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2CFB6" w14:textId="3E4B4F90" w:rsidR="00BB6636" w:rsidRPr="009D7C96" w:rsidRDefault="00B41E78" w:rsidP="00475D11">
      <w:pPr>
        <w:pStyle w:val="Title"/>
        <w:ind w:firstLineChars="0" w:firstLine="0"/>
        <w:jc w:val="center"/>
        <w:rPr>
          <w:sz w:val="32"/>
          <w:szCs w:val="32"/>
        </w:rPr>
      </w:pPr>
      <w:r w:rsidRPr="009D7C96">
        <w:rPr>
          <w:sz w:val="32"/>
          <w:szCs w:val="32"/>
        </w:rPr>
        <w:t>Waterborne and Airborne Microfibers shed from non-woven materials in water and air environments</w:t>
      </w:r>
    </w:p>
    <w:p w14:paraId="0B5723E3" w14:textId="17D23E38" w:rsidR="008F1F51" w:rsidRDefault="00475D11" w:rsidP="008F1F51">
      <w:pPr>
        <w:pStyle w:val="author"/>
        <w:ind w:firstLineChars="0" w:firstLine="0"/>
        <w:jc w:val="center"/>
        <w:rPr>
          <w:sz w:val="20"/>
          <w:szCs w:val="16"/>
        </w:rPr>
      </w:pPr>
      <w:r w:rsidRPr="00475D11">
        <w:rPr>
          <w:sz w:val="20"/>
          <w:szCs w:val="16"/>
        </w:rPr>
        <w:t xml:space="preserve">Soojin Kwon, Marielis C. Zambrano, </w:t>
      </w:r>
      <w:r w:rsidR="008F1F51" w:rsidRPr="008F1F51">
        <w:rPr>
          <w:sz w:val="20"/>
          <w:szCs w:val="16"/>
        </w:rPr>
        <w:t>Richard A. Venditti, Ry</w:t>
      </w:r>
      <w:r w:rsidR="00915260">
        <w:rPr>
          <w:sz w:val="20"/>
          <w:szCs w:val="16"/>
        </w:rPr>
        <w:t>e</w:t>
      </w:r>
      <w:r w:rsidR="008F1F51" w:rsidRPr="008F1F51">
        <w:rPr>
          <w:sz w:val="20"/>
          <w:szCs w:val="16"/>
        </w:rPr>
        <w:t>n Fraizer, Franklin Zambrano, Ronalds W. Gonzalez, Joel J. Pawlak *</w:t>
      </w:r>
    </w:p>
    <w:p w14:paraId="4B66FED1" w14:textId="14BBFFF5" w:rsidR="00BB6636" w:rsidRPr="008F1F51" w:rsidRDefault="00BB6636" w:rsidP="008F1F51">
      <w:pPr>
        <w:pStyle w:val="author"/>
        <w:ind w:firstLineChars="0" w:firstLine="0"/>
        <w:jc w:val="center"/>
        <w:rPr>
          <w:rFonts w:eastAsia="Malgun Gothic"/>
          <w:i/>
          <w:iCs/>
          <w:sz w:val="20"/>
          <w:szCs w:val="16"/>
          <w:lang w:eastAsia="ko-KR"/>
        </w:rPr>
      </w:pPr>
      <w:r w:rsidRPr="008F1F51">
        <w:rPr>
          <w:rFonts w:eastAsia="Malgun Gothic"/>
          <w:i/>
          <w:iCs/>
          <w:sz w:val="20"/>
          <w:szCs w:val="16"/>
          <w:lang w:eastAsia="ko-KR"/>
        </w:rPr>
        <w:t>Department of Forest Biomaterials, College of Natural Resources, North Carolina State University, Raleigh, North Carolina, USA</w:t>
      </w:r>
    </w:p>
    <w:p w14:paraId="494A6E78" w14:textId="73A849E2" w:rsidR="00BB6636" w:rsidRPr="008F1F51" w:rsidRDefault="00BB6636" w:rsidP="00475D11">
      <w:pPr>
        <w:pStyle w:val="keywords"/>
        <w:ind w:firstLineChars="0" w:firstLine="0"/>
        <w:jc w:val="center"/>
        <w:rPr>
          <w:iCs/>
          <w:sz w:val="20"/>
          <w:szCs w:val="16"/>
        </w:rPr>
      </w:pPr>
      <w:r w:rsidRPr="008F1F51">
        <w:rPr>
          <w:iCs/>
          <w:sz w:val="20"/>
          <w:szCs w:val="16"/>
        </w:rPr>
        <w:t>* Corresponding author</w:t>
      </w:r>
      <w:r w:rsidR="008F1F51" w:rsidRPr="008F1F51">
        <w:rPr>
          <w:iCs/>
          <w:sz w:val="20"/>
          <w:szCs w:val="16"/>
        </w:rPr>
        <w:t xml:space="preserve">: </w:t>
      </w:r>
      <w:hyperlink r:id="rId7" w:history="1">
        <w:r w:rsidR="007D5F89" w:rsidRPr="00C90BA7">
          <w:rPr>
            <w:rStyle w:val="Hyperlink"/>
            <w:iCs/>
            <w:sz w:val="20"/>
            <w:szCs w:val="16"/>
          </w:rPr>
          <w:t>jjpawlak@ncsu.edu</w:t>
        </w:r>
      </w:hyperlink>
      <w:r w:rsidR="008F1F51">
        <w:rPr>
          <w:iCs/>
          <w:sz w:val="20"/>
          <w:szCs w:val="16"/>
        </w:rPr>
        <w:t xml:space="preserve"> </w:t>
      </w:r>
      <w:r w:rsidR="008F1F51" w:rsidRPr="008F1F51">
        <w:rPr>
          <w:iCs/>
          <w:sz w:val="20"/>
          <w:szCs w:val="16"/>
        </w:rPr>
        <w:t xml:space="preserve"> </w:t>
      </w:r>
    </w:p>
    <w:p w14:paraId="4C8D1E00" w14:textId="76F033C9" w:rsidR="001547C0" w:rsidRPr="00B856ED" w:rsidRDefault="001547C0" w:rsidP="00B856ED">
      <w:pPr>
        <w:pStyle w:val="Title"/>
        <w:ind w:firstLineChars="0" w:firstLine="0"/>
        <w:rPr>
          <w:sz w:val="24"/>
          <w:szCs w:val="14"/>
        </w:rPr>
      </w:pPr>
      <w:r w:rsidRPr="00B856ED">
        <w:rPr>
          <w:sz w:val="24"/>
          <w:szCs w:val="14"/>
        </w:rPr>
        <w:t xml:space="preserve">Supplemental information </w:t>
      </w:r>
    </w:p>
    <w:p w14:paraId="048D1AEF" w14:textId="4A276FDF" w:rsidR="001547C0" w:rsidRDefault="00AF24B5" w:rsidP="001547C0">
      <w:pPr>
        <w:ind w:firstLine="240"/>
        <w:rPr>
          <w:b/>
        </w:rPr>
      </w:pPr>
      <w:r>
        <w:rPr>
          <w:b/>
        </w:rPr>
        <w:t xml:space="preserve">Characterization of nonwoven commercial products </w:t>
      </w:r>
    </w:p>
    <w:p w14:paraId="40572297" w14:textId="51E07420" w:rsidR="00466D5F" w:rsidRPr="00EA6894" w:rsidRDefault="00F96F68" w:rsidP="006031E0">
      <w:pPr>
        <w:ind w:firstLine="240"/>
        <w:jc w:val="center"/>
      </w:pPr>
      <w:r w:rsidRPr="00F96F68">
        <w:rPr>
          <w:noProof/>
          <w:lang w:eastAsia="ko-KR"/>
        </w:rPr>
        <w:drawing>
          <wp:inline distT="0" distB="0" distL="0" distR="0" wp14:anchorId="2AD3C27F" wp14:editId="367B9694">
            <wp:extent cx="5039995" cy="5666105"/>
            <wp:effectExtent l="0" t="0" r="8255"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039995" cy="5666105"/>
                    </a:xfrm>
                    <a:prstGeom prst="rect">
                      <a:avLst/>
                    </a:prstGeom>
                  </pic:spPr>
                </pic:pic>
              </a:graphicData>
            </a:graphic>
          </wp:inline>
        </w:drawing>
      </w:r>
    </w:p>
    <w:p w14:paraId="7E3A7A6D" w14:textId="7CE9DE40" w:rsidR="00475D11" w:rsidRPr="00977C61" w:rsidRDefault="000F54F3" w:rsidP="006031E0">
      <w:pPr>
        <w:pStyle w:val="Caption"/>
        <w:ind w:firstLine="240"/>
        <w:jc w:val="center"/>
      </w:pPr>
      <w:r w:rsidRPr="00B856ED">
        <w:rPr>
          <w:b/>
          <w:bCs/>
        </w:rPr>
        <w:t xml:space="preserve">Fig. </w:t>
      </w:r>
      <w:r w:rsidR="00DC4F3D" w:rsidRPr="00B856ED">
        <w:rPr>
          <w:b/>
          <w:bCs/>
        </w:rPr>
        <w:t>S</w:t>
      </w:r>
      <w:r w:rsidR="001547C0" w:rsidRPr="00B856ED">
        <w:rPr>
          <w:b/>
          <w:bCs/>
        </w:rPr>
        <w:fldChar w:fldCharType="begin"/>
      </w:r>
      <w:r w:rsidR="001547C0" w:rsidRPr="00B856ED">
        <w:rPr>
          <w:b/>
          <w:bCs/>
        </w:rPr>
        <w:instrText xml:space="preserve"> SEQ Figure \* ARABIC </w:instrText>
      </w:r>
      <w:r w:rsidR="001547C0" w:rsidRPr="00B856ED">
        <w:rPr>
          <w:b/>
          <w:bCs/>
        </w:rPr>
        <w:fldChar w:fldCharType="separate"/>
      </w:r>
      <w:r w:rsidR="00BE672F">
        <w:rPr>
          <w:b/>
          <w:bCs/>
          <w:noProof/>
        </w:rPr>
        <w:t>1</w:t>
      </w:r>
      <w:r w:rsidR="001547C0" w:rsidRPr="00B856ED">
        <w:rPr>
          <w:b/>
          <w:bCs/>
          <w:noProof/>
        </w:rPr>
        <w:fldChar w:fldCharType="end"/>
      </w:r>
      <w:r w:rsidR="001547C0">
        <w:t xml:space="preserve"> </w:t>
      </w:r>
      <w:r w:rsidR="00CB4782">
        <w:t xml:space="preserve">TGA results of commercial nonwoven </w:t>
      </w:r>
      <w:r w:rsidR="007A375B">
        <w:t>products.</w:t>
      </w:r>
    </w:p>
    <w:p w14:paraId="029AD8EB" w14:textId="2E96924A" w:rsidR="00765770" w:rsidRDefault="00765770" w:rsidP="006031E0">
      <w:pPr>
        <w:spacing w:line="240" w:lineRule="auto"/>
        <w:ind w:firstLine="240"/>
        <w:jc w:val="center"/>
        <w:rPr>
          <w:lang w:eastAsia="ko-KR"/>
        </w:rPr>
      </w:pPr>
    </w:p>
    <w:p w14:paraId="6176FB52" w14:textId="71A2B927" w:rsidR="007A375B" w:rsidRDefault="007A375B" w:rsidP="006031E0">
      <w:pPr>
        <w:spacing w:line="240" w:lineRule="auto"/>
        <w:ind w:firstLine="240"/>
        <w:jc w:val="center"/>
        <w:rPr>
          <w:lang w:eastAsia="ko-KR"/>
        </w:rPr>
      </w:pPr>
    </w:p>
    <w:p w14:paraId="0AA5FCD1" w14:textId="775904EF" w:rsidR="007A375B" w:rsidRDefault="007A375B" w:rsidP="006031E0">
      <w:pPr>
        <w:spacing w:line="240" w:lineRule="auto"/>
        <w:ind w:firstLine="240"/>
        <w:jc w:val="center"/>
        <w:rPr>
          <w:lang w:eastAsia="ko-KR"/>
        </w:rPr>
      </w:pPr>
    </w:p>
    <w:p w14:paraId="2D1F3764" w14:textId="04519CA7" w:rsidR="007A375B" w:rsidRDefault="00F96F68" w:rsidP="006031E0">
      <w:pPr>
        <w:spacing w:line="240" w:lineRule="auto"/>
        <w:ind w:firstLine="240"/>
        <w:jc w:val="center"/>
        <w:rPr>
          <w:lang w:eastAsia="ko-KR"/>
        </w:rPr>
      </w:pPr>
      <w:r w:rsidRPr="00F96F68">
        <w:rPr>
          <w:noProof/>
          <w:lang w:eastAsia="ko-KR"/>
        </w:rPr>
        <w:drawing>
          <wp:inline distT="0" distB="0" distL="0" distR="0" wp14:anchorId="49F3755B" wp14:editId="3C8CBB0D">
            <wp:extent cx="5039995" cy="6502400"/>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039995" cy="6502400"/>
                    </a:xfrm>
                    <a:prstGeom prst="rect">
                      <a:avLst/>
                    </a:prstGeom>
                  </pic:spPr>
                </pic:pic>
              </a:graphicData>
            </a:graphic>
          </wp:inline>
        </w:drawing>
      </w:r>
    </w:p>
    <w:p w14:paraId="0E097017" w14:textId="58BD69B1" w:rsidR="002F6470" w:rsidRPr="00977C61" w:rsidRDefault="002F6470" w:rsidP="006031E0">
      <w:pPr>
        <w:pStyle w:val="Caption"/>
        <w:ind w:firstLine="240"/>
        <w:jc w:val="center"/>
      </w:pPr>
      <w:r w:rsidRPr="00B856ED">
        <w:rPr>
          <w:b/>
          <w:bCs/>
        </w:rPr>
        <w:t>Fig. S</w:t>
      </w:r>
      <w:r>
        <w:rPr>
          <w:b/>
          <w:bCs/>
        </w:rPr>
        <w:t>2</w:t>
      </w:r>
      <w:r>
        <w:t xml:space="preserve"> DSC results of commercial nonwoven products.</w:t>
      </w:r>
    </w:p>
    <w:p w14:paraId="0C9F6D7B" w14:textId="07C70B54" w:rsidR="002F6470" w:rsidRDefault="002F6470" w:rsidP="006031E0">
      <w:pPr>
        <w:spacing w:line="240" w:lineRule="auto"/>
        <w:ind w:firstLine="240"/>
        <w:jc w:val="center"/>
        <w:rPr>
          <w:lang w:eastAsia="ko-KR"/>
        </w:rPr>
      </w:pPr>
    </w:p>
    <w:p w14:paraId="7A0A47B7" w14:textId="77535480" w:rsidR="001347C0" w:rsidRDefault="001347C0" w:rsidP="006031E0">
      <w:pPr>
        <w:spacing w:line="240" w:lineRule="auto"/>
        <w:ind w:firstLine="240"/>
        <w:jc w:val="center"/>
        <w:rPr>
          <w:lang w:eastAsia="ko-KR"/>
        </w:rPr>
      </w:pPr>
    </w:p>
    <w:p w14:paraId="52DD9F5F" w14:textId="4ADCBD1E" w:rsidR="001347C0" w:rsidRDefault="001347C0" w:rsidP="006031E0">
      <w:pPr>
        <w:spacing w:line="240" w:lineRule="auto"/>
        <w:ind w:firstLine="240"/>
        <w:jc w:val="center"/>
        <w:rPr>
          <w:lang w:eastAsia="ko-KR"/>
        </w:rPr>
      </w:pPr>
    </w:p>
    <w:p w14:paraId="114FF873" w14:textId="0389055C" w:rsidR="001347C0" w:rsidRDefault="001347C0" w:rsidP="006031E0">
      <w:pPr>
        <w:spacing w:line="240" w:lineRule="auto"/>
        <w:ind w:firstLine="240"/>
        <w:jc w:val="center"/>
        <w:rPr>
          <w:lang w:eastAsia="ko-KR"/>
        </w:rPr>
      </w:pPr>
    </w:p>
    <w:p w14:paraId="3A9F5B03" w14:textId="530F9FEE" w:rsidR="001347C0" w:rsidRDefault="001347C0" w:rsidP="006031E0">
      <w:pPr>
        <w:spacing w:line="240" w:lineRule="auto"/>
        <w:ind w:firstLine="240"/>
        <w:jc w:val="center"/>
        <w:rPr>
          <w:lang w:eastAsia="ko-KR"/>
        </w:rPr>
      </w:pPr>
    </w:p>
    <w:p w14:paraId="197761FA" w14:textId="17787415" w:rsidR="001347C0" w:rsidRDefault="001347C0" w:rsidP="006031E0">
      <w:pPr>
        <w:spacing w:line="240" w:lineRule="auto"/>
        <w:ind w:firstLine="240"/>
        <w:jc w:val="center"/>
        <w:rPr>
          <w:lang w:eastAsia="ko-KR"/>
        </w:rPr>
      </w:pPr>
    </w:p>
    <w:p w14:paraId="030A0DE5" w14:textId="3622F0B6" w:rsidR="001347C0" w:rsidRDefault="001347C0" w:rsidP="006031E0">
      <w:pPr>
        <w:spacing w:line="240" w:lineRule="auto"/>
        <w:ind w:firstLine="240"/>
        <w:jc w:val="center"/>
        <w:rPr>
          <w:lang w:eastAsia="ko-KR"/>
        </w:rPr>
      </w:pPr>
    </w:p>
    <w:p w14:paraId="75793AD3" w14:textId="4BA4B985" w:rsidR="001347C0" w:rsidRDefault="001347C0" w:rsidP="006031E0">
      <w:pPr>
        <w:spacing w:line="240" w:lineRule="auto"/>
        <w:ind w:firstLine="240"/>
        <w:jc w:val="center"/>
        <w:rPr>
          <w:lang w:eastAsia="ko-KR"/>
        </w:rPr>
      </w:pPr>
    </w:p>
    <w:p w14:paraId="096E118A" w14:textId="6AB933CA" w:rsidR="001347C0" w:rsidRDefault="001347C0" w:rsidP="006031E0">
      <w:pPr>
        <w:spacing w:line="240" w:lineRule="auto"/>
        <w:ind w:firstLine="240"/>
        <w:jc w:val="center"/>
        <w:rPr>
          <w:lang w:eastAsia="ko-KR"/>
        </w:rPr>
      </w:pPr>
    </w:p>
    <w:p w14:paraId="5E04C9E3" w14:textId="4129F0F2" w:rsidR="001347C0" w:rsidRDefault="001347C0" w:rsidP="006031E0">
      <w:pPr>
        <w:spacing w:line="240" w:lineRule="auto"/>
        <w:ind w:firstLine="240"/>
        <w:jc w:val="center"/>
        <w:rPr>
          <w:lang w:eastAsia="ko-KR"/>
        </w:rPr>
      </w:pPr>
    </w:p>
    <w:p w14:paraId="010D48F6" w14:textId="76CD923D" w:rsidR="001347C0" w:rsidRDefault="001347C0" w:rsidP="006031E0">
      <w:pPr>
        <w:spacing w:line="240" w:lineRule="auto"/>
        <w:ind w:firstLine="240"/>
        <w:jc w:val="center"/>
        <w:rPr>
          <w:lang w:eastAsia="ko-KR"/>
        </w:rPr>
      </w:pPr>
    </w:p>
    <w:p w14:paraId="477028EE" w14:textId="01184A7D" w:rsidR="001347C0" w:rsidRDefault="001347C0" w:rsidP="006031E0">
      <w:pPr>
        <w:spacing w:line="240" w:lineRule="auto"/>
        <w:ind w:firstLine="240"/>
        <w:jc w:val="center"/>
        <w:rPr>
          <w:lang w:eastAsia="ko-KR"/>
        </w:rPr>
      </w:pPr>
    </w:p>
    <w:p w14:paraId="3F77A803" w14:textId="76C84A53" w:rsidR="006031E0" w:rsidRDefault="006031E0" w:rsidP="006031E0">
      <w:pPr>
        <w:spacing w:line="240" w:lineRule="auto"/>
        <w:ind w:firstLine="240"/>
        <w:jc w:val="center"/>
        <w:rPr>
          <w:lang w:eastAsia="ko-KR"/>
        </w:rPr>
      </w:pPr>
      <w:r w:rsidRPr="006031E0">
        <w:rPr>
          <w:noProof/>
          <w:lang w:eastAsia="ko-KR"/>
        </w:rPr>
        <w:drawing>
          <wp:inline distT="0" distB="0" distL="0" distR="0" wp14:anchorId="1A5E4C5B" wp14:editId="7E53E03B">
            <wp:extent cx="5034867" cy="8006316"/>
            <wp:effectExtent l="0" t="0" r="0" b="0"/>
            <wp:docPr id="6" name="Picture 1">
              <a:extLst xmlns:a="http://schemas.openxmlformats.org/drawingml/2006/main">
                <a:ext uri="{FF2B5EF4-FFF2-40B4-BE49-F238E27FC236}">
                  <a16:creationId xmlns:a16="http://schemas.microsoft.com/office/drawing/2014/main" id="{BAF66AEB-29E6-45DA-8EAB-FE97F55A65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BAF66AEB-29E6-45DA-8EAB-FE97F55A6597}"/>
                        </a:ext>
                      </a:extLst>
                    </pic:cNvPr>
                    <pic:cNvPicPr>
                      <a:picLocks noChangeAspect="1"/>
                    </pic:cNvPicPr>
                  </pic:nvPicPr>
                  <pic:blipFill>
                    <a:blip r:embed="rId12"/>
                    <a:stretch>
                      <a:fillRect/>
                    </a:stretch>
                  </pic:blipFill>
                  <pic:spPr>
                    <a:xfrm>
                      <a:off x="0" y="0"/>
                      <a:ext cx="5043201" cy="8019568"/>
                    </a:xfrm>
                    <a:prstGeom prst="rect">
                      <a:avLst/>
                    </a:prstGeom>
                  </pic:spPr>
                </pic:pic>
              </a:graphicData>
            </a:graphic>
          </wp:inline>
        </w:drawing>
      </w:r>
    </w:p>
    <w:p w14:paraId="16BA753C" w14:textId="148ADA71" w:rsidR="006031E0" w:rsidRDefault="006031E0" w:rsidP="006031E0">
      <w:pPr>
        <w:pStyle w:val="Caption"/>
        <w:ind w:firstLine="240"/>
        <w:jc w:val="center"/>
      </w:pPr>
      <w:r w:rsidRPr="00B856ED">
        <w:rPr>
          <w:b/>
          <w:bCs/>
        </w:rPr>
        <w:t>Fig. S</w:t>
      </w:r>
      <w:r w:rsidR="00634AFF">
        <w:rPr>
          <w:b/>
          <w:bCs/>
        </w:rPr>
        <w:t>3</w:t>
      </w:r>
      <w:r>
        <w:t xml:space="preserve"> FT-IR results of nonwoven commercial products. Since some nonwoven products are composed of complex structure and several raw materials, the measurement was done triplicate for each sample. H2 sample has different macro-surfaces of top and bottom side, so both surfaces were analyzed.</w:t>
      </w:r>
    </w:p>
    <w:p w14:paraId="1BA04DA3" w14:textId="182E8EAA" w:rsidR="00634AFF" w:rsidRDefault="00634AFF" w:rsidP="00634AFF">
      <w:pPr>
        <w:ind w:firstLine="240"/>
        <w:rPr>
          <w:lang w:eastAsia="ko-KR"/>
        </w:rPr>
      </w:pPr>
    </w:p>
    <w:p w14:paraId="6404E982" w14:textId="77777777" w:rsidR="00634AFF" w:rsidRDefault="00634AFF" w:rsidP="00634AFF">
      <w:pPr>
        <w:spacing w:line="240" w:lineRule="auto"/>
        <w:ind w:firstLine="240"/>
        <w:jc w:val="center"/>
        <w:rPr>
          <w:lang w:eastAsia="ko-KR"/>
        </w:rPr>
      </w:pPr>
      <w:r w:rsidRPr="001347C0">
        <w:rPr>
          <w:noProof/>
          <w:lang w:eastAsia="ko-KR"/>
        </w:rPr>
        <w:drawing>
          <wp:inline distT="0" distB="0" distL="0" distR="0" wp14:anchorId="373E84B7" wp14:editId="7476415C">
            <wp:extent cx="5039995" cy="6130290"/>
            <wp:effectExtent l="0" t="0" r="8255" b="3810"/>
            <wp:docPr id="2" name="Picture 1">
              <a:extLst xmlns:a="http://schemas.openxmlformats.org/drawingml/2006/main">
                <a:ext uri="{FF2B5EF4-FFF2-40B4-BE49-F238E27FC236}">
                  <a16:creationId xmlns:a16="http://schemas.microsoft.com/office/drawing/2014/main" id="{ED0E2B48-FE78-407D-A492-211C1069E0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D0E2B48-FE78-407D-A492-211C1069E0A6}"/>
                        </a:ext>
                      </a:extLst>
                    </pic:cNvPr>
                    <pic:cNvPicPr>
                      <a:picLocks noChangeAspect="1"/>
                    </pic:cNvPicPr>
                  </pic:nvPicPr>
                  <pic:blipFill>
                    <a:blip r:embed="rId13"/>
                    <a:stretch>
                      <a:fillRect/>
                    </a:stretch>
                  </pic:blipFill>
                  <pic:spPr>
                    <a:xfrm>
                      <a:off x="0" y="0"/>
                      <a:ext cx="5039995" cy="6130290"/>
                    </a:xfrm>
                    <a:prstGeom prst="rect">
                      <a:avLst/>
                    </a:prstGeom>
                  </pic:spPr>
                </pic:pic>
              </a:graphicData>
            </a:graphic>
          </wp:inline>
        </w:drawing>
      </w:r>
    </w:p>
    <w:p w14:paraId="2B7EF99E" w14:textId="487B523B" w:rsidR="00634AFF" w:rsidRPr="00977C61" w:rsidRDefault="00634AFF" w:rsidP="00634AFF">
      <w:pPr>
        <w:pStyle w:val="Caption"/>
        <w:ind w:firstLine="240"/>
        <w:jc w:val="center"/>
      </w:pPr>
      <w:r w:rsidRPr="00B856ED">
        <w:rPr>
          <w:b/>
          <w:bCs/>
        </w:rPr>
        <w:t>Fig. S</w:t>
      </w:r>
      <w:r>
        <w:rPr>
          <w:b/>
          <w:bCs/>
        </w:rPr>
        <w:t>4</w:t>
      </w:r>
      <w:r>
        <w:t xml:space="preserve"> Microscopic images of nonwoven commercial products (unstained).</w:t>
      </w:r>
    </w:p>
    <w:p w14:paraId="413AF0A0" w14:textId="77777777" w:rsidR="00634AFF" w:rsidRDefault="00634AFF" w:rsidP="00634AFF">
      <w:pPr>
        <w:spacing w:line="240" w:lineRule="auto"/>
        <w:ind w:firstLine="240"/>
        <w:jc w:val="center"/>
        <w:rPr>
          <w:lang w:eastAsia="ko-KR"/>
        </w:rPr>
      </w:pPr>
      <w:r w:rsidRPr="003C4CA7">
        <w:rPr>
          <w:noProof/>
          <w:lang w:eastAsia="ko-KR"/>
        </w:rPr>
        <w:lastRenderedPageBreak/>
        <w:drawing>
          <wp:inline distT="0" distB="0" distL="0" distR="0" wp14:anchorId="77B6614D" wp14:editId="2ABFC2FB">
            <wp:extent cx="5081839" cy="8291420"/>
            <wp:effectExtent l="0" t="0" r="5080" b="0"/>
            <wp:docPr id="3" name="Picture 2">
              <a:extLst xmlns:a="http://schemas.openxmlformats.org/drawingml/2006/main">
                <a:ext uri="{FF2B5EF4-FFF2-40B4-BE49-F238E27FC236}">
                  <a16:creationId xmlns:a16="http://schemas.microsoft.com/office/drawing/2014/main" id="{C844DC4C-1DC8-461D-A59C-9CCAB6DD6A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844DC4C-1DC8-461D-A59C-9CCAB6DD6AFC}"/>
                        </a:ext>
                      </a:extLst>
                    </pic:cNvPr>
                    <pic:cNvPicPr>
                      <a:picLocks noChangeAspect="1"/>
                    </pic:cNvPicPr>
                  </pic:nvPicPr>
                  <pic:blipFill>
                    <a:blip r:embed="rId14"/>
                    <a:stretch>
                      <a:fillRect/>
                    </a:stretch>
                  </pic:blipFill>
                  <pic:spPr>
                    <a:xfrm>
                      <a:off x="0" y="0"/>
                      <a:ext cx="5089344" cy="8303665"/>
                    </a:xfrm>
                    <a:prstGeom prst="rect">
                      <a:avLst/>
                    </a:prstGeom>
                  </pic:spPr>
                </pic:pic>
              </a:graphicData>
            </a:graphic>
          </wp:inline>
        </w:drawing>
      </w:r>
    </w:p>
    <w:p w14:paraId="0D2DF5E2" w14:textId="6A0F1219" w:rsidR="00634AFF" w:rsidRDefault="00634AFF" w:rsidP="00634AFF">
      <w:pPr>
        <w:pStyle w:val="Caption"/>
        <w:ind w:firstLine="240"/>
        <w:jc w:val="center"/>
        <w:rPr>
          <w:rFonts w:cstheme="minorHAnsi"/>
          <w:color w:val="000000"/>
          <w:szCs w:val="23"/>
          <w:shd w:val="clear" w:color="auto" w:fill="FFFFFF"/>
        </w:rPr>
      </w:pPr>
      <w:r w:rsidRPr="00B856ED">
        <w:rPr>
          <w:b/>
          <w:bCs/>
        </w:rPr>
        <w:t>Fig. S</w:t>
      </w:r>
      <w:r>
        <w:rPr>
          <w:b/>
          <w:bCs/>
        </w:rPr>
        <w:t>5</w:t>
      </w:r>
      <w:r>
        <w:t xml:space="preserve"> Microscopic images of nonwoven commercial products (stained</w:t>
      </w:r>
      <w:r w:rsidR="00BE672F">
        <w:t>; x40</w:t>
      </w:r>
      <w:r>
        <w:t xml:space="preserve">). a: images of the reference materials of </w:t>
      </w:r>
      <w:r>
        <w:rPr>
          <w:rFonts w:cstheme="minorHAnsi"/>
          <w:color w:val="000000"/>
          <w:szCs w:val="23"/>
          <w:shd w:val="clear" w:color="auto" w:fill="FFFFFF"/>
        </w:rPr>
        <w:t xml:space="preserve">Textile Identification DuPont Stain#4, b: stained nonwoven products </w:t>
      </w:r>
    </w:p>
    <w:p w14:paraId="4D23CE8C" w14:textId="77777777" w:rsidR="00634AFF" w:rsidRPr="00634AFF" w:rsidRDefault="00634AFF" w:rsidP="00634AFF">
      <w:pPr>
        <w:ind w:firstLine="240"/>
        <w:rPr>
          <w:lang w:eastAsia="ko-KR"/>
        </w:rPr>
      </w:pPr>
    </w:p>
    <w:p w14:paraId="2A581494" w14:textId="4BEFC29D" w:rsidR="001E4EB2" w:rsidRDefault="002E4A46" w:rsidP="001E4EB2">
      <w:pPr>
        <w:keepNext/>
        <w:ind w:firstLine="240"/>
      </w:pPr>
      <w:r w:rsidRPr="002E4A46">
        <w:rPr>
          <w:noProof/>
        </w:rPr>
        <w:drawing>
          <wp:inline distT="0" distB="0" distL="0" distR="0" wp14:anchorId="7CAE5F46" wp14:editId="4809DCF9">
            <wp:extent cx="5039995" cy="7363460"/>
            <wp:effectExtent l="0" t="0" r="8255" b="889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5"/>
                    <a:stretch>
                      <a:fillRect/>
                    </a:stretch>
                  </pic:blipFill>
                  <pic:spPr>
                    <a:xfrm>
                      <a:off x="0" y="0"/>
                      <a:ext cx="5039995" cy="7363460"/>
                    </a:xfrm>
                    <a:prstGeom prst="rect">
                      <a:avLst/>
                    </a:prstGeom>
                  </pic:spPr>
                </pic:pic>
              </a:graphicData>
            </a:graphic>
          </wp:inline>
        </w:drawing>
      </w:r>
    </w:p>
    <w:p w14:paraId="1E62D379" w14:textId="39EA67CA" w:rsidR="001E4EB2" w:rsidRDefault="001E4EB2" w:rsidP="001E4EB2">
      <w:pPr>
        <w:pStyle w:val="Caption"/>
        <w:ind w:firstLine="240"/>
      </w:pPr>
      <w:r w:rsidRPr="001E4EB2">
        <w:rPr>
          <w:b/>
        </w:rPr>
        <w:t>Fig. S6</w:t>
      </w:r>
      <w:r>
        <w:t xml:space="preserve"> Microscopic images of meltblown nonwovens. (40x)</w:t>
      </w:r>
    </w:p>
    <w:p w14:paraId="3CC7BFCB" w14:textId="239D697C" w:rsidR="001E4EB2" w:rsidRDefault="001E4EB2" w:rsidP="001E4EB2">
      <w:pPr>
        <w:ind w:firstLine="240"/>
        <w:rPr>
          <w:lang w:eastAsia="ko-KR"/>
        </w:rPr>
      </w:pPr>
    </w:p>
    <w:p w14:paraId="68E4831A" w14:textId="05BA8706" w:rsidR="004269C9" w:rsidRDefault="004269C9" w:rsidP="001E4EB2">
      <w:pPr>
        <w:ind w:firstLine="240"/>
        <w:rPr>
          <w:lang w:eastAsia="ko-KR"/>
        </w:rPr>
      </w:pPr>
    </w:p>
    <w:p w14:paraId="5FDAA208" w14:textId="51F1AD25" w:rsidR="004269C9" w:rsidRDefault="004269C9" w:rsidP="001E4EB2">
      <w:pPr>
        <w:ind w:firstLine="240"/>
        <w:rPr>
          <w:lang w:eastAsia="ko-KR"/>
        </w:rPr>
      </w:pPr>
    </w:p>
    <w:p w14:paraId="3F8C5582" w14:textId="2BBD4A1C" w:rsidR="004269C9" w:rsidRDefault="004269C9" w:rsidP="001E4EB2">
      <w:pPr>
        <w:ind w:firstLine="240"/>
        <w:rPr>
          <w:lang w:eastAsia="ko-KR"/>
        </w:rPr>
      </w:pPr>
    </w:p>
    <w:p w14:paraId="17D0D3B7" w14:textId="70809A21" w:rsidR="004269C9" w:rsidRPr="001E4EB2" w:rsidRDefault="002E4A46" w:rsidP="001E4EB2">
      <w:pPr>
        <w:ind w:firstLine="240"/>
        <w:rPr>
          <w:lang w:eastAsia="ko-KR"/>
        </w:rPr>
      </w:pPr>
      <w:r w:rsidRPr="002E4A46">
        <w:rPr>
          <w:noProof/>
          <w:lang w:eastAsia="ko-KR"/>
        </w:rPr>
        <w:lastRenderedPageBreak/>
        <w:drawing>
          <wp:inline distT="0" distB="0" distL="0" distR="0" wp14:anchorId="265BE7C2" wp14:editId="10A5C878">
            <wp:extent cx="5039995" cy="7375525"/>
            <wp:effectExtent l="0" t="0" r="8255"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6"/>
                    <a:stretch>
                      <a:fillRect/>
                    </a:stretch>
                  </pic:blipFill>
                  <pic:spPr>
                    <a:xfrm>
                      <a:off x="0" y="0"/>
                      <a:ext cx="5039995" cy="7375525"/>
                    </a:xfrm>
                    <a:prstGeom prst="rect">
                      <a:avLst/>
                    </a:prstGeom>
                  </pic:spPr>
                </pic:pic>
              </a:graphicData>
            </a:graphic>
          </wp:inline>
        </w:drawing>
      </w:r>
    </w:p>
    <w:p w14:paraId="2314D1FE" w14:textId="11D0657B" w:rsidR="004269C9" w:rsidRDefault="004269C9" w:rsidP="004269C9">
      <w:pPr>
        <w:pStyle w:val="Caption"/>
        <w:ind w:firstLine="240"/>
      </w:pPr>
      <w:r w:rsidRPr="001E4EB2">
        <w:rPr>
          <w:b/>
        </w:rPr>
        <w:t>Fig. S</w:t>
      </w:r>
      <w:r>
        <w:rPr>
          <w:b/>
        </w:rPr>
        <w:t>7</w:t>
      </w:r>
      <w:r>
        <w:t xml:space="preserve"> Microscopic images of meltblown nonwovens. (200x)</w:t>
      </w:r>
    </w:p>
    <w:p w14:paraId="1C7C9FB2" w14:textId="7983ED3C" w:rsidR="00BE672F" w:rsidRDefault="001E4EB2" w:rsidP="001C064B">
      <w:pPr>
        <w:pStyle w:val="Caption"/>
        <w:keepNext/>
        <w:ind w:firstLine="240"/>
        <w:rPr>
          <w:b/>
        </w:rPr>
      </w:pPr>
      <w:r>
        <w:rPr>
          <w:b/>
        </w:rPr>
        <w:br w:type="page"/>
      </w:r>
    </w:p>
    <w:p w14:paraId="632AFB09" w14:textId="47D2F90F" w:rsidR="00BE672F" w:rsidRDefault="00F02B49" w:rsidP="00BE672F">
      <w:pPr>
        <w:pStyle w:val="Caption"/>
        <w:keepNext/>
        <w:ind w:firstLine="240"/>
      </w:pPr>
      <w:r w:rsidRPr="00F02B49">
        <w:rPr>
          <w:noProof/>
        </w:rPr>
        <w:lastRenderedPageBreak/>
        <w:drawing>
          <wp:inline distT="0" distB="0" distL="0" distR="0" wp14:anchorId="03A99303" wp14:editId="55D63F5C">
            <wp:extent cx="5039995" cy="5824855"/>
            <wp:effectExtent l="0" t="0" r="8255" b="444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7"/>
                    <a:stretch>
                      <a:fillRect/>
                    </a:stretch>
                  </pic:blipFill>
                  <pic:spPr>
                    <a:xfrm>
                      <a:off x="0" y="0"/>
                      <a:ext cx="5039995" cy="5824855"/>
                    </a:xfrm>
                    <a:prstGeom prst="rect">
                      <a:avLst/>
                    </a:prstGeom>
                  </pic:spPr>
                </pic:pic>
              </a:graphicData>
            </a:graphic>
          </wp:inline>
        </w:drawing>
      </w:r>
    </w:p>
    <w:p w14:paraId="3E905B4D" w14:textId="3670D5AD" w:rsidR="001E4EB2" w:rsidRDefault="00BE672F" w:rsidP="00BE672F">
      <w:pPr>
        <w:pStyle w:val="Caption"/>
        <w:ind w:firstLine="240"/>
        <w:rPr>
          <w:b/>
        </w:rPr>
      </w:pPr>
      <w:r w:rsidRPr="00BE672F">
        <w:rPr>
          <w:b/>
        </w:rPr>
        <w:t>Fig. S8</w:t>
      </w:r>
      <w:r>
        <w:t xml:space="preserve"> Scanning electron microscopic images of nonwoven commercial products (x50)</w:t>
      </w:r>
    </w:p>
    <w:p w14:paraId="6921467E" w14:textId="07D96870" w:rsidR="00F07B9E" w:rsidRDefault="00BE672F" w:rsidP="001C064B">
      <w:pPr>
        <w:pStyle w:val="Caption"/>
        <w:keepNext/>
        <w:ind w:firstLine="240"/>
        <w:rPr>
          <w:b/>
        </w:rPr>
      </w:pPr>
      <w:r>
        <w:rPr>
          <w:b/>
        </w:rPr>
        <w:br w:type="page"/>
      </w:r>
    </w:p>
    <w:p w14:paraId="72B206D1" w14:textId="22D3EFFB" w:rsidR="00F07B9E" w:rsidRDefault="00131651" w:rsidP="00F07B9E">
      <w:pPr>
        <w:pStyle w:val="Caption"/>
        <w:keepNext/>
        <w:ind w:firstLine="240"/>
      </w:pPr>
      <w:r w:rsidRPr="00131651">
        <w:rPr>
          <w:noProof/>
        </w:rPr>
        <w:lastRenderedPageBreak/>
        <w:drawing>
          <wp:inline distT="0" distB="0" distL="0" distR="0" wp14:anchorId="37AA2BD4" wp14:editId="7AB01DE4">
            <wp:extent cx="5039995" cy="5833110"/>
            <wp:effectExtent l="0" t="0" r="8255"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a:stretch>
                      <a:fillRect/>
                    </a:stretch>
                  </pic:blipFill>
                  <pic:spPr>
                    <a:xfrm>
                      <a:off x="0" y="0"/>
                      <a:ext cx="5039995" cy="5833110"/>
                    </a:xfrm>
                    <a:prstGeom prst="rect">
                      <a:avLst/>
                    </a:prstGeom>
                  </pic:spPr>
                </pic:pic>
              </a:graphicData>
            </a:graphic>
          </wp:inline>
        </w:drawing>
      </w:r>
    </w:p>
    <w:p w14:paraId="32BC6275" w14:textId="4A6B59ED" w:rsidR="00F07B9E" w:rsidRDefault="00F07B9E" w:rsidP="00F07B9E">
      <w:pPr>
        <w:pStyle w:val="Caption"/>
        <w:ind w:firstLine="240"/>
        <w:rPr>
          <w:b/>
        </w:rPr>
      </w:pPr>
      <w:r w:rsidRPr="00BE672F">
        <w:rPr>
          <w:b/>
        </w:rPr>
        <w:t>Fig. S</w:t>
      </w:r>
      <w:r w:rsidR="00501B57">
        <w:rPr>
          <w:b/>
        </w:rPr>
        <w:t>9</w:t>
      </w:r>
      <w:r>
        <w:t xml:space="preserve"> Scanning electron microscopic images of nonwoven commercial products (x5</w:t>
      </w:r>
      <w:r w:rsidR="00501B57">
        <w:t>0</w:t>
      </w:r>
      <w:r>
        <w:t>0)</w:t>
      </w:r>
    </w:p>
    <w:p w14:paraId="7F12FEBB" w14:textId="53289780" w:rsidR="003E0504" w:rsidRDefault="00F07B9E" w:rsidP="003E0504">
      <w:pPr>
        <w:pStyle w:val="Caption"/>
        <w:ind w:firstLine="240"/>
        <w:rPr>
          <w:b/>
        </w:rPr>
      </w:pPr>
      <w:r>
        <w:rPr>
          <w:b/>
        </w:rPr>
        <w:br w:type="page"/>
      </w:r>
      <w:r w:rsidR="002B5BAE" w:rsidRPr="002B5BAE">
        <w:rPr>
          <w:b/>
          <w:noProof/>
        </w:rPr>
        <w:lastRenderedPageBreak/>
        <w:drawing>
          <wp:inline distT="0" distB="0" distL="0" distR="0" wp14:anchorId="168237DE" wp14:editId="16EFF592">
            <wp:extent cx="5039995" cy="6988810"/>
            <wp:effectExtent l="0" t="0" r="8255" b="254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9"/>
                    <a:stretch>
                      <a:fillRect/>
                    </a:stretch>
                  </pic:blipFill>
                  <pic:spPr>
                    <a:xfrm>
                      <a:off x="0" y="0"/>
                      <a:ext cx="5039995" cy="6988810"/>
                    </a:xfrm>
                    <a:prstGeom prst="rect">
                      <a:avLst/>
                    </a:prstGeom>
                  </pic:spPr>
                </pic:pic>
              </a:graphicData>
            </a:graphic>
          </wp:inline>
        </w:drawing>
      </w:r>
      <w:r w:rsidR="003E0504" w:rsidRPr="00BE672F">
        <w:rPr>
          <w:b/>
        </w:rPr>
        <w:t>Fig. S</w:t>
      </w:r>
      <w:r w:rsidR="003E0504">
        <w:rPr>
          <w:b/>
        </w:rPr>
        <w:t>10</w:t>
      </w:r>
      <w:r w:rsidR="003E0504">
        <w:t xml:space="preserve"> Scanning electron microscopic images of meltblown nonwovens (x50)</w:t>
      </w:r>
    </w:p>
    <w:p w14:paraId="0019F6F4" w14:textId="76AC9284" w:rsidR="003E0504" w:rsidRDefault="003E0504" w:rsidP="00F07B9E">
      <w:pPr>
        <w:pStyle w:val="Caption"/>
        <w:keepNext/>
        <w:ind w:firstLine="240"/>
        <w:rPr>
          <w:b/>
        </w:rPr>
      </w:pPr>
      <w:r>
        <w:rPr>
          <w:b/>
        </w:rPr>
        <w:br w:type="page"/>
      </w:r>
    </w:p>
    <w:p w14:paraId="038C3CD7" w14:textId="43414C5E" w:rsidR="00F07B9E" w:rsidRDefault="002B5BAE" w:rsidP="00F07B9E">
      <w:pPr>
        <w:pStyle w:val="Caption"/>
        <w:keepNext/>
        <w:ind w:firstLine="240"/>
        <w:rPr>
          <w:b/>
        </w:rPr>
      </w:pPr>
      <w:r w:rsidRPr="002B5BAE">
        <w:rPr>
          <w:b/>
          <w:noProof/>
        </w:rPr>
        <w:lastRenderedPageBreak/>
        <w:drawing>
          <wp:inline distT="0" distB="0" distL="0" distR="0" wp14:anchorId="62EC2382" wp14:editId="3B1B9128">
            <wp:extent cx="5039995" cy="6991350"/>
            <wp:effectExtent l="0" t="0" r="8255"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0"/>
                    <a:stretch>
                      <a:fillRect/>
                    </a:stretch>
                  </pic:blipFill>
                  <pic:spPr>
                    <a:xfrm>
                      <a:off x="0" y="0"/>
                      <a:ext cx="5039995" cy="6991350"/>
                    </a:xfrm>
                    <a:prstGeom prst="rect">
                      <a:avLst/>
                    </a:prstGeom>
                  </pic:spPr>
                </pic:pic>
              </a:graphicData>
            </a:graphic>
          </wp:inline>
        </w:drawing>
      </w:r>
    </w:p>
    <w:p w14:paraId="13C12805" w14:textId="0EB6FA69" w:rsidR="00BE672F" w:rsidRDefault="003E0504" w:rsidP="001C064B">
      <w:pPr>
        <w:pStyle w:val="Caption"/>
        <w:keepNext/>
        <w:ind w:firstLine="240"/>
        <w:rPr>
          <w:b/>
        </w:rPr>
      </w:pPr>
      <w:r w:rsidRPr="00BE672F">
        <w:rPr>
          <w:b/>
        </w:rPr>
        <w:t>Fig. S</w:t>
      </w:r>
      <w:r>
        <w:rPr>
          <w:b/>
        </w:rPr>
        <w:t>11</w:t>
      </w:r>
      <w:r>
        <w:t xml:space="preserve"> Scanning electron microscopic images of meltblown nonwovens (x500)</w:t>
      </w:r>
    </w:p>
    <w:p w14:paraId="53132385" w14:textId="77777777" w:rsidR="003E0504" w:rsidRDefault="003E0504" w:rsidP="001C064B">
      <w:pPr>
        <w:pStyle w:val="Caption"/>
        <w:keepNext/>
        <w:ind w:firstLine="240"/>
        <w:rPr>
          <w:b/>
        </w:rPr>
      </w:pPr>
      <w:r>
        <w:rPr>
          <w:b/>
        </w:rPr>
        <w:br w:type="page"/>
      </w:r>
    </w:p>
    <w:p w14:paraId="32ECD840" w14:textId="44C73E90" w:rsidR="001C064B" w:rsidRDefault="00D94F31" w:rsidP="001C064B">
      <w:pPr>
        <w:pStyle w:val="Caption"/>
        <w:keepNext/>
        <w:ind w:firstLine="240"/>
      </w:pPr>
      <w:r w:rsidRPr="00BC0B35">
        <w:rPr>
          <w:b/>
        </w:rPr>
        <w:lastRenderedPageBreak/>
        <w:t>Table S</w:t>
      </w:r>
      <w:r w:rsidRPr="00BC0B35">
        <w:rPr>
          <w:b/>
        </w:rPr>
        <w:fldChar w:fldCharType="begin"/>
      </w:r>
      <w:r w:rsidRPr="00BC0B35">
        <w:rPr>
          <w:b/>
        </w:rPr>
        <w:instrText xml:space="preserve"> SEQ Table \* ARABIC </w:instrText>
      </w:r>
      <w:r w:rsidRPr="00BC0B35">
        <w:rPr>
          <w:b/>
        </w:rPr>
        <w:fldChar w:fldCharType="separate"/>
      </w:r>
      <w:r w:rsidR="00136FFB">
        <w:rPr>
          <w:b/>
          <w:noProof/>
        </w:rPr>
        <w:t>1</w:t>
      </w:r>
      <w:r w:rsidRPr="00BC0B35">
        <w:rPr>
          <w:b/>
        </w:rPr>
        <w:fldChar w:fldCharType="end"/>
      </w:r>
      <w:r>
        <w:t xml:space="preserve"> TSA results of commercial nonwoven products</w:t>
      </w:r>
      <w:r w:rsidR="00136FFB">
        <w:t xml:space="preserve"> (unwashed)</w:t>
      </w:r>
      <w:r w:rsidR="00AB47EA">
        <w:t xml:space="preserve">. The nonwoven materials </w:t>
      </w:r>
      <w:r w:rsidR="00014FC2">
        <w:t>were</w:t>
      </w:r>
      <w:r w:rsidR="00AB47EA">
        <w:t xml:space="preserve"> fully dried before the measurement since they are wet wipes with liquids and TSA cannot measure wet materials. </w:t>
      </w:r>
      <w:r w:rsidR="001C064B">
        <w:t xml:space="preserve">(Values in parentheses </w:t>
      </w:r>
      <w:r w:rsidR="00014FC2">
        <w:t>are</w:t>
      </w:r>
      <w:r w:rsidR="001C064B">
        <w:t xml:space="preserve"> the standard deviation of three repetition of the measurement)</w:t>
      </w:r>
    </w:p>
    <w:tbl>
      <w:tblPr>
        <w:tblW w:w="5000" w:type="pct"/>
        <w:tblCellMar>
          <w:left w:w="0" w:type="dxa"/>
          <w:right w:w="0" w:type="dxa"/>
        </w:tblCellMar>
        <w:tblLook w:val="0600" w:firstRow="0" w:lastRow="0" w:firstColumn="0" w:lastColumn="0" w:noHBand="1" w:noVBand="1"/>
      </w:tblPr>
      <w:tblGrid>
        <w:gridCol w:w="1625"/>
        <w:gridCol w:w="506"/>
        <w:gridCol w:w="730"/>
        <w:gridCol w:w="551"/>
        <w:gridCol w:w="729"/>
        <w:gridCol w:w="551"/>
        <w:gridCol w:w="729"/>
        <w:gridCol w:w="551"/>
        <w:gridCol w:w="729"/>
        <w:gridCol w:w="506"/>
        <w:gridCol w:w="730"/>
      </w:tblGrid>
      <w:tr w:rsidR="00B2559A" w:rsidRPr="00BC3AD0" w14:paraId="615851C3" w14:textId="77777777" w:rsidTr="00BC3AD0">
        <w:trPr>
          <w:trHeight w:val="247"/>
        </w:trPr>
        <w:tc>
          <w:tcPr>
            <w:tcW w:w="1024" w:type="pct"/>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24092E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Samples</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24FD95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P1</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C50E3D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P2</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642CDF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P3</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BE50CA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P4</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D22F68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P5</w:t>
            </w:r>
          </w:p>
        </w:tc>
      </w:tr>
      <w:tr w:rsidR="00BC3AD0" w:rsidRPr="00BC3AD0" w14:paraId="5E7FE0F5"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144592F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TS750 (roughness)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C22C6A5" w14:textId="2883EF27" w:rsidR="00B2559A" w:rsidRPr="00BC3AD0" w:rsidRDefault="00B2559A" w:rsidP="00B2559A">
            <w:pPr>
              <w:spacing w:line="240" w:lineRule="auto"/>
              <w:ind w:firstLine="160"/>
              <w:jc w:val="center"/>
              <w:rPr>
                <w:sz w:val="16"/>
                <w:lang w:eastAsia="ko-KR"/>
              </w:rPr>
            </w:pPr>
            <w:r w:rsidRPr="00BC3AD0">
              <w:rPr>
                <w:rFonts w:hint="eastAsia"/>
                <w:sz w:val="16"/>
                <w:lang w:eastAsia="ko-KR"/>
              </w:rPr>
              <w:t>103</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D2B9064" w14:textId="675244BA"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20.5)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B4F2E1C" w14:textId="53EA48AB" w:rsidR="00B2559A" w:rsidRPr="00BC3AD0" w:rsidRDefault="00B2559A" w:rsidP="00B2559A">
            <w:pPr>
              <w:spacing w:line="240" w:lineRule="auto"/>
              <w:ind w:firstLine="160"/>
              <w:jc w:val="center"/>
              <w:rPr>
                <w:sz w:val="16"/>
                <w:lang w:eastAsia="ko-KR"/>
              </w:rPr>
            </w:pPr>
            <w:r w:rsidRPr="00BC3AD0">
              <w:rPr>
                <w:rFonts w:hint="eastAsia"/>
                <w:sz w:val="16"/>
                <w:lang w:eastAsia="ko-KR"/>
              </w:rPr>
              <w:t>36.8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7A8C3A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7.85)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066FBEA" w14:textId="0B20FFB8" w:rsidR="00B2559A" w:rsidRPr="00BC3AD0" w:rsidRDefault="00B2559A" w:rsidP="00B2559A">
            <w:pPr>
              <w:spacing w:line="240" w:lineRule="auto"/>
              <w:ind w:firstLine="160"/>
              <w:jc w:val="center"/>
              <w:rPr>
                <w:sz w:val="16"/>
                <w:lang w:eastAsia="ko-KR"/>
              </w:rPr>
            </w:pPr>
            <w:r w:rsidRPr="00BC3AD0">
              <w:rPr>
                <w:rFonts w:hint="eastAsia"/>
                <w:sz w:val="16"/>
                <w:lang w:eastAsia="ko-KR"/>
              </w:rPr>
              <w:t>17.7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9DB31D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2.88)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9134220" w14:textId="002AA7BB" w:rsidR="00B2559A" w:rsidRPr="00BC3AD0" w:rsidRDefault="00B2559A" w:rsidP="00B2559A">
            <w:pPr>
              <w:spacing w:line="240" w:lineRule="auto"/>
              <w:ind w:firstLine="160"/>
              <w:jc w:val="center"/>
              <w:rPr>
                <w:sz w:val="16"/>
                <w:lang w:eastAsia="ko-KR"/>
              </w:rPr>
            </w:pPr>
            <w:r w:rsidRPr="00BC3AD0">
              <w:rPr>
                <w:rFonts w:hint="eastAsia"/>
                <w:sz w:val="16"/>
                <w:lang w:eastAsia="ko-KR"/>
              </w:rPr>
              <w:t>19.9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42DC6A4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5.26)</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CE585BA" w14:textId="3B93D1C2" w:rsidR="00B2559A" w:rsidRPr="00BC3AD0" w:rsidRDefault="00B2559A" w:rsidP="00B2559A">
            <w:pPr>
              <w:spacing w:line="240" w:lineRule="auto"/>
              <w:ind w:firstLine="160"/>
              <w:jc w:val="center"/>
              <w:rPr>
                <w:sz w:val="16"/>
                <w:lang w:eastAsia="ko-KR"/>
              </w:rPr>
            </w:pPr>
            <w:r w:rsidRPr="00BC3AD0">
              <w:rPr>
                <w:rFonts w:hint="eastAsia"/>
                <w:sz w:val="16"/>
                <w:lang w:eastAsia="ko-KR"/>
              </w:rPr>
              <w:t>11.9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C47EDF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2.86)</w:t>
            </w:r>
          </w:p>
        </w:tc>
      </w:tr>
      <w:tr w:rsidR="00BC3AD0" w:rsidRPr="00BC3AD0" w14:paraId="475375C1"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6AE60FD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 (softness)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6FB6A9A" w14:textId="060436D6" w:rsidR="00B2559A" w:rsidRPr="00BC3AD0" w:rsidRDefault="00B2559A" w:rsidP="00B2559A">
            <w:pPr>
              <w:spacing w:line="240" w:lineRule="auto"/>
              <w:ind w:firstLine="160"/>
              <w:jc w:val="center"/>
              <w:rPr>
                <w:sz w:val="16"/>
                <w:lang w:eastAsia="ko-KR"/>
              </w:rPr>
            </w:pPr>
            <w:r w:rsidRPr="00BC3AD0">
              <w:rPr>
                <w:rFonts w:hint="eastAsia"/>
                <w:sz w:val="16"/>
                <w:lang w:eastAsia="ko-KR"/>
              </w:rPr>
              <w:t>21.1</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6355D3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4.69)</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84563C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9.33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91121C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2.07)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14AC03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6.20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BBDCD4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0.55)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7B793D4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7.07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75311C9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1.50)</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7821DB0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3.68</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5DCEBE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0.29)</w:t>
            </w:r>
          </w:p>
        </w:tc>
      </w:tr>
      <w:tr w:rsidR="00BC3AD0" w:rsidRPr="00BC3AD0" w14:paraId="0CA53A9C"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67D94FB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Compliance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6D4212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1.80</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309CBA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0.12)</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9D6E61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1.97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445D61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0.22)</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63268F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3.01</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6F1082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47D2536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2.67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AD74A3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0.15)</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60474D7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2.69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A72AEB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0.27)</w:t>
            </w:r>
          </w:p>
        </w:tc>
      </w:tr>
      <w:tr w:rsidR="00BC3AD0" w:rsidRPr="00BC3AD0" w14:paraId="065CB22A"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39C638E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Elasticity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480F12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1.66</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1AFF76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6B1FD0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1.70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5450FF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0.11)</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58284C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2.85</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B2D489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0.06)</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345E74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2.54</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BC73BC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0.12)</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54D341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2.28</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3DD3EDF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0.19)</w:t>
            </w:r>
          </w:p>
        </w:tc>
      </w:tr>
      <w:tr w:rsidR="00BC3AD0" w:rsidRPr="00BC3AD0" w14:paraId="36BED0FB"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2D2BA6C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7EAA4954" w14:textId="564688AE" w:rsidR="00B2559A" w:rsidRPr="00BC3AD0" w:rsidRDefault="00B2559A" w:rsidP="00B2559A">
            <w:pPr>
              <w:spacing w:line="240" w:lineRule="auto"/>
              <w:ind w:firstLine="160"/>
              <w:jc w:val="center"/>
              <w:rPr>
                <w:sz w:val="16"/>
                <w:lang w:eastAsia="ko-KR"/>
              </w:rPr>
            </w:pPr>
            <w:r w:rsidRPr="00BC3AD0">
              <w:rPr>
                <w:rFonts w:hint="eastAsia"/>
                <w:sz w:val="16"/>
                <w:lang w:eastAsia="ko-KR"/>
              </w:rPr>
              <w:t>-110</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5CC1353" w14:textId="25CB5ED8"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41.9)</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10E4213" w14:textId="160314EC" w:rsidR="00B2559A" w:rsidRPr="00BC3AD0" w:rsidRDefault="00B2559A" w:rsidP="00B2559A">
            <w:pPr>
              <w:spacing w:line="240" w:lineRule="auto"/>
              <w:ind w:firstLine="160"/>
              <w:jc w:val="center"/>
              <w:rPr>
                <w:sz w:val="16"/>
                <w:lang w:eastAsia="ko-KR"/>
              </w:rPr>
            </w:pPr>
            <w:r w:rsidRPr="00BC3AD0">
              <w:rPr>
                <w:rFonts w:hint="eastAsia"/>
                <w:sz w:val="16"/>
                <w:lang w:eastAsia="ko-KR"/>
              </w:rPr>
              <w:t>-200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7B09B475" w14:textId="3BE4F904"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68.0)</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E5CD960" w14:textId="6038AEF2" w:rsidR="00B2559A" w:rsidRPr="00BC3AD0" w:rsidRDefault="00B2559A" w:rsidP="00B2559A">
            <w:pPr>
              <w:spacing w:line="240" w:lineRule="auto"/>
              <w:ind w:firstLine="160"/>
              <w:jc w:val="center"/>
              <w:rPr>
                <w:sz w:val="16"/>
                <w:lang w:eastAsia="ko-KR"/>
              </w:rPr>
            </w:pPr>
            <w:r w:rsidRPr="00BC3AD0">
              <w:rPr>
                <w:rFonts w:hint="eastAsia"/>
                <w:sz w:val="16"/>
                <w:lang w:eastAsia="ko-KR"/>
              </w:rPr>
              <w:t>-110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B0C0EDF" w14:textId="541BFAEE" w:rsidR="00B2559A" w:rsidRPr="00BC3AD0" w:rsidRDefault="00B2559A" w:rsidP="00B2559A">
            <w:pPr>
              <w:spacing w:line="240" w:lineRule="auto"/>
              <w:ind w:firstLine="160"/>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16.</w:t>
            </w:r>
            <w:r w:rsidRPr="00BC3AD0">
              <w:rPr>
                <w:sz w:val="16"/>
                <w:lang w:eastAsia="ko-KR"/>
              </w:rPr>
              <w:t>9</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8A33011" w14:textId="3962095A" w:rsidR="00B2559A" w:rsidRPr="00BC3AD0" w:rsidRDefault="00B2559A" w:rsidP="00B2559A">
            <w:pPr>
              <w:spacing w:line="240" w:lineRule="auto"/>
              <w:ind w:firstLine="160"/>
              <w:jc w:val="center"/>
              <w:rPr>
                <w:sz w:val="16"/>
                <w:lang w:eastAsia="ko-KR"/>
              </w:rPr>
            </w:pPr>
            <w:r w:rsidRPr="00BC3AD0">
              <w:rPr>
                <w:rFonts w:hint="eastAsia"/>
                <w:sz w:val="16"/>
                <w:lang w:eastAsia="ko-KR"/>
              </w:rPr>
              <w:t>-86.</w:t>
            </w:r>
            <w:r w:rsidRPr="00BC3AD0">
              <w:rPr>
                <w:sz w:val="16"/>
                <w:lang w:eastAsia="ko-KR"/>
              </w:rPr>
              <w:t>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777D8B6" w14:textId="7A22CFF5"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22.3)</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2BC1A479" w14:textId="29DD6265" w:rsidR="00B2559A" w:rsidRPr="00BC3AD0" w:rsidRDefault="00B2559A" w:rsidP="00B2559A">
            <w:pPr>
              <w:spacing w:line="240" w:lineRule="auto"/>
              <w:ind w:firstLine="160"/>
              <w:jc w:val="center"/>
              <w:rPr>
                <w:sz w:val="16"/>
                <w:lang w:eastAsia="ko-KR"/>
              </w:rPr>
            </w:pPr>
            <w:r w:rsidRPr="00BC3AD0">
              <w:rPr>
                <w:rFonts w:hint="eastAsia"/>
                <w:sz w:val="16"/>
                <w:lang w:eastAsia="ko-KR"/>
              </w:rPr>
              <w:t>-307</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3ECF6E14" w14:textId="7155D725"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63.7)</w:t>
            </w:r>
          </w:p>
        </w:tc>
      </w:tr>
      <w:tr w:rsidR="00BC3AD0" w:rsidRPr="00BC3AD0" w14:paraId="47D3FD50"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5163ED3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Hysteresis (J)</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1916F58" w14:textId="63FB7AC5" w:rsidR="00B2559A" w:rsidRPr="00BC3AD0" w:rsidRDefault="00B2559A" w:rsidP="00B2559A">
            <w:pPr>
              <w:spacing w:line="240" w:lineRule="auto"/>
              <w:ind w:firstLine="160"/>
              <w:jc w:val="center"/>
              <w:rPr>
                <w:sz w:val="16"/>
                <w:lang w:eastAsia="ko-KR"/>
              </w:rPr>
            </w:pPr>
            <w:r w:rsidRPr="00BC3AD0">
              <w:rPr>
                <w:rFonts w:hint="eastAsia"/>
                <w:sz w:val="16"/>
                <w:lang w:eastAsia="ko-KR"/>
              </w:rPr>
              <w:t>60.8</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3693432" w14:textId="5EBE72E1"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10.</w:t>
            </w:r>
            <w:r w:rsidRPr="00BC3AD0">
              <w:rPr>
                <w:sz w:val="16"/>
                <w:lang w:eastAsia="ko-KR"/>
              </w:rPr>
              <w:t>9</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60448F8" w14:textId="466C77A7" w:rsidR="00B2559A" w:rsidRPr="00BC3AD0" w:rsidRDefault="00B2559A" w:rsidP="00B2559A">
            <w:pPr>
              <w:spacing w:line="240" w:lineRule="auto"/>
              <w:ind w:firstLine="160"/>
              <w:jc w:val="center"/>
              <w:rPr>
                <w:sz w:val="16"/>
                <w:lang w:eastAsia="ko-KR"/>
              </w:rPr>
            </w:pPr>
            <w:r w:rsidRPr="00BC3AD0">
              <w:rPr>
                <w:rFonts w:hint="eastAsia"/>
                <w:sz w:val="16"/>
                <w:lang w:eastAsia="ko-KR"/>
              </w:rPr>
              <w:t>82.1</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D701920" w14:textId="20B0792B"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20.4)</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080C1F5" w14:textId="6AABF7C7" w:rsidR="00B2559A" w:rsidRPr="00BC3AD0" w:rsidRDefault="00B2559A" w:rsidP="00B2559A">
            <w:pPr>
              <w:spacing w:line="240" w:lineRule="auto"/>
              <w:ind w:firstLine="160"/>
              <w:jc w:val="center"/>
              <w:rPr>
                <w:sz w:val="16"/>
                <w:lang w:eastAsia="ko-KR"/>
              </w:rPr>
            </w:pPr>
            <w:r w:rsidRPr="00BC3AD0">
              <w:rPr>
                <w:rFonts w:hint="eastAsia"/>
                <w:sz w:val="16"/>
                <w:lang w:eastAsia="ko-KR"/>
              </w:rPr>
              <w:t>33.9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69DABF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4.68)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79DB2C5F" w14:textId="1BB1A1B8" w:rsidR="00B2559A" w:rsidRPr="00BC3AD0" w:rsidRDefault="00B2559A" w:rsidP="00B2559A">
            <w:pPr>
              <w:spacing w:line="240" w:lineRule="auto"/>
              <w:ind w:firstLine="160"/>
              <w:jc w:val="center"/>
              <w:rPr>
                <w:sz w:val="16"/>
                <w:lang w:eastAsia="ko-KR"/>
              </w:rPr>
            </w:pPr>
            <w:r w:rsidRPr="00BC3AD0">
              <w:rPr>
                <w:rFonts w:hint="eastAsia"/>
                <w:sz w:val="16"/>
                <w:lang w:eastAsia="ko-KR"/>
              </w:rPr>
              <w:t>2</w:t>
            </w:r>
            <w:r w:rsidRPr="00BC3AD0">
              <w:rPr>
                <w:sz w:val="16"/>
                <w:lang w:eastAsia="ko-KR"/>
              </w:rPr>
              <w:t>7.0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8422C3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1.55)</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DA68BC0" w14:textId="34CF158F" w:rsidR="00B2559A" w:rsidRPr="00BC3AD0" w:rsidRDefault="00B2559A" w:rsidP="00B2559A">
            <w:pPr>
              <w:spacing w:line="240" w:lineRule="auto"/>
              <w:ind w:firstLine="160"/>
              <w:jc w:val="center"/>
              <w:rPr>
                <w:sz w:val="16"/>
                <w:lang w:eastAsia="ko-KR"/>
              </w:rPr>
            </w:pPr>
            <w:r w:rsidRPr="00BC3AD0">
              <w:rPr>
                <w:rFonts w:hint="eastAsia"/>
                <w:sz w:val="16"/>
                <w:lang w:eastAsia="ko-KR"/>
              </w:rPr>
              <w:t>77.2</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094C1BD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2.73)</w:t>
            </w:r>
          </w:p>
        </w:tc>
      </w:tr>
      <w:tr w:rsidR="00B2559A" w:rsidRPr="00BC3AD0" w14:paraId="19F156DB"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3EE9BED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Caliper (um)</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84B5A7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526</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DDAFDB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484</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54552C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686</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F85F77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619</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17328C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512</w:t>
            </w:r>
          </w:p>
        </w:tc>
      </w:tr>
      <w:tr w:rsidR="00B2559A" w:rsidRPr="00BC3AD0" w14:paraId="434FCFD6"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5A9DD83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Grammage (g/m2)</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47D7D5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72.4</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D3E630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51.7</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D68BC2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51.5</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6073D7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54.3</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ECE16D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42.0</w:t>
            </w:r>
          </w:p>
        </w:tc>
      </w:tr>
      <w:tr w:rsidR="00B2559A" w:rsidRPr="00BC3AD0" w14:paraId="68291253" w14:textId="77777777" w:rsidTr="00BC3AD0">
        <w:trPr>
          <w:trHeight w:val="247"/>
        </w:trPr>
        <w:tc>
          <w:tcPr>
            <w:tcW w:w="1024"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67E51D6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BA50DD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0.14</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611F29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0.11</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995394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0.08</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CC2C37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0.09</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6D0827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0.08</w:t>
            </w:r>
          </w:p>
        </w:tc>
      </w:tr>
      <w:tr w:rsidR="00B2559A" w:rsidRPr="00BC3AD0" w14:paraId="69CEEC44" w14:textId="77777777" w:rsidTr="00BC3AD0">
        <w:trPr>
          <w:trHeight w:val="247"/>
        </w:trPr>
        <w:tc>
          <w:tcPr>
            <w:tcW w:w="1024"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0AB0DBD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Samples</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DEF5B5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P6</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290F3D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P7</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DE6B4D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H1</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6B4E8D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H2</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554305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H3</w:t>
            </w:r>
          </w:p>
        </w:tc>
      </w:tr>
      <w:tr w:rsidR="00BC3AD0" w:rsidRPr="00BC3AD0" w14:paraId="734348F2"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424AE02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TS750 (roughness)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D86A7F0" w14:textId="3D27C3C2" w:rsidR="00B2559A" w:rsidRPr="00BC3AD0" w:rsidRDefault="00B2559A" w:rsidP="00B2559A">
            <w:pPr>
              <w:spacing w:line="240" w:lineRule="auto"/>
              <w:ind w:firstLine="160"/>
              <w:jc w:val="center"/>
              <w:rPr>
                <w:sz w:val="16"/>
                <w:lang w:eastAsia="ko-KR"/>
              </w:rPr>
            </w:pPr>
            <w:r w:rsidRPr="00BC3AD0">
              <w:rPr>
                <w:rFonts w:hint="eastAsia"/>
                <w:sz w:val="16"/>
                <w:lang w:eastAsia="ko-KR"/>
              </w:rPr>
              <w:t>12.4</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1E5859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0.87)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D43D9AA" w14:textId="4C9E03FD" w:rsidR="00B2559A" w:rsidRPr="00BC3AD0" w:rsidRDefault="00B2559A" w:rsidP="00B2559A">
            <w:pPr>
              <w:spacing w:line="240" w:lineRule="auto"/>
              <w:ind w:firstLine="160"/>
              <w:jc w:val="center"/>
              <w:rPr>
                <w:sz w:val="16"/>
                <w:lang w:eastAsia="ko-KR"/>
              </w:rPr>
            </w:pPr>
            <w:r w:rsidRPr="00BC3AD0">
              <w:rPr>
                <w:rFonts w:hint="eastAsia"/>
                <w:sz w:val="16"/>
                <w:lang w:eastAsia="ko-KR"/>
              </w:rPr>
              <w:t>19.3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4F020B6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8.13)</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C7B39B2" w14:textId="04C2BFBB" w:rsidR="00B2559A" w:rsidRPr="00BC3AD0" w:rsidRDefault="00B2559A" w:rsidP="00B2559A">
            <w:pPr>
              <w:spacing w:line="240" w:lineRule="auto"/>
              <w:ind w:firstLine="160"/>
              <w:jc w:val="center"/>
              <w:rPr>
                <w:sz w:val="16"/>
                <w:lang w:eastAsia="ko-KR"/>
              </w:rPr>
            </w:pPr>
            <w:r w:rsidRPr="00BC3AD0">
              <w:rPr>
                <w:rFonts w:hint="eastAsia"/>
                <w:sz w:val="16"/>
                <w:lang w:eastAsia="ko-KR"/>
              </w:rPr>
              <w:t>13.1</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E6110A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8.10)</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CC85F83" w14:textId="4611735F" w:rsidR="00B2559A" w:rsidRPr="00BC3AD0" w:rsidRDefault="00B2559A" w:rsidP="00B2559A">
            <w:pPr>
              <w:spacing w:line="240" w:lineRule="auto"/>
              <w:ind w:firstLine="160"/>
              <w:jc w:val="center"/>
              <w:rPr>
                <w:sz w:val="16"/>
                <w:lang w:eastAsia="ko-KR"/>
              </w:rPr>
            </w:pPr>
            <w:r w:rsidRPr="00BC3AD0">
              <w:rPr>
                <w:rFonts w:hint="eastAsia"/>
                <w:sz w:val="16"/>
                <w:lang w:eastAsia="ko-KR"/>
              </w:rPr>
              <w:t>52.7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E04E8B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5.79)</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3D5FF923" w14:textId="040B1F63" w:rsidR="00B2559A" w:rsidRPr="00BC3AD0" w:rsidRDefault="00B2559A" w:rsidP="00B2559A">
            <w:pPr>
              <w:spacing w:line="240" w:lineRule="auto"/>
              <w:ind w:firstLine="160"/>
              <w:jc w:val="center"/>
              <w:rPr>
                <w:sz w:val="16"/>
                <w:lang w:eastAsia="ko-KR"/>
              </w:rPr>
            </w:pPr>
            <w:r w:rsidRPr="00BC3AD0">
              <w:rPr>
                <w:rFonts w:hint="eastAsia"/>
                <w:sz w:val="16"/>
                <w:lang w:eastAsia="ko-KR"/>
              </w:rPr>
              <w:t>49.7</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5E592F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8.20)</w:t>
            </w:r>
          </w:p>
        </w:tc>
      </w:tr>
      <w:tr w:rsidR="00BC3AD0" w:rsidRPr="00BC3AD0" w14:paraId="1595F358"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77524F7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 (softness)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2BC07E0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6.18</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12B0742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0.72)</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664647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4.69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2470005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0.75)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77C9661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7.17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45E567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2.37)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2274861" w14:textId="7B4C4160" w:rsidR="00B2559A" w:rsidRPr="00BC3AD0" w:rsidRDefault="00B2559A" w:rsidP="00B2559A">
            <w:pPr>
              <w:spacing w:line="240" w:lineRule="auto"/>
              <w:ind w:firstLine="160"/>
              <w:jc w:val="center"/>
              <w:rPr>
                <w:sz w:val="16"/>
                <w:lang w:eastAsia="ko-KR"/>
              </w:rPr>
            </w:pPr>
            <w:r w:rsidRPr="00BC3AD0">
              <w:rPr>
                <w:rFonts w:hint="eastAsia"/>
                <w:sz w:val="16"/>
                <w:lang w:eastAsia="ko-KR"/>
              </w:rPr>
              <w:t>26.2</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2810797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2.96)</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B10CE55" w14:textId="47DC8CBC" w:rsidR="00B2559A" w:rsidRPr="00BC3AD0" w:rsidRDefault="00B2559A" w:rsidP="00B2559A">
            <w:pPr>
              <w:spacing w:line="240" w:lineRule="auto"/>
              <w:ind w:firstLine="160"/>
              <w:jc w:val="center"/>
              <w:rPr>
                <w:sz w:val="16"/>
                <w:lang w:eastAsia="ko-KR"/>
              </w:rPr>
            </w:pPr>
            <w:r w:rsidRPr="00BC3AD0">
              <w:rPr>
                <w:rFonts w:hint="eastAsia"/>
                <w:sz w:val="16"/>
                <w:lang w:eastAsia="ko-KR"/>
              </w:rPr>
              <w:t>11.4</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EC84F4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2.20)</w:t>
            </w:r>
          </w:p>
        </w:tc>
      </w:tr>
      <w:tr w:rsidR="00BC3AD0" w:rsidRPr="00BC3AD0" w14:paraId="6DDB7775"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34A5326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Compliance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08ADB6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2.39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A0EE2C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0.06)</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81F555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2.46</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51900E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B43ACA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E425DC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0.04)</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313709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2.19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BD3CCB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0.13)</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576068B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2.24</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89EC43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0.61)</w:t>
            </w:r>
          </w:p>
        </w:tc>
      </w:tr>
      <w:tr w:rsidR="00BC3AD0" w:rsidRPr="00BC3AD0" w14:paraId="3E05C35C"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1782A3C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Elasticity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9D23F9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1.96</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1DE816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01869A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1.77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399D57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0.06)</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F9F90C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2.09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782B60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0.04)</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C8E152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2.06</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41CED84E"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0.11)</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374CFF5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1.77</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1FEC0EF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0.14)</w:t>
            </w:r>
          </w:p>
        </w:tc>
      </w:tr>
      <w:tr w:rsidR="00BC3AD0" w:rsidRPr="00BC3AD0" w14:paraId="152AE092"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7E2486C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5A53386A" w14:textId="2BDA5D9A" w:rsidR="00B2559A" w:rsidRPr="00BC3AD0" w:rsidRDefault="00B2559A" w:rsidP="00B2559A">
            <w:pPr>
              <w:spacing w:line="240" w:lineRule="auto"/>
              <w:ind w:firstLine="160"/>
              <w:jc w:val="center"/>
              <w:rPr>
                <w:sz w:val="16"/>
                <w:lang w:eastAsia="ko-KR"/>
              </w:rPr>
            </w:pPr>
            <w:r w:rsidRPr="00BC3AD0">
              <w:rPr>
                <w:rFonts w:hint="eastAsia"/>
                <w:sz w:val="16"/>
                <w:lang w:eastAsia="ko-KR"/>
              </w:rPr>
              <w:t>-280</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5A8164C" w14:textId="21375D3F"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23.</w:t>
            </w:r>
            <w:r w:rsidRPr="00BC3AD0">
              <w:rPr>
                <w:sz w:val="16"/>
                <w:lang w:eastAsia="ko-KR"/>
              </w:rPr>
              <w:t>6</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C6C28A4" w14:textId="7740F591" w:rsidR="00B2559A" w:rsidRPr="00BC3AD0" w:rsidRDefault="00B2559A" w:rsidP="00B2559A">
            <w:pPr>
              <w:spacing w:line="240" w:lineRule="auto"/>
              <w:ind w:firstLine="160"/>
              <w:jc w:val="center"/>
              <w:rPr>
                <w:sz w:val="16"/>
                <w:lang w:eastAsia="ko-KR"/>
              </w:rPr>
            </w:pPr>
            <w:r w:rsidRPr="00BC3AD0">
              <w:rPr>
                <w:rFonts w:hint="eastAsia"/>
                <w:sz w:val="16"/>
                <w:lang w:eastAsia="ko-KR"/>
              </w:rPr>
              <w:t>-43</w:t>
            </w:r>
            <w:r w:rsidRPr="00BC3AD0">
              <w:rPr>
                <w:sz w:val="16"/>
                <w:lang w:eastAsia="ko-KR"/>
              </w:rPr>
              <w:t>5</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C5FFCE9" w14:textId="43378F58"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22.3)</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49764E9C" w14:textId="30867F35" w:rsidR="00B2559A" w:rsidRPr="00BC3AD0" w:rsidRDefault="00B2559A" w:rsidP="00B2559A">
            <w:pPr>
              <w:spacing w:line="240" w:lineRule="auto"/>
              <w:ind w:firstLine="160"/>
              <w:jc w:val="center"/>
              <w:rPr>
                <w:sz w:val="16"/>
                <w:lang w:eastAsia="ko-KR"/>
              </w:rPr>
            </w:pPr>
            <w:r w:rsidRPr="00BC3AD0">
              <w:rPr>
                <w:rFonts w:hint="eastAsia"/>
                <w:sz w:val="16"/>
                <w:lang w:eastAsia="ko-KR"/>
              </w:rPr>
              <w:t>-68.5</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AB299F3" w14:textId="3FA2F4E1"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15.</w:t>
            </w:r>
            <w:r w:rsidRPr="00BC3AD0">
              <w:rPr>
                <w:sz w:val="16"/>
                <w:lang w:eastAsia="ko-KR"/>
              </w:rPr>
              <w:t>6</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0C8F2F8" w14:textId="0E496482" w:rsidR="00B2559A" w:rsidRPr="00BC3AD0" w:rsidRDefault="00B2559A" w:rsidP="00B2559A">
            <w:pPr>
              <w:spacing w:line="240" w:lineRule="auto"/>
              <w:ind w:firstLine="160"/>
              <w:jc w:val="center"/>
              <w:rPr>
                <w:sz w:val="16"/>
                <w:lang w:eastAsia="ko-KR"/>
              </w:rPr>
            </w:pPr>
            <w:r w:rsidRPr="00BC3AD0">
              <w:rPr>
                <w:rFonts w:hint="eastAsia"/>
                <w:sz w:val="16"/>
                <w:lang w:eastAsia="ko-KR"/>
              </w:rPr>
              <w:t>-80.8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81DD8F5" w14:textId="2DE764BD"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3</w:t>
            </w:r>
            <w:r w:rsidRPr="00BC3AD0">
              <w:rPr>
                <w:sz w:val="16"/>
                <w:lang w:eastAsia="ko-KR"/>
              </w:rPr>
              <w:t>2.0</w:t>
            </w:r>
            <w:r w:rsidRPr="00BC3AD0">
              <w:rPr>
                <w:rFonts w:hint="eastAsia"/>
                <w:sz w:val="16"/>
                <w:lang w:eastAsia="ko-KR"/>
              </w:rPr>
              <w:t>)</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7C18DFB4" w14:textId="159FB80D" w:rsidR="00B2559A" w:rsidRPr="00BC3AD0" w:rsidRDefault="00B2559A" w:rsidP="00B2559A">
            <w:pPr>
              <w:spacing w:line="240" w:lineRule="auto"/>
              <w:ind w:firstLine="160"/>
              <w:jc w:val="center"/>
              <w:rPr>
                <w:sz w:val="16"/>
                <w:lang w:eastAsia="ko-KR"/>
              </w:rPr>
            </w:pPr>
            <w:r w:rsidRPr="00BC3AD0">
              <w:rPr>
                <w:rFonts w:hint="eastAsia"/>
                <w:sz w:val="16"/>
                <w:lang w:eastAsia="ko-KR"/>
              </w:rPr>
              <w:t>-273</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14AFF24" w14:textId="66D84EDF"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25</w:t>
            </w:r>
            <w:r w:rsidRPr="00BC3AD0">
              <w:rPr>
                <w:sz w:val="16"/>
                <w:lang w:eastAsia="ko-KR"/>
              </w:rPr>
              <w:t>7</w:t>
            </w:r>
            <w:r w:rsidRPr="00BC3AD0">
              <w:rPr>
                <w:rFonts w:hint="eastAsia"/>
                <w:sz w:val="16"/>
                <w:lang w:eastAsia="ko-KR"/>
              </w:rPr>
              <w:t>)</w:t>
            </w:r>
          </w:p>
        </w:tc>
      </w:tr>
      <w:tr w:rsidR="00BC3AD0" w:rsidRPr="00BC3AD0" w14:paraId="08E94335"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28F6085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Hysteresis (J)</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1ABFB5C" w14:textId="2AE1946B" w:rsidR="00B2559A" w:rsidRPr="00BC3AD0" w:rsidRDefault="00B2559A" w:rsidP="00B2559A">
            <w:pPr>
              <w:spacing w:line="240" w:lineRule="auto"/>
              <w:ind w:firstLine="160"/>
              <w:jc w:val="center"/>
              <w:rPr>
                <w:sz w:val="16"/>
                <w:lang w:eastAsia="ko-KR"/>
              </w:rPr>
            </w:pPr>
            <w:r w:rsidRPr="00BC3AD0">
              <w:rPr>
                <w:rFonts w:hint="eastAsia"/>
                <w:sz w:val="16"/>
                <w:lang w:eastAsia="ko-KR"/>
              </w:rPr>
              <w:t>74.6</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3DD6998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6.20)</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CCD27E9" w14:textId="3567BEA3" w:rsidR="00B2559A" w:rsidRPr="00BC3AD0" w:rsidRDefault="00B2559A" w:rsidP="00B2559A">
            <w:pPr>
              <w:spacing w:line="240" w:lineRule="auto"/>
              <w:ind w:firstLine="160"/>
              <w:jc w:val="center"/>
              <w:rPr>
                <w:sz w:val="16"/>
                <w:lang w:eastAsia="ko-KR"/>
              </w:rPr>
            </w:pPr>
            <w:r w:rsidRPr="00BC3AD0">
              <w:rPr>
                <w:rFonts w:hint="eastAsia"/>
                <w:sz w:val="16"/>
                <w:lang w:eastAsia="ko-KR"/>
              </w:rPr>
              <w:t>14</w:t>
            </w:r>
            <w:r w:rsidRPr="00BC3AD0">
              <w:rPr>
                <w:sz w:val="16"/>
                <w:lang w:eastAsia="ko-KR"/>
              </w:rPr>
              <w:t>1</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5811241" w14:textId="480C2BBA"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51.</w:t>
            </w:r>
            <w:r w:rsidRPr="00BC3AD0">
              <w:rPr>
                <w:sz w:val="16"/>
                <w:lang w:eastAsia="ko-KR"/>
              </w:rPr>
              <w:t>4</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3A5FDCA" w14:textId="12CE533A" w:rsidR="00B2559A" w:rsidRPr="00BC3AD0" w:rsidRDefault="00B2559A" w:rsidP="00B2559A">
            <w:pPr>
              <w:spacing w:line="240" w:lineRule="auto"/>
              <w:ind w:firstLine="160"/>
              <w:jc w:val="center"/>
              <w:rPr>
                <w:sz w:val="16"/>
                <w:lang w:eastAsia="ko-KR"/>
              </w:rPr>
            </w:pPr>
            <w:r w:rsidRPr="00BC3AD0">
              <w:rPr>
                <w:rFonts w:hint="eastAsia"/>
                <w:sz w:val="16"/>
                <w:lang w:eastAsia="ko-KR"/>
              </w:rPr>
              <w:t>23.</w:t>
            </w:r>
            <w:r w:rsidRPr="00BC3AD0">
              <w:rPr>
                <w:sz w:val="16"/>
                <w:lang w:eastAsia="ko-KR"/>
              </w:rPr>
              <w:t>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205EE5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8.41)</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8969100" w14:textId="30E03C10" w:rsidR="00B2559A" w:rsidRPr="00BC3AD0" w:rsidRDefault="00B2559A" w:rsidP="00B2559A">
            <w:pPr>
              <w:spacing w:line="240" w:lineRule="auto"/>
              <w:ind w:firstLine="160"/>
              <w:jc w:val="center"/>
              <w:rPr>
                <w:sz w:val="16"/>
                <w:lang w:eastAsia="ko-KR"/>
              </w:rPr>
            </w:pPr>
            <w:r w:rsidRPr="00BC3AD0">
              <w:rPr>
                <w:rFonts w:hint="eastAsia"/>
                <w:sz w:val="16"/>
                <w:lang w:eastAsia="ko-KR"/>
              </w:rPr>
              <w:t>38.</w:t>
            </w:r>
            <w:r w:rsidRPr="00BC3AD0">
              <w:rPr>
                <w:sz w:val="16"/>
                <w:lang w:eastAsia="ko-KR"/>
              </w:rPr>
              <w:t>2</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345625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7.15)</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77DAD6C2" w14:textId="18BD69F8" w:rsidR="00B2559A" w:rsidRPr="00BC3AD0" w:rsidRDefault="00B2559A" w:rsidP="00B2559A">
            <w:pPr>
              <w:spacing w:line="240" w:lineRule="auto"/>
              <w:ind w:firstLine="160"/>
              <w:jc w:val="center"/>
              <w:rPr>
                <w:sz w:val="16"/>
                <w:lang w:eastAsia="ko-KR"/>
              </w:rPr>
            </w:pPr>
            <w:r w:rsidRPr="00BC3AD0">
              <w:rPr>
                <w:rFonts w:hint="eastAsia"/>
                <w:sz w:val="16"/>
                <w:lang w:eastAsia="ko-KR"/>
              </w:rPr>
              <w:t>87.</w:t>
            </w:r>
            <w:r w:rsidRPr="00BC3AD0">
              <w:rPr>
                <w:sz w:val="16"/>
                <w:lang w:eastAsia="ko-KR"/>
              </w:rPr>
              <w:t>1</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16DB5EF" w14:textId="0EE9224A"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45.3)</w:t>
            </w:r>
          </w:p>
        </w:tc>
      </w:tr>
      <w:tr w:rsidR="00B2559A" w:rsidRPr="00BC3AD0" w14:paraId="6FBE7C42"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56D063B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Caliper (um)</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38E61E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342</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584E055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477</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43016E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573</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3EB612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490</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7FAE8B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373</w:t>
            </w:r>
          </w:p>
        </w:tc>
      </w:tr>
      <w:tr w:rsidR="00B2559A" w:rsidRPr="00BC3AD0" w14:paraId="38EBF840"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79B1F0C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Grammage (g/m2)</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3A6EE56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42.6</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B64461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51.2</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0E0A7E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46.6</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5955B4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56.2</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DDC566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56.0</w:t>
            </w:r>
          </w:p>
        </w:tc>
      </w:tr>
      <w:tr w:rsidR="00B2559A" w:rsidRPr="00BC3AD0" w14:paraId="0A6B0405" w14:textId="77777777" w:rsidTr="00BC3AD0">
        <w:trPr>
          <w:trHeight w:val="247"/>
        </w:trPr>
        <w:tc>
          <w:tcPr>
            <w:tcW w:w="1024"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F9F7DB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4A61CB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0.13</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3A74B8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0.11</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40A423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0.08</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89B9B6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0.12</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4A5098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0.15</w:t>
            </w:r>
          </w:p>
        </w:tc>
      </w:tr>
      <w:tr w:rsidR="00B2559A" w:rsidRPr="00BC3AD0" w14:paraId="744F3111" w14:textId="77777777" w:rsidTr="00BC3AD0">
        <w:trPr>
          <w:trHeight w:val="247"/>
        </w:trPr>
        <w:tc>
          <w:tcPr>
            <w:tcW w:w="1024"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4685D8F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Samples</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7E1F29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H4</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522584A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I1</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45E815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I2</w:t>
            </w:r>
          </w:p>
        </w:tc>
        <w:tc>
          <w:tcPr>
            <w:tcW w:w="80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894A07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HC1</w:t>
            </w:r>
          </w:p>
        </w:tc>
        <w:tc>
          <w:tcPr>
            <w:tcW w:w="77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8DC3E4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HC2</w:t>
            </w:r>
          </w:p>
        </w:tc>
      </w:tr>
      <w:tr w:rsidR="00BC3AD0" w:rsidRPr="00BC3AD0" w14:paraId="77978898"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1D1A473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TS750 (roughness)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42C0F49" w14:textId="16B07164" w:rsidR="00B2559A" w:rsidRPr="00BC3AD0" w:rsidRDefault="00B2559A" w:rsidP="00B2559A">
            <w:pPr>
              <w:spacing w:line="240" w:lineRule="auto"/>
              <w:ind w:firstLine="160"/>
              <w:jc w:val="center"/>
              <w:rPr>
                <w:sz w:val="16"/>
                <w:lang w:eastAsia="ko-KR"/>
              </w:rPr>
            </w:pPr>
            <w:r w:rsidRPr="00BC3AD0">
              <w:rPr>
                <w:rFonts w:hint="eastAsia"/>
                <w:sz w:val="16"/>
                <w:lang w:eastAsia="ko-KR"/>
              </w:rPr>
              <w:t>41.9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79531D5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7.61)</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49A5B52" w14:textId="329BE327" w:rsidR="00B2559A" w:rsidRPr="00BC3AD0" w:rsidRDefault="00B2559A" w:rsidP="00B2559A">
            <w:pPr>
              <w:spacing w:line="240" w:lineRule="auto"/>
              <w:ind w:firstLine="160"/>
              <w:jc w:val="center"/>
              <w:rPr>
                <w:sz w:val="16"/>
                <w:lang w:eastAsia="ko-KR"/>
              </w:rPr>
            </w:pPr>
            <w:r w:rsidRPr="00BC3AD0">
              <w:rPr>
                <w:rFonts w:hint="eastAsia"/>
                <w:sz w:val="16"/>
                <w:lang w:eastAsia="ko-KR"/>
              </w:rPr>
              <w:t>53.3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0AE06D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8.15)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F4A67B0" w14:textId="3F6F3433" w:rsidR="00B2559A" w:rsidRPr="00BC3AD0" w:rsidRDefault="00B2559A" w:rsidP="00B2559A">
            <w:pPr>
              <w:spacing w:line="240" w:lineRule="auto"/>
              <w:ind w:firstLine="160"/>
              <w:jc w:val="center"/>
              <w:rPr>
                <w:sz w:val="16"/>
                <w:lang w:eastAsia="ko-KR"/>
              </w:rPr>
            </w:pPr>
            <w:r w:rsidRPr="00BC3AD0">
              <w:rPr>
                <w:rFonts w:hint="eastAsia"/>
                <w:sz w:val="16"/>
                <w:lang w:eastAsia="ko-KR"/>
              </w:rPr>
              <w:t>13.3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4789A2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2.44)</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1BE0A55" w14:textId="0F9AD917" w:rsidR="00B2559A" w:rsidRPr="00BC3AD0" w:rsidRDefault="00B2559A" w:rsidP="00B2559A">
            <w:pPr>
              <w:spacing w:line="240" w:lineRule="auto"/>
              <w:ind w:firstLine="160"/>
              <w:jc w:val="center"/>
              <w:rPr>
                <w:sz w:val="16"/>
                <w:lang w:eastAsia="ko-KR"/>
              </w:rPr>
            </w:pPr>
            <w:r w:rsidRPr="00BC3AD0">
              <w:rPr>
                <w:rFonts w:hint="eastAsia"/>
                <w:sz w:val="16"/>
                <w:lang w:eastAsia="ko-KR"/>
              </w:rPr>
              <w:t>20.8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29F1BA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3.24)</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7CF46EB1" w14:textId="7DE5FB1F" w:rsidR="00B2559A" w:rsidRPr="00BC3AD0" w:rsidRDefault="00B2559A" w:rsidP="00B2559A">
            <w:pPr>
              <w:spacing w:line="240" w:lineRule="auto"/>
              <w:ind w:firstLine="160"/>
              <w:jc w:val="center"/>
              <w:rPr>
                <w:sz w:val="16"/>
                <w:lang w:eastAsia="ko-KR"/>
              </w:rPr>
            </w:pPr>
            <w:r w:rsidRPr="00BC3AD0">
              <w:rPr>
                <w:rFonts w:hint="eastAsia"/>
                <w:sz w:val="16"/>
                <w:lang w:eastAsia="ko-KR"/>
              </w:rPr>
              <w:t>17.4</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8476FC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2.80)</w:t>
            </w:r>
          </w:p>
        </w:tc>
      </w:tr>
      <w:tr w:rsidR="00BC3AD0" w:rsidRPr="00BC3AD0" w14:paraId="28A975B8"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0B60199F"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TS7 (softness)</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0C3998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7.75</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AE6267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1.25)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1A5F5DB5" w14:textId="38C74B58" w:rsidR="00B2559A" w:rsidRPr="00BC3AD0" w:rsidRDefault="00B2559A" w:rsidP="00B2559A">
            <w:pPr>
              <w:spacing w:line="240" w:lineRule="auto"/>
              <w:ind w:firstLine="160"/>
              <w:jc w:val="center"/>
              <w:rPr>
                <w:sz w:val="16"/>
                <w:lang w:eastAsia="ko-KR"/>
              </w:rPr>
            </w:pPr>
            <w:r w:rsidRPr="00BC3AD0">
              <w:rPr>
                <w:rFonts w:hint="eastAsia"/>
                <w:sz w:val="16"/>
                <w:lang w:eastAsia="ko-KR"/>
              </w:rPr>
              <w:t>10.3</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79AB51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0.56)</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522AA2B"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3.16</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7DE719E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5D9641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6.94</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FE0E66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0.46)</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1F2B09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3.45</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66C6D4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0.23)</w:t>
            </w:r>
          </w:p>
        </w:tc>
      </w:tr>
      <w:tr w:rsidR="00BC3AD0" w:rsidRPr="00BC3AD0" w14:paraId="65B37286"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0815D26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Compliance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835D35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53F8CE1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0.33)</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B068E3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2.21</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158A894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7EC0621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2.18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57F361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0.03)</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C4BCDD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2.58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32408F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0.16)</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0877F7F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2.67</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7D70A69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0.22)</w:t>
            </w:r>
          </w:p>
        </w:tc>
      </w:tr>
      <w:tr w:rsidR="00BC3AD0" w:rsidRPr="00BC3AD0" w14:paraId="52B86E27"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303D7B2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Elasticity (mm/N)</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41A9BC3D"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1.92</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27A757C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0.10)</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9DF9BE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2.10</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726BC2C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0.08)</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2B1B52E9"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1.55</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248849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0.05)</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43138DC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2.25</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60335EA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0.10)</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2DC3894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1.84</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175793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0.09)</w:t>
            </w:r>
          </w:p>
        </w:tc>
      </w:tr>
      <w:tr w:rsidR="00BC3AD0" w:rsidRPr="00BC3AD0" w14:paraId="5E955768"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08669DF8"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63C6F7BA" w14:textId="4E978B0C" w:rsidR="00B2559A" w:rsidRPr="00BC3AD0" w:rsidRDefault="00B2559A" w:rsidP="00B2559A">
            <w:pPr>
              <w:spacing w:line="240" w:lineRule="auto"/>
              <w:ind w:firstLine="160"/>
              <w:jc w:val="center"/>
              <w:rPr>
                <w:sz w:val="16"/>
                <w:lang w:eastAsia="ko-KR"/>
              </w:rPr>
            </w:pPr>
            <w:r w:rsidRPr="00BC3AD0">
              <w:rPr>
                <w:rFonts w:hint="eastAsia"/>
                <w:sz w:val="16"/>
                <w:lang w:eastAsia="ko-KR"/>
              </w:rPr>
              <w:t>-23</w:t>
            </w:r>
            <w:r w:rsidRPr="00BC3AD0">
              <w:rPr>
                <w:sz w:val="16"/>
                <w:lang w:eastAsia="ko-KR"/>
              </w:rPr>
              <w:t>5</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631A8318" w14:textId="07D1558C"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13</w:t>
            </w:r>
            <w:r w:rsidRPr="00BC3AD0">
              <w:rPr>
                <w:sz w:val="16"/>
                <w:lang w:eastAsia="ko-KR"/>
              </w:rPr>
              <w:t>8</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0B241879" w14:textId="4E1DBD08" w:rsidR="00B2559A" w:rsidRPr="00BC3AD0" w:rsidRDefault="00B2559A" w:rsidP="00B2559A">
            <w:pPr>
              <w:spacing w:line="240" w:lineRule="auto"/>
              <w:ind w:firstLine="160"/>
              <w:jc w:val="center"/>
              <w:rPr>
                <w:sz w:val="16"/>
                <w:lang w:eastAsia="ko-KR"/>
              </w:rPr>
            </w:pPr>
            <w:r w:rsidRPr="00BC3AD0">
              <w:rPr>
                <w:rFonts w:hint="eastAsia"/>
                <w:sz w:val="16"/>
                <w:lang w:eastAsia="ko-KR"/>
              </w:rPr>
              <w:t>-42.</w:t>
            </w:r>
            <w:r w:rsidRPr="00BC3AD0">
              <w:rPr>
                <w:sz w:val="16"/>
                <w:lang w:eastAsia="ko-KR"/>
              </w:rPr>
              <w:t>2</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02CB8AE4" w14:textId="3CB270CE"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62.</w:t>
            </w:r>
            <w:r w:rsidRPr="00BC3AD0">
              <w:rPr>
                <w:sz w:val="16"/>
                <w:lang w:eastAsia="ko-KR"/>
              </w:rPr>
              <w:t>1</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559BF164" w14:textId="5F616772" w:rsidR="00B2559A" w:rsidRPr="00BC3AD0" w:rsidRDefault="00B2559A" w:rsidP="00B2559A">
            <w:pPr>
              <w:spacing w:line="240" w:lineRule="auto"/>
              <w:ind w:firstLine="160"/>
              <w:jc w:val="center"/>
              <w:rPr>
                <w:sz w:val="16"/>
                <w:lang w:eastAsia="ko-KR"/>
              </w:rPr>
            </w:pPr>
            <w:r w:rsidRPr="00BC3AD0">
              <w:rPr>
                <w:rFonts w:hint="eastAsia"/>
                <w:sz w:val="16"/>
                <w:lang w:eastAsia="ko-KR"/>
              </w:rPr>
              <w:t>-427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A887BBF" w14:textId="4D287033"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13.7)</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410026E1" w14:textId="67D20FFE" w:rsidR="00B2559A" w:rsidRPr="00BC3AD0" w:rsidRDefault="00B2559A" w:rsidP="00B2559A">
            <w:pPr>
              <w:spacing w:line="240" w:lineRule="auto"/>
              <w:ind w:firstLine="160"/>
              <w:jc w:val="center"/>
              <w:rPr>
                <w:sz w:val="16"/>
                <w:lang w:eastAsia="ko-KR"/>
              </w:rPr>
            </w:pPr>
            <w:r w:rsidRPr="00BC3AD0">
              <w:rPr>
                <w:rFonts w:hint="eastAsia"/>
                <w:sz w:val="16"/>
                <w:lang w:eastAsia="ko-KR"/>
              </w:rPr>
              <w:t>-20</w:t>
            </w:r>
            <w:r w:rsidRPr="00BC3AD0">
              <w:rPr>
                <w:sz w:val="16"/>
                <w:lang w:eastAsia="ko-KR"/>
              </w:rPr>
              <w:t>6</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3DE04D12" w14:textId="1067D704"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53.9)</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60F98261" w14:textId="4E5DCBEB" w:rsidR="00B2559A" w:rsidRPr="00BC3AD0" w:rsidRDefault="00B2559A" w:rsidP="00B2559A">
            <w:pPr>
              <w:spacing w:line="240" w:lineRule="auto"/>
              <w:ind w:firstLine="160"/>
              <w:jc w:val="center"/>
              <w:rPr>
                <w:sz w:val="16"/>
                <w:lang w:eastAsia="ko-KR"/>
              </w:rPr>
            </w:pPr>
            <w:r w:rsidRPr="00BC3AD0">
              <w:rPr>
                <w:rFonts w:hint="eastAsia"/>
                <w:sz w:val="16"/>
                <w:lang w:eastAsia="ko-KR"/>
              </w:rPr>
              <w:t>-540</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5F0BB115" w14:textId="69D93353"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148)</w:t>
            </w:r>
          </w:p>
        </w:tc>
      </w:tr>
      <w:tr w:rsidR="00BC3AD0" w:rsidRPr="00BC3AD0" w14:paraId="7C9BA857" w14:textId="77777777" w:rsidTr="001C064B">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2247166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Hysteresis (J)</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1C329322" w14:textId="260F30E0" w:rsidR="00B2559A" w:rsidRPr="00BC3AD0" w:rsidRDefault="00B2559A" w:rsidP="00B2559A">
            <w:pPr>
              <w:spacing w:line="240" w:lineRule="auto"/>
              <w:ind w:firstLine="160"/>
              <w:jc w:val="center"/>
              <w:rPr>
                <w:sz w:val="16"/>
                <w:lang w:eastAsia="ko-KR"/>
              </w:rPr>
            </w:pPr>
            <w:r w:rsidRPr="00BC3AD0">
              <w:rPr>
                <w:rFonts w:hint="eastAsia"/>
                <w:sz w:val="16"/>
                <w:lang w:eastAsia="ko-KR"/>
              </w:rPr>
              <w:t>70.</w:t>
            </w:r>
            <w:r w:rsidRPr="00BC3AD0">
              <w:rPr>
                <w:sz w:val="16"/>
                <w:lang w:eastAsia="ko-KR"/>
              </w:rPr>
              <w:t>9</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5B43378C" w14:textId="2C0AEC4B"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15.</w:t>
            </w:r>
            <w:r w:rsidRPr="00BC3AD0">
              <w:rPr>
                <w:sz w:val="16"/>
                <w:lang w:eastAsia="ko-KR"/>
              </w:rPr>
              <w:t>2</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3CB6D88A" w14:textId="7B3D9A70" w:rsidR="00B2559A" w:rsidRPr="00BC3AD0" w:rsidRDefault="00B2559A" w:rsidP="00B2559A">
            <w:pPr>
              <w:spacing w:line="240" w:lineRule="auto"/>
              <w:ind w:firstLine="160"/>
              <w:jc w:val="center"/>
              <w:rPr>
                <w:sz w:val="16"/>
                <w:lang w:eastAsia="ko-KR"/>
              </w:rPr>
            </w:pPr>
            <w:r w:rsidRPr="00BC3AD0">
              <w:rPr>
                <w:rFonts w:hint="eastAsia"/>
                <w:sz w:val="16"/>
                <w:lang w:eastAsia="ko-KR"/>
              </w:rPr>
              <w:t>16.7</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4D9E0870" w14:textId="6342D4B3"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17.1)</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42B69684" w14:textId="567E48F3" w:rsidR="00B2559A" w:rsidRPr="00BC3AD0" w:rsidRDefault="00B2559A" w:rsidP="00B2559A">
            <w:pPr>
              <w:spacing w:line="240" w:lineRule="auto"/>
              <w:ind w:firstLine="160"/>
              <w:jc w:val="center"/>
              <w:rPr>
                <w:sz w:val="16"/>
                <w:lang w:eastAsia="ko-KR"/>
              </w:rPr>
            </w:pPr>
            <w:r w:rsidRPr="00BC3AD0">
              <w:rPr>
                <w:rFonts w:hint="eastAsia"/>
                <w:sz w:val="16"/>
                <w:lang w:eastAsia="ko-KR"/>
              </w:rPr>
              <w:t>188</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71B91A05" w14:textId="0D00E098"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47.</w:t>
            </w:r>
            <w:r w:rsidRPr="00BC3AD0">
              <w:rPr>
                <w:sz w:val="16"/>
                <w:lang w:eastAsia="ko-KR"/>
              </w:rPr>
              <w:t>1</w:t>
            </w:r>
            <w:r w:rsidRPr="00BC3AD0">
              <w:rPr>
                <w:rFonts w:hint="eastAsia"/>
                <w:sz w:val="16"/>
                <w:lang w:eastAsia="ko-KR"/>
              </w:rPr>
              <w:t>)</w:t>
            </w:r>
          </w:p>
        </w:tc>
        <w:tc>
          <w:tcPr>
            <w:tcW w:w="347" w:type="pct"/>
            <w:tcBorders>
              <w:top w:val="nil"/>
              <w:left w:val="nil"/>
              <w:bottom w:val="nil"/>
              <w:right w:val="nil"/>
            </w:tcBorders>
            <w:shd w:val="clear" w:color="auto" w:fill="auto"/>
            <w:tcMar>
              <w:top w:w="7" w:type="dxa"/>
              <w:left w:w="7" w:type="dxa"/>
              <w:bottom w:w="0" w:type="dxa"/>
              <w:right w:w="7" w:type="dxa"/>
            </w:tcMar>
            <w:vAlign w:val="center"/>
            <w:hideMark/>
          </w:tcPr>
          <w:p w14:paraId="65282A60" w14:textId="4D337111" w:rsidR="00B2559A" w:rsidRPr="00BC3AD0" w:rsidRDefault="00B2559A" w:rsidP="00B2559A">
            <w:pPr>
              <w:spacing w:line="240" w:lineRule="auto"/>
              <w:ind w:firstLine="160"/>
              <w:jc w:val="center"/>
              <w:rPr>
                <w:sz w:val="16"/>
                <w:lang w:eastAsia="ko-KR"/>
              </w:rPr>
            </w:pPr>
            <w:r w:rsidRPr="00BC3AD0">
              <w:rPr>
                <w:rFonts w:hint="eastAsia"/>
                <w:sz w:val="16"/>
                <w:lang w:eastAsia="ko-KR"/>
              </w:rPr>
              <w:t>58.</w:t>
            </w:r>
            <w:r w:rsidRPr="00BC3AD0">
              <w:rPr>
                <w:sz w:val="16"/>
                <w:lang w:eastAsia="ko-KR"/>
              </w:rPr>
              <w:t>9</w:t>
            </w:r>
          </w:p>
        </w:tc>
        <w:tc>
          <w:tcPr>
            <w:tcW w:w="459" w:type="pct"/>
            <w:tcBorders>
              <w:top w:val="nil"/>
              <w:left w:val="nil"/>
              <w:bottom w:val="nil"/>
              <w:right w:val="nil"/>
            </w:tcBorders>
            <w:shd w:val="clear" w:color="auto" w:fill="auto"/>
            <w:tcMar>
              <w:top w:w="7" w:type="dxa"/>
              <w:left w:w="7" w:type="dxa"/>
              <w:bottom w:w="0" w:type="dxa"/>
              <w:right w:w="7" w:type="dxa"/>
            </w:tcMar>
            <w:vAlign w:val="center"/>
            <w:hideMark/>
          </w:tcPr>
          <w:p w14:paraId="50EE88C1"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6.79)</w:t>
            </w:r>
          </w:p>
        </w:tc>
        <w:tc>
          <w:tcPr>
            <w:tcW w:w="319" w:type="pct"/>
            <w:tcBorders>
              <w:top w:val="nil"/>
              <w:left w:val="nil"/>
              <w:bottom w:val="nil"/>
              <w:right w:val="nil"/>
            </w:tcBorders>
            <w:shd w:val="clear" w:color="auto" w:fill="auto"/>
            <w:tcMar>
              <w:top w:w="7" w:type="dxa"/>
              <w:left w:w="7" w:type="dxa"/>
              <w:bottom w:w="0" w:type="dxa"/>
              <w:right w:w="7" w:type="dxa"/>
            </w:tcMar>
            <w:vAlign w:val="center"/>
            <w:hideMark/>
          </w:tcPr>
          <w:p w14:paraId="6A0132D2" w14:textId="0CE1C11B" w:rsidR="00B2559A" w:rsidRPr="00BC3AD0" w:rsidRDefault="00B2559A" w:rsidP="00B2559A">
            <w:pPr>
              <w:spacing w:line="240" w:lineRule="auto"/>
              <w:ind w:firstLine="160"/>
              <w:jc w:val="center"/>
              <w:rPr>
                <w:sz w:val="16"/>
                <w:lang w:eastAsia="ko-KR"/>
              </w:rPr>
            </w:pPr>
            <w:r w:rsidRPr="00BC3AD0">
              <w:rPr>
                <w:sz w:val="16"/>
                <w:lang w:eastAsia="ko-KR"/>
              </w:rPr>
              <w:t>200</w:t>
            </w:r>
          </w:p>
        </w:tc>
        <w:tc>
          <w:tcPr>
            <w:tcW w:w="460" w:type="pct"/>
            <w:tcBorders>
              <w:top w:val="nil"/>
              <w:left w:val="nil"/>
              <w:bottom w:val="nil"/>
              <w:right w:val="nil"/>
            </w:tcBorders>
            <w:shd w:val="clear" w:color="auto" w:fill="auto"/>
            <w:tcMar>
              <w:top w:w="7" w:type="dxa"/>
              <w:left w:w="7" w:type="dxa"/>
              <w:bottom w:w="0" w:type="dxa"/>
              <w:right w:w="7" w:type="dxa"/>
            </w:tcMar>
            <w:vAlign w:val="center"/>
            <w:hideMark/>
          </w:tcPr>
          <w:p w14:paraId="4B0792E8" w14:textId="37EBE64A" w:rsidR="00B2559A" w:rsidRPr="00BC3AD0" w:rsidRDefault="00B2559A" w:rsidP="00B2559A">
            <w:pPr>
              <w:spacing w:line="240" w:lineRule="auto"/>
              <w:ind w:firstLine="160"/>
              <w:jc w:val="center"/>
              <w:rPr>
                <w:sz w:val="16"/>
                <w:lang w:eastAsia="ko-KR"/>
              </w:rPr>
            </w:pPr>
            <w:r w:rsidRPr="00BC3AD0">
              <w:rPr>
                <w:rFonts w:hint="eastAsia"/>
                <w:sz w:val="16"/>
                <w:lang w:eastAsia="ko-KR"/>
              </w:rPr>
              <w:t>(</w:t>
            </w:r>
            <w:r w:rsidRPr="00BC3AD0">
              <w:rPr>
                <w:rFonts w:hint="eastAsia"/>
                <w:sz w:val="16"/>
                <w:lang w:eastAsia="ko-KR"/>
              </w:rPr>
              <w:t>±</w:t>
            </w:r>
            <w:r w:rsidRPr="00BC3AD0">
              <w:rPr>
                <w:rFonts w:hint="eastAsia"/>
                <w:sz w:val="16"/>
                <w:lang w:eastAsia="ko-KR"/>
              </w:rPr>
              <w:t>14.</w:t>
            </w:r>
            <w:r w:rsidRPr="00BC3AD0">
              <w:rPr>
                <w:sz w:val="16"/>
                <w:lang w:eastAsia="ko-KR"/>
              </w:rPr>
              <w:t>2</w:t>
            </w:r>
            <w:r w:rsidRPr="00BC3AD0">
              <w:rPr>
                <w:rFonts w:hint="eastAsia"/>
                <w:sz w:val="16"/>
                <w:lang w:eastAsia="ko-KR"/>
              </w:rPr>
              <w:t>)</w:t>
            </w:r>
          </w:p>
        </w:tc>
      </w:tr>
      <w:tr w:rsidR="00B2559A" w:rsidRPr="00BC3AD0" w14:paraId="418062C0"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1CFFE0A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Caliper (um)</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F59E5B2"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393</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56CDA9A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282</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AF1D97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496</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B30586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349</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8BBA39C" w14:textId="0018786B" w:rsidR="00B2559A" w:rsidRPr="00BC3AD0" w:rsidRDefault="00B2559A" w:rsidP="00B2559A">
            <w:pPr>
              <w:spacing w:line="240" w:lineRule="auto"/>
              <w:ind w:firstLine="160"/>
              <w:jc w:val="center"/>
              <w:rPr>
                <w:sz w:val="16"/>
                <w:lang w:eastAsia="ko-KR"/>
              </w:rPr>
            </w:pPr>
            <w:r w:rsidRPr="00BC3AD0">
              <w:rPr>
                <w:rFonts w:hint="eastAsia"/>
                <w:sz w:val="16"/>
                <w:lang w:eastAsia="ko-KR"/>
              </w:rPr>
              <w:t>204</w:t>
            </w:r>
            <w:r w:rsidRPr="00BC3AD0">
              <w:rPr>
                <w:sz w:val="16"/>
                <w:lang w:eastAsia="ko-KR"/>
              </w:rPr>
              <w:t>0</w:t>
            </w:r>
          </w:p>
        </w:tc>
      </w:tr>
      <w:tr w:rsidR="00B2559A" w:rsidRPr="00BC3AD0" w14:paraId="593D2881" w14:textId="77777777" w:rsidTr="00BC3AD0">
        <w:trPr>
          <w:trHeight w:val="247"/>
        </w:trPr>
        <w:tc>
          <w:tcPr>
            <w:tcW w:w="1024" w:type="pct"/>
            <w:tcBorders>
              <w:top w:val="nil"/>
              <w:left w:val="nil"/>
              <w:bottom w:val="nil"/>
              <w:right w:val="nil"/>
            </w:tcBorders>
            <w:shd w:val="clear" w:color="auto" w:fill="auto"/>
            <w:tcMar>
              <w:top w:w="7" w:type="dxa"/>
              <w:left w:w="7" w:type="dxa"/>
              <w:bottom w:w="0" w:type="dxa"/>
              <w:right w:w="7" w:type="dxa"/>
            </w:tcMar>
            <w:vAlign w:val="bottom"/>
            <w:hideMark/>
          </w:tcPr>
          <w:p w14:paraId="755939BC"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Grammage (g/m2)</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B08E74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59.5</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F9D133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33.0</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7F6F407"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53.5</w:t>
            </w:r>
          </w:p>
        </w:tc>
        <w:tc>
          <w:tcPr>
            <w:tcW w:w="806"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7FCA296"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33.9</w:t>
            </w:r>
          </w:p>
        </w:tc>
        <w:tc>
          <w:tcPr>
            <w:tcW w:w="77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1F61981" w14:textId="28291EF2" w:rsidR="00B2559A" w:rsidRPr="00BC3AD0" w:rsidRDefault="00B2559A" w:rsidP="00B2559A">
            <w:pPr>
              <w:spacing w:line="240" w:lineRule="auto"/>
              <w:ind w:firstLine="160"/>
              <w:jc w:val="center"/>
              <w:rPr>
                <w:sz w:val="16"/>
                <w:lang w:eastAsia="ko-KR"/>
              </w:rPr>
            </w:pPr>
            <w:r w:rsidRPr="00BC3AD0">
              <w:rPr>
                <w:rFonts w:hint="eastAsia"/>
                <w:sz w:val="16"/>
                <w:lang w:eastAsia="ko-KR"/>
              </w:rPr>
              <w:t>174</w:t>
            </w:r>
          </w:p>
        </w:tc>
      </w:tr>
      <w:tr w:rsidR="00B2559A" w:rsidRPr="00BC3AD0" w14:paraId="25435070" w14:textId="77777777" w:rsidTr="00BC3AD0">
        <w:trPr>
          <w:trHeight w:val="247"/>
        </w:trPr>
        <w:tc>
          <w:tcPr>
            <w:tcW w:w="1024"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A47B103"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4B5E89E5"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0.15</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4DCECD0"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0.12</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A759A24"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0.11</w:t>
            </w:r>
          </w:p>
        </w:tc>
        <w:tc>
          <w:tcPr>
            <w:tcW w:w="806"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7CA721D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0.10</w:t>
            </w:r>
          </w:p>
        </w:tc>
        <w:tc>
          <w:tcPr>
            <w:tcW w:w="77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2CAB30A" w14:textId="77777777" w:rsidR="00B2559A" w:rsidRPr="00BC3AD0" w:rsidRDefault="00B2559A" w:rsidP="00B2559A">
            <w:pPr>
              <w:spacing w:line="240" w:lineRule="auto"/>
              <w:ind w:firstLine="160"/>
              <w:jc w:val="center"/>
              <w:rPr>
                <w:sz w:val="16"/>
                <w:lang w:eastAsia="ko-KR"/>
              </w:rPr>
            </w:pPr>
            <w:r w:rsidRPr="00BC3AD0">
              <w:rPr>
                <w:rFonts w:hint="eastAsia"/>
                <w:sz w:val="16"/>
                <w:lang w:eastAsia="ko-KR"/>
              </w:rPr>
              <w:t>0.09</w:t>
            </w:r>
          </w:p>
        </w:tc>
      </w:tr>
    </w:tbl>
    <w:p w14:paraId="7CD83BCC" w14:textId="2069DD69" w:rsidR="00136FFB" w:rsidRDefault="00136FFB" w:rsidP="006031E0">
      <w:pPr>
        <w:spacing w:line="240" w:lineRule="auto"/>
        <w:ind w:firstLine="240"/>
        <w:jc w:val="center"/>
        <w:rPr>
          <w:lang w:eastAsia="ko-KR"/>
        </w:rPr>
      </w:pPr>
      <w:r>
        <w:rPr>
          <w:lang w:eastAsia="ko-KR"/>
        </w:rPr>
        <w:br w:type="page"/>
      </w:r>
    </w:p>
    <w:p w14:paraId="591412A2" w14:textId="1DD0B84F" w:rsidR="00136FFB" w:rsidRDefault="00136FFB" w:rsidP="00136FFB">
      <w:pPr>
        <w:pStyle w:val="Caption"/>
        <w:keepNext/>
        <w:ind w:firstLine="240"/>
      </w:pPr>
      <w:r w:rsidRPr="00AE13EA">
        <w:rPr>
          <w:b/>
        </w:rPr>
        <w:lastRenderedPageBreak/>
        <w:t>Table S</w:t>
      </w:r>
      <w:r w:rsidR="007D31F5" w:rsidRPr="00AE13EA">
        <w:rPr>
          <w:b/>
        </w:rPr>
        <w:fldChar w:fldCharType="begin"/>
      </w:r>
      <w:r w:rsidR="007D31F5" w:rsidRPr="00AE13EA">
        <w:rPr>
          <w:b/>
        </w:rPr>
        <w:instrText xml:space="preserve"> SEQ Table \* ARABIC </w:instrText>
      </w:r>
      <w:r w:rsidR="007D31F5" w:rsidRPr="00AE13EA">
        <w:rPr>
          <w:b/>
        </w:rPr>
        <w:fldChar w:fldCharType="separate"/>
      </w:r>
      <w:r w:rsidRPr="00AE13EA">
        <w:rPr>
          <w:b/>
          <w:noProof/>
        </w:rPr>
        <w:t>2</w:t>
      </w:r>
      <w:r w:rsidR="007D31F5" w:rsidRPr="00AE13EA">
        <w:rPr>
          <w:b/>
          <w:noProof/>
        </w:rPr>
        <w:fldChar w:fldCharType="end"/>
      </w:r>
      <w:r w:rsidRPr="00136FFB">
        <w:t xml:space="preserve"> </w:t>
      </w:r>
      <w:r>
        <w:t xml:space="preserve">TSA results of commercial nonwoven products (washed). The nonwoven materials </w:t>
      </w:r>
      <w:r w:rsidR="00014FC2">
        <w:t>were</w:t>
      </w:r>
      <w:r>
        <w:t xml:space="preserve"> fully dried after washed by deionized water to remove any liquids including lotion in wet wipes.</w:t>
      </w:r>
      <w:r w:rsidR="001C064B">
        <w:t xml:space="preserve"> (Values in parentheses </w:t>
      </w:r>
      <w:r w:rsidR="00014FC2">
        <w:t>are</w:t>
      </w:r>
      <w:r w:rsidR="001C064B">
        <w:t xml:space="preserve"> the standard deviation of three repetition of the measurement)</w:t>
      </w:r>
    </w:p>
    <w:tbl>
      <w:tblPr>
        <w:tblW w:w="5000" w:type="pct"/>
        <w:tblCellMar>
          <w:left w:w="0" w:type="dxa"/>
          <w:right w:w="0" w:type="dxa"/>
        </w:tblCellMar>
        <w:tblLook w:val="0600" w:firstRow="0" w:lastRow="0" w:firstColumn="0" w:lastColumn="0" w:noHBand="1" w:noVBand="1"/>
      </w:tblPr>
      <w:tblGrid>
        <w:gridCol w:w="1501"/>
        <w:gridCol w:w="509"/>
        <w:gridCol w:w="719"/>
        <w:gridCol w:w="586"/>
        <w:gridCol w:w="718"/>
        <w:gridCol w:w="586"/>
        <w:gridCol w:w="718"/>
        <w:gridCol w:w="510"/>
        <w:gridCol w:w="794"/>
        <w:gridCol w:w="586"/>
        <w:gridCol w:w="710"/>
      </w:tblGrid>
      <w:tr w:rsidR="00140F03" w:rsidRPr="00140F03" w14:paraId="4089A1C8" w14:textId="77777777" w:rsidTr="00140F03">
        <w:trPr>
          <w:trHeight w:val="247"/>
        </w:trPr>
        <w:tc>
          <w:tcPr>
            <w:tcW w:w="946" w:type="pct"/>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852E21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Samples</w:t>
            </w:r>
          </w:p>
        </w:tc>
        <w:tc>
          <w:tcPr>
            <w:tcW w:w="774"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EB7F5C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P1</w:t>
            </w:r>
          </w:p>
        </w:tc>
        <w:tc>
          <w:tcPr>
            <w:tcW w:w="821"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25D9FD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P2</w:t>
            </w:r>
          </w:p>
        </w:tc>
        <w:tc>
          <w:tcPr>
            <w:tcW w:w="821"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CC9404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P3</w:t>
            </w:r>
          </w:p>
        </w:tc>
        <w:tc>
          <w:tcPr>
            <w:tcW w:w="821"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FB41A2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P4</w:t>
            </w:r>
          </w:p>
        </w:tc>
        <w:tc>
          <w:tcPr>
            <w:tcW w:w="816"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B5CC1F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P5</w:t>
            </w:r>
          </w:p>
        </w:tc>
      </w:tr>
      <w:tr w:rsidR="00140F03" w:rsidRPr="00140F03" w14:paraId="08C01378"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7B103DF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TS750 (roughness)</w:t>
            </w:r>
          </w:p>
        </w:tc>
        <w:tc>
          <w:tcPr>
            <w:tcW w:w="774" w:type="pct"/>
            <w:gridSpan w:val="2"/>
            <w:vMerge w:val="restart"/>
            <w:tcBorders>
              <w:top w:val="nil"/>
              <w:left w:val="nil"/>
              <w:right w:val="nil"/>
            </w:tcBorders>
            <w:shd w:val="clear" w:color="auto" w:fill="auto"/>
            <w:tcMar>
              <w:top w:w="10" w:type="dxa"/>
              <w:left w:w="10" w:type="dxa"/>
              <w:bottom w:w="0" w:type="dxa"/>
              <w:right w:w="10" w:type="dxa"/>
            </w:tcMar>
            <w:vAlign w:val="center"/>
            <w:hideMark/>
          </w:tcPr>
          <w:p w14:paraId="0CDFD07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4A8F20CE" w14:textId="6FEA5C32"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014C56A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68A4B86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242432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317BD7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0CB2BFC" w14:textId="7152281E" w:rsidR="00BC3AD0" w:rsidRPr="00140F03" w:rsidRDefault="00BC3AD0" w:rsidP="00BC3AD0">
            <w:pPr>
              <w:spacing w:line="240" w:lineRule="auto"/>
              <w:ind w:firstLine="160"/>
              <w:jc w:val="center"/>
              <w:rPr>
                <w:sz w:val="16"/>
                <w:szCs w:val="16"/>
                <w:lang w:eastAsia="ko-KR"/>
              </w:rPr>
            </w:pPr>
            <w:r w:rsidRPr="00140F03">
              <w:rPr>
                <w:sz w:val="16"/>
                <w:szCs w:val="16"/>
                <w:lang w:eastAsia="ko-KR"/>
              </w:rPr>
              <w:t>N/A</w:t>
            </w:r>
            <w:r w:rsidRPr="00140F03">
              <w:rPr>
                <w:sz w:val="16"/>
                <w:szCs w:val="16"/>
                <w:lang w:eastAsia="ko-KR"/>
              </w:rPr>
              <w:t xml:space="preserve">　</w:t>
            </w:r>
          </w:p>
          <w:p w14:paraId="5D63222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3F2260E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24EC47E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78E1A9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419DFD6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650E176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7EB7F02C" w14:textId="68A4A7DA"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tc>
        <w:tc>
          <w:tcPr>
            <w:tcW w:w="821" w:type="pct"/>
            <w:gridSpan w:val="2"/>
            <w:vMerge w:val="restart"/>
            <w:tcBorders>
              <w:top w:val="nil"/>
              <w:left w:val="nil"/>
              <w:right w:val="nil"/>
            </w:tcBorders>
            <w:shd w:val="clear" w:color="auto" w:fill="auto"/>
            <w:tcMar>
              <w:top w:w="10" w:type="dxa"/>
              <w:left w:w="10" w:type="dxa"/>
              <w:bottom w:w="0" w:type="dxa"/>
              <w:right w:w="10" w:type="dxa"/>
            </w:tcMar>
            <w:vAlign w:val="center"/>
            <w:hideMark/>
          </w:tcPr>
          <w:p w14:paraId="3E70B88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47454D52" w14:textId="48B40D58"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0564829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7BF2A96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2758D5D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611613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33CB6455" w14:textId="3589AB2A" w:rsidR="00BC3AD0" w:rsidRPr="00140F03" w:rsidRDefault="00BC3AD0" w:rsidP="00BC3AD0">
            <w:pPr>
              <w:spacing w:line="240" w:lineRule="auto"/>
              <w:ind w:firstLine="160"/>
              <w:jc w:val="center"/>
              <w:rPr>
                <w:sz w:val="16"/>
                <w:szCs w:val="16"/>
                <w:lang w:eastAsia="ko-KR"/>
              </w:rPr>
            </w:pPr>
            <w:r w:rsidRPr="00140F03">
              <w:rPr>
                <w:sz w:val="16"/>
                <w:szCs w:val="16"/>
                <w:lang w:eastAsia="ko-KR"/>
              </w:rPr>
              <w:t>N/A</w:t>
            </w:r>
            <w:r w:rsidRPr="00140F03">
              <w:rPr>
                <w:sz w:val="16"/>
                <w:szCs w:val="16"/>
                <w:lang w:eastAsia="ko-KR"/>
              </w:rPr>
              <w:t xml:space="preserve">　</w:t>
            </w:r>
          </w:p>
          <w:p w14:paraId="1CD4D33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2BB6CF2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1F34CDA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47C3318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264FCD0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5E7A50B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p w14:paraId="30FC7230" w14:textId="1577C3B8" w:rsidR="00BC3AD0" w:rsidRPr="00140F03" w:rsidRDefault="00BC3AD0" w:rsidP="00BC3AD0">
            <w:pPr>
              <w:spacing w:line="240" w:lineRule="auto"/>
              <w:ind w:firstLine="160"/>
              <w:jc w:val="center"/>
              <w:rPr>
                <w:sz w:val="16"/>
                <w:szCs w:val="16"/>
                <w:lang w:eastAsia="ko-KR"/>
              </w:rPr>
            </w:pPr>
            <w:r w:rsidRPr="00140F03">
              <w:rPr>
                <w:sz w:val="16"/>
                <w:szCs w:val="16"/>
                <w:lang w:eastAsia="ko-KR"/>
              </w:rPr>
              <w:t xml:space="preserve">　</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5FB56949" w14:textId="7D3E97BA" w:rsidR="00BC3AD0" w:rsidRPr="00140F03" w:rsidRDefault="00140F03" w:rsidP="00BC3AD0">
            <w:pPr>
              <w:spacing w:line="240" w:lineRule="auto"/>
              <w:ind w:firstLine="160"/>
              <w:jc w:val="center"/>
              <w:rPr>
                <w:sz w:val="16"/>
                <w:szCs w:val="16"/>
                <w:lang w:eastAsia="ko-KR"/>
              </w:rPr>
            </w:pPr>
            <w:r w:rsidRPr="00140F03">
              <w:rPr>
                <w:sz w:val="16"/>
                <w:szCs w:val="16"/>
                <w:lang w:eastAsia="ko-KR"/>
              </w:rPr>
              <w:t>22.3</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4D950B28" w14:textId="5565C3BB" w:rsidR="00BC3AD0" w:rsidRPr="00140F03" w:rsidRDefault="00140F03" w:rsidP="00BC3AD0">
            <w:pPr>
              <w:spacing w:line="240" w:lineRule="auto"/>
              <w:ind w:firstLine="160"/>
              <w:jc w:val="center"/>
              <w:rPr>
                <w:sz w:val="16"/>
                <w:szCs w:val="16"/>
                <w:lang w:eastAsia="ko-KR"/>
              </w:rPr>
            </w:pPr>
            <w:r w:rsidRPr="00140F03">
              <w:rPr>
                <w:sz w:val="16"/>
                <w:szCs w:val="16"/>
                <w:lang w:eastAsia="ko-KR"/>
              </w:rPr>
              <w:t>4.6</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69D9DE1D" w14:textId="47DB7A85" w:rsidR="00BC3AD0" w:rsidRPr="00140F03" w:rsidRDefault="00BC3AD0" w:rsidP="00140F03">
            <w:pPr>
              <w:spacing w:line="240" w:lineRule="auto"/>
              <w:ind w:firstLine="160"/>
              <w:jc w:val="center"/>
              <w:rPr>
                <w:sz w:val="16"/>
                <w:szCs w:val="16"/>
                <w:lang w:eastAsia="ko-KR"/>
              </w:rPr>
            </w:pPr>
            <w:r w:rsidRPr="00140F03">
              <w:rPr>
                <w:sz w:val="16"/>
                <w:szCs w:val="16"/>
                <w:lang w:eastAsia="ko-KR"/>
              </w:rPr>
              <w:t>20.</w:t>
            </w:r>
            <w:r w:rsidR="00140F03">
              <w:rPr>
                <w:sz w:val="16"/>
                <w:szCs w:val="16"/>
                <w:lang w:eastAsia="ko-KR"/>
              </w:rPr>
              <w:t>3</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662ADD8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(±3.19)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158203A0" w14:textId="06415C50" w:rsidR="00BC3AD0" w:rsidRPr="00140F03" w:rsidRDefault="00BC3AD0" w:rsidP="00140F03">
            <w:pPr>
              <w:spacing w:line="240" w:lineRule="auto"/>
              <w:ind w:firstLine="160"/>
              <w:jc w:val="center"/>
              <w:rPr>
                <w:sz w:val="16"/>
                <w:szCs w:val="16"/>
                <w:lang w:eastAsia="ko-KR"/>
              </w:rPr>
            </w:pPr>
            <w:r w:rsidRPr="00140F03">
              <w:rPr>
                <w:sz w:val="16"/>
                <w:szCs w:val="16"/>
                <w:lang w:eastAsia="ko-KR"/>
              </w:rPr>
              <w:t>10.1</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37D1DAB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(±0.70)</w:t>
            </w:r>
          </w:p>
        </w:tc>
      </w:tr>
      <w:tr w:rsidR="00140F03" w:rsidRPr="00140F03" w14:paraId="1CB5937F"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BB7A18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 (softness)</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0C47F448" w14:textId="5096F703"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3FF7C8DA" w14:textId="61424B08" w:rsidR="00BC3AD0" w:rsidRPr="00140F03" w:rsidRDefault="00BC3AD0" w:rsidP="00BC3AD0">
            <w:pPr>
              <w:spacing w:line="240" w:lineRule="auto"/>
              <w:ind w:firstLine="160"/>
              <w:jc w:val="center"/>
              <w:rPr>
                <w:sz w:val="16"/>
                <w:szCs w:val="16"/>
                <w:lang w:eastAsia="ko-KR"/>
              </w:rPr>
            </w:pP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1FE1185B" w14:textId="48985945" w:rsidR="00BC3AD0" w:rsidRPr="00140F03" w:rsidRDefault="00140F03" w:rsidP="00BC3AD0">
            <w:pPr>
              <w:spacing w:line="240" w:lineRule="auto"/>
              <w:ind w:firstLine="160"/>
              <w:jc w:val="center"/>
              <w:rPr>
                <w:sz w:val="16"/>
                <w:szCs w:val="16"/>
                <w:lang w:eastAsia="ko-KR"/>
              </w:rPr>
            </w:pPr>
            <w:r w:rsidRPr="00140F03">
              <w:rPr>
                <w:sz w:val="16"/>
                <w:szCs w:val="16"/>
                <w:lang w:eastAsia="ko-KR"/>
              </w:rPr>
              <w:t>4.80</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97027A3" w14:textId="3390BD66" w:rsidR="00BC3AD0" w:rsidRPr="00140F03" w:rsidRDefault="00140F03" w:rsidP="00BC3AD0">
            <w:pPr>
              <w:spacing w:line="240" w:lineRule="auto"/>
              <w:ind w:firstLine="160"/>
              <w:jc w:val="center"/>
              <w:rPr>
                <w:sz w:val="16"/>
                <w:szCs w:val="16"/>
                <w:lang w:eastAsia="ko-KR"/>
              </w:rPr>
            </w:pPr>
            <w:r w:rsidRPr="00140F03">
              <w:rPr>
                <w:sz w:val="16"/>
                <w:szCs w:val="16"/>
                <w:lang w:eastAsia="ko-KR"/>
              </w:rPr>
              <w:t>1.14</w:t>
            </w:r>
            <w:r w:rsidR="00BC3AD0" w:rsidRPr="00140F03">
              <w:rPr>
                <w:sz w:val="16"/>
                <w:szCs w:val="16"/>
                <w:lang w:eastAsia="ko-KR"/>
              </w:rPr>
              <w:t xml:space="preserve">　</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EAD641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5.93</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5CE6ACD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(±0.39)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1880803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3.32</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14C3202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(±0.59)</w:t>
            </w:r>
          </w:p>
        </w:tc>
      </w:tr>
      <w:tr w:rsidR="00140F03" w:rsidRPr="00140F03" w14:paraId="786CCCEE"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7CE8375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Compliance (mm/N)</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7FF936EE" w14:textId="4DE24C37"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74380EEB" w14:textId="1F5D62C5" w:rsidR="00BC3AD0" w:rsidRPr="00140F03" w:rsidRDefault="00BC3AD0" w:rsidP="00BC3AD0">
            <w:pPr>
              <w:spacing w:line="240" w:lineRule="auto"/>
              <w:ind w:firstLine="160"/>
              <w:jc w:val="center"/>
              <w:rPr>
                <w:sz w:val="16"/>
                <w:szCs w:val="16"/>
                <w:lang w:eastAsia="ko-KR"/>
              </w:rPr>
            </w:pP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5A14B67" w14:textId="1CFE40F4" w:rsidR="00BC3AD0" w:rsidRPr="00140F03" w:rsidRDefault="00140F03" w:rsidP="00BC3AD0">
            <w:pPr>
              <w:spacing w:line="240" w:lineRule="auto"/>
              <w:ind w:firstLine="160"/>
              <w:jc w:val="center"/>
              <w:rPr>
                <w:sz w:val="16"/>
                <w:szCs w:val="16"/>
                <w:lang w:eastAsia="ko-KR"/>
              </w:rPr>
            </w:pPr>
            <w:r w:rsidRPr="00140F03">
              <w:rPr>
                <w:sz w:val="16"/>
                <w:szCs w:val="16"/>
                <w:lang w:eastAsia="ko-KR"/>
              </w:rPr>
              <w:t>3.10</w:t>
            </w:r>
            <w:r w:rsidR="00BC3AD0" w:rsidRPr="00140F03">
              <w:rPr>
                <w:sz w:val="16"/>
                <w:szCs w:val="16"/>
                <w:lang w:eastAsia="ko-KR"/>
              </w:rPr>
              <w:t xml:space="preserve">　</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37D675FA" w14:textId="437A74C1" w:rsidR="00BC3AD0" w:rsidRPr="00140F03" w:rsidRDefault="00140F03" w:rsidP="00BC3AD0">
            <w:pPr>
              <w:spacing w:line="240" w:lineRule="auto"/>
              <w:ind w:firstLine="160"/>
              <w:jc w:val="center"/>
              <w:rPr>
                <w:sz w:val="16"/>
                <w:szCs w:val="16"/>
                <w:lang w:eastAsia="ko-KR"/>
              </w:rPr>
            </w:pPr>
            <w:r w:rsidRPr="00140F03">
              <w:rPr>
                <w:sz w:val="16"/>
                <w:szCs w:val="16"/>
                <w:lang w:eastAsia="ko-KR"/>
              </w:rPr>
              <w:t>0.19</w:t>
            </w:r>
            <w:r w:rsidR="00BC3AD0" w:rsidRPr="00140F03">
              <w:rPr>
                <w:sz w:val="16"/>
                <w:szCs w:val="16"/>
                <w:lang w:eastAsia="ko-KR"/>
              </w:rPr>
              <w:t xml:space="preserve">　</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3978BD3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2.42</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67FF555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(±0.14)</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497B036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2.92</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F3ED48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(±0.15)</w:t>
            </w:r>
          </w:p>
        </w:tc>
      </w:tr>
      <w:tr w:rsidR="00140F03" w:rsidRPr="00140F03" w14:paraId="44FE8DC7"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00FED10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Elasticity (mm/N)</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3357FF23" w14:textId="37C436E2"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243B1AD4" w14:textId="0065C8DE" w:rsidR="00BC3AD0" w:rsidRPr="00140F03" w:rsidRDefault="00BC3AD0" w:rsidP="00BC3AD0">
            <w:pPr>
              <w:spacing w:line="240" w:lineRule="auto"/>
              <w:ind w:firstLine="160"/>
              <w:jc w:val="center"/>
              <w:rPr>
                <w:sz w:val="16"/>
                <w:szCs w:val="16"/>
                <w:lang w:eastAsia="ko-KR"/>
              </w:rPr>
            </w:pP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A80EA1F" w14:textId="3CB2096F" w:rsidR="00BC3AD0" w:rsidRPr="00140F03" w:rsidRDefault="00140F03" w:rsidP="00BC3AD0">
            <w:pPr>
              <w:spacing w:line="240" w:lineRule="auto"/>
              <w:ind w:firstLine="160"/>
              <w:jc w:val="center"/>
              <w:rPr>
                <w:sz w:val="16"/>
                <w:szCs w:val="16"/>
                <w:lang w:eastAsia="ko-KR"/>
              </w:rPr>
            </w:pPr>
            <w:r w:rsidRPr="00140F03">
              <w:rPr>
                <w:sz w:val="16"/>
                <w:szCs w:val="16"/>
                <w:lang w:eastAsia="ko-KR"/>
              </w:rPr>
              <w:t>2.80</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EA25618" w14:textId="385980D2" w:rsidR="00BC3AD0" w:rsidRPr="00140F03" w:rsidRDefault="00140F03" w:rsidP="00BC3AD0">
            <w:pPr>
              <w:spacing w:line="240" w:lineRule="auto"/>
              <w:ind w:firstLine="160"/>
              <w:jc w:val="center"/>
              <w:rPr>
                <w:sz w:val="16"/>
                <w:szCs w:val="16"/>
                <w:lang w:eastAsia="ko-KR"/>
              </w:rPr>
            </w:pPr>
            <w:r w:rsidRPr="00140F03">
              <w:rPr>
                <w:sz w:val="16"/>
                <w:szCs w:val="16"/>
                <w:lang w:eastAsia="ko-KR"/>
              </w:rPr>
              <w:t>0.09</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04CD9E5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2.35</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5F40AF0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(±0.17)</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4F883CB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2.59</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388E451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r>
      <w:tr w:rsidR="00140F03" w:rsidRPr="00140F03" w14:paraId="1C0704C0"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7491EB2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Plasticity  (μm)</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26EAA5F9" w14:textId="2AACF974"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52B12EC1" w14:textId="4F6D1DF1" w:rsidR="00BC3AD0" w:rsidRPr="00140F03" w:rsidRDefault="00BC3AD0" w:rsidP="00BC3AD0">
            <w:pPr>
              <w:spacing w:line="240" w:lineRule="auto"/>
              <w:ind w:firstLine="160"/>
              <w:jc w:val="center"/>
              <w:rPr>
                <w:sz w:val="16"/>
                <w:szCs w:val="16"/>
                <w:lang w:eastAsia="ko-KR"/>
              </w:rPr>
            </w:pP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25B9666" w14:textId="28006BB8" w:rsidR="00BC3AD0" w:rsidRPr="00140F03" w:rsidRDefault="00140F03" w:rsidP="00BC3AD0">
            <w:pPr>
              <w:spacing w:line="240" w:lineRule="auto"/>
              <w:ind w:firstLine="160"/>
              <w:jc w:val="center"/>
              <w:rPr>
                <w:sz w:val="16"/>
                <w:szCs w:val="16"/>
                <w:lang w:eastAsia="ko-KR"/>
              </w:rPr>
            </w:pPr>
            <w:r w:rsidRPr="00140F03">
              <w:rPr>
                <w:sz w:val="16"/>
                <w:szCs w:val="16"/>
                <w:lang w:eastAsia="ko-KR"/>
              </w:rPr>
              <w:t>-190</w:t>
            </w:r>
            <w:r w:rsidR="00BC3AD0" w:rsidRPr="00140F03">
              <w:rPr>
                <w:sz w:val="16"/>
                <w:szCs w:val="16"/>
                <w:lang w:eastAsia="ko-KR"/>
              </w:rPr>
              <w:t xml:space="preserve">　</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3EA5C3A9" w14:textId="2101A9AD" w:rsidR="00BC3AD0" w:rsidRPr="00140F03" w:rsidRDefault="00140F03" w:rsidP="00BC3AD0">
            <w:pPr>
              <w:spacing w:line="240" w:lineRule="auto"/>
              <w:ind w:firstLine="160"/>
              <w:jc w:val="center"/>
              <w:rPr>
                <w:sz w:val="16"/>
                <w:szCs w:val="16"/>
                <w:lang w:eastAsia="ko-KR"/>
              </w:rPr>
            </w:pPr>
            <w:r w:rsidRPr="00140F03">
              <w:rPr>
                <w:sz w:val="16"/>
                <w:szCs w:val="16"/>
                <w:lang w:eastAsia="ko-KR"/>
              </w:rPr>
              <w:t>76.3</w:t>
            </w:r>
            <w:r w:rsidR="00BC3AD0" w:rsidRPr="00140F03">
              <w:rPr>
                <w:sz w:val="16"/>
                <w:szCs w:val="16"/>
                <w:lang w:eastAsia="ko-KR"/>
              </w:rPr>
              <w:t xml:space="preserve">　</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85006EE" w14:textId="13FAA5FC" w:rsidR="00BC3AD0" w:rsidRPr="00140F03" w:rsidRDefault="00BC3AD0" w:rsidP="00BC3AD0">
            <w:pPr>
              <w:spacing w:line="240" w:lineRule="auto"/>
              <w:ind w:firstLine="160"/>
              <w:jc w:val="center"/>
              <w:rPr>
                <w:sz w:val="16"/>
                <w:szCs w:val="16"/>
                <w:lang w:eastAsia="ko-KR"/>
              </w:rPr>
            </w:pPr>
            <w:r w:rsidRPr="00140F03">
              <w:rPr>
                <w:sz w:val="16"/>
                <w:szCs w:val="16"/>
                <w:lang w:eastAsia="ko-KR"/>
              </w:rPr>
              <w:t>-42.0</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3126BED0" w14:textId="442FBC82" w:rsidR="00BC3AD0" w:rsidRPr="00140F03" w:rsidRDefault="00BC3AD0" w:rsidP="00140F03">
            <w:pPr>
              <w:spacing w:line="240" w:lineRule="auto"/>
              <w:ind w:firstLine="160"/>
              <w:jc w:val="center"/>
              <w:rPr>
                <w:sz w:val="16"/>
                <w:szCs w:val="16"/>
                <w:lang w:eastAsia="ko-KR"/>
              </w:rPr>
            </w:pPr>
            <w:r w:rsidRPr="00140F03">
              <w:rPr>
                <w:sz w:val="16"/>
                <w:szCs w:val="16"/>
                <w:lang w:eastAsia="ko-KR"/>
              </w:rPr>
              <w:t>(±26.</w:t>
            </w:r>
            <w:r w:rsidR="00140F03">
              <w:rPr>
                <w:sz w:val="16"/>
                <w:szCs w:val="16"/>
                <w:lang w:eastAsia="ko-KR"/>
              </w:rPr>
              <w:t>6</w:t>
            </w:r>
            <w:r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36731033" w14:textId="11FE3DE5" w:rsidR="00BC3AD0" w:rsidRPr="00140F03" w:rsidRDefault="00140F03" w:rsidP="00BC3AD0">
            <w:pPr>
              <w:spacing w:line="240" w:lineRule="auto"/>
              <w:ind w:firstLine="160"/>
              <w:jc w:val="center"/>
              <w:rPr>
                <w:sz w:val="16"/>
                <w:szCs w:val="16"/>
                <w:lang w:eastAsia="ko-KR"/>
              </w:rPr>
            </w:pPr>
            <w:r>
              <w:rPr>
                <w:sz w:val="16"/>
                <w:szCs w:val="16"/>
                <w:lang w:eastAsia="ko-KR"/>
              </w:rPr>
              <w:t>-265</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774137CF" w14:textId="1B68B6ED" w:rsidR="00BC3AD0" w:rsidRPr="00140F03" w:rsidRDefault="00BC3AD0" w:rsidP="00140F03">
            <w:pPr>
              <w:spacing w:line="240" w:lineRule="auto"/>
              <w:ind w:firstLine="160"/>
              <w:jc w:val="center"/>
              <w:rPr>
                <w:sz w:val="16"/>
                <w:szCs w:val="16"/>
                <w:lang w:eastAsia="ko-KR"/>
              </w:rPr>
            </w:pPr>
            <w:r w:rsidRPr="00140F03">
              <w:rPr>
                <w:sz w:val="16"/>
                <w:szCs w:val="16"/>
                <w:lang w:eastAsia="ko-KR"/>
              </w:rPr>
              <w:t>(±6</w:t>
            </w:r>
            <w:r w:rsidR="00140F03" w:rsidRPr="00140F03">
              <w:rPr>
                <w:sz w:val="16"/>
                <w:szCs w:val="16"/>
                <w:lang w:eastAsia="ko-KR"/>
              </w:rPr>
              <w:t>2.0</w:t>
            </w:r>
            <w:r w:rsidRPr="00140F03">
              <w:rPr>
                <w:sz w:val="16"/>
                <w:szCs w:val="16"/>
                <w:lang w:eastAsia="ko-KR"/>
              </w:rPr>
              <w:t>)</w:t>
            </w:r>
          </w:p>
        </w:tc>
      </w:tr>
      <w:tr w:rsidR="00140F03" w:rsidRPr="00140F03" w14:paraId="6524658C"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44DF9A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Hysteresis (J)</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31164B44" w14:textId="489108BD"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4EF0F84D" w14:textId="01A6E264" w:rsidR="00BC3AD0" w:rsidRPr="00140F03" w:rsidRDefault="00BC3AD0" w:rsidP="00BC3AD0">
            <w:pPr>
              <w:spacing w:line="240" w:lineRule="auto"/>
              <w:ind w:firstLine="160"/>
              <w:jc w:val="center"/>
              <w:rPr>
                <w:sz w:val="16"/>
                <w:szCs w:val="16"/>
                <w:lang w:eastAsia="ko-KR"/>
              </w:rPr>
            </w:pP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D728E2C" w14:textId="39354E47" w:rsidR="00BC3AD0" w:rsidRPr="00140F03" w:rsidRDefault="00140F03" w:rsidP="00BC3AD0">
            <w:pPr>
              <w:spacing w:line="240" w:lineRule="auto"/>
              <w:ind w:firstLine="160"/>
              <w:jc w:val="center"/>
              <w:rPr>
                <w:sz w:val="16"/>
                <w:szCs w:val="16"/>
                <w:lang w:eastAsia="ko-KR"/>
              </w:rPr>
            </w:pPr>
            <w:r>
              <w:rPr>
                <w:rFonts w:hint="eastAsia"/>
                <w:sz w:val="16"/>
                <w:szCs w:val="16"/>
                <w:lang w:eastAsia="ko-KR"/>
              </w:rPr>
              <w:t>43.</w:t>
            </w:r>
            <w:r>
              <w:rPr>
                <w:sz w:val="16"/>
                <w:szCs w:val="16"/>
                <w:lang w:eastAsia="ko-KR"/>
              </w:rPr>
              <w:t>8</w:t>
            </w:r>
            <w:r w:rsidR="00BC3AD0" w:rsidRPr="00140F03">
              <w:rPr>
                <w:sz w:val="16"/>
                <w:szCs w:val="16"/>
                <w:lang w:eastAsia="ko-KR"/>
              </w:rPr>
              <w:t xml:space="preserve">　</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7EC4EC8C" w14:textId="5E79400B" w:rsidR="00BC3AD0" w:rsidRPr="00140F03" w:rsidRDefault="00140F03" w:rsidP="00BC3AD0">
            <w:pPr>
              <w:spacing w:line="240" w:lineRule="auto"/>
              <w:ind w:firstLine="160"/>
              <w:jc w:val="center"/>
              <w:rPr>
                <w:sz w:val="16"/>
                <w:szCs w:val="16"/>
                <w:lang w:eastAsia="ko-KR"/>
              </w:rPr>
            </w:pPr>
            <w:r>
              <w:rPr>
                <w:rFonts w:hint="eastAsia"/>
                <w:sz w:val="16"/>
                <w:szCs w:val="16"/>
                <w:lang w:eastAsia="ko-KR"/>
              </w:rPr>
              <w:t>9</w:t>
            </w:r>
            <w:r>
              <w:rPr>
                <w:sz w:val="16"/>
                <w:szCs w:val="16"/>
                <w:lang w:eastAsia="ko-KR"/>
              </w:rPr>
              <w:t>.82</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63B3AA66" w14:textId="115DE2B7" w:rsidR="00BC3AD0" w:rsidRPr="00140F03" w:rsidRDefault="00BC3AD0" w:rsidP="00BC3AD0">
            <w:pPr>
              <w:spacing w:line="240" w:lineRule="auto"/>
              <w:ind w:firstLine="160"/>
              <w:jc w:val="center"/>
              <w:rPr>
                <w:sz w:val="16"/>
                <w:szCs w:val="16"/>
                <w:lang w:eastAsia="ko-KR"/>
              </w:rPr>
            </w:pPr>
            <w:r w:rsidRPr="00140F03">
              <w:rPr>
                <w:sz w:val="16"/>
                <w:szCs w:val="16"/>
                <w:lang w:eastAsia="ko-KR"/>
              </w:rPr>
              <w:t>27.3</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7E9CE87D" w14:textId="00553736" w:rsidR="00BC3AD0" w:rsidRPr="00140F03" w:rsidRDefault="00140F03" w:rsidP="00BC3AD0">
            <w:pPr>
              <w:spacing w:line="240" w:lineRule="auto"/>
              <w:ind w:firstLine="160"/>
              <w:jc w:val="center"/>
              <w:rPr>
                <w:sz w:val="16"/>
                <w:szCs w:val="16"/>
                <w:lang w:eastAsia="ko-KR"/>
              </w:rPr>
            </w:pPr>
            <w:r>
              <w:rPr>
                <w:sz w:val="16"/>
                <w:szCs w:val="16"/>
                <w:lang w:eastAsia="ko-KR"/>
              </w:rPr>
              <w:t>(±11.1</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48FF0A7" w14:textId="7412C5ED" w:rsidR="00BC3AD0" w:rsidRPr="00140F03" w:rsidRDefault="00140F03" w:rsidP="00BC3AD0">
            <w:pPr>
              <w:spacing w:line="240" w:lineRule="auto"/>
              <w:ind w:firstLine="160"/>
              <w:jc w:val="center"/>
              <w:rPr>
                <w:sz w:val="16"/>
                <w:szCs w:val="16"/>
                <w:lang w:eastAsia="ko-KR"/>
              </w:rPr>
            </w:pPr>
            <w:r>
              <w:rPr>
                <w:sz w:val="16"/>
                <w:szCs w:val="16"/>
                <w:lang w:eastAsia="ko-KR"/>
              </w:rPr>
              <w:t>67.2</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110309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(±5.92)</w:t>
            </w:r>
          </w:p>
        </w:tc>
      </w:tr>
      <w:tr w:rsidR="00BC3AD0" w:rsidRPr="00140F03" w14:paraId="0AD5F075"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54A2DD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Caliper (um)</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19CCF0E4" w14:textId="77777777"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66420A41" w14:textId="77777777" w:rsidR="00BC3AD0" w:rsidRPr="00140F03" w:rsidRDefault="00BC3AD0" w:rsidP="00BC3AD0">
            <w:pPr>
              <w:spacing w:line="240" w:lineRule="auto"/>
              <w:ind w:firstLine="160"/>
              <w:jc w:val="center"/>
              <w:rPr>
                <w:sz w:val="16"/>
                <w:szCs w:val="16"/>
                <w:lang w:eastAsia="ko-KR"/>
              </w:rPr>
            </w:pP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0E905EFF" w14:textId="16646DBF" w:rsidR="00BC3AD0" w:rsidRPr="00140F03" w:rsidRDefault="00140F03" w:rsidP="00BC3AD0">
            <w:pPr>
              <w:spacing w:line="240" w:lineRule="auto"/>
              <w:ind w:firstLine="160"/>
              <w:jc w:val="center"/>
              <w:rPr>
                <w:sz w:val="16"/>
                <w:szCs w:val="16"/>
                <w:lang w:eastAsia="ko-KR"/>
              </w:rPr>
            </w:pPr>
            <w:r>
              <w:rPr>
                <w:sz w:val="16"/>
                <w:szCs w:val="16"/>
                <w:lang w:eastAsia="ko-KR"/>
              </w:rPr>
              <w:t>791</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399080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573</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30D5882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521</w:t>
            </w:r>
          </w:p>
        </w:tc>
      </w:tr>
      <w:tr w:rsidR="00BC3AD0" w:rsidRPr="00140F03" w14:paraId="719031EF"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C765E4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Grammage (g/m2)</w:t>
            </w:r>
          </w:p>
        </w:tc>
        <w:tc>
          <w:tcPr>
            <w:tcW w:w="774" w:type="pct"/>
            <w:gridSpan w:val="2"/>
            <w:vMerge/>
            <w:tcBorders>
              <w:left w:val="nil"/>
              <w:right w:val="nil"/>
            </w:tcBorders>
            <w:shd w:val="clear" w:color="auto" w:fill="auto"/>
            <w:tcMar>
              <w:top w:w="10" w:type="dxa"/>
              <w:left w:w="10" w:type="dxa"/>
              <w:bottom w:w="0" w:type="dxa"/>
              <w:right w:w="10" w:type="dxa"/>
            </w:tcMar>
            <w:vAlign w:val="center"/>
            <w:hideMark/>
          </w:tcPr>
          <w:p w14:paraId="740B4585" w14:textId="77777777"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right w:val="nil"/>
            </w:tcBorders>
            <w:shd w:val="clear" w:color="auto" w:fill="auto"/>
            <w:tcMar>
              <w:top w:w="10" w:type="dxa"/>
              <w:left w:w="10" w:type="dxa"/>
              <w:bottom w:w="0" w:type="dxa"/>
              <w:right w:w="10" w:type="dxa"/>
            </w:tcMar>
            <w:vAlign w:val="center"/>
            <w:hideMark/>
          </w:tcPr>
          <w:p w14:paraId="6F76F1F4" w14:textId="77777777" w:rsidR="00BC3AD0" w:rsidRPr="00140F03" w:rsidRDefault="00BC3AD0" w:rsidP="00BC3AD0">
            <w:pPr>
              <w:spacing w:line="240" w:lineRule="auto"/>
              <w:ind w:firstLine="160"/>
              <w:jc w:val="center"/>
              <w:rPr>
                <w:sz w:val="16"/>
                <w:szCs w:val="16"/>
                <w:lang w:eastAsia="ko-KR"/>
              </w:rPr>
            </w:pP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412D1A8C" w14:textId="4260C5BA" w:rsidR="00BC3AD0" w:rsidRPr="00140F03" w:rsidRDefault="00140F03" w:rsidP="00BC3AD0">
            <w:pPr>
              <w:spacing w:line="240" w:lineRule="auto"/>
              <w:ind w:firstLine="160"/>
              <w:jc w:val="center"/>
              <w:rPr>
                <w:sz w:val="16"/>
                <w:szCs w:val="16"/>
                <w:lang w:eastAsia="ko-KR"/>
              </w:rPr>
            </w:pPr>
            <w:r>
              <w:rPr>
                <w:sz w:val="16"/>
                <w:szCs w:val="16"/>
                <w:lang w:eastAsia="ko-KR"/>
              </w:rPr>
              <w:t>52</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7A603EE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54</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95A202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42</w:t>
            </w:r>
          </w:p>
        </w:tc>
      </w:tr>
      <w:tr w:rsidR="00BC3AD0" w:rsidRPr="00140F03" w14:paraId="07F35A30" w14:textId="77777777" w:rsidTr="00140F03">
        <w:trPr>
          <w:trHeight w:val="247"/>
        </w:trPr>
        <w:tc>
          <w:tcPr>
            <w:tcW w:w="946"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43D89FC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Density (g/cm³)</w:t>
            </w:r>
          </w:p>
        </w:tc>
        <w:tc>
          <w:tcPr>
            <w:tcW w:w="774" w:type="pct"/>
            <w:gridSpan w:val="2"/>
            <w:vMerge/>
            <w:tcBorders>
              <w:left w:val="nil"/>
              <w:bottom w:val="single" w:sz="8" w:space="0" w:color="000000"/>
              <w:right w:val="nil"/>
            </w:tcBorders>
            <w:shd w:val="clear" w:color="auto" w:fill="auto"/>
            <w:tcMar>
              <w:top w:w="10" w:type="dxa"/>
              <w:left w:w="10" w:type="dxa"/>
              <w:bottom w:w="0" w:type="dxa"/>
              <w:right w:w="10" w:type="dxa"/>
            </w:tcMar>
            <w:vAlign w:val="center"/>
            <w:hideMark/>
          </w:tcPr>
          <w:p w14:paraId="68756163" w14:textId="77777777" w:rsidR="00BC3AD0" w:rsidRPr="00140F03" w:rsidRDefault="00BC3AD0" w:rsidP="00BC3AD0">
            <w:pPr>
              <w:spacing w:line="240" w:lineRule="auto"/>
              <w:ind w:firstLine="160"/>
              <w:jc w:val="center"/>
              <w:rPr>
                <w:sz w:val="16"/>
                <w:szCs w:val="16"/>
                <w:lang w:eastAsia="ko-KR"/>
              </w:rPr>
            </w:pPr>
          </w:p>
        </w:tc>
        <w:tc>
          <w:tcPr>
            <w:tcW w:w="821" w:type="pct"/>
            <w:gridSpan w:val="2"/>
            <w:vMerge/>
            <w:tcBorders>
              <w:left w:val="nil"/>
              <w:bottom w:val="single" w:sz="8" w:space="0" w:color="000000"/>
              <w:right w:val="nil"/>
            </w:tcBorders>
            <w:shd w:val="clear" w:color="auto" w:fill="auto"/>
            <w:tcMar>
              <w:top w:w="10" w:type="dxa"/>
              <w:left w:w="10" w:type="dxa"/>
              <w:bottom w:w="0" w:type="dxa"/>
              <w:right w:w="10" w:type="dxa"/>
            </w:tcMar>
            <w:vAlign w:val="center"/>
            <w:hideMark/>
          </w:tcPr>
          <w:p w14:paraId="7A260E98" w14:textId="77777777" w:rsidR="00BC3AD0" w:rsidRPr="00140F03" w:rsidRDefault="00BC3AD0" w:rsidP="00BC3AD0">
            <w:pPr>
              <w:spacing w:line="240" w:lineRule="auto"/>
              <w:ind w:firstLine="160"/>
              <w:jc w:val="center"/>
              <w:rPr>
                <w:sz w:val="16"/>
                <w:szCs w:val="16"/>
                <w:lang w:eastAsia="ko-KR"/>
              </w:rPr>
            </w:pP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10AD22F" w14:textId="62570B43" w:rsidR="00BC3AD0" w:rsidRPr="00140F03" w:rsidRDefault="00140F03" w:rsidP="00BC3AD0">
            <w:pPr>
              <w:spacing w:line="240" w:lineRule="auto"/>
              <w:ind w:firstLine="160"/>
              <w:jc w:val="center"/>
              <w:rPr>
                <w:sz w:val="16"/>
                <w:szCs w:val="16"/>
                <w:lang w:eastAsia="ko-KR"/>
              </w:rPr>
            </w:pPr>
            <w:r>
              <w:rPr>
                <w:sz w:val="16"/>
                <w:szCs w:val="16"/>
                <w:lang w:eastAsia="ko-KR"/>
              </w:rPr>
              <w:t>0.07</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72E1D6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0.10</w:t>
            </w:r>
          </w:p>
        </w:tc>
        <w:tc>
          <w:tcPr>
            <w:tcW w:w="816"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F29F6F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0.08</w:t>
            </w:r>
          </w:p>
        </w:tc>
      </w:tr>
      <w:tr w:rsidR="00140F03" w:rsidRPr="00140F03" w14:paraId="7ED59FE1" w14:textId="77777777" w:rsidTr="00140F03">
        <w:trPr>
          <w:trHeight w:val="247"/>
        </w:trPr>
        <w:tc>
          <w:tcPr>
            <w:tcW w:w="946"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1DD7A6C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Samples</w:t>
            </w:r>
          </w:p>
        </w:tc>
        <w:tc>
          <w:tcPr>
            <w:tcW w:w="774"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526C54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P6</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B6A7D6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P7</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F5A693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H1</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A83E3E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H2</w:t>
            </w:r>
          </w:p>
        </w:tc>
        <w:tc>
          <w:tcPr>
            <w:tcW w:w="816"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30CB35A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H3</w:t>
            </w:r>
          </w:p>
        </w:tc>
      </w:tr>
      <w:tr w:rsidR="00140F03" w:rsidRPr="00140F03" w14:paraId="61F32AC3"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646369A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TS750 (roughness)</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54D83F19" w14:textId="7CB273DC" w:rsidR="00BC3AD0" w:rsidRPr="00140F03" w:rsidRDefault="00140F03" w:rsidP="00BC3AD0">
            <w:pPr>
              <w:spacing w:line="240" w:lineRule="auto"/>
              <w:ind w:firstLine="160"/>
              <w:jc w:val="center"/>
              <w:rPr>
                <w:sz w:val="16"/>
                <w:szCs w:val="16"/>
                <w:lang w:eastAsia="ko-KR"/>
              </w:rPr>
            </w:pPr>
            <w:r>
              <w:rPr>
                <w:sz w:val="16"/>
                <w:szCs w:val="16"/>
                <w:lang w:eastAsia="ko-KR"/>
              </w:rPr>
              <w:t>10.8</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6F9745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(±0.77)</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AF18B7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8.84</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F804E3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(±0.56)</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484562BB" w14:textId="7DFEF68C" w:rsidR="00BC3AD0" w:rsidRPr="00140F03" w:rsidRDefault="00BC3AD0" w:rsidP="00BC3AD0">
            <w:pPr>
              <w:spacing w:line="240" w:lineRule="auto"/>
              <w:ind w:firstLine="160"/>
              <w:jc w:val="center"/>
              <w:rPr>
                <w:sz w:val="16"/>
                <w:szCs w:val="16"/>
                <w:lang w:eastAsia="ko-KR"/>
              </w:rPr>
            </w:pPr>
            <w:r w:rsidRPr="00140F03">
              <w:rPr>
                <w:sz w:val="16"/>
                <w:szCs w:val="16"/>
                <w:lang w:eastAsia="ko-KR"/>
              </w:rPr>
              <w:t>15.8</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8E9761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(±4.24)</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1F6498F1" w14:textId="711177BD" w:rsidR="00BC3AD0" w:rsidRPr="00140F03" w:rsidRDefault="00140F03" w:rsidP="00BC3AD0">
            <w:pPr>
              <w:spacing w:line="240" w:lineRule="auto"/>
              <w:ind w:firstLine="160"/>
              <w:jc w:val="center"/>
              <w:rPr>
                <w:sz w:val="16"/>
                <w:szCs w:val="16"/>
                <w:lang w:eastAsia="ko-KR"/>
              </w:rPr>
            </w:pPr>
            <w:r>
              <w:rPr>
                <w:sz w:val="16"/>
                <w:szCs w:val="16"/>
                <w:lang w:eastAsia="ko-KR"/>
              </w:rPr>
              <w:t>42.9</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714C12B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(±9.95)</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E75F289" w14:textId="78325A92" w:rsidR="00BC3AD0" w:rsidRPr="00140F03" w:rsidRDefault="00140F03" w:rsidP="00BC3AD0">
            <w:pPr>
              <w:spacing w:line="240" w:lineRule="auto"/>
              <w:ind w:firstLine="160"/>
              <w:jc w:val="center"/>
              <w:rPr>
                <w:sz w:val="16"/>
                <w:szCs w:val="16"/>
                <w:lang w:eastAsia="ko-KR"/>
              </w:rPr>
            </w:pPr>
            <w:r>
              <w:rPr>
                <w:sz w:val="16"/>
                <w:szCs w:val="16"/>
                <w:lang w:eastAsia="ko-KR"/>
              </w:rPr>
              <w:t>55.3</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5DE62A5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(±4.29)</w:t>
            </w:r>
          </w:p>
        </w:tc>
      </w:tr>
      <w:tr w:rsidR="00140F03" w:rsidRPr="00140F03" w14:paraId="7BF6AD56"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8BC6EE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 (softness)</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FF77B9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5.31</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544E453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(±0.54)</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59C27A0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3.17</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4D0C5C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(±0.22)</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840053D" w14:textId="3F65614A" w:rsidR="00BC3AD0" w:rsidRPr="00140F03" w:rsidRDefault="00BC3AD0" w:rsidP="00BC3AD0">
            <w:pPr>
              <w:spacing w:line="240" w:lineRule="auto"/>
              <w:ind w:firstLine="160"/>
              <w:jc w:val="center"/>
              <w:rPr>
                <w:sz w:val="16"/>
                <w:szCs w:val="16"/>
                <w:lang w:eastAsia="ko-KR"/>
              </w:rPr>
            </w:pPr>
            <w:r w:rsidRPr="00140F03">
              <w:rPr>
                <w:sz w:val="16"/>
                <w:szCs w:val="16"/>
                <w:lang w:eastAsia="ko-KR"/>
              </w:rPr>
              <w:t>11.2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3B15B38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(±0.15)</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4A941422" w14:textId="02B7E2EA" w:rsidR="00BC3AD0" w:rsidRPr="00140F03" w:rsidRDefault="00BC3AD0" w:rsidP="00140F03">
            <w:pPr>
              <w:spacing w:line="240" w:lineRule="auto"/>
              <w:ind w:firstLine="160"/>
              <w:jc w:val="center"/>
              <w:rPr>
                <w:sz w:val="16"/>
                <w:szCs w:val="16"/>
                <w:lang w:eastAsia="ko-KR"/>
              </w:rPr>
            </w:pPr>
            <w:r w:rsidRPr="00140F03">
              <w:rPr>
                <w:sz w:val="16"/>
                <w:szCs w:val="16"/>
                <w:lang w:eastAsia="ko-KR"/>
              </w:rPr>
              <w:t>21.9</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2DD5460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(±3.20)</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9EB4C2F" w14:textId="33B29E97" w:rsidR="00BC3AD0" w:rsidRPr="00140F03" w:rsidRDefault="00BC3AD0" w:rsidP="00BC3AD0">
            <w:pPr>
              <w:spacing w:line="240" w:lineRule="auto"/>
              <w:ind w:firstLine="160"/>
              <w:jc w:val="center"/>
              <w:rPr>
                <w:sz w:val="16"/>
                <w:szCs w:val="16"/>
                <w:lang w:eastAsia="ko-KR"/>
              </w:rPr>
            </w:pPr>
            <w:r w:rsidRPr="00140F03">
              <w:rPr>
                <w:sz w:val="16"/>
                <w:szCs w:val="16"/>
                <w:lang w:eastAsia="ko-KR"/>
              </w:rPr>
              <w:t>10.8</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2D68D4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(±0.70)</w:t>
            </w:r>
          </w:p>
        </w:tc>
      </w:tr>
      <w:tr w:rsidR="00140F03" w:rsidRPr="00140F03" w14:paraId="6DD1AA4A"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164C69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Compliance (mm/N)</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522258B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2.82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AB1DBC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(±0.14)</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449AB8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2.68</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7946170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10EE889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2.29</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9F9E37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(±0.15)</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29910D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2.56</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75271D0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(±0.30)</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891A68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1.64</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6AE752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r>
      <w:tr w:rsidR="00140F03" w:rsidRPr="00140F03" w14:paraId="58B29E45"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1F7ED78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Elasticity (mm/N)</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601E958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2.32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05B4D3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(±0.17)</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19ACE88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1.81</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962595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(±0.10)</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D09481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2.17</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81EDDF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(±0.13)</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336174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2.27</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7D281B1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(±0.12)</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6A43DF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1.66</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65E9E2E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(±0.08)</w:t>
            </w:r>
          </w:p>
        </w:tc>
      </w:tr>
      <w:tr w:rsidR="00140F03" w:rsidRPr="00140F03" w14:paraId="18D9A2FD"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76E9B8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Plasticity  (μm)</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49524BEF" w14:textId="0F4BDDE7" w:rsidR="00BC3AD0" w:rsidRPr="00140F03" w:rsidRDefault="00140F03" w:rsidP="00BC3AD0">
            <w:pPr>
              <w:spacing w:line="240" w:lineRule="auto"/>
              <w:ind w:firstLine="160"/>
              <w:jc w:val="center"/>
              <w:rPr>
                <w:sz w:val="16"/>
                <w:szCs w:val="16"/>
                <w:lang w:eastAsia="ko-KR"/>
              </w:rPr>
            </w:pPr>
            <w:r>
              <w:rPr>
                <w:sz w:val="16"/>
                <w:szCs w:val="16"/>
                <w:lang w:eastAsia="ko-KR"/>
              </w:rPr>
              <w:t>-330</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7537F640" w14:textId="2D1289D4" w:rsidR="00BC3AD0" w:rsidRPr="00140F03" w:rsidRDefault="00BC3AD0" w:rsidP="00140F03">
            <w:pPr>
              <w:spacing w:line="240" w:lineRule="auto"/>
              <w:ind w:firstLine="160"/>
              <w:jc w:val="center"/>
              <w:rPr>
                <w:sz w:val="16"/>
                <w:szCs w:val="16"/>
                <w:lang w:eastAsia="ko-KR"/>
              </w:rPr>
            </w:pPr>
            <w:r w:rsidRPr="00140F03">
              <w:rPr>
                <w:sz w:val="16"/>
                <w:szCs w:val="16"/>
                <w:lang w:eastAsia="ko-KR"/>
              </w:rPr>
              <w:t>(±40.7)</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EEEDAB3" w14:textId="3081F0A0" w:rsidR="00BC3AD0" w:rsidRPr="00140F03" w:rsidRDefault="00140F03" w:rsidP="00BC3AD0">
            <w:pPr>
              <w:spacing w:line="240" w:lineRule="auto"/>
              <w:ind w:firstLine="160"/>
              <w:jc w:val="center"/>
              <w:rPr>
                <w:sz w:val="16"/>
                <w:szCs w:val="16"/>
                <w:lang w:eastAsia="ko-KR"/>
              </w:rPr>
            </w:pPr>
            <w:r>
              <w:rPr>
                <w:sz w:val="16"/>
                <w:szCs w:val="16"/>
                <w:lang w:eastAsia="ko-KR"/>
              </w:rPr>
              <w:t>-543</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C490322" w14:textId="40F8C128" w:rsidR="00BC3AD0" w:rsidRPr="00140F03" w:rsidRDefault="00BC3AD0" w:rsidP="00140F03">
            <w:pPr>
              <w:spacing w:line="240" w:lineRule="auto"/>
              <w:ind w:firstLine="160"/>
              <w:jc w:val="center"/>
              <w:rPr>
                <w:sz w:val="16"/>
                <w:szCs w:val="16"/>
                <w:lang w:eastAsia="ko-KR"/>
              </w:rPr>
            </w:pPr>
            <w:r w:rsidRPr="00140F03">
              <w:rPr>
                <w:sz w:val="16"/>
                <w:szCs w:val="16"/>
                <w:lang w:eastAsia="ko-KR"/>
              </w:rPr>
              <w:t>(±77.</w:t>
            </w:r>
            <w:r w:rsidR="00140F03">
              <w:rPr>
                <w:sz w:val="16"/>
                <w:szCs w:val="16"/>
                <w:lang w:eastAsia="ko-KR"/>
              </w:rPr>
              <w:t>7</w:t>
            </w:r>
            <w:r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809FDCE" w14:textId="50855928" w:rsidR="00BC3AD0" w:rsidRPr="00140F03" w:rsidRDefault="00140F03" w:rsidP="00BC3AD0">
            <w:pPr>
              <w:spacing w:line="240" w:lineRule="auto"/>
              <w:ind w:firstLine="160"/>
              <w:jc w:val="center"/>
              <w:rPr>
                <w:sz w:val="16"/>
                <w:szCs w:val="16"/>
                <w:lang w:eastAsia="ko-KR"/>
              </w:rPr>
            </w:pPr>
            <w:r>
              <w:rPr>
                <w:sz w:val="16"/>
                <w:szCs w:val="16"/>
                <w:lang w:eastAsia="ko-KR"/>
              </w:rPr>
              <w:t>-54.5</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25A8222" w14:textId="54DCD0EA" w:rsidR="00BC3AD0" w:rsidRPr="00140F03" w:rsidRDefault="00BC3AD0" w:rsidP="00140F03">
            <w:pPr>
              <w:spacing w:line="240" w:lineRule="auto"/>
              <w:ind w:firstLine="160"/>
              <w:jc w:val="center"/>
              <w:rPr>
                <w:sz w:val="16"/>
                <w:szCs w:val="16"/>
                <w:lang w:eastAsia="ko-KR"/>
              </w:rPr>
            </w:pPr>
            <w:r w:rsidRPr="00140F03">
              <w:rPr>
                <w:sz w:val="16"/>
                <w:szCs w:val="16"/>
                <w:lang w:eastAsia="ko-KR"/>
              </w:rPr>
              <w:t>(±36.1)</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653F11F7" w14:textId="736A14C4" w:rsidR="00BC3AD0" w:rsidRPr="00140F03" w:rsidRDefault="00140F03" w:rsidP="00BC3AD0">
            <w:pPr>
              <w:spacing w:line="240" w:lineRule="auto"/>
              <w:ind w:firstLine="160"/>
              <w:jc w:val="center"/>
              <w:rPr>
                <w:sz w:val="16"/>
                <w:szCs w:val="16"/>
                <w:lang w:eastAsia="ko-KR"/>
              </w:rPr>
            </w:pPr>
            <w:r>
              <w:rPr>
                <w:sz w:val="16"/>
                <w:szCs w:val="16"/>
                <w:lang w:eastAsia="ko-KR"/>
              </w:rPr>
              <w:t>-194</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3FA112BD" w14:textId="3EC6ED3E" w:rsidR="00BC3AD0" w:rsidRPr="00140F03" w:rsidRDefault="00140F03" w:rsidP="00BC3AD0">
            <w:pPr>
              <w:spacing w:line="240" w:lineRule="auto"/>
              <w:ind w:firstLine="160"/>
              <w:jc w:val="center"/>
              <w:rPr>
                <w:sz w:val="16"/>
                <w:szCs w:val="16"/>
                <w:lang w:eastAsia="ko-KR"/>
              </w:rPr>
            </w:pPr>
            <w:r>
              <w:rPr>
                <w:sz w:val="16"/>
                <w:szCs w:val="16"/>
                <w:lang w:eastAsia="ko-KR"/>
              </w:rPr>
              <w:t>(±119</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158BD9F" w14:textId="39B746C3" w:rsidR="00BC3AD0" w:rsidRPr="00140F03" w:rsidRDefault="00140F03" w:rsidP="00BC3AD0">
            <w:pPr>
              <w:spacing w:line="240" w:lineRule="auto"/>
              <w:ind w:firstLine="160"/>
              <w:jc w:val="center"/>
              <w:rPr>
                <w:sz w:val="16"/>
                <w:szCs w:val="16"/>
                <w:lang w:eastAsia="ko-KR"/>
              </w:rPr>
            </w:pPr>
            <w:r>
              <w:rPr>
                <w:sz w:val="16"/>
                <w:szCs w:val="16"/>
                <w:lang w:eastAsia="ko-KR"/>
              </w:rPr>
              <w:t>24.4</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646F31E2" w14:textId="11E934FC" w:rsidR="00BC3AD0" w:rsidRPr="00140F03" w:rsidRDefault="00140F03" w:rsidP="00140F03">
            <w:pPr>
              <w:spacing w:line="240" w:lineRule="auto"/>
              <w:ind w:firstLine="160"/>
              <w:jc w:val="center"/>
              <w:rPr>
                <w:sz w:val="16"/>
                <w:szCs w:val="16"/>
                <w:lang w:eastAsia="ko-KR"/>
              </w:rPr>
            </w:pPr>
            <w:r>
              <w:rPr>
                <w:sz w:val="16"/>
                <w:szCs w:val="16"/>
                <w:lang w:eastAsia="ko-KR"/>
              </w:rPr>
              <w:t>(±16.9</w:t>
            </w:r>
            <w:r w:rsidR="00BC3AD0" w:rsidRPr="00140F03">
              <w:rPr>
                <w:sz w:val="16"/>
                <w:szCs w:val="16"/>
                <w:lang w:eastAsia="ko-KR"/>
              </w:rPr>
              <w:t>)</w:t>
            </w:r>
          </w:p>
        </w:tc>
      </w:tr>
      <w:tr w:rsidR="00140F03" w:rsidRPr="00140F03" w14:paraId="3B367F33"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704E8F5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Hysteresis (J)</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10DEB941" w14:textId="3691300C" w:rsidR="00BC3AD0" w:rsidRPr="00140F03" w:rsidRDefault="00BC3AD0" w:rsidP="00BC3AD0">
            <w:pPr>
              <w:spacing w:line="240" w:lineRule="auto"/>
              <w:ind w:firstLine="160"/>
              <w:jc w:val="center"/>
              <w:rPr>
                <w:sz w:val="16"/>
                <w:szCs w:val="16"/>
                <w:lang w:eastAsia="ko-KR"/>
              </w:rPr>
            </w:pPr>
            <w:r w:rsidRPr="00140F03">
              <w:rPr>
                <w:sz w:val="16"/>
                <w:szCs w:val="16"/>
                <w:lang w:eastAsia="ko-KR"/>
              </w:rPr>
              <w:t>74.5</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4B75BDC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(±9.29)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EFDE928" w14:textId="2F8457DE" w:rsidR="00BC3AD0" w:rsidRPr="00140F03" w:rsidRDefault="00140F03" w:rsidP="00BC3AD0">
            <w:pPr>
              <w:spacing w:line="240" w:lineRule="auto"/>
              <w:ind w:firstLine="160"/>
              <w:jc w:val="center"/>
              <w:rPr>
                <w:sz w:val="16"/>
                <w:szCs w:val="16"/>
                <w:lang w:eastAsia="ko-KR"/>
              </w:rPr>
            </w:pPr>
            <w:r>
              <w:rPr>
                <w:sz w:val="16"/>
                <w:szCs w:val="16"/>
                <w:lang w:eastAsia="ko-KR"/>
              </w:rPr>
              <w:t>152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6DE6A561" w14:textId="1F7C260A" w:rsidR="00BC3AD0" w:rsidRPr="00140F03" w:rsidRDefault="00140F03" w:rsidP="00BC3AD0">
            <w:pPr>
              <w:spacing w:line="240" w:lineRule="auto"/>
              <w:ind w:firstLine="160"/>
              <w:jc w:val="center"/>
              <w:rPr>
                <w:sz w:val="16"/>
                <w:szCs w:val="16"/>
                <w:lang w:eastAsia="ko-KR"/>
              </w:rPr>
            </w:pPr>
            <w:r>
              <w:rPr>
                <w:sz w:val="16"/>
                <w:szCs w:val="16"/>
                <w:lang w:eastAsia="ko-KR"/>
              </w:rPr>
              <w:t>(±46.7</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44637233" w14:textId="07C2193F" w:rsidR="00BC3AD0" w:rsidRPr="00140F03" w:rsidRDefault="00BC3AD0" w:rsidP="00BC3AD0">
            <w:pPr>
              <w:spacing w:line="240" w:lineRule="auto"/>
              <w:ind w:firstLine="160"/>
              <w:jc w:val="center"/>
              <w:rPr>
                <w:sz w:val="16"/>
                <w:szCs w:val="16"/>
                <w:lang w:eastAsia="ko-KR"/>
              </w:rPr>
            </w:pPr>
            <w:r w:rsidRPr="00140F03">
              <w:rPr>
                <w:sz w:val="16"/>
                <w:szCs w:val="16"/>
                <w:lang w:eastAsia="ko-KR"/>
              </w:rPr>
              <w:t>23.2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3620E10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(±2.77)</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26657C7F" w14:textId="47ED8684" w:rsidR="00BC3AD0" w:rsidRPr="00140F03" w:rsidRDefault="00140F03" w:rsidP="00BC3AD0">
            <w:pPr>
              <w:spacing w:line="240" w:lineRule="auto"/>
              <w:ind w:firstLine="160"/>
              <w:jc w:val="center"/>
              <w:rPr>
                <w:sz w:val="16"/>
                <w:szCs w:val="16"/>
                <w:lang w:eastAsia="ko-KR"/>
              </w:rPr>
            </w:pPr>
            <w:r>
              <w:rPr>
                <w:sz w:val="16"/>
                <w:szCs w:val="16"/>
                <w:lang w:eastAsia="ko-KR"/>
              </w:rPr>
              <w:t>54.3</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1E65DB6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(±9.02)</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449E819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9.77</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FDD6348" w14:textId="5CD7082E" w:rsidR="00BC3AD0" w:rsidRPr="00140F03" w:rsidRDefault="00140F03" w:rsidP="00BC3AD0">
            <w:pPr>
              <w:spacing w:line="240" w:lineRule="auto"/>
              <w:ind w:firstLine="160"/>
              <w:jc w:val="center"/>
              <w:rPr>
                <w:sz w:val="16"/>
                <w:szCs w:val="16"/>
                <w:lang w:eastAsia="ko-KR"/>
              </w:rPr>
            </w:pPr>
            <w:r>
              <w:rPr>
                <w:sz w:val="16"/>
                <w:szCs w:val="16"/>
                <w:lang w:eastAsia="ko-KR"/>
              </w:rPr>
              <w:t>(±14.0</w:t>
            </w:r>
            <w:r w:rsidR="00BC3AD0" w:rsidRPr="00140F03">
              <w:rPr>
                <w:sz w:val="16"/>
                <w:szCs w:val="16"/>
                <w:lang w:eastAsia="ko-KR"/>
              </w:rPr>
              <w:t>)</w:t>
            </w:r>
          </w:p>
        </w:tc>
      </w:tr>
      <w:tr w:rsidR="00140F03" w:rsidRPr="00140F03" w14:paraId="3FA713A1"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2AE824E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Caliper (um)</w:t>
            </w:r>
          </w:p>
        </w:tc>
        <w:tc>
          <w:tcPr>
            <w:tcW w:w="774"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26DC1A0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366</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64DEE77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456</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6629C2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572</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200DF29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528</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22063F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456</w:t>
            </w:r>
          </w:p>
        </w:tc>
      </w:tr>
      <w:tr w:rsidR="00140F03" w:rsidRPr="00140F03" w14:paraId="08ED9E99"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07A8E3B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Grammage (g/m2)</w:t>
            </w:r>
          </w:p>
        </w:tc>
        <w:tc>
          <w:tcPr>
            <w:tcW w:w="774"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7535210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43</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1241B85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51</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7E4948C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47</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C7ADBF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56</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705506A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56</w:t>
            </w:r>
          </w:p>
        </w:tc>
      </w:tr>
      <w:tr w:rsidR="00140F03" w:rsidRPr="00140F03" w14:paraId="1CC5EFA9" w14:textId="77777777" w:rsidTr="00140F03">
        <w:trPr>
          <w:trHeight w:val="247"/>
        </w:trPr>
        <w:tc>
          <w:tcPr>
            <w:tcW w:w="946"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EEA0A5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Density (g/cm³)</w:t>
            </w:r>
          </w:p>
        </w:tc>
        <w:tc>
          <w:tcPr>
            <w:tcW w:w="774"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39C166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0.12</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66155DD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CBDDFD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0.08</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B401F2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c>
          <w:tcPr>
            <w:tcW w:w="816"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65F901C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0.12</w:t>
            </w:r>
          </w:p>
        </w:tc>
      </w:tr>
      <w:tr w:rsidR="00140F03" w:rsidRPr="00140F03" w14:paraId="2BCF98B6" w14:textId="77777777" w:rsidTr="00140F03">
        <w:trPr>
          <w:trHeight w:val="247"/>
        </w:trPr>
        <w:tc>
          <w:tcPr>
            <w:tcW w:w="946"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7087DAF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Samples</w:t>
            </w:r>
          </w:p>
        </w:tc>
        <w:tc>
          <w:tcPr>
            <w:tcW w:w="774"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26E92FB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H4</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AD9746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I1</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35347D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I2</w:t>
            </w:r>
          </w:p>
        </w:tc>
        <w:tc>
          <w:tcPr>
            <w:tcW w:w="821"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CF8EF2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HC1</w:t>
            </w:r>
          </w:p>
        </w:tc>
        <w:tc>
          <w:tcPr>
            <w:tcW w:w="816" w:type="pct"/>
            <w:gridSpan w:val="2"/>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4FCA84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HC2</w:t>
            </w:r>
          </w:p>
        </w:tc>
      </w:tr>
      <w:tr w:rsidR="00140F03" w:rsidRPr="00140F03" w14:paraId="28AB788D"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6224273"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TS750 (roughness)</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7B5C28CA" w14:textId="29EAE79A" w:rsidR="00BC3AD0" w:rsidRPr="00140F03" w:rsidRDefault="00BC3AD0" w:rsidP="00BC3AD0">
            <w:pPr>
              <w:spacing w:line="240" w:lineRule="auto"/>
              <w:ind w:firstLine="160"/>
              <w:jc w:val="center"/>
              <w:rPr>
                <w:sz w:val="16"/>
                <w:szCs w:val="16"/>
                <w:lang w:eastAsia="ko-KR"/>
              </w:rPr>
            </w:pPr>
            <w:r w:rsidRPr="00140F03">
              <w:rPr>
                <w:sz w:val="16"/>
                <w:szCs w:val="16"/>
                <w:lang w:eastAsia="ko-KR"/>
              </w:rPr>
              <w:t>49.7</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995C69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(±4.52)</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1F17158" w14:textId="6972D222" w:rsidR="00BC3AD0" w:rsidRPr="00140F03" w:rsidRDefault="00BC3AD0" w:rsidP="00BC3AD0">
            <w:pPr>
              <w:spacing w:line="240" w:lineRule="auto"/>
              <w:ind w:firstLine="160"/>
              <w:jc w:val="center"/>
              <w:rPr>
                <w:sz w:val="16"/>
                <w:szCs w:val="16"/>
                <w:lang w:eastAsia="ko-KR"/>
              </w:rPr>
            </w:pPr>
            <w:r w:rsidRPr="00140F03">
              <w:rPr>
                <w:sz w:val="16"/>
                <w:szCs w:val="16"/>
                <w:lang w:eastAsia="ko-KR"/>
              </w:rPr>
              <w:t>44.2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4695FD8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(±2.84)</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32D2075" w14:textId="2BCBBF66" w:rsidR="00BC3AD0" w:rsidRPr="00140F03" w:rsidRDefault="00140F03" w:rsidP="00BC3AD0">
            <w:pPr>
              <w:spacing w:line="240" w:lineRule="auto"/>
              <w:ind w:firstLine="160"/>
              <w:jc w:val="center"/>
              <w:rPr>
                <w:sz w:val="16"/>
                <w:szCs w:val="16"/>
                <w:lang w:eastAsia="ko-KR"/>
              </w:rPr>
            </w:pPr>
            <w:r>
              <w:rPr>
                <w:sz w:val="16"/>
                <w:szCs w:val="16"/>
                <w:lang w:eastAsia="ko-KR"/>
              </w:rPr>
              <w:t>14.4</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7542E33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(±0.65)</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2214D151" w14:textId="37577DD1" w:rsidR="00BC3AD0" w:rsidRPr="00140F03" w:rsidRDefault="00BC3AD0" w:rsidP="00140F03">
            <w:pPr>
              <w:spacing w:line="240" w:lineRule="auto"/>
              <w:ind w:firstLine="160"/>
              <w:jc w:val="center"/>
              <w:rPr>
                <w:sz w:val="16"/>
                <w:szCs w:val="16"/>
                <w:lang w:eastAsia="ko-KR"/>
              </w:rPr>
            </w:pPr>
            <w:r w:rsidRPr="00140F03">
              <w:rPr>
                <w:sz w:val="16"/>
                <w:szCs w:val="16"/>
                <w:lang w:eastAsia="ko-KR"/>
              </w:rPr>
              <w:t>19.1</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13AECA5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(±2.49)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33957B78" w14:textId="64F2721A" w:rsidR="00BC3AD0" w:rsidRPr="00140F03" w:rsidRDefault="00BC3AD0" w:rsidP="00140F03">
            <w:pPr>
              <w:spacing w:line="240" w:lineRule="auto"/>
              <w:ind w:firstLine="160"/>
              <w:jc w:val="center"/>
              <w:rPr>
                <w:sz w:val="16"/>
                <w:szCs w:val="16"/>
                <w:lang w:eastAsia="ko-KR"/>
              </w:rPr>
            </w:pPr>
            <w:r w:rsidRPr="00140F03">
              <w:rPr>
                <w:sz w:val="16"/>
                <w:szCs w:val="16"/>
                <w:lang w:eastAsia="ko-KR"/>
              </w:rPr>
              <w:t>27.2</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8AE7AD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(±1.55)</w:t>
            </w:r>
          </w:p>
        </w:tc>
      </w:tr>
      <w:tr w:rsidR="00140F03" w:rsidRPr="00140F03" w14:paraId="12B9944D"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53C890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TS7 (softness)</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0E616FD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5.96</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4B0B671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(±0.66)</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F7E9FB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9.89</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07C3135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1C8D55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3.62</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70ADD01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(±0.26)</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5715AA0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7.60</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752878B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(±0.33)</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CAC5B8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4.19</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6B40098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(±0.30)</w:t>
            </w:r>
          </w:p>
        </w:tc>
      </w:tr>
      <w:tr w:rsidR="00140F03" w:rsidRPr="00140F03" w14:paraId="7B4B2235"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747AF9F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Compliance (mm/N)</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2CD3F76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2.01</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5AC63A4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(±0.21)</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1B58651"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1.71</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BEE757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(±0.16)</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61D3E3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2.23</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5AE952C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(±0.03)</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44193AC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2.24</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16F12E7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3D8FCE2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2.88</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50E4F9A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(±0.15)</w:t>
            </w:r>
          </w:p>
        </w:tc>
      </w:tr>
      <w:tr w:rsidR="00140F03" w:rsidRPr="00140F03" w14:paraId="64C05008"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0C6C4C9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Elasticity (mm/N)</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31C2B763"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1.87</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60220D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(±0.14)</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AB2A3B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1.70</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623F3B2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(±0.15)</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ECD56A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1.64</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16823EC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(±0.03)</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1DB01B2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2.20</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080EC1D3"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392E6B8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2.04</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44E01CD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(±0.07)</w:t>
            </w:r>
          </w:p>
        </w:tc>
      </w:tr>
      <w:tr w:rsidR="00140F03" w:rsidRPr="00140F03" w14:paraId="463DA214"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0CB2583"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Plasticity  (μm)</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4C6AEDED" w14:textId="4087FAA8" w:rsidR="00BC3AD0" w:rsidRPr="00140F03" w:rsidRDefault="00BC3AD0" w:rsidP="00BC3AD0">
            <w:pPr>
              <w:spacing w:line="240" w:lineRule="auto"/>
              <w:ind w:firstLine="160"/>
              <w:jc w:val="center"/>
              <w:rPr>
                <w:sz w:val="16"/>
                <w:szCs w:val="16"/>
                <w:lang w:eastAsia="ko-KR"/>
              </w:rPr>
            </w:pPr>
            <w:r w:rsidRPr="00140F03">
              <w:rPr>
                <w:sz w:val="16"/>
                <w:szCs w:val="16"/>
                <w:lang w:eastAsia="ko-KR"/>
              </w:rPr>
              <w:t>-66.1</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3D36870C" w14:textId="139FE32F" w:rsidR="00BC3AD0" w:rsidRPr="00140F03" w:rsidRDefault="00BC3AD0" w:rsidP="00140F03">
            <w:pPr>
              <w:spacing w:line="240" w:lineRule="auto"/>
              <w:ind w:firstLine="160"/>
              <w:jc w:val="center"/>
              <w:rPr>
                <w:sz w:val="16"/>
                <w:szCs w:val="16"/>
                <w:lang w:eastAsia="ko-KR"/>
              </w:rPr>
            </w:pPr>
            <w:r w:rsidRPr="00140F03">
              <w:rPr>
                <w:sz w:val="16"/>
                <w:szCs w:val="16"/>
                <w:lang w:eastAsia="ko-KR"/>
              </w:rPr>
              <w:t>(±69.9)</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6FE7AB0D" w14:textId="44E0F5E2" w:rsidR="00BC3AD0" w:rsidRPr="00140F03" w:rsidRDefault="00BC3AD0" w:rsidP="00BC3AD0">
            <w:pPr>
              <w:spacing w:line="240" w:lineRule="auto"/>
              <w:ind w:firstLine="160"/>
              <w:jc w:val="center"/>
              <w:rPr>
                <w:sz w:val="16"/>
                <w:szCs w:val="16"/>
                <w:lang w:eastAsia="ko-KR"/>
              </w:rPr>
            </w:pPr>
            <w:r w:rsidRPr="00140F03">
              <w:rPr>
                <w:sz w:val="16"/>
                <w:szCs w:val="16"/>
                <w:lang w:eastAsia="ko-KR"/>
              </w:rPr>
              <w:t>31.6</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59A0DCE" w14:textId="44C7BC79" w:rsidR="00BC3AD0" w:rsidRPr="00140F03" w:rsidRDefault="00BC3AD0" w:rsidP="00140F03">
            <w:pPr>
              <w:spacing w:line="240" w:lineRule="auto"/>
              <w:ind w:firstLine="160"/>
              <w:jc w:val="center"/>
              <w:rPr>
                <w:sz w:val="16"/>
                <w:szCs w:val="16"/>
                <w:lang w:eastAsia="ko-KR"/>
              </w:rPr>
            </w:pPr>
            <w:r w:rsidRPr="00140F03">
              <w:rPr>
                <w:sz w:val="16"/>
                <w:szCs w:val="16"/>
                <w:lang w:eastAsia="ko-KR"/>
              </w:rPr>
              <w:t>(±11.</w:t>
            </w:r>
            <w:r w:rsidR="00140F03">
              <w:rPr>
                <w:sz w:val="16"/>
                <w:szCs w:val="16"/>
                <w:lang w:eastAsia="ko-KR"/>
              </w:rPr>
              <w:t>9</w:t>
            </w:r>
            <w:r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21069E2" w14:textId="1DA5FBE2" w:rsidR="00BC3AD0" w:rsidRPr="00140F03" w:rsidRDefault="00BC3AD0" w:rsidP="00140F03">
            <w:pPr>
              <w:spacing w:line="240" w:lineRule="auto"/>
              <w:ind w:firstLine="160"/>
              <w:jc w:val="center"/>
              <w:rPr>
                <w:sz w:val="16"/>
                <w:szCs w:val="16"/>
                <w:lang w:eastAsia="ko-KR"/>
              </w:rPr>
            </w:pPr>
            <w:r w:rsidRPr="00140F03">
              <w:rPr>
                <w:sz w:val="16"/>
                <w:szCs w:val="16"/>
                <w:lang w:eastAsia="ko-KR"/>
              </w:rPr>
              <w:t>-397</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6ABAD8F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(±6.72)</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1D228214" w14:textId="4AE91BB5" w:rsidR="00BC3AD0" w:rsidRPr="00140F03" w:rsidRDefault="00BC3AD0" w:rsidP="00BC3AD0">
            <w:pPr>
              <w:spacing w:line="240" w:lineRule="auto"/>
              <w:ind w:firstLine="160"/>
              <w:jc w:val="center"/>
              <w:rPr>
                <w:sz w:val="16"/>
                <w:szCs w:val="16"/>
                <w:lang w:eastAsia="ko-KR"/>
              </w:rPr>
            </w:pPr>
            <w:r w:rsidRPr="00140F03">
              <w:rPr>
                <w:sz w:val="16"/>
                <w:szCs w:val="16"/>
                <w:lang w:eastAsia="ko-KR"/>
              </w:rPr>
              <w:t>-33.2</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4FE506E4" w14:textId="7075C7B6" w:rsidR="00BC3AD0" w:rsidRPr="00140F03" w:rsidRDefault="00140F03" w:rsidP="00140F03">
            <w:pPr>
              <w:spacing w:line="240" w:lineRule="auto"/>
              <w:ind w:firstLine="160"/>
              <w:jc w:val="center"/>
              <w:rPr>
                <w:sz w:val="16"/>
                <w:szCs w:val="16"/>
                <w:lang w:eastAsia="ko-KR"/>
              </w:rPr>
            </w:pPr>
            <w:r>
              <w:rPr>
                <w:sz w:val="16"/>
                <w:szCs w:val="16"/>
                <w:lang w:eastAsia="ko-KR"/>
              </w:rPr>
              <w:t>(±29.3</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0463990" w14:textId="40672242" w:rsidR="00BC3AD0" w:rsidRPr="00140F03" w:rsidRDefault="00140F03" w:rsidP="00BC3AD0">
            <w:pPr>
              <w:spacing w:line="240" w:lineRule="auto"/>
              <w:ind w:firstLine="160"/>
              <w:jc w:val="center"/>
              <w:rPr>
                <w:sz w:val="16"/>
                <w:szCs w:val="16"/>
                <w:lang w:eastAsia="ko-KR"/>
              </w:rPr>
            </w:pPr>
            <w:r>
              <w:rPr>
                <w:sz w:val="16"/>
                <w:szCs w:val="16"/>
                <w:lang w:eastAsia="ko-KR"/>
              </w:rPr>
              <w:t>-542</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411B0FE5" w14:textId="0DE7CF1C" w:rsidR="00BC3AD0" w:rsidRPr="00140F03" w:rsidRDefault="00140F03" w:rsidP="00140F03">
            <w:pPr>
              <w:spacing w:line="240" w:lineRule="auto"/>
              <w:ind w:firstLine="160"/>
              <w:jc w:val="center"/>
              <w:rPr>
                <w:sz w:val="16"/>
                <w:szCs w:val="16"/>
                <w:lang w:eastAsia="ko-KR"/>
              </w:rPr>
            </w:pPr>
            <w:r>
              <w:rPr>
                <w:sz w:val="16"/>
                <w:szCs w:val="16"/>
                <w:lang w:eastAsia="ko-KR"/>
              </w:rPr>
              <w:t>(±99.3</w:t>
            </w:r>
            <w:r w:rsidR="00BC3AD0" w:rsidRPr="00140F03">
              <w:rPr>
                <w:sz w:val="16"/>
                <w:szCs w:val="16"/>
                <w:lang w:eastAsia="ko-KR"/>
              </w:rPr>
              <w:t>)</w:t>
            </w:r>
          </w:p>
        </w:tc>
      </w:tr>
      <w:tr w:rsidR="00140F03" w:rsidRPr="00140F03" w14:paraId="3DA686BB"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57FA39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Hysteresis (J)</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4CB3DF40" w14:textId="6FC82EA9" w:rsidR="00BC3AD0" w:rsidRPr="00140F03" w:rsidRDefault="00BC3AD0" w:rsidP="00BC3AD0">
            <w:pPr>
              <w:spacing w:line="240" w:lineRule="auto"/>
              <w:ind w:firstLine="160"/>
              <w:jc w:val="center"/>
              <w:rPr>
                <w:sz w:val="16"/>
                <w:szCs w:val="16"/>
                <w:lang w:eastAsia="ko-KR"/>
              </w:rPr>
            </w:pPr>
            <w:r w:rsidRPr="00140F03">
              <w:rPr>
                <w:sz w:val="16"/>
                <w:szCs w:val="16"/>
                <w:lang w:eastAsia="ko-KR"/>
              </w:rPr>
              <w:t>40.8</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2B887CB5" w14:textId="02B3B0EB" w:rsidR="00BC3AD0" w:rsidRPr="00140F03" w:rsidRDefault="00140F03" w:rsidP="00BC3AD0">
            <w:pPr>
              <w:spacing w:line="240" w:lineRule="auto"/>
              <w:ind w:firstLine="160"/>
              <w:jc w:val="center"/>
              <w:rPr>
                <w:sz w:val="16"/>
                <w:szCs w:val="16"/>
                <w:lang w:eastAsia="ko-KR"/>
              </w:rPr>
            </w:pPr>
            <w:r>
              <w:rPr>
                <w:sz w:val="16"/>
                <w:szCs w:val="16"/>
                <w:lang w:eastAsia="ko-KR"/>
              </w:rPr>
              <w:t>(±16.9</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2E24F928" w14:textId="659B00C6" w:rsidR="00BC3AD0" w:rsidRPr="00140F03" w:rsidRDefault="00BC3AD0" w:rsidP="00BC3AD0">
            <w:pPr>
              <w:spacing w:line="240" w:lineRule="auto"/>
              <w:ind w:firstLine="160"/>
              <w:jc w:val="center"/>
              <w:rPr>
                <w:sz w:val="16"/>
                <w:szCs w:val="16"/>
                <w:lang w:eastAsia="ko-KR"/>
              </w:rPr>
            </w:pPr>
            <w:r w:rsidRPr="00140F03">
              <w:rPr>
                <w:sz w:val="16"/>
                <w:szCs w:val="16"/>
                <w:lang w:eastAsia="ko-KR"/>
              </w:rPr>
              <w:t>-17.4</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5B773F5B" w14:textId="14EDED7C" w:rsidR="00BC3AD0" w:rsidRPr="00140F03" w:rsidRDefault="00140F03" w:rsidP="00BC3AD0">
            <w:pPr>
              <w:spacing w:line="240" w:lineRule="auto"/>
              <w:ind w:firstLine="160"/>
              <w:jc w:val="center"/>
              <w:rPr>
                <w:sz w:val="16"/>
                <w:szCs w:val="16"/>
                <w:lang w:eastAsia="ko-KR"/>
              </w:rPr>
            </w:pPr>
            <w:r>
              <w:rPr>
                <w:sz w:val="16"/>
                <w:szCs w:val="16"/>
                <w:lang w:eastAsia="ko-KR"/>
              </w:rPr>
              <w:t>(±11.8</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08C67F5F" w14:textId="654C1F5B" w:rsidR="00BC3AD0" w:rsidRPr="00140F03" w:rsidRDefault="00140F03" w:rsidP="00BC3AD0">
            <w:pPr>
              <w:spacing w:line="240" w:lineRule="auto"/>
              <w:ind w:firstLine="160"/>
              <w:jc w:val="center"/>
              <w:rPr>
                <w:sz w:val="16"/>
                <w:szCs w:val="16"/>
                <w:lang w:eastAsia="ko-KR"/>
              </w:rPr>
            </w:pPr>
            <w:r>
              <w:rPr>
                <w:sz w:val="16"/>
                <w:szCs w:val="16"/>
                <w:lang w:eastAsia="ko-KR"/>
              </w:rPr>
              <w:t>114</w:t>
            </w:r>
          </w:p>
        </w:tc>
        <w:tc>
          <w:tcPr>
            <w:tcW w:w="452" w:type="pct"/>
            <w:tcBorders>
              <w:top w:val="nil"/>
              <w:left w:val="nil"/>
              <w:bottom w:val="nil"/>
              <w:right w:val="nil"/>
            </w:tcBorders>
            <w:shd w:val="clear" w:color="auto" w:fill="auto"/>
            <w:tcMar>
              <w:top w:w="10" w:type="dxa"/>
              <w:left w:w="10" w:type="dxa"/>
              <w:bottom w:w="0" w:type="dxa"/>
              <w:right w:w="10" w:type="dxa"/>
            </w:tcMar>
            <w:vAlign w:val="center"/>
            <w:hideMark/>
          </w:tcPr>
          <w:p w14:paraId="421115E9"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(±5.50)</w:t>
            </w:r>
          </w:p>
        </w:tc>
        <w:tc>
          <w:tcPr>
            <w:tcW w:w="321" w:type="pct"/>
            <w:tcBorders>
              <w:top w:val="nil"/>
              <w:left w:val="nil"/>
              <w:bottom w:val="nil"/>
              <w:right w:val="nil"/>
            </w:tcBorders>
            <w:shd w:val="clear" w:color="auto" w:fill="auto"/>
            <w:tcMar>
              <w:top w:w="10" w:type="dxa"/>
              <w:left w:w="10" w:type="dxa"/>
              <w:bottom w:w="0" w:type="dxa"/>
              <w:right w:w="10" w:type="dxa"/>
            </w:tcMar>
            <w:vAlign w:val="center"/>
            <w:hideMark/>
          </w:tcPr>
          <w:p w14:paraId="2482608A" w14:textId="6CE2E80E" w:rsidR="00BC3AD0" w:rsidRPr="00140F03" w:rsidRDefault="00BC3AD0" w:rsidP="00140F03">
            <w:pPr>
              <w:spacing w:line="240" w:lineRule="auto"/>
              <w:ind w:firstLine="160"/>
              <w:jc w:val="center"/>
              <w:rPr>
                <w:sz w:val="16"/>
                <w:szCs w:val="16"/>
                <w:lang w:eastAsia="ko-KR"/>
              </w:rPr>
            </w:pPr>
            <w:r w:rsidRPr="00140F03">
              <w:rPr>
                <w:sz w:val="16"/>
                <w:szCs w:val="16"/>
                <w:lang w:eastAsia="ko-KR"/>
              </w:rPr>
              <w:t>20.1</w:t>
            </w:r>
          </w:p>
        </w:tc>
        <w:tc>
          <w:tcPr>
            <w:tcW w:w="500" w:type="pct"/>
            <w:tcBorders>
              <w:top w:val="nil"/>
              <w:left w:val="nil"/>
              <w:bottom w:val="nil"/>
              <w:right w:val="nil"/>
            </w:tcBorders>
            <w:shd w:val="clear" w:color="auto" w:fill="auto"/>
            <w:tcMar>
              <w:top w:w="10" w:type="dxa"/>
              <w:left w:w="10" w:type="dxa"/>
              <w:bottom w:w="0" w:type="dxa"/>
              <w:right w:w="10" w:type="dxa"/>
            </w:tcMar>
            <w:vAlign w:val="center"/>
            <w:hideMark/>
          </w:tcPr>
          <w:p w14:paraId="38BE6041" w14:textId="4A5B4916" w:rsidR="00BC3AD0" w:rsidRPr="00140F03" w:rsidRDefault="00140F03" w:rsidP="00BC3AD0">
            <w:pPr>
              <w:spacing w:line="240" w:lineRule="auto"/>
              <w:ind w:firstLine="160"/>
              <w:jc w:val="center"/>
              <w:rPr>
                <w:sz w:val="16"/>
                <w:szCs w:val="16"/>
                <w:lang w:eastAsia="ko-KR"/>
              </w:rPr>
            </w:pPr>
            <w:r>
              <w:rPr>
                <w:sz w:val="16"/>
                <w:szCs w:val="16"/>
                <w:lang w:eastAsia="ko-KR"/>
              </w:rPr>
              <w:t>(±21.5</w:t>
            </w:r>
            <w:r w:rsidR="00BC3AD0" w:rsidRPr="00140F03">
              <w:rPr>
                <w:sz w:val="16"/>
                <w:szCs w:val="16"/>
                <w:lang w:eastAsia="ko-KR"/>
              </w:rPr>
              <w:t>)</w:t>
            </w:r>
          </w:p>
        </w:tc>
        <w:tc>
          <w:tcPr>
            <w:tcW w:w="369" w:type="pct"/>
            <w:tcBorders>
              <w:top w:val="nil"/>
              <w:left w:val="nil"/>
              <w:bottom w:val="nil"/>
              <w:right w:val="nil"/>
            </w:tcBorders>
            <w:shd w:val="clear" w:color="auto" w:fill="auto"/>
            <w:tcMar>
              <w:top w:w="10" w:type="dxa"/>
              <w:left w:w="10" w:type="dxa"/>
              <w:bottom w:w="0" w:type="dxa"/>
              <w:right w:w="10" w:type="dxa"/>
            </w:tcMar>
            <w:vAlign w:val="center"/>
            <w:hideMark/>
          </w:tcPr>
          <w:p w14:paraId="7A7F7A72" w14:textId="764288E1" w:rsidR="00BC3AD0" w:rsidRPr="00140F03" w:rsidRDefault="00140F03" w:rsidP="00BC3AD0">
            <w:pPr>
              <w:spacing w:line="240" w:lineRule="auto"/>
              <w:ind w:firstLine="160"/>
              <w:jc w:val="center"/>
              <w:rPr>
                <w:sz w:val="16"/>
                <w:szCs w:val="16"/>
                <w:lang w:eastAsia="ko-KR"/>
              </w:rPr>
            </w:pPr>
            <w:r>
              <w:rPr>
                <w:sz w:val="16"/>
                <w:szCs w:val="16"/>
                <w:lang w:eastAsia="ko-KR"/>
              </w:rPr>
              <w:t>190</w:t>
            </w:r>
          </w:p>
        </w:tc>
        <w:tc>
          <w:tcPr>
            <w:tcW w:w="447" w:type="pct"/>
            <w:tcBorders>
              <w:top w:val="nil"/>
              <w:left w:val="nil"/>
              <w:bottom w:val="nil"/>
              <w:right w:val="nil"/>
            </w:tcBorders>
            <w:shd w:val="clear" w:color="auto" w:fill="auto"/>
            <w:tcMar>
              <w:top w:w="10" w:type="dxa"/>
              <w:left w:w="10" w:type="dxa"/>
              <w:bottom w:w="0" w:type="dxa"/>
              <w:right w:w="10" w:type="dxa"/>
            </w:tcMar>
            <w:vAlign w:val="center"/>
            <w:hideMark/>
          </w:tcPr>
          <w:p w14:paraId="078969A5"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(±8.35)</w:t>
            </w:r>
          </w:p>
        </w:tc>
      </w:tr>
      <w:tr w:rsidR="00140F03" w:rsidRPr="00140F03" w14:paraId="1B81C90D"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46621C3F"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Caliper (um)</w:t>
            </w:r>
          </w:p>
        </w:tc>
        <w:tc>
          <w:tcPr>
            <w:tcW w:w="774"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3CE26BA3"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446</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548226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288</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4B5BDF18"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479</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1E8A7F3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360</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423F8FF0" w14:textId="5F72995F" w:rsidR="00BC3AD0" w:rsidRPr="00140F03" w:rsidRDefault="00140F03" w:rsidP="00BC3AD0">
            <w:pPr>
              <w:spacing w:line="240" w:lineRule="auto"/>
              <w:ind w:firstLine="160"/>
              <w:jc w:val="center"/>
              <w:rPr>
                <w:sz w:val="16"/>
                <w:szCs w:val="16"/>
                <w:lang w:eastAsia="ko-KR"/>
              </w:rPr>
            </w:pPr>
            <w:r>
              <w:rPr>
                <w:sz w:val="16"/>
                <w:szCs w:val="16"/>
                <w:lang w:eastAsia="ko-KR"/>
              </w:rPr>
              <w:t>1730</w:t>
            </w:r>
          </w:p>
        </w:tc>
      </w:tr>
      <w:tr w:rsidR="00140F03" w:rsidRPr="00140F03" w14:paraId="71F9FD07" w14:textId="77777777" w:rsidTr="00140F03">
        <w:trPr>
          <w:trHeight w:val="247"/>
        </w:trPr>
        <w:tc>
          <w:tcPr>
            <w:tcW w:w="946" w:type="pct"/>
            <w:tcBorders>
              <w:top w:val="nil"/>
              <w:left w:val="nil"/>
              <w:bottom w:val="nil"/>
              <w:right w:val="nil"/>
            </w:tcBorders>
            <w:shd w:val="clear" w:color="auto" w:fill="auto"/>
            <w:tcMar>
              <w:top w:w="7" w:type="dxa"/>
              <w:left w:w="7" w:type="dxa"/>
              <w:bottom w:w="0" w:type="dxa"/>
              <w:right w:w="7" w:type="dxa"/>
            </w:tcMar>
            <w:vAlign w:val="bottom"/>
            <w:hideMark/>
          </w:tcPr>
          <w:p w14:paraId="5D0AA98C"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Grammage (g/m2)</w:t>
            </w:r>
          </w:p>
        </w:tc>
        <w:tc>
          <w:tcPr>
            <w:tcW w:w="774"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7D17580A"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60</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0399855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33</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339C8736"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54</w:t>
            </w:r>
          </w:p>
        </w:tc>
        <w:tc>
          <w:tcPr>
            <w:tcW w:w="821"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16FBF61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34</w:t>
            </w:r>
          </w:p>
        </w:tc>
        <w:tc>
          <w:tcPr>
            <w:tcW w:w="816" w:type="pct"/>
            <w:gridSpan w:val="2"/>
            <w:tcBorders>
              <w:top w:val="nil"/>
              <w:left w:val="nil"/>
              <w:bottom w:val="nil"/>
              <w:right w:val="nil"/>
            </w:tcBorders>
            <w:shd w:val="clear" w:color="auto" w:fill="auto"/>
            <w:tcMar>
              <w:top w:w="10" w:type="dxa"/>
              <w:left w:w="10" w:type="dxa"/>
              <w:bottom w:w="0" w:type="dxa"/>
              <w:right w:w="10" w:type="dxa"/>
            </w:tcMar>
            <w:vAlign w:val="center"/>
            <w:hideMark/>
          </w:tcPr>
          <w:p w14:paraId="5B1C912B"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174</w:t>
            </w:r>
          </w:p>
        </w:tc>
      </w:tr>
      <w:tr w:rsidR="00140F03" w:rsidRPr="00140F03" w14:paraId="1186DA32" w14:textId="77777777" w:rsidTr="00140F03">
        <w:trPr>
          <w:trHeight w:val="247"/>
        </w:trPr>
        <w:tc>
          <w:tcPr>
            <w:tcW w:w="946"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1E6CF0A7"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Density (g/cm³)</w:t>
            </w:r>
          </w:p>
        </w:tc>
        <w:tc>
          <w:tcPr>
            <w:tcW w:w="774"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458FAED"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0.13</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49F4224"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0.12</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CB95C70"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0.11</w:t>
            </w:r>
          </w:p>
        </w:tc>
        <w:tc>
          <w:tcPr>
            <w:tcW w:w="821"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E1BE3D2"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0.09</w:t>
            </w:r>
          </w:p>
        </w:tc>
        <w:tc>
          <w:tcPr>
            <w:tcW w:w="816" w:type="pct"/>
            <w:gridSpan w:val="2"/>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EFFAC6E" w14:textId="77777777" w:rsidR="00BC3AD0" w:rsidRPr="00140F03" w:rsidRDefault="00BC3AD0" w:rsidP="00BC3AD0">
            <w:pPr>
              <w:spacing w:line="240" w:lineRule="auto"/>
              <w:ind w:firstLine="160"/>
              <w:jc w:val="center"/>
              <w:rPr>
                <w:sz w:val="16"/>
                <w:szCs w:val="16"/>
                <w:lang w:eastAsia="ko-KR"/>
              </w:rPr>
            </w:pPr>
            <w:r w:rsidRPr="00140F03">
              <w:rPr>
                <w:sz w:val="16"/>
                <w:szCs w:val="16"/>
                <w:lang w:eastAsia="ko-KR"/>
              </w:rPr>
              <w:t>0.10</w:t>
            </w:r>
          </w:p>
        </w:tc>
      </w:tr>
    </w:tbl>
    <w:p w14:paraId="3EB36477" w14:textId="5BABC9AA" w:rsidR="00BC3AD0" w:rsidRDefault="00BC3AD0" w:rsidP="00140F03">
      <w:pPr>
        <w:spacing w:line="240" w:lineRule="auto"/>
        <w:ind w:firstLine="160"/>
        <w:jc w:val="center"/>
        <w:rPr>
          <w:sz w:val="16"/>
          <w:lang w:eastAsia="ko-KR"/>
        </w:rPr>
      </w:pPr>
    </w:p>
    <w:p w14:paraId="68646BA0" w14:textId="1C188A9E" w:rsidR="00AE13EA" w:rsidRDefault="00AE13EA" w:rsidP="00140F03">
      <w:pPr>
        <w:spacing w:line="240" w:lineRule="auto"/>
        <w:ind w:firstLine="160"/>
        <w:jc w:val="center"/>
        <w:rPr>
          <w:sz w:val="16"/>
          <w:lang w:eastAsia="ko-KR"/>
        </w:rPr>
      </w:pPr>
    </w:p>
    <w:p w14:paraId="748A8D49" w14:textId="0B9FA9BD" w:rsidR="00AE13EA" w:rsidRDefault="00AE13EA" w:rsidP="00140F03">
      <w:pPr>
        <w:spacing w:line="240" w:lineRule="auto"/>
        <w:ind w:firstLine="160"/>
        <w:jc w:val="center"/>
        <w:rPr>
          <w:sz w:val="16"/>
          <w:lang w:eastAsia="ko-KR"/>
        </w:rPr>
      </w:pPr>
      <w:r>
        <w:rPr>
          <w:sz w:val="16"/>
          <w:lang w:eastAsia="ko-KR"/>
        </w:rPr>
        <w:br w:type="page"/>
      </w:r>
    </w:p>
    <w:p w14:paraId="16BBB8E9" w14:textId="10F1570D" w:rsidR="00AE13EA" w:rsidRDefault="00AE13EA" w:rsidP="00AE13EA">
      <w:pPr>
        <w:pStyle w:val="Caption"/>
        <w:keepNext/>
        <w:ind w:firstLine="240"/>
      </w:pPr>
      <w:r w:rsidRPr="00AE13EA">
        <w:rPr>
          <w:b/>
        </w:rPr>
        <w:lastRenderedPageBreak/>
        <w:t>Table S</w:t>
      </w:r>
      <w:r>
        <w:rPr>
          <w:b/>
        </w:rPr>
        <w:t>3</w:t>
      </w:r>
      <w:r w:rsidRPr="00136FFB">
        <w:t xml:space="preserve"> </w:t>
      </w:r>
      <w:r>
        <w:t xml:space="preserve">TSA results of meltblown nonwovens. (Values in parentheses </w:t>
      </w:r>
      <w:r w:rsidR="00014FC2">
        <w:t>are</w:t>
      </w:r>
      <w:r>
        <w:t xml:space="preserve"> the standard deviation of </w:t>
      </w:r>
      <w:r w:rsidR="000F51E6">
        <w:t>four</w:t>
      </w:r>
      <w:r>
        <w:t xml:space="preserve"> repetition of the measurement)</w:t>
      </w:r>
    </w:p>
    <w:tbl>
      <w:tblPr>
        <w:tblpPr w:leftFromText="180" w:rightFromText="180" w:vertAnchor="page" w:horzAnchor="margin" w:tblpY="2148"/>
        <w:tblW w:w="5000" w:type="pct"/>
        <w:tblCellMar>
          <w:left w:w="0" w:type="dxa"/>
          <w:right w:w="0" w:type="dxa"/>
        </w:tblCellMar>
        <w:tblLook w:val="0600" w:firstRow="0" w:lastRow="0" w:firstColumn="0" w:lastColumn="0" w:noHBand="1" w:noVBand="1"/>
      </w:tblPr>
      <w:tblGrid>
        <w:gridCol w:w="948"/>
        <w:gridCol w:w="588"/>
        <w:gridCol w:w="788"/>
        <w:gridCol w:w="588"/>
        <w:gridCol w:w="791"/>
        <w:gridCol w:w="591"/>
        <w:gridCol w:w="791"/>
        <w:gridCol w:w="591"/>
        <w:gridCol w:w="791"/>
        <w:gridCol w:w="683"/>
        <w:gridCol w:w="787"/>
      </w:tblGrid>
      <w:tr w:rsidR="00650B2F" w:rsidRPr="00BC3AD0" w14:paraId="1ABEF9D0" w14:textId="77777777" w:rsidTr="00650B2F">
        <w:trPr>
          <w:trHeight w:val="247"/>
        </w:trPr>
        <w:tc>
          <w:tcPr>
            <w:tcW w:w="597" w:type="pct"/>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4FB2915"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Samples</w:t>
            </w:r>
          </w:p>
        </w:tc>
        <w:tc>
          <w:tcPr>
            <w:tcW w:w="868"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2640908" w14:textId="46B8FE3B"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32BB623B" w14:textId="3B80F181"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2</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59B4419B" w14:textId="461A9533"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3</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345BEC8" w14:textId="10B52B6F"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4</w:t>
            </w:r>
          </w:p>
        </w:tc>
        <w:tc>
          <w:tcPr>
            <w:tcW w:w="927"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55B4F8F0" w14:textId="1EAA75B0"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5</w:t>
            </w:r>
          </w:p>
        </w:tc>
      </w:tr>
      <w:tr w:rsidR="00434977" w:rsidRPr="00BC3AD0" w14:paraId="65047F30"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2B82663F"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TS750 (roughness)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449955E1" w14:textId="639027A3" w:rsidR="00434977" w:rsidRPr="00BC3AD0" w:rsidRDefault="00434977" w:rsidP="00434977">
            <w:pPr>
              <w:spacing w:line="240" w:lineRule="auto"/>
              <w:ind w:firstLine="160"/>
              <w:jc w:val="center"/>
              <w:rPr>
                <w:sz w:val="16"/>
                <w:lang w:eastAsia="ko-KR"/>
              </w:rPr>
            </w:pPr>
            <w:r w:rsidRPr="00434977">
              <w:rPr>
                <w:sz w:val="16"/>
                <w:lang w:eastAsia="ko-KR"/>
              </w:rPr>
              <w:t>28.01</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49806E28" w14:textId="325C91EA" w:rsidR="00434977" w:rsidRPr="00BC3AD0" w:rsidRDefault="00434977" w:rsidP="00434977">
            <w:pPr>
              <w:spacing w:line="240" w:lineRule="auto"/>
              <w:ind w:firstLine="160"/>
              <w:jc w:val="center"/>
              <w:rPr>
                <w:sz w:val="16"/>
                <w:lang w:eastAsia="ko-KR"/>
              </w:rPr>
            </w:pPr>
            <w:r w:rsidRPr="00434977">
              <w:rPr>
                <w:sz w:val="16"/>
                <w:lang w:eastAsia="ko-KR"/>
              </w:rPr>
              <w:t>(±8.03)</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F0ED111" w14:textId="26E44A56" w:rsidR="00434977" w:rsidRPr="00BC3AD0" w:rsidRDefault="00434977" w:rsidP="00434977">
            <w:pPr>
              <w:spacing w:line="240" w:lineRule="auto"/>
              <w:ind w:firstLine="160"/>
              <w:jc w:val="center"/>
              <w:rPr>
                <w:sz w:val="16"/>
                <w:lang w:eastAsia="ko-KR"/>
              </w:rPr>
            </w:pPr>
            <w:r w:rsidRPr="00434977">
              <w:rPr>
                <w:sz w:val="16"/>
                <w:lang w:eastAsia="ko-KR"/>
              </w:rPr>
              <w:t>79.31</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6775F87" w14:textId="0D1E93E9" w:rsidR="00434977" w:rsidRPr="00BC3AD0" w:rsidRDefault="00434977" w:rsidP="00434977">
            <w:pPr>
              <w:spacing w:line="240" w:lineRule="auto"/>
              <w:ind w:firstLine="160"/>
              <w:jc w:val="center"/>
              <w:rPr>
                <w:sz w:val="16"/>
                <w:lang w:eastAsia="ko-KR"/>
              </w:rPr>
            </w:pPr>
            <w:r w:rsidRPr="00434977">
              <w:rPr>
                <w:sz w:val="16"/>
                <w:lang w:eastAsia="ko-KR"/>
              </w:rPr>
              <w:t>(±14.60)</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C989C87" w14:textId="1AD5B6DD" w:rsidR="00434977" w:rsidRPr="00BC3AD0" w:rsidRDefault="00434977" w:rsidP="00434977">
            <w:pPr>
              <w:spacing w:line="240" w:lineRule="auto"/>
              <w:ind w:firstLine="160"/>
              <w:jc w:val="center"/>
              <w:rPr>
                <w:sz w:val="16"/>
                <w:lang w:eastAsia="ko-KR"/>
              </w:rPr>
            </w:pPr>
            <w:r w:rsidRPr="00434977">
              <w:rPr>
                <w:sz w:val="16"/>
                <w:lang w:eastAsia="ko-KR"/>
              </w:rPr>
              <w:t>49.23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5B9C2C1" w14:textId="6FA4E7F8" w:rsidR="00434977" w:rsidRPr="00BC3AD0" w:rsidRDefault="00434977" w:rsidP="00434977">
            <w:pPr>
              <w:spacing w:line="240" w:lineRule="auto"/>
              <w:ind w:firstLine="160"/>
              <w:jc w:val="center"/>
              <w:rPr>
                <w:sz w:val="16"/>
                <w:lang w:eastAsia="ko-KR"/>
              </w:rPr>
            </w:pPr>
            <w:r w:rsidRPr="00434977">
              <w:rPr>
                <w:sz w:val="16"/>
                <w:lang w:eastAsia="ko-KR"/>
              </w:rPr>
              <w:t>(±2.58)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02714C8B" w14:textId="2BC8F66E" w:rsidR="00434977" w:rsidRPr="00BC3AD0" w:rsidRDefault="00434977" w:rsidP="00434977">
            <w:pPr>
              <w:spacing w:line="240" w:lineRule="auto"/>
              <w:ind w:firstLine="160"/>
              <w:jc w:val="center"/>
              <w:rPr>
                <w:sz w:val="16"/>
                <w:lang w:eastAsia="ko-KR"/>
              </w:rPr>
            </w:pPr>
            <w:r w:rsidRPr="00434977">
              <w:rPr>
                <w:sz w:val="16"/>
                <w:lang w:eastAsia="ko-KR"/>
              </w:rPr>
              <w:t>30.22</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F922F96" w14:textId="16C1BDB1" w:rsidR="00434977" w:rsidRPr="00BC3AD0" w:rsidRDefault="00434977" w:rsidP="00434977">
            <w:pPr>
              <w:spacing w:line="240" w:lineRule="auto"/>
              <w:ind w:firstLine="160"/>
              <w:jc w:val="center"/>
              <w:rPr>
                <w:sz w:val="16"/>
                <w:lang w:eastAsia="ko-KR"/>
              </w:rPr>
            </w:pPr>
            <w:r w:rsidRPr="00434977">
              <w:rPr>
                <w:sz w:val="16"/>
                <w:lang w:eastAsia="ko-KR"/>
              </w:rPr>
              <w:t>(±5.72)</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36386516" w14:textId="36DF82F0" w:rsidR="00434977" w:rsidRPr="00BC3AD0" w:rsidRDefault="00434977" w:rsidP="00434977">
            <w:pPr>
              <w:spacing w:line="240" w:lineRule="auto"/>
              <w:ind w:firstLine="160"/>
              <w:jc w:val="center"/>
              <w:rPr>
                <w:sz w:val="16"/>
                <w:lang w:eastAsia="ko-KR"/>
              </w:rPr>
            </w:pPr>
            <w:r w:rsidRPr="00434977">
              <w:rPr>
                <w:sz w:val="16"/>
                <w:lang w:eastAsia="ko-KR"/>
              </w:rPr>
              <w:t>30.95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C8AD46F" w14:textId="4E9D9BDD" w:rsidR="00434977" w:rsidRPr="00BC3AD0" w:rsidRDefault="00434977" w:rsidP="00434977">
            <w:pPr>
              <w:spacing w:line="240" w:lineRule="auto"/>
              <w:ind w:firstLine="160"/>
              <w:jc w:val="center"/>
              <w:rPr>
                <w:sz w:val="16"/>
                <w:lang w:eastAsia="ko-KR"/>
              </w:rPr>
            </w:pPr>
            <w:r w:rsidRPr="00434977">
              <w:rPr>
                <w:sz w:val="16"/>
                <w:lang w:eastAsia="ko-KR"/>
              </w:rPr>
              <w:t>(±3.04)</w:t>
            </w:r>
          </w:p>
        </w:tc>
      </w:tr>
      <w:tr w:rsidR="00434977" w:rsidRPr="00BC3AD0" w14:paraId="2F88EF26"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78903E9C"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 (softness)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0BECF45" w14:textId="0A54AAAF" w:rsidR="00434977" w:rsidRPr="00BC3AD0" w:rsidRDefault="00434977" w:rsidP="00434977">
            <w:pPr>
              <w:spacing w:line="240" w:lineRule="auto"/>
              <w:ind w:firstLine="160"/>
              <w:jc w:val="center"/>
              <w:rPr>
                <w:sz w:val="16"/>
                <w:lang w:eastAsia="ko-KR"/>
              </w:rPr>
            </w:pPr>
            <w:r w:rsidRPr="00434977">
              <w:rPr>
                <w:sz w:val="16"/>
                <w:lang w:eastAsia="ko-KR"/>
              </w:rPr>
              <w:t>17.16</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432279C9" w14:textId="35985DA9" w:rsidR="00434977" w:rsidRPr="00BC3AD0" w:rsidRDefault="00434977" w:rsidP="00434977">
            <w:pPr>
              <w:spacing w:line="240" w:lineRule="auto"/>
              <w:ind w:firstLine="160"/>
              <w:jc w:val="center"/>
              <w:rPr>
                <w:sz w:val="16"/>
                <w:lang w:eastAsia="ko-KR"/>
              </w:rPr>
            </w:pPr>
            <w:r w:rsidRPr="00434977">
              <w:rPr>
                <w:sz w:val="16"/>
                <w:lang w:eastAsia="ko-KR"/>
              </w:rPr>
              <w:t>(±2.55)</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1CA6E731" w14:textId="14B30714" w:rsidR="00434977" w:rsidRPr="00BC3AD0" w:rsidRDefault="00434977" w:rsidP="00434977">
            <w:pPr>
              <w:spacing w:line="240" w:lineRule="auto"/>
              <w:ind w:firstLine="160"/>
              <w:jc w:val="center"/>
              <w:rPr>
                <w:sz w:val="16"/>
                <w:lang w:eastAsia="ko-KR"/>
              </w:rPr>
            </w:pPr>
            <w:r w:rsidRPr="00434977">
              <w:rPr>
                <w:sz w:val="16"/>
                <w:lang w:eastAsia="ko-KR"/>
              </w:rPr>
              <w:t>19.14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A000E1A" w14:textId="6B7FE29F" w:rsidR="00434977" w:rsidRPr="00BC3AD0" w:rsidRDefault="00434977" w:rsidP="00434977">
            <w:pPr>
              <w:spacing w:line="240" w:lineRule="auto"/>
              <w:ind w:firstLine="160"/>
              <w:jc w:val="center"/>
              <w:rPr>
                <w:sz w:val="16"/>
                <w:lang w:eastAsia="ko-KR"/>
              </w:rPr>
            </w:pPr>
            <w:r w:rsidRPr="00434977">
              <w:rPr>
                <w:sz w:val="16"/>
                <w:lang w:eastAsia="ko-KR"/>
              </w:rPr>
              <w:t>(±0.97)</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7F29EA56" w14:textId="5D0D3B26" w:rsidR="00434977" w:rsidRPr="00BC3AD0" w:rsidRDefault="00434977" w:rsidP="00434977">
            <w:pPr>
              <w:spacing w:line="240" w:lineRule="auto"/>
              <w:ind w:firstLine="160"/>
              <w:jc w:val="center"/>
              <w:rPr>
                <w:sz w:val="16"/>
                <w:lang w:eastAsia="ko-KR"/>
              </w:rPr>
            </w:pPr>
            <w:r w:rsidRPr="00434977">
              <w:rPr>
                <w:sz w:val="16"/>
                <w:lang w:eastAsia="ko-KR"/>
              </w:rPr>
              <w:t>11.04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060FDEDB" w14:textId="0E788F72" w:rsidR="00434977" w:rsidRPr="00BC3AD0" w:rsidRDefault="00434977" w:rsidP="00434977">
            <w:pPr>
              <w:spacing w:line="240" w:lineRule="auto"/>
              <w:ind w:firstLine="160"/>
              <w:jc w:val="center"/>
              <w:rPr>
                <w:sz w:val="16"/>
                <w:lang w:eastAsia="ko-KR"/>
              </w:rPr>
            </w:pPr>
            <w:r w:rsidRPr="00434977">
              <w:rPr>
                <w:sz w:val="16"/>
                <w:lang w:eastAsia="ko-KR"/>
              </w:rPr>
              <w:t>(±0.88)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29E5238B" w14:textId="7397E135" w:rsidR="00434977" w:rsidRPr="00BC3AD0" w:rsidRDefault="00434977" w:rsidP="00434977">
            <w:pPr>
              <w:spacing w:line="240" w:lineRule="auto"/>
              <w:ind w:firstLine="160"/>
              <w:jc w:val="center"/>
              <w:rPr>
                <w:sz w:val="16"/>
                <w:lang w:eastAsia="ko-KR"/>
              </w:rPr>
            </w:pPr>
            <w:r w:rsidRPr="00434977">
              <w:rPr>
                <w:sz w:val="16"/>
                <w:lang w:eastAsia="ko-KR"/>
              </w:rPr>
              <w:t>8.88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69156DF" w14:textId="4F10795B" w:rsidR="00434977" w:rsidRPr="00BC3AD0" w:rsidRDefault="00434977" w:rsidP="00434977">
            <w:pPr>
              <w:spacing w:line="240" w:lineRule="auto"/>
              <w:ind w:firstLine="160"/>
              <w:jc w:val="center"/>
              <w:rPr>
                <w:sz w:val="16"/>
                <w:lang w:eastAsia="ko-KR"/>
              </w:rPr>
            </w:pPr>
            <w:r w:rsidRPr="00434977">
              <w:rPr>
                <w:sz w:val="16"/>
                <w:lang w:eastAsia="ko-KR"/>
              </w:rPr>
              <w:t>(±0.25)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20BE9EE0" w14:textId="6A03CD7D" w:rsidR="00434977" w:rsidRPr="00BC3AD0" w:rsidRDefault="00434977" w:rsidP="00434977">
            <w:pPr>
              <w:spacing w:line="240" w:lineRule="auto"/>
              <w:ind w:firstLine="160"/>
              <w:jc w:val="center"/>
              <w:rPr>
                <w:sz w:val="16"/>
                <w:lang w:eastAsia="ko-KR"/>
              </w:rPr>
            </w:pPr>
            <w:r w:rsidRPr="00434977">
              <w:rPr>
                <w:sz w:val="16"/>
                <w:lang w:eastAsia="ko-KR"/>
              </w:rPr>
              <w:t>9.14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BE1C680" w14:textId="24DFD4F7" w:rsidR="00434977" w:rsidRPr="00BC3AD0" w:rsidRDefault="00434977" w:rsidP="00434977">
            <w:pPr>
              <w:spacing w:line="240" w:lineRule="auto"/>
              <w:ind w:firstLine="160"/>
              <w:jc w:val="center"/>
              <w:rPr>
                <w:sz w:val="16"/>
                <w:lang w:eastAsia="ko-KR"/>
              </w:rPr>
            </w:pPr>
            <w:r w:rsidRPr="00434977">
              <w:rPr>
                <w:sz w:val="16"/>
                <w:lang w:eastAsia="ko-KR"/>
              </w:rPr>
              <w:t>(±0.39)</w:t>
            </w:r>
          </w:p>
        </w:tc>
      </w:tr>
      <w:tr w:rsidR="00434977" w:rsidRPr="00BC3AD0" w14:paraId="7D950382"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334B45B2"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Compliance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69BD7CAD" w14:textId="40AEA277" w:rsidR="00434977" w:rsidRPr="00BC3AD0" w:rsidRDefault="00434977" w:rsidP="00434977">
            <w:pPr>
              <w:spacing w:line="240" w:lineRule="auto"/>
              <w:ind w:firstLine="160"/>
              <w:jc w:val="center"/>
              <w:rPr>
                <w:sz w:val="16"/>
                <w:lang w:eastAsia="ko-KR"/>
              </w:rPr>
            </w:pPr>
            <w:r w:rsidRPr="00434977">
              <w:rPr>
                <w:sz w:val="16"/>
                <w:lang w:eastAsia="ko-KR"/>
              </w:rPr>
              <w:t>3.16</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2564EFD6" w14:textId="1565460E" w:rsidR="00434977" w:rsidRPr="00BC3AD0" w:rsidRDefault="00434977" w:rsidP="00434977">
            <w:pPr>
              <w:spacing w:line="240" w:lineRule="auto"/>
              <w:ind w:firstLine="160"/>
              <w:jc w:val="center"/>
              <w:rPr>
                <w:sz w:val="16"/>
                <w:lang w:eastAsia="ko-KR"/>
              </w:rPr>
            </w:pPr>
            <w:r w:rsidRPr="00434977">
              <w:rPr>
                <w:sz w:val="16"/>
                <w:lang w:eastAsia="ko-KR"/>
              </w:rPr>
              <w:t>(±0.04)</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2C51A94E" w14:textId="6CA91BBB" w:rsidR="00434977" w:rsidRPr="00BC3AD0" w:rsidRDefault="00434977" w:rsidP="00434977">
            <w:pPr>
              <w:spacing w:line="240" w:lineRule="auto"/>
              <w:ind w:firstLine="160"/>
              <w:jc w:val="center"/>
              <w:rPr>
                <w:sz w:val="16"/>
                <w:lang w:eastAsia="ko-KR"/>
              </w:rPr>
            </w:pPr>
            <w:r w:rsidRPr="00434977">
              <w:rPr>
                <w:sz w:val="16"/>
                <w:lang w:eastAsia="ko-KR"/>
              </w:rPr>
              <w:t>2.29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3D8D087" w14:textId="5F2ACA88" w:rsidR="00434977" w:rsidRPr="00BC3AD0" w:rsidRDefault="00434977" w:rsidP="00434977">
            <w:pPr>
              <w:spacing w:line="240" w:lineRule="auto"/>
              <w:ind w:firstLine="160"/>
              <w:jc w:val="center"/>
              <w:rPr>
                <w:sz w:val="16"/>
                <w:lang w:eastAsia="ko-KR"/>
              </w:rPr>
            </w:pPr>
            <w:r w:rsidRPr="00434977">
              <w:rPr>
                <w:sz w:val="16"/>
                <w:lang w:eastAsia="ko-KR"/>
              </w:rPr>
              <w:t>(±0.15)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FC4B7EA" w14:textId="6C575807" w:rsidR="00434977" w:rsidRPr="00BC3AD0" w:rsidRDefault="00434977" w:rsidP="00434977">
            <w:pPr>
              <w:spacing w:line="240" w:lineRule="auto"/>
              <w:ind w:firstLine="160"/>
              <w:jc w:val="center"/>
              <w:rPr>
                <w:sz w:val="16"/>
                <w:lang w:eastAsia="ko-KR"/>
              </w:rPr>
            </w:pPr>
            <w:r w:rsidRPr="00434977">
              <w:rPr>
                <w:sz w:val="16"/>
                <w:lang w:eastAsia="ko-KR"/>
              </w:rPr>
              <w:t>2.17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8D062EC" w14:textId="3841D473"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D6FEC8C" w14:textId="5C162312" w:rsidR="00434977" w:rsidRPr="00BC3AD0" w:rsidRDefault="00434977" w:rsidP="00434977">
            <w:pPr>
              <w:spacing w:line="240" w:lineRule="auto"/>
              <w:ind w:firstLine="160"/>
              <w:jc w:val="center"/>
              <w:rPr>
                <w:sz w:val="16"/>
                <w:lang w:eastAsia="ko-KR"/>
              </w:rPr>
            </w:pPr>
            <w:r w:rsidRPr="00434977">
              <w:rPr>
                <w:sz w:val="16"/>
                <w:lang w:eastAsia="ko-KR"/>
              </w:rPr>
              <w:t>2.44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9D29797" w14:textId="0356D42B"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1F0E68E1" w14:textId="2FD16322" w:rsidR="00434977" w:rsidRPr="00BC3AD0" w:rsidRDefault="00434977" w:rsidP="00434977">
            <w:pPr>
              <w:spacing w:line="240" w:lineRule="auto"/>
              <w:ind w:firstLine="160"/>
              <w:jc w:val="center"/>
              <w:rPr>
                <w:sz w:val="16"/>
                <w:lang w:eastAsia="ko-KR"/>
              </w:rPr>
            </w:pPr>
            <w:r w:rsidRPr="00434977">
              <w:rPr>
                <w:sz w:val="16"/>
                <w:lang w:eastAsia="ko-KR"/>
              </w:rPr>
              <w:t>2.42</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06DA3E4F" w14:textId="163FAE4A" w:rsidR="00434977" w:rsidRPr="00BC3AD0" w:rsidRDefault="00434977" w:rsidP="00434977">
            <w:pPr>
              <w:spacing w:line="240" w:lineRule="auto"/>
              <w:ind w:firstLine="160"/>
              <w:jc w:val="center"/>
              <w:rPr>
                <w:sz w:val="16"/>
                <w:lang w:eastAsia="ko-KR"/>
              </w:rPr>
            </w:pPr>
            <w:r w:rsidRPr="00434977">
              <w:rPr>
                <w:sz w:val="16"/>
                <w:lang w:eastAsia="ko-KR"/>
              </w:rPr>
              <w:t>(±0.07)</w:t>
            </w:r>
          </w:p>
        </w:tc>
      </w:tr>
      <w:tr w:rsidR="00434977" w:rsidRPr="00BC3AD0" w14:paraId="5F6E7374"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58B495E0"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Elasticity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22E691C3" w14:textId="4A91FFAD" w:rsidR="00434977" w:rsidRPr="00BC3AD0" w:rsidRDefault="00434977" w:rsidP="00434977">
            <w:pPr>
              <w:spacing w:line="240" w:lineRule="auto"/>
              <w:ind w:firstLine="160"/>
              <w:jc w:val="center"/>
              <w:rPr>
                <w:sz w:val="16"/>
                <w:lang w:eastAsia="ko-KR"/>
              </w:rPr>
            </w:pPr>
            <w:r w:rsidRPr="00434977">
              <w:rPr>
                <w:sz w:val="16"/>
                <w:lang w:eastAsia="ko-KR"/>
              </w:rPr>
              <w:t>3.16</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0272A216" w14:textId="51C18862" w:rsidR="00434977" w:rsidRPr="00BC3AD0" w:rsidRDefault="00434977" w:rsidP="00434977">
            <w:pPr>
              <w:spacing w:line="240" w:lineRule="auto"/>
              <w:ind w:firstLine="160"/>
              <w:jc w:val="center"/>
              <w:rPr>
                <w:sz w:val="16"/>
                <w:lang w:eastAsia="ko-KR"/>
              </w:rPr>
            </w:pPr>
            <w:r w:rsidRPr="00434977">
              <w:rPr>
                <w:sz w:val="16"/>
                <w:lang w:eastAsia="ko-KR"/>
              </w:rPr>
              <w:t>(±0.01)</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02C0DAF8" w14:textId="15CD4258" w:rsidR="00434977" w:rsidRPr="00BC3AD0" w:rsidRDefault="00434977" w:rsidP="00434977">
            <w:pPr>
              <w:spacing w:line="240" w:lineRule="auto"/>
              <w:ind w:firstLine="160"/>
              <w:jc w:val="center"/>
              <w:rPr>
                <w:sz w:val="16"/>
                <w:lang w:eastAsia="ko-KR"/>
              </w:rPr>
            </w:pPr>
            <w:r w:rsidRPr="00434977">
              <w:rPr>
                <w:sz w:val="16"/>
                <w:lang w:eastAsia="ko-KR"/>
              </w:rPr>
              <w:t>2.27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B9D1FAF" w14:textId="342DCCA7" w:rsidR="00434977" w:rsidRPr="00BC3AD0" w:rsidRDefault="00434977" w:rsidP="00434977">
            <w:pPr>
              <w:spacing w:line="240" w:lineRule="auto"/>
              <w:ind w:firstLine="160"/>
              <w:jc w:val="center"/>
              <w:rPr>
                <w:sz w:val="16"/>
                <w:lang w:eastAsia="ko-KR"/>
              </w:rPr>
            </w:pPr>
            <w:r w:rsidRPr="00434977">
              <w:rPr>
                <w:sz w:val="16"/>
                <w:lang w:eastAsia="ko-KR"/>
              </w:rPr>
              <w:t>(±0.13)</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5D540E8" w14:textId="10247663" w:rsidR="00434977" w:rsidRPr="00BC3AD0" w:rsidRDefault="00434977" w:rsidP="00434977">
            <w:pPr>
              <w:spacing w:line="240" w:lineRule="auto"/>
              <w:ind w:firstLine="160"/>
              <w:jc w:val="center"/>
              <w:rPr>
                <w:sz w:val="16"/>
                <w:lang w:eastAsia="ko-KR"/>
              </w:rPr>
            </w:pPr>
            <w:r w:rsidRPr="00434977">
              <w:rPr>
                <w:sz w:val="16"/>
                <w:lang w:eastAsia="ko-KR"/>
              </w:rPr>
              <w:t>2.14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127C94B" w14:textId="2EF64BE9"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5E6200E2" w14:textId="39CD9AB0" w:rsidR="00434977" w:rsidRPr="00BC3AD0" w:rsidRDefault="00434977" w:rsidP="00434977">
            <w:pPr>
              <w:spacing w:line="240" w:lineRule="auto"/>
              <w:ind w:firstLine="160"/>
              <w:jc w:val="center"/>
              <w:rPr>
                <w:sz w:val="16"/>
                <w:lang w:eastAsia="ko-KR"/>
              </w:rPr>
            </w:pPr>
            <w:r w:rsidRPr="00434977">
              <w:rPr>
                <w:sz w:val="16"/>
                <w:lang w:eastAsia="ko-KR"/>
              </w:rPr>
              <w:t>2.41</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0C8D89B" w14:textId="5E4AFF9A"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642AB1D6" w14:textId="75AAB3C1" w:rsidR="00434977" w:rsidRPr="00BC3AD0" w:rsidRDefault="00434977" w:rsidP="00434977">
            <w:pPr>
              <w:spacing w:line="240" w:lineRule="auto"/>
              <w:ind w:firstLine="160"/>
              <w:jc w:val="center"/>
              <w:rPr>
                <w:sz w:val="16"/>
                <w:lang w:eastAsia="ko-KR"/>
              </w:rPr>
            </w:pPr>
            <w:r w:rsidRPr="00434977">
              <w:rPr>
                <w:sz w:val="16"/>
                <w:lang w:eastAsia="ko-KR"/>
              </w:rPr>
              <w:t>2.39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4F53E93" w14:textId="29F92B9F" w:rsidR="00434977" w:rsidRPr="00BC3AD0" w:rsidRDefault="00434977" w:rsidP="00434977">
            <w:pPr>
              <w:spacing w:line="240" w:lineRule="auto"/>
              <w:ind w:firstLine="160"/>
              <w:jc w:val="center"/>
              <w:rPr>
                <w:sz w:val="16"/>
                <w:lang w:eastAsia="ko-KR"/>
              </w:rPr>
            </w:pPr>
            <w:r w:rsidRPr="00434977">
              <w:rPr>
                <w:sz w:val="16"/>
                <w:lang w:eastAsia="ko-KR"/>
              </w:rPr>
              <w:t>(±0.06)</w:t>
            </w:r>
          </w:p>
        </w:tc>
      </w:tr>
      <w:tr w:rsidR="00434977" w:rsidRPr="00BC3AD0" w14:paraId="10E15504"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2B50121E"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39D3CEBB" w14:textId="6430C806" w:rsidR="00434977" w:rsidRPr="00BC3AD0" w:rsidRDefault="00434977" w:rsidP="00434977">
            <w:pPr>
              <w:spacing w:line="240" w:lineRule="auto"/>
              <w:ind w:firstLine="160"/>
              <w:jc w:val="center"/>
              <w:rPr>
                <w:sz w:val="16"/>
                <w:lang w:eastAsia="ko-KR"/>
              </w:rPr>
            </w:pPr>
            <w:r w:rsidRPr="00434977">
              <w:rPr>
                <w:sz w:val="16"/>
                <w:lang w:eastAsia="ko-KR"/>
              </w:rPr>
              <w:t>-36.40</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0DAEC0DE" w14:textId="64A2FE62" w:rsidR="00434977" w:rsidRPr="00BC3AD0" w:rsidRDefault="00434977" w:rsidP="00434977">
            <w:pPr>
              <w:spacing w:line="240" w:lineRule="auto"/>
              <w:ind w:firstLine="160"/>
              <w:jc w:val="center"/>
              <w:rPr>
                <w:sz w:val="16"/>
                <w:lang w:eastAsia="ko-KR"/>
              </w:rPr>
            </w:pPr>
            <w:r w:rsidRPr="00434977">
              <w:rPr>
                <w:sz w:val="16"/>
                <w:lang w:eastAsia="ko-KR"/>
              </w:rPr>
              <w:t>(±6.92)</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0429AB77" w14:textId="6B1B585C" w:rsidR="00434977" w:rsidRPr="00BC3AD0" w:rsidRDefault="00434977" w:rsidP="00434977">
            <w:pPr>
              <w:spacing w:line="240" w:lineRule="auto"/>
              <w:ind w:firstLine="160"/>
              <w:jc w:val="center"/>
              <w:rPr>
                <w:sz w:val="16"/>
                <w:lang w:eastAsia="ko-KR"/>
              </w:rPr>
            </w:pPr>
            <w:r w:rsidRPr="00434977">
              <w:rPr>
                <w:sz w:val="16"/>
                <w:lang w:eastAsia="ko-KR"/>
              </w:rPr>
              <w:t>4.15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DA3AB27" w14:textId="5C515DE0" w:rsidR="00434977" w:rsidRPr="00BC3AD0" w:rsidRDefault="00434977" w:rsidP="00434977">
            <w:pPr>
              <w:spacing w:line="240" w:lineRule="auto"/>
              <w:ind w:firstLine="160"/>
              <w:jc w:val="center"/>
              <w:rPr>
                <w:sz w:val="16"/>
                <w:lang w:eastAsia="ko-KR"/>
              </w:rPr>
            </w:pPr>
            <w:r w:rsidRPr="00434977">
              <w:rPr>
                <w:sz w:val="16"/>
                <w:lang w:eastAsia="ko-KR"/>
              </w:rPr>
              <w:t>(±20.19)</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AE9D67B" w14:textId="523BF2AC" w:rsidR="00434977" w:rsidRPr="00BC3AD0" w:rsidRDefault="00434977" w:rsidP="00434977">
            <w:pPr>
              <w:spacing w:line="240" w:lineRule="auto"/>
              <w:ind w:firstLine="160"/>
              <w:jc w:val="center"/>
              <w:rPr>
                <w:sz w:val="16"/>
                <w:lang w:eastAsia="ko-KR"/>
              </w:rPr>
            </w:pPr>
            <w:r w:rsidRPr="00434977">
              <w:rPr>
                <w:sz w:val="16"/>
                <w:lang w:eastAsia="ko-KR"/>
              </w:rPr>
              <w:t>7.08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7D5E1F6" w14:textId="18091C62" w:rsidR="00434977" w:rsidRPr="00BC3AD0" w:rsidRDefault="00434977" w:rsidP="00434977">
            <w:pPr>
              <w:spacing w:line="240" w:lineRule="auto"/>
              <w:ind w:firstLine="160"/>
              <w:rPr>
                <w:sz w:val="16"/>
                <w:lang w:eastAsia="ko-KR"/>
              </w:rPr>
            </w:pPr>
            <w:r w:rsidRPr="00434977">
              <w:rPr>
                <w:sz w:val="16"/>
                <w:lang w:eastAsia="ko-KR"/>
              </w:rPr>
              <w:t>(±9.04)</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034A5377" w14:textId="02D25512" w:rsidR="00434977" w:rsidRPr="00BC3AD0" w:rsidRDefault="00434977" w:rsidP="00434977">
            <w:pPr>
              <w:spacing w:line="240" w:lineRule="auto"/>
              <w:ind w:firstLine="160"/>
              <w:jc w:val="center"/>
              <w:rPr>
                <w:sz w:val="16"/>
                <w:lang w:eastAsia="ko-KR"/>
              </w:rPr>
            </w:pPr>
            <w:r w:rsidRPr="00434977">
              <w:rPr>
                <w:sz w:val="16"/>
                <w:lang w:eastAsia="ko-KR"/>
              </w:rPr>
              <w:t>-1.30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570BF71" w14:textId="2195AE50" w:rsidR="00434977" w:rsidRPr="00BC3AD0" w:rsidRDefault="00434977" w:rsidP="00434977">
            <w:pPr>
              <w:spacing w:line="240" w:lineRule="auto"/>
              <w:ind w:firstLine="160"/>
              <w:jc w:val="center"/>
              <w:rPr>
                <w:sz w:val="16"/>
                <w:lang w:eastAsia="ko-KR"/>
              </w:rPr>
            </w:pPr>
            <w:r w:rsidRPr="00434977">
              <w:rPr>
                <w:sz w:val="16"/>
                <w:lang w:eastAsia="ko-KR"/>
              </w:rPr>
              <w:t>(±6.37)</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616D2945" w14:textId="5317A10F" w:rsidR="00434977" w:rsidRPr="00BC3AD0" w:rsidRDefault="00434977" w:rsidP="00434977">
            <w:pPr>
              <w:spacing w:line="240" w:lineRule="auto"/>
              <w:ind w:firstLine="160"/>
              <w:jc w:val="center"/>
              <w:rPr>
                <w:sz w:val="16"/>
                <w:lang w:eastAsia="ko-KR"/>
              </w:rPr>
            </w:pPr>
            <w:r w:rsidRPr="00434977">
              <w:rPr>
                <w:sz w:val="16"/>
                <w:lang w:eastAsia="ko-KR"/>
              </w:rPr>
              <w:t>-1.33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3D51708" w14:textId="7AABF273" w:rsidR="00434977" w:rsidRPr="00BC3AD0" w:rsidRDefault="00434977" w:rsidP="00434977">
            <w:pPr>
              <w:spacing w:line="240" w:lineRule="auto"/>
              <w:ind w:firstLine="160"/>
              <w:jc w:val="center"/>
              <w:rPr>
                <w:sz w:val="16"/>
                <w:lang w:eastAsia="ko-KR"/>
              </w:rPr>
            </w:pPr>
            <w:r w:rsidRPr="00434977">
              <w:rPr>
                <w:sz w:val="16"/>
                <w:lang w:eastAsia="ko-KR"/>
              </w:rPr>
              <w:t>(±3.43)</w:t>
            </w:r>
          </w:p>
        </w:tc>
      </w:tr>
      <w:tr w:rsidR="00434977" w:rsidRPr="00BC3AD0" w14:paraId="7A357235"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2F873C64"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Hysteresis (J)</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2249C2C" w14:textId="41DD2877" w:rsidR="00434977" w:rsidRPr="00BC3AD0" w:rsidRDefault="00434977" w:rsidP="00434977">
            <w:pPr>
              <w:spacing w:line="240" w:lineRule="auto"/>
              <w:ind w:firstLine="160"/>
              <w:jc w:val="center"/>
              <w:rPr>
                <w:sz w:val="16"/>
                <w:lang w:eastAsia="ko-KR"/>
              </w:rPr>
            </w:pPr>
            <w:r w:rsidRPr="00434977">
              <w:rPr>
                <w:sz w:val="16"/>
                <w:lang w:eastAsia="ko-KR"/>
              </w:rPr>
              <w:t>15.13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018827A5" w14:textId="59D9CE02" w:rsidR="00434977" w:rsidRPr="00BC3AD0" w:rsidRDefault="00434977" w:rsidP="00434977">
            <w:pPr>
              <w:spacing w:line="240" w:lineRule="auto"/>
              <w:ind w:firstLine="160"/>
              <w:jc w:val="center"/>
              <w:rPr>
                <w:sz w:val="16"/>
                <w:lang w:eastAsia="ko-KR"/>
              </w:rPr>
            </w:pPr>
            <w:r w:rsidRPr="00434977">
              <w:rPr>
                <w:sz w:val="16"/>
                <w:lang w:eastAsia="ko-KR"/>
              </w:rPr>
              <w:t>(±6.69)</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F658888" w14:textId="71AE09EB" w:rsidR="00434977" w:rsidRPr="00BC3AD0" w:rsidRDefault="00434977" w:rsidP="00434977">
            <w:pPr>
              <w:spacing w:line="240" w:lineRule="auto"/>
              <w:ind w:firstLine="160"/>
              <w:jc w:val="center"/>
              <w:rPr>
                <w:sz w:val="16"/>
                <w:lang w:eastAsia="ko-KR"/>
              </w:rPr>
            </w:pPr>
            <w:r w:rsidRPr="00434977">
              <w:rPr>
                <w:sz w:val="16"/>
                <w:lang w:eastAsia="ko-KR"/>
              </w:rPr>
              <w:t>2.95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533ADF6" w14:textId="15CAEB3A" w:rsidR="00434977" w:rsidRPr="00BC3AD0" w:rsidRDefault="00434977" w:rsidP="00434977">
            <w:pPr>
              <w:spacing w:line="240" w:lineRule="auto"/>
              <w:ind w:firstLine="160"/>
              <w:jc w:val="center"/>
              <w:rPr>
                <w:sz w:val="16"/>
                <w:lang w:eastAsia="ko-KR"/>
              </w:rPr>
            </w:pPr>
            <w:r w:rsidRPr="00434977">
              <w:rPr>
                <w:sz w:val="16"/>
                <w:lang w:eastAsia="ko-KR"/>
              </w:rPr>
              <w:t>(±7.63)</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AA59288" w14:textId="637616A7" w:rsidR="00434977" w:rsidRPr="00BC3AD0" w:rsidRDefault="00434977" w:rsidP="00434977">
            <w:pPr>
              <w:spacing w:line="240" w:lineRule="auto"/>
              <w:ind w:firstLine="160"/>
              <w:jc w:val="center"/>
              <w:rPr>
                <w:sz w:val="16"/>
                <w:lang w:eastAsia="ko-KR"/>
              </w:rPr>
            </w:pPr>
            <w:r w:rsidRPr="00434977">
              <w:rPr>
                <w:sz w:val="16"/>
                <w:lang w:eastAsia="ko-KR"/>
              </w:rPr>
              <w:t>1.55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CF32EEA" w14:textId="4B3123B2" w:rsidR="00434977" w:rsidRPr="00BC3AD0" w:rsidRDefault="00434977" w:rsidP="00434977">
            <w:pPr>
              <w:spacing w:line="240" w:lineRule="auto"/>
              <w:ind w:firstLine="160"/>
              <w:jc w:val="center"/>
              <w:rPr>
                <w:sz w:val="16"/>
                <w:lang w:eastAsia="ko-KR"/>
              </w:rPr>
            </w:pPr>
            <w:r w:rsidRPr="00434977">
              <w:rPr>
                <w:sz w:val="16"/>
                <w:lang w:eastAsia="ko-KR"/>
              </w:rPr>
              <w:t>(±11.68)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85BBA1A" w14:textId="42867E26" w:rsidR="00434977" w:rsidRPr="00BC3AD0" w:rsidRDefault="00434977" w:rsidP="00434977">
            <w:pPr>
              <w:spacing w:line="240" w:lineRule="auto"/>
              <w:ind w:firstLine="160"/>
              <w:jc w:val="center"/>
              <w:rPr>
                <w:sz w:val="16"/>
                <w:lang w:eastAsia="ko-KR"/>
              </w:rPr>
            </w:pPr>
            <w:r w:rsidRPr="00434977">
              <w:rPr>
                <w:sz w:val="16"/>
                <w:lang w:eastAsia="ko-KR"/>
              </w:rPr>
              <w:t>4.28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1FF2AED" w14:textId="3ADDD035" w:rsidR="00434977" w:rsidRPr="00BC3AD0" w:rsidRDefault="00434977" w:rsidP="00434977">
            <w:pPr>
              <w:spacing w:line="240" w:lineRule="auto"/>
              <w:ind w:firstLine="160"/>
              <w:jc w:val="center"/>
              <w:rPr>
                <w:sz w:val="16"/>
                <w:lang w:eastAsia="ko-KR"/>
              </w:rPr>
            </w:pPr>
            <w:r w:rsidRPr="00434977">
              <w:rPr>
                <w:sz w:val="16"/>
                <w:lang w:eastAsia="ko-KR"/>
              </w:rPr>
              <w:t>(±3.12)</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051E7169" w14:textId="32811901" w:rsidR="00434977" w:rsidRPr="00BC3AD0" w:rsidRDefault="00434977" w:rsidP="00434977">
            <w:pPr>
              <w:spacing w:line="240" w:lineRule="auto"/>
              <w:ind w:firstLine="160"/>
              <w:jc w:val="center"/>
              <w:rPr>
                <w:sz w:val="16"/>
                <w:lang w:eastAsia="ko-KR"/>
              </w:rPr>
            </w:pPr>
            <w:r w:rsidRPr="00434977">
              <w:rPr>
                <w:sz w:val="16"/>
                <w:lang w:eastAsia="ko-KR"/>
              </w:rPr>
              <w:t>10.15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BF17C2B" w14:textId="78B3B3AD" w:rsidR="00434977" w:rsidRPr="00BC3AD0" w:rsidRDefault="00434977" w:rsidP="00434977">
            <w:pPr>
              <w:spacing w:line="240" w:lineRule="auto"/>
              <w:ind w:firstLine="160"/>
              <w:jc w:val="center"/>
              <w:rPr>
                <w:sz w:val="16"/>
                <w:lang w:eastAsia="ko-KR"/>
              </w:rPr>
            </w:pPr>
            <w:r w:rsidRPr="00434977">
              <w:rPr>
                <w:sz w:val="16"/>
                <w:lang w:eastAsia="ko-KR"/>
              </w:rPr>
              <w:t>(±6.28)</w:t>
            </w:r>
          </w:p>
        </w:tc>
      </w:tr>
      <w:tr w:rsidR="00650B2F" w:rsidRPr="00BC3AD0" w14:paraId="31A2006B"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6F6B4D5E"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Caliper (um)</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2840191" w14:textId="71FD194E" w:rsidR="00434977" w:rsidRPr="00BC3AD0" w:rsidRDefault="00434977" w:rsidP="00650B2F">
            <w:pPr>
              <w:spacing w:line="240" w:lineRule="auto"/>
              <w:ind w:firstLine="160"/>
              <w:jc w:val="center"/>
              <w:rPr>
                <w:sz w:val="16"/>
                <w:lang w:eastAsia="ko-KR"/>
              </w:rPr>
            </w:pPr>
            <w:r w:rsidRPr="00650B2F">
              <w:rPr>
                <w:sz w:val="16"/>
                <w:lang w:eastAsia="ko-KR"/>
              </w:rPr>
              <w:t>259</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D3CD93E" w14:textId="1F9ACE8E" w:rsidR="00434977" w:rsidRPr="00BC3AD0" w:rsidRDefault="00434977" w:rsidP="00650B2F">
            <w:pPr>
              <w:spacing w:line="240" w:lineRule="auto"/>
              <w:ind w:firstLine="160"/>
              <w:jc w:val="center"/>
              <w:rPr>
                <w:sz w:val="16"/>
                <w:lang w:eastAsia="ko-KR"/>
              </w:rPr>
            </w:pPr>
            <w:r w:rsidRPr="00650B2F">
              <w:rPr>
                <w:sz w:val="16"/>
                <w:lang w:eastAsia="ko-KR"/>
              </w:rPr>
              <w:t>388</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266D087" w14:textId="4FA6F4D6" w:rsidR="00434977" w:rsidRPr="00BC3AD0" w:rsidRDefault="00434977" w:rsidP="00650B2F">
            <w:pPr>
              <w:spacing w:line="240" w:lineRule="auto"/>
              <w:ind w:firstLine="160"/>
              <w:jc w:val="center"/>
              <w:rPr>
                <w:sz w:val="16"/>
                <w:lang w:eastAsia="ko-KR"/>
              </w:rPr>
            </w:pPr>
            <w:r w:rsidRPr="00650B2F">
              <w:rPr>
                <w:sz w:val="16"/>
                <w:lang w:eastAsia="ko-KR"/>
              </w:rPr>
              <w:t>298</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D5AB3F0" w14:textId="7D81B972" w:rsidR="00434977" w:rsidRPr="00BC3AD0" w:rsidRDefault="00434977" w:rsidP="00650B2F">
            <w:pPr>
              <w:spacing w:line="240" w:lineRule="auto"/>
              <w:ind w:firstLine="160"/>
              <w:jc w:val="center"/>
              <w:rPr>
                <w:sz w:val="16"/>
                <w:lang w:eastAsia="ko-KR"/>
              </w:rPr>
            </w:pPr>
            <w:r w:rsidRPr="00650B2F">
              <w:rPr>
                <w:sz w:val="16"/>
                <w:lang w:eastAsia="ko-KR"/>
              </w:rPr>
              <w:t>300</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BB609C8" w14:textId="40E4E07F" w:rsidR="00434977" w:rsidRPr="00BC3AD0" w:rsidRDefault="00434977" w:rsidP="00650B2F">
            <w:pPr>
              <w:spacing w:line="240" w:lineRule="auto"/>
              <w:ind w:firstLine="160"/>
              <w:jc w:val="center"/>
              <w:rPr>
                <w:sz w:val="16"/>
                <w:lang w:eastAsia="ko-KR"/>
              </w:rPr>
            </w:pPr>
            <w:r w:rsidRPr="00650B2F">
              <w:rPr>
                <w:sz w:val="16"/>
                <w:lang w:eastAsia="ko-KR"/>
              </w:rPr>
              <w:t>333</w:t>
            </w:r>
          </w:p>
        </w:tc>
      </w:tr>
      <w:tr w:rsidR="00650B2F" w:rsidRPr="00BC3AD0" w14:paraId="3925FF53"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2EF6DCA4"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Grammage (g/m2)</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F7B5C44" w14:textId="3ECADF49" w:rsidR="00434977" w:rsidRPr="00BC3AD0" w:rsidRDefault="00434977" w:rsidP="00650B2F">
            <w:pPr>
              <w:spacing w:line="240" w:lineRule="auto"/>
              <w:ind w:firstLine="160"/>
              <w:jc w:val="center"/>
              <w:rPr>
                <w:sz w:val="16"/>
                <w:lang w:eastAsia="ko-KR"/>
              </w:rPr>
            </w:pPr>
            <w:r w:rsidRPr="00650B2F">
              <w:rPr>
                <w:sz w:val="16"/>
                <w:lang w:eastAsia="ko-KR"/>
              </w:rPr>
              <w:t>11</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A8F6AA1" w14:textId="6EAFDF37" w:rsidR="00434977" w:rsidRPr="00BC3AD0" w:rsidRDefault="00434977" w:rsidP="00650B2F">
            <w:pPr>
              <w:spacing w:line="240" w:lineRule="auto"/>
              <w:ind w:firstLine="160"/>
              <w:jc w:val="center"/>
              <w:rPr>
                <w:sz w:val="16"/>
                <w:lang w:eastAsia="ko-KR"/>
              </w:rPr>
            </w:pPr>
            <w:r w:rsidRPr="00650B2F">
              <w:rPr>
                <w:sz w:val="16"/>
                <w:lang w:eastAsia="ko-KR"/>
              </w:rPr>
              <w:t>26</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AFA78BA" w14:textId="35462D09" w:rsidR="00434977" w:rsidRPr="00BC3AD0" w:rsidRDefault="00434977" w:rsidP="00650B2F">
            <w:pPr>
              <w:spacing w:line="240" w:lineRule="auto"/>
              <w:ind w:firstLine="160"/>
              <w:jc w:val="center"/>
              <w:rPr>
                <w:sz w:val="16"/>
                <w:lang w:eastAsia="ko-KR"/>
              </w:rPr>
            </w:pPr>
            <w:r w:rsidRPr="00650B2F">
              <w:rPr>
                <w:sz w:val="16"/>
                <w:lang w:eastAsia="ko-KR"/>
              </w:rPr>
              <w:t>27</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5F67A64" w14:textId="3F7472FC" w:rsidR="00434977" w:rsidRPr="00BC3AD0" w:rsidRDefault="00434977" w:rsidP="00650B2F">
            <w:pPr>
              <w:spacing w:line="240" w:lineRule="auto"/>
              <w:ind w:firstLine="160"/>
              <w:jc w:val="center"/>
              <w:rPr>
                <w:sz w:val="16"/>
                <w:lang w:eastAsia="ko-KR"/>
              </w:rPr>
            </w:pPr>
            <w:r w:rsidRPr="00650B2F">
              <w:rPr>
                <w:sz w:val="16"/>
                <w:lang w:eastAsia="ko-KR"/>
              </w:rPr>
              <w:t>25</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BC2543A" w14:textId="57BD7A23" w:rsidR="00434977" w:rsidRPr="00BC3AD0" w:rsidRDefault="00434977" w:rsidP="00650B2F">
            <w:pPr>
              <w:spacing w:line="240" w:lineRule="auto"/>
              <w:ind w:firstLine="160"/>
              <w:jc w:val="center"/>
              <w:rPr>
                <w:sz w:val="16"/>
                <w:lang w:eastAsia="ko-KR"/>
              </w:rPr>
            </w:pPr>
            <w:r w:rsidRPr="00650B2F">
              <w:rPr>
                <w:sz w:val="16"/>
                <w:lang w:eastAsia="ko-KR"/>
              </w:rPr>
              <w:t>26</w:t>
            </w:r>
          </w:p>
        </w:tc>
      </w:tr>
      <w:tr w:rsidR="00650B2F" w:rsidRPr="00BC3AD0" w14:paraId="05F0FBC4" w14:textId="77777777" w:rsidTr="00650B2F">
        <w:trPr>
          <w:trHeight w:val="247"/>
        </w:trPr>
        <w:tc>
          <w:tcPr>
            <w:tcW w:w="597"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01C0ED38"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868"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1593D8E" w14:textId="6E5D8CC5" w:rsidR="00434977" w:rsidRPr="00BC3AD0" w:rsidRDefault="00434977" w:rsidP="00650B2F">
            <w:pPr>
              <w:spacing w:line="240" w:lineRule="auto"/>
              <w:ind w:firstLine="160"/>
              <w:jc w:val="center"/>
              <w:rPr>
                <w:sz w:val="16"/>
                <w:lang w:eastAsia="ko-KR"/>
              </w:rPr>
            </w:pPr>
            <w:r w:rsidRPr="00650B2F">
              <w:rPr>
                <w:sz w:val="16"/>
                <w:lang w:eastAsia="ko-KR"/>
              </w:rPr>
              <w:t>0.04</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79B63FB" w14:textId="74EA5728" w:rsidR="00434977" w:rsidRPr="00BC3AD0" w:rsidRDefault="00434977" w:rsidP="00650B2F">
            <w:pPr>
              <w:spacing w:line="240" w:lineRule="auto"/>
              <w:ind w:firstLine="160"/>
              <w:jc w:val="center"/>
              <w:rPr>
                <w:sz w:val="16"/>
                <w:lang w:eastAsia="ko-KR"/>
              </w:rPr>
            </w:pPr>
            <w:r w:rsidRPr="00650B2F">
              <w:rPr>
                <w:sz w:val="16"/>
                <w:lang w:eastAsia="ko-KR"/>
              </w:rPr>
              <w:t>0.07</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F57542C" w14:textId="774D91E0" w:rsidR="00434977" w:rsidRPr="00BC3AD0" w:rsidRDefault="00434977" w:rsidP="00650B2F">
            <w:pPr>
              <w:spacing w:line="240" w:lineRule="auto"/>
              <w:ind w:firstLine="160"/>
              <w:jc w:val="center"/>
              <w:rPr>
                <w:sz w:val="16"/>
                <w:lang w:eastAsia="ko-KR"/>
              </w:rPr>
            </w:pPr>
            <w:r w:rsidRPr="00650B2F">
              <w:rPr>
                <w:sz w:val="16"/>
                <w:lang w:eastAsia="ko-KR"/>
              </w:rPr>
              <w:t>0.09</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3444FA78" w14:textId="01963BF7" w:rsidR="00434977" w:rsidRPr="00BC3AD0" w:rsidRDefault="00434977" w:rsidP="00650B2F">
            <w:pPr>
              <w:spacing w:line="240" w:lineRule="auto"/>
              <w:ind w:firstLine="160"/>
              <w:jc w:val="center"/>
              <w:rPr>
                <w:sz w:val="16"/>
                <w:lang w:eastAsia="ko-KR"/>
              </w:rPr>
            </w:pPr>
            <w:r w:rsidRPr="00650B2F">
              <w:rPr>
                <w:sz w:val="16"/>
                <w:lang w:eastAsia="ko-KR"/>
              </w:rPr>
              <w:t>0.08</w:t>
            </w:r>
          </w:p>
        </w:tc>
        <w:tc>
          <w:tcPr>
            <w:tcW w:w="927"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549A94E" w14:textId="0A759512" w:rsidR="00434977" w:rsidRPr="00BC3AD0" w:rsidRDefault="00434977" w:rsidP="00650B2F">
            <w:pPr>
              <w:spacing w:line="240" w:lineRule="auto"/>
              <w:ind w:firstLine="160"/>
              <w:jc w:val="center"/>
              <w:rPr>
                <w:sz w:val="16"/>
                <w:lang w:eastAsia="ko-KR"/>
              </w:rPr>
            </w:pPr>
            <w:r w:rsidRPr="00650B2F">
              <w:rPr>
                <w:sz w:val="16"/>
                <w:lang w:eastAsia="ko-KR"/>
              </w:rPr>
              <w:t>0.08</w:t>
            </w:r>
          </w:p>
        </w:tc>
      </w:tr>
      <w:tr w:rsidR="00650B2F" w:rsidRPr="00BC3AD0" w14:paraId="3E51E9EC" w14:textId="77777777" w:rsidTr="00650B2F">
        <w:trPr>
          <w:trHeight w:val="247"/>
        </w:trPr>
        <w:tc>
          <w:tcPr>
            <w:tcW w:w="597"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08F74D4C"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Samples</w:t>
            </w:r>
          </w:p>
        </w:tc>
        <w:tc>
          <w:tcPr>
            <w:tcW w:w="868"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25D0DD7" w14:textId="35F1939A"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6</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16E8B18C" w14:textId="7F99DD73"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7</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77F0036D" w14:textId="5068C68B"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8</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DC055F2" w14:textId="2346B0DF"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9</w:t>
            </w:r>
          </w:p>
        </w:tc>
        <w:tc>
          <w:tcPr>
            <w:tcW w:w="927"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66AE0DBD" w14:textId="3FCF34C1"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10</w:t>
            </w:r>
          </w:p>
        </w:tc>
      </w:tr>
      <w:tr w:rsidR="00434977" w:rsidRPr="00BC3AD0" w14:paraId="6B475902"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6787C98A"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TS750 (roughness)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F4BA5EC" w14:textId="28E77019" w:rsidR="00434977" w:rsidRPr="00BC3AD0" w:rsidRDefault="00434977" w:rsidP="00434977">
            <w:pPr>
              <w:spacing w:line="240" w:lineRule="auto"/>
              <w:ind w:firstLine="160"/>
              <w:jc w:val="center"/>
              <w:rPr>
                <w:sz w:val="16"/>
                <w:lang w:eastAsia="ko-KR"/>
              </w:rPr>
            </w:pPr>
            <w:r w:rsidRPr="00434977">
              <w:rPr>
                <w:sz w:val="16"/>
                <w:lang w:eastAsia="ko-KR"/>
              </w:rPr>
              <w:t>23.38</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7429330F" w14:textId="6D96AC4C" w:rsidR="00434977" w:rsidRPr="00BC3AD0" w:rsidRDefault="00434977" w:rsidP="00434977">
            <w:pPr>
              <w:spacing w:line="240" w:lineRule="auto"/>
              <w:ind w:firstLine="160"/>
              <w:jc w:val="center"/>
              <w:rPr>
                <w:sz w:val="16"/>
                <w:lang w:eastAsia="ko-KR"/>
              </w:rPr>
            </w:pPr>
            <w:r w:rsidRPr="00434977">
              <w:rPr>
                <w:sz w:val="16"/>
                <w:lang w:eastAsia="ko-KR"/>
              </w:rPr>
              <w:t>(±1.81)</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6B98CEF7" w14:textId="2D92E548" w:rsidR="00434977" w:rsidRPr="00BC3AD0" w:rsidRDefault="00434977" w:rsidP="00434977">
            <w:pPr>
              <w:spacing w:line="240" w:lineRule="auto"/>
              <w:ind w:firstLine="160"/>
              <w:jc w:val="center"/>
              <w:rPr>
                <w:sz w:val="16"/>
                <w:lang w:eastAsia="ko-KR"/>
              </w:rPr>
            </w:pPr>
            <w:r w:rsidRPr="00434977">
              <w:rPr>
                <w:sz w:val="16"/>
                <w:lang w:eastAsia="ko-KR"/>
              </w:rPr>
              <w:t>27.60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048D822" w14:textId="06A7E2C2" w:rsidR="00434977" w:rsidRPr="00BC3AD0" w:rsidRDefault="00434977" w:rsidP="00434977">
            <w:pPr>
              <w:spacing w:line="240" w:lineRule="auto"/>
              <w:ind w:firstLine="160"/>
              <w:jc w:val="center"/>
              <w:rPr>
                <w:sz w:val="16"/>
                <w:lang w:eastAsia="ko-KR"/>
              </w:rPr>
            </w:pPr>
            <w:r w:rsidRPr="00434977">
              <w:rPr>
                <w:sz w:val="16"/>
                <w:lang w:eastAsia="ko-KR"/>
              </w:rPr>
              <w:t>(±4.13)</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5987AAC" w14:textId="77829715" w:rsidR="00434977" w:rsidRPr="00BC3AD0" w:rsidRDefault="00434977" w:rsidP="00434977">
            <w:pPr>
              <w:spacing w:line="240" w:lineRule="auto"/>
              <w:ind w:firstLine="160"/>
              <w:jc w:val="center"/>
              <w:rPr>
                <w:sz w:val="16"/>
                <w:lang w:eastAsia="ko-KR"/>
              </w:rPr>
            </w:pPr>
            <w:r w:rsidRPr="00434977">
              <w:rPr>
                <w:sz w:val="16"/>
                <w:lang w:eastAsia="ko-KR"/>
              </w:rPr>
              <w:t>28.59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5A70F06" w14:textId="3E88B1BF" w:rsidR="00434977" w:rsidRPr="00BC3AD0" w:rsidRDefault="00434977" w:rsidP="00434977">
            <w:pPr>
              <w:spacing w:line="240" w:lineRule="auto"/>
              <w:ind w:firstLine="160"/>
              <w:jc w:val="center"/>
              <w:rPr>
                <w:sz w:val="16"/>
                <w:lang w:eastAsia="ko-KR"/>
              </w:rPr>
            </w:pPr>
            <w:r w:rsidRPr="00434977">
              <w:rPr>
                <w:sz w:val="16"/>
                <w:lang w:eastAsia="ko-KR"/>
              </w:rPr>
              <w:t>(±6.52)</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4F81A4C" w14:textId="327BA37F" w:rsidR="00434977" w:rsidRPr="00BC3AD0" w:rsidRDefault="00434977" w:rsidP="00434977">
            <w:pPr>
              <w:spacing w:line="240" w:lineRule="auto"/>
              <w:ind w:firstLine="160"/>
              <w:jc w:val="center"/>
              <w:rPr>
                <w:sz w:val="16"/>
                <w:lang w:eastAsia="ko-KR"/>
              </w:rPr>
            </w:pPr>
            <w:r w:rsidRPr="00434977">
              <w:rPr>
                <w:sz w:val="16"/>
                <w:lang w:eastAsia="ko-KR"/>
              </w:rPr>
              <w:t>66.28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0D15832B" w14:textId="3615FD55" w:rsidR="00434977" w:rsidRPr="00BC3AD0" w:rsidRDefault="00434977" w:rsidP="00434977">
            <w:pPr>
              <w:spacing w:line="240" w:lineRule="auto"/>
              <w:ind w:firstLine="160"/>
              <w:jc w:val="center"/>
              <w:rPr>
                <w:sz w:val="16"/>
                <w:lang w:eastAsia="ko-KR"/>
              </w:rPr>
            </w:pPr>
            <w:r w:rsidRPr="00434977">
              <w:rPr>
                <w:sz w:val="16"/>
                <w:lang w:eastAsia="ko-KR"/>
              </w:rPr>
              <w:t>(±23.95)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0D55CCE2" w14:textId="35712B44" w:rsidR="00434977" w:rsidRPr="00BC3AD0" w:rsidRDefault="00434977" w:rsidP="00434977">
            <w:pPr>
              <w:spacing w:line="240" w:lineRule="auto"/>
              <w:ind w:firstLine="160"/>
              <w:jc w:val="center"/>
              <w:rPr>
                <w:sz w:val="16"/>
                <w:lang w:eastAsia="ko-KR"/>
              </w:rPr>
            </w:pPr>
            <w:r w:rsidRPr="00434977">
              <w:rPr>
                <w:sz w:val="16"/>
                <w:lang w:eastAsia="ko-KR"/>
              </w:rPr>
              <w:t>59.66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FA1BFC9" w14:textId="762E6450" w:rsidR="00434977" w:rsidRPr="00BC3AD0" w:rsidRDefault="00434977" w:rsidP="00434977">
            <w:pPr>
              <w:spacing w:line="240" w:lineRule="auto"/>
              <w:ind w:firstLine="160"/>
              <w:jc w:val="center"/>
              <w:rPr>
                <w:sz w:val="16"/>
                <w:lang w:eastAsia="ko-KR"/>
              </w:rPr>
            </w:pPr>
            <w:r w:rsidRPr="00434977">
              <w:rPr>
                <w:sz w:val="16"/>
                <w:lang w:eastAsia="ko-KR"/>
              </w:rPr>
              <w:t>(±11.95)</w:t>
            </w:r>
          </w:p>
        </w:tc>
      </w:tr>
      <w:tr w:rsidR="00434977" w:rsidRPr="00BC3AD0" w14:paraId="4D8C66E7"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2B2E9D82"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 (softness)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365D60C4" w14:textId="4AEBBE36" w:rsidR="00434977" w:rsidRPr="00BC3AD0" w:rsidRDefault="00434977" w:rsidP="00434977">
            <w:pPr>
              <w:spacing w:line="240" w:lineRule="auto"/>
              <w:ind w:firstLine="160"/>
              <w:jc w:val="center"/>
              <w:rPr>
                <w:sz w:val="16"/>
                <w:lang w:eastAsia="ko-KR"/>
              </w:rPr>
            </w:pPr>
            <w:r w:rsidRPr="00434977">
              <w:rPr>
                <w:sz w:val="16"/>
                <w:lang w:eastAsia="ko-KR"/>
              </w:rPr>
              <w:t>5.04</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3755FF31" w14:textId="2EA18C62" w:rsidR="00434977" w:rsidRPr="00BC3AD0" w:rsidRDefault="00434977" w:rsidP="00434977">
            <w:pPr>
              <w:spacing w:line="240" w:lineRule="auto"/>
              <w:ind w:firstLine="160"/>
              <w:jc w:val="center"/>
              <w:rPr>
                <w:sz w:val="16"/>
                <w:lang w:eastAsia="ko-KR"/>
              </w:rPr>
            </w:pPr>
            <w:r w:rsidRPr="00434977">
              <w:rPr>
                <w:sz w:val="16"/>
                <w:lang w:eastAsia="ko-KR"/>
              </w:rPr>
              <w:t>(±0.32)</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92BD948" w14:textId="5DD5C6AC" w:rsidR="00434977" w:rsidRPr="00BC3AD0" w:rsidRDefault="00434977" w:rsidP="00434977">
            <w:pPr>
              <w:spacing w:line="240" w:lineRule="auto"/>
              <w:ind w:firstLine="160"/>
              <w:jc w:val="center"/>
              <w:rPr>
                <w:sz w:val="16"/>
                <w:lang w:eastAsia="ko-KR"/>
              </w:rPr>
            </w:pPr>
            <w:r w:rsidRPr="00434977">
              <w:rPr>
                <w:sz w:val="16"/>
                <w:lang w:eastAsia="ko-KR"/>
              </w:rPr>
              <w:t>6.30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23BA13C" w14:textId="7026BDF5" w:rsidR="00434977" w:rsidRPr="00BC3AD0" w:rsidRDefault="00434977" w:rsidP="00434977">
            <w:pPr>
              <w:spacing w:line="240" w:lineRule="auto"/>
              <w:ind w:firstLine="160"/>
              <w:jc w:val="center"/>
              <w:rPr>
                <w:sz w:val="16"/>
                <w:lang w:eastAsia="ko-KR"/>
              </w:rPr>
            </w:pPr>
            <w:r w:rsidRPr="00434977">
              <w:rPr>
                <w:sz w:val="16"/>
                <w:lang w:eastAsia="ko-KR"/>
              </w:rPr>
              <w:t>(±0.82)</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4A53ADC" w14:textId="056D4398" w:rsidR="00434977" w:rsidRPr="00BC3AD0" w:rsidRDefault="00434977" w:rsidP="00434977">
            <w:pPr>
              <w:spacing w:line="240" w:lineRule="auto"/>
              <w:ind w:firstLine="160"/>
              <w:jc w:val="center"/>
              <w:rPr>
                <w:sz w:val="16"/>
                <w:lang w:eastAsia="ko-KR"/>
              </w:rPr>
            </w:pPr>
            <w:r w:rsidRPr="00434977">
              <w:rPr>
                <w:sz w:val="16"/>
                <w:lang w:eastAsia="ko-KR"/>
              </w:rPr>
              <w:t>7.08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1CFEF60" w14:textId="26C8FB6E" w:rsidR="00434977" w:rsidRPr="00BC3AD0" w:rsidRDefault="00434977" w:rsidP="00434977">
            <w:pPr>
              <w:spacing w:line="240" w:lineRule="auto"/>
              <w:ind w:firstLine="160"/>
              <w:jc w:val="center"/>
              <w:rPr>
                <w:sz w:val="16"/>
                <w:lang w:eastAsia="ko-KR"/>
              </w:rPr>
            </w:pPr>
            <w:r w:rsidRPr="00434977">
              <w:rPr>
                <w:sz w:val="16"/>
                <w:lang w:eastAsia="ko-KR"/>
              </w:rPr>
              <w:t>(±0.52)</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11F0D78" w14:textId="6842ED04" w:rsidR="00434977" w:rsidRPr="00BC3AD0" w:rsidRDefault="00434977" w:rsidP="00434977">
            <w:pPr>
              <w:spacing w:line="240" w:lineRule="auto"/>
              <w:ind w:firstLine="160"/>
              <w:jc w:val="center"/>
              <w:rPr>
                <w:sz w:val="16"/>
                <w:lang w:eastAsia="ko-KR"/>
              </w:rPr>
            </w:pPr>
            <w:r w:rsidRPr="00434977">
              <w:rPr>
                <w:sz w:val="16"/>
                <w:lang w:eastAsia="ko-KR"/>
              </w:rPr>
              <w:t>18.75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F547508" w14:textId="0888F44A" w:rsidR="00434977" w:rsidRPr="00BC3AD0" w:rsidRDefault="00434977" w:rsidP="00434977">
            <w:pPr>
              <w:spacing w:line="240" w:lineRule="auto"/>
              <w:ind w:firstLine="160"/>
              <w:jc w:val="center"/>
              <w:rPr>
                <w:sz w:val="16"/>
                <w:lang w:eastAsia="ko-KR"/>
              </w:rPr>
            </w:pPr>
            <w:r w:rsidRPr="00434977">
              <w:rPr>
                <w:sz w:val="16"/>
                <w:lang w:eastAsia="ko-KR"/>
              </w:rPr>
              <w:t>(±3.55)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161A95D7" w14:textId="577D648C" w:rsidR="00434977" w:rsidRPr="00BC3AD0" w:rsidRDefault="00434977" w:rsidP="00434977">
            <w:pPr>
              <w:spacing w:line="240" w:lineRule="auto"/>
              <w:ind w:firstLine="160"/>
              <w:jc w:val="center"/>
              <w:rPr>
                <w:sz w:val="16"/>
                <w:lang w:eastAsia="ko-KR"/>
              </w:rPr>
            </w:pPr>
            <w:r w:rsidRPr="00434977">
              <w:rPr>
                <w:sz w:val="16"/>
                <w:lang w:eastAsia="ko-KR"/>
              </w:rPr>
              <w:t>15.24</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4F31C2B" w14:textId="5F75A710" w:rsidR="00434977" w:rsidRPr="00BC3AD0" w:rsidRDefault="00434977" w:rsidP="00434977">
            <w:pPr>
              <w:spacing w:line="240" w:lineRule="auto"/>
              <w:ind w:firstLine="160"/>
              <w:jc w:val="center"/>
              <w:rPr>
                <w:sz w:val="16"/>
                <w:lang w:eastAsia="ko-KR"/>
              </w:rPr>
            </w:pPr>
            <w:r w:rsidRPr="00434977">
              <w:rPr>
                <w:sz w:val="16"/>
                <w:lang w:eastAsia="ko-KR"/>
              </w:rPr>
              <w:t>(±1.00)</w:t>
            </w:r>
          </w:p>
        </w:tc>
      </w:tr>
      <w:tr w:rsidR="00434977" w:rsidRPr="00BC3AD0" w14:paraId="58666B8B"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1E54781F"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Compliance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29910CB0" w14:textId="1FE51591" w:rsidR="00434977" w:rsidRPr="00BC3AD0" w:rsidRDefault="00434977" w:rsidP="00434977">
            <w:pPr>
              <w:spacing w:line="240" w:lineRule="auto"/>
              <w:ind w:firstLine="160"/>
              <w:jc w:val="center"/>
              <w:rPr>
                <w:sz w:val="16"/>
                <w:lang w:eastAsia="ko-KR"/>
              </w:rPr>
            </w:pPr>
            <w:r w:rsidRPr="00434977">
              <w:rPr>
                <w:sz w:val="16"/>
                <w:lang w:eastAsia="ko-KR"/>
              </w:rPr>
              <w:t>3.03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3CA08418" w14:textId="6D5D6DC3" w:rsidR="00434977" w:rsidRPr="00BC3AD0" w:rsidRDefault="00434977" w:rsidP="00434977">
            <w:pPr>
              <w:spacing w:line="240" w:lineRule="auto"/>
              <w:ind w:firstLine="160"/>
              <w:jc w:val="center"/>
              <w:rPr>
                <w:sz w:val="16"/>
                <w:lang w:eastAsia="ko-KR"/>
              </w:rPr>
            </w:pPr>
            <w:r w:rsidRPr="00434977">
              <w:rPr>
                <w:sz w:val="16"/>
                <w:lang w:eastAsia="ko-KR"/>
              </w:rPr>
              <w:t>(±0.11)</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4F8637C" w14:textId="6808093E" w:rsidR="00434977" w:rsidRPr="00BC3AD0" w:rsidRDefault="00434977" w:rsidP="00434977">
            <w:pPr>
              <w:spacing w:line="240" w:lineRule="auto"/>
              <w:ind w:firstLine="160"/>
              <w:jc w:val="center"/>
              <w:rPr>
                <w:sz w:val="16"/>
                <w:lang w:eastAsia="ko-KR"/>
              </w:rPr>
            </w:pPr>
            <w:r w:rsidRPr="00434977">
              <w:rPr>
                <w:sz w:val="16"/>
                <w:lang w:eastAsia="ko-KR"/>
              </w:rPr>
              <w:t>2.66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80D72EC" w14:textId="11BF2BF3" w:rsidR="00434977" w:rsidRPr="00BC3AD0" w:rsidRDefault="00434977" w:rsidP="00434977">
            <w:pPr>
              <w:spacing w:line="240" w:lineRule="auto"/>
              <w:ind w:firstLine="160"/>
              <w:jc w:val="center"/>
              <w:rPr>
                <w:sz w:val="16"/>
                <w:lang w:eastAsia="ko-KR"/>
              </w:rPr>
            </w:pPr>
            <w:r w:rsidRPr="00434977">
              <w:rPr>
                <w:sz w:val="16"/>
                <w:lang w:eastAsia="ko-KR"/>
              </w:rPr>
              <w:t>(±0.11)</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6FEB0B6" w14:textId="6CF62BFB" w:rsidR="00434977" w:rsidRPr="00BC3AD0" w:rsidRDefault="00434977" w:rsidP="00434977">
            <w:pPr>
              <w:spacing w:line="240" w:lineRule="auto"/>
              <w:ind w:firstLine="160"/>
              <w:jc w:val="center"/>
              <w:rPr>
                <w:sz w:val="16"/>
                <w:lang w:eastAsia="ko-KR"/>
              </w:rPr>
            </w:pPr>
            <w:r w:rsidRPr="00434977">
              <w:rPr>
                <w:sz w:val="16"/>
                <w:lang w:eastAsia="ko-KR"/>
              </w:rPr>
              <w:t>2.47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3CDFC06" w14:textId="5EC53FDE" w:rsidR="00434977" w:rsidRPr="00BC3AD0" w:rsidRDefault="00434977" w:rsidP="00434977">
            <w:pPr>
              <w:spacing w:line="240" w:lineRule="auto"/>
              <w:ind w:firstLine="160"/>
              <w:jc w:val="center"/>
              <w:rPr>
                <w:sz w:val="16"/>
                <w:lang w:eastAsia="ko-KR"/>
              </w:rPr>
            </w:pPr>
            <w:r w:rsidRPr="00434977">
              <w:rPr>
                <w:sz w:val="16"/>
                <w:lang w:eastAsia="ko-KR"/>
              </w:rPr>
              <w:t>(±0.08)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704A5E13" w14:textId="5E3FB85D" w:rsidR="00434977" w:rsidRPr="00BC3AD0" w:rsidRDefault="00434977" w:rsidP="00434977">
            <w:pPr>
              <w:spacing w:line="240" w:lineRule="auto"/>
              <w:ind w:firstLine="160"/>
              <w:jc w:val="center"/>
              <w:rPr>
                <w:sz w:val="16"/>
                <w:lang w:eastAsia="ko-KR"/>
              </w:rPr>
            </w:pPr>
            <w:r w:rsidRPr="00434977">
              <w:rPr>
                <w:sz w:val="16"/>
                <w:lang w:eastAsia="ko-KR"/>
              </w:rPr>
              <w:t>2.39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007EE51" w14:textId="4224D6D2" w:rsidR="00434977" w:rsidRPr="00BC3AD0" w:rsidRDefault="00434977" w:rsidP="00434977">
            <w:pPr>
              <w:spacing w:line="240" w:lineRule="auto"/>
              <w:ind w:firstLine="160"/>
              <w:jc w:val="center"/>
              <w:rPr>
                <w:sz w:val="16"/>
                <w:lang w:eastAsia="ko-KR"/>
              </w:rPr>
            </w:pPr>
            <w:r w:rsidRPr="00434977">
              <w:rPr>
                <w:sz w:val="16"/>
                <w:lang w:eastAsia="ko-KR"/>
              </w:rPr>
              <w:t>(±0.07)</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7B4E9D85" w14:textId="5994EFE9" w:rsidR="00434977" w:rsidRPr="00BC3AD0" w:rsidRDefault="00434977" w:rsidP="00434977">
            <w:pPr>
              <w:spacing w:line="240" w:lineRule="auto"/>
              <w:ind w:firstLine="160"/>
              <w:jc w:val="center"/>
              <w:rPr>
                <w:sz w:val="16"/>
                <w:lang w:eastAsia="ko-KR"/>
              </w:rPr>
            </w:pPr>
            <w:r w:rsidRPr="00434977">
              <w:rPr>
                <w:sz w:val="16"/>
                <w:lang w:eastAsia="ko-KR"/>
              </w:rPr>
              <w:t>2.40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1FE0083" w14:textId="2D396A20" w:rsidR="00434977" w:rsidRPr="00BC3AD0" w:rsidRDefault="00434977" w:rsidP="00434977">
            <w:pPr>
              <w:spacing w:line="240" w:lineRule="auto"/>
              <w:ind w:firstLine="160"/>
              <w:jc w:val="center"/>
              <w:rPr>
                <w:sz w:val="16"/>
                <w:lang w:eastAsia="ko-KR"/>
              </w:rPr>
            </w:pPr>
            <w:r w:rsidRPr="00434977">
              <w:rPr>
                <w:sz w:val="16"/>
                <w:lang w:eastAsia="ko-KR"/>
              </w:rPr>
              <w:t>(±0.09)</w:t>
            </w:r>
          </w:p>
        </w:tc>
      </w:tr>
      <w:tr w:rsidR="00434977" w:rsidRPr="00BC3AD0" w14:paraId="665DFAB8"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6C38980C"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Elasticity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22DFB6B" w14:textId="0A30B3D9" w:rsidR="00434977" w:rsidRPr="00BC3AD0" w:rsidRDefault="00434977" w:rsidP="00434977">
            <w:pPr>
              <w:spacing w:line="240" w:lineRule="auto"/>
              <w:ind w:firstLine="160"/>
              <w:jc w:val="center"/>
              <w:rPr>
                <w:sz w:val="16"/>
                <w:lang w:eastAsia="ko-KR"/>
              </w:rPr>
            </w:pPr>
            <w:r w:rsidRPr="00434977">
              <w:rPr>
                <w:sz w:val="16"/>
                <w:lang w:eastAsia="ko-KR"/>
              </w:rPr>
              <w:t>2.99</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491329D6" w14:textId="2FEC45E2" w:rsidR="00434977" w:rsidRPr="00BC3AD0" w:rsidRDefault="00434977" w:rsidP="00434977">
            <w:pPr>
              <w:spacing w:line="240" w:lineRule="auto"/>
              <w:ind w:firstLine="160"/>
              <w:jc w:val="center"/>
              <w:rPr>
                <w:sz w:val="16"/>
                <w:lang w:eastAsia="ko-KR"/>
              </w:rPr>
            </w:pPr>
            <w:r w:rsidRPr="00434977">
              <w:rPr>
                <w:sz w:val="16"/>
                <w:lang w:eastAsia="ko-KR"/>
              </w:rPr>
              <w:t>(±0.10)</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F38DB24" w14:textId="74D4F693" w:rsidR="00434977" w:rsidRPr="00BC3AD0" w:rsidRDefault="00434977" w:rsidP="00434977">
            <w:pPr>
              <w:spacing w:line="240" w:lineRule="auto"/>
              <w:ind w:firstLine="160"/>
              <w:jc w:val="center"/>
              <w:rPr>
                <w:sz w:val="16"/>
                <w:lang w:eastAsia="ko-KR"/>
              </w:rPr>
            </w:pPr>
            <w:r w:rsidRPr="00434977">
              <w:rPr>
                <w:sz w:val="16"/>
                <w:lang w:eastAsia="ko-KR"/>
              </w:rPr>
              <w:t>2.62</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33C0391" w14:textId="25930179" w:rsidR="00434977" w:rsidRPr="00BC3AD0" w:rsidRDefault="00434977" w:rsidP="00434977">
            <w:pPr>
              <w:spacing w:line="240" w:lineRule="auto"/>
              <w:ind w:firstLine="160"/>
              <w:jc w:val="center"/>
              <w:rPr>
                <w:sz w:val="16"/>
                <w:lang w:eastAsia="ko-KR"/>
              </w:rPr>
            </w:pPr>
            <w:r w:rsidRPr="00434977">
              <w:rPr>
                <w:sz w:val="16"/>
                <w:lang w:eastAsia="ko-KR"/>
              </w:rPr>
              <w:t>(±0.10)</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7061A585" w14:textId="532E1A6E" w:rsidR="00434977" w:rsidRPr="00BC3AD0" w:rsidRDefault="00434977" w:rsidP="00434977">
            <w:pPr>
              <w:spacing w:line="240" w:lineRule="auto"/>
              <w:ind w:firstLine="160"/>
              <w:jc w:val="center"/>
              <w:rPr>
                <w:sz w:val="16"/>
                <w:lang w:eastAsia="ko-KR"/>
              </w:rPr>
            </w:pPr>
            <w:r w:rsidRPr="00434977">
              <w:rPr>
                <w:sz w:val="16"/>
                <w:lang w:eastAsia="ko-KR"/>
              </w:rPr>
              <w:t>2.43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D17C2F8" w14:textId="10681788"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439F9469" w14:textId="451C090A" w:rsidR="00434977" w:rsidRPr="00BC3AD0" w:rsidRDefault="00434977" w:rsidP="00434977">
            <w:pPr>
              <w:spacing w:line="240" w:lineRule="auto"/>
              <w:ind w:firstLine="160"/>
              <w:jc w:val="center"/>
              <w:rPr>
                <w:sz w:val="16"/>
                <w:lang w:eastAsia="ko-KR"/>
              </w:rPr>
            </w:pPr>
            <w:r w:rsidRPr="00434977">
              <w:rPr>
                <w:sz w:val="16"/>
                <w:lang w:eastAsia="ko-KR"/>
              </w:rPr>
              <w:t>2.39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C0D64C6" w14:textId="3AF7535E"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08DFD799" w14:textId="4146839D" w:rsidR="00434977" w:rsidRPr="00BC3AD0" w:rsidRDefault="00434977" w:rsidP="00434977">
            <w:pPr>
              <w:spacing w:line="240" w:lineRule="auto"/>
              <w:ind w:firstLine="160"/>
              <w:jc w:val="center"/>
              <w:rPr>
                <w:sz w:val="16"/>
                <w:lang w:eastAsia="ko-KR"/>
              </w:rPr>
            </w:pPr>
            <w:r w:rsidRPr="00434977">
              <w:rPr>
                <w:sz w:val="16"/>
                <w:lang w:eastAsia="ko-KR"/>
              </w:rPr>
              <w:t>2.39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0E5ECFFE" w14:textId="692684A4" w:rsidR="00434977" w:rsidRPr="00BC3AD0" w:rsidRDefault="00434977" w:rsidP="00434977">
            <w:pPr>
              <w:spacing w:line="240" w:lineRule="auto"/>
              <w:ind w:firstLine="160"/>
              <w:jc w:val="center"/>
              <w:rPr>
                <w:sz w:val="16"/>
                <w:lang w:eastAsia="ko-KR"/>
              </w:rPr>
            </w:pPr>
            <w:r w:rsidRPr="00434977">
              <w:rPr>
                <w:sz w:val="16"/>
                <w:lang w:eastAsia="ko-KR"/>
              </w:rPr>
              <w:t>(±0.07)</w:t>
            </w:r>
          </w:p>
        </w:tc>
      </w:tr>
      <w:tr w:rsidR="00434977" w:rsidRPr="00BC3AD0" w14:paraId="747246E7"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3E684E91"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429AF5D4" w14:textId="034418A3" w:rsidR="00434977" w:rsidRPr="00BC3AD0" w:rsidRDefault="00434977" w:rsidP="00434977">
            <w:pPr>
              <w:spacing w:line="240" w:lineRule="auto"/>
              <w:ind w:firstLine="160"/>
              <w:jc w:val="center"/>
              <w:rPr>
                <w:sz w:val="16"/>
                <w:lang w:eastAsia="ko-KR"/>
              </w:rPr>
            </w:pPr>
            <w:r w:rsidRPr="00434977">
              <w:rPr>
                <w:sz w:val="16"/>
                <w:lang w:eastAsia="ko-KR"/>
              </w:rPr>
              <w:t>-37.75</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4DD5A819" w14:textId="3A619B27" w:rsidR="00434977" w:rsidRPr="00BC3AD0" w:rsidRDefault="00434977" w:rsidP="00434977">
            <w:pPr>
              <w:spacing w:line="240" w:lineRule="auto"/>
              <w:ind w:firstLine="160"/>
              <w:jc w:val="center"/>
              <w:rPr>
                <w:sz w:val="16"/>
                <w:lang w:eastAsia="ko-KR"/>
              </w:rPr>
            </w:pPr>
            <w:r w:rsidRPr="00434977">
              <w:rPr>
                <w:sz w:val="16"/>
                <w:lang w:eastAsia="ko-KR"/>
              </w:rPr>
              <w:t>(±12.83)</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189E9802" w14:textId="4404A800" w:rsidR="00434977" w:rsidRPr="00BC3AD0" w:rsidRDefault="00434977" w:rsidP="00434977">
            <w:pPr>
              <w:spacing w:line="240" w:lineRule="auto"/>
              <w:ind w:firstLine="160"/>
              <w:jc w:val="center"/>
              <w:rPr>
                <w:sz w:val="16"/>
                <w:lang w:eastAsia="ko-KR"/>
              </w:rPr>
            </w:pPr>
            <w:r w:rsidRPr="00434977">
              <w:rPr>
                <w:sz w:val="16"/>
                <w:lang w:eastAsia="ko-KR"/>
              </w:rPr>
              <w:t>-25.15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73A3ECC" w14:textId="0605CF0F" w:rsidR="00434977" w:rsidRPr="00BC3AD0" w:rsidRDefault="00434977" w:rsidP="00434977">
            <w:pPr>
              <w:spacing w:line="240" w:lineRule="auto"/>
              <w:ind w:firstLine="160"/>
              <w:jc w:val="center"/>
              <w:rPr>
                <w:sz w:val="16"/>
                <w:lang w:eastAsia="ko-KR"/>
              </w:rPr>
            </w:pPr>
            <w:r w:rsidRPr="00434977">
              <w:rPr>
                <w:sz w:val="16"/>
                <w:lang w:eastAsia="ko-KR"/>
              </w:rPr>
              <w:t>(±14.00)</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087E92F" w14:textId="1C23A6D2" w:rsidR="00434977" w:rsidRPr="00BC3AD0" w:rsidRDefault="00434977" w:rsidP="00434977">
            <w:pPr>
              <w:spacing w:line="240" w:lineRule="auto"/>
              <w:ind w:firstLine="160"/>
              <w:jc w:val="center"/>
              <w:rPr>
                <w:sz w:val="16"/>
                <w:lang w:eastAsia="ko-KR"/>
              </w:rPr>
            </w:pPr>
            <w:r w:rsidRPr="00434977">
              <w:rPr>
                <w:sz w:val="16"/>
                <w:lang w:eastAsia="ko-KR"/>
              </w:rPr>
              <w:t>-15.05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9097814" w14:textId="4B69BE37" w:rsidR="00434977" w:rsidRPr="00BC3AD0" w:rsidRDefault="00434977" w:rsidP="00434977">
            <w:pPr>
              <w:spacing w:line="240" w:lineRule="auto"/>
              <w:ind w:firstLine="160"/>
              <w:jc w:val="center"/>
              <w:rPr>
                <w:sz w:val="16"/>
                <w:lang w:eastAsia="ko-KR"/>
              </w:rPr>
            </w:pPr>
            <w:r w:rsidRPr="00434977">
              <w:rPr>
                <w:sz w:val="16"/>
                <w:lang w:eastAsia="ko-KR"/>
              </w:rPr>
              <w:t>(±14.43)</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2B508676" w14:textId="1EF18764" w:rsidR="00434977" w:rsidRPr="00BC3AD0" w:rsidRDefault="00434977" w:rsidP="00434977">
            <w:pPr>
              <w:spacing w:line="240" w:lineRule="auto"/>
              <w:ind w:firstLine="160"/>
              <w:jc w:val="center"/>
              <w:rPr>
                <w:sz w:val="16"/>
                <w:lang w:eastAsia="ko-KR"/>
              </w:rPr>
            </w:pPr>
            <w:r w:rsidRPr="00434977">
              <w:rPr>
                <w:sz w:val="16"/>
                <w:lang w:eastAsia="ko-KR"/>
              </w:rPr>
              <w:t>6.55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B43259F" w14:textId="6656F8F0" w:rsidR="00434977" w:rsidRPr="00BC3AD0" w:rsidRDefault="00434977" w:rsidP="00434977">
            <w:pPr>
              <w:spacing w:line="240" w:lineRule="auto"/>
              <w:ind w:firstLine="160"/>
              <w:jc w:val="center"/>
              <w:rPr>
                <w:sz w:val="16"/>
                <w:lang w:eastAsia="ko-KR"/>
              </w:rPr>
            </w:pPr>
            <w:r w:rsidRPr="00434977">
              <w:rPr>
                <w:sz w:val="16"/>
                <w:lang w:eastAsia="ko-KR"/>
              </w:rPr>
              <w:t>(±13.21)</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6A072CE9" w14:textId="526A00A1" w:rsidR="00434977" w:rsidRPr="00BC3AD0" w:rsidRDefault="00434977" w:rsidP="00434977">
            <w:pPr>
              <w:spacing w:line="240" w:lineRule="auto"/>
              <w:ind w:firstLine="160"/>
              <w:jc w:val="center"/>
              <w:rPr>
                <w:sz w:val="16"/>
                <w:lang w:eastAsia="ko-KR"/>
              </w:rPr>
            </w:pPr>
            <w:r w:rsidRPr="00434977">
              <w:rPr>
                <w:sz w:val="16"/>
                <w:lang w:eastAsia="ko-KR"/>
              </w:rPr>
              <w:t>10.63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052D2EB" w14:textId="6AF284CA" w:rsidR="00434977" w:rsidRPr="00BC3AD0" w:rsidRDefault="00434977" w:rsidP="00434977">
            <w:pPr>
              <w:spacing w:line="240" w:lineRule="auto"/>
              <w:ind w:firstLine="160"/>
              <w:jc w:val="center"/>
              <w:rPr>
                <w:sz w:val="16"/>
                <w:lang w:eastAsia="ko-KR"/>
              </w:rPr>
            </w:pPr>
            <w:r w:rsidRPr="00434977">
              <w:rPr>
                <w:sz w:val="16"/>
                <w:lang w:eastAsia="ko-KR"/>
              </w:rPr>
              <w:t>(±11.94)</w:t>
            </w:r>
          </w:p>
        </w:tc>
      </w:tr>
      <w:tr w:rsidR="00434977" w:rsidRPr="00BC3AD0" w14:paraId="2FD622C5"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5F16FB56"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Hysteresis (J)</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0FB4EFFB" w14:textId="64CC0EB0" w:rsidR="00434977" w:rsidRPr="00BC3AD0" w:rsidRDefault="00434977" w:rsidP="00434977">
            <w:pPr>
              <w:spacing w:line="240" w:lineRule="auto"/>
              <w:ind w:firstLine="160"/>
              <w:jc w:val="center"/>
              <w:rPr>
                <w:sz w:val="16"/>
                <w:lang w:eastAsia="ko-KR"/>
              </w:rPr>
            </w:pPr>
            <w:r w:rsidRPr="00434977">
              <w:rPr>
                <w:sz w:val="16"/>
                <w:lang w:eastAsia="ko-KR"/>
              </w:rPr>
              <w:t>13.13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2B672C94" w14:textId="09674035" w:rsidR="00434977" w:rsidRPr="00BC3AD0" w:rsidRDefault="00434977" w:rsidP="00434977">
            <w:pPr>
              <w:spacing w:line="240" w:lineRule="auto"/>
              <w:ind w:firstLine="160"/>
              <w:jc w:val="center"/>
              <w:rPr>
                <w:sz w:val="16"/>
                <w:lang w:eastAsia="ko-KR"/>
              </w:rPr>
            </w:pPr>
            <w:r w:rsidRPr="00434977">
              <w:rPr>
                <w:sz w:val="16"/>
                <w:lang w:eastAsia="ko-KR"/>
              </w:rPr>
              <w:t>(±0.61)</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3025ECAE" w14:textId="5ECA662C" w:rsidR="00434977" w:rsidRPr="00BC3AD0" w:rsidRDefault="00434977" w:rsidP="00434977">
            <w:pPr>
              <w:spacing w:line="240" w:lineRule="auto"/>
              <w:ind w:firstLine="160"/>
              <w:jc w:val="center"/>
              <w:rPr>
                <w:sz w:val="16"/>
                <w:lang w:eastAsia="ko-KR"/>
              </w:rPr>
            </w:pPr>
            <w:r w:rsidRPr="00434977">
              <w:rPr>
                <w:sz w:val="16"/>
                <w:lang w:eastAsia="ko-KR"/>
              </w:rPr>
              <w:t>18.23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9F58A8E" w14:textId="4AF7F3C5" w:rsidR="00434977" w:rsidRPr="00BC3AD0" w:rsidRDefault="00434977" w:rsidP="00434977">
            <w:pPr>
              <w:spacing w:line="240" w:lineRule="auto"/>
              <w:ind w:firstLine="160"/>
              <w:jc w:val="center"/>
              <w:rPr>
                <w:sz w:val="16"/>
                <w:lang w:eastAsia="ko-KR"/>
              </w:rPr>
            </w:pPr>
            <w:r w:rsidRPr="00434977">
              <w:rPr>
                <w:sz w:val="16"/>
                <w:lang w:eastAsia="ko-KR"/>
              </w:rPr>
              <w:t>(±2.75)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BD13E08" w14:textId="7A680431" w:rsidR="00434977" w:rsidRPr="00BC3AD0" w:rsidRDefault="00434977" w:rsidP="00434977">
            <w:pPr>
              <w:spacing w:line="240" w:lineRule="auto"/>
              <w:ind w:firstLine="160"/>
              <w:jc w:val="center"/>
              <w:rPr>
                <w:sz w:val="16"/>
                <w:lang w:eastAsia="ko-KR"/>
              </w:rPr>
            </w:pPr>
            <w:r w:rsidRPr="00434977">
              <w:rPr>
                <w:sz w:val="16"/>
                <w:lang w:eastAsia="ko-KR"/>
              </w:rPr>
              <w:t>11.48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5458795" w14:textId="5A790497" w:rsidR="00434977" w:rsidRPr="00BC3AD0" w:rsidRDefault="00434977" w:rsidP="00434977">
            <w:pPr>
              <w:spacing w:line="240" w:lineRule="auto"/>
              <w:ind w:firstLine="160"/>
              <w:jc w:val="center"/>
              <w:rPr>
                <w:sz w:val="16"/>
                <w:lang w:eastAsia="ko-KR"/>
              </w:rPr>
            </w:pPr>
            <w:r w:rsidRPr="00434977">
              <w:rPr>
                <w:sz w:val="16"/>
                <w:lang w:eastAsia="ko-KR"/>
              </w:rPr>
              <w:t>(±6.00)</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76F2E55" w14:textId="19BA01D8" w:rsidR="00434977" w:rsidRPr="00BC3AD0" w:rsidRDefault="00434977" w:rsidP="00434977">
            <w:pPr>
              <w:spacing w:line="240" w:lineRule="auto"/>
              <w:ind w:firstLine="160"/>
              <w:jc w:val="center"/>
              <w:rPr>
                <w:sz w:val="16"/>
                <w:lang w:eastAsia="ko-KR"/>
              </w:rPr>
            </w:pPr>
            <w:r w:rsidRPr="00434977">
              <w:rPr>
                <w:sz w:val="16"/>
                <w:lang w:eastAsia="ko-KR"/>
              </w:rPr>
              <w:t>5.95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F512622" w14:textId="737BA1F1" w:rsidR="00434977" w:rsidRPr="00BC3AD0" w:rsidRDefault="00434977" w:rsidP="00434977">
            <w:pPr>
              <w:spacing w:line="240" w:lineRule="auto"/>
              <w:ind w:firstLine="160"/>
              <w:jc w:val="center"/>
              <w:rPr>
                <w:sz w:val="16"/>
                <w:lang w:eastAsia="ko-KR"/>
              </w:rPr>
            </w:pPr>
            <w:r w:rsidRPr="00434977">
              <w:rPr>
                <w:sz w:val="16"/>
                <w:lang w:eastAsia="ko-KR"/>
              </w:rPr>
              <w:t>(±5.74)</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0730A31F" w14:textId="53C857B1" w:rsidR="00434977" w:rsidRPr="00BC3AD0" w:rsidRDefault="00434977" w:rsidP="00434977">
            <w:pPr>
              <w:spacing w:line="240" w:lineRule="auto"/>
              <w:ind w:firstLine="160"/>
              <w:jc w:val="center"/>
              <w:rPr>
                <w:sz w:val="16"/>
                <w:lang w:eastAsia="ko-KR"/>
              </w:rPr>
            </w:pPr>
            <w:r w:rsidRPr="00434977">
              <w:rPr>
                <w:sz w:val="16"/>
                <w:lang w:eastAsia="ko-KR"/>
              </w:rPr>
              <w:t>3.60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FEE9BA6" w14:textId="6B9FF4CE" w:rsidR="00434977" w:rsidRPr="00BC3AD0" w:rsidRDefault="00434977" w:rsidP="00434977">
            <w:pPr>
              <w:spacing w:line="240" w:lineRule="auto"/>
              <w:ind w:firstLine="160"/>
              <w:jc w:val="center"/>
              <w:rPr>
                <w:sz w:val="16"/>
                <w:lang w:eastAsia="ko-KR"/>
              </w:rPr>
            </w:pPr>
            <w:r w:rsidRPr="00434977">
              <w:rPr>
                <w:sz w:val="16"/>
                <w:lang w:eastAsia="ko-KR"/>
              </w:rPr>
              <w:t>(±2.99)</w:t>
            </w:r>
          </w:p>
        </w:tc>
      </w:tr>
      <w:tr w:rsidR="00650B2F" w:rsidRPr="00BC3AD0" w14:paraId="14D71C4D"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4500B5F5"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Caliper (um)</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7516267" w14:textId="38358E48" w:rsidR="00434977" w:rsidRPr="00BC3AD0" w:rsidRDefault="00434977" w:rsidP="00434977">
            <w:pPr>
              <w:spacing w:line="240" w:lineRule="auto"/>
              <w:ind w:firstLine="160"/>
              <w:jc w:val="center"/>
              <w:rPr>
                <w:sz w:val="16"/>
                <w:lang w:eastAsia="ko-KR"/>
              </w:rPr>
            </w:pPr>
            <w:r w:rsidRPr="00434977">
              <w:rPr>
                <w:sz w:val="16"/>
                <w:lang w:eastAsia="ko-KR"/>
              </w:rPr>
              <w:t>413</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838E090" w14:textId="14564C5F" w:rsidR="00434977" w:rsidRPr="00BC3AD0" w:rsidRDefault="00434977" w:rsidP="00434977">
            <w:pPr>
              <w:spacing w:line="240" w:lineRule="auto"/>
              <w:ind w:firstLine="160"/>
              <w:jc w:val="center"/>
              <w:rPr>
                <w:sz w:val="16"/>
                <w:lang w:eastAsia="ko-KR"/>
              </w:rPr>
            </w:pPr>
            <w:r w:rsidRPr="00434977">
              <w:rPr>
                <w:sz w:val="16"/>
                <w:lang w:eastAsia="ko-KR"/>
              </w:rPr>
              <w:t>362</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590BB14E" w14:textId="54DA8003" w:rsidR="00434977" w:rsidRPr="00BC3AD0" w:rsidRDefault="00434977" w:rsidP="00434977">
            <w:pPr>
              <w:spacing w:line="240" w:lineRule="auto"/>
              <w:ind w:firstLine="160"/>
              <w:jc w:val="center"/>
              <w:rPr>
                <w:sz w:val="16"/>
                <w:lang w:eastAsia="ko-KR"/>
              </w:rPr>
            </w:pPr>
            <w:r w:rsidRPr="00434977">
              <w:rPr>
                <w:sz w:val="16"/>
                <w:lang w:eastAsia="ko-KR"/>
              </w:rPr>
              <w:t>314</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309DD1A2" w14:textId="5B3B7706" w:rsidR="00434977" w:rsidRPr="00BC3AD0" w:rsidRDefault="00434977" w:rsidP="00434977">
            <w:pPr>
              <w:spacing w:line="240" w:lineRule="auto"/>
              <w:ind w:firstLine="160"/>
              <w:jc w:val="center"/>
              <w:rPr>
                <w:sz w:val="16"/>
                <w:lang w:eastAsia="ko-KR"/>
              </w:rPr>
            </w:pPr>
            <w:r w:rsidRPr="00434977">
              <w:rPr>
                <w:sz w:val="16"/>
                <w:lang w:eastAsia="ko-KR"/>
              </w:rPr>
              <w:t>388</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317FF497" w14:textId="4DE66028" w:rsidR="00434977" w:rsidRPr="00BC3AD0" w:rsidRDefault="00434977" w:rsidP="00434977">
            <w:pPr>
              <w:spacing w:line="240" w:lineRule="auto"/>
              <w:ind w:firstLine="160"/>
              <w:jc w:val="center"/>
              <w:rPr>
                <w:sz w:val="16"/>
                <w:lang w:eastAsia="ko-KR"/>
              </w:rPr>
            </w:pPr>
            <w:r w:rsidRPr="00434977">
              <w:rPr>
                <w:sz w:val="16"/>
                <w:lang w:eastAsia="ko-KR"/>
              </w:rPr>
              <w:t>395</w:t>
            </w:r>
          </w:p>
        </w:tc>
      </w:tr>
      <w:tr w:rsidR="00650B2F" w:rsidRPr="00BC3AD0" w14:paraId="6B190277"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1B65687A"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Grammage (g/m2)</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1C65D422" w14:textId="1C885D64" w:rsidR="00434977" w:rsidRPr="00BC3AD0" w:rsidRDefault="00434977" w:rsidP="00434977">
            <w:pPr>
              <w:spacing w:line="240" w:lineRule="auto"/>
              <w:ind w:firstLine="160"/>
              <w:jc w:val="center"/>
              <w:rPr>
                <w:sz w:val="16"/>
                <w:lang w:eastAsia="ko-KR"/>
              </w:rPr>
            </w:pPr>
            <w:r w:rsidRPr="00434977">
              <w:rPr>
                <w:sz w:val="16"/>
                <w:lang w:eastAsia="ko-KR"/>
              </w:rPr>
              <w:t>27</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987DE98" w14:textId="0ADC5B3F" w:rsidR="00434977" w:rsidRPr="00BC3AD0" w:rsidRDefault="00434977" w:rsidP="00434977">
            <w:pPr>
              <w:spacing w:line="240" w:lineRule="auto"/>
              <w:ind w:firstLine="160"/>
              <w:jc w:val="center"/>
              <w:rPr>
                <w:sz w:val="16"/>
                <w:lang w:eastAsia="ko-KR"/>
              </w:rPr>
            </w:pPr>
            <w:r w:rsidRPr="00434977">
              <w:rPr>
                <w:sz w:val="16"/>
                <w:lang w:eastAsia="ko-KR"/>
              </w:rPr>
              <w:t>27</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3C731036" w14:textId="58EF2E97" w:rsidR="00434977" w:rsidRPr="00BC3AD0" w:rsidRDefault="00434977" w:rsidP="00434977">
            <w:pPr>
              <w:spacing w:line="240" w:lineRule="auto"/>
              <w:ind w:firstLine="160"/>
              <w:jc w:val="center"/>
              <w:rPr>
                <w:sz w:val="16"/>
                <w:lang w:eastAsia="ko-KR"/>
              </w:rPr>
            </w:pPr>
            <w:r w:rsidRPr="00434977">
              <w:rPr>
                <w:sz w:val="16"/>
                <w:lang w:eastAsia="ko-KR"/>
              </w:rPr>
              <w:t>26</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541BACA" w14:textId="78CD8CF7" w:rsidR="00434977" w:rsidRPr="00BC3AD0" w:rsidRDefault="00434977" w:rsidP="00434977">
            <w:pPr>
              <w:spacing w:line="240" w:lineRule="auto"/>
              <w:ind w:firstLine="160"/>
              <w:jc w:val="center"/>
              <w:rPr>
                <w:sz w:val="16"/>
                <w:lang w:eastAsia="ko-KR"/>
              </w:rPr>
            </w:pPr>
            <w:r w:rsidRPr="00434977">
              <w:rPr>
                <w:sz w:val="16"/>
                <w:lang w:eastAsia="ko-KR"/>
              </w:rPr>
              <w:t>25</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5A7A2AF" w14:textId="781F1376" w:rsidR="00434977" w:rsidRPr="00BC3AD0" w:rsidRDefault="00434977" w:rsidP="00434977">
            <w:pPr>
              <w:spacing w:line="240" w:lineRule="auto"/>
              <w:ind w:firstLine="160"/>
              <w:jc w:val="center"/>
              <w:rPr>
                <w:sz w:val="16"/>
                <w:lang w:eastAsia="ko-KR"/>
              </w:rPr>
            </w:pPr>
            <w:r w:rsidRPr="00434977">
              <w:rPr>
                <w:sz w:val="16"/>
                <w:lang w:eastAsia="ko-KR"/>
              </w:rPr>
              <w:t>26</w:t>
            </w:r>
          </w:p>
        </w:tc>
      </w:tr>
      <w:tr w:rsidR="00650B2F" w:rsidRPr="00BC3AD0" w14:paraId="2FDA6F67" w14:textId="77777777" w:rsidTr="00650B2F">
        <w:trPr>
          <w:trHeight w:val="247"/>
        </w:trPr>
        <w:tc>
          <w:tcPr>
            <w:tcW w:w="597"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98088D7"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868"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30E7274" w14:textId="725CA515" w:rsidR="00434977" w:rsidRPr="00BC3AD0" w:rsidRDefault="00434977" w:rsidP="00434977">
            <w:pPr>
              <w:spacing w:line="240" w:lineRule="auto"/>
              <w:ind w:firstLine="160"/>
              <w:jc w:val="center"/>
              <w:rPr>
                <w:sz w:val="16"/>
                <w:lang w:eastAsia="ko-KR"/>
              </w:rPr>
            </w:pPr>
            <w:r w:rsidRPr="00434977">
              <w:rPr>
                <w:sz w:val="16"/>
                <w:lang w:eastAsia="ko-KR"/>
              </w:rPr>
              <w:t>0.07</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C499785" w14:textId="1FBAEADA" w:rsidR="00434977" w:rsidRPr="00BC3AD0" w:rsidRDefault="00434977" w:rsidP="00434977">
            <w:pPr>
              <w:spacing w:line="240" w:lineRule="auto"/>
              <w:ind w:firstLine="160"/>
              <w:jc w:val="center"/>
              <w:rPr>
                <w:sz w:val="16"/>
                <w:lang w:eastAsia="ko-KR"/>
              </w:rPr>
            </w:pPr>
            <w:r w:rsidRPr="00434977">
              <w:rPr>
                <w:sz w:val="16"/>
                <w:lang w:eastAsia="ko-KR"/>
              </w:rPr>
              <w:t>0.08</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E4698D1" w14:textId="371C0102" w:rsidR="00434977" w:rsidRPr="00BC3AD0" w:rsidRDefault="00434977" w:rsidP="00434977">
            <w:pPr>
              <w:spacing w:line="240" w:lineRule="auto"/>
              <w:ind w:firstLine="160"/>
              <w:jc w:val="center"/>
              <w:rPr>
                <w:sz w:val="16"/>
                <w:lang w:eastAsia="ko-KR"/>
              </w:rPr>
            </w:pPr>
            <w:r w:rsidRPr="00434977">
              <w:rPr>
                <w:sz w:val="16"/>
                <w:lang w:eastAsia="ko-KR"/>
              </w:rPr>
              <w:t>0.08</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561590E" w14:textId="11E59342" w:rsidR="00434977" w:rsidRPr="00BC3AD0" w:rsidRDefault="00434977" w:rsidP="00434977">
            <w:pPr>
              <w:spacing w:line="240" w:lineRule="auto"/>
              <w:ind w:firstLine="160"/>
              <w:jc w:val="center"/>
              <w:rPr>
                <w:sz w:val="16"/>
                <w:lang w:eastAsia="ko-KR"/>
              </w:rPr>
            </w:pPr>
            <w:r w:rsidRPr="00434977">
              <w:rPr>
                <w:sz w:val="16"/>
                <w:lang w:eastAsia="ko-KR"/>
              </w:rPr>
              <w:t>0.06</w:t>
            </w:r>
          </w:p>
        </w:tc>
        <w:tc>
          <w:tcPr>
            <w:tcW w:w="927"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2A21A5E" w14:textId="05AC8C7F" w:rsidR="00434977" w:rsidRPr="00BC3AD0" w:rsidRDefault="00434977" w:rsidP="00434977">
            <w:pPr>
              <w:spacing w:line="240" w:lineRule="auto"/>
              <w:ind w:firstLine="160"/>
              <w:jc w:val="center"/>
              <w:rPr>
                <w:sz w:val="16"/>
                <w:lang w:eastAsia="ko-KR"/>
              </w:rPr>
            </w:pPr>
            <w:r w:rsidRPr="00434977">
              <w:rPr>
                <w:sz w:val="16"/>
                <w:lang w:eastAsia="ko-KR"/>
              </w:rPr>
              <w:t>0.07</w:t>
            </w:r>
          </w:p>
        </w:tc>
      </w:tr>
      <w:tr w:rsidR="00650B2F" w:rsidRPr="00BC3AD0" w14:paraId="2A8D3366" w14:textId="77777777" w:rsidTr="00650B2F">
        <w:trPr>
          <w:trHeight w:val="247"/>
        </w:trPr>
        <w:tc>
          <w:tcPr>
            <w:tcW w:w="597" w:type="pct"/>
            <w:tcBorders>
              <w:top w:val="single" w:sz="8" w:space="0" w:color="000000"/>
              <w:left w:val="nil"/>
              <w:bottom w:val="nil"/>
              <w:right w:val="nil"/>
            </w:tcBorders>
            <w:shd w:val="clear" w:color="auto" w:fill="auto"/>
            <w:tcMar>
              <w:top w:w="7" w:type="dxa"/>
              <w:left w:w="7" w:type="dxa"/>
              <w:bottom w:w="0" w:type="dxa"/>
              <w:right w:w="7" w:type="dxa"/>
            </w:tcMar>
            <w:vAlign w:val="bottom"/>
            <w:hideMark/>
          </w:tcPr>
          <w:p w14:paraId="69F0816E"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Samples</w:t>
            </w:r>
          </w:p>
        </w:tc>
        <w:tc>
          <w:tcPr>
            <w:tcW w:w="868"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AA24FF2" w14:textId="5900DB29"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11</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4FE1E1D6" w14:textId="4984D9D5"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12</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27A1B04D" w14:textId="0EC87338"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13</w:t>
            </w:r>
          </w:p>
        </w:tc>
        <w:tc>
          <w:tcPr>
            <w:tcW w:w="869"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00F5407C" w14:textId="308CAB47"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14</w:t>
            </w:r>
          </w:p>
        </w:tc>
        <w:tc>
          <w:tcPr>
            <w:tcW w:w="927" w:type="pct"/>
            <w:gridSpan w:val="2"/>
            <w:tcBorders>
              <w:top w:val="single" w:sz="8" w:space="0" w:color="000000"/>
              <w:left w:val="nil"/>
              <w:bottom w:val="nil"/>
              <w:right w:val="nil"/>
            </w:tcBorders>
            <w:shd w:val="clear" w:color="auto" w:fill="auto"/>
            <w:tcMar>
              <w:top w:w="7" w:type="dxa"/>
              <w:left w:w="7" w:type="dxa"/>
              <w:bottom w:w="0" w:type="dxa"/>
              <w:right w:w="7" w:type="dxa"/>
            </w:tcMar>
            <w:vAlign w:val="center"/>
            <w:hideMark/>
          </w:tcPr>
          <w:p w14:paraId="5BB78599" w14:textId="350C2016" w:rsidR="00434977" w:rsidRPr="00BC3AD0" w:rsidRDefault="00434977" w:rsidP="00434977">
            <w:pPr>
              <w:spacing w:line="240" w:lineRule="auto"/>
              <w:ind w:firstLine="160"/>
              <w:jc w:val="center"/>
              <w:rPr>
                <w:sz w:val="16"/>
                <w:lang w:eastAsia="ko-KR"/>
              </w:rPr>
            </w:pPr>
            <w:r w:rsidRPr="00434977">
              <w:rPr>
                <w:sz w:val="16"/>
                <w:lang w:eastAsia="ko-KR"/>
              </w:rPr>
              <w:t>M</w:t>
            </w:r>
            <w:r w:rsidR="00A62D72">
              <w:rPr>
                <w:sz w:val="16"/>
                <w:lang w:eastAsia="ko-KR"/>
              </w:rPr>
              <w:t>B</w:t>
            </w:r>
            <w:r w:rsidRPr="00434977">
              <w:rPr>
                <w:sz w:val="16"/>
                <w:lang w:eastAsia="ko-KR"/>
              </w:rPr>
              <w:t>15</w:t>
            </w:r>
          </w:p>
        </w:tc>
      </w:tr>
      <w:tr w:rsidR="00434977" w:rsidRPr="00BC3AD0" w14:paraId="35760C7A"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05F995D1"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TS750 (roughness)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2F52A86" w14:textId="67F4297A" w:rsidR="00434977" w:rsidRPr="00BC3AD0" w:rsidRDefault="00434977" w:rsidP="00434977">
            <w:pPr>
              <w:spacing w:line="240" w:lineRule="auto"/>
              <w:ind w:firstLine="160"/>
              <w:jc w:val="center"/>
              <w:rPr>
                <w:sz w:val="16"/>
                <w:lang w:eastAsia="ko-KR"/>
              </w:rPr>
            </w:pPr>
            <w:r w:rsidRPr="00434977">
              <w:rPr>
                <w:sz w:val="16"/>
                <w:lang w:eastAsia="ko-KR"/>
              </w:rPr>
              <w:t>85.36</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226D27FB" w14:textId="0FA07C74" w:rsidR="00434977" w:rsidRPr="00BC3AD0" w:rsidRDefault="00434977" w:rsidP="00434977">
            <w:pPr>
              <w:spacing w:line="240" w:lineRule="auto"/>
              <w:ind w:firstLine="160"/>
              <w:jc w:val="center"/>
              <w:rPr>
                <w:sz w:val="16"/>
                <w:lang w:eastAsia="ko-KR"/>
              </w:rPr>
            </w:pPr>
            <w:r w:rsidRPr="00434977">
              <w:rPr>
                <w:sz w:val="16"/>
                <w:lang w:eastAsia="ko-KR"/>
              </w:rPr>
              <w:t>(±7.89)</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0A37EBB" w14:textId="31A65199" w:rsidR="00434977" w:rsidRPr="00BC3AD0" w:rsidRDefault="00434977" w:rsidP="00434977">
            <w:pPr>
              <w:spacing w:line="240" w:lineRule="auto"/>
              <w:ind w:firstLine="160"/>
              <w:jc w:val="center"/>
              <w:rPr>
                <w:sz w:val="16"/>
                <w:lang w:eastAsia="ko-KR"/>
              </w:rPr>
            </w:pPr>
            <w:r w:rsidRPr="00434977">
              <w:rPr>
                <w:sz w:val="16"/>
                <w:lang w:eastAsia="ko-KR"/>
              </w:rPr>
              <w:t>78.89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B41AEC4" w14:textId="76EFB41B" w:rsidR="00434977" w:rsidRPr="00BC3AD0" w:rsidRDefault="00434977" w:rsidP="00434977">
            <w:pPr>
              <w:spacing w:line="240" w:lineRule="auto"/>
              <w:ind w:firstLine="160"/>
              <w:jc w:val="center"/>
              <w:rPr>
                <w:sz w:val="16"/>
                <w:lang w:eastAsia="ko-KR"/>
              </w:rPr>
            </w:pPr>
            <w:r w:rsidRPr="00434977">
              <w:rPr>
                <w:sz w:val="16"/>
                <w:lang w:eastAsia="ko-KR"/>
              </w:rPr>
              <w:t>(±11.11)</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11DA5F16" w14:textId="1F4147B4" w:rsidR="00434977" w:rsidRPr="00BC3AD0" w:rsidRDefault="00434977" w:rsidP="00434977">
            <w:pPr>
              <w:spacing w:line="240" w:lineRule="auto"/>
              <w:ind w:firstLine="160"/>
              <w:jc w:val="center"/>
              <w:rPr>
                <w:sz w:val="16"/>
                <w:lang w:eastAsia="ko-KR"/>
              </w:rPr>
            </w:pPr>
            <w:r w:rsidRPr="00434977">
              <w:rPr>
                <w:sz w:val="16"/>
                <w:lang w:eastAsia="ko-KR"/>
              </w:rPr>
              <w:t>38.57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017E8638" w14:textId="11976824" w:rsidR="00434977" w:rsidRPr="00BC3AD0" w:rsidRDefault="00434977" w:rsidP="00434977">
            <w:pPr>
              <w:spacing w:line="240" w:lineRule="auto"/>
              <w:ind w:firstLine="160"/>
              <w:jc w:val="center"/>
              <w:rPr>
                <w:sz w:val="16"/>
                <w:lang w:eastAsia="ko-KR"/>
              </w:rPr>
            </w:pPr>
            <w:r w:rsidRPr="00434977">
              <w:rPr>
                <w:sz w:val="16"/>
                <w:lang w:eastAsia="ko-KR"/>
              </w:rPr>
              <w:t>(±4.55)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DEFC0CC" w14:textId="52014155" w:rsidR="00434977" w:rsidRPr="00BC3AD0" w:rsidRDefault="00434977" w:rsidP="00434977">
            <w:pPr>
              <w:spacing w:line="240" w:lineRule="auto"/>
              <w:ind w:firstLine="160"/>
              <w:jc w:val="center"/>
              <w:rPr>
                <w:sz w:val="16"/>
                <w:lang w:eastAsia="ko-KR"/>
              </w:rPr>
            </w:pPr>
            <w:r w:rsidRPr="00434977">
              <w:rPr>
                <w:sz w:val="16"/>
                <w:lang w:eastAsia="ko-KR"/>
              </w:rPr>
              <w:t>40.38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21C443A1" w14:textId="0F5D63C2" w:rsidR="00434977" w:rsidRPr="00BC3AD0" w:rsidRDefault="00434977" w:rsidP="00434977">
            <w:pPr>
              <w:spacing w:line="240" w:lineRule="auto"/>
              <w:ind w:firstLine="160"/>
              <w:jc w:val="center"/>
              <w:rPr>
                <w:sz w:val="16"/>
                <w:lang w:eastAsia="ko-KR"/>
              </w:rPr>
            </w:pPr>
            <w:r w:rsidRPr="00434977">
              <w:rPr>
                <w:sz w:val="16"/>
                <w:lang w:eastAsia="ko-KR"/>
              </w:rPr>
              <w:t>(±5.70)</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01633DB3" w14:textId="0F24CA5D" w:rsidR="00434977" w:rsidRPr="00BC3AD0" w:rsidRDefault="00434977" w:rsidP="00434977">
            <w:pPr>
              <w:spacing w:line="240" w:lineRule="auto"/>
              <w:ind w:firstLine="160"/>
              <w:jc w:val="center"/>
              <w:rPr>
                <w:sz w:val="16"/>
                <w:lang w:eastAsia="ko-KR"/>
              </w:rPr>
            </w:pPr>
            <w:r w:rsidRPr="00434977">
              <w:rPr>
                <w:sz w:val="16"/>
                <w:lang w:eastAsia="ko-KR"/>
              </w:rPr>
              <w:t>110.09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742B712" w14:textId="2BB2A4BD" w:rsidR="00434977" w:rsidRPr="00BC3AD0" w:rsidRDefault="00434977" w:rsidP="00434977">
            <w:pPr>
              <w:spacing w:line="240" w:lineRule="auto"/>
              <w:ind w:firstLine="160"/>
              <w:jc w:val="center"/>
              <w:rPr>
                <w:sz w:val="16"/>
                <w:lang w:eastAsia="ko-KR"/>
              </w:rPr>
            </w:pPr>
            <w:r w:rsidRPr="00434977">
              <w:rPr>
                <w:sz w:val="16"/>
                <w:lang w:eastAsia="ko-KR"/>
              </w:rPr>
              <w:t>(±2.64)</w:t>
            </w:r>
          </w:p>
        </w:tc>
      </w:tr>
      <w:tr w:rsidR="00434977" w:rsidRPr="00BC3AD0" w14:paraId="73112528"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0CC96895"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TS7 (softness)</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25BDE1D0" w14:textId="1EDABAE3" w:rsidR="00434977" w:rsidRPr="00BC3AD0" w:rsidRDefault="00434977" w:rsidP="00434977">
            <w:pPr>
              <w:spacing w:line="240" w:lineRule="auto"/>
              <w:ind w:firstLine="160"/>
              <w:jc w:val="center"/>
              <w:rPr>
                <w:sz w:val="16"/>
                <w:lang w:eastAsia="ko-KR"/>
              </w:rPr>
            </w:pPr>
            <w:r w:rsidRPr="00434977">
              <w:rPr>
                <w:sz w:val="16"/>
                <w:lang w:eastAsia="ko-KR"/>
              </w:rPr>
              <w:t>12.73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008CBF8F" w14:textId="69BCC20B" w:rsidR="00434977" w:rsidRPr="00BC3AD0" w:rsidRDefault="00434977" w:rsidP="00434977">
            <w:pPr>
              <w:spacing w:line="240" w:lineRule="auto"/>
              <w:ind w:firstLine="160"/>
              <w:jc w:val="center"/>
              <w:rPr>
                <w:sz w:val="16"/>
                <w:lang w:eastAsia="ko-KR"/>
              </w:rPr>
            </w:pPr>
            <w:r w:rsidRPr="00434977">
              <w:rPr>
                <w:sz w:val="16"/>
                <w:lang w:eastAsia="ko-KR"/>
              </w:rPr>
              <w:t>(±0.95)</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329D8001" w14:textId="367F83FB" w:rsidR="00434977" w:rsidRPr="00BC3AD0" w:rsidRDefault="00434977" w:rsidP="00434977">
            <w:pPr>
              <w:spacing w:line="240" w:lineRule="auto"/>
              <w:ind w:firstLine="160"/>
              <w:jc w:val="center"/>
              <w:rPr>
                <w:sz w:val="16"/>
                <w:lang w:eastAsia="ko-KR"/>
              </w:rPr>
            </w:pPr>
            <w:r w:rsidRPr="00434977">
              <w:rPr>
                <w:sz w:val="16"/>
                <w:lang w:eastAsia="ko-KR"/>
              </w:rPr>
              <w:t>18.11</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F4482E6" w14:textId="24F8CCD2" w:rsidR="00434977" w:rsidRPr="00BC3AD0" w:rsidRDefault="00434977" w:rsidP="00434977">
            <w:pPr>
              <w:spacing w:line="240" w:lineRule="auto"/>
              <w:ind w:firstLine="160"/>
              <w:jc w:val="center"/>
              <w:rPr>
                <w:sz w:val="16"/>
                <w:lang w:eastAsia="ko-KR"/>
              </w:rPr>
            </w:pPr>
            <w:r w:rsidRPr="00434977">
              <w:rPr>
                <w:sz w:val="16"/>
                <w:lang w:eastAsia="ko-KR"/>
              </w:rPr>
              <w:t>(±2.72)</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25EA368" w14:textId="7349B356" w:rsidR="00434977" w:rsidRPr="00BC3AD0" w:rsidRDefault="00434977" w:rsidP="00434977">
            <w:pPr>
              <w:spacing w:line="240" w:lineRule="auto"/>
              <w:ind w:firstLine="160"/>
              <w:jc w:val="center"/>
              <w:rPr>
                <w:sz w:val="16"/>
                <w:lang w:eastAsia="ko-KR"/>
              </w:rPr>
            </w:pPr>
            <w:r w:rsidRPr="00434977">
              <w:rPr>
                <w:sz w:val="16"/>
                <w:lang w:eastAsia="ko-KR"/>
              </w:rPr>
              <w:t>13.02</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3AFB9E0" w14:textId="45A66FE3" w:rsidR="00434977" w:rsidRPr="00BC3AD0" w:rsidRDefault="00434977" w:rsidP="00434977">
            <w:pPr>
              <w:spacing w:line="240" w:lineRule="auto"/>
              <w:ind w:firstLine="160"/>
              <w:jc w:val="center"/>
              <w:rPr>
                <w:sz w:val="16"/>
                <w:lang w:eastAsia="ko-KR"/>
              </w:rPr>
            </w:pPr>
            <w:r w:rsidRPr="00434977">
              <w:rPr>
                <w:sz w:val="16"/>
                <w:lang w:eastAsia="ko-KR"/>
              </w:rPr>
              <w:t>(±1.15)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77AB232" w14:textId="4F4EDF0B" w:rsidR="00434977" w:rsidRPr="00BC3AD0" w:rsidRDefault="00434977" w:rsidP="00434977">
            <w:pPr>
              <w:spacing w:line="240" w:lineRule="auto"/>
              <w:ind w:firstLine="160"/>
              <w:jc w:val="center"/>
              <w:rPr>
                <w:sz w:val="16"/>
                <w:lang w:eastAsia="ko-KR"/>
              </w:rPr>
            </w:pPr>
            <w:r w:rsidRPr="00434977">
              <w:rPr>
                <w:sz w:val="16"/>
                <w:lang w:eastAsia="ko-KR"/>
              </w:rPr>
              <w:t>13.60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913109D" w14:textId="78A148FA" w:rsidR="00434977" w:rsidRPr="00BC3AD0" w:rsidRDefault="00434977" w:rsidP="00434977">
            <w:pPr>
              <w:spacing w:line="240" w:lineRule="auto"/>
              <w:ind w:firstLine="160"/>
              <w:jc w:val="center"/>
              <w:rPr>
                <w:sz w:val="16"/>
                <w:lang w:eastAsia="ko-KR"/>
              </w:rPr>
            </w:pPr>
            <w:r w:rsidRPr="00434977">
              <w:rPr>
                <w:sz w:val="16"/>
                <w:lang w:eastAsia="ko-KR"/>
              </w:rPr>
              <w:t>(±1.42)</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1B7138D2" w14:textId="7AED79E3" w:rsidR="00434977" w:rsidRPr="00BC3AD0" w:rsidRDefault="00434977" w:rsidP="00434977">
            <w:pPr>
              <w:spacing w:line="240" w:lineRule="auto"/>
              <w:ind w:firstLine="160"/>
              <w:jc w:val="center"/>
              <w:rPr>
                <w:sz w:val="16"/>
                <w:lang w:eastAsia="ko-KR"/>
              </w:rPr>
            </w:pPr>
            <w:r w:rsidRPr="00434977">
              <w:rPr>
                <w:sz w:val="16"/>
                <w:lang w:eastAsia="ko-KR"/>
              </w:rPr>
              <w:t>22.16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19D8556" w14:textId="1564F262" w:rsidR="00434977" w:rsidRPr="00BC3AD0" w:rsidRDefault="00434977" w:rsidP="00434977">
            <w:pPr>
              <w:spacing w:line="240" w:lineRule="auto"/>
              <w:ind w:firstLine="160"/>
              <w:jc w:val="center"/>
              <w:rPr>
                <w:sz w:val="16"/>
                <w:lang w:eastAsia="ko-KR"/>
              </w:rPr>
            </w:pPr>
            <w:r w:rsidRPr="00434977">
              <w:rPr>
                <w:sz w:val="16"/>
                <w:lang w:eastAsia="ko-KR"/>
              </w:rPr>
              <w:t>(±1.57)</w:t>
            </w:r>
          </w:p>
        </w:tc>
      </w:tr>
      <w:tr w:rsidR="00434977" w:rsidRPr="00BC3AD0" w14:paraId="135918C3"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73CB6577"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Compliance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5D0082D6" w14:textId="673057F6" w:rsidR="00434977" w:rsidRPr="00BC3AD0" w:rsidRDefault="00434977" w:rsidP="00434977">
            <w:pPr>
              <w:spacing w:line="240" w:lineRule="auto"/>
              <w:ind w:firstLine="160"/>
              <w:jc w:val="center"/>
              <w:rPr>
                <w:sz w:val="16"/>
                <w:lang w:eastAsia="ko-KR"/>
              </w:rPr>
            </w:pPr>
            <w:r w:rsidRPr="00434977">
              <w:rPr>
                <w:sz w:val="16"/>
                <w:lang w:eastAsia="ko-KR"/>
              </w:rPr>
              <w:t>1.98</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77A82847" w14:textId="7BD0E92C" w:rsidR="00434977" w:rsidRPr="00BC3AD0" w:rsidRDefault="00434977" w:rsidP="00434977">
            <w:pPr>
              <w:spacing w:line="240" w:lineRule="auto"/>
              <w:ind w:firstLine="160"/>
              <w:jc w:val="center"/>
              <w:rPr>
                <w:sz w:val="16"/>
                <w:lang w:eastAsia="ko-KR"/>
              </w:rPr>
            </w:pPr>
            <w:r w:rsidRPr="00434977">
              <w:rPr>
                <w:sz w:val="16"/>
                <w:lang w:eastAsia="ko-KR"/>
              </w:rPr>
              <w:t>(±0.20)</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091E1226" w14:textId="231354AB" w:rsidR="00434977" w:rsidRPr="00BC3AD0" w:rsidRDefault="00434977" w:rsidP="00434977">
            <w:pPr>
              <w:spacing w:line="240" w:lineRule="auto"/>
              <w:ind w:firstLine="160"/>
              <w:jc w:val="center"/>
              <w:rPr>
                <w:sz w:val="16"/>
                <w:lang w:eastAsia="ko-KR"/>
              </w:rPr>
            </w:pPr>
            <w:r w:rsidRPr="00434977">
              <w:rPr>
                <w:sz w:val="16"/>
                <w:lang w:eastAsia="ko-KR"/>
              </w:rPr>
              <w:t>1.98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1AAF413" w14:textId="257E6424" w:rsidR="00434977" w:rsidRPr="00BC3AD0" w:rsidRDefault="00434977" w:rsidP="00434977">
            <w:pPr>
              <w:spacing w:line="240" w:lineRule="auto"/>
              <w:ind w:firstLine="160"/>
              <w:jc w:val="center"/>
              <w:rPr>
                <w:sz w:val="16"/>
                <w:lang w:eastAsia="ko-KR"/>
              </w:rPr>
            </w:pPr>
            <w:r w:rsidRPr="00434977">
              <w:rPr>
                <w:sz w:val="16"/>
                <w:lang w:eastAsia="ko-KR"/>
              </w:rPr>
              <w:t>(±0.06)</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7662668C" w14:textId="7FE48C42" w:rsidR="00434977" w:rsidRPr="00BC3AD0" w:rsidRDefault="00434977" w:rsidP="00434977">
            <w:pPr>
              <w:spacing w:line="240" w:lineRule="auto"/>
              <w:ind w:firstLine="160"/>
              <w:jc w:val="center"/>
              <w:rPr>
                <w:sz w:val="16"/>
                <w:lang w:eastAsia="ko-KR"/>
              </w:rPr>
            </w:pPr>
            <w:r w:rsidRPr="00434977">
              <w:rPr>
                <w:sz w:val="16"/>
                <w:lang w:eastAsia="ko-KR"/>
              </w:rPr>
              <w:t>2.36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38050D69" w14:textId="71AE7A98" w:rsidR="00434977" w:rsidRPr="00BC3AD0" w:rsidRDefault="00434977" w:rsidP="00434977">
            <w:pPr>
              <w:spacing w:line="240" w:lineRule="auto"/>
              <w:ind w:firstLine="160"/>
              <w:jc w:val="center"/>
              <w:rPr>
                <w:sz w:val="16"/>
                <w:lang w:eastAsia="ko-KR"/>
              </w:rPr>
            </w:pPr>
            <w:r w:rsidRPr="00434977">
              <w:rPr>
                <w:sz w:val="16"/>
                <w:lang w:eastAsia="ko-KR"/>
              </w:rPr>
              <w:t>(±0.04)</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34E0350F" w14:textId="5C772FD8" w:rsidR="00434977" w:rsidRPr="00BC3AD0" w:rsidRDefault="00434977" w:rsidP="00434977">
            <w:pPr>
              <w:spacing w:line="240" w:lineRule="auto"/>
              <w:ind w:firstLine="160"/>
              <w:jc w:val="center"/>
              <w:rPr>
                <w:sz w:val="16"/>
                <w:lang w:eastAsia="ko-KR"/>
              </w:rPr>
            </w:pPr>
            <w:r w:rsidRPr="00434977">
              <w:rPr>
                <w:sz w:val="16"/>
                <w:lang w:eastAsia="ko-KR"/>
              </w:rPr>
              <w:t>2.27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86057F8" w14:textId="5CDFDC0C"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431B7E90" w14:textId="713D6011" w:rsidR="00434977" w:rsidRPr="00BC3AD0" w:rsidRDefault="00434977" w:rsidP="00434977">
            <w:pPr>
              <w:spacing w:line="240" w:lineRule="auto"/>
              <w:ind w:firstLine="160"/>
              <w:jc w:val="center"/>
              <w:rPr>
                <w:sz w:val="16"/>
                <w:lang w:eastAsia="ko-KR"/>
              </w:rPr>
            </w:pPr>
            <w:r w:rsidRPr="00434977">
              <w:rPr>
                <w:sz w:val="16"/>
                <w:lang w:eastAsia="ko-KR"/>
              </w:rPr>
              <w:t>1.79</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0D3405E" w14:textId="16EA3EF4" w:rsidR="00434977" w:rsidRPr="00BC3AD0" w:rsidRDefault="00434977" w:rsidP="00434977">
            <w:pPr>
              <w:spacing w:line="240" w:lineRule="auto"/>
              <w:ind w:firstLine="160"/>
              <w:jc w:val="center"/>
              <w:rPr>
                <w:sz w:val="16"/>
                <w:lang w:eastAsia="ko-KR"/>
              </w:rPr>
            </w:pPr>
            <w:r w:rsidRPr="00434977">
              <w:rPr>
                <w:sz w:val="16"/>
                <w:lang w:eastAsia="ko-KR"/>
              </w:rPr>
              <w:t>(±0.08)</w:t>
            </w:r>
          </w:p>
        </w:tc>
      </w:tr>
      <w:tr w:rsidR="00434977" w:rsidRPr="00BC3AD0" w14:paraId="4496DBB2"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5C17B6AC"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Elasticity (mm/N)</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14C7C96A" w14:textId="7B32D8E7" w:rsidR="00434977" w:rsidRPr="00BC3AD0" w:rsidRDefault="00434977" w:rsidP="00434977">
            <w:pPr>
              <w:spacing w:line="240" w:lineRule="auto"/>
              <w:ind w:firstLine="160"/>
              <w:jc w:val="center"/>
              <w:rPr>
                <w:sz w:val="16"/>
                <w:lang w:eastAsia="ko-KR"/>
              </w:rPr>
            </w:pPr>
            <w:r w:rsidRPr="00434977">
              <w:rPr>
                <w:sz w:val="16"/>
                <w:lang w:eastAsia="ko-KR"/>
              </w:rPr>
              <w:t>1.94</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4F86B4AF" w14:textId="7AA8443F" w:rsidR="00434977" w:rsidRPr="00BC3AD0" w:rsidRDefault="00434977" w:rsidP="00434977">
            <w:pPr>
              <w:spacing w:line="240" w:lineRule="auto"/>
              <w:ind w:firstLine="160"/>
              <w:jc w:val="center"/>
              <w:rPr>
                <w:sz w:val="16"/>
                <w:lang w:eastAsia="ko-KR"/>
              </w:rPr>
            </w:pPr>
            <w:r w:rsidRPr="00434977">
              <w:rPr>
                <w:sz w:val="16"/>
                <w:lang w:eastAsia="ko-KR"/>
              </w:rPr>
              <w:t>(±0.15)</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DCE7ADB" w14:textId="0C0F4C84" w:rsidR="00434977" w:rsidRPr="00BC3AD0" w:rsidRDefault="00434977" w:rsidP="00434977">
            <w:pPr>
              <w:spacing w:line="240" w:lineRule="auto"/>
              <w:ind w:firstLine="160"/>
              <w:jc w:val="center"/>
              <w:rPr>
                <w:sz w:val="16"/>
                <w:lang w:eastAsia="ko-KR"/>
              </w:rPr>
            </w:pPr>
            <w:r w:rsidRPr="00434977">
              <w:rPr>
                <w:sz w:val="16"/>
                <w:lang w:eastAsia="ko-KR"/>
              </w:rPr>
              <w:t>1.97</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54C293A" w14:textId="402DBE6B" w:rsidR="00434977" w:rsidRPr="00BC3AD0" w:rsidRDefault="00434977" w:rsidP="00434977">
            <w:pPr>
              <w:spacing w:line="240" w:lineRule="auto"/>
              <w:ind w:firstLine="160"/>
              <w:jc w:val="center"/>
              <w:rPr>
                <w:sz w:val="16"/>
                <w:lang w:eastAsia="ko-KR"/>
              </w:rPr>
            </w:pPr>
            <w:r w:rsidRPr="00434977">
              <w:rPr>
                <w:sz w:val="16"/>
                <w:lang w:eastAsia="ko-KR"/>
              </w:rPr>
              <w:t>(±0.05)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05D69813" w14:textId="268560C5" w:rsidR="00434977" w:rsidRPr="00BC3AD0" w:rsidRDefault="00434977" w:rsidP="00434977">
            <w:pPr>
              <w:spacing w:line="240" w:lineRule="auto"/>
              <w:ind w:firstLine="160"/>
              <w:jc w:val="center"/>
              <w:rPr>
                <w:sz w:val="16"/>
                <w:lang w:eastAsia="ko-KR"/>
              </w:rPr>
            </w:pPr>
            <w:r w:rsidRPr="00434977">
              <w:rPr>
                <w:sz w:val="16"/>
                <w:lang w:eastAsia="ko-KR"/>
              </w:rPr>
              <w:t>2.36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494CA13" w14:textId="16A41374" w:rsidR="00434977" w:rsidRPr="00BC3AD0" w:rsidRDefault="00434977" w:rsidP="00434977">
            <w:pPr>
              <w:spacing w:line="240" w:lineRule="auto"/>
              <w:ind w:firstLine="160"/>
              <w:jc w:val="center"/>
              <w:rPr>
                <w:sz w:val="16"/>
                <w:lang w:eastAsia="ko-KR"/>
              </w:rPr>
            </w:pPr>
            <w:r w:rsidRPr="00434977">
              <w:rPr>
                <w:sz w:val="16"/>
                <w:lang w:eastAsia="ko-KR"/>
              </w:rPr>
              <w:t>(±0.04)</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2B190515" w14:textId="0246685C" w:rsidR="00434977" w:rsidRPr="00BC3AD0" w:rsidRDefault="00434977" w:rsidP="00434977">
            <w:pPr>
              <w:spacing w:line="240" w:lineRule="auto"/>
              <w:ind w:firstLine="160"/>
              <w:jc w:val="center"/>
              <w:rPr>
                <w:sz w:val="16"/>
                <w:lang w:eastAsia="ko-KR"/>
              </w:rPr>
            </w:pPr>
            <w:r w:rsidRPr="00434977">
              <w:rPr>
                <w:sz w:val="16"/>
                <w:lang w:eastAsia="ko-KR"/>
              </w:rPr>
              <w:t>2.26</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79E4C9B9" w14:textId="3CBC2EF2" w:rsidR="00434977" w:rsidRPr="00BC3AD0" w:rsidRDefault="00434977" w:rsidP="00434977">
            <w:pPr>
              <w:spacing w:line="240" w:lineRule="auto"/>
              <w:ind w:firstLine="160"/>
              <w:jc w:val="center"/>
              <w:rPr>
                <w:sz w:val="16"/>
                <w:lang w:eastAsia="ko-KR"/>
              </w:rPr>
            </w:pPr>
            <w:r w:rsidRPr="00434977">
              <w:rPr>
                <w:sz w:val="16"/>
                <w:lang w:eastAsia="ko-KR"/>
              </w:rPr>
              <w:t>(±0.07)</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591BA8E7" w14:textId="37C5D09C" w:rsidR="00434977" w:rsidRPr="00BC3AD0" w:rsidRDefault="00434977" w:rsidP="00434977">
            <w:pPr>
              <w:spacing w:line="240" w:lineRule="auto"/>
              <w:ind w:firstLine="160"/>
              <w:jc w:val="center"/>
              <w:rPr>
                <w:sz w:val="16"/>
                <w:lang w:eastAsia="ko-KR"/>
              </w:rPr>
            </w:pPr>
            <w:r w:rsidRPr="00434977">
              <w:rPr>
                <w:sz w:val="16"/>
                <w:lang w:eastAsia="ko-KR"/>
              </w:rPr>
              <w:t>1.78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52B98F0" w14:textId="5E190600" w:rsidR="00434977" w:rsidRPr="00BC3AD0" w:rsidRDefault="00434977" w:rsidP="00434977">
            <w:pPr>
              <w:spacing w:line="240" w:lineRule="auto"/>
              <w:ind w:firstLine="160"/>
              <w:jc w:val="center"/>
              <w:rPr>
                <w:sz w:val="16"/>
                <w:lang w:eastAsia="ko-KR"/>
              </w:rPr>
            </w:pPr>
            <w:r w:rsidRPr="00434977">
              <w:rPr>
                <w:sz w:val="16"/>
                <w:lang w:eastAsia="ko-KR"/>
              </w:rPr>
              <w:t>(±0.08)</w:t>
            </w:r>
          </w:p>
        </w:tc>
      </w:tr>
      <w:tr w:rsidR="00434977" w:rsidRPr="00BC3AD0" w14:paraId="7FD08470"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6A771174"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Plasticity  (</w:t>
            </w:r>
            <w:r w:rsidRPr="00BC3AD0">
              <w:rPr>
                <w:rFonts w:hint="eastAsia"/>
                <w:sz w:val="16"/>
                <w:lang w:val="el-GR" w:eastAsia="ko-KR"/>
              </w:rPr>
              <w:t>μ</w:t>
            </w:r>
            <w:r w:rsidRPr="00BC3AD0">
              <w:rPr>
                <w:rFonts w:hint="eastAsia"/>
                <w:sz w:val="16"/>
                <w:lang w:eastAsia="ko-KR"/>
              </w:rPr>
              <w:t>m)</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74E58E84" w14:textId="2DED8016" w:rsidR="00434977" w:rsidRPr="00BC3AD0" w:rsidRDefault="00434977" w:rsidP="00434977">
            <w:pPr>
              <w:spacing w:line="240" w:lineRule="auto"/>
              <w:ind w:firstLine="160"/>
              <w:jc w:val="center"/>
              <w:rPr>
                <w:sz w:val="16"/>
                <w:lang w:eastAsia="ko-KR"/>
              </w:rPr>
            </w:pPr>
            <w:r w:rsidRPr="00434977">
              <w:rPr>
                <w:sz w:val="16"/>
                <w:lang w:eastAsia="ko-KR"/>
              </w:rPr>
              <w:t>4.93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25995611" w14:textId="3B5C86BE" w:rsidR="00434977" w:rsidRPr="00BC3AD0" w:rsidRDefault="00434977" w:rsidP="00434977">
            <w:pPr>
              <w:spacing w:line="240" w:lineRule="auto"/>
              <w:ind w:firstLine="160"/>
              <w:jc w:val="center"/>
              <w:rPr>
                <w:sz w:val="16"/>
                <w:lang w:eastAsia="ko-KR"/>
              </w:rPr>
            </w:pPr>
            <w:r w:rsidRPr="00434977">
              <w:rPr>
                <w:sz w:val="16"/>
                <w:lang w:eastAsia="ko-KR"/>
              </w:rPr>
              <w:t>(±30.55)</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06878440" w14:textId="01D16A56" w:rsidR="00434977" w:rsidRPr="00BC3AD0" w:rsidRDefault="00434977" w:rsidP="00434977">
            <w:pPr>
              <w:spacing w:line="240" w:lineRule="auto"/>
              <w:ind w:firstLine="160"/>
              <w:jc w:val="center"/>
              <w:rPr>
                <w:sz w:val="16"/>
                <w:lang w:eastAsia="ko-KR"/>
              </w:rPr>
            </w:pPr>
            <w:r w:rsidRPr="00434977">
              <w:rPr>
                <w:sz w:val="16"/>
                <w:lang w:eastAsia="ko-KR"/>
              </w:rPr>
              <w:t>13.58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7E935F6" w14:textId="5EE496D3" w:rsidR="00434977" w:rsidRPr="00BC3AD0" w:rsidRDefault="00434977" w:rsidP="00434977">
            <w:pPr>
              <w:spacing w:line="240" w:lineRule="auto"/>
              <w:ind w:firstLine="160"/>
              <w:jc w:val="center"/>
              <w:rPr>
                <w:sz w:val="16"/>
                <w:lang w:eastAsia="ko-KR"/>
              </w:rPr>
            </w:pPr>
            <w:r w:rsidRPr="00434977">
              <w:rPr>
                <w:sz w:val="16"/>
                <w:lang w:eastAsia="ko-KR"/>
              </w:rPr>
              <w:t>(±7.78)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68C7E65F" w14:textId="4742B86A" w:rsidR="00434977" w:rsidRPr="00BC3AD0" w:rsidRDefault="00434977" w:rsidP="00434977">
            <w:pPr>
              <w:spacing w:line="240" w:lineRule="auto"/>
              <w:ind w:firstLine="160"/>
              <w:jc w:val="center"/>
              <w:rPr>
                <w:sz w:val="16"/>
                <w:lang w:eastAsia="ko-KR"/>
              </w:rPr>
            </w:pPr>
            <w:r w:rsidRPr="00434977">
              <w:rPr>
                <w:sz w:val="16"/>
                <w:lang w:eastAsia="ko-KR"/>
              </w:rPr>
              <w:t>3.48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7DDB9B4" w14:textId="3376BC7C" w:rsidR="00434977" w:rsidRPr="00BC3AD0" w:rsidRDefault="00434977" w:rsidP="00434977">
            <w:pPr>
              <w:spacing w:line="240" w:lineRule="auto"/>
              <w:ind w:firstLine="160"/>
              <w:jc w:val="center"/>
              <w:rPr>
                <w:sz w:val="16"/>
                <w:lang w:eastAsia="ko-KR"/>
              </w:rPr>
            </w:pPr>
            <w:r w:rsidRPr="00434977">
              <w:rPr>
                <w:sz w:val="16"/>
                <w:lang w:eastAsia="ko-KR"/>
              </w:rPr>
              <w:t>(±5.25)</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702A1D82" w14:textId="7474EDD3" w:rsidR="00434977" w:rsidRPr="00BC3AD0" w:rsidRDefault="00434977" w:rsidP="00434977">
            <w:pPr>
              <w:spacing w:line="240" w:lineRule="auto"/>
              <w:ind w:firstLine="160"/>
              <w:jc w:val="center"/>
              <w:rPr>
                <w:sz w:val="16"/>
                <w:lang w:eastAsia="ko-KR"/>
              </w:rPr>
            </w:pPr>
            <w:r w:rsidRPr="00434977">
              <w:rPr>
                <w:sz w:val="16"/>
                <w:lang w:eastAsia="ko-KR"/>
              </w:rPr>
              <w:t>7.53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ABAEC61" w14:textId="2E0030EE" w:rsidR="00434977" w:rsidRPr="00BC3AD0" w:rsidRDefault="00434977" w:rsidP="00434977">
            <w:pPr>
              <w:spacing w:line="240" w:lineRule="auto"/>
              <w:ind w:firstLine="160"/>
              <w:jc w:val="center"/>
              <w:rPr>
                <w:sz w:val="16"/>
                <w:lang w:eastAsia="ko-KR"/>
              </w:rPr>
            </w:pPr>
            <w:r w:rsidRPr="00434977">
              <w:rPr>
                <w:sz w:val="16"/>
                <w:lang w:eastAsia="ko-KR"/>
              </w:rPr>
              <w:t>(±8.14)</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100B0B4D" w14:textId="3ED23792" w:rsidR="00434977" w:rsidRPr="00BC3AD0" w:rsidRDefault="00434977" w:rsidP="00434977">
            <w:pPr>
              <w:spacing w:line="240" w:lineRule="auto"/>
              <w:ind w:firstLine="160"/>
              <w:jc w:val="center"/>
              <w:rPr>
                <w:sz w:val="16"/>
                <w:lang w:eastAsia="ko-KR"/>
              </w:rPr>
            </w:pPr>
            <w:r w:rsidRPr="00434977">
              <w:rPr>
                <w:sz w:val="16"/>
                <w:lang w:eastAsia="ko-KR"/>
              </w:rPr>
              <w:t>18.65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2BD3615" w14:textId="2C443398" w:rsidR="00434977" w:rsidRPr="00BC3AD0" w:rsidRDefault="00434977" w:rsidP="00434977">
            <w:pPr>
              <w:spacing w:line="240" w:lineRule="auto"/>
              <w:ind w:firstLine="160"/>
              <w:jc w:val="center"/>
              <w:rPr>
                <w:sz w:val="16"/>
                <w:lang w:eastAsia="ko-KR"/>
              </w:rPr>
            </w:pPr>
            <w:r w:rsidRPr="00434977">
              <w:rPr>
                <w:sz w:val="16"/>
                <w:lang w:eastAsia="ko-KR"/>
              </w:rPr>
              <w:t>(±11.50)</w:t>
            </w:r>
          </w:p>
        </w:tc>
      </w:tr>
      <w:tr w:rsidR="00434977" w:rsidRPr="00BC3AD0" w14:paraId="07195323"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7D75C175"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Hysteresis (J)</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298BA09D" w14:textId="66E35299" w:rsidR="00434977" w:rsidRPr="00BC3AD0" w:rsidRDefault="00434977" w:rsidP="00434977">
            <w:pPr>
              <w:spacing w:line="240" w:lineRule="auto"/>
              <w:ind w:firstLine="160"/>
              <w:jc w:val="center"/>
              <w:rPr>
                <w:sz w:val="16"/>
                <w:lang w:eastAsia="ko-KR"/>
              </w:rPr>
            </w:pPr>
            <w:r w:rsidRPr="00434977">
              <w:rPr>
                <w:sz w:val="16"/>
                <w:lang w:eastAsia="ko-KR"/>
              </w:rPr>
              <w:t>9.53</w:t>
            </w:r>
          </w:p>
        </w:tc>
        <w:tc>
          <w:tcPr>
            <w:tcW w:w="497" w:type="pct"/>
            <w:tcBorders>
              <w:top w:val="nil"/>
              <w:left w:val="nil"/>
              <w:bottom w:val="nil"/>
              <w:right w:val="nil"/>
            </w:tcBorders>
            <w:shd w:val="clear" w:color="auto" w:fill="auto"/>
            <w:tcMar>
              <w:top w:w="7" w:type="dxa"/>
              <w:left w:w="7" w:type="dxa"/>
              <w:bottom w:w="0" w:type="dxa"/>
              <w:right w:w="7" w:type="dxa"/>
            </w:tcMar>
            <w:vAlign w:val="center"/>
            <w:hideMark/>
          </w:tcPr>
          <w:p w14:paraId="6C9D6B4B" w14:textId="118903F4" w:rsidR="00434977" w:rsidRPr="00BC3AD0" w:rsidRDefault="00434977" w:rsidP="00434977">
            <w:pPr>
              <w:spacing w:line="240" w:lineRule="auto"/>
              <w:ind w:firstLine="160"/>
              <w:jc w:val="center"/>
              <w:rPr>
                <w:sz w:val="16"/>
                <w:lang w:eastAsia="ko-KR"/>
              </w:rPr>
            </w:pPr>
            <w:r w:rsidRPr="00434977">
              <w:rPr>
                <w:sz w:val="16"/>
                <w:lang w:eastAsia="ko-KR"/>
              </w:rPr>
              <w:t>(±12.33)</w:t>
            </w:r>
          </w:p>
        </w:tc>
        <w:tc>
          <w:tcPr>
            <w:tcW w:w="371" w:type="pct"/>
            <w:tcBorders>
              <w:top w:val="nil"/>
              <w:left w:val="nil"/>
              <w:bottom w:val="nil"/>
              <w:right w:val="nil"/>
            </w:tcBorders>
            <w:shd w:val="clear" w:color="auto" w:fill="auto"/>
            <w:tcMar>
              <w:top w:w="7" w:type="dxa"/>
              <w:left w:w="7" w:type="dxa"/>
              <w:bottom w:w="0" w:type="dxa"/>
              <w:right w:w="7" w:type="dxa"/>
            </w:tcMar>
            <w:vAlign w:val="center"/>
            <w:hideMark/>
          </w:tcPr>
          <w:p w14:paraId="6E2A084A" w14:textId="73389252" w:rsidR="00434977" w:rsidRPr="00BC3AD0" w:rsidRDefault="00434977" w:rsidP="00434977">
            <w:pPr>
              <w:spacing w:line="240" w:lineRule="auto"/>
              <w:ind w:firstLine="160"/>
              <w:jc w:val="center"/>
              <w:rPr>
                <w:sz w:val="16"/>
                <w:lang w:eastAsia="ko-KR"/>
              </w:rPr>
            </w:pPr>
            <w:r w:rsidRPr="00434977">
              <w:rPr>
                <w:sz w:val="16"/>
                <w:lang w:eastAsia="ko-KR"/>
              </w:rPr>
              <w:t>-1.38</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5D8CFC63" w14:textId="5AEC05C9" w:rsidR="00434977" w:rsidRPr="00BC3AD0" w:rsidRDefault="00434977" w:rsidP="00434977">
            <w:pPr>
              <w:spacing w:line="240" w:lineRule="auto"/>
              <w:ind w:firstLine="160"/>
              <w:jc w:val="center"/>
              <w:rPr>
                <w:sz w:val="16"/>
                <w:lang w:eastAsia="ko-KR"/>
              </w:rPr>
            </w:pPr>
            <w:r w:rsidRPr="00434977">
              <w:rPr>
                <w:sz w:val="16"/>
                <w:lang w:eastAsia="ko-KR"/>
              </w:rPr>
              <w:t>(±3.27)</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04BB4566" w14:textId="38477258" w:rsidR="00434977" w:rsidRPr="00BC3AD0" w:rsidRDefault="00434977" w:rsidP="00434977">
            <w:pPr>
              <w:spacing w:line="240" w:lineRule="auto"/>
              <w:ind w:firstLine="160"/>
              <w:jc w:val="center"/>
              <w:rPr>
                <w:sz w:val="16"/>
                <w:lang w:eastAsia="ko-KR"/>
              </w:rPr>
            </w:pPr>
            <w:r w:rsidRPr="00434977">
              <w:rPr>
                <w:sz w:val="16"/>
                <w:lang w:eastAsia="ko-KR"/>
              </w:rPr>
              <w:t>8.03</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1F620EF5" w14:textId="4ED1F704" w:rsidR="00434977" w:rsidRPr="00BC3AD0" w:rsidRDefault="00434977" w:rsidP="00434977">
            <w:pPr>
              <w:spacing w:line="240" w:lineRule="auto"/>
              <w:ind w:firstLine="160"/>
              <w:jc w:val="center"/>
              <w:rPr>
                <w:sz w:val="16"/>
                <w:lang w:eastAsia="ko-KR"/>
              </w:rPr>
            </w:pPr>
            <w:r w:rsidRPr="00434977">
              <w:rPr>
                <w:sz w:val="16"/>
                <w:lang w:eastAsia="ko-KR"/>
              </w:rPr>
              <w:t>(±2.68)</w:t>
            </w:r>
          </w:p>
        </w:tc>
        <w:tc>
          <w:tcPr>
            <w:tcW w:w="372" w:type="pct"/>
            <w:tcBorders>
              <w:top w:val="nil"/>
              <w:left w:val="nil"/>
              <w:bottom w:val="nil"/>
              <w:right w:val="nil"/>
            </w:tcBorders>
            <w:shd w:val="clear" w:color="auto" w:fill="auto"/>
            <w:tcMar>
              <w:top w:w="7" w:type="dxa"/>
              <w:left w:w="7" w:type="dxa"/>
              <w:bottom w:w="0" w:type="dxa"/>
              <w:right w:w="7" w:type="dxa"/>
            </w:tcMar>
            <w:vAlign w:val="center"/>
            <w:hideMark/>
          </w:tcPr>
          <w:p w14:paraId="0FE489A0" w14:textId="1EF4D164" w:rsidR="00434977" w:rsidRPr="00BC3AD0" w:rsidRDefault="00434977" w:rsidP="00434977">
            <w:pPr>
              <w:spacing w:line="240" w:lineRule="auto"/>
              <w:ind w:firstLine="160"/>
              <w:jc w:val="center"/>
              <w:rPr>
                <w:sz w:val="16"/>
                <w:lang w:eastAsia="ko-KR"/>
              </w:rPr>
            </w:pPr>
            <w:r w:rsidRPr="00434977">
              <w:rPr>
                <w:sz w:val="16"/>
                <w:lang w:eastAsia="ko-KR"/>
              </w:rPr>
              <w:t>1.30</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4D807094" w14:textId="102309B0" w:rsidR="00434977" w:rsidRPr="00BC3AD0" w:rsidRDefault="00434977" w:rsidP="00434977">
            <w:pPr>
              <w:spacing w:line="240" w:lineRule="auto"/>
              <w:ind w:firstLine="160"/>
              <w:jc w:val="center"/>
              <w:rPr>
                <w:sz w:val="16"/>
                <w:lang w:eastAsia="ko-KR"/>
              </w:rPr>
            </w:pPr>
            <w:r w:rsidRPr="00434977">
              <w:rPr>
                <w:sz w:val="16"/>
                <w:lang w:eastAsia="ko-KR"/>
              </w:rPr>
              <w:t>(±9.55)</w:t>
            </w:r>
          </w:p>
        </w:tc>
        <w:tc>
          <w:tcPr>
            <w:tcW w:w="430" w:type="pct"/>
            <w:tcBorders>
              <w:top w:val="nil"/>
              <w:left w:val="nil"/>
              <w:bottom w:val="nil"/>
              <w:right w:val="nil"/>
            </w:tcBorders>
            <w:shd w:val="clear" w:color="auto" w:fill="auto"/>
            <w:tcMar>
              <w:top w:w="7" w:type="dxa"/>
              <w:left w:w="7" w:type="dxa"/>
              <w:bottom w:w="0" w:type="dxa"/>
              <w:right w:w="7" w:type="dxa"/>
            </w:tcMar>
            <w:vAlign w:val="center"/>
            <w:hideMark/>
          </w:tcPr>
          <w:p w14:paraId="536BB31C" w14:textId="03F75B51" w:rsidR="00434977" w:rsidRPr="00BC3AD0" w:rsidRDefault="00434977" w:rsidP="00434977">
            <w:pPr>
              <w:spacing w:line="240" w:lineRule="auto"/>
              <w:ind w:firstLine="160"/>
              <w:jc w:val="center"/>
              <w:rPr>
                <w:sz w:val="16"/>
                <w:lang w:eastAsia="ko-KR"/>
              </w:rPr>
            </w:pPr>
            <w:r w:rsidRPr="00434977">
              <w:rPr>
                <w:sz w:val="16"/>
                <w:lang w:eastAsia="ko-KR"/>
              </w:rPr>
              <w:t>-0.75</w:t>
            </w:r>
          </w:p>
        </w:tc>
        <w:tc>
          <w:tcPr>
            <w:tcW w:w="498" w:type="pct"/>
            <w:tcBorders>
              <w:top w:val="nil"/>
              <w:left w:val="nil"/>
              <w:bottom w:val="nil"/>
              <w:right w:val="nil"/>
            </w:tcBorders>
            <w:shd w:val="clear" w:color="auto" w:fill="auto"/>
            <w:tcMar>
              <w:top w:w="7" w:type="dxa"/>
              <w:left w:w="7" w:type="dxa"/>
              <w:bottom w:w="0" w:type="dxa"/>
              <w:right w:w="7" w:type="dxa"/>
            </w:tcMar>
            <w:vAlign w:val="center"/>
            <w:hideMark/>
          </w:tcPr>
          <w:p w14:paraId="65C30EBD" w14:textId="40D21DF2" w:rsidR="00434977" w:rsidRPr="00BC3AD0" w:rsidRDefault="00434977" w:rsidP="00434977">
            <w:pPr>
              <w:spacing w:line="240" w:lineRule="auto"/>
              <w:ind w:firstLine="160"/>
              <w:jc w:val="center"/>
              <w:rPr>
                <w:sz w:val="16"/>
                <w:lang w:eastAsia="ko-KR"/>
              </w:rPr>
            </w:pPr>
            <w:r w:rsidRPr="00434977">
              <w:rPr>
                <w:sz w:val="16"/>
                <w:lang w:eastAsia="ko-KR"/>
              </w:rPr>
              <w:t>(±7.10)</w:t>
            </w:r>
          </w:p>
        </w:tc>
      </w:tr>
      <w:tr w:rsidR="00650B2F" w:rsidRPr="00BC3AD0" w14:paraId="18C0EE35"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71971D75"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Caliper (um)</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4D52171A" w14:textId="512C2A0A" w:rsidR="00434977" w:rsidRPr="00BC3AD0" w:rsidRDefault="00434977" w:rsidP="00434977">
            <w:pPr>
              <w:spacing w:line="240" w:lineRule="auto"/>
              <w:ind w:firstLine="160"/>
              <w:jc w:val="center"/>
              <w:rPr>
                <w:sz w:val="16"/>
                <w:lang w:eastAsia="ko-KR"/>
              </w:rPr>
            </w:pPr>
            <w:r w:rsidRPr="00434977">
              <w:rPr>
                <w:sz w:val="16"/>
                <w:lang w:eastAsia="ko-KR"/>
              </w:rPr>
              <w:t>538</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14D1530" w14:textId="3D991E5D" w:rsidR="00434977" w:rsidRPr="00BC3AD0" w:rsidRDefault="00434977" w:rsidP="00434977">
            <w:pPr>
              <w:spacing w:line="240" w:lineRule="auto"/>
              <w:ind w:firstLine="160"/>
              <w:jc w:val="center"/>
              <w:rPr>
                <w:sz w:val="16"/>
                <w:lang w:eastAsia="ko-KR"/>
              </w:rPr>
            </w:pPr>
            <w:r w:rsidRPr="00434977">
              <w:rPr>
                <w:sz w:val="16"/>
                <w:lang w:eastAsia="ko-KR"/>
              </w:rPr>
              <w:t>305</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532BCFC" w14:textId="34E123A8" w:rsidR="00434977" w:rsidRPr="00BC3AD0" w:rsidRDefault="00434977" w:rsidP="00434977">
            <w:pPr>
              <w:spacing w:line="240" w:lineRule="auto"/>
              <w:ind w:firstLine="160"/>
              <w:jc w:val="center"/>
              <w:rPr>
                <w:sz w:val="16"/>
                <w:lang w:eastAsia="ko-KR"/>
              </w:rPr>
            </w:pPr>
            <w:r w:rsidRPr="00434977">
              <w:rPr>
                <w:sz w:val="16"/>
                <w:lang w:eastAsia="ko-KR"/>
              </w:rPr>
              <w:t>293</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6688F4A0" w14:textId="73365FEF" w:rsidR="00434977" w:rsidRPr="00BC3AD0" w:rsidRDefault="00434977" w:rsidP="00434977">
            <w:pPr>
              <w:spacing w:line="240" w:lineRule="auto"/>
              <w:ind w:firstLine="160"/>
              <w:jc w:val="center"/>
              <w:rPr>
                <w:sz w:val="16"/>
                <w:lang w:eastAsia="ko-KR"/>
              </w:rPr>
            </w:pPr>
            <w:r w:rsidRPr="00434977">
              <w:rPr>
                <w:sz w:val="16"/>
                <w:lang w:eastAsia="ko-KR"/>
              </w:rPr>
              <w:t>287</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F1D793D" w14:textId="34758FF2" w:rsidR="00434977" w:rsidRPr="00BC3AD0" w:rsidRDefault="00434977" w:rsidP="00434977">
            <w:pPr>
              <w:spacing w:line="240" w:lineRule="auto"/>
              <w:ind w:firstLine="160"/>
              <w:jc w:val="center"/>
              <w:rPr>
                <w:sz w:val="16"/>
                <w:lang w:eastAsia="ko-KR"/>
              </w:rPr>
            </w:pPr>
            <w:r w:rsidRPr="00434977">
              <w:rPr>
                <w:sz w:val="16"/>
                <w:lang w:eastAsia="ko-KR"/>
              </w:rPr>
              <w:t>263</w:t>
            </w:r>
          </w:p>
        </w:tc>
      </w:tr>
      <w:tr w:rsidR="00650B2F" w:rsidRPr="00BC3AD0" w14:paraId="28D5E154" w14:textId="77777777" w:rsidTr="00650B2F">
        <w:trPr>
          <w:trHeight w:val="247"/>
        </w:trPr>
        <w:tc>
          <w:tcPr>
            <w:tcW w:w="597" w:type="pct"/>
            <w:tcBorders>
              <w:top w:val="nil"/>
              <w:left w:val="nil"/>
              <w:bottom w:val="nil"/>
              <w:right w:val="nil"/>
            </w:tcBorders>
            <w:shd w:val="clear" w:color="auto" w:fill="auto"/>
            <w:tcMar>
              <w:top w:w="7" w:type="dxa"/>
              <w:left w:w="7" w:type="dxa"/>
              <w:bottom w:w="0" w:type="dxa"/>
              <w:right w:w="7" w:type="dxa"/>
            </w:tcMar>
            <w:vAlign w:val="bottom"/>
            <w:hideMark/>
          </w:tcPr>
          <w:p w14:paraId="3C7F20F3"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Grammage (g/m2)</w:t>
            </w:r>
          </w:p>
        </w:tc>
        <w:tc>
          <w:tcPr>
            <w:tcW w:w="868"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741FDEDE" w14:textId="7010463A" w:rsidR="00434977" w:rsidRPr="00BC3AD0" w:rsidRDefault="00434977" w:rsidP="00434977">
            <w:pPr>
              <w:spacing w:line="240" w:lineRule="auto"/>
              <w:ind w:firstLine="160"/>
              <w:jc w:val="center"/>
              <w:rPr>
                <w:sz w:val="16"/>
                <w:lang w:eastAsia="ko-KR"/>
              </w:rPr>
            </w:pPr>
            <w:r w:rsidRPr="00434977">
              <w:rPr>
                <w:sz w:val="16"/>
                <w:lang w:eastAsia="ko-KR"/>
              </w:rPr>
              <w:t>50</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5B5EDA1" w14:textId="60A0210C" w:rsidR="00434977" w:rsidRPr="00BC3AD0" w:rsidRDefault="00434977" w:rsidP="00434977">
            <w:pPr>
              <w:spacing w:line="240" w:lineRule="auto"/>
              <w:ind w:firstLine="160"/>
              <w:jc w:val="center"/>
              <w:rPr>
                <w:sz w:val="16"/>
                <w:lang w:eastAsia="ko-KR"/>
              </w:rPr>
            </w:pPr>
            <w:r w:rsidRPr="00434977">
              <w:rPr>
                <w:sz w:val="16"/>
                <w:lang w:eastAsia="ko-KR"/>
              </w:rPr>
              <w:t>24</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2F69DA15" w14:textId="5107CE5D" w:rsidR="00434977" w:rsidRPr="00BC3AD0" w:rsidRDefault="00434977" w:rsidP="00434977">
            <w:pPr>
              <w:spacing w:line="240" w:lineRule="auto"/>
              <w:ind w:firstLine="160"/>
              <w:jc w:val="center"/>
              <w:rPr>
                <w:sz w:val="16"/>
                <w:lang w:eastAsia="ko-KR"/>
              </w:rPr>
            </w:pPr>
            <w:r w:rsidRPr="00434977">
              <w:rPr>
                <w:sz w:val="16"/>
                <w:lang w:eastAsia="ko-KR"/>
              </w:rPr>
              <w:t>24</w:t>
            </w:r>
          </w:p>
        </w:tc>
        <w:tc>
          <w:tcPr>
            <w:tcW w:w="869"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0AE031FF" w14:textId="01AD51A5" w:rsidR="00434977" w:rsidRPr="00BC3AD0" w:rsidRDefault="00434977" w:rsidP="00434977">
            <w:pPr>
              <w:spacing w:line="240" w:lineRule="auto"/>
              <w:ind w:firstLine="160"/>
              <w:jc w:val="center"/>
              <w:rPr>
                <w:sz w:val="16"/>
                <w:lang w:eastAsia="ko-KR"/>
              </w:rPr>
            </w:pPr>
            <w:r w:rsidRPr="00434977">
              <w:rPr>
                <w:sz w:val="16"/>
                <w:lang w:eastAsia="ko-KR"/>
              </w:rPr>
              <w:t>24</w:t>
            </w:r>
          </w:p>
        </w:tc>
        <w:tc>
          <w:tcPr>
            <w:tcW w:w="927" w:type="pct"/>
            <w:gridSpan w:val="2"/>
            <w:tcBorders>
              <w:top w:val="nil"/>
              <w:left w:val="nil"/>
              <w:bottom w:val="nil"/>
              <w:right w:val="nil"/>
            </w:tcBorders>
            <w:shd w:val="clear" w:color="auto" w:fill="auto"/>
            <w:tcMar>
              <w:top w:w="7" w:type="dxa"/>
              <w:left w:w="7" w:type="dxa"/>
              <w:bottom w:w="0" w:type="dxa"/>
              <w:right w:w="7" w:type="dxa"/>
            </w:tcMar>
            <w:vAlign w:val="center"/>
            <w:hideMark/>
          </w:tcPr>
          <w:p w14:paraId="55EAB95C" w14:textId="3CCA7544" w:rsidR="00434977" w:rsidRPr="00BC3AD0" w:rsidRDefault="00434977" w:rsidP="00434977">
            <w:pPr>
              <w:spacing w:line="240" w:lineRule="auto"/>
              <w:ind w:firstLine="160"/>
              <w:jc w:val="center"/>
              <w:rPr>
                <w:sz w:val="16"/>
                <w:lang w:eastAsia="ko-KR"/>
              </w:rPr>
            </w:pPr>
            <w:r w:rsidRPr="00434977">
              <w:rPr>
                <w:sz w:val="16"/>
                <w:lang w:eastAsia="ko-KR"/>
              </w:rPr>
              <w:t>24</w:t>
            </w:r>
          </w:p>
        </w:tc>
      </w:tr>
      <w:tr w:rsidR="00650B2F" w:rsidRPr="00BC3AD0" w14:paraId="082053C0" w14:textId="77777777" w:rsidTr="00650B2F">
        <w:trPr>
          <w:trHeight w:val="247"/>
        </w:trPr>
        <w:tc>
          <w:tcPr>
            <w:tcW w:w="597" w:type="pct"/>
            <w:tcBorders>
              <w:top w:val="nil"/>
              <w:left w:val="nil"/>
              <w:bottom w:val="single" w:sz="8" w:space="0" w:color="000000"/>
              <w:right w:val="nil"/>
            </w:tcBorders>
            <w:shd w:val="clear" w:color="auto" w:fill="auto"/>
            <w:tcMar>
              <w:top w:w="7" w:type="dxa"/>
              <w:left w:w="7" w:type="dxa"/>
              <w:bottom w:w="0" w:type="dxa"/>
              <w:right w:w="7" w:type="dxa"/>
            </w:tcMar>
            <w:vAlign w:val="bottom"/>
            <w:hideMark/>
          </w:tcPr>
          <w:p w14:paraId="3032245D" w14:textId="77777777" w:rsidR="00434977" w:rsidRPr="00BC3AD0" w:rsidRDefault="00434977" w:rsidP="00434977">
            <w:pPr>
              <w:spacing w:line="240" w:lineRule="auto"/>
              <w:ind w:firstLine="160"/>
              <w:jc w:val="center"/>
              <w:rPr>
                <w:sz w:val="16"/>
                <w:lang w:eastAsia="ko-KR"/>
              </w:rPr>
            </w:pPr>
            <w:r w:rsidRPr="00BC3AD0">
              <w:rPr>
                <w:rFonts w:hint="eastAsia"/>
                <w:sz w:val="16"/>
                <w:lang w:eastAsia="ko-KR"/>
              </w:rPr>
              <w:t>Density (g/cm</w:t>
            </w:r>
            <w:r w:rsidRPr="00BC3AD0">
              <w:rPr>
                <w:rFonts w:hint="eastAsia"/>
                <w:sz w:val="16"/>
                <w:lang w:eastAsia="ko-KR"/>
              </w:rPr>
              <w:t>³</w:t>
            </w:r>
            <w:r w:rsidRPr="00BC3AD0">
              <w:rPr>
                <w:rFonts w:hint="eastAsia"/>
                <w:sz w:val="16"/>
                <w:lang w:eastAsia="ko-KR"/>
              </w:rPr>
              <w:t>)</w:t>
            </w:r>
          </w:p>
        </w:tc>
        <w:tc>
          <w:tcPr>
            <w:tcW w:w="868"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0EA9DD41" w14:textId="5DC8D45B" w:rsidR="00434977" w:rsidRPr="00BC3AD0" w:rsidRDefault="00434977" w:rsidP="00434977">
            <w:pPr>
              <w:spacing w:line="240" w:lineRule="auto"/>
              <w:ind w:firstLine="160"/>
              <w:jc w:val="center"/>
              <w:rPr>
                <w:sz w:val="16"/>
                <w:lang w:eastAsia="ko-KR"/>
              </w:rPr>
            </w:pPr>
            <w:r w:rsidRPr="00434977">
              <w:rPr>
                <w:sz w:val="16"/>
                <w:lang w:eastAsia="ko-KR"/>
              </w:rPr>
              <w:t>0.09</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2599B572" w14:textId="758B47AC" w:rsidR="00434977" w:rsidRPr="00BC3AD0" w:rsidRDefault="00434977" w:rsidP="00434977">
            <w:pPr>
              <w:spacing w:line="240" w:lineRule="auto"/>
              <w:ind w:firstLine="160"/>
              <w:jc w:val="center"/>
              <w:rPr>
                <w:sz w:val="16"/>
                <w:lang w:eastAsia="ko-KR"/>
              </w:rPr>
            </w:pPr>
            <w:r w:rsidRPr="00434977">
              <w:rPr>
                <w:sz w:val="16"/>
                <w:lang w:eastAsia="ko-KR"/>
              </w:rPr>
              <w:t>0.08</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14D29E0C" w14:textId="4EB1F257" w:rsidR="00434977" w:rsidRPr="00BC3AD0" w:rsidRDefault="00434977" w:rsidP="00434977">
            <w:pPr>
              <w:spacing w:line="240" w:lineRule="auto"/>
              <w:ind w:firstLine="160"/>
              <w:jc w:val="center"/>
              <w:rPr>
                <w:sz w:val="16"/>
                <w:lang w:eastAsia="ko-KR"/>
              </w:rPr>
            </w:pPr>
            <w:r w:rsidRPr="00434977">
              <w:rPr>
                <w:sz w:val="16"/>
                <w:lang w:eastAsia="ko-KR"/>
              </w:rPr>
              <w:t>0.08</w:t>
            </w:r>
          </w:p>
        </w:tc>
        <w:tc>
          <w:tcPr>
            <w:tcW w:w="869"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6F05FEB5" w14:textId="05783EFB" w:rsidR="00434977" w:rsidRPr="00BC3AD0" w:rsidRDefault="00434977" w:rsidP="00434977">
            <w:pPr>
              <w:spacing w:line="240" w:lineRule="auto"/>
              <w:ind w:firstLine="160"/>
              <w:jc w:val="center"/>
              <w:rPr>
                <w:sz w:val="16"/>
                <w:lang w:eastAsia="ko-KR"/>
              </w:rPr>
            </w:pPr>
            <w:r w:rsidRPr="00434977">
              <w:rPr>
                <w:sz w:val="16"/>
                <w:lang w:eastAsia="ko-KR"/>
              </w:rPr>
              <w:t>0.09</w:t>
            </w:r>
          </w:p>
        </w:tc>
        <w:tc>
          <w:tcPr>
            <w:tcW w:w="927" w:type="pct"/>
            <w:gridSpan w:val="2"/>
            <w:tcBorders>
              <w:top w:val="nil"/>
              <w:left w:val="nil"/>
              <w:bottom w:val="single" w:sz="8" w:space="0" w:color="000000"/>
              <w:right w:val="nil"/>
            </w:tcBorders>
            <w:shd w:val="clear" w:color="auto" w:fill="auto"/>
            <w:tcMar>
              <w:top w:w="7" w:type="dxa"/>
              <w:left w:w="7" w:type="dxa"/>
              <w:bottom w:w="0" w:type="dxa"/>
              <w:right w:w="7" w:type="dxa"/>
            </w:tcMar>
            <w:vAlign w:val="center"/>
            <w:hideMark/>
          </w:tcPr>
          <w:p w14:paraId="5409697A" w14:textId="4A4A82BC" w:rsidR="00434977" w:rsidRPr="00BC3AD0" w:rsidRDefault="00434977" w:rsidP="00434977">
            <w:pPr>
              <w:spacing w:line="240" w:lineRule="auto"/>
              <w:ind w:firstLine="160"/>
              <w:jc w:val="center"/>
              <w:rPr>
                <w:sz w:val="16"/>
                <w:lang w:eastAsia="ko-KR"/>
              </w:rPr>
            </w:pPr>
            <w:r w:rsidRPr="00434977">
              <w:rPr>
                <w:sz w:val="16"/>
                <w:lang w:eastAsia="ko-KR"/>
              </w:rPr>
              <w:t>0.09</w:t>
            </w:r>
          </w:p>
        </w:tc>
      </w:tr>
    </w:tbl>
    <w:p w14:paraId="073F7FF8" w14:textId="77777777" w:rsidR="00AE13EA" w:rsidRPr="00140F03" w:rsidRDefault="00AE13EA" w:rsidP="00140F03">
      <w:pPr>
        <w:spacing w:line="240" w:lineRule="auto"/>
        <w:ind w:firstLine="160"/>
        <w:jc w:val="center"/>
        <w:rPr>
          <w:sz w:val="16"/>
          <w:lang w:eastAsia="ko-KR"/>
        </w:rPr>
      </w:pPr>
    </w:p>
    <w:sectPr w:rsidR="00AE13EA" w:rsidRPr="00140F03" w:rsidSect="00AB7D8D">
      <w:footerReference w:type="default" r:id="rId21"/>
      <w:pgSz w:w="11907" w:h="16840"/>
      <w:pgMar w:top="1418" w:right="1418" w:bottom="1134" w:left="2552"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4CE65" w14:textId="77777777" w:rsidR="001F5416" w:rsidRDefault="001F5416">
      <w:pPr>
        <w:ind w:firstLine="240"/>
      </w:pPr>
      <w:r>
        <w:separator/>
      </w:r>
    </w:p>
  </w:endnote>
  <w:endnote w:type="continuationSeparator" w:id="0">
    <w:p w14:paraId="7698AFC5" w14:textId="77777777" w:rsidR="001F5416" w:rsidRDefault="001F5416">
      <w:pPr>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E3EB0" w14:textId="7FBC986C" w:rsidR="00344147" w:rsidRDefault="00344147">
    <w:pPr>
      <w:pStyle w:val="Footer"/>
      <w:ind w:firstLine="240"/>
      <w:jc w:val="right"/>
    </w:pPr>
    <w:r>
      <w:rPr>
        <w:rStyle w:val="PageNumber"/>
      </w:rPr>
      <w:fldChar w:fldCharType="begin"/>
    </w:r>
    <w:r>
      <w:rPr>
        <w:rStyle w:val="PageNumber"/>
      </w:rPr>
      <w:instrText xml:space="preserve"> PAGE </w:instrText>
    </w:r>
    <w:r>
      <w:rPr>
        <w:rStyle w:val="PageNumber"/>
      </w:rPr>
      <w:fldChar w:fldCharType="separate"/>
    </w:r>
    <w:r w:rsidR="00A62D72">
      <w:rPr>
        <w:rStyle w:val="PageNumber"/>
        <w:noProof/>
      </w:rPr>
      <w:t>14</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C6A16" w14:textId="77777777" w:rsidR="001F5416" w:rsidRDefault="001F5416">
      <w:pPr>
        <w:ind w:firstLine="240"/>
      </w:pPr>
      <w:r>
        <w:separator/>
      </w:r>
    </w:p>
  </w:footnote>
  <w:footnote w:type="continuationSeparator" w:id="0">
    <w:p w14:paraId="5D9A0FF0" w14:textId="77777777" w:rsidR="001F5416" w:rsidRDefault="001F5416">
      <w:pPr>
        <w:ind w:firstLine="2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C0sLAwNzAwNTY2NzZW0lEKTi0uzszPAykwNq4FAK2igtItAAAA"/>
  </w:docVars>
  <w:rsids>
    <w:rsidRoot w:val="00F835B9"/>
    <w:rsid w:val="00001848"/>
    <w:rsid w:val="00001A9C"/>
    <w:rsid w:val="0000401A"/>
    <w:rsid w:val="000063CA"/>
    <w:rsid w:val="0000644C"/>
    <w:rsid w:val="00014FC2"/>
    <w:rsid w:val="000211C2"/>
    <w:rsid w:val="00021825"/>
    <w:rsid w:val="00022AA7"/>
    <w:rsid w:val="000237F5"/>
    <w:rsid w:val="00026275"/>
    <w:rsid w:val="00032174"/>
    <w:rsid w:val="0003463E"/>
    <w:rsid w:val="000415FE"/>
    <w:rsid w:val="00042526"/>
    <w:rsid w:val="00045528"/>
    <w:rsid w:val="00047629"/>
    <w:rsid w:val="00050A75"/>
    <w:rsid w:val="00062644"/>
    <w:rsid w:val="00062880"/>
    <w:rsid w:val="000654AC"/>
    <w:rsid w:val="00070154"/>
    <w:rsid w:val="0007126B"/>
    <w:rsid w:val="00072DF2"/>
    <w:rsid w:val="0007649A"/>
    <w:rsid w:val="00080AD3"/>
    <w:rsid w:val="00081146"/>
    <w:rsid w:val="00087296"/>
    <w:rsid w:val="00091364"/>
    <w:rsid w:val="00092A1B"/>
    <w:rsid w:val="00093493"/>
    <w:rsid w:val="00094E01"/>
    <w:rsid w:val="00096A1E"/>
    <w:rsid w:val="000A2B24"/>
    <w:rsid w:val="000B2E20"/>
    <w:rsid w:val="000B2E7A"/>
    <w:rsid w:val="000B3AE1"/>
    <w:rsid w:val="000B4A6A"/>
    <w:rsid w:val="000B64F8"/>
    <w:rsid w:val="000C1CD1"/>
    <w:rsid w:val="000C1D55"/>
    <w:rsid w:val="000C4E3C"/>
    <w:rsid w:val="000C6AF1"/>
    <w:rsid w:val="000D4C20"/>
    <w:rsid w:val="000D4E32"/>
    <w:rsid w:val="000D7E12"/>
    <w:rsid w:val="000E12B4"/>
    <w:rsid w:val="000E3225"/>
    <w:rsid w:val="000E34F3"/>
    <w:rsid w:val="000E4619"/>
    <w:rsid w:val="000E68AC"/>
    <w:rsid w:val="000F176A"/>
    <w:rsid w:val="000F1981"/>
    <w:rsid w:val="000F369E"/>
    <w:rsid w:val="000F437D"/>
    <w:rsid w:val="000F51E6"/>
    <w:rsid w:val="000F54F3"/>
    <w:rsid w:val="001015F9"/>
    <w:rsid w:val="00101A99"/>
    <w:rsid w:val="001045F1"/>
    <w:rsid w:val="001119DE"/>
    <w:rsid w:val="00112F10"/>
    <w:rsid w:val="00113249"/>
    <w:rsid w:val="00115239"/>
    <w:rsid w:val="00115542"/>
    <w:rsid w:val="00115D7E"/>
    <w:rsid w:val="00117484"/>
    <w:rsid w:val="00117ADF"/>
    <w:rsid w:val="00117FA8"/>
    <w:rsid w:val="00123645"/>
    <w:rsid w:val="00126290"/>
    <w:rsid w:val="00126F3F"/>
    <w:rsid w:val="001270D8"/>
    <w:rsid w:val="00131651"/>
    <w:rsid w:val="0013273A"/>
    <w:rsid w:val="00134194"/>
    <w:rsid w:val="001347C0"/>
    <w:rsid w:val="00134D0B"/>
    <w:rsid w:val="00135B0E"/>
    <w:rsid w:val="00135B5A"/>
    <w:rsid w:val="00136FFB"/>
    <w:rsid w:val="00140F03"/>
    <w:rsid w:val="00142663"/>
    <w:rsid w:val="00143368"/>
    <w:rsid w:val="00144811"/>
    <w:rsid w:val="00147CEA"/>
    <w:rsid w:val="00151855"/>
    <w:rsid w:val="0015218B"/>
    <w:rsid w:val="00152F42"/>
    <w:rsid w:val="001547C0"/>
    <w:rsid w:val="00154AB6"/>
    <w:rsid w:val="00154EBA"/>
    <w:rsid w:val="00155199"/>
    <w:rsid w:val="001562B4"/>
    <w:rsid w:val="001566A0"/>
    <w:rsid w:val="00157CA4"/>
    <w:rsid w:val="00160066"/>
    <w:rsid w:val="00166BC7"/>
    <w:rsid w:val="00166BDE"/>
    <w:rsid w:val="00166EEC"/>
    <w:rsid w:val="001672A3"/>
    <w:rsid w:val="00171E10"/>
    <w:rsid w:val="00175FC7"/>
    <w:rsid w:val="00176586"/>
    <w:rsid w:val="00176B3A"/>
    <w:rsid w:val="00176EBA"/>
    <w:rsid w:val="00177A6F"/>
    <w:rsid w:val="00180400"/>
    <w:rsid w:val="0018104F"/>
    <w:rsid w:val="001818B9"/>
    <w:rsid w:val="00190FE5"/>
    <w:rsid w:val="00191CB4"/>
    <w:rsid w:val="00194CD6"/>
    <w:rsid w:val="00195259"/>
    <w:rsid w:val="0019693E"/>
    <w:rsid w:val="001A1AF2"/>
    <w:rsid w:val="001A22DE"/>
    <w:rsid w:val="001A4616"/>
    <w:rsid w:val="001B4280"/>
    <w:rsid w:val="001B4A6F"/>
    <w:rsid w:val="001B7241"/>
    <w:rsid w:val="001B758B"/>
    <w:rsid w:val="001C019D"/>
    <w:rsid w:val="001C064B"/>
    <w:rsid w:val="001C4F6B"/>
    <w:rsid w:val="001D0D25"/>
    <w:rsid w:val="001D124D"/>
    <w:rsid w:val="001D24CD"/>
    <w:rsid w:val="001D7EEA"/>
    <w:rsid w:val="001E4EB2"/>
    <w:rsid w:val="001F0BC5"/>
    <w:rsid w:val="001F44B8"/>
    <w:rsid w:val="001F5416"/>
    <w:rsid w:val="002031A5"/>
    <w:rsid w:val="00204D0A"/>
    <w:rsid w:val="00207173"/>
    <w:rsid w:val="002071D6"/>
    <w:rsid w:val="002076BE"/>
    <w:rsid w:val="00211641"/>
    <w:rsid w:val="0021327A"/>
    <w:rsid w:val="00214FC9"/>
    <w:rsid w:val="00216539"/>
    <w:rsid w:val="00217EB0"/>
    <w:rsid w:val="00220B70"/>
    <w:rsid w:val="0022102D"/>
    <w:rsid w:val="00222537"/>
    <w:rsid w:val="002230F9"/>
    <w:rsid w:val="002275D9"/>
    <w:rsid w:val="002308C9"/>
    <w:rsid w:val="00231661"/>
    <w:rsid w:val="002346FE"/>
    <w:rsid w:val="00235871"/>
    <w:rsid w:val="0024649D"/>
    <w:rsid w:val="00246A5F"/>
    <w:rsid w:val="00247D8D"/>
    <w:rsid w:val="00256C6D"/>
    <w:rsid w:val="00260A5B"/>
    <w:rsid w:val="002617E5"/>
    <w:rsid w:val="002623EF"/>
    <w:rsid w:val="002632EA"/>
    <w:rsid w:val="00265648"/>
    <w:rsid w:val="0026736E"/>
    <w:rsid w:val="00267C72"/>
    <w:rsid w:val="00271FEE"/>
    <w:rsid w:val="002738D1"/>
    <w:rsid w:val="00276413"/>
    <w:rsid w:val="00277919"/>
    <w:rsid w:val="00277EDF"/>
    <w:rsid w:val="002809A6"/>
    <w:rsid w:val="00281202"/>
    <w:rsid w:val="0028702F"/>
    <w:rsid w:val="002961B3"/>
    <w:rsid w:val="002A3E72"/>
    <w:rsid w:val="002A4EB3"/>
    <w:rsid w:val="002B1CA5"/>
    <w:rsid w:val="002B5BAE"/>
    <w:rsid w:val="002B5D35"/>
    <w:rsid w:val="002C18C4"/>
    <w:rsid w:val="002C3930"/>
    <w:rsid w:val="002C42B6"/>
    <w:rsid w:val="002C4CF9"/>
    <w:rsid w:val="002C681C"/>
    <w:rsid w:val="002C745F"/>
    <w:rsid w:val="002D36B2"/>
    <w:rsid w:val="002E06C6"/>
    <w:rsid w:val="002E108C"/>
    <w:rsid w:val="002E4A46"/>
    <w:rsid w:val="002F233A"/>
    <w:rsid w:val="002F4829"/>
    <w:rsid w:val="002F6470"/>
    <w:rsid w:val="0030300A"/>
    <w:rsid w:val="00303CB2"/>
    <w:rsid w:val="00303E79"/>
    <w:rsid w:val="00310899"/>
    <w:rsid w:val="00313145"/>
    <w:rsid w:val="00314F16"/>
    <w:rsid w:val="003151BE"/>
    <w:rsid w:val="00316892"/>
    <w:rsid w:val="00325B21"/>
    <w:rsid w:val="00333A51"/>
    <w:rsid w:val="00335A75"/>
    <w:rsid w:val="0034004D"/>
    <w:rsid w:val="003400FC"/>
    <w:rsid w:val="00340D71"/>
    <w:rsid w:val="003428AF"/>
    <w:rsid w:val="00344147"/>
    <w:rsid w:val="00344849"/>
    <w:rsid w:val="0034594A"/>
    <w:rsid w:val="003465C9"/>
    <w:rsid w:val="0035013A"/>
    <w:rsid w:val="00354CEF"/>
    <w:rsid w:val="00357469"/>
    <w:rsid w:val="0036156D"/>
    <w:rsid w:val="00365631"/>
    <w:rsid w:val="00365EDC"/>
    <w:rsid w:val="00375449"/>
    <w:rsid w:val="00377380"/>
    <w:rsid w:val="003820F5"/>
    <w:rsid w:val="0038430C"/>
    <w:rsid w:val="003847BB"/>
    <w:rsid w:val="003859AB"/>
    <w:rsid w:val="00391216"/>
    <w:rsid w:val="00392FB5"/>
    <w:rsid w:val="00397463"/>
    <w:rsid w:val="003A74E2"/>
    <w:rsid w:val="003B07F4"/>
    <w:rsid w:val="003B12D3"/>
    <w:rsid w:val="003B32D9"/>
    <w:rsid w:val="003B49FA"/>
    <w:rsid w:val="003C4CA7"/>
    <w:rsid w:val="003C69DB"/>
    <w:rsid w:val="003C72B9"/>
    <w:rsid w:val="003D052A"/>
    <w:rsid w:val="003D0635"/>
    <w:rsid w:val="003D1D2B"/>
    <w:rsid w:val="003D1D57"/>
    <w:rsid w:val="003D35F5"/>
    <w:rsid w:val="003D43B4"/>
    <w:rsid w:val="003D4AE0"/>
    <w:rsid w:val="003D6D3C"/>
    <w:rsid w:val="003E0504"/>
    <w:rsid w:val="003E0D64"/>
    <w:rsid w:val="003E2554"/>
    <w:rsid w:val="003E5CBF"/>
    <w:rsid w:val="003F02F1"/>
    <w:rsid w:val="003F5E37"/>
    <w:rsid w:val="003F7758"/>
    <w:rsid w:val="00401034"/>
    <w:rsid w:val="00411FC5"/>
    <w:rsid w:val="00412B72"/>
    <w:rsid w:val="004208D9"/>
    <w:rsid w:val="00424C2A"/>
    <w:rsid w:val="00424E36"/>
    <w:rsid w:val="00426744"/>
    <w:rsid w:val="004269C9"/>
    <w:rsid w:val="00427246"/>
    <w:rsid w:val="0042782B"/>
    <w:rsid w:val="004321C8"/>
    <w:rsid w:val="004325D0"/>
    <w:rsid w:val="004327C2"/>
    <w:rsid w:val="00433197"/>
    <w:rsid w:val="0043357C"/>
    <w:rsid w:val="00433976"/>
    <w:rsid w:val="004343AF"/>
    <w:rsid w:val="00434977"/>
    <w:rsid w:val="0043638D"/>
    <w:rsid w:val="00437D20"/>
    <w:rsid w:val="00441496"/>
    <w:rsid w:val="0044403C"/>
    <w:rsid w:val="00444302"/>
    <w:rsid w:val="0045007D"/>
    <w:rsid w:val="00450FF1"/>
    <w:rsid w:val="00453726"/>
    <w:rsid w:val="00456BF7"/>
    <w:rsid w:val="00461C43"/>
    <w:rsid w:val="00465ADB"/>
    <w:rsid w:val="00466D5F"/>
    <w:rsid w:val="004711C6"/>
    <w:rsid w:val="00475D11"/>
    <w:rsid w:val="004762A8"/>
    <w:rsid w:val="0047631E"/>
    <w:rsid w:val="004771F7"/>
    <w:rsid w:val="00480646"/>
    <w:rsid w:val="00480E8B"/>
    <w:rsid w:val="00481B5D"/>
    <w:rsid w:val="00481FE7"/>
    <w:rsid w:val="00486C6A"/>
    <w:rsid w:val="0049340D"/>
    <w:rsid w:val="00493723"/>
    <w:rsid w:val="004958E0"/>
    <w:rsid w:val="00495D70"/>
    <w:rsid w:val="0049616F"/>
    <w:rsid w:val="00496F47"/>
    <w:rsid w:val="00497EDD"/>
    <w:rsid w:val="004A2064"/>
    <w:rsid w:val="004A6C25"/>
    <w:rsid w:val="004A729E"/>
    <w:rsid w:val="004B0C26"/>
    <w:rsid w:val="004B186F"/>
    <w:rsid w:val="004B3A7B"/>
    <w:rsid w:val="004B654C"/>
    <w:rsid w:val="004C008A"/>
    <w:rsid w:val="004C483E"/>
    <w:rsid w:val="004C6B6A"/>
    <w:rsid w:val="004E11E9"/>
    <w:rsid w:val="004E1250"/>
    <w:rsid w:val="004E1BBF"/>
    <w:rsid w:val="004E3937"/>
    <w:rsid w:val="004E53C8"/>
    <w:rsid w:val="004E5855"/>
    <w:rsid w:val="004E7CAB"/>
    <w:rsid w:val="004F18CA"/>
    <w:rsid w:val="004F1AA5"/>
    <w:rsid w:val="004F2D07"/>
    <w:rsid w:val="004F60F0"/>
    <w:rsid w:val="004F7DFD"/>
    <w:rsid w:val="0050145F"/>
    <w:rsid w:val="00501B57"/>
    <w:rsid w:val="005028DE"/>
    <w:rsid w:val="00502E5D"/>
    <w:rsid w:val="005051BA"/>
    <w:rsid w:val="0050562D"/>
    <w:rsid w:val="005073E8"/>
    <w:rsid w:val="00510220"/>
    <w:rsid w:val="00510439"/>
    <w:rsid w:val="0051143F"/>
    <w:rsid w:val="0051179F"/>
    <w:rsid w:val="00512912"/>
    <w:rsid w:val="00513962"/>
    <w:rsid w:val="00514904"/>
    <w:rsid w:val="005208ED"/>
    <w:rsid w:val="00524051"/>
    <w:rsid w:val="00524A0D"/>
    <w:rsid w:val="005329B5"/>
    <w:rsid w:val="005345D8"/>
    <w:rsid w:val="00534B11"/>
    <w:rsid w:val="005401C1"/>
    <w:rsid w:val="005445D5"/>
    <w:rsid w:val="00545EB6"/>
    <w:rsid w:val="00546098"/>
    <w:rsid w:val="00546C52"/>
    <w:rsid w:val="005513E6"/>
    <w:rsid w:val="00552696"/>
    <w:rsid w:val="00553235"/>
    <w:rsid w:val="0055565C"/>
    <w:rsid w:val="00560735"/>
    <w:rsid w:val="005635AB"/>
    <w:rsid w:val="00565D77"/>
    <w:rsid w:val="00566DFA"/>
    <w:rsid w:val="005709AD"/>
    <w:rsid w:val="00570CE6"/>
    <w:rsid w:val="00570F4B"/>
    <w:rsid w:val="00571165"/>
    <w:rsid w:val="00571362"/>
    <w:rsid w:val="00572610"/>
    <w:rsid w:val="00582339"/>
    <w:rsid w:val="0058244A"/>
    <w:rsid w:val="0058410A"/>
    <w:rsid w:val="00584133"/>
    <w:rsid w:val="00584A93"/>
    <w:rsid w:val="005850F3"/>
    <w:rsid w:val="005865C3"/>
    <w:rsid w:val="005876E1"/>
    <w:rsid w:val="00592802"/>
    <w:rsid w:val="005960CD"/>
    <w:rsid w:val="00597D85"/>
    <w:rsid w:val="005A2073"/>
    <w:rsid w:val="005A283F"/>
    <w:rsid w:val="005A2876"/>
    <w:rsid w:val="005A365C"/>
    <w:rsid w:val="005A3C65"/>
    <w:rsid w:val="005A46F8"/>
    <w:rsid w:val="005A5034"/>
    <w:rsid w:val="005B10E4"/>
    <w:rsid w:val="005B23D1"/>
    <w:rsid w:val="005B2456"/>
    <w:rsid w:val="005B28FF"/>
    <w:rsid w:val="005B4F23"/>
    <w:rsid w:val="005C1EBF"/>
    <w:rsid w:val="005C2CBA"/>
    <w:rsid w:val="005C3EB9"/>
    <w:rsid w:val="005C5594"/>
    <w:rsid w:val="005C5DF7"/>
    <w:rsid w:val="005C76DC"/>
    <w:rsid w:val="005D3372"/>
    <w:rsid w:val="005D3CA0"/>
    <w:rsid w:val="005D5E87"/>
    <w:rsid w:val="005D6035"/>
    <w:rsid w:val="005D7851"/>
    <w:rsid w:val="005E4714"/>
    <w:rsid w:val="005E5668"/>
    <w:rsid w:val="005E76A6"/>
    <w:rsid w:val="005F36E9"/>
    <w:rsid w:val="005F4D50"/>
    <w:rsid w:val="005F68A7"/>
    <w:rsid w:val="00602859"/>
    <w:rsid w:val="006031E0"/>
    <w:rsid w:val="006048D2"/>
    <w:rsid w:val="00605A91"/>
    <w:rsid w:val="00606384"/>
    <w:rsid w:val="0060735C"/>
    <w:rsid w:val="00611158"/>
    <w:rsid w:val="006118FC"/>
    <w:rsid w:val="00612BF3"/>
    <w:rsid w:val="0061318E"/>
    <w:rsid w:val="00613CA9"/>
    <w:rsid w:val="00621B22"/>
    <w:rsid w:val="00622844"/>
    <w:rsid w:val="00622F11"/>
    <w:rsid w:val="00630117"/>
    <w:rsid w:val="00633AA9"/>
    <w:rsid w:val="00634AFF"/>
    <w:rsid w:val="00634C7E"/>
    <w:rsid w:val="00635AB5"/>
    <w:rsid w:val="0063658C"/>
    <w:rsid w:val="00643821"/>
    <w:rsid w:val="00650B2F"/>
    <w:rsid w:val="006545AC"/>
    <w:rsid w:val="00654B4A"/>
    <w:rsid w:val="00661196"/>
    <w:rsid w:val="006613A7"/>
    <w:rsid w:val="0066342C"/>
    <w:rsid w:val="0067407A"/>
    <w:rsid w:val="006753FB"/>
    <w:rsid w:val="006757B2"/>
    <w:rsid w:val="0067645D"/>
    <w:rsid w:val="006806A9"/>
    <w:rsid w:val="00682F55"/>
    <w:rsid w:val="0068309A"/>
    <w:rsid w:val="00685762"/>
    <w:rsid w:val="00686D64"/>
    <w:rsid w:val="00687A2F"/>
    <w:rsid w:val="00694CB8"/>
    <w:rsid w:val="00695DD4"/>
    <w:rsid w:val="00696B64"/>
    <w:rsid w:val="00697735"/>
    <w:rsid w:val="006A0EF7"/>
    <w:rsid w:val="006A534F"/>
    <w:rsid w:val="006A7268"/>
    <w:rsid w:val="006B54F5"/>
    <w:rsid w:val="006B7387"/>
    <w:rsid w:val="006C0CE7"/>
    <w:rsid w:val="006C1013"/>
    <w:rsid w:val="006C3364"/>
    <w:rsid w:val="006D1A1E"/>
    <w:rsid w:val="006D3F7D"/>
    <w:rsid w:val="006D43B0"/>
    <w:rsid w:val="006D46C7"/>
    <w:rsid w:val="006D74F4"/>
    <w:rsid w:val="006D79CF"/>
    <w:rsid w:val="006E2648"/>
    <w:rsid w:val="006E6988"/>
    <w:rsid w:val="006E7A3E"/>
    <w:rsid w:val="006F1718"/>
    <w:rsid w:val="006F51AB"/>
    <w:rsid w:val="0070074E"/>
    <w:rsid w:val="00704604"/>
    <w:rsid w:val="00704B68"/>
    <w:rsid w:val="00710FFF"/>
    <w:rsid w:val="00716888"/>
    <w:rsid w:val="00717CFB"/>
    <w:rsid w:val="00731B3D"/>
    <w:rsid w:val="00733A1D"/>
    <w:rsid w:val="007357C0"/>
    <w:rsid w:val="00737BBF"/>
    <w:rsid w:val="00740C9F"/>
    <w:rsid w:val="00741314"/>
    <w:rsid w:val="00741F83"/>
    <w:rsid w:val="007448DF"/>
    <w:rsid w:val="00745FC6"/>
    <w:rsid w:val="007523F4"/>
    <w:rsid w:val="00753E08"/>
    <w:rsid w:val="007556AC"/>
    <w:rsid w:val="00756BA1"/>
    <w:rsid w:val="00756DA1"/>
    <w:rsid w:val="00765452"/>
    <w:rsid w:val="00765770"/>
    <w:rsid w:val="0076675C"/>
    <w:rsid w:val="00770FD3"/>
    <w:rsid w:val="00771788"/>
    <w:rsid w:val="00771C28"/>
    <w:rsid w:val="007731BA"/>
    <w:rsid w:val="00773611"/>
    <w:rsid w:val="00781AB0"/>
    <w:rsid w:val="00783707"/>
    <w:rsid w:val="00783E92"/>
    <w:rsid w:val="00786309"/>
    <w:rsid w:val="00787019"/>
    <w:rsid w:val="0078769B"/>
    <w:rsid w:val="0078771B"/>
    <w:rsid w:val="00787A35"/>
    <w:rsid w:val="007936E8"/>
    <w:rsid w:val="00794846"/>
    <w:rsid w:val="00795521"/>
    <w:rsid w:val="00795CBA"/>
    <w:rsid w:val="00796CAE"/>
    <w:rsid w:val="007A375B"/>
    <w:rsid w:val="007B18DF"/>
    <w:rsid w:val="007B270B"/>
    <w:rsid w:val="007B5457"/>
    <w:rsid w:val="007C0021"/>
    <w:rsid w:val="007C44E4"/>
    <w:rsid w:val="007D31F5"/>
    <w:rsid w:val="007D35D5"/>
    <w:rsid w:val="007D40FE"/>
    <w:rsid w:val="007D5F89"/>
    <w:rsid w:val="007D5FCA"/>
    <w:rsid w:val="007E00A8"/>
    <w:rsid w:val="007E0FBE"/>
    <w:rsid w:val="007E1892"/>
    <w:rsid w:val="007E26C4"/>
    <w:rsid w:val="007E4CD3"/>
    <w:rsid w:val="007E608F"/>
    <w:rsid w:val="007F3EE6"/>
    <w:rsid w:val="007F7BA9"/>
    <w:rsid w:val="00800507"/>
    <w:rsid w:val="00803A75"/>
    <w:rsid w:val="008107BB"/>
    <w:rsid w:val="008113A5"/>
    <w:rsid w:val="0081264F"/>
    <w:rsid w:val="0081552C"/>
    <w:rsid w:val="0082088A"/>
    <w:rsid w:val="0082232A"/>
    <w:rsid w:val="00823088"/>
    <w:rsid w:val="00830E8A"/>
    <w:rsid w:val="00831400"/>
    <w:rsid w:val="0083439B"/>
    <w:rsid w:val="008354D3"/>
    <w:rsid w:val="00840D4F"/>
    <w:rsid w:val="00842525"/>
    <w:rsid w:val="00843319"/>
    <w:rsid w:val="00844829"/>
    <w:rsid w:val="00851485"/>
    <w:rsid w:val="008518A6"/>
    <w:rsid w:val="00861728"/>
    <w:rsid w:val="00862938"/>
    <w:rsid w:val="00862D15"/>
    <w:rsid w:val="00862DC9"/>
    <w:rsid w:val="00863187"/>
    <w:rsid w:val="00863659"/>
    <w:rsid w:val="00863CB0"/>
    <w:rsid w:val="00867806"/>
    <w:rsid w:val="00867B9E"/>
    <w:rsid w:val="00867F0D"/>
    <w:rsid w:val="00874543"/>
    <w:rsid w:val="0088096C"/>
    <w:rsid w:val="00882E03"/>
    <w:rsid w:val="00885080"/>
    <w:rsid w:val="008859B0"/>
    <w:rsid w:val="0088719C"/>
    <w:rsid w:val="00887A97"/>
    <w:rsid w:val="00890C85"/>
    <w:rsid w:val="0089376A"/>
    <w:rsid w:val="008940A3"/>
    <w:rsid w:val="0089423E"/>
    <w:rsid w:val="0089608B"/>
    <w:rsid w:val="00897BF0"/>
    <w:rsid w:val="008A487E"/>
    <w:rsid w:val="008A6CC2"/>
    <w:rsid w:val="008B032F"/>
    <w:rsid w:val="008B23A8"/>
    <w:rsid w:val="008C4147"/>
    <w:rsid w:val="008C76B0"/>
    <w:rsid w:val="008D0D96"/>
    <w:rsid w:val="008D1582"/>
    <w:rsid w:val="008D278D"/>
    <w:rsid w:val="008D2EF6"/>
    <w:rsid w:val="008D5C99"/>
    <w:rsid w:val="008E15EE"/>
    <w:rsid w:val="008E2544"/>
    <w:rsid w:val="008E3542"/>
    <w:rsid w:val="008E6BA4"/>
    <w:rsid w:val="008E7017"/>
    <w:rsid w:val="008E713E"/>
    <w:rsid w:val="008F163E"/>
    <w:rsid w:val="008F1F51"/>
    <w:rsid w:val="008F3050"/>
    <w:rsid w:val="009038E2"/>
    <w:rsid w:val="00903B53"/>
    <w:rsid w:val="00903D00"/>
    <w:rsid w:val="009072F8"/>
    <w:rsid w:val="00911293"/>
    <w:rsid w:val="00912B9F"/>
    <w:rsid w:val="00914DC2"/>
    <w:rsid w:val="00915260"/>
    <w:rsid w:val="0092241F"/>
    <w:rsid w:val="00923305"/>
    <w:rsid w:val="009245C0"/>
    <w:rsid w:val="00924D73"/>
    <w:rsid w:val="009307F3"/>
    <w:rsid w:val="00931135"/>
    <w:rsid w:val="00931C83"/>
    <w:rsid w:val="00933D67"/>
    <w:rsid w:val="009351FC"/>
    <w:rsid w:val="00941ED0"/>
    <w:rsid w:val="0094220F"/>
    <w:rsid w:val="00943131"/>
    <w:rsid w:val="00943B14"/>
    <w:rsid w:val="00945F2A"/>
    <w:rsid w:val="0094787D"/>
    <w:rsid w:val="00952E9A"/>
    <w:rsid w:val="0095490A"/>
    <w:rsid w:val="00955249"/>
    <w:rsid w:val="009555E6"/>
    <w:rsid w:val="00960438"/>
    <w:rsid w:val="00960BE4"/>
    <w:rsid w:val="009715BC"/>
    <w:rsid w:val="009730E0"/>
    <w:rsid w:val="00973F8E"/>
    <w:rsid w:val="009755D1"/>
    <w:rsid w:val="00975DAF"/>
    <w:rsid w:val="00977C61"/>
    <w:rsid w:val="00980954"/>
    <w:rsid w:val="0098690B"/>
    <w:rsid w:val="00986CC9"/>
    <w:rsid w:val="00992DCB"/>
    <w:rsid w:val="00996C63"/>
    <w:rsid w:val="009A0017"/>
    <w:rsid w:val="009A0CF7"/>
    <w:rsid w:val="009A11DD"/>
    <w:rsid w:val="009A315C"/>
    <w:rsid w:val="009A4118"/>
    <w:rsid w:val="009B22D1"/>
    <w:rsid w:val="009B47D8"/>
    <w:rsid w:val="009C40DA"/>
    <w:rsid w:val="009D0809"/>
    <w:rsid w:val="009D08F3"/>
    <w:rsid w:val="009D25D5"/>
    <w:rsid w:val="009D7C96"/>
    <w:rsid w:val="009E27D2"/>
    <w:rsid w:val="009E2D35"/>
    <w:rsid w:val="009E34DC"/>
    <w:rsid w:val="009E46B1"/>
    <w:rsid w:val="009E5129"/>
    <w:rsid w:val="009F12EA"/>
    <w:rsid w:val="009F45BA"/>
    <w:rsid w:val="00A004E6"/>
    <w:rsid w:val="00A00792"/>
    <w:rsid w:val="00A04383"/>
    <w:rsid w:val="00A060D8"/>
    <w:rsid w:val="00A0650F"/>
    <w:rsid w:val="00A065BE"/>
    <w:rsid w:val="00A0685B"/>
    <w:rsid w:val="00A10623"/>
    <w:rsid w:val="00A13D7C"/>
    <w:rsid w:val="00A1691E"/>
    <w:rsid w:val="00A236E5"/>
    <w:rsid w:val="00A2397E"/>
    <w:rsid w:val="00A249F9"/>
    <w:rsid w:val="00A27DB2"/>
    <w:rsid w:val="00A30F8B"/>
    <w:rsid w:val="00A33AF7"/>
    <w:rsid w:val="00A3429D"/>
    <w:rsid w:val="00A364EE"/>
    <w:rsid w:val="00A36773"/>
    <w:rsid w:val="00A36C61"/>
    <w:rsid w:val="00A37193"/>
    <w:rsid w:val="00A47B5E"/>
    <w:rsid w:val="00A47E64"/>
    <w:rsid w:val="00A50CF1"/>
    <w:rsid w:val="00A538DB"/>
    <w:rsid w:val="00A55AF8"/>
    <w:rsid w:val="00A57092"/>
    <w:rsid w:val="00A62D72"/>
    <w:rsid w:val="00A673B0"/>
    <w:rsid w:val="00A7217F"/>
    <w:rsid w:val="00A7393F"/>
    <w:rsid w:val="00A75F01"/>
    <w:rsid w:val="00A7648B"/>
    <w:rsid w:val="00A91A88"/>
    <w:rsid w:val="00A9520E"/>
    <w:rsid w:val="00A95639"/>
    <w:rsid w:val="00A96678"/>
    <w:rsid w:val="00AA01E6"/>
    <w:rsid w:val="00AA20ED"/>
    <w:rsid w:val="00AA47DE"/>
    <w:rsid w:val="00AA526E"/>
    <w:rsid w:val="00AA5DA5"/>
    <w:rsid w:val="00AB294C"/>
    <w:rsid w:val="00AB47EA"/>
    <w:rsid w:val="00AB6961"/>
    <w:rsid w:val="00AB6F0A"/>
    <w:rsid w:val="00AB7994"/>
    <w:rsid w:val="00AB7D8D"/>
    <w:rsid w:val="00AC272B"/>
    <w:rsid w:val="00AC640C"/>
    <w:rsid w:val="00AD25B2"/>
    <w:rsid w:val="00AD2C69"/>
    <w:rsid w:val="00AD57B4"/>
    <w:rsid w:val="00AE13EA"/>
    <w:rsid w:val="00AE5270"/>
    <w:rsid w:val="00AE65D0"/>
    <w:rsid w:val="00AE69C8"/>
    <w:rsid w:val="00AF0DA0"/>
    <w:rsid w:val="00AF235D"/>
    <w:rsid w:val="00AF24B5"/>
    <w:rsid w:val="00AF4FE5"/>
    <w:rsid w:val="00AF5CC8"/>
    <w:rsid w:val="00B007DE"/>
    <w:rsid w:val="00B066AD"/>
    <w:rsid w:val="00B102E3"/>
    <w:rsid w:val="00B10A85"/>
    <w:rsid w:val="00B11E4F"/>
    <w:rsid w:val="00B120FA"/>
    <w:rsid w:val="00B16E05"/>
    <w:rsid w:val="00B17EEE"/>
    <w:rsid w:val="00B234CE"/>
    <w:rsid w:val="00B2559A"/>
    <w:rsid w:val="00B262E8"/>
    <w:rsid w:val="00B26DFC"/>
    <w:rsid w:val="00B311BC"/>
    <w:rsid w:val="00B32182"/>
    <w:rsid w:val="00B3325D"/>
    <w:rsid w:val="00B351C5"/>
    <w:rsid w:val="00B4136A"/>
    <w:rsid w:val="00B41E78"/>
    <w:rsid w:val="00B43A58"/>
    <w:rsid w:val="00B473D6"/>
    <w:rsid w:val="00B507C3"/>
    <w:rsid w:val="00B5220D"/>
    <w:rsid w:val="00B52B31"/>
    <w:rsid w:val="00B60D90"/>
    <w:rsid w:val="00B61CEC"/>
    <w:rsid w:val="00B630CD"/>
    <w:rsid w:val="00B6359B"/>
    <w:rsid w:val="00B67E1B"/>
    <w:rsid w:val="00B7322A"/>
    <w:rsid w:val="00B73A8E"/>
    <w:rsid w:val="00B74F7C"/>
    <w:rsid w:val="00B75ED4"/>
    <w:rsid w:val="00B8050F"/>
    <w:rsid w:val="00B84011"/>
    <w:rsid w:val="00B856ED"/>
    <w:rsid w:val="00B85E3C"/>
    <w:rsid w:val="00B93ED5"/>
    <w:rsid w:val="00B96256"/>
    <w:rsid w:val="00B96C2B"/>
    <w:rsid w:val="00B97A1C"/>
    <w:rsid w:val="00BA1061"/>
    <w:rsid w:val="00BA1E0B"/>
    <w:rsid w:val="00BA1E5C"/>
    <w:rsid w:val="00BA4E92"/>
    <w:rsid w:val="00BB06A5"/>
    <w:rsid w:val="00BB179D"/>
    <w:rsid w:val="00BB27D7"/>
    <w:rsid w:val="00BB4761"/>
    <w:rsid w:val="00BB52DA"/>
    <w:rsid w:val="00BB5F86"/>
    <w:rsid w:val="00BB6636"/>
    <w:rsid w:val="00BC0B35"/>
    <w:rsid w:val="00BC32BE"/>
    <w:rsid w:val="00BC3AD0"/>
    <w:rsid w:val="00BC3B45"/>
    <w:rsid w:val="00BC5AE9"/>
    <w:rsid w:val="00BC5F95"/>
    <w:rsid w:val="00BC6927"/>
    <w:rsid w:val="00BD2AF7"/>
    <w:rsid w:val="00BD4362"/>
    <w:rsid w:val="00BD58A0"/>
    <w:rsid w:val="00BE0D3A"/>
    <w:rsid w:val="00BE12E8"/>
    <w:rsid w:val="00BE2C93"/>
    <w:rsid w:val="00BE2D8C"/>
    <w:rsid w:val="00BE3735"/>
    <w:rsid w:val="00BE672F"/>
    <w:rsid w:val="00BF1FBA"/>
    <w:rsid w:val="00BF2858"/>
    <w:rsid w:val="00BF3846"/>
    <w:rsid w:val="00BF4094"/>
    <w:rsid w:val="00BF59F5"/>
    <w:rsid w:val="00C028AC"/>
    <w:rsid w:val="00C03054"/>
    <w:rsid w:val="00C052D1"/>
    <w:rsid w:val="00C10194"/>
    <w:rsid w:val="00C12C4C"/>
    <w:rsid w:val="00C16BD0"/>
    <w:rsid w:val="00C274E6"/>
    <w:rsid w:val="00C27E98"/>
    <w:rsid w:val="00C27F2F"/>
    <w:rsid w:val="00C32DA1"/>
    <w:rsid w:val="00C337FF"/>
    <w:rsid w:val="00C340F5"/>
    <w:rsid w:val="00C34456"/>
    <w:rsid w:val="00C366A6"/>
    <w:rsid w:val="00C40A8E"/>
    <w:rsid w:val="00C4225A"/>
    <w:rsid w:val="00C42CD4"/>
    <w:rsid w:val="00C4354C"/>
    <w:rsid w:val="00C43AAA"/>
    <w:rsid w:val="00C464D1"/>
    <w:rsid w:val="00C4789F"/>
    <w:rsid w:val="00C53914"/>
    <w:rsid w:val="00C53BB8"/>
    <w:rsid w:val="00C53D5C"/>
    <w:rsid w:val="00C56A2A"/>
    <w:rsid w:val="00C60179"/>
    <w:rsid w:val="00C65F30"/>
    <w:rsid w:val="00C71B31"/>
    <w:rsid w:val="00C754DA"/>
    <w:rsid w:val="00C75D54"/>
    <w:rsid w:val="00C802B9"/>
    <w:rsid w:val="00C810E8"/>
    <w:rsid w:val="00C811BC"/>
    <w:rsid w:val="00C8794D"/>
    <w:rsid w:val="00C90117"/>
    <w:rsid w:val="00C906F6"/>
    <w:rsid w:val="00C9710A"/>
    <w:rsid w:val="00CA0161"/>
    <w:rsid w:val="00CA0648"/>
    <w:rsid w:val="00CA1EC7"/>
    <w:rsid w:val="00CA3F64"/>
    <w:rsid w:val="00CA723D"/>
    <w:rsid w:val="00CB4782"/>
    <w:rsid w:val="00CB5A34"/>
    <w:rsid w:val="00CB7B60"/>
    <w:rsid w:val="00CB7C45"/>
    <w:rsid w:val="00CC271F"/>
    <w:rsid w:val="00CD5FBE"/>
    <w:rsid w:val="00CD63CB"/>
    <w:rsid w:val="00CE4B18"/>
    <w:rsid w:val="00CE581E"/>
    <w:rsid w:val="00CF1742"/>
    <w:rsid w:val="00CF478F"/>
    <w:rsid w:val="00D03749"/>
    <w:rsid w:val="00D05324"/>
    <w:rsid w:val="00D05495"/>
    <w:rsid w:val="00D11A69"/>
    <w:rsid w:val="00D14686"/>
    <w:rsid w:val="00D149BD"/>
    <w:rsid w:val="00D14B30"/>
    <w:rsid w:val="00D174B9"/>
    <w:rsid w:val="00D2044B"/>
    <w:rsid w:val="00D20613"/>
    <w:rsid w:val="00D20FDF"/>
    <w:rsid w:val="00D24E94"/>
    <w:rsid w:val="00D3001A"/>
    <w:rsid w:val="00D303C0"/>
    <w:rsid w:val="00D30E62"/>
    <w:rsid w:val="00D403E6"/>
    <w:rsid w:val="00D40A85"/>
    <w:rsid w:val="00D41446"/>
    <w:rsid w:val="00D4176A"/>
    <w:rsid w:val="00D50AA3"/>
    <w:rsid w:val="00D51502"/>
    <w:rsid w:val="00D62820"/>
    <w:rsid w:val="00D66314"/>
    <w:rsid w:val="00D75FBD"/>
    <w:rsid w:val="00D76650"/>
    <w:rsid w:val="00D85E21"/>
    <w:rsid w:val="00D8686C"/>
    <w:rsid w:val="00D86AFA"/>
    <w:rsid w:val="00D8766D"/>
    <w:rsid w:val="00D94F31"/>
    <w:rsid w:val="00D97239"/>
    <w:rsid w:val="00DA3DEB"/>
    <w:rsid w:val="00DA5A9E"/>
    <w:rsid w:val="00DA6C9F"/>
    <w:rsid w:val="00DB4837"/>
    <w:rsid w:val="00DC1C66"/>
    <w:rsid w:val="00DC26BC"/>
    <w:rsid w:val="00DC330E"/>
    <w:rsid w:val="00DC4F3D"/>
    <w:rsid w:val="00DC533D"/>
    <w:rsid w:val="00DD7AC9"/>
    <w:rsid w:val="00DE5664"/>
    <w:rsid w:val="00DE673B"/>
    <w:rsid w:val="00DE78DE"/>
    <w:rsid w:val="00DF56DE"/>
    <w:rsid w:val="00DF78C9"/>
    <w:rsid w:val="00E04EB5"/>
    <w:rsid w:val="00E05637"/>
    <w:rsid w:val="00E05B30"/>
    <w:rsid w:val="00E102DB"/>
    <w:rsid w:val="00E109EB"/>
    <w:rsid w:val="00E1168B"/>
    <w:rsid w:val="00E13D27"/>
    <w:rsid w:val="00E149B1"/>
    <w:rsid w:val="00E15A84"/>
    <w:rsid w:val="00E15AE8"/>
    <w:rsid w:val="00E17D29"/>
    <w:rsid w:val="00E20A4D"/>
    <w:rsid w:val="00E21AAC"/>
    <w:rsid w:val="00E23954"/>
    <w:rsid w:val="00E3211F"/>
    <w:rsid w:val="00E33074"/>
    <w:rsid w:val="00E35D73"/>
    <w:rsid w:val="00E40682"/>
    <w:rsid w:val="00E40E96"/>
    <w:rsid w:val="00E46007"/>
    <w:rsid w:val="00E51217"/>
    <w:rsid w:val="00E52FEE"/>
    <w:rsid w:val="00E56587"/>
    <w:rsid w:val="00E60F7E"/>
    <w:rsid w:val="00E66C5D"/>
    <w:rsid w:val="00E67CBB"/>
    <w:rsid w:val="00E7048D"/>
    <w:rsid w:val="00E72D4D"/>
    <w:rsid w:val="00E73429"/>
    <w:rsid w:val="00E73CD5"/>
    <w:rsid w:val="00E74E3A"/>
    <w:rsid w:val="00E80A4F"/>
    <w:rsid w:val="00E81E0D"/>
    <w:rsid w:val="00E83108"/>
    <w:rsid w:val="00E85FA3"/>
    <w:rsid w:val="00E91AC6"/>
    <w:rsid w:val="00E92107"/>
    <w:rsid w:val="00E92139"/>
    <w:rsid w:val="00E96D39"/>
    <w:rsid w:val="00EA647B"/>
    <w:rsid w:val="00EA6894"/>
    <w:rsid w:val="00EA6BCC"/>
    <w:rsid w:val="00EB3A56"/>
    <w:rsid w:val="00EC6C61"/>
    <w:rsid w:val="00EE0044"/>
    <w:rsid w:val="00EE0B81"/>
    <w:rsid w:val="00EE35BE"/>
    <w:rsid w:val="00EE3BD1"/>
    <w:rsid w:val="00EE56B8"/>
    <w:rsid w:val="00EE730D"/>
    <w:rsid w:val="00EF133D"/>
    <w:rsid w:val="00EF4840"/>
    <w:rsid w:val="00EF4BFA"/>
    <w:rsid w:val="00F0082A"/>
    <w:rsid w:val="00F02B49"/>
    <w:rsid w:val="00F030F6"/>
    <w:rsid w:val="00F030FF"/>
    <w:rsid w:val="00F03C58"/>
    <w:rsid w:val="00F0429B"/>
    <w:rsid w:val="00F05C3B"/>
    <w:rsid w:val="00F072DA"/>
    <w:rsid w:val="00F07B9E"/>
    <w:rsid w:val="00F12198"/>
    <w:rsid w:val="00F131B7"/>
    <w:rsid w:val="00F14952"/>
    <w:rsid w:val="00F14980"/>
    <w:rsid w:val="00F201A0"/>
    <w:rsid w:val="00F2097F"/>
    <w:rsid w:val="00F20DA1"/>
    <w:rsid w:val="00F225D4"/>
    <w:rsid w:val="00F262F1"/>
    <w:rsid w:val="00F27934"/>
    <w:rsid w:val="00F30781"/>
    <w:rsid w:val="00F318BA"/>
    <w:rsid w:val="00F32518"/>
    <w:rsid w:val="00F358C7"/>
    <w:rsid w:val="00F36007"/>
    <w:rsid w:val="00F37DCF"/>
    <w:rsid w:val="00F4022E"/>
    <w:rsid w:val="00F41C1A"/>
    <w:rsid w:val="00F443FF"/>
    <w:rsid w:val="00F51E11"/>
    <w:rsid w:val="00F539D3"/>
    <w:rsid w:val="00F5567E"/>
    <w:rsid w:val="00F560C6"/>
    <w:rsid w:val="00F73A69"/>
    <w:rsid w:val="00F7595F"/>
    <w:rsid w:val="00F832BC"/>
    <w:rsid w:val="00F835B9"/>
    <w:rsid w:val="00F84998"/>
    <w:rsid w:val="00F86E6A"/>
    <w:rsid w:val="00F870CD"/>
    <w:rsid w:val="00F91E93"/>
    <w:rsid w:val="00F93A70"/>
    <w:rsid w:val="00F93B8D"/>
    <w:rsid w:val="00F96F68"/>
    <w:rsid w:val="00F97FA2"/>
    <w:rsid w:val="00FA22D4"/>
    <w:rsid w:val="00FA5D62"/>
    <w:rsid w:val="00FA6026"/>
    <w:rsid w:val="00FA6E54"/>
    <w:rsid w:val="00FB05DD"/>
    <w:rsid w:val="00FB3C4C"/>
    <w:rsid w:val="00FB4B2B"/>
    <w:rsid w:val="00FB6C9D"/>
    <w:rsid w:val="00FC1F62"/>
    <w:rsid w:val="00FC3516"/>
    <w:rsid w:val="00FC46FC"/>
    <w:rsid w:val="00FC4840"/>
    <w:rsid w:val="00FC5F8C"/>
    <w:rsid w:val="00FC6B44"/>
    <w:rsid w:val="00FC78B8"/>
    <w:rsid w:val="00FD1847"/>
    <w:rsid w:val="00FD1EAE"/>
    <w:rsid w:val="00FD20DC"/>
    <w:rsid w:val="00FD2EBA"/>
    <w:rsid w:val="00FD65D7"/>
    <w:rsid w:val="00FE5C1D"/>
    <w:rsid w:val="00FF01C5"/>
    <w:rsid w:val="00FF1828"/>
    <w:rsid w:val="00FF20F0"/>
    <w:rsid w:val="00FF5DB5"/>
    <w:rsid w:val="00FF612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A870A0"/>
  <w15:chartTrackingRefBased/>
  <w15:docId w15:val="{C3CA4AB5-9F5D-493F-89B8-73A64E9BD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iPriority="35"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65770"/>
    <w:pPr>
      <w:overflowPunct w:val="0"/>
      <w:autoSpaceDE w:val="0"/>
      <w:autoSpaceDN w:val="0"/>
      <w:adjustRightInd w:val="0"/>
      <w:spacing w:line="360" w:lineRule="auto"/>
      <w:ind w:firstLineChars="100" w:firstLine="100"/>
      <w:textAlignment w:val="baseline"/>
    </w:pPr>
    <w:rPr>
      <w:sz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36"/>
        <w:tab w:val="right" w:pos="9072"/>
      </w:tabs>
    </w:pPr>
  </w:style>
  <w:style w:type="paragraph" w:styleId="Footer">
    <w:name w:val="footer"/>
    <w:basedOn w:val="Normal"/>
    <w:pPr>
      <w:tabs>
        <w:tab w:val="center" w:pos="4536"/>
        <w:tab w:val="right" w:pos="9072"/>
      </w:tabs>
    </w:pPr>
  </w:style>
  <w:style w:type="character" w:styleId="PageNumber">
    <w:name w:val="page number"/>
    <w:basedOn w:val="DefaultParagraphFont"/>
  </w:style>
  <w:style w:type="paragraph" w:customStyle="1" w:styleId="abbreviations">
    <w:name w:val="abbreviations"/>
    <w:basedOn w:val="abstract"/>
    <w:next w:val="Normal"/>
    <w:pPr>
      <w:tabs>
        <w:tab w:val="left" w:pos="3402"/>
      </w:tabs>
      <w:ind w:left="3402" w:hanging="3402"/>
    </w:pPr>
  </w:style>
  <w:style w:type="paragraph" w:customStyle="1" w:styleId="Title1">
    <w:name w:val="Title1"/>
    <w:basedOn w:val="Normal"/>
    <w:next w:val="author"/>
    <w:rPr>
      <w:rFonts w:ascii="Arial" w:hAnsi="Arial"/>
      <w:b/>
      <w:sz w:val="36"/>
    </w:rPr>
  </w:style>
  <w:style w:type="paragraph" w:customStyle="1" w:styleId="heading1">
    <w:name w:val="heading1"/>
    <w:basedOn w:val="Normal"/>
    <w:next w:val="Normal"/>
    <w:pPr>
      <w:keepNext/>
      <w:spacing w:before="240" w:after="180"/>
    </w:pPr>
    <w:rPr>
      <w:rFonts w:ascii="Arial" w:hAnsi="Arial"/>
      <w:b/>
      <w:sz w:val="32"/>
    </w:rPr>
  </w:style>
  <w:style w:type="paragraph" w:customStyle="1" w:styleId="heading2">
    <w:name w:val="heading2"/>
    <w:basedOn w:val="Normal"/>
    <w:next w:val="Normal"/>
    <w:pPr>
      <w:keepNext/>
      <w:spacing w:before="240" w:after="180"/>
    </w:pPr>
    <w:rPr>
      <w:rFonts w:ascii="Arial" w:hAnsi="Arial"/>
      <w:b/>
    </w:rPr>
  </w:style>
  <w:style w:type="paragraph" w:customStyle="1" w:styleId="heading3">
    <w:name w:val="heading3"/>
    <w:basedOn w:val="Normal"/>
    <w:next w:val="Normal"/>
    <w:pPr>
      <w:keepNext/>
      <w:spacing w:before="240" w:after="180"/>
    </w:pPr>
    <w:rPr>
      <w:rFonts w:ascii="Arial" w:hAnsi="Arial"/>
      <w:i/>
    </w:rPr>
  </w:style>
  <w:style w:type="paragraph" w:customStyle="1" w:styleId="run-in">
    <w:name w:val="run-in"/>
    <w:basedOn w:val="Normal"/>
    <w:next w:val="Normal"/>
    <w:pPr>
      <w:keepNext/>
      <w:spacing w:before="120"/>
    </w:pPr>
    <w:rPr>
      <w:b/>
    </w:rPr>
  </w:style>
  <w:style w:type="paragraph" w:styleId="Title">
    <w:name w:val="Title"/>
    <w:basedOn w:val="Title1"/>
    <w:next w:val="Normal"/>
    <w:link w:val="TitleChar"/>
    <w:qFormat/>
    <w:rsid w:val="0058410A"/>
    <w:rPr>
      <w:rFonts w:ascii="Times New Roman" w:hAnsi="Times New Roman"/>
    </w:rPr>
  </w:style>
  <w:style w:type="paragraph" w:customStyle="1" w:styleId="figurecitation">
    <w:name w:val="figurecitation"/>
    <w:basedOn w:val="Normal"/>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Normal"/>
    <w:pPr>
      <w:spacing w:before="240"/>
    </w:pPr>
  </w:style>
  <w:style w:type="paragraph" w:customStyle="1" w:styleId="author">
    <w:name w:val="author"/>
    <w:basedOn w:val="Normal"/>
    <w:next w:val="affiliation"/>
    <w:pPr>
      <w:spacing w:before="120"/>
    </w:pPr>
  </w:style>
  <w:style w:type="paragraph" w:customStyle="1" w:styleId="affiliation">
    <w:name w:val="affiliation"/>
    <w:basedOn w:val="Normal"/>
    <w:next w:val="phone"/>
    <w:pPr>
      <w:spacing w:before="120" w:line="240" w:lineRule="auto"/>
    </w:pPr>
    <w:rPr>
      <w:i/>
    </w:rPr>
  </w:style>
  <w:style w:type="paragraph" w:customStyle="1" w:styleId="email">
    <w:name w:val="email"/>
    <w:basedOn w:val="Normal"/>
    <w:next w:val="url"/>
    <w:pPr>
      <w:spacing w:before="120" w:line="240" w:lineRule="auto"/>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Normal"/>
    <w:next w:val="keywords"/>
    <w:pPr>
      <w:spacing w:before="120"/>
    </w:pPr>
    <w:rPr>
      <w:sz w:val="20"/>
    </w:rPr>
  </w:style>
  <w:style w:type="paragraph" w:customStyle="1" w:styleId="keywords">
    <w:name w:val="keywords"/>
    <w:basedOn w:val="Normal"/>
    <w:next w:val="Normal"/>
    <w:pPr>
      <w:spacing w:before="120"/>
    </w:pPr>
    <w:rPr>
      <w:i/>
    </w:rPr>
  </w:style>
  <w:style w:type="paragraph" w:customStyle="1" w:styleId="extraaddress">
    <w:name w:val="extraaddress"/>
    <w:basedOn w:val="email"/>
  </w:style>
  <w:style w:type="paragraph" w:customStyle="1" w:styleId="reference">
    <w:name w:val="reference"/>
    <w:basedOn w:val="Normal"/>
    <w:rPr>
      <w:sz w:val="20"/>
    </w:rPr>
  </w:style>
  <w:style w:type="paragraph" w:customStyle="1" w:styleId="equation">
    <w:name w:val="equation"/>
    <w:basedOn w:val="Normal"/>
    <w:next w:val="Normal"/>
    <w:pPr>
      <w:spacing w:before="120" w:after="120"/>
      <w:jc w:val="center"/>
    </w:pPr>
  </w:style>
  <w:style w:type="paragraph" w:customStyle="1" w:styleId="articlenote">
    <w:name w:val="articlenote"/>
    <w:basedOn w:val="Normal"/>
    <w:next w:val="Normal"/>
    <w:pPr>
      <w:spacing w:line="240" w:lineRule="auto"/>
    </w:pPr>
    <w:rPr>
      <w:sz w:val="22"/>
    </w:rPr>
  </w:style>
  <w:style w:type="paragraph" w:customStyle="1" w:styleId="figlegend">
    <w:name w:val="figlegend"/>
    <w:basedOn w:val="Normal"/>
    <w:next w:val="Normal"/>
    <w:pPr>
      <w:spacing w:before="120"/>
    </w:pPr>
    <w:rPr>
      <w:sz w:val="20"/>
    </w:rPr>
  </w:style>
  <w:style w:type="paragraph" w:customStyle="1" w:styleId="tablelegend">
    <w:name w:val="tablelegend"/>
    <w:basedOn w:val="Normal"/>
    <w:next w:val="Normal"/>
    <w:pPr>
      <w:spacing w:before="120"/>
    </w:pPr>
    <w:rPr>
      <w:sz w:val="20"/>
    </w:rPr>
  </w:style>
  <w:style w:type="character" w:customStyle="1" w:styleId="TitleChar">
    <w:name w:val="Title Char"/>
    <w:link w:val="Title"/>
    <w:rsid w:val="0058410A"/>
    <w:rPr>
      <w:b/>
      <w:sz w:val="36"/>
      <w:lang w:eastAsia="de-DE"/>
    </w:rPr>
  </w:style>
  <w:style w:type="paragraph" w:customStyle="1" w:styleId="url">
    <w:name w:val="url"/>
    <w:basedOn w:val="email"/>
    <w:next w:val="Normal"/>
  </w:style>
  <w:style w:type="paragraph" w:styleId="Caption">
    <w:name w:val="caption"/>
    <w:basedOn w:val="Normal"/>
    <w:next w:val="Normal"/>
    <w:uiPriority w:val="35"/>
    <w:unhideWhenUsed/>
    <w:qFormat/>
    <w:rsid w:val="00704604"/>
    <w:pPr>
      <w:overflowPunct/>
      <w:autoSpaceDE/>
      <w:autoSpaceDN/>
      <w:adjustRightInd/>
      <w:spacing w:after="200" w:line="240" w:lineRule="auto"/>
      <w:textAlignment w:val="auto"/>
    </w:pPr>
    <w:rPr>
      <w:rFonts w:cstheme="minorBidi"/>
      <w:iCs/>
      <w:szCs w:val="18"/>
      <w:lang w:eastAsia="ko-KR"/>
    </w:rPr>
  </w:style>
  <w:style w:type="table" w:styleId="TableGrid">
    <w:name w:val="Table Grid"/>
    <w:basedOn w:val="TableNormal"/>
    <w:rsid w:val="00E239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rsid w:val="00AB7D8D"/>
  </w:style>
  <w:style w:type="character" w:styleId="Hyperlink">
    <w:name w:val="Hyperlink"/>
    <w:basedOn w:val="DefaultParagraphFont"/>
    <w:rsid w:val="007E0FBE"/>
    <w:rPr>
      <w:color w:val="0563C1" w:themeColor="hyperlink"/>
      <w:u w:val="single"/>
    </w:rPr>
  </w:style>
  <w:style w:type="paragraph" w:styleId="NormalWeb">
    <w:name w:val="Normal (Web)"/>
    <w:basedOn w:val="Normal"/>
    <w:uiPriority w:val="99"/>
    <w:unhideWhenUsed/>
    <w:rsid w:val="00C274E6"/>
    <w:pPr>
      <w:overflowPunct/>
      <w:autoSpaceDE/>
      <w:autoSpaceDN/>
      <w:adjustRightInd/>
      <w:spacing w:before="100" w:beforeAutospacing="1" w:after="100" w:afterAutospacing="1" w:line="240" w:lineRule="auto"/>
      <w:textAlignment w:val="auto"/>
    </w:pPr>
    <w:rPr>
      <w:szCs w:val="24"/>
      <w:lang w:eastAsia="ko-KR"/>
    </w:rPr>
  </w:style>
  <w:style w:type="character" w:styleId="PlaceholderText">
    <w:name w:val="Placeholder Text"/>
    <w:basedOn w:val="DefaultParagraphFont"/>
    <w:uiPriority w:val="99"/>
    <w:semiHidden/>
    <w:rsid w:val="00D174B9"/>
    <w:rPr>
      <w:color w:val="808080"/>
    </w:rPr>
  </w:style>
  <w:style w:type="character" w:styleId="CommentReference">
    <w:name w:val="annotation reference"/>
    <w:basedOn w:val="DefaultParagraphFont"/>
    <w:rsid w:val="00B102E3"/>
    <w:rPr>
      <w:sz w:val="16"/>
      <w:szCs w:val="16"/>
    </w:rPr>
  </w:style>
  <w:style w:type="paragraph" w:styleId="CommentText">
    <w:name w:val="annotation text"/>
    <w:basedOn w:val="Normal"/>
    <w:link w:val="CommentTextChar"/>
    <w:rsid w:val="00B102E3"/>
    <w:pPr>
      <w:spacing w:line="240" w:lineRule="auto"/>
    </w:pPr>
    <w:rPr>
      <w:sz w:val="20"/>
    </w:rPr>
  </w:style>
  <w:style w:type="character" w:customStyle="1" w:styleId="CommentTextChar">
    <w:name w:val="Comment Text Char"/>
    <w:basedOn w:val="DefaultParagraphFont"/>
    <w:link w:val="CommentText"/>
    <w:rsid w:val="00B102E3"/>
    <w:rPr>
      <w:lang w:eastAsia="de-DE"/>
    </w:rPr>
  </w:style>
  <w:style w:type="paragraph" w:styleId="CommentSubject">
    <w:name w:val="annotation subject"/>
    <w:basedOn w:val="CommentText"/>
    <w:next w:val="CommentText"/>
    <w:link w:val="CommentSubjectChar"/>
    <w:semiHidden/>
    <w:unhideWhenUsed/>
    <w:rsid w:val="00B102E3"/>
    <w:rPr>
      <w:b/>
      <w:bCs/>
    </w:rPr>
  </w:style>
  <w:style w:type="character" w:customStyle="1" w:styleId="CommentSubjectChar">
    <w:name w:val="Comment Subject Char"/>
    <w:basedOn w:val="CommentTextChar"/>
    <w:link w:val="CommentSubject"/>
    <w:semiHidden/>
    <w:rsid w:val="00B102E3"/>
    <w:rPr>
      <w:b/>
      <w:bCs/>
      <w:lang w:eastAsia="de-DE"/>
    </w:rPr>
  </w:style>
  <w:style w:type="paragraph" w:styleId="BalloonText">
    <w:name w:val="Balloon Text"/>
    <w:basedOn w:val="Normal"/>
    <w:link w:val="BalloonTextChar"/>
    <w:semiHidden/>
    <w:unhideWhenUsed/>
    <w:rsid w:val="00B102E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B102E3"/>
    <w:rPr>
      <w:rFonts w:ascii="Segoe UI" w:hAnsi="Segoe UI" w:cs="Segoe UI"/>
      <w:sz w:val="18"/>
      <w:szCs w:val="18"/>
      <w:lang w:eastAsia="de-DE"/>
    </w:rPr>
  </w:style>
  <w:style w:type="character" w:styleId="UnresolvedMention">
    <w:name w:val="Unresolved Mention"/>
    <w:basedOn w:val="DefaultParagraphFont"/>
    <w:uiPriority w:val="99"/>
    <w:semiHidden/>
    <w:unhideWhenUsed/>
    <w:rsid w:val="008F1F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181304">
      <w:bodyDiv w:val="1"/>
      <w:marLeft w:val="0"/>
      <w:marRight w:val="0"/>
      <w:marTop w:val="0"/>
      <w:marBottom w:val="0"/>
      <w:divBdr>
        <w:top w:val="none" w:sz="0" w:space="0" w:color="auto"/>
        <w:left w:val="none" w:sz="0" w:space="0" w:color="auto"/>
        <w:bottom w:val="none" w:sz="0" w:space="0" w:color="auto"/>
        <w:right w:val="none" w:sz="0" w:space="0" w:color="auto"/>
      </w:divBdr>
    </w:div>
    <w:div w:id="332954593">
      <w:bodyDiv w:val="1"/>
      <w:marLeft w:val="0"/>
      <w:marRight w:val="0"/>
      <w:marTop w:val="0"/>
      <w:marBottom w:val="0"/>
      <w:divBdr>
        <w:top w:val="none" w:sz="0" w:space="0" w:color="auto"/>
        <w:left w:val="none" w:sz="0" w:space="0" w:color="auto"/>
        <w:bottom w:val="none" w:sz="0" w:space="0" w:color="auto"/>
        <w:right w:val="none" w:sz="0" w:space="0" w:color="auto"/>
      </w:divBdr>
    </w:div>
    <w:div w:id="446311251">
      <w:bodyDiv w:val="1"/>
      <w:marLeft w:val="0"/>
      <w:marRight w:val="0"/>
      <w:marTop w:val="0"/>
      <w:marBottom w:val="0"/>
      <w:divBdr>
        <w:top w:val="none" w:sz="0" w:space="0" w:color="auto"/>
        <w:left w:val="none" w:sz="0" w:space="0" w:color="auto"/>
        <w:bottom w:val="none" w:sz="0" w:space="0" w:color="auto"/>
        <w:right w:val="none" w:sz="0" w:space="0" w:color="auto"/>
      </w:divBdr>
    </w:div>
    <w:div w:id="466512792">
      <w:bodyDiv w:val="1"/>
      <w:marLeft w:val="0"/>
      <w:marRight w:val="0"/>
      <w:marTop w:val="0"/>
      <w:marBottom w:val="0"/>
      <w:divBdr>
        <w:top w:val="none" w:sz="0" w:space="0" w:color="auto"/>
        <w:left w:val="none" w:sz="0" w:space="0" w:color="auto"/>
        <w:bottom w:val="none" w:sz="0" w:space="0" w:color="auto"/>
        <w:right w:val="none" w:sz="0" w:space="0" w:color="auto"/>
      </w:divBdr>
    </w:div>
    <w:div w:id="542526488">
      <w:bodyDiv w:val="1"/>
      <w:marLeft w:val="0"/>
      <w:marRight w:val="0"/>
      <w:marTop w:val="0"/>
      <w:marBottom w:val="0"/>
      <w:divBdr>
        <w:top w:val="none" w:sz="0" w:space="0" w:color="auto"/>
        <w:left w:val="none" w:sz="0" w:space="0" w:color="auto"/>
        <w:bottom w:val="none" w:sz="0" w:space="0" w:color="auto"/>
        <w:right w:val="none" w:sz="0" w:space="0" w:color="auto"/>
      </w:divBdr>
    </w:div>
    <w:div w:id="786236757">
      <w:bodyDiv w:val="1"/>
      <w:marLeft w:val="0"/>
      <w:marRight w:val="0"/>
      <w:marTop w:val="0"/>
      <w:marBottom w:val="0"/>
      <w:divBdr>
        <w:top w:val="none" w:sz="0" w:space="0" w:color="auto"/>
        <w:left w:val="none" w:sz="0" w:space="0" w:color="auto"/>
        <w:bottom w:val="none" w:sz="0" w:space="0" w:color="auto"/>
        <w:right w:val="none" w:sz="0" w:space="0" w:color="auto"/>
      </w:divBdr>
    </w:div>
    <w:div w:id="857963620">
      <w:bodyDiv w:val="1"/>
      <w:marLeft w:val="0"/>
      <w:marRight w:val="0"/>
      <w:marTop w:val="0"/>
      <w:marBottom w:val="0"/>
      <w:divBdr>
        <w:top w:val="none" w:sz="0" w:space="0" w:color="auto"/>
        <w:left w:val="none" w:sz="0" w:space="0" w:color="auto"/>
        <w:bottom w:val="none" w:sz="0" w:space="0" w:color="auto"/>
        <w:right w:val="none" w:sz="0" w:space="0" w:color="auto"/>
      </w:divBdr>
    </w:div>
    <w:div w:id="1298606969">
      <w:bodyDiv w:val="1"/>
      <w:marLeft w:val="0"/>
      <w:marRight w:val="0"/>
      <w:marTop w:val="0"/>
      <w:marBottom w:val="0"/>
      <w:divBdr>
        <w:top w:val="none" w:sz="0" w:space="0" w:color="auto"/>
        <w:left w:val="none" w:sz="0" w:space="0" w:color="auto"/>
        <w:bottom w:val="none" w:sz="0" w:space="0" w:color="auto"/>
        <w:right w:val="none" w:sz="0" w:space="0" w:color="auto"/>
      </w:divBdr>
    </w:div>
    <w:div w:id="1466385867">
      <w:bodyDiv w:val="1"/>
      <w:marLeft w:val="0"/>
      <w:marRight w:val="0"/>
      <w:marTop w:val="0"/>
      <w:marBottom w:val="0"/>
      <w:divBdr>
        <w:top w:val="none" w:sz="0" w:space="0" w:color="auto"/>
        <w:left w:val="none" w:sz="0" w:space="0" w:color="auto"/>
        <w:bottom w:val="none" w:sz="0" w:space="0" w:color="auto"/>
        <w:right w:val="none" w:sz="0" w:space="0" w:color="auto"/>
      </w:divBdr>
    </w:div>
    <w:div w:id="1492016857">
      <w:bodyDiv w:val="1"/>
      <w:marLeft w:val="0"/>
      <w:marRight w:val="0"/>
      <w:marTop w:val="0"/>
      <w:marBottom w:val="0"/>
      <w:divBdr>
        <w:top w:val="none" w:sz="0" w:space="0" w:color="auto"/>
        <w:left w:val="none" w:sz="0" w:space="0" w:color="auto"/>
        <w:bottom w:val="none" w:sz="0" w:space="0" w:color="auto"/>
        <w:right w:val="none" w:sz="0" w:space="0" w:color="auto"/>
      </w:divBdr>
    </w:div>
    <w:div w:id="1665427337">
      <w:bodyDiv w:val="1"/>
      <w:marLeft w:val="0"/>
      <w:marRight w:val="0"/>
      <w:marTop w:val="0"/>
      <w:marBottom w:val="0"/>
      <w:divBdr>
        <w:top w:val="none" w:sz="0" w:space="0" w:color="auto"/>
        <w:left w:val="none" w:sz="0" w:space="0" w:color="auto"/>
        <w:bottom w:val="none" w:sz="0" w:space="0" w:color="auto"/>
        <w:right w:val="none" w:sz="0" w:space="0" w:color="auto"/>
      </w:divBdr>
    </w:div>
    <w:div w:id="1761829510">
      <w:bodyDiv w:val="1"/>
      <w:marLeft w:val="0"/>
      <w:marRight w:val="0"/>
      <w:marTop w:val="0"/>
      <w:marBottom w:val="0"/>
      <w:divBdr>
        <w:top w:val="none" w:sz="0" w:space="0" w:color="auto"/>
        <w:left w:val="none" w:sz="0" w:space="0" w:color="auto"/>
        <w:bottom w:val="none" w:sz="0" w:space="0" w:color="auto"/>
        <w:right w:val="none" w:sz="0" w:space="0" w:color="auto"/>
      </w:divBdr>
    </w:div>
    <w:div w:id="1975990209">
      <w:bodyDiv w:val="1"/>
      <w:marLeft w:val="0"/>
      <w:marRight w:val="0"/>
      <w:marTop w:val="0"/>
      <w:marBottom w:val="0"/>
      <w:divBdr>
        <w:top w:val="none" w:sz="0" w:space="0" w:color="auto"/>
        <w:left w:val="none" w:sz="0" w:space="0" w:color="auto"/>
        <w:bottom w:val="none" w:sz="0" w:space="0" w:color="auto"/>
        <w:right w:val="none" w:sz="0" w:space="0" w:color="auto"/>
      </w:divBdr>
    </w:div>
    <w:div w:id="2012372881">
      <w:bodyDiv w:val="1"/>
      <w:marLeft w:val="0"/>
      <w:marRight w:val="0"/>
      <w:marTop w:val="0"/>
      <w:marBottom w:val="0"/>
      <w:divBdr>
        <w:top w:val="none" w:sz="0" w:space="0" w:color="auto"/>
        <w:left w:val="none" w:sz="0" w:space="0" w:color="auto"/>
        <w:bottom w:val="none" w:sz="0" w:space="0" w:color="auto"/>
        <w:right w:val="none" w:sz="0" w:space="0" w:color="auto"/>
      </w:divBdr>
    </w:div>
    <w:div w:id="2024630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jjpawlak@ncsu.edu"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sv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Q:\My%20Drive\Paper\Cellulose\1.%20Cellulose%20Manuscript_Soojin%20Kw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A384EFD0-D4B8-4830-82A5-970882D8E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 Cellulose Manuscript_Soojin Kwon</Template>
  <TotalTime>2</TotalTime>
  <Pages>14</Pages>
  <Words>1208</Words>
  <Characters>6889</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subject/>
  <dc:creator>Soojin Kwon</dc:creator>
  <cp:keywords/>
  <dc:description>Springer Heidelberg 2005</dc:description>
  <cp:lastModifiedBy>Soojin Kwon</cp:lastModifiedBy>
  <cp:revision>6</cp:revision>
  <cp:lastPrinted>1997-08-25T21:11:00Z</cp:lastPrinted>
  <dcterms:created xsi:type="dcterms:W3CDTF">2021-10-04T22:07:00Z</dcterms:created>
  <dcterms:modified xsi:type="dcterms:W3CDTF">2021-10-19T15:32:00Z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http://www.zotero.org/styles/cellulose</vt:lpwstr>
  </property>
  <property fmtid="{D5CDD505-2E9C-101B-9397-08002B2CF9AE}" pid="7" name="Mendeley Recent Style Name 2_1">
    <vt:lpwstr>Cellulose</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http://www.zotero.org/styles/progress-in-organic-coatings</vt:lpwstr>
  </property>
  <property fmtid="{D5CDD505-2E9C-101B-9397-08002B2CF9AE}" pid="21" name="Mendeley Recent Style Name 9_1">
    <vt:lpwstr>Progress in Organic Coatings</vt:lpwstr>
  </property>
  <property fmtid="{D5CDD505-2E9C-101B-9397-08002B2CF9AE}" pid="22" name="Mendeley Document_1">
    <vt:lpwstr>True</vt:lpwstr>
  </property>
  <property fmtid="{D5CDD505-2E9C-101B-9397-08002B2CF9AE}" pid="23" name="Mendeley Citation Style_1">
    <vt:lpwstr>http://www.zotero.org/styles/cellulose</vt:lpwstr>
  </property>
  <property fmtid="{D5CDD505-2E9C-101B-9397-08002B2CF9AE}" pid="24" name="Mendeley Unique User Id_1">
    <vt:lpwstr>82851133-f0a3-3d86-902e-3b8cdbb8a693</vt:lpwstr>
  </property>
</Properties>
</file>