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4A142B4F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  <w:r w:rsidR="00467168">
        <w:rPr>
          <w:rFonts w:hint="eastAsia"/>
          <w:lang w:eastAsia="zh-CN"/>
        </w:rPr>
        <w:t>s</w:t>
      </w:r>
    </w:p>
    <w:p w14:paraId="4D059444" w14:textId="77777777" w:rsidR="00994A3D" w:rsidRPr="00994A3D" w:rsidRDefault="00654E8F" w:rsidP="00FF67AC">
      <w:pPr>
        <w:pStyle w:val="1"/>
        <w:numPr>
          <w:ilvl w:val="0"/>
          <w:numId w:val="0"/>
        </w:numPr>
        <w:ind w:left="567" w:hanging="567"/>
      </w:pPr>
      <w:r w:rsidRPr="00994A3D">
        <w:t>Supplementary Figures and Tables</w:t>
      </w:r>
    </w:p>
    <w:p w14:paraId="63D7C2B0" w14:textId="77777777" w:rsidR="00994A3D" w:rsidRPr="001549D3" w:rsidRDefault="00994A3D" w:rsidP="00FF67AC">
      <w:pPr>
        <w:pStyle w:val="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Figures</w:t>
      </w:r>
    </w:p>
    <w:p w14:paraId="3AE196DF" w14:textId="4CE00D3C" w:rsidR="00994A3D" w:rsidRDefault="00994A3D" w:rsidP="00FF67AC">
      <w:pPr>
        <w:keepNext/>
        <w:jc w:val="both"/>
        <w:rPr>
          <w:rFonts w:ascii="Times-Roman" w:hAnsi="Times-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FF67AC" w:rsidRPr="00FF67AC">
        <w:rPr>
          <w:rFonts w:ascii="Times-Roman" w:hAnsi="Times-Roman"/>
          <w:szCs w:val="24"/>
        </w:rPr>
        <w:t xml:space="preserve">Phylogenetic tree of ANS proteins. GzANS-6D is indicated by a large red dot. All of the protein sequences used in the phylogenetic tree were downloaded from NCBI databases. The corresponding GenBank accession numbers are as follows: TaANS-D1 (BAE98277.1); TaANS1 (AXM42875.1); TaANS-A1 (BAE98273.1); TaANS-B1 (BAE98275.1); TaANS-A2 (BAE98274.1); TaANS-B2 (BAE98276.1); ScANS (ACJ06502.1); OsANS (CAA69252.1); IhANS (AHC07955.1); AaANS (ABK76317.1); AaANS1 (AAP20867.1); NsANS (AWL24856.1); NtoANS (AWL24855.1); FeANS (ADT63066.1); FdANS (AHH30830.1) and HvLDOX (ACH72671.1). Ta, </w:t>
      </w:r>
      <w:r w:rsidR="00FF67AC" w:rsidRPr="00FF67AC">
        <w:rPr>
          <w:rFonts w:ascii="Times-Roman" w:hAnsi="Times-Roman"/>
          <w:i/>
          <w:iCs/>
          <w:szCs w:val="24"/>
        </w:rPr>
        <w:t>Triticum aestivum</w:t>
      </w:r>
      <w:r w:rsidR="00FF67AC" w:rsidRPr="00FF67AC">
        <w:rPr>
          <w:rFonts w:ascii="Times-Roman" w:hAnsi="Times-Roman"/>
          <w:szCs w:val="24"/>
        </w:rPr>
        <w:t xml:space="preserve">; Sc, </w:t>
      </w:r>
      <w:r w:rsidR="00FF67AC" w:rsidRPr="00FF67AC">
        <w:rPr>
          <w:rFonts w:ascii="Times-Roman" w:hAnsi="Times-Roman"/>
          <w:i/>
          <w:iCs/>
          <w:szCs w:val="24"/>
        </w:rPr>
        <w:t>Secale cereale</w:t>
      </w:r>
      <w:r w:rsidR="00FF67AC" w:rsidRPr="00FF67AC">
        <w:rPr>
          <w:rFonts w:ascii="Times-Roman" w:hAnsi="Times-Roman"/>
          <w:szCs w:val="24"/>
        </w:rPr>
        <w:t xml:space="preserve">; Os, </w:t>
      </w:r>
      <w:r w:rsidR="00FF67AC" w:rsidRPr="00FF67AC">
        <w:rPr>
          <w:rFonts w:ascii="Times-Roman" w:hAnsi="Times-Roman"/>
          <w:i/>
          <w:iCs/>
          <w:szCs w:val="24"/>
        </w:rPr>
        <w:t>Oryza sativa</w:t>
      </w:r>
      <w:r w:rsidR="00FF67AC" w:rsidRPr="00FF67AC">
        <w:rPr>
          <w:rFonts w:ascii="Times-Roman" w:hAnsi="Times-Roman"/>
          <w:szCs w:val="24"/>
        </w:rPr>
        <w:t xml:space="preserve">; Ih, </w:t>
      </w:r>
      <w:r w:rsidR="00FF67AC" w:rsidRPr="00FF67AC">
        <w:rPr>
          <w:rFonts w:ascii="Times-Roman" w:hAnsi="Times-Roman"/>
          <w:i/>
          <w:iCs/>
          <w:szCs w:val="24"/>
        </w:rPr>
        <w:t>Indosasa hispida</w:t>
      </w:r>
      <w:r w:rsidR="00FF67AC" w:rsidRPr="00FF67AC">
        <w:rPr>
          <w:rFonts w:ascii="Times-Roman" w:hAnsi="Times-Roman"/>
          <w:szCs w:val="24"/>
        </w:rPr>
        <w:t xml:space="preserve">; Aa, </w:t>
      </w:r>
      <w:r w:rsidR="00FF67AC" w:rsidRPr="00FF67AC">
        <w:rPr>
          <w:rFonts w:ascii="Times-Roman" w:hAnsi="Times-Roman"/>
          <w:i/>
          <w:iCs/>
          <w:szCs w:val="24"/>
        </w:rPr>
        <w:t>Anthurium andraeanum</w:t>
      </w:r>
      <w:r w:rsidR="00FF67AC" w:rsidRPr="00FF67AC">
        <w:rPr>
          <w:rFonts w:ascii="Times-Roman" w:hAnsi="Times-Roman"/>
          <w:szCs w:val="24"/>
        </w:rPr>
        <w:t xml:space="preserve">; Nts, </w:t>
      </w:r>
      <w:r w:rsidR="00FF67AC" w:rsidRPr="00FF67AC">
        <w:rPr>
          <w:rFonts w:ascii="Times-Roman" w:hAnsi="Times-Roman"/>
          <w:i/>
          <w:iCs/>
          <w:szCs w:val="24"/>
        </w:rPr>
        <w:t>Nicotiana sylvestris</w:t>
      </w:r>
      <w:r w:rsidR="00FF67AC" w:rsidRPr="00FF67AC">
        <w:rPr>
          <w:rFonts w:ascii="Times-Roman" w:hAnsi="Times-Roman"/>
          <w:szCs w:val="24"/>
        </w:rPr>
        <w:t xml:space="preserve">; Nto, </w:t>
      </w:r>
      <w:r w:rsidR="00FF67AC" w:rsidRPr="00FF67AC">
        <w:rPr>
          <w:rFonts w:ascii="Times-Roman" w:hAnsi="Times-Roman"/>
          <w:i/>
          <w:iCs/>
          <w:szCs w:val="24"/>
        </w:rPr>
        <w:t>Nicotiana tomentosiformis</w:t>
      </w:r>
      <w:r w:rsidR="00FF67AC" w:rsidRPr="00FF67AC">
        <w:rPr>
          <w:rFonts w:ascii="Times-Roman" w:hAnsi="Times-Roman"/>
          <w:szCs w:val="24"/>
        </w:rPr>
        <w:t xml:space="preserve">; Fe, </w:t>
      </w:r>
      <w:r w:rsidR="00FF67AC" w:rsidRPr="00FF67AC">
        <w:rPr>
          <w:rFonts w:ascii="Times-Roman" w:hAnsi="Times-Roman"/>
          <w:i/>
          <w:iCs/>
          <w:szCs w:val="24"/>
        </w:rPr>
        <w:t>Fagopyrum esculentum</w:t>
      </w:r>
      <w:r w:rsidR="00FF67AC" w:rsidRPr="00FF67AC">
        <w:rPr>
          <w:rFonts w:ascii="Times-Roman" w:hAnsi="Times-Roman"/>
          <w:szCs w:val="24"/>
        </w:rPr>
        <w:t xml:space="preserve">; Fd, </w:t>
      </w:r>
      <w:r w:rsidR="00FF67AC" w:rsidRPr="00FF67AC">
        <w:rPr>
          <w:rFonts w:ascii="Times-Roman" w:hAnsi="Times-Roman"/>
          <w:i/>
          <w:iCs/>
          <w:szCs w:val="24"/>
        </w:rPr>
        <w:t>Fagopyrum dibotrys</w:t>
      </w:r>
      <w:r w:rsidR="00FF67AC" w:rsidRPr="00FF67AC">
        <w:rPr>
          <w:rFonts w:ascii="Times-Roman" w:hAnsi="Times-Roman"/>
          <w:szCs w:val="24"/>
        </w:rPr>
        <w:t xml:space="preserve">; Hv, </w:t>
      </w:r>
      <w:r w:rsidR="00FF67AC" w:rsidRPr="00FF67AC">
        <w:rPr>
          <w:rFonts w:ascii="Times-Roman" w:hAnsi="Times-Roman"/>
          <w:i/>
          <w:iCs/>
          <w:szCs w:val="24"/>
        </w:rPr>
        <w:lastRenderedPageBreak/>
        <w:t>Hordeum vulgare</w:t>
      </w:r>
      <w:r w:rsidR="00FF67AC" w:rsidRPr="00FF67AC">
        <w:rPr>
          <w:rFonts w:ascii="Times-Roman" w:hAnsi="Times-Roman"/>
          <w:szCs w:val="24"/>
        </w:rPr>
        <w:t>. 6D, D1, A1, 6A1, etc. represent the chromosomal location. The same chromosome with different numbers indicates corresponding copies of one gene on the same chromosome.</w:t>
      </w:r>
    </w:p>
    <w:p w14:paraId="4A6898BA" w14:textId="29B800EC" w:rsidR="00FF67AC" w:rsidRDefault="00FF67AC" w:rsidP="00FF67AC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1308200D" wp14:editId="39C23CAF">
            <wp:extent cx="3646439" cy="3888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439" cy="38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D1226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156551DD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4FC1556D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0FA5E5B5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00E35517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4AA9D553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2234A403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7BA1E88B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300B7CDC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7D404C36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140011D5" w14:textId="77777777" w:rsidR="00FF67AC" w:rsidRDefault="00FF67AC" w:rsidP="002B4A57">
      <w:pPr>
        <w:keepNext/>
        <w:rPr>
          <w:rFonts w:cs="Times New Roman"/>
          <w:b/>
          <w:szCs w:val="24"/>
        </w:rPr>
      </w:pPr>
    </w:p>
    <w:p w14:paraId="26AE7C74" w14:textId="26B8A0DD" w:rsidR="00FF67AC" w:rsidRDefault="00FF67AC" w:rsidP="002B4A5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FF67AC">
        <w:rPr>
          <w:rFonts w:cs="Times New Roman"/>
          <w:szCs w:val="24"/>
        </w:rPr>
        <w:t xml:space="preserve">Multiple alignments of </w:t>
      </w:r>
      <w:r w:rsidRPr="00FF67AC">
        <w:rPr>
          <w:rFonts w:cs="Times New Roman"/>
          <w:i/>
          <w:szCs w:val="24"/>
        </w:rPr>
        <w:t>ANS</w:t>
      </w:r>
      <w:r w:rsidRPr="00FF67AC">
        <w:rPr>
          <w:rFonts w:cs="Times New Roman"/>
          <w:szCs w:val="24"/>
        </w:rPr>
        <w:t xml:space="preserve"> genes involved in anthocyanin biosynthesis in wheat.</w:t>
      </w:r>
    </w:p>
    <w:p w14:paraId="50490B36" w14:textId="0352528C" w:rsidR="00FF67AC" w:rsidRDefault="00FF67AC" w:rsidP="00FF67AC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719E607D" wp14:editId="63E89DDC">
            <wp:extent cx="5274310" cy="56400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4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57258" w14:textId="3B8B0899" w:rsidR="00FF67AC" w:rsidRDefault="00FF67AC" w:rsidP="002B4A57">
      <w:pPr>
        <w:keepNext/>
        <w:rPr>
          <w:rFonts w:cs="Times New Roman"/>
          <w:szCs w:val="24"/>
        </w:rPr>
      </w:pPr>
    </w:p>
    <w:p w14:paraId="5FD59C63" w14:textId="20DD74C2" w:rsidR="00FF67AC" w:rsidRDefault="00FF67AC" w:rsidP="002B4A57">
      <w:pPr>
        <w:keepNext/>
        <w:rPr>
          <w:rFonts w:cs="Times New Roman"/>
          <w:szCs w:val="24"/>
        </w:rPr>
      </w:pPr>
    </w:p>
    <w:p w14:paraId="6AD4F471" w14:textId="06B27536" w:rsidR="00FF67AC" w:rsidRDefault="00FF67AC" w:rsidP="002B4A57">
      <w:pPr>
        <w:keepNext/>
        <w:rPr>
          <w:rFonts w:cs="Times New Roman"/>
          <w:szCs w:val="24"/>
        </w:rPr>
      </w:pPr>
    </w:p>
    <w:p w14:paraId="07474A4C" w14:textId="54FA097E" w:rsidR="00FF67AC" w:rsidRDefault="00FF67AC" w:rsidP="002B4A57">
      <w:pPr>
        <w:keepNext/>
        <w:rPr>
          <w:rFonts w:cs="Times New Roman"/>
          <w:szCs w:val="24"/>
        </w:rPr>
      </w:pPr>
    </w:p>
    <w:p w14:paraId="174B1658" w14:textId="36A4F334" w:rsidR="00FF67AC" w:rsidRDefault="00FF67AC" w:rsidP="002B4A57">
      <w:pPr>
        <w:keepNext/>
        <w:rPr>
          <w:rFonts w:cs="Times New Roman"/>
          <w:szCs w:val="24"/>
        </w:rPr>
      </w:pPr>
    </w:p>
    <w:p w14:paraId="7112E56F" w14:textId="7CF8C177" w:rsidR="00FF67AC" w:rsidRDefault="00FF67AC" w:rsidP="002B4A57">
      <w:pPr>
        <w:keepNext/>
        <w:rPr>
          <w:rFonts w:cs="Times New Roman"/>
          <w:szCs w:val="24"/>
        </w:rPr>
      </w:pPr>
    </w:p>
    <w:p w14:paraId="6E22F308" w14:textId="77777777" w:rsidR="00FF67AC" w:rsidRDefault="00FF67AC" w:rsidP="002B4A57">
      <w:pPr>
        <w:keepNext/>
        <w:rPr>
          <w:rFonts w:cs="Times New Roman"/>
          <w:szCs w:val="24"/>
        </w:rPr>
      </w:pPr>
    </w:p>
    <w:p w14:paraId="3CA1A004" w14:textId="7DBA5B71" w:rsidR="00FF67AC" w:rsidRDefault="00FF67AC" w:rsidP="002B4A57">
      <w:pPr>
        <w:keepNext/>
        <w:rPr>
          <w:rFonts w:ascii="Times-Roman" w:hAnsi="Times-Roman"/>
          <w:szCs w:val="24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Pr="00FF67AC">
        <w:rPr>
          <w:rFonts w:ascii="Times-Roman" w:hAnsi="Times-Roman"/>
          <w:szCs w:val="24"/>
        </w:rPr>
        <w:t>Phylogenetic tree of ANS proteins. GzANS-6D is indicated by a large red dot. All of the protein sequences used in the phylogenetic tree were downloaded from NCBI databases.</w:t>
      </w:r>
    </w:p>
    <w:p w14:paraId="71530166" w14:textId="4DD25D09" w:rsidR="00FF67AC" w:rsidRDefault="00FF67AC" w:rsidP="00FF67AC">
      <w:pPr>
        <w:keepNext/>
        <w:jc w:val="center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24C36A44" wp14:editId="77D06D25">
            <wp:extent cx="4975216" cy="3204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216" cy="32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8081A" w14:textId="77777777" w:rsidR="00FF67AC" w:rsidRDefault="00FF67AC" w:rsidP="00FF67AC">
      <w:pPr>
        <w:keepNext/>
        <w:jc w:val="center"/>
        <w:rPr>
          <w:rFonts w:cs="Times New Roman"/>
          <w:szCs w:val="24"/>
        </w:rPr>
      </w:pPr>
    </w:p>
    <w:p w14:paraId="0BD8EB72" w14:textId="52C0579D" w:rsidR="00FF67AC" w:rsidRPr="001549D3" w:rsidRDefault="00FF67AC" w:rsidP="00FF67AC">
      <w:pPr>
        <w:pStyle w:val="2"/>
        <w:numPr>
          <w:ilvl w:val="0"/>
          <w:numId w:val="0"/>
        </w:numPr>
      </w:pPr>
      <w:r w:rsidRPr="0001436A">
        <w:t>Supplementary</w:t>
      </w:r>
      <w:r w:rsidRPr="001549D3">
        <w:t xml:space="preserve"> </w:t>
      </w:r>
      <w:r>
        <w:t>T</w:t>
      </w:r>
      <w:r w:rsidRPr="00FF67AC">
        <w:rPr>
          <w:rFonts w:hint="eastAsia"/>
        </w:rPr>
        <w:t>able</w:t>
      </w:r>
      <w:r>
        <w:t xml:space="preserve"> 1. </w:t>
      </w:r>
      <w:r w:rsidRPr="00FF67AC">
        <w:rPr>
          <w:rFonts w:ascii="Times-Roman" w:eastAsiaTheme="minorEastAsia" w:hAnsi="Times-Roman" w:cstheme="minorBidi"/>
          <w:b w:val="0"/>
        </w:rPr>
        <w:t>Primer sequence of related genes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1"/>
        <w:gridCol w:w="6789"/>
      </w:tblGrid>
      <w:tr w:rsidR="00FF67AC" w:rsidRPr="00FF67AC" w14:paraId="283FAC32" w14:textId="77777777" w:rsidTr="00D176D8">
        <w:trPr>
          <w:jc w:val="center"/>
        </w:trPr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97C16" w14:textId="77777777" w:rsidR="00FF67AC" w:rsidRPr="00FF67AC" w:rsidRDefault="00FF67AC" w:rsidP="00D176D8">
            <w:pPr>
              <w:jc w:val="center"/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>Gene name</w:t>
            </w:r>
          </w:p>
        </w:tc>
        <w:tc>
          <w:tcPr>
            <w:tcW w:w="6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A1E0C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>Primer sequence</w:t>
            </w:r>
            <w:r w:rsidRPr="00FF67AC">
              <w:rPr>
                <w:sz w:val="21"/>
                <w:szCs w:val="21"/>
              </w:rPr>
              <w:t>（</w:t>
            </w:r>
            <w:r w:rsidRPr="00FF67AC">
              <w:rPr>
                <w:sz w:val="21"/>
                <w:szCs w:val="21"/>
              </w:rPr>
              <w:t>5’-3’</w:t>
            </w:r>
            <w:r w:rsidRPr="00FF67AC">
              <w:rPr>
                <w:sz w:val="21"/>
                <w:szCs w:val="21"/>
              </w:rPr>
              <w:t>）</w:t>
            </w:r>
          </w:p>
        </w:tc>
      </w:tr>
      <w:tr w:rsidR="00FF67AC" w:rsidRPr="00FF67AC" w14:paraId="0A5E244E" w14:textId="77777777" w:rsidTr="00D176D8">
        <w:trPr>
          <w:jc w:val="center"/>
        </w:trPr>
        <w:tc>
          <w:tcPr>
            <w:tcW w:w="1291" w:type="dxa"/>
            <w:tcBorders>
              <w:top w:val="single" w:sz="4" w:space="0" w:color="auto"/>
            </w:tcBorders>
          </w:tcPr>
          <w:p w14:paraId="2DBDBB21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t>GzANS-6D</w:t>
            </w:r>
          </w:p>
        </w:tc>
        <w:tc>
          <w:tcPr>
            <w:tcW w:w="6789" w:type="dxa"/>
            <w:tcBorders>
              <w:top w:val="single" w:sz="4" w:space="0" w:color="auto"/>
            </w:tcBorders>
          </w:tcPr>
          <w:p w14:paraId="62C0A6F8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>F: GC</w:t>
            </w:r>
            <w:r w:rsidRPr="00FF67AC">
              <w:rPr>
                <w:sz w:val="21"/>
                <w:szCs w:val="21"/>
                <w:u w:val="single"/>
              </w:rPr>
              <w:t>TCTAGA</w:t>
            </w:r>
            <w:r w:rsidRPr="00FF67AC">
              <w:rPr>
                <w:sz w:val="21"/>
                <w:szCs w:val="21"/>
              </w:rPr>
              <w:t>ATGGCGCGCGTGGAGGCG</w:t>
            </w:r>
          </w:p>
          <w:p w14:paraId="13D26AF6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 xml:space="preserve">R: </w:t>
            </w:r>
            <w:r w:rsidRPr="00FF67AC">
              <w:rPr>
                <w:rFonts w:eastAsia="等线"/>
                <w:sz w:val="21"/>
                <w:szCs w:val="21"/>
              </w:rPr>
              <w:t>TCC</w:t>
            </w:r>
            <w:r w:rsidRPr="00FF67AC">
              <w:rPr>
                <w:rFonts w:eastAsia="等线"/>
                <w:sz w:val="21"/>
                <w:szCs w:val="21"/>
                <w:u w:val="single"/>
              </w:rPr>
              <w:t>CCCGGG</w:t>
            </w:r>
            <w:r w:rsidRPr="00FF67AC">
              <w:rPr>
                <w:rFonts w:eastAsia="等线"/>
                <w:sz w:val="21"/>
                <w:szCs w:val="21"/>
              </w:rPr>
              <w:t>TTAATTAACTTCCACTAGGTTGG</w:t>
            </w:r>
          </w:p>
        </w:tc>
      </w:tr>
      <w:tr w:rsidR="00FF67AC" w:rsidRPr="00FF67AC" w14:paraId="001A9E06" w14:textId="77777777" w:rsidTr="00D176D8">
        <w:trPr>
          <w:jc w:val="center"/>
        </w:trPr>
        <w:tc>
          <w:tcPr>
            <w:tcW w:w="1291" w:type="dxa"/>
          </w:tcPr>
          <w:p w14:paraId="58A37C02" w14:textId="77777777" w:rsidR="00FF67AC" w:rsidRPr="00FF67AC" w:rsidRDefault="00FF67AC" w:rsidP="00D176D8">
            <w:pPr>
              <w:jc w:val="center"/>
              <w:rPr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35S</w:t>
            </w:r>
          </w:p>
        </w:tc>
        <w:tc>
          <w:tcPr>
            <w:tcW w:w="6789" w:type="dxa"/>
          </w:tcPr>
          <w:p w14:paraId="12D930F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CATTGCGATAAAGGAAA</w:t>
            </w:r>
          </w:p>
          <w:p w14:paraId="31395911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GGTCTTGCGAAGGATAG</w:t>
            </w:r>
          </w:p>
        </w:tc>
      </w:tr>
      <w:tr w:rsidR="00FF67AC" w:rsidRPr="00FF67AC" w14:paraId="36E7345D" w14:textId="77777777" w:rsidTr="00D176D8">
        <w:trPr>
          <w:jc w:val="center"/>
        </w:trPr>
        <w:tc>
          <w:tcPr>
            <w:tcW w:w="1291" w:type="dxa"/>
          </w:tcPr>
          <w:p w14:paraId="182CEC2D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A</w:t>
            </w:r>
            <w:r w:rsidRPr="00FF67AC">
              <w:rPr>
                <w:i/>
                <w:iCs/>
                <w:sz w:val="21"/>
                <w:szCs w:val="21"/>
              </w:rPr>
              <w:t>ctin</w:t>
            </w:r>
          </w:p>
        </w:tc>
        <w:tc>
          <w:tcPr>
            <w:tcW w:w="6789" w:type="dxa"/>
          </w:tcPr>
          <w:p w14:paraId="0E6D4355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>F: CCAAGGCGGAGTACGATGAGTCT</w:t>
            </w:r>
          </w:p>
          <w:p w14:paraId="10BCD294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>R: TTCATACAGCAGGCAAGCACCAT</w:t>
            </w:r>
          </w:p>
        </w:tc>
      </w:tr>
      <w:tr w:rsidR="00FF67AC" w:rsidRPr="00FF67AC" w14:paraId="4EC495F6" w14:textId="77777777" w:rsidTr="00D176D8">
        <w:trPr>
          <w:jc w:val="center"/>
        </w:trPr>
        <w:tc>
          <w:tcPr>
            <w:tcW w:w="1291" w:type="dxa"/>
          </w:tcPr>
          <w:p w14:paraId="5ED0B373" w14:textId="77777777" w:rsidR="00FF67AC" w:rsidRPr="00FF67AC" w:rsidRDefault="00FF67AC" w:rsidP="00D176D8">
            <w:pPr>
              <w:jc w:val="center"/>
              <w:rPr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t>PAL</w:t>
            </w:r>
          </w:p>
        </w:tc>
        <w:tc>
          <w:tcPr>
            <w:tcW w:w="6789" w:type="dxa"/>
          </w:tcPr>
          <w:p w14:paraId="078122C4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CAAGAACGGTGGTGCTCTTC</w:t>
            </w:r>
          </w:p>
          <w:p w14:paraId="001F6078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CCAGAACCAACTGCAGTACC</w:t>
            </w:r>
          </w:p>
        </w:tc>
      </w:tr>
      <w:tr w:rsidR="00FF67AC" w:rsidRPr="00FF67AC" w14:paraId="363A2B59" w14:textId="77777777" w:rsidTr="00D176D8">
        <w:trPr>
          <w:jc w:val="center"/>
        </w:trPr>
        <w:tc>
          <w:tcPr>
            <w:tcW w:w="1291" w:type="dxa"/>
          </w:tcPr>
          <w:p w14:paraId="66B9EB50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t>4CL</w:t>
            </w:r>
          </w:p>
        </w:tc>
        <w:tc>
          <w:tcPr>
            <w:tcW w:w="6789" w:type="dxa"/>
          </w:tcPr>
          <w:p w14:paraId="05854856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TCATTGACGAGGATGACGAG</w:t>
            </w:r>
          </w:p>
          <w:p w14:paraId="6534D0C6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lastRenderedPageBreak/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TGGGATGGTTGAGAAGAAGG</w:t>
            </w:r>
          </w:p>
        </w:tc>
      </w:tr>
      <w:tr w:rsidR="00FF67AC" w:rsidRPr="00FF67AC" w14:paraId="4C9781BF" w14:textId="77777777" w:rsidTr="00D176D8">
        <w:trPr>
          <w:jc w:val="center"/>
        </w:trPr>
        <w:tc>
          <w:tcPr>
            <w:tcW w:w="1291" w:type="dxa"/>
          </w:tcPr>
          <w:p w14:paraId="709DD2FD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lastRenderedPageBreak/>
              <w:t>CHS</w:t>
            </w:r>
          </w:p>
        </w:tc>
        <w:tc>
          <w:tcPr>
            <w:tcW w:w="6789" w:type="dxa"/>
          </w:tcPr>
          <w:p w14:paraId="71B4360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GTACAACTAGTGGTGTAGACA</w:t>
            </w:r>
          </w:p>
          <w:p w14:paraId="298ACAEC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CCAACTTCACGAAGGTGAC</w:t>
            </w:r>
          </w:p>
        </w:tc>
      </w:tr>
      <w:tr w:rsidR="00FF67AC" w:rsidRPr="00FF67AC" w14:paraId="2EFA2D3E" w14:textId="77777777" w:rsidTr="00D176D8">
        <w:trPr>
          <w:jc w:val="center"/>
        </w:trPr>
        <w:tc>
          <w:tcPr>
            <w:tcW w:w="1291" w:type="dxa"/>
          </w:tcPr>
          <w:p w14:paraId="6B595733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C</w:t>
            </w:r>
            <w:r w:rsidRPr="00FF67AC">
              <w:rPr>
                <w:i/>
                <w:iCs/>
                <w:sz w:val="21"/>
                <w:szCs w:val="21"/>
              </w:rPr>
              <w:t>HI</w:t>
            </w:r>
          </w:p>
        </w:tc>
        <w:tc>
          <w:tcPr>
            <w:tcW w:w="6789" w:type="dxa"/>
          </w:tcPr>
          <w:p w14:paraId="5D731F0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GAAATCCTCCGATCCAGTGA</w:t>
            </w:r>
          </w:p>
          <w:p w14:paraId="247B7312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CAACGTTGACAACATCAGGC</w:t>
            </w:r>
          </w:p>
        </w:tc>
      </w:tr>
      <w:tr w:rsidR="00FF67AC" w:rsidRPr="00FF67AC" w14:paraId="39123112" w14:textId="77777777" w:rsidTr="00D176D8">
        <w:trPr>
          <w:jc w:val="center"/>
        </w:trPr>
        <w:tc>
          <w:tcPr>
            <w:tcW w:w="1291" w:type="dxa"/>
          </w:tcPr>
          <w:p w14:paraId="4EA663BD" w14:textId="77777777" w:rsidR="00FF67AC" w:rsidRPr="00FF67AC" w:rsidRDefault="00FF67AC" w:rsidP="00D176D8">
            <w:pPr>
              <w:jc w:val="center"/>
              <w:rPr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t>F3H</w:t>
            </w:r>
          </w:p>
        </w:tc>
        <w:tc>
          <w:tcPr>
            <w:tcW w:w="6789" w:type="dxa"/>
          </w:tcPr>
          <w:p w14:paraId="604D16A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ACAGGGTGAAGTGGTCCAAG</w:t>
            </w:r>
          </w:p>
          <w:p w14:paraId="086C2D4A" w14:textId="77777777" w:rsidR="00FF67AC" w:rsidRPr="00FF67AC" w:rsidRDefault="00FF67AC" w:rsidP="00D176D8">
            <w:pPr>
              <w:rPr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CCTTGGTTAAGGCCTCCTTC</w:t>
            </w:r>
          </w:p>
        </w:tc>
      </w:tr>
      <w:tr w:rsidR="00FF67AC" w:rsidRPr="00FF67AC" w14:paraId="7AD72555" w14:textId="77777777" w:rsidTr="00D176D8">
        <w:trPr>
          <w:jc w:val="center"/>
        </w:trPr>
        <w:tc>
          <w:tcPr>
            <w:tcW w:w="1291" w:type="dxa"/>
          </w:tcPr>
          <w:p w14:paraId="09F15A6E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D</w:t>
            </w:r>
            <w:r w:rsidRPr="00FF67AC">
              <w:rPr>
                <w:i/>
                <w:iCs/>
                <w:sz w:val="21"/>
                <w:szCs w:val="21"/>
              </w:rPr>
              <w:t>FR</w:t>
            </w:r>
          </w:p>
        </w:tc>
        <w:tc>
          <w:tcPr>
            <w:tcW w:w="6789" w:type="dxa"/>
          </w:tcPr>
          <w:p w14:paraId="0B26EE1A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AACCAACAGTCAGGGGAATG</w:t>
            </w:r>
          </w:p>
          <w:p w14:paraId="6F892180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TTGGACATCGACAGTTCCAG</w:t>
            </w:r>
          </w:p>
        </w:tc>
      </w:tr>
      <w:tr w:rsidR="00FF67AC" w:rsidRPr="00FF67AC" w14:paraId="6E8BF094" w14:textId="77777777" w:rsidTr="00D176D8">
        <w:trPr>
          <w:jc w:val="center"/>
        </w:trPr>
        <w:tc>
          <w:tcPr>
            <w:tcW w:w="1291" w:type="dxa"/>
          </w:tcPr>
          <w:p w14:paraId="2AC01535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G</w:t>
            </w:r>
            <w:r w:rsidRPr="00FF67AC">
              <w:rPr>
                <w:i/>
                <w:iCs/>
                <w:sz w:val="21"/>
                <w:szCs w:val="21"/>
              </w:rPr>
              <w:t>DH1</w:t>
            </w:r>
          </w:p>
        </w:tc>
        <w:tc>
          <w:tcPr>
            <w:tcW w:w="6789" w:type="dxa"/>
          </w:tcPr>
          <w:p w14:paraId="25FA5850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>F: GATCTTGGCGGTTCATTGGGTAGG</w:t>
            </w:r>
          </w:p>
          <w:p w14:paraId="101AC889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>R: GCCCATGCTCCCACGTTTCC</w:t>
            </w:r>
          </w:p>
        </w:tc>
      </w:tr>
      <w:tr w:rsidR="00FF67AC" w:rsidRPr="00FF67AC" w14:paraId="342CEDD0" w14:textId="77777777" w:rsidTr="00D176D8">
        <w:trPr>
          <w:jc w:val="center"/>
        </w:trPr>
        <w:tc>
          <w:tcPr>
            <w:tcW w:w="1291" w:type="dxa"/>
          </w:tcPr>
          <w:p w14:paraId="0999628B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i/>
                <w:iCs/>
                <w:sz w:val="21"/>
                <w:szCs w:val="21"/>
              </w:rPr>
              <w:t>din</w:t>
            </w:r>
          </w:p>
        </w:tc>
        <w:tc>
          <w:tcPr>
            <w:tcW w:w="6789" w:type="dxa"/>
          </w:tcPr>
          <w:p w14:paraId="5C661CE0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F</w:t>
            </w:r>
            <w:r w:rsidRPr="00FF67AC">
              <w:rPr>
                <w:rFonts w:eastAsia="等线"/>
                <w:sz w:val="21"/>
                <w:szCs w:val="21"/>
              </w:rPr>
              <w:t>: TGGGTGCCAGTTGGGGAAGAG</w:t>
            </w:r>
          </w:p>
          <w:p w14:paraId="546EA7EC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R</w:t>
            </w:r>
            <w:r w:rsidRPr="00FF67AC">
              <w:rPr>
                <w:rFonts w:eastAsia="等线"/>
                <w:sz w:val="21"/>
                <w:szCs w:val="21"/>
              </w:rPr>
              <w:t>: AGCAGCATATCCTCCAGCAATGTC</w:t>
            </w:r>
          </w:p>
        </w:tc>
      </w:tr>
      <w:tr w:rsidR="00FF67AC" w:rsidRPr="00FF67AC" w14:paraId="0E409F36" w14:textId="77777777" w:rsidTr="00D176D8">
        <w:trPr>
          <w:jc w:val="center"/>
        </w:trPr>
        <w:tc>
          <w:tcPr>
            <w:tcW w:w="1291" w:type="dxa"/>
          </w:tcPr>
          <w:p w14:paraId="3AAC1FAD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C</w:t>
            </w:r>
            <w:r w:rsidRPr="00FF67AC">
              <w:rPr>
                <w:i/>
                <w:iCs/>
                <w:sz w:val="21"/>
                <w:szCs w:val="21"/>
              </w:rPr>
              <w:t>P1</w:t>
            </w:r>
          </w:p>
        </w:tc>
        <w:tc>
          <w:tcPr>
            <w:tcW w:w="6789" w:type="dxa"/>
          </w:tcPr>
          <w:p w14:paraId="784804E3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F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TGAAGATGTGCCAGCGAACAGTG</w:t>
            </w:r>
          </w:p>
          <w:p w14:paraId="7DF07EE2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R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CTCCCGTCTATTGCCACCGAAAC</w:t>
            </w:r>
          </w:p>
        </w:tc>
      </w:tr>
      <w:tr w:rsidR="00FF67AC" w:rsidRPr="00FF67AC" w14:paraId="0688EF7E" w14:textId="77777777" w:rsidTr="00D176D8">
        <w:trPr>
          <w:jc w:val="center"/>
        </w:trPr>
        <w:tc>
          <w:tcPr>
            <w:tcW w:w="1291" w:type="dxa"/>
          </w:tcPr>
          <w:p w14:paraId="60289EE0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S</w:t>
            </w:r>
            <w:r w:rsidRPr="00FF67AC">
              <w:rPr>
                <w:i/>
                <w:iCs/>
                <w:sz w:val="21"/>
                <w:szCs w:val="21"/>
              </w:rPr>
              <w:t>AG12</w:t>
            </w:r>
          </w:p>
        </w:tc>
        <w:tc>
          <w:tcPr>
            <w:tcW w:w="6789" w:type="dxa"/>
          </w:tcPr>
          <w:p w14:paraId="1163E36D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F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GGGCAGTAAATGGGGTGACAGTG</w:t>
            </w:r>
          </w:p>
          <w:p w14:paraId="40187D3A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R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AGCGTCCATAGCAAGTCCACAAAG</w:t>
            </w:r>
          </w:p>
        </w:tc>
      </w:tr>
      <w:tr w:rsidR="00FF67AC" w:rsidRPr="00FF67AC" w14:paraId="52D48C26" w14:textId="77777777" w:rsidTr="00D176D8">
        <w:trPr>
          <w:jc w:val="center"/>
        </w:trPr>
        <w:tc>
          <w:tcPr>
            <w:tcW w:w="1291" w:type="dxa"/>
          </w:tcPr>
          <w:p w14:paraId="4E586AF2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P</w:t>
            </w:r>
            <w:r w:rsidRPr="00FF67AC">
              <w:rPr>
                <w:i/>
                <w:iCs/>
                <w:sz w:val="21"/>
                <w:szCs w:val="21"/>
              </w:rPr>
              <w:t>AO</w:t>
            </w:r>
          </w:p>
        </w:tc>
        <w:tc>
          <w:tcPr>
            <w:tcW w:w="6789" w:type="dxa"/>
          </w:tcPr>
          <w:p w14:paraId="310BAC44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F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TTGGCTTAGACGGCATGGCAATAG</w:t>
            </w:r>
          </w:p>
          <w:p w14:paraId="27DC8B31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 w:hint="eastAsia"/>
                <w:sz w:val="21"/>
                <w:szCs w:val="21"/>
              </w:rPr>
              <w:t>R</w:t>
            </w:r>
            <w:r w:rsidRPr="00FF67AC">
              <w:rPr>
                <w:rFonts w:eastAsia="等线"/>
                <w:sz w:val="21"/>
                <w:szCs w:val="21"/>
              </w:rPr>
              <w:t xml:space="preserve">: </w:t>
            </w:r>
            <w:r w:rsidRPr="00FF67AC">
              <w:rPr>
                <w:rFonts w:eastAsia="等线" w:hint="eastAsia"/>
                <w:sz w:val="21"/>
                <w:szCs w:val="21"/>
              </w:rPr>
              <w:t>TGGATAAGACTGTAGATGGCAATGGTG</w:t>
            </w:r>
          </w:p>
        </w:tc>
      </w:tr>
      <w:tr w:rsidR="00FF67AC" w:rsidRPr="00FF67AC" w14:paraId="7D90CBE2" w14:textId="77777777" w:rsidTr="00D176D8">
        <w:trPr>
          <w:jc w:val="center"/>
        </w:trPr>
        <w:tc>
          <w:tcPr>
            <w:tcW w:w="1291" w:type="dxa"/>
          </w:tcPr>
          <w:p w14:paraId="3F11743B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N</w:t>
            </w:r>
            <w:r w:rsidRPr="00FF67AC">
              <w:rPr>
                <w:i/>
                <w:iCs/>
                <w:sz w:val="21"/>
                <w:szCs w:val="21"/>
              </w:rPr>
              <w:t>YC</w:t>
            </w:r>
          </w:p>
        </w:tc>
        <w:tc>
          <w:tcPr>
            <w:tcW w:w="6789" w:type="dxa"/>
          </w:tcPr>
          <w:p w14:paraId="1BA4E0E4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GCTATTAGGTCCGCTGTATGGAGTTG</w:t>
            </w:r>
          </w:p>
          <w:p w14:paraId="1F543C0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ACGCCAACAAGAACAATCTCTCCTC</w:t>
            </w:r>
          </w:p>
        </w:tc>
      </w:tr>
      <w:tr w:rsidR="00FF67AC" w:rsidRPr="00FF67AC" w14:paraId="55697DE9" w14:textId="77777777" w:rsidTr="00D176D8">
        <w:trPr>
          <w:jc w:val="center"/>
        </w:trPr>
        <w:tc>
          <w:tcPr>
            <w:tcW w:w="1291" w:type="dxa"/>
          </w:tcPr>
          <w:p w14:paraId="36EAA566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S</w:t>
            </w:r>
            <w:r w:rsidRPr="00FF67AC">
              <w:rPr>
                <w:i/>
                <w:iCs/>
                <w:sz w:val="21"/>
                <w:szCs w:val="21"/>
              </w:rPr>
              <w:t>GR</w:t>
            </w:r>
          </w:p>
        </w:tc>
        <w:tc>
          <w:tcPr>
            <w:tcW w:w="6789" w:type="dxa"/>
          </w:tcPr>
          <w:p w14:paraId="62D7FD1D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ACAAACACTACAAGCAATAGCAACTGG</w:t>
            </w:r>
          </w:p>
          <w:p w14:paraId="1316312E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>R</w:t>
            </w:r>
            <w:r w:rsidRPr="00FF67AC">
              <w:rPr>
                <w:rFonts w:eastAsia="等线" w:hint="eastAsia"/>
                <w:sz w:val="21"/>
                <w:szCs w:val="21"/>
              </w:rPr>
              <w:t>:</w:t>
            </w:r>
            <w:r w:rsidRPr="00FF67AC">
              <w:rPr>
                <w:rFonts w:eastAsia="等线"/>
                <w:sz w:val="21"/>
                <w:szCs w:val="21"/>
              </w:rPr>
              <w:t xml:space="preserve"> </w:t>
            </w:r>
            <w:r w:rsidRPr="00FF67AC">
              <w:rPr>
                <w:rFonts w:eastAsia="等线" w:hint="eastAsia"/>
                <w:sz w:val="21"/>
                <w:szCs w:val="21"/>
              </w:rPr>
              <w:t>GGCTCACCATCAGTCCCAGAAATATC</w:t>
            </w:r>
          </w:p>
        </w:tc>
      </w:tr>
      <w:tr w:rsidR="00FF67AC" w:rsidRPr="00FF67AC" w14:paraId="0C6BDAA8" w14:textId="77777777" w:rsidTr="00D176D8">
        <w:trPr>
          <w:jc w:val="center"/>
        </w:trPr>
        <w:tc>
          <w:tcPr>
            <w:tcW w:w="1291" w:type="dxa"/>
          </w:tcPr>
          <w:p w14:paraId="4B10496E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C</w:t>
            </w:r>
            <w:r w:rsidRPr="00FF67AC">
              <w:rPr>
                <w:i/>
                <w:iCs/>
                <w:sz w:val="21"/>
                <w:szCs w:val="21"/>
              </w:rPr>
              <w:t>HL</w:t>
            </w:r>
          </w:p>
        </w:tc>
        <w:tc>
          <w:tcPr>
            <w:tcW w:w="6789" w:type="dxa"/>
          </w:tcPr>
          <w:p w14:paraId="4ADDEF7B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CCCATCAGAAGCAGGAAACTACCC</w:t>
            </w:r>
          </w:p>
          <w:p w14:paraId="3F391873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lastRenderedPageBreak/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TGAGGAGCCACAACAATGAAGCC</w:t>
            </w:r>
          </w:p>
        </w:tc>
      </w:tr>
      <w:tr w:rsidR="00FF67AC" w:rsidRPr="00FF67AC" w14:paraId="782420E4" w14:textId="77777777" w:rsidTr="00D176D8">
        <w:trPr>
          <w:jc w:val="center"/>
        </w:trPr>
        <w:tc>
          <w:tcPr>
            <w:tcW w:w="1291" w:type="dxa"/>
          </w:tcPr>
          <w:p w14:paraId="20B02192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lastRenderedPageBreak/>
              <w:t>A</w:t>
            </w:r>
            <w:r w:rsidRPr="00FF67AC">
              <w:rPr>
                <w:i/>
                <w:iCs/>
                <w:sz w:val="21"/>
                <w:szCs w:val="21"/>
              </w:rPr>
              <w:t>BF1</w:t>
            </w:r>
          </w:p>
        </w:tc>
        <w:tc>
          <w:tcPr>
            <w:tcW w:w="6789" w:type="dxa"/>
          </w:tcPr>
          <w:p w14:paraId="20049CE8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AGAAGACTGTTGATGAAGTGTGGAAGG</w:t>
            </w:r>
          </w:p>
          <w:p w14:paraId="6C0432F7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CATCTCTCCTAAAGTCTGTTGCCTACG</w:t>
            </w:r>
          </w:p>
        </w:tc>
      </w:tr>
      <w:tr w:rsidR="00FF67AC" w:rsidRPr="00FF67AC" w14:paraId="51F94FB5" w14:textId="77777777" w:rsidTr="00D176D8">
        <w:trPr>
          <w:jc w:val="center"/>
        </w:trPr>
        <w:tc>
          <w:tcPr>
            <w:tcW w:w="1291" w:type="dxa"/>
          </w:tcPr>
          <w:p w14:paraId="1D0ED213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A</w:t>
            </w:r>
            <w:r w:rsidRPr="00FF67AC">
              <w:rPr>
                <w:i/>
                <w:iCs/>
                <w:sz w:val="21"/>
                <w:szCs w:val="21"/>
              </w:rPr>
              <w:t>BF2</w:t>
            </w:r>
          </w:p>
        </w:tc>
        <w:tc>
          <w:tcPr>
            <w:tcW w:w="6789" w:type="dxa"/>
          </w:tcPr>
          <w:p w14:paraId="5C9DF77F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AAACTGGTATTCAGGCTGCTAATTTGC</w:t>
            </w:r>
          </w:p>
          <w:p w14:paraId="332C9FC0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CTGTTGCTGTGGTTGTGGTTGTTG</w:t>
            </w:r>
          </w:p>
        </w:tc>
      </w:tr>
      <w:tr w:rsidR="00FF67AC" w:rsidRPr="00FF67AC" w14:paraId="23A48BFE" w14:textId="77777777" w:rsidTr="00D176D8">
        <w:trPr>
          <w:jc w:val="center"/>
        </w:trPr>
        <w:tc>
          <w:tcPr>
            <w:tcW w:w="1291" w:type="dxa"/>
          </w:tcPr>
          <w:p w14:paraId="6473AD1E" w14:textId="77777777" w:rsidR="00FF67AC" w:rsidRPr="00FF67AC" w:rsidRDefault="00FF67AC" w:rsidP="00D176D8">
            <w:pPr>
              <w:jc w:val="center"/>
              <w:rPr>
                <w:i/>
                <w:iCs/>
                <w:sz w:val="21"/>
                <w:szCs w:val="21"/>
              </w:rPr>
            </w:pPr>
            <w:r w:rsidRPr="00FF67AC">
              <w:rPr>
                <w:rFonts w:hint="eastAsia"/>
                <w:i/>
                <w:iCs/>
                <w:sz w:val="21"/>
                <w:szCs w:val="21"/>
              </w:rPr>
              <w:t>GAPDH</w:t>
            </w:r>
          </w:p>
        </w:tc>
        <w:tc>
          <w:tcPr>
            <w:tcW w:w="6789" w:type="dxa"/>
          </w:tcPr>
          <w:p w14:paraId="44C533FC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F: </w:t>
            </w:r>
            <w:r w:rsidRPr="00FF67AC">
              <w:rPr>
                <w:rFonts w:eastAsia="等线" w:hint="eastAsia"/>
                <w:sz w:val="21"/>
                <w:szCs w:val="21"/>
              </w:rPr>
              <w:t>TGCCTTGAGCAAGAACTTTGTG</w:t>
            </w:r>
          </w:p>
          <w:p w14:paraId="5C682D73" w14:textId="77777777" w:rsidR="00FF67AC" w:rsidRPr="00FF67AC" w:rsidRDefault="00FF67AC" w:rsidP="00D176D8">
            <w:pPr>
              <w:rPr>
                <w:rFonts w:eastAsia="等线"/>
                <w:sz w:val="21"/>
                <w:szCs w:val="21"/>
              </w:rPr>
            </w:pPr>
            <w:r w:rsidRPr="00FF67AC">
              <w:rPr>
                <w:rFonts w:eastAsia="等线"/>
                <w:sz w:val="21"/>
                <w:szCs w:val="21"/>
              </w:rPr>
              <w:t xml:space="preserve">R: </w:t>
            </w:r>
            <w:r w:rsidRPr="00FF67AC">
              <w:rPr>
                <w:rFonts w:eastAsia="等线" w:hint="eastAsia"/>
                <w:sz w:val="21"/>
                <w:szCs w:val="21"/>
              </w:rPr>
              <w:t>GGCAGATCAAATCAATCACACG</w:t>
            </w:r>
          </w:p>
        </w:tc>
      </w:tr>
    </w:tbl>
    <w:p w14:paraId="3D29E8E8" w14:textId="77777777" w:rsidR="00FF67AC" w:rsidRPr="001549D3" w:rsidRDefault="00FF67AC" w:rsidP="00654E8F">
      <w:pPr>
        <w:spacing w:before="240"/>
      </w:pPr>
    </w:p>
    <w:sectPr w:rsidR="00FF67AC" w:rsidRPr="001549D3" w:rsidSect="0093429D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EC630" w14:textId="77777777" w:rsidR="007D1F10" w:rsidRDefault="007D1F10" w:rsidP="00117666">
      <w:pPr>
        <w:spacing w:after="0"/>
      </w:pPr>
      <w:r>
        <w:separator/>
      </w:r>
    </w:p>
  </w:endnote>
  <w:endnote w:type="continuationSeparator" w:id="0">
    <w:p w14:paraId="29DBA4FA" w14:textId="77777777" w:rsidR="007D1F10" w:rsidRDefault="007D1F1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C4AC1" w14:textId="77777777" w:rsidR="007D1F10" w:rsidRDefault="007D1F10" w:rsidP="00117666">
      <w:pPr>
        <w:spacing w:after="0"/>
      </w:pPr>
      <w:r>
        <w:separator/>
      </w:r>
    </w:p>
  </w:footnote>
  <w:footnote w:type="continuationSeparator" w:id="0">
    <w:p w14:paraId="766935B7" w14:textId="77777777" w:rsidR="007D1F10" w:rsidRDefault="007D1F1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3BD7D78F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67168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D1F10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25088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F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4</TotalTime>
  <Pages>6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luhua_li@163.com</cp:lastModifiedBy>
  <cp:revision>4</cp:revision>
  <cp:lastPrinted>2013-10-03T12:51:00Z</cp:lastPrinted>
  <dcterms:created xsi:type="dcterms:W3CDTF">2018-11-23T08:58:00Z</dcterms:created>
  <dcterms:modified xsi:type="dcterms:W3CDTF">2021-10-17T03:24:00Z</dcterms:modified>
</cp:coreProperties>
</file>