
<file path=[Content_Types].xml><?xml version="1.0" encoding="utf-8"?>
<Types xmlns="http://schemas.openxmlformats.org/package/2006/content-types">
  <Default Extension="2" ContentType="image/pn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76FA" w14:textId="77777777" w:rsidR="00DE5733" w:rsidRDefault="00DE5733" w:rsidP="0063401C">
      <w:pPr>
        <w:ind w:left="-1350" w:right="-1260"/>
        <w:jc w:val="center"/>
        <w:rPr>
          <w:b/>
          <w:sz w:val="28"/>
          <w:szCs w:val="28"/>
        </w:rPr>
      </w:pPr>
    </w:p>
    <w:p w14:paraId="063A9270" w14:textId="361FC904" w:rsidR="007F3854" w:rsidRDefault="007F0433" w:rsidP="00E14C0D">
      <w:pPr>
        <w:spacing w:line="480" w:lineRule="auto"/>
        <w:rPr>
          <w:b/>
          <w:color w:val="002060"/>
          <w:sz w:val="32"/>
          <w:szCs w:val="32"/>
        </w:rPr>
      </w:pPr>
      <w:r w:rsidRPr="002F3560">
        <w:rPr>
          <w:rFonts w:ascii="Times New Roman" w:hAnsi="Times New Roman" w:cs="Times New Roman"/>
          <w:b/>
          <w:sz w:val="28"/>
          <w:szCs w:val="28"/>
        </w:rPr>
        <w:t xml:space="preserve">Supplemental Information </w:t>
      </w:r>
    </w:p>
    <w:p w14:paraId="79811A2D" w14:textId="2DA0925D" w:rsidR="006D7761" w:rsidRPr="006D7761" w:rsidRDefault="006D7761" w:rsidP="00E14C0D">
      <w:pPr>
        <w:spacing w:line="480" w:lineRule="auto"/>
        <w:rPr>
          <w:sz w:val="32"/>
          <w:szCs w:val="32"/>
        </w:rPr>
      </w:pPr>
    </w:p>
    <w:p w14:paraId="09CA6D72" w14:textId="77777777" w:rsidR="008656E7" w:rsidRDefault="008656E7" w:rsidP="006D776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2FA3C7" wp14:editId="165190F7">
            <wp:extent cx="5549900" cy="4162425"/>
            <wp:effectExtent l="0" t="0" r="0" b="9525"/>
            <wp:docPr id="20629512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51263" name="Picture 206295126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915" cy="417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C2D5C" w14:textId="77777777" w:rsidR="008656E7" w:rsidRPr="008656E7" w:rsidRDefault="008656E7" w:rsidP="008656E7">
      <w:pPr>
        <w:rPr>
          <w:rFonts w:ascii="Times New Roman" w:hAnsi="Times New Roman" w:cs="Times New Roman"/>
        </w:rPr>
      </w:pPr>
    </w:p>
    <w:p w14:paraId="0B0D248A" w14:textId="77777777" w:rsidR="008656E7" w:rsidRDefault="008656E7" w:rsidP="00E14C0D">
      <w:pPr>
        <w:spacing w:line="480" w:lineRule="auto"/>
        <w:rPr>
          <w:rFonts w:ascii="Times New Roman" w:hAnsi="Times New Roman" w:cs="Times New Roman"/>
          <w:noProof/>
        </w:rPr>
      </w:pPr>
    </w:p>
    <w:p w14:paraId="2910E204" w14:textId="0AE5345E" w:rsidR="008656E7" w:rsidRPr="008656E7" w:rsidRDefault="008656E7" w:rsidP="00E14C0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FB71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S1. </w:t>
      </w:r>
      <w:r w:rsidR="00501AB4">
        <w:rPr>
          <w:rFonts w:ascii="Times New Roman" w:hAnsi="Times New Roman" w:cs="Times New Roman"/>
        </w:rPr>
        <w:t>Example s</w:t>
      </w:r>
      <w:r w:rsidR="005A0560">
        <w:rPr>
          <w:rFonts w:ascii="Times New Roman" w:hAnsi="Times New Roman" w:cs="Times New Roman"/>
        </w:rPr>
        <w:t xml:space="preserve">et-up of apple trees guarded with a stainless steel tree guard. </w:t>
      </w:r>
      <w:r w:rsidR="00501AB4">
        <w:rPr>
          <w:rFonts w:ascii="Times New Roman" w:hAnsi="Times New Roman" w:cs="Times New Roman"/>
        </w:rPr>
        <w:t xml:space="preserve">Guards were installed by twisting them around the stem of apple trees </w:t>
      </w:r>
      <w:r w:rsidR="00CF04FD">
        <w:rPr>
          <w:rFonts w:ascii="Times New Roman" w:hAnsi="Times New Roman" w:cs="Times New Roman"/>
        </w:rPr>
        <w:t xml:space="preserve">up to the canopy </w:t>
      </w:r>
      <w:r w:rsidR="00501AB4">
        <w:rPr>
          <w:rFonts w:ascii="Times New Roman" w:hAnsi="Times New Roman" w:cs="Times New Roman"/>
        </w:rPr>
        <w:t xml:space="preserve">and secured with metal wire to prevent unravelling. All tree guards were installed before planting in August – November 2025. </w:t>
      </w:r>
    </w:p>
    <w:p w14:paraId="09AA3ADF" w14:textId="77777777" w:rsidR="00E14C0D" w:rsidRDefault="00E14C0D" w:rsidP="00E14C0D">
      <w:pPr>
        <w:spacing w:line="480" w:lineRule="auto"/>
        <w:rPr>
          <w:rFonts w:ascii="Times New Roman" w:hAnsi="Times New Roman" w:cs="Times New Roman"/>
        </w:rPr>
      </w:pPr>
    </w:p>
    <w:p w14:paraId="5C18E53A" w14:textId="77777777" w:rsidR="00E14C0D" w:rsidRDefault="00E14C0D" w:rsidP="00E14C0D">
      <w:pPr>
        <w:spacing w:line="480" w:lineRule="auto"/>
        <w:rPr>
          <w:rFonts w:ascii="Times New Roman" w:hAnsi="Times New Roman" w:cs="Times New Roman"/>
        </w:rPr>
      </w:pPr>
    </w:p>
    <w:p w14:paraId="5B6B0702" w14:textId="006C3673" w:rsidR="006D7761" w:rsidRPr="002F3560" w:rsidRDefault="002F3560" w:rsidP="00E14C0D">
      <w:pPr>
        <w:spacing w:line="480" w:lineRule="auto"/>
        <w:rPr>
          <w:rFonts w:ascii="Times New Roman" w:hAnsi="Times New Roman" w:cs="Times New Roman"/>
        </w:rPr>
      </w:pPr>
      <w:r w:rsidRPr="002F3560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4656" behindDoc="1" locked="0" layoutInCell="1" allowOverlap="1" wp14:anchorId="178F0AE6" wp14:editId="323C023D">
            <wp:simplePos x="0" y="0"/>
            <wp:positionH relativeFrom="margin">
              <wp:posOffset>-422275</wp:posOffset>
            </wp:positionH>
            <wp:positionV relativeFrom="page">
              <wp:posOffset>914400</wp:posOffset>
            </wp:positionV>
            <wp:extent cx="6854825" cy="2719070"/>
            <wp:effectExtent l="0" t="0" r="3175" b="5080"/>
            <wp:wrapTight wrapText="bothSides">
              <wp:wrapPolygon edited="0">
                <wp:start x="0" y="0"/>
                <wp:lineTo x="0" y="21489"/>
                <wp:lineTo x="21550" y="21489"/>
                <wp:lineTo x="21550" y="0"/>
                <wp:lineTo x="0" y="0"/>
              </wp:wrapPolygon>
            </wp:wrapTight>
            <wp:docPr id="8873394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9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761" w:rsidRPr="002F3560">
        <w:rPr>
          <w:rFonts w:ascii="Times New Roman" w:hAnsi="Times New Roman" w:cs="Times New Roman"/>
        </w:rPr>
        <w:t>Fig</w:t>
      </w:r>
      <w:r w:rsidR="00FB713B">
        <w:rPr>
          <w:rFonts w:ascii="Times New Roman" w:hAnsi="Times New Roman" w:cs="Times New Roman"/>
        </w:rPr>
        <w:t>.</w:t>
      </w:r>
      <w:r w:rsidR="006D7761" w:rsidRPr="002F3560">
        <w:rPr>
          <w:rFonts w:ascii="Times New Roman" w:hAnsi="Times New Roman" w:cs="Times New Roman"/>
        </w:rPr>
        <w:t xml:space="preserve"> </w:t>
      </w:r>
      <w:r w:rsidR="002A09B1" w:rsidRPr="002F3560">
        <w:rPr>
          <w:rFonts w:ascii="Times New Roman" w:hAnsi="Times New Roman" w:cs="Times New Roman"/>
        </w:rPr>
        <w:t>S</w:t>
      </w:r>
      <w:r w:rsidR="000F399F">
        <w:rPr>
          <w:rFonts w:ascii="Times New Roman" w:hAnsi="Times New Roman" w:cs="Times New Roman"/>
        </w:rPr>
        <w:t>2</w:t>
      </w:r>
      <w:r w:rsidR="006D7761" w:rsidRPr="002F3560">
        <w:rPr>
          <w:rFonts w:ascii="Times New Roman" w:hAnsi="Times New Roman" w:cs="Times New Roman"/>
        </w:rPr>
        <w:t>. Kaplan-Meier curve illustrates the timing of felling between apple trees guarded by mesh (green) and unguarded apple trees (orange).</w:t>
      </w:r>
      <w:r w:rsidR="006D7761" w:rsidRPr="002F3560">
        <w:rPr>
          <w:rFonts w:ascii="Times New Roman" w:hAnsi="Times New Roman" w:cs="Times New Roman"/>
          <w:color w:val="EE0000"/>
        </w:rPr>
        <w:t xml:space="preserve"> </w:t>
      </w:r>
      <w:r w:rsidR="006D7761" w:rsidRPr="002F3560">
        <w:rPr>
          <w:rFonts w:ascii="Times New Roman" w:hAnsi="Times New Roman" w:cs="Times New Roman"/>
        </w:rPr>
        <w:t xml:space="preserve">The dotted intercept indicates median felling times for each treatment (Unguarded median = 164 hours, guarded median = 254 hours).  </w:t>
      </w:r>
    </w:p>
    <w:p w14:paraId="503F610F" w14:textId="77777777" w:rsidR="00E14C0D" w:rsidRDefault="00E14C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5CB58E" w14:textId="051746B6" w:rsidR="00E14C0D" w:rsidRDefault="00E14C0D" w:rsidP="00E14C0D">
      <w:pPr>
        <w:spacing w:line="480" w:lineRule="auto"/>
        <w:rPr>
          <w:rFonts w:ascii="Times New Roman" w:hAnsi="Times New Roman" w:cs="Times New Roman"/>
        </w:rPr>
      </w:pPr>
      <w:r w:rsidRPr="002F3560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824" behindDoc="1" locked="0" layoutInCell="1" allowOverlap="1" wp14:anchorId="61D3F26D" wp14:editId="690079E0">
            <wp:simplePos x="0" y="0"/>
            <wp:positionH relativeFrom="margin">
              <wp:align>center</wp:align>
            </wp:positionH>
            <wp:positionV relativeFrom="paragraph">
              <wp:posOffset>297180</wp:posOffset>
            </wp:positionV>
            <wp:extent cx="6864350" cy="2997835"/>
            <wp:effectExtent l="0" t="0" r="0" b="0"/>
            <wp:wrapTight wrapText="bothSides">
              <wp:wrapPolygon edited="0">
                <wp:start x="0" y="0"/>
                <wp:lineTo x="0" y="21412"/>
                <wp:lineTo x="21520" y="21412"/>
                <wp:lineTo x="21520" y="0"/>
                <wp:lineTo x="0" y="0"/>
              </wp:wrapPolygon>
            </wp:wrapTight>
            <wp:docPr id="8943731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299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96387" w14:textId="0E4CA988" w:rsidR="00E14C0D" w:rsidRDefault="00E14C0D" w:rsidP="00E14C0D">
      <w:pPr>
        <w:spacing w:line="480" w:lineRule="auto"/>
        <w:rPr>
          <w:rFonts w:ascii="Times New Roman" w:hAnsi="Times New Roman" w:cs="Times New Roman"/>
        </w:rPr>
      </w:pPr>
    </w:p>
    <w:p w14:paraId="2A609EE7" w14:textId="0D600925" w:rsidR="006D7761" w:rsidRPr="002F3560" w:rsidRDefault="006D7761" w:rsidP="00E14C0D">
      <w:pPr>
        <w:spacing w:line="480" w:lineRule="auto"/>
        <w:rPr>
          <w:rFonts w:ascii="Times New Roman" w:hAnsi="Times New Roman" w:cs="Times New Roman"/>
        </w:rPr>
      </w:pPr>
      <w:r w:rsidRPr="002F3560">
        <w:rPr>
          <w:rFonts w:ascii="Times New Roman" w:hAnsi="Times New Roman" w:cs="Times New Roman"/>
        </w:rPr>
        <w:t>Fig</w:t>
      </w:r>
      <w:r w:rsidR="00FB713B">
        <w:rPr>
          <w:rFonts w:ascii="Times New Roman" w:hAnsi="Times New Roman" w:cs="Times New Roman"/>
        </w:rPr>
        <w:t>.</w:t>
      </w:r>
      <w:r w:rsidRPr="002F3560">
        <w:rPr>
          <w:rFonts w:ascii="Times New Roman" w:hAnsi="Times New Roman" w:cs="Times New Roman"/>
        </w:rPr>
        <w:t xml:space="preserve"> </w:t>
      </w:r>
      <w:r w:rsidR="002A09B1" w:rsidRPr="002F3560">
        <w:rPr>
          <w:rFonts w:ascii="Times New Roman" w:hAnsi="Times New Roman" w:cs="Times New Roman"/>
        </w:rPr>
        <w:t>S</w:t>
      </w:r>
      <w:r w:rsidR="000F399F">
        <w:rPr>
          <w:rFonts w:ascii="Times New Roman" w:hAnsi="Times New Roman" w:cs="Times New Roman"/>
        </w:rPr>
        <w:t>3</w:t>
      </w:r>
      <w:r w:rsidRPr="002F3560">
        <w:rPr>
          <w:rFonts w:ascii="Times New Roman" w:hAnsi="Times New Roman" w:cs="Times New Roman"/>
        </w:rPr>
        <w:t xml:space="preserve">. Kaplan-Meier curve illustrates felling delay between aspen branches that employed guard meshes when compared with aspen branches that were not protected by a guard mesh. The dotted intercept indicates median felling time for unguarded trees (6.5 days).  </w:t>
      </w:r>
    </w:p>
    <w:p w14:paraId="5B970AB3" w14:textId="77777777" w:rsidR="006D7761" w:rsidRDefault="006D7761" w:rsidP="00E14C0D">
      <w:pPr>
        <w:spacing w:line="480" w:lineRule="auto"/>
      </w:pPr>
      <w:r>
        <w:br w:type="page"/>
      </w:r>
    </w:p>
    <w:p w14:paraId="46BCF3A4" w14:textId="779CD73D" w:rsidR="006D7761" w:rsidRPr="00E6312D" w:rsidRDefault="006D7761" w:rsidP="006D7761">
      <w:pPr>
        <w:rPr>
          <w:sz w:val="26"/>
          <w:szCs w:val="26"/>
        </w:rPr>
      </w:pPr>
      <w:r>
        <w:rPr>
          <w:noProof/>
          <w:lang w:val="nb-NO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6FA3F49" wp14:editId="2DB510C8">
                <wp:simplePos x="0" y="0"/>
                <wp:positionH relativeFrom="margin">
                  <wp:posOffset>69850</wp:posOffset>
                </wp:positionH>
                <wp:positionV relativeFrom="paragraph">
                  <wp:posOffset>0</wp:posOffset>
                </wp:positionV>
                <wp:extent cx="5226050" cy="3143250"/>
                <wp:effectExtent l="0" t="0" r="0" b="0"/>
                <wp:wrapTight wrapText="bothSides">
                  <wp:wrapPolygon edited="0">
                    <wp:start x="0" y="0"/>
                    <wp:lineTo x="0" y="21469"/>
                    <wp:lineTo x="21495" y="21469"/>
                    <wp:lineTo x="21495" y="0"/>
                    <wp:lineTo x="0" y="0"/>
                  </wp:wrapPolygon>
                </wp:wrapTight>
                <wp:docPr id="20140352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6050" cy="3143250"/>
                          <a:chOff x="0" y="0"/>
                          <a:chExt cx="5551649" cy="3390900"/>
                        </a:xfrm>
                      </wpg:grpSpPr>
                      <wpg:grpSp>
                        <wpg:cNvPr id="617061209" name="Group 3"/>
                        <wpg:cNvGrpSpPr/>
                        <wpg:grpSpPr>
                          <a:xfrm>
                            <a:off x="0" y="0"/>
                            <a:ext cx="5551649" cy="3390900"/>
                            <a:chOff x="0" y="0"/>
                            <a:chExt cx="5551649" cy="3390900"/>
                          </a:xfrm>
                        </wpg:grpSpPr>
                        <pic:pic xmlns:pic="http://schemas.openxmlformats.org/drawingml/2006/picture">
                          <pic:nvPicPr>
                            <pic:cNvPr id="137005850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83205" cy="33896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43492250" name="Picture 2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880" r="1229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69079" y="0"/>
                              <a:ext cx="2782570" cy="33909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690007277" name="Text Box 4"/>
                        <wps:cNvSpPr txBox="1"/>
                        <wps:spPr>
                          <a:xfrm>
                            <a:off x="51758" y="69012"/>
                            <a:ext cx="267418" cy="29329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144EC8" w14:textId="77777777" w:rsidR="006D7761" w:rsidRPr="00FE5AFF" w:rsidRDefault="006D7761" w:rsidP="006D7761">
                              <w:pPr>
                                <w:rPr>
                                  <w:lang w:val="nb-NO"/>
                                </w:rPr>
                              </w:pPr>
                              <w:r>
                                <w:rPr>
                                  <w:lang w:val="nb-NO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4749508" name="Text Box 4"/>
                        <wps:cNvSpPr txBox="1"/>
                        <wps:spPr>
                          <a:xfrm>
                            <a:off x="2829464" y="60385"/>
                            <a:ext cx="267418" cy="29329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7A8E78E" w14:textId="77777777" w:rsidR="006D7761" w:rsidRPr="00FE5AFF" w:rsidRDefault="006D7761" w:rsidP="006D7761">
                              <w:pPr>
                                <w:rPr>
                                  <w:lang w:val="nb-NO"/>
                                </w:rPr>
                              </w:pPr>
                              <w:r>
                                <w:rPr>
                                  <w:lang w:val="nb-NO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FA3F49" id="Group 5" o:spid="_x0000_s1026" style="position:absolute;margin-left:5.5pt;margin-top:0;width:411.5pt;height:247.5pt;z-index:-251653120;mso-position-horizontal-relative:margin;mso-width-relative:margin;mso-height-relative:margin" coordsize="55516,33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">
                <v:group id="Group 3" o:spid="_x0000_s1027" style="position:absolute;width:55516;height:33909" coordsize="55516,33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27832;height:33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">
                    <v:imagedata r:id="rId15" o:title=""/>
                  </v:shape>
                  <v:shape id="Picture 2" o:spid="_x0000_s1029" type="#_x0000_t75" style="position:absolute;left:27690;width:27826;height:3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">
                    <v:imagedata r:id="rId16" o:title="" cropleft="17616f" cropright="8058f"/>
                    <o:lock v:ext="edit" aspectratio="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0" type="#_x0000_t202" style="position:absolute;left:517;top:690;width:267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" fillcolor="white [3212]" strokeweight=".5pt">
                  <v:textbox>
                    <w:txbxContent>
                      <w:p w14:paraId="49144EC8" w14:textId="77777777" w:rsidR="006D7761" w:rsidRPr="00FE5AFF" w:rsidRDefault="006D7761" w:rsidP="006D7761">
                        <w:pPr>
                          <w:rPr>
                            <w:lang w:val="nb-NO"/>
                          </w:rPr>
                        </w:pPr>
                        <w:r>
                          <w:rPr>
                            <w:lang w:val="nb-NO"/>
                          </w:rPr>
                          <w:t>a</w:t>
                        </w:r>
                      </w:p>
                    </w:txbxContent>
                  </v:textbox>
                </v:shape>
                <v:shape id="Text Box 4" o:spid="_x0000_s1031" type="#_x0000_t202" style="position:absolute;left:28294;top:603;width:267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" fillcolor="white [3212]" strokeweight=".5pt">
                  <v:textbox>
                    <w:txbxContent>
                      <w:p w14:paraId="67A8E78E" w14:textId="77777777" w:rsidR="006D7761" w:rsidRPr="00FE5AFF" w:rsidRDefault="006D7761" w:rsidP="006D7761">
                        <w:pPr>
                          <w:rPr>
                            <w:lang w:val="nb-NO"/>
                          </w:rPr>
                        </w:pPr>
                        <w:r>
                          <w:rPr>
                            <w:lang w:val="nb-NO"/>
                          </w:rPr>
                          <w:t>b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169CA22" w14:textId="165A9606" w:rsidR="006D7761" w:rsidRDefault="006D7761" w:rsidP="006D7761">
      <w:pPr>
        <w:rPr>
          <w:sz w:val="32"/>
          <w:szCs w:val="32"/>
        </w:rPr>
      </w:pPr>
    </w:p>
    <w:p w14:paraId="6445E359" w14:textId="7893A9A0" w:rsidR="009F0762" w:rsidRDefault="009F0762" w:rsidP="006D7761">
      <w:pPr>
        <w:rPr>
          <w:sz w:val="32"/>
          <w:szCs w:val="32"/>
        </w:rPr>
      </w:pPr>
    </w:p>
    <w:p w14:paraId="1770B5CD" w14:textId="77777777" w:rsidR="006D7761" w:rsidRDefault="006D7761" w:rsidP="006D7761">
      <w:pPr>
        <w:rPr>
          <w:sz w:val="32"/>
          <w:szCs w:val="32"/>
        </w:rPr>
      </w:pPr>
    </w:p>
    <w:p w14:paraId="144E7413" w14:textId="77777777" w:rsidR="006D7761" w:rsidRDefault="006D7761" w:rsidP="006D7761">
      <w:pPr>
        <w:rPr>
          <w:sz w:val="32"/>
          <w:szCs w:val="32"/>
        </w:rPr>
      </w:pPr>
    </w:p>
    <w:p w14:paraId="266D5A6E" w14:textId="77777777" w:rsidR="006D7761" w:rsidRDefault="006D7761" w:rsidP="006D7761">
      <w:pPr>
        <w:rPr>
          <w:sz w:val="32"/>
          <w:szCs w:val="32"/>
        </w:rPr>
      </w:pPr>
    </w:p>
    <w:p w14:paraId="5C0CDD29" w14:textId="0F525C56" w:rsidR="006D7761" w:rsidRDefault="006D7761" w:rsidP="006D7761">
      <w:pPr>
        <w:rPr>
          <w:sz w:val="32"/>
          <w:szCs w:val="32"/>
        </w:rPr>
      </w:pPr>
    </w:p>
    <w:p w14:paraId="6EC01E08" w14:textId="286594B2" w:rsidR="006D7761" w:rsidRDefault="006D7761" w:rsidP="006D7761">
      <w:pPr>
        <w:rPr>
          <w:sz w:val="32"/>
          <w:szCs w:val="32"/>
        </w:rPr>
      </w:pPr>
    </w:p>
    <w:p w14:paraId="33EC4568" w14:textId="5DF1F8AD" w:rsidR="006D7761" w:rsidRDefault="006D7761" w:rsidP="006D7761">
      <w:pPr>
        <w:rPr>
          <w:sz w:val="32"/>
          <w:szCs w:val="32"/>
        </w:rPr>
      </w:pPr>
    </w:p>
    <w:p w14:paraId="5C1B3D49" w14:textId="003A66C7" w:rsidR="006D7761" w:rsidRDefault="006D7761" w:rsidP="006D7761">
      <w:pPr>
        <w:rPr>
          <w:sz w:val="32"/>
          <w:szCs w:val="32"/>
        </w:rPr>
      </w:pPr>
    </w:p>
    <w:p w14:paraId="6C6BB37A" w14:textId="6AC4A7F4" w:rsidR="006D7761" w:rsidRDefault="006D7761" w:rsidP="006D7761">
      <w:pPr>
        <w:rPr>
          <w:sz w:val="32"/>
          <w:szCs w:val="32"/>
        </w:rPr>
      </w:pPr>
    </w:p>
    <w:p w14:paraId="4A074376" w14:textId="71C8D73A" w:rsidR="006D7761" w:rsidRDefault="006D7761" w:rsidP="006D7761">
      <w:pPr>
        <w:rPr>
          <w:sz w:val="32"/>
          <w:szCs w:val="32"/>
        </w:rPr>
      </w:pPr>
    </w:p>
    <w:p w14:paraId="74720D41" w14:textId="42780D45" w:rsidR="006D7761" w:rsidRDefault="006D7761" w:rsidP="006D7761">
      <w:pPr>
        <w:rPr>
          <w:sz w:val="32"/>
          <w:szCs w:val="32"/>
        </w:rPr>
      </w:pPr>
    </w:p>
    <w:p w14:paraId="5A954CA3" w14:textId="53C0FCF4" w:rsidR="006D7761" w:rsidRDefault="006D7761" w:rsidP="00E14C0D">
      <w:pPr>
        <w:spacing w:line="480" w:lineRule="auto"/>
        <w:rPr>
          <w:rFonts w:ascii="Times New Roman" w:hAnsi="Times New Roman" w:cs="Times New Roman"/>
        </w:rPr>
      </w:pPr>
      <w:r w:rsidRPr="002F3560">
        <w:rPr>
          <w:rFonts w:ascii="Times New Roman" w:hAnsi="Times New Roman" w:cs="Times New Roman"/>
        </w:rPr>
        <w:t>Fig</w:t>
      </w:r>
      <w:r w:rsidR="00FB713B">
        <w:rPr>
          <w:rFonts w:ascii="Times New Roman" w:hAnsi="Times New Roman" w:cs="Times New Roman"/>
        </w:rPr>
        <w:t>.</w:t>
      </w:r>
      <w:r w:rsidRPr="002F3560">
        <w:rPr>
          <w:rFonts w:ascii="Times New Roman" w:hAnsi="Times New Roman" w:cs="Times New Roman"/>
        </w:rPr>
        <w:t xml:space="preserve"> </w:t>
      </w:r>
      <w:r w:rsidR="002A09B1" w:rsidRPr="002F3560">
        <w:rPr>
          <w:rFonts w:ascii="Times New Roman" w:hAnsi="Times New Roman" w:cs="Times New Roman"/>
        </w:rPr>
        <w:t>S</w:t>
      </w:r>
      <w:r w:rsidR="000F399F">
        <w:rPr>
          <w:rFonts w:ascii="Times New Roman" w:hAnsi="Times New Roman" w:cs="Times New Roman"/>
        </w:rPr>
        <w:t>4</w:t>
      </w:r>
      <w:r w:rsidRPr="002F3560">
        <w:rPr>
          <w:rFonts w:ascii="Times New Roman" w:hAnsi="Times New Roman" w:cs="Times New Roman"/>
        </w:rPr>
        <w:t>. Camera trap stills exhibiting example interactions of non-beaver species at unguarded apple trees including foraging behaviour by a pine marten (</w:t>
      </w:r>
      <w:r w:rsidRPr="002F3560">
        <w:rPr>
          <w:rFonts w:ascii="Times New Roman" w:hAnsi="Times New Roman" w:cs="Times New Roman"/>
          <w:i/>
          <w:iCs/>
        </w:rPr>
        <w:t>Martes</w:t>
      </w:r>
      <w:r w:rsidR="00FB713B">
        <w:rPr>
          <w:rFonts w:ascii="Times New Roman" w:hAnsi="Times New Roman" w:cs="Times New Roman"/>
          <w:i/>
          <w:iCs/>
        </w:rPr>
        <w:t xml:space="preserve"> martes</w:t>
      </w:r>
      <w:r w:rsidRPr="002F3560">
        <w:rPr>
          <w:rFonts w:ascii="Times New Roman" w:hAnsi="Times New Roman" w:cs="Times New Roman"/>
          <w:i/>
          <w:iCs/>
        </w:rPr>
        <w:t>)</w:t>
      </w:r>
      <w:r w:rsidRPr="002F3560">
        <w:rPr>
          <w:rFonts w:ascii="Times New Roman" w:hAnsi="Times New Roman" w:cs="Times New Roman"/>
        </w:rPr>
        <w:t xml:space="preserve"> (a) and sniffing by a European moose (</w:t>
      </w:r>
      <w:r w:rsidRPr="002F3560">
        <w:rPr>
          <w:rFonts w:ascii="Times New Roman" w:hAnsi="Times New Roman" w:cs="Times New Roman"/>
          <w:i/>
          <w:iCs/>
        </w:rPr>
        <w:t xml:space="preserve">Alces </w:t>
      </w:r>
      <w:r w:rsidR="00DC10F9">
        <w:rPr>
          <w:rFonts w:ascii="Times New Roman" w:hAnsi="Times New Roman" w:cs="Times New Roman"/>
          <w:i/>
          <w:iCs/>
        </w:rPr>
        <w:t>alces</w:t>
      </w:r>
      <w:r w:rsidRPr="002F3560">
        <w:rPr>
          <w:rFonts w:ascii="Times New Roman" w:hAnsi="Times New Roman" w:cs="Times New Roman"/>
          <w:i/>
          <w:iCs/>
        </w:rPr>
        <w:t>)</w:t>
      </w:r>
      <w:r w:rsidRPr="002F3560">
        <w:rPr>
          <w:rFonts w:ascii="Times New Roman" w:hAnsi="Times New Roman" w:cs="Times New Roman"/>
        </w:rPr>
        <w:t xml:space="preserve"> (b) in the Straumen river, South-Eastern Norway, 2025.</w:t>
      </w:r>
    </w:p>
    <w:p w14:paraId="7204226A" w14:textId="23A943C1" w:rsidR="00E14C0D" w:rsidRDefault="00E14C0D" w:rsidP="00E14C0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9917B5" w14:textId="75534F81" w:rsidR="00E14C0D" w:rsidRPr="002F3560" w:rsidRDefault="00E14C0D" w:rsidP="006D7761">
      <w:pPr>
        <w:rPr>
          <w:rFonts w:ascii="Times New Roman" w:hAnsi="Times New Roman" w:cs="Times New Roman"/>
        </w:rPr>
      </w:pPr>
      <w:r w:rsidRPr="002F3560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7968" behindDoc="1" locked="0" layoutInCell="1" allowOverlap="1" wp14:anchorId="327E6289" wp14:editId="6CC60793">
            <wp:simplePos x="0" y="0"/>
            <wp:positionH relativeFrom="margin">
              <wp:posOffset>12700</wp:posOffset>
            </wp:positionH>
            <wp:positionV relativeFrom="page">
              <wp:posOffset>809625</wp:posOffset>
            </wp:positionV>
            <wp:extent cx="6248400" cy="2652395"/>
            <wp:effectExtent l="0" t="0" r="0" b="0"/>
            <wp:wrapTight wrapText="bothSides">
              <wp:wrapPolygon edited="0">
                <wp:start x="0" y="0"/>
                <wp:lineTo x="0" y="21409"/>
                <wp:lineTo x="21534" y="21409"/>
                <wp:lineTo x="21534" y="0"/>
                <wp:lineTo x="0" y="0"/>
              </wp:wrapPolygon>
            </wp:wrapTight>
            <wp:docPr id="7191641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65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1BEE6" w14:textId="3244C3AF" w:rsidR="002A09B1" w:rsidRDefault="006D7761" w:rsidP="00E14C0D">
      <w:pPr>
        <w:spacing w:line="480" w:lineRule="auto"/>
        <w:rPr>
          <w:rFonts w:ascii="Times New Roman" w:hAnsi="Times New Roman" w:cs="Times New Roman"/>
        </w:rPr>
      </w:pPr>
      <w:r w:rsidRPr="002F3560">
        <w:rPr>
          <w:rFonts w:ascii="Times New Roman" w:hAnsi="Times New Roman" w:cs="Times New Roman"/>
        </w:rPr>
        <w:t>Fig</w:t>
      </w:r>
      <w:r w:rsidR="00FB713B">
        <w:rPr>
          <w:rFonts w:ascii="Times New Roman" w:hAnsi="Times New Roman" w:cs="Times New Roman"/>
        </w:rPr>
        <w:t>.</w:t>
      </w:r>
      <w:r w:rsidR="002A09B1" w:rsidRPr="002F3560">
        <w:rPr>
          <w:rFonts w:ascii="Times New Roman" w:hAnsi="Times New Roman" w:cs="Times New Roman"/>
        </w:rPr>
        <w:t xml:space="preserve"> S</w:t>
      </w:r>
      <w:r w:rsidR="000F399F">
        <w:rPr>
          <w:rFonts w:ascii="Times New Roman" w:hAnsi="Times New Roman" w:cs="Times New Roman"/>
        </w:rPr>
        <w:t>5</w:t>
      </w:r>
      <w:r w:rsidRPr="002F3560">
        <w:rPr>
          <w:rFonts w:ascii="Times New Roman" w:hAnsi="Times New Roman" w:cs="Times New Roman"/>
        </w:rPr>
        <w:t>. The number of non-beaver species observations registered across all planting locations of both apple trees and aspen branches. Aspen branches overall had a higher number of visitors, with roe deer, red deer and foxes visiting notably more than any other species. Apple trees were visited evenly between most visiting species, except European moose</w:t>
      </w:r>
      <w:r w:rsidR="0065040C">
        <w:rPr>
          <w:rFonts w:ascii="Times New Roman" w:hAnsi="Times New Roman" w:cs="Times New Roman"/>
        </w:rPr>
        <w:t xml:space="preserve"> (</w:t>
      </w:r>
      <w:r w:rsidR="0065040C" w:rsidRPr="0065040C">
        <w:rPr>
          <w:rFonts w:ascii="Times New Roman" w:hAnsi="Times New Roman" w:cs="Times New Roman"/>
          <w:i/>
          <w:iCs/>
        </w:rPr>
        <w:t>Alces alces</w:t>
      </w:r>
      <w:r w:rsidR="0065040C">
        <w:rPr>
          <w:rFonts w:ascii="Times New Roman" w:hAnsi="Times New Roman" w:cs="Times New Roman"/>
        </w:rPr>
        <w:t>)</w:t>
      </w:r>
      <w:r w:rsidRPr="002F3560">
        <w:rPr>
          <w:rFonts w:ascii="Times New Roman" w:hAnsi="Times New Roman" w:cs="Times New Roman"/>
        </w:rPr>
        <w:t xml:space="preserve"> (N=1). Several species were recorded exclusively at one location.</w:t>
      </w:r>
    </w:p>
    <w:p w14:paraId="19EC6E9A" w14:textId="77777777" w:rsidR="00F81529" w:rsidRDefault="00F81529" w:rsidP="00E14C0D">
      <w:pPr>
        <w:spacing w:line="480" w:lineRule="auto"/>
        <w:rPr>
          <w:rFonts w:ascii="Times New Roman" w:hAnsi="Times New Roman" w:cs="Times New Roman"/>
        </w:rPr>
      </w:pPr>
    </w:p>
    <w:p w14:paraId="41A54CA7" w14:textId="77777777" w:rsidR="00F81529" w:rsidRDefault="00F81529" w:rsidP="00E14C0D">
      <w:pPr>
        <w:spacing w:line="480" w:lineRule="auto"/>
        <w:rPr>
          <w:rFonts w:ascii="Times New Roman" w:hAnsi="Times New Roman" w:cs="Times New Roman"/>
        </w:rPr>
      </w:pPr>
    </w:p>
    <w:p w14:paraId="5C066B74" w14:textId="28C25897" w:rsidR="00F81529" w:rsidRPr="002F3560" w:rsidRDefault="00F81529" w:rsidP="002A09B1">
      <w:pPr>
        <w:rPr>
          <w:rFonts w:ascii="Times New Roman" w:hAnsi="Times New Roman" w:cs="Times New Roman"/>
          <w:sz w:val="32"/>
          <w:szCs w:val="32"/>
        </w:rPr>
      </w:pPr>
    </w:p>
    <w:sectPr w:rsidR="00F81529" w:rsidRPr="002F3560" w:rsidSect="000C5B4D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87636" w14:textId="77777777" w:rsidR="00135817" w:rsidRDefault="00135817" w:rsidP="0063401C">
      <w:r>
        <w:separator/>
      </w:r>
    </w:p>
  </w:endnote>
  <w:endnote w:type="continuationSeparator" w:id="0">
    <w:p w14:paraId="624C9BC6" w14:textId="77777777" w:rsidR="00135817" w:rsidRDefault="00135817" w:rsidP="0063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7950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6614BE" w14:textId="77777777" w:rsidR="0063401C" w:rsidRDefault="0063401C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59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369EA9" w14:textId="77777777" w:rsidR="0063401C" w:rsidRDefault="0063401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2F7D" w14:textId="77777777" w:rsidR="00135817" w:rsidRDefault="00135817" w:rsidP="0063401C">
      <w:r>
        <w:separator/>
      </w:r>
    </w:p>
  </w:footnote>
  <w:footnote w:type="continuationSeparator" w:id="0">
    <w:p w14:paraId="67F44EAA" w14:textId="77777777" w:rsidR="00135817" w:rsidRDefault="00135817" w:rsidP="0063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F410" w14:textId="0E489FF6" w:rsidR="0063401C" w:rsidRDefault="0063401C" w:rsidP="00997FE7">
    <w:pPr>
      <w:pStyle w:val="Topptekst"/>
      <w:jc w:val="center"/>
    </w:pPr>
  </w:p>
  <w:p w14:paraId="584DFE8D" w14:textId="77777777" w:rsidR="0063401C" w:rsidRDefault="0063401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A0909"/>
    <w:multiLevelType w:val="hybridMultilevel"/>
    <w:tmpl w:val="44142744"/>
    <w:lvl w:ilvl="0" w:tplc="FE6AE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EE288A"/>
    <w:multiLevelType w:val="hybridMultilevel"/>
    <w:tmpl w:val="DDA0F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74277688">
    <w:abstractNumId w:val="1"/>
  </w:num>
  <w:num w:numId="2" w16cid:durableId="131841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D2"/>
    <w:rsid w:val="0001092C"/>
    <w:rsid w:val="00014E13"/>
    <w:rsid w:val="00071A16"/>
    <w:rsid w:val="000844DA"/>
    <w:rsid w:val="000C5B4D"/>
    <w:rsid w:val="000F399F"/>
    <w:rsid w:val="00135817"/>
    <w:rsid w:val="00151B6F"/>
    <w:rsid w:val="001B41A5"/>
    <w:rsid w:val="001C252D"/>
    <w:rsid w:val="002819E1"/>
    <w:rsid w:val="002A09B1"/>
    <w:rsid w:val="002F3560"/>
    <w:rsid w:val="0033281F"/>
    <w:rsid w:val="00362B07"/>
    <w:rsid w:val="003A2C91"/>
    <w:rsid w:val="003B60D8"/>
    <w:rsid w:val="003D06BF"/>
    <w:rsid w:val="004034EA"/>
    <w:rsid w:val="00410852"/>
    <w:rsid w:val="004C7177"/>
    <w:rsid w:val="004F2754"/>
    <w:rsid w:val="00501AB4"/>
    <w:rsid w:val="00535C3A"/>
    <w:rsid w:val="00574328"/>
    <w:rsid w:val="005910E5"/>
    <w:rsid w:val="005A0560"/>
    <w:rsid w:val="0063401C"/>
    <w:rsid w:val="0065040C"/>
    <w:rsid w:val="00666E04"/>
    <w:rsid w:val="006A4F61"/>
    <w:rsid w:val="006A59D2"/>
    <w:rsid w:val="006D7761"/>
    <w:rsid w:val="007B3565"/>
    <w:rsid w:val="007F0433"/>
    <w:rsid w:val="007F3854"/>
    <w:rsid w:val="00826797"/>
    <w:rsid w:val="008656E7"/>
    <w:rsid w:val="00997FE7"/>
    <w:rsid w:val="009F0762"/>
    <w:rsid w:val="00A710F5"/>
    <w:rsid w:val="00AC77CD"/>
    <w:rsid w:val="00BD4601"/>
    <w:rsid w:val="00BF3BF4"/>
    <w:rsid w:val="00C25B86"/>
    <w:rsid w:val="00C320F0"/>
    <w:rsid w:val="00C62C77"/>
    <w:rsid w:val="00CA03E7"/>
    <w:rsid w:val="00CF04FD"/>
    <w:rsid w:val="00D64F88"/>
    <w:rsid w:val="00DC10F9"/>
    <w:rsid w:val="00DE5733"/>
    <w:rsid w:val="00E14C0D"/>
    <w:rsid w:val="00E47E75"/>
    <w:rsid w:val="00E64BD3"/>
    <w:rsid w:val="00EC62E0"/>
    <w:rsid w:val="00EF7991"/>
    <w:rsid w:val="00F27075"/>
    <w:rsid w:val="00F506EA"/>
    <w:rsid w:val="00F81529"/>
    <w:rsid w:val="00FA487D"/>
    <w:rsid w:val="00FB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61791"/>
  <w15:docId w15:val="{6293FE14-195E-6E49-AE93-5B3F6171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7761"/>
    <w:pPr>
      <w:keepNext/>
      <w:keepLines/>
      <w:spacing w:before="240" w:after="80" w:line="480" w:lineRule="auto"/>
      <w:outlineLvl w:val="5"/>
    </w:pPr>
    <w:rPr>
      <w:rFonts w:ascii="Times New Roman" w:eastAsia="Avenir" w:hAnsi="Times New Roman" w:cs="Times New Roman"/>
      <w:i/>
      <w:color w:val="666666"/>
      <w:lang w:val="en-GB" w:eastAsia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3401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401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3401C"/>
  </w:style>
  <w:style w:type="paragraph" w:styleId="Bunntekst">
    <w:name w:val="footer"/>
    <w:basedOn w:val="Normal"/>
    <w:link w:val="BunntekstTegn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3401C"/>
  </w:style>
  <w:style w:type="paragraph" w:styleId="Listeavsnitt">
    <w:name w:val="List Paragraph"/>
    <w:basedOn w:val="Normal"/>
    <w:uiPriority w:val="34"/>
    <w:qFormat/>
    <w:rsid w:val="000C5B4D"/>
    <w:pPr>
      <w:ind w:left="720"/>
      <w:contextualSpacing/>
    </w:pPr>
  </w:style>
  <w:style w:type="table" w:styleId="Tabellrutenett">
    <w:name w:val="Table Grid"/>
    <w:basedOn w:val="Vanligtabell"/>
    <w:uiPriority w:val="39"/>
    <w:rsid w:val="0057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6D7761"/>
    <w:rPr>
      <w:color w:val="0000FF"/>
      <w:u w:val="single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D7761"/>
    <w:rPr>
      <w:rFonts w:ascii="Times New Roman" w:eastAsia="Avenir" w:hAnsi="Times New Roman" w:cs="Times New Roman"/>
      <w:i/>
      <w:color w:val="666666"/>
      <w:lang w:val="en-GB" w:eastAsia="en-GB"/>
    </w:rPr>
  </w:style>
  <w:style w:type="table" w:styleId="Vanligtabell3">
    <w:name w:val="Plain Table 3"/>
    <w:basedOn w:val="Vanligtabell"/>
    <w:uiPriority w:val="43"/>
    <w:rsid w:val="006D7761"/>
    <w:rPr>
      <w:rFonts w:ascii="Arial" w:eastAsia="Arial" w:hAnsi="Arial" w:cs="Arial"/>
      <w:sz w:val="22"/>
      <w:szCs w:val="22"/>
      <w:lang w:val="en" w:eastAsia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2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onte\Desktop\su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2F9E7F219C34E8B03B0DFBAFE7321" ma:contentTypeVersion="14" ma:contentTypeDescription="Create a new document." ma:contentTypeScope="" ma:versionID="b37be439fb72f538963b44f233673c8d">
  <xsd:schema xmlns:xsd="http://www.w3.org/2001/XMLSchema" xmlns:xs="http://www.w3.org/2001/XMLSchema" xmlns:p="http://schemas.microsoft.com/office/2006/metadata/properties" xmlns:ns3="30771121-b864-4e20-8a28-35e0363f7810" xmlns:ns4="9778dde3-7beb-4095-9d31-f6a79a202d77" targetNamespace="http://schemas.microsoft.com/office/2006/metadata/properties" ma:root="true" ma:fieldsID="4b3f36c31336746b23155f585fb694bf" ns3:_="" ns4:_="">
    <xsd:import namespace="30771121-b864-4e20-8a28-35e0363f7810"/>
    <xsd:import namespace="9778dde3-7beb-4095-9d31-f6a79a202d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71121-b864-4e20-8a28-35e0363f7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8dde3-7beb-4095-9d31-f6a79a202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771121-b864-4e20-8a28-35e0363f78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788128-2442-481E-957F-95D7CE8C0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71121-b864-4e20-8a28-35e0363f7810"/>
    <ds:schemaRef ds:uri="9778dde3-7beb-4095-9d31-f6a79a202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D35CB2-8013-4DE0-87F9-D098EC5E880B}">
  <ds:schemaRefs>
    <ds:schemaRef ds:uri="http://schemas.microsoft.com/office/2006/metadata/properties"/>
    <ds:schemaRef ds:uri="http://schemas.microsoft.com/office/infopath/2007/PartnerControls"/>
    <ds:schemaRef ds:uri="30771121-b864-4e20-8a28-35e0363f7810"/>
  </ds:schemaRefs>
</ds:datastoreItem>
</file>

<file path=customXml/itemProps3.xml><?xml version="1.0" encoding="utf-8"?>
<ds:datastoreItem xmlns:ds="http://schemas.openxmlformats.org/officeDocument/2006/customXml" ds:itemID="{12A1F0A8-830F-44B9-B18B-B8C8D4C31A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supp.dotx</Template>
  <TotalTime>9</TotalTime>
  <Pages>5</Pages>
  <Words>255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John Wiley and Sons, Inc.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Monte, Maria - Hoboken</dc:creator>
  <cp:lastModifiedBy>Frank Narve Rosell</cp:lastModifiedBy>
  <cp:revision>6</cp:revision>
  <dcterms:created xsi:type="dcterms:W3CDTF">2026-06-05T07:12:00Z</dcterms:created>
  <dcterms:modified xsi:type="dcterms:W3CDTF">2026-06-05T07:58:00Z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0x0101007662F9E7F219C34E8B03B0DFBAFE7321</vt:lpwstr>
  </property>
</Properties>
</file>