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54AB" w14:textId="77777777" w:rsidR="00654E8F" w:rsidRPr="00DC16FC" w:rsidRDefault="00654E8F" w:rsidP="00DC16FC">
      <w:pPr>
        <w:pStyle w:val="SupplementaryMaterial"/>
        <w:spacing w:line="480" w:lineRule="auto"/>
        <w:rPr>
          <w:b w:val="0"/>
        </w:rPr>
      </w:pPr>
      <w:r w:rsidRPr="00DC16FC">
        <w:t>Supplementary Material</w:t>
      </w:r>
    </w:p>
    <w:p w14:paraId="34FA2EAB" w14:textId="77777777" w:rsidR="00DC16FC" w:rsidRPr="00531A47" w:rsidRDefault="00DC16FC" w:rsidP="00DC16FC">
      <w:pPr>
        <w:spacing w:before="240" w:line="480" w:lineRule="auto"/>
        <w:rPr>
          <w:rFonts w:cs="Times New Roman"/>
          <w:b/>
          <w:bCs/>
        </w:rPr>
      </w:pPr>
      <w:r w:rsidRPr="00531A47">
        <w:rPr>
          <w:rFonts w:cs="Times New Roman"/>
          <w:b/>
          <w:bCs/>
        </w:rPr>
        <w:t>Survey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9"/>
        <w:gridCol w:w="3551"/>
      </w:tblGrid>
      <w:tr w:rsidR="00DC16FC" w:rsidRPr="00DC16FC" w14:paraId="6F1F90D2" w14:textId="77777777" w:rsidTr="006D38B3">
        <w:tc>
          <w:tcPr>
            <w:tcW w:w="9350" w:type="dxa"/>
            <w:gridSpan w:val="2"/>
          </w:tcPr>
          <w:p w14:paraId="7CDD2039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What is your status?</w:t>
            </w:r>
          </w:p>
          <w:p w14:paraId="4A2A1D32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Student</w:t>
            </w:r>
          </w:p>
          <w:p w14:paraId="4CAEF5FC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Faculty (specify specialty)</w:t>
            </w:r>
          </w:p>
        </w:tc>
      </w:tr>
      <w:tr w:rsidR="00DC16FC" w:rsidRPr="00DC16FC" w14:paraId="7C39B859" w14:textId="77777777" w:rsidTr="006D38B3">
        <w:trPr>
          <w:trHeight w:val="1457"/>
        </w:trPr>
        <w:tc>
          <w:tcPr>
            <w:tcW w:w="9350" w:type="dxa"/>
            <w:gridSpan w:val="2"/>
          </w:tcPr>
          <w:p w14:paraId="2903C50C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Before we get started, what is your confidence level on radiographic identification of furcation lesions?</w:t>
            </w:r>
          </w:p>
          <w:p w14:paraId="10AB2179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Very unconfident</w:t>
            </w:r>
          </w:p>
          <w:p w14:paraId="102FD6B5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Not confident</w:t>
            </w:r>
          </w:p>
          <w:p w14:paraId="164C96A1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Neutral</w:t>
            </w:r>
          </w:p>
          <w:p w14:paraId="133B4CCC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Confident</w:t>
            </w:r>
          </w:p>
          <w:p w14:paraId="64FDEB53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Very confident</w:t>
            </w:r>
          </w:p>
        </w:tc>
      </w:tr>
      <w:tr w:rsidR="00DC16FC" w:rsidRPr="00DC16FC" w14:paraId="0EABD42E" w14:textId="77777777" w:rsidTr="006D38B3">
        <w:trPr>
          <w:trHeight w:val="308"/>
        </w:trPr>
        <w:tc>
          <w:tcPr>
            <w:tcW w:w="5799" w:type="dxa"/>
            <w:vMerge w:val="restart"/>
          </w:tcPr>
          <w:p w14:paraId="4D622F6F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Please identify if there is a furcation lesion on tooth #3 (molar on the right of the original image).</w:t>
            </w:r>
          </w:p>
          <w:p w14:paraId="4AC28DF7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Yes</w:t>
            </w:r>
          </w:p>
          <w:p w14:paraId="24CD1200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No</w:t>
            </w:r>
          </w:p>
        </w:tc>
        <w:tc>
          <w:tcPr>
            <w:tcW w:w="3551" w:type="dxa"/>
          </w:tcPr>
          <w:p w14:paraId="6A385899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Control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 A presented</w:t>
            </w:r>
          </w:p>
        </w:tc>
      </w:tr>
      <w:tr w:rsidR="00DC16FC" w:rsidRPr="00DC16FC" w14:paraId="34AB2107" w14:textId="77777777" w:rsidTr="006D38B3">
        <w:trPr>
          <w:trHeight w:val="308"/>
        </w:trPr>
        <w:tc>
          <w:tcPr>
            <w:tcW w:w="5799" w:type="dxa"/>
            <w:vMerge/>
          </w:tcPr>
          <w:p w14:paraId="70F7A015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</w:p>
        </w:tc>
        <w:tc>
          <w:tcPr>
            <w:tcW w:w="3551" w:type="dxa"/>
          </w:tcPr>
          <w:p w14:paraId="66C52862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Visual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Figures A and B presented</w:t>
            </w:r>
          </w:p>
        </w:tc>
      </w:tr>
      <w:tr w:rsidR="00DC16FC" w:rsidRPr="00DC16FC" w14:paraId="5D4904FB" w14:textId="77777777" w:rsidTr="006D38B3">
        <w:trPr>
          <w:trHeight w:val="308"/>
        </w:trPr>
        <w:tc>
          <w:tcPr>
            <w:tcW w:w="5799" w:type="dxa"/>
            <w:vMerge/>
          </w:tcPr>
          <w:p w14:paraId="241ED2D3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</w:p>
        </w:tc>
        <w:tc>
          <w:tcPr>
            <w:tcW w:w="3551" w:type="dxa"/>
          </w:tcPr>
          <w:p w14:paraId="4D8AB4DB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Descriptive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 A presented and statement “AI did identify furcation lesion on tooth #3”</w:t>
            </w:r>
          </w:p>
        </w:tc>
      </w:tr>
      <w:tr w:rsidR="00DC16FC" w:rsidRPr="00DC16FC" w14:paraId="6F1BCA70" w14:textId="77777777" w:rsidTr="006D38B3">
        <w:trPr>
          <w:trHeight w:val="308"/>
        </w:trPr>
        <w:tc>
          <w:tcPr>
            <w:tcW w:w="5799" w:type="dxa"/>
            <w:vMerge w:val="restart"/>
          </w:tcPr>
          <w:p w14:paraId="5550FFB4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Please identify if there is a furcation lesion on tooth #18 (molar on the right of the original image). </w:t>
            </w:r>
          </w:p>
          <w:p w14:paraId="1F6E7329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Yes</w:t>
            </w:r>
          </w:p>
          <w:p w14:paraId="6B44AC68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No</w:t>
            </w:r>
          </w:p>
        </w:tc>
        <w:tc>
          <w:tcPr>
            <w:tcW w:w="3551" w:type="dxa"/>
          </w:tcPr>
          <w:p w14:paraId="4496FAAE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Control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 C presented</w:t>
            </w:r>
          </w:p>
        </w:tc>
      </w:tr>
      <w:tr w:rsidR="00DC16FC" w:rsidRPr="00DC16FC" w14:paraId="38067D6B" w14:textId="77777777" w:rsidTr="006D38B3">
        <w:trPr>
          <w:trHeight w:val="308"/>
        </w:trPr>
        <w:tc>
          <w:tcPr>
            <w:tcW w:w="5799" w:type="dxa"/>
            <w:vMerge/>
          </w:tcPr>
          <w:p w14:paraId="183213BD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</w:p>
        </w:tc>
        <w:tc>
          <w:tcPr>
            <w:tcW w:w="3551" w:type="dxa"/>
          </w:tcPr>
          <w:p w14:paraId="542C069C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Visual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Figures C and D presented</w:t>
            </w:r>
          </w:p>
        </w:tc>
      </w:tr>
      <w:tr w:rsidR="00DC16FC" w:rsidRPr="00DC16FC" w14:paraId="501806BB" w14:textId="77777777" w:rsidTr="006D38B3">
        <w:trPr>
          <w:trHeight w:val="308"/>
        </w:trPr>
        <w:tc>
          <w:tcPr>
            <w:tcW w:w="5799" w:type="dxa"/>
            <w:vMerge/>
          </w:tcPr>
          <w:p w14:paraId="6C06372D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</w:p>
        </w:tc>
        <w:tc>
          <w:tcPr>
            <w:tcW w:w="3551" w:type="dxa"/>
          </w:tcPr>
          <w:p w14:paraId="457FBA39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Descriptive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 C presented and statement “AI did identify furcation lesion on tooth #18”</w:t>
            </w:r>
          </w:p>
        </w:tc>
      </w:tr>
      <w:tr w:rsidR="00DC16FC" w:rsidRPr="00DC16FC" w14:paraId="520A7868" w14:textId="77777777" w:rsidTr="006D38B3">
        <w:trPr>
          <w:trHeight w:val="308"/>
        </w:trPr>
        <w:tc>
          <w:tcPr>
            <w:tcW w:w="5799" w:type="dxa"/>
            <w:vMerge w:val="restart"/>
          </w:tcPr>
          <w:p w14:paraId="44C70E99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Please identify if there is a furcation lesion on tooth #19 (molar on the left of the original image).</w:t>
            </w:r>
          </w:p>
          <w:p w14:paraId="2387D52E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lastRenderedPageBreak/>
              <w:t>Yes</w:t>
            </w:r>
          </w:p>
          <w:p w14:paraId="2D0A1822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No</w:t>
            </w:r>
          </w:p>
        </w:tc>
        <w:tc>
          <w:tcPr>
            <w:tcW w:w="3551" w:type="dxa"/>
          </w:tcPr>
          <w:p w14:paraId="774CA2B2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lastRenderedPageBreak/>
              <w:t xml:space="preserve">Control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 C presented</w:t>
            </w:r>
          </w:p>
        </w:tc>
      </w:tr>
      <w:tr w:rsidR="00DC16FC" w:rsidRPr="00DC16FC" w14:paraId="1ABDAABC" w14:textId="77777777" w:rsidTr="006D38B3">
        <w:trPr>
          <w:trHeight w:val="308"/>
        </w:trPr>
        <w:tc>
          <w:tcPr>
            <w:tcW w:w="5799" w:type="dxa"/>
            <w:vMerge/>
          </w:tcPr>
          <w:p w14:paraId="76B9FD6D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</w:p>
        </w:tc>
        <w:tc>
          <w:tcPr>
            <w:tcW w:w="3551" w:type="dxa"/>
          </w:tcPr>
          <w:p w14:paraId="583C4205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Visual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Figures C and D presented</w:t>
            </w:r>
          </w:p>
        </w:tc>
      </w:tr>
      <w:tr w:rsidR="00DC16FC" w:rsidRPr="00DC16FC" w14:paraId="0284DC6A" w14:textId="77777777" w:rsidTr="006D38B3">
        <w:trPr>
          <w:trHeight w:val="308"/>
        </w:trPr>
        <w:tc>
          <w:tcPr>
            <w:tcW w:w="5799" w:type="dxa"/>
            <w:vMerge/>
          </w:tcPr>
          <w:p w14:paraId="794BBDDE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</w:p>
        </w:tc>
        <w:tc>
          <w:tcPr>
            <w:tcW w:w="3551" w:type="dxa"/>
          </w:tcPr>
          <w:p w14:paraId="69BFEA1A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Descriptive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Figures C presented and statement “AI did identify a furcation lesion on tooth #19.”</w:t>
            </w:r>
          </w:p>
        </w:tc>
      </w:tr>
      <w:tr w:rsidR="00DC16FC" w:rsidRPr="00DC16FC" w14:paraId="37DE1A27" w14:textId="77777777" w:rsidTr="006D38B3">
        <w:trPr>
          <w:trHeight w:val="308"/>
        </w:trPr>
        <w:tc>
          <w:tcPr>
            <w:tcW w:w="5799" w:type="dxa"/>
            <w:vMerge w:val="restart"/>
          </w:tcPr>
          <w:p w14:paraId="3E087060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Please identify if there is a furcation lesion on tooth #30 (molar on the right of the original image).</w:t>
            </w:r>
          </w:p>
          <w:p w14:paraId="64CBF09C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Yes</w:t>
            </w:r>
          </w:p>
          <w:p w14:paraId="7EDA8A6D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No</w:t>
            </w:r>
          </w:p>
        </w:tc>
        <w:tc>
          <w:tcPr>
            <w:tcW w:w="3551" w:type="dxa"/>
          </w:tcPr>
          <w:p w14:paraId="20FD7E2C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Control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 E presented</w:t>
            </w:r>
          </w:p>
        </w:tc>
      </w:tr>
      <w:tr w:rsidR="00DC16FC" w:rsidRPr="00DC16FC" w14:paraId="55FE1A6D" w14:textId="77777777" w:rsidTr="006D38B3">
        <w:trPr>
          <w:trHeight w:val="308"/>
        </w:trPr>
        <w:tc>
          <w:tcPr>
            <w:tcW w:w="5799" w:type="dxa"/>
            <w:vMerge/>
          </w:tcPr>
          <w:p w14:paraId="5E9E1E89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</w:p>
        </w:tc>
        <w:tc>
          <w:tcPr>
            <w:tcW w:w="3551" w:type="dxa"/>
          </w:tcPr>
          <w:p w14:paraId="73065BD6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Visual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Figures E and F presented</w:t>
            </w:r>
          </w:p>
        </w:tc>
      </w:tr>
      <w:tr w:rsidR="00DC16FC" w:rsidRPr="00DC16FC" w14:paraId="6E67AEAF" w14:textId="77777777" w:rsidTr="006D38B3">
        <w:trPr>
          <w:trHeight w:val="308"/>
        </w:trPr>
        <w:tc>
          <w:tcPr>
            <w:tcW w:w="5799" w:type="dxa"/>
            <w:vMerge/>
          </w:tcPr>
          <w:p w14:paraId="1048A0D7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</w:p>
        </w:tc>
        <w:tc>
          <w:tcPr>
            <w:tcW w:w="3551" w:type="dxa"/>
          </w:tcPr>
          <w:p w14:paraId="4D4F1865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Descriptive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 E presented with statement “AI did identify a furcation lesion on tooth #30”</w:t>
            </w:r>
          </w:p>
        </w:tc>
      </w:tr>
      <w:tr w:rsidR="00DC16FC" w:rsidRPr="00DC16FC" w14:paraId="69399435" w14:textId="77777777" w:rsidTr="006D38B3">
        <w:trPr>
          <w:trHeight w:val="308"/>
        </w:trPr>
        <w:tc>
          <w:tcPr>
            <w:tcW w:w="5799" w:type="dxa"/>
            <w:vMerge w:val="restart"/>
          </w:tcPr>
          <w:p w14:paraId="1AA5612B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Please identify if there is a furcation lesion on tooth #31 (molar on the left of the original image).</w:t>
            </w:r>
          </w:p>
          <w:p w14:paraId="558D702F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Yes</w:t>
            </w:r>
          </w:p>
          <w:p w14:paraId="2E159271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No</w:t>
            </w:r>
          </w:p>
        </w:tc>
        <w:tc>
          <w:tcPr>
            <w:tcW w:w="3551" w:type="dxa"/>
          </w:tcPr>
          <w:p w14:paraId="0C9FCAF3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Control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 E presented</w:t>
            </w:r>
          </w:p>
        </w:tc>
      </w:tr>
      <w:tr w:rsidR="00DC16FC" w:rsidRPr="00DC16FC" w14:paraId="2C9009BA" w14:textId="77777777" w:rsidTr="006D38B3">
        <w:trPr>
          <w:trHeight w:val="308"/>
        </w:trPr>
        <w:tc>
          <w:tcPr>
            <w:tcW w:w="5799" w:type="dxa"/>
            <w:vMerge/>
          </w:tcPr>
          <w:p w14:paraId="60F79D7A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</w:p>
        </w:tc>
        <w:tc>
          <w:tcPr>
            <w:tcW w:w="3551" w:type="dxa"/>
          </w:tcPr>
          <w:p w14:paraId="16614490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Visual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Figures E and F presented</w:t>
            </w:r>
          </w:p>
        </w:tc>
      </w:tr>
      <w:tr w:rsidR="00DC16FC" w:rsidRPr="00DC16FC" w14:paraId="16A33C43" w14:textId="77777777" w:rsidTr="006D38B3">
        <w:trPr>
          <w:trHeight w:val="308"/>
        </w:trPr>
        <w:tc>
          <w:tcPr>
            <w:tcW w:w="5799" w:type="dxa"/>
            <w:vMerge/>
          </w:tcPr>
          <w:p w14:paraId="2CD1EE00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</w:p>
        </w:tc>
        <w:tc>
          <w:tcPr>
            <w:tcW w:w="3551" w:type="dxa"/>
          </w:tcPr>
          <w:p w14:paraId="0CA45024" w14:textId="77777777" w:rsidR="00DC16FC" w:rsidRPr="00DC16FC" w:rsidRDefault="00DC16FC" w:rsidP="00DC16FC">
            <w:p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 xml:space="preserve">Descriptive group </w:t>
            </w:r>
            <w:r w:rsidRPr="00DC16FC">
              <w:rPr>
                <w:rFonts w:cs="Times New Roman"/>
                <w:u w:val="single"/>
              </w:rPr>
              <w:sym w:font="Wingdings" w:char="F0E0"/>
            </w:r>
            <w:r w:rsidRPr="00DC16FC">
              <w:rPr>
                <w:rFonts w:cs="Times New Roman"/>
                <w:u w:val="single"/>
              </w:rPr>
              <w:t xml:space="preserve"> Figure E presented with statement “AI did identify a furcation lesion on tooth #31.”</w:t>
            </w:r>
          </w:p>
        </w:tc>
      </w:tr>
      <w:tr w:rsidR="00DC16FC" w:rsidRPr="00DC16FC" w14:paraId="30F0F9D5" w14:textId="77777777" w:rsidTr="006D38B3">
        <w:trPr>
          <w:trHeight w:val="242"/>
        </w:trPr>
        <w:tc>
          <w:tcPr>
            <w:tcW w:w="9350" w:type="dxa"/>
            <w:gridSpan w:val="2"/>
          </w:tcPr>
          <w:p w14:paraId="0F4B9F40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What is your confidence level on your diagnostic accuracy of identifying previous radiographic lesions?</w:t>
            </w:r>
          </w:p>
          <w:p w14:paraId="6329039C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Very unconfident</w:t>
            </w:r>
          </w:p>
          <w:p w14:paraId="377C5BB4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Not confident</w:t>
            </w:r>
          </w:p>
          <w:p w14:paraId="38D6CEAD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Neutral</w:t>
            </w:r>
          </w:p>
          <w:p w14:paraId="23C384DD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Confident</w:t>
            </w:r>
          </w:p>
          <w:p w14:paraId="1ECCC6BD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Very confident</w:t>
            </w:r>
          </w:p>
        </w:tc>
      </w:tr>
      <w:tr w:rsidR="00DC16FC" w:rsidRPr="00DC16FC" w14:paraId="2E325782" w14:textId="77777777" w:rsidTr="006D38B3">
        <w:tc>
          <w:tcPr>
            <w:tcW w:w="9350" w:type="dxa"/>
            <w:gridSpan w:val="2"/>
          </w:tcPr>
          <w:p w14:paraId="27AD2A8F" w14:textId="77777777" w:rsidR="00DC16FC" w:rsidRPr="00DC16FC" w:rsidRDefault="00DC16FC" w:rsidP="00DC16FC">
            <w:pPr>
              <w:numPr>
                <w:ilvl w:val="0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Do you think a computer program for practicing on radiographic furcation lesion identification would help your clinical confidence?</w:t>
            </w:r>
          </w:p>
          <w:p w14:paraId="3946830C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Very unlikely</w:t>
            </w:r>
          </w:p>
          <w:p w14:paraId="611E27B1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Not likely</w:t>
            </w:r>
          </w:p>
          <w:p w14:paraId="5CE5A450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Neutral</w:t>
            </w:r>
          </w:p>
          <w:p w14:paraId="70DD8A4B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t>Likely</w:t>
            </w:r>
          </w:p>
          <w:p w14:paraId="7E0F5B66" w14:textId="77777777" w:rsidR="00DC16FC" w:rsidRPr="00DC16FC" w:rsidRDefault="00DC16FC" w:rsidP="00DC16FC">
            <w:pPr>
              <w:numPr>
                <w:ilvl w:val="1"/>
                <w:numId w:val="20"/>
              </w:numPr>
              <w:spacing w:before="240" w:line="480" w:lineRule="auto"/>
              <w:rPr>
                <w:rFonts w:cs="Times New Roman"/>
                <w:u w:val="single"/>
              </w:rPr>
            </w:pPr>
            <w:r w:rsidRPr="00DC16FC">
              <w:rPr>
                <w:rFonts w:cs="Times New Roman"/>
                <w:u w:val="single"/>
              </w:rPr>
              <w:lastRenderedPageBreak/>
              <w:t>Very likely</w:t>
            </w:r>
          </w:p>
        </w:tc>
      </w:tr>
    </w:tbl>
    <w:p w14:paraId="58F1AED1" w14:textId="77777777" w:rsidR="00DE23E8" w:rsidRPr="00DC16FC" w:rsidRDefault="00DE23E8" w:rsidP="00DC16FC">
      <w:pPr>
        <w:spacing w:before="240" w:line="480" w:lineRule="auto"/>
        <w:rPr>
          <w:rFonts w:cs="Times New Roman"/>
        </w:rPr>
      </w:pPr>
    </w:p>
    <w:sectPr w:rsidR="00DE23E8" w:rsidRPr="00DC16FC" w:rsidSect="0093429D">
      <w:headerReference w:type="even" r:id="rId12"/>
      <w:footerReference w:type="even" r:id="rId13"/>
      <w:footerReference w:type="default" r:id="rId14"/>
      <w:headerReference w:type="firs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5718C" w14:textId="77777777" w:rsidR="000D1851" w:rsidRDefault="000D1851" w:rsidP="00117666">
      <w:pPr>
        <w:spacing w:after="0"/>
      </w:pPr>
      <w:r>
        <w:separator/>
      </w:r>
    </w:p>
  </w:endnote>
  <w:endnote w:type="continuationSeparator" w:id="0">
    <w:p w14:paraId="1E455855" w14:textId="77777777" w:rsidR="000D1851" w:rsidRDefault="000D185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AB28" w14:textId="77777777" w:rsidR="00C36A76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C36A76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4D054D26" w14:textId="77777777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FF27" w14:textId="77777777" w:rsidR="00C36A76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C36A76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085E15EB" w14:textId="77777777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4742F" w14:textId="77777777" w:rsidR="000D1851" w:rsidRDefault="000D1851" w:rsidP="00117666">
      <w:pPr>
        <w:spacing w:after="0"/>
      </w:pPr>
      <w:r>
        <w:separator/>
      </w:r>
    </w:p>
  </w:footnote>
  <w:footnote w:type="continuationSeparator" w:id="0">
    <w:p w14:paraId="543B980F" w14:textId="77777777" w:rsidR="000D1851" w:rsidRDefault="000D185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EDBA" w14:textId="77777777" w:rsidR="00C36A76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1A5B" w14:textId="77777777" w:rsidR="00C36A76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7EAE9060" wp14:editId="09E5B960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CE13C9"/>
    <w:multiLevelType w:val="hybridMultilevel"/>
    <w:tmpl w:val="6818BF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5"/>
  </w:num>
  <w:num w:numId="3" w16cid:durableId="615480040">
    <w:abstractNumId w:val="1"/>
  </w:num>
  <w:num w:numId="4" w16cid:durableId="1566183234">
    <w:abstractNumId w:val="6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7"/>
  </w:num>
  <w:num w:numId="8" w16cid:durableId="1559510671">
    <w:abstractNumId w:val="7"/>
  </w:num>
  <w:num w:numId="9" w16cid:durableId="1734543462">
    <w:abstractNumId w:val="7"/>
  </w:num>
  <w:num w:numId="10" w16cid:durableId="708839681">
    <w:abstractNumId w:val="7"/>
  </w:num>
  <w:num w:numId="11" w16cid:durableId="2046978920">
    <w:abstractNumId w:val="7"/>
  </w:num>
  <w:num w:numId="12" w16cid:durableId="2124614653">
    <w:abstractNumId w:val="7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  <w:num w:numId="20" w16cid:durableId="1811094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0D1851"/>
    <w:rsid w:val="00105FD9"/>
    <w:rsid w:val="00117666"/>
    <w:rsid w:val="001262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31A47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36A76"/>
    <w:rsid w:val="00C52A7B"/>
    <w:rsid w:val="00C56BAF"/>
    <w:rsid w:val="00C679AA"/>
    <w:rsid w:val="00C75972"/>
    <w:rsid w:val="00CC0A3A"/>
    <w:rsid w:val="00CD066B"/>
    <w:rsid w:val="00CE4FEE"/>
    <w:rsid w:val="00DB59C3"/>
    <w:rsid w:val="00DC16FC"/>
    <w:rsid w:val="00DC259A"/>
    <w:rsid w:val="00DE23E8"/>
    <w:rsid w:val="00E52377"/>
    <w:rsid w:val="00E64E17"/>
    <w:rsid w:val="00E866C9"/>
    <w:rsid w:val="00EA3D3C"/>
    <w:rsid w:val="00F110B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1</TotalTime>
  <Pages>5</Pages>
  <Words>364</Words>
  <Characters>1733</Characters>
  <Application>Microsoft Office Word</Application>
  <DocSecurity>0</DocSecurity>
  <Lines>96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Chang, Jennifer</cp:lastModifiedBy>
  <cp:revision>6</cp:revision>
  <cp:lastPrinted>2013-10-03T12:51:00Z</cp:lastPrinted>
  <dcterms:created xsi:type="dcterms:W3CDTF">2022-11-17T16:58:00Z</dcterms:created>
  <dcterms:modified xsi:type="dcterms:W3CDTF">2026-01-06T16:38:00Z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