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FCAA4" w14:textId="77777777" w:rsidR="00E6350C" w:rsidRPr="00704058" w:rsidRDefault="00E6350C" w:rsidP="00E6350C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40"/>
        </w:rPr>
      </w:pPr>
      <w:r w:rsidRPr="00704058">
        <w:rPr>
          <w:rFonts w:ascii="Times New Roman" w:hAnsi="Times New Roman" w:cs="Times New Roman"/>
          <w:b/>
          <w:bCs/>
          <w:i/>
          <w:iCs/>
          <w:sz w:val="36"/>
          <w:szCs w:val="40"/>
        </w:rPr>
        <w:t>Supplementary Material</w:t>
      </w:r>
    </w:p>
    <w:p w14:paraId="1FC3664A" w14:textId="5F9C6E20" w:rsidR="00BA51FC" w:rsidRPr="00704058" w:rsidRDefault="00BA51FC" w:rsidP="00704058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8"/>
        </w:rPr>
      </w:pPr>
      <w:r w:rsidRPr="00704058">
        <w:rPr>
          <w:rFonts w:ascii="Times New Roman" w:hAnsi="Times New Roman" w:cs="Times New Roman"/>
          <w:b/>
          <w:bCs/>
          <w:sz w:val="24"/>
          <w:szCs w:val="28"/>
        </w:rPr>
        <w:t>Supplementary Tables</w:t>
      </w:r>
    </w:p>
    <w:p w14:paraId="7250DB2C" w14:textId="0FC408BF" w:rsidR="00704C9B" w:rsidRPr="00BA51FC" w:rsidRDefault="00ED1BB2" w:rsidP="00ED1BB2">
      <w:pPr>
        <w:jc w:val="center"/>
        <w:rPr>
          <w:rFonts w:ascii="Times New Roman" w:hAnsi="Times New Roman" w:cs="Times New Roman"/>
          <w:sz w:val="24"/>
        </w:rPr>
      </w:pPr>
      <w:r w:rsidRPr="00BA51FC">
        <w:rPr>
          <w:rFonts w:ascii="Times New Roman" w:hAnsi="Times New Roman" w:cs="Times New Roman"/>
          <w:b/>
          <w:bCs/>
          <w:sz w:val="24"/>
        </w:rPr>
        <w:t xml:space="preserve">Table S1 </w:t>
      </w:r>
      <w:r w:rsidRPr="00BA51FC">
        <w:rPr>
          <w:rFonts w:ascii="Times New Roman" w:hAnsi="Times New Roman" w:cs="Times New Roman"/>
          <w:sz w:val="24"/>
        </w:rPr>
        <w:t xml:space="preserve">Trends in resistance rates of </w:t>
      </w:r>
      <w:r w:rsidR="002A4698" w:rsidRPr="00BA51FC">
        <w:rPr>
          <w:rFonts w:ascii="Times New Roman" w:hAnsi="Times New Roman" w:cs="Times New Roman"/>
          <w:sz w:val="24"/>
        </w:rPr>
        <w:t>thi</w:t>
      </w:r>
      <w:r w:rsidR="002A4698">
        <w:rPr>
          <w:rFonts w:ascii="Times New Roman" w:hAnsi="Times New Roman" w:cs="Times New Roman"/>
          <w:sz w:val="24"/>
        </w:rPr>
        <w:t>rd</w:t>
      </w:r>
      <w:r w:rsidRPr="00BA51FC">
        <w:rPr>
          <w:rFonts w:ascii="Times New Roman" w:hAnsi="Times New Roman" w:cs="Times New Roman"/>
          <w:sz w:val="24"/>
        </w:rPr>
        <w:t xml:space="preserve">-generation cephalosporin-resistant </w:t>
      </w:r>
      <w:r w:rsidRPr="00BA51FC">
        <w:rPr>
          <w:rFonts w:ascii="Times New Roman" w:hAnsi="Times New Roman" w:cs="Times New Roman"/>
          <w:i/>
          <w:iCs/>
          <w:sz w:val="24"/>
        </w:rPr>
        <w:t xml:space="preserve">Escherichia coli </w:t>
      </w:r>
      <w:r w:rsidRPr="00BA51FC">
        <w:rPr>
          <w:rFonts w:ascii="Times New Roman" w:hAnsi="Times New Roman" w:cs="Times New Roman"/>
          <w:sz w:val="24"/>
        </w:rPr>
        <w:t>in different groups [No. of isolates</w:t>
      </w:r>
      <w:r w:rsidR="001212C8">
        <w:rPr>
          <w:rFonts w:ascii="Times New Roman" w:hAnsi="Times New Roman" w:cs="Times New Roman" w:hint="eastAsia"/>
          <w:sz w:val="24"/>
        </w:rPr>
        <w:t xml:space="preserve"> </w:t>
      </w:r>
      <w:r w:rsidRPr="00BA51FC">
        <w:rPr>
          <w:rFonts w:ascii="Times New Roman" w:hAnsi="Times New Roman" w:cs="Times New Roman"/>
          <w:sz w:val="24"/>
        </w:rPr>
        <w:t>(%)]</w:t>
      </w:r>
    </w:p>
    <w:tbl>
      <w:tblPr>
        <w:tblStyle w:val="af"/>
        <w:tblW w:w="11598" w:type="dxa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1236"/>
        <w:gridCol w:w="1133"/>
        <w:gridCol w:w="1129"/>
        <w:gridCol w:w="1133"/>
        <w:gridCol w:w="1133"/>
        <w:gridCol w:w="1114"/>
        <w:gridCol w:w="1147"/>
        <w:gridCol w:w="810"/>
        <w:gridCol w:w="790"/>
        <w:gridCol w:w="850"/>
      </w:tblGrid>
      <w:tr w:rsidR="00ED1BB2" w:rsidRPr="001212C8" w14:paraId="52C0F2A0" w14:textId="77777777" w:rsidTr="00704058">
        <w:trPr>
          <w:trHeight w:val="632"/>
          <w:jc w:val="center"/>
        </w:trPr>
        <w:tc>
          <w:tcPr>
            <w:tcW w:w="2359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BC878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262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A816D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Pre-COVID-19</w:t>
            </w:r>
          </w:p>
        </w:tc>
        <w:tc>
          <w:tcPr>
            <w:tcW w:w="3380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80226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middle-COVID-19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B5628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post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92827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A4788F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B1D18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</w:p>
        </w:tc>
      </w:tr>
      <w:tr w:rsidR="00ED1BB2" w:rsidRPr="001212C8" w14:paraId="27C84762" w14:textId="77777777" w:rsidTr="009C33F5">
        <w:trPr>
          <w:trHeight w:val="547"/>
          <w:jc w:val="center"/>
        </w:trPr>
        <w:tc>
          <w:tcPr>
            <w:tcW w:w="23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8CD4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Group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6E40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6708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6D2D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4459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2021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DD16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2022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7FED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2023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8597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Average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C2E0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χ</w:t>
            </w:r>
            <w:r w:rsidRPr="001212C8">
              <w:rPr>
                <w:rFonts w:eastAsia="宋体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D89B3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P-value</w:t>
            </w:r>
          </w:p>
        </w:tc>
      </w:tr>
      <w:tr w:rsidR="00ED1BB2" w:rsidRPr="001212C8" w14:paraId="53F651C3" w14:textId="77777777" w:rsidTr="009C33F5">
        <w:trPr>
          <w:trHeight w:val="496"/>
          <w:jc w:val="center"/>
        </w:trPr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74CA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Age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4522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141F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1163(49.30)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C94B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4386(48.44)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23793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5233(49.26)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AEF5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5684(48.46)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D073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5093(48.88)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AB9A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4736(48.89)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1DC8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48.87%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5966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8078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0.82</w:t>
            </w:r>
          </w:p>
        </w:tc>
      </w:tr>
      <w:tr w:rsidR="00ED1BB2" w:rsidRPr="001212C8" w14:paraId="18A3FD18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B7FC1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0E7C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7AC6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1021(50.77)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CFA3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3735(49.18)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7651F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4460(52.90)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F33F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4539(52.19)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AA07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4214(51.78)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AE58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4138(51.83)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5106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51.44%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3833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D53C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0.067</w:t>
            </w:r>
          </w:p>
        </w:tc>
      </w:tr>
      <w:tr w:rsidR="00ED1BB2" w:rsidRPr="001212C8" w14:paraId="18A39E5E" w14:textId="77777777" w:rsidTr="009C33F5">
        <w:trPr>
          <w:trHeight w:val="496"/>
          <w:jc w:val="center"/>
        </w:trPr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148A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Sex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DEF3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&lt;14-year-old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EC6B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319(42.08)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9CA4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1094(43.04)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967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958(46.04)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2DFF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1038(46.26)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7024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884(44.74)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F989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729(45.48)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DAC2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44.61%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3139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3482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0.066</w:t>
            </w:r>
          </w:p>
        </w:tc>
      </w:tr>
      <w:tr w:rsidR="00ED1BB2" w:rsidRPr="001212C8" w14:paraId="6F510D27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F3757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AF17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15 to 65-year-old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EAC3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1136(50.96</w:t>
            </w: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26E9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4167(48.4)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A375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5266(50.61)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9777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5404(49.41)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9FEC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4940(49.68)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0089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4456(48.97)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72D3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49.67%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EDAC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B831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0.54</w:t>
            </w:r>
          </w:p>
        </w:tc>
      </w:tr>
      <w:tr w:rsidR="00ED1BB2" w:rsidRPr="001212C8" w14:paraId="4DD355D0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27E6B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87BE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&gt; 65-year-old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62D2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732(52.93)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E072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2736(49.75)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55DE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3468(52.8)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02E9F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3776(52.13)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9837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3481(52.43)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485A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3680(52.80)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83E5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52.14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BA3C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7214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0.089</w:t>
            </w:r>
          </w:p>
        </w:tc>
      </w:tr>
      <w:tr w:rsidR="00ED1BB2" w:rsidRPr="001212C8" w14:paraId="240899C5" w14:textId="77777777" w:rsidTr="009C33F5">
        <w:trPr>
          <w:trHeight w:val="496"/>
          <w:jc w:val="center"/>
        </w:trPr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FE3E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Spec-type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F35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Ur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D85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607(50.54)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BDCE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2189(50.87)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7169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2677(52.41)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B467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2934(52.06)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A733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2548(51.54)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2926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2439(51.81)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6F3E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51.54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6A14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616E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0.51</w:t>
            </w:r>
          </w:p>
        </w:tc>
      </w:tr>
      <w:tr w:rsidR="00ED1BB2" w:rsidRPr="001212C8" w14:paraId="529D0320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FE0D9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1CD3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proofErr w:type="spellStart"/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A4524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544(46.50)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B5C9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1815(44.65)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B863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1835(48.09)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7B2E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1937(48.55)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7557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1862(49.18)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647E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2144(49.61)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1B0C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47.76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6A04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b/>
                <w:bCs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b/>
                <w:bCs/>
                <w:color w:val="000000"/>
                <w:kern w:val="2"/>
                <w:sz w:val="18"/>
                <w:szCs w:val="18"/>
              </w:rPr>
              <w:t>19.81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068B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b/>
                <w:bCs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b/>
                <w:bCs/>
                <w:color w:val="000000"/>
                <w:kern w:val="2"/>
                <w:sz w:val="18"/>
                <w:szCs w:val="18"/>
              </w:rPr>
              <w:t>＜</w:t>
            </w:r>
            <w:r w:rsidRPr="001212C8">
              <w:rPr>
                <w:rFonts w:eastAsia="宋体"/>
                <w:b/>
                <w:bCs/>
                <w:color w:val="000000"/>
                <w:kern w:val="2"/>
                <w:sz w:val="18"/>
                <w:szCs w:val="18"/>
              </w:rPr>
              <w:t>0.001</w:t>
            </w:r>
          </w:p>
        </w:tc>
      </w:tr>
      <w:tr w:rsidR="00ED1BB2" w:rsidRPr="001212C8" w14:paraId="73AC4497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DBEA2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74F28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Se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4603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167(51.86)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BD7A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684(46.66)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DDC7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883(49.47)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EB7B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981(47.60)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B9B9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866(51.61)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C9FB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722(44.43)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8CBC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48.61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DB0D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6D5F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0.25</w:t>
            </w:r>
          </w:p>
        </w:tc>
      </w:tr>
      <w:tr w:rsidR="00ED1BB2" w:rsidRPr="001212C8" w14:paraId="2A976A44" w14:textId="77777777" w:rsidTr="009C33F5">
        <w:trPr>
          <w:trHeight w:val="496"/>
          <w:jc w:val="center"/>
        </w:trPr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05476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Department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4F33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proofErr w:type="spellStart"/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Urs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3F96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255(57.43)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3852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898(52.15)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85E3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1135(54.07)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27802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1225(52.92)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2C86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1108(54.21)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E216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1105(55.03)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4697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54.30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F26D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2D94F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0.42</w:t>
            </w:r>
          </w:p>
        </w:tc>
      </w:tr>
      <w:tr w:rsidR="00ED1BB2" w:rsidRPr="001212C8" w14:paraId="11A02432" w14:textId="77777777" w:rsidTr="009C33F5">
        <w:trPr>
          <w:trHeight w:val="496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47FE2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AB80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proofErr w:type="spellStart"/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Obg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29D7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188(50.95)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0A00C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616(46.32)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8CBD1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844(44.56)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FFA8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927(45.42)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9D7C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805(49.45)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851A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643(47.81)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225E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47.42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4D06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BF62E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0.23</w:t>
            </w:r>
          </w:p>
        </w:tc>
      </w:tr>
      <w:tr w:rsidR="00ED1BB2" w:rsidRPr="001212C8" w14:paraId="531F8469" w14:textId="77777777" w:rsidTr="00704058">
        <w:trPr>
          <w:trHeight w:val="651"/>
          <w:jc w:val="center"/>
        </w:trPr>
        <w:tc>
          <w:tcPr>
            <w:tcW w:w="112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79951B4" w14:textId="77777777" w:rsidR="00ED1BB2" w:rsidRPr="001212C8" w:rsidRDefault="00ED1BB2" w:rsidP="009C33F5"/>
        </w:tc>
        <w:tc>
          <w:tcPr>
            <w:tcW w:w="1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FE0416D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proofErr w:type="spellStart"/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Icu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93AE709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165(62.5)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3BE2873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689(61.63)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12297FF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780(59.36)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72DF1C5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776(59.55)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8A0EE20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779(57.66)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0DC407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627(59.54)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CA27617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60.04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F992E2A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2.62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28CEAFB" w14:textId="77777777" w:rsidR="00ED1BB2" w:rsidRPr="001212C8" w:rsidRDefault="00ED1BB2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kern w:val="2"/>
                <w:sz w:val="18"/>
                <w:szCs w:val="18"/>
              </w:rPr>
            </w:pPr>
            <w:r w:rsidRPr="001212C8">
              <w:rPr>
                <w:rFonts w:eastAsia="宋体"/>
                <w:color w:val="000000"/>
                <w:kern w:val="2"/>
                <w:sz w:val="18"/>
                <w:szCs w:val="18"/>
              </w:rPr>
              <w:t>0.11</w:t>
            </w:r>
          </w:p>
        </w:tc>
      </w:tr>
    </w:tbl>
    <w:p w14:paraId="1F7F109A" w14:textId="22DE5851" w:rsidR="00ED1BB2" w:rsidRPr="001212C8" w:rsidRDefault="00ED1BB2" w:rsidP="001212C8">
      <w:pPr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se,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secretionl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urs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urinary surgery;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obg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obstetrics and gynecology;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 intensive care unit; % represents resistance rate</w:t>
      </w:r>
    </w:p>
    <w:p w14:paraId="6A39C538" w14:textId="0AB27C4D" w:rsidR="00EC7A93" w:rsidRPr="00BA51FC" w:rsidRDefault="00ED1BB2" w:rsidP="00BA51FC">
      <w:pPr>
        <w:jc w:val="center"/>
        <w:rPr>
          <w:rFonts w:ascii="Times New Roman" w:hAnsi="Times New Roman" w:cs="Times New Roman"/>
          <w:sz w:val="24"/>
        </w:rPr>
      </w:pPr>
      <w:r w:rsidRPr="00BA51FC">
        <w:rPr>
          <w:rFonts w:ascii="Times New Roman" w:hAnsi="Times New Roman" w:cs="Times New Roman"/>
          <w:b/>
          <w:bCs/>
          <w:sz w:val="24"/>
        </w:rPr>
        <w:t xml:space="preserve">Table S2 </w:t>
      </w:r>
      <w:r w:rsidRPr="00BA51FC">
        <w:rPr>
          <w:rFonts w:ascii="Times New Roman" w:hAnsi="Times New Roman" w:cs="Times New Roman"/>
          <w:sz w:val="24"/>
        </w:rPr>
        <w:t xml:space="preserve">Trends in resistance rates of three-generation cephalosporin-resistant </w:t>
      </w:r>
      <w:r w:rsidRPr="00BA51FC">
        <w:rPr>
          <w:rFonts w:ascii="Times New Roman" w:hAnsi="Times New Roman" w:cs="Times New Roman"/>
          <w:i/>
          <w:iCs/>
          <w:sz w:val="24"/>
        </w:rPr>
        <w:t xml:space="preserve">Klebsiella pneumoniae </w:t>
      </w:r>
      <w:r w:rsidRPr="00BA51FC">
        <w:rPr>
          <w:rFonts w:ascii="Times New Roman" w:hAnsi="Times New Roman" w:cs="Times New Roman"/>
          <w:sz w:val="24"/>
        </w:rPr>
        <w:t>in different groups [No.</w:t>
      </w:r>
      <w:r w:rsidR="001212C8">
        <w:rPr>
          <w:rFonts w:ascii="Times New Roman" w:hAnsi="Times New Roman" w:cs="Times New Roman" w:hint="eastAsia"/>
          <w:sz w:val="24"/>
        </w:rPr>
        <w:t xml:space="preserve"> </w:t>
      </w:r>
      <w:r w:rsidRPr="00BA51FC">
        <w:rPr>
          <w:rFonts w:ascii="Times New Roman" w:hAnsi="Times New Roman" w:cs="Times New Roman"/>
          <w:sz w:val="24"/>
        </w:rPr>
        <w:t>of isolates</w:t>
      </w:r>
      <w:r w:rsidR="001212C8">
        <w:rPr>
          <w:rFonts w:ascii="Times New Roman" w:hAnsi="Times New Roman" w:cs="Times New Roman" w:hint="eastAsia"/>
          <w:sz w:val="24"/>
        </w:rPr>
        <w:t xml:space="preserve"> </w:t>
      </w:r>
      <w:r w:rsidRPr="00BA51FC">
        <w:rPr>
          <w:rFonts w:ascii="Times New Roman" w:hAnsi="Times New Roman" w:cs="Times New Roman"/>
          <w:sz w:val="24"/>
        </w:rPr>
        <w:t>(%)]</w:t>
      </w:r>
    </w:p>
    <w:tbl>
      <w:tblPr>
        <w:tblW w:w="11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1232"/>
        <w:gridCol w:w="1072"/>
        <w:gridCol w:w="1125"/>
        <w:gridCol w:w="1157"/>
        <w:gridCol w:w="1146"/>
        <w:gridCol w:w="1168"/>
        <w:gridCol w:w="1109"/>
        <w:gridCol w:w="782"/>
        <w:gridCol w:w="755"/>
        <w:gridCol w:w="874"/>
      </w:tblGrid>
      <w:tr w:rsidR="00EC7A93" w:rsidRPr="002022EE" w14:paraId="56026B16" w14:textId="77777777" w:rsidTr="009C33F5">
        <w:trPr>
          <w:trHeight w:val="397"/>
          <w:jc w:val="center"/>
        </w:trPr>
        <w:tc>
          <w:tcPr>
            <w:tcW w:w="234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207C0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219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431CB7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Pre-COVID-19</w:t>
            </w:r>
          </w:p>
        </w:tc>
        <w:tc>
          <w:tcPr>
            <w:tcW w:w="3471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B1823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middle-COVID-19</w:t>
            </w:r>
          </w:p>
        </w:tc>
        <w:tc>
          <w:tcPr>
            <w:tcW w:w="110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DCEA0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post</w:t>
            </w:r>
          </w:p>
        </w:tc>
        <w:tc>
          <w:tcPr>
            <w:tcW w:w="78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0B8A1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BCF23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A3FBDF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</w:tr>
      <w:tr w:rsidR="00EC7A93" w:rsidRPr="002022EE" w14:paraId="7015729F" w14:textId="77777777" w:rsidTr="009C33F5">
        <w:trPr>
          <w:trHeight w:val="397"/>
          <w:jc w:val="center"/>
        </w:trPr>
        <w:tc>
          <w:tcPr>
            <w:tcW w:w="23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D30A0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Group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33882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2018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FA239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2019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3359C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2020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07000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2021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99E2B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2022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9C5BB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2023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76E99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Average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EB766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χ</w:t>
            </w: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2B457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P-value</w:t>
            </w:r>
          </w:p>
        </w:tc>
      </w:tr>
      <w:tr w:rsidR="00EC7A93" w:rsidRPr="002022EE" w14:paraId="3B4204FA" w14:textId="77777777" w:rsidTr="009C33F5">
        <w:trPr>
          <w:trHeight w:val="397"/>
          <w:jc w:val="center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DB300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Sex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CE568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female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DA7F05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182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(19.89)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47A49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771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(20.98)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829437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811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(20.88)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7CEDE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781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(19.08)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BE99C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782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(18.69)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1EDE6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875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(16.31)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47179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19.31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60031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0.46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62AADF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0.50</w:t>
            </w:r>
          </w:p>
        </w:tc>
      </w:tr>
      <w:tr w:rsidR="00EC7A93" w:rsidRPr="002022EE" w14:paraId="1BEDC0C1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C5CE1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8088C6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male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0BD8C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354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(18.65)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88947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1202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(16.69)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B3DC2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1504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(18.55)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120FA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1290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(15.26)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F02037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1375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(15.63)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10929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1492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(14.20)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D4253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16.50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A5571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9.81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0B2DE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0.002</w:t>
            </w:r>
          </w:p>
        </w:tc>
      </w:tr>
      <w:tr w:rsidR="00EC7A93" w:rsidRPr="002022EE" w14:paraId="6BB891B8" w14:textId="77777777" w:rsidTr="009C33F5">
        <w:trPr>
          <w:trHeight w:val="397"/>
          <w:jc w:val="center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0875E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Age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A08EF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&lt;14-year-old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9A58D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(33.74)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4F6DF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464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(35.39)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3ACDF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368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(33.55)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FB39E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266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(24.93)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E9BC05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291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(30.25)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DEE8E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(17.61)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98CA2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29.25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8FAF1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4.05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3C709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0.044</w:t>
            </w:r>
          </w:p>
        </w:tc>
      </w:tr>
      <w:tr w:rsidR="00EC7A93" w:rsidRPr="002022EE" w14:paraId="55BFD47B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BB2E8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F43C5F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 to 65-year-old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BCC7C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226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(17.47)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47F64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952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(18.43)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BFF75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1169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(20.93)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8137A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1013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(17.18)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41A49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1037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(17.55)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5500D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1111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(15.8)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0EF25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17.89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745F4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77247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0.71</w:t>
            </w:r>
          </w:p>
        </w:tc>
      </w:tr>
      <w:tr w:rsidR="00EC7A93" w:rsidRPr="002022EE" w14:paraId="0C2B4461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47634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B95B0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&gt; 65-year-old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E64ED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172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(15.52)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6BA7D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561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(12.68)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137245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778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(15.43)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13A8B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784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(14.11)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3B703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826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(13.48)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4D70C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1094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(13.65)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EC9156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14.14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903A35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2.45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15B77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0.12</w:t>
            </w:r>
          </w:p>
        </w:tc>
      </w:tr>
      <w:tr w:rsidR="00EC7A93" w:rsidRPr="002022EE" w14:paraId="3537FEF2" w14:textId="77777777" w:rsidTr="009C33F5">
        <w:trPr>
          <w:trHeight w:val="397"/>
          <w:jc w:val="center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EB02B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Spec-type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D34F1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sp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8EED5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324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(15.52)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3317D7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1156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(14.53)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265DA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1348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(15.77)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E3EBF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1118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(12.72)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E05F3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1236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(13.26)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B082F6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1515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(12.25)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9CFEFF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14.01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EF382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6.31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492C5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0.12</w:t>
            </w:r>
          </w:p>
        </w:tc>
      </w:tr>
      <w:tr w:rsidR="00EC7A93" w:rsidRPr="002022EE" w14:paraId="5D539370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3C59D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5045D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ur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94C2D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(42.75)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039B9A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(45.53)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75598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253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(48.00)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F98B0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279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(42.34)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5781B5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235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(41.52)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17C16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233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(43.55)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62DB7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43.95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8B332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0.089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36833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0.77</w:t>
            </w:r>
          </w:p>
        </w:tc>
      </w:tr>
      <w:tr w:rsidR="00EC7A93" w:rsidRPr="002022EE" w14:paraId="53ACEA35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4C291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D09247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bl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884F2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(21.36)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50C50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(26.49)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A3C382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145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(29.77)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9038E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(24.09)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E2E3B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(21.66)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476E86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(19.35)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67F29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23.78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D2FBC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0.46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10CD9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0.50</w:t>
            </w:r>
          </w:p>
        </w:tc>
      </w:tr>
      <w:tr w:rsidR="00EC7A93" w:rsidRPr="002022EE" w14:paraId="54759352" w14:textId="77777777" w:rsidTr="009C33F5">
        <w:trPr>
          <w:trHeight w:val="397"/>
          <w:jc w:val="center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A1DBD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Department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7C29E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res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60C92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47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(8.58)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12B50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(7.53)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B722F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186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(7.97)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C5F0C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185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(7.0)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B36E0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(7.54)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907A3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268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(7.71)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ADD6B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7.21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12130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0.79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71AFE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0.37</w:t>
            </w:r>
          </w:p>
        </w:tc>
      </w:tr>
      <w:tr w:rsidR="00EC7A93" w:rsidRPr="002022EE" w14:paraId="19519921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A1945F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C5C35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ped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E40813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76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(26.30)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16732E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262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(27.96)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4D80F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(27.22)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59EBC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157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(19.67)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B7464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173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(24.4)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0EE2F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89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(12.59)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26C04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23.02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AC3340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1.92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36E73C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0.17</w:t>
            </w:r>
          </w:p>
        </w:tc>
      </w:tr>
      <w:tr w:rsidR="00EC7A93" w:rsidRPr="002022EE" w14:paraId="18A7A640" w14:textId="77777777" w:rsidTr="009C33F5">
        <w:trPr>
          <w:trHeight w:val="397"/>
          <w:jc w:val="center"/>
        </w:trPr>
        <w:tc>
          <w:tcPr>
            <w:tcW w:w="1111" w:type="dxa"/>
            <w:vMerge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6C408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F48E6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icu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08D07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90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(36.73)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31B859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388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(33.19)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7A0FBD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535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(34.27)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BAA498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451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(28.91)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493A6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483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(28.36)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5168F1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417</w:t>
            </w: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(26.96)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33A6E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31.4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963B4B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4.77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6D6424" w14:textId="77777777" w:rsidR="00EC7A93" w:rsidRPr="002022EE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2022EE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0.029</w:t>
            </w:r>
          </w:p>
        </w:tc>
      </w:tr>
    </w:tbl>
    <w:p w14:paraId="56753832" w14:textId="44CDD1CB" w:rsidR="00ED1BB2" w:rsidRPr="001212C8" w:rsidRDefault="00ED1BB2" w:rsidP="00294967">
      <w:pPr>
        <w:jc w:val="both"/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bl, blood; res, respiratory medicine; ped, pediatric;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intensive care unit; % represents resistance rat</w:t>
      </w:r>
      <w:r w:rsidRPr="001212C8">
        <w:rPr>
          <w:rFonts w:ascii="Times New Roman" w:hAnsi="Times New Roman" w:cs="Times New Roman" w:hint="eastAsia"/>
          <w:vertAlign w:val="superscript"/>
        </w:rPr>
        <w:t>e</w:t>
      </w:r>
    </w:p>
    <w:p w14:paraId="492C4977" w14:textId="77777777" w:rsidR="002A4698" w:rsidRDefault="002A4698" w:rsidP="00BA51F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F294A2F" w14:textId="77777777" w:rsidR="002A4698" w:rsidRDefault="002A4698" w:rsidP="00BA51F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ED30ABB" w14:textId="77777777" w:rsidR="002A4698" w:rsidRDefault="002A4698" w:rsidP="00BA51F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1C3C6B13" w14:textId="2E0FCA5D" w:rsidR="00EC7A93" w:rsidRPr="00BA51FC" w:rsidRDefault="00ED1BB2" w:rsidP="00BA51FC">
      <w:pPr>
        <w:jc w:val="center"/>
        <w:rPr>
          <w:rFonts w:ascii="Times New Roman" w:hAnsi="Times New Roman" w:cs="Times New Roman"/>
          <w:sz w:val="24"/>
        </w:rPr>
      </w:pPr>
      <w:r w:rsidRPr="00BA51FC">
        <w:rPr>
          <w:rFonts w:ascii="Times New Roman" w:hAnsi="Times New Roman" w:cs="Times New Roman"/>
          <w:b/>
          <w:bCs/>
          <w:sz w:val="24"/>
        </w:rPr>
        <w:lastRenderedPageBreak/>
        <w:t xml:space="preserve">Table S3 </w:t>
      </w:r>
      <w:r w:rsidRPr="00BA51FC">
        <w:rPr>
          <w:rFonts w:ascii="Times New Roman" w:hAnsi="Times New Roman" w:cs="Times New Roman"/>
          <w:sz w:val="24"/>
        </w:rPr>
        <w:t xml:space="preserve">Trends in resistance rates of Carbapenem-resistant </w:t>
      </w:r>
      <w:r w:rsidRPr="00BA51FC">
        <w:rPr>
          <w:rFonts w:ascii="Times New Roman" w:hAnsi="Times New Roman" w:cs="Times New Roman"/>
          <w:i/>
          <w:iCs/>
          <w:sz w:val="24"/>
        </w:rPr>
        <w:t xml:space="preserve">Klebsiella pneumoniae </w:t>
      </w:r>
      <w:r w:rsidRPr="00BA51FC">
        <w:rPr>
          <w:rFonts w:ascii="Times New Roman" w:hAnsi="Times New Roman" w:cs="Times New Roman"/>
          <w:sz w:val="24"/>
        </w:rPr>
        <w:t>in different groups [No.</w:t>
      </w:r>
      <w:r w:rsidR="001212C8">
        <w:rPr>
          <w:rFonts w:ascii="Times New Roman" w:hAnsi="Times New Roman" w:cs="Times New Roman" w:hint="eastAsia"/>
          <w:sz w:val="24"/>
        </w:rPr>
        <w:t xml:space="preserve"> </w:t>
      </w:r>
      <w:r w:rsidRPr="00BA51FC">
        <w:rPr>
          <w:rFonts w:ascii="Times New Roman" w:hAnsi="Times New Roman" w:cs="Times New Roman"/>
          <w:sz w:val="24"/>
        </w:rPr>
        <w:t>of isolates</w:t>
      </w:r>
      <w:r w:rsidR="001212C8">
        <w:rPr>
          <w:rFonts w:ascii="Times New Roman" w:hAnsi="Times New Roman" w:cs="Times New Roman" w:hint="eastAsia"/>
          <w:sz w:val="24"/>
        </w:rPr>
        <w:t xml:space="preserve"> </w:t>
      </w:r>
      <w:r w:rsidRPr="00BA51FC">
        <w:rPr>
          <w:rFonts w:ascii="Times New Roman" w:hAnsi="Times New Roman" w:cs="Times New Roman"/>
          <w:sz w:val="24"/>
        </w:rPr>
        <w:t>(%)]</w:t>
      </w:r>
    </w:p>
    <w:tbl>
      <w:tblPr>
        <w:tblStyle w:val="af"/>
        <w:tblW w:w="11367" w:type="dxa"/>
        <w:jc w:val="center"/>
        <w:tblLayout w:type="fixed"/>
        <w:tblLook w:val="04A0" w:firstRow="1" w:lastRow="0" w:firstColumn="1" w:lastColumn="0" w:noHBand="0" w:noVBand="1"/>
      </w:tblPr>
      <w:tblGrid>
        <w:gridCol w:w="1115"/>
        <w:gridCol w:w="1221"/>
        <w:gridCol w:w="1061"/>
        <w:gridCol w:w="1082"/>
        <w:gridCol w:w="1050"/>
        <w:gridCol w:w="1039"/>
        <w:gridCol w:w="1093"/>
        <w:gridCol w:w="1072"/>
        <w:gridCol w:w="878"/>
        <w:gridCol w:w="878"/>
        <w:gridCol w:w="878"/>
      </w:tblGrid>
      <w:tr w:rsidR="00EC7A93" w14:paraId="1FCB0124" w14:textId="77777777" w:rsidTr="009C33F5">
        <w:trPr>
          <w:trHeight w:val="397"/>
          <w:jc w:val="center"/>
        </w:trPr>
        <w:tc>
          <w:tcPr>
            <w:tcW w:w="233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54E47DF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214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C130D7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Pre-COVID-19</w:t>
            </w:r>
          </w:p>
        </w:tc>
        <w:tc>
          <w:tcPr>
            <w:tcW w:w="3182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7B863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middle-COVID-19</w:t>
            </w:r>
          </w:p>
        </w:tc>
        <w:tc>
          <w:tcPr>
            <w:tcW w:w="107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D8CB3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post</w:t>
            </w:r>
          </w:p>
        </w:tc>
        <w:tc>
          <w:tcPr>
            <w:tcW w:w="87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F8D1B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290D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</w:tr>
      <w:tr w:rsidR="00EC7A93" w14:paraId="52106B6A" w14:textId="77777777" w:rsidTr="009C33F5">
        <w:trPr>
          <w:trHeight w:val="397"/>
          <w:jc w:val="center"/>
        </w:trPr>
        <w:tc>
          <w:tcPr>
            <w:tcW w:w="23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779A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Group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3B32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2018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C6F5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2019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8B28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5AEE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2021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4715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2022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C2B9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2023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1CAD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Average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EE19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χ</w:t>
            </w:r>
            <w:r>
              <w:rPr>
                <w:color w:val="000000"/>
                <w:kern w:val="2"/>
                <w:sz w:val="18"/>
                <w:szCs w:val="21"/>
                <w:vertAlign w:val="superscript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1F92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P-value</w:t>
            </w:r>
          </w:p>
        </w:tc>
      </w:tr>
      <w:tr w:rsidR="00EC7A93" w14:paraId="14A3F7BE" w14:textId="77777777" w:rsidTr="009C33F5">
        <w:trPr>
          <w:trHeight w:val="397"/>
          <w:jc w:val="center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5B35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Sex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D4D9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797C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27(2.95)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60D3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81(2.20)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6276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120(3.09)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3C47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114(2.78)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4B55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85(2.03)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E8A1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120(2.24)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4CEB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2.55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A9F4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0.89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CBF4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0.34</w:t>
            </w:r>
          </w:p>
        </w:tc>
      </w:tr>
      <w:tr w:rsidR="00EC7A93" w14:paraId="06319594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3F6C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F50CB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B3212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53(2.79)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CAA7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181(2.51)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46D7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354(4.37)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8976B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231(2.73)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5C34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183(2.08)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0773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318(3.03)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A7AA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2.92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14F2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6AB9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0.7</w:t>
            </w:r>
          </w:p>
        </w:tc>
      </w:tr>
      <w:tr w:rsidR="00EC7A93" w14:paraId="20B6D5D0" w14:textId="77777777" w:rsidTr="009C33F5">
        <w:trPr>
          <w:trHeight w:val="397"/>
          <w:jc w:val="center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4117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Age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E5BF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&lt;14-year-old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A0D5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16(3.91)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F4FF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78(5.95)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BDD3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88(8.02)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29E6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64(6.0)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3FFA7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25(2.60)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39DE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10(1.11)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CB67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5.52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0416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9EE4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0.33</w:t>
            </w:r>
          </w:p>
        </w:tc>
      </w:tr>
      <w:tr w:rsidR="00EC7A93" w14:paraId="35D9D011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552F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DD097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15 to 65-year-old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7DD1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47(3.63)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88F1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133(2.58)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6753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246(4.40)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BB597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181(3.07)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2504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161(2.72)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F69C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246(3.50)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9959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3.32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B9DD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3037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0.47</w:t>
            </w:r>
          </w:p>
        </w:tc>
      </w:tr>
      <w:tr w:rsidR="00EC7A93" w14:paraId="7EE425BE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FE72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4A2B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&gt; 65-year-old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3C3AB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18(1.62)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62F3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52(1.17)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F393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131(2.60)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3A4B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95(1.71)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1D15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81(1.32)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A16C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181(2.26)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7E3D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1.78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DC23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0C0E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0.59</w:t>
            </w:r>
          </w:p>
        </w:tc>
      </w:tr>
      <w:tr w:rsidR="00EC7A93" w14:paraId="6AAA100D" w14:textId="77777777" w:rsidTr="009C33F5">
        <w:trPr>
          <w:trHeight w:val="397"/>
          <w:jc w:val="center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8D81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Spec-type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6E41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proofErr w:type="spellStart"/>
            <w:r>
              <w:rPr>
                <w:color w:val="000000"/>
                <w:kern w:val="2"/>
                <w:sz w:val="18"/>
                <w:szCs w:val="21"/>
              </w:rPr>
              <w:t>sp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A0CB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49(2.35)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7B78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152(1.91)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996F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296(3.46)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0FCB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194(2.21)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BA56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151(1.62)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692E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314(2.54)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F74D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2.35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19DB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0.001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B5D6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0.97</w:t>
            </w:r>
          </w:p>
        </w:tc>
      </w:tr>
      <w:tr w:rsidR="00EC7A93" w14:paraId="0A8E33D0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6BD4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9397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proofErr w:type="spellStart"/>
            <w:r>
              <w:rPr>
                <w:color w:val="000000"/>
                <w:kern w:val="2"/>
                <w:sz w:val="18"/>
                <w:szCs w:val="21"/>
              </w:rPr>
              <w:t>ur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E8C2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11(7.97)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3B30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24(5.23)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7B48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34(6.45)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4DC6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34(5.16)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955C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16(2.83)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DA49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22(4.11)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100A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5.29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252BE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D219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0.087</w:t>
            </w:r>
          </w:p>
        </w:tc>
      </w:tr>
      <w:tr w:rsidR="00EC7A93" w14:paraId="6A3AD5A5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66E82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A30B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bl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ACA5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9(8.74)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270B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19(5.41)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AB39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58(11.91)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74CB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24(5.90)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5F0AD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17(3.29)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EF68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21(4.90)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4CFD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6.69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7594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8ECA2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0.339</w:t>
            </w:r>
          </w:p>
        </w:tc>
      </w:tr>
      <w:tr w:rsidR="00EC7A93" w14:paraId="35D33167" w14:textId="77777777" w:rsidTr="009C33F5">
        <w:trPr>
          <w:trHeight w:val="397"/>
          <w:jc w:val="center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31BA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Department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7DB4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res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54E3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1(0.18)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6C97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9(0.45)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B64CB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8(0.34)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6BC8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10(0.38)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BD4D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6(0.22)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2479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10(0.29)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0C71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1A9E5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0.35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FA46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0.56</w:t>
            </w:r>
          </w:p>
        </w:tc>
      </w:tr>
      <w:tr w:rsidR="00EC7A93" w14:paraId="4DD54941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B0D6B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E82E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color w:val="000000"/>
                <w:kern w:val="2"/>
                <w:sz w:val="18"/>
                <w:szCs w:val="21"/>
              </w:rPr>
              <w:t>ped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0F19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11(3.81)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159F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66(7.04)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53B5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74(9.83)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22D9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37(4.64)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B70B7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20(2.82)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FF02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6(0.85)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DC41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4.83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79239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1.12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16AA6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0.29</w:t>
            </w:r>
          </w:p>
        </w:tc>
      </w:tr>
      <w:tr w:rsidR="00EC7A93" w14:paraId="79DB9ECF" w14:textId="77777777" w:rsidTr="009C33F5">
        <w:trPr>
          <w:trHeight w:val="397"/>
          <w:jc w:val="center"/>
        </w:trPr>
        <w:tc>
          <w:tcPr>
            <w:tcW w:w="111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A68327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A6579CA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proofErr w:type="spellStart"/>
            <w:r>
              <w:rPr>
                <w:color w:val="000000"/>
                <w:kern w:val="2"/>
                <w:sz w:val="18"/>
                <w:szCs w:val="21"/>
              </w:rPr>
              <w:t>icu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1FE23D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20(8.16)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DB0857C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83(7.10)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7FD8BE3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167(10.70)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4EC69E4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129(8.27)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CA73548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110(6.46)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5B3E2C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135(8.73)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10EA031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8.24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924335F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0.004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CD38680" w14:textId="77777777" w:rsid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21"/>
              </w:rPr>
            </w:pPr>
            <w:r>
              <w:rPr>
                <w:rFonts w:hint="eastAsia"/>
                <w:color w:val="000000"/>
                <w:kern w:val="2"/>
                <w:sz w:val="18"/>
                <w:szCs w:val="21"/>
              </w:rPr>
              <w:t>0.95</w:t>
            </w:r>
          </w:p>
        </w:tc>
      </w:tr>
    </w:tbl>
    <w:p w14:paraId="4851EEE7" w14:textId="32D612B9" w:rsidR="00ED1BB2" w:rsidRPr="001212C8" w:rsidRDefault="00EC7A93" w:rsidP="00294967">
      <w:pPr>
        <w:jc w:val="both"/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bl, blood; res, respiratory medicine; ped, pediatric;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intensive care unit; %represents resistance rate</w:t>
      </w:r>
    </w:p>
    <w:p w14:paraId="2095B5AD" w14:textId="2DC508EA" w:rsidR="00EC7A93" w:rsidRPr="002022EE" w:rsidRDefault="00EC7A93" w:rsidP="00BA51FC">
      <w:pPr>
        <w:widowControl/>
        <w:jc w:val="center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S4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Trends in resistance rates of Carbapenem-resistant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bidi="ar"/>
        </w:rPr>
        <w:t xml:space="preserve">Acinetobacter baumannii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in different groups [No.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of isolates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(%)]</w:t>
      </w:r>
    </w:p>
    <w:tbl>
      <w:tblPr>
        <w:tblW w:w="11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241"/>
        <w:gridCol w:w="1148"/>
        <w:gridCol w:w="1129"/>
        <w:gridCol w:w="1093"/>
        <w:gridCol w:w="1071"/>
        <w:gridCol w:w="1130"/>
        <w:gridCol w:w="1127"/>
        <w:gridCol w:w="927"/>
        <w:gridCol w:w="892"/>
        <w:gridCol w:w="907"/>
      </w:tblGrid>
      <w:tr w:rsidR="00EC7A93" w:rsidRPr="00EC7A93" w14:paraId="76F59E99" w14:textId="77777777" w:rsidTr="009C33F5">
        <w:trPr>
          <w:trHeight w:val="467"/>
          <w:jc w:val="center"/>
        </w:trPr>
        <w:tc>
          <w:tcPr>
            <w:tcW w:w="237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C9BC2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227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44117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Pre-COVID-19</w:t>
            </w:r>
          </w:p>
        </w:tc>
        <w:tc>
          <w:tcPr>
            <w:tcW w:w="329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5FC2C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middle-COVID-19</w:t>
            </w:r>
          </w:p>
        </w:tc>
        <w:tc>
          <w:tcPr>
            <w:tcW w:w="11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C0020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post-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1A365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A4384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0F888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</w:tr>
      <w:tr w:rsidR="00EC7A93" w:rsidRPr="00EC7A93" w14:paraId="1E53408D" w14:textId="77777777" w:rsidTr="009C33F5">
        <w:trPr>
          <w:trHeight w:val="42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D2419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Group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2A971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F4374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2019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F8C54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2020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B4262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2021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279FD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2022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2B215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2023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AAEF9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Average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B5ED0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χ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535E3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P-value</w:t>
            </w:r>
          </w:p>
        </w:tc>
      </w:tr>
      <w:tr w:rsidR="00EC7A93" w:rsidRPr="00EC7A93" w14:paraId="4C89AB2F" w14:textId="77777777" w:rsidTr="009C33F5">
        <w:trPr>
          <w:trHeight w:val="407"/>
          <w:jc w:val="center"/>
        </w:trPr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E0146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Sex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7B693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804CD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117(45.88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113A4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559(47.61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F5E7E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698(51.40)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CE332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531(41.55)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8E304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737(53.91)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DEA89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848(50.54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F7C8A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48.48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D8C5C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1.07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27E50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0.30</w:t>
            </w:r>
          </w:p>
        </w:tc>
      </w:tr>
      <w:tr w:rsidR="00EC7A93" w:rsidRPr="00EC7A93" w14:paraId="747B8F12" w14:textId="77777777" w:rsidTr="009C33F5">
        <w:trPr>
          <w:trHeight w:val="492"/>
          <w:jc w:val="center"/>
        </w:trPr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79170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74F8B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75DBB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303(57.06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7B02E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1396(57.66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2A2DE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1672(56.87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2FF1A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1471(52.97)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565B6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1703(58.54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FC453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1998(57.91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F7686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56.83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6D1E1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0.011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276C8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0.92</w:t>
            </w:r>
          </w:p>
        </w:tc>
      </w:tr>
      <w:tr w:rsidR="00EC7A93" w:rsidRPr="00EC7A93" w14:paraId="645A31B9" w14:textId="77777777" w:rsidTr="009C33F5">
        <w:trPr>
          <w:trHeight w:val="407"/>
          <w:jc w:val="center"/>
        </w:trPr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2C946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Age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47399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&lt;14-year-old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78684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13(12.26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46897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92(20.63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14BA9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58(17.31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468E8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52(13.16)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D6341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67(18.26)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9A5EC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49(14.94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31F5B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16.09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AB708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1.63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07B93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0.202</w:t>
            </w:r>
          </w:p>
        </w:tc>
      </w:tr>
      <w:tr w:rsidR="00EC7A93" w:rsidRPr="00EC7A93" w14:paraId="37F524B7" w14:textId="77777777" w:rsidTr="009C33F5">
        <w:trPr>
          <w:trHeight w:val="492"/>
          <w:jc w:val="center"/>
        </w:trPr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327AD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A08FBB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 to 65-year-old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B6E72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285(65.97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CEA48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1262(66.07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899A7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1566(65.49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F7AA8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1225(61.12)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5530E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1440(67.35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426C3B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1544(66.75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3F018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65.46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29852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0.047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E7355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0.83</w:t>
            </w:r>
          </w:p>
        </w:tc>
      </w:tr>
      <w:tr w:rsidR="00EC7A93" w:rsidRPr="00EC7A93" w14:paraId="10BA6AE3" w14:textId="77777777" w:rsidTr="009C33F5">
        <w:trPr>
          <w:trHeight w:val="492"/>
          <w:jc w:val="center"/>
        </w:trPr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8E547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4B978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&gt; 65-year-old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01BDC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122(49.19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DA9F6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601(48.42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216AD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746(47.33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0D684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725(43.48)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66CE2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933(52.68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FF7DF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1253(49.96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9057B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48.51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82631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0.022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20787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0.882</w:t>
            </w:r>
          </w:p>
        </w:tc>
      </w:tr>
      <w:tr w:rsidR="00EC7A93" w:rsidRPr="00EC7A93" w14:paraId="3A1643E1" w14:textId="77777777" w:rsidTr="009C33F5">
        <w:trPr>
          <w:trHeight w:val="492"/>
          <w:jc w:val="center"/>
        </w:trPr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A3517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Spec-type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793B9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Sp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F0D9C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344(33.30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DF04F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1557(55.2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7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CEBD5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1870(55.31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41A5B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1482(48.97)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80314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1792(55.56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EF670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2203(54.14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50698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50.43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EC84A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0.617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A8FD9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0.43</w:t>
            </w:r>
          </w:p>
        </w:tc>
      </w:tr>
      <w:tr w:rsidR="00EC7A93" w:rsidRPr="00EC7A93" w14:paraId="36DE7A59" w14:textId="77777777" w:rsidTr="009C33F5">
        <w:trPr>
          <w:trHeight w:val="407"/>
          <w:jc w:val="center"/>
        </w:trPr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36F26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FDD67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ba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1A9CC2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20</w:t>
            </w:r>
            <w:r w:rsidRPr="00EC7A93">
              <w:rPr>
                <w:rFonts w:ascii="宋体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FC87F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27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42.18</w:t>
            </w:r>
            <w:r w:rsidRPr="00EC7A93">
              <w:rPr>
                <w:rFonts w:ascii="宋体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F9894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3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45.67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14C54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61(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74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.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54)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E2310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274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80.83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80B94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274</w:t>
            </w: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(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84.31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4FE44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57.92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F566B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93.15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71412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＜</w:t>
            </w: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0.001</w:t>
            </w:r>
          </w:p>
        </w:tc>
      </w:tr>
      <w:tr w:rsidR="00EC7A93" w:rsidRPr="00EC7A93" w14:paraId="30608F21" w14:textId="77777777" w:rsidTr="009C33F5">
        <w:trPr>
          <w:trHeight w:val="407"/>
          <w:jc w:val="center"/>
        </w:trPr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086CB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4088A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Bl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C6F0B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8(53.3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0C8C7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40(65.57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75AD1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88(78.57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7E089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52(60.46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1BB23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71(73.19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91A8E5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68(78.16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09582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68.21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866B9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2.24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D9460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0.02</w:t>
            </w:r>
          </w:p>
        </w:tc>
      </w:tr>
      <w:tr w:rsidR="00EC7A93" w:rsidRPr="00EC7A93" w14:paraId="718273F5" w14:textId="77777777" w:rsidTr="009C33F5">
        <w:trPr>
          <w:trHeight w:val="492"/>
          <w:jc w:val="center"/>
        </w:trPr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5F9FE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Department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85721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Icu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77107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182(83.1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C0320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898(78.91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4AF26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1042(77.07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415EE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1040(80.37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E2EB2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1282(83.19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64478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1338(83.63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19ED4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81.05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AF81D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17.24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15344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0.135</w:t>
            </w:r>
          </w:p>
        </w:tc>
      </w:tr>
      <w:tr w:rsidR="00EC7A93" w:rsidRPr="00EC7A93" w14:paraId="6DFA21C7" w14:textId="77777777" w:rsidTr="009C33F5">
        <w:trPr>
          <w:trHeight w:val="427"/>
          <w:jc w:val="center"/>
        </w:trPr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A76FB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76C1E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proofErr w:type="spellStart"/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nes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F8F09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88(88.8</w:t>
            </w: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9</w:t>
            </w:r>
            <w:r w:rsidRPr="00EC7A93">
              <w:rPr>
                <w:rFonts w:ascii="宋体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32A38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290(73.6</w:t>
            </w:r>
            <w:r w:rsidRPr="00EC7A93">
              <w:rPr>
                <w:rFonts w:ascii="Times New Roman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B74CC0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376(71.21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08472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233(63.83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9D8D9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275(74.52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4E8498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  <w:t>326(76.53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419CC6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74.76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2844C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E4436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0.91</w:t>
            </w:r>
          </w:p>
        </w:tc>
      </w:tr>
      <w:tr w:rsidR="00EC7A93" w:rsidRPr="00EC7A93" w14:paraId="64A7A356" w14:textId="77777777" w:rsidTr="009C33F5">
        <w:trPr>
          <w:trHeight w:val="488"/>
          <w:jc w:val="center"/>
        </w:trPr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EEAFF4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E0E341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neu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7B169F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17(60.71</w:t>
            </w:r>
            <w:r w:rsidRPr="00EC7A93">
              <w:rPr>
                <w:rFonts w:ascii="宋体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1F9BB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115(79.31</w:t>
            </w:r>
            <w:r w:rsidRPr="00EC7A93">
              <w:rPr>
                <w:rFonts w:ascii="宋体" w:hAnsi="Times New Roman" w:hint="eastAsia"/>
                <w:color w:val="000000"/>
                <w:kern w:val="2"/>
                <w:sz w:val="16"/>
                <w:szCs w:val="20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A5A00A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135(70.31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F949F7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65(55.08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977A9E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119(62.96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480333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263(83.24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AF827D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color w:val="000000"/>
                <w:kern w:val="2"/>
                <w:sz w:val="16"/>
                <w:szCs w:val="20"/>
              </w:rPr>
              <w:t>68.60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2DA969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4.134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C8FD3C" w14:textId="77777777" w:rsidR="00EC7A93" w:rsidRPr="00EC7A93" w:rsidRDefault="00EC7A93" w:rsidP="009C33F5">
            <w:pPr>
              <w:pStyle w:val="ae"/>
              <w:widowControl/>
              <w:spacing w:before="0" w:beforeAutospacing="0" w:after="0" w:afterAutospacing="0" w:line="240" w:lineRule="exact"/>
              <w:jc w:val="center"/>
              <w:rPr>
                <w:rFonts w:ascii="Times New Roman" w:hAnsi="Times New Roman"/>
                <w:bCs/>
                <w:color w:val="000000"/>
                <w:kern w:val="2"/>
                <w:sz w:val="16"/>
                <w:szCs w:val="20"/>
              </w:rPr>
            </w:pPr>
            <w:r w:rsidRPr="00EC7A93">
              <w:rPr>
                <w:rFonts w:ascii="宋体" w:hAnsi="Times New Roman"/>
                <w:bCs/>
                <w:color w:val="000000"/>
                <w:kern w:val="2"/>
                <w:sz w:val="16"/>
                <w:szCs w:val="20"/>
              </w:rPr>
              <w:t>0.042</w:t>
            </w:r>
          </w:p>
        </w:tc>
      </w:tr>
    </w:tbl>
    <w:p w14:paraId="64FF1766" w14:textId="50419301" w:rsidR="00EC7A93" w:rsidRPr="001212C8" w:rsidRDefault="00EC7A93" w:rsidP="00294967">
      <w:pPr>
        <w:jc w:val="both"/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ba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Bronchoalveolar lavage fluid; bl, blood;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intensive care unit;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nes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neurosurgery; neu,</w:t>
      </w:r>
      <w:r w:rsidR="001212C8">
        <w:rPr>
          <w:rFonts w:ascii="Times New Roman" w:hAnsi="Times New Roman" w:cs="Times New Roman" w:hint="eastAsia"/>
          <w:vertAlign w:val="superscript"/>
        </w:rPr>
        <w:t xml:space="preserve"> </w:t>
      </w:r>
      <w:r w:rsidRPr="001212C8">
        <w:rPr>
          <w:rFonts w:ascii="Times New Roman" w:hAnsi="Times New Roman" w:cs="Times New Roman"/>
          <w:vertAlign w:val="superscript"/>
        </w:rPr>
        <w:t>neurology; % represents resistance rate</w:t>
      </w:r>
    </w:p>
    <w:p w14:paraId="1EF2D5EE" w14:textId="76E9C0A1" w:rsidR="00EC7A93" w:rsidRPr="00BA51FC" w:rsidRDefault="00EC7A93" w:rsidP="00BA51FC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D0F5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S5 </w:t>
      </w:r>
      <w:r w:rsidRPr="00BA51FC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Trends in resistance rates of Carbapenem-resistant Pseudomonas aeruginosa in different groups [No.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BA51FC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of isolates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BA51FC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(%)]</w:t>
      </w:r>
    </w:p>
    <w:tbl>
      <w:tblPr>
        <w:tblStyle w:val="af"/>
        <w:tblW w:w="11316" w:type="dxa"/>
        <w:jc w:val="center"/>
        <w:tblLayout w:type="fixed"/>
        <w:tblLook w:val="04A0" w:firstRow="1" w:lastRow="0" w:firstColumn="1" w:lastColumn="0" w:noHBand="0" w:noVBand="1"/>
      </w:tblPr>
      <w:tblGrid>
        <w:gridCol w:w="1094"/>
        <w:gridCol w:w="1222"/>
        <w:gridCol w:w="1050"/>
        <w:gridCol w:w="1114"/>
        <w:gridCol w:w="1039"/>
        <w:gridCol w:w="1104"/>
        <w:gridCol w:w="1125"/>
        <w:gridCol w:w="1007"/>
        <w:gridCol w:w="849"/>
        <w:gridCol w:w="865"/>
        <w:gridCol w:w="847"/>
      </w:tblGrid>
      <w:tr w:rsidR="00EC7A93" w:rsidRPr="00EC7A93" w14:paraId="54D25857" w14:textId="77777777" w:rsidTr="009C33F5">
        <w:trPr>
          <w:trHeight w:val="397"/>
          <w:jc w:val="center"/>
        </w:trPr>
        <w:tc>
          <w:tcPr>
            <w:tcW w:w="231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E5A821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  <w:p w14:paraId="606FA57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216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62AEDBE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Pre-COVID-19</w:t>
            </w:r>
          </w:p>
        </w:tc>
        <w:tc>
          <w:tcPr>
            <w:tcW w:w="326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7EF580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middle-COVID-19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410113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post</w:t>
            </w:r>
          </w:p>
        </w:tc>
        <w:tc>
          <w:tcPr>
            <w:tcW w:w="84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71C95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46F93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</w:tr>
      <w:tr w:rsidR="00EC7A93" w:rsidRPr="00EC7A93" w14:paraId="5C0CDA88" w14:textId="77777777" w:rsidTr="009C33F5">
        <w:trPr>
          <w:trHeight w:val="397"/>
          <w:jc w:val="center"/>
        </w:trPr>
        <w:tc>
          <w:tcPr>
            <w:tcW w:w="23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3DA6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Group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2E4EE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2018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95B13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2019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BC2E6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2020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4DBBD9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2021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2C732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2022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49D07E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0564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Average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9C55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χ</w:t>
            </w:r>
            <w:r w:rsidRPr="00EC7A93">
              <w:rPr>
                <w:color w:val="000000"/>
                <w:kern w:val="2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4909D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P-value</w:t>
            </w:r>
          </w:p>
        </w:tc>
      </w:tr>
      <w:tr w:rsidR="00EC7A93" w:rsidRPr="00EC7A93" w14:paraId="733C40BB" w14:textId="77777777" w:rsidTr="009C33F5">
        <w:trPr>
          <w:trHeight w:val="397"/>
          <w:jc w:val="center"/>
        </w:trPr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288B3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Sex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1A7D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404A9A" w14:textId="095C4BF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19(6.13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7AE6F0" w14:textId="7426E33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105(9.55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A5BBB" w14:textId="39F852E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163(13.24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DE6E7" w14:textId="6768F10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116(9.60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B0212F" w14:textId="0CC3C5D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78(6.55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F5C5E4" w14:textId="006B01C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109(7.99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B5900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8.84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63FC7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3.76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A495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0.053</w:t>
            </w:r>
          </w:p>
        </w:tc>
      </w:tr>
      <w:tr w:rsidR="00EC7A93" w:rsidRPr="00EC7A93" w14:paraId="4A886CF3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C33A0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57E5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C4A5C" w14:textId="77A9625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68(11.49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ED9033" w14:textId="30349C5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308(14.45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C1DA21" w14:textId="4490F8D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456(18.17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A0984" w14:textId="7901295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328(13.73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ABEB97" w14:textId="7A885E6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198(8.71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79C325" w14:textId="57759FC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257(11.24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01A4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12.965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3C628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1.755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9D3F0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0.185</w:t>
            </w:r>
          </w:p>
        </w:tc>
      </w:tr>
      <w:tr w:rsidR="00EC7A93" w:rsidRPr="00EC7A93" w14:paraId="374C0DE6" w14:textId="77777777" w:rsidTr="009C33F5">
        <w:trPr>
          <w:trHeight w:val="397"/>
          <w:jc w:val="center"/>
        </w:trPr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88BF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Age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DFC2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&lt;14-year-old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AEA528" w14:textId="2C9A174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5(5.62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02AC39" w14:textId="78563AB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15(5.36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95E57E" w14:textId="768118B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25(8.99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91E400" w14:textId="7F8C89E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27(9.28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48394" w14:textId="16E8662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12(5.19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98ABB9" w14:textId="42951A9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7(3.27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007B5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6.285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88E671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FD4BA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0.702</w:t>
            </w:r>
          </w:p>
        </w:tc>
      </w:tr>
      <w:tr w:rsidR="00EC7A93" w:rsidRPr="00EC7A93" w14:paraId="714D0785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0E49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370FA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15 to 65-year-old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FC97D" w14:textId="41B54163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58(11.93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C1A21E" w14:textId="0626CA8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272(15.64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752D57" w14:textId="0442504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390(19.52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957A4" w14:textId="28AD374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284(14.67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42425" w14:textId="469F32B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181(9.96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6B52B1" w14:textId="5801F6A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221(12.49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50336E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14.035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1E8B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2.64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D9819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0.104</w:t>
            </w:r>
          </w:p>
        </w:tc>
      </w:tr>
      <w:tr w:rsidR="00EC7A93" w:rsidRPr="00EC7A93" w14:paraId="4414C340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663B7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CC3A9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&gt; 65-year-old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F1C91E" w14:textId="64305CE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24(7.5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D5832" w14:textId="2CB5E2A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127(10.48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ED36E7" w14:textId="58A2251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205(14.03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60135D" w14:textId="2B4099F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132(9.64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D3894A" w14:textId="105954B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147(10.41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469FB2" w14:textId="51C4959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137(8.25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6931E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10.05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AC344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3.031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5E349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0.082</w:t>
            </w:r>
          </w:p>
        </w:tc>
      </w:tr>
      <w:tr w:rsidR="00EC7A93" w:rsidRPr="00EC7A93" w14:paraId="67882FDC" w14:textId="77777777" w:rsidTr="009C33F5">
        <w:trPr>
          <w:trHeight w:val="397"/>
          <w:jc w:val="center"/>
        </w:trPr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9336C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Spec-type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969E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509544" w14:textId="34F9F2A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60(9.87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7B1D16" w14:textId="69173C5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283(12.68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177E20" w14:textId="4ABF972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449(17.72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E871D" w14:textId="109BAE7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273(11.25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A2362F" w14:textId="4D13502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256(10.93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569F6" w14:textId="0D52088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254(9.46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BEE7B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11.985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CD5B0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3.52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2946A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0.061</w:t>
            </w:r>
          </w:p>
        </w:tc>
      </w:tr>
      <w:tr w:rsidR="00EC7A93" w:rsidRPr="00EC7A93" w14:paraId="37B8A167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0F7CA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4EFDA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se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63135" w14:textId="49FC3C0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3(6.12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7A9EEA" w14:textId="3C33CE9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11(6.43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2F36A0" w14:textId="45667B8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8(3.72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4F53C5" w14:textId="6295F4E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16(9.36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4D7687" w14:textId="49F959A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15(9.15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C8C7E0" w14:textId="1525EC53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7(4.73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A8A40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6.585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A8AD1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0.014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04B5A1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0.905</w:t>
            </w:r>
          </w:p>
        </w:tc>
      </w:tr>
      <w:tr w:rsidR="00EC7A93" w:rsidRPr="00EC7A93" w14:paraId="0CDDA80F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4C3EF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D87A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ur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A1E16" w14:textId="6C786A8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3(6.67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A0F49A" w14:textId="391798B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26(13.61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D4A424" w14:textId="6208E3D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19(11.38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A9DE02" w14:textId="295209E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25(13.81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B6BFE8" w14:textId="35D9803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6(4.24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ECDE34" w14:textId="1F85418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9(6.67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15503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6.68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B2902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517AB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0.41</w:t>
            </w:r>
          </w:p>
        </w:tc>
      </w:tr>
      <w:tr w:rsidR="00EC7A93" w:rsidRPr="00EC7A93" w14:paraId="590091D1" w14:textId="77777777" w:rsidTr="002A4698">
        <w:trPr>
          <w:trHeight w:val="397"/>
          <w:jc w:val="center"/>
        </w:trPr>
        <w:tc>
          <w:tcPr>
            <w:tcW w:w="109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84F861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Department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396C2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res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779AD" w14:textId="231DCF7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9(5.56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03A356" w14:textId="1666903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39(6.46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DEAA4" w14:textId="760D4B0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52(7.64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3F6B99" w14:textId="4BC9E30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53(7.63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0F9424" w14:textId="766D04C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34(4.67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B2EE77" w14:textId="63A8356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43(5.79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73065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6.29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C76A3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ind w:firstLineChars="100" w:firstLine="160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0.19</w:t>
            </w:r>
          </w:p>
        </w:tc>
        <w:tc>
          <w:tcPr>
            <w:tcW w:w="8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435AD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0.66</w:t>
            </w:r>
          </w:p>
        </w:tc>
      </w:tr>
      <w:tr w:rsidR="00EC7A93" w:rsidRPr="00EC7A93" w14:paraId="6C7BD9D2" w14:textId="77777777" w:rsidTr="009C33F5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6E31C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A3570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icu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4E87AD" w14:textId="713EA80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25(22.73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B7D368" w14:textId="58A2627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109(26.65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363BA3" w14:textId="3F38428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175(31.53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9AA39E" w14:textId="587C338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150(25.64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83E892" w14:textId="27552EF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120(24.79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7E12C3" w14:textId="6F13B0F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115(25.73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2A81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26.18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67D3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CEE6E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0.32</w:t>
            </w:r>
          </w:p>
        </w:tc>
      </w:tr>
      <w:tr w:rsidR="00EC7A93" w:rsidRPr="00EC7A93" w14:paraId="268C0A7E" w14:textId="77777777" w:rsidTr="002A4698">
        <w:trPr>
          <w:trHeight w:val="397"/>
          <w:jc w:val="center"/>
        </w:trPr>
        <w:tc>
          <w:tcPr>
            <w:tcW w:w="10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6031D7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1364FC2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nes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42AC927" w14:textId="5DBD61A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7(13.46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873943E" w14:textId="254D1C0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47(24.74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50AD568" w14:textId="3B0BC9F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72(28.8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BA9CA2E" w14:textId="5FE311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39(18.66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BBE008F" w14:textId="58DE523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41(17.75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33282A1E" w14:textId="184EB38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24(14.72</w:t>
            </w:r>
            <w:r>
              <w:rPr>
                <w:rFonts w:hint="eastAsia"/>
                <w:color w:val="000000"/>
                <w:kern w:val="2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6E4954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19.69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A3F3FC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1.899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577E624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0.168</w:t>
            </w:r>
          </w:p>
        </w:tc>
      </w:tr>
    </w:tbl>
    <w:p w14:paraId="28C309C3" w14:textId="183ED843" w:rsidR="00EC7A93" w:rsidRPr="001212C8" w:rsidRDefault="00EC7A93" w:rsidP="00294967">
      <w:pPr>
        <w:jc w:val="both"/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se,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secretionl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res, respiratory medicine;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intensive care unit;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nes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neurosurgery; %represents resistance rate</w:t>
      </w:r>
    </w:p>
    <w:p w14:paraId="691B86CB" w14:textId="75193B59" w:rsidR="00EC7A93" w:rsidRDefault="00EC7A93" w:rsidP="00EC7A93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7E14D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S6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Trends in resistance rates of three-generation cephalosporin-resistant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bidi="ar"/>
        </w:rPr>
        <w:t xml:space="preserve">Enterobacter cloacae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in different groups [No.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of isolates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(%)]</w:t>
      </w:r>
    </w:p>
    <w:tbl>
      <w:tblPr>
        <w:tblStyle w:val="af"/>
        <w:tblW w:w="11282" w:type="dxa"/>
        <w:jc w:val="center"/>
        <w:tblLayout w:type="fixed"/>
        <w:tblLook w:val="04A0" w:firstRow="1" w:lastRow="0" w:firstColumn="1" w:lastColumn="0" w:noHBand="0" w:noVBand="1"/>
      </w:tblPr>
      <w:tblGrid>
        <w:gridCol w:w="1049"/>
        <w:gridCol w:w="1254"/>
        <w:gridCol w:w="1039"/>
        <w:gridCol w:w="1104"/>
        <w:gridCol w:w="1039"/>
        <w:gridCol w:w="1093"/>
        <w:gridCol w:w="1146"/>
        <w:gridCol w:w="986"/>
        <w:gridCol w:w="857"/>
        <w:gridCol w:w="896"/>
        <w:gridCol w:w="819"/>
      </w:tblGrid>
      <w:tr w:rsidR="00EC7A93" w:rsidRPr="00EC7A93" w14:paraId="5276D708" w14:textId="77777777" w:rsidTr="009C33F5">
        <w:trPr>
          <w:trHeight w:val="397"/>
          <w:jc w:val="center"/>
        </w:trPr>
        <w:tc>
          <w:tcPr>
            <w:tcW w:w="230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DFA4CA9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214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65BCF2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Pre-COVID-19</w:t>
            </w:r>
          </w:p>
        </w:tc>
        <w:tc>
          <w:tcPr>
            <w:tcW w:w="327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B26EA4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middle-COVID-19</w:t>
            </w:r>
          </w:p>
        </w:tc>
        <w:tc>
          <w:tcPr>
            <w:tcW w:w="9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EF5865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post</w:t>
            </w:r>
          </w:p>
        </w:tc>
        <w:tc>
          <w:tcPr>
            <w:tcW w:w="1753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FC9C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5D32E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</w:p>
        </w:tc>
      </w:tr>
      <w:tr w:rsidR="00EC7A93" w:rsidRPr="00EC7A93" w14:paraId="7EC812F7" w14:textId="77777777" w:rsidTr="009C33F5">
        <w:trPr>
          <w:trHeight w:val="397"/>
          <w:jc w:val="center"/>
        </w:trPr>
        <w:tc>
          <w:tcPr>
            <w:tcW w:w="230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24253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Group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B3E07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2018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B6B48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2019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9936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2020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DA001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2021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2220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2022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1F94A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2023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9669B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Average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61666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χ</w:t>
            </w:r>
            <w:r w:rsidRPr="00EC7A93">
              <w:rPr>
                <w:color w:val="000000"/>
                <w:kern w:val="2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A2FCC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P-value</w:t>
            </w:r>
          </w:p>
        </w:tc>
      </w:tr>
      <w:tr w:rsidR="00EC7A93" w:rsidRPr="00EC7A93" w14:paraId="7BC10514" w14:textId="77777777" w:rsidTr="009C33F5">
        <w:trPr>
          <w:trHeight w:val="397"/>
          <w:jc w:val="center"/>
        </w:trPr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C822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Sex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6A8FCE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female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B7FB1" w14:textId="08189F1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69(27.38)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FE8970" w14:textId="613D715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277(23.92)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EB42E3" w14:textId="2796FF5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303(25.06)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71D6F6" w14:textId="606CA7D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322(24.71)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503C57" w14:textId="1D381C0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319(26.41)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278616" w14:textId="15E636C3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318(21.56)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4FC17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24.84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BE23BD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1.30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DC8E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0.25</w:t>
            </w:r>
          </w:p>
        </w:tc>
      </w:tr>
      <w:tr w:rsidR="00EC7A93" w:rsidRPr="00EC7A93" w14:paraId="1C8362AB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CD530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BB751E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male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88E234" w14:textId="3F7BD26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143(31.92)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5ACAB8" w14:textId="217FF49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534(29.23)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1FC8E9" w14:textId="645FA3A3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636(30.86)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B8B35" w14:textId="5312E0A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681(29.53)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82DC6" w14:textId="7FF3880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630(30.70)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90BD46" w14:textId="4D204F0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585(27.17)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A170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29.90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13016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1.21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A72C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0.27</w:t>
            </w:r>
          </w:p>
        </w:tc>
      </w:tr>
      <w:tr w:rsidR="00EC7A93" w:rsidRPr="00EC7A93" w14:paraId="3D745A4F" w14:textId="77777777" w:rsidTr="009C33F5">
        <w:trPr>
          <w:trHeight w:val="397"/>
          <w:jc w:val="center"/>
        </w:trPr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6CEA1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Age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CBE5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&lt;14-year-old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FE9E38" w14:textId="017963B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36(23.38)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88DEE" w14:textId="4127E0A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87(17.51)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39B729" w14:textId="3E1131F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77(19.25)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344F3F" w14:textId="7AFD2E8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104(20.72)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D11C4D" w14:textId="59E6E81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103(24.12)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77C7C" w14:textId="1EBA72B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73(18.62)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F519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20.6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A4F6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1.07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24B65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0.301</w:t>
            </w:r>
          </w:p>
        </w:tc>
      </w:tr>
      <w:tr w:rsidR="00EC7A93" w:rsidRPr="00EC7A93" w14:paraId="7AC83BDF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96AB5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3F6BB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15 to 65-year-old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3E34E" w14:textId="2CDD38F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97(31.29)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041E66" w14:textId="0B12BB8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422(30.80)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EFAA8" w14:textId="2EEA0CE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497(31.56)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2E370" w14:textId="798A56F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418(24.81)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CC0273" w14:textId="250B749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463(30.60)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86C98D" w14:textId="5B574B8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414(25.91)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EDC8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29.16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8FB4C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17594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0.31</w:t>
            </w:r>
          </w:p>
        </w:tc>
      </w:tr>
      <w:tr w:rsidR="00EC7A93" w:rsidRPr="00EC7A93" w14:paraId="64CD9AC2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DE6B9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94C0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&gt; 65-year-old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6790DF" w14:textId="011E957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79(33.47)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2DA868" w14:textId="207D20A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303(27.08)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A27F1D" w14:textId="0A61545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365(28.19)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F35381" w14:textId="7714775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380(26.76)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D738C8" w14:textId="7A6B376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383(29.26)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AA1DFC" w14:textId="14FD7BB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413(25.56)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4D1169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28.34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A199D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b/>
                <w:bCs/>
                <w:color w:val="000000"/>
                <w:kern w:val="2"/>
                <w:sz w:val="16"/>
                <w:szCs w:val="16"/>
              </w:rPr>
              <w:t>4.375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7F63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b/>
                <w:bCs/>
                <w:color w:val="000000"/>
                <w:kern w:val="2"/>
                <w:sz w:val="16"/>
                <w:szCs w:val="16"/>
              </w:rPr>
              <w:t>0.036</w:t>
            </w:r>
          </w:p>
        </w:tc>
      </w:tr>
      <w:tr w:rsidR="00EC7A93" w:rsidRPr="00EC7A93" w14:paraId="61F9F484" w14:textId="77777777" w:rsidTr="009C33F5">
        <w:trPr>
          <w:trHeight w:val="397"/>
          <w:jc w:val="center"/>
        </w:trPr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B6EB3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Spec-type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6A04D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490CAB" w14:textId="1AFD7DE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112(26.29)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7BE0F" w14:textId="2473057E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399(21.68)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3194B" w14:textId="6788DC8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461(23.34)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AE35E8" w14:textId="7748B68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492(22.87)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56A8BA" w14:textId="20B09BB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480(24.56)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397D2" w14:textId="2A2ED6F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514(20.70)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34529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23.24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515C12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3.25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4609FC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0.071</w:t>
            </w:r>
          </w:p>
        </w:tc>
      </w:tr>
      <w:tr w:rsidR="00EC7A93" w:rsidRPr="00EC7A93" w14:paraId="56F57EB9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66257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77D2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A8D09A" w14:textId="1A7A2A9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16(32.00)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578DD2" w14:textId="7023244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60(31.25)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E87E05" w14:textId="03CAD58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76(31.93)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7394B" w14:textId="2959F32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77(29.17)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9DC3EC" w14:textId="1191928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56(23.53)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1E7C3" w14:textId="24489BA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75(31.65)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D4F211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29.92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574D6D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424FA0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0.70</w:t>
            </w:r>
          </w:p>
        </w:tc>
      </w:tr>
      <w:tr w:rsidR="00EC7A93" w:rsidRPr="00EC7A93" w14:paraId="7AD2A3AC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B51A1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75FD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ur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34601F" w14:textId="0BEA228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14(45.16)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5854C4" w14:textId="243F91A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88(41.31)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B88BF8" w14:textId="4751628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80(37.38)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DE5561" w14:textId="6FB9BA76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94(41.59)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7E2B21" w14:textId="758217EF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88(44.00)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495001" w14:textId="1135AB72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62(37.58)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8F06FD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41.17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BDC7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0.27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15C926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0.60</w:t>
            </w:r>
          </w:p>
        </w:tc>
      </w:tr>
      <w:tr w:rsidR="00EC7A93" w:rsidRPr="00EC7A93" w14:paraId="4D0436E4" w14:textId="77777777" w:rsidTr="009C33F5">
        <w:trPr>
          <w:trHeight w:val="397"/>
          <w:jc w:val="center"/>
        </w:trPr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DDFAC3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>Department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9FFA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res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018A66" w14:textId="70DB7BF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18(20.69)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275801" w14:textId="231CB0A9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93(20.31)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67D5E3" w14:textId="222D3410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106(19.74)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52FCC" w14:textId="06F9C6C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116(18.77)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875FC8" w14:textId="6E39B4D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107(19.31)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7237C1" w14:textId="185E0CAA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117(16.71)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D18E2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19.26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4739F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color w:val="000000"/>
                <w:kern w:val="2"/>
                <w:sz w:val="16"/>
                <w:szCs w:val="16"/>
              </w:rPr>
              <w:t xml:space="preserve"> </w:t>
            </w: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88BE95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0.66</w:t>
            </w:r>
          </w:p>
        </w:tc>
      </w:tr>
      <w:tr w:rsidR="00EC7A93" w:rsidRPr="00EC7A93" w14:paraId="3A37A048" w14:textId="77777777" w:rsidTr="009C33F5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9DB9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1945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proofErr w:type="spellStart"/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icu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E4375B" w14:textId="2D3A4D9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27(45.00)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2C538E" w14:textId="0751895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99(40.74)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8E62F4" w14:textId="6DD9BDAD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150(47.32)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6E18F" w14:textId="0BD22F45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160(42.78)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B830A0" w14:textId="32D306FC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127(41.5)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2E1F67" w14:textId="1256D24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107(37.41)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776B84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42.46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646A2B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49A47A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0.66</w:t>
            </w:r>
          </w:p>
        </w:tc>
      </w:tr>
      <w:tr w:rsidR="00EC7A93" w:rsidRPr="00EC7A93" w14:paraId="6567BA52" w14:textId="77777777" w:rsidTr="00BF0B4A">
        <w:trPr>
          <w:trHeight w:val="397"/>
          <w:jc w:val="center"/>
        </w:trPr>
        <w:tc>
          <w:tcPr>
            <w:tcW w:w="10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0CBA55" w14:textId="77777777" w:rsidR="00EC7A93" w:rsidRPr="00EC7A93" w:rsidRDefault="00EC7A93" w:rsidP="009C33F5">
            <w:pPr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A550FFF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ped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4C535732" w14:textId="6C71609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29(26.13)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3444F46E" w14:textId="37BCC6D4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61(16.14)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5461DC94" w14:textId="1BDE4A11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43(16.17)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4957F195" w14:textId="3C04E47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61(16.94)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4DDBB679" w14:textId="37ECC908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54(18.24)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00F41588" w14:textId="54B5FFFB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31(11.70)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EEAA02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color w:val="000000"/>
                <w:kern w:val="2"/>
                <w:sz w:val="16"/>
                <w:szCs w:val="16"/>
              </w:rPr>
              <w:t>17.55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7A0ED647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b/>
                <w:bCs/>
                <w:color w:val="000000"/>
                <w:kern w:val="2"/>
                <w:sz w:val="16"/>
                <w:szCs w:val="16"/>
              </w:rPr>
              <w:t>7.68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63F4C88" w14:textId="77777777" w:rsidR="00EC7A93" w:rsidRP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kern w:val="2"/>
                <w:sz w:val="16"/>
                <w:szCs w:val="16"/>
              </w:rPr>
            </w:pPr>
            <w:r w:rsidRPr="00EC7A93">
              <w:rPr>
                <w:rFonts w:hint="eastAsia"/>
                <w:b/>
                <w:bCs/>
                <w:color w:val="000000"/>
                <w:kern w:val="2"/>
                <w:sz w:val="16"/>
                <w:szCs w:val="16"/>
              </w:rPr>
              <w:t>0.006</w:t>
            </w:r>
          </w:p>
        </w:tc>
      </w:tr>
    </w:tbl>
    <w:p w14:paraId="1343A9F5" w14:textId="501A7539" w:rsidR="00EC7A93" w:rsidRPr="001212C8" w:rsidRDefault="00EC7A93" w:rsidP="00EC7A93">
      <w:pPr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se,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secretionl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res, respiratory medicine;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intensive care unit; ped, pediatric; %</w:t>
      </w:r>
      <w:r w:rsidRPr="001212C8">
        <w:rPr>
          <w:rFonts w:ascii="Times New Roman" w:hAnsi="Times New Roman" w:cs="Times New Roman" w:hint="eastAsia"/>
          <w:vertAlign w:val="superscript"/>
        </w:rPr>
        <w:t xml:space="preserve"> </w:t>
      </w:r>
      <w:r w:rsidRPr="001212C8">
        <w:rPr>
          <w:rFonts w:ascii="Times New Roman" w:hAnsi="Times New Roman" w:cs="Times New Roman"/>
          <w:vertAlign w:val="superscript"/>
        </w:rPr>
        <w:t>represents resistance rate</w:t>
      </w:r>
    </w:p>
    <w:p w14:paraId="58198FB1" w14:textId="48580E75" w:rsidR="00EC7A93" w:rsidRPr="007E14D2" w:rsidRDefault="00EC7A93" w:rsidP="00EC7A93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7E14D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S7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Trends in resistance rates of Carbapenem-resistant </w:t>
      </w:r>
      <w:r w:rsidRPr="007E14D2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bidi="ar"/>
        </w:rPr>
        <w:t xml:space="preserve">Enterobacter cloacae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in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different groups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[No.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of isolates</w:t>
      </w:r>
      <w:r w:rsidR="001212C8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7E14D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(%)]</w:t>
      </w:r>
    </w:p>
    <w:tbl>
      <w:tblPr>
        <w:tblStyle w:val="af"/>
        <w:tblW w:w="11336" w:type="dxa"/>
        <w:jc w:val="center"/>
        <w:tblLayout w:type="fixed"/>
        <w:tblLook w:val="04A0" w:firstRow="1" w:lastRow="0" w:firstColumn="1" w:lastColumn="0" w:noHBand="0" w:noVBand="1"/>
      </w:tblPr>
      <w:tblGrid>
        <w:gridCol w:w="1093"/>
        <w:gridCol w:w="1254"/>
        <w:gridCol w:w="1039"/>
        <w:gridCol w:w="1136"/>
        <w:gridCol w:w="1007"/>
        <w:gridCol w:w="1125"/>
        <w:gridCol w:w="1136"/>
        <w:gridCol w:w="985"/>
        <w:gridCol w:w="858"/>
        <w:gridCol w:w="878"/>
        <w:gridCol w:w="825"/>
      </w:tblGrid>
      <w:tr w:rsidR="00EC7A93" w14:paraId="52271C47" w14:textId="77777777" w:rsidTr="006B2423">
        <w:trPr>
          <w:trHeight w:val="397"/>
          <w:jc w:val="center"/>
        </w:trPr>
        <w:tc>
          <w:tcPr>
            <w:tcW w:w="2347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EB51772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4515111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Pre-COVID-19</w:t>
            </w:r>
          </w:p>
        </w:tc>
        <w:tc>
          <w:tcPr>
            <w:tcW w:w="3268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E9FCBF9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middle-COVID-19</w:t>
            </w:r>
          </w:p>
        </w:tc>
        <w:tc>
          <w:tcPr>
            <w:tcW w:w="98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360DE48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post</w:t>
            </w:r>
          </w:p>
        </w:tc>
        <w:tc>
          <w:tcPr>
            <w:tcW w:w="1736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63C4D4A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26E079F" w14:textId="77777777" w:rsidR="00EC7A93" w:rsidRDefault="00EC7A93" w:rsidP="009C33F5">
            <w:pPr>
              <w:pStyle w:val="ae"/>
              <w:widowControl/>
              <w:pBdr>
                <w:between w:val="single" w:sz="8" w:space="0" w:color="000000"/>
              </w:pBdr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</w:p>
        </w:tc>
      </w:tr>
      <w:tr w:rsidR="00EC7A93" w14:paraId="6D5173A1" w14:textId="77777777" w:rsidTr="006B2423">
        <w:trPr>
          <w:trHeight w:val="397"/>
          <w:jc w:val="center"/>
        </w:trPr>
        <w:tc>
          <w:tcPr>
            <w:tcW w:w="234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4AE8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Group</w:t>
            </w:r>
          </w:p>
        </w:tc>
        <w:tc>
          <w:tcPr>
            <w:tcW w:w="10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576C1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2018</w:t>
            </w:r>
          </w:p>
        </w:tc>
        <w:tc>
          <w:tcPr>
            <w:tcW w:w="11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BB24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2019</w:t>
            </w:r>
          </w:p>
        </w:tc>
        <w:tc>
          <w:tcPr>
            <w:tcW w:w="10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52756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2020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6DD73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2021</w:t>
            </w:r>
          </w:p>
        </w:tc>
        <w:tc>
          <w:tcPr>
            <w:tcW w:w="11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E53B2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2022</w:t>
            </w:r>
          </w:p>
        </w:tc>
        <w:tc>
          <w:tcPr>
            <w:tcW w:w="9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1C3F6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2023</w:t>
            </w:r>
          </w:p>
        </w:tc>
        <w:tc>
          <w:tcPr>
            <w:tcW w:w="8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B86D1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Average</w:t>
            </w:r>
          </w:p>
        </w:tc>
        <w:tc>
          <w:tcPr>
            <w:tcW w:w="8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3EDB8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χ</w:t>
            </w:r>
            <w:r>
              <w:rPr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79D79D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P-value</w:t>
            </w:r>
          </w:p>
        </w:tc>
      </w:tr>
      <w:tr w:rsidR="00EC7A93" w:rsidRPr="007E14D2" w14:paraId="44573086" w14:textId="77777777" w:rsidTr="009C33F5">
        <w:trPr>
          <w:trHeight w:val="397"/>
          <w:jc w:val="center"/>
        </w:trPr>
        <w:tc>
          <w:tcPr>
            <w:tcW w:w="1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CDE04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Sex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21AFC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female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130AC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17(6.75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505FC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28(2.42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1363AB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24(1.99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E3902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43(3.3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1D293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36(2.98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3EE8A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26(1.76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A2F4C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3.2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947B09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17.25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40E9D4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color w:val="000000"/>
                <w:kern w:val="2"/>
                <w:sz w:val="18"/>
                <w:szCs w:val="18"/>
              </w:rPr>
              <w:t>＜</w:t>
            </w:r>
            <w:r w:rsidRPr="007E14D2">
              <w:rPr>
                <w:color w:val="000000"/>
                <w:kern w:val="2"/>
                <w:sz w:val="18"/>
                <w:szCs w:val="18"/>
              </w:rPr>
              <w:t>0.001</w:t>
            </w:r>
          </w:p>
        </w:tc>
      </w:tr>
      <w:tr w:rsidR="00EC7A93" w14:paraId="04A5027B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D5B98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DFCB0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male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7CD29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22(4.91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A6C44A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51(2.79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C52CE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71(3.44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57F0C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99(4.29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BD0D4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79(3.85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B3814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70(3.25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72B5B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B2072C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2.27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9E6B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0.132</w:t>
            </w:r>
          </w:p>
        </w:tc>
      </w:tr>
      <w:tr w:rsidR="00EC7A93" w:rsidRPr="007E14D2" w14:paraId="409A5078" w14:textId="77777777" w:rsidTr="009C33F5">
        <w:trPr>
          <w:trHeight w:val="397"/>
          <w:jc w:val="center"/>
        </w:trPr>
        <w:tc>
          <w:tcPr>
            <w:tcW w:w="1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CDB4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Age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54641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&lt;14-year-old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91B76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15(9.74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34CDF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17(3.42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CE72B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11(2.75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4C01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18(3.59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19D66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9(2.06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42C8B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9(2.30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1A0CA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6396FE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21.15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45694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color w:val="000000"/>
                <w:kern w:val="2"/>
                <w:sz w:val="18"/>
                <w:szCs w:val="18"/>
              </w:rPr>
              <w:t>＜</w:t>
            </w:r>
            <w:r w:rsidRPr="007E14D2">
              <w:rPr>
                <w:color w:val="000000"/>
                <w:kern w:val="2"/>
                <w:sz w:val="18"/>
                <w:szCs w:val="18"/>
              </w:rPr>
              <w:t>0.001</w:t>
            </w:r>
          </w:p>
        </w:tc>
      </w:tr>
      <w:tr w:rsidR="00EC7A93" w14:paraId="59060797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EA3A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DF9CB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15 to 65-year-old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C1D0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20(6.45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427BB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42(3.07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921EF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53(3.37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99AC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57(3.38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3A9F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74(5.02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4C7B9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46(2.88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2E2A4B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4.03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96261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7.37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DFE2A0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0.007</w:t>
            </w:r>
          </w:p>
        </w:tc>
      </w:tr>
      <w:tr w:rsidR="00EC7A93" w14:paraId="0F390E2B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022C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86356A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&gt; 65-year-old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BFEC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4(1.69</w:t>
            </w:r>
            <w:r>
              <w:rPr>
                <w:color w:val="000000"/>
                <w:kern w:val="2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29AE8B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20(1.79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1A08AD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31(2.39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CBAA3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47(3.31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CEF5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32(2.44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87D3A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41(2.5</w:t>
            </w:r>
            <w:r>
              <w:rPr>
                <w:color w:val="000000"/>
                <w:kern w:val="2"/>
                <w:sz w:val="18"/>
                <w:szCs w:val="18"/>
              </w:rPr>
              <w:t>4)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CE58D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34423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DE3F8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0.42</w:t>
            </w:r>
          </w:p>
        </w:tc>
      </w:tr>
      <w:tr w:rsidR="00EC7A93" w14:paraId="73D55734" w14:textId="77777777" w:rsidTr="009C33F5">
        <w:trPr>
          <w:trHeight w:val="397"/>
          <w:jc w:val="center"/>
        </w:trPr>
        <w:tc>
          <w:tcPr>
            <w:tcW w:w="1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14A7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Spec-type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F2453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57341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18(4.22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7624A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29(1.58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6913C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40(2.03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79AF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65(3.02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0FD5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57(2.92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B436B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51(2.05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A30BC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2.64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07A537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6.32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9F33D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0.012</w:t>
            </w:r>
          </w:p>
        </w:tc>
      </w:tr>
      <w:tr w:rsidR="00EC7A93" w14:paraId="7D16A3C4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F633F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0F3D6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295B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3(6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277C4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7(3.65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D6A87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3(1.26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0A022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8 (3.03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013DA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3(1.26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A60A7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6(2.53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BCA1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B5FA2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2.71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4988ED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0.1</w:t>
            </w:r>
          </w:p>
        </w:tc>
      </w:tr>
      <w:tr w:rsidR="00EC7A93" w14:paraId="58E64789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594D5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7B93B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ur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E68EA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4(12.9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6B8A8A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9(4.23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AE8614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9(4.21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AA514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16(7.08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BB4C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14(7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2045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6(3.64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FD483B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6.51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C8FC5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3.33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8567A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0.068</w:t>
            </w:r>
          </w:p>
        </w:tc>
      </w:tr>
      <w:tr w:rsidR="00EC7A93" w14:paraId="7976A5E9" w14:textId="77777777" w:rsidTr="009C33F5">
        <w:trPr>
          <w:trHeight w:val="397"/>
          <w:jc w:val="center"/>
        </w:trPr>
        <w:tc>
          <w:tcPr>
            <w:tcW w:w="10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5332C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color w:val="000000"/>
                <w:kern w:val="2"/>
                <w:sz w:val="18"/>
                <w:szCs w:val="18"/>
              </w:rPr>
              <w:t>Department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CEE3BD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res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03AA6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0(0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ACAB4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4(0.87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337A5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8(1.49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83FC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10(1.62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2B02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 (0.54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8C5DE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5(0.71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FB0DF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33BD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2B2D54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0.34</w:t>
            </w:r>
          </w:p>
        </w:tc>
      </w:tr>
      <w:tr w:rsidR="00EC7A93" w14:paraId="0FE9E6A8" w14:textId="77777777" w:rsidTr="009C33F5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7D6E7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8C2E1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icu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D1F257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7(11.67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4ACB5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17(7.00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67E3B5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31(9.78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97707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33(8.82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18926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27(8.82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B75871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23(8.04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88E29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9.02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2B40E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0.69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C24BFC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0.41</w:t>
            </w:r>
          </w:p>
        </w:tc>
      </w:tr>
      <w:tr w:rsidR="00EC7A93" w14:paraId="6EFDCC35" w14:textId="77777777" w:rsidTr="006B2423">
        <w:trPr>
          <w:trHeight w:val="397"/>
          <w:jc w:val="center"/>
        </w:trPr>
        <w:tc>
          <w:tcPr>
            <w:tcW w:w="109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4261EC" w14:textId="77777777" w:rsidR="00EC7A93" w:rsidRDefault="00EC7A93" w:rsidP="009C33F5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5CB358A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ped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75BCD5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13(11.71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47E05213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8(2.12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03B97ED8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4(1.5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7E43D312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15(4.17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0B0558FF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5(1.69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733E110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5(1.89</w:t>
            </w:r>
            <w:r>
              <w:rPr>
                <w:color w:val="000000"/>
                <w:kern w:val="2"/>
                <w:sz w:val="18"/>
                <w:szCs w:val="18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4C4E0604" w14:textId="77777777" w:rsidR="00EC7A93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</w:rPr>
              <w:t>3.85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849B42C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rFonts w:hint="eastAsia"/>
                <w:color w:val="000000"/>
                <w:kern w:val="2"/>
                <w:sz w:val="18"/>
                <w:szCs w:val="18"/>
              </w:rPr>
              <w:t>31.27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6E91EB53" w14:textId="77777777" w:rsidR="00EC7A93" w:rsidRPr="007E14D2" w:rsidRDefault="00EC7A93" w:rsidP="009C33F5">
            <w:pPr>
              <w:pStyle w:val="ae"/>
              <w:widowControl/>
              <w:autoSpaceDE w:val="0"/>
              <w:spacing w:before="0" w:beforeAutospacing="0" w:after="0" w:afterAutospacing="0" w:line="24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E14D2">
              <w:rPr>
                <w:color w:val="000000"/>
                <w:kern w:val="2"/>
                <w:sz w:val="18"/>
                <w:szCs w:val="18"/>
              </w:rPr>
              <w:t>＜</w:t>
            </w:r>
            <w:r w:rsidRPr="007E14D2">
              <w:rPr>
                <w:color w:val="000000"/>
                <w:kern w:val="2"/>
                <w:sz w:val="18"/>
                <w:szCs w:val="18"/>
              </w:rPr>
              <w:t>0.001</w:t>
            </w:r>
          </w:p>
        </w:tc>
      </w:tr>
    </w:tbl>
    <w:p w14:paraId="25E01516" w14:textId="51E1D391" w:rsidR="00EC7A93" w:rsidRPr="001212C8" w:rsidRDefault="00EC7A93" w:rsidP="00294967">
      <w:pPr>
        <w:jc w:val="both"/>
        <w:rPr>
          <w:rFonts w:ascii="Times New Roman" w:hAnsi="Times New Roman" w:cs="Times New Roman"/>
          <w:vertAlign w:val="superscript"/>
        </w:rPr>
      </w:pPr>
      <w:r w:rsidRPr="001212C8">
        <w:rPr>
          <w:rFonts w:ascii="Times New Roman" w:hAnsi="Times New Roman" w:cs="Times New Roman"/>
          <w:vertAlign w:val="superscript"/>
        </w:rPr>
        <w:t xml:space="preserve">Note: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sp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sputum; se,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secretionl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ur</w:t>
      </w:r>
      <w:proofErr w:type="spellEnd"/>
      <w:r w:rsidRPr="001212C8">
        <w:rPr>
          <w:rFonts w:ascii="Times New Roman" w:hAnsi="Times New Roman" w:cs="Times New Roman"/>
          <w:vertAlign w:val="superscript"/>
        </w:rPr>
        <w:t xml:space="preserve">, urine; res, respiratory medicine; </w:t>
      </w:r>
      <w:proofErr w:type="spellStart"/>
      <w:r w:rsidRPr="001212C8">
        <w:rPr>
          <w:rFonts w:ascii="Times New Roman" w:hAnsi="Times New Roman" w:cs="Times New Roman"/>
          <w:vertAlign w:val="superscript"/>
        </w:rPr>
        <w:t>icu</w:t>
      </w:r>
      <w:proofErr w:type="spellEnd"/>
      <w:r w:rsidRPr="001212C8">
        <w:rPr>
          <w:rFonts w:ascii="Times New Roman" w:hAnsi="Times New Roman" w:cs="Times New Roman"/>
          <w:vertAlign w:val="superscript"/>
        </w:rPr>
        <w:t>, intensive care unit; ped, pediatric; % represents resistance rate</w:t>
      </w:r>
    </w:p>
    <w:sectPr w:rsidR="00EC7A93" w:rsidRPr="001212C8" w:rsidSect="001212C8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932CA"/>
    <w:multiLevelType w:val="hybridMultilevel"/>
    <w:tmpl w:val="9B4E9814"/>
    <w:lvl w:ilvl="0" w:tplc="BEC04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0361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0C"/>
    <w:rsid w:val="0001300D"/>
    <w:rsid w:val="00037D1E"/>
    <w:rsid w:val="00042171"/>
    <w:rsid w:val="000B20A8"/>
    <w:rsid w:val="000C4B26"/>
    <w:rsid w:val="000E4EC7"/>
    <w:rsid w:val="000F308A"/>
    <w:rsid w:val="00105496"/>
    <w:rsid w:val="00120A7B"/>
    <w:rsid w:val="001212C8"/>
    <w:rsid w:val="00133726"/>
    <w:rsid w:val="00160DB2"/>
    <w:rsid w:val="0021067F"/>
    <w:rsid w:val="0021082F"/>
    <w:rsid w:val="002149A0"/>
    <w:rsid w:val="002203B9"/>
    <w:rsid w:val="002700BA"/>
    <w:rsid w:val="00291481"/>
    <w:rsid w:val="00294967"/>
    <w:rsid w:val="002A4698"/>
    <w:rsid w:val="002B76E6"/>
    <w:rsid w:val="002C5C0A"/>
    <w:rsid w:val="002E3414"/>
    <w:rsid w:val="002F5B6A"/>
    <w:rsid w:val="00345064"/>
    <w:rsid w:val="00357309"/>
    <w:rsid w:val="00365444"/>
    <w:rsid w:val="00376576"/>
    <w:rsid w:val="003D1C2E"/>
    <w:rsid w:val="00402984"/>
    <w:rsid w:val="00407144"/>
    <w:rsid w:val="004125BC"/>
    <w:rsid w:val="00427180"/>
    <w:rsid w:val="00497798"/>
    <w:rsid w:val="004B43C7"/>
    <w:rsid w:val="004D1666"/>
    <w:rsid w:val="00520E6E"/>
    <w:rsid w:val="005C3D30"/>
    <w:rsid w:val="005D2EC5"/>
    <w:rsid w:val="00621ABB"/>
    <w:rsid w:val="006B1E8F"/>
    <w:rsid w:val="006B2423"/>
    <w:rsid w:val="006C02D2"/>
    <w:rsid w:val="006F7C53"/>
    <w:rsid w:val="00704058"/>
    <w:rsid w:val="00704C9B"/>
    <w:rsid w:val="00727761"/>
    <w:rsid w:val="00761664"/>
    <w:rsid w:val="007646AC"/>
    <w:rsid w:val="007B66EF"/>
    <w:rsid w:val="007F18D4"/>
    <w:rsid w:val="007F396D"/>
    <w:rsid w:val="008A4260"/>
    <w:rsid w:val="008C3ACE"/>
    <w:rsid w:val="008C4A26"/>
    <w:rsid w:val="00902B5E"/>
    <w:rsid w:val="0090523B"/>
    <w:rsid w:val="00915C75"/>
    <w:rsid w:val="00945769"/>
    <w:rsid w:val="009B1D3F"/>
    <w:rsid w:val="009C7EF2"/>
    <w:rsid w:val="009D1B1D"/>
    <w:rsid w:val="009F4BB8"/>
    <w:rsid w:val="00A2637C"/>
    <w:rsid w:val="00A5024E"/>
    <w:rsid w:val="00A53D96"/>
    <w:rsid w:val="00A55B20"/>
    <w:rsid w:val="00A64CBE"/>
    <w:rsid w:val="00A95615"/>
    <w:rsid w:val="00AB044A"/>
    <w:rsid w:val="00AF099B"/>
    <w:rsid w:val="00B5554E"/>
    <w:rsid w:val="00BA51FC"/>
    <w:rsid w:val="00BB47C2"/>
    <w:rsid w:val="00BF0B4A"/>
    <w:rsid w:val="00BF0FCA"/>
    <w:rsid w:val="00BF7F6C"/>
    <w:rsid w:val="00C24441"/>
    <w:rsid w:val="00C35CA6"/>
    <w:rsid w:val="00C56061"/>
    <w:rsid w:val="00C722DE"/>
    <w:rsid w:val="00C92A31"/>
    <w:rsid w:val="00CF0389"/>
    <w:rsid w:val="00D134E0"/>
    <w:rsid w:val="00D2031D"/>
    <w:rsid w:val="00D5179B"/>
    <w:rsid w:val="00D6311B"/>
    <w:rsid w:val="00D708AE"/>
    <w:rsid w:val="00DF2A4A"/>
    <w:rsid w:val="00E21B06"/>
    <w:rsid w:val="00E52B71"/>
    <w:rsid w:val="00E6350C"/>
    <w:rsid w:val="00E850EA"/>
    <w:rsid w:val="00EB4430"/>
    <w:rsid w:val="00EB5447"/>
    <w:rsid w:val="00EC00AE"/>
    <w:rsid w:val="00EC7A93"/>
    <w:rsid w:val="00ED1BB2"/>
    <w:rsid w:val="00ED32D6"/>
    <w:rsid w:val="00EF14EA"/>
    <w:rsid w:val="00F535A9"/>
    <w:rsid w:val="00F678C7"/>
    <w:rsid w:val="00FC30B3"/>
    <w:rsid w:val="00FE1712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692D"/>
  <w15:chartTrackingRefBased/>
  <w15:docId w15:val="{543670E1-F3AD-F94E-82DE-C47A3C69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35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5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5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5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50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5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5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5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5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35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3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35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350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635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35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35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35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35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5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35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35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35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35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3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35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350C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qFormat/>
    <w:rsid w:val="00ED1BB2"/>
    <w:pPr>
      <w:spacing w:before="100" w:beforeAutospacing="1" w:after="100" w:afterAutospacing="1"/>
    </w:pPr>
    <w:rPr>
      <w:rFonts w:cs="Times New Roman"/>
      <w:kern w:val="0"/>
      <w:sz w:val="24"/>
    </w:rPr>
  </w:style>
  <w:style w:type="table" w:styleId="af">
    <w:name w:val="Table Grid"/>
    <w:basedOn w:val="a1"/>
    <w:uiPriority w:val="99"/>
    <w:rsid w:val="00ED1BB2"/>
    <w:pPr>
      <w:widowControl w:val="0"/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.~WRD2140</Template>
  <TotalTime>41</TotalTime>
  <Pages>3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a9649</dc:creator>
  <cp:keywords/>
  <dc:description/>
  <cp:lastModifiedBy>a9649</cp:lastModifiedBy>
  <cp:revision>10</cp:revision>
  <dcterms:created xsi:type="dcterms:W3CDTF">2025-10-22T09:21:00Z</dcterms:created>
  <dcterms:modified xsi:type="dcterms:W3CDTF">2026-04-28T08:30:00Z</dcterms:modified>
</cp:coreProperties>
</file>