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0D4" w:rsidRPr="001770D4" w:rsidRDefault="001770D4" w:rsidP="001770D4">
      <w:pPr>
        <w:pStyle w:val="Title"/>
        <w:rPr>
          <w:sz w:val="40"/>
        </w:rPr>
      </w:pPr>
      <w:r w:rsidRPr="001770D4">
        <w:rPr>
          <w:sz w:val="40"/>
        </w:rPr>
        <w:t>Understanding junior doctors’ experiences of teaching on the acute take: a mixed-methods study.</w:t>
      </w:r>
    </w:p>
    <w:p w:rsidR="00546564" w:rsidRDefault="00546564" w:rsidP="00546564">
      <w:pPr>
        <w:pStyle w:val="Heading1"/>
      </w:pPr>
      <w:r>
        <w:t>Questionnaire</w:t>
      </w:r>
    </w:p>
    <w:p w:rsidR="00546564" w:rsidRDefault="00546564">
      <w:pPr>
        <w:rPr>
          <w:b/>
        </w:rPr>
      </w:pPr>
      <w:r w:rsidRPr="00546564">
        <w:rPr>
          <w:b/>
        </w:rPr>
        <w:t>Your grade:</w:t>
      </w:r>
    </w:p>
    <w:p w:rsidR="00546564" w:rsidRPr="00546564" w:rsidRDefault="00546564">
      <w:pPr>
        <w:rPr>
          <w:b/>
        </w:rPr>
      </w:pPr>
      <w:r>
        <w:rPr>
          <w:b/>
        </w:rPr>
        <w:t>Specialty:</w:t>
      </w:r>
    </w:p>
    <w:p w:rsidR="00546564" w:rsidRPr="00546564" w:rsidRDefault="00546564">
      <w:pPr>
        <w:rPr>
          <w:b/>
        </w:rPr>
      </w:pPr>
      <w:r w:rsidRPr="00546564">
        <w:rPr>
          <w:b/>
        </w:rPr>
        <w:t>How often do you teach students whist you are on the acute take?</w:t>
      </w:r>
    </w:p>
    <w:p w:rsidR="00546564" w:rsidRDefault="00546564">
      <w:r w:rsidRPr="00546564">
        <w:t>Always (every shift)</w:t>
      </w:r>
      <w:r>
        <w:t xml:space="preserve"> / </w:t>
      </w:r>
      <w:r w:rsidRPr="00546564">
        <w:t>Often (most shifts)</w:t>
      </w:r>
      <w:r>
        <w:t xml:space="preserve"> / </w:t>
      </w:r>
      <w:r w:rsidRPr="00546564">
        <w:t>Sometimes (occasional shifts)</w:t>
      </w:r>
      <w:r>
        <w:t xml:space="preserve"> / </w:t>
      </w:r>
      <w:proofErr w:type="gramStart"/>
      <w:r w:rsidRPr="00546564">
        <w:t>Rarely</w:t>
      </w:r>
      <w:proofErr w:type="gramEnd"/>
      <w:r w:rsidRPr="00546564">
        <w:t xml:space="preserve"> (very few shifts)</w:t>
      </w:r>
      <w:r>
        <w:t xml:space="preserve"> / </w:t>
      </w:r>
      <w:r w:rsidRPr="00546564">
        <w:t>Never (no shifts)</w:t>
      </w:r>
    </w:p>
    <w:p w:rsidR="00546564" w:rsidRPr="00546564" w:rsidRDefault="00546564">
      <w:pPr>
        <w:rPr>
          <w:i/>
        </w:rPr>
      </w:pPr>
      <w:r w:rsidRPr="00546564">
        <w:rPr>
          <w:b/>
        </w:rPr>
        <w:t>How long do you spend with students, in total, whilst worki</w:t>
      </w:r>
      <w:bookmarkStart w:id="0" w:name="_GoBack"/>
      <w:bookmarkEnd w:id="0"/>
      <w:r w:rsidRPr="00546564">
        <w:rPr>
          <w:b/>
        </w:rPr>
        <w:t>ng on the acute take?</w:t>
      </w:r>
      <w:r>
        <w:rPr>
          <w:b/>
        </w:rPr>
        <w:t xml:space="preserve"> </w:t>
      </w:r>
      <w:proofErr w:type="gramStart"/>
      <w:r w:rsidRPr="00546564">
        <w:rPr>
          <w:i/>
        </w:rPr>
        <w:t>i.e</w:t>
      </w:r>
      <w:proofErr w:type="gramEnd"/>
      <w:r w:rsidRPr="00546564">
        <w:rPr>
          <w:i/>
        </w:rPr>
        <w:t>. how long do students spend attached to you during any given shift. This may include time students spend shadowing you, performing tasks or self-directed learning under indirect supervision.</w:t>
      </w:r>
    </w:p>
    <w:p w:rsidR="00546564" w:rsidRDefault="00546564">
      <w:r w:rsidRPr="00546564">
        <w:t>Less than 1 hour</w:t>
      </w:r>
      <w:r>
        <w:t xml:space="preserve"> / </w:t>
      </w:r>
      <w:proofErr w:type="gramStart"/>
      <w:r w:rsidRPr="00546564">
        <w:t>Between</w:t>
      </w:r>
      <w:proofErr w:type="gramEnd"/>
      <w:r w:rsidRPr="00546564">
        <w:t xml:space="preserve"> 1-2 hours</w:t>
      </w:r>
      <w:r>
        <w:t xml:space="preserve"> / </w:t>
      </w:r>
      <w:r w:rsidRPr="00546564">
        <w:t>Between 2-4 hours</w:t>
      </w:r>
      <w:r>
        <w:t xml:space="preserve"> / </w:t>
      </w:r>
      <w:r w:rsidRPr="00546564">
        <w:t>More than 4 hours</w:t>
      </w:r>
    </w:p>
    <w:p w:rsidR="00546564" w:rsidRPr="00546564" w:rsidRDefault="00546564">
      <w:pPr>
        <w:rPr>
          <w:i/>
        </w:rPr>
      </w:pPr>
      <w:r w:rsidRPr="00546564">
        <w:rPr>
          <w:b/>
        </w:rPr>
        <w:t>How long do spend actively teaching medical students whilst working on the acute take?</w:t>
      </w:r>
      <w:r>
        <w:rPr>
          <w:b/>
        </w:rPr>
        <w:t xml:space="preserve"> </w:t>
      </w:r>
      <w:proofErr w:type="gramStart"/>
      <w:r w:rsidRPr="00546564">
        <w:rPr>
          <w:i/>
        </w:rPr>
        <w:t>i.e</w:t>
      </w:r>
      <w:proofErr w:type="gramEnd"/>
      <w:r w:rsidRPr="00546564">
        <w:rPr>
          <w:i/>
        </w:rPr>
        <w:t>. how long do you spend with students engaging them in activities relating to cases you have seen together. This may include directly observed histories, clinical skills, case-based discussions or informal tutorials around a given topic.</w:t>
      </w:r>
    </w:p>
    <w:p w:rsidR="00546564" w:rsidRDefault="00546564" w:rsidP="00546564">
      <w:r w:rsidRPr="00546564">
        <w:t>Less than 1 hour</w:t>
      </w:r>
      <w:r>
        <w:t xml:space="preserve"> / </w:t>
      </w:r>
      <w:proofErr w:type="gramStart"/>
      <w:r w:rsidRPr="00546564">
        <w:t>Between</w:t>
      </w:r>
      <w:proofErr w:type="gramEnd"/>
      <w:r w:rsidRPr="00546564">
        <w:t xml:space="preserve"> 1-2 hours</w:t>
      </w:r>
      <w:r>
        <w:t xml:space="preserve"> / </w:t>
      </w:r>
      <w:r w:rsidRPr="00546564">
        <w:t>Between 2-4 hours</w:t>
      </w:r>
      <w:r>
        <w:t xml:space="preserve"> / </w:t>
      </w:r>
      <w:r w:rsidRPr="00546564">
        <w:t>More than 4 hours</w:t>
      </w:r>
    </w:p>
    <w:p w:rsidR="00546564" w:rsidRPr="00546564" w:rsidRDefault="00546564" w:rsidP="00546564">
      <w:r w:rsidRPr="00546564">
        <w:rPr>
          <w:b/>
        </w:rPr>
        <w:t>Please rate the following statements:</w:t>
      </w:r>
      <w:r>
        <w:rPr>
          <w:b/>
        </w:rPr>
        <w:t xml:space="preserve">  </w:t>
      </w:r>
      <w:r w:rsidRPr="00546564">
        <w:t>Strongly agree</w:t>
      </w:r>
      <w:r>
        <w:t xml:space="preserve"> / </w:t>
      </w:r>
      <w:r w:rsidRPr="00546564">
        <w:t>Agree</w:t>
      </w:r>
      <w:r>
        <w:t xml:space="preserve"> / </w:t>
      </w:r>
      <w:r w:rsidRPr="00546564">
        <w:t>Neither agree nor disagree</w:t>
      </w:r>
      <w:r>
        <w:t xml:space="preserve"> / </w:t>
      </w:r>
      <w:r w:rsidRPr="00546564">
        <w:t>Disagree</w:t>
      </w:r>
      <w:r>
        <w:t xml:space="preserve"> / </w:t>
      </w:r>
      <w:proofErr w:type="gramStart"/>
      <w:r w:rsidRPr="00546564">
        <w:t>Strongly</w:t>
      </w:r>
      <w:proofErr w:type="gramEnd"/>
      <w:r w:rsidRPr="00546564">
        <w:t xml:space="preserve"> disagree</w:t>
      </w:r>
      <w:r>
        <w:t xml:space="preserve"> / N/A</w:t>
      </w:r>
    </w:p>
    <w:p w:rsidR="00546564" w:rsidRDefault="00546564" w:rsidP="00546564">
      <w:pPr>
        <w:ind w:left="720"/>
      </w:pPr>
      <w:r w:rsidRPr="00546564">
        <w:t>I teach a lot on the acute take</w:t>
      </w:r>
    </w:p>
    <w:p w:rsidR="00546564" w:rsidRDefault="00546564" w:rsidP="00546564">
      <w:pPr>
        <w:ind w:left="720"/>
      </w:pPr>
      <w:r w:rsidRPr="00546564">
        <w:t>I find it easy to access resources to deliver teaching on the acute take</w:t>
      </w:r>
    </w:p>
    <w:p w:rsidR="00546564" w:rsidRDefault="00546564" w:rsidP="00546564">
      <w:pPr>
        <w:ind w:left="720"/>
      </w:pPr>
      <w:r w:rsidRPr="00546564">
        <w:t>I teach effectively on the acute take</w:t>
      </w:r>
    </w:p>
    <w:p w:rsidR="00546564" w:rsidRDefault="00546564" w:rsidP="00546564">
      <w:pPr>
        <w:ind w:left="720"/>
      </w:pPr>
      <w:r w:rsidRPr="00546564">
        <w:t>I deliver teaching relevant to the student's needs</w:t>
      </w:r>
    </w:p>
    <w:p w:rsidR="00546564" w:rsidRDefault="00546564" w:rsidP="00546564">
      <w:pPr>
        <w:ind w:left="720"/>
      </w:pPr>
      <w:r w:rsidRPr="00546564">
        <w:t>I find it easy to find time to deliver teaching whilst on the acute take</w:t>
      </w:r>
    </w:p>
    <w:p w:rsidR="00546564" w:rsidRPr="00546564" w:rsidRDefault="00546564" w:rsidP="00546564">
      <w:r w:rsidRPr="00546564">
        <w:rPr>
          <w:b/>
        </w:rPr>
        <w:t>Please rate the following statements:</w:t>
      </w:r>
      <w:r w:rsidRPr="00546564">
        <w:t xml:space="preserve"> </w:t>
      </w:r>
      <w:r>
        <w:t>(</w:t>
      </w:r>
      <w:r w:rsidRPr="00546564">
        <w:t>Always</w:t>
      </w:r>
      <w:r>
        <w:t xml:space="preserve"> / </w:t>
      </w:r>
      <w:r w:rsidRPr="00546564">
        <w:t>Often</w:t>
      </w:r>
      <w:r>
        <w:t xml:space="preserve"> / </w:t>
      </w:r>
      <w:r w:rsidRPr="00546564">
        <w:t>Sometimes</w:t>
      </w:r>
      <w:r>
        <w:t xml:space="preserve"> / </w:t>
      </w:r>
      <w:proofErr w:type="gramStart"/>
      <w:r w:rsidRPr="00546564">
        <w:t>Rarely</w:t>
      </w:r>
      <w:proofErr w:type="gramEnd"/>
      <w:r>
        <w:t xml:space="preserve"> / </w:t>
      </w:r>
      <w:r w:rsidRPr="00546564">
        <w:t>Never</w:t>
      </w:r>
      <w:r>
        <w:t xml:space="preserve"> / N/A)</w:t>
      </w:r>
    </w:p>
    <w:p w:rsidR="00546564" w:rsidRDefault="00546564" w:rsidP="00546564">
      <w:pPr>
        <w:ind w:left="720"/>
      </w:pPr>
      <w:r w:rsidRPr="00546564">
        <w:t>I plan my teaching that I deliver on the acute take</w:t>
      </w:r>
    </w:p>
    <w:p w:rsidR="00546564" w:rsidRDefault="00546564" w:rsidP="00546564">
      <w:pPr>
        <w:ind w:left="720"/>
      </w:pPr>
      <w:r w:rsidRPr="00546564">
        <w:t>I use paper resources to deliver teaching on the acute take</w:t>
      </w:r>
    </w:p>
    <w:p w:rsidR="00546564" w:rsidRDefault="00546564" w:rsidP="00546564">
      <w:pPr>
        <w:ind w:left="720"/>
      </w:pPr>
      <w:r w:rsidRPr="00546564">
        <w:t>I use online resources to deliver teaching on the acute take</w:t>
      </w:r>
    </w:p>
    <w:p w:rsidR="00546564" w:rsidRDefault="00546564" w:rsidP="00546564">
      <w:pPr>
        <w:ind w:left="720"/>
      </w:pPr>
      <w:r w:rsidRPr="00546564">
        <w:t>I receive feedback for my teaching on the acute take</w:t>
      </w:r>
    </w:p>
    <w:p w:rsidR="00546564" w:rsidRDefault="00546564"/>
    <w:sectPr w:rsidR="0054656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6564"/>
    <w:rsid w:val="001770D4"/>
    <w:rsid w:val="00546564"/>
    <w:rsid w:val="00946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5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465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65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465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65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4656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65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5465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2F1503FD</Template>
  <TotalTime>8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UHBristol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Hayden, Charlotte</dc:creator>
  <cp:lastModifiedBy>Hayden, Charlotte</cp:lastModifiedBy>
  <cp:revision>2</cp:revision>
  <dcterms:created xsi:type="dcterms:W3CDTF">2020-10-15T10:34:00Z</dcterms:created>
  <dcterms:modified xsi:type="dcterms:W3CDTF">2020-10-15T10:43:00Z</dcterms:modified>
</cp:coreProperties>
</file>