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B01C7D" w14:textId="77777777" w:rsidR="004A0BB6" w:rsidRPr="004A0BB6" w:rsidRDefault="004A0BB6" w:rsidP="004A0BB6">
      <w:pPr>
        <w:jc w:val="center"/>
        <w:rPr>
          <w:b/>
        </w:rPr>
      </w:pPr>
      <w:r w:rsidRPr="004A0BB6">
        <w:rPr>
          <w:b/>
        </w:rPr>
        <w:t xml:space="preserve">Mechanistic investigation of flavonoid-mediated inhibition of </w:t>
      </w:r>
      <w:r w:rsidRPr="004A0BB6">
        <w:rPr>
          <w:b/>
          <w:i/>
          <w:iCs/>
        </w:rPr>
        <w:t>N</w:t>
      </w:r>
      <w:r w:rsidRPr="004A0BB6">
        <w:rPr>
          <w:b/>
        </w:rPr>
        <w:t>-methyl-</w:t>
      </w:r>
      <w:r w:rsidRPr="004A0BB6">
        <w:rPr>
          <w:b/>
          <w:i/>
          <w:iCs/>
        </w:rPr>
        <w:t>N</w:t>
      </w:r>
      <w:r w:rsidRPr="004A0BB6">
        <w:rPr>
          <w:b/>
        </w:rPr>
        <w:t>-nitrosourea-induced mutagenicity via noncovalent DNA binding</w:t>
      </w:r>
    </w:p>
    <w:p w14:paraId="668AD53F" w14:textId="3AE6CA59" w:rsidR="00290FC2" w:rsidRPr="00365B34" w:rsidRDefault="00F67187" w:rsidP="00365B34">
      <w:pPr>
        <w:pStyle w:val="Authornames"/>
        <w:spacing w:before="120" w:line="240" w:lineRule="auto"/>
        <w:jc w:val="center"/>
        <w:rPr>
          <w:sz w:val="24"/>
          <w:lang w:eastAsia="ja-JP"/>
        </w:rPr>
      </w:pPr>
      <w:r w:rsidRPr="00365B34">
        <w:rPr>
          <w:color w:val="000000"/>
          <w:sz w:val="24"/>
        </w:rPr>
        <w:t>Chisato Matsuoka</w:t>
      </w:r>
      <w:r w:rsidR="00B11488" w:rsidRPr="00365B34">
        <w:rPr>
          <w:color w:val="000000"/>
          <w:sz w:val="24"/>
        </w:rPr>
        <w:t xml:space="preserve">, Nao </w:t>
      </w:r>
      <w:proofErr w:type="spellStart"/>
      <w:r w:rsidR="00B11488" w:rsidRPr="00365B34">
        <w:rPr>
          <w:color w:val="000000"/>
          <w:sz w:val="24"/>
        </w:rPr>
        <w:t>Takatama</w:t>
      </w:r>
      <w:proofErr w:type="spellEnd"/>
      <w:r w:rsidR="00B11488" w:rsidRPr="00365B34">
        <w:rPr>
          <w:color w:val="000000"/>
          <w:sz w:val="24"/>
        </w:rPr>
        <w:t xml:space="preserve">, Takuya Muraoka </w:t>
      </w:r>
      <w:r w:rsidRPr="00365B34">
        <w:rPr>
          <w:color w:val="000000"/>
          <w:sz w:val="24"/>
        </w:rPr>
        <w:t>and Keiko Inami*</w:t>
      </w:r>
    </w:p>
    <w:p w14:paraId="3A060B83" w14:textId="41BB9947" w:rsidR="009C2811" w:rsidRPr="00AB445C" w:rsidRDefault="009C2811" w:rsidP="00365B34">
      <w:pPr>
        <w:pStyle w:val="Articletitle"/>
        <w:spacing w:line="240" w:lineRule="auto"/>
        <w:rPr>
          <w:rFonts w:eastAsia="ＭＳ Ｐゴシック"/>
          <w:color w:val="000000"/>
          <w:sz w:val="21"/>
          <w:szCs w:val="21"/>
          <w:lang w:eastAsia="ja-JP"/>
        </w:rPr>
      </w:pPr>
    </w:p>
    <w:p w14:paraId="54F414F4" w14:textId="2CEB1A27" w:rsidR="003F2937" w:rsidRPr="001D541D" w:rsidRDefault="003F2937" w:rsidP="001D541D">
      <w:pPr>
        <w:spacing w:line="240" w:lineRule="exact"/>
        <w:rPr>
          <w:sz w:val="20"/>
          <w:szCs w:val="20"/>
          <w:lang w:eastAsia="ja-JP"/>
        </w:rPr>
      </w:pPr>
      <w:r w:rsidRPr="001D541D">
        <w:rPr>
          <w:rFonts w:hint="eastAsia"/>
          <w:sz w:val="20"/>
          <w:szCs w:val="20"/>
          <w:lang w:eastAsia="ja-JP"/>
        </w:rPr>
        <w:t>C</w:t>
      </w:r>
      <w:r w:rsidRPr="001D541D">
        <w:rPr>
          <w:sz w:val="20"/>
          <w:szCs w:val="20"/>
          <w:lang w:eastAsia="ja-JP"/>
        </w:rPr>
        <w:t>ontents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6645"/>
        <w:gridCol w:w="583"/>
      </w:tblGrid>
      <w:tr w:rsidR="00365B34" w:rsidRPr="001D541D" w14:paraId="6FB7688F" w14:textId="77777777" w:rsidTr="00FD4105">
        <w:trPr>
          <w:trHeight w:val="340"/>
        </w:trPr>
        <w:tc>
          <w:tcPr>
            <w:tcW w:w="1271" w:type="dxa"/>
          </w:tcPr>
          <w:p w14:paraId="11F225C6" w14:textId="4BCD67D9" w:rsidR="00365B34" w:rsidRPr="001D541D" w:rsidRDefault="00365B34" w:rsidP="00FD4105">
            <w:pPr>
              <w:spacing w:line="240" w:lineRule="auto"/>
              <w:rPr>
                <w:sz w:val="20"/>
                <w:szCs w:val="20"/>
                <w:lang w:eastAsia="ja-JP"/>
              </w:rPr>
            </w:pPr>
            <w:r w:rsidRPr="001D541D">
              <w:rPr>
                <w:b/>
                <w:sz w:val="20"/>
                <w:szCs w:val="20"/>
              </w:rPr>
              <w:t>Figure S1</w:t>
            </w:r>
            <w:r w:rsidRPr="001D541D">
              <w:rPr>
                <w:rFonts w:hint="eastAsia"/>
                <w:b/>
                <w:sz w:val="20"/>
                <w:szCs w:val="20"/>
              </w:rPr>
              <w:t>.</w:t>
            </w:r>
          </w:p>
        </w:tc>
        <w:tc>
          <w:tcPr>
            <w:tcW w:w="6645" w:type="dxa"/>
          </w:tcPr>
          <w:p w14:paraId="119FD1C2" w14:textId="3EF0D5BE" w:rsidR="00365B34" w:rsidRPr="004A0BB6" w:rsidRDefault="00224D99" w:rsidP="00224D99">
            <w:pPr>
              <w:tabs>
                <w:tab w:val="right" w:pos="7513"/>
              </w:tabs>
              <w:spacing w:afterLines="50" w:after="120" w:line="240" w:lineRule="auto"/>
              <w:ind w:rightChars="-2" w:right="-5"/>
              <w:rPr>
                <w:rFonts w:ascii="Times New Roman" w:hAnsi="Times New Roman"/>
                <w:b/>
                <w:sz w:val="20"/>
                <w:szCs w:val="20"/>
                <w:lang w:eastAsia="ja-JP"/>
              </w:rPr>
            </w:pPr>
            <w:r w:rsidRPr="004A0BB6">
              <w:rPr>
                <w:rFonts w:ascii="Times New Roman" w:hAnsi="Times New Roman"/>
                <w:sz w:val="20"/>
                <w:szCs w:val="20"/>
                <w:lang w:eastAsia="ja-JP"/>
              </w:rPr>
              <w:t xml:space="preserve">UV-Visible spectra of the test compounds with increasing </w:t>
            </w:r>
            <w:r w:rsidR="004A0BB6" w:rsidRPr="004A0BB6">
              <w:rPr>
                <w:rFonts w:ascii="Times New Roman" w:hAnsi="Times New Roman"/>
                <w:sz w:val="20"/>
                <w:szCs w:val="20"/>
                <w:lang w:eastAsia="ja-JP"/>
              </w:rPr>
              <w:t xml:space="preserve">DNA </w:t>
            </w:r>
            <w:r w:rsidRPr="004A0BB6">
              <w:rPr>
                <w:rFonts w:ascii="Times New Roman" w:hAnsi="Times New Roman"/>
                <w:sz w:val="20"/>
                <w:szCs w:val="20"/>
                <w:lang w:eastAsia="ja-JP"/>
              </w:rPr>
              <w:t>concentration</w:t>
            </w:r>
          </w:p>
        </w:tc>
        <w:tc>
          <w:tcPr>
            <w:tcW w:w="583" w:type="dxa"/>
          </w:tcPr>
          <w:p w14:paraId="3B3EB520" w14:textId="348CE981" w:rsidR="00365B34" w:rsidRPr="001D541D" w:rsidRDefault="00365B34" w:rsidP="00FD4105">
            <w:pPr>
              <w:spacing w:line="240" w:lineRule="auto"/>
              <w:jc w:val="right"/>
              <w:rPr>
                <w:b/>
                <w:sz w:val="20"/>
                <w:szCs w:val="20"/>
                <w:lang w:eastAsia="ja-JP"/>
              </w:rPr>
            </w:pPr>
            <w:r w:rsidRPr="001D541D">
              <w:rPr>
                <w:b/>
                <w:sz w:val="20"/>
                <w:szCs w:val="20"/>
                <w:lang w:eastAsia="ja-JP"/>
              </w:rPr>
              <w:t>S1</w:t>
            </w:r>
          </w:p>
        </w:tc>
      </w:tr>
      <w:tr w:rsidR="00365B34" w:rsidRPr="001D541D" w14:paraId="67CD38F6" w14:textId="77777777" w:rsidTr="00FD4105">
        <w:trPr>
          <w:trHeight w:val="340"/>
        </w:trPr>
        <w:tc>
          <w:tcPr>
            <w:tcW w:w="1271" w:type="dxa"/>
          </w:tcPr>
          <w:p w14:paraId="6A333147" w14:textId="7518F1D7" w:rsidR="00365B34" w:rsidRPr="001D541D" w:rsidRDefault="001B7005" w:rsidP="00FD4105">
            <w:pPr>
              <w:spacing w:line="240" w:lineRule="auto"/>
              <w:rPr>
                <w:sz w:val="20"/>
                <w:szCs w:val="20"/>
                <w:lang w:eastAsia="ja-JP"/>
              </w:rPr>
            </w:pPr>
            <w:r w:rsidRPr="001D541D">
              <w:rPr>
                <w:rFonts w:hint="eastAsia"/>
                <w:b/>
                <w:sz w:val="20"/>
                <w:szCs w:val="20"/>
              </w:rPr>
              <w:t>Table S</w:t>
            </w:r>
            <w:r w:rsidRPr="001D541D">
              <w:rPr>
                <w:rFonts w:hint="eastAsia"/>
                <w:b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6645" w:type="dxa"/>
          </w:tcPr>
          <w:p w14:paraId="48F67065" w14:textId="692C5EA4" w:rsidR="00365B34" w:rsidRPr="004A0BB6" w:rsidRDefault="001B7005" w:rsidP="00FD4105">
            <w:pPr>
              <w:tabs>
                <w:tab w:val="right" w:pos="7513"/>
              </w:tabs>
              <w:spacing w:afterLines="50" w:after="120" w:line="240" w:lineRule="auto"/>
              <w:ind w:rightChars="-2" w:right="-5"/>
              <w:jc w:val="both"/>
              <w:rPr>
                <w:rFonts w:ascii="Times New Roman" w:hAnsi="Times New Roman"/>
                <w:sz w:val="20"/>
                <w:szCs w:val="20"/>
                <w:lang w:eastAsia="ja-JP"/>
              </w:rPr>
            </w:pPr>
            <w:r w:rsidRPr="004A0BB6">
              <w:rPr>
                <w:rFonts w:ascii="Times New Roman" w:hAnsi="Times New Roman"/>
                <w:sz w:val="20"/>
                <w:szCs w:val="20"/>
                <w:lang w:eastAsia="ja-JP"/>
              </w:rPr>
              <w:t xml:space="preserve">Noncovalent binding constants for </w:t>
            </w:r>
            <w:r w:rsidR="004A0BB6" w:rsidRPr="004A0BB6">
              <w:rPr>
                <w:rFonts w:ascii="Times New Roman" w:hAnsi="Times New Roman"/>
                <w:sz w:val="20"/>
                <w:szCs w:val="20"/>
                <w:lang w:eastAsia="ja-JP"/>
              </w:rPr>
              <w:t xml:space="preserve">the </w:t>
            </w:r>
            <w:r w:rsidRPr="004A0BB6">
              <w:rPr>
                <w:rFonts w:ascii="Times New Roman" w:hAnsi="Times New Roman"/>
                <w:sz w:val="20"/>
                <w:szCs w:val="20"/>
                <w:lang w:eastAsia="ja-JP"/>
              </w:rPr>
              <w:t>compound-DNA complexes at various temperature</w:t>
            </w:r>
          </w:p>
        </w:tc>
        <w:tc>
          <w:tcPr>
            <w:tcW w:w="583" w:type="dxa"/>
          </w:tcPr>
          <w:p w14:paraId="3142B958" w14:textId="646F2B63" w:rsidR="00365B34" w:rsidRPr="001D541D" w:rsidRDefault="00365B34" w:rsidP="00FD4105">
            <w:pPr>
              <w:spacing w:line="240" w:lineRule="auto"/>
              <w:jc w:val="right"/>
              <w:rPr>
                <w:b/>
                <w:sz w:val="20"/>
                <w:szCs w:val="20"/>
                <w:lang w:eastAsia="ja-JP"/>
              </w:rPr>
            </w:pPr>
            <w:r w:rsidRPr="001D541D">
              <w:rPr>
                <w:b/>
                <w:sz w:val="20"/>
                <w:szCs w:val="20"/>
                <w:lang w:eastAsia="ja-JP"/>
              </w:rPr>
              <w:t>S2</w:t>
            </w:r>
          </w:p>
        </w:tc>
      </w:tr>
      <w:tr w:rsidR="00365B34" w:rsidRPr="001D541D" w14:paraId="17883FEA" w14:textId="77777777" w:rsidTr="00FD4105">
        <w:trPr>
          <w:trHeight w:val="340"/>
        </w:trPr>
        <w:tc>
          <w:tcPr>
            <w:tcW w:w="1271" w:type="dxa"/>
          </w:tcPr>
          <w:p w14:paraId="470F26F5" w14:textId="5902AB88" w:rsidR="00365B34" w:rsidRPr="001D541D" w:rsidRDefault="001B7005" w:rsidP="00FD4105">
            <w:pPr>
              <w:spacing w:line="240" w:lineRule="auto"/>
              <w:rPr>
                <w:sz w:val="20"/>
                <w:szCs w:val="20"/>
                <w:lang w:eastAsia="ja-JP"/>
              </w:rPr>
            </w:pPr>
            <w:r w:rsidRPr="001D541D">
              <w:rPr>
                <w:b/>
                <w:sz w:val="20"/>
                <w:szCs w:val="20"/>
              </w:rPr>
              <w:t>Table S2</w:t>
            </w:r>
          </w:p>
        </w:tc>
        <w:tc>
          <w:tcPr>
            <w:tcW w:w="6645" w:type="dxa"/>
          </w:tcPr>
          <w:p w14:paraId="2B566CEE" w14:textId="6885C5B6" w:rsidR="00365B34" w:rsidRPr="004A0BB6" w:rsidRDefault="001B7005" w:rsidP="00FD4105">
            <w:pPr>
              <w:spacing w:afterLines="50" w:after="120" w:line="240" w:lineRule="auto"/>
              <w:rPr>
                <w:rFonts w:ascii="Times New Roman" w:hAnsi="Times New Roman"/>
                <w:sz w:val="20"/>
                <w:szCs w:val="20"/>
                <w:lang w:eastAsia="ja-JP"/>
              </w:rPr>
            </w:pPr>
            <w:r w:rsidRPr="004A0BB6">
              <w:rPr>
                <w:rFonts w:ascii="Times New Roman" w:hAnsi="Times New Roman"/>
                <w:sz w:val="20"/>
                <w:szCs w:val="20"/>
              </w:rPr>
              <w:t xml:space="preserve">Free energy values </w:t>
            </w:r>
            <w:r w:rsidR="004A0BB6" w:rsidRPr="004A0BB6">
              <w:rPr>
                <w:rFonts w:ascii="Times New Roman" w:hAnsi="Times New Roman"/>
                <w:sz w:val="20"/>
                <w:szCs w:val="20"/>
              </w:rPr>
              <w:t>for the</w:t>
            </w:r>
            <w:r w:rsidRPr="004A0BB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A0BB6">
              <w:rPr>
                <w:rFonts w:ascii="Times New Roman" w:hAnsi="Times New Roman"/>
                <w:sz w:val="20"/>
                <w:szCs w:val="20"/>
                <w:lang w:eastAsia="ja-JP"/>
              </w:rPr>
              <w:t>compound-DNA complexes at various temperature</w:t>
            </w:r>
          </w:p>
        </w:tc>
        <w:tc>
          <w:tcPr>
            <w:tcW w:w="583" w:type="dxa"/>
          </w:tcPr>
          <w:p w14:paraId="2D9DBDD4" w14:textId="7AA00207" w:rsidR="00365B34" w:rsidRPr="001D541D" w:rsidRDefault="001B7005" w:rsidP="00FD4105">
            <w:pPr>
              <w:spacing w:line="240" w:lineRule="auto"/>
              <w:jc w:val="right"/>
              <w:rPr>
                <w:b/>
                <w:sz w:val="20"/>
                <w:szCs w:val="20"/>
                <w:lang w:eastAsia="ja-JP"/>
              </w:rPr>
            </w:pPr>
            <w:r w:rsidRPr="001D541D">
              <w:rPr>
                <w:b/>
                <w:sz w:val="20"/>
                <w:szCs w:val="20"/>
                <w:lang w:eastAsia="ja-JP"/>
              </w:rPr>
              <w:t>S2</w:t>
            </w:r>
          </w:p>
        </w:tc>
      </w:tr>
      <w:tr w:rsidR="00365B34" w:rsidRPr="001D541D" w14:paraId="5DC6E860" w14:textId="77777777" w:rsidTr="00FD4105">
        <w:trPr>
          <w:trHeight w:val="340"/>
        </w:trPr>
        <w:tc>
          <w:tcPr>
            <w:tcW w:w="1271" w:type="dxa"/>
          </w:tcPr>
          <w:p w14:paraId="6108BBF0" w14:textId="6A3985D0" w:rsidR="00365B34" w:rsidRPr="001D541D" w:rsidRDefault="001B7005" w:rsidP="00FD4105">
            <w:pPr>
              <w:spacing w:line="240" w:lineRule="auto"/>
              <w:rPr>
                <w:sz w:val="20"/>
                <w:szCs w:val="20"/>
                <w:lang w:eastAsia="ja-JP"/>
              </w:rPr>
            </w:pPr>
            <w:r w:rsidRPr="001D541D">
              <w:rPr>
                <w:rFonts w:hint="eastAsia"/>
                <w:b/>
                <w:sz w:val="20"/>
                <w:szCs w:val="20"/>
              </w:rPr>
              <w:t>T</w:t>
            </w:r>
            <w:r w:rsidRPr="001D541D">
              <w:rPr>
                <w:b/>
                <w:sz w:val="20"/>
                <w:szCs w:val="20"/>
              </w:rPr>
              <w:t>able S3</w:t>
            </w:r>
          </w:p>
        </w:tc>
        <w:tc>
          <w:tcPr>
            <w:tcW w:w="6645" w:type="dxa"/>
          </w:tcPr>
          <w:p w14:paraId="271ECE6A" w14:textId="6F78E974" w:rsidR="00365B34" w:rsidRPr="004A0BB6" w:rsidRDefault="001B7005" w:rsidP="00FD4105">
            <w:pPr>
              <w:pStyle w:val="af4"/>
              <w:tabs>
                <w:tab w:val="right" w:pos="7513"/>
              </w:tabs>
              <w:spacing w:afterLines="50" w:after="120"/>
              <w:ind w:rightChars="-2" w:right="-5"/>
              <w:jc w:val="both"/>
              <w:rPr>
                <w:rFonts w:ascii="Times New Roman" w:eastAsia="ＭＳ 明朝" w:hAnsi="Times New Roman"/>
                <w:sz w:val="20"/>
                <w:szCs w:val="20"/>
              </w:rPr>
            </w:pPr>
            <w:r w:rsidRPr="004A0BB6">
              <w:rPr>
                <w:rFonts w:ascii="Times New Roman" w:eastAsia="ＭＳ 明朝" w:hAnsi="Times New Roman"/>
                <w:sz w:val="20"/>
                <w:szCs w:val="20"/>
              </w:rPr>
              <w:t xml:space="preserve">Thermodynamic parameter for </w:t>
            </w:r>
            <w:r w:rsidR="00475AD8">
              <w:rPr>
                <w:rFonts w:ascii="Times New Roman" w:eastAsia="ＭＳ 明朝" w:hAnsi="Times New Roman" w:hint="eastAsia"/>
                <w:sz w:val="20"/>
                <w:szCs w:val="20"/>
              </w:rPr>
              <w:t xml:space="preserve">the </w:t>
            </w:r>
            <w:r w:rsidRPr="004A0BB6">
              <w:rPr>
                <w:rFonts w:ascii="Times New Roman" w:eastAsia="ＭＳ 明朝" w:hAnsi="Times New Roman"/>
                <w:sz w:val="20"/>
                <w:szCs w:val="20"/>
              </w:rPr>
              <w:t>c</w:t>
            </w:r>
            <w:r w:rsidRPr="004A0BB6">
              <w:rPr>
                <w:rFonts w:ascii="Times New Roman" w:hAnsi="Times New Roman"/>
                <w:sz w:val="20"/>
                <w:szCs w:val="20"/>
              </w:rPr>
              <w:t>ompound-DNA complexes</w:t>
            </w:r>
          </w:p>
        </w:tc>
        <w:tc>
          <w:tcPr>
            <w:tcW w:w="583" w:type="dxa"/>
          </w:tcPr>
          <w:p w14:paraId="63E18562" w14:textId="6F34420D" w:rsidR="00365B34" w:rsidRPr="001D541D" w:rsidRDefault="001B7005" w:rsidP="00FD4105">
            <w:pPr>
              <w:spacing w:line="240" w:lineRule="auto"/>
              <w:jc w:val="right"/>
              <w:rPr>
                <w:b/>
                <w:sz w:val="20"/>
                <w:szCs w:val="20"/>
                <w:lang w:eastAsia="ja-JP"/>
              </w:rPr>
            </w:pPr>
            <w:r w:rsidRPr="001D541D">
              <w:rPr>
                <w:b/>
                <w:sz w:val="20"/>
                <w:szCs w:val="20"/>
                <w:lang w:eastAsia="ja-JP"/>
              </w:rPr>
              <w:t>S2</w:t>
            </w:r>
          </w:p>
        </w:tc>
      </w:tr>
      <w:tr w:rsidR="00365B34" w:rsidRPr="001D541D" w14:paraId="210C9696" w14:textId="77777777" w:rsidTr="00FD4105">
        <w:trPr>
          <w:trHeight w:val="340"/>
        </w:trPr>
        <w:tc>
          <w:tcPr>
            <w:tcW w:w="1271" w:type="dxa"/>
          </w:tcPr>
          <w:p w14:paraId="32CD9AAB" w14:textId="3BCF7B6B" w:rsidR="00365B34" w:rsidRPr="001D541D" w:rsidRDefault="001B7005" w:rsidP="00FD4105">
            <w:pPr>
              <w:spacing w:line="240" w:lineRule="auto"/>
              <w:rPr>
                <w:sz w:val="20"/>
                <w:szCs w:val="20"/>
                <w:lang w:eastAsia="ja-JP"/>
              </w:rPr>
            </w:pPr>
            <w:r w:rsidRPr="001D541D">
              <w:rPr>
                <w:b/>
                <w:color w:val="000000" w:themeColor="text1"/>
                <w:sz w:val="20"/>
                <w:szCs w:val="20"/>
              </w:rPr>
              <w:t>Table S4</w:t>
            </w:r>
          </w:p>
        </w:tc>
        <w:tc>
          <w:tcPr>
            <w:tcW w:w="6645" w:type="dxa"/>
          </w:tcPr>
          <w:p w14:paraId="14B36C43" w14:textId="4360440E" w:rsidR="00365B34" w:rsidRPr="004A0BB6" w:rsidRDefault="005170F2" w:rsidP="00FD4105">
            <w:pPr>
              <w:pStyle w:val="4"/>
              <w:tabs>
                <w:tab w:val="right" w:pos="7513"/>
              </w:tabs>
              <w:spacing w:before="0" w:afterLines="50" w:after="120" w:line="240" w:lineRule="auto"/>
              <w:ind w:left="30" w:rightChars="-2" w:right="-5" w:hangingChars="15" w:hanging="30"/>
              <w:jc w:val="both"/>
              <w:rPr>
                <w:rFonts w:ascii="Times New Roman" w:eastAsia="ＭＳ ゴシック" w:hAnsi="Times New Roman"/>
                <w:color w:val="000000" w:themeColor="text1"/>
                <w:sz w:val="20"/>
                <w:szCs w:val="20"/>
              </w:rPr>
            </w:pPr>
            <w:r w:rsidRPr="004A0BB6">
              <w:rPr>
                <w:rFonts w:ascii="Times New Roman" w:eastAsia="ＭＳ ゴシック" w:hAnsi="Times New Roman"/>
                <w:color w:val="000000" w:themeColor="text1"/>
                <w:sz w:val="20"/>
                <w:szCs w:val="20"/>
              </w:rPr>
              <w:t>M</w:t>
            </w:r>
            <w:r w:rsidR="001B7005" w:rsidRPr="004A0BB6">
              <w:rPr>
                <w:rFonts w:ascii="Times New Roman" w:eastAsia="ＭＳ ゴシック" w:hAnsi="Times New Roman"/>
                <w:color w:val="000000" w:themeColor="text1"/>
                <w:sz w:val="20"/>
                <w:szCs w:val="20"/>
              </w:rPr>
              <w:t>utagenic</w:t>
            </w:r>
            <w:r w:rsidR="00926AAF" w:rsidRPr="004A0BB6">
              <w:rPr>
                <w:rFonts w:ascii="Times New Roman" w:eastAsia="ＭＳ ゴシック" w:hAnsi="Times New Roman"/>
                <w:color w:val="000000" w:themeColor="text1"/>
                <w:sz w:val="20"/>
                <w:szCs w:val="20"/>
                <w:lang w:eastAsia="ja-JP"/>
              </w:rPr>
              <w:t>ity</w:t>
            </w:r>
            <w:r w:rsidR="001B7005" w:rsidRPr="004A0BB6">
              <w:rPr>
                <w:rFonts w:ascii="Times New Roman" w:eastAsia="ＭＳ ゴシック" w:hAnsi="Times New Roman"/>
                <w:color w:val="000000" w:themeColor="text1"/>
                <w:sz w:val="20"/>
                <w:szCs w:val="20"/>
              </w:rPr>
              <w:t xml:space="preserve"> of licoricidin against MNU in </w:t>
            </w:r>
            <w:r w:rsidR="001B7005" w:rsidRPr="004A0BB6">
              <w:rPr>
                <w:rFonts w:ascii="Times New Roman" w:hAnsi="Times New Roman"/>
                <w:i/>
                <w:iCs/>
                <w:color w:val="000000" w:themeColor="text1"/>
                <w:sz w:val="20"/>
                <w:szCs w:val="20"/>
              </w:rPr>
              <w:t xml:space="preserve">S. </w:t>
            </w:r>
            <w:r w:rsidR="001B7005" w:rsidRPr="004A0BB6">
              <w:rPr>
                <w:rFonts w:ascii="Times New Roman" w:eastAsia="ＭＳ ゴシック" w:hAnsi="Times New Roman"/>
                <w:i/>
                <w:color w:val="000000" w:themeColor="text1"/>
                <w:sz w:val="20"/>
                <w:szCs w:val="20"/>
              </w:rPr>
              <w:t>typhimurium</w:t>
            </w:r>
            <w:r w:rsidR="001B7005" w:rsidRPr="004A0BB6">
              <w:rPr>
                <w:rFonts w:ascii="Times New Roman" w:eastAsia="ＭＳ ゴシック" w:hAnsi="Times New Roman"/>
                <w:color w:val="000000" w:themeColor="text1"/>
                <w:sz w:val="20"/>
                <w:szCs w:val="20"/>
              </w:rPr>
              <w:t xml:space="preserve"> TA1535</w:t>
            </w:r>
          </w:p>
        </w:tc>
        <w:tc>
          <w:tcPr>
            <w:tcW w:w="583" w:type="dxa"/>
          </w:tcPr>
          <w:p w14:paraId="424D0D86" w14:textId="2D3DE679" w:rsidR="00365B34" w:rsidRPr="001D541D" w:rsidRDefault="001B7005" w:rsidP="00FD4105">
            <w:pPr>
              <w:spacing w:line="240" w:lineRule="auto"/>
              <w:jc w:val="right"/>
              <w:rPr>
                <w:b/>
                <w:sz w:val="20"/>
                <w:szCs w:val="20"/>
                <w:lang w:eastAsia="ja-JP"/>
              </w:rPr>
            </w:pPr>
            <w:r w:rsidRPr="001D541D">
              <w:rPr>
                <w:b/>
                <w:sz w:val="20"/>
                <w:szCs w:val="20"/>
                <w:lang w:eastAsia="ja-JP"/>
              </w:rPr>
              <w:t>S2</w:t>
            </w:r>
          </w:p>
        </w:tc>
      </w:tr>
      <w:tr w:rsidR="001B7005" w:rsidRPr="001D541D" w14:paraId="138FB244" w14:textId="77777777" w:rsidTr="00FD4105">
        <w:trPr>
          <w:trHeight w:val="340"/>
        </w:trPr>
        <w:tc>
          <w:tcPr>
            <w:tcW w:w="1271" w:type="dxa"/>
          </w:tcPr>
          <w:p w14:paraId="1363885F" w14:textId="21BE7F34" w:rsidR="001B7005" w:rsidRPr="001D541D" w:rsidRDefault="001B7005" w:rsidP="00FD4105">
            <w:pPr>
              <w:spacing w:line="240" w:lineRule="auto"/>
              <w:rPr>
                <w:sz w:val="20"/>
                <w:szCs w:val="20"/>
                <w:lang w:eastAsia="ja-JP"/>
              </w:rPr>
            </w:pPr>
            <w:r w:rsidRPr="001D541D">
              <w:rPr>
                <w:b/>
                <w:color w:val="000000" w:themeColor="text1"/>
                <w:sz w:val="20"/>
                <w:szCs w:val="20"/>
              </w:rPr>
              <w:t>Table S</w:t>
            </w:r>
            <w:r w:rsidRPr="001D541D">
              <w:rPr>
                <w:b/>
                <w:color w:val="000000" w:themeColor="text1"/>
                <w:sz w:val="20"/>
                <w:szCs w:val="20"/>
                <w:lang w:eastAsia="ja-JP"/>
              </w:rPr>
              <w:t>5</w:t>
            </w:r>
          </w:p>
        </w:tc>
        <w:tc>
          <w:tcPr>
            <w:tcW w:w="6645" w:type="dxa"/>
          </w:tcPr>
          <w:p w14:paraId="6C7354EA" w14:textId="24190BF5" w:rsidR="001B7005" w:rsidRPr="004A0BB6" w:rsidRDefault="00926AAF" w:rsidP="00FD4105">
            <w:pPr>
              <w:tabs>
                <w:tab w:val="right" w:pos="7513"/>
              </w:tabs>
              <w:spacing w:afterLines="50" w:after="120" w:line="240" w:lineRule="auto"/>
              <w:ind w:rightChars="-2" w:right="-5"/>
              <w:jc w:val="both"/>
              <w:rPr>
                <w:rFonts w:ascii="Times New Roman" w:eastAsia="ＭＳ ゴシック" w:hAnsi="Times New Roman"/>
                <w:color w:val="000000" w:themeColor="text1"/>
                <w:sz w:val="20"/>
                <w:szCs w:val="20"/>
              </w:rPr>
            </w:pPr>
            <w:r w:rsidRPr="004A0BB6">
              <w:rPr>
                <w:rFonts w:ascii="Times New Roman" w:eastAsia="ＭＳ ゴシック" w:hAnsi="Times New Roman"/>
                <w:color w:val="000000" w:themeColor="text1"/>
                <w:sz w:val="20"/>
                <w:szCs w:val="20"/>
              </w:rPr>
              <w:t>Mutagenicity</w:t>
            </w:r>
            <w:r w:rsidR="001B7005" w:rsidRPr="004A0BB6">
              <w:rPr>
                <w:rFonts w:ascii="Times New Roman" w:eastAsia="ＭＳ ゴシック" w:hAnsi="Times New Roman"/>
                <w:color w:val="000000" w:themeColor="text1"/>
                <w:sz w:val="20"/>
                <w:szCs w:val="20"/>
              </w:rPr>
              <w:t xml:space="preserve"> of</w:t>
            </w:r>
            <w:r w:rsidR="001B7005" w:rsidRPr="004A0BB6">
              <w:rPr>
                <w:rFonts w:ascii="Times New Roman" w:eastAsia="ＭＳ ゴシック" w:hAnsi="Times New Roman"/>
                <w:color w:val="000000" w:themeColor="text1"/>
                <w:sz w:val="20"/>
                <w:szCs w:val="20"/>
                <w:lang w:eastAsia="ja-JP"/>
              </w:rPr>
              <w:t xml:space="preserve"> </w:t>
            </w:r>
            <w:r w:rsidR="00F74583" w:rsidRPr="004A0BB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isoliquiritigenin</w:t>
            </w:r>
            <w:r w:rsidR="001B7005" w:rsidRPr="004A0BB6">
              <w:rPr>
                <w:rFonts w:ascii="Times New Roman" w:eastAsia="ＭＳ ゴシック" w:hAnsi="Times New Roman"/>
                <w:color w:val="000000" w:themeColor="text1"/>
                <w:sz w:val="20"/>
                <w:szCs w:val="20"/>
              </w:rPr>
              <w:t xml:space="preserve"> MNU in </w:t>
            </w:r>
            <w:r w:rsidR="001B7005" w:rsidRPr="004A0BB6">
              <w:rPr>
                <w:rFonts w:ascii="Times New Roman" w:hAnsi="Times New Roman"/>
                <w:i/>
                <w:iCs/>
                <w:color w:val="000000" w:themeColor="text1"/>
                <w:sz w:val="20"/>
                <w:szCs w:val="20"/>
              </w:rPr>
              <w:t xml:space="preserve">S. </w:t>
            </w:r>
            <w:r w:rsidR="001B7005" w:rsidRPr="004A0BB6">
              <w:rPr>
                <w:rFonts w:ascii="Times New Roman" w:eastAsia="ＭＳ ゴシック" w:hAnsi="Times New Roman"/>
                <w:i/>
                <w:color w:val="000000" w:themeColor="text1"/>
                <w:sz w:val="20"/>
                <w:szCs w:val="20"/>
              </w:rPr>
              <w:t>typhimurium</w:t>
            </w:r>
            <w:r w:rsidR="001B7005" w:rsidRPr="004A0BB6">
              <w:rPr>
                <w:rFonts w:ascii="Times New Roman" w:eastAsia="ＭＳ ゴシック" w:hAnsi="Times New Roman"/>
                <w:color w:val="000000" w:themeColor="text1"/>
                <w:sz w:val="20"/>
                <w:szCs w:val="20"/>
              </w:rPr>
              <w:t xml:space="preserve"> TA1535</w:t>
            </w:r>
          </w:p>
        </w:tc>
        <w:tc>
          <w:tcPr>
            <w:tcW w:w="583" w:type="dxa"/>
          </w:tcPr>
          <w:p w14:paraId="1F8D8763" w14:textId="13DE423B" w:rsidR="001B7005" w:rsidRPr="001D541D" w:rsidRDefault="001B7005" w:rsidP="00FD4105">
            <w:pPr>
              <w:spacing w:line="240" w:lineRule="auto"/>
              <w:jc w:val="right"/>
              <w:rPr>
                <w:b/>
                <w:sz w:val="20"/>
                <w:szCs w:val="20"/>
                <w:lang w:eastAsia="ja-JP"/>
              </w:rPr>
            </w:pPr>
            <w:r w:rsidRPr="001D541D">
              <w:rPr>
                <w:rFonts w:hint="eastAsia"/>
                <w:b/>
                <w:sz w:val="20"/>
                <w:szCs w:val="20"/>
                <w:lang w:eastAsia="ja-JP"/>
              </w:rPr>
              <w:t>S</w:t>
            </w:r>
            <w:r w:rsidRPr="001D541D">
              <w:rPr>
                <w:b/>
                <w:sz w:val="20"/>
                <w:szCs w:val="20"/>
                <w:lang w:eastAsia="ja-JP"/>
              </w:rPr>
              <w:t>3</w:t>
            </w:r>
          </w:p>
        </w:tc>
      </w:tr>
      <w:tr w:rsidR="001B7005" w:rsidRPr="001D541D" w14:paraId="09F4CAD1" w14:textId="77777777" w:rsidTr="00FD4105">
        <w:trPr>
          <w:trHeight w:val="340"/>
        </w:trPr>
        <w:tc>
          <w:tcPr>
            <w:tcW w:w="1271" w:type="dxa"/>
          </w:tcPr>
          <w:p w14:paraId="0AB69141" w14:textId="2422C4BC" w:rsidR="001B7005" w:rsidRPr="001D541D" w:rsidRDefault="001B7005" w:rsidP="00FD4105">
            <w:pPr>
              <w:spacing w:line="240" w:lineRule="auto"/>
              <w:rPr>
                <w:sz w:val="20"/>
                <w:szCs w:val="20"/>
                <w:lang w:eastAsia="ja-JP"/>
              </w:rPr>
            </w:pPr>
            <w:r w:rsidRPr="001D541D">
              <w:rPr>
                <w:b/>
                <w:color w:val="000000" w:themeColor="text1"/>
                <w:sz w:val="20"/>
                <w:szCs w:val="20"/>
              </w:rPr>
              <w:t>Table S</w:t>
            </w:r>
            <w:r w:rsidRPr="001D541D">
              <w:rPr>
                <w:b/>
                <w:color w:val="000000" w:themeColor="text1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6645" w:type="dxa"/>
          </w:tcPr>
          <w:p w14:paraId="18EF2715" w14:textId="08B3E2EA" w:rsidR="001B7005" w:rsidRPr="004A0BB6" w:rsidRDefault="00926AAF" w:rsidP="00926AAF">
            <w:pPr>
              <w:tabs>
                <w:tab w:val="right" w:pos="7513"/>
              </w:tabs>
              <w:spacing w:line="240" w:lineRule="auto"/>
              <w:ind w:rightChars="-2" w:right="-5"/>
              <w:jc w:val="both"/>
              <w:rPr>
                <w:rFonts w:ascii="Times New Roman" w:hAnsi="Times New Roman"/>
                <w:sz w:val="20"/>
                <w:szCs w:val="20"/>
                <w:lang w:eastAsia="ja-JP"/>
              </w:rPr>
            </w:pPr>
            <w:r w:rsidRPr="004A0BB6">
              <w:rPr>
                <w:rFonts w:ascii="Times New Roman" w:eastAsia="ＭＳ ゴシック" w:hAnsi="Times New Roman"/>
                <w:color w:val="000000" w:themeColor="text1"/>
                <w:sz w:val="20"/>
                <w:szCs w:val="20"/>
              </w:rPr>
              <w:t xml:space="preserve">Mutagenicity </w:t>
            </w:r>
            <w:r w:rsidR="001B7005" w:rsidRPr="004A0BB6">
              <w:rPr>
                <w:rFonts w:ascii="Times New Roman" w:eastAsia="ＭＳ ゴシック" w:hAnsi="Times New Roman"/>
                <w:color w:val="000000" w:themeColor="text1"/>
                <w:sz w:val="20"/>
                <w:szCs w:val="20"/>
              </w:rPr>
              <w:t>of</w:t>
            </w:r>
            <w:r w:rsidR="005170F2" w:rsidRPr="004A0BB6">
              <w:rPr>
                <w:rFonts w:ascii="Times New Roman" w:eastAsia="ＭＳ ゴシック" w:hAnsi="Times New Roman"/>
                <w:color w:val="000000" w:themeColor="text1"/>
                <w:sz w:val="20"/>
                <w:szCs w:val="20"/>
              </w:rPr>
              <w:t xml:space="preserve"> </w:t>
            </w:r>
            <w:r w:rsidR="00DA5B8F" w:rsidRPr="004A0BB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4’,6,7-trihydroxyisoflavone</w:t>
            </w:r>
            <w:r w:rsidR="001B7005" w:rsidRPr="004A0BB6">
              <w:rPr>
                <w:rFonts w:ascii="Times New Roman" w:eastAsia="ＭＳ ゴシック" w:hAnsi="Times New Roman"/>
                <w:color w:val="000000" w:themeColor="text1"/>
                <w:sz w:val="20"/>
                <w:szCs w:val="20"/>
              </w:rPr>
              <w:t xml:space="preserve"> against MNU in </w:t>
            </w:r>
            <w:r w:rsidR="001B7005" w:rsidRPr="004A0BB6">
              <w:rPr>
                <w:rFonts w:ascii="Times New Roman" w:hAnsi="Times New Roman"/>
                <w:i/>
                <w:iCs/>
                <w:color w:val="000000" w:themeColor="text1"/>
                <w:sz w:val="20"/>
                <w:szCs w:val="20"/>
              </w:rPr>
              <w:t xml:space="preserve">S. </w:t>
            </w:r>
            <w:r w:rsidR="001B7005" w:rsidRPr="004A0BB6">
              <w:rPr>
                <w:rFonts w:ascii="Times New Roman" w:eastAsia="ＭＳ ゴシック" w:hAnsi="Times New Roman"/>
                <w:i/>
                <w:color w:val="000000" w:themeColor="text1"/>
                <w:sz w:val="20"/>
                <w:szCs w:val="20"/>
              </w:rPr>
              <w:t>typhimurium</w:t>
            </w:r>
            <w:r w:rsidR="001B7005" w:rsidRPr="004A0BB6">
              <w:rPr>
                <w:rFonts w:ascii="Times New Roman" w:eastAsia="ＭＳ ゴシック" w:hAnsi="Times New Roman"/>
                <w:color w:val="000000" w:themeColor="text1"/>
                <w:sz w:val="20"/>
                <w:szCs w:val="20"/>
              </w:rPr>
              <w:t xml:space="preserve"> TA1535</w:t>
            </w:r>
          </w:p>
        </w:tc>
        <w:tc>
          <w:tcPr>
            <w:tcW w:w="583" w:type="dxa"/>
          </w:tcPr>
          <w:p w14:paraId="29BB1A83" w14:textId="633B0E07" w:rsidR="001B7005" w:rsidRPr="001D541D" w:rsidRDefault="001B7005" w:rsidP="00FD4105">
            <w:pPr>
              <w:spacing w:line="240" w:lineRule="auto"/>
              <w:jc w:val="right"/>
              <w:rPr>
                <w:b/>
                <w:sz w:val="20"/>
                <w:szCs w:val="20"/>
                <w:lang w:eastAsia="ja-JP"/>
              </w:rPr>
            </w:pPr>
            <w:r w:rsidRPr="001D541D">
              <w:rPr>
                <w:rFonts w:hint="eastAsia"/>
                <w:b/>
                <w:sz w:val="20"/>
                <w:szCs w:val="20"/>
                <w:lang w:eastAsia="ja-JP"/>
              </w:rPr>
              <w:t>S</w:t>
            </w:r>
            <w:r w:rsidRPr="001D541D">
              <w:rPr>
                <w:b/>
                <w:sz w:val="20"/>
                <w:szCs w:val="20"/>
                <w:lang w:eastAsia="ja-JP"/>
              </w:rPr>
              <w:t>3</w:t>
            </w:r>
          </w:p>
        </w:tc>
      </w:tr>
      <w:tr w:rsidR="001B7005" w:rsidRPr="001D541D" w14:paraId="0B4CBB08" w14:textId="77777777" w:rsidTr="00FD4105">
        <w:trPr>
          <w:trHeight w:val="340"/>
        </w:trPr>
        <w:tc>
          <w:tcPr>
            <w:tcW w:w="1271" w:type="dxa"/>
          </w:tcPr>
          <w:p w14:paraId="0F156262" w14:textId="64E227C7" w:rsidR="001B7005" w:rsidRPr="001D541D" w:rsidRDefault="001B7005" w:rsidP="00FD4105">
            <w:pPr>
              <w:spacing w:line="240" w:lineRule="auto"/>
              <w:rPr>
                <w:sz w:val="20"/>
                <w:szCs w:val="20"/>
                <w:lang w:eastAsia="ja-JP"/>
              </w:rPr>
            </w:pPr>
            <w:r w:rsidRPr="001D541D">
              <w:rPr>
                <w:b/>
                <w:color w:val="000000" w:themeColor="text1"/>
                <w:sz w:val="20"/>
                <w:szCs w:val="20"/>
              </w:rPr>
              <w:t>Table S</w:t>
            </w:r>
            <w:r w:rsidRPr="001D541D">
              <w:rPr>
                <w:b/>
                <w:color w:val="000000" w:themeColor="text1"/>
                <w:sz w:val="20"/>
                <w:szCs w:val="20"/>
                <w:lang w:eastAsia="ja-JP"/>
              </w:rPr>
              <w:t>7</w:t>
            </w:r>
          </w:p>
        </w:tc>
        <w:tc>
          <w:tcPr>
            <w:tcW w:w="6645" w:type="dxa"/>
          </w:tcPr>
          <w:p w14:paraId="426C14C1" w14:textId="36153436" w:rsidR="001B7005" w:rsidRPr="004A0BB6" w:rsidRDefault="00926AAF" w:rsidP="004A0BB6">
            <w:pPr>
              <w:tabs>
                <w:tab w:val="right" w:pos="7513"/>
              </w:tabs>
              <w:spacing w:line="240" w:lineRule="auto"/>
              <w:ind w:rightChars="-2" w:right="-5"/>
              <w:rPr>
                <w:rFonts w:ascii="Times New Roman" w:hAnsi="Times New Roman"/>
                <w:sz w:val="20"/>
                <w:szCs w:val="20"/>
                <w:lang w:eastAsia="ja-JP"/>
              </w:rPr>
            </w:pPr>
            <w:r w:rsidRPr="004A0BB6">
              <w:rPr>
                <w:rFonts w:ascii="Times New Roman" w:eastAsia="ＭＳ ゴシック" w:hAnsi="Times New Roman"/>
                <w:sz w:val="20"/>
                <w:szCs w:val="20"/>
              </w:rPr>
              <w:t>Mutagenicity</w:t>
            </w:r>
            <w:r w:rsidR="001B7005" w:rsidRPr="004A0BB6">
              <w:rPr>
                <w:rFonts w:ascii="Times New Roman" w:eastAsia="ＭＳ ゴシック" w:hAnsi="Times New Roman"/>
                <w:sz w:val="20"/>
                <w:szCs w:val="20"/>
              </w:rPr>
              <w:t xml:space="preserve"> of</w:t>
            </w:r>
            <w:r w:rsidR="001B7005" w:rsidRPr="004A0BB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A5B8F" w:rsidRPr="004A0BB6">
              <w:rPr>
                <w:rFonts w:ascii="Times New Roman" w:hAnsi="Times New Roman"/>
                <w:sz w:val="20"/>
                <w:szCs w:val="20"/>
                <w:lang w:eastAsia="ja-JP"/>
              </w:rPr>
              <w:t>glycyrrhetinic acid</w:t>
            </w:r>
            <w:r w:rsidR="00DA5B8F" w:rsidRPr="004A0BB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B7005" w:rsidRPr="004A0BB6">
              <w:rPr>
                <w:rFonts w:ascii="Times New Roman" w:eastAsia="ＭＳ ゴシック" w:hAnsi="Times New Roman"/>
                <w:sz w:val="20"/>
                <w:szCs w:val="20"/>
              </w:rPr>
              <w:t xml:space="preserve">against MNU in </w:t>
            </w:r>
            <w:r w:rsidR="001B7005" w:rsidRPr="004A0BB6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S. </w:t>
            </w:r>
            <w:r w:rsidR="001B7005" w:rsidRPr="004A0BB6">
              <w:rPr>
                <w:rFonts w:ascii="Times New Roman" w:eastAsia="ＭＳ ゴシック" w:hAnsi="Times New Roman"/>
                <w:i/>
                <w:sz w:val="20"/>
                <w:szCs w:val="20"/>
              </w:rPr>
              <w:t>typhimurium</w:t>
            </w:r>
            <w:r w:rsidR="001B7005" w:rsidRPr="004A0BB6">
              <w:rPr>
                <w:rFonts w:ascii="Times New Roman" w:eastAsia="ＭＳ ゴシック" w:hAnsi="Times New Roman"/>
                <w:sz w:val="20"/>
                <w:szCs w:val="20"/>
              </w:rPr>
              <w:t xml:space="preserve"> TA1535</w:t>
            </w:r>
          </w:p>
        </w:tc>
        <w:tc>
          <w:tcPr>
            <w:tcW w:w="583" w:type="dxa"/>
          </w:tcPr>
          <w:p w14:paraId="47651112" w14:textId="6811BFDF" w:rsidR="001B7005" w:rsidRPr="001D541D" w:rsidRDefault="001B7005" w:rsidP="00FD4105">
            <w:pPr>
              <w:spacing w:line="240" w:lineRule="auto"/>
              <w:jc w:val="right"/>
              <w:rPr>
                <w:b/>
                <w:sz w:val="20"/>
                <w:szCs w:val="20"/>
                <w:lang w:eastAsia="ja-JP"/>
              </w:rPr>
            </w:pPr>
            <w:r w:rsidRPr="001D541D">
              <w:rPr>
                <w:rFonts w:hint="eastAsia"/>
                <w:b/>
                <w:sz w:val="20"/>
                <w:szCs w:val="20"/>
                <w:lang w:eastAsia="ja-JP"/>
              </w:rPr>
              <w:t>S</w:t>
            </w:r>
            <w:r w:rsidRPr="001D541D">
              <w:rPr>
                <w:b/>
                <w:sz w:val="20"/>
                <w:szCs w:val="20"/>
                <w:lang w:eastAsia="ja-JP"/>
              </w:rPr>
              <w:t>3</w:t>
            </w:r>
          </w:p>
        </w:tc>
      </w:tr>
      <w:tr w:rsidR="00AB445C" w:rsidRPr="001D541D" w14:paraId="7B867558" w14:textId="77777777" w:rsidTr="00FD4105">
        <w:trPr>
          <w:trHeight w:val="340"/>
        </w:trPr>
        <w:tc>
          <w:tcPr>
            <w:tcW w:w="1271" w:type="dxa"/>
          </w:tcPr>
          <w:p w14:paraId="39E743D7" w14:textId="531CE212" w:rsidR="00AB445C" w:rsidRPr="001D541D" w:rsidRDefault="00AB445C" w:rsidP="00FD4105">
            <w:pPr>
              <w:spacing w:line="240" w:lineRule="auto"/>
              <w:rPr>
                <w:sz w:val="20"/>
                <w:szCs w:val="20"/>
                <w:lang w:eastAsia="ja-JP"/>
              </w:rPr>
            </w:pPr>
            <w:r w:rsidRPr="001D541D">
              <w:rPr>
                <w:b/>
                <w:color w:val="000000" w:themeColor="text1"/>
                <w:sz w:val="20"/>
                <w:szCs w:val="20"/>
              </w:rPr>
              <w:t>Table S</w:t>
            </w:r>
            <w:r w:rsidRPr="001D541D">
              <w:rPr>
                <w:b/>
                <w:color w:val="000000" w:themeColor="text1"/>
                <w:sz w:val="20"/>
                <w:szCs w:val="20"/>
                <w:lang w:eastAsia="ja-JP"/>
              </w:rPr>
              <w:t>8</w:t>
            </w:r>
          </w:p>
        </w:tc>
        <w:tc>
          <w:tcPr>
            <w:tcW w:w="6645" w:type="dxa"/>
          </w:tcPr>
          <w:p w14:paraId="78226066" w14:textId="597EA378" w:rsidR="00AB445C" w:rsidRPr="004A0BB6" w:rsidRDefault="00926AAF" w:rsidP="004A0BB6">
            <w:pPr>
              <w:tabs>
                <w:tab w:val="right" w:pos="7513"/>
              </w:tabs>
              <w:spacing w:line="240" w:lineRule="auto"/>
              <w:ind w:rightChars="-2" w:right="-5"/>
              <w:rPr>
                <w:rFonts w:ascii="Times New Roman" w:hAnsi="Times New Roman"/>
                <w:sz w:val="20"/>
                <w:szCs w:val="20"/>
                <w:lang w:eastAsia="ja-JP"/>
              </w:rPr>
            </w:pPr>
            <w:r w:rsidRPr="004A0BB6">
              <w:rPr>
                <w:rFonts w:ascii="Times New Roman" w:eastAsia="ＭＳ ゴシック" w:hAnsi="Times New Roman"/>
                <w:sz w:val="20"/>
                <w:szCs w:val="20"/>
              </w:rPr>
              <w:t>Mutagenicity</w:t>
            </w:r>
            <w:r w:rsidR="00AB445C" w:rsidRPr="004A0BB6">
              <w:rPr>
                <w:rFonts w:ascii="Times New Roman" w:eastAsia="ＭＳ ゴシック" w:hAnsi="Times New Roman"/>
                <w:sz w:val="20"/>
                <w:szCs w:val="20"/>
              </w:rPr>
              <w:t xml:space="preserve"> of</w:t>
            </w:r>
            <w:r w:rsidR="00AB445C" w:rsidRPr="004A0BB6">
              <w:rPr>
                <w:rFonts w:ascii="Times New Roman" w:hAnsi="Times New Roman"/>
                <w:sz w:val="20"/>
                <w:szCs w:val="20"/>
                <w:lang w:eastAsia="ja-JP"/>
              </w:rPr>
              <w:t xml:space="preserve"> </w:t>
            </w:r>
            <w:r w:rsidR="00DA5B8F" w:rsidRPr="004A0BB6">
              <w:rPr>
                <w:rFonts w:ascii="Times New Roman" w:hAnsi="Times New Roman"/>
                <w:sz w:val="20"/>
                <w:szCs w:val="20"/>
                <w:lang w:eastAsia="ja-JP"/>
              </w:rPr>
              <w:t>e</w:t>
            </w:r>
            <w:r w:rsidR="00DA5B8F" w:rsidRPr="004A0BB6">
              <w:rPr>
                <w:rFonts w:ascii="Times New Roman" w:eastAsia="ＭＳ ゴシック" w:hAnsi="Times New Roman"/>
                <w:sz w:val="20"/>
                <w:szCs w:val="20"/>
              </w:rPr>
              <w:t>thidium bromide</w:t>
            </w:r>
            <w:r w:rsidR="00AB445C" w:rsidRPr="004A0BB6">
              <w:rPr>
                <w:rFonts w:ascii="Times New Roman" w:eastAsia="ＭＳ ゴシック" w:hAnsi="Times New Roman"/>
                <w:sz w:val="20"/>
                <w:szCs w:val="20"/>
              </w:rPr>
              <w:t xml:space="preserve"> against MNU in </w:t>
            </w:r>
            <w:r w:rsidR="00AB445C" w:rsidRPr="004A0BB6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S. </w:t>
            </w:r>
            <w:r w:rsidR="00AB445C" w:rsidRPr="004A0BB6">
              <w:rPr>
                <w:rFonts w:ascii="Times New Roman" w:eastAsia="ＭＳ ゴシック" w:hAnsi="Times New Roman"/>
                <w:i/>
                <w:sz w:val="20"/>
                <w:szCs w:val="20"/>
              </w:rPr>
              <w:t>typhimurium</w:t>
            </w:r>
            <w:r w:rsidR="00AB445C" w:rsidRPr="004A0BB6">
              <w:rPr>
                <w:rFonts w:ascii="Times New Roman" w:eastAsia="ＭＳ ゴシック" w:hAnsi="Times New Roman"/>
                <w:sz w:val="20"/>
                <w:szCs w:val="20"/>
              </w:rPr>
              <w:t xml:space="preserve"> TA1535</w:t>
            </w:r>
          </w:p>
        </w:tc>
        <w:tc>
          <w:tcPr>
            <w:tcW w:w="583" w:type="dxa"/>
          </w:tcPr>
          <w:p w14:paraId="59D92C54" w14:textId="77777777" w:rsidR="00AB445C" w:rsidRPr="001D541D" w:rsidRDefault="00AB445C" w:rsidP="00FD4105">
            <w:pPr>
              <w:spacing w:line="240" w:lineRule="auto"/>
              <w:jc w:val="right"/>
              <w:rPr>
                <w:b/>
                <w:sz w:val="20"/>
                <w:szCs w:val="20"/>
                <w:lang w:eastAsia="ja-JP"/>
              </w:rPr>
            </w:pPr>
            <w:r w:rsidRPr="001D541D">
              <w:rPr>
                <w:rFonts w:hint="eastAsia"/>
                <w:b/>
                <w:sz w:val="20"/>
                <w:szCs w:val="20"/>
                <w:lang w:eastAsia="ja-JP"/>
              </w:rPr>
              <w:t>S</w:t>
            </w:r>
            <w:r w:rsidRPr="001D541D">
              <w:rPr>
                <w:b/>
                <w:sz w:val="20"/>
                <w:szCs w:val="20"/>
                <w:lang w:eastAsia="ja-JP"/>
              </w:rPr>
              <w:t>4</w:t>
            </w:r>
          </w:p>
        </w:tc>
      </w:tr>
      <w:tr w:rsidR="00365B34" w:rsidRPr="001D541D" w14:paraId="043453C3" w14:textId="77777777" w:rsidTr="00FD4105">
        <w:trPr>
          <w:trHeight w:val="340"/>
        </w:trPr>
        <w:tc>
          <w:tcPr>
            <w:tcW w:w="1271" w:type="dxa"/>
          </w:tcPr>
          <w:p w14:paraId="7AF9C836" w14:textId="1619B225" w:rsidR="00365B34" w:rsidRPr="001D541D" w:rsidRDefault="001B7005" w:rsidP="00FD4105">
            <w:pPr>
              <w:spacing w:line="240" w:lineRule="auto"/>
              <w:rPr>
                <w:sz w:val="20"/>
                <w:szCs w:val="20"/>
                <w:lang w:eastAsia="ja-JP"/>
              </w:rPr>
            </w:pPr>
            <w:r w:rsidRPr="001D541D">
              <w:rPr>
                <w:b/>
                <w:color w:val="000000" w:themeColor="text1"/>
                <w:sz w:val="20"/>
                <w:szCs w:val="20"/>
              </w:rPr>
              <w:t>Table S</w:t>
            </w:r>
            <w:r w:rsidR="00AB445C" w:rsidRPr="001D541D">
              <w:rPr>
                <w:b/>
                <w:color w:val="000000" w:themeColor="text1"/>
                <w:sz w:val="20"/>
                <w:szCs w:val="20"/>
                <w:lang w:eastAsia="ja-JP"/>
              </w:rPr>
              <w:t>9</w:t>
            </w:r>
          </w:p>
        </w:tc>
        <w:tc>
          <w:tcPr>
            <w:tcW w:w="6645" w:type="dxa"/>
          </w:tcPr>
          <w:p w14:paraId="5B82CA02" w14:textId="286E55E7" w:rsidR="00365B34" w:rsidRPr="004A0BB6" w:rsidRDefault="00926AAF" w:rsidP="004A0BB6">
            <w:pPr>
              <w:tabs>
                <w:tab w:val="right" w:pos="7513"/>
              </w:tabs>
              <w:spacing w:line="240" w:lineRule="auto"/>
              <w:ind w:rightChars="-2" w:right="-5"/>
              <w:rPr>
                <w:rFonts w:ascii="Times New Roman" w:hAnsi="Times New Roman"/>
                <w:sz w:val="20"/>
                <w:szCs w:val="20"/>
                <w:lang w:eastAsia="ja-JP"/>
              </w:rPr>
            </w:pPr>
            <w:r w:rsidRPr="004A0BB6">
              <w:rPr>
                <w:rFonts w:ascii="Times New Roman" w:eastAsia="ＭＳ ゴシック" w:hAnsi="Times New Roman"/>
                <w:color w:val="000000" w:themeColor="text1"/>
                <w:sz w:val="20"/>
                <w:szCs w:val="20"/>
              </w:rPr>
              <w:t xml:space="preserve">Mutagenicity </w:t>
            </w:r>
            <w:r w:rsidR="001B7005" w:rsidRPr="004A0BB6">
              <w:rPr>
                <w:rFonts w:ascii="Times New Roman" w:eastAsia="ＭＳ ゴシック" w:hAnsi="Times New Roman"/>
                <w:color w:val="000000" w:themeColor="text1"/>
                <w:sz w:val="20"/>
                <w:szCs w:val="20"/>
              </w:rPr>
              <w:t>of</w:t>
            </w:r>
            <w:r w:rsidR="001B7005" w:rsidRPr="004A0BB6">
              <w:rPr>
                <w:rFonts w:ascii="Times New Roman" w:hAnsi="Times New Roman"/>
                <w:color w:val="000000" w:themeColor="text1"/>
                <w:sz w:val="20"/>
                <w:szCs w:val="20"/>
                <w:lang w:eastAsia="ja-JP"/>
              </w:rPr>
              <w:t xml:space="preserve"> </w:t>
            </w:r>
            <w:r w:rsidR="00DA5B8F" w:rsidRPr="004A0BB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Hoechst 33258</w:t>
            </w:r>
            <w:r w:rsidR="00DA5B8F" w:rsidRPr="004A0BB6">
              <w:rPr>
                <w:rFonts w:ascii="Times New Roman" w:eastAsia="ＭＳ ゴシック" w:hAnsi="Times New Roman"/>
                <w:color w:val="000000" w:themeColor="text1"/>
                <w:sz w:val="20"/>
                <w:szCs w:val="20"/>
              </w:rPr>
              <w:t xml:space="preserve"> </w:t>
            </w:r>
            <w:r w:rsidR="001B7005" w:rsidRPr="004A0BB6">
              <w:rPr>
                <w:rFonts w:ascii="Times New Roman" w:eastAsia="ＭＳ ゴシック" w:hAnsi="Times New Roman"/>
                <w:color w:val="000000" w:themeColor="text1"/>
                <w:sz w:val="20"/>
                <w:szCs w:val="20"/>
              </w:rPr>
              <w:t xml:space="preserve">against MNU in </w:t>
            </w:r>
            <w:r w:rsidR="001B7005" w:rsidRPr="004A0BB6">
              <w:rPr>
                <w:rFonts w:ascii="Times New Roman" w:hAnsi="Times New Roman"/>
                <w:i/>
                <w:iCs/>
                <w:color w:val="000000" w:themeColor="text1"/>
                <w:sz w:val="20"/>
                <w:szCs w:val="20"/>
              </w:rPr>
              <w:t xml:space="preserve">S. </w:t>
            </w:r>
            <w:r w:rsidR="001B7005" w:rsidRPr="004A0BB6">
              <w:rPr>
                <w:rFonts w:ascii="Times New Roman" w:eastAsia="ＭＳ ゴシック" w:hAnsi="Times New Roman"/>
                <w:i/>
                <w:sz w:val="20"/>
                <w:szCs w:val="20"/>
              </w:rPr>
              <w:t>typhimurium</w:t>
            </w:r>
            <w:r w:rsidR="001B7005" w:rsidRPr="004A0BB6">
              <w:rPr>
                <w:rFonts w:ascii="Times New Roman" w:eastAsia="ＭＳ ゴシック" w:hAnsi="Times New Roman"/>
                <w:sz w:val="20"/>
                <w:szCs w:val="20"/>
              </w:rPr>
              <w:t xml:space="preserve"> TA1535</w:t>
            </w:r>
          </w:p>
        </w:tc>
        <w:tc>
          <w:tcPr>
            <w:tcW w:w="583" w:type="dxa"/>
          </w:tcPr>
          <w:p w14:paraId="438C9B73" w14:textId="3691DFC9" w:rsidR="00365B34" w:rsidRPr="001D541D" w:rsidRDefault="001B7005" w:rsidP="00FD4105">
            <w:pPr>
              <w:spacing w:line="240" w:lineRule="auto"/>
              <w:jc w:val="right"/>
              <w:rPr>
                <w:b/>
                <w:sz w:val="20"/>
                <w:szCs w:val="20"/>
                <w:lang w:eastAsia="ja-JP"/>
              </w:rPr>
            </w:pPr>
            <w:r w:rsidRPr="001D541D">
              <w:rPr>
                <w:rFonts w:hint="eastAsia"/>
                <w:b/>
                <w:sz w:val="20"/>
                <w:szCs w:val="20"/>
                <w:lang w:eastAsia="ja-JP"/>
              </w:rPr>
              <w:t>S</w:t>
            </w:r>
            <w:r w:rsidRPr="001D541D">
              <w:rPr>
                <w:b/>
                <w:sz w:val="20"/>
                <w:szCs w:val="20"/>
                <w:lang w:eastAsia="ja-JP"/>
              </w:rPr>
              <w:t>4</w:t>
            </w:r>
          </w:p>
        </w:tc>
      </w:tr>
      <w:tr w:rsidR="00A7267A" w:rsidRPr="001D541D" w14:paraId="239E8702" w14:textId="77777777" w:rsidTr="00FD4105">
        <w:trPr>
          <w:trHeight w:val="340"/>
        </w:trPr>
        <w:tc>
          <w:tcPr>
            <w:tcW w:w="1271" w:type="dxa"/>
          </w:tcPr>
          <w:p w14:paraId="35E05816" w14:textId="72D3F49A" w:rsidR="00A7267A" w:rsidRPr="001D541D" w:rsidRDefault="00A7267A" w:rsidP="00FD4105">
            <w:pPr>
              <w:spacing w:line="240" w:lineRule="auto"/>
              <w:rPr>
                <w:sz w:val="20"/>
                <w:szCs w:val="20"/>
                <w:lang w:eastAsia="ja-JP"/>
              </w:rPr>
            </w:pPr>
            <w:r w:rsidRPr="001D541D">
              <w:rPr>
                <w:b/>
                <w:color w:val="000000" w:themeColor="text1"/>
                <w:sz w:val="20"/>
                <w:szCs w:val="20"/>
              </w:rPr>
              <w:t>Table S</w:t>
            </w:r>
            <w:r w:rsidRPr="001D541D">
              <w:rPr>
                <w:b/>
                <w:color w:val="000000" w:themeColor="text1"/>
                <w:sz w:val="20"/>
                <w:szCs w:val="20"/>
                <w:lang w:eastAsia="ja-JP"/>
              </w:rPr>
              <w:t>10</w:t>
            </w:r>
          </w:p>
        </w:tc>
        <w:tc>
          <w:tcPr>
            <w:tcW w:w="6645" w:type="dxa"/>
          </w:tcPr>
          <w:p w14:paraId="7AA001CE" w14:textId="654A0E9E" w:rsidR="00A7267A" w:rsidRPr="004A0BB6" w:rsidRDefault="00A7267A" w:rsidP="00FD4105">
            <w:pPr>
              <w:tabs>
                <w:tab w:val="right" w:pos="7513"/>
              </w:tabs>
              <w:spacing w:afterLines="50" w:after="120" w:line="240" w:lineRule="auto"/>
              <w:ind w:left="28" w:rightChars="-2" w:right="-5" w:hangingChars="14" w:hanging="28"/>
              <w:jc w:val="both"/>
              <w:rPr>
                <w:rFonts w:ascii="Times New Roman" w:eastAsia="ＭＳ ゴシック" w:hAnsi="Times New Roman"/>
                <w:color w:val="000000" w:themeColor="text1"/>
                <w:sz w:val="20"/>
                <w:szCs w:val="20"/>
              </w:rPr>
            </w:pPr>
            <w:r w:rsidRPr="004A0BB6">
              <w:rPr>
                <w:rFonts w:ascii="Times New Roman" w:hAnsi="Times New Roman"/>
                <w:color w:val="000000" w:themeColor="text1"/>
                <w:sz w:val="20"/>
                <w:szCs w:val="20"/>
                <w:lang w:eastAsia="ja-JP"/>
              </w:rPr>
              <w:t>LC instrument conditions for DNA adducts</w:t>
            </w:r>
          </w:p>
        </w:tc>
        <w:tc>
          <w:tcPr>
            <w:tcW w:w="583" w:type="dxa"/>
          </w:tcPr>
          <w:p w14:paraId="6772366B" w14:textId="77777777" w:rsidR="00A7267A" w:rsidRPr="001D541D" w:rsidRDefault="00A7267A" w:rsidP="00FD4105">
            <w:pPr>
              <w:spacing w:line="240" w:lineRule="auto"/>
              <w:jc w:val="right"/>
              <w:rPr>
                <w:b/>
                <w:sz w:val="20"/>
                <w:szCs w:val="20"/>
                <w:lang w:eastAsia="ja-JP"/>
              </w:rPr>
            </w:pPr>
            <w:r w:rsidRPr="001D541D">
              <w:rPr>
                <w:rFonts w:hint="eastAsia"/>
                <w:b/>
                <w:sz w:val="20"/>
                <w:szCs w:val="20"/>
                <w:lang w:eastAsia="ja-JP"/>
              </w:rPr>
              <w:t>S</w:t>
            </w:r>
            <w:r w:rsidRPr="001D541D">
              <w:rPr>
                <w:b/>
                <w:sz w:val="20"/>
                <w:szCs w:val="20"/>
                <w:lang w:eastAsia="ja-JP"/>
              </w:rPr>
              <w:t>4</w:t>
            </w:r>
          </w:p>
        </w:tc>
      </w:tr>
      <w:tr w:rsidR="00A7267A" w:rsidRPr="001D541D" w14:paraId="664370FD" w14:textId="77777777" w:rsidTr="00FD4105">
        <w:trPr>
          <w:trHeight w:val="340"/>
        </w:trPr>
        <w:tc>
          <w:tcPr>
            <w:tcW w:w="1271" w:type="dxa"/>
          </w:tcPr>
          <w:p w14:paraId="03E918E1" w14:textId="485BBCDE" w:rsidR="00A7267A" w:rsidRPr="001D541D" w:rsidRDefault="00A7267A" w:rsidP="00FD4105">
            <w:pPr>
              <w:spacing w:line="240" w:lineRule="auto"/>
              <w:rPr>
                <w:b/>
                <w:color w:val="000000" w:themeColor="text1"/>
                <w:sz w:val="20"/>
                <w:szCs w:val="20"/>
                <w:lang w:eastAsia="ja-JP"/>
              </w:rPr>
            </w:pPr>
            <w:r w:rsidRPr="001D541D">
              <w:rPr>
                <w:b/>
                <w:color w:val="000000" w:themeColor="text1"/>
                <w:sz w:val="20"/>
                <w:szCs w:val="20"/>
              </w:rPr>
              <w:t>Table S</w:t>
            </w:r>
            <w:r w:rsidRPr="001D541D">
              <w:rPr>
                <w:b/>
                <w:color w:val="000000" w:themeColor="text1"/>
                <w:sz w:val="20"/>
                <w:szCs w:val="20"/>
                <w:lang w:eastAsia="ja-JP"/>
              </w:rPr>
              <w:t>11</w:t>
            </w:r>
          </w:p>
        </w:tc>
        <w:tc>
          <w:tcPr>
            <w:tcW w:w="6645" w:type="dxa"/>
          </w:tcPr>
          <w:p w14:paraId="206C1BB9" w14:textId="32FA088B" w:rsidR="00A7267A" w:rsidRPr="004A0BB6" w:rsidRDefault="00A7267A" w:rsidP="00FD4105">
            <w:pPr>
              <w:tabs>
                <w:tab w:val="right" w:pos="7513"/>
              </w:tabs>
              <w:spacing w:afterLines="50" w:after="120" w:line="240" w:lineRule="auto"/>
              <w:ind w:left="28" w:rightChars="-2" w:right="-5" w:hangingChars="14" w:hanging="28"/>
              <w:jc w:val="both"/>
              <w:rPr>
                <w:rFonts w:ascii="Times New Roman" w:eastAsia="ＭＳ ゴシック" w:hAnsi="Times New Roman"/>
                <w:color w:val="000000" w:themeColor="text1"/>
                <w:sz w:val="20"/>
                <w:szCs w:val="20"/>
              </w:rPr>
            </w:pPr>
            <w:r w:rsidRPr="004A0BB6">
              <w:rPr>
                <w:rFonts w:ascii="Times New Roman" w:hAnsi="Times New Roman"/>
                <w:color w:val="000000" w:themeColor="text1"/>
                <w:sz w:val="20"/>
                <w:szCs w:val="20"/>
                <w:lang w:eastAsia="ja-JP"/>
              </w:rPr>
              <w:t>MS instrument conditions for DNA adducts</w:t>
            </w:r>
          </w:p>
        </w:tc>
        <w:tc>
          <w:tcPr>
            <w:tcW w:w="583" w:type="dxa"/>
          </w:tcPr>
          <w:p w14:paraId="6E705395" w14:textId="20EF2D47" w:rsidR="00A7267A" w:rsidRPr="001D541D" w:rsidRDefault="00A7267A" w:rsidP="00FD4105">
            <w:pPr>
              <w:spacing w:line="240" w:lineRule="auto"/>
              <w:jc w:val="right"/>
              <w:rPr>
                <w:b/>
                <w:sz w:val="20"/>
                <w:szCs w:val="20"/>
                <w:lang w:eastAsia="ja-JP"/>
              </w:rPr>
            </w:pPr>
            <w:r w:rsidRPr="001D541D">
              <w:rPr>
                <w:rFonts w:hint="eastAsia"/>
                <w:b/>
                <w:sz w:val="20"/>
                <w:szCs w:val="20"/>
                <w:lang w:eastAsia="ja-JP"/>
              </w:rPr>
              <w:t>S</w:t>
            </w:r>
            <w:r w:rsidR="00C24038" w:rsidRPr="001D541D">
              <w:rPr>
                <w:b/>
                <w:sz w:val="20"/>
                <w:szCs w:val="20"/>
                <w:lang w:eastAsia="ja-JP"/>
              </w:rPr>
              <w:t>5</w:t>
            </w:r>
          </w:p>
        </w:tc>
      </w:tr>
      <w:tr w:rsidR="00C24038" w:rsidRPr="001D541D" w14:paraId="2333557B" w14:textId="77777777" w:rsidTr="00FD4105">
        <w:trPr>
          <w:trHeight w:val="340"/>
        </w:trPr>
        <w:tc>
          <w:tcPr>
            <w:tcW w:w="1271" w:type="dxa"/>
          </w:tcPr>
          <w:p w14:paraId="5A20CC0C" w14:textId="0269737C" w:rsidR="00C24038" w:rsidRPr="001D541D" w:rsidRDefault="00C24038" w:rsidP="00FD4105">
            <w:pPr>
              <w:spacing w:line="240" w:lineRule="auto"/>
              <w:rPr>
                <w:sz w:val="20"/>
                <w:szCs w:val="20"/>
                <w:lang w:eastAsia="ja-JP"/>
              </w:rPr>
            </w:pPr>
            <w:r w:rsidRPr="001D541D">
              <w:rPr>
                <w:b/>
                <w:color w:val="000000" w:themeColor="text1"/>
                <w:sz w:val="20"/>
                <w:szCs w:val="20"/>
              </w:rPr>
              <w:t>Table S</w:t>
            </w:r>
            <w:r w:rsidRPr="001D541D">
              <w:rPr>
                <w:b/>
                <w:color w:val="000000" w:themeColor="text1"/>
                <w:sz w:val="20"/>
                <w:szCs w:val="20"/>
                <w:lang w:eastAsia="ja-JP"/>
              </w:rPr>
              <w:t>12</w:t>
            </w:r>
          </w:p>
        </w:tc>
        <w:tc>
          <w:tcPr>
            <w:tcW w:w="6645" w:type="dxa"/>
          </w:tcPr>
          <w:p w14:paraId="3740C280" w14:textId="0966B66B" w:rsidR="00C24038" w:rsidRPr="004A0BB6" w:rsidRDefault="00C24038" w:rsidP="00FD4105">
            <w:pPr>
              <w:pStyle w:val="af4"/>
              <w:spacing w:afterLines="50" w:after="120"/>
              <w:rPr>
                <w:rFonts w:ascii="Times New Roman" w:eastAsia="ＭＳ ゴシック" w:hAnsi="Times New Roman"/>
                <w:color w:val="000000" w:themeColor="text1"/>
                <w:sz w:val="20"/>
                <w:szCs w:val="20"/>
              </w:rPr>
            </w:pPr>
            <w:r w:rsidRPr="004A0BB6">
              <w:rPr>
                <w:rFonts w:ascii="Times New Roman" w:eastAsia="ＭＳ 明朝" w:hAnsi="Times New Roman"/>
                <w:sz w:val="20"/>
                <w:szCs w:val="20"/>
              </w:rPr>
              <w:t>Stability of DNA adducts in the presence of the compounds</w:t>
            </w:r>
          </w:p>
        </w:tc>
        <w:tc>
          <w:tcPr>
            <w:tcW w:w="583" w:type="dxa"/>
          </w:tcPr>
          <w:p w14:paraId="4A726FAE" w14:textId="19FC0125" w:rsidR="00C24038" w:rsidRPr="001D541D" w:rsidRDefault="00C24038" w:rsidP="00FA4578">
            <w:pPr>
              <w:spacing w:line="240" w:lineRule="auto"/>
              <w:jc w:val="right"/>
              <w:rPr>
                <w:b/>
                <w:sz w:val="20"/>
                <w:szCs w:val="20"/>
                <w:lang w:eastAsia="ja-JP"/>
              </w:rPr>
            </w:pPr>
            <w:r w:rsidRPr="001D541D">
              <w:rPr>
                <w:rFonts w:hint="eastAsia"/>
                <w:b/>
                <w:sz w:val="20"/>
                <w:szCs w:val="20"/>
                <w:lang w:eastAsia="ja-JP"/>
              </w:rPr>
              <w:t>S</w:t>
            </w:r>
            <w:r w:rsidR="00FA4578">
              <w:rPr>
                <w:b/>
                <w:sz w:val="20"/>
                <w:szCs w:val="20"/>
                <w:lang w:eastAsia="ja-JP"/>
              </w:rPr>
              <w:t>5</w:t>
            </w:r>
          </w:p>
        </w:tc>
      </w:tr>
      <w:tr w:rsidR="00C24038" w:rsidRPr="001D541D" w14:paraId="23C16FD9" w14:textId="77777777" w:rsidTr="00FD4105">
        <w:trPr>
          <w:trHeight w:val="340"/>
        </w:trPr>
        <w:tc>
          <w:tcPr>
            <w:tcW w:w="1271" w:type="dxa"/>
          </w:tcPr>
          <w:p w14:paraId="03631F69" w14:textId="227FFF91" w:rsidR="00C24038" w:rsidRPr="001D541D" w:rsidRDefault="00C24038" w:rsidP="00FD4105">
            <w:pPr>
              <w:spacing w:line="240" w:lineRule="auto"/>
              <w:rPr>
                <w:sz w:val="20"/>
                <w:szCs w:val="20"/>
                <w:lang w:eastAsia="ja-JP"/>
              </w:rPr>
            </w:pPr>
            <w:r w:rsidRPr="001D541D">
              <w:rPr>
                <w:b/>
                <w:color w:val="000000" w:themeColor="text1"/>
                <w:sz w:val="20"/>
                <w:szCs w:val="20"/>
              </w:rPr>
              <w:t>Table S</w:t>
            </w:r>
            <w:r w:rsidRPr="001D541D">
              <w:rPr>
                <w:b/>
                <w:color w:val="000000" w:themeColor="text1"/>
                <w:sz w:val="20"/>
                <w:szCs w:val="20"/>
                <w:lang w:eastAsia="ja-JP"/>
              </w:rPr>
              <w:t>13</w:t>
            </w:r>
          </w:p>
        </w:tc>
        <w:tc>
          <w:tcPr>
            <w:tcW w:w="6645" w:type="dxa"/>
          </w:tcPr>
          <w:p w14:paraId="0CB8BCD0" w14:textId="2AAAB0F5" w:rsidR="00C24038" w:rsidRPr="004A0BB6" w:rsidRDefault="00C24038" w:rsidP="00FD4105">
            <w:pPr>
              <w:spacing w:afterLines="50" w:after="120" w:line="240" w:lineRule="auto"/>
              <w:rPr>
                <w:rFonts w:ascii="Times New Roman" w:hAnsi="Times New Roman"/>
                <w:sz w:val="20"/>
                <w:szCs w:val="20"/>
                <w:lang w:eastAsia="ja-JP"/>
              </w:rPr>
            </w:pPr>
            <w:r w:rsidRPr="004A0BB6">
              <w:rPr>
                <w:rFonts w:ascii="Times New Roman" w:hAnsi="Times New Roman"/>
                <w:color w:val="000000" w:themeColor="text1"/>
                <w:sz w:val="20"/>
                <w:szCs w:val="20"/>
                <w:lang w:eastAsia="ja-JP"/>
              </w:rPr>
              <w:t>Stability of DNA adducts under acid hydrolysis conditions</w:t>
            </w:r>
          </w:p>
        </w:tc>
        <w:tc>
          <w:tcPr>
            <w:tcW w:w="583" w:type="dxa"/>
          </w:tcPr>
          <w:p w14:paraId="26303DD9" w14:textId="6598FC81" w:rsidR="00C24038" w:rsidRPr="001D541D" w:rsidRDefault="00C24038" w:rsidP="00FD4105">
            <w:pPr>
              <w:spacing w:line="240" w:lineRule="auto"/>
              <w:jc w:val="right"/>
              <w:rPr>
                <w:b/>
                <w:sz w:val="20"/>
                <w:szCs w:val="20"/>
                <w:lang w:eastAsia="ja-JP"/>
              </w:rPr>
            </w:pPr>
            <w:r w:rsidRPr="001D541D">
              <w:rPr>
                <w:rFonts w:hint="eastAsia"/>
                <w:b/>
                <w:sz w:val="20"/>
                <w:szCs w:val="20"/>
                <w:lang w:eastAsia="ja-JP"/>
              </w:rPr>
              <w:t>S</w:t>
            </w:r>
            <w:r w:rsidRPr="001D541D">
              <w:rPr>
                <w:b/>
                <w:sz w:val="20"/>
                <w:szCs w:val="20"/>
                <w:lang w:eastAsia="ja-JP"/>
              </w:rPr>
              <w:t>6</w:t>
            </w:r>
          </w:p>
        </w:tc>
      </w:tr>
      <w:tr w:rsidR="00365B34" w:rsidRPr="001D541D" w14:paraId="02F8BBAC" w14:textId="77777777" w:rsidTr="00FD4105">
        <w:trPr>
          <w:trHeight w:val="340"/>
        </w:trPr>
        <w:tc>
          <w:tcPr>
            <w:tcW w:w="1271" w:type="dxa"/>
          </w:tcPr>
          <w:p w14:paraId="667E102B" w14:textId="237C14E7" w:rsidR="00365B34" w:rsidRPr="001D541D" w:rsidRDefault="001B7005" w:rsidP="00FD4105">
            <w:pPr>
              <w:spacing w:line="240" w:lineRule="auto"/>
              <w:rPr>
                <w:sz w:val="20"/>
                <w:szCs w:val="20"/>
                <w:lang w:eastAsia="ja-JP"/>
              </w:rPr>
            </w:pPr>
            <w:r w:rsidRPr="001D541D">
              <w:rPr>
                <w:b/>
                <w:color w:val="000000" w:themeColor="text1"/>
                <w:sz w:val="20"/>
                <w:szCs w:val="20"/>
              </w:rPr>
              <w:t>Table S</w:t>
            </w:r>
            <w:r w:rsidR="00AB445C" w:rsidRPr="001D541D">
              <w:rPr>
                <w:b/>
                <w:color w:val="000000" w:themeColor="text1"/>
                <w:sz w:val="20"/>
                <w:szCs w:val="20"/>
                <w:lang w:eastAsia="ja-JP"/>
              </w:rPr>
              <w:t>1</w:t>
            </w:r>
            <w:r w:rsidR="00C24038" w:rsidRPr="001D541D">
              <w:rPr>
                <w:b/>
                <w:color w:val="000000" w:themeColor="text1"/>
                <w:sz w:val="20"/>
                <w:szCs w:val="20"/>
                <w:lang w:eastAsia="ja-JP"/>
              </w:rPr>
              <w:t>4</w:t>
            </w:r>
          </w:p>
        </w:tc>
        <w:tc>
          <w:tcPr>
            <w:tcW w:w="6645" w:type="dxa"/>
          </w:tcPr>
          <w:p w14:paraId="0D3F2188" w14:textId="7F61C92C" w:rsidR="00365B34" w:rsidRPr="004A0BB6" w:rsidRDefault="001B7005" w:rsidP="00FD4105">
            <w:pPr>
              <w:tabs>
                <w:tab w:val="right" w:pos="7513"/>
              </w:tabs>
              <w:spacing w:afterLines="50" w:after="120" w:line="240" w:lineRule="auto"/>
              <w:ind w:left="28" w:rightChars="-2" w:right="-5" w:hangingChars="14" w:hanging="28"/>
              <w:jc w:val="both"/>
              <w:rPr>
                <w:rFonts w:ascii="Times New Roman" w:eastAsia="ＭＳ ゴシック" w:hAnsi="Times New Roman"/>
                <w:color w:val="000000" w:themeColor="text1"/>
                <w:sz w:val="20"/>
                <w:szCs w:val="20"/>
              </w:rPr>
            </w:pPr>
            <w:r w:rsidRPr="004A0BB6">
              <w:rPr>
                <w:rFonts w:ascii="Times New Roman" w:hAnsi="Times New Roman"/>
                <w:color w:val="000000" w:themeColor="text1"/>
                <w:sz w:val="20"/>
                <w:szCs w:val="20"/>
                <w:lang w:eastAsia="ja-JP"/>
              </w:rPr>
              <w:t xml:space="preserve">Quantification of </w:t>
            </w:r>
            <w:r w:rsidRPr="004A0BB6"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lang w:eastAsia="ja-JP"/>
              </w:rPr>
              <w:t>O</w:t>
            </w:r>
            <w:r w:rsidRPr="004A0BB6"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vertAlign w:val="superscript"/>
                <w:lang w:eastAsia="ja-JP"/>
              </w:rPr>
              <w:t>6</w:t>
            </w:r>
            <w:r w:rsidRPr="004A0BB6">
              <w:rPr>
                <w:rFonts w:ascii="Times New Roman" w:hAnsi="Times New Roman"/>
                <w:color w:val="000000" w:themeColor="text1"/>
                <w:sz w:val="20"/>
                <w:szCs w:val="20"/>
                <w:lang w:eastAsia="ja-JP"/>
              </w:rPr>
              <w:t xml:space="preserve">-MeG and </w:t>
            </w:r>
            <w:r w:rsidRPr="004A0BB6">
              <w:rPr>
                <w:rFonts w:ascii="Times New Roman" w:eastAsia="ＭＳ ゴシック" w:hAnsi="Times New Roman"/>
                <w:i/>
                <w:color w:val="000000" w:themeColor="text1"/>
                <w:sz w:val="20"/>
                <w:szCs w:val="20"/>
              </w:rPr>
              <w:t>N</w:t>
            </w:r>
            <w:r w:rsidRPr="004A0BB6">
              <w:rPr>
                <w:rFonts w:ascii="Times New Roman" w:eastAsia="ＭＳ ゴシック" w:hAnsi="Times New Roman"/>
                <w:i/>
                <w:color w:val="000000" w:themeColor="text1"/>
                <w:sz w:val="20"/>
                <w:szCs w:val="20"/>
                <w:vertAlign w:val="superscript"/>
              </w:rPr>
              <w:t>3</w:t>
            </w:r>
            <w:r w:rsidRPr="004A0BB6">
              <w:rPr>
                <w:rFonts w:ascii="Times New Roman" w:eastAsia="ＭＳ ゴシック" w:hAnsi="Times New Roman"/>
                <w:color w:val="000000" w:themeColor="text1"/>
                <w:sz w:val="20"/>
                <w:szCs w:val="20"/>
              </w:rPr>
              <w:t>-MeA</w:t>
            </w:r>
            <w:r w:rsidRPr="004A0BB6">
              <w:rPr>
                <w:rFonts w:ascii="Times New Roman" w:hAnsi="Times New Roman"/>
                <w:color w:val="000000" w:themeColor="text1"/>
                <w:sz w:val="20"/>
                <w:szCs w:val="20"/>
                <w:lang w:eastAsia="ja-JP"/>
              </w:rPr>
              <w:t xml:space="preserve"> i</w:t>
            </w:r>
            <w:r w:rsidRPr="004A0BB6">
              <w:rPr>
                <w:rFonts w:ascii="Times New Roman" w:eastAsia="ＭＳ ゴシック" w:hAnsi="Times New Roman"/>
                <w:color w:val="000000" w:themeColor="text1"/>
                <w:sz w:val="20"/>
                <w:szCs w:val="20"/>
              </w:rPr>
              <w:t>n the reaction mixture of MNU and licoricidin</w:t>
            </w:r>
          </w:p>
        </w:tc>
        <w:tc>
          <w:tcPr>
            <w:tcW w:w="583" w:type="dxa"/>
          </w:tcPr>
          <w:p w14:paraId="49F62510" w14:textId="5D222017" w:rsidR="00365B34" w:rsidRPr="001D541D" w:rsidRDefault="001B7005" w:rsidP="00FD4105">
            <w:pPr>
              <w:spacing w:line="240" w:lineRule="auto"/>
              <w:jc w:val="right"/>
              <w:rPr>
                <w:b/>
                <w:sz w:val="20"/>
                <w:szCs w:val="20"/>
                <w:lang w:eastAsia="ja-JP"/>
              </w:rPr>
            </w:pPr>
            <w:r w:rsidRPr="001D541D">
              <w:rPr>
                <w:rFonts w:hint="eastAsia"/>
                <w:b/>
                <w:sz w:val="20"/>
                <w:szCs w:val="20"/>
                <w:lang w:eastAsia="ja-JP"/>
              </w:rPr>
              <w:t>S</w:t>
            </w:r>
            <w:r w:rsidR="00C24038" w:rsidRPr="001D541D">
              <w:rPr>
                <w:b/>
                <w:sz w:val="20"/>
                <w:szCs w:val="20"/>
                <w:lang w:eastAsia="ja-JP"/>
              </w:rPr>
              <w:t>6</w:t>
            </w:r>
          </w:p>
        </w:tc>
      </w:tr>
      <w:tr w:rsidR="001B7005" w:rsidRPr="001D541D" w14:paraId="103F2097" w14:textId="77777777" w:rsidTr="00FD4105">
        <w:trPr>
          <w:trHeight w:val="340"/>
        </w:trPr>
        <w:tc>
          <w:tcPr>
            <w:tcW w:w="1271" w:type="dxa"/>
          </w:tcPr>
          <w:p w14:paraId="78A3D806" w14:textId="6A3AA760" w:rsidR="001B7005" w:rsidRPr="001D541D" w:rsidRDefault="001B7005" w:rsidP="00FD4105">
            <w:pPr>
              <w:spacing w:line="240" w:lineRule="auto"/>
              <w:rPr>
                <w:sz w:val="20"/>
                <w:szCs w:val="20"/>
                <w:lang w:eastAsia="ja-JP"/>
              </w:rPr>
            </w:pPr>
            <w:r w:rsidRPr="001D541D">
              <w:rPr>
                <w:b/>
                <w:color w:val="000000" w:themeColor="text1"/>
                <w:sz w:val="20"/>
                <w:szCs w:val="20"/>
              </w:rPr>
              <w:t>Table S</w:t>
            </w:r>
            <w:r w:rsidRPr="001D541D">
              <w:rPr>
                <w:b/>
                <w:color w:val="000000" w:themeColor="text1"/>
                <w:sz w:val="20"/>
                <w:szCs w:val="20"/>
                <w:lang w:eastAsia="ja-JP"/>
              </w:rPr>
              <w:t>1</w:t>
            </w:r>
            <w:r w:rsidR="00C24038" w:rsidRPr="001D541D">
              <w:rPr>
                <w:b/>
                <w:color w:val="000000" w:themeColor="text1"/>
                <w:sz w:val="20"/>
                <w:szCs w:val="20"/>
                <w:lang w:eastAsia="ja-JP"/>
              </w:rPr>
              <w:t>5</w:t>
            </w:r>
          </w:p>
        </w:tc>
        <w:tc>
          <w:tcPr>
            <w:tcW w:w="6645" w:type="dxa"/>
          </w:tcPr>
          <w:p w14:paraId="40A34BF3" w14:textId="54BC3DF9" w:rsidR="001B7005" w:rsidRPr="004A0BB6" w:rsidRDefault="001B7005" w:rsidP="00FD4105">
            <w:pPr>
              <w:spacing w:afterLines="50" w:after="120" w:line="240" w:lineRule="auto"/>
              <w:rPr>
                <w:rFonts w:ascii="Times New Roman" w:hAnsi="Times New Roman"/>
                <w:sz w:val="20"/>
                <w:szCs w:val="20"/>
                <w:lang w:eastAsia="ja-JP"/>
              </w:rPr>
            </w:pPr>
            <w:r w:rsidRPr="004A0BB6">
              <w:rPr>
                <w:rFonts w:ascii="Times New Roman" w:hAnsi="Times New Roman"/>
                <w:color w:val="000000" w:themeColor="text1"/>
                <w:sz w:val="20"/>
                <w:szCs w:val="20"/>
                <w:lang w:eastAsia="ja-JP"/>
              </w:rPr>
              <w:t xml:space="preserve">Quantification of </w:t>
            </w:r>
            <w:r w:rsidRPr="004A0BB6"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lang w:eastAsia="ja-JP"/>
              </w:rPr>
              <w:t>O</w:t>
            </w:r>
            <w:r w:rsidRPr="004A0BB6"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vertAlign w:val="superscript"/>
                <w:lang w:eastAsia="ja-JP"/>
              </w:rPr>
              <w:t>6</w:t>
            </w:r>
            <w:r w:rsidRPr="004A0BB6">
              <w:rPr>
                <w:rFonts w:ascii="Times New Roman" w:hAnsi="Times New Roman"/>
                <w:color w:val="000000" w:themeColor="text1"/>
                <w:sz w:val="20"/>
                <w:szCs w:val="20"/>
                <w:lang w:eastAsia="ja-JP"/>
              </w:rPr>
              <w:t xml:space="preserve">-MeG and </w:t>
            </w:r>
            <w:r w:rsidRPr="004A0BB6">
              <w:rPr>
                <w:rFonts w:ascii="Times New Roman" w:eastAsia="ＭＳ ゴシック" w:hAnsi="Times New Roman"/>
                <w:i/>
                <w:color w:val="000000" w:themeColor="text1"/>
                <w:sz w:val="20"/>
                <w:szCs w:val="20"/>
              </w:rPr>
              <w:t>N</w:t>
            </w:r>
            <w:r w:rsidRPr="004A0BB6">
              <w:rPr>
                <w:rFonts w:ascii="Times New Roman" w:eastAsia="ＭＳ ゴシック" w:hAnsi="Times New Roman"/>
                <w:i/>
                <w:color w:val="000000" w:themeColor="text1"/>
                <w:sz w:val="20"/>
                <w:szCs w:val="20"/>
                <w:vertAlign w:val="superscript"/>
              </w:rPr>
              <w:t>3</w:t>
            </w:r>
            <w:r w:rsidRPr="004A0BB6">
              <w:rPr>
                <w:rFonts w:ascii="Times New Roman" w:eastAsia="ＭＳ ゴシック" w:hAnsi="Times New Roman"/>
                <w:color w:val="000000" w:themeColor="text1"/>
                <w:sz w:val="20"/>
                <w:szCs w:val="20"/>
              </w:rPr>
              <w:t>-MeA</w:t>
            </w:r>
            <w:r w:rsidRPr="004A0BB6">
              <w:rPr>
                <w:rFonts w:ascii="Times New Roman" w:hAnsi="Times New Roman"/>
                <w:color w:val="000000" w:themeColor="text1"/>
                <w:sz w:val="20"/>
                <w:szCs w:val="20"/>
                <w:lang w:eastAsia="ja-JP"/>
              </w:rPr>
              <w:t xml:space="preserve"> i</w:t>
            </w:r>
            <w:r w:rsidRPr="004A0BB6">
              <w:rPr>
                <w:rFonts w:ascii="Times New Roman" w:eastAsia="ＭＳ ゴシック" w:hAnsi="Times New Roman"/>
                <w:color w:val="000000" w:themeColor="text1"/>
                <w:sz w:val="20"/>
                <w:szCs w:val="20"/>
              </w:rPr>
              <w:t xml:space="preserve">n the reaction mixture of MNU and </w:t>
            </w:r>
            <w:r w:rsidR="00F74583" w:rsidRPr="004A0BB6">
              <w:rPr>
                <w:rFonts w:ascii="Times New Roman" w:eastAsia="ＭＳ ゴシック" w:hAnsi="Times New Roman"/>
                <w:color w:val="000000" w:themeColor="text1"/>
                <w:sz w:val="20"/>
                <w:szCs w:val="20"/>
              </w:rPr>
              <w:t>isoliquiritigenin</w:t>
            </w:r>
          </w:p>
        </w:tc>
        <w:tc>
          <w:tcPr>
            <w:tcW w:w="583" w:type="dxa"/>
          </w:tcPr>
          <w:p w14:paraId="53A58729" w14:textId="61A358F3" w:rsidR="001B7005" w:rsidRPr="001D541D" w:rsidRDefault="001B7005" w:rsidP="00FD4105">
            <w:pPr>
              <w:spacing w:line="240" w:lineRule="auto"/>
              <w:jc w:val="right"/>
              <w:rPr>
                <w:b/>
                <w:sz w:val="20"/>
                <w:szCs w:val="20"/>
                <w:lang w:eastAsia="ja-JP"/>
              </w:rPr>
            </w:pPr>
            <w:r w:rsidRPr="001D541D">
              <w:rPr>
                <w:rFonts w:hint="eastAsia"/>
                <w:b/>
                <w:sz w:val="20"/>
                <w:szCs w:val="20"/>
                <w:lang w:eastAsia="ja-JP"/>
              </w:rPr>
              <w:t>S</w:t>
            </w:r>
            <w:r w:rsidR="00C24038" w:rsidRPr="001D541D">
              <w:rPr>
                <w:b/>
                <w:sz w:val="20"/>
                <w:szCs w:val="20"/>
                <w:lang w:eastAsia="ja-JP"/>
              </w:rPr>
              <w:t>6</w:t>
            </w:r>
          </w:p>
        </w:tc>
      </w:tr>
      <w:tr w:rsidR="001B7005" w:rsidRPr="001D541D" w14:paraId="70982DC8" w14:textId="77777777" w:rsidTr="00FD4105">
        <w:trPr>
          <w:trHeight w:val="340"/>
        </w:trPr>
        <w:tc>
          <w:tcPr>
            <w:tcW w:w="1271" w:type="dxa"/>
          </w:tcPr>
          <w:p w14:paraId="7C41B6F6" w14:textId="6733F653" w:rsidR="001B7005" w:rsidRPr="001D541D" w:rsidRDefault="001B7005" w:rsidP="00FD4105">
            <w:pPr>
              <w:spacing w:line="240" w:lineRule="auto"/>
              <w:rPr>
                <w:sz w:val="20"/>
                <w:szCs w:val="20"/>
                <w:lang w:eastAsia="ja-JP"/>
              </w:rPr>
            </w:pPr>
            <w:r w:rsidRPr="001D541D">
              <w:rPr>
                <w:b/>
                <w:color w:val="000000" w:themeColor="text1"/>
                <w:sz w:val="20"/>
                <w:szCs w:val="20"/>
              </w:rPr>
              <w:t>Table S</w:t>
            </w:r>
            <w:r w:rsidRPr="001D541D">
              <w:rPr>
                <w:b/>
                <w:color w:val="000000" w:themeColor="text1"/>
                <w:sz w:val="20"/>
                <w:szCs w:val="20"/>
                <w:lang w:eastAsia="ja-JP"/>
              </w:rPr>
              <w:t>1</w:t>
            </w:r>
            <w:r w:rsidR="00C24038" w:rsidRPr="001D541D">
              <w:rPr>
                <w:b/>
                <w:color w:val="000000" w:themeColor="text1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6645" w:type="dxa"/>
          </w:tcPr>
          <w:p w14:paraId="0014E339" w14:textId="78DA55C7" w:rsidR="001B7005" w:rsidRPr="004A0BB6" w:rsidRDefault="001B7005" w:rsidP="00FD4105">
            <w:pPr>
              <w:spacing w:afterLines="50" w:after="120" w:line="240" w:lineRule="auto"/>
              <w:rPr>
                <w:rFonts w:ascii="Times New Roman" w:hAnsi="Times New Roman"/>
                <w:sz w:val="20"/>
                <w:szCs w:val="20"/>
                <w:lang w:eastAsia="ja-JP"/>
              </w:rPr>
            </w:pPr>
            <w:r w:rsidRPr="004A0BB6">
              <w:rPr>
                <w:rFonts w:ascii="Times New Roman" w:hAnsi="Times New Roman"/>
                <w:color w:val="000000" w:themeColor="text1"/>
                <w:sz w:val="20"/>
                <w:szCs w:val="20"/>
                <w:lang w:eastAsia="ja-JP"/>
              </w:rPr>
              <w:t xml:space="preserve">Quantification of </w:t>
            </w:r>
            <w:r w:rsidRPr="004A0BB6"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lang w:eastAsia="ja-JP"/>
              </w:rPr>
              <w:t>O</w:t>
            </w:r>
            <w:r w:rsidRPr="004A0BB6"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vertAlign w:val="superscript"/>
                <w:lang w:eastAsia="ja-JP"/>
              </w:rPr>
              <w:t>6</w:t>
            </w:r>
            <w:r w:rsidRPr="004A0BB6">
              <w:rPr>
                <w:rFonts w:ascii="Times New Roman" w:hAnsi="Times New Roman"/>
                <w:color w:val="000000" w:themeColor="text1"/>
                <w:sz w:val="20"/>
                <w:szCs w:val="20"/>
                <w:lang w:eastAsia="ja-JP"/>
              </w:rPr>
              <w:t xml:space="preserve">-MeG and </w:t>
            </w:r>
            <w:r w:rsidRPr="004A0BB6">
              <w:rPr>
                <w:rFonts w:ascii="Times New Roman" w:eastAsia="ＭＳ ゴシック" w:hAnsi="Times New Roman"/>
                <w:i/>
                <w:color w:val="000000" w:themeColor="text1"/>
                <w:sz w:val="20"/>
                <w:szCs w:val="20"/>
              </w:rPr>
              <w:t>N</w:t>
            </w:r>
            <w:r w:rsidRPr="004A0BB6">
              <w:rPr>
                <w:rFonts w:ascii="Times New Roman" w:eastAsia="ＭＳ ゴシック" w:hAnsi="Times New Roman"/>
                <w:i/>
                <w:color w:val="000000" w:themeColor="text1"/>
                <w:sz w:val="20"/>
                <w:szCs w:val="20"/>
                <w:vertAlign w:val="superscript"/>
              </w:rPr>
              <w:t>3</w:t>
            </w:r>
            <w:r w:rsidRPr="004A0BB6">
              <w:rPr>
                <w:rFonts w:ascii="Times New Roman" w:eastAsia="ＭＳ ゴシック" w:hAnsi="Times New Roman"/>
                <w:color w:val="000000" w:themeColor="text1"/>
                <w:sz w:val="20"/>
                <w:szCs w:val="20"/>
              </w:rPr>
              <w:t>-MeA</w:t>
            </w:r>
            <w:r w:rsidRPr="004A0BB6">
              <w:rPr>
                <w:rFonts w:ascii="Times New Roman" w:hAnsi="Times New Roman"/>
                <w:color w:val="000000" w:themeColor="text1"/>
                <w:sz w:val="20"/>
                <w:szCs w:val="20"/>
                <w:lang w:eastAsia="ja-JP"/>
              </w:rPr>
              <w:t xml:space="preserve"> i</w:t>
            </w:r>
            <w:r w:rsidRPr="004A0BB6">
              <w:rPr>
                <w:rFonts w:ascii="Times New Roman" w:eastAsia="ＭＳ ゴシック" w:hAnsi="Times New Roman"/>
                <w:color w:val="000000" w:themeColor="text1"/>
                <w:sz w:val="20"/>
                <w:szCs w:val="20"/>
              </w:rPr>
              <w:t xml:space="preserve">n the reaction mixture of MNU and </w:t>
            </w:r>
            <w:r w:rsidR="00DA5B8F" w:rsidRPr="004A0BB6">
              <w:rPr>
                <w:rFonts w:ascii="Times New Roman" w:eastAsia="ＭＳ ゴシック" w:hAnsi="Times New Roman"/>
                <w:color w:val="000000" w:themeColor="text1"/>
                <w:sz w:val="20"/>
                <w:szCs w:val="20"/>
                <w:lang w:eastAsia="ja-JP"/>
              </w:rPr>
              <w:t xml:space="preserve">4’,6,7-trihydroxyisoflavone </w:t>
            </w:r>
          </w:p>
        </w:tc>
        <w:tc>
          <w:tcPr>
            <w:tcW w:w="583" w:type="dxa"/>
          </w:tcPr>
          <w:p w14:paraId="3C5DABE4" w14:textId="0BC66A6D" w:rsidR="001B7005" w:rsidRPr="001D541D" w:rsidRDefault="001B7005" w:rsidP="00FD4105">
            <w:pPr>
              <w:spacing w:line="240" w:lineRule="auto"/>
              <w:jc w:val="right"/>
              <w:rPr>
                <w:b/>
                <w:sz w:val="20"/>
                <w:szCs w:val="20"/>
                <w:lang w:eastAsia="ja-JP"/>
              </w:rPr>
            </w:pPr>
            <w:r w:rsidRPr="001D541D">
              <w:rPr>
                <w:rFonts w:hint="eastAsia"/>
                <w:b/>
                <w:sz w:val="20"/>
                <w:szCs w:val="20"/>
                <w:lang w:eastAsia="ja-JP"/>
              </w:rPr>
              <w:t>S</w:t>
            </w:r>
            <w:r w:rsidR="00C24038" w:rsidRPr="001D541D">
              <w:rPr>
                <w:b/>
                <w:sz w:val="20"/>
                <w:szCs w:val="20"/>
                <w:lang w:eastAsia="ja-JP"/>
              </w:rPr>
              <w:t>7</w:t>
            </w:r>
          </w:p>
        </w:tc>
      </w:tr>
      <w:tr w:rsidR="001B7005" w:rsidRPr="001D541D" w14:paraId="44FEE656" w14:textId="77777777" w:rsidTr="00FD4105">
        <w:trPr>
          <w:trHeight w:val="340"/>
        </w:trPr>
        <w:tc>
          <w:tcPr>
            <w:tcW w:w="1271" w:type="dxa"/>
          </w:tcPr>
          <w:p w14:paraId="78E8C8C5" w14:textId="4F7DAFEF" w:rsidR="001B7005" w:rsidRPr="001D541D" w:rsidRDefault="001B7005" w:rsidP="00FD4105">
            <w:pPr>
              <w:spacing w:line="240" w:lineRule="auto"/>
              <w:rPr>
                <w:sz w:val="20"/>
                <w:szCs w:val="20"/>
                <w:lang w:eastAsia="ja-JP"/>
              </w:rPr>
            </w:pPr>
            <w:r w:rsidRPr="001D541D">
              <w:rPr>
                <w:b/>
                <w:color w:val="000000" w:themeColor="text1"/>
                <w:sz w:val="20"/>
                <w:szCs w:val="20"/>
              </w:rPr>
              <w:t>Table S</w:t>
            </w:r>
            <w:r w:rsidRPr="001D541D">
              <w:rPr>
                <w:b/>
                <w:color w:val="000000" w:themeColor="text1"/>
                <w:sz w:val="20"/>
                <w:szCs w:val="20"/>
                <w:lang w:eastAsia="ja-JP"/>
              </w:rPr>
              <w:t>1</w:t>
            </w:r>
            <w:r w:rsidR="00C24038" w:rsidRPr="001D541D">
              <w:rPr>
                <w:b/>
                <w:color w:val="000000" w:themeColor="text1"/>
                <w:sz w:val="20"/>
                <w:szCs w:val="20"/>
                <w:lang w:eastAsia="ja-JP"/>
              </w:rPr>
              <w:t>7</w:t>
            </w:r>
          </w:p>
        </w:tc>
        <w:tc>
          <w:tcPr>
            <w:tcW w:w="6645" w:type="dxa"/>
          </w:tcPr>
          <w:p w14:paraId="156B2634" w14:textId="4BF4F344" w:rsidR="001B7005" w:rsidRPr="004A0BB6" w:rsidRDefault="001B7005" w:rsidP="00FD4105">
            <w:pPr>
              <w:spacing w:afterLines="50" w:after="120" w:line="240" w:lineRule="auto"/>
              <w:rPr>
                <w:rFonts w:ascii="Times New Roman" w:hAnsi="Times New Roman"/>
                <w:sz w:val="20"/>
                <w:szCs w:val="20"/>
                <w:lang w:eastAsia="ja-JP"/>
              </w:rPr>
            </w:pPr>
            <w:r w:rsidRPr="004A0BB6">
              <w:rPr>
                <w:rFonts w:ascii="Times New Roman" w:hAnsi="Times New Roman"/>
                <w:color w:val="000000" w:themeColor="text1"/>
                <w:sz w:val="20"/>
                <w:szCs w:val="20"/>
                <w:lang w:eastAsia="ja-JP"/>
              </w:rPr>
              <w:t xml:space="preserve">Quantification of </w:t>
            </w:r>
            <w:r w:rsidRPr="004A0BB6"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lang w:eastAsia="ja-JP"/>
              </w:rPr>
              <w:t>O</w:t>
            </w:r>
            <w:r w:rsidRPr="004A0BB6"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vertAlign w:val="superscript"/>
                <w:lang w:eastAsia="ja-JP"/>
              </w:rPr>
              <w:t>6</w:t>
            </w:r>
            <w:r w:rsidRPr="004A0BB6">
              <w:rPr>
                <w:rFonts w:ascii="Times New Roman" w:hAnsi="Times New Roman"/>
                <w:color w:val="000000" w:themeColor="text1"/>
                <w:sz w:val="20"/>
                <w:szCs w:val="20"/>
                <w:lang w:eastAsia="ja-JP"/>
              </w:rPr>
              <w:t xml:space="preserve">-MeG and </w:t>
            </w:r>
            <w:r w:rsidRPr="004A0BB6">
              <w:rPr>
                <w:rFonts w:ascii="Times New Roman" w:eastAsia="ＭＳ ゴシック" w:hAnsi="Times New Roman"/>
                <w:i/>
                <w:color w:val="000000" w:themeColor="text1"/>
                <w:sz w:val="20"/>
                <w:szCs w:val="20"/>
              </w:rPr>
              <w:t>N</w:t>
            </w:r>
            <w:r w:rsidRPr="004A0BB6">
              <w:rPr>
                <w:rFonts w:ascii="Times New Roman" w:eastAsia="ＭＳ ゴシック" w:hAnsi="Times New Roman"/>
                <w:i/>
                <w:color w:val="000000" w:themeColor="text1"/>
                <w:sz w:val="20"/>
                <w:szCs w:val="20"/>
                <w:vertAlign w:val="superscript"/>
              </w:rPr>
              <w:t>3</w:t>
            </w:r>
            <w:r w:rsidRPr="004A0BB6">
              <w:rPr>
                <w:rFonts w:ascii="Times New Roman" w:eastAsia="ＭＳ ゴシック" w:hAnsi="Times New Roman"/>
                <w:color w:val="000000" w:themeColor="text1"/>
                <w:sz w:val="20"/>
                <w:szCs w:val="20"/>
              </w:rPr>
              <w:t>-MeA</w:t>
            </w:r>
            <w:r w:rsidRPr="004A0BB6">
              <w:rPr>
                <w:rFonts w:ascii="Times New Roman" w:hAnsi="Times New Roman"/>
                <w:color w:val="000000" w:themeColor="text1"/>
                <w:sz w:val="20"/>
                <w:szCs w:val="20"/>
                <w:lang w:eastAsia="ja-JP"/>
              </w:rPr>
              <w:t xml:space="preserve"> i</w:t>
            </w:r>
            <w:r w:rsidRPr="004A0BB6">
              <w:rPr>
                <w:rFonts w:ascii="Times New Roman" w:eastAsia="ＭＳ ゴシック" w:hAnsi="Times New Roman"/>
                <w:color w:val="000000" w:themeColor="text1"/>
                <w:sz w:val="20"/>
                <w:szCs w:val="20"/>
              </w:rPr>
              <w:t xml:space="preserve">n the reaction mixture of MNU and </w:t>
            </w:r>
            <w:r w:rsidR="00DA5B8F" w:rsidRPr="004A0BB6">
              <w:rPr>
                <w:rFonts w:ascii="Times New Roman" w:hAnsi="Times New Roman"/>
                <w:color w:val="000000" w:themeColor="text1"/>
                <w:sz w:val="20"/>
                <w:szCs w:val="20"/>
                <w:lang w:eastAsia="ja-JP"/>
              </w:rPr>
              <w:t>glycyrrhetinic acid</w:t>
            </w:r>
            <w:r w:rsidR="00DA5B8F" w:rsidRPr="004A0BB6">
              <w:rPr>
                <w:rFonts w:ascii="Times New Roman" w:eastAsia="ＭＳ ゴシック" w:hAnsi="Times New Roman"/>
                <w:color w:val="000000" w:themeColor="text1"/>
                <w:sz w:val="20"/>
                <w:szCs w:val="20"/>
                <w:lang w:eastAsia="ja-JP"/>
              </w:rPr>
              <w:t xml:space="preserve"> </w:t>
            </w:r>
          </w:p>
        </w:tc>
        <w:tc>
          <w:tcPr>
            <w:tcW w:w="583" w:type="dxa"/>
          </w:tcPr>
          <w:p w14:paraId="4AA55D73" w14:textId="634194E3" w:rsidR="001B7005" w:rsidRPr="001D541D" w:rsidRDefault="001B7005" w:rsidP="00FD4105">
            <w:pPr>
              <w:spacing w:line="240" w:lineRule="auto"/>
              <w:jc w:val="right"/>
              <w:rPr>
                <w:b/>
                <w:sz w:val="20"/>
                <w:szCs w:val="20"/>
                <w:lang w:eastAsia="ja-JP"/>
              </w:rPr>
            </w:pPr>
            <w:r w:rsidRPr="001D541D">
              <w:rPr>
                <w:rFonts w:hint="eastAsia"/>
                <w:b/>
                <w:sz w:val="20"/>
                <w:szCs w:val="20"/>
                <w:lang w:eastAsia="ja-JP"/>
              </w:rPr>
              <w:t>S</w:t>
            </w:r>
            <w:r w:rsidR="00C24038" w:rsidRPr="001D541D">
              <w:rPr>
                <w:b/>
                <w:sz w:val="20"/>
                <w:szCs w:val="20"/>
                <w:lang w:eastAsia="ja-JP"/>
              </w:rPr>
              <w:t>7</w:t>
            </w:r>
          </w:p>
        </w:tc>
      </w:tr>
      <w:tr w:rsidR="00AB445C" w:rsidRPr="001D541D" w14:paraId="299341F5" w14:textId="77777777" w:rsidTr="00FD4105">
        <w:trPr>
          <w:trHeight w:val="340"/>
        </w:trPr>
        <w:tc>
          <w:tcPr>
            <w:tcW w:w="1271" w:type="dxa"/>
          </w:tcPr>
          <w:p w14:paraId="654AB306" w14:textId="23D33F3D" w:rsidR="00AB445C" w:rsidRPr="001D541D" w:rsidRDefault="00AB445C" w:rsidP="00FD4105">
            <w:pPr>
              <w:spacing w:line="240" w:lineRule="auto"/>
              <w:rPr>
                <w:sz w:val="20"/>
                <w:szCs w:val="20"/>
                <w:lang w:eastAsia="ja-JP"/>
              </w:rPr>
            </w:pPr>
            <w:r w:rsidRPr="001D541D">
              <w:rPr>
                <w:b/>
                <w:color w:val="000000" w:themeColor="text1"/>
                <w:sz w:val="20"/>
                <w:szCs w:val="20"/>
              </w:rPr>
              <w:t>Table S</w:t>
            </w:r>
            <w:r w:rsidRPr="001D541D">
              <w:rPr>
                <w:b/>
                <w:color w:val="000000" w:themeColor="text1"/>
                <w:sz w:val="20"/>
                <w:szCs w:val="20"/>
                <w:lang w:eastAsia="ja-JP"/>
              </w:rPr>
              <w:t>1</w:t>
            </w:r>
            <w:r w:rsidR="00C24038" w:rsidRPr="001D541D">
              <w:rPr>
                <w:b/>
                <w:color w:val="000000" w:themeColor="text1"/>
                <w:sz w:val="20"/>
                <w:szCs w:val="20"/>
                <w:lang w:eastAsia="ja-JP"/>
              </w:rPr>
              <w:t>8</w:t>
            </w:r>
          </w:p>
        </w:tc>
        <w:tc>
          <w:tcPr>
            <w:tcW w:w="6645" w:type="dxa"/>
          </w:tcPr>
          <w:p w14:paraId="7DC2C8F7" w14:textId="6E6FEB2B" w:rsidR="00AB445C" w:rsidRPr="004A0BB6" w:rsidRDefault="00AB445C" w:rsidP="00FD4105">
            <w:pPr>
              <w:spacing w:afterLines="50" w:after="120" w:line="240" w:lineRule="auto"/>
              <w:rPr>
                <w:rFonts w:ascii="Times New Roman" w:hAnsi="Times New Roman"/>
                <w:sz w:val="20"/>
                <w:szCs w:val="20"/>
                <w:lang w:eastAsia="ja-JP"/>
              </w:rPr>
            </w:pPr>
            <w:r w:rsidRPr="004A0BB6">
              <w:rPr>
                <w:rFonts w:ascii="Times New Roman" w:hAnsi="Times New Roman"/>
                <w:color w:val="000000" w:themeColor="text1"/>
                <w:sz w:val="20"/>
                <w:szCs w:val="20"/>
                <w:lang w:eastAsia="ja-JP"/>
              </w:rPr>
              <w:t xml:space="preserve">Quantification of </w:t>
            </w:r>
            <w:r w:rsidRPr="004A0BB6"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lang w:eastAsia="ja-JP"/>
              </w:rPr>
              <w:t>O</w:t>
            </w:r>
            <w:r w:rsidRPr="004A0BB6"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vertAlign w:val="superscript"/>
                <w:lang w:eastAsia="ja-JP"/>
              </w:rPr>
              <w:t>6</w:t>
            </w:r>
            <w:r w:rsidRPr="004A0BB6">
              <w:rPr>
                <w:rFonts w:ascii="Times New Roman" w:hAnsi="Times New Roman"/>
                <w:color w:val="000000" w:themeColor="text1"/>
                <w:sz w:val="20"/>
                <w:szCs w:val="20"/>
                <w:lang w:eastAsia="ja-JP"/>
              </w:rPr>
              <w:t xml:space="preserve">-MeG and </w:t>
            </w:r>
            <w:r w:rsidRPr="004A0BB6">
              <w:rPr>
                <w:rFonts w:ascii="Times New Roman" w:eastAsia="ＭＳ ゴシック" w:hAnsi="Times New Roman"/>
                <w:i/>
                <w:color w:val="000000" w:themeColor="text1"/>
                <w:sz w:val="20"/>
                <w:szCs w:val="20"/>
              </w:rPr>
              <w:t>N</w:t>
            </w:r>
            <w:r w:rsidRPr="004A0BB6">
              <w:rPr>
                <w:rFonts w:ascii="Times New Roman" w:eastAsia="ＭＳ ゴシック" w:hAnsi="Times New Roman"/>
                <w:i/>
                <w:color w:val="000000" w:themeColor="text1"/>
                <w:sz w:val="20"/>
                <w:szCs w:val="20"/>
                <w:vertAlign w:val="superscript"/>
              </w:rPr>
              <w:t>3</w:t>
            </w:r>
            <w:r w:rsidRPr="004A0BB6">
              <w:rPr>
                <w:rFonts w:ascii="Times New Roman" w:eastAsia="ＭＳ ゴシック" w:hAnsi="Times New Roman"/>
                <w:color w:val="000000" w:themeColor="text1"/>
                <w:sz w:val="20"/>
                <w:szCs w:val="20"/>
              </w:rPr>
              <w:t>-MeA</w:t>
            </w:r>
            <w:r w:rsidRPr="004A0BB6">
              <w:rPr>
                <w:rFonts w:ascii="Times New Roman" w:hAnsi="Times New Roman"/>
                <w:color w:val="000000" w:themeColor="text1"/>
                <w:sz w:val="20"/>
                <w:szCs w:val="20"/>
                <w:lang w:eastAsia="ja-JP"/>
              </w:rPr>
              <w:t xml:space="preserve"> i</w:t>
            </w:r>
            <w:r w:rsidRPr="004A0BB6">
              <w:rPr>
                <w:rFonts w:ascii="Times New Roman" w:eastAsia="ＭＳ ゴシック" w:hAnsi="Times New Roman"/>
                <w:color w:val="000000" w:themeColor="text1"/>
                <w:sz w:val="20"/>
                <w:szCs w:val="20"/>
              </w:rPr>
              <w:t xml:space="preserve">n the reaction mixture of MNU and </w:t>
            </w:r>
            <w:r w:rsidR="00DA5B8F" w:rsidRPr="004A0BB6">
              <w:rPr>
                <w:rFonts w:ascii="Times New Roman" w:hAnsi="Times New Roman"/>
                <w:color w:val="000000" w:themeColor="text1"/>
                <w:sz w:val="20"/>
                <w:szCs w:val="20"/>
                <w:lang w:eastAsia="ja-JP"/>
              </w:rPr>
              <w:t>e</w:t>
            </w:r>
            <w:r w:rsidR="00DA5B8F" w:rsidRPr="004A0BB6">
              <w:rPr>
                <w:rFonts w:ascii="Times New Roman" w:eastAsia="ＭＳ ゴシック" w:hAnsi="Times New Roman"/>
                <w:color w:val="000000" w:themeColor="text1"/>
                <w:sz w:val="20"/>
                <w:szCs w:val="20"/>
              </w:rPr>
              <w:t>thidium bromide</w:t>
            </w:r>
          </w:p>
        </w:tc>
        <w:tc>
          <w:tcPr>
            <w:tcW w:w="583" w:type="dxa"/>
          </w:tcPr>
          <w:p w14:paraId="34A49920" w14:textId="37824375" w:rsidR="00AB445C" w:rsidRPr="001D541D" w:rsidRDefault="00AB445C" w:rsidP="00FD4105">
            <w:pPr>
              <w:spacing w:line="240" w:lineRule="auto"/>
              <w:jc w:val="right"/>
              <w:rPr>
                <w:b/>
                <w:sz w:val="20"/>
                <w:szCs w:val="20"/>
                <w:lang w:eastAsia="ja-JP"/>
              </w:rPr>
            </w:pPr>
            <w:r w:rsidRPr="001D541D">
              <w:rPr>
                <w:rFonts w:hint="eastAsia"/>
                <w:b/>
                <w:sz w:val="20"/>
                <w:szCs w:val="20"/>
                <w:lang w:eastAsia="ja-JP"/>
              </w:rPr>
              <w:t>S</w:t>
            </w:r>
            <w:r w:rsidR="00C24038" w:rsidRPr="001D541D">
              <w:rPr>
                <w:b/>
                <w:sz w:val="20"/>
                <w:szCs w:val="20"/>
                <w:lang w:eastAsia="ja-JP"/>
              </w:rPr>
              <w:t>7</w:t>
            </w:r>
          </w:p>
        </w:tc>
      </w:tr>
      <w:tr w:rsidR="001B7005" w:rsidRPr="001D541D" w14:paraId="70E7B8F8" w14:textId="77777777" w:rsidTr="00FD4105">
        <w:trPr>
          <w:trHeight w:val="340"/>
        </w:trPr>
        <w:tc>
          <w:tcPr>
            <w:tcW w:w="1271" w:type="dxa"/>
          </w:tcPr>
          <w:p w14:paraId="0A0E20AE" w14:textId="7A2DD1B6" w:rsidR="001B7005" w:rsidRPr="001D541D" w:rsidRDefault="001B7005" w:rsidP="00FD4105">
            <w:pPr>
              <w:spacing w:line="240" w:lineRule="auto"/>
              <w:rPr>
                <w:sz w:val="20"/>
                <w:szCs w:val="20"/>
                <w:lang w:eastAsia="ja-JP"/>
              </w:rPr>
            </w:pPr>
            <w:r w:rsidRPr="001D541D">
              <w:rPr>
                <w:b/>
                <w:color w:val="000000" w:themeColor="text1"/>
                <w:sz w:val="20"/>
                <w:szCs w:val="20"/>
              </w:rPr>
              <w:t>Table S</w:t>
            </w:r>
            <w:r w:rsidRPr="001D541D">
              <w:rPr>
                <w:b/>
                <w:color w:val="000000" w:themeColor="text1"/>
                <w:sz w:val="20"/>
                <w:szCs w:val="20"/>
                <w:lang w:eastAsia="ja-JP"/>
              </w:rPr>
              <w:t>1</w:t>
            </w:r>
            <w:r w:rsidR="00C24038" w:rsidRPr="001D541D">
              <w:rPr>
                <w:b/>
                <w:color w:val="000000" w:themeColor="text1"/>
                <w:sz w:val="20"/>
                <w:szCs w:val="20"/>
                <w:lang w:eastAsia="ja-JP"/>
              </w:rPr>
              <w:t>9</w:t>
            </w:r>
          </w:p>
        </w:tc>
        <w:tc>
          <w:tcPr>
            <w:tcW w:w="6645" w:type="dxa"/>
          </w:tcPr>
          <w:p w14:paraId="5B086C3B" w14:textId="158E430E" w:rsidR="001B7005" w:rsidRPr="004A0BB6" w:rsidRDefault="001B7005" w:rsidP="00FD4105">
            <w:pPr>
              <w:spacing w:afterLines="50" w:after="120" w:line="240" w:lineRule="auto"/>
              <w:rPr>
                <w:rFonts w:ascii="Times New Roman" w:hAnsi="Times New Roman"/>
                <w:sz w:val="20"/>
                <w:szCs w:val="20"/>
                <w:lang w:eastAsia="ja-JP"/>
              </w:rPr>
            </w:pPr>
            <w:r w:rsidRPr="004A0BB6">
              <w:rPr>
                <w:rFonts w:ascii="Times New Roman" w:hAnsi="Times New Roman"/>
                <w:color w:val="000000" w:themeColor="text1"/>
                <w:sz w:val="20"/>
                <w:szCs w:val="20"/>
                <w:lang w:eastAsia="ja-JP"/>
              </w:rPr>
              <w:t xml:space="preserve">Quantification of </w:t>
            </w:r>
            <w:r w:rsidRPr="004A0BB6"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lang w:eastAsia="ja-JP"/>
              </w:rPr>
              <w:t>O</w:t>
            </w:r>
            <w:r w:rsidRPr="004A0BB6"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vertAlign w:val="superscript"/>
                <w:lang w:eastAsia="ja-JP"/>
              </w:rPr>
              <w:t>6</w:t>
            </w:r>
            <w:r w:rsidRPr="004A0BB6">
              <w:rPr>
                <w:rFonts w:ascii="Times New Roman" w:hAnsi="Times New Roman"/>
                <w:color w:val="000000" w:themeColor="text1"/>
                <w:sz w:val="20"/>
                <w:szCs w:val="20"/>
                <w:lang w:eastAsia="ja-JP"/>
              </w:rPr>
              <w:t xml:space="preserve">-MeG and </w:t>
            </w:r>
            <w:r w:rsidRPr="004A0BB6">
              <w:rPr>
                <w:rFonts w:ascii="Times New Roman" w:eastAsia="ＭＳ ゴシック" w:hAnsi="Times New Roman"/>
                <w:i/>
                <w:color w:val="000000" w:themeColor="text1"/>
                <w:sz w:val="20"/>
                <w:szCs w:val="20"/>
              </w:rPr>
              <w:t>N</w:t>
            </w:r>
            <w:r w:rsidRPr="004A0BB6">
              <w:rPr>
                <w:rFonts w:ascii="Times New Roman" w:eastAsia="ＭＳ ゴシック" w:hAnsi="Times New Roman"/>
                <w:i/>
                <w:color w:val="000000" w:themeColor="text1"/>
                <w:sz w:val="20"/>
                <w:szCs w:val="20"/>
                <w:vertAlign w:val="superscript"/>
              </w:rPr>
              <w:t>3</w:t>
            </w:r>
            <w:r w:rsidRPr="004A0BB6">
              <w:rPr>
                <w:rFonts w:ascii="Times New Roman" w:eastAsia="ＭＳ ゴシック" w:hAnsi="Times New Roman"/>
                <w:color w:val="000000" w:themeColor="text1"/>
                <w:sz w:val="20"/>
                <w:szCs w:val="20"/>
              </w:rPr>
              <w:t>-MeA</w:t>
            </w:r>
            <w:r w:rsidRPr="004A0BB6">
              <w:rPr>
                <w:rFonts w:ascii="Times New Roman" w:hAnsi="Times New Roman"/>
                <w:color w:val="000000" w:themeColor="text1"/>
                <w:sz w:val="20"/>
                <w:szCs w:val="20"/>
                <w:lang w:eastAsia="ja-JP"/>
              </w:rPr>
              <w:t xml:space="preserve"> i</w:t>
            </w:r>
            <w:r w:rsidRPr="004A0BB6">
              <w:rPr>
                <w:rFonts w:ascii="Times New Roman" w:eastAsia="ＭＳ ゴシック" w:hAnsi="Times New Roman"/>
                <w:color w:val="000000" w:themeColor="text1"/>
                <w:sz w:val="20"/>
                <w:szCs w:val="20"/>
              </w:rPr>
              <w:t xml:space="preserve">n the reaction mixture of MNU and </w:t>
            </w:r>
            <w:r w:rsidR="00DA5B8F" w:rsidRPr="004A0BB6">
              <w:rPr>
                <w:rFonts w:ascii="Times New Roman" w:eastAsia="ＭＳ ゴシック" w:hAnsi="Times New Roman"/>
                <w:color w:val="000000" w:themeColor="text1"/>
                <w:sz w:val="20"/>
                <w:szCs w:val="20"/>
                <w:lang w:eastAsia="ja-JP"/>
              </w:rPr>
              <w:t>Hoechst 33258</w:t>
            </w:r>
          </w:p>
        </w:tc>
        <w:tc>
          <w:tcPr>
            <w:tcW w:w="583" w:type="dxa"/>
          </w:tcPr>
          <w:p w14:paraId="6D2CF609" w14:textId="413B1AB3" w:rsidR="001B7005" w:rsidRPr="001D541D" w:rsidRDefault="001B7005" w:rsidP="00FD4105">
            <w:pPr>
              <w:spacing w:line="240" w:lineRule="auto"/>
              <w:jc w:val="right"/>
              <w:rPr>
                <w:b/>
                <w:sz w:val="20"/>
                <w:szCs w:val="20"/>
                <w:lang w:eastAsia="ja-JP"/>
              </w:rPr>
            </w:pPr>
            <w:r w:rsidRPr="001D541D">
              <w:rPr>
                <w:rFonts w:hint="eastAsia"/>
                <w:b/>
                <w:sz w:val="20"/>
                <w:szCs w:val="20"/>
                <w:lang w:eastAsia="ja-JP"/>
              </w:rPr>
              <w:t>S</w:t>
            </w:r>
            <w:r w:rsidR="00C24038" w:rsidRPr="001D541D">
              <w:rPr>
                <w:b/>
                <w:sz w:val="20"/>
                <w:szCs w:val="20"/>
                <w:lang w:eastAsia="ja-JP"/>
              </w:rPr>
              <w:t>8</w:t>
            </w:r>
          </w:p>
        </w:tc>
      </w:tr>
      <w:tr w:rsidR="00365B34" w:rsidRPr="001D541D" w14:paraId="7E9DDB93" w14:textId="77777777" w:rsidTr="00FD4105">
        <w:trPr>
          <w:trHeight w:val="340"/>
        </w:trPr>
        <w:tc>
          <w:tcPr>
            <w:tcW w:w="1271" w:type="dxa"/>
          </w:tcPr>
          <w:p w14:paraId="1B445555" w14:textId="4AD3290E" w:rsidR="00365B34" w:rsidRPr="001D541D" w:rsidRDefault="001B7005" w:rsidP="00FD4105">
            <w:pPr>
              <w:spacing w:line="240" w:lineRule="auto"/>
              <w:rPr>
                <w:sz w:val="20"/>
                <w:szCs w:val="20"/>
                <w:lang w:eastAsia="ja-JP"/>
              </w:rPr>
            </w:pPr>
            <w:r w:rsidRPr="001D541D">
              <w:rPr>
                <w:b/>
                <w:color w:val="000000" w:themeColor="text1"/>
                <w:sz w:val="20"/>
                <w:szCs w:val="20"/>
              </w:rPr>
              <w:t>Table S</w:t>
            </w:r>
            <w:r w:rsidR="00C24038" w:rsidRPr="001D541D">
              <w:rPr>
                <w:b/>
                <w:color w:val="000000" w:themeColor="text1"/>
                <w:sz w:val="20"/>
                <w:szCs w:val="20"/>
                <w:lang w:eastAsia="ja-JP"/>
              </w:rPr>
              <w:t>20</w:t>
            </w:r>
          </w:p>
        </w:tc>
        <w:tc>
          <w:tcPr>
            <w:tcW w:w="6645" w:type="dxa"/>
          </w:tcPr>
          <w:p w14:paraId="278A58ED" w14:textId="7C217122" w:rsidR="00365B34" w:rsidRPr="004A0BB6" w:rsidRDefault="001B7005" w:rsidP="00FD4105">
            <w:pPr>
              <w:spacing w:afterLines="50" w:after="120" w:line="240" w:lineRule="auto"/>
              <w:rPr>
                <w:rFonts w:ascii="Times New Roman" w:hAnsi="Times New Roman"/>
                <w:sz w:val="20"/>
                <w:szCs w:val="20"/>
                <w:lang w:eastAsia="ja-JP"/>
              </w:rPr>
            </w:pPr>
            <w:r w:rsidRPr="004A0BB6">
              <w:rPr>
                <w:rFonts w:ascii="Times New Roman" w:hAnsi="Times New Roman"/>
                <w:sz w:val="20"/>
                <w:szCs w:val="20"/>
              </w:rPr>
              <w:t>Decrease of MNU</w:t>
            </w:r>
          </w:p>
        </w:tc>
        <w:tc>
          <w:tcPr>
            <w:tcW w:w="583" w:type="dxa"/>
          </w:tcPr>
          <w:p w14:paraId="01824BAD" w14:textId="1F084562" w:rsidR="00365B34" w:rsidRPr="001D541D" w:rsidRDefault="001B7005" w:rsidP="00FD4105">
            <w:pPr>
              <w:spacing w:line="240" w:lineRule="auto"/>
              <w:jc w:val="right"/>
              <w:rPr>
                <w:b/>
                <w:sz w:val="20"/>
                <w:szCs w:val="20"/>
                <w:lang w:eastAsia="ja-JP"/>
              </w:rPr>
            </w:pPr>
            <w:r w:rsidRPr="001D541D">
              <w:rPr>
                <w:rFonts w:hint="eastAsia"/>
                <w:b/>
                <w:sz w:val="20"/>
                <w:szCs w:val="20"/>
                <w:lang w:eastAsia="ja-JP"/>
              </w:rPr>
              <w:t>S</w:t>
            </w:r>
            <w:r w:rsidR="00C24038" w:rsidRPr="001D541D">
              <w:rPr>
                <w:b/>
                <w:sz w:val="20"/>
                <w:szCs w:val="20"/>
                <w:lang w:eastAsia="ja-JP"/>
              </w:rPr>
              <w:t>8</w:t>
            </w:r>
          </w:p>
        </w:tc>
      </w:tr>
      <w:tr w:rsidR="00695508" w:rsidRPr="001D541D" w14:paraId="238531A1" w14:textId="77777777" w:rsidTr="00FD4105">
        <w:trPr>
          <w:trHeight w:val="340"/>
        </w:trPr>
        <w:tc>
          <w:tcPr>
            <w:tcW w:w="1271" w:type="dxa"/>
          </w:tcPr>
          <w:p w14:paraId="52658295" w14:textId="21DAD455" w:rsidR="00695508" w:rsidRPr="001D541D" w:rsidRDefault="00695508" w:rsidP="00FD4105">
            <w:pPr>
              <w:spacing w:line="240" w:lineRule="auto"/>
              <w:rPr>
                <w:sz w:val="20"/>
                <w:szCs w:val="20"/>
                <w:lang w:eastAsia="ja-JP"/>
              </w:rPr>
            </w:pPr>
            <w:r w:rsidRPr="001D541D">
              <w:rPr>
                <w:b/>
                <w:color w:val="000000" w:themeColor="text1"/>
                <w:sz w:val="20"/>
                <w:szCs w:val="20"/>
              </w:rPr>
              <w:t>Table S</w:t>
            </w:r>
            <w:r w:rsidRPr="001D541D">
              <w:rPr>
                <w:b/>
                <w:color w:val="000000" w:themeColor="text1"/>
                <w:sz w:val="20"/>
                <w:szCs w:val="20"/>
                <w:lang w:eastAsia="ja-JP"/>
              </w:rPr>
              <w:t>21</w:t>
            </w:r>
          </w:p>
        </w:tc>
        <w:tc>
          <w:tcPr>
            <w:tcW w:w="6645" w:type="dxa"/>
          </w:tcPr>
          <w:p w14:paraId="1B4F6E1D" w14:textId="76590EA0" w:rsidR="00695508" w:rsidRPr="004A0BB6" w:rsidRDefault="00695508" w:rsidP="00FD4105">
            <w:pPr>
              <w:spacing w:afterLines="50" w:after="120" w:line="240" w:lineRule="auto"/>
              <w:rPr>
                <w:rFonts w:ascii="Times New Roman" w:hAnsi="Times New Roman"/>
                <w:sz w:val="20"/>
                <w:szCs w:val="20"/>
                <w:lang w:eastAsia="ja-JP"/>
              </w:rPr>
            </w:pPr>
            <w:r w:rsidRPr="004A0BB6">
              <w:rPr>
                <w:rFonts w:ascii="Times New Roman" w:hAnsi="Times New Roman"/>
                <w:sz w:val="20"/>
                <w:szCs w:val="20"/>
              </w:rPr>
              <w:t xml:space="preserve">Decrease of MNU in the presence of licoricidin or </w:t>
            </w:r>
            <w:r w:rsidR="00F74583" w:rsidRPr="004A0BB6">
              <w:rPr>
                <w:rFonts w:ascii="Times New Roman" w:hAnsi="Times New Roman"/>
                <w:sz w:val="20"/>
                <w:szCs w:val="20"/>
              </w:rPr>
              <w:t>isoliquiritigenin</w:t>
            </w:r>
            <w:r w:rsidRPr="004A0BB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83" w:type="dxa"/>
          </w:tcPr>
          <w:p w14:paraId="51401C29" w14:textId="77777777" w:rsidR="00695508" w:rsidRPr="001D541D" w:rsidRDefault="00695508" w:rsidP="00FD4105">
            <w:pPr>
              <w:spacing w:line="240" w:lineRule="auto"/>
              <w:jc w:val="right"/>
              <w:rPr>
                <w:b/>
                <w:sz w:val="20"/>
                <w:szCs w:val="20"/>
                <w:lang w:eastAsia="ja-JP"/>
              </w:rPr>
            </w:pPr>
            <w:r w:rsidRPr="001D541D">
              <w:rPr>
                <w:rFonts w:hint="eastAsia"/>
                <w:b/>
                <w:sz w:val="20"/>
                <w:szCs w:val="20"/>
                <w:lang w:eastAsia="ja-JP"/>
              </w:rPr>
              <w:t>S</w:t>
            </w:r>
            <w:r w:rsidRPr="001D541D">
              <w:rPr>
                <w:b/>
                <w:sz w:val="20"/>
                <w:szCs w:val="20"/>
                <w:lang w:eastAsia="ja-JP"/>
              </w:rPr>
              <w:t>8</w:t>
            </w:r>
          </w:p>
        </w:tc>
      </w:tr>
      <w:tr w:rsidR="00F04CE0" w:rsidRPr="001D541D" w14:paraId="086FF5CC" w14:textId="77777777" w:rsidTr="00FD4105">
        <w:trPr>
          <w:trHeight w:val="340"/>
        </w:trPr>
        <w:tc>
          <w:tcPr>
            <w:tcW w:w="1271" w:type="dxa"/>
          </w:tcPr>
          <w:p w14:paraId="340F7DF1" w14:textId="631076FA" w:rsidR="00F04CE0" w:rsidRPr="001D541D" w:rsidRDefault="00F04CE0" w:rsidP="00FA4578">
            <w:pPr>
              <w:spacing w:line="240" w:lineRule="auto"/>
              <w:rPr>
                <w:sz w:val="20"/>
                <w:szCs w:val="20"/>
                <w:lang w:eastAsia="ja-JP"/>
              </w:rPr>
            </w:pPr>
            <w:r w:rsidRPr="001D541D">
              <w:rPr>
                <w:b/>
                <w:color w:val="000000" w:themeColor="text1"/>
                <w:sz w:val="20"/>
                <w:szCs w:val="20"/>
              </w:rPr>
              <w:t>Table S</w:t>
            </w:r>
            <w:r w:rsidRPr="001D541D">
              <w:rPr>
                <w:b/>
                <w:color w:val="000000" w:themeColor="text1"/>
                <w:sz w:val="20"/>
                <w:szCs w:val="20"/>
                <w:lang w:eastAsia="ja-JP"/>
              </w:rPr>
              <w:t>2</w:t>
            </w:r>
            <w:r w:rsidR="00FA4578">
              <w:rPr>
                <w:b/>
                <w:color w:val="000000" w:themeColor="text1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6645" w:type="dxa"/>
          </w:tcPr>
          <w:p w14:paraId="515F5EBE" w14:textId="62D0DF7C" w:rsidR="00F04CE0" w:rsidRPr="004A0BB6" w:rsidRDefault="00F04CE0" w:rsidP="00FD4105">
            <w:pPr>
              <w:spacing w:afterLines="50" w:after="120" w:line="240" w:lineRule="auto"/>
              <w:rPr>
                <w:rFonts w:ascii="Times New Roman" w:hAnsi="Times New Roman"/>
                <w:sz w:val="20"/>
                <w:szCs w:val="20"/>
                <w:lang w:eastAsia="ja-JP"/>
              </w:rPr>
            </w:pPr>
            <w:r w:rsidRPr="004A0BB6">
              <w:rPr>
                <w:rFonts w:ascii="Times New Roman" w:hAnsi="Times New Roman"/>
                <w:sz w:val="20"/>
                <w:szCs w:val="20"/>
              </w:rPr>
              <w:t xml:space="preserve">Decrease of MNU in </w:t>
            </w:r>
            <w:r w:rsidR="004A0BB6">
              <w:rPr>
                <w:rFonts w:ascii="Times New Roman" w:hAnsi="Times New Roman" w:hint="eastAsia"/>
                <w:sz w:val="20"/>
                <w:szCs w:val="20"/>
                <w:lang w:eastAsia="ja-JP"/>
              </w:rPr>
              <w:t xml:space="preserve">the </w:t>
            </w:r>
            <w:r w:rsidRPr="004A0BB6">
              <w:rPr>
                <w:rFonts w:ascii="Times New Roman" w:hAnsi="Times New Roman"/>
                <w:sz w:val="20"/>
                <w:szCs w:val="20"/>
              </w:rPr>
              <w:t>presen</w:t>
            </w:r>
            <w:r w:rsidRPr="004A0BB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ce of </w:t>
            </w:r>
            <w:r w:rsidRPr="004A0BB6">
              <w:rPr>
                <w:rFonts w:ascii="Times New Roman" w:eastAsia="ＭＳ ゴシック" w:hAnsi="Times New Roman"/>
                <w:color w:val="000000" w:themeColor="text1"/>
                <w:sz w:val="20"/>
                <w:szCs w:val="20"/>
              </w:rPr>
              <w:t xml:space="preserve">4’,6,7-trihydroxyisoflavone or </w:t>
            </w:r>
            <w:r w:rsidRPr="004A0BB6">
              <w:rPr>
                <w:rFonts w:ascii="Times New Roman" w:eastAsia="ＭＳ ゴシック" w:hAnsi="Times New Roman"/>
                <w:color w:val="000000" w:themeColor="text1"/>
                <w:sz w:val="20"/>
                <w:szCs w:val="20"/>
                <w:lang w:eastAsia="ja-JP"/>
              </w:rPr>
              <w:t>glycyrrhetinic acid</w:t>
            </w:r>
          </w:p>
        </w:tc>
        <w:tc>
          <w:tcPr>
            <w:tcW w:w="583" w:type="dxa"/>
          </w:tcPr>
          <w:p w14:paraId="52C270D8" w14:textId="37B71193" w:rsidR="00F04CE0" w:rsidRPr="001D541D" w:rsidRDefault="00F04CE0" w:rsidP="00FD4105">
            <w:pPr>
              <w:spacing w:line="240" w:lineRule="auto"/>
              <w:jc w:val="right"/>
              <w:rPr>
                <w:b/>
                <w:sz w:val="20"/>
                <w:szCs w:val="20"/>
                <w:lang w:eastAsia="ja-JP"/>
              </w:rPr>
            </w:pPr>
            <w:r w:rsidRPr="001D541D">
              <w:rPr>
                <w:rFonts w:hint="eastAsia"/>
                <w:b/>
                <w:sz w:val="20"/>
                <w:szCs w:val="20"/>
                <w:lang w:eastAsia="ja-JP"/>
              </w:rPr>
              <w:t>S</w:t>
            </w:r>
            <w:r w:rsidR="00695508" w:rsidRPr="001D541D">
              <w:rPr>
                <w:b/>
                <w:sz w:val="20"/>
                <w:szCs w:val="20"/>
                <w:lang w:eastAsia="ja-JP"/>
              </w:rPr>
              <w:t>9</w:t>
            </w:r>
          </w:p>
        </w:tc>
      </w:tr>
      <w:tr w:rsidR="00277C29" w:rsidRPr="001D541D" w14:paraId="0B003220" w14:textId="77777777" w:rsidTr="00FD4105">
        <w:trPr>
          <w:trHeight w:val="340"/>
        </w:trPr>
        <w:tc>
          <w:tcPr>
            <w:tcW w:w="1271" w:type="dxa"/>
          </w:tcPr>
          <w:p w14:paraId="66CB1E1B" w14:textId="63EF9BB1" w:rsidR="00277C29" w:rsidRPr="001D541D" w:rsidRDefault="00277C29" w:rsidP="00FD4105">
            <w:pPr>
              <w:spacing w:line="240" w:lineRule="auto"/>
              <w:rPr>
                <w:sz w:val="20"/>
                <w:szCs w:val="20"/>
                <w:lang w:eastAsia="ja-JP"/>
              </w:rPr>
            </w:pPr>
            <w:r w:rsidRPr="001D541D">
              <w:rPr>
                <w:b/>
                <w:color w:val="000000" w:themeColor="text1"/>
                <w:sz w:val="20"/>
                <w:szCs w:val="20"/>
              </w:rPr>
              <w:t>Table S</w:t>
            </w:r>
            <w:r w:rsidR="00F04CE0" w:rsidRPr="001D541D">
              <w:rPr>
                <w:rFonts w:hint="eastAsia"/>
                <w:b/>
                <w:color w:val="000000" w:themeColor="text1"/>
                <w:sz w:val="20"/>
                <w:szCs w:val="20"/>
                <w:lang w:eastAsia="ja-JP"/>
              </w:rPr>
              <w:t>2</w:t>
            </w:r>
            <w:r w:rsidR="00FA4578">
              <w:rPr>
                <w:b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645" w:type="dxa"/>
          </w:tcPr>
          <w:p w14:paraId="194EF217" w14:textId="04D1A71C" w:rsidR="00277C29" w:rsidRPr="004A0BB6" w:rsidRDefault="00F04CE0" w:rsidP="00FD4105">
            <w:pPr>
              <w:spacing w:afterLines="50" w:after="120" w:line="240" w:lineRule="auto"/>
              <w:rPr>
                <w:rFonts w:ascii="Times New Roman" w:hAnsi="Times New Roman"/>
                <w:sz w:val="20"/>
                <w:szCs w:val="20"/>
                <w:lang w:eastAsia="ja-JP"/>
              </w:rPr>
            </w:pPr>
            <w:r w:rsidRPr="004A0BB6">
              <w:rPr>
                <w:rFonts w:ascii="Times New Roman" w:hAnsi="Times New Roman"/>
                <w:sz w:val="20"/>
                <w:szCs w:val="20"/>
              </w:rPr>
              <w:t xml:space="preserve">Decrease of MNU </w:t>
            </w:r>
            <w:r w:rsidR="004A0BB6">
              <w:rPr>
                <w:rFonts w:ascii="Times New Roman" w:hAnsi="Times New Roman"/>
                <w:sz w:val="20"/>
                <w:szCs w:val="20"/>
              </w:rPr>
              <w:t>in the</w:t>
            </w:r>
            <w:r w:rsidR="004A0BB6">
              <w:rPr>
                <w:rFonts w:ascii="Times New Roman" w:hAnsi="Times New Roman" w:hint="eastAsia"/>
                <w:sz w:val="20"/>
                <w:szCs w:val="20"/>
                <w:lang w:eastAsia="ja-JP"/>
              </w:rPr>
              <w:t xml:space="preserve"> </w:t>
            </w:r>
            <w:r w:rsidR="00277C29" w:rsidRPr="004A0BB6">
              <w:rPr>
                <w:rFonts w:ascii="Times New Roman" w:hAnsi="Times New Roman"/>
                <w:sz w:val="20"/>
                <w:szCs w:val="20"/>
              </w:rPr>
              <w:t>presen</w:t>
            </w:r>
            <w:r w:rsidR="00277C29" w:rsidRPr="004A0BB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ce of ethidium bromide </w:t>
            </w:r>
            <w:r w:rsidR="00552DFC" w:rsidRPr="004A0BB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or Hoechst</w:t>
            </w:r>
            <w:r w:rsidR="00277C29" w:rsidRPr="004A0BB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33258</w:t>
            </w:r>
          </w:p>
        </w:tc>
        <w:tc>
          <w:tcPr>
            <w:tcW w:w="583" w:type="dxa"/>
          </w:tcPr>
          <w:p w14:paraId="04AA0EA3" w14:textId="3F276F56" w:rsidR="00277C29" w:rsidRPr="001D541D" w:rsidRDefault="00277C29" w:rsidP="00FD4105">
            <w:pPr>
              <w:spacing w:line="240" w:lineRule="auto"/>
              <w:jc w:val="right"/>
              <w:rPr>
                <w:b/>
                <w:sz w:val="20"/>
                <w:szCs w:val="20"/>
                <w:lang w:eastAsia="ja-JP"/>
              </w:rPr>
            </w:pPr>
            <w:r w:rsidRPr="001D541D">
              <w:rPr>
                <w:rFonts w:hint="eastAsia"/>
                <w:b/>
                <w:sz w:val="20"/>
                <w:szCs w:val="20"/>
                <w:lang w:eastAsia="ja-JP"/>
              </w:rPr>
              <w:t>S</w:t>
            </w:r>
            <w:r w:rsidR="00F04CE0" w:rsidRPr="001D541D">
              <w:rPr>
                <w:rFonts w:hint="eastAsia"/>
                <w:b/>
                <w:sz w:val="20"/>
                <w:szCs w:val="20"/>
                <w:lang w:eastAsia="ja-JP"/>
              </w:rPr>
              <w:t>9</w:t>
            </w:r>
          </w:p>
        </w:tc>
      </w:tr>
      <w:tr w:rsidR="00964FCD" w:rsidRPr="001D541D" w14:paraId="36D7B633" w14:textId="77777777" w:rsidTr="00FD4105">
        <w:trPr>
          <w:trHeight w:val="340"/>
        </w:trPr>
        <w:tc>
          <w:tcPr>
            <w:tcW w:w="1271" w:type="dxa"/>
          </w:tcPr>
          <w:p w14:paraId="299E50EB" w14:textId="72011A3C" w:rsidR="001B7005" w:rsidRPr="001D541D" w:rsidRDefault="00277C29" w:rsidP="00FD4105">
            <w:pPr>
              <w:spacing w:line="240" w:lineRule="auto"/>
              <w:rPr>
                <w:sz w:val="20"/>
                <w:szCs w:val="20"/>
                <w:lang w:eastAsia="ja-JP"/>
              </w:rPr>
            </w:pPr>
            <w:r w:rsidRPr="001D541D">
              <w:rPr>
                <w:b/>
                <w:color w:val="000000" w:themeColor="text1"/>
                <w:sz w:val="20"/>
                <w:szCs w:val="20"/>
              </w:rPr>
              <w:t>Figure S2</w:t>
            </w:r>
            <w:r w:rsidR="001B7005" w:rsidRPr="001D541D">
              <w:rPr>
                <w:b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6645" w:type="dxa"/>
          </w:tcPr>
          <w:p w14:paraId="39930B55" w14:textId="04B1D1ED" w:rsidR="001B7005" w:rsidRPr="004A0BB6" w:rsidRDefault="001D541D" w:rsidP="00FD4105">
            <w:pPr>
              <w:spacing w:afterLines="50" w:after="120" w:line="240" w:lineRule="auto"/>
              <w:rPr>
                <w:rFonts w:ascii="Times New Roman" w:hAnsi="Times New Roman"/>
                <w:sz w:val="20"/>
                <w:szCs w:val="20"/>
                <w:lang w:eastAsia="ja-JP"/>
              </w:rPr>
            </w:pPr>
            <w:r w:rsidRPr="004A0BB6">
              <w:rPr>
                <w:rFonts w:ascii="Times New Roman" w:hAnsi="Times New Roman"/>
                <w:sz w:val="20"/>
                <w:szCs w:val="20"/>
                <w:lang w:eastAsia="ja-JP"/>
              </w:rPr>
              <w:t>P</w:t>
            </w:r>
            <w:r w:rsidR="00277C29" w:rsidRPr="004A0BB6">
              <w:rPr>
                <w:rFonts w:ascii="Times New Roman" w:hAnsi="Times New Roman"/>
                <w:sz w:val="20"/>
                <w:szCs w:val="20"/>
              </w:rPr>
              <w:t>lots of ln (MNU) v</w:t>
            </w:r>
            <w:r w:rsidR="005760F6" w:rsidRPr="004A0BB6">
              <w:rPr>
                <w:rFonts w:ascii="Times New Roman" w:hAnsi="Times New Roman"/>
                <w:sz w:val="20"/>
                <w:szCs w:val="20"/>
              </w:rPr>
              <w:t>ersus</w:t>
            </w:r>
            <w:r w:rsidR="00277C29" w:rsidRPr="004A0BB6">
              <w:rPr>
                <w:rFonts w:ascii="Times New Roman" w:hAnsi="Times New Roman"/>
                <w:sz w:val="20"/>
                <w:szCs w:val="20"/>
              </w:rPr>
              <w:t xml:space="preserve"> time</w:t>
            </w:r>
          </w:p>
        </w:tc>
        <w:tc>
          <w:tcPr>
            <w:tcW w:w="583" w:type="dxa"/>
          </w:tcPr>
          <w:p w14:paraId="59268C0D" w14:textId="3B26B177" w:rsidR="001B7005" w:rsidRPr="001D541D" w:rsidRDefault="001B7005" w:rsidP="00FD4105">
            <w:pPr>
              <w:spacing w:line="240" w:lineRule="auto"/>
              <w:jc w:val="right"/>
              <w:rPr>
                <w:b/>
                <w:sz w:val="20"/>
                <w:szCs w:val="20"/>
                <w:lang w:eastAsia="ja-JP"/>
              </w:rPr>
            </w:pPr>
            <w:r w:rsidRPr="001D541D">
              <w:rPr>
                <w:rFonts w:hint="eastAsia"/>
                <w:b/>
                <w:sz w:val="20"/>
                <w:szCs w:val="20"/>
                <w:lang w:eastAsia="ja-JP"/>
              </w:rPr>
              <w:t>S</w:t>
            </w:r>
            <w:r w:rsidR="00F04CE0" w:rsidRPr="001D541D">
              <w:rPr>
                <w:rFonts w:hint="eastAsia"/>
                <w:b/>
                <w:sz w:val="20"/>
                <w:szCs w:val="20"/>
                <w:lang w:eastAsia="ja-JP"/>
              </w:rPr>
              <w:t>1</w:t>
            </w:r>
            <w:r w:rsidR="001D541D" w:rsidRPr="001D541D">
              <w:rPr>
                <w:rFonts w:hint="eastAsia"/>
                <w:b/>
                <w:sz w:val="20"/>
                <w:szCs w:val="20"/>
                <w:lang w:eastAsia="ja-JP"/>
              </w:rPr>
              <w:t>0</w:t>
            </w:r>
          </w:p>
        </w:tc>
      </w:tr>
      <w:tr w:rsidR="00964FCD" w:rsidRPr="001D541D" w14:paraId="3B8FF96B" w14:textId="77777777" w:rsidTr="00FD4105">
        <w:trPr>
          <w:trHeight w:val="340"/>
        </w:trPr>
        <w:tc>
          <w:tcPr>
            <w:tcW w:w="1271" w:type="dxa"/>
          </w:tcPr>
          <w:p w14:paraId="0C759673" w14:textId="18E72FDC" w:rsidR="001B7005" w:rsidRPr="001D541D" w:rsidRDefault="001B7005" w:rsidP="00FD4105">
            <w:pPr>
              <w:spacing w:line="240" w:lineRule="auto"/>
              <w:rPr>
                <w:sz w:val="20"/>
                <w:szCs w:val="20"/>
                <w:lang w:eastAsia="ja-JP"/>
              </w:rPr>
            </w:pPr>
            <w:r w:rsidRPr="001D541D">
              <w:rPr>
                <w:b/>
                <w:color w:val="000000" w:themeColor="text1"/>
                <w:sz w:val="20"/>
                <w:szCs w:val="20"/>
              </w:rPr>
              <w:t>Table S</w:t>
            </w:r>
            <w:r w:rsidR="00F04CE0" w:rsidRPr="001D541D">
              <w:rPr>
                <w:b/>
                <w:color w:val="000000" w:themeColor="text1"/>
                <w:sz w:val="20"/>
                <w:szCs w:val="20"/>
                <w:lang w:eastAsia="ja-JP"/>
              </w:rPr>
              <w:t>2</w:t>
            </w:r>
            <w:r w:rsidR="00FA4578">
              <w:rPr>
                <w:b/>
                <w:color w:val="000000" w:themeColor="text1"/>
                <w:sz w:val="20"/>
                <w:szCs w:val="20"/>
                <w:lang w:eastAsia="ja-JP"/>
              </w:rPr>
              <w:t>4</w:t>
            </w:r>
          </w:p>
        </w:tc>
        <w:tc>
          <w:tcPr>
            <w:tcW w:w="6645" w:type="dxa"/>
          </w:tcPr>
          <w:p w14:paraId="16197E0A" w14:textId="577BF877" w:rsidR="001B7005" w:rsidRPr="004A0BB6" w:rsidRDefault="000708B3" w:rsidP="00FD4105">
            <w:pPr>
              <w:spacing w:afterLines="50" w:after="120" w:line="240" w:lineRule="auto"/>
              <w:rPr>
                <w:rFonts w:ascii="Times New Roman" w:hAnsi="Times New Roman"/>
                <w:sz w:val="20"/>
                <w:szCs w:val="20"/>
                <w:lang w:eastAsia="ja-JP"/>
              </w:rPr>
            </w:pPr>
            <w:r w:rsidRPr="000708B3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 xml:space="preserve">Quantification of </w:t>
            </w:r>
            <w:r w:rsidRPr="000708B3">
              <w:rPr>
                <w:rFonts w:ascii="Times New Roman" w:hAnsi="Times New Roman" w:hint="eastAsia"/>
                <w:bCs/>
                <w:sz w:val="20"/>
                <w:szCs w:val="20"/>
                <w:lang w:val="en-US"/>
              </w:rPr>
              <w:t xml:space="preserve">the </w:t>
            </w:r>
            <w:r w:rsidRPr="000708B3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remaining</w:t>
            </w:r>
            <w:r w:rsidR="001B7005" w:rsidRPr="004A0BB6">
              <w:rPr>
                <w:rFonts w:ascii="Times New Roman" w:hAnsi="Times New Roman"/>
                <w:sz w:val="20"/>
                <w:szCs w:val="20"/>
              </w:rPr>
              <w:t xml:space="preserve"> licoricidin in </w:t>
            </w:r>
            <w:r w:rsidR="004A0BB6">
              <w:rPr>
                <w:rFonts w:ascii="Times New Roman" w:hAnsi="Times New Roman" w:hint="eastAsia"/>
                <w:sz w:val="20"/>
                <w:szCs w:val="20"/>
                <w:lang w:eastAsia="ja-JP"/>
              </w:rPr>
              <w:t xml:space="preserve">the </w:t>
            </w:r>
            <w:r w:rsidRPr="000708B3">
              <w:rPr>
                <w:rFonts w:ascii="Times New Roman" w:hAnsi="Times New Roman" w:hint="eastAsia"/>
                <w:sz w:val="20"/>
                <w:szCs w:val="20"/>
              </w:rPr>
              <w:t xml:space="preserve">presence and </w:t>
            </w:r>
            <w:r w:rsidRPr="000708B3">
              <w:rPr>
                <w:rFonts w:ascii="Times New Roman" w:hAnsi="Times New Roman"/>
                <w:sz w:val="20"/>
                <w:szCs w:val="20"/>
              </w:rPr>
              <w:t>absence</w:t>
            </w:r>
            <w:r w:rsidR="001B7005" w:rsidRPr="004A0BB6">
              <w:rPr>
                <w:rFonts w:ascii="Times New Roman" w:hAnsi="Times New Roman"/>
                <w:sz w:val="20"/>
                <w:szCs w:val="20"/>
              </w:rPr>
              <w:t xml:space="preserve"> of MNU</w:t>
            </w:r>
          </w:p>
        </w:tc>
        <w:tc>
          <w:tcPr>
            <w:tcW w:w="583" w:type="dxa"/>
          </w:tcPr>
          <w:p w14:paraId="6B050B50" w14:textId="0E07D4C5" w:rsidR="001B7005" w:rsidRPr="001D541D" w:rsidRDefault="001B7005" w:rsidP="00FD4105">
            <w:pPr>
              <w:spacing w:line="240" w:lineRule="auto"/>
              <w:jc w:val="right"/>
              <w:rPr>
                <w:b/>
                <w:sz w:val="20"/>
                <w:szCs w:val="20"/>
                <w:lang w:eastAsia="ja-JP"/>
              </w:rPr>
            </w:pPr>
            <w:r w:rsidRPr="001D541D">
              <w:rPr>
                <w:rFonts w:hint="eastAsia"/>
                <w:b/>
                <w:sz w:val="20"/>
                <w:szCs w:val="20"/>
                <w:lang w:eastAsia="ja-JP"/>
              </w:rPr>
              <w:t>S</w:t>
            </w:r>
            <w:r w:rsidR="00C24038" w:rsidRPr="001D541D">
              <w:rPr>
                <w:b/>
                <w:sz w:val="20"/>
                <w:szCs w:val="20"/>
                <w:lang w:eastAsia="ja-JP"/>
              </w:rPr>
              <w:t>1</w:t>
            </w:r>
            <w:r w:rsidR="001D541D" w:rsidRPr="001D541D">
              <w:rPr>
                <w:rFonts w:hint="eastAsia"/>
                <w:b/>
                <w:sz w:val="20"/>
                <w:szCs w:val="20"/>
                <w:lang w:eastAsia="ja-JP"/>
              </w:rPr>
              <w:t>1</w:t>
            </w:r>
          </w:p>
        </w:tc>
      </w:tr>
      <w:tr w:rsidR="00964FCD" w:rsidRPr="001D541D" w14:paraId="414CF665" w14:textId="77777777" w:rsidTr="00FD4105">
        <w:trPr>
          <w:trHeight w:val="340"/>
        </w:trPr>
        <w:tc>
          <w:tcPr>
            <w:tcW w:w="1271" w:type="dxa"/>
          </w:tcPr>
          <w:p w14:paraId="1D60535E" w14:textId="09B13435" w:rsidR="001B7005" w:rsidRPr="001D541D" w:rsidRDefault="001B7005" w:rsidP="00FD4105">
            <w:pPr>
              <w:spacing w:line="240" w:lineRule="auto"/>
              <w:rPr>
                <w:sz w:val="20"/>
                <w:szCs w:val="20"/>
                <w:lang w:eastAsia="ja-JP"/>
              </w:rPr>
            </w:pPr>
            <w:r w:rsidRPr="001D541D">
              <w:rPr>
                <w:b/>
                <w:color w:val="000000" w:themeColor="text1"/>
                <w:sz w:val="20"/>
                <w:szCs w:val="20"/>
              </w:rPr>
              <w:t>Table S</w:t>
            </w:r>
            <w:r w:rsidR="00C24038" w:rsidRPr="001D541D">
              <w:rPr>
                <w:b/>
                <w:color w:val="000000" w:themeColor="text1"/>
                <w:sz w:val="20"/>
                <w:szCs w:val="20"/>
                <w:lang w:eastAsia="ja-JP"/>
              </w:rPr>
              <w:t>2</w:t>
            </w:r>
            <w:r w:rsidR="00FA4578">
              <w:rPr>
                <w:b/>
                <w:color w:val="000000" w:themeColor="text1"/>
                <w:sz w:val="20"/>
                <w:szCs w:val="20"/>
                <w:lang w:eastAsia="ja-JP"/>
              </w:rPr>
              <w:t>5</w:t>
            </w:r>
          </w:p>
        </w:tc>
        <w:tc>
          <w:tcPr>
            <w:tcW w:w="6645" w:type="dxa"/>
          </w:tcPr>
          <w:p w14:paraId="136AFA4B" w14:textId="7862F710" w:rsidR="001B7005" w:rsidRPr="004A0BB6" w:rsidRDefault="000708B3" w:rsidP="00FD4105">
            <w:pPr>
              <w:spacing w:afterLines="50" w:after="120" w:line="240" w:lineRule="auto"/>
              <w:rPr>
                <w:rFonts w:ascii="Times New Roman" w:hAnsi="Times New Roman"/>
                <w:sz w:val="20"/>
                <w:szCs w:val="20"/>
                <w:lang w:eastAsia="ja-JP"/>
              </w:rPr>
            </w:pPr>
            <w:r w:rsidRPr="000708B3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 xml:space="preserve">Quantification of </w:t>
            </w:r>
            <w:r w:rsidRPr="000708B3">
              <w:rPr>
                <w:rFonts w:ascii="Times New Roman" w:hAnsi="Times New Roman" w:hint="eastAsia"/>
                <w:bCs/>
                <w:sz w:val="20"/>
                <w:szCs w:val="20"/>
                <w:lang w:val="en-US"/>
              </w:rPr>
              <w:t xml:space="preserve">the </w:t>
            </w:r>
            <w:r w:rsidRPr="000708B3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remaining</w:t>
            </w:r>
            <w:r w:rsidRPr="000708B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74583" w:rsidRPr="004A0BB6">
              <w:rPr>
                <w:rFonts w:ascii="Times New Roman" w:hAnsi="Times New Roman"/>
                <w:sz w:val="20"/>
                <w:szCs w:val="20"/>
              </w:rPr>
              <w:t>isoliquiritigenin</w:t>
            </w:r>
            <w:r w:rsidR="001B7005" w:rsidRPr="004A0BB6">
              <w:rPr>
                <w:rFonts w:ascii="Times New Roman" w:hAnsi="Times New Roman"/>
                <w:sz w:val="20"/>
                <w:szCs w:val="20"/>
              </w:rPr>
              <w:t xml:space="preserve"> in </w:t>
            </w:r>
            <w:r>
              <w:rPr>
                <w:rFonts w:ascii="Times New Roman" w:hAnsi="Times New Roman" w:hint="eastAsia"/>
                <w:sz w:val="20"/>
                <w:szCs w:val="20"/>
                <w:lang w:eastAsia="ja-JP"/>
              </w:rPr>
              <w:t xml:space="preserve">presence and </w:t>
            </w:r>
            <w:r w:rsidR="001B7005" w:rsidRPr="004A0BB6">
              <w:rPr>
                <w:rFonts w:ascii="Times New Roman" w:hAnsi="Times New Roman"/>
                <w:sz w:val="20"/>
                <w:szCs w:val="20"/>
              </w:rPr>
              <w:t>absence of MNU</w:t>
            </w:r>
          </w:p>
        </w:tc>
        <w:tc>
          <w:tcPr>
            <w:tcW w:w="583" w:type="dxa"/>
          </w:tcPr>
          <w:p w14:paraId="0A10CB1E" w14:textId="437DEA28" w:rsidR="001B7005" w:rsidRPr="001D541D" w:rsidRDefault="001B7005" w:rsidP="00FD4105">
            <w:pPr>
              <w:spacing w:line="240" w:lineRule="auto"/>
              <w:jc w:val="right"/>
              <w:rPr>
                <w:b/>
                <w:sz w:val="20"/>
                <w:szCs w:val="20"/>
                <w:lang w:eastAsia="ja-JP"/>
              </w:rPr>
            </w:pPr>
            <w:r w:rsidRPr="001D541D">
              <w:rPr>
                <w:rFonts w:hint="eastAsia"/>
                <w:b/>
                <w:sz w:val="20"/>
                <w:szCs w:val="20"/>
                <w:lang w:eastAsia="ja-JP"/>
              </w:rPr>
              <w:t>S</w:t>
            </w:r>
            <w:r w:rsidR="00C24038" w:rsidRPr="001D541D">
              <w:rPr>
                <w:b/>
                <w:sz w:val="20"/>
                <w:szCs w:val="20"/>
                <w:lang w:eastAsia="ja-JP"/>
              </w:rPr>
              <w:t>1</w:t>
            </w:r>
            <w:r w:rsidR="001D541D" w:rsidRPr="001D541D">
              <w:rPr>
                <w:rFonts w:hint="eastAsia"/>
                <w:b/>
                <w:sz w:val="20"/>
                <w:szCs w:val="20"/>
                <w:lang w:eastAsia="ja-JP"/>
              </w:rPr>
              <w:t>1</w:t>
            </w:r>
          </w:p>
        </w:tc>
      </w:tr>
      <w:tr w:rsidR="00695508" w:rsidRPr="001D541D" w14:paraId="38B86978" w14:textId="77777777" w:rsidTr="00FD4105">
        <w:trPr>
          <w:trHeight w:val="340"/>
        </w:trPr>
        <w:tc>
          <w:tcPr>
            <w:tcW w:w="1271" w:type="dxa"/>
          </w:tcPr>
          <w:p w14:paraId="5E15E795" w14:textId="6E2C917E" w:rsidR="00695508" w:rsidRPr="001D541D" w:rsidRDefault="00695508" w:rsidP="00FD4105">
            <w:pPr>
              <w:spacing w:line="240" w:lineRule="auto"/>
              <w:rPr>
                <w:sz w:val="20"/>
                <w:szCs w:val="20"/>
                <w:lang w:eastAsia="ja-JP"/>
              </w:rPr>
            </w:pPr>
            <w:r w:rsidRPr="001D541D">
              <w:rPr>
                <w:b/>
                <w:color w:val="000000" w:themeColor="text1"/>
                <w:sz w:val="20"/>
                <w:szCs w:val="20"/>
              </w:rPr>
              <w:lastRenderedPageBreak/>
              <w:t>Table S</w:t>
            </w:r>
            <w:r w:rsidRPr="001D541D">
              <w:rPr>
                <w:b/>
                <w:color w:val="000000" w:themeColor="text1"/>
                <w:sz w:val="20"/>
                <w:szCs w:val="20"/>
                <w:lang w:eastAsia="ja-JP"/>
              </w:rPr>
              <w:t>2</w:t>
            </w:r>
            <w:r w:rsidR="00FA4578">
              <w:rPr>
                <w:b/>
                <w:color w:val="000000" w:themeColor="text1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6645" w:type="dxa"/>
          </w:tcPr>
          <w:p w14:paraId="09621D2B" w14:textId="0CAF6477" w:rsidR="00695508" w:rsidRPr="004A0BB6" w:rsidRDefault="000708B3" w:rsidP="00FD4105">
            <w:pPr>
              <w:spacing w:afterLines="50" w:after="120" w:line="240" w:lineRule="auto"/>
              <w:rPr>
                <w:rFonts w:ascii="Times New Roman" w:hAnsi="Times New Roman"/>
                <w:sz w:val="20"/>
                <w:szCs w:val="20"/>
                <w:lang w:eastAsia="ja-JP"/>
              </w:rPr>
            </w:pPr>
            <w:r w:rsidRPr="000708B3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 xml:space="preserve">Quantification of </w:t>
            </w:r>
            <w:r w:rsidRPr="000708B3">
              <w:rPr>
                <w:rFonts w:ascii="Times New Roman" w:hAnsi="Times New Roman" w:hint="eastAsia"/>
                <w:bCs/>
                <w:sz w:val="20"/>
                <w:szCs w:val="20"/>
                <w:lang w:val="en-US"/>
              </w:rPr>
              <w:t xml:space="preserve">the </w:t>
            </w:r>
            <w:r w:rsidRPr="000708B3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remaining</w:t>
            </w:r>
            <w:r w:rsidRPr="000708B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95508" w:rsidRPr="004A0BB6">
              <w:rPr>
                <w:rFonts w:ascii="Times New Roman" w:hAnsi="Times New Roman"/>
                <w:sz w:val="20"/>
                <w:szCs w:val="20"/>
              </w:rPr>
              <w:t>4’,6,7-trihydroxyisoflavone in</w:t>
            </w:r>
            <w:r w:rsidR="004A0BB6">
              <w:rPr>
                <w:rFonts w:ascii="Times New Roman" w:hAnsi="Times New Roman" w:hint="eastAsia"/>
                <w:sz w:val="20"/>
                <w:szCs w:val="20"/>
                <w:lang w:eastAsia="ja-JP"/>
              </w:rPr>
              <w:t xml:space="preserve"> the</w:t>
            </w:r>
            <w:r w:rsidR="00695508" w:rsidRPr="004A0BB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708B3">
              <w:rPr>
                <w:rFonts w:ascii="Times New Roman" w:hAnsi="Times New Roman" w:hint="eastAsia"/>
                <w:sz w:val="20"/>
                <w:szCs w:val="20"/>
              </w:rPr>
              <w:t xml:space="preserve">presence and </w:t>
            </w:r>
            <w:r w:rsidRPr="000708B3">
              <w:rPr>
                <w:rFonts w:ascii="Times New Roman" w:hAnsi="Times New Roman"/>
                <w:sz w:val="20"/>
                <w:szCs w:val="20"/>
              </w:rPr>
              <w:t>absence</w:t>
            </w:r>
            <w:r w:rsidR="00695508" w:rsidRPr="004A0BB6">
              <w:rPr>
                <w:rFonts w:ascii="Times New Roman" w:hAnsi="Times New Roman"/>
                <w:sz w:val="20"/>
                <w:szCs w:val="20"/>
              </w:rPr>
              <w:t xml:space="preserve"> of MNU</w:t>
            </w:r>
          </w:p>
        </w:tc>
        <w:tc>
          <w:tcPr>
            <w:tcW w:w="583" w:type="dxa"/>
          </w:tcPr>
          <w:p w14:paraId="4C564961" w14:textId="77777777" w:rsidR="00695508" w:rsidRDefault="00695508" w:rsidP="00FD4105">
            <w:pPr>
              <w:spacing w:line="240" w:lineRule="auto"/>
              <w:jc w:val="right"/>
              <w:rPr>
                <w:b/>
                <w:sz w:val="20"/>
                <w:szCs w:val="20"/>
                <w:lang w:eastAsia="ja-JP"/>
              </w:rPr>
            </w:pPr>
            <w:r w:rsidRPr="001D541D">
              <w:rPr>
                <w:rFonts w:hint="eastAsia"/>
                <w:b/>
                <w:sz w:val="20"/>
                <w:szCs w:val="20"/>
                <w:lang w:eastAsia="ja-JP"/>
              </w:rPr>
              <w:t>S</w:t>
            </w:r>
            <w:r w:rsidRPr="001D541D">
              <w:rPr>
                <w:b/>
                <w:sz w:val="20"/>
                <w:szCs w:val="20"/>
                <w:lang w:eastAsia="ja-JP"/>
              </w:rPr>
              <w:t>1</w:t>
            </w:r>
            <w:r w:rsidR="00465C40">
              <w:rPr>
                <w:rFonts w:hint="eastAsia"/>
                <w:b/>
                <w:sz w:val="20"/>
                <w:szCs w:val="20"/>
                <w:lang w:eastAsia="ja-JP"/>
              </w:rPr>
              <w:t>2</w:t>
            </w:r>
          </w:p>
          <w:p w14:paraId="1405AC87" w14:textId="2E5D769D" w:rsidR="00465C40" w:rsidRPr="001D541D" w:rsidRDefault="00465C40" w:rsidP="00FD4105">
            <w:pPr>
              <w:spacing w:line="240" w:lineRule="auto"/>
              <w:jc w:val="right"/>
              <w:rPr>
                <w:b/>
                <w:sz w:val="20"/>
                <w:szCs w:val="20"/>
                <w:lang w:eastAsia="ja-JP"/>
              </w:rPr>
            </w:pPr>
          </w:p>
        </w:tc>
      </w:tr>
      <w:tr w:rsidR="00A92742" w:rsidRPr="001D541D" w14:paraId="6D7C9C89" w14:textId="77777777" w:rsidTr="00FD4105">
        <w:trPr>
          <w:trHeight w:val="340"/>
        </w:trPr>
        <w:tc>
          <w:tcPr>
            <w:tcW w:w="1271" w:type="dxa"/>
          </w:tcPr>
          <w:p w14:paraId="1D754231" w14:textId="3ED6907A" w:rsidR="00A92742" w:rsidRPr="001D541D" w:rsidRDefault="00A92742" w:rsidP="00FD4105">
            <w:pPr>
              <w:spacing w:line="240" w:lineRule="auto"/>
              <w:rPr>
                <w:sz w:val="20"/>
                <w:szCs w:val="20"/>
                <w:lang w:eastAsia="ja-JP"/>
              </w:rPr>
            </w:pPr>
            <w:r w:rsidRPr="001D541D">
              <w:rPr>
                <w:b/>
                <w:color w:val="000000" w:themeColor="text1"/>
                <w:sz w:val="20"/>
                <w:szCs w:val="20"/>
              </w:rPr>
              <w:t>Table S</w:t>
            </w:r>
            <w:r w:rsidRPr="001D541D">
              <w:rPr>
                <w:b/>
                <w:color w:val="000000" w:themeColor="text1"/>
                <w:sz w:val="20"/>
                <w:szCs w:val="20"/>
                <w:lang w:eastAsia="ja-JP"/>
              </w:rPr>
              <w:t>2</w:t>
            </w:r>
            <w:r w:rsidR="00FA4578">
              <w:rPr>
                <w:b/>
                <w:color w:val="000000" w:themeColor="text1"/>
                <w:sz w:val="20"/>
                <w:szCs w:val="20"/>
                <w:lang w:eastAsia="ja-JP"/>
              </w:rPr>
              <w:t>7</w:t>
            </w:r>
          </w:p>
        </w:tc>
        <w:tc>
          <w:tcPr>
            <w:tcW w:w="6645" w:type="dxa"/>
          </w:tcPr>
          <w:p w14:paraId="36791E01" w14:textId="143BFFEF" w:rsidR="00A92742" w:rsidRPr="004A0BB6" w:rsidRDefault="000708B3" w:rsidP="00FD4105">
            <w:pPr>
              <w:spacing w:afterLines="50" w:after="120" w:line="240" w:lineRule="auto"/>
              <w:rPr>
                <w:rFonts w:ascii="Times New Roman" w:hAnsi="Times New Roman"/>
                <w:sz w:val="20"/>
                <w:szCs w:val="20"/>
                <w:lang w:eastAsia="ja-JP"/>
              </w:rPr>
            </w:pPr>
            <w:r w:rsidRPr="000708B3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 xml:space="preserve">Quantification of </w:t>
            </w:r>
            <w:r w:rsidRPr="000708B3">
              <w:rPr>
                <w:rFonts w:ascii="Times New Roman" w:hAnsi="Times New Roman" w:hint="eastAsia"/>
                <w:bCs/>
                <w:sz w:val="20"/>
                <w:szCs w:val="20"/>
                <w:lang w:val="en-US"/>
              </w:rPr>
              <w:t xml:space="preserve">the </w:t>
            </w:r>
            <w:r w:rsidRPr="000708B3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remaining</w:t>
            </w:r>
            <w:r w:rsidRPr="000708B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95508" w:rsidRPr="004A0BB6">
              <w:rPr>
                <w:rFonts w:ascii="Times New Roman" w:hAnsi="Times New Roman"/>
                <w:sz w:val="20"/>
                <w:szCs w:val="20"/>
                <w:lang w:eastAsia="ja-JP"/>
              </w:rPr>
              <w:t>glycyrrhetinic acid</w:t>
            </w:r>
            <w:r w:rsidR="00A92742" w:rsidRPr="004A0BB6">
              <w:rPr>
                <w:rFonts w:ascii="Times New Roman" w:hAnsi="Times New Roman"/>
                <w:sz w:val="20"/>
                <w:szCs w:val="20"/>
              </w:rPr>
              <w:t xml:space="preserve"> in </w:t>
            </w:r>
            <w:r w:rsidRPr="000708B3">
              <w:rPr>
                <w:rFonts w:ascii="Times New Roman" w:hAnsi="Times New Roman" w:hint="eastAsia"/>
                <w:sz w:val="20"/>
                <w:szCs w:val="20"/>
                <w:lang w:eastAsia="ja-JP"/>
              </w:rPr>
              <w:t xml:space="preserve">presence and </w:t>
            </w:r>
            <w:r w:rsidRPr="000708B3">
              <w:rPr>
                <w:rFonts w:ascii="Times New Roman" w:hAnsi="Times New Roman"/>
                <w:sz w:val="20"/>
                <w:szCs w:val="20"/>
                <w:lang w:eastAsia="ja-JP"/>
              </w:rPr>
              <w:t>absence</w:t>
            </w:r>
            <w:r w:rsidR="00A92742" w:rsidRPr="004A0BB6">
              <w:rPr>
                <w:rFonts w:ascii="Times New Roman" w:hAnsi="Times New Roman"/>
                <w:sz w:val="20"/>
                <w:szCs w:val="20"/>
              </w:rPr>
              <w:t xml:space="preserve"> of MNU</w:t>
            </w:r>
          </w:p>
        </w:tc>
        <w:tc>
          <w:tcPr>
            <w:tcW w:w="583" w:type="dxa"/>
          </w:tcPr>
          <w:p w14:paraId="5F80DBC9" w14:textId="10390A29" w:rsidR="00A92742" w:rsidRPr="001D541D" w:rsidRDefault="00A92742" w:rsidP="00FD4105">
            <w:pPr>
              <w:spacing w:line="240" w:lineRule="auto"/>
              <w:jc w:val="right"/>
              <w:rPr>
                <w:b/>
                <w:sz w:val="20"/>
                <w:szCs w:val="20"/>
                <w:lang w:eastAsia="ja-JP"/>
              </w:rPr>
            </w:pPr>
            <w:r w:rsidRPr="001D541D">
              <w:rPr>
                <w:rFonts w:hint="eastAsia"/>
                <w:b/>
                <w:sz w:val="20"/>
                <w:szCs w:val="20"/>
                <w:lang w:eastAsia="ja-JP"/>
              </w:rPr>
              <w:t>S</w:t>
            </w:r>
            <w:r w:rsidR="00C24038" w:rsidRPr="001D541D">
              <w:rPr>
                <w:b/>
                <w:sz w:val="20"/>
                <w:szCs w:val="20"/>
                <w:lang w:eastAsia="ja-JP"/>
              </w:rPr>
              <w:t>1</w:t>
            </w:r>
            <w:r w:rsidR="001D541D" w:rsidRPr="001D541D">
              <w:rPr>
                <w:rFonts w:hint="eastAsia"/>
                <w:b/>
                <w:sz w:val="20"/>
                <w:szCs w:val="20"/>
                <w:lang w:eastAsia="ja-JP"/>
              </w:rPr>
              <w:t>2</w:t>
            </w:r>
          </w:p>
        </w:tc>
      </w:tr>
      <w:tr w:rsidR="00964FCD" w:rsidRPr="001D541D" w14:paraId="50D923CB" w14:textId="77777777" w:rsidTr="00FD4105">
        <w:trPr>
          <w:trHeight w:val="340"/>
        </w:trPr>
        <w:tc>
          <w:tcPr>
            <w:tcW w:w="1271" w:type="dxa"/>
          </w:tcPr>
          <w:p w14:paraId="3E141CA4" w14:textId="537DC220" w:rsidR="001B7005" w:rsidRPr="001D541D" w:rsidRDefault="001B7005" w:rsidP="00FD4105">
            <w:pPr>
              <w:spacing w:line="240" w:lineRule="auto"/>
              <w:rPr>
                <w:b/>
                <w:sz w:val="20"/>
                <w:szCs w:val="20"/>
                <w:lang w:eastAsia="ja-JP"/>
              </w:rPr>
            </w:pPr>
            <w:r w:rsidRPr="001D541D">
              <w:rPr>
                <w:rFonts w:hint="eastAsia"/>
                <w:b/>
                <w:sz w:val="20"/>
                <w:szCs w:val="20"/>
                <w:lang w:eastAsia="ja-JP"/>
              </w:rPr>
              <w:t>References</w:t>
            </w:r>
          </w:p>
        </w:tc>
        <w:tc>
          <w:tcPr>
            <w:tcW w:w="6645" w:type="dxa"/>
          </w:tcPr>
          <w:p w14:paraId="249B9A2B" w14:textId="7FA1898E" w:rsidR="001B7005" w:rsidRPr="004A0BB6" w:rsidRDefault="001B7005" w:rsidP="00FD4105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583" w:type="dxa"/>
          </w:tcPr>
          <w:p w14:paraId="00762E41" w14:textId="0E7219D5" w:rsidR="001B7005" w:rsidRPr="001D541D" w:rsidRDefault="001B7005" w:rsidP="00FD4105">
            <w:pPr>
              <w:spacing w:line="240" w:lineRule="auto"/>
              <w:jc w:val="right"/>
              <w:rPr>
                <w:b/>
                <w:sz w:val="20"/>
                <w:szCs w:val="20"/>
                <w:lang w:eastAsia="ja-JP"/>
              </w:rPr>
            </w:pPr>
            <w:r w:rsidRPr="001D541D">
              <w:rPr>
                <w:rFonts w:hint="eastAsia"/>
                <w:b/>
                <w:sz w:val="20"/>
                <w:szCs w:val="20"/>
                <w:lang w:eastAsia="ja-JP"/>
              </w:rPr>
              <w:t>S</w:t>
            </w:r>
            <w:r w:rsidR="004231ED" w:rsidRPr="001D541D">
              <w:rPr>
                <w:b/>
                <w:sz w:val="20"/>
                <w:szCs w:val="20"/>
                <w:lang w:eastAsia="ja-JP"/>
              </w:rPr>
              <w:t>1</w:t>
            </w:r>
            <w:r w:rsidR="001D541D" w:rsidRPr="001D541D">
              <w:rPr>
                <w:rFonts w:hint="eastAsia"/>
                <w:b/>
                <w:sz w:val="20"/>
                <w:szCs w:val="20"/>
                <w:lang w:eastAsia="ja-JP"/>
              </w:rPr>
              <w:t>2</w:t>
            </w:r>
          </w:p>
        </w:tc>
      </w:tr>
    </w:tbl>
    <w:p w14:paraId="2479EC75" w14:textId="77777777" w:rsidR="00FD4105" w:rsidRDefault="00FD4105" w:rsidP="00CD3505">
      <w:pPr>
        <w:tabs>
          <w:tab w:val="right" w:pos="7513"/>
        </w:tabs>
        <w:spacing w:afterLines="50" w:after="120" w:line="240" w:lineRule="auto"/>
        <w:ind w:rightChars="-2" w:right="-5"/>
        <w:jc w:val="center"/>
        <w:rPr>
          <w:b/>
          <w:sz w:val="21"/>
          <w:szCs w:val="21"/>
          <w:lang w:eastAsia="ja-JP"/>
        </w:rPr>
      </w:pPr>
    </w:p>
    <w:p w14:paraId="17E0BB7A" w14:textId="77777777" w:rsidR="00475AD8" w:rsidRDefault="00475AD8" w:rsidP="00CD3505">
      <w:pPr>
        <w:tabs>
          <w:tab w:val="right" w:pos="7513"/>
        </w:tabs>
        <w:spacing w:afterLines="50" w:after="120" w:line="240" w:lineRule="auto"/>
        <w:ind w:rightChars="-2" w:right="-5"/>
        <w:jc w:val="center"/>
        <w:rPr>
          <w:b/>
          <w:sz w:val="21"/>
          <w:szCs w:val="21"/>
          <w:lang w:eastAsia="ja-JP"/>
        </w:rPr>
      </w:pPr>
    </w:p>
    <w:p w14:paraId="3DFF5C78" w14:textId="77777777" w:rsidR="00475AD8" w:rsidRDefault="00475AD8" w:rsidP="00CD3505">
      <w:pPr>
        <w:tabs>
          <w:tab w:val="right" w:pos="7513"/>
        </w:tabs>
        <w:spacing w:afterLines="50" w:after="120" w:line="240" w:lineRule="auto"/>
        <w:ind w:rightChars="-2" w:right="-5"/>
        <w:jc w:val="center"/>
        <w:rPr>
          <w:b/>
          <w:sz w:val="21"/>
          <w:szCs w:val="21"/>
          <w:lang w:eastAsia="ja-JP"/>
        </w:rPr>
      </w:pPr>
    </w:p>
    <w:p w14:paraId="7B7E831E" w14:textId="04B7129C" w:rsidR="00FD4105" w:rsidRDefault="00F74583" w:rsidP="00CD3505">
      <w:pPr>
        <w:tabs>
          <w:tab w:val="right" w:pos="7513"/>
        </w:tabs>
        <w:spacing w:afterLines="50" w:after="120" w:line="240" w:lineRule="auto"/>
        <w:ind w:rightChars="-2" w:right="-5"/>
        <w:jc w:val="center"/>
        <w:rPr>
          <w:b/>
          <w:sz w:val="21"/>
          <w:szCs w:val="21"/>
          <w:lang w:eastAsia="ja-JP"/>
        </w:rPr>
      </w:pPr>
      <w:r>
        <w:rPr>
          <w:b/>
          <w:noProof/>
          <w:sz w:val="21"/>
          <w:szCs w:val="21"/>
          <w:lang w:val="en-US" w:eastAsia="ja-JP"/>
        </w:rPr>
        <w:drawing>
          <wp:inline distT="0" distB="0" distL="0" distR="0" wp14:anchorId="7F56E562" wp14:editId="719B1264">
            <wp:extent cx="5504635" cy="5936092"/>
            <wp:effectExtent l="0" t="0" r="1270" b="762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277" cy="596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B24D2" w14:textId="77777777" w:rsidR="00475AD8" w:rsidRDefault="00475AD8" w:rsidP="00CD3505">
      <w:pPr>
        <w:tabs>
          <w:tab w:val="right" w:pos="7513"/>
        </w:tabs>
        <w:spacing w:afterLines="50" w:after="120" w:line="240" w:lineRule="auto"/>
        <w:ind w:rightChars="-2" w:right="-5"/>
        <w:jc w:val="center"/>
        <w:rPr>
          <w:b/>
          <w:sz w:val="21"/>
          <w:szCs w:val="21"/>
          <w:lang w:eastAsia="ja-JP"/>
        </w:rPr>
      </w:pPr>
    </w:p>
    <w:p w14:paraId="6B14DAE6" w14:textId="70565241" w:rsidR="00CD3505" w:rsidRPr="00224D99" w:rsidRDefault="006C641F" w:rsidP="00CD3505">
      <w:pPr>
        <w:tabs>
          <w:tab w:val="right" w:pos="7513"/>
        </w:tabs>
        <w:spacing w:afterLines="50" w:after="120" w:line="240" w:lineRule="auto"/>
        <w:ind w:rightChars="-2" w:right="-5"/>
        <w:jc w:val="center"/>
        <w:rPr>
          <w:b/>
          <w:sz w:val="21"/>
          <w:szCs w:val="21"/>
          <w:lang w:eastAsia="ja-JP"/>
        </w:rPr>
      </w:pPr>
      <w:r w:rsidRPr="00224D99">
        <w:rPr>
          <w:b/>
          <w:sz w:val="21"/>
          <w:szCs w:val="21"/>
        </w:rPr>
        <w:t>Figure S</w:t>
      </w:r>
      <w:r w:rsidR="00C63B78" w:rsidRPr="00224D99">
        <w:rPr>
          <w:b/>
          <w:sz w:val="21"/>
          <w:szCs w:val="21"/>
        </w:rPr>
        <w:t>1</w:t>
      </w:r>
      <w:r w:rsidRPr="00224D99">
        <w:rPr>
          <w:rFonts w:hint="eastAsia"/>
          <w:b/>
          <w:sz w:val="21"/>
          <w:szCs w:val="21"/>
        </w:rPr>
        <w:t>.</w:t>
      </w:r>
      <w:r w:rsidRPr="00224D99">
        <w:rPr>
          <w:b/>
          <w:sz w:val="21"/>
          <w:szCs w:val="21"/>
        </w:rPr>
        <w:t xml:space="preserve"> </w:t>
      </w:r>
      <w:r w:rsidRPr="00224D99">
        <w:rPr>
          <w:rFonts w:hint="eastAsia"/>
          <w:sz w:val="21"/>
          <w:szCs w:val="21"/>
          <w:lang w:eastAsia="ja-JP"/>
        </w:rPr>
        <w:t xml:space="preserve"> </w:t>
      </w:r>
      <w:r w:rsidR="00CD3505" w:rsidRPr="00224D99">
        <w:rPr>
          <w:sz w:val="21"/>
          <w:szCs w:val="21"/>
          <w:lang w:eastAsia="ja-JP"/>
        </w:rPr>
        <w:t xml:space="preserve">UV-Visible spectra of the test compounds </w:t>
      </w:r>
      <w:r w:rsidR="00BC4EF8" w:rsidRPr="00224D99">
        <w:rPr>
          <w:sz w:val="21"/>
          <w:szCs w:val="21"/>
          <w:lang w:eastAsia="ja-JP"/>
        </w:rPr>
        <w:t xml:space="preserve">with increasing </w:t>
      </w:r>
      <w:r w:rsidR="005E667A">
        <w:rPr>
          <w:rFonts w:hint="eastAsia"/>
          <w:sz w:val="21"/>
          <w:szCs w:val="21"/>
          <w:lang w:eastAsia="ja-JP"/>
        </w:rPr>
        <w:t xml:space="preserve">DNA </w:t>
      </w:r>
      <w:r w:rsidR="00BC4EF8" w:rsidRPr="00224D99">
        <w:rPr>
          <w:sz w:val="21"/>
          <w:szCs w:val="21"/>
          <w:lang w:eastAsia="ja-JP"/>
        </w:rPr>
        <w:t>concentration</w:t>
      </w:r>
      <w:r w:rsidR="00CD3505" w:rsidRPr="00224D99">
        <w:rPr>
          <w:sz w:val="21"/>
          <w:szCs w:val="21"/>
          <w:lang w:eastAsia="ja-JP"/>
        </w:rPr>
        <w:t xml:space="preserve">        </w:t>
      </w:r>
    </w:p>
    <w:p w14:paraId="5022E973" w14:textId="5B8EBDD1" w:rsidR="00C63B78" w:rsidRPr="00B47094" w:rsidRDefault="00C63B78" w:rsidP="00B47094">
      <w:pPr>
        <w:spacing w:line="360" w:lineRule="auto"/>
        <w:ind w:left="865" w:hangingChars="412" w:hanging="865"/>
        <w:jc w:val="center"/>
        <w:rPr>
          <w:sz w:val="21"/>
          <w:szCs w:val="21"/>
          <w:lang w:eastAsia="ja-JP"/>
        </w:rPr>
      </w:pPr>
      <w:r w:rsidRPr="00C63B78">
        <w:rPr>
          <w:rFonts w:hint="eastAsia"/>
          <w:sz w:val="21"/>
          <w:szCs w:val="21"/>
          <w:lang w:eastAsia="ja-JP"/>
        </w:rPr>
        <w:t>A</w:t>
      </w:r>
      <w:r w:rsidRPr="00C63B78">
        <w:rPr>
          <w:sz w:val="21"/>
          <w:szCs w:val="21"/>
          <w:lang w:eastAsia="ja-JP"/>
        </w:rPr>
        <w:t>rrows indicates direction of absorbance changes upon increasing amounts of DNA</w:t>
      </w:r>
      <w:r>
        <w:rPr>
          <w:sz w:val="21"/>
          <w:szCs w:val="21"/>
          <w:lang w:eastAsia="ja-JP"/>
        </w:rPr>
        <w:t>.</w:t>
      </w:r>
      <w:r>
        <w:rPr>
          <w:b/>
          <w:sz w:val="21"/>
          <w:szCs w:val="21"/>
        </w:rPr>
        <w:br w:type="page"/>
      </w:r>
    </w:p>
    <w:p w14:paraId="7ECE0534" w14:textId="3D503B78" w:rsidR="00B7044D" w:rsidRPr="00E45F16" w:rsidRDefault="00B7044D" w:rsidP="00C124C8">
      <w:pPr>
        <w:spacing w:afterLines="50" w:after="120" w:line="240" w:lineRule="auto"/>
        <w:ind w:left="827" w:hangingChars="412" w:hanging="827"/>
        <w:jc w:val="center"/>
        <w:rPr>
          <w:rFonts w:eastAsia="ＭＳ ゴシック" w:cs="Arial"/>
          <w:sz w:val="20"/>
          <w:szCs w:val="20"/>
          <w:lang w:eastAsia="ja-JP"/>
        </w:rPr>
      </w:pPr>
      <w:r w:rsidRPr="00E45F16">
        <w:rPr>
          <w:rFonts w:hint="eastAsia"/>
          <w:b/>
          <w:sz w:val="20"/>
          <w:szCs w:val="20"/>
        </w:rPr>
        <w:lastRenderedPageBreak/>
        <w:t>Table S</w:t>
      </w:r>
      <w:proofErr w:type="gramStart"/>
      <w:r w:rsidRPr="00E45F16">
        <w:rPr>
          <w:rFonts w:hint="eastAsia"/>
          <w:b/>
          <w:sz w:val="20"/>
          <w:szCs w:val="20"/>
          <w:lang w:eastAsia="ja-JP"/>
        </w:rPr>
        <w:t>1</w:t>
      </w:r>
      <w:r w:rsidR="006C641F" w:rsidRPr="00E45F16">
        <w:rPr>
          <w:b/>
          <w:sz w:val="20"/>
          <w:szCs w:val="20"/>
        </w:rPr>
        <w:t xml:space="preserve"> </w:t>
      </w:r>
      <w:r w:rsidRPr="00E45F16">
        <w:rPr>
          <w:rFonts w:hint="eastAsia"/>
          <w:sz w:val="20"/>
          <w:szCs w:val="20"/>
          <w:lang w:eastAsia="ja-JP"/>
        </w:rPr>
        <w:t xml:space="preserve"> </w:t>
      </w:r>
      <w:r w:rsidR="006C641F" w:rsidRPr="00E45F16">
        <w:rPr>
          <w:sz w:val="20"/>
          <w:szCs w:val="20"/>
          <w:lang w:eastAsia="ja-JP"/>
        </w:rPr>
        <w:t>Noncovalent</w:t>
      </w:r>
      <w:proofErr w:type="gramEnd"/>
      <w:r w:rsidR="006C641F" w:rsidRPr="00E45F16">
        <w:rPr>
          <w:sz w:val="20"/>
          <w:szCs w:val="20"/>
          <w:lang w:eastAsia="ja-JP"/>
        </w:rPr>
        <w:t xml:space="preserve"> b</w:t>
      </w:r>
      <w:r w:rsidRPr="00E45F16">
        <w:rPr>
          <w:sz w:val="20"/>
          <w:szCs w:val="20"/>
          <w:lang w:eastAsia="ja-JP"/>
        </w:rPr>
        <w:t>inding constant</w:t>
      </w:r>
      <w:r w:rsidR="008754A4" w:rsidRPr="00E45F16">
        <w:rPr>
          <w:sz w:val="20"/>
          <w:szCs w:val="20"/>
          <w:lang w:eastAsia="ja-JP"/>
        </w:rPr>
        <w:t>s</w:t>
      </w:r>
      <w:r w:rsidR="00B47094" w:rsidRPr="00E45F16">
        <w:rPr>
          <w:rFonts w:hint="eastAsia"/>
          <w:sz w:val="20"/>
          <w:szCs w:val="20"/>
          <w:lang w:eastAsia="ja-JP"/>
        </w:rPr>
        <w:t xml:space="preserve"> </w:t>
      </w:r>
      <w:r w:rsidR="00B47094" w:rsidRPr="00E45F16">
        <w:rPr>
          <w:sz w:val="20"/>
          <w:szCs w:val="20"/>
          <w:lang w:eastAsia="ja-JP"/>
        </w:rPr>
        <w:t>(M</w:t>
      </w:r>
      <w:r w:rsidR="00B47094" w:rsidRPr="00E45F16">
        <w:rPr>
          <w:sz w:val="20"/>
          <w:szCs w:val="20"/>
          <w:vertAlign w:val="superscript"/>
          <w:lang w:eastAsia="ja-JP"/>
        </w:rPr>
        <w:t>-1</w:t>
      </w:r>
      <w:r w:rsidR="00B47094" w:rsidRPr="00E45F16">
        <w:rPr>
          <w:sz w:val="20"/>
          <w:szCs w:val="20"/>
          <w:lang w:eastAsia="ja-JP"/>
        </w:rPr>
        <w:t>)</w:t>
      </w:r>
      <w:r w:rsidR="00B47094" w:rsidRPr="00E45F16">
        <w:rPr>
          <w:rFonts w:hint="eastAsia"/>
          <w:sz w:val="20"/>
          <w:szCs w:val="20"/>
          <w:lang w:eastAsia="ja-JP"/>
        </w:rPr>
        <w:t xml:space="preserve"> </w:t>
      </w:r>
      <w:r w:rsidR="00C63B78" w:rsidRPr="00E45F16">
        <w:rPr>
          <w:sz w:val="20"/>
          <w:szCs w:val="20"/>
          <w:lang w:eastAsia="ja-JP"/>
        </w:rPr>
        <w:t>for compound-DNA</w:t>
      </w:r>
      <w:r w:rsidRPr="00E45F16">
        <w:rPr>
          <w:sz w:val="20"/>
          <w:szCs w:val="20"/>
          <w:lang w:eastAsia="ja-JP"/>
        </w:rPr>
        <w:t xml:space="preserve"> </w:t>
      </w:r>
      <w:r w:rsidR="00C63B78" w:rsidRPr="00E45F16">
        <w:rPr>
          <w:sz w:val="20"/>
          <w:szCs w:val="20"/>
          <w:lang w:eastAsia="ja-JP"/>
        </w:rPr>
        <w:t xml:space="preserve">complexes at various temperature </w:t>
      </w:r>
    </w:p>
    <w:tbl>
      <w:tblPr>
        <w:tblW w:w="8612" w:type="dxa"/>
        <w:tblInd w:w="1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6"/>
        <w:gridCol w:w="1804"/>
        <w:gridCol w:w="1804"/>
        <w:gridCol w:w="1804"/>
        <w:gridCol w:w="1804"/>
      </w:tblGrid>
      <w:tr w:rsidR="008754A4" w14:paraId="10DF8BA9" w14:textId="77777777" w:rsidTr="008754A4">
        <w:tc>
          <w:tcPr>
            <w:tcW w:w="1396" w:type="dxa"/>
            <w:tcBorders>
              <w:bottom w:val="single" w:sz="4" w:space="0" w:color="auto"/>
            </w:tcBorders>
            <w:shd w:val="clear" w:color="auto" w:fill="auto"/>
          </w:tcPr>
          <w:p w14:paraId="40AA9CD8" w14:textId="77777777" w:rsidR="008754A4" w:rsidRDefault="008754A4" w:rsidP="0029663C">
            <w:pPr>
              <w:spacing w:line="360" w:lineRule="auto"/>
              <w:jc w:val="center"/>
              <w:rPr>
                <w:rFonts w:ascii="Century" w:eastAsia="ＭＳ ゴシック" w:hAnsi="Century" w:cs="Arial"/>
                <w:kern w:val="2"/>
                <w:sz w:val="18"/>
                <w:szCs w:val="18"/>
                <w:lang w:val="en-US" w:eastAsia="ja-JP"/>
              </w:rPr>
            </w:pPr>
            <w:r>
              <w:rPr>
                <w:rFonts w:ascii="Century" w:eastAsia="ＭＳ ゴシック" w:hAnsi="Century" w:cs="Arial"/>
                <w:kern w:val="2"/>
                <w:sz w:val="18"/>
                <w:szCs w:val="18"/>
                <w:lang w:val="en-US" w:eastAsia="ja-JP"/>
              </w:rPr>
              <w:t>Temp. (K)</w:t>
            </w:r>
          </w:p>
        </w:tc>
        <w:tc>
          <w:tcPr>
            <w:tcW w:w="1804" w:type="dxa"/>
            <w:tcBorders>
              <w:bottom w:val="single" w:sz="4" w:space="0" w:color="auto"/>
            </w:tcBorders>
            <w:shd w:val="clear" w:color="auto" w:fill="auto"/>
          </w:tcPr>
          <w:p w14:paraId="4B74F02C" w14:textId="7590C6A2" w:rsidR="008754A4" w:rsidRDefault="003449CF" w:rsidP="0029663C">
            <w:pPr>
              <w:spacing w:line="360" w:lineRule="auto"/>
              <w:jc w:val="center"/>
              <w:rPr>
                <w:rFonts w:ascii="Century" w:eastAsia="ＭＳ ゴシック" w:hAnsi="Century" w:cs="Arial"/>
                <w:color w:val="000000" w:themeColor="text1"/>
                <w:kern w:val="2"/>
                <w:sz w:val="18"/>
                <w:szCs w:val="18"/>
                <w:lang w:val="en-US" w:eastAsia="ja-JP"/>
              </w:rPr>
            </w:pPr>
            <w:r w:rsidRPr="00427295">
              <w:rPr>
                <w:rFonts w:ascii="Century" w:eastAsia="ＭＳ ゴシック" w:hAnsi="Century" w:cs="Arial"/>
                <w:color w:val="000000" w:themeColor="text1"/>
                <w:kern w:val="2"/>
                <w:sz w:val="18"/>
                <w:szCs w:val="18"/>
                <w:lang w:val="en-US" w:eastAsia="ja-JP"/>
              </w:rPr>
              <w:t>L</w:t>
            </w:r>
            <w:r w:rsidR="008754A4" w:rsidRPr="00427295">
              <w:rPr>
                <w:rFonts w:ascii="Century" w:eastAsia="ＭＳ ゴシック" w:hAnsi="Century" w:cs="Arial"/>
                <w:color w:val="000000" w:themeColor="text1"/>
                <w:kern w:val="2"/>
                <w:sz w:val="18"/>
                <w:szCs w:val="18"/>
                <w:lang w:val="en-US" w:eastAsia="ja-JP"/>
              </w:rPr>
              <w:t>icoricidin</w:t>
            </w:r>
          </w:p>
          <w:p w14:paraId="6C4FD52B" w14:textId="099A9125" w:rsidR="003449CF" w:rsidRPr="00427295" w:rsidRDefault="003449CF" w:rsidP="003449CF">
            <w:pPr>
              <w:spacing w:line="360" w:lineRule="auto"/>
              <w:jc w:val="center"/>
              <w:rPr>
                <w:rFonts w:ascii="Century" w:eastAsia="ＭＳ ゴシック" w:hAnsi="Century" w:cs="Arial"/>
                <w:color w:val="000000" w:themeColor="text1"/>
                <w:kern w:val="2"/>
                <w:sz w:val="18"/>
                <w:szCs w:val="18"/>
                <w:lang w:val="en-US" w:eastAsia="ja-JP"/>
              </w:rPr>
            </w:pPr>
            <w:r>
              <w:rPr>
                <w:rFonts w:ascii="Century" w:eastAsia="ＭＳ ゴシック" w:hAnsi="Century" w:cs="Arial" w:hint="eastAsia"/>
                <w:color w:val="000000" w:themeColor="text1"/>
                <w:kern w:val="2"/>
                <w:sz w:val="18"/>
                <w:szCs w:val="18"/>
                <w:lang w:val="en-US" w:eastAsia="ja-JP"/>
              </w:rPr>
              <w:t>(</w:t>
            </w:r>
            <w:r>
              <w:rPr>
                <w:rFonts w:ascii="Century" w:eastAsia="ＭＳ ゴシック" w:hAnsi="Century" w:cs="Arial" w:hint="eastAsia"/>
                <w:color w:val="000000" w:themeColor="text1"/>
                <w:kern w:val="2"/>
                <w:sz w:val="18"/>
                <w:szCs w:val="18"/>
                <w:lang w:val="en-US" w:eastAsia="ja-JP"/>
              </w:rPr>
              <w:t>λ</w:t>
            </w:r>
            <w:r>
              <w:rPr>
                <w:rFonts w:ascii="Century" w:eastAsia="ＭＳ ゴシック" w:hAnsi="Century" w:cs="Arial"/>
                <w:color w:val="000000" w:themeColor="text1"/>
                <w:kern w:val="2"/>
                <w:sz w:val="18"/>
                <w:szCs w:val="18"/>
                <w:lang w:val="en-US" w:eastAsia="ja-JP"/>
              </w:rPr>
              <w:t xml:space="preserve">= </w:t>
            </w:r>
            <w:r>
              <w:rPr>
                <w:rFonts w:ascii="Century" w:eastAsia="ＭＳ ゴシック" w:hAnsi="Century" w:cs="Arial" w:hint="eastAsia"/>
                <w:color w:val="000000" w:themeColor="text1"/>
                <w:kern w:val="2"/>
                <w:sz w:val="18"/>
                <w:szCs w:val="18"/>
                <w:lang w:val="en-US" w:eastAsia="ja-JP"/>
              </w:rPr>
              <w:t>210</w:t>
            </w:r>
            <w:r>
              <w:rPr>
                <w:rFonts w:ascii="Century" w:eastAsia="ＭＳ ゴシック" w:hAnsi="Century" w:cs="Arial"/>
                <w:color w:val="000000" w:themeColor="text1"/>
                <w:kern w:val="2"/>
                <w:sz w:val="18"/>
                <w:szCs w:val="18"/>
                <w:lang w:val="en-US" w:eastAsia="ja-JP"/>
              </w:rPr>
              <w:t xml:space="preserve"> nm)</w:t>
            </w:r>
          </w:p>
        </w:tc>
        <w:tc>
          <w:tcPr>
            <w:tcW w:w="1804" w:type="dxa"/>
            <w:tcBorders>
              <w:bottom w:val="single" w:sz="4" w:space="0" w:color="auto"/>
            </w:tcBorders>
            <w:shd w:val="clear" w:color="auto" w:fill="auto"/>
          </w:tcPr>
          <w:p w14:paraId="2269EDD8" w14:textId="1D81A6F0" w:rsidR="008754A4" w:rsidRDefault="003449CF" w:rsidP="0029663C">
            <w:pPr>
              <w:spacing w:line="360" w:lineRule="auto"/>
              <w:jc w:val="both"/>
              <w:rPr>
                <w:rFonts w:ascii="Century" w:hAnsi="Century" w:cs="Arial"/>
                <w:color w:val="000000" w:themeColor="text1"/>
                <w:kern w:val="2"/>
                <w:sz w:val="18"/>
                <w:szCs w:val="18"/>
                <w:lang w:val="en-US" w:eastAsia="ja-JP"/>
              </w:rPr>
            </w:pPr>
            <w:r w:rsidRPr="00427295">
              <w:rPr>
                <w:rFonts w:ascii="Century" w:hAnsi="Century" w:cs="Arial"/>
                <w:color w:val="000000" w:themeColor="text1"/>
                <w:kern w:val="2"/>
                <w:sz w:val="18"/>
                <w:szCs w:val="18"/>
                <w:lang w:val="en-US" w:eastAsia="ja-JP"/>
              </w:rPr>
              <w:t>I</w:t>
            </w:r>
            <w:r w:rsidR="008754A4" w:rsidRPr="00427295">
              <w:rPr>
                <w:rFonts w:ascii="Century" w:hAnsi="Century" w:cs="Arial"/>
                <w:color w:val="000000" w:themeColor="text1"/>
                <w:kern w:val="2"/>
                <w:sz w:val="18"/>
                <w:szCs w:val="18"/>
                <w:lang w:val="en-US" w:eastAsia="ja-JP"/>
              </w:rPr>
              <w:t>soliqui</w:t>
            </w:r>
            <w:r w:rsidR="008754A4" w:rsidRPr="00427295">
              <w:rPr>
                <w:rFonts w:ascii="Century" w:hAnsi="Century" w:cs="Arial" w:hint="eastAsia"/>
                <w:color w:val="000000" w:themeColor="text1"/>
                <w:kern w:val="2"/>
                <w:sz w:val="18"/>
                <w:szCs w:val="18"/>
                <w:lang w:val="en-US" w:eastAsia="ja-JP"/>
              </w:rPr>
              <w:t>ri</w:t>
            </w:r>
            <w:r w:rsidR="008754A4" w:rsidRPr="00427295">
              <w:rPr>
                <w:rFonts w:ascii="Century" w:hAnsi="Century" w:cs="Arial"/>
                <w:color w:val="000000" w:themeColor="text1"/>
                <w:kern w:val="2"/>
                <w:sz w:val="18"/>
                <w:szCs w:val="18"/>
                <w:lang w:val="en-US" w:eastAsia="ja-JP"/>
              </w:rPr>
              <w:t>tigenin</w:t>
            </w:r>
          </w:p>
          <w:p w14:paraId="4DB1D67F" w14:textId="0A9DE61C" w:rsidR="003449CF" w:rsidRPr="00427295" w:rsidRDefault="003449CF" w:rsidP="003449CF">
            <w:pPr>
              <w:spacing w:line="360" w:lineRule="auto"/>
              <w:jc w:val="center"/>
              <w:rPr>
                <w:rFonts w:ascii="Century" w:eastAsia="ＭＳ ゴシック" w:hAnsi="Century" w:cs="Arial"/>
                <w:color w:val="000000" w:themeColor="text1"/>
                <w:kern w:val="2"/>
                <w:sz w:val="18"/>
                <w:szCs w:val="18"/>
                <w:lang w:val="en-US" w:eastAsia="ja-JP"/>
              </w:rPr>
            </w:pPr>
            <w:r>
              <w:rPr>
                <w:rFonts w:ascii="Century" w:eastAsia="ＭＳ ゴシック" w:hAnsi="Century" w:cs="Arial" w:hint="eastAsia"/>
                <w:color w:val="000000" w:themeColor="text1"/>
                <w:kern w:val="2"/>
                <w:sz w:val="18"/>
                <w:szCs w:val="18"/>
                <w:lang w:val="en-US" w:eastAsia="ja-JP"/>
              </w:rPr>
              <w:t>(</w:t>
            </w:r>
            <w:r>
              <w:rPr>
                <w:rFonts w:ascii="Century" w:eastAsia="ＭＳ ゴシック" w:hAnsi="Century" w:cs="Arial" w:hint="eastAsia"/>
                <w:color w:val="000000" w:themeColor="text1"/>
                <w:kern w:val="2"/>
                <w:sz w:val="18"/>
                <w:szCs w:val="18"/>
                <w:lang w:val="en-US" w:eastAsia="ja-JP"/>
              </w:rPr>
              <w:t>λ</w:t>
            </w:r>
            <w:r>
              <w:rPr>
                <w:rFonts w:ascii="Century" w:eastAsia="ＭＳ ゴシック" w:hAnsi="Century" w:cs="Arial"/>
                <w:color w:val="000000" w:themeColor="text1"/>
                <w:kern w:val="2"/>
                <w:sz w:val="18"/>
                <w:szCs w:val="18"/>
                <w:lang w:val="en-US" w:eastAsia="ja-JP"/>
              </w:rPr>
              <w:t>= 395 nm)</w:t>
            </w:r>
          </w:p>
        </w:tc>
        <w:tc>
          <w:tcPr>
            <w:tcW w:w="1804" w:type="dxa"/>
            <w:tcBorders>
              <w:bottom w:val="single" w:sz="4" w:space="0" w:color="auto"/>
            </w:tcBorders>
            <w:shd w:val="clear" w:color="auto" w:fill="auto"/>
          </w:tcPr>
          <w:p w14:paraId="4B523DC5" w14:textId="77777777" w:rsidR="008754A4" w:rsidRDefault="008754A4" w:rsidP="0029663C">
            <w:pPr>
              <w:spacing w:line="360" w:lineRule="auto"/>
              <w:jc w:val="center"/>
              <w:rPr>
                <w:rFonts w:ascii="Century" w:eastAsia="ＭＳ ゴシック" w:hAnsi="Century" w:cs="Arial"/>
                <w:color w:val="000000" w:themeColor="text1"/>
                <w:kern w:val="2"/>
                <w:sz w:val="18"/>
                <w:szCs w:val="18"/>
                <w:lang w:val="en-US" w:eastAsia="ja-JP"/>
              </w:rPr>
            </w:pPr>
            <w:r w:rsidRPr="00427295">
              <w:rPr>
                <w:rFonts w:ascii="Century" w:eastAsia="ＭＳ ゴシック" w:hAnsi="Century" w:cs="Arial"/>
                <w:color w:val="000000" w:themeColor="text1"/>
                <w:kern w:val="2"/>
                <w:sz w:val="18"/>
                <w:szCs w:val="18"/>
                <w:lang w:val="en-US" w:eastAsia="ja-JP"/>
              </w:rPr>
              <w:t>ethidium bromide</w:t>
            </w:r>
          </w:p>
          <w:p w14:paraId="3A7E93FD" w14:textId="34F2E9AA" w:rsidR="003449CF" w:rsidRPr="00427295" w:rsidRDefault="003449CF" w:rsidP="003449CF">
            <w:pPr>
              <w:spacing w:line="360" w:lineRule="auto"/>
              <w:jc w:val="center"/>
              <w:rPr>
                <w:rFonts w:ascii="Century" w:eastAsia="ＭＳ ゴシック" w:hAnsi="Century" w:cs="Arial"/>
                <w:color w:val="000000" w:themeColor="text1"/>
                <w:kern w:val="2"/>
                <w:sz w:val="18"/>
                <w:szCs w:val="18"/>
                <w:lang w:val="en-US" w:eastAsia="ja-JP"/>
              </w:rPr>
            </w:pPr>
            <w:r>
              <w:rPr>
                <w:rFonts w:ascii="Century" w:eastAsia="ＭＳ ゴシック" w:hAnsi="Century" w:cs="Arial" w:hint="eastAsia"/>
                <w:color w:val="000000" w:themeColor="text1"/>
                <w:kern w:val="2"/>
                <w:sz w:val="18"/>
                <w:szCs w:val="18"/>
                <w:lang w:val="en-US" w:eastAsia="ja-JP"/>
              </w:rPr>
              <w:t>(</w:t>
            </w:r>
            <w:r>
              <w:rPr>
                <w:rFonts w:ascii="Century" w:eastAsia="ＭＳ ゴシック" w:hAnsi="Century" w:cs="Arial" w:hint="eastAsia"/>
                <w:color w:val="000000" w:themeColor="text1"/>
                <w:kern w:val="2"/>
                <w:sz w:val="18"/>
                <w:szCs w:val="18"/>
                <w:lang w:val="en-US" w:eastAsia="ja-JP"/>
              </w:rPr>
              <w:t>λ</w:t>
            </w:r>
            <w:r>
              <w:rPr>
                <w:rFonts w:ascii="Century" w:eastAsia="ＭＳ ゴシック" w:hAnsi="Century" w:cs="Arial"/>
                <w:color w:val="000000" w:themeColor="text1"/>
                <w:kern w:val="2"/>
                <w:sz w:val="18"/>
                <w:szCs w:val="18"/>
                <w:lang w:val="en-US" w:eastAsia="ja-JP"/>
              </w:rPr>
              <w:t xml:space="preserve">= </w:t>
            </w:r>
            <w:r>
              <w:rPr>
                <w:rFonts w:ascii="Century" w:eastAsia="ＭＳ ゴシック" w:hAnsi="Century" w:cs="Arial" w:hint="eastAsia"/>
                <w:color w:val="000000" w:themeColor="text1"/>
                <w:kern w:val="2"/>
                <w:sz w:val="18"/>
                <w:szCs w:val="18"/>
                <w:lang w:val="en-US" w:eastAsia="ja-JP"/>
              </w:rPr>
              <w:t>2</w:t>
            </w:r>
            <w:r>
              <w:rPr>
                <w:rFonts w:ascii="Century" w:eastAsia="ＭＳ ゴシック" w:hAnsi="Century" w:cs="Arial"/>
                <w:color w:val="000000" w:themeColor="text1"/>
                <w:kern w:val="2"/>
                <w:sz w:val="18"/>
                <w:szCs w:val="18"/>
                <w:lang w:val="en-US" w:eastAsia="ja-JP"/>
              </w:rPr>
              <w:t>85 nm)</w:t>
            </w:r>
          </w:p>
        </w:tc>
        <w:tc>
          <w:tcPr>
            <w:tcW w:w="1804" w:type="dxa"/>
            <w:tcBorders>
              <w:bottom w:val="single" w:sz="4" w:space="0" w:color="auto"/>
            </w:tcBorders>
            <w:shd w:val="clear" w:color="auto" w:fill="auto"/>
          </w:tcPr>
          <w:p w14:paraId="0B1D6C46" w14:textId="77777777" w:rsidR="008754A4" w:rsidRDefault="008754A4" w:rsidP="003449CF">
            <w:pPr>
              <w:spacing w:line="360" w:lineRule="auto"/>
              <w:jc w:val="center"/>
              <w:rPr>
                <w:rFonts w:ascii="Century" w:hAnsi="Century"/>
                <w:color w:val="000000" w:themeColor="text1"/>
                <w:kern w:val="2"/>
                <w:sz w:val="18"/>
                <w:szCs w:val="18"/>
                <w:lang w:val="en-US" w:eastAsia="ja-JP"/>
              </w:rPr>
            </w:pPr>
            <w:r w:rsidRPr="00427295">
              <w:rPr>
                <w:rFonts w:ascii="Century" w:hAnsi="Century"/>
                <w:color w:val="000000" w:themeColor="text1"/>
                <w:kern w:val="2"/>
                <w:sz w:val="18"/>
                <w:szCs w:val="18"/>
                <w:lang w:val="en-US" w:eastAsia="ja-JP"/>
              </w:rPr>
              <w:t>Hoechst 33258</w:t>
            </w:r>
          </w:p>
          <w:p w14:paraId="25002030" w14:textId="22856F75" w:rsidR="003449CF" w:rsidRPr="00427295" w:rsidRDefault="003449CF" w:rsidP="003449CF">
            <w:pPr>
              <w:spacing w:line="360" w:lineRule="auto"/>
              <w:jc w:val="center"/>
              <w:rPr>
                <w:rFonts w:ascii="Century" w:eastAsia="ＭＳ ゴシック" w:hAnsi="Century" w:cs="Arial"/>
                <w:color w:val="000000" w:themeColor="text1"/>
                <w:kern w:val="2"/>
                <w:sz w:val="18"/>
                <w:szCs w:val="18"/>
                <w:lang w:val="en-US" w:eastAsia="ja-JP"/>
              </w:rPr>
            </w:pPr>
            <w:r>
              <w:rPr>
                <w:rFonts w:ascii="Century" w:eastAsia="ＭＳ ゴシック" w:hAnsi="Century" w:cs="Arial" w:hint="eastAsia"/>
                <w:color w:val="000000" w:themeColor="text1"/>
                <w:kern w:val="2"/>
                <w:sz w:val="18"/>
                <w:szCs w:val="18"/>
                <w:lang w:val="en-US" w:eastAsia="ja-JP"/>
              </w:rPr>
              <w:t>(</w:t>
            </w:r>
            <w:r>
              <w:rPr>
                <w:rFonts w:ascii="Century" w:eastAsia="ＭＳ ゴシック" w:hAnsi="Century" w:cs="Arial" w:hint="eastAsia"/>
                <w:color w:val="000000" w:themeColor="text1"/>
                <w:kern w:val="2"/>
                <w:sz w:val="18"/>
                <w:szCs w:val="18"/>
                <w:lang w:val="en-US" w:eastAsia="ja-JP"/>
              </w:rPr>
              <w:t>λ</w:t>
            </w:r>
            <w:r>
              <w:rPr>
                <w:rFonts w:ascii="Century" w:eastAsia="ＭＳ ゴシック" w:hAnsi="Century" w:cs="Arial"/>
                <w:color w:val="000000" w:themeColor="text1"/>
                <w:kern w:val="2"/>
                <w:sz w:val="18"/>
                <w:szCs w:val="18"/>
                <w:lang w:val="en-US" w:eastAsia="ja-JP"/>
              </w:rPr>
              <w:t>= 34</w:t>
            </w:r>
            <w:r>
              <w:rPr>
                <w:rFonts w:ascii="Century" w:eastAsia="ＭＳ ゴシック" w:hAnsi="Century" w:cs="Arial" w:hint="eastAsia"/>
                <w:color w:val="000000" w:themeColor="text1"/>
                <w:kern w:val="2"/>
                <w:sz w:val="18"/>
                <w:szCs w:val="18"/>
                <w:lang w:val="en-US" w:eastAsia="ja-JP"/>
              </w:rPr>
              <w:t>0</w:t>
            </w:r>
            <w:r>
              <w:rPr>
                <w:rFonts w:ascii="Century" w:eastAsia="ＭＳ ゴシック" w:hAnsi="Century" w:cs="Arial"/>
                <w:color w:val="000000" w:themeColor="text1"/>
                <w:kern w:val="2"/>
                <w:sz w:val="18"/>
                <w:szCs w:val="18"/>
                <w:lang w:val="en-US" w:eastAsia="ja-JP"/>
              </w:rPr>
              <w:t xml:space="preserve"> nm)</w:t>
            </w:r>
          </w:p>
        </w:tc>
      </w:tr>
      <w:tr w:rsidR="008754A4" w14:paraId="3BD4C0F1" w14:textId="77777777" w:rsidTr="008754A4">
        <w:tc>
          <w:tcPr>
            <w:tcW w:w="1396" w:type="dxa"/>
            <w:tcBorders>
              <w:bottom w:val="nil"/>
            </w:tcBorders>
            <w:shd w:val="clear" w:color="auto" w:fill="auto"/>
          </w:tcPr>
          <w:p w14:paraId="6AFD8B0A" w14:textId="77777777" w:rsidR="008754A4" w:rsidRDefault="008754A4" w:rsidP="0029663C">
            <w:pPr>
              <w:spacing w:line="360" w:lineRule="auto"/>
              <w:jc w:val="center"/>
              <w:rPr>
                <w:rFonts w:ascii="Century" w:eastAsia="ＭＳ ゴシック" w:hAnsi="Century" w:cs="Arial"/>
                <w:kern w:val="2"/>
                <w:sz w:val="21"/>
                <w:szCs w:val="21"/>
                <w:lang w:val="en-US" w:eastAsia="ja-JP"/>
              </w:rPr>
            </w:pPr>
            <w:r>
              <w:rPr>
                <w:rFonts w:ascii="Century" w:eastAsia="ＭＳ ゴシック" w:hAnsi="Century" w:cs="Arial" w:hint="eastAsia"/>
                <w:kern w:val="2"/>
                <w:sz w:val="21"/>
                <w:szCs w:val="21"/>
                <w:lang w:val="en-US" w:eastAsia="ja-JP"/>
              </w:rPr>
              <w:t>2</w:t>
            </w:r>
            <w:r>
              <w:rPr>
                <w:rFonts w:ascii="Century" w:eastAsia="ＭＳ ゴシック" w:hAnsi="Century" w:cs="Arial"/>
                <w:kern w:val="2"/>
                <w:sz w:val="21"/>
                <w:szCs w:val="21"/>
                <w:lang w:val="en-US" w:eastAsia="ja-JP"/>
              </w:rPr>
              <w:t>93</w:t>
            </w:r>
          </w:p>
        </w:tc>
        <w:tc>
          <w:tcPr>
            <w:tcW w:w="1804" w:type="dxa"/>
            <w:tcBorders>
              <w:bottom w:val="nil"/>
            </w:tcBorders>
            <w:shd w:val="clear" w:color="auto" w:fill="auto"/>
          </w:tcPr>
          <w:p w14:paraId="1BCBE4C3" w14:textId="77777777" w:rsidR="008754A4" w:rsidRPr="00BE48AC" w:rsidRDefault="008754A4" w:rsidP="0029663C">
            <w:pPr>
              <w:tabs>
                <w:tab w:val="right" w:pos="299"/>
                <w:tab w:val="right" w:pos="725"/>
                <w:tab w:val="right" w:pos="1042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BE48AC">
              <w:rPr>
                <w:rFonts w:ascii="Century" w:hAnsi="Century"/>
                <w:sz w:val="21"/>
                <w:szCs w:val="21"/>
              </w:rPr>
              <w:t>1.32×10</w:t>
            </w:r>
            <w:r w:rsidRPr="00BE48AC">
              <w:rPr>
                <w:rFonts w:ascii="Century" w:hAnsi="Century"/>
                <w:sz w:val="21"/>
                <w:szCs w:val="21"/>
                <w:vertAlign w:val="superscript"/>
              </w:rPr>
              <w:t>5</w:t>
            </w:r>
            <w:r w:rsidRPr="00ED0408">
              <w:rPr>
                <w:rFonts w:ascii="Century" w:hAnsi="Century" w:hint="eastAsia"/>
                <w:kern w:val="2"/>
                <w:sz w:val="21"/>
                <w:szCs w:val="21"/>
                <w:lang w:val="en-US" w:eastAsia="ja-JP"/>
              </w:rPr>
              <w:t>±</w:t>
            </w:r>
            <w:r w:rsidRPr="00BE48AC">
              <w:rPr>
                <w:rFonts w:ascii="Century" w:hAnsi="Century"/>
                <w:sz w:val="21"/>
                <w:szCs w:val="21"/>
              </w:rPr>
              <w:t>0.11</w:t>
            </w:r>
          </w:p>
        </w:tc>
        <w:tc>
          <w:tcPr>
            <w:tcW w:w="1804" w:type="dxa"/>
            <w:tcBorders>
              <w:bottom w:val="nil"/>
            </w:tcBorders>
            <w:shd w:val="clear" w:color="auto" w:fill="auto"/>
          </w:tcPr>
          <w:p w14:paraId="7813D67E" w14:textId="77777777" w:rsidR="008754A4" w:rsidRPr="0037639A" w:rsidRDefault="008754A4" w:rsidP="0029663C">
            <w:pPr>
              <w:tabs>
                <w:tab w:val="right" w:pos="299"/>
                <w:tab w:val="right" w:pos="725"/>
                <w:tab w:val="right" w:pos="1042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37639A">
              <w:rPr>
                <w:rFonts w:ascii="Century" w:hAnsi="Century"/>
                <w:sz w:val="21"/>
                <w:szCs w:val="21"/>
              </w:rPr>
              <w:t>8.66×10</w:t>
            </w:r>
            <w:r w:rsidRPr="00CF0895">
              <w:rPr>
                <w:rFonts w:ascii="Century" w:hAnsi="Century"/>
                <w:sz w:val="21"/>
                <w:szCs w:val="21"/>
                <w:vertAlign w:val="superscript"/>
              </w:rPr>
              <w:t>4</w:t>
            </w:r>
            <w:r>
              <w:rPr>
                <w:rFonts w:ascii="Century" w:hAnsi="Century" w:hint="eastAsia"/>
                <w:sz w:val="21"/>
                <w:szCs w:val="21"/>
                <w:lang w:val="en-US" w:eastAsia="ja-JP"/>
              </w:rPr>
              <w:t>±</w:t>
            </w:r>
            <w:r w:rsidRPr="0037639A">
              <w:rPr>
                <w:rFonts w:ascii="Century" w:hAnsi="Century"/>
                <w:sz w:val="21"/>
                <w:szCs w:val="21"/>
              </w:rPr>
              <w:t>0.20</w:t>
            </w:r>
          </w:p>
        </w:tc>
        <w:tc>
          <w:tcPr>
            <w:tcW w:w="1804" w:type="dxa"/>
            <w:tcBorders>
              <w:bottom w:val="nil"/>
            </w:tcBorders>
            <w:shd w:val="clear" w:color="auto" w:fill="auto"/>
          </w:tcPr>
          <w:p w14:paraId="2C188ED2" w14:textId="0BF5BD39" w:rsidR="008754A4" w:rsidRPr="00E43C53" w:rsidRDefault="008754A4" w:rsidP="0029663C">
            <w:pPr>
              <w:tabs>
                <w:tab w:val="right" w:pos="299"/>
                <w:tab w:val="right" w:pos="725"/>
                <w:tab w:val="right" w:pos="1042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43C53">
              <w:rPr>
                <w:rFonts w:ascii="Century" w:hAnsi="Century"/>
                <w:sz w:val="21"/>
                <w:szCs w:val="21"/>
              </w:rPr>
              <w:t>7.86×10</w:t>
            </w:r>
            <w:r w:rsidRPr="00E43C53">
              <w:rPr>
                <w:rFonts w:ascii="Century" w:hAnsi="Century"/>
                <w:sz w:val="21"/>
                <w:szCs w:val="21"/>
                <w:vertAlign w:val="superscript"/>
              </w:rPr>
              <w:t>4</w:t>
            </w:r>
            <w:r>
              <w:rPr>
                <w:rFonts w:ascii="Century" w:hAnsi="Century" w:hint="eastAsia"/>
                <w:sz w:val="21"/>
                <w:szCs w:val="21"/>
                <w:lang w:val="en-US" w:eastAsia="ja-JP"/>
              </w:rPr>
              <w:t>±</w:t>
            </w:r>
            <w:r w:rsidRPr="00E43C53">
              <w:rPr>
                <w:rFonts w:ascii="Century" w:hAnsi="Century"/>
                <w:sz w:val="21"/>
                <w:szCs w:val="21"/>
              </w:rPr>
              <w:t>0.15</w:t>
            </w:r>
          </w:p>
        </w:tc>
        <w:tc>
          <w:tcPr>
            <w:tcW w:w="1804" w:type="dxa"/>
            <w:tcBorders>
              <w:bottom w:val="nil"/>
            </w:tcBorders>
            <w:shd w:val="clear" w:color="auto" w:fill="auto"/>
          </w:tcPr>
          <w:p w14:paraId="452BC942" w14:textId="77777777" w:rsidR="008754A4" w:rsidRPr="005F23B1" w:rsidRDefault="008754A4" w:rsidP="0029663C">
            <w:pPr>
              <w:tabs>
                <w:tab w:val="right" w:pos="299"/>
                <w:tab w:val="right" w:pos="725"/>
                <w:tab w:val="right" w:pos="1042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5F23B1">
              <w:rPr>
                <w:rFonts w:ascii="Century" w:hAnsi="Century"/>
                <w:sz w:val="21"/>
                <w:szCs w:val="21"/>
              </w:rPr>
              <w:t>4.84×10</w:t>
            </w:r>
            <w:r w:rsidRPr="005F23B1">
              <w:rPr>
                <w:rFonts w:ascii="Century" w:hAnsi="Century"/>
                <w:sz w:val="21"/>
                <w:szCs w:val="21"/>
                <w:vertAlign w:val="superscript"/>
              </w:rPr>
              <w:t>5</w:t>
            </w:r>
            <w:r>
              <w:rPr>
                <w:rFonts w:ascii="Century" w:hAnsi="Century" w:hint="eastAsia"/>
                <w:sz w:val="21"/>
                <w:szCs w:val="21"/>
                <w:lang w:val="en-US" w:eastAsia="ja-JP"/>
              </w:rPr>
              <w:t>±</w:t>
            </w:r>
            <w:r w:rsidRPr="005F23B1">
              <w:rPr>
                <w:rFonts w:ascii="Century" w:hAnsi="Century"/>
                <w:sz w:val="21"/>
                <w:szCs w:val="21"/>
              </w:rPr>
              <w:t>0.21</w:t>
            </w:r>
          </w:p>
        </w:tc>
      </w:tr>
      <w:tr w:rsidR="008754A4" w14:paraId="1F721ACC" w14:textId="77777777" w:rsidTr="008754A4">
        <w:tc>
          <w:tcPr>
            <w:tcW w:w="1396" w:type="dxa"/>
            <w:tcBorders>
              <w:top w:val="nil"/>
              <w:bottom w:val="nil"/>
            </w:tcBorders>
            <w:shd w:val="clear" w:color="auto" w:fill="auto"/>
          </w:tcPr>
          <w:p w14:paraId="6BFAC0D4" w14:textId="77777777" w:rsidR="008754A4" w:rsidRDefault="008754A4" w:rsidP="0029663C">
            <w:pPr>
              <w:spacing w:line="360" w:lineRule="auto"/>
              <w:jc w:val="center"/>
              <w:rPr>
                <w:rFonts w:ascii="Century" w:eastAsia="ＭＳ ゴシック" w:hAnsi="Century" w:cs="Arial"/>
                <w:kern w:val="2"/>
                <w:sz w:val="21"/>
                <w:szCs w:val="21"/>
                <w:lang w:val="en-US" w:eastAsia="ja-JP"/>
              </w:rPr>
            </w:pPr>
            <w:r>
              <w:rPr>
                <w:rFonts w:ascii="Century" w:eastAsia="ＭＳ ゴシック" w:hAnsi="Century" w:cs="Arial" w:hint="eastAsia"/>
                <w:kern w:val="2"/>
                <w:sz w:val="21"/>
                <w:szCs w:val="21"/>
                <w:lang w:val="en-US" w:eastAsia="ja-JP"/>
              </w:rPr>
              <w:t>2</w:t>
            </w:r>
            <w:r>
              <w:rPr>
                <w:rFonts w:ascii="Century" w:eastAsia="ＭＳ ゴシック" w:hAnsi="Century" w:cs="Arial"/>
                <w:kern w:val="2"/>
                <w:sz w:val="21"/>
                <w:szCs w:val="21"/>
                <w:lang w:val="en-US" w:eastAsia="ja-JP"/>
              </w:rPr>
              <w:t>98</w:t>
            </w:r>
          </w:p>
        </w:tc>
        <w:tc>
          <w:tcPr>
            <w:tcW w:w="1804" w:type="dxa"/>
            <w:tcBorders>
              <w:top w:val="nil"/>
              <w:bottom w:val="nil"/>
            </w:tcBorders>
            <w:shd w:val="clear" w:color="auto" w:fill="auto"/>
          </w:tcPr>
          <w:p w14:paraId="0DC478B5" w14:textId="77777777" w:rsidR="008754A4" w:rsidRPr="00BE48AC" w:rsidRDefault="008754A4" w:rsidP="0029663C">
            <w:pPr>
              <w:tabs>
                <w:tab w:val="right" w:pos="299"/>
                <w:tab w:val="right" w:pos="725"/>
                <w:tab w:val="right" w:pos="1042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BE48AC">
              <w:rPr>
                <w:rFonts w:ascii="Century" w:hAnsi="Century"/>
                <w:sz w:val="21"/>
                <w:szCs w:val="21"/>
              </w:rPr>
              <w:t>1.19×10</w:t>
            </w:r>
            <w:r w:rsidRPr="00BE48AC">
              <w:rPr>
                <w:rFonts w:ascii="Century" w:hAnsi="Century"/>
                <w:sz w:val="21"/>
                <w:szCs w:val="21"/>
                <w:vertAlign w:val="superscript"/>
              </w:rPr>
              <w:t>5</w:t>
            </w:r>
            <w:r w:rsidRPr="00ED0408">
              <w:rPr>
                <w:rFonts w:ascii="Century" w:hAnsi="Century" w:hint="eastAsia"/>
                <w:kern w:val="2"/>
                <w:sz w:val="21"/>
                <w:szCs w:val="21"/>
                <w:lang w:val="en-US" w:eastAsia="ja-JP"/>
              </w:rPr>
              <w:t>±</w:t>
            </w:r>
            <w:r w:rsidRPr="00BE48AC">
              <w:rPr>
                <w:rFonts w:ascii="Century" w:hAnsi="Century"/>
                <w:sz w:val="21"/>
                <w:szCs w:val="21"/>
              </w:rPr>
              <w:t>0.09</w:t>
            </w:r>
          </w:p>
        </w:tc>
        <w:tc>
          <w:tcPr>
            <w:tcW w:w="1804" w:type="dxa"/>
            <w:tcBorders>
              <w:top w:val="nil"/>
              <w:bottom w:val="nil"/>
            </w:tcBorders>
            <w:shd w:val="clear" w:color="auto" w:fill="auto"/>
          </w:tcPr>
          <w:p w14:paraId="45577C9D" w14:textId="77777777" w:rsidR="008754A4" w:rsidRPr="0037639A" w:rsidRDefault="008754A4" w:rsidP="0029663C">
            <w:pPr>
              <w:tabs>
                <w:tab w:val="right" w:pos="299"/>
                <w:tab w:val="right" w:pos="725"/>
                <w:tab w:val="right" w:pos="1042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37639A">
              <w:rPr>
                <w:rFonts w:ascii="Century" w:hAnsi="Century"/>
                <w:sz w:val="21"/>
                <w:szCs w:val="21"/>
              </w:rPr>
              <w:t>8.27×10</w:t>
            </w:r>
            <w:r w:rsidRPr="00CF0895">
              <w:rPr>
                <w:rFonts w:ascii="Century" w:hAnsi="Century"/>
                <w:sz w:val="21"/>
                <w:szCs w:val="21"/>
                <w:vertAlign w:val="superscript"/>
              </w:rPr>
              <w:t>4</w:t>
            </w:r>
            <w:r>
              <w:rPr>
                <w:rFonts w:ascii="Century" w:hAnsi="Century" w:hint="eastAsia"/>
                <w:sz w:val="21"/>
                <w:szCs w:val="21"/>
                <w:lang w:val="en-US" w:eastAsia="ja-JP"/>
              </w:rPr>
              <w:t>±</w:t>
            </w:r>
            <w:r w:rsidRPr="0037639A">
              <w:rPr>
                <w:rFonts w:ascii="Century" w:hAnsi="Century"/>
                <w:sz w:val="21"/>
                <w:szCs w:val="21"/>
              </w:rPr>
              <w:t>0.55</w:t>
            </w:r>
          </w:p>
        </w:tc>
        <w:tc>
          <w:tcPr>
            <w:tcW w:w="1804" w:type="dxa"/>
            <w:tcBorders>
              <w:top w:val="nil"/>
              <w:bottom w:val="nil"/>
            </w:tcBorders>
            <w:shd w:val="clear" w:color="auto" w:fill="auto"/>
          </w:tcPr>
          <w:p w14:paraId="48546A1A" w14:textId="6B90F238" w:rsidR="008754A4" w:rsidRPr="00E43C53" w:rsidRDefault="008754A4" w:rsidP="0029663C">
            <w:pPr>
              <w:tabs>
                <w:tab w:val="right" w:pos="299"/>
                <w:tab w:val="right" w:pos="725"/>
                <w:tab w:val="right" w:pos="1042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43C53">
              <w:rPr>
                <w:rFonts w:ascii="Century" w:hAnsi="Century"/>
                <w:sz w:val="21"/>
                <w:szCs w:val="21"/>
              </w:rPr>
              <w:t>8.14×10</w:t>
            </w:r>
            <w:r w:rsidRPr="00E43C53">
              <w:rPr>
                <w:rFonts w:ascii="Century" w:hAnsi="Century"/>
                <w:sz w:val="21"/>
                <w:szCs w:val="21"/>
                <w:vertAlign w:val="superscript"/>
              </w:rPr>
              <w:t>4</w:t>
            </w:r>
            <w:r>
              <w:rPr>
                <w:rFonts w:ascii="Century" w:hAnsi="Century" w:hint="eastAsia"/>
                <w:sz w:val="21"/>
                <w:szCs w:val="21"/>
                <w:lang w:val="en-US" w:eastAsia="ja-JP"/>
              </w:rPr>
              <w:t>±</w:t>
            </w:r>
            <w:r w:rsidRPr="00E43C53">
              <w:rPr>
                <w:rFonts w:ascii="Century" w:hAnsi="Century"/>
                <w:sz w:val="21"/>
                <w:szCs w:val="21"/>
              </w:rPr>
              <w:t>0.03</w:t>
            </w:r>
          </w:p>
        </w:tc>
        <w:tc>
          <w:tcPr>
            <w:tcW w:w="1804" w:type="dxa"/>
            <w:tcBorders>
              <w:top w:val="nil"/>
              <w:bottom w:val="nil"/>
            </w:tcBorders>
            <w:shd w:val="clear" w:color="auto" w:fill="auto"/>
          </w:tcPr>
          <w:p w14:paraId="697743D4" w14:textId="77777777" w:rsidR="008754A4" w:rsidRPr="005F23B1" w:rsidRDefault="008754A4" w:rsidP="0029663C">
            <w:pPr>
              <w:tabs>
                <w:tab w:val="right" w:pos="299"/>
                <w:tab w:val="right" w:pos="725"/>
                <w:tab w:val="right" w:pos="1042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5F23B1">
              <w:rPr>
                <w:rFonts w:ascii="Century" w:hAnsi="Century"/>
                <w:sz w:val="21"/>
                <w:szCs w:val="21"/>
              </w:rPr>
              <w:t>3.78×10</w:t>
            </w:r>
            <w:r w:rsidRPr="005F23B1">
              <w:rPr>
                <w:rFonts w:ascii="Century" w:hAnsi="Century"/>
                <w:sz w:val="21"/>
                <w:szCs w:val="21"/>
                <w:vertAlign w:val="superscript"/>
              </w:rPr>
              <w:t>5</w:t>
            </w:r>
            <w:r>
              <w:rPr>
                <w:rFonts w:ascii="Century" w:hAnsi="Century" w:hint="eastAsia"/>
                <w:sz w:val="21"/>
                <w:szCs w:val="21"/>
                <w:lang w:val="en-US" w:eastAsia="ja-JP"/>
              </w:rPr>
              <w:t>±</w:t>
            </w:r>
            <w:r w:rsidRPr="005F23B1">
              <w:rPr>
                <w:rFonts w:ascii="Century" w:hAnsi="Century"/>
                <w:sz w:val="21"/>
                <w:szCs w:val="21"/>
              </w:rPr>
              <w:t>0.32</w:t>
            </w:r>
          </w:p>
        </w:tc>
      </w:tr>
      <w:tr w:rsidR="008754A4" w14:paraId="220BA730" w14:textId="77777777" w:rsidTr="008754A4">
        <w:tc>
          <w:tcPr>
            <w:tcW w:w="1396" w:type="dxa"/>
            <w:tcBorders>
              <w:top w:val="nil"/>
              <w:bottom w:val="nil"/>
            </w:tcBorders>
            <w:shd w:val="clear" w:color="auto" w:fill="auto"/>
          </w:tcPr>
          <w:p w14:paraId="777AC478" w14:textId="77777777" w:rsidR="008754A4" w:rsidRDefault="008754A4" w:rsidP="0029663C">
            <w:pPr>
              <w:spacing w:line="360" w:lineRule="auto"/>
              <w:jc w:val="center"/>
              <w:rPr>
                <w:rFonts w:ascii="Century" w:eastAsia="ＭＳ ゴシック" w:hAnsi="Century" w:cs="Arial"/>
                <w:kern w:val="2"/>
                <w:sz w:val="21"/>
                <w:szCs w:val="21"/>
                <w:lang w:val="en-US" w:eastAsia="ja-JP"/>
              </w:rPr>
            </w:pPr>
            <w:r>
              <w:rPr>
                <w:rFonts w:ascii="Century" w:eastAsia="ＭＳ ゴシック" w:hAnsi="Century" w:cs="Arial" w:hint="eastAsia"/>
                <w:kern w:val="2"/>
                <w:sz w:val="21"/>
                <w:szCs w:val="21"/>
                <w:lang w:val="en-US" w:eastAsia="ja-JP"/>
              </w:rPr>
              <w:t>3</w:t>
            </w:r>
            <w:r>
              <w:rPr>
                <w:rFonts w:ascii="Century" w:eastAsia="ＭＳ ゴシック" w:hAnsi="Century" w:cs="Arial"/>
                <w:kern w:val="2"/>
                <w:sz w:val="21"/>
                <w:szCs w:val="21"/>
                <w:lang w:val="en-US" w:eastAsia="ja-JP"/>
              </w:rPr>
              <w:t>10</w:t>
            </w:r>
          </w:p>
        </w:tc>
        <w:tc>
          <w:tcPr>
            <w:tcW w:w="1804" w:type="dxa"/>
            <w:tcBorders>
              <w:top w:val="nil"/>
              <w:bottom w:val="nil"/>
            </w:tcBorders>
            <w:shd w:val="clear" w:color="auto" w:fill="auto"/>
          </w:tcPr>
          <w:p w14:paraId="3BD030EC" w14:textId="77777777" w:rsidR="008754A4" w:rsidRPr="00BE48AC" w:rsidRDefault="008754A4" w:rsidP="0029663C">
            <w:pPr>
              <w:tabs>
                <w:tab w:val="right" w:pos="299"/>
                <w:tab w:val="right" w:pos="725"/>
                <w:tab w:val="right" w:pos="1042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BE48AC">
              <w:rPr>
                <w:rFonts w:ascii="Century" w:hAnsi="Century"/>
                <w:sz w:val="21"/>
                <w:szCs w:val="21"/>
              </w:rPr>
              <w:t>1.09×10</w:t>
            </w:r>
            <w:r w:rsidRPr="00BE48AC">
              <w:rPr>
                <w:rFonts w:ascii="Century" w:hAnsi="Century"/>
                <w:sz w:val="21"/>
                <w:szCs w:val="21"/>
                <w:vertAlign w:val="superscript"/>
              </w:rPr>
              <w:t>5</w:t>
            </w:r>
            <w:r w:rsidRPr="00ED0408">
              <w:rPr>
                <w:rFonts w:ascii="Century" w:hAnsi="Century" w:hint="eastAsia"/>
                <w:kern w:val="2"/>
                <w:sz w:val="21"/>
                <w:szCs w:val="21"/>
                <w:lang w:val="en-US" w:eastAsia="ja-JP"/>
              </w:rPr>
              <w:t>±</w:t>
            </w:r>
            <w:r w:rsidRPr="00BE48AC">
              <w:rPr>
                <w:rFonts w:ascii="Century" w:hAnsi="Century"/>
                <w:sz w:val="21"/>
                <w:szCs w:val="21"/>
              </w:rPr>
              <w:t>0.04</w:t>
            </w:r>
          </w:p>
        </w:tc>
        <w:tc>
          <w:tcPr>
            <w:tcW w:w="1804" w:type="dxa"/>
            <w:tcBorders>
              <w:top w:val="nil"/>
              <w:bottom w:val="nil"/>
            </w:tcBorders>
            <w:shd w:val="clear" w:color="auto" w:fill="auto"/>
          </w:tcPr>
          <w:p w14:paraId="3CF194FE" w14:textId="77777777" w:rsidR="008754A4" w:rsidRPr="0037639A" w:rsidRDefault="008754A4" w:rsidP="0029663C">
            <w:pPr>
              <w:tabs>
                <w:tab w:val="right" w:pos="299"/>
                <w:tab w:val="right" w:pos="725"/>
                <w:tab w:val="right" w:pos="1042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37639A">
              <w:rPr>
                <w:rFonts w:ascii="Century" w:hAnsi="Century"/>
                <w:sz w:val="21"/>
                <w:szCs w:val="21"/>
              </w:rPr>
              <w:t>8.77×10</w:t>
            </w:r>
            <w:r w:rsidRPr="00CF0895">
              <w:rPr>
                <w:rFonts w:ascii="Century" w:hAnsi="Century"/>
                <w:sz w:val="21"/>
                <w:szCs w:val="21"/>
                <w:vertAlign w:val="superscript"/>
              </w:rPr>
              <w:t>4</w:t>
            </w:r>
            <w:r>
              <w:rPr>
                <w:rFonts w:ascii="Century" w:hAnsi="Century" w:hint="eastAsia"/>
                <w:sz w:val="21"/>
                <w:szCs w:val="21"/>
                <w:lang w:val="en-US" w:eastAsia="ja-JP"/>
              </w:rPr>
              <w:t>±</w:t>
            </w:r>
            <w:r w:rsidRPr="0037639A">
              <w:rPr>
                <w:rFonts w:ascii="Century" w:hAnsi="Century"/>
                <w:sz w:val="21"/>
                <w:szCs w:val="21"/>
              </w:rPr>
              <w:t>0.51</w:t>
            </w:r>
          </w:p>
        </w:tc>
        <w:tc>
          <w:tcPr>
            <w:tcW w:w="1804" w:type="dxa"/>
            <w:tcBorders>
              <w:top w:val="nil"/>
              <w:bottom w:val="nil"/>
            </w:tcBorders>
            <w:shd w:val="clear" w:color="auto" w:fill="auto"/>
          </w:tcPr>
          <w:p w14:paraId="1AEDA426" w14:textId="2270F70B" w:rsidR="008754A4" w:rsidRPr="00E43C53" w:rsidRDefault="008754A4" w:rsidP="0029663C">
            <w:pPr>
              <w:tabs>
                <w:tab w:val="right" w:pos="299"/>
                <w:tab w:val="right" w:pos="725"/>
                <w:tab w:val="right" w:pos="1042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43C53">
              <w:rPr>
                <w:rFonts w:ascii="Century" w:hAnsi="Century"/>
                <w:sz w:val="21"/>
                <w:szCs w:val="21"/>
              </w:rPr>
              <w:t>8.43×10</w:t>
            </w:r>
            <w:r w:rsidRPr="00E43C53">
              <w:rPr>
                <w:rFonts w:ascii="Century" w:hAnsi="Century"/>
                <w:sz w:val="21"/>
                <w:szCs w:val="21"/>
                <w:vertAlign w:val="superscript"/>
              </w:rPr>
              <w:t>4</w:t>
            </w:r>
            <w:r>
              <w:rPr>
                <w:rFonts w:ascii="Century" w:hAnsi="Century" w:hint="eastAsia"/>
                <w:sz w:val="21"/>
                <w:szCs w:val="21"/>
                <w:lang w:val="en-US" w:eastAsia="ja-JP"/>
              </w:rPr>
              <w:t>±</w:t>
            </w:r>
            <w:r w:rsidRPr="00E43C53">
              <w:rPr>
                <w:rFonts w:ascii="Century" w:hAnsi="Century"/>
                <w:sz w:val="21"/>
                <w:szCs w:val="21"/>
              </w:rPr>
              <w:t>0.16</w:t>
            </w:r>
          </w:p>
        </w:tc>
        <w:tc>
          <w:tcPr>
            <w:tcW w:w="1804" w:type="dxa"/>
            <w:tcBorders>
              <w:top w:val="nil"/>
              <w:bottom w:val="nil"/>
            </w:tcBorders>
            <w:shd w:val="clear" w:color="auto" w:fill="auto"/>
          </w:tcPr>
          <w:p w14:paraId="29BF1169" w14:textId="77777777" w:rsidR="008754A4" w:rsidRPr="005F23B1" w:rsidRDefault="008754A4" w:rsidP="0029663C">
            <w:pPr>
              <w:tabs>
                <w:tab w:val="right" w:pos="299"/>
                <w:tab w:val="right" w:pos="725"/>
                <w:tab w:val="right" w:pos="1042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5F23B1">
              <w:rPr>
                <w:rFonts w:ascii="Century" w:hAnsi="Century"/>
                <w:sz w:val="21"/>
                <w:szCs w:val="21"/>
              </w:rPr>
              <w:t>2.83×10</w:t>
            </w:r>
            <w:r w:rsidRPr="005F23B1">
              <w:rPr>
                <w:rFonts w:ascii="Century" w:hAnsi="Century"/>
                <w:sz w:val="21"/>
                <w:szCs w:val="21"/>
                <w:vertAlign w:val="superscript"/>
              </w:rPr>
              <w:t>5</w:t>
            </w:r>
            <w:r>
              <w:rPr>
                <w:rFonts w:ascii="Century" w:hAnsi="Century" w:hint="eastAsia"/>
                <w:sz w:val="21"/>
                <w:szCs w:val="21"/>
                <w:lang w:val="en-US" w:eastAsia="ja-JP"/>
              </w:rPr>
              <w:t>±</w:t>
            </w:r>
            <w:r w:rsidRPr="005F23B1">
              <w:rPr>
                <w:rFonts w:ascii="Century" w:hAnsi="Century"/>
                <w:sz w:val="21"/>
                <w:szCs w:val="21"/>
              </w:rPr>
              <w:t>0.11</w:t>
            </w:r>
          </w:p>
        </w:tc>
      </w:tr>
      <w:tr w:rsidR="008754A4" w14:paraId="4B3F598D" w14:textId="77777777" w:rsidTr="008754A4">
        <w:tc>
          <w:tcPr>
            <w:tcW w:w="1396" w:type="dxa"/>
            <w:tcBorders>
              <w:top w:val="nil"/>
              <w:bottom w:val="nil"/>
            </w:tcBorders>
            <w:shd w:val="clear" w:color="auto" w:fill="auto"/>
          </w:tcPr>
          <w:p w14:paraId="34199F33" w14:textId="77777777" w:rsidR="008754A4" w:rsidRDefault="008754A4" w:rsidP="0029663C">
            <w:pPr>
              <w:spacing w:line="360" w:lineRule="auto"/>
              <w:jc w:val="center"/>
              <w:rPr>
                <w:rFonts w:ascii="Century" w:eastAsia="ＭＳ ゴシック" w:hAnsi="Century" w:cs="Arial"/>
                <w:kern w:val="2"/>
                <w:sz w:val="21"/>
                <w:szCs w:val="21"/>
                <w:lang w:val="en-US" w:eastAsia="ja-JP"/>
              </w:rPr>
            </w:pPr>
            <w:r>
              <w:rPr>
                <w:rFonts w:ascii="Century" w:eastAsia="ＭＳ ゴシック" w:hAnsi="Century" w:cs="Arial" w:hint="eastAsia"/>
                <w:kern w:val="2"/>
                <w:sz w:val="21"/>
                <w:szCs w:val="21"/>
                <w:lang w:val="en-US" w:eastAsia="ja-JP"/>
              </w:rPr>
              <w:t>3</w:t>
            </w:r>
            <w:r>
              <w:rPr>
                <w:rFonts w:ascii="Century" w:eastAsia="ＭＳ ゴシック" w:hAnsi="Century" w:cs="Arial"/>
                <w:kern w:val="2"/>
                <w:sz w:val="21"/>
                <w:szCs w:val="21"/>
                <w:lang w:val="en-US" w:eastAsia="ja-JP"/>
              </w:rPr>
              <w:t>13</w:t>
            </w:r>
          </w:p>
        </w:tc>
        <w:tc>
          <w:tcPr>
            <w:tcW w:w="1804" w:type="dxa"/>
            <w:tcBorders>
              <w:top w:val="nil"/>
              <w:bottom w:val="nil"/>
            </w:tcBorders>
            <w:shd w:val="clear" w:color="auto" w:fill="auto"/>
          </w:tcPr>
          <w:p w14:paraId="55FD3B4C" w14:textId="77777777" w:rsidR="008754A4" w:rsidRPr="00BE48AC" w:rsidRDefault="008754A4" w:rsidP="0029663C">
            <w:pPr>
              <w:tabs>
                <w:tab w:val="right" w:pos="299"/>
                <w:tab w:val="right" w:pos="725"/>
                <w:tab w:val="right" w:pos="1042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BE48AC">
              <w:rPr>
                <w:rFonts w:ascii="Century" w:hAnsi="Century"/>
                <w:sz w:val="21"/>
                <w:szCs w:val="21"/>
              </w:rPr>
              <w:t>8.80×10</w:t>
            </w:r>
            <w:r w:rsidRPr="00BE48AC">
              <w:rPr>
                <w:rFonts w:ascii="Century" w:hAnsi="Century"/>
                <w:sz w:val="21"/>
                <w:szCs w:val="21"/>
                <w:vertAlign w:val="superscript"/>
              </w:rPr>
              <w:t>4</w:t>
            </w:r>
            <w:r w:rsidRPr="00ED0408">
              <w:rPr>
                <w:rFonts w:ascii="Century" w:hAnsi="Century" w:hint="eastAsia"/>
                <w:kern w:val="2"/>
                <w:sz w:val="21"/>
                <w:szCs w:val="21"/>
                <w:lang w:val="en-US" w:eastAsia="ja-JP"/>
              </w:rPr>
              <w:t>±</w:t>
            </w:r>
            <w:r w:rsidRPr="00BE48AC">
              <w:rPr>
                <w:rFonts w:ascii="Century" w:hAnsi="Century"/>
                <w:sz w:val="21"/>
                <w:szCs w:val="21"/>
              </w:rPr>
              <w:t>0.04</w:t>
            </w:r>
          </w:p>
        </w:tc>
        <w:tc>
          <w:tcPr>
            <w:tcW w:w="1804" w:type="dxa"/>
            <w:tcBorders>
              <w:top w:val="nil"/>
              <w:bottom w:val="nil"/>
            </w:tcBorders>
            <w:shd w:val="clear" w:color="auto" w:fill="auto"/>
          </w:tcPr>
          <w:p w14:paraId="6ED8AF4B" w14:textId="77777777" w:rsidR="008754A4" w:rsidRPr="0037639A" w:rsidRDefault="008754A4" w:rsidP="0029663C">
            <w:pPr>
              <w:tabs>
                <w:tab w:val="right" w:pos="299"/>
                <w:tab w:val="right" w:pos="725"/>
                <w:tab w:val="right" w:pos="1042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37639A">
              <w:rPr>
                <w:rFonts w:ascii="Century" w:hAnsi="Century"/>
                <w:sz w:val="21"/>
                <w:szCs w:val="21"/>
              </w:rPr>
              <w:t>8.69×10</w:t>
            </w:r>
            <w:r w:rsidRPr="00CF0895">
              <w:rPr>
                <w:rFonts w:ascii="Century" w:hAnsi="Century"/>
                <w:sz w:val="21"/>
                <w:szCs w:val="21"/>
                <w:vertAlign w:val="superscript"/>
              </w:rPr>
              <w:t>4</w:t>
            </w:r>
            <w:r>
              <w:rPr>
                <w:rFonts w:ascii="Century" w:hAnsi="Century" w:hint="eastAsia"/>
                <w:sz w:val="21"/>
                <w:szCs w:val="21"/>
                <w:lang w:val="en-US" w:eastAsia="ja-JP"/>
              </w:rPr>
              <w:t>±</w:t>
            </w:r>
            <w:r w:rsidRPr="0037639A">
              <w:rPr>
                <w:rFonts w:ascii="Century" w:hAnsi="Century"/>
                <w:sz w:val="21"/>
                <w:szCs w:val="21"/>
              </w:rPr>
              <w:t>0.29</w:t>
            </w:r>
          </w:p>
        </w:tc>
        <w:tc>
          <w:tcPr>
            <w:tcW w:w="1804" w:type="dxa"/>
            <w:tcBorders>
              <w:top w:val="nil"/>
              <w:bottom w:val="nil"/>
            </w:tcBorders>
            <w:shd w:val="clear" w:color="auto" w:fill="auto"/>
          </w:tcPr>
          <w:p w14:paraId="09C9C48A" w14:textId="4B6A0E30" w:rsidR="008754A4" w:rsidRPr="00E43C53" w:rsidRDefault="008754A4" w:rsidP="0029663C">
            <w:pPr>
              <w:tabs>
                <w:tab w:val="right" w:pos="299"/>
                <w:tab w:val="right" w:pos="725"/>
                <w:tab w:val="right" w:pos="1042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43C53">
              <w:rPr>
                <w:rFonts w:ascii="Century" w:hAnsi="Century"/>
                <w:sz w:val="21"/>
                <w:szCs w:val="21"/>
              </w:rPr>
              <w:t>8.79×10</w:t>
            </w:r>
            <w:r w:rsidRPr="00E43C53">
              <w:rPr>
                <w:rFonts w:ascii="Century" w:hAnsi="Century"/>
                <w:sz w:val="21"/>
                <w:szCs w:val="21"/>
                <w:vertAlign w:val="superscript"/>
              </w:rPr>
              <w:t>4</w:t>
            </w:r>
            <w:r>
              <w:rPr>
                <w:rFonts w:ascii="Century" w:hAnsi="Century" w:hint="eastAsia"/>
                <w:sz w:val="21"/>
                <w:szCs w:val="21"/>
                <w:lang w:val="en-US" w:eastAsia="ja-JP"/>
              </w:rPr>
              <w:t>±</w:t>
            </w:r>
            <w:r w:rsidRPr="00E43C53">
              <w:rPr>
                <w:rFonts w:ascii="Century" w:hAnsi="Century"/>
                <w:sz w:val="21"/>
                <w:szCs w:val="21"/>
              </w:rPr>
              <w:t>0.13</w:t>
            </w:r>
          </w:p>
        </w:tc>
        <w:tc>
          <w:tcPr>
            <w:tcW w:w="1804" w:type="dxa"/>
            <w:tcBorders>
              <w:top w:val="nil"/>
              <w:bottom w:val="nil"/>
            </w:tcBorders>
            <w:shd w:val="clear" w:color="auto" w:fill="auto"/>
          </w:tcPr>
          <w:p w14:paraId="1C859204" w14:textId="77777777" w:rsidR="008754A4" w:rsidRPr="005F23B1" w:rsidRDefault="008754A4" w:rsidP="0029663C">
            <w:pPr>
              <w:tabs>
                <w:tab w:val="right" w:pos="299"/>
                <w:tab w:val="right" w:pos="725"/>
                <w:tab w:val="right" w:pos="1042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5F23B1">
              <w:rPr>
                <w:rFonts w:ascii="Century" w:hAnsi="Century"/>
                <w:sz w:val="21"/>
                <w:szCs w:val="21"/>
              </w:rPr>
              <w:t>2.07×10</w:t>
            </w:r>
            <w:r w:rsidRPr="005F23B1">
              <w:rPr>
                <w:rFonts w:ascii="Century" w:hAnsi="Century"/>
                <w:sz w:val="21"/>
                <w:szCs w:val="21"/>
                <w:vertAlign w:val="superscript"/>
              </w:rPr>
              <w:t>5</w:t>
            </w:r>
            <w:r>
              <w:rPr>
                <w:rFonts w:ascii="Century" w:hAnsi="Century" w:hint="eastAsia"/>
                <w:sz w:val="21"/>
                <w:szCs w:val="21"/>
                <w:lang w:val="en-US" w:eastAsia="ja-JP"/>
              </w:rPr>
              <w:t>±</w:t>
            </w:r>
            <w:r w:rsidRPr="005F23B1">
              <w:rPr>
                <w:rFonts w:ascii="Century" w:hAnsi="Century"/>
                <w:sz w:val="21"/>
                <w:szCs w:val="21"/>
              </w:rPr>
              <w:t>0.22</w:t>
            </w:r>
          </w:p>
        </w:tc>
      </w:tr>
      <w:tr w:rsidR="008754A4" w14:paraId="21202AE5" w14:textId="77777777" w:rsidTr="008754A4">
        <w:tc>
          <w:tcPr>
            <w:tcW w:w="1396" w:type="dxa"/>
            <w:tcBorders>
              <w:top w:val="nil"/>
            </w:tcBorders>
            <w:shd w:val="clear" w:color="auto" w:fill="auto"/>
          </w:tcPr>
          <w:p w14:paraId="585B559B" w14:textId="77777777" w:rsidR="008754A4" w:rsidRDefault="008754A4" w:rsidP="0029663C">
            <w:pPr>
              <w:spacing w:line="360" w:lineRule="auto"/>
              <w:jc w:val="center"/>
              <w:rPr>
                <w:rFonts w:ascii="Century" w:eastAsia="ＭＳ ゴシック" w:hAnsi="Century" w:cs="Arial"/>
                <w:kern w:val="2"/>
                <w:sz w:val="21"/>
                <w:szCs w:val="21"/>
                <w:lang w:val="en-US" w:eastAsia="ja-JP"/>
              </w:rPr>
            </w:pPr>
            <w:r>
              <w:rPr>
                <w:rFonts w:ascii="Century" w:eastAsia="ＭＳ ゴシック" w:hAnsi="Century" w:cs="Arial" w:hint="eastAsia"/>
                <w:kern w:val="2"/>
                <w:sz w:val="21"/>
                <w:szCs w:val="21"/>
                <w:lang w:val="en-US" w:eastAsia="ja-JP"/>
              </w:rPr>
              <w:t>3</w:t>
            </w:r>
            <w:r>
              <w:rPr>
                <w:rFonts w:ascii="Century" w:eastAsia="ＭＳ ゴシック" w:hAnsi="Century" w:cs="Arial"/>
                <w:kern w:val="2"/>
                <w:sz w:val="21"/>
                <w:szCs w:val="21"/>
                <w:lang w:val="en-US" w:eastAsia="ja-JP"/>
              </w:rPr>
              <w:t>18</w:t>
            </w:r>
          </w:p>
        </w:tc>
        <w:tc>
          <w:tcPr>
            <w:tcW w:w="1804" w:type="dxa"/>
            <w:tcBorders>
              <w:top w:val="nil"/>
            </w:tcBorders>
            <w:shd w:val="clear" w:color="auto" w:fill="auto"/>
          </w:tcPr>
          <w:p w14:paraId="42EFFDEA" w14:textId="77777777" w:rsidR="008754A4" w:rsidRPr="00BE48AC" w:rsidRDefault="008754A4" w:rsidP="0029663C">
            <w:pPr>
              <w:tabs>
                <w:tab w:val="right" w:pos="299"/>
                <w:tab w:val="right" w:pos="725"/>
                <w:tab w:val="right" w:pos="1042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BE48AC">
              <w:rPr>
                <w:rFonts w:ascii="Century" w:hAnsi="Century"/>
                <w:sz w:val="21"/>
                <w:szCs w:val="21"/>
              </w:rPr>
              <w:t>7.48×10</w:t>
            </w:r>
            <w:r w:rsidRPr="00BE48AC">
              <w:rPr>
                <w:rFonts w:ascii="Century" w:hAnsi="Century"/>
                <w:sz w:val="21"/>
                <w:szCs w:val="21"/>
                <w:vertAlign w:val="superscript"/>
              </w:rPr>
              <w:t>4</w:t>
            </w:r>
            <w:r w:rsidRPr="00ED0408">
              <w:rPr>
                <w:rFonts w:ascii="Century" w:hAnsi="Century" w:hint="eastAsia"/>
                <w:kern w:val="2"/>
                <w:sz w:val="21"/>
                <w:szCs w:val="21"/>
                <w:lang w:val="en-US" w:eastAsia="ja-JP"/>
              </w:rPr>
              <w:t>±</w:t>
            </w:r>
            <w:r w:rsidRPr="00BE48AC">
              <w:rPr>
                <w:rFonts w:ascii="Century" w:hAnsi="Century"/>
                <w:sz w:val="21"/>
                <w:szCs w:val="21"/>
              </w:rPr>
              <w:t>0.08</w:t>
            </w:r>
          </w:p>
        </w:tc>
        <w:tc>
          <w:tcPr>
            <w:tcW w:w="1804" w:type="dxa"/>
            <w:tcBorders>
              <w:top w:val="nil"/>
            </w:tcBorders>
            <w:shd w:val="clear" w:color="auto" w:fill="auto"/>
          </w:tcPr>
          <w:p w14:paraId="0BECD559" w14:textId="77777777" w:rsidR="008754A4" w:rsidRPr="0037639A" w:rsidRDefault="008754A4" w:rsidP="0029663C">
            <w:pPr>
              <w:tabs>
                <w:tab w:val="right" w:pos="299"/>
                <w:tab w:val="right" w:pos="725"/>
                <w:tab w:val="right" w:pos="1042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37639A">
              <w:rPr>
                <w:rFonts w:ascii="Century" w:hAnsi="Century"/>
                <w:sz w:val="21"/>
                <w:szCs w:val="21"/>
              </w:rPr>
              <w:t>8.63×10</w:t>
            </w:r>
            <w:r w:rsidRPr="00CF0895">
              <w:rPr>
                <w:rFonts w:ascii="Century" w:hAnsi="Century"/>
                <w:sz w:val="21"/>
                <w:szCs w:val="21"/>
                <w:vertAlign w:val="superscript"/>
              </w:rPr>
              <w:t>4</w:t>
            </w:r>
            <w:r>
              <w:rPr>
                <w:rFonts w:ascii="Century" w:hAnsi="Century" w:hint="eastAsia"/>
                <w:sz w:val="21"/>
                <w:szCs w:val="21"/>
                <w:lang w:val="en-US" w:eastAsia="ja-JP"/>
              </w:rPr>
              <w:t>±</w:t>
            </w:r>
            <w:r w:rsidRPr="0037639A">
              <w:rPr>
                <w:rFonts w:ascii="Century" w:hAnsi="Century"/>
                <w:sz w:val="21"/>
                <w:szCs w:val="21"/>
              </w:rPr>
              <w:t>0.09</w:t>
            </w:r>
          </w:p>
        </w:tc>
        <w:tc>
          <w:tcPr>
            <w:tcW w:w="1804" w:type="dxa"/>
            <w:tcBorders>
              <w:top w:val="nil"/>
            </w:tcBorders>
            <w:shd w:val="clear" w:color="auto" w:fill="auto"/>
          </w:tcPr>
          <w:p w14:paraId="17C17AEC" w14:textId="607408C4" w:rsidR="008754A4" w:rsidRPr="00E43C53" w:rsidRDefault="008754A4" w:rsidP="0029663C">
            <w:pPr>
              <w:tabs>
                <w:tab w:val="right" w:pos="299"/>
                <w:tab w:val="right" w:pos="725"/>
                <w:tab w:val="right" w:pos="1042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43C53">
              <w:rPr>
                <w:rFonts w:ascii="Century" w:hAnsi="Century"/>
                <w:sz w:val="21"/>
                <w:szCs w:val="21"/>
              </w:rPr>
              <w:t>9.14×10</w:t>
            </w:r>
            <w:r w:rsidRPr="00E43C53">
              <w:rPr>
                <w:rFonts w:ascii="Century" w:hAnsi="Century"/>
                <w:sz w:val="21"/>
                <w:szCs w:val="21"/>
                <w:vertAlign w:val="superscript"/>
              </w:rPr>
              <w:t>4</w:t>
            </w:r>
            <w:r>
              <w:rPr>
                <w:rFonts w:ascii="Century" w:hAnsi="Century" w:hint="eastAsia"/>
                <w:sz w:val="21"/>
                <w:szCs w:val="21"/>
                <w:lang w:val="en-US" w:eastAsia="ja-JP"/>
              </w:rPr>
              <w:t>±</w:t>
            </w:r>
            <w:r w:rsidRPr="00E43C53">
              <w:rPr>
                <w:rFonts w:ascii="Century" w:hAnsi="Century"/>
                <w:sz w:val="21"/>
                <w:szCs w:val="21"/>
              </w:rPr>
              <w:t>0.09</w:t>
            </w:r>
          </w:p>
        </w:tc>
        <w:tc>
          <w:tcPr>
            <w:tcW w:w="1804" w:type="dxa"/>
            <w:tcBorders>
              <w:top w:val="nil"/>
            </w:tcBorders>
            <w:shd w:val="clear" w:color="auto" w:fill="auto"/>
          </w:tcPr>
          <w:p w14:paraId="74955D10" w14:textId="77777777" w:rsidR="008754A4" w:rsidRPr="005F23B1" w:rsidRDefault="008754A4" w:rsidP="0029663C">
            <w:pPr>
              <w:tabs>
                <w:tab w:val="right" w:pos="299"/>
                <w:tab w:val="right" w:pos="725"/>
                <w:tab w:val="right" w:pos="1042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5F23B1">
              <w:rPr>
                <w:rFonts w:ascii="Century" w:hAnsi="Century"/>
                <w:sz w:val="21"/>
                <w:szCs w:val="21"/>
              </w:rPr>
              <w:t>1.40×10</w:t>
            </w:r>
            <w:r w:rsidRPr="005F23B1">
              <w:rPr>
                <w:rFonts w:ascii="Century" w:hAnsi="Century"/>
                <w:sz w:val="21"/>
                <w:szCs w:val="21"/>
                <w:vertAlign w:val="superscript"/>
              </w:rPr>
              <w:t>5</w:t>
            </w:r>
            <w:r>
              <w:rPr>
                <w:rFonts w:ascii="Century" w:hAnsi="Century" w:hint="eastAsia"/>
                <w:sz w:val="21"/>
                <w:szCs w:val="21"/>
                <w:lang w:val="en-US" w:eastAsia="ja-JP"/>
              </w:rPr>
              <w:t>±</w:t>
            </w:r>
            <w:r w:rsidRPr="005F23B1">
              <w:rPr>
                <w:rFonts w:ascii="Century" w:hAnsi="Century"/>
                <w:sz w:val="21"/>
                <w:szCs w:val="21"/>
              </w:rPr>
              <w:t>0.21</w:t>
            </w:r>
          </w:p>
        </w:tc>
      </w:tr>
    </w:tbl>
    <w:p w14:paraId="11AAAB08" w14:textId="3B4A9C68" w:rsidR="00B7044D" w:rsidRDefault="00B7044D" w:rsidP="00C124C8">
      <w:pPr>
        <w:pStyle w:val="af4"/>
        <w:rPr>
          <w:rFonts w:ascii="Century" w:eastAsia="ＭＳ 明朝" w:hAnsi="Century"/>
        </w:rPr>
      </w:pPr>
    </w:p>
    <w:p w14:paraId="7812C979" w14:textId="3F759C30" w:rsidR="008754A4" w:rsidRPr="00E45F16" w:rsidRDefault="008754A4" w:rsidP="00C124C8">
      <w:pPr>
        <w:pStyle w:val="af4"/>
        <w:spacing w:afterLines="50" w:after="120"/>
        <w:jc w:val="center"/>
        <w:rPr>
          <w:rFonts w:ascii="Century" w:eastAsia="ＭＳ 明朝" w:hAnsi="Century"/>
          <w:sz w:val="20"/>
          <w:szCs w:val="20"/>
        </w:rPr>
      </w:pPr>
      <w:r w:rsidRPr="00E45F16">
        <w:rPr>
          <w:rFonts w:ascii="Century" w:eastAsia="ＭＳ 明朝" w:hAnsi="Century"/>
          <w:b/>
          <w:sz w:val="20"/>
          <w:szCs w:val="20"/>
        </w:rPr>
        <w:t>Table S</w:t>
      </w:r>
      <w:proofErr w:type="gramStart"/>
      <w:r w:rsidRPr="00E45F16">
        <w:rPr>
          <w:rFonts w:ascii="Century" w:eastAsia="ＭＳ 明朝" w:hAnsi="Century"/>
          <w:b/>
          <w:sz w:val="20"/>
          <w:szCs w:val="20"/>
        </w:rPr>
        <w:t>2</w:t>
      </w:r>
      <w:r w:rsidRPr="00E45F16">
        <w:rPr>
          <w:rFonts w:ascii="Century" w:eastAsia="ＭＳ 明朝" w:hAnsi="Century"/>
          <w:sz w:val="20"/>
          <w:szCs w:val="20"/>
        </w:rPr>
        <w:t xml:space="preserve">  Free</w:t>
      </w:r>
      <w:proofErr w:type="gramEnd"/>
      <w:r w:rsidRPr="00E45F16">
        <w:rPr>
          <w:rFonts w:ascii="Century" w:eastAsia="ＭＳ 明朝" w:hAnsi="Century"/>
          <w:sz w:val="20"/>
          <w:szCs w:val="20"/>
        </w:rPr>
        <w:t xml:space="preserve"> energy values for</w:t>
      </w:r>
      <w:r w:rsidR="0015611B" w:rsidRPr="00E45F16">
        <w:rPr>
          <w:rFonts w:ascii="Century" w:eastAsia="ＭＳ 明朝" w:hAnsi="Century"/>
          <w:sz w:val="20"/>
          <w:szCs w:val="20"/>
        </w:rPr>
        <w:t xml:space="preserve"> </w:t>
      </w:r>
      <w:r w:rsidRPr="00E45F16">
        <w:rPr>
          <w:rFonts w:ascii="Century" w:hAnsi="Century"/>
          <w:sz w:val="20"/>
          <w:szCs w:val="20"/>
        </w:rPr>
        <w:t>compound-DNA complexes at various temperature</w:t>
      </w:r>
    </w:p>
    <w:tbl>
      <w:tblPr>
        <w:tblW w:w="0" w:type="auto"/>
        <w:tblBorders>
          <w:top w:val="single" w:sz="4" w:space="0" w:color="7F7F7F"/>
          <w:bottom w:val="single" w:sz="4" w:space="0" w:color="7F7F7F"/>
        </w:tblBorders>
        <w:tblLook w:val="06A0" w:firstRow="1" w:lastRow="0" w:firstColumn="1" w:lastColumn="0" w:noHBand="1" w:noVBand="1"/>
      </w:tblPr>
      <w:tblGrid>
        <w:gridCol w:w="1132"/>
        <w:gridCol w:w="1841"/>
        <w:gridCol w:w="1843"/>
        <w:gridCol w:w="1841"/>
        <w:gridCol w:w="1842"/>
      </w:tblGrid>
      <w:tr w:rsidR="008754A4" w:rsidRPr="00B85892" w14:paraId="0C5352C5" w14:textId="77777777" w:rsidTr="003D5F7F">
        <w:trPr>
          <w:trHeight w:val="454"/>
        </w:trPr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14:paraId="03C80D3D" w14:textId="77777777" w:rsidR="008754A4" w:rsidRDefault="008754A4" w:rsidP="0029663C">
            <w:pPr>
              <w:pStyle w:val="af4"/>
              <w:jc w:val="center"/>
              <w:rPr>
                <w:rFonts w:ascii="Century" w:eastAsia="ＭＳ 明朝" w:hAnsi="Century"/>
                <w:b/>
                <w:bCs/>
              </w:rPr>
            </w:pPr>
            <w:r>
              <w:rPr>
                <w:rFonts w:ascii="Century" w:eastAsia="ＭＳ 明朝" w:hAnsi="Century" w:hint="eastAsia"/>
              </w:rPr>
              <w:t>温度</w:t>
            </w:r>
            <w:r>
              <w:rPr>
                <w:rFonts w:ascii="Century" w:eastAsia="ＭＳ 明朝" w:hAnsi="Century" w:hint="eastAsia"/>
              </w:rPr>
              <w:t xml:space="preserve"> (K)</w:t>
            </w:r>
          </w:p>
        </w:tc>
        <w:tc>
          <w:tcPr>
            <w:tcW w:w="7370" w:type="dxa"/>
            <w:gridSpan w:val="4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CB08E64" w14:textId="7EE28043" w:rsidR="008754A4" w:rsidRDefault="008754A4" w:rsidP="003D301E">
            <w:pPr>
              <w:pStyle w:val="af4"/>
              <w:jc w:val="center"/>
              <w:rPr>
                <w:rFonts w:ascii="Century" w:eastAsia="ＭＳ 明朝" w:hAnsi="Century"/>
                <w:b/>
                <w:bCs/>
                <w:i/>
                <w:iCs/>
              </w:rPr>
            </w:pPr>
            <w:r>
              <w:rPr>
                <w:rFonts w:ascii="Century" w:eastAsia="ＭＳ 明朝" w:hAnsi="Century" w:hint="eastAsia"/>
                <w:i/>
                <w:iCs/>
              </w:rPr>
              <w:t>Δ</w:t>
            </w:r>
            <w:r>
              <w:rPr>
                <w:rFonts w:ascii="Century" w:eastAsia="ＭＳ 明朝" w:hAnsi="Century" w:hint="eastAsia"/>
                <w:i/>
                <w:iCs/>
              </w:rPr>
              <w:t xml:space="preserve">G </w:t>
            </w:r>
            <w:r>
              <w:rPr>
                <w:rFonts w:ascii="Century" w:eastAsia="ＭＳ 明朝" w:hAnsi="Century" w:hint="eastAsia"/>
              </w:rPr>
              <w:t>(kJ</w:t>
            </w:r>
            <w:r w:rsidR="003D301E">
              <w:rPr>
                <w:rFonts w:ascii="Century" w:eastAsia="ＭＳ 明朝" w:hAnsi="Century"/>
              </w:rPr>
              <w:t>/</w:t>
            </w:r>
            <w:r>
              <w:rPr>
                <w:rFonts w:ascii="Century" w:eastAsia="ＭＳ 明朝" w:hAnsi="Century" w:hint="eastAsia"/>
              </w:rPr>
              <w:t>mol)</w:t>
            </w:r>
          </w:p>
        </w:tc>
      </w:tr>
      <w:tr w:rsidR="008754A4" w:rsidRPr="00B85892" w14:paraId="2850B47E" w14:textId="77777777" w:rsidTr="00590A59">
        <w:trPr>
          <w:trHeight w:val="454"/>
        </w:trPr>
        <w:tc>
          <w:tcPr>
            <w:tcW w:w="1134" w:type="dxa"/>
            <w:vMerge/>
          </w:tcPr>
          <w:p w14:paraId="739B0B22" w14:textId="77777777" w:rsidR="008754A4" w:rsidRDefault="008754A4" w:rsidP="0029663C">
            <w:pPr>
              <w:pStyle w:val="af4"/>
              <w:jc w:val="center"/>
              <w:rPr>
                <w:rFonts w:ascii="Century" w:eastAsia="ＭＳ 明朝" w:hAnsi="Century"/>
                <w:b/>
                <w:bCs/>
              </w:rPr>
            </w:pPr>
          </w:p>
        </w:tc>
        <w:tc>
          <w:tcPr>
            <w:tcW w:w="1842" w:type="dxa"/>
            <w:tcBorders>
              <w:top w:val="nil"/>
              <w:bottom w:val="single" w:sz="2" w:space="0" w:color="auto"/>
            </w:tcBorders>
            <w:shd w:val="clear" w:color="auto" w:fill="auto"/>
            <w:vAlign w:val="center"/>
          </w:tcPr>
          <w:p w14:paraId="1E0700B4" w14:textId="77777777" w:rsidR="008754A4" w:rsidRDefault="008754A4" w:rsidP="0029663C">
            <w:pPr>
              <w:pStyle w:val="af4"/>
              <w:jc w:val="center"/>
              <w:rPr>
                <w:rFonts w:ascii="Century" w:eastAsia="ＭＳ 明朝" w:hAnsi="Century"/>
                <w:lang w:val="en-GB"/>
              </w:rPr>
            </w:pPr>
            <w:r>
              <w:rPr>
                <w:rFonts w:ascii="Century" w:eastAsia="ＭＳ 明朝" w:hAnsi="Century" w:hint="eastAsia"/>
                <w:lang w:val="en-GB"/>
              </w:rPr>
              <w:t>l</w:t>
            </w:r>
            <w:r>
              <w:rPr>
                <w:rFonts w:ascii="Century" w:eastAsia="ＭＳ 明朝" w:hAnsi="Century"/>
                <w:lang w:val="en-GB"/>
              </w:rPr>
              <w:t>icoricidin</w:t>
            </w:r>
          </w:p>
        </w:tc>
        <w:tc>
          <w:tcPr>
            <w:tcW w:w="1843" w:type="dxa"/>
            <w:tcBorders>
              <w:top w:val="nil"/>
              <w:bottom w:val="single" w:sz="2" w:space="0" w:color="auto"/>
            </w:tcBorders>
            <w:shd w:val="clear" w:color="auto" w:fill="auto"/>
            <w:vAlign w:val="center"/>
          </w:tcPr>
          <w:p w14:paraId="0DB2BBDB" w14:textId="0805F81F" w:rsidR="008754A4" w:rsidRDefault="00F74583" w:rsidP="0029663C">
            <w:pPr>
              <w:pStyle w:val="af4"/>
              <w:jc w:val="center"/>
              <w:rPr>
                <w:rFonts w:ascii="Century" w:eastAsia="ＭＳ 明朝" w:hAnsi="Century"/>
                <w:w w:val="85"/>
                <w:lang w:val="en-GB"/>
              </w:rPr>
            </w:pPr>
            <w:r>
              <w:rPr>
                <w:rFonts w:ascii="Century" w:eastAsia="ＭＳ 明朝" w:hAnsi="Century"/>
              </w:rPr>
              <w:t>isoliquiritigenin</w:t>
            </w:r>
          </w:p>
        </w:tc>
        <w:tc>
          <w:tcPr>
            <w:tcW w:w="1842" w:type="dxa"/>
            <w:tcBorders>
              <w:top w:val="nil"/>
              <w:bottom w:val="single" w:sz="2" w:space="0" w:color="auto"/>
            </w:tcBorders>
            <w:shd w:val="clear" w:color="auto" w:fill="auto"/>
            <w:vAlign w:val="center"/>
          </w:tcPr>
          <w:p w14:paraId="1CDD7875" w14:textId="77777777" w:rsidR="008754A4" w:rsidRDefault="008754A4" w:rsidP="0029663C">
            <w:pPr>
              <w:pStyle w:val="af4"/>
              <w:jc w:val="center"/>
              <w:rPr>
                <w:rFonts w:ascii="Century" w:eastAsia="ＭＳ 明朝" w:hAnsi="Century"/>
                <w:lang w:val="en-GB"/>
              </w:rPr>
            </w:pPr>
            <w:r>
              <w:rPr>
                <w:rFonts w:ascii="Century" w:eastAsia="ＭＳ 明朝" w:hAnsi="Century"/>
                <w:sz w:val="18"/>
                <w:szCs w:val="18"/>
                <w:lang w:val="en-GB"/>
              </w:rPr>
              <w:t>e</w:t>
            </w:r>
            <w:r w:rsidRPr="0012731A">
              <w:rPr>
                <w:rFonts w:ascii="Century" w:eastAsia="ＭＳ 明朝" w:hAnsi="Century"/>
                <w:sz w:val="18"/>
                <w:szCs w:val="18"/>
                <w:lang w:val="en-GB"/>
              </w:rPr>
              <w:t>thidium bromide</w:t>
            </w:r>
          </w:p>
        </w:tc>
        <w:tc>
          <w:tcPr>
            <w:tcW w:w="1843" w:type="dxa"/>
            <w:tcBorders>
              <w:top w:val="nil"/>
              <w:bottom w:val="single" w:sz="2" w:space="0" w:color="auto"/>
            </w:tcBorders>
            <w:shd w:val="clear" w:color="auto" w:fill="auto"/>
            <w:vAlign w:val="center"/>
          </w:tcPr>
          <w:p w14:paraId="7762E74F" w14:textId="77777777" w:rsidR="008754A4" w:rsidRDefault="008754A4" w:rsidP="0029663C">
            <w:pPr>
              <w:pStyle w:val="af4"/>
              <w:jc w:val="center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 xml:space="preserve">Hoechst </w:t>
            </w:r>
            <w:r>
              <w:rPr>
                <w:rFonts w:ascii="Century" w:eastAsia="ＭＳ 明朝" w:hAnsi="Century" w:hint="eastAsia"/>
              </w:rPr>
              <w:t>33258</w:t>
            </w:r>
          </w:p>
        </w:tc>
      </w:tr>
      <w:tr w:rsidR="008754A4" w:rsidRPr="00B85892" w14:paraId="7AC24C27" w14:textId="77777777" w:rsidTr="0029663C">
        <w:trPr>
          <w:trHeight w:val="454"/>
        </w:trPr>
        <w:tc>
          <w:tcPr>
            <w:tcW w:w="1134" w:type="dxa"/>
            <w:tcBorders>
              <w:top w:val="single" w:sz="2" w:space="0" w:color="auto"/>
            </w:tcBorders>
            <w:shd w:val="clear" w:color="auto" w:fill="auto"/>
          </w:tcPr>
          <w:p w14:paraId="3B2903BD" w14:textId="77777777" w:rsidR="008754A4" w:rsidRDefault="008754A4" w:rsidP="0029663C">
            <w:pPr>
              <w:pStyle w:val="af4"/>
              <w:jc w:val="center"/>
              <w:rPr>
                <w:rFonts w:ascii="Century" w:eastAsia="ＭＳ 明朝" w:hAnsi="Century"/>
                <w:b/>
                <w:bCs/>
              </w:rPr>
            </w:pPr>
            <w:r>
              <w:rPr>
                <w:rFonts w:ascii="Century" w:eastAsia="ＭＳ 明朝" w:hAnsi="Century" w:hint="eastAsia"/>
              </w:rPr>
              <w:t>293</w:t>
            </w:r>
          </w:p>
        </w:tc>
        <w:tc>
          <w:tcPr>
            <w:tcW w:w="1842" w:type="dxa"/>
            <w:tcBorders>
              <w:top w:val="single" w:sz="2" w:space="0" w:color="auto"/>
            </w:tcBorders>
            <w:shd w:val="clear" w:color="auto" w:fill="auto"/>
          </w:tcPr>
          <w:p w14:paraId="2F814BD1" w14:textId="77777777" w:rsidR="008754A4" w:rsidRDefault="008754A4" w:rsidP="0029663C">
            <w:pPr>
              <w:pStyle w:val="af4"/>
              <w:jc w:val="center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 w:hint="eastAsia"/>
              </w:rPr>
              <w:t>-12.83</w:t>
            </w:r>
          </w:p>
        </w:tc>
        <w:tc>
          <w:tcPr>
            <w:tcW w:w="1843" w:type="dxa"/>
            <w:tcBorders>
              <w:top w:val="single" w:sz="2" w:space="0" w:color="auto"/>
            </w:tcBorders>
            <w:shd w:val="clear" w:color="auto" w:fill="auto"/>
          </w:tcPr>
          <w:p w14:paraId="0E4668D2" w14:textId="77777777" w:rsidR="008754A4" w:rsidRDefault="008754A4" w:rsidP="0029663C">
            <w:pPr>
              <w:pStyle w:val="af4"/>
              <w:jc w:val="center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 w:hint="eastAsia"/>
              </w:rPr>
              <w:t>-27.73</w:t>
            </w:r>
          </w:p>
        </w:tc>
        <w:tc>
          <w:tcPr>
            <w:tcW w:w="1842" w:type="dxa"/>
            <w:tcBorders>
              <w:top w:val="single" w:sz="2" w:space="0" w:color="auto"/>
            </w:tcBorders>
            <w:shd w:val="clear" w:color="auto" w:fill="auto"/>
          </w:tcPr>
          <w:p w14:paraId="3E2FF63D" w14:textId="77777777" w:rsidR="008754A4" w:rsidRDefault="008754A4" w:rsidP="0029663C">
            <w:pPr>
              <w:pStyle w:val="af4"/>
              <w:jc w:val="center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 w:hint="eastAsia"/>
              </w:rPr>
              <w:t>-27.45</w:t>
            </w:r>
          </w:p>
        </w:tc>
        <w:tc>
          <w:tcPr>
            <w:tcW w:w="1843" w:type="dxa"/>
            <w:tcBorders>
              <w:top w:val="single" w:sz="2" w:space="0" w:color="auto"/>
            </w:tcBorders>
            <w:shd w:val="clear" w:color="auto" w:fill="auto"/>
          </w:tcPr>
          <w:p w14:paraId="5106539B" w14:textId="77777777" w:rsidR="008754A4" w:rsidRDefault="008754A4" w:rsidP="0029663C">
            <w:pPr>
              <w:pStyle w:val="af4"/>
              <w:jc w:val="center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 w:hint="eastAsia"/>
              </w:rPr>
              <w:t>-31.88</w:t>
            </w:r>
          </w:p>
        </w:tc>
      </w:tr>
      <w:tr w:rsidR="008754A4" w:rsidRPr="00B85892" w14:paraId="25A1C943" w14:textId="77777777" w:rsidTr="0029663C">
        <w:trPr>
          <w:trHeight w:val="454"/>
        </w:trPr>
        <w:tc>
          <w:tcPr>
            <w:tcW w:w="1134" w:type="dxa"/>
            <w:shd w:val="clear" w:color="auto" w:fill="auto"/>
          </w:tcPr>
          <w:p w14:paraId="0AF07520" w14:textId="77777777" w:rsidR="008754A4" w:rsidRDefault="008754A4" w:rsidP="0029663C">
            <w:pPr>
              <w:pStyle w:val="af4"/>
              <w:jc w:val="center"/>
              <w:rPr>
                <w:rFonts w:ascii="Century" w:eastAsia="ＭＳ 明朝" w:hAnsi="Century"/>
                <w:b/>
                <w:bCs/>
              </w:rPr>
            </w:pPr>
            <w:r>
              <w:rPr>
                <w:rFonts w:ascii="Century" w:eastAsia="ＭＳ 明朝" w:hAnsi="Century" w:hint="eastAsia"/>
              </w:rPr>
              <w:t>298</w:t>
            </w:r>
          </w:p>
        </w:tc>
        <w:tc>
          <w:tcPr>
            <w:tcW w:w="1842" w:type="dxa"/>
            <w:shd w:val="clear" w:color="auto" w:fill="auto"/>
          </w:tcPr>
          <w:p w14:paraId="45C9F0F7" w14:textId="77777777" w:rsidR="008754A4" w:rsidRDefault="008754A4" w:rsidP="0029663C">
            <w:pPr>
              <w:pStyle w:val="af4"/>
              <w:jc w:val="center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 w:hint="eastAsia"/>
              </w:rPr>
              <w:t>-12.75</w:t>
            </w:r>
          </w:p>
        </w:tc>
        <w:tc>
          <w:tcPr>
            <w:tcW w:w="1843" w:type="dxa"/>
            <w:shd w:val="clear" w:color="auto" w:fill="auto"/>
          </w:tcPr>
          <w:p w14:paraId="6F2E113D" w14:textId="77777777" w:rsidR="008754A4" w:rsidRDefault="008754A4" w:rsidP="0029663C">
            <w:pPr>
              <w:pStyle w:val="af4"/>
              <w:jc w:val="center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 w:hint="eastAsia"/>
              </w:rPr>
              <w:t>-28.20</w:t>
            </w:r>
          </w:p>
        </w:tc>
        <w:tc>
          <w:tcPr>
            <w:tcW w:w="1842" w:type="dxa"/>
            <w:shd w:val="clear" w:color="auto" w:fill="auto"/>
          </w:tcPr>
          <w:p w14:paraId="5558455F" w14:textId="77777777" w:rsidR="008754A4" w:rsidRDefault="008754A4" w:rsidP="0029663C">
            <w:pPr>
              <w:pStyle w:val="af4"/>
              <w:jc w:val="center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 w:hint="eastAsia"/>
              </w:rPr>
              <w:t>-28.00</w:t>
            </w:r>
          </w:p>
        </w:tc>
        <w:tc>
          <w:tcPr>
            <w:tcW w:w="1843" w:type="dxa"/>
            <w:shd w:val="clear" w:color="auto" w:fill="auto"/>
          </w:tcPr>
          <w:p w14:paraId="366A433A" w14:textId="77777777" w:rsidR="008754A4" w:rsidRDefault="008754A4" w:rsidP="0029663C">
            <w:pPr>
              <w:pStyle w:val="af4"/>
              <w:jc w:val="center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 w:hint="eastAsia"/>
              </w:rPr>
              <w:t>-31.77</w:t>
            </w:r>
          </w:p>
        </w:tc>
      </w:tr>
      <w:tr w:rsidR="008754A4" w:rsidRPr="00B85892" w14:paraId="3C9734ED" w14:textId="77777777" w:rsidTr="0029663C">
        <w:trPr>
          <w:trHeight w:val="454"/>
        </w:trPr>
        <w:tc>
          <w:tcPr>
            <w:tcW w:w="1134" w:type="dxa"/>
            <w:shd w:val="clear" w:color="auto" w:fill="auto"/>
          </w:tcPr>
          <w:p w14:paraId="4AB2C3DD" w14:textId="77777777" w:rsidR="008754A4" w:rsidRDefault="008754A4" w:rsidP="0029663C">
            <w:pPr>
              <w:pStyle w:val="af4"/>
              <w:jc w:val="center"/>
              <w:rPr>
                <w:rFonts w:ascii="Century" w:eastAsia="ＭＳ 明朝" w:hAnsi="Century"/>
                <w:b/>
                <w:bCs/>
              </w:rPr>
            </w:pPr>
            <w:r>
              <w:rPr>
                <w:rFonts w:ascii="Century" w:eastAsia="ＭＳ 明朝" w:hAnsi="Century" w:hint="eastAsia"/>
              </w:rPr>
              <w:t>303</w:t>
            </w:r>
          </w:p>
        </w:tc>
        <w:tc>
          <w:tcPr>
            <w:tcW w:w="1842" w:type="dxa"/>
            <w:shd w:val="clear" w:color="auto" w:fill="auto"/>
          </w:tcPr>
          <w:p w14:paraId="4710DBC9" w14:textId="77777777" w:rsidR="008754A4" w:rsidRDefault="008754A4" w:rsidP="0029663C">
            <w:pPr>
              <w:pStyle w:val="af4"/>
              <w:jc w:val="center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 w:hint="eastAsia"/>
              </w:rPr>
              <w:t>-12.66</w:t>
            </w:r>
          </w:p>
        </w:tc>
        <w:tc>
          <w:tcPr>
            <w:tcW w:w="1843" w:type="dxa"/>
            <w:shd w:val="clear" w:color="auto" w:fill="auto"/>
          </w:tcPr>
          <w:p w14:paraId="6CCC9A70" w14:textId="77777777" w:rsidR="008754A4" w:rsidRDefault="008754A4" w:rsidP="0029663C">
            <w:pPr>
              <w:pStyle w:val="af4"/>
              <w:jc w:val="center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 w:hint="eastAsia"/>
              </w:rPr>
              <w:t>-28.68</w:t>
            </w:r>
          </w:p>
        </w:tc>
        <w:tc>
          <w:tcPr>
            <w:tcW w:w="1842" w:type="dxa"/>
            <w:shd w:val="clear" w:color="auto" w:fill="auto"/>
          </w:tcPr>
          <w:p w14:paraId="004DB486" w14:textId="77777777" w:rsidR="008754A4" w:rsidRDefault="008754A4" w:rsidP="0029663C">
            <w:pPr>
              <w:pStyle w:val="af4"/>
              <w:jc w:val="center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 w:hint="eastAsia"/>
              </w:rPr>
              <w:t>-28.55</w:t>
            </w:r>
          </w:p>
        </w:tc>
        <w:tc>
          <w:tcPr>
            <w:tcW w:w="1843" w:type="dxa"/>
            <w:shd w:val="clear" w:color="auto" w:fill="auto"/>
          </w:tcPr>
          <w:p w14:paraId="401339A5" w14:textId="77777777" w:rsidR="008754A4" w:rsidRDefault="008754A4" w:rsidP="0029663C">
            <w:pPr>
              <w:pStyle w:val="af4"/>
              <w:jc w:val="center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 w:hint="eastAsia"/>
              </w:rPr>
              <w:t>-31.66</w:t>
            </w:r>
          </w:p>
        </w:tc>
      </w:tr>
      <w:tr w:rsidR="008754A4" w:rsidRPr="00B85892" w14:paraId="15DAE8E3" w14:textId="77777777" w:rsidTr="0029663C">
        <w:trPr>
          <w:trHeight w:val="454"/>
        </w:trPr>
        <w:tc>
          <w:tcPr>
            <w:tcW w:w="1134" w:type="dxa"/>
            <w:shd w:val="clear" w:color="auto" w:fill="auto"/>
          </w:tcPr>
          <w:p w14:paraId="0FD642FD" w14:textId="77777777" w:rsidR="008754A4" w:rsidRDefault="008754A4" w:rsidP="0029663C">
            <w:pPr>
              <w:pStyle w:val="af4"/>
              <w:jc w:val="center"/>
              <w:rPr>
                <w:rFonts w:ascii="Century" w:eastAsia="ＭＳ 明朝" w:hAnsi="Century"/>
                <w:b/>
                <w:bCs/>
              </w:rPr>
            </w:pPr>
            <w:r>
              <w:rPr>
                <w:rFonts w:ascii="Century" w:eastAsia="ＭＳ 明朝" w:hAnsi="Century" w:hint="eastAsia"/>
              </w:rPr>
              <w:t>310</w:t>
            </w:r>
          </w:p>
        </w:tc>
        <w:tc>
          <w:tcPr>
            <w:tcW w:w="1842" w:type="dxa"/>
            <w:shd w:val="clear" w:color="auto" w:fill="auto"/>
          </w:tcPr>
          <w:p w14:paraId="29D4A40D" w14:textId="77777777" w:rsidR="008754A4" w:rsidRDefault="008754A4" w:rsidP="0029663C">
            <w:pPr>
              <w:pStyle w:val="af4"/>
              <w:jc w:val="center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 w:hint="eastAsia"/>
              </w:rPr>
              <w:t>-12.53</w:t>
            </w:r>
          </w:p>
        </w:tc>
        <w:tc>
          <w:tcPr>
            <w:tcW w:w="1843" w:type="dxa"/>
            <w:shd w:val="clear" w:color="auto" w:fill="auto"/>
          </w:tcPr>
          <w:p w14:paraId="5DA64CC7" w14:textId="77777777" w:rsidR="008754A4" w:rsidRDefault="008754A4" w:rsidP="0029663C">
            <w:pPr>
              <w:pStyle w:val="af4"/>
              <w:jc w:val="center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 w:hint="eastAsia"/>
              </w:rPr>
              <w:t>-29.34</w:t>
            </w:r>
          </w:p>
        </w:tc>
        <w:tc>
          <w:tcPr>
            <w:tcW w:w="1842" w:type="dxa"/>
            <w:shd w:val="clear" w:color="auto" w:fill="auto"/>
          </w:tcPr>
          <w:p w14:paraId="4FDC6820" w14:textId="77777777" w:rsidR="008754A4" w:rsidRDefault="008754A4" w:rsidP="0029663C">
            <w:pPr>
              <w:pStyle w:val="af4"/>
              <w:jc w:val="center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 w:hint="eastAsia"/>
              </w:rPr>
              <w:t>-29.32</w:t>
            </w:r>
          </w:p>
        </w:tc>
        <w:tc>
          <w:tcPr>
            <w:tcW w:w="1843" w:type="dxa"/>
            <w:shd w:val="clear" w:color="auto" w:fill="auto"/>
          </w:tcPr>
          <w:p w14:paraId="55937ACD" w14:textId="77777777" w:rsidR="008754A4" w:rsidRDefault="008754A4" w:rsidP="0029663C">
            <w:pPr>
              <w:pStyle w:val="af4"/>
              <w:jc w:val="center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 w:hint="eastAsia"/>
              </w:rPr>
              <w:t>-31.50</w:t>
            </w:r>
          </w:p>
        </w:tc>
      </w:tr>
      <w:tr w:rsidR="008754A4" w:rsidRPr="00B85892" w14:paraId="59361D7B" w14:textId="77777777" w:rsidTr="00B95098">
        <w:trPr>
          <w:trHeight w:val="454"/>
        </w:trPr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</w:tcPr>
          <w:p w14:paraId="0A24FAD9" w14:textId="77777777" w:rsidR="008754A4" w:rsidRDefault="008754A4" w:rsidP="0029663C">
            <w:pPr>
              <w:pStyle w:val="af4"/>
              <w:jc w:val="center"/>
              <w:rPr>
                <w:rFonts w:ascii="Century" w:eastAsia="ＭＳ 明朝" w:hAnsi="Century"/>
                <w:b/>
                <w:bCs/>
              </w:rPr>
            </w:pPr>
            <w:r>
              <w:rPr>
                <w:rFonts w:ascii="Century" w:eastAsia="ＭＳ 明朝" w:hAnsi="Century" w:hint="eastAsia"/>
              </w:rPr>
              <w:t>318</w:t>
            </w:r>
          </w:p>
        </w:tc>
        <w:tc>
          <w:tcPr>
            <w:tcW w:w="1842" w:type="dxa"/>
            <w:tcBorders>
              <w:bottom w:val="single" w:sz="4" w:space="0" w:color="000000"/>
            </w:tcBorders>
            <w:shd w:val="clear" w:color="auto" w:fill="auto"/>
          </w:tcPr>
          <w:p w14:paraId="47B81B04" w14:textId="77777777" w:rsidR="008754A4" w:rsidRDefault="008754A4" w:rsidP="0029663C">
            <w:pPr>
              <w:pStyle w:val="af4"/>
              <w:jc w:val="center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 w:hint="eastAsia"/>
              </w:rPr>
              <w:t>-12.39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auto"/>
          </w:tcPr>
          <w:p w14:paraId="7CF14D87" w14:textId="77777777" w:rsidR="008754A4" w:rsidRDefault="008754A4" w:rsidP="0029663C">
            <w:pPr>
              <w:pStyle w:val="af4"/>
              <w:jc w:val="center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 w:hint="eastAsia"/>
              </w:rPr>
              <w:t>-30.01</w:t>
            </w:r>
          </w:p>
        </w:tc>
        <w:tc>
          <w:tcPr>
            <w:tcW w:w="1842" w:type="dxa"/>
            <w:tcBorders>
              <w:bottom w:val="single" w:sz="4" w:space="0" w:color="000000"/>
            </w:tcBorders>
            <w:shd w:val="clear" w:color="auto" w:fill="auto"/>
          </w:tcPr>
          <w:p w14:paraId="50383585" w14:textId="77777777" w:rsidR="008754A4" w:rsidRDefault="008754A4" w:rsidP="0029663C">
            <w:pPr>
              <w:pStyle w:val="af4"/>
              <w:jc w:val="center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 w:hint="eastAsia"/>
              </w:rPr>
              <w:t>-30.19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auto"/>
          </w:tcPr>
          <w:p w14:paraId="176A045D" w14:textId="77777777" w:rsidR="008754A4" w:rsidRDefault="008754A4" w:rsidP="0029663C">
            <w:pPr>
              <w:pStyle w:val="af4"/>
              <w:jc w:val="center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 w:hint="eastAsia"/>
              </w:rPr>
              <w:t>-31.33</w:t>
            </w:r>
          </w:p>
        </w:tc>
      </w:tr>
    </w:tbl>
    <w:p w14:paraId="0C15CC48" w14:textId="77777777" w:rsidR="008754A4" w:rsidRDefault="008754A4" w:rsidP="008754A4">
      <w:pPr>
        <w:spacing w:line="240" w:lineRule="auto"/>
        <w:rPr>
          <w:sz w:val="21"/>
          <w:szCs w:val="21"/>
          <w:lang w:eastAsia="ja-JP"/>
        </w:rPr>
      </w:pPr>
    </w:p>
    <w:p w14:paraId="747707AA" w14:textId="1DF5B661" w:rsidR="00B7044D" w:rsidRPr="00E45F16" w:rsidRDefault="008754A4" w:rsidP="00C124C8">
      <w:pPr>
        <w:pStyle w:val="af4"/>
        <w:spacing w:afterLines="50" w:after="120"/>
        <w:jc w:val="center"/>
        <w:rPr>
          <w:rFonts w:ascii="Century" w:eastAsia="ＭＳ 明朝" w:hAnsi="Century"/>
          <w:sz w:val="20"/>
          <w:szCs w:val="20"/>
        </w:rPr>
      </w:pPr>
      <w:r w:rsidRPr="00E45F16">
        <w:rPr>
          <w:rFonts w:ascii="Century" w:eastAsia="ＭＳ 明朝" w:hAnsi="Century"/>
          <w:b/>
          <w:sz w:val="20"/>
          <w:szCs w:val="20"/>
        </w:rPr>
        <w:t>Table S</w:t>
      </w:r>
      <w:proofErr w:type="gramStart"/>
      <w:r w:rsidR="00ED44DD" w:rsidRPr="00E45F16">
        <w:rPr>
          <w:rFonts w:ascii="Century" w:eastAsia="ＭＳ 明朝" w:hAnsi="Century"/>
          <w:b/>
          <w:sz w:val="20"/>
          <w:szCs w:val="20"/>
        </w:rPr>
        <w:t>3</w:t>
      </w:r>
      <w:r w:rsidRPr="00E45F16">
        <w:rPr>
          <w:rFonts w:ascii="Century" w:eastAsia="ＭＳ 明朝" w:hAnsi="Century"/>
          <w:sz w:val="20"/>
          <w:szCs w:val="20"/>
        </w:rPr>
        <w:t xml:space="preserve"> </w:t>
      </w:r>
      <w:r w:rsidR="00394E9F" w:rsidRPr="00E45F16">
        <w:rPr>
          <w:rFonts w:ascii="Century" w:eastAsia="ＭＳ 明朝" w:hAnsi="Century"/>
          <w:sz w:val="20"/>
          <w:szCs w:val="20"/>
        </w:rPr>
        <w:t xml:space="preserve"> </w:t>
      </w:r>
      <w:r w:rsidRPr="00E45F16">
        <w:rPr>
          <w:rFonts w:ascii="Century" w:eastAsia="ＭＳ 明朝" w:hAnsi="Century"/>
          <w:sz w:val="20"/>
          <w:szCs w:val="20"/>
        </w:rPr>
        <w:t>Thermodynamic</w:t>
      </w:r>
      <w:proofErr w:type="gramEnd"/>
      <w:r w:rsidRPr="00E45F16">
        <w:rPr>
          <w:rFonts w:ascii="Century" w:eastAsia="ＭＳ 明朝" w:hAnsi="Century"/>
          <w:sz w:val="20"/>
          <w:szCs w:val="20"/>
        </w:rPr>
        <w:t xml:space="preserve"> parameter</w:t>
      </w:r>
      <w:r w:rsidR="0015611B" w:rsidRPr="00E45F16">
        <w:rPr>
          <w:rFonts w:ascii="Century" w:eastAsia="ＭＳ 明朝" w:hAnsi="Century"/>
          <w:sz w:val="20"/>
          <w:szCs w:val="20"/>
        </w:rPr>
        <w:t>s</w:t>
      </w:r>
      <w:r w:rsidRPr="00E45F16">
        <w:rPr>
          <w:rFonts w:ascii="Century" w:eastAsia="ＭＳ 明朝" w:hAnsi="Century"/>
          <w:sz w:val="20"/>
          <w:szCs w:val="20"/>
        </w:rPr>
        <w:t xml:space="preserve"> for c</w:t>
      </w:r>
      <w:r w:rsidRPr="00E45F16">
        <w:rPr>
          <w:rFonts w:ascii="Century" w:hAnsi="Century"/>
          <w:sz w:val="20"/>
          <w:szCs w:val="20"/>
        </w:rPr>
        <w:t>ompound-DNA complexes</w:t>
      </w:r>
    </w:p>
    <w:tbl>
      <w:tblPr>
        <w:tblW w:w="0" w:type="auto"/>
        <w:tblBorders>
          <w:top w:val="single" w:sz="4" w:space="0" w:color="7F7F7F"/>
          <w:bottom w:val="single" w:sz="4" w:space="0" w:color="7F7F7F"/>
        </w:tblBorders>
        <w:tblLook w:val="06A0" w:firstRow="1" w:lastRow="0" w:firstColumn="1" w:lastColumn="0" w:noHBand="1" w:noVBand="1"/>
      </w:tblPr>
      <w:tblGrid>
        <w:gridCol w:w="1134"/>
        <w:gridCol w:w="1842"/>
        <w:gridCol w:w="1843"/>
        <w:gridCol w:w="1814"/>
        <w:gridCol w:w="1843"/>
      </w:tblGrid>
      <w:tr w:rsidR="00B7044D" w:rsidRPr="00B85892" w14:paraId="60701782" w14:textId="77777777" w:rsidTr="00B95098">
        <w:trPr>
          <w:trHeight w:val="340"/>
        </w:trPr>
        <w:tc>
          <w:tcPr>
            <w:tcW w:w="1134" w:type="dxa"/>
            <w:tcBorders>
              <w:top w:val="single" w:sz="4" w:space="0" w:color="000000"/>
              <w:bottom w:val="single" w:sz="2" w:space="0" w:color="auto"/>
            </w:tcBorders>
            <w:shd w:val="clear" w:color="auto" w:fill="auto"/>
          </w:tcPr>
          <w:p w14:paraId="156E0BDB" w14:textId="77777777" w:rsidR="00B7044D" w:rsidRDefault="00B7044D" w:rsidP="0029663C">
            <w:pPr>
              <w:pStyle w:val="af4"/>
              <w:jc w:val="center"/>
              <w:rPr>
                <w:rFonts w:ascii="Century" w:eastAsia="ＭＳ 明朝" w:hAnsi="Century"/>
                <w:b/>
                <w:bCs/>
              </w:rPr>
            </w:pPr>
          </w:p>
        </w:tc>
        <w:tc>
          <w:tcPr>
            <w:tcW w:w="1842" w:type="dxa"/>
            <w:tcBorders>
              <w:top w:val="single" w:sz="4" w:space="0" w:color="000000"/>
              <w:bottom w:val="single" w:sz="2" w:space="0" w:color="auto"/>
            </w:tcBorders>
            <w:shd w:val="clear" w:color="auto" w:fill="auto"/>
            <w:vAlign w:val="center"/>
          </w:tcPr>
          <w:p w14:paraId="39C99737" w14:textId="77777777" w:rsidR="00B7044D" w:rsidRDefault="00B7044D" w:rsidP="0029663C">
            <w:pPr>
              <w:pStyle w:val="af4"/>
              <w:jc w:val="center"/>
              <w:rPr>
                <w:rFonts w:ascii="Century" w:eastAsia="ＭＳ 明朝" w:hAnsi="Century"/>
                <w:b/>
                <w:bCs/>
                <w:lang w:val="en-GB"/>
              </w:rPr>
            </w:pPr>
            <w:r>
              <w:rPr>
                <w:rFonts w:ascii="Century" w:eastAsia="ＭＳ 明朝" w:hAnsi="Century" w:hint="eastAsia"/>
                <w:lang w:val="en-GB"/>
              </w:rPr>
              <w:t>l</w:t>
            </w:r>
            <w:r>
              <w:rPr>
                <w:rFonts w:ascii="Century" w:eastAsia="ＭＳ 明朝" w:hAnsi="Century"/>
                <w:lang w:val="en-GB"/>
              </w:rPr>
              <w:t>icoricidin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2" w:space="0" w:color="auto"/>
            </w:tcBorders>
            <w:shd w:val="clear" w:color="auto" w:fill="auto"/>
            <w:vAlign w:val="center"/>
          </w:tcPr>
          <w:p w14:paraId="05BAFDD6" w14:textId="42D4973C" w:rsidR="00B7044D" w:rsidRPr="0012731A" w:rsidRDefault="00F74583" w:rsidP="0029663C">
            <w:pPr>
              <w:pStyle w:val="af4"/>
              <w:jc w:val="center"/>
              <w:rPr>
                <w:rFonts w:ascii="Century" w:eastAsia="ＭＳ 明朝" w:hAnsi="Century"/>
                <w:b/>
                <w:bCs/>
                <w:w w:val="85"/>
                <w:szCs w:val="21"/>
                <w:lang w:val="en-GB"/>
              </w:rPr>
            </w:pPr>
            <w:r>
              <w:rPr>
                <w:rFonts w:ascii="Century" w:eastAsia="ＭＳ 明朝" w:hAnsi="Century"/>
              </w:rPr>
              <w:t>isoliquiritigenin</w:t>
            </w:r>
          </w:p>
        </w:tc>
        <w:tc>
          <w:tcPr>
            <w:tcW w:w="1814" w:type="dxa"/>
            <w:tcBorders>
              <w:top w:val="single" w:sz="4" w:space="0" w:color="000000"/>
              <w:bottom w:val="single" w:sz="2" w:space="0" w:color="auto"/>
            </w:tcBorders>
            <w:shd w:val="clear" w:color="auto" w:fill="auto"/>
            <w:vAlign w:val="center"/>
          </w:tcPr>
          <w:p w14:paraId="71A8C0F3" w14:textId="1906C11C" w:rsidR="00B7044D" w:rsidRPr="0012731A" w:rsidRDefault="006C641F" w:rsidP="0029663C">
            <w:pPr>
              <w:pStyle w:val="af4"/>
              <w:jc w:val="center"/>
              <w:rPr>
                <w:rFonts w:ascii="Century" w:eastAsia="ＭＳ 明朝" w:hAnsi="Century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Century" w:eastAsia="ＭＳ 明朝" w:hAnsi="Century"/>
                <w:sz w:val="18"/>
                <w:szCs w:val="18"/>
                <w:lang w:val="en-GB"/>
              </w:rPr>
              <w:t>e</w:t>
            </w:r>
            <w:r w:rsidR="00B7044D" w:rsidRPr="0012731A">
              <w:rPr>
                <w:rFonts w:ascii="Century" w:eastAsia="ＭＳ 明朝" w:hAnsi="Century"/>
                <w:sz w:val="18"/>
                <w:szCs w:val="18"/>
                <w:lang w:val="en-GB"/>
              </w:rPr>
              <w:t>thidium bromide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2" w:space="0" w:color="auto"/>
            </w:tcBorders>
            <w:shd w:val="clear" w:color="auto" w:fill="auto"/>
            <w:vAlign w:val="center"/>
          </w:tcPr>
          <w:p w14:paraId="71FF0BAE" w14:textId="77777777" w:rsidR="00B7044D" w:rsidRDefault="00B7044D" w:rsidP="0029663C">
            <w:pPr>
              <w:pStyle w:val="af4"/>
              <w:jc w:val="center"/>
              <w:rPr>
                <w:rFonts w:ascii="Century" w:eastAsia="ＭＳ 明朝" w:hAnsi="Century"/>
                <w:b/>
                <w:bCs/>
              </w:rPr>
            </w:pPr>
            <w:r>
              <w:rPr>
                <w:rFonts w:ascii="Century" w:eastAsia="ＭＳ 明朝" w:hAnsi="Century"/>
              </w:rPr>
              <w:t xml:space="preserve">Hoechst </w:t>
            </w:r>
            <w:r>
              <w:rPr>
                <w:rFonts w:ascii="Century" w:eastAsia="ＭＳ 明朝" w:hAnsi="Century" w:hint="eastAsia"/>
              </w:rPr>
              <w:t>33258</w:t>
            </w:r>
          </w:p>
        </w:tc>
      </w:tr>
      <w:tr w:rsidR="00B7044D" w:rsidRPr="00B85892" w14:paraId="28B64202" w14:textId="77777777" w:rsidTr="0029663C">
        <w:trPr>
          <w:trHeight w:val="510"/>
        </w:trPr>
        <w:tc>
          <w:tcPr>
            <w:tcW w:w="1134" w:type="dxa"/>
            <w:tcBorders>
              <w:top w:val="single" w:sz="2" w:space="0" w:color="auto"/>
            </w:tcBorders>
            <w:shd w:val="clear" w:color="auto" w:fill="auto"/>
          </w:tcPr>
          <w:p w14:paraId="4742B576" w14:textId="4028B90F" w:rsidR="00B7044D" w:rsidRDefault="00B7044D" w:rsidP="003D301E">
            <w:pPr>
              <w:pStyle w:val="af4"/>
              <w:jc w:val="center"/>
              <w:rPr>
                <w:rFonts w:ascii="Century" w:eastAsia="ＭＳ 明朝" w:hAnsi="Century"/>
                <w:b/>
                <w:bCs/>
              </w:rPr>
            </w:pPr>
            <w:r>
              <w:rPr>
                <w:rFonts w:ascii="Century" w:eastAsia="ＭＳ 明朝" w:hAnsi="Century" w:hint="eastAsia"/>
                <w:i/>
                <w:iCs/>
              </w:rPr>
              <w:t>Δ</w:t>
            </w:r>
            <w:r>
              <w:rPr>
                <w:rFonts w:ascii="Century" w:eastAsia="ＭＳ 明朝" w:hAnsi="Century" w:hint="eastAsia"/>
                <w:i/>
                <w:iCs/>
              </w:rPr>
              <w:t xml:space="preserve">H  </w:t>
            </w:r>
            <w:r>
              <w:rPr>
                <w:rFonts w:ascii="Century" w:eastAsia="ＭＳ 明朝" w:hAnsi="Century" w:hint="eastAsia"/>
              </w:rPr>
              <w:t>(kJ</w:t>
            </w:r>
            <w:r w:rsidR="003D301E">
              <w:rPr>
                <w:rFonts w:ascii="Century" w:eastAsia="ＭＳ 明朝" w:hAnsi="Century"/>
              </w:rPr>
              <w:t>/</w:t>
            </w:r>
            <w:r>
              <w:rPr>
                <w:rFonts w:ascii="Century" w:eastAsia="ＭＳ 明朝" w:hAnsi="Century" w:hint="eastAsia"/>
              </w:rPr>
              <w:t>mol)</w:t>
            </w:r>
          </w:p>
        </w:tc>
        <w:tc>
          <w:tcPr>
            <w:tcW w:w="1842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5384489" w14:textId="77777777" w:rsidR="00B7044D" w:rsidRDefault="00B7044D" w:rsidP="0029663C">
            <w:pPr>
              <w:pStyle w:val="af4"/>
              <w:jc w:val="center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 w:hint="eastAsia"/>
              </w:rPr>
              <w:t>-17.99</w:t>
            </w:r>
          </w:p>
        </w:tc>
        <w:tc>
          <w:tcPr>
            <w:tcW w:w="1843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AAA1F5A" w14:textId="77777777" w:rsidR="00B7044D" w:rsidRDefault="00B7044D" w:rsidP="0029663C">
            <w:pPr>
              <w:pStyle w:val="af4"/>
              <w:jc w:val="center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 w:hint="eastAsia"/>
              </w:rPr>
              <w:t>0.05</w:t>
            </w:r>
          </w:p>
        </w:tc>
        <w:tc>
          <w:tcPr>
            <w:tcW w:w="1814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B818288" w14:textId="77777777" w:rsidR="00B7044D" w:rsidRDefault="00B7044D" w:rsidP="0029663C">
            <w:pPr>
              <w:pStyle w:val="af4"/>
              <w:jc w:val="center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 w:hint="eastAsia"/>
              </w:rPr>
              <w:t>4.69</w:t>
            </w:r>
          </w:p>
        </w:tc>
        <w:tc>
          <w:tcPr>
            <w:tcW w:w="1843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2797626" w14:textId="77777777" w:rsidR="00B7044D" w:rsidRDefault="00B7044D" w:rsidP="0029663C">
            <w:pPr>
              <w:pStyle w:val="af4"/>
              <w:jc w:val="center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 w:hint="eastAsia"/>
              </w:rPr>
              <w:t>-38.33</w:t>
            </w:r>
          </w:p>
        </w:tc>
      </w:tr>
      <w:tr w:rsidR="00B7044D" w:rsidRPr="00B85892" w14:paraId="645157A6" w14:textId="77777777" w:rsidTr="00B95098">
        <w:trPr>
          <w:trHeight w:val="510"/>
        </w:trPr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</w:tcPr>
          <w:p w14:paraId="730F1506" w14:textId="2E7D37FB" w:rsidR="00B7044D" w:rsidRDefault="00B7044D" w:rsidP="003D301E">
            <w:pPr>
              <w:pStyle w:val="af4"/>
              <w:jc w:val="center"/>
              <w:rPr>
                <w:rFonts w:ascii="Century" w:eastAsia="ＭＳ 明朝" w:hAnsi="Century"/>
                <w:b/>
                <w:bCs/>
              </w:rPr>
            </w:pPr>
            <w:r>
              <w:rPr>
                <w:rFonts w:ascii="Century" w:eastAsia="ＭＳ 明朝" w:hAnsi="Century" w:hint="eastAsia"/>
                <w:i/>
                <w:iCs/>
              </w:rPr>
              <w:t>Δ</w:t>
            </w:r>
            <w:r>
              <w:rPr>
                <w:rFonts w:ascii="Century" w:eastAsia="ＭＳ 明朝" w:hAnsi="Century" w:hint="eastAsia"/>
                <w:i/>
                <w:iCs/>
              </w:rPr>
              <w:t xml:space="preserve">S </w:t>
            </w:r>
            <w:r>
              <w:rPr>
                <w:rFonts w:ascii="Century" w:eastAsia="ＭＳ 明朝" w:hAnsi="Century" w:hint="eastAsia"/>
              </w:rPr>
              <w:t>(J</w:t>
            </w:r>
            <w:r w:rsidR="003D301E">
              <w:rPr>
                <w:rFonts w:ascii="Century" w:eastAsia="ＭＳ 明朝" w:hAnsi="Century"/>
              </w:rPr>
              <w:t>/</w:t>
            </w:r>
            <w:r>
              <w:rPr>
                <w:rFonts w:ascii="Century" w:eastAsia="ＭＳ 明朝" w:hAnsi="Century" w:hint="eastAsia"/>
              </w:rPr>
              <w:t>mol)</w:t>
            </w:r>
          </w:p>
        </w:tc>
        <w:tc>
          <w:tcPr>
            <w:tcW w:w="184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4A68044" w14:textId="77777777" w:rsidR="00B7044D" w:rsidRDefault="00B7044D" w:rsidP="0029663C">
            <w:pPr>
              <w:pStyle w:val="af4"/>
              <w:jc w:val="center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 w:hint="eastAsia"/>
              </w:rPr>
              <w:t>-17.60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2937890" w14:textId="77777777" w:rsidR="00B7044D" w:rsidRDefault="00B7044D" w:rsidP="0029663C">
            <w:pPr>
              <w:pStyle w:val="af4"/>
              <w:jc w:val="center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 w:hint="eastAsia"/>
              </w:rPr>
              <w:t>94.64</w:t>
            </w:r>
          </w:p>
        </w:tc>
        <w:tc>
          <w:tcPr>
            <w:tcW w:w="181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E84E736" w14:textId="77777777" w:rsidR="00B7044D" w:rsidRDefault="00B7044D" w:rsidP="0029663C">
            <w:pPr>
              <w:pStyle w:val="af4"/>
              <w:jc w:val="center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 w:hint="eastAsia"/>
              </w:rPr>
              <w:t>109.70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BA6AD41" w14:textId="77777777" w:rsidR="00B7044D" w:rsidRDefault="00B7044D" w:rsidP="0029663C">
            <w:pPr>
              <w:pStyle w:val="af4"/>
              <w:jc w:val="center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 w:hint="eastAsia"/>
              </w:rPr>
              <w:t>-22.02</w:t>
            </w:r>
          </w:p>
        </w:tc>
      </w:tr>
    </w:tbl>
    <w:p w14:paraId="39DAC8FA" w14:textId="77777777" w:rsidR="00ED44DD" w:rsidRDefault="00ED44DD" w:rsidP="00ED44DD">
      <w:pPr>
        <w:pStyle w:val="4"/>
        <w:spacing w:before="0" w:line="240" w:lineRule="auto"/>
        <w:rPr>
          <w:b/>
          <w:sz w:val="21"/>
          <w:szCs w:val="21"/>
        </w:rPr>
      </w:pPr>
    </w:p>
    <w:p w14:paraId="1AE5294C" w14:textId="77777777" w:rsidR="00ED44DD" w:rsidRDefault="00ED44DD" w:rsidP="00ED44DD">
      <w:pPr>
        <w:pStyle w:val="4"/>
        <w:spacing w:before="0" w:line="240" w:lineRule="auto"/>
        <w:rPr>
          <w:b/>
          <w:sz w:val="21"/>
          <w:szCs w:val="21"/>
        </w:rPr>
      </w:pPr>
    </w:p>
    <w:p w14:paraId="39D43A73" w14:textId="50B42938" w:rsidR="00290FC2" w:rsidRPr="00E45F16" w:rsidRDefault="00290FC2" w:rsidP="00C124C8">
      <w:pPr>
        <w:pStyle w:val="4"/>
        <w:spacing w:before="0" w:afterLines="50" w:after="120" w:line="240" w:lineRule="auto"/>
        <w:jc w:val="center"/>
        <w:rPr>
          <w:rFonts w:ascii="Century" w:eastAsia="ＭＳ ゴシック" w:hAnsi="Century" w:cs="Arial"/>
          <w:color w:val="000000" w:themeColor="text1"/>
          <w:sz w:val="20"/>
          <w:szCs w:val="20"/>
        </w:rPr>
      </w:pPr>
      <w:r w:rsidRPr="00E45F16">
        <w:rPr>
          <w:rFonts w:ascii="Century" w:hAnsi="Century"/>
          <w:b/>
          <w:color w:val="000000" w:themeColor="text1"/>
          <w:sz w:val="20"/>
          <w:szCs w:val="20"/>
        </w:rPr>
        <w:t>Table S</w:t>
      </w:r>
      <w:proofErr w:type="gramStart"/>
      <w:r w:rsidR="00ED44DD" w:rsidRPr="00E45F16">
        <w:rPr>
          <w:rFonts w:ascii="Century" w:hAnsi="Century"/>
          <w:b/>
          <w:color w:val="000000" w:themeColor="text1"/>
          <w:sz w:val="20"/>
          <w:szCs w:val="20"/>
        </w:rPr>
        <w:t>4</w:t>
      </w:r>
      <w:r w:rsidR="00394E9F" w:rsidRPr="00E45F16">
        <w:rPr>
          <w:rFonts w:ascii="Century" w:hAnsi="Century"/>
          <w:b/>
          <w:color w:val="000000" w:themeColor="text1"/>
          <w:sz w:val="20"/>
          <w:szCs w:val="20"/>
        </w:rPr>
        <w:t xml:space="preserve">  </w:t>
      </w:r>
      <w:r w:rsidR="00FA4578" w:rsidRPr="00E45F16">
        <w:rPr>
          <w:rFonts w:ascii="Century" w:eastAsia="ＭＳ ゴシック" w:hAnsi="Century" w:cs="Arial" w:hint="eastAsia"/>
          <w:color w:val="000000" w:themeColor="text1"/>
          <w:sz w:val="20"/>
          <w:szCs w:val="20"/>
          <w:lang w:eastAsia="ja-JP"/>
        </w:rPr>
        <w:t>M</w:t>
      </w:r>
      <w:r w:rsidRPr="00E45F16">
        <w:rPr>
          <w:rFonts w:ascii="Century" w:eastAsia="ＭＳ ゴシック" w:hAnsi="Century" w:cs="Arial"/>
          <w:color w:val="000000" w:themeColor="text1"/>
          <w:sz w:val="20"/>
          <w:szCs w:val="20"/>
        </w:rPr>
        <w:t>utagenic</w:t>
      </w:r>
      <w:r w:rsidR="0067707C">
        <w:rPr>
          <w:rFonts w:ascii="Century" w:eastAsia="ＭＳ ゴシック" w:hAnsi="Century" w:cs="Arial" w:hint="eastAsia"/>
          <w:color w:val="000000" w:themeColor="text1"/>
          <w:sz w:val="20"/>
          <w:szCs w:val="20"/>
          <w:lang w:eastAsia="ja-JP"/>
        </w:rPr>
        <w:t>ity</w:t>
      </w:r>
      <w:proofErr w:type="gramEnd"/>
      <w:r w:rsidRPr="00E45F16">
        <w:rPr>
          <w:rFonts w:ascii="Century" w:eastAsia="ＭＳ ゴシック" w:hAnsi="Century" w:cs="Arial"/>
          <w:color w:val="000000" w:themeColor="text1"/>
          <w:sz w:val="20"/>
          <w:szCs w:val="20"/>
        </w:rPr>
        <w:t xml:space="preserve"> of</w:t>
      </w:r>
      <w:r w:rsidR="00063534" w:rsidRPr="00E45F16">
        <w:rPr>
          <w:rFonts w:ascii="Century" w:eastAsia="ＭＳ ゴシック" w:hAnsi="Century" w:cs="Arial"/>
          <w:color w:val="000000" w:themeColor="text1"/>
          <w:sz w:val="20"/>
          <w:szCs w:val="20"/>
        </w:rPr>
        <w:t xml:space="preserve"> licoricidin</w:t>
      </w:r>
      <w:r w:rsidRPr="00E45F16">
        <w:rPr>
          <w:rFonts w:ascii="Century" w:eastAsia="ＭＳ ゴシック" w:hAnsi="Century" w:cs="Arial"/>
          <w:color w:val="000000" w:themeColor="text1"/>
          <w:sz w:val="20"/>
          <w:szCs w:val="20"/>
        </w:rPr>
        <w:t xml:space="preserve"> against MNU in </w:t>
      </w:r>
      <w:r w:rsidRPr="00E45F16">
        <w:rPr>
          <w:rFonts w:ascii="Century" w:hAnsi="Century" w:cs="Arial"/>
          <w:i/>
          <w:iCs/>
          <w:color w:val="000000" w:themeColor="text1"/>
          <w:sz w:val="20"/>
          <w:szCs w:val="20"/>
        </w:rPr>
        <w:t xml:space="preserve">S. </w:t>
      </w:r>
      <w:r w:rsidRPr="00E45F16">
        <w:rPr>
          <w:rFonts w:ascii="Century" w:eastAsia="ＭＳ ゴシック" w:hAnsi="Century" w:cs="Arial"/>
          <w:i/>
          <w:color w:val="000000" w:themeColor="text1"/>
          <w:sz w:val="20"/>
          <w:szCs w:val="20"/>
        </w:rPr>
        <w:t>typhimurium</w:t>
      </w:r>
      <w:r w:rsidRPr="00E45F16">
        <w:rPr>
          <w:rFonts w:ascii="Century" w:eastAsia="ＭＳ ゴシック" w:hAnsi="Century" w:cs="Arial"/>
          <w:color w:val="000000" w:themeColor="text1"/>
          <w:sz w:val="20"/>
          <w:szCs w:val="20"/>
        </w:rPr>
        <w:t xml:space="preserve"> TA1535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935"/>
        <w:gridCol w:w="2175"/>
        <w:gridCol w:w="1825"/>
        <w:gridCol w:w="1549"/>
        <w:gridCol w:w="976"/>
      </w:tblGrid>
      <w:tr w:rsidR="00484130" w:rsidRPr="00ED44DD" w14:paraId="162C559A" w14:textId="77777777" w:rsidTr="00590A59">
        <w:trPr>
          <w:jc w:val="center"/>
        </w:trPr>
        <w:tc>
          <w:tcPr>
            <w:tcW w:w="1935" w:type="dxa"/>
            <w:tcBorders>
              <w:bottom w:val="nil"/>
            </w:tcBorders>
            <w:shd w:val="clear" w:color="auto" w:fill="auto"/>
          </w:tcPr>
          <w:p w14:paraId="1DD33089" w14:textId="77777777" w:rsidR="00063534" w:rsidRPr="00ED44DD" w:rsidRDefault="00063534">
            <w:pPr>
              <w:spacing w:line="240" w:lineRule="auto"/>
              <w:jc w:val="center"/>
              <w:rPr>
                <w:rFonts w:ascii="Century" w:hAnsi="Century"/>
                <w:kern w:val="2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Concentration</w:t>
            </w:r>
          </w:p>
        </w:tc>
        <w:tc>
          <w:tcPr>
            <w:tcW w:w="2175" w:type="dxa"/>
            <w:tcBorders>
              <w:bottom w:val="nil"/>
            </w:tcBorders>
            <w:shd w:val="clear" w:color="auto" w:fill="auto"/>
          </w:tcPr>
          <w:p w14:paraId="49F9BAAE" w14:textId="77777777" w:rsidR="00063534" w:rsidRPr="00ED44DD" w:rsidRDefault="00063534">
            <w:pPr>
              <w:spacing w:line="240" w:lineRule="auto"/>
              <w:jc w:val="center"/>
              <w:rPr>
                <w:rFonts w:ascii="Century" w:hAnsi="Century"/>
                <w:kern w:val="2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Revertants/plate</w:t>
            </w:r>
          </w:p>
        </w:tc>
        <w:tc>
          <w:tcPr>
            <w:tcW w:w="3374" w:type="dxa"/>
            <w:gridSpan w:val="2"/>
            <w:tcBorders>
              <w:bottom w:val="nil"/>
            </w:tcBorders>
            <w:shd w:val="clear" w:color="auto" w:fill="auto"/>
          </w:tcPr>
          <w:p w14:paraId="0C7B86EC" w14:textId="77777777" w:rsidR="00063534" w:rsidRPr="00ED44DD" w:rsidRDefault="00063534">
            <w:pPr>
              <w:spacing w:line="240" w:lineRule="auto"/>
              <w:jc w:val="center"/>
              <w:rPr>
                <w:rFonts w:ascii="Century" w:hAnsi="Century"/>
                <w:kern w:val="2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Survival (%)</w:t>
            </w:r>
          </w:p>
        </w:tc>
        <w:tc>
          <w:tcPr>
            <w:tcW w:w="976" w:type="dxa"/>
            <w:tcBorders>
              <w:bottom w:val="nil"/>
            </w:tcBorders>
            <w:shd w:val="clear" w:color="auto" w:fill="auto"/>
          </w:tcPr>
          <w:p w14:paraId="79F3B9D0" w14:textId="77777777" w:rsidR="00063534" w:rsidRPr="00ED44DD" w:rsidRDefault="00063534">
            <w:pPr>
              <w:spacing w:line="240" w:lineRule="auto"/>
              <w:jc w:val="center"/>
              <w:rPr>
                <w:rFonts w:ascii="Century" w:hAnsi="Century"/>
                <w:kern w:val="2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MF</w:t>
            </w:r>
          </w:p>
        </w:tc>
      </w:tr>
      <w:tr w:rsidR="00484130" w:rsidRPr="00ED44DD" w14:paraId="697A7466" w14:textId="77777777" w:rsidTr="00590A59">
        <w:trPr>
          <w:jc w:val="center"/>
        </w:trPr>
        <w:tc>
          <w:tcPr>
            <w:tcW w:w="193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DDCC44B" w14:textId="77777777" w:rsidR="00063534" w:rsidRPr="00ED44DD" w:rsidRDefault="00063534">
            <w:pPr>
              <w:tabs>
                <w:tab w:val="decimal" w:pos="495"/>
              </w:tabs>
              <w:spacing w:line="240" w:lineRule="auto"/>
              <w:jc w:val="center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(µmol/plate)</w:t>
            </w:r>
          </w:p>
        </w:tc>
        <w:tc>
          <w:tcPr>
            <w:tcW w:w="217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6358CC" w14:textId="73F8FEC1" w:rsidR="00063534" w:rsidRPr="00ED44DD" w:rsidRDefault="00C868C5">
            <w:pPr>
              <w:tabs>
                <w:tab w:val="decimal" w:pos="355"/>
              </w:tabs>
              <w:spacing w:line="240" w:lineRule="auto"/>
              <w:jc w:val="center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Colonies</w:t>
            </w:r>
            <w:r>
              <w:rPr>
                <w:rFonts w:ascii="Century" w:hAnsi="Century"/>
                <w:sz w:val="21"/>
                <w:szCs w:val="21"/>
                <w:lang w:val="en-US" w:eastAsia="ja-JP"/>
              </w:rPr>
              <w:t xml:space="preserve"> </w:t>
            </w:r>
            <w:r w:rsidR="00063534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±</w:t>
            </w:r>
            <w:r>
              <w:rPr>
                <w:rFonts w:ascii="Century" w:hAnsi="Century"/>
                <w:sz w:val="21"/>
                <w:szCs w:val="21"/>
                <w:lang w:val="en-US" w:eastAsia="ja-JP"/>
              </w:rPr>
              <w:t xml:space="preserve"> </w:t>
            </w:r>
            <w:r w:rsidR="00063534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SE</w:t>
            </w:r>
          </w:p>
        </w:tc>
        <w:tc>
          <w:tcPr>
            <w:tcW w:w="182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AF97124" w14:textId="7E2E1A1F" w:rsidR="00063534" w:rsidRPr="00ED44DD" w:rsidRDefault="00063534" w:rsidP="00C868C5">
            <w:pPr>
              <w:tabs>
                <w:tab w:val="decimal" w:pos="426"/>
              </w:tabs>
              <w:spacing w:line="240" w:lineRule="auto"/>
              <w:jc w:val="center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Colonies</w:t>
            </w:r>
            <w:r w:rsidR="00C868C5">
              <w:rPr>
                <w:rFonts w:ascii="Century" w:hAnsi="Century"/>
                <w:sz w:val="21"/>
                <w:szCs w:val="21"/>
                <w:lang w:val="en-US" w:eastAsia="ja-JP"/>
              </w:rPr>
              <w:t xml:space="preserve"> 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±</w:t>
            </w:r>
            <w:r w:rsidR="00C868C5">
              <w:rPr>
                <w:rFonts w:ascii="Century" w:hAnsi="Century"/>
                <w:sz w:val="21"/>
                <w:szCs w:val="21"/>
                <w:lang w:val="en-US" w:eastAsia="ja-JP"/>
              </w:rPr>
              <w:t xml:space="preserve"> 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SE</w:t>
            </w:r>
          </w:p>
        </w:tc>
        <w:tc>
          <w:tcPr>
            <w:tcW w:w="154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E763822" w14:textId="77777777" w:rsidR="00063534" w:rsidRPr="00C868C5" w:rsidRDefault="00063534">
            <w:pPr>
              <w:tabs>
                <w:tab w:val="decimal" w:pos="426"/>
              </w:tabs>
              <w:spacing w:line="240" w:lineRule="auto"/>
              <w:jc w:val="center"/>
              <w:rPr>
                <w:rFonts w:ascii="Century" w:hAnsi="Century"/>
                <w:sz w:val="18"/>
                <w:szCs w:val="18"/>
                <w:lang w:val="en-US" w:eastAsia="ja-JP"/>
              </w:rPr>
            </w:pPr>
            <w:r w:rsidRPr="00C868C5">
              <w:rPr>
                <w:rFonts w:ascii="Century" w:hAnsi="Century"/>
                <w:sz w:val="18"/>
                <w:szCs w:val="18"/>
                <w:lang w:val="en-US" w:eastAsia="ja-JP"/>
              </w:rPr>
              <w:t>Survival rate (%)</w:t>
            </w:r>
          </w:p>
        </w:tc>
        <w:tc>
          <w:tcPr>
            <w:tcW w:w="97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8546A2F" w14:textId="77777777" w:rsidR="00063534" w:rsidRPr="00ED44DD" w:rsidRDefault="00063534">
            <w:pPr>
              <w:tabs>
                <w:tab w:val="decimal" w:pos="386"/>
              </w:tabs>
              <w:spacing w:line="240" w:lineRule="auto"/>
              <w:jc w:val="center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(%)</w:t>
            </w:r>
          </w:p>
        </w:tc>
      </w:tr>
      <w:tr w:rsidR="00484130" w:rsidRPr="00ED44DD" w14:paraId="668E50E6" w14:textId="77777777">
        <w:trPr>
          <w:jc w:val="center"/>
        </w:trPr>
        <w:tc>
          <w:tcPr>
            <w:tcW w:w="19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9D05967" w14:textId="77777777" w:rsidR="00063534" w:rsidRPr="00ED44DD" w:rsidRDefault="00063534">
            <w:pPr>
              <w:tabs>
                <w:tab w:val="decimal" w:pos="873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0</w:t>
            </w:r>
          </w:p>
        </w:tc>
        <w:tc>
          <w:tcPr>
            <w:tcW w:w="21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90290EB" w14:textId="4B7239EE" w:rsidR="00063534" w:rsidRPr="00ED44DD" w:rsidRDefault="00063534">
            <w:pPr>
              <w:tabs>
                <w:tab w:val="right" w:pos="775"/>
                <w:tab w:val="right" w:pos="1199"/>
                <w:tab w:val="right" w:pos="1768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</w:r>
            <w:r w:rsidR="004A1AC1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149</w:t>
            </w:r>
            <w:r w:rsidR="00BD66CB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6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</w:r>
            <w:r w:rsidR="00575B92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22</w:t>
            </w:r>
          </w:p>
        </w:tc>
        <w:tc>
          <w:tcPr>
            <w:tcW w:w="1825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27E72AC" w14:textId="21FB724D" w:rsidR="00063534" w:rsidRPr="00ED44DD" w:rsidRDefault="00063534" w:rsidP="005B70A7">
            <w:pPr>
              <w:tabs>
                <w:tab w:val="right" w:pos="586"/>
                <w:tab w:val="decimal" w:pos="873"/>
                <w:tab w:val="right" w:pos="1299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</w:r>
            <w:r w:rsidR="008C14ED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5</w:t>
            </w:r>
            <w:r w:rsidR="00026BF0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36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</w:r>
            <w:r w:rsidR="00026BF0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14</w:t>
            </w:r>
          </w:p>
        </w:tc>
        <w:tc>
          <w:tcPr>
            <w:tcW w:w="1549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801E827" w14:textId="77777777" w:rsidR="00063534" w:rsidRPr="00ED44DD" w:rsidRDefault="00063534">
            <w:pPr>
              <w:tabs>
                <w:tab w:val="decimal" w:pos="744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100.0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C341ECC" w14:textId="77777777" w:rsidR="00063534" w:rsidRPr="00ED44DD" w:rsidRDefault="00063534">
            <w:pPr>
              <w:tabs>
                <w:tab w:val="decimal" w:pos="437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100.0</w:t>
            </w:r>
          </w:p>
        </w:tc>
      </w:tr>
      <w:tr w:rsidR="00A82B7E" w:rsidRPr="00ED44DD" w14:paraId="51B74704" w14:textId="77777777">
        <w:trPr>
          <w:jc w:val="center"/>
        </w:trPr>
        <w:tc>
          <w:tcPr>
            <w:tcW w:w="19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CC26AC2" w14:textId="6878D21C" w:rsidR="00A82B7E" w:rsidRPr="00ED44DD" w:rsidRDefault="00A82B7E" w:rsidP="00A82B7E">
            <w:pPr>
              <w:tabs>
                <w:tab w:val="decimal" w:pos="873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0.05</w:t>
            </w:r>
          </w:p>
        </w:tc>
        <w:tc>
          <w:tcPr>
            <w:tcW w:w="21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868132" w14:textId="24D8A307" w:rsidR="00A82B7E" w:rsidRPr="00ED44DD" w:rsidRDefault="00A82B7E" w:rsidP="00A82B7E">
            <w:pPr>
              <w:tabs>
                <w:tab w:val="right" w:pos="775"/>
                <w:tab w:val="right" w:pos="1199"/>
                <w:tab w:val="right" w:pos="1768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1205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15</w:t>
            </w:r>
          </w:p>
        </w:tc>
        <w:tc>
          <w:tcPr>
            <w:tcW w:w="18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8174A95" w14:textId="1E1B205C" w:rsidR="00A82B7E" w:rsidRPr="00ED44DD" w:rsidRDefault="00A82B7E" w:rsidP="00A82B7E">
            <w:pPr>
              <w:tabs>
                <w:tab w:val="right" w:pos="586"/>
                <w:tab w:val="decimal" w:pos="873"/>
                <w:tab w:val="right" w:pos="1299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511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3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auto"/>
          </w:tcPr>
          <w:p w14:paraId="409513CA" w14:textId="1919F271" w:rsidR="00A82B7E" w:rsidRPr="00ED44DD" w:rsidRDefault="00A82B7E" w:rsidP="00A82B7E">
            <w:pPr>
              <w:tabs>
                <w:tab w:val="decimal" w:pos="744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</w:rPr>
              <w:t>95.3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auto"/>
          </w:tcPr>
          <w:p w14:paraId="3225082C" w14:textId="04221BF5" w:rsidR="00A82B7E" w:rsidRPr="00ED44DD" w:rsidRDefault="00A82B7E" w:rsidP="00A82B7E">
            <w:pPr>
              <w:tabs>
                <w:tab w:val="decimal" w:pos="437"/>
              </w:tabs>
              <w:spacing w:line="360" w:lineRule="auto"/>
              <w:rPr>
                <w:rFonts w:ascii="Century" w:hAnsi="Century"/>
                <w:sz w:val="21"/>
                <w:szCs w:val="22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2"/>
              </w:rPr>
              <w:t>84.5</w:t>
            </w:r>
          </w:p>
        </w:tc>
      </w:tr>
      <w:tr w:rsidR="00A82B7E" w:rsidRPr="00ED44DD" w14:paraId="4795777D" w14:textId="77777777">
        <w:trPr>
          <w:jc w:val="center"/>
        </w:trPr>
        <w:tc>
          <w:tcPr>
            <w:tcW w:w="19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F2C45C8" w14:textId="63B6372D" w:rsidR="00A82B7E" w:rsidRPr="00ED44DD" w:rsidRDefault="00A82B7E" w:rsidP="00A82B7E">
            <w:pPr>
              <w:tabs>
                <w:tab w:val="decimal" w:pos="873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0.1</w:t>
            </w:r>
          </w:p>
        </w:tc>
        <w:tc>
          <w:tcPr>
            <w:tcW w:w="21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07E07FC" w14:textId="33431DB4" w:rsidR="00A82B7E" w:rsidRPr="00ED44DD" w:rsidRDefault="00A82B7E" w:rsidP="00A82B7E">
            <w:pPr>
              <w:tabs>
                <w:tab w:val="right" w:pos="775"/>
                <w:tab w:val="right" w:pos="1199"/>
                <w:tab w:val="right" w:pos="1768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917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51</w:t>
            </w:r>
          </w:p>
        </w:tc>
        <w:tc>
          <w:tcPr>
            <w:tcW w:w="18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E0531FA" w14:textId="2089298D" w:rsidR="00A82B7E" w:rsidRPr="00ED44DD" w:rsidRDefault="00A82B7E" w:rsidP="00A82B7E">
            <w:pPr>
              <w:tabs>
                <w:tab w:val="right" w:pos="586"/>
                <w:tab w:val="decimal" w:pos="873"/>
                <w:tab w:val="right" w:pos="1299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508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41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auto"/>
          </w:tcPr>
          <w:p w14:paraId="085B1F16" w14:textId="4613C78D" w:rsidR="00A82B7E" w:rsidRPr="00ED44DD" w:rsidRDefault="00A82B7E" w:rsidP="00A82B7E">
            <w:pPr>
              <w:tabs>
                <w:tab w:val="decimal" w:pos="744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</w:rPr>
              <w:t>94.8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auto"/>
          </w:tcPr>
          <w:p w14:paraId="2AC44B9C" w14:textId="2B9726C0" w:rsidR="00A82B7E" w:rsidRPr="00ED44DD" w:rsidRDefault="00A82B7E" w:rsidP="00A82B7E">
            <w:pPr>
              <w:tabs>
                <w:tab w:val="decimal" w:pos="437"/>
              </w:tabs>
              <w:spacing w:line="360" w:lineRule="auto"/>
              <w:rPr>
                <w:rFonts w:ascii="Century" w:hAnsi="Century"/>
                <w:sz w:val="21"/>
                <w:szCs w:val="22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2"/>
              </w:rPr>
              <w:t>64.7</w:t>
            </w:r>
          </w:p>
        </w:tc>
      </w:tr>
      <w:tr w:rsidR="00A82B7E" w:rsidRPr="00ED44DD" w14:paraId="144E5BA2" w14:textId="77777777">
        <w:trPr>
          <w:jc w:val="center"/>
        </w:trPr>
        <w:tc>
          <w:tcPr>
            <w:tcW w:w="19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C15CBC1" w14:textId="10C00EA6" w:rsidR="00A82B7E" w:rsidRPr="00ED44DD" w:rsidRDefault="00A82B7E" w:rsidP="00A82B7E">
            <w:pPr>
              <w:tabs>
                <w:tab w:val="decimal" w:pos="873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0.2</w:t>
            </w:r>
          </w:p>
        </w:tc>
        <w:tc>
          <w:tcPr>
            <w:tcW w:w="21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B3680AE" w14:textId="12FB846D" w:rsidR="00A82B7E" w:rsidRPr="00ED44DD" w:rsidRDefault="00A82B7E" w:rsidP="00A82B7E">
            <w:pPr>
              <w:tabs>
                <w:tab w:val="right" w:pos="775"/>
                <w:tab w:val="right" w:pos="1199"/>
                <w:tab w:val="right" w:pos="1768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494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87</w:t>
            </w:r>
          </w:p>
        </w:tc>
        <w:tc>
          <w:tcPr>
            <w:tcW w:w="18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4F37DAE" w14:textId="0667FEFF" w:rsidR="00A82B7E" w:rsidRPr="00ED44DD" w:rsidRDefault="00A82B7E" w:rsidP="00A82B7E">
            <w:pPr>
              <w:tabs>
                <w:tab w:val="right" w:pos="586"/>
                <w:tab w:val="decimal" w:pos="873"/>
                <w:tab w:val="right" w:pos="1299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480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16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auto"/>
          </w:tcPr>
          <w:p w14:paraId="3C2980C2" w14:textId="1A3B4410" w:rsidR="00A82B7E" w:rsidRPr="00ED44DD" w:rsidRDefault="00A82B7E" w:rsidP="00A82B7E">
            <w:pPr>
              <w:tabs>
                <w:tab w:val="decimal" w:pos="744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</w:rPr>
              <w:t>89.5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auto"/>
          </w:tcPr>
          <w:p w14:paraId="1F3D78C2" w14:textId="60B655AF" w:rsidR="00A82B7E" w:rsidRPr="00ED44DD" w:rsidRDefault="00A82B7E" w:rsidP="00A82B7E">
            <w:pPr>
              <w:tabs>
                <w:tab w:val="decimal" w:pos="437"/>
              </w:tabs>
              <w:spacing w:line="360" w:lineRule="auto"/>
              <w:rPr>
                <w:rFonts w:ascii="Century" w:hAnsi="Century"/>
                <w:sz w:val="21"/>
                <w:szCs w:val="22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2"/>
              </w:rPr>
              <w:t>36.9</w:t>
            </w:r>
          </w:p>
        </w:tc>
      </w:tr>
      <w:tr w:rsidR="00A82B7E" w:rsidRPr="00ED44DD" w14:paraId="2C113049" w14:textId="77777777">
        <w:trPr>
          <w:jc w:val="center"/>
        </w:trPr>
        <w:tc>
          <w:tcPr>
            <w:tcW w:w="19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D1E0F53" w14:textId="31A4675C" w:rsidR="00A82B7E" w:rsidRPr="00ED44DD" w:rsidRDefault="00A82B7E" w:rsidP="00A82B7E">
            <w:pPr>
              <w:tabs>
                <w:tab w:val="decimal" w:pos="873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0.4</w:t>
            </w:r>
          </w:p>
        </w:tc>
        <w:tc>
          <w:tcPr>
            <w:tcW w:w="21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53EA2D8" w14:textId="6B9532E1" w:rsidR="00A82B7E" w:rsidRPr="00ED44DD" w:rsidRDefault="00A82B7E" w:rsidP="00A82B7E">
            <w:pPr>
              <w:tabs>
                <w:tab w:val="right" w:pos="775"/>
                <w:tab w:val="right" w:pos="1199"/>
                <w:tab w:val="right" w:pos="1768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263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56</w:t>
            </w:r>
          </w:p>
        </w:tc>
        <w:tc>
          <w:tcPr>
            <w:tcW w:w="18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EF9FB14" w14:textId="7E4BD6A7" w:rsidR="00A82B7E" w:rsidRPr="00ED44DD" w:rsidRDefault="00A82B7E" w:rsidP="00A82B7E">
            <w:pPr>
              <w:tabs>
                <w:tab w:val="right" w:pos="586"/>
                <w:tab w:val="decimal" w:pos="873"/>
                <w:tab w:val="right" w:pos="1299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509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21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auto"/>
          </w:tcPr>
          <w:p w14:paraId="07221A77" w14:textId="47AC6C03" w:rsidR="00A82B7E" w:rsidRPr="00ED44DD" w:rsidRDefault="00A82B7E" w:rsidP="00A82B7E">
            <w:pPr>
              <w:tabs>
                <w:tab w:val="decimal" w:pos="744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</w:rPr>
              <w:t>95.0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auto"/>
          </w:tcPr>
          <w:p w14:paraId="425E05CC" w14:textId="4E0214C8" w:rsidR="00A82B7E" w:rsidRPr="00ED44DD" w:rsidRDefault="00A82B7E" w:rsidP="00A82B7E">
            <w:pPr>
              <w:tabs>
                <w:tab w:val="decimal" w:pos="437"/>
              </w:tabs>
              <w:spacing w:line="360" w:lineRule="auto"/>
              <w:rPr>
                <w:rFonts w:ascii="Century" w:hAnsi="Century"/>
                <w:sz w:val="21"/>
                <w:szCs w:val="22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2"/>
              </w:rPr>
              <w:t>18.5</w:t>
            </w:r>
          </w:p>
        </w:tc>
      </w:tr>
      <w:tr w:rsidR="00A82B7E" w:rsidRPr="00ED44DD" w14:paraId="089391E0" w14:textId="77777777">
        <w:trPr>
          <w:jc w:val="center"/>
        </w:trPr>
        <w:tc>
          <w:tcPr>
            <w:tcW w:w="19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A763DCF" w14:textId="5285BAD0" w:rsidR="00A82B7E" w:rsidRPr="00ED44DD" w:rsidRDefault="00A82B7E" w:rsidP="00A82B7E">
            <w:pPr>
              <w:tabs>
                <w:tab w:val="decimal" w:pos="873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0.5</w:t>
            </w:r>
          </w:p>
        </w:tc>
        <w:tc>
          <w:tcPr>
            <w:tcW w:w="21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52DE726" w14:textId="52A47770" w:rsidR="00A82B7E" w:rsidRPr="00ED44DD" w:rsidRDefault="00A82B7E" w:rsidP="00A82B7E">
            <w:pPr>
              <w:tabs>
                <w:tab w:val="right" w:pos="775"/>
                <w:tab w:val="right" w:pos="1199"/>
                <w:tab w:val="right" w:pos="1768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166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24</w:t>
            </w:r>
          </w:p>
        </w:tc>
        <w:tc>
          <w:tcPr>
            <w:tcW w:w="18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D095215" w14:textId="3E76BC54" w:rsidR="00A82B7E" w:rsidRPr="00ED44DD" w:rsidRDefault="00A82B7E" w:rsidP="00A82B7E">
            <w:pPr>
              <w:tabs>
                <w:tab w:val="right" w:pos="586"/>
                <w:tab w:val="decimal" w:pos="873"/>
                <w:tab w:val="right" w:pos="1299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508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20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auto"/>
          </w:tcPr>
          <w:p w14:paraId="099EA8BA" w14:textId="1160C1FE" w:rsidR="00A82B7E" w:rsidRPr="00ED44DD" w:rsidRDefault="00A82B7E" w:rsidP="00A82B7E">
            <w:pPr>
              <w:tabs>
                <w:tab w:val="decimal" w:pos="744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</w:rPr>
              <w:t>94.8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auto"/>
          </w:tcPr>
          <w:p w14:paraId="26BBAAC8" w14:textId="40E42050" w:rsidR="00A82B7E" w:rsidRPr="00ED44DD" w:rsidRDefault="00A82B7E" w:rsidP="00A82B7E">
            <w:pPr>
              <w:tabs>
                <w:tab w:val="decimal" w:pos="437"/>
              </w:tabs>
              <w:spacing w:line="360" w:lineRule="auto"/>
              <w:rPr>
                <w:rFonts w:ascii="Century" w:hAnsi="Century"/>
                <w:sz w:val="21"/>
                <w:szCs w:val="22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2"/>
              </w:rPr>
              <w:t>11.7</w:t>
            </w:r>
          </w:p>
        </w:tc>
      </w:tr>
      <w:tr w:rsidR="00484130" w:rsidRPr="00ED44DD" w14:paraId="7108733D" w14:textId="77777777">
        <w:trPr>
          <w:jc w:val="center"/>
        </w:trPr>
        <w:tc>
          <w:tcPr>
            <w:tcW w:w="193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500256" w14:textId="77777777" w:rsidR="00063534" w:rsidRPr="00ED44DD" w:rsidRDefault="00063534">
            <w:pPr>
              <w:tabs>
                <w:tab w:val="decimal" w:pos="1007"/>
              </w:tabs>
              <w:spacing w:line="360" w:lineRule="auto"/>
              <w:jc w:val="center"/>
              <w:rPr>
                <w:rFonts w:ascii="Century" w:hAnsi="Century"/>
                <w:kern w:val="2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DMSO</w:t>
            </w:r>
          </w:p>
        </w:tc>
        <w:tc>
          <w:tcPr>
            <w:tcW w:w="217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8766D6B" w14:textId="535D23C4" w:rsidR="00063534" w:rsidRPr="00ED44DD" w:rsidRDefault="00063534">
            <w:pPr>
              <w:tabs>
                <w:tab w:val="right" w:pos="775"/>
                <w:tab w:val="right" w:pos="1199"/>
                <w:tab w:val="right" w:pos="1768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</w:r>
            <w:r w:rsidR="00F02896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4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</w:r>
            <w:r w:rsidR="00F02896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3</w:t>
            </w:r>
          </w:p>
        </w:tc>
        <w:tc>
          <w:tcPr>
            <w:tcW w:w="182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5062FC" w14:textId="2D9CA7A3" w:rsidR="00063534" w:rsidRPr="00ED44DD" w:rsidRDefault="005B70A7" w:rsidP="005B70A7">
            <w:pPr>
              <w:tabs>
                <w:tab w:val="right" w:pos="586"/>
                <w:tab w:val="decimal" w:pos="873"/>
                <w:tab w:val="right" w:pos="1299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</w:r>
            <w:r w:rsidR="007F1BDB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5</w:t>
            </w:r>
            <w:r w:rsidR="00026BF0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25</w:t>
            </w:r>
            <w:r w:rsidR="00063534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="00063534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</w:r>
            <w:r w:rsidR="008C6288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17</w:t>
            </w:r>
          </w:p>
        </w:tc>
        <w:tc>
          <w:tcPr>
            <w:tcW w:w="154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0F23177" w14:textId="36C79DD4" w:rsidR="00063534" w:rsidRPr="00ED44DD" w:rsidRDefault="005B70A7" w:rsidP="005B70A7">
            <w:pPr>
              <w:tabs>
                <w:tab w:val="decimal" w:pos="744"/>
                <w:tab w:val="decimal" w:pos="884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</w:r>
            <w:r w:rsidR="00916118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97.</w:t>
            </w:r>
            <w:r w:rsidR="00486DBD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9</w:t>
            </w:r>
          </w:p>
        </w:tc>
        <w:tc>
          <w:tcPr>
            <w:tcW w:w="97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608CDA" w14:textId="77777777" w:rsidR="00063534" w:rsidRPr="00ED44DD" w:rsidRDefault="00063534">
            <w:pPr>
              <w:tabs>
                <w:tab w:val="decimal" w:pos="437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</w:p>
        </w:tc>
      </w:tr>
    </w:tbl>
    <w:p w14:paraId="45DD80DC" w14:textId="0027345B" w:rsidR="009D28B4" w:rsidRPr="00CD3505" w:rsidRDefault="009D28B4" w:rsidP="009D28B4">
      <w:pPr>
        <w:spacing w:line="360" w:lineRule="auto"/>
        <w:jc w:val="right"/>
        <w:rPr>
          <w:rFonts w:ascii="Century" w:hAnsi="Century"/>
          <w:sz w:val="21"/>
          <w:szCs w:val="21"/>
          <w:lang w:eastAsia="ja-JP"/>
        </w:rPr>
      </w:pPr>
      <w:r w:rsidRPr="00CD3505">
        <w:rPr>
          <w:rFonts w:ascii="Century" w:hAnsi="Century" w:hint="eastAsia"/>
          <w:sz w:val="21"/>
          <w:szCs w:val="21"/>
          <w:lang w:eastAsia="ja-JP"/>
        </w:rPr>
        <w:t>M</w:t>
      </w:r>
      <w:r w:rsidRPr="00CD3505">
        <w:rPr>
          <w:rFonts w:ascii="Century" w:hAnsi="Century"/>
          <w:sz w:val="21"/>
          <w:szCs w:val="21"/>
          <w:lang w:eastAsia="ja-JP"/>
        </w:rPr>
        <w:t>NU (1.5</w:t>
      </w:r>
      <w:r>
        <w:rPr>
          <w:rFonts w:ascii="Century" w:hAnsi="Century"/>
          <w:sz w:val="21"/>
          <w:szCs w:val="21"/>
          <w:lang w:eastAsia="ja-JP"/>
        </w:rPr>
        <w:t xml:space="preserve"> </w:t>
      </w:r>
      <w:r w:rsidRPr="00CD3505">
        <w:rPr>
          <w:rFonts w:ascii="Century" w:hAnsi="Century" w:hint="eastAsia"/>
          <w:sz w:val="21"/>
          <w:szCs w:val="21"/>
          <w:lang w:eastAsia="ja-JP"/>
        </w:rPr>
        <w:t>µmol/</w:t>
      </w:r>
      <w:r w:rsidR="00765F3A">
        <w:rPr>
          <w:rFonts w:ascii="Century" w:hAnsi="Century"/>
          <w:sz w:val="21"/>
          <w:szCs w:val="21"/>
          <w:lang w:eastAsia="ja-JP"/>
        </w:rPr>
        <w:t>plate</w:t>
      </w:r>
      <w:r w:rsidRPr="00CD3505">
        <w:rPr>
          <w:rFonts w:ascii="Century" w:hAnsi="Century"/>
          <w:sz w:val="21"/>
          <w:szCs w:val="21"/>
          <w:lang w:eastAsia="ja-JP"/>
        </w:rPr>
        <w:t>)</w:t>
      </w:r>
    </w:p>
    <w:p w14:paraId="6CBCDE4E" w14:textId="77777777" w:rsidR="00E45F16" w:rsidRDefault="00E45F16" w:rsidP="00B307B8">
      <w:pPr>
        <w:tabs>
          <w:tab w:val="decimal" w:pos="495"/>
        </w:tabs>
        <w:spacing w:line="360" w:lineRule="auto"/>
        <w:ind w:left="590" w:hangingChars="294" w:hanging="590"/>
        <w:jc w:val="center"/>
        <w:rPr>
          <w:rFonts w:ascii="Century" w:hAnsi="Century"/>
          <w:b/>
          <w:color w:val="000000" w:themeColor="text1"/>
          <w:sz w:val="20"/>
          <w:szCs w:val="20"/>
        </w:rPr>
      </w:pPr>
    </w:p>
    <w:p w14:paraId="049FA531" w14:textId="44B86862" w:rsidR="00B307B8" w:rsidRPr="00E45F16" w:rsidRDefault="00193E29" w:rsidP="00B307B8">
      <w:pPr>
        <w:tabs>
          <w:tab w:val="decimal" w:pos="495"/>
        </w:tabs>
        <w:spacing w:line="360" w:lineRule="auto"/>
        <w:ind w:left="590" w:hangingChars="294" w:hanging="590"/>
        <w:jc w:val="center"/>
        <w:rPr>
          <w:rFonts w:ascii="Century" w:eastAsia="ＭＳ ゴシック" w:hAnsi="Century" w:cs="Arial"/>
          <w:color w:val="000000" w:themeColor="text1"/>
          <w:sz w:val="20"/>
          <w:szCs w:val="20"/>
        </w:rPr>
      </w:pPr>
      <w:r w:rsidRPr="00E45F16">
        <w:rPr>
          <w:rFonts w:ascii="Century" w:hAnsi="Century"/>
          <w:b/>
          <w:color w:val="000000" w:themeColor="text1"/>
          <w:sz w:val="20"/>
          <w:szCs w:val="20"/>
        </w:rPr>
        <w:lastRenderedPageBreak/>
        <w:t>Table S</w:t>
      </w:r>
      <w:proofErr w:type="gramStart"/>
      <w:r w:rsidR="00ED44DD" w:rsidRPr="00E45F16">
        <w:rPr>
          <w:rFonts w:ascii="Century" w:hAnsi="Century"/>
          <w:b/>
          <w:color w:val="000000" w:themeColor="text1"/>
          <w:sz w:val="20"/>
          <w:szCs w:val="20"/>
          <w:lang w:eastAsia="ja-JP"/>
        </w:rPr>
        <w:t>5</w:t>
      </w:r>
      <w:r w:rsidR="00394E9F" w:rsidRPr="00E45F16">
        <w:rPr>
          <w:rFonts w:ascii="Century" w:hAnsi="Century"/>
          <w:color w:val="000000" w:themeColor="text1"/>
          <w:sz w:val="20"/>
          <w:szCs w:val="20"/>
        </w:rPr>
        <w:t xml:space="preserve">  </w:t>
      </w:r>
      <w:r w:rsidR="00FA4578" w:rsidRPr="00E45F16">
        <w:rPr>
          <w:rFonts w:ascii="Century" w:eastAsia="ＭＳ ゴシック" w:hAnsi="Century" w:cs="Arial"/>
          <w:color w:val="000000" w:themeColor="text1"/>
          <w:sz w:val="20"/>
          <w:szCs w:val="20"/>
        </w:rPr>
        <w:t>M</w:t>
      </w:r>
      <w:r w:rsidRPr="00E45F16">
        <w:rPr>
          <w:rFonts w:ascii="Century" w:eastAsia="ＭＳ ゴシック" w:hAnsi="Century" w:cs="Arial"/>
          <w:color w:val="000000" w:themeColor="text1"/>
          <w:sz w:val="20"/>
          <w:szCs w:val="20"/>
        </w:rPr>
        <w:t>utagenic</w:t>
      </w:r>
      <w:r w:rsidR="00926AAF">
        <w:rPr>
          <w:rFonts w:ascii="Century" w:eastAsia="ＭＳ ゴシック" w:hAnsi="Century" w:cs="Arial" w:hint="eastAsia"/>
          <w:color w:val="000000" w:themeColor="text1"/>
          <w:sz w:val="20"/>
          <w:szCs w:val="20"/>
          <w:lang w:eastAsia="ja-JP"/>
        </w:rPr>
        <w:t>ity</w:t>
      </w:r>
      <w:proofErr w:type="gramEnd"/>
      <w:r w:rsidRPr="00E45F16">
        <w:rPr>
          <w:rFonts w:ascii="Century" w:eastAsia="ＭＳ ゴシック" w:hAnsi="Century" w:cs="Arial"/>
          <w:color w:val="000000" w:themeColor="text1"/>
          <w:sz w:val="20"/>
          <w:szCs w:val="20"/>
        </w:rPr>
        <w:t xml:space="preserve"> of</w:t>
      </w:r>
      <w:r w:rsidR="00153BDE" w:rsidRPr="00E45F16">
        <w:rPr>
          <w:rFonts w:ascii="Century" w:eastAsia="ＭＳ ゴシック" w:hAnsi="Century" w:cs="Arial"/>
          <w:color w:val="000000" w:themeColor="text1"/>
          <w:sz w:val="20"/>
          <w:szCs w:val="20"/>
          <w:lang w:eastAsia="ja-JP"/>
        </w:rPr>
        <w:t xml:space="preserve"> </w:t>
      </w:r>
      <w:r w:rsidR="00F74583" w:rsidRPr="00E45F16">
        <w:rPr>
          <w:rFonts w:ascii="Century" w:hAnsi="Century" w:cs="Arial"/>
          <w:color w:val="000000" w:themeColor="text1"/>
          <w:sz w:val="20"/>
          <w:szCs w:val="20"/>
        </w:rPr>
        <w:t>isoliquiritigenin</w:t>
      </w:r>
      <w:r w:rsidRPr="00E45F16">
        <w:rPr>
          <w:rFonts w:ascii="Century" w:eastAsia="ＭＳ ゴシック" w:hAnsi="Century" w:cs="Arial"/>
          <w:color w:val="000000" w:themeColor="text1"/>
          <w:sz w:val="20"/>
          <w:szCs w:val="20"/>
        </w:rPr>
        <w:t xml:space="preserve"> </w:t>
      </w:r>
      <w:r w:rsidR="00550493" w:rsidRPr="00E45F16">
        <w:rPr>
          <w:rFonts w:ascii="Century" w:eastAsia="ＭＳ ゴシック" w:hAnsi="Century" w:cs="Arial" w:hint="eastAsia"/>
          <w:color w:val="000000" w:themeColor="text1"/>
          <w:sz w:val="20"/>
          <w:szCs w:val="20"/>
          <w:lang w:eastAsia="ja-JP"/>
        </w:rPr>
        <w:t>against</w:t>
      </w:r>
      <w:r w:rsidR="00550493" w:rsidRPr="00E45F16">
        <w:rPr>
          <w:rFonts w:ascii="Century" w:eastAsia="ＭＳ ゴシック" w:hAnsi="Century" w:cs="Arial"/>
          <w:color w:val="000000" w:themeColor="text1"/>
          <w:sz w:val="20"/>
          <w:szCs w:val="20"/>
        </w:rPr>
        <w:t xml:space="preserve"> </w:t>
      </w:r>
      <w:r w:rsidRPr="00E45F16">
        <w:rPr>
          <w:rFonts w:ascii="Century" w:eastAsia="ＭＳ ゴシック" w:hAnsi="Century" w:cs="Arial"/>
          <w:color w:val="000000" w:themeColor="text1"/>
          <w:sz w:val="20"/>
          <w:szCs w:val="20"/>
        </w:rPr>
        <w:t xml:space="preserve">MNU in </w:t>
      </w:r>
      <w:r w:rsidRPr="00E45F16">
        <w:rPr>
          <w:rFonts w:ascii="Century" w:hAnsi="Century" w:cs="Arial"/>
          <w:i/>
          <w:iCs/>
          <w:color w:val="000000" w:themeColor="text1"/>
          <w:sz w:val="20"/>
          <w:szCs w:val="20"/>
        </w:rPr>
        <w:t xml:space="preserve">S. </w:t>
      </w:r>
      <w:r w:rsidRPr="00E45F16">
        <w:rPr>
          <w:rFonts w:ascii="Century" w:eastAsia="ＭＳ ゴシック" w:hAnsi="Century" w:cs="Arial"/>
          <w:i/>
          <w:color w:val="000000" w:themeColor="text1"/>
          <w:sz w:val="20"/>
          <w:szCs w:val="20"/>
        </w:rPr>
        <w:t>typhimurium</w:t>
      </w:r>
      <w:r w:rsidRPr="00E45F16">
        <w:rPr>
          <w:rFonts w:ascii="Century" w:eastAsia="ＭＳ ゴシック" w:hAnsi="Century" w:cs="Arial"/>
          <w:color w:val="000000" w:themeColor="text1"/>
          <w:sz w:val="20"/>
          <w:szCs w:val="20"/>
        </w:rPr>
        <w:t xml:space="preserve"> TA1535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935"/>
        <w:gridCol w:w="2175"/>
        <w:gridCol w:w="1825"/>
        <w:gridCol w:w="1549"/>
        <w:gridCol w:w="976"/>
      </w:tblGrid>
      <w:tr w:rsidR="00484130" w:rsidRPr="00ED44DD" w14:paraId="69B18144" w14:textId="77777777" w:rsidTr="00590A59">
        <w:trPr>
          <w:jc w:val="center"/>
        </w:trPr>
        <w:tc>
          <w:tcPr>
            <w:tcW w:w="1935" w:type="dxa"/>
            <w:tcBorders>
              <w:bottom w:val="nil"/>
            </w:tcBorders>
            <w:shd w:val="clear" w:color="auto" w:fill="auto"/>
          </w:tcPr>
          <w:p w14:paraId="04647EE2" w14:textId="77777777" w:rsidR="004D2354" w:rsidRPr="00ED44DD" w:rsidRDefault="004D2354">
            <w:pPr>
              <w:spacing w:line="240" w:lineRule="auto"/>
              <w:jc w:val="center"/>
              <w:rPr>
                <w:rFonts w:ascii="Century" w:hAnsi="Century"/>
                <w:kern w:val="2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Concentration</w:t>
            </w:r>
          </w:p>
        </w:tc>
        <w:tc>
          <w:tcPr>
            <w:tcW w:w="2175" w:type="dxa"/>
            <w:tcBorders>
              <w:bottom w:val="nil"/>
            </w:tcBorders>
            <w:shd w:val="clear" w:color="auto" w:fill="auto"/>
          </w:tcPr>
          <w:p w14:paraId="1E645196" w14:textId="77777777" w:rsidR="004D2354" w:rsidRPr="00ED44DD" w:rsidRDefault="004D2354">
            <w:pPr>
              <w:spacing w:line="240" w:lineRule="auto"/>
              <w:jc w:val="center"/>
              <w:rPr>
                <w:rFonts w:ascii="Century" w:hAnsi="Century"/>
                <w:kern w:val="2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Revertants/plate</w:t>
            </w:r>
          </w:p>
        </w:tc>
        <w:tc>
          <w:tcPr>
            <w:tcW w:w="3374" w:type="dxa"/>
            <w:gridSpan w:val="2"/>
            <w:tcBorders>
              <w:bottom w:val="nil"/>
            </w:tcBorders>
            <w:shd w:val="clear" w:color="auto" w:fill="auto"/>
          </w:tcPr>
          <w:p w14:paraId="099AA4CA" w14:textId="77777777" w:rsidR="004D2354" w:rsidRPr="00ED44DD" w:rsidRDefault="004D2354">
            <w:pPr>
              <w:spacing w:line="240" w:lineRule="auto"/>
              <w:jc w:val="center"/>
              <w:rPr>
                <w:rFonts w:ascii="Century" w:hAnsi="Century"/>
                <w:kern w:val="2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Survival (%)</w:t>
            </w:r>
          </w:p>
        </w:tc>
        <w:tc>
          <w:tcPr>
            <w:tcW w:w="976" w:type="dxa"/>
            <w:tcBorders>
              <w:bottom w:val="nil"/>
            </w:tcBorders>
            <w:shd w:val="clear" w:color="auto" w:fill="auto"/>
          </w:tcPr>
          <w:p w14:paraId="0CB07CD4" w14:textId="77777777" w:rsidR="004D2354" w:rsidRPr="00ED44DD" w:rsidRDefault="004D2354">
            <w:pPr>
              <w:spacing w:line="240" w:lineRule="auto"/>
              <w:jc w:val="center"/>
              <w:rPr>
                <w:rFonts w:ascii="Century" w:hAnsi="Century"/>
                <w:kern w:val="2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MF</w:t>
            </w:r>
          </w:p>
        </w:tc>
      </w:tr>
      <w:tr w:rsidR="00484130" w:rsidRPr="00ED44DD" w14:paraId="1EC0E233" w14:textId="77777777" w:rsidTr="00590A59">
        <w:trPr>
          <w:jc w:val="center"/>
        </w:trPr>
        <w:tc>
          <w:tcPr>
            <w:tcW w:w="193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B90D01" w14:textId="77777777" w:rsidR="004D2354" w:rsidRPr="00ED44DD" w:rsidRDefault="004D2354">
            <w:pPr>
              <w:tabs>
                <w:tab w:val="decimal" w:pos="495"/>
              </w:tabs>
              <w:spacing w:line="240" w:lineRule="auto"/>
              <w:jc w:val="center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(µmol/plate)</w:t>
            </w:r>
          </w:p>
        </w:tc>
        <w:tc>
          <w:tcPr>
            <w:tcW w:w="217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B34D082" w14:textId="753AD3C3" w:rsidR="004D2354" w:rsidRPr="00ED44DD" w:rsidRDefault="00C868C5">
            <w:pPr>
              <w:tabs>
                <w:tab w:val="decimal" w:pos="355"/>
              </w:tabs>
              <w:spacing w:line="240" w:lineRule="auto"/>
              <w:jc w:val="center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Colonies</w:t>
            </w:r>
            <w:r>
              <w:rPr>
                <w:rFonts w:ascii="Century" w:hAnsi="Century"/>
                <w:sz w:val="21"/>
                <w:szCs w:val="21"/>
                <w:lang w:val="en-US" w:eastAsia="ja-JP"/>
              </w:rPr>
              <w:t xml:space="preserve"> </w:t>
            </w:r>
            <w:r w:rsidR="004D2354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±</w:t>
            </w:r>
            <w:r>
              <w:rPr>
                <w:rFonts w:ascii="Century" w:hAnsi="Century"/>
                <w:sz w:val="21"/>
                <w:szCs w:val="21"/>
                <w:lang w:val="en-US" w:eastAsia="ja-JP"/>
              </w:rPr>
              <w:t xml:space="preserve"> </w:t>
            </w:r>
            <w:r w:rsidR="004D2354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SE</w:t>
            </w:r>
          </w:p>
        </w:tc>
        <w:tc>
          <w:tcPr>
            <w:tcW w:w="182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84BFEB2" w14:textId="71824F35" w:rsidR="004D2354" w:rsidRPr="00ED44DD" w:rsidRDefault="004D2354" w:rsidP="00C868C5">
            <w:pPr>
              <w:tabs>
                <w:tab w:val="decimal" w:pos="426"/>
              </w:tabs>
              <w:spacing w:line="240" w:lineRule="auto"/>
              <w:jc w:val="center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Colonies</w:t>
            </w:r>
            <w:r w:rsidR="00C868C5">
              <w:rPr>
                <w:rFonts w:ascii="Century" w:hAnsi="Century"/>
                <w:sz w:val="21"/>
                <w:szCs w:val="21"/>
                <w:lang w:val="en-US" w:eastAsia="ja-JP"/>
              </w:rPr>
              <w:t xml:space="preserve"> 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±</w:t>
            </w:r>
            <w:r w:rsidR="00C868C5">
              <w:rPr>
                <w:rFonts w:ascii="Century" w:hAnsi="Century"/>
                <w:sz w:val="21"/>
                <w:szCs w:val="21"/>
                <w:lang w:val="en-US" w:eastAsia="ja-JP"/>
              </w:rPr>
              <w:t xml:space="preserve"> 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SE</w:t>
            </w:r>
          </w:p>
        </w:tc>
        <w:tc>
          <w:tcPr>
            <w:tcW w:w="154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76E8AC" w14:textId="77777777" w:rsidR="004D2354" w:rsidRPr="00C868C5" w:rsidRDefault="004D2354">
            <w:pPr>
              <w:tabs>
                <w:tab w:val="decimal" w:pos="426"/>
              </w:tabs>
              <w:spacing w:line="240" w:lineRule="auto"/>
              <w:jc w:val="center"/>
              <w:rPr>
                <w:rFonts w:ascii="Century" w:hAnsi="Century"/>
                <w:sz w:val="18"/>
                <w:szCs w:val="18"/>
                <w:lang w:val="en-US" w:eastAsia="ja-JP"/>
              </w:rPr>
            </w:pPr>
            <w:r w:rsidRPr="00C868C5">
              <w:rPr>
                <w:rFonts w:ascii="Century" w:hAnsi="Century"/>
                <w:sz w:val="18"/>
                <w:szCs w:val="18"/>
                <w:lang w:val="en-US" w:eastAsia="ja-JP"/>
              </w:rPr>
              <w:t>Survival rate (%)</w:t>
            </w:r>
          </w:p>
        </w:tc>
        <w:tc>
          <w:tcPr>
            <w:tcW w:w="97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AC911E9" w14:textId="77777777" w:rsidR="004D2354" w:rsidRPr="00ED44DD" w:rsidRDefault="004D2354">
            <w:pPr>
              <w:tabs>
                <w:tab w:val="decimal" w:pos="386"/>
              </w:tabs>
              <w:spacing w:line="240" w:lineRule="auto"/>
              <w:jc w:val="center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(%)</w:t>
            </w:r>
          </w:p>
        </w:tc>
      </w:tr>
      <w:tr w:rsidR="00484130" w:rsidRPr="00ED44DD" w14:paraId="21C23DD9" w14:textId="77777777">
        <w:trPr>
          <w:jc w:val="center"/>
        </w:trPr>
        <w:tc>
          <w:tcPr>
            <w:tcW w:w="19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8B28E19" w14:textId="77777777" w:rsidR="004D2354" w:rsidRPr="00ED44DD" w:rsidRDefault="004D2354">
            <w:pPr>
              <w:tabs>
                <w:tab w:val="decimal" w:pos="873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0</w:t>
            </w:r>
          </w:p>
        </w:tc>
        <w:tc>
          <w:tcPr>
            <w:tcW w:w="21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502518A" w14:textId="7D6E57F7" w:rsidR="004D2354" w:rsidRPr="00ED44DD" w:rsidRDefault="004D2354">
            <w:pPr>
              <w:tabs>
                <w:tab w:val="right" w:pos="773"/>
                <w:tab w:val="right" w:pos="1199"/>
                <w:tab w:val="right" w:pos="1766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</w:r>
            <w:r w:rsidR="00B62BDC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1517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</w:r>
            <w:r w:rsidR="00621EF6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41</w:t>
            </w:r>
          </w:p>
        </w:tc>
        <w:tc>
          <w:tcPr>
            <w:tcW w:w="1825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4FEE9A8" w14:textId="1AC2FA82" w:rsidR="004D2354" w:rsidRPr="00ED44DD" w:rsidRDefault="004D2354" w:rsidP="00176145">
            <w:pPr>
              <w:tabs>
                <w:tab w:val="right" w:pos="580"/>
                <w:tab w:val="decimal" w:pos="873"/>
                <w:tab w:val="right" w:pos="1299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</w:r>
            <w:r w:rsidR="00E44DE0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503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</w:r>
            <w:r w:rsidR="00106609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20</w:t>
            </w:r>
          </w:p>
        </w:tc>
        <w:tc>
          <w:tcPr>
            <w:tcW w:w="1549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256B9A9" w14:textId="77777777" w:rsidR="004D2354" w:rsidRPr="00ED44DD" w:rsidRDefault="004D2354">
            <w:pPr>
              <w:tabs>
                <w:tab w:val="decimal" w:pos="744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100.0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41D43E2" w14:textId="77777777" w:rsidR="004D2354" w:rsidRPr="00ED44DD" w:rsidRDefault="004D2354">
            <w:pPr>
              <w:tabs>
                <w:tab w:val="decimal" w:pos="437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100.0</w:t>
            </w:r>
          </w:p>
        </w:tc>
      </w:tr>
      <w:tr w:rsidR="001C3CA2" w:rsidRPr="00ED44DD" w14:paraId="34437174" w14:textId="77777777">
        <w:trPr>
          <w:jc w:val="center"/>
        </w:trPr>
        <w:tc>
          <w:tcPr>
            <w:tcW w:w="19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3CB7457" w14:textId="77777777" w:rsidR="001C3CA2" w:rsidRPr="00ED44DD" w:rsidRDefault="001C3CA2" w:rsidP="001C3CA2">
            <w:pPr>
              <w:tabs>
                <w:tab w:val="decimal" w:pos="873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0.25</w:t>
            </w:r>
          </w:p>
        </w:tc>
        <w:tc>
          <w:tcPr>
            <w:tcW w:w="21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3B0486" w14:textId="45267780" w:rsidR="001C3CA2" w:rsidRPr="00ED44DD" w:rsidRDefault="001C3CA2" w:rsidP="001C3CA2">
            <w:pPr>
              <w:tabs>
                <w:tab w:val="right" w:pos="773"/>
                <w:tab w:val="right" w:pos="1199"/>
                <w:tab w:val="right" w:pos="1766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1336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75</w:t>
            </w:r>
          </w:p>
        </w:tc>
        <w:tc>
          <w:tcPr>
            <w:tcW w:w="18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6295721" w14:textId="3AB06FE8" w:rsidR="001C3CA2" w:rsidRPr="00ED44DD" w:rsidRDefault="001C3CA2" w:rsidP="00176145">
            <w:pPr>
              <w:tabs>
                <w:tab w:val="right" w:pos="580"/>
                <w:tab w:val="decimal" w:pos="873"/>
                <w:tab w:val="right" w:pos="1299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501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40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auto"/>
          </w:tcPr>
          <w:p w14:paraId="6B006DA5" w14:textId="46AAF307" w:rsidR="001C3CA2" w:rsidRPr="00ED44DD" w:rsidRDefault="001C3CA2" w:rsidP="001C3CA2">
            <w:pPr>
              <w:tabs>
                <w:tab w:val="decimal" w:pos="744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</w:rPr>
              <w:t>99.6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auto"/>
          </w:tcPr>
          <w:p w14:paraId="0A7B38EC" w14:textId="03BDD174" w:rsidR="001C3CA2" w:rsidRPr="00ED44DD" w:rsidRDefault="001C3CA2" w:rsidP="001C3CA2">
            <w:pPr>
              <w:tabs>
                <w:tab w:val="decimal" w:pos="437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</w:rPr>
              <w:t>89.0</w:t>
            </w:r>
          </w:p>
        </w:tc>
      </w:tr>
      <w:tr w:rsidR="001C3CA2" w:rsidRPr="00ED44DD" w14:paraId="1FDCBF83" w14:textId="77777777">
        <w:trPr>
          <w:jc w:val="center"/>
        </w:trPr>
        <w:tc>
          <w:tcPr>
            <w:tcW w:w="19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A644011" w14:textId="77777777" w:rsidR="001C3CA2" w:rsidRPr="00ED44DD" w:rsidRDefault="001C3CA2" w:rsidP="001C3CA2">
            <w:pPr>
              <w:tabs>
                <w:tab w:val="decimal" w:pos="873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0.5</w:t>
            </w:r>
          </w:p>
        </w:tc>
        <w:tc>
          <w:tcPr>
            <w:tcW w:w="21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FA8640" w14:textId="086495CF" w:rsidR="001C3CA2" w:rsidRPr="00ED44DD" w:rsidRDefault="001C3CA2" w:rsidP="001C3CA2">
            <w:pPr>
              <w:tabs>
                <w:tab w:val="right" w:pos="773"/>
                <w:tab w:val="right" w:pos="1199"/>
                <w:tab w:val="right" w:pos="1766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1175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111</w:t>
            </w:r>
          </w:p>
        </w:tc>
        <w:tc>
          <w:tcPr>
            <w:tcW w:w="18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FFCEFF6" w14:textId="3104A9B3" w:rsidR="001C3CA2" w:rsidRPr="00ED44DD" w:rsidRDefault="001C3CA2" w:rsidP="00176145">
            <w:pPr>
              <w:tabs>
                <w:tab w:val="right" w:pos="580"/>
                <w:tab w:val="decimal" w:pos="873"/>
                <w:tab w:val="right" w:pos="1299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513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12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auto"/>
          </w:tcPr>
          <w:p w14:paraId="158E7860" w14:textId="273A31F4" w:rsidR="001C3CA2" w:rsidRPr="00ED44DD" w:rsidRDefault="001C3CA2" w:rsidP="001C3CA2">
            <w:pPr>
              <w:tabs>
                <w:tab w:val="decimal" w:pos="744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</w:rPr>
              <w:t>102.0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auto"/>
          </w:tcPr>
          <w:p w14:paraId="15ACC3B5" w14:textId="24190384" w:rsidR="001C3CA2" w:rsidRPr="00ED44DD" w:rsidRDefault="001C3CA2" w:rsidP="001C3CA2">
            <w:pPr>
              <w:tabs>
                <w:tab w:val="decimal" w:pos="437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</w:rPr>
              <w:t>75.9</w:t>
            </w:r>
          </w:p>
        </w:tc>
      </w:tr>
      <w:tr w:rsidR="001C3CA2" w:rsidRPr="00ED44DD" w14:paraId="15A81414" w14:textId="77777777">
        <w:trPr>
          <w:jc w:val="center"/>
        </w:trPr>
        <w:tc>
          <w:tcPr>
            <w:tcW w:w="19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2ABC660" w14:textId="77777777" w:rsidR="001C3CA2" w:rsidRPr="00ED44DD" w:rsidRDefault="001C3CA2" w:rsidP="001C3CA2">
            <w:pPr>
              <w:tabs>
                <w:tab w:val="decimal" w:pos="873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1.0</w:t>
            </w:r>
          </w:p>
        </w:tc>
        <w:tc>
          <w:tcPr>
            <w:tcW w:w="21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2E63D26" w14:textId="30043238" w:rsidR="001C3CA2" w:rsidRPr="00ED44DD" w:rsidRDefault="001C3CA2" w:rsidP="001C3CA2">
            <w:pPr>
              <w:tabs>
                <w:tab w:val="right" w:pos="773"/>
                <w:tab w:val="right" w:pos="1199"/>
                <w:tab w:val="right" w:pos="1766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459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152</w:t>
            </w:r>
          </w:p>
        </w:tc>
        <w:tc>
          <w:tcPr>
            <w:tcW w:w="18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5C4A06A" w14:textId="5CD8ADFF" w:rsidR="001C3CA2" w:rsidRPr="00ED44DD" w:rsidRDefault="001C3CA2" w:rsidP="00176145">
            <w:pPr>
              <w:tabs>
                <w:tab w:val="right" w:pos="580"/>
                <w:tab w:val="decimal" w:pos="873"/>
                <w:tab w:val="right" w:pos="1299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492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16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auto"/>
          </w:tcPr>
          <w:p w14:paraId="334AD288" w14:textId="7E9B3262" w:rsidR="001C3CA2" w:rsidRPr="00ED44DD" w:rsidRDefault="001C3CA2" w:rsidP="001C3CA2">
            <w:pPr>
              <w:tabs>
                <w:tab w:val="decimal" w:pos="744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</w:rPr>
              <w:t>97.8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auto"/>
          </w:tcPr>
          <w:p w14:paraId="587B84F2" w14:textId="6EA8B784" w:rsidR="001C3CA2" w:rsidRPr="00ED44DD" w:rsidRDefault="001C3CA2" w:rsidP="001C3CA2">
            <w:pPr>
              <w:tabs>
                <w:tab w:val="decimal" w:pos="437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</w:rPr>
              <w:t>30.7</w:t>
            </w:r>
          </w:p>
        </w:tc>
      </w:tr>
      <w:tr w:rsidR="001C3CA2" w:rsidRPr="00ED44DD" w14:paraId="4471D8F5" w14:textId="77777777">
        <w:trPr>
          <w:jc w:val="center"/>
        </w:trPr>
        <w:tc>
          <w:tcPr>
            <w:tcW w:w="19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C1706C6" w14:textId="77777777" w:rsidR="001C3CA2" w:rsidRPr="00ED44DD" w:rsidRDefault="001C3CA2" w:rsidP="001C3CA2">
            <w:pPr>
              <w:tabs>
                <w:tab w:val="decimal" w:pos="873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1.5</w:t>
            </w:r>
          </w:p>
        </w:tc>
        <w:tc>
          <w:tcPr>
            <w:tcW w:w="21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A6BCD05" w14:textId="325A2E93" w:rsidR="001C3CA2" w:rsidRPr="00ED44DD" w:rsidRDefault="001C3CA2" w:rsidP="001C3CA2">
            <w:pPr>
              <w:tabs>
                <w:tab w:val="right" w:pos="773"/>
                <w:tab w:val="right" w:pos="1199"/>
                <w:tab w:val="right" w:pos="1766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99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22</w:t>
            </w:r>
          </w:p>
        </w:tc>
        <w:tc>
          <w:tcPr>
            <w:tcW w:w="18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4A512A8" w14:textId="0468A207" w:rsidR="001C3CA2" w:rsidRPr="00ED44DD" w:rsidRDefault="001C3CA2" w:rsidP="00176145">
            <w:pPr>
              <w:tabs>
                <w:tab w:val="right" w:pos="580"/>
                <w:tab w:val="decimal" w:pos="873"/>
                <w:tab w:val="right" w:pos="1299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493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26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auto"/>
          </w:tcPr>
          <w:p w14:paraId="6BC988B3" w14:textId="22E8C427" w:rsidR="001C3CA2" w:rsidRPr="00ED44DD" w:rsidRDefault="001C3CA2" w:rsidP="001C3CA2">
            <w:pPr>
              <w:tabs>
                <w:tab w:val="decimal" w:pos="744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</w:rPr>
              <w:t>97.9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auto"/>
          </w:tcPr>
          <w:p w14:paraId="2D8E3AC8" w14:textId="5995379E" w:rsidR="001C3CA2" w:rsidRPr="00ED44DD" w:rsidRDefault="001C3CA2" w:rsidP="001C3CA2">
            <w:pPr>
              <w:tabs>
                <w:tab w:val="decimal" w:pos="437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</w:rPr>
              <w:t>6.6</w:t>
            </w:r>
          </w:p>
        </w:tc>
      </w:tr>
      <w:tr w:rsidR="001C3CA2" w:rsidRPr="00ED44DD" w14:paraId="441BD0BB" w14:textId="77777777">
        <w:trPr>
          <w:jc w:val="center"/>
        </w:trPr>
        <w:tc>
          <w:tcPr>
            <w:tcW w:w="19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E9D01B9" w14:textId="77777777" w:rsidR="001C3CA2" w:rsidRPr="00ED44DD" w:rsidRDefault="001C3CA2" w:rsidP="001C3CA2">
            <w:pPr>
              <w:tabs>
                <w:tab w:val="decimal" w:pos="873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2.0</w:t>
            </w:r>
          </w:p>
        </w:tc>
        <w:tc>
          <w:tcPr>
            <w:tcW w:w="21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858046D" w14:textId="48B99D16" w:rsidR="001C3CA2" w:rsidRPr="00ED44DD" w:rsidRDefault="001C3CA2" w:rsidP="001C3CA2">
            <w:pPr>
              <w:tabs>
                <w:tab w:val="right" w:pos="773"/>
                <w:tab w:val="right" w:pos="1199"/>
                <w:tab w:val="right" w:pos="1766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44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2</w:t>
            </w:r>
          </w:p>
        </w:tc>
        <w:tc>
          <w:tcPr>
            <w:tcW w:w="18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3AEAADA" w14:textId="0CE60826" w:rsidR="001C3CA2" w:rsidRPr="00ED44DD" w:rsidRDefault="001C3CA2" w:rsidP="00176145">
            <w:pPr>
              <w:tabs>
                <w:tab w:val="right" w:pos="580"/>
                <w:tab w:val="decimal" w:pos="873"/>
                <w:tab w:val="right" w:pos="1299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503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29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auto"/>
          </w:tcPr>
          <w:p w14:paraId="0EDD648F" w14:textId="56B9CB08" w:rsidR="001C3CA2" w:rsidRPr="00ED44DD" w:rsidRDefault="001C3CA2" w:rsidP="001C3CA2">
            <w:pPr>
              <w:tabs>
                <w:tab w:val="decimal" w:pos="744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</w:rPr>
              <w:t>99.9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auto"/>
          </w:tcPr>
          <w:p w14:paraId="5E67830F" w14:textId="4C837B32" w:rsidR="001C3CA2" w:rsidRPr="00ED44DD" w:rsidRDefault="001C3CA2" w:rsidP="001C3CA2">
            <w:pPr>
              <w:tabs>
                <w:tab w:val="decimal" w:pos="437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</w:rPr>
              <w:t>2.9</w:t>
            </w:r>
          </w:p>
        </w:tc>
      </w:tr>
      <w:tr w:rsidR="00484130" w:rsidRPr="00ED44DD" w14:paraId="14E702C3" w14:textId="77777777">
        <w:trPr>
          <w:jc w:val="center"/>
        </w:trPr>
        <w:tc>
          <w:tcPr>
            <w:tcW w:w="193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A23808E" w14:textId="77777777" w:rsidR="004D2354" w:rsidRPr="00ED44DD" w:rsidRDefault="004D2354">
            <w:pPr>
              <w:tabs>
                <w:tab w:val="decimal" w:pos="1007"/>
              </w:tabs>
              <w:spacing w:line="360" w:lineRule="auto"/>
              <w:jc w:val="center"/>
              <w:rPr>
                <w:rFonts w:ascii="Century" w:hAnsi="Century"/>
                <w:kern w:val="2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DMSO</w:t>
            </w:r>
          </w:p>
        </w:tc>
        <w:tc>
          <w:tcPr>
            <w:tcW w:w="217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F07B3A2" w14:textId="5A628327" w:rsidR="004D2354" w:rsidRPr="00ED44DD" w:rsidRDefault="004D2354">
            <w:pPr>
              <w:tabs>
                <w:tab w:val="right" w:pos="773"/>
                <w:tab w:val="right" w:pos="1199"/>
                <w:tab w:val="right" w:pos="1766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</w:r>
            <w:r w:rsidR="00CD5F43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13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</w:r>
            <w:r w:rsidR="00CD5F43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1</w:t>
            </w:r>
          </w:p>
        </w:tc>
        <w:tc>
          <w:tcPr>
            <w:tcW w:w="182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58324FF" w14:textId="535DC7C7" w:rsidR="004D2354" w:rsidRPr="00ED44DD" w:rsidRDefault="00176145" w:rsidP="00176145">
            <w:pPr>
              <w:tabs>
                <w:tab w:val="right" w:pos="580"/>
                <w:tab w:val="right" w:pos="863"/>
                <w:tab w:val="right" w:pos="1299"/>
                <w:tab w:val="right" w:pos="1610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</w:r>
            <w:r w:rsidR="003D159B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483</w:t>
            </w:r>
            <w:r w:rsidR="004D2354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="004D2354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</w:r>
            <w:r w:rsidR="003D159B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20</w:t>
            </w:r>
          </w:p>
        </w:tc>
        <w:tc>
          <w:tcPr>
            <w:tcW w:w="154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32F07A1" w14:textId="540DB00E" w:rsidR="004D2354" w:rsidRPr="00ED44DD" w:rsidRDefault="00FE49E5" w:rsidP="003605D0">
            <w:pPr>
              <w:tabs>
                <w:tab w:val="decimal" w:pos="744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96.0</w:t>
            </w:r>
          </w:p>
        </w:tc>
        <w:tc>
          <w:tcPr>
            <w:tcW w:w="97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E447FC9" w14:textId="77777777" w:rsidR="004D2354" w:rsidRPr="00ED44DD" w:rsidRDefault="004D2354">
            <w:pPr>
              <w:tabs>
                <w:tab w:val="decimal" w:pos="437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</w:p>
        </w:tc>
      </w:tr>
    </w:tbl>
    <w:p w14:paraId="671A8BDA" w14:textId="16161FD1" w:rsidR="009D28B4" w:rsidRPr="00CD3505" w:rsidRDefault="009D28B4" w:rsidP="009D28B4">
      <w:pPr>
        <w:spacing w:line="360" w:lineRule="auto"/>
        <w:jc w:val="right"/>
        <w:rPr>
          <w:rFonts w:ascii="Century" w:hAnsi="Century"/>
          <w:sz w:val="21"/>
          <w:szCs w:val="21"/>
          <w:lang w:eastAsia="ja-JP"/>
        </w:rPr>
      </w:pPr>
      <w:r w:rsidRPr="00CD3505">
        <w:rPr>
          <w:rFonts w:ascii="Century" w:hAnsi="Century" w:hint="eastAsia"/>
          <w:sz w:val="21"/>
          <w:szCs w:val="21"/>
          <w:lang w:eastAsia="ja-JP"/>
        </w:rPr>
        <w:t>M</w:t>
      </w:r>
      <w:r w:rsidRPr="00CD3505">
        <w:rPr>
          <w:rFonts w:ascii="Century" w:hAnsi="Century"/>
          <w:sz w:val="21"/>
          <w:szCs w:val="21"/>
          <w:lang w:eastAsia="ja-JP"/>
        </w:rPr>
        <w:t>NU (1.5</w:t>
      </w:r>
      <w:r>
        <w:rPr>
          <w:rFonts w:ascii="Century" w:hAnsi="Century"/>
          <w:sz w:val="21"/>
          <w:szCs w:val="21"/>
          <w:lang w:eastAsia="ja-JP"/>
        </w:rPr>
        <w:t xml:space="preserve"> </w:t>
      </w:r>
      <w:r w:rsidRPr="00CD3505">
        <w:rPr>
          <w:rFonts w:ascii="Century" w:hAnsi="Century" w:hint="eastAsia"/>
          <w:sz w:val="21"/>
          <w:szCs w:val="21"/>
          <w:lang w:eastAsia="ja-JP"/>
        </w:rPr>
        <w:t>µmol/</w:t>
      </w:r>
      <w:r w:rsidR="00765F3A">
        <w:rPr>
          <w:rFonts w:ascii="Century" w:hAnsi="Century"/>
          <w:sz w:val="21"/>
          <w:szCs w:val="21"/>
          <w:lang w:eastAsia="ja-JP"/>
        </w:rPr>
        <w:t>plate</w:t>
      </w:r>
      <w:r w:rsidRPr="00CD3505">
        <w:rPr>
          <w:rFonts w:ascii="Century" w:hAnsi="Century"/>
          <w:sz w:val="21"/>
          <w:szCs w:val="21"/>
          <w:lang w:eastAsia="ja-JP"/>
        </w:rPr>
        <w:t>)</w:t>
      </w:r>
    </w:p>
    <w:p w14:paraId="62C8AFDC" w14:textId="77777777" w:rsidR="005D7810" w:rsidRDefault="005D7810" w:rsidP="00C124C8">
      <w:pPr>
        <w:spacing w:line="360" w:lineRule="auto"/>
        <w:rPr>
          <w:rFonts w:ascii="Century" w:hAnsi="Century"/>
          <w:b/>
          <w:sz w:val="21"/>
          <w:szCs w:val="21"/>
          <w:lang w:eastAsia="ja-JP"/>
        </w:rPr>
      </w:pPr>
    </w:p>
    <w:p w14:paraId="6FB8F9DF" w14:textId="5D7AA94D" w:rsidR="005D7810" w:rsidRPr="00E45F16" w:rsidRDefault="005D7810" w:rsidP="00E45F16">
      <w:pPr>
        <w:tabs>
          <w:tab w:val="decimal" w:pos="495"/>
        </w:tabs>
        <w:spacing w:afterLines="50" w:after="120" w:line="240" w:lineRule="auto"/>
        <w:ind w:left="904" w:hangingChars="450" w:hanging="904"/>
        <w:jc w:val="both"/>
        <w:rPr>
          <w:rFonts w:ascii="Century" w:eastAsia="ＭＳ ゴシック" w:hAnsi="Century" w:cs="Arial"/>
          <w:sz w:val="20"/>
          <w:szCs w:val="20"/>
        </w:rPr>
      </w:pPr>
      <w:r w:rsidRPr="00E45F16">
        <w:rPr>
          <w:rFonts w:ascii="Century" w:hAnsi="Century"/>
          <w:b/>
          <w:color w:val="000000" w:themeColor="text1"/>
          <w:sz w:val="20"/>
          <w:szCs w:val="20"/>
        </w:rPr>
        <w:t>Table S</w:t>
      </w:r>
      <w:proofErr w:type="gramStart"/>
      <w:r w:rsidRPr="00E45F16">
        <w:rPr>
          <w:rFonts w:ascii="Century" w:hAnsi="Century" w:hint="eastAsia"/>
          <w:b/>
          <w:color w:val="000000" w:themeColor="text1"/>
          <w:sz w:val="20"/>
          <w:szCs w:val="20"/>
          <w:lang w:eastAsia="ja-JP"/>
        </w:rPr>
        <w:t>6</w:t>
      </w:r>
      <w:r w:rsidR="00140ECA">
        <w:rPr>
          <w:rFonts w:ascii="Century" w:hAnsi="Century" w:hint="eastAsia"/>
          <w:b/>
          <w:color w:val="000000" w:themeColor="text1"/>
          <w:sz w:val="20"/>
          <w:szCs w:val="20"/>
          <w:lang w:eastAsia="ja-JP"/>
        </w:rPr>
        <w:t xml:space="preserve"> </w:t>
      </w:r>
      <w:r w:rsidRPr="00E45F16">
        <w:rPr>
          <w:rFonts w:ascii="Century" w:hAnsi="Century"/>
          <w:b/>
          <w:color w:val="000000" w:themeColor="text1"/>
          <w:sz w:val="20"/>
          <w:szCs w:val="20"/>
        </w:rPr>
        <w:t xml:space="preserve"> </w:t>
      </w:r>
      <w:r w:rsidR="00FA4578" w:rsidRPr="00E45F16">
        <w:rPr>
          <w:rFonts w:ascii="Century" w:eastAsia="ＭＳ ゴシック" w:hAnsi="Century" w:cs="Arial"/>
          <w:color w:val="000000" w:themeColor="text1"/>
          <w:sz w:val="20"/>
          <w:szCs w:val="20"/>
        </w:rPr>
        <w:t>M</w:t>
      </w:r>
      <w:r w:rsidRPr="00E45F16">
        <w:rPr>
          <w:rFonts w:ascii="Century" w:eastAsia="ＭＳ ゴシック" w:hAnsi="Century" w:cs="Arial"/>
          <w:color w:val="000000" w:themeColor="text1"/>
          <w:sz w:val="20"/>
          <w:szCs w:val="20"/>
        </w:rPr>
        <w:t>utagenic</w:t>
      </w:r>
      <w:r w:rsidR="00926AAF">
        <w:rPr>
          <w:rFonts w:ascii="Century" w:eastAsia="ＭＳ ゴシック" w:hAnsi="Century" w:cs="Arial" w:hint="eastAsia"/>
          <w:color w:val="000000" w:themeColor="text1"/>
          <w:sz w:val="20"/>
          <w:szCs w:val="20"/>
          <w:lang w:eastAsia="ja-JP"/>
        </w:rPr>
        <w:t>ity</w:t>
      </w:r>
      <w:proofErr w:type="gramEnd"/>
      <w:r w:rsidR="00926AAF">
        <w:rPr>
          <w:rFonts w:ascii="Century" w:eastAsia="ＭＳ ゴシック" w:hAnsi="Century" w:cs="Arial" w:hint="eastAsia"/>
          <w:color w:val="000000" w:themeColor="text1"/>
          <w:sz w:val="20"/>
          <w:szCs w:val="20"/>
          <w:lang w:eastAsia="ja-JP"/>
        </w:rPr>
        <w:t xml:space="preserve"> </w:t>
      </w:r>
      <w:r w:rsidRPr="00E45F16">
        <w:rPr>
          <w:rFonts w:ascii="Century" w:eastAsia="ＭＳ ゴシック" w:hAnsi="Century" w:cs="Arial"/>
          <w:color w:val="000000" w:themeColor="text1"/>
          <w:sz w:val="20"/>
          <w:szCs w:val="20"/>
        </w:rPr>
        <w:t>of</w:t>
      </w:r>
      <w:r w:rsidRPr="00E45F16">
        <w:rPr>
          <w:rFonts w:ascii="Century" w:hAnsi="Century"/>
          <w:color w:val="000000" w:themeColor="text1"/>
          <w:sz w:val="20"/>
          <w:szCs w:val="20"/>
          <w:lang w:eastAsia="ja-JP"/>
        </w:rPr>
        <w:t xml:space="preserve"> </w:t>
      </w:r>
      <w:r w:rsidRPr="00E45F16">
        <w:rPr>
          <w:rFonts w:ascii="Century" w:hAnsi="Century"/>
          <w:color w:val="000000" w:themeColor="text1"/>
          <w:sz w:val="20"/>
          <w:szCs w:val="20"/>
        </w:rPr>
        <w:t>4’,6,7-trihydroxyisoflavone</w:t>
      </w:r>
      <w:r w:rsidRPr="00E45F16">
        <w:rPr>
          <w:rFonts w:ascii="Century" w:eastAsia="ＭＳ ゴシック" w:hAnsi="Century" w:cs="Arial"/>
          <w:color w:val="000000" w:themeColor="text1"/>
          <w:sz w:val="20"/>
          <w:szCs w:val="20"/>
        </w:rPr>
        <w:t xml:space="preserve"> against MNU in </w:t>
      </w:r>
      <w:r w:rsidRPr="00E45F16">
        <w:rPr>
          <w:rFonts w:ascii="Century" w:hAnsi="Century" w:cs="Arial"/>
          <w:i/>
          <w:iCs/>
          <w:color w:val="000000" w:themeColor="text1"/>
          <w:sz w:val="20"/>
          <w:szCs w:val="20"/>
        </w:rPr>
        <w:t xml:space="preserve">S. </w:t>
      </w:r>
      <w:r w:rsidRPr="00E45F16">
        <w:rPr>
          <w:rFonts w:ascii="Century" w:eastAsia="ＭＳ ゴシック" w:hAnsi="Century" w:cs="Arial"/>
          <w:i/>
          <w:sz w:val="20"/>
          <w:szCs w:val="20"/>
        </w:rPr>
        <w:t>typhimurium</w:t>
      </w:r>
      <w:r w:rsidR="00E45F16">
        <w:rPr>
          <w:rFonts w:ascii="Century" w:eastAsia="ＭＳ ゴシック" w:hAnsi="Century" w:cs="Arial" w:hint="eastAsia"/>
          <w:sz w:val="20"/>
          <w:szCs w:val="20"/>
          <w:lang w:eastAsia="ja-JP"/>
        </w:rPr>
        <w:t xml:space="preserve"> </w:t>
      </w:r>
      <w:r w:rsidRPr="00E45F16">
        <w:rPr>
          <w:rFonts w:ascii="Century" w:eastAsia="ＭＳ ゴシック" w:hAnsi="Century" w:cs="Arial"/>
          <w:sz w:val="20"/>
          <w:szCs w:val="20"/>
        </w:rPr>
        <w:t>TA1535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935"/>
        <w:gridCol w:w="2175"/>
        <w:gridCol w:w="1825"/>
        <w:gridCol w:w="1549"/>
        <w:gridCol w:w="976"/>
      </w:tblGrid>
      <w:tr w:rsidR="005D7810" w:rsidRPr="00ED44DD" w14:paraId="24CB9993" w14:textId="77777777" w:rsidTr="00590A59">
        <w:trPr>
          <w:jc w:val="center"/>
        </w:trPr>
        <w:tc>
          <w:tcPr>
            <w:tcW w:w="1935" w:type="dxa"/>
            <w:tcBorders>
              <w:bottom w:val="nil"/>
            </w:tcBorders>
            <w:shd w:val="clear" w:color="auto" w:fill="auto"/>
          </w:tcPr>
          <w:p w14:paraId="2656DBCC" w14:textId="77777777" w:rsidR="005D7810" w:rsidRPr="00ED44DD" w:rsidRDefault="005D7810" w:rsidP="0029663C">
            <w:pPr>
              <w:spacing w:line="240" w:lineRule="auto"/>
              <w:jc w:val="center"/>
              <w:rPr>
                <w:rFonts w:ascii="Century" w:hAnsi="Century"/>
                <w:kern w:val="2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Concentration</w:t>
            </w:r>
          </w:p>
        </w:tc>
        <w:tc>
          <w:tcPr>
            <w:tcW w:w="2175" w:type="dxa"/>
            <w:tcBorders>
              <w:bottom w:val="nil"/>
            </w:tcBorders>
            <w:shd w:val="clear" w:color="auto" w:fill="auto"/>
          </w:tcPr>
          <w:p w14:paraId="6D3AD748" w14:textId="77777777" w:rsidR="005D7810" w:rsidRPr="00ED44DD" w:rsidRDefault="005D7810" w:rsidP="0029663C">
            <w:pPr>
              <w:spacing w:line="240" w:lineRule="auto"/>
              <w:jc w:val="center"/>
              <w:rPr>
                <w:rFonts w:ascii="Century" w:hAnsi="Century"/>
                <w:kern w:val="2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Revertants/plate</w:t>
            </w:r>
          </w:p>
        </w:tc>
        <w:tc>
          <w:tcPr>
            <w:tcW w:w="3374" w:type="dxa"/>
            <w:gridSpan w:val="2"/>
            <w:tcBorders>
              <w:bottom w:val="nil"/>
            </w:tcBorders>
            <w:shd w:val="clear" w:color="auto" w:fill="auto"/>
          </w:tcPr>
          <w:p w14:paraId="0561CB83" w14:textId="77777777" w:rsidR="005D7810" w:rsidRPr="00ED44DD" w:rsidRDefault="005D7810" w:rsidP="0029663C">
            <w:pPr>
              <w:spacing w:line="240" w:lineRule="auto"/>
              <w:jc w:val="center"/>
              <w:rPr>
                <w:rFonts w:ascii="Century" w:hAnsi="Century"/>
                <w:kern w:val="2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Survival (%)</w:t>
            </w:r>
          </w:p>
        </w:tc>
        <w:tc>
          <w:tcPr>
            <w:tcW w:w="976" w:type="dxa"/>
            <w:tcBorders>
              <w:bottom w:val="nil"/>
            </w:tcBorders>
            <w:shd w:val="clear" w:color="auto" w:fill="auto"/>
          </w:tcPr>
          <w:p w14:paraId="13C918DD" w14:textId="77777777" w:rsidR="005D7810" w:rsidRPr="00ED44DD" w:rsidRDefault="005D7810" w:rsidP="0029663C">
            <w:pPr>
              <w:spacing w:line="240" w:lineRule="auto"/>
              <w:jc w:val="center"/>
              <w:rPr>
                <w:rFonts w:ascii="Century" w:hAnsi="Century"/>
                <w:kern w:val="2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MF</w:t>
            </w:r>
          </w:p>
        </w:tc>
      </w:tr>
      <w:tr w:rsidR="005D7810" w:rsidRPr="00ED44DD" w14:paraId="7A5496A3" w14:textId="77777777" w:rsidTr="00590A59">
        <w:trPr>
          <w:jc w:val="center"/>
        </w:trPr>
        <w:tc>
          <w:tcPr>
            <w:tcW w:w="193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1CF543A" w14:textId="77777777" w:rsidR="005D7810" w:rsidRPr="00ED44DD" w:rsidRDefault="005D7810" w:rsidP="0029663C">
            <w:pPr>
              <w:tabs>
                <w:tab w:val="decimal" w:pos="495"/>
              </w:tabs>
              <w:spacing w:line="240" w:lineRule="auto"/>
              <w:jc w:val="center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(µmol/plate)</w:t>
            </w:r>
          </w:p>
        </w:tc>
        <w:tc>
          <w:tcPr>
            <w:tcW w:w="217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DEF4E8" w14:textId="77777777" w:rsidR="005D7810" w:rsidRPr="00ED44DD" w:rsidRDefault="005D7810" w:rsidP="0029663C">
            <w:pPr>
              <w:tabs>
                <w:tab w:val="decimal" w:pos="355"/>
              </w:tabs>
              <w:spacing w:line="240" w:lineRule="auto"/>
              <w:jc w:val="center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Colonies ± SE</w:t>
            </w:r>
          </w:p>
        </w:tc>
        <w:tc>
          <w:tcPr>
            <w:tcW w:w="182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665F30" w14:textId="77777777" w:rsidR="005D7810" w:rsidRPr="00ED44DD" w:rsidRDefault="005D7810" w:rsidP="0029663C">
            <w:pPr>
              <w:tabs>
                <w:tab w:val="decimal" w:pos="426"/>
              </w:tabs>
              <w:spacing w:line="240" w:lineRule="auto"/>
              <w:jc w:val="center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Colonies ± SE</w:t>
            </w:r>
          </w:p>
        </w:tc>
        <w:tc>
          <w:tcPr>
            <w:tcW w:w="154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75EBED4" w14:textId="77777777" w:rsidR="005D7810" w:rsidRPr="00C868C5" w:rsidRDefault="005D7810" w:rsidP="0029663C">
            <w:pPr>
              <w:tabs>
                <w:tab w:val="decimal" w:pos="426"/>
              </w:tabs>
              <w:spacing w:line="240" w:lineRule="auto"/>
              <w:jc w:val="center"/>
              <w:rPr>
                <w:rFonts w:ascii="Century" w:hAnsi="Century"/>
                <w:sz w:val="18"/>
                <w:szCs w:val="18"/>
                <w:lang w:val="en-US" w:eastAsia="ja-JP"/>
              </w:rPr>
            </w:pPr>
            <w:r w:rsidRPr="00C868C5">
              <w:rPr>
                <w:rFonts w:ascii="Century" w:hAnsi="Century"/>
                <w:sz w:val="18"/>
                <w:szCs w:val="18"/>
                <w:lang w:val="en-US" w:eastAsia="ja-JP"/>
              </w:rPr>
              <w:t>Survival rate (%)</w:t>
            </w:r>
          </w:p>
        </w:tc>
        <w:tc>
          <w:tcPr>
            <w:tcW w:w="97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8CBB7BD" w14:textId="77777777" w:rsidR="005D7810" w:rsidRPr="00ED44DD" w:rsidRDefault="005D7810" w:rsidP="0029663C">
            <w:pPr>
              <w:tabs>
                <w:tab w:val="decimal" w:pos="386"/>
              </w:tabs>
              <w:spacing w:line="240" w:lineRule="auto"/>
              <w:jc w:val="center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(%)</w:t>
            </w:r>
          </w:p>
        </w:tc>
      </w:tr>
      <w:tr w:rsidR="005D7810" w:rsidRPr="00ED44DD" w14:paraId="4513585D" w14:textId="77777777" w:rsidTr="0029663C">
        <w:trPr>
          <w:jc w:val="center"/>
        </w:trPr>
        <w:tc>
          <w:tcPr>
            <w:tcW w:w="19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A23E846" w14:textId="77777777" w:rsidR="005D7810" w:rsidRPr="00ED44DD" w:rsidRDefault="005D7810" w:rsidP="0029663C">
            <w:pPr>
              <w:tabs>
                <w:tab w:val="decimal" w:pos="873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0</w:t>
            </w:r>
          </w:p>
        </w:tc>
        <w:tc>
          <w:tcPr>
            <w:tcW w:w="21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E927F0C" w14:textId="77777777" w:rsidR="005D7810" w:rsidRPr="00ED44DD" w:rsidRDefault="005D7810" w:rsidP="0029663C">
            <w:pPr>
              <w:tabs>
                <w:tab w:val="right" w:pos="917"/>
                <w:tab w:val="right" w:pos="1199"/>
                <w:tab w:val="right" w:pos="1626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1482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42</w:t>
            </w:r>
          </w:p>
        </w:tc>
        <w:tc>
          <w:tcPr>
            <w:tcW w:w="1825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0520E35A" w14:textId="77777777" w:rsidR="005D7810" w:rsidRPr="00ED44DD" w:rsidRDefault="005D7810" w:rsidP="0029663C">
            <w:pPr>
              <w:tabs>
                <w:tab w:val="right" w:pos="580"/>
                <w:tab w:val="decimal" w:pos="873"/>
                <w:tab w:val="right" w:pos="1299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483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24</w:t>
            </w:r>
          </w:p>
        </w:tc>
        <w:tc>
          <w:tcPr>
            <w:tcW w:w="154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9BEAE10" w14:textId="77777777" w:rsidR="005D7810" w:rsidRPr="00ED44DD" w:rsidRDefault="005D7810" w:rsidP="0029663C">
            <w:pPr>
              <w:tabs>
                <w:tab w:val="decimal" w:pos="744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</w:rPr>
              <w:t>100.0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32888C3" w14:textId="77777777" w:rsidR="005D7810" w:rsidRPr="00ED44DD" w:rsidRDefault="005D7810" w:rsidP="0029663C">
            <w:pPr>
              <w:tabs>
                <w:tab w:val="decimal" w:pos="437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100.0</w:t>
            </w:r>
          </w:p>
        </w:tc>
      </w:tr>
      <w:tr w:rsidR="005D7810" w:rsidRPr="00ED44DD" w14:paraId="628FE2C7" w14:textId="77777777" w:rsidTr="0029663C">
        <w:trPr>
          <w:jc w:val="center"/>
        </w:trPr>
        <w:tc>
          <w:tcPr>
            <w:tcW w:w="19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31B21F" w14:textId="77777777" w:rsidR="005D7810" w:rsidRPr="00ED44DD" w:rsidRDefault="005D7810" w:rsidP="0029663C">
            <w:pPr>
              <w:tabs>
                <w:tab w:val="decimal" w:pos="873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1.0</w:t>
            </w:r>
          </w:p>
        </w:tc>
        <w:tc>
          <w:tcPr>
            <w:tcW w:w="21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78AFA93" w14:textId="77777777" w:rsidR="005D7810" w:rsidRPr="00ED44DD" w:rsidRDefault="005D7810" w:rsidP="0029663C">
            <w:pPr>
              <w:tabs>
                <w:tab w:val="right" w:pos="917"/>
                <w:tab w:val="right" w:pos="1199"/>
                <w:tab w:val="right" w:pos="1626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1472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94</w:t>
            </w:r>
          </w:p>
        </w:tc>
        <w:tc>
          <w:tcPr>
            <w:tcW w:w="18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BB8C6E" w14:textId="77777777" w:rsidR="005D7810" w:rsidRPr="00ED44DD" w:rsidRDefault="005D7810" w:rsidP="0029663C">
            <w:pPr>
              <w:tabs>
                <w:tab w:val="right" w:pos="580"/>
                <w:tab w:val="decimal" w:pos="873"/>
                <w:tab w:val="right" w:pos="1299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452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9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auto"/>
          </w:tcPr>
          <w:p w14:paraId="3B072630" w14:textId="77777777" w:rsidR="005D7810" w:rsidRPr="00ED44DD" w:rsidRDefault="005D7810" w:rsidP="0029663C">
            <w:pPr>
              <w:tabs>
                <w:tab w:val="decimal" w:pos="744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</w:rPr>
              <w:t>93.</w:t>
            </w:r>
            <w:r w:rsidRPr="00ED44DD">
              <w:rPr>
                <w:rFonts w:ascii="Century" w:hAnsi="Century"/>
                <w:sz w:val="21"/>
                <w:szCs w:val="21"/>
                <w:lang w:eastAsia="ja-JP"/>
              </w:rPr>
              <w:t>7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auto"/>
          </w:tcPr>
          <w:p w14:paraId="1C50CB31" w14:textId="77777777" w:rsidR="005D7810" w:rsidRPr="00ED44DD" w:rsidRDefault="005D7810" w:rsidP="0029663C">
            <w:pPr>
              <w:tabs>
                <w:tab w:val="decimal" w:pos="437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</w:rPr>
              <w:t>106.0</w:t>
            </w:r>
          </w:p>
        </w:tc>
      </w:tr>
      <w:tr w:rsidR="005D7810" w:rsidRPr="00ED44DD" w14:paraId="029BEBC4" w14:textId="77777777" w:rsidTr="0029663C">
        <w:trPr>
          <w:jc w:val="center"/>
        </w:trPr>
        <w:tc>
          <w:tcPr>
            <w:tcW w:w="19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4FBCD2D" w14:textId="77777777" w:rsidR="005D7810" w:rsidRPr="00ED44DD" w:rsidRDefault="005D7810" w:rsidP="0029663C">
            <w:pPr>
              <w:tabs>
                <w:tab w:val="decimal" w:pos="873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2.0</w:t>
            </w:r>
          </w:p>
        </w:tc>
        <w:tc>
          <w:tcPr>
            <w:tcW w:w="21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AFB0BDF" w14:textId="77777777" w:rsidR="005D7810" w:rsidRPr="00ED44DD" w:rsidRDefault="005D7810" w:rsidP="0029663C">
            <w:pPr>
              <w:tabs>
                <w:tab w:val="right" w:pos="917"/>
                <w:tab w:val="right" w:pos="1199"/>
                <w:tab w:val="right" w:pos="1626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1545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101</w:t>
            </w:r>
          </w:p>
        </w:tc>
        <w:tc>
          <w:tcPr>
            <w:tcW w:w="18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C03194A" w14:textId="77777777" w:rsidR="005D7810" w:rsidRPr="00ED44DD" w:rsidRDefault="005D7810" w:rsidP="0029663C">
            <w:pPr>
              <w:tabs>
                <w:tab w:val="right" w:pos="580"/>
                <w:tab w:val="decimal" w:pos="873"/>
                <w:tab w:val="right" w:pos="1299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462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19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auto"/>
          </w:tcPr>
          <w:p w14:paraId="7DEE1D52" w14:textId="77777777" w:rsidR="005D7810" w:rsidRPr="00ED44DD" w:rsidRDefault="005D7810" w:rsidP="0029663C">
            <w:pPr>
              <w:tabs>
                <w:tab w:val="decimal" w:pos="744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</w:rPr>
              <w:t>95.</w:t>
            </w:r>
            <w:r w:rsidRPr="00ED44DD">
              <w:rPr>
                <w:rFonts w:ascii="Century" w:hAnsi="Century"/>
                <w:sz w:val="21"/>
                <w:szCs w:val="21"/>
                <w:lang w:eastAsia="ja-JP"/>
              </w:rPr>
              <w:t>6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auto"/>
          </w:tcPr>
          <w:p w14:paraId="32E7D324" w14:textId="77777777" w:rsidR="005D7810" w:rsidRPr="00ED44DD" w:rsidRDefault="005D7810" w:rsidP="0029663C">
            <w:pPr>
              <w:tabs>
                <w:tab w:val="decimal" w:pos="437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</w:rPr>
              <w:t>109.0</w:t>
            </w:r>
          </w:p>
        </w:tc>
      </w:tr>
      <w:tr w:rsidR="005D7810" w:rsidRPr="00ED44DD" w14:paraId="43C9267E" w14:textId="77777777" w:rsidTr="0029663C">
        <w:trPr>
          <w:jc w:val="center"/>
        </w:trPr>
        <w:tc>
          <w:tcPr>
            <w:tcW w:w="19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2B06FF5" w14:textId="77777777" w:rsidR="005D7810" w:rsidRPr="00ED44DD" w:rsidRDefault="005D7810" w:rsidP="0029663C">
            <w:pPr>
              <w:tabs>
                <w:tab w:val="decimal" w:pos="873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4.0</w:t>
            </w:r>
          </w:p>
        </w:tc>
        <w:tc>
          <w:tcPr>
            <w:tcW w:w="21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5C3D4DC" w14:textId="77777777" w:rsidR="005D7810" w:rsidRPr="00ED44DD" w:rsidRDefault="005D7810" w:rsidP="0029663C">
            <w:pPr>
              <w:tabs>
                <w:tab w:val="right" w:pos="917"/>
                <w:tab w:val="right" w:pos="1199"/>
                <w:tab w:val="right" w:pos="1626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1660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36</w:t>
            </w:r>
          </w:p>
        </w:tc>
        <w:tc>
          <w:tcPr>
            <w:tcW w:w="18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C9D802" w14:textId="77777777" w:rsidR="005D7810" w:rsidRPr="00ED44DD" w:rsidRDefault="005D7810" w:rsidP="0029663C">
            <w:pPr>
              <w:tabs>
                <w:tab w:val="right" w:pos="580"/>
                <w:tab w:val="decimal" w:pos="873"/>
                <w:tab w:val="right" w:pos="1299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469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15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auto"/>
          </w:tcPr>
          <w:p w14:paraId="3E70A7A2" w14:textId="77777777" w:rsidR="005D7810" w:rsidRPr="00ED44DD" w:rsidRDefault="005D7810" w:rsidP="0029663C">
            <w:pPr>
              <w:tabs>
                <w:tab w:val="decimal" w:pos="744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</w:rPr>
              <w:t>97.1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auto"/>
          </w:tcPr>
          <w:p w14:paraId="02DBC2B4" w14:textId="77777777" w:rsidR="005D7810" w:rsidRPr="00ED44DD" w:rsidRDefault="005D7810" w:rsidP="0029663C">
            <w:pPr>
              <w:tabs>
                <w:tab w:val="decimal" w:pos="437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</w:rPr>
              <w:t>115.3</w:t>
            </w:r>
          </w:p>
        </w:tc>
      </w:tr>
      <w:tr w:rsidR="005D7810" w:rsidRPr="00ED44DD" w14:paraId="5EDCB96F" w14:textId="77777777" w:rsidTr="0029663C">
        <w:trPr>
          <w:jc w:val="center"/>
        </w:trPr>
        <w:tc>
          <w:tcPr>
            <w:tcW w:w="19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D684F9" w14:textId="77777777" w:rsidR="005D7810" w:rsidRPr="00ED44DD" w:rsidRDefault="005D7810" w:rsidP="0029663C">
            <w:pPr>
              <w:tabs>
                <w:tab w:val="decimal" w:pos="873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6.0</w:t>
            </w:r>
          </w:p>
        </w:tc>
        <w:tc>
          <w:tcPr>
            <w:tcW w:w="21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EB7FCBB" w14:textId="77777777" w:rsidR="005D7810" w:rsidRPr="00ED44DD" w:rsidRDefault="005D7810" w:rsidP="0029663C">
            <w:pPr>
              <w:tabs>
                <w:tab w:val="right" w:pos="917"/>
                <w:tab w:val="right" w:pos="1199"/>
                <w:tab w:val="right" w:pos="1626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1429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60</w:t>
            </w:r>
          </w:p>
        </w:tc>
        <w:tc>
          <w:tcPr>
            <w:tcW w:w="18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3675538" w14:textId="77777777" w:rsidR="005D7810" w:rsidRPr="00ED44DD" w:rsidRDefault="005D7810" w:rsidP="0029663C">
            <w:pPr>
              <w:tabs>
                <w:tab w:val="right" w:pos="580"/>
                <w:tab w:val="decimal" w:pos="873"/>
                <w:tab w:val="right" w:pos="1299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466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26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auto"/>
          </w:tcPr>
          <w:p w14:paraId="1E3D2388" w14:textId="77777777" w:rsidR="005D7810" w:rsidRPr="00ED44DD" w:rsidRDefault="005D7810" w:rsidP="0029663C">
            <w:pPr>
              <w:tabs>
                <w:tab w:val="decimal" w:pos="744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</w:rPr>
              <w:t>96.5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auto"/>
          </w:tcPr>
          <w:p w14:paraId="2A88D83F" w14:textId="77777777" w:rsidR="005D7810" w:rsidRPr="00ED44DD" w:rsidRDefault="005D7810" w:rsidP="0029663C">
            <w:pPr>
              <w:tabs>
                <w:tab w:val="decimal" w:pos="437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</w:rPr>
              <w:t>99.9</w:t>
            </w:r>
          </w:p>
        </w:tc>
      </w:tr>
      <w:tr w:rsidR="005D7810" w:rsidRPr="00ED44DD" w14:paraId="122E1943" w14:textId="77777777" w:rsidTr="0029663C">
        <w:trPr>
          <w:jc w:val="center"/>
        </w:trPr>
        <w:tc>
          <w:tcPr>
            <w:tcW w:w="19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4C2BB47" w14:textId="77777777" w:rsidR="005D7810" w:rsidRPr="00ED44DD" w:rsidRDefault="005D7810" w:rsidP="0029663C">
            <w:pPr>
              <w:tabs>
                <w:tab w:val="decimal" w:pos="873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8.0</w:t>
            </w:r>
          </w:p>
        </w:tc>
        <w:tc>
          <w:tcPr>
            <w:tcW w:w="21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D977878" w14:textId="77777777" w:rsidR="005D7810" w:rsidRPr="00ED44DD" w:rsidRDefault="005D7810" w:rsidP="0029663C">
            <w:pPr>
              <w:tabs>
                <w:tab w:val="right" w:pos="917"/>
                <w:tab w:val="right" w:pos="1199"/>
                <w:tab w:val="right" w:pos="1626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1533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31</w:t>
            </w:r>
          </w:p>
        </w:tc>
        <w:tc>
          <w:tcPr>
            <w:tcW w:w="18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6F58017" w14:textId="77777777" w:rsidR="005D7810" w:rsidRPr="00ED44DD" w:rsidRDefault="005D7810" w:rsidP="0029663C">
            <w:pPr>
              <w:tabs>
                <w:tab w:val="right" w:pos="580"/>
                <w:tab w:val="decimal" w:pos="873"/>
                <w:tab w:val="right" w:pos="1299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467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35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auto"/>
          </w:tcPr>
          <w:p w14:paraId="533FCCCB" w14:textId="77777777" w:rsidR="005D7810" w:rsidRPr="00ED44DD" w:rsidRDefault="005D7810" w:rsidP="0029663C">
            <w:pPr>
              <w:tabs>
                <w:tab w:val="decimal" w:pos="744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</w:rPr>
              <w:t>96.</w:t>
            </w:r>
            <w:r w:rsidRPr="00ED44DD">
              <w:rPr>
                <w:rFonts w:ascii="Century" w:hAnsi="Century"/>
                <w:sz w:val="21"/>
                <w:szCs w:val="21"/>
                <w:lang w:eastAsia="ja-JP"/>
              </w:rPr>
              <w:t>8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auto"/>
          </w:tcPr>
          <w:p w14:paraId="51A06ACD" w14:textId="77777777" w:rsidR="005D7810" w:rsidRPr="00ED44DD" w:rsidRDefault="005D7810" w:rsidP="0029663C">
            <w:pPr>
              <w:tabs>
                <w:tab w:val="decimal" w:pos="437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</w:rPr>
              <w:t>106.9</w:t>
            </w:r>
          </w:p>
        </w:tc>
      </w:tr>
      <w:tr w:rsidR="005D7810" w:rsidRPr="00ED44DD" w14:paraId="6BBD8E40" w14:textId="77777777" w:rsidTr="0029663C">
        <w:trPr>
          <w:jc w:val="center"/>
        </w:trPr>
        <w:tc>
          <w:tcPr>
            <w:tcW w:w="1935" w:type="dxa"/>
            <w:tcBorders>
              <w:top w:val="nil"/>
              <w:bottom w:val="single" w:sz="4" w:space="0" w:color="000000"/>
            </w:tcBorders>
            <w:shd w:val="clear" w:color="auto" w:fill="auto"/>
            <w:vAlign w:val="center"/>
          </w:tcPr>
          <w:p w14:paraId="0D8BCA34" w14:textId="77777777" w:rsidR="005D7810" w:rsidRPr="00ED44DD" w:rsidRDefault="005D7810" w:rsidP="0029663C">
            <w:pPr>
              <w:tabs>
                <w:tab w:val="decimal" w:pos="873"/>
              </w:tabs>
              <w:spacing w:line="360" w:lineRule="auto"/>
              <w:jc w:val="center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DMSO</w:t>
            </w:r>
          </w:p>
        </w:tc>
        <w:tc>
          <w:tcPr>
            <w:tcW w:w="2175" w:type="dxa"/>
            <w:tcBorders>
              <w:top w:val="nil"/>
              <w:bottom w:val="single" w:sz="4" w:space="0" w:color="000000"/>
            </w:tcBorders>
            <w:shd w:val="clear" w:color="auto" w:fill="auto"/>
            <w:vAlign w:val="center"/>
          </w:tcPr>
          <w:p w14:paraId="46D8DC78" w14:textId="77777777" w:rsidR="005D7810" w:rsidRPr="00ED44DD" w:rsidRDefault="005D7810" w:rsidP="0029663C">
            <w:pPr>
              <w:tabs>
                <w:tab w:val="right" w:pos="917"/>
                <w:tab w:val="right" w:pos="1199"/>
                <w:tab w:val="right" w:pos="1626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</w:r>
            <w:r>
              <w:rPr>
                <w:rFonts w:ascii="Century" w:hAnsi="Century"/>
                <w:sz w:val="21"/>
                <w:szCs w:val="21"/>
                <w:lang w:val="en-US" w:eastAsia="ja-JP"/>
              </w:rPr>
              <w:t>9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3</w:t>
            </w:r>
          </w:p>
        </w:tc>
        <w:tc>
          <w:tcPr>
            <w:tcW w:w="1825" w:type="dxa"/>
            <w:tcBorders>
              <w:top w:val="nil"/>
              <w:bottom w:val="single" w:sz="4" w:space="0" w:color="000000"/>
            </w:tcBorders>
            <w:shd w:val="clear" w:color="auto" w:fill="auto"/>
            <w:vAlign w:val="center"/>
          </w:tcPr>
          <w:p w14:paraId="088ECE8D" w14:textId="77777777" w:rsidR="005D7810" w:rsidRPr="00ED44DD" w:rsidRDefault="005D7810" w:rsidP="0029663C">
            <w:pPr>
              <w:tabs>
                <w:tab w:val="right" w:pos="580"/>
                <w:tab w:val="decimal" w:pos="873"/>
                <w:tab w:val="right" w:pos="1299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46</w:t>
            </w:r>
            <w:r>
              <w:rPr>
                <w:rFonts w:ascii="Century" w:hAnsi="Century"/>
                <w:sz w:val="21"/>
                <w:szCs w:val="21"/>
                <w:lang w:val="en-US" w:eastAsia="ja-JP"/>
              </w:rPr>
              <w:t>1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3</w:t>
            </w:r>
            <w:r>
              <w:rPr>
                <w:rFonts w:ascii="Century" w:hAnsi="Century"/>
                <w:sz w:val="21"/>
                <w:szCs w:val="21"/>
                <w:lang w:val="en-US" w:eastAsia="ja-JP"/>
              </w:rPr>
              <w:t>6</w:t>
            </w:r>
          </w:p>
        </w:tc>
        <w:tc>
          <w:tcPr>
            <w:tcW w:w="1549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69969A5D" w14:textId="77777777" w:rsidR="005D7810" w:rsidRPr="00ED44DD" w:rsidRDefault="005D7810" w:rsidP="0029663C">
            <w:pPr>
              <w:tabs>
                <w:tab w:val="decimal" w:pos="744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</w:rPr>
              <w:t>9</w:t>
            </w:r>
            <w:r>
              <w:rPr>
                <w:rFonts w:ascii="Century" w:hAnsi="Century"/>
                <w:sz w:val="21"/>
                <w:szCs w:val="21"/>
              </w:rPr>
              <w:t>5.4</w:t>
            </w:r>
          </w:p>
        </w:tc>
        <w:tc>
          <w:tcPr>
            <w:tcW w:w="976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51ACC2E4" w14:textId="77777777" w:rsidR="005D7810" w:rsidRPr="00ED44DD" w:rsidRDefault="005D7810" w:rsidP="0029663C">
            <w:pPr>
              <w:tabs>
                <w:tab w:val="decimal" w:pos="437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</w:p>
        </w:tc>
      </w:tr>
    </w:tbl>
    <w:p w14:paraId="4C8C65D5" w14:textId="21D3C50A" w:rsidR="009D28B4" w:rsidRPr="00CD3505" w:rsidRDefault="009D28B4" w:rsidP="009D28B4">
      <w:pPr>
        <w:spacing w:line="360" w:lineRule="auto"/>
        <w:jc w:val="right"/>
        <w:rPr>
          <w:rFonts w:ascii="Century" w:hAnsi="Century"/>
          <w:sz w:val="21"/>
          <w:szCs w:val="21"/>
          <w:lang w:eastAsia="ja-JP"/>
        </w:rPr>
      </w:pPr>
      <w:r w:rsidRPr="00CD3505">
        <w:rPr>
          <w:rFonts w:ascii="Century" w:hAnsi="Century" w:hint="eastAsia"/>
          <w:sz w:val="21"/>
          <w:szCs w:val="21"/>
          <w:lang w:eastAsia="ja-JP"/>
        </w:rPr>
        <w:t>M</w:t>
      </w:r>
      <w:r w:rsidRPr="00CD3505">
        <w:rPr>
          <w:rFonts w:ascii="Century" w:hAnsi="Century"/>
          <w:sz w:val="21"/>
          <w:szCs w:val="21"/>
          <w:lang w:eastAsia="ja-JP"/>
        </w:rPr>
        <w:t>NU (1.5</w:t>
      </w:r>
      <w:r>
        <w:rPr>
          <w:rFonts w:ascii="Century" w:hAnsi="Century"/>
          <w:sz w:val="21"/>
          <w:szCs w:val="21"/>
          <w:lang w:eastAsia="ja-JP"/>
        </w:rPr>
        <w:t xml:space="preserve"> </w:t>
      </w:r>
      <w:r w:rsidRPr="00CD3505">
        <w:rPr>
          <w:rFonts w:ascii="Century" w:hAnsi="Century" w:hint="eastAsia"/>
          <w:sz w:val="21"/>
          <w:szCs w:val="21"/>
          <w:lang w:eastAsia="ja-JP"/>
        </w:rPr>
        <w:t>µmol/</w:t>
      </w:r>
      <w:r w:rsidR="00765F3A">
        <w:rPr>
          <w:rFonts w:ascii="Century" w:hAnsi="Century"/>
          <w:sz w:val="21"/>
          <w:szCs w:val="21"/>
          <w:lang w:eastAsia="ja-JP"/>
        </w:rPr>
        <w:t>plate</w:t>
      </w:r>
      <w:r w:rsidRPr="00CD3505">
        <w:rPr>
          <w:rFonts w:ascii="Century" w:hAnsi="Century"/>
          <w:sz w:val="21"/>
          <w:szCs w:val="21"/>
          <w:lang w:eastAsia="ja-JP"/>
        </w:rPr>
        <w:t>)</w:t>
      </w:r>
    </w:p>
    <w:p w14:paraId="292F086C" w14:textId="77777777" w:rsidR="00AF2CC8" w:rsidRDefault="00AF2CC8" w:rsidP="005D7810">
      <w:pPr>
        <w:tabs>
          <w:tab w:val="decimal" w:pos="284"/>
        </w:tabs>
        <w:spacing w:afterLines="50" w:after="120" w:line="240" w:lineRule="auto"/>
        <w:ind w:left="991" w:hangingChars="470" w:hanging="991"/>
        <w:jc w:val="center"/>
        <w:rPr>
          <w:rFonts w:ascii="Century" w:hAnsi="Century"/>
          <w:b/>
          <w:sz w:val="21"/>
          <w:szCs w:val="21"/>
        </w:rPr>
      </w:pPr>
    </w:p>
    <w:p w14:paraId="45EC498B" w14:textId="1AD32013" w:rsidR="005D7810" w:rsidRPr="00E45F16" w:rsidRDefault="005D7810" w:rsidP="00926AAF">
      <w:pPr>
        <w:tabs>
          <w:tab w:val="decimal" w:pos="284"/>
        </w:tabs>
        <w:spacing w:afterLines="50" w:after="120" w:line="240" w:lineRule="auto"/>
        <w:ind w:left="944" w:rightChars="-61" w:right="-146" w:hangingChars="470" w:hanging="944"/>
        <w:jc w:val="center"/>
        <w:rPr>
          <w:rFonts w:ascii="Century" w:hAnsi="Century"/>
          <w:sz w:val="20"/>
          <w:szCs w:val="20"/>
        </w:rPr>
      </w:pPr>
      <w:r w:rsidRPr="00E45F16">
        <w:rPr>
          <w:rFonts w:ascii="Century" w:hAnsi="Century"/>
          <w:b/>
          <w:sz w:val="20"/>
          <w:szCs w:val="20"/>
        </w:rPr>
        <w:t>Table S</w:t>
      </w:r>
      <w:proofErr w:type="gramStart"/>
      <w:r w:rsidRPr="00E45F16">
        <w:rPr>
          <w:rFonts w:ascii="Century" w:hAnsi="Century" w:hint="eastAsia"/>
          <w:b/>
          <w:sz w:val="20"/>
          <w:szCs w:val="20"/>
          <w:lang w:eastAsia="ja-JP"/>
        </w:rPr>
        <w:t>7</w:t>
      </w:r>
      <w:r w:rsidRPr="00E45F16">
        <w:rPr>
          <w:rFonts w:ascii="Century" w:hAnsi="Century"/>
          <w:b/>
          <w:sz w:val="20"/>
          <w:szCs w:val="20"/>
        </w:rPr>
        <w:t xml:space="preserve">  </w:t>
      </w:r>
      <w:r w:rsidR="00FA4578" w:rsidRPr="00E45F16">
        <w:rPr>
          <w:rFonts w:ascii="Century" w:hAnsi="Century"/>
          <w:sz w:val="20"/>
          <w:szCs w:val="20"/>
        </w:rPr>
        <w:t>M</w:t>
      </w:r>
      <w:r w:rsidRPr="00E45F16">
        <w:rPr>
          <w:rFonts w:ascii="Century" w:hAnsi="Century"/>
          <w:sz w:val="20"/>
          <w:szCs w:val="20"/>
        </w:rPr>
        <w:t>utagenic</w:t>
      </w:r>
      <w:r w:rsidR="00926AAF">
        <w:rPr>
          <w:rFonts w:ascii="Century" w:hAnsi="Century" w:hint="eastAsia"/>
          <w:sz w:val="20"/>
          <w:szCs w:val="20"/>
          <w:lang w:eastAsia="ja-JP"/>
        </w:rPr>
        <w:t>ity</w:t>
      </w:r>
      <w:proofErr w:type="gramEnd"/>
      <w:r w:rsidRPr="00E45F16">
        <w:rPr>
          <w:rFonts w:ascii="Century" w:hAnsi="Century"/>
          <w:sz w:val="20"/>
          <w:szCs w:val="20"/>
        </w:rPr>
        <w:t xml:space="preserve"> of glycyrrhetinic acid against MNU in </w:t>
      </w:r>
      <w:r w:rsidRPr="00E45F16">
        <w:rPr>
          <w:rFonts w:ascii="Century" w:hAnsi="Century"/>
          <w:i/>
          <w:sz w:val="20"/>
          <w:szCs w:val="20"/>
        </w:rPr>
        <w:t>S. typhimurium</w:t>
      </w:r>
      <w:r w:rsidR="00926AAF">
        <w:rPr>
          <w:rFonts w:ascii="Century" w:hAnsi="Century" w:hint="eastAsia"/>
          <w:sz w:val="20"/>
          <w:szCs w:val="20"/>
          <w:lang w:eastAsia="ja-JP"/>
        </w:rPr>
        <w:t xml:space="preserve"> </w:t>
      </w:r>
      <w:r w:rsidRPr="00E45F16">
        <w:rPr>
          <w:rFonts w:ascii="Century" w:hAnsi="Century"/>
          <w:sz w:val="20"/>
          <w:szCs w:val="20"/>
        </w:rPr>
        <w:t>TA1535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935"/>
        <w:gridCol w:w="2175"/>
        <w:gridCol w:w="1825"/>
        <w:gridCol w:w="1549"/>
        <w:gridCol w:w="976"/>
      </w:tblGrid>
      <w:tr w:rsidR="005D7810" w:rsidRPr="00ED44DD" w14:paraId="709B5C40" w14:textId="77777777" w:rsidTr="00590A59">
        <w:trPr>
          <w:jc w:val="center"/>
        </w:trPr>
        <w:tc>
          <w:tcPr>
            <w:tcW w:w="1935" w:type="dxa"/>
            <w:tcBorders>
              <w:bottom w:val="nil"/>
            </w:tcBorders>
            <w:shd w:val="clear" w:color="auto" w:fill="auto"/>
          </w:tcPr>
          <w:p w14:paraId="14CE36DC" w14:textId="77777777" w:rsidR="005D7810" w:rsidRPr="00ED44DD" w:rsidRDefault="005D7810" w:rsidP="0029663C">
            <w:pPr>
              <w:spacing w:line="240" w:lineRule="auto"/>
              <w:jc w:val="center"/>
              <w:rPr>
                <w:rFonts w:ascii="Century" w:hAnsi="Century"/>
                <w:kern w:val="2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Concentration</w:t>
            </w:r>
          </w:p>
        </w:tc>
        <w:tc>
          <w:tcPr>
            <w:tcW w:w="2175" w:type="dxa"/>
            <w:tcBorders>
              <w:bottom w:val="nil"/>
            </w:tcBorders>
            <w:shd w:val="clear" w:color="auto" w:fill="auto"/>
          </w:tcPr>
          <w:p w14:paraId="461B55D6" w14:textId="77777777" w:rsidR="005D7810" w:rsidRPr="00ED44DD" w:rsidRDefault="005D7810" w:rsidP="0029663C">
            <w:pPr>
              <w:spacing w:line="240" w:lineRule="auto"/>
              <w:jc w:val="center"/>
              <w:rPr>
                <w:rFonts w:ascii="Century" w:hAnsi="Century"/>
                <w:kern w:val="2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Revertants/plate</w:t>
            </w:r>
          </w:p>
        </w:tc>
        <w:tc>
          <w:tcPr>
            <w:tcW w:w="3374" w:type="dxa"/>
            <w:gridSpan w:val="2"/>
            <w:tcBorders>
              <w:bottom w:val="nil"/>
            </w:tcBorders>
            <w:shd w:val="clear" w:color="auto" w:fill="auto"/>
          </w:tcPr>
          <w:p w14:paraId="21B8CA43" w14:textId="77777777" w:rsidR="005D7810" w:rsidRPr="00ED44DD" w:rsidRDefault="005D7810" w:rsidP="0029663C">
            <w:pPr>
              <w:spacing w:line="240" w:lineRule="auto"/>
              <w:jc w:val="center"/>
              <w:rPr>
                <w:rFonts w:ascii="Century" w:hAnsi="Century"/>
                <w:kern w:val="2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Survival (%)</w:t>
            </w:r>
          </w:p>
        </w:tc>
        <w:tc>
          <w:tcPr>
            <w:tcW w:w="976" w:type="dxa"/>
            <w:tcBorders>
              <w:bottom w:val="nil"/>
            </w:tcBorders>
            <w:shd w:val="clear" w:color="auto" w:fill="auto"/>
          </w:tcPr>
          <w:p w14:paraId="493425CF" w14:textId="77777777" w:rsidR="005D7810" w:rsidRPr="00ED44DD" w:rsidRDefault="005D7810" w:rsidP="0029663C">
            <w:pPr>
              <w:spacing w:line="240" w:lineRule="auto"/>
              <w:jc w:val="center"/>
              <w:rPr>
                <w:rFonts w:ascii="Century" w:hAnsi="Century"/>
                <w:kern w:val="2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MF</w:t>
            </w:r>
          </w:p>
        </w:tc>
      </w:tr>
      <w:tr w:rsidR="005D7810" w:rsidRPr="00ED44DD" w14:paraId="4E0F29C4" w14:textId="77777777" w:rsidTr="00590A59">
        <w:trPr>
          <w:jc w:val="center"/>
        </w:trPr>
        <w:tc>
          <w:tcPr>
            <w:tcW w:w="193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2EEC3A" w14:textId="77777777" w:rsidR="005D7810" w:rsidRPr="00ED44DD" w:rsidRDefault="005D7810" w:rsidP="0029663C">
            <w:pPr>
              <w:tabs>
                <w:tab w:val="decimal" w:pos="495"/>
              </w:tabs>
              <w:spacing w:line="240" w:lineRule="auto"/>
              <w:jc w:val="center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(µmol/plate)</w:t>
            </w:r>
          </w:p>
        </w:tc>
        <w:tc>
          <w:tcPr>
            <w:tcW w:w="217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A2932FB" w14:textId="77777777" w:rsidR="005D7810" w:rsidRPr="00ED44DD" w:rsidRDefault="005D7810" w:rsidP="0029663C">
            <w:pPr>
              <w:tabs>
                <w:tab w:val="decimal" w:pos="355"/>
              </w:tabs>
              <w:spacing w:line="240" w:lineRule="auto"/>
              <w:jc w:val="center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Colonies ± SE</w:t>
            </w:r>
          </w:p>
        </w:tc>
        <w:tc>
          <w:tcPr>
            <w:tcW w:w="182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9958CB7" w14:textId="77777777" w:rsidR="005D7810" w:rsidRPr="00ED44DD" w:rsidRDefault="005D7810" w:rsidP="0029663C">
            <w:pPr>
              <w:tabs>
                <w:tab w:val="decimal" w:pos="426"/>
              </w:tabs>
              <w:spacing w:line="240" w:lineRule="auto"/>
              <w:jc w:val="center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Colonies ± SE</w:t>
            </w:r>
          </w:p>
        </w:tc>
        <w:tc>
          <w:tcPr>
            <w:tcW w:w="154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4437E7" w14:textId="77777777" w:rsidR="005D7810" w:rsidRPr="00C868C5" w:rsidRDefault="005D7810" w:rsidP="0029663C">
            <w:pPr>
              <w:tabs>
                <w:tab w:val="decimal" w:pos="426"/>
              </w:tabs>
              <w:spacing w:line="240" w:lineRule="auto"/>
              <w:jc w:val="center"/>
              <w:rPr>
                <w:rFonts w:ascii="Century" w:hAnsi="Century"/>
                <w:sz w:val="18"/>
                <w:szCs w:val="18"/>
                <w:lang w:val="en-US" w:eastAsia="ja-JP"/>
              </w:rPr>
            </w:pPr>
            <w:r w:rsidRPr="00C868C5">
              <w:rPr>
                <w:rFonts w:ascii="Century" w:hAnsi="Century"/>
                <w:sz w:val="18"/>
                <w:szCs w:val="18"/>
                <w:lang w:val="en-US" w:eastAsia="ja-JP"/>
              </w:rPr>
              <w:t>Survival rate (%)</w:t>
            </w:r>
          </w:p>
        </w:tc>
        <w:tc>
          <w:tcPr>
            <w:tcW w:w="97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215037" w14:textId="77777777" w:rsidR="005D7810" w:rsidRPr="00ED44DD" w:rsidRDefault="005D7810" w:rsidP="0029663C">
            <w:pPr>
              <w:tabs>
                <w:tab w:val="decimal" w:pos="386"/>
              </w:tabs>
              <w:spacing w:line="240" w:lineRule="auto"/>
              <w:jc w:val="center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(%)</w:t>
            </w:r>
          </w:p>
        </w:tc>
      </w:tr>
      <w:tr w:rsidR="003A4AF5" w:rsidRPr="00ED44DD" w14:paraId="23DE0FC5" w14:textId="77777777" w:rsidTr="0029663C">
        <w:trPr>
          <w:jc w:val="center"/>
        </w:trPr>
        <w:tc>
          <w:tcPr>
            <w:tcW w:w="19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6C23199" w14:textId="1BD69E28" w:rsidR="003A4AF5" w:rsidRPr="00CB0852" w:rsidRDefault="003A4AF5" w:rsidP="003A4AF5">
            <w:pPr>
              <w:tabs>
                <w:tab w:val="decimal" w:pos="873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>0</w:t>
            </w:r>
          </w:p>
        </w:tc>
        <w:tc>
          <w:tcPr>
            <w:tcW w:w="21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2F59BEA" w14:textId="63496CD1" w:rsidR="003A4AF5" w:rsidRPr="00CB0852" w:rsidRDefault="003A4AF5" w:rsidP="00AF2CC8">
            <w:pPr>
              <w:tabs>
                <w:tab w:val="right" w:pos="917"/>
                <w:tab w:val="right" w:pos="1199"/>
                <w:tab w:val="right" w:pos="1626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1</w:t>
            </w:r>
            <w:r w:rsidR="00AF2CC8"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>270</w:t>
            </w:r>
            <w:r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ab/>
            </w:r>
            <w:r w:rsidR="00AF2CC8"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>51</w:t>
            </w:r>
          </w:p>
        </w:tc>
        <w:tc>
          <w:tcPr>
            <w:tcW w:w="1825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36B37FA" w14:textId="2A609264" w:rsidR="003A4AF5" w:rsidRPr="00CB0852" w:rsidRDefault="003A4AF5" w:rsidP="003A4AF5">
            <w:pPr>
              <w:tabs>
                <w:tab w:val="right" w:pos="580"/>
                <w:tab w:val="decimal" w:pos="873"/>
                <w:tab w:val="right" w:pos="1299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ab/>
            </w:r>
            <w:r w:rsidR="00AF2CC8"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>495</w:t>
            </w:r>
            <w:r w:rsidR="00AF2CC8"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="00AF2CC8"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23</w:t>
            </w:r>
          </w:p>
        </w:tc>
        <w:tc>
          <w:tcPr>
            <w:tcW w:w="154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34F2EBD" w14:textId="77777777" w:rsidR="003A4AF5" w:rsidRPr="00CB0852" w:rsidRDefault="003A4AF5" w:rsidP="003A4AF5">
            <w:pPr>
              <w:tabs>
                <w:tab w:val="decimal" w:pos="744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CB0852">
              <w:rPr>
                <w:rFonts w:ascii="Century" w:hAnsi="Century"/>
                <w:sz w:val="21"/>
                <w:szCs w:val="21"/>
              </w:rPr>
              <w:t>100.0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FC0D5FC" w14:textId="77777777" w:rsidR="003A4AF5" w:rsidRPr="00CB0852" w:rsidRDefault="003A4AF5" w:rsidP="003A4AF5">
            <w:pPr>
              <w:tabs>
                <w:tab w:val="decimal" w:pos="437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>100.0</w:t>
            </w:r>
          </w:p>
        </w:tc>
      </w:tr>
      <w:tr w:rsidR="00AF2CC8" w:rsidRPr="00ED44DD" w14:paraId="6BD4B6A7" w14:textId="77777777" w:rsidTr="0029663C">
        <w:trPr>
          <w:jc w:val="center"/>
        </w:trPr>
        <w:tc>
          <w:tcPr>
            <w:tcW w:w="19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90FCFB6" w14:textId="714A0B4F" w:rsidR="00AF2CC8" w:rsidRPr="00CB0852" w:rsidRDefault="00AF2CC8" w:rsidP="00AF2CC8">
            <w:pPr>
              <w:tabs>
                <w:tab w:val="decimal" w:pos="873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>0.5</w:t>
            </w:r>
          </w:p>
        </w:tc>
        <w:tc>
          <w:tcPr>
            <w:tcW w:w="21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EA0361D" w14:textId="513345A6" w:rsidR="00AF2CC8" w:rsidRPr="00CB0852" w:rsidRDefault="00AF2CC8" w:rsidP="00AF2CC8">
            <w:pPr>
              <w:tabs>
                <w:tab w:val="right" w:pos="917"/>
                <w:tab w:val="right" w:pos="1199"/>
                <w:tab w:val="right" w:pos="1626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1290</w:t>
            </w:r>
            <w:r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48</w:t>
            </w:r>
          </w:p>
        </w:tc>
        <w:tc>
          <w:tcPr>
            <w:tcW w:w="18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348A478" w14:textId="093D370F" w:rsidR="00AF2CC8" w:rsidRPr="00CB0852" w:rsidRDefault="00AF2CC8" w:rsidP="00AF2CC8">
            <w:pPr>
              <w:tabs>
                <w:tab w:val="right" w:pos="580"/>
                <w:tab w:val="decimal" w:pos="873"/>
                <w:tab w:val="right" w:pos="1299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523</w:t>
            </w:r>
            <w:r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46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auto"/>
          </w:tcPr>
          <w:p w14:paraId="04DA5056" w14:textId="37C9357E" w:rsidR="00AF2CC8" w:rsidRPr="00CB0852" w:rsidRDefault="00AF2CC8" w:rsidP="00AF2CC8">
            <w:pPr>
              <w:tabs>
                <w:tab w:val="decimal" w:pos="744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CB0852">
              <w:rPr>
                <w:rFonts w:ascii="Century" w:hAnsi="Century"/>
                <w:sz w:val="21"/>
                <w:szCs w:val="21"/>
              </w:rPr>
              <w:t>105.7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auto"/>
          </w:tcPr>
          <w:p w14:paraId="4648A452" w14:textId="60B9AA14" w:rsidR="00AF2CC8" w:rsidRPr="00CB0852" w:rsidRDefault="00AF2CC8" w:rsidP="00AF2CC8">
            <w:pPr>
              <w:tabs>
                <w:tab w:val="decimal" w:pos="437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CB0852">
              <w:rPr>
                <w:rFonts w:ascii="Century" w:hAnsi="Century"/>
                <w:sz w:val="21"/>
                <w:szCs w:val="21"/>
              </w:rPr>
              <w:t>96.1</w:t>
            </w:r>
          </w:p>
        </w:tc>
      </w:tr>
      <w:tr w:rsidR="00AF2CC8" w:rsidRPr="00ED44DD" w14:paraId="0203DC55" w14:textId="77777777" w:rsidTr="0029663C">
        <w:trPr>
          <w:jc w:val="center"/>
        </w:trPr>
        <w:tc>
          <w:tcPr>
            <w:tcW w:w="19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A700ED7" w14:textId="7606E78E" w:rsidR="00AF2CC8" w:rsidRPr="00CB0852" w:rsidRDefault="00AF2CC8" w:rsidP="00AF2CC8">
            <w:pPr>
              <w:tabs>
                <w:tab w:val="decimal" w:pos="873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>1.0</w:t>
            </w:r>
          </w:p>
        </w:tc>
        <w:tc>
          <w:tcPr>
            <w:tcW w:w="21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7F636C8" w14:textId="3595D672" w:rsidR="00AF2CC8" w:rsidRPr="00CB0852" w:rsidRDefault="00AF2CC8" w:rsidP="00AF2CC8">
            <w:pPr>
              <w:tabs>
                <w:tab w:val="right" w:pos="917"/>
                <w:tab w:val="right" w:pos="1199"/>
                <w:tab w:val="right" w:pos="1626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1218</w:t>
            </w:r>
            <w:r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13</w:t>
            </w:r>
          </w:p>
        </w:tc>
        <w:tc>
          <w:tcPr>
            <w:tcW w:w="18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BA066FA" w14:textId="2F5E83E6" w:rsidR="00AF2CC8" w:rsidRPr="00CB0852" w:rsidRDefault="00AF2CC8" w:rsidP="00AF2CC8">
            <w:pPr>
              <w:tabs>
                <w:tab w:val="right" w:pos="580"/>
                <w:tab w:val="decimal" w:pos="873"/>
                <w:tab w:val="right" w:pos="1299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486</w:t>
            </w:r>
            <w:r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24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auto"/>
          </w:tcPr>
          <w:p w14:paraId="339B7A3C" w14:textId="36664002" w:rsidR="00AF2CC8" w:rsidRPr="00CB0852" w:rsidRDefault="00AF2CC8" w:rsidP="00AF2CC8">
            <w:pPr>
              <w:tabs>
                <w:tab w:val="decimal" w:pos="744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CB0852">
              <w:rPr>
                <w:rFonts w:ascii="Century" w:hAnsi="Century"/>
                <w:sz w:val="21"/>
                <w:szCs w:val="21"/>
              </w:rPr>
              <w:t>98.2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auto"/>
          </w:tcPr>
          <w:p w14:paraId="6EAD1B79" w14:textId="6485B54B" w:rsidR="00AF2CC8" w:rsidRPr="00CB0852" w:rsidRDefault="00AF2CC8" w:rsidP="00AF2CC8">
            <w:pPr>
              <w:tabs>
                <w:tab w:val="decimal" w:pos="437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CB0852">
              <w:rPr>
                <w:rFonts w:ascii="Century" w:hAnsi="Century"/>
                <w:sz w:val="21"/>
                <w:szCs w:val="21"/>
              </w:rPr>
              <w:t>97.6</w:t>
            </w:r>
          </w:p>
        </w:tc>
      </w:tr>
      <w:tr w:rsidR="00AF2CC8" w:rsidRPr="00ED44DD" w14:paraId="5C4C2D23" w14:textId="77777777" w:rsidTr="0029663C">
        <w:trPr>
          <w:jc w:val="center"/>
        </w:trPr>
        <w:tc>
          <w:tcPr>
            <w:tcW w:w="19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A664479" w14:textId="5784C7BD" w:rsidR="00AF2CC8" w:rsidRPr="00CB0852" w:rsidRDefault="00AF2CC8" w:rsidP="00AF2CC8">
            <w:pPr>
              <w:tabs>
                <w:tab w:val="decimal" w:pos="873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>2.0</w:t>
            </w:r>
          </w:p>
        </w:tc>
        <w:tc>
          <w:tcPr>
            <w:tcW w:w="21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05DB4D2" w14:textId="5CA2835A" w:rsidR="00AF2CC8" w:rsidRPr="00CB0852" w:rsidRDefault="00AF2CC8" w:rsidP="00AF2CC8">
            <w:pPr>
              <w:tabs>
                <w:tab w:val="right" w:pos="917"/>
                <w:tab w:val="right" w:pos="1199"/>
                <w:tab w:val="right" w:pos="1626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1220</w:t>
            </w:r>
            <w:r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16</w:t>
            </w:r>
          </w:p>
        </w:tc>
        <w:tc>
          <w:tcPr>
            <w:tcW w:w="18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5EE8E1E" w14:textId="108CB230" w:rsidR="00AF2CC8" w:rsidRPr="00CB0852" w:rsidRDefault="00AF2CC8" w:rsidP="00AF2CC8">
            <w:pPr>
              <w:tabs>
                <w:tab w:val="right" w:pos="580"/>
                <w:tab w:val="decimal" w:pos="873"/>
                <w:tab w:val="right" w:pos="1299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488</w:t>
            </w:r>
            <w:r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20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auto"/>
          </w:tcPr>
          <w:p w14:paraId="4BCEE6B9" w14:textId="7A1903F4" w:rsidR="00AF2CC8" w:rsidRPr="00CB0852" w:rsidRDefault="00AF2CC8" w:rsidP="00AF2CC8">
            <w:pPr>
              <w:tabs>
                <w:tab w:val="decimal" w:pos="744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CB0852">
              <w:rPr>
                <w:rFonts w:ascii="Century" w:hAnsi="Century"/>
                <w:sz w:val="21"/>
                <w:szCs w:val="21"/>
              </w:rPr>
              <w:t>98.6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auto"/>
          </w:tcPr>
          <w:p w14:paraId="5B76168E" w14:textId="79C9F5BB" w:rsidR="00AF2CC8" w:rsidRPr="00CB0852" w:rsidRDefault="00AF2CC8" w:rsidP="00AF2CC8">
            <w:pPr>
              <w:tabs>
                <w:tab w:val="decimal" w:pos="437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CB0852">
              <w:rPr>
                <w:rFonts w:ascii="Century" w:hAnsi="Century"/>
                <w:sz w:val="21"/>
                <w:szCs w:val="21"/>
              </w:rPr>
              <w:t>95.8</w:t>
            </w:r>
          </w:p>
        </w:tc>
      </w:tr>
      <w:tr w:rsidR="00AF2CC8" w:rsidRPr="00ED44DD" w14:paraId="6F8D0B11" w14:textId="77777777" w:rsidTr="003A7D44">
        <w:trPr>
          <w:jc w:val="center"/>
        </w:trPr>
        <w:tc>
          <w:tcPr>
            <w:tcW w:w="19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8F2F09D" w14:textId="59AFD9CE" w:rsidR="00AF2CC8" w:rsidRPr="00CB0852" w:rsidRDefault="00AF2CC8" w:rsidP="00AF2CC8">
            <w:pPr>
              <w:tabs>
                <w:tab w:val="decimal" w:pos="873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>2.5</w:t>
            </w:r>
          </w:p>
        </w:tc>
        <w:tc>
          <w:tcPr>
            <w:tcW w:w="21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B059405" w14:textId="6F717001" w:rsidR="00AF2CC8" w:rsidRPr="00CB0852" w:rsidRDefault="00AF2CC8" w:rsidP="00AF2CC8">
            <w:pPr>
              <w:tabs>
                <w:tab w:val="right" w:pos="917"/>
                <w:tab w:val="right" w:pos="1199"/>
                <w:tab w:val="right" w:pos="1626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1223</w:t>
            </w:r>
            <w:r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32</w:t>
            </w:r>
          </w:p>
        </w:tc>
        <w:tc>
          <w:tcPr>
            <w:tcW w:w="18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00C6D9E" w14:textId="70D279AD" w:rsidR="00AF2CC8" w:rsidRPr="00CB0852" w:rsidRDefault="00AF2CC8" w:rsidP="00AF2CC8">
            <w:pPr>
              <w:tabs>
                <w:tab w:val="right" w:pos="580"/>
                <w:tab w:val="decimal" w:pos="873"/>
                <w:tab w:val="right" w:pos="1299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503</w:t>
            </w:r>
            <w:r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30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auto"/>
          </w:tcPr>
          <w:p w14:paraId="17D60C29" w14:textId="668DF6CB" w:rsidR="00AF2CC8" w:rsidRPr="00CB0852" w:rsidRDefault="00AF2CC8" w:rsidP="003A7D44">
            <w:pPr>
              <w:tabs>
                <w:tab w:val="decimal" w:pos="744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CB0852">
              <w:rPr>
                <w:rFonts w:ascii="Century" w:hAnsi="Century"/>
                <w:sz w:val="21"/>
                <w:szCs w:val="21"/>
              </w:rPr>
              <w:t>101.8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auto"/>
          </w:tcPr>
          <w:p w14:paraId="099D387F" w14:textId="68F14365" w:rsidR="00AF2CC8" w:rsidRPr="00CB0852" w:rsidRDefault="00AF2CC8" w:rsidP="003A7D44">
            <w:pPr>
              <w:tabs>
                <w:tab w:val="decimal" w:pos="437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CB0852">
              <w:rPr>
                <w:rFonts w:ascii="Century" w:hAnsi="Century"/>
                <w:sz w:val="21"/>
                <w:szCs w:val="21"/>
              </w:rPr>
              <w:t>94.6</w:t>
            </w:r>
          </w:p>
        </w:tc>
      </w:tr>
      <w:tr w:rsidR="003A4AF5" w:rsidRPr="00ED44DD" w14:paraId="3446C5E6" w14:textId="77777777" w:rsidTr="0029663C">
        <w:trPr>
          <w:jc w:val="center"/>
        </w:trPr>
        <w:tc>
          <w:tcPr>
            <w:tcW w:w="19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16C729A" w14:textId="0822AC1B" w:rsidR="003A4AF5" w:rsidRPr="00CB0852" w:rsidRDefault="00AF2CC8" w:rsidP="003A4AF5">
            <w:pPr>
              <w:tabs>
                <w:tab w:val="decimal" w:pos="873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>3</w:t>
            </w:r>
            <w:r w:rsidR="003A4AF5"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>.0</w:t>
            </w:r>
          </w:p>
        </w:tc>
        <w:tc>
          <w:tcPr>
            <w:tcW w:w="21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8756472" w14:textId="5EAF6363" w:rsidR="003A4AF5" w:rsidRPr="00CB0852" w:rsidRDefault="003A4AF5" w:rsidP="00AF2CC8">
            <w:pPr>
              <w:tabs>
                <w:tab w:val="right" w:pos="917"/>
                <w:tab w:val="right" w:pos="1199"/>
                <w:tab w:val="right" w:pos="1626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1</w:t>
            </w:r>
            <w:r w:rsidR="00AF2CC8"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>085</w:t>
            </w:r>
            <w:r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ab/>
            </w:r>
            <w:r w:rsidR="00AF2CC8"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>59</w:t>
            </w:r>
          </w:p>
        </w:tc>
        <w:tc>
          <w:tcPr>
            <w:tcW w:w="18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A9B55D5" w14:textId="1999042F" w:rsidR="003A4AF5" w:rsidRPr="00CB0852" w:rsidRDefault="003A4AF5" w:rsidP="00AF2CC8">
            <w:pPr>
              <w:tabs>
                <w:tab w:val="right" w:pos="580"/>
                <w:tab w:val="decimal" w:pos="873"/>
                <w:tab w:val="right" w:pos="1299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ab/>
            </w:r>
            <w:r w:rsidR="00AF2CC8"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>471</w:t>
            </w:r>
            <w:r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ab/>
            </w:r>
            <w:r w:rsidR="00AF2CC8"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>15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auto"/>
          </w:tcPr>
          <w:p w14:paraId="3438C637" w14:textId="4A71BBFC" w:rsidR="003A4AF5" w:rsidRPr="00CB0852" w:rsidRDefault="003A4AF5" w:rsidP="00AF2CC8">
            <w:pPr>
              <w:tabs>
                <w:tab w:val="decimal" w:pos="744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CB0852">
              <w:rPr>
                <w:rFonts w:ascii="Century" w:hAnsi="Century"/>
                <w:sz w:val="21"/>
                <w:szCs w:val="21"/>
              </w:rPr>
              <w:t>9</w:t>
            </w:r>
            <w:r w:rsidR="00AF2CC8" w:rsidRPr="00CB0852">
              <w:rPr>
                <w:rFonts w:ascii="Century" w:hAnsi="Century"/>
                <w:sz w:val="21"/>
                <w:szCs w:val="21"/>
              </w:rPr>
              <w:t>5.1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auto"/>
          </w:tcPr>
          <w:p w14:paraId="0118ECF3" w14:textId="4DBBE1FB" w:rsidR="003A4AF5" w:rsidRPr="00CB0852" w:rsidRDefault="00AF2CC8" w:rsidP="003A4AF5">
            <w:pPr>
              <w:tabs>
                <w:tab w:val="decimal" w:pos="437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CB0852">
              <w:rPr>
                <w:rFonts w:ascii="Century" w:hAnsi="Century"/>
                <w:sz w:val="21"/>
                <w:szCs w:val="21"/>
              </w:rPr>
              <w:t>89.7</w:t>
            </w:r>
          </w:p>
        </w:tc>
      </w:tr>
      <w:tr w:rsidR="005D7810" w:rsidRPr="00ED44DD" w14:paraId="0D098B40" w14:textId="77777777" w:rsidTr="0029663C">
        <w:trPr>
          <w:jc w:val="center"/>
        </w:trPr>
        <w:tc>
          <w:tcPr>
            <w:tcW w:w="1935" w:type="dxa"/>
            <w:tcBorders>
              <w:top w:val="nil"/>
              <w:bottom w:val="single" w:sz="4" w:space="0" w:color="000000"/>
            </w:tcBorders>
            <w:shd w:val="clear" w:color="auto" w:fill="auto"/>
            <w:vAlign w:val="center"/>
          </w:tcPr>
          <w:p w14:paraId="1A22D50F" w14:textId="77777777" w:rsidR="005D7810" w:rsidRPr="00CB0852" w:rsidRDefault="005D7810" w:rsidP="0029663C">
            <w:pPr>
              <w:tabs>
                <w:tab w:val="decimal" w:pos="873"/>
              </w:tabs>
              <w:spacing w:line="360" w:lineRule="auto"/>
              <w:jc w:val="center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>DMSO</w:t>
            </w:r>
          </w:p>
        </w:tc>
        <w:tc>
          <w:tcPr>
            <w:tcW w:w="2175" w:type="dxa"/>
            <w:tcBorders>
              <w:top w:val="nil"/>
              <w:bottom w:val="single" w:sz="4" w:space="0" w:color="000000"/>
            </w:tcBorders>
            <w:shd w:val="clear" w:color="auto" w:fill="auto"/>
            <w:vAlign w:val="center"/>
          </w:tcPr>
          <w:p w14:paraId="455470E2" w14:textId="11D296BC" w:rsidR="005D7810" w:rsidRPr="00CB0852" w:rsidRDefault="005D7810" w:rsidP="00AF2CC8">
            <w:pPr>
              <w:tabs>
                <w:tab w:val="right" w:pos="917"/>
                <w:tab w:val="right" w:pos="1199"/>
                <w:tab w:val="right" w:pos="1626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ab/>
            </w:r>
            <w:r w:rsidR="00AF2CC8"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>14</w:t>
            </w:r>
            <w:r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ab/>
            </w:r>
            <w:r w:rsidR="00AF2CC8"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>2</w:t>
            </w:r>
          </w:p>
        </w:tc>
        <w:tc>
          <w:tcPr>
            <w:tcW w:w="1825" w:type="dxa"/>
            <w:tcBorders>
              <w:top w:val="nil"/>
              <w:bottom w:val="single" w:sz="4" w:space="0" w:color="000000"/>
            </w:tcBorders>
            <w:shd w:val="clear" w:color="auto" w:fill="auto"/>
            <w:vAlign w:val="center"/>
          </w:tcPr>
          <w:p w14:paraId="537B7AC9" w14:textId="5A22A77B" w:rsidR="005D7810" w:rsidRPr="00CB0852" w:rsidRDefault="005D7810" w:rsidP="00AF2CC8">
            <w:pPr>
              <w:tabs>
                <w:tab w:val="right" w:pos="580"/>
                <w:tab w:val="decimal" w:pos="873"/>
                <w:tab w:val="right" w:pos="1299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ab/>
            </w:r>
            <w:r w:rsidR="00AF2CC8"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>544</w:t>
            </w:r>
            <w:r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ab/>
            </w:r>
            <w:r w:rsidR="00AF2CC8" w:rsidRPr="00CB0852">
              <w:rPr>
                <w:rFonts w:ascii="Century" w:hAnsi="Century"/>
                <w:sz w:val="21"/>
                <w:szCs w:val="21"/>
                <w:lang w:val="en-US" w:eastAsia="ja-JP"/>
              </w:rPr>
              <w:t>24</w:t>
            </w:r>
          </w:p>
        </w:tc>
        <w:tc>
          <w:tcPr>
            <w:tcW w:w="1549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432249BC" w14:textId="43C7B9EA" w:rsidR="005D7810" w:rsidRPr="00CB0852" w:rsidRDefault="00AF2CC8" w:rsidP="0029663C">
            <w:pPr>
              <w:tabs>
                <w:tab w:val="decimal" w:pos="744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CB0852">
              <w:rPr>
                <w:rFonts w:ascii="Century" w:hAnsi="Century"/>
                <w:sz w:val="21"/>
                <w:szCs w:val="21"/>
              </w:rPr>
              <w:t>109.9</w:t>
            </w:r>
          </w:p>
        </w:tc>
        <w:tc>
          <w:tcPr>
            <w:tcW w:w="976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15738D89" w14:textId="77777777" w:rsidR="005D7810" w:rsidRPr="00CB0852" w:rsidRDefault="005D7810" w:rsidP="0029663C">
            <w:pPr>
              <w:tabs>
                <w:tab w:val="decimal" w:pos="437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</w:p>
        </w:tc>
      </w:tr>
    </w:tbl>
    <w:p w14:paraId="4D927D31" w14:textId="3507397D" w:rsidR="00ED44DD" w:rsidRPr="00CD3505" w:rsidRDefault="00CD3505" w:rsidP="009D28B4">
      <w:pPr>
        <w:spacing w:line="360" w:lineRule="auto"/>
        <w:jc w:val="right"/>
        <w:rPr>
          <w:rFonts w:ascii="Century" w:hAnsi="Century"/>
          <w:sz w:val="21"/>
          <w:szCs w:val="21"/>
          <w:lang w:eastAsia="ja-JP"/>
        </w:rPr>
      </w:pPr>
      <w:r w:rsidRPr="00CD3505">
        <w:rPr>
          <w:rFonts w:ascii="Century" w:hAnsi="Century" w:hint="eastAsia"/>
          <w:sz w:val="21"/>
          <w:szCs w:val="21"/>
          <w:lang w:eastAsia="ja-JP"/>
        </w:rPr>
        <w:t>M</w:t>
      </w:r>
      <w:r w:rsidRPr="00CD3505">
        <w:rPr>
          <w:rFonts w:ascii="Century" w:hAnsi="Century"/>
          <w:sz w:val="21"/>
          <w:szCs w:val="21"/>
          <w:lang w:eastAsia="ja-JP"/>
        </w:rPr>
        <w:t>NU (1.5</w:t>
      </w:r>
      <w:r w:rsidR="009D28B4">
        <w:rPr>
          <w:rFonts w:ascii="Century" w:hAnsi="Century"/>
          <w:sz w:val="21"/>
          <w:szCs w:val="21"/>
          <w:lang w:eastAsia="ja-JP"/>
        </w:rPr>
        <w:t xml:space="preserve"> </w:t>
      </w:r>
      <w:r w:rsidRPr="00CD3505">
        <w:rPr>
          <w:rFonts w:ascii="Century" w:hAnsi="Century" w:hint="eastAsia"/>
          <w:sz w:val="21"/>
          <w:szCs w:val="21"/>
          <w:lang w:eastAsia="ja-JP"/>
        </w:rPr>
        <w:t>µmol/</w:t>
      </w:r>
      <w:r w:rsidR="00765F3A">
        <w:rPr>
          <w:rFonts w:ascii="Century" w:hAnsi="Century"/>
          <w:sz w:val="21"/>
          <w:szCs w:val="21"/>
          <w:lang w:eastAsia="ja-JP"/>
        </w:rPr>
        <w:t>plate</w:t>
      </w:r>
      <w:r w:rsidRPr="00CD3505">
        <w:rPr>
          <w:rFonts w:ascii="Century" w:hAnsi="Century"/>
          <w:sz w:val="21"/>
          <w:szCs w:val="21"/>
          <w:lang w:eastAsia="ja-JP"/>
        </w:rPr>
        <w:t>)</w:t>
      </w:r>
    </w:p>
    <w:p w14:paraId="1C79D7C5" w14:textId="77777777" w:rsidR="00E45F16" w:rsidRDefault="00E45F16" w:rsidP="00B307B8">
      <w:pPr>
        <w:tabs>
          <w:tab w:val="decimal" w:pos="495"/>
        </w:tabs>
        <w:spacing w:line="360" w:lineRule="auto"/>
        <w:ind w:left="620" w:hangingChars="294" w:hanging="620"/>
        <w:jc w:val="center"/>
        <w:rPr>
          <w:rFonts w:ascii="Century" w:hAnsi="Century"/>
          <w:b/>
          <w:color w:val="000000" w:themeColor="text1"/>
          <w:sz w:val="21"/>
          <w:szCs w:val="21"/>
        </w:rPr>
      </w:pPr>
    </w:p>
    <w:p w14:paraId="28A0613C" w14:textId="77777777" w:rsidR="00926AAF" w:rsidRDefault="00926AAF" w:rsidP="00B307B8">
      <w:pPr>
        <w:tabs>
          <w:tab w:val="decimal" w:pos="495"/>
        </w:tabs>
        <w:spacing w:line="360" w:lineRule="auto"/>
        <w:ind w:left="590" w:hangingChars="294" w:hanging="590"/>
        <w:jc w:val="center"/>
        <w:rPr>
          <w:rFonts w:ascii="Century" w:hAnsi="Century"/>
          <w:b/>
          <w:color w:val="000000" w:themeColor="text1"/>
          <w:sz w:val="20"/>
          <w:szCs w:val="20"/>
        </w:rPr>
      </w:pPr>
    </w:p>
    <w:p w14:paraId="25DA473D" w14:textId="2A9E2967" w:rsidR="00B307B8" w:rsidRPr="00E45F16" w:rsidRDefault="00193E29" w:rsidP="00B307B8">
      <w:pPr>
        <w:tabs>
          <w:tab w:val="decimal" w:pos="495"/>
        </w:tabs>
        <w:spacing w:line="360" w:lineRule="auto"/>
        <w:ind w:left="590" w:hangingChars="294" w:hanging="590"/>
        <w:jc w:val="center"/>
        <w:rPr>
          <w:rFonts w:ascii="Century" w:eastAsia="ＭＳ ゴシック" w:hAnsi="Century" w:cs="Arial"/>
          <w:color w:val="000000" w:themeColor="text1"/>
          <w:sz w:val="20"/>
          <w:szCs w:val="20"/>
        </w:rPr>
      </w:pPr>
      <w:r w:rsidRPr="00E45F16">
        <w:rPr>
          <w:rFonts w:ascii="Century" w:hAnsi="Century"/>
          <w:b/>
          <w:color w:val="000000" w:themeColor="text1"/>
          <w:sz w:val="20"/>
          <w:szCs w:val="20"/>
        </w:rPr>
        <w:lastRenderedPageBreak/>
        <w:t>Table S</w:t>
      </w:r>
      <w:proofErr w:type="gramStart"/>
      <w:r w:rsidR="005D7810" w:rsidRPr="00E45F16">
        <w:rPr>
          <w:rFonts w:ascii="Century" w:hAnsi="Century" w:hint="eastAsia"/>
          <w:b/>
          <w:color w:val="000000" w:themeColor="text1"/>
          <w:sz w:val="20"/>
          <w:szCs w:val="20"/>
          <w:lang w:eastAsia="ja-JP"/>
        </w:rPr>
        <w:t>8</w:t>
      </w:r>
      <w:r w:rsidR="00394E9F" w:rsidRPr="00E45F16">
        <w:rPr>
          <w:rFonts w:ascii="Century" w:hAnsi="Century"/>
          <w:color w:val="000000" w:themeColor="text1"/>
          <w:sz w:val="20"/>
          <w:szCs w:val="20"/>
        </w:rPr>
        <w:t xml:space="preserve"> </w:t>
      </w:r>
      <w:r w:rsidR="0067707C">
        <w:rPr>
          <w:rFonts w:ascii="Century" w:hAnsi="Century" w:hint="eastAsia"/>
          <w:color w:val="000000" w:themeColor="text1"/>
          <w:sz w:val="20"/>
          <w:szCs w:val="20"/>
          <w:lang w:eastAsia="ja-JP"/>
        </w:rPr>
        <w:t xml:space="preserve"> </w:t>
      </w:r>
      <w:r w:rsidR="00FA4578" w:rsidRPr="00E45F16">
        <w:rPr>
          <w:rFonts w:ascii="Century" w:eastAsia="ＭＳ ゴシック" w:hAnsi="Century" w:cs="Arial"/>
          <w:color w:val="000000" w:themeColor="text1"/>
          <w:sz w:val="20"/>
          <w:szCs w:val="20"/>
        </w:rPr>
        <w:t>M</w:t>
      </w:r>
      <w:r w:rsidRPr="00E45F16">
        <w:rPr>
          <w:rFonts w:ascii="Century" w:eastAsia="ＭＳ ゴシック" w:hAnsi="Century" w:cs="Arial"/>
          <w:color w:val="000000" w:themeColor="text1"/>
          <w:sz w:val="20"/>
          <w:szCs w:val="20"/>
        </w:rPr>
        <w:t>utagenic</w:t>
      </w:r>
      <w:r w:rsidR="00926AAF">
        <w:rPr>
          <w:rFonts w:ascii="Century" w:eastAsia="ＭＳ ゴシック" w:hAnsi="Century" w:cs="Arial" w:hint="eastAsia"/>
          <w:color w:val="000000" w:themeColor="text1"/>
          <w:sz w:val="20"/>
          <w:szCs w:val="20"/>
          <w:lang w:eastAsia="ja-JP"/>
        </w:rPr>
        <w:t>ity</w:t>
      </w:r>
      <w:proofErr w:type="gramEnd"/>
      <w:r w:rsidRPr="00E45F16">
        <w:rPr>
          <w:rFonts w:ascii="Century" w:eastAsia="ＭＳ ゴシック" w:hAnsi="Century" w:cs="Arial"/>
          <w:color w:val="000000" w:themeColor="text1"/>
          <w:sz w:val="20"/>
          <w:szCs w:val="20"/>
        </w:rPr>
        <w:t xml:space="preserve"> of</w:t>
      </w:r>
      <w:r w:rsidR="00063534" w:rsidRPr="00E45F16">
        <w:rPr>
          <w:rFonts w:ascii="Century" w:eastAsia="ＭＳ ゴシック" w:hAnsi="Century" w:cs="Arial"/>
          <w:color w:val="000000" w:themeColor="text1"/>
          <w:sz w:val="20"/>
          <w:szCs w:val="20"/>
        </w:rPr>
        <w:t xml:space="preserve"> ethidium bromide</w:t>
      </w:r>
      <w:r w:rsidRPr="00E45F16">
        <w:rPr>
          <w:rFonts w:ascii="Century" w:eastAsia="ＭＳ ゴシック" w:hAnsi="Century" w:cs="Arial"/>
          <w:color w:val="000000" w:themeColor="text1"/>
          <w:sz w:val="20"/>
          <w:szCs w:val="20"/>
        </w:rPr>
        <w:t xml:space="preserve"> against MNU in </w:t>
      </w:r>
      <w:r w:rsidRPr="00E45F16">
        <w:rPr>
          <w:rFonts w:ascii="Century" w:hAnsi="Century" w:cs="Arial"/>
          <w:i/>
          <w:iCs/>
          <w:color w:val="000000" w:themeColor="text1"/>
          <w:sz w:val="20"/>
          <w:szCs w:val="20"/>
        </w:rPr>
        <w:t xml:space="preserve">S. </w:t>
      </w:r>
      <w:r w:rsidRPr="00E45F16">
        <w:rPr>
          <w:rFonts w:ascii="Century" w:eastAsia="ＭＳ ゴシック" w:hAnsi="Century" w:cs="Arial"/>
          <w:i/>
          <w:color w:val="000000" w:themeColor="text1"/>
          <w:sz w:val="20"/>
          <w:szCs w:val="20"/>
        </w:rPr>
        <w:t>typhimurium</w:t>
      </w:r>
      <w:r w:rsidRPr="00E45F16">
        <w:rPr>
          <w:rFonts w:ascii="Century" w:eastAsia="ＭＳ ゴシック" w:hAnsi="Century" w:cs="Arial"/>
          <w:color w:val="000000" w:themeColor="text1"/>
          <w:sz w:val="20"/>
          <w:szCs w:val="20"/>
        </w:rPr>
        <w:t xml:space="preserve"> TA1535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935"/>
        <w:gridCol w:w="2175"/>
        <w:gridCol w:w="1825"/>
        <w:gridCol w:w="1549"/>
        <w:gridCol w:w="976"/>
      </w:tblGrid>
      <w:tr w:rsidR="00484130" w:rsidRPr="00ED44DD" w14:paraId="159CB954" w14:textId="77777777" w:rsidTr="00590A59">
        <w:trPr>
          <w:jc w:val="center"/>
        </w:trPr>
        <w:tc>
          <w:tcPr>
            <w:tcW w:w="1935" w:type="dxa"/>
            <w:tcBorders>
              <w:bottom w:val="nil"/>
            </w:tcBorders>
            <w:shd w:val="clear" w:color="auto" w:fill="auto"/>
          </w:tcPr>
          <w:p w14:paraId="0A437C70" w14:textId="77777777" w:rsidR="004D2354" w:rsidRPr="00ED44DD" w:rsidRDefault="004D2354">
            <w:pPr>
              <w:spacing w:line="240" w:lineRule="auto"/>
              <w:jc w:val="center"/>
              <w:rPr>
                <w:rFonts w:ascii="Century" w:hAnsi="Century"/>
                <w:kern w:val="2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Concentration</w:t>
            </w:r>
          </w:p>
        </w:tc>
        <w:tc>
          <w:tcPr>
            <w:tcW w:w="2175" w:type="dxa"/>
            <w:tcBorders>
              <w:bottom w:val="nil"/>
            </w:tcBorders>
            <w:shd w:val="clear" w:color="auto" w:fill="auto"/>
          </w:tcPr>
          <w:p w14:paraId="5A0995CD" w14:textId="77777777" w:rsidR="004D2354" w:rsidRPr="00ED44DD" w:rsidRDefault="004D2354">
            <w:pPr>
              <w:spacing w:line="240" w:lineRule="auto"/>
              <w:jc w:val="center"/>
              <w:rPr>
                <w:rFonts w:ascii="Century" w:hAnsi="Century"/>
                <w:kern w:val="2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Revertants/plate</w:t>
            </w:r>
          </w:p>
        </w:tc>
        <w:tc>
          <w:tcPr>
            <w:tcW w:w="3374" w:type="dxa"/>
            <w:gridSpan w:val="2"/>
            <w:tcBorders>
              <w:bottom w:val="nil"/>
            </w:tcBorders>
            <w:shd w:val="clear" w:color="auto" w:fill="auto"/>
          </w:tcPr>
          <w:p w14:paraId="3CC4AD65" w14:textId="77777777" w:rsidR="004D2354" w:rsidRPr="00ED44DD" w:rsidRDefault="004D2354">
            <w:pPr>
              <w:spacing w:line="240" w:lineRule="auto"/>
              <w:jc w:val="center"/>
              <w:rPr>
                <w:rFonts w:ascii="Century" w:hAnsi="Century"/>
                <w:kern w:val="2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Survival (%)</w:t>
            </w:r>
          </w:p>
        </w:tc>
        <w:tc>
          <w:tcPr>
            <w:tcW w:w="976" w:type="dxa"/>
            <w:tcBorders>
              <w:bottom w:val="nil"/>
            </w:tcBorders>
            <w:shd w:val="clear" w:color="auto" w:fill="auto"/>
          </w:tcPr>
          <w:p w14:paraId="603CBFF3" w14:textId="77777777" w:rsidR="004D2354" w:rsidRPr="00ED44DD" w:rsidRDefault="004D2354">
            <w:pPr>
              <w:spacing w:line="240" w:lineRule="auto"/>
              <w:jc w:val="center"/>
              <w:rPr>
                <w:rFonts w:ascii="Century" w:hAnsi="Century"/>
                <w:kern w:val="2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MF</w:t>
            </w:r>
          </w:p>
        </w:tc>
      </w:tr>
      <w:tr w:rsidR="00484130" w:rsidRPr="00ED44DD" w14:paraId="70CA1CF6" w14:textId="77777777" w:rsidTr="00590A59">
        <w:trPr>
          <w:jc w:val="center"/>
        </w:trPr>
        <w:tc>
          <w:tcPr>
            <w:tcW w:w="193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87E7C25" w14:textId="77777777" w:rsidR="004D2354" w:rsidRPr="00ED44DD" w:rsidRDefault="004D2354">
            <w:pPr>
              <w:tabs>
                <w:tab w:val="decimal" w:pos="495"/>
              </w:tabs>
              <w:spacing w:line="240" w:lineRule="auto"/>
              <w:jc w:val="center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(µmol/plate)</w:t>
            </w:r>
          </w:p>
        </w:tc>
        <w:tc>
          <w:tcPr>
            <w:tcW w:w="217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76D6CDC" w14:textId="00122F8E" w:rsidR="004D2354" w:rsidRPr="00ED44DD" w:rsidRDefault="00C868C5">
            <w:pPr>
              <w:tabs>
                <w:tab w:val="decimal" w:pos="355"/>
              </w:tabs>
              <w:spacing w:line="240" w:lineRule="auto"/>
              <w:jc w:val="center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Colonies</w:t>
            </w:r>
            <w:r>
              <w:rPr>
                <w:rFonts w:ascii="Century" w:hAnsi="Century"/>
                <w:sz w:val="21"/>
                <w:szCs w:val="21"/>
                <w:lang w:val="en-US" w:eastAsia="ja-JP"/>
              </w:rPr>
              <w:t xml:space="preserve"> </w:t>
            </w:r>
            <w:r w:rsidR="004D2354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±</w:t>
            </w:r>
            <w:r>
              <w:rPr>
                <w:rFonts w:ascii="Century" w:hAnsi="Century"/>
                <w:sz w:val="21"/>
                <w:szCs w:val="21"/>
                <w:lang w:val="en-US" w:eastAsia="ja-JP"/>
              </w:rPr>
              <w:t xml:space="preserve"> </w:t>
            </w:r>
            <w:r w:rsidR="004D2354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SE</w:t>
            </w:r>
          </w:p>
        </w:tc>
        <w:tc>
          <w:tcPr>
            <w:tcW w:w="182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E23EDB" w14:textId="1D685EF0" w:rsidR="004D2354" w:rsidRPr="00ED44DD" w:rsidRDefault="004D2354" w:rsidP="00C868C5">
            <w:pPr>
              <w:tabs>
                <w:tab w:val="decimal" w:pos="426"/>
              </w:tabs>
              <w:spacing w:line="240" w:lineRule="auto"/>
              <w:jc w:val="center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Colonies</w:t>
            </w:r>
            <w:r w:rsidR="00C868C5">
              <w:rPr>
                <w:rFonts w:ascii="Century" w:hAnsi="Century"/>
                <w:sz w:val="21"/>
                <w:szCs w:val="21"/>
                <w:lang w:val="en-US" w:eastAsia="ja-JP"/>
              </w:rPr>
              <w:t xml:space="preserve"> 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±</w:t>
            </w:r>
            <w:r w:rsidR="00C868C5">
              <w:rPr>
                <w:rFonts w:ascii="Century" w:hAnsi="Century"/>
                <w:sz w:val="21"/>
                <w:szCs w:val="21"/>
                <w:lang w:val="en-US" w:eastAsia="ja-JP"/>
              </w:rPr>
              <w:t xml:space="preserve"> 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SE</w:t>
            </w:r>
          </w:p>
        </w:tc>
        <w:tc>
          <w:tcPr>
            <w:tcW w:w="154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7923631" w14:textId="77777777" w:rsidR="004D2354" w:rsidRPr="00C868C5" w:rsidRDefault="004D2354">
            <w:pPr>
              <w:tabs>
                <w:tab w:val="decimal" w:pos="426"/>
              </w:tabs>
              <w:spacing w:line="240" w:lineRule="auto"/>
              <w:jc w:val="center"/>
              <w:rPr>
                <w:rFonts w:ascii="Century" w:hAnsi="Century"/>
                <w:sz w:val="18"/>
                <w:szCs w:val="18"/>
                <w:lang w:val="en-US" w:eastAsia="ja-JP"/>
              </w:rPr>
            </w:pPr>
            <w:r w:rsidRPr="00C868C5">
              <w:rPr>
                <w:rFonts w:ascii="Century" w:hAnsi="Century"/>
                <w:sz w:val="18"/>
                <w:szCs w:val="18"/>
                <w:lang w:val="en-US" w:eastAsia="ja-JP"/>
              </w:rPr>
              <w:t>Survival rate (%)</w:t>
            </w:r>
          </w:p>
        </w:tc>
        <w:tc>
          <w:tcPr>
            <w:tcW w:w="97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35DF74" w14:textId="77777777" w:rsidR="004D2354" w:rsidRPr="00ED44DD" w:rsidRDefault="004D2354">
            <w:pPr>
              <w:tabs>
                <w:tab w:val="decimal" w:pos="386"/>
              </w:tabs>
              <w:spacing w:line="240" w:lineRule="auto"/>
              <w:jc w:val="center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(%)</w:t>
            </w:r>
          </w:p>
        </w:tc>
      </w:tr>
      <w:tr w:rsidR="00484130" w:rsidRPr="00ED44DD" w14:paraId="785958A1" w14:textId="77777777">
        <w:trPr>
          <w:jc w:val="center"/>
        </w:trPr>
        <w:tc>
          <w:tcPr>
            <w:tcW w:w="19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4C5EF93" w14:textId="77777777" w:rsidR="004D2354" w:rsidRPr="00ED44DD" w:rsidRDefault="004D2354">
            <w:pPr>
              <w:tabs>
                <w:tab w:val="decimal" w:pos="873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0</w:t>
            </w:r>
          </w:p>
        </w:tc>
        <w:tc>
          <w:tcPr>
            <w:tcW w:w="21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8848497" w14:textId="6CB4CE8E" w:rsidR="004D2354" w:rsidRPr="00ED44DD" w:rsidRDefault="004D2354">
            <w:pPr>
              <w:tabs>
                <w:tab w:val="right" w:pos="917"/>
                <w:tab w:val="right" w:pos="1199"/>
                <w:tab w:val="right" w:pos="1626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</w:r>
            <w:r w:rsidR="00C871D0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15</w:t>
            </w:r>
            <w:r w:rsidR="003A3FAA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46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</w:r>
            <w:r w:rsidR="003A3FAA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60</w:t>
            </w:r>
          </w:p>
        </w:tc>
        <w:tc>
          <w:tcPr>
            <w:tcW w:w="1825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EDF5272" w14:textId="34D11AC3" w:rsidR="004D2354" w:rsidRPr="00ED44DD" w:rsidRDefault="004D2354">
            <w:pPr>
              <w:tabs>
                <w:tab w:val="right" w:pos="580"/>
                <w:tab w:val="decimal" w:pos="873"/>
                <w:tab w:val="right" w:pos="1299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</w:r>
            <w:r w:rsidR="0009524F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4</w:t>
            </w:r>
            <w:r w:rsidR="003A3FAA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76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</w:r>
            <w:r w:rsidR="003A3FAA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15</w:t>
            </w:r>
          </w:p>
        </w:tc>
        <w:tc>
          <w:tcPr>
            <w:tcW w:w="1549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86AC518" w14:textId="77777777" w:rsidR="004D2354" w:rsidRPr="00ED44DD" w:rsidRDefault="004D2354">
            <w:pPr>
              <w:tabs>
                <w:tab w:val="decimal" w:pos="744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100.0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317EFD9" w14:textId="77777777" w:rsidR="004D2354" w:rsidRPr="00ED44DD" w:rsidRDefault="004D2354">
            <w:pPr>
              <w:tabs>
                <w:tab w:val="decimal" w:pos="437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100.0</w:t>
            </w:r>
          </w:p>
        </w:tc>
      </w:tr>
      <w:tr w:rsidR="00E81874" w:rsidRPr="00ED44DD" w14:paraId="146E181A" w14:textId="77777777">
        <w:trPr>
          <w:jc w:val="center"/>
        </w:trPr>
        <w:tc>
          <w:tcPr>
            <w:tcW w:w="19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AA21FC" w14:textId="77777777" w:rsidR="00E81874" w:rsidRPr="00ED44DD" w:rsidRDefault="00E81874" w:rsidP="00E81874">
            <w:pPr>
              <w:tabs>
                <w:tab w:val="decimal" w:pos="873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0.25</w:t>
            </w:r>
          </w:p>
        </w:tc>
        <w:tc>
          <w:tcPr>
            <w:tcW w:w="21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7E68004" w14:textId="0F8134C8" w:rsidR="00E81874" w:rsidRPr="00ED44DD" w:rsidRDefault="00E81874" w:rsidP="00E81874">
            <w:pPr>
              <w:tabs>
                <w:tab w:val="right" w:pos="917"/>
                <w:tab w:val="right" w:pos="1199"/>
                <w:tab w:val="right" w:pos="1626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1687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36</w:t>
            </w:r>
          </w:p>
        </w:tc>
        <w:tc>
          <w:tcPr>
            <w:tcW w:w="18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0C9C72A" w14:textId="5E11675D" w:rsidR="00E81874" w:rsidRPr="00ED44DD" w:rsidRDefault="00E81874" w:rsidP="00E81874">
            <w:pPr>
              <w:tabs>
                <w:tab w:val="right" w:pos="580"/>
                <w:tab w:val="decimal" w:pos="873"/>
                <w:tab w:val="right" w:pos="1299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496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8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auto"/>
          </w:tcPr>
          <w:p w14:paraId="57EA4217" w14:textId="5C9EF7DD" w:rsidR="00E81874" w:rsidRPr="00ED44DD" w:rsidRDefault="00E81874" w:rsidP="00E81874">
            <w:pPr>
              <w:tabs>
                <w:tab w:val="decimal" w:pos="744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</w:rPr>
              <w:t>104.3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auto"/>
          </w:tcPr>
          <w:p w14:paraId="50F65029" w14:textId="3E886D69" w:rsidR="00E81874" w:rsidRPr="00ED44DD" w:rsidRDefault="00E81874" w:rsidP="00E81874">
            <w:pPr>
              <w:tabs>
                <w:tab w:val="decimal" w:pos="437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</w:rPr>
              <w:t>104.6</w:t>
            </w:r>
          </w:p>
        </w:tc>
      </w:tr>
      <w:tr w:rsidR="00E81874" w:rsidRPr="00ED44DD" w14:paraId="27590BEA" w14:textId="77777777">
        <w:trPr>
          <w:jc w:val="center"/>
        </w:trPr>
        <w:tc>
          <w:tcPr>
            <w:tcW w:w="19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E9F63CD" w14:textId="77777777" w:rsidR="00E81874" w:rsidRPr="00ED44DD" w:rsidRDefault="00E81874" w:rsidP="00E81874">
            <w:pPr>
              <w:tabs>
                <w:tab w:val="decimal" w:pos="873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0.5</w:t>
            </w:r>
          </w:p>
        </w:tc>
        <w:tc>
          <w:tcPr>
            <w:tcW w:w="21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3C49ED1" w14:textId="4BBDA456" w:rsidR="00E81874" w:rsidRPr="00ED44DD" w:rsidRDefault="00E81874" w:rsidP="00E81874">
            <w:pPr>
              <w:tabs>
                <w:tab w:val="right" w:pos="917"/>
                <w:tab w:val="right" w:pos="1199"/>
                <w:tab w:val="right" w:pos="1626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1729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99</w:t>
            </w:r>
          </w:p>
        </w:tc>
        <w:tc>
          <w:tcPr>
            <w:tcW w:w="18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0D8E9E" w14:textId="2025A266" w:rsidR="00E81874" w:rsidRPr="00ED44DD" w:rsidRDefault="00E81874" w:rsidP="00E81874">
            <w:pPr>
              <w:tabs>
                <w:tab w:val="right" w:pos="580"/>
                <w:tab w:val="decimal" w:pos="873"/>
                <w:tab w:val="right" w:pos="1299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509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10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auto"/>
          </w:tcPr>
          <w:p w14:paraId="2825234F" w14:textId="55D51B8C" w:rsidR="00E81874" w:rsidRPr="00ED44DD" w:rsidRDefault="00E81874" w:rsidP="00E81874">
            <w:pPr>
              <w:tabs>
                <w:tab w:val="decimal" w:pos="744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</w:rPr>
              <w:t>107.0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auto"/>
          </w:tcPr>
          <w:p w14:paraId="33C8545C" w14:textId="12DA1E47" w:rsidR="00E81874" w:rsidRPr="00ED44DD" w:rsidRDefault="00E81874" w:rsidP="00E81874">
            <w:pPr>
              <w:tabs>
                <w:tab w:val="decimal" w:pos="437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</w:rPr>
              <w:t>104.5</w:t>
            </w:r>
          </w:p>
        </w:tc>
      </w:tr>
      <w:tr w:rsidR="00E81874" w:rsidRPr="00ED44DD" w14:paraId="2EEDBF74" w14:textId="77777777">
        <w:trPr>
          <w:jc w:val="center"/>
        </w:trPr>
        <w:tc>
          <w:tcPr>
            <w:tcW w:w="19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2AD638" w14:textId="77777777" w:rsidR="00E81874" w:rsidRPr="00ED44DD" w:rsidRDefault="00E81874" w:rsidP="00E81874">
            <w:pPr>
              <w:tabs>
                <w:tab w:val="decimal" w:pos="873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1.0</w:t>
            </w:r>
          </w:p>
        </w:tc>
        <w:tc>
          <w:tcPr>
            <w:tcW w:w="21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C68DD63" w14:textId="322E64EC" w:rsidR="00E81874" w:rsidRPr="00ED44DD" w:rsidRDefault="00E81874" w:rsidP="00E81874">
            <w:pPr>
              <w:tabs>
                <w:tab w:val="right" w:pos="917"/>
                <w:tab w:val="right" w:pos="1199"/>
                <w:tab w:val="right" w:pos="1626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699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103</w:t>
            </w:r>
          </w:p>
        </w:tc>
        <w:tc>
          <w:tcPr>
            <w:tcW w:w="18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E01FDE7" w14:textId="5EB65C0D" w:rsidR="00E81874" w:rsidRPr="00ED44DD" w:rsidRDefault="00E81874" w:rsidP="00E81874">
            <w:pPr>
              <w:tabs>
                <w:tab w:val="right" w:pos="580"/>
                <w:tab w:val="decimal" w:pos="873"/>
                <w:tab w:val="right" w:pos="1299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482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46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auto"/>
          </w:tcPr>
          <w:p w14:paraId="7D763FC9" w14:textId="34505936" w:rsidR="00E81874" w:rsidRPr="00ED44DD" w:rsidRDefault="00E81874" w:rsidP="00E81874">
            <w:pPr>
              <w:tabs>
                <w:tab w:val="decimal" w:pos="744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</w:rPr>
              <w:t>101.3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auto"/>
          </w:tcPr>
          <w:p w14:paraId="3C79FD0D" w14:textId="54C8480F" w:rsidR="00E81874" w:rsidRPr="00ED44DD" w:rsidRDefault="00E81874" w:rsidP="00E81874">
            <w:pPr>
              <w:tabs>
                <w:tab w:val="decimal" w:pos="437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</w:rPr>
              <w:t>44.6</w:t>
            </w:r>
          </w:p>
        </w:tc>
      </w:tr>
      <w:tr w:rsidR="00E81874" w:rsidRPr="00ED44DD" w14:paraId="725E27F9" w14:textId="77777777">
        <w:trPr>
          <w:jc w:val="center"/>
        </w:trPr>
        <w:tc>
          <w:tcPr>
            <w:tcW w:w="19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1D695E9" w14:textId="77777777" w:rsidR="00E81874" w:rsidRPr="00ED44DD" w:rsidRDefault="00E81874" w:rsidP="00E81874">
            <w:pPr>
              <w:tabs>
                <w:tab w:val="decimal" w:pos="873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1.5</w:t>
            </w:r>
          </w:p>
        </w:tc>
        <w:tc>
          <w:tcPr>
            <w:tcW w:w="21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0420481" w14:textId="21CFF1EA" w:rsidR="00E81874" w:rsidRPr="00ED44DD" w:rsidRDefault="00E81874" w:rsidP="00E81874">
            <w:pPr>
              <w:tabs>
                <w:tab w:val="right" w:pos="917"/>
                <w:tab w:val="right" w:pos="1199"/>
                <w:tab w:val="right" w:pos="1626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91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17</w:t>
            </w:r>
          </w:p>
        </w:tc>
        <w:tc>
          <w:tcPr>
            <w:tcW w:w="18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FB3A242" w14:textId="44C161D7" w:rsidR="00E81874" w:rsidRPr="00ED44DD" w:rsidRDefault="00E81874" w:rsidP="00E81874">
            <w:pPr>
              <w:tabs>
                <w:tab w:val="right" w:pos="580"/>
                <w:tab w:val="decimal" w:pos="873"/>
                <w:tab w:val="right" w:pos="1299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460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39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auto"/>
          </w:tcPr>
          <w:p w14:paraId="796465D6" w14:textId="47BBAF0A" w:rsidR="00E81874" w:rsidRPr="00ED44DD" w:rsidRDefault="00E81874" w:rsidP="00E81874">
            <w:pPr>
              <w:tabs>
                <w:tab w:val="decimal" w:pos="744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</w:rPr>
              <w:t>96.</w:t>
            </w:r>
            <w:r w:rsidRPr="00ED44DD">
              <w:rPr>
                <w:rFonts w:ascii="Century" w:hAnsi="Century"/>
                <w:sz w:val="21"/>
                <w:szCs w:val="21"/>
                <w:lang w:eastAsia="ja-JP"/>
              </w:rPr>
              <w:t>9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auto"/>
          </w:tcPr>
          <w:p w14:paraId="1BA3B4DC" w14:textId="22813F1E" w:rsidR="00E81874" w:rsidRPr="00ED44DD" w:rsidRDefault="00E81874" w:rsidP="00E81874">
            <w:pPr>
              <w:tabs>
                <w:tab w:val="decimal" w:pos="437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</w:rPr>
              <w:t>6.1</w:t>
            </w:r>
          </w:p>
        </w:tc>
      </w:tr>
      <w:tr w:rsidR="00E81874" w:rsidRPr="00ED44DD" w14:paraId="4B5B4A9B" w14:textId="77777777">
        <w:trPr>
          <w:jc w:val="center"/>
        </w:trPr>
        <w:tc>
          <w:tcPr>
            <w:tcW w:w="19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130634F" w14:textId="77777777" w:rsidR="00E81874" w:rsidRPr="00ED44DD" w:rsidRDefault="00E81874" w:rsidP="00E81874">
            <w:pPr>
              <w:tabs>
                <w:tab w:val="decimal" w:pos="873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2.0</w:t>
            </w:r>
          </w:p>
        </w:tc>
        <w:tc>
          <w:tcPr>
            <w:tcW w:w="21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85E9E3F" w14:textId="77BC3A6D" w:rsidR="00E81874" w:rsidRPr="00ED44DD" w:rsidRDefault="00E81874" w:rsidP="00E81874">
            <w:pPr>
              <w:tabs>
                <w:tab w:val="right" w:pos="917"/>
                <w:tab w:val="right" w:pos="1199"/>
                <w:tab w:val="right" w:pos="1626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10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3</w:t>
            </w:r>
          </w:p>
        </w:tc>
        <w:tc>
          <w:tcPr>
            <w:tcW w:w="18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0E9BAD7" w14:textId="785E889C" w:rsidR="00E81874" w:rsidRPr="00ED44DD" w:rsidRDefault="00E81874" w:rsidP="00E81874">
            <w:pPr>
              <w:tabs>
                <w:tab w:val="right" w:pos="580"/>
                <w:tab w:val="decimal" w:pos="873"/>
                <w:tab w:val="right" w:pos="1299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454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41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auto"/>
          </w:tcPr>
          <w:p w14:paraId="61B1AFC8" w14:textId="66FF33BF" w:rsidR="00E81874" w:rsidRPr="00ED44DD" w:rsidRDefault="00E81874" w:rsidP="00E81874">
            <w:pPr>
              <w:tabs>
                <w:tab w:val="decimal" w:pos="744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</w:rPr>
              <w:t>95.4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auto"/>
          </w:tcPr>
          <w:p w14:paraId="78B17826" w14:textId="535F294E" w:rsidR="00E81874" w:rsidRPr="00ED44DD" w:rsidRDefault="00E81874" w:rsidP="00E81874">
            <w:pPr>
              <w:tabs>
                <w:tab w:val="decimal" w:pos="437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</w:rPr>
              <w:t>0.7</w:t>
            </w:r>
          </w:p>
        </w:tc>
      </w:tr>
      <w:tr w:rsidR="00484130" w:rsidRPr="00ED44DD" w14:paraId="5FF52695" w14:textId="77777777">
        <w:trPr>
          <w:jc w:val="center"/>
        </w:trPr>
        <w:tc>
          <w:tcPr>
            <w:tcW w:w="193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49FF71" w14:textId="77777777" w:rsidR="004D2354" w:rsidRPr="00ED44DD" w:rsidRDefault="004D2354">
            <w:pPr>
              <w:tabs>
                <w:tab w:val="decimal" w:pos="1007"/>
              </w:tabs>
              <w:spacing w:line="360" w:lineRule="auto"/>
              <w:jc w:val="center"/>
              <w:rPr>
                <w:rFonts w:ascii="Century" w:hAnsi="Century"/>
                <w:kern w:val="2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DMSO</w:t>
            </w:r>
          </w:p>
        </w:tc>
        <w:tc>
          <w:tcPr>
            <w:tcW w:w="217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9D95171" w14:textId="0B9A7CDA" w:rsidR="004D2354" w:rsidRPr="00ED44DD" w:rsidRDefault="004D2354">
            <w:pPr>
              <w:tabs>
                <w:tab w:val="right" w:pos="917"/>
                <w:tab w:val="right" w:pos="1199"/>
                <w:tab w:val="right" w:pos="1626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</w:r>
            <w:r w:rsidR="00375493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1</w:t>
            </w:r>
            <w:r w:rsidR="003A3FAA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4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</w:r>
            <w:r w:rsidR="003A3FAA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5</w:t>
            </w:r>
          </w:p>
        </w:tc>
        <w:tc>
          <w:tcPr>
            <w:tcW w:w="182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1162927" w14:textId="027D6D99" w:rsidR="004D2354" w:rsidRPr="00ED44DD" w:rsidRDefault="005B70A7">
            <w:pPr>
              <w:tabs>
                <w:tab w:val="right" w:pos="580"/>
                <w:tab w:val="right" w:pos="863"/>
                <w:tab w:val="right" w:pos="1299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</w:r>
            <w:r w:rsidR="004550D8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4</w:t>
            </w:r>
            <w:r w:rsidR="003A3FAA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90</w:t>
            </w:r>
            <w:r w:rsidR="004550D8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="004550D8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</w:r>
            <w:r w:rsidR="002A1551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29</w:t>
            </w:r>
          </w:p>
        </w:tc>
        <w:tc>
          <w:tcPr>
            <w:tcW w:w="154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A35937D" w14:textId="195BC82D" w:rsidR="004D2354" w:rsidRPr="00ED44DD" w:rsidRDefault="00183E42" w:rsidP="00183E42">
            <w:pPr>
              <w:tabs>
                <w:tab w:val="decimal" w:pos="744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102.9</w:t>
            </w:r>
          </w:p>
        </w:tc>
        <w:tc>
          <w:tcPr>
            <w:tcW w:w="97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467DF7A" w14:textId="77777777" w:rsidR="004D2354" w:rsidRPr="00ED44DD" w:rsidRDefault="004D2354">
            <w:pPr>
              <w:tabs>
                <w:tab w:val="decimal" w:pos="437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</w:p>
        </w:tc>
      </w:tr>
    </w:tbl>
    <w:p w14:paraId="140FECB8" w14:textId="6735CAC0" w:rsidR="009D28B4" w:rsidRPr="00CD3505" w:rsidRDefault="009D28B4" w:rsidP="009D28B4">
      <w:pPr>
        <w:spacing w:line="360" w:lineRule="auto"/>
        <w:jc w:val="right"/>
        <w:rPr>
          <w:rFonts w:ascii="Century" w:hAnsi="Century"/>
          <w:sz w:val="21"/>
          <w:szCs w:val="21"/>
          <w:lang w:eastAsia="ja-JP"/>
        </w:rPr>
      </w:pPr>
      <w:r w:rsidRPr="00CD3505">
        <w:rPr>
          <w:rFonts w:ascii="Century" w:hAnsi="Century" w:hint="eastAsia"/>
          <w:sz w:val="21"/>
          <w:szCs w:val="21"/>
          <w:lang w:eastAsia="ja-JP"/>
        </w:rPr>
        <w:t>M</w:t>
      </w:r>
      <w:r w:rsidRPr="00CD3505">
        <w:rPr>
          <w:rFonts w:ascii="Century" w:hAnsi="Century"/>
          <w:sz w:val="21"/>
          <w:szCs w:val="21"/>
          <w:lang w:eastAsia="ja-JP"/>
        </w:rPr>
        <w:t>NU (1.5</w:t>
      </w:r>
      <w:r>
        <w:rPr>
          <w:rFonts w:ascii="Century" w:hAnsi="Century"/>
          <w:sz w:val="21"/>
          <w:szCs w:val="21"/>
          <w:lang w:eastAsia="ja-JP"/>
        </w:rPr>
        <w:t xml:space="preserve"> </w:t>
      </w:r>
      <w:r w:rsidRPr="00CD3505">
        <w:rPr>
          <w:rFonts w:ascii="Century" w:hAnsi="Century" w:hint="eastAsia"/>
          <w:sz w:val="21"/>
          <w:szCs w:val="21"/>
          <w:lang w:eastAsia="ja-JP"/>
        </w:rPr>
        <w:t>µmol/</w:t>
      </w:r>
      <w:r w:rsidR="00765F3A">
        <w:rPr>
          <w:rFonts w:ascii="Century" w:hAnsi="Century"/>
          <w:sz w:val="21"/>
          <w:szCs w:val="21"/>
          <w:lang w:eastAsia="ja-JP"/>
        </w:rPr>
        <w:t>plate</w:t>
      </w:r>
      <w:r w:rsidRPr="00CD3505">
        <w:rPr>
          <w:rFonts w:ascii="Century" w:hAnsi="Century"/>
          <w:sz w:val="21"/>
          <w:szCs w:val="21"/>
          <w:lang w:eastAsia="ja-JP"/>
        </w:rPr>
        <w:t>)</w:t>
      </w:r>
    </w:p>
    <w:p w14:paraId="0673F142" w14:textId="77777777" w:rsidR="004D2354" w:rsidRPr="00ED44DD" w:rsidRDefault="004D2354" w:rsidP="00C124C8">
      <w:pPr>
        <w:spacing w:line="360" w:lineRule="auto"/>
        <w:rPr>
          <w:rFonts w:ascii="Century" w:hAnsi="Century"/>
          <w:b/>
          <w:sz w:val="21"/>
          <w:szCs w:val="21"/>
          <w:lang w:eastAsia="ja-JP"/>
        </w:rPr>
      </w:pPr>
    </w:p>
    <w:p w14:paraId="450E6F2F" w14:textId="58A69E63" w:rsidR="00193E29" w:rsidRPr="00E45F16" w:rsidRDefault="00193E29" w:rsidP="00B307B8">
      <w:pPr>
        <w:tabs>
          <w:tab w:val="decimal" w:pos="495"/>
        </w:tabs>
        <w:spacing w:line="360" w:lineRule="auto"/>
        <w:ind w:left="590" w:hangingChars="294" w:hanging="590"/>
        <w:jc w:val="center"/>
        <w:rPr>
          <w:rFonts w:ascii="Century" w:eastAsia="ＭＳ ゴシック" w:hAnsi="Century" w:cs="Arial"/>
          <w:color w:val="000000" w:themeColor="text1"/>
          <w:sz w:val="20"/>
          <w:szCs w:val="20"/>
        </w:rPr>
      </w:pPr>
      <w:r w:rsidRPr="00E45F16">
        <w:rPr>
          <w:rFonts w:ascii="Century" w:hAnsi="Century"/>
          <w:b/>
          <w:color w:val="000000" w:themeColor="text1"/>
          <w:sz w:val="20"/>
          <w:szCs w:val="20"/>
        </w:rPr>
        <w:t>Table S</w:t>
      </w:r>
      <w:proofErr w:type="gramStart"/>
      <w:r w:rsidR="005D7810" w:rsidRPr="00E45F16">
        <w:rPr>
          <w:rFonts w:ascii="Century" w:hAnsi="Century" w:hint="eastAsia"/>
          <w:b/>
          <w:color w:val="000000" w:themeColor="text1"/>
          <w:sz w:val="20"/>
          <w:szCs w:val="20"/>
          <w:lang w:eastAsia="ja-JP"/>
        </w:rPr>
        <w:t>9</w:t>
      </w:r>
      <w:r w:rsidR="00394E9F" w:rsidRPr="00E45F16">
        <w:rPr>
          <w:rFonts w:ascii="Century" w:hAnsi="Century"/>
          <w:color w:val="000000" w:themeColor="text1"/>
          <w:sz w:val="20"/>
          <w:szCs w:val="20"/>
        </w:rPr>
        <w:t xml:space="preserve">  </w:t>
      </w:r>
      <w:r w:rsidR="00FA4578" w:rsidRPr="00E45F16">
        <w:rPr>
          <w:rFonts w:ascii="Century" w:eastAsia="ＭＳ ゴシック" w:hAnsi="Century" w:cs="Arial"/>
          <w:color w:val="000000" w:themeColor="text1"/>
          <w:sz w:val="20"/>
          <w:szCs w:val="20"/>
        </w:rPr>
        <w:t>M</w:t>
      </w:r>
      <w:r w:rsidRPr="00E45F16">
        <w:rPr>
          <w:rFonts w:ascii="Century" w:eastAsia="ＭＳ ゴシック" w:hAnsi="Century" w:cs="Arial"/>
          <w:color w:val="000000" w:themeColor="text1"/>
          <w:sz w:val="20"/>
          <w:szCs w:val="20"/>
        </w:rPr>
        <w:t>utagenic</w:t>
      </w:r>
      <w:r w:rsidR="00926AAF">
        <w:rPr>
          <w:rFonts w:ascii="Century" w:eastAsia="ＭＳ ゴシック" w:hAnsi="Century" w:cs="Arial" w:hint="eastAsia"/>
          <w:color w:val="000000" w:themeColor="text1"/>
          <w:sz w:val="20"/>
          <w:szCs w:val="20"/>
          <w:lang w:eastAsia="ja-JP"/>
        </w:rPr>
        <w:t>ity</w:t>
      </w:r>
      <w:proofErr w:type="gramEnd"/>
      <w:r w:rsidRPr="00E45F16">
        <w:rPr>
          <w:rFonts w:ascii="Century" w:eastAsia="ＭＳ ゴシック" w:hAnsi="Century" w:cs="Arial"/>
          <w:color w:val="000000" w:themeColor="text1"/>
          <w:sz w:val="20"/>
          <w:szCs w:val="20"/>
        </w:rPr>
        <w:t xml:space="preserve"> of</w:t>
      </w:r>
      <w:r w:rsidR="00063534" w:rsidRPr="00E45F16">
        <w:rPr>
          <w:rFonts w:ascii="Century" w:hAnsi="Century"/>
          <w:color w:val="000000" w:themeColor="text1"/>
          <w:sz w:val="20"/>
          <w:szCs w:val="20"/>
        </w:rPr>
        <w:t xml:space="preserve"> Hoechst 33258</w:t>
      </w:r>
      <w:r w:rsidRPr="00E45F16">
        <w:rPr>
          <w:rFonts w:ascii="Century" w:eastAsia="ＭＳ ゴシック" w:hAnsi="Century" w:cs="Arial"/>
          <w:color w:val="000000" w:themeColor="text1"/>
          <w:sz w:val="20"/>
          <w:szCs w:val="20"/>
        </w:rPr>
        <w:t xml:space="preserve"> against MNU in </w:t>
      </w:r>
      <w:r w:rsidRPr="00E45F16">
        <w:rPr>
          <w:rFonts w:ascii="Century" w:hAnsi="Century" w:cs="Arial"/>
          <w:i/>
          <w:iCs/>
          <w:color w:val="000000" w:themeColor="text1"/>
          <w:sz w:val="20"/>
          <w:szCs w:val="20"/>
        </w:rPr>
        <w:t xml:space="preserve">S. </w:t>
      </w:r>
      <w:r w:rsidRPr="00E45F16">
        <w:rPr>
          <w:rFonts w:ascii="Century" w:eastAsia="ＭＳ ゴシック" w:hAnsi="Century" w:cs="Arial"/>
          <w:i/>
          <w:color w:val="000000" w:themeColor="text1"/>
          <w:sz w:val="20"/>
          <w:szCs w:val="20"/>
        </w:rPr>
        <w:t>typhimurium</w:t>
      </w:r>
      <w:r w:rsidRPr="00E45F16">
        <w:rPr>
          <w:rFonts w:ascii="Century" w:eastAsia="ＭＳ ゴシック" w:hAnsi="Century" w:cs="Arial"/>
          <w:color w:val="000000" w:themeColor="text1"/>
          <w:sz w:val="20"/>
          <w:szCs w:val="20"/>
        </w:rPr>
        <w:t xml:space="preserve"> TA1535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935"/>
        <w:gridCol w:w="2175"/>
        <w:gridCol w:w="1825"/>
        <w:gridCol w:w="1549"/>
        <w:gridCol w:w="976"/>
      </w:tblGrid>
      <w:tr w:rsidR="00484130" w:rsidRPr="00ED44DD" w14:paraId="329D0EC5" w14:textId="77777777" w:rsidTr="00590A59">
        <w:trPr>
          <w:jc w:val="center"/>
        </w:trPr>
        <w:tc>
          <w:tcPr>
            <w:tcW w:w="1935" w:type="dxa"/>
            <w:tcBorders>
              <w:bottom w:val="nil"/>
            </w:tcBorders>
            <w:shd w:val="clear" w:color="auto" w:fill="auto"/>
          </w:tcPr>
          <w:p w14:paraId="55CC3C2F" w14:textId="77777777" w:rsidR="004D2354" w:rsidRPr="00ED44DD" w:rsidRDefault="004D2354">
            <w:pPr>
              <w:spacing w:line="240" w:lineRule="auto"/>
              <w:jc w:val="center"/>
              <w:rPr>
                <w:rFonts w:ascii="Century" w:hAnsi="Century"/>
                <w:kern w:val="2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Concentration</w:t>
            </w:r>
          </w:p>
        </w:tc>
        <w:tc>
          <w:tcPr>
            <w:tcW w:w="2175" w:type="dxa"/>
            <w:tcBorders>
              <w:bottom w:val="nil"/>
            </w:tcBorders>
            <w:shd w:val="clear" w:color="auto" w:fill="auto"/>
          </w:tcPr>
          <w:p w14:paraId="172DB650" w14:textId="77777777" w:rsidR="004D2354" w:rsidRPr="00ED44DD" w:rsidRDefault="004D2354">
            <w:pPr>
              <w:spacing w:line="240" w:lineRule="auto"/>
              <w:jc w:val="center"/>
              <w:rPr>
                <w:rFonts w:ascii="Century" w:hAnsi="Century"/>
                <w:kern w:val="2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Revertants/plate</w:t>
            </w:r>
          </w:p>
        </w:tc>
        <w:tc>
          <w:tcPr>
            <w:tcW w:w="3374" w:type="dxa"/>
            <w:gridSpan w:val="2"/>
            <w:tcBorders>
              <w:bottom w:val="nil"/>
            </w:tcBorders>
            <w:shd w:val="clear" w:color="auto" w:fill="auto"/>
          </w:tcPr>
          <w:p w14:paraId="4FB7C95E" w14:textId="77777777" w:rsidR="004D2354" w:rsidRPr="00ED44DD" w:rsidRDefault="004D2354">
            <w:pPr>
              <w:spacing w:line="240" w:lineRule="auto"/>
              <w:jc w:val="center"/>
              <w:rPr>
                <w:rFonts w:ascii="Century" w:hAnsi="Century"/>
                <w:kern w:val="2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Survival (%)</w:t>
            </w:r>
          </w:p>
        </w:tc>
        <w:tc>
          <w:tcPr>
            <w:tcW w:w="976" w:type="dxa"/>
            <w:tcBorders>
              <w:bottom w:val="nil"/>
            </w:tcBorders>
            <w:shd w:val="clear" w:color="auto" w:fill="auto"/>
          </w:tcPr>
          <w:p w14:paraId="58B4FEBA" w14:textId="77777777" w:rsidR="004D2354" w:rsidRPr="00ED44DD" w:rsidRDefault="004D2354">
            <w:pPr>
              <w:spacing w:line="240" w:lineRule="auto"/>
              <w:jc w:val="center"/>
              <w:rPr>
                <w:rFonts w:ascii="Century" w:hAnsi="Century"/>
                <w:kern w:val="2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MF</w:t>
            </w:r>
          </w:p>
        </w:tc>
      </w:tr>
      <w:tr w:rsidR="00484130" w:rsidRPr="00ED44DD" w14:paraId="14B00142" w14:textId="77777777" w:rsidTr="00590A59">
        <w:trPr>
          <w:jc w:val="center"/>
        </w:trPr>
        <w:tc>
          <w:tcPr>
            <w:tcW w:w="193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4C764E" w14:textId="77777777" w:rsidR="004D2354" w:rsidRPr="00ED44DD" w:rsidRDefault="004D2354">
            <w:pPr>
              <w:tabs>
                <w:tab w:val="decimal" w:pos="495"/>
              </w:tabs>
              <w:spacing w:line="240" w:lineRule="auto"/>
              <w:jc w:val="center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(µmol/plate)</w:t>
            </w:r>
          </w:p>
        </w:tc>
        <w:tc>
          <w:tcPr>
            <w:tcW w:w="217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66366E6" w14:textId="00B2A369" w:rsidR="004D2354" w:rsidRPr="00ED44DD" w:rsidRDefault="00C868C5">
            <w:pPr>
              <w:tabs>
                <w:tab w:val="decimal" w:pos="355"/>
              </w:tabs>
              <w:spacing w:line="240" w:lineRule="auto"/>
              <w:jc w:val="center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Colonies</w:t>
            </w:r>
            <w:r>
              <w:rPr>
                <w:rFonts w:ascii="Century" w:hAnsi="Century"/>
                <w:sz w:val="21"/>
                <w:szCs w:val="21"/>
                <w:lang w:val="en-US" w:eastAsia="ja-JP"/>
              </w:rPr>
              <w:t xml:space="preserve"> </w:t>
            </w:r>
            <w:r w:rsidR="004D2354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±</w:t>
            </w:r>
            <w:r>
              <w:rPr>
                <w:rFonts w:ascii="Century" w:hAnsi="Century"/>
                <w:sz w:val="21"/>
                <w:szCs w:val="21"/>
                <w:lang w:val="en-US" w:eastAsia="ja-JP"/>
              </w:rPr>
              <w:t xml:space="preserve"> </w:t>
            </w:r>
            <w:r w:rsidR="004D2354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SE</w:t>
            </w:r>
          </w:p>
        </w:tc>
        <w:tc>
          <w:tcPr>
            <w:tcW w:w="182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B08910" w14:textId="15777FAB" w:rsidR="004D2354" w:rsidRPr="00ED44DD" w:rsidRDefault="004D2354" w:rsidP="00C868C5">
            <w:pPr>
              <w:tabs>
                <w:tab w:val="decimal" w:pos="426"/>
              </w:tabs>
              <w:spacing w:line="240" w:lineRule="auto"/>
              <w:jc w:val="center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Colonies</w:t>
            </w:r>
            <w:r w:rsidR="00C868C5">
              <w:rPr>
                <w:rFonts w:ascii="Century" w:hAnsi="Century" w:hint="eastAsia"/>
                <w:sz w:val="21"/>
                <w:szCs w:val="21"/>
                <w:lang w:val="en-US" w:eastAsia="ja-JP"/>
              </w:rPr>
              <w:t xml:space="preserve"> 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±</w:t>
            </w:r>
            <w:r w:rsidR="00C868C5">
              <w:rPr>
                <w:rFonts w:ascii="Century" w:hAnsi="Century"/>
                <w:sz w:val="21"/>
                <w:szCs w:val="21"/>
                <w:lang w:val="en-US" w:eastAsia="ja-JP"/>
              </w:rPr>
              <w:t xml:space="preserve"> 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SE</w:t>
            </w:r>
          </w:p>
        </w:tc>
        <w:tc>
          <w:tcPr>
            <w:tcW w:w="154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0871908" w14:textId="77777777" w:rsidR="004D2354" w:rsidRPr="00C868C5" w:rsidRDefault="004D2354">
            <w:pPr>
              <w:tabs>
                <w:tab w:val="decimal" w:pos="426"/>
              </w:tabs>
              <w:spacing w:line="240" w:lineRule="auto"/>
              <w:jc w:val="center"/>
              <w:rPr>
                <w:rFonts w:ascii="Century" w:hAnsi="Century"/>
                <w:sz w:val="18"/>
                <w:szCs w:val="18"/>
                <w:lang w:val="en-US" w:eastAsia="ja-JP"/>
              </w:rPr>
            </w:pPr>
            <w:r w:rsidRPr="00C868C5">
              <w:rPr>
                <w:rFonts w:ascii="Century" w:hAnsi="Century"/>
                <w:sz w:val="18"/>
                <w:szCs w:val="18"/>
                <w:lang w:val="en-US" w:eastAsia="ja-JP"/>
              </w:rPr>
              <w:t>Survival rate (%)</w:t>
            </w:r>
          </w:p>
        </w:tc>
        <w:tc>
          <w:tcPr>
            <w:tcW w:w="97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9D8292A" w14:textId="77777777" w:rsidR="004D2354" w:rsidRPr="00ED44DD" w:rsidRDefault="004D2354">
            <w:pPr>
              <w:tabs>
                <w:tab w:val="decimal" w:pos="386"/>
              </w:tabs>
              <w:spacing w:line="240" w:lineRule="auto"/>
              <w:jc w:val="center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(%)</w:t>
            </w:r>
          </w:p>
        </w:tc>
      </w:tr>
      <w:tr w:rsidR="00484130" w:rsidRPr="00ED44DD" w14:paraId="28A4C276" w14:textId="77777777">
        <w:trPr>
          <w:jc w:val="center"/>
        </w:trPr>
        <w:tc>
          <w:tcPr>
            <w:tcW w:w="19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F2D0204" w14:textId="77777777" w:rsidR="004D2354" w:rsidRPr="00ED44DD" w:rsidRDefault="004D2354">
            <w:pPr>
              <w:tabs>
                <w:tab w:val="decimal" w:pos="873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0</w:t>
            </w:r>
          </w:p>
        </w:tc>
        <w:tc>
          <w:tcPr>
            <w:tcW w:w="21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CB32068" w14:textId="45E39513" w:rsidR="004D2354" w:rsidRPr="00ED44DD" w:rsidRDefault="004D2354">
            <w:pPr>
              <w:tabs>
                <w:tab w:val="right" w:pos="917"/>
                <w:tab w:val="right" w:pos="1199"/>
                <w:tab w:val="right" w:pos="1626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</w:r>
            <w:r w:rsidR="005E5D91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151</w:t>
            </w:r>
            <w:r w:rsidR="00160530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7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</w:r>
            <w:r w:rsidR="001B0C78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38</w:t>
            </w:r>
          </w:p>
        </w:tc>
        <w:tc>
          <w:tcPr>
            <w:tcW w:w="1825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EEEFE2A" w14:textId="4C245F32" w:rsidR="004D2354" w:rsidRPr="00ED44DD" w:rsidRDefault="004D2354">
            <w:pPr>
              <w:tabs>
                <w:tab w:val="right" w:pos="580"/>
                <w:tab w:val="decimal" w:pos="873"/>
                <w:tab w:val="right" w:pos="1299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</w:r>
            <w:r w:rsidR="00F629D1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4</w:t>
            </w:r>
            <w:r w:rsidR="001B0C78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37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</w:r>
            <w:r w:rsidR="001E723A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1</w:t>
            </w:r>
            <w:r w:rsidR="00835A31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9</w:t>
            </w:r>
          </w:p>
        </w:tc>
        <w:tc>
          <w:tcPr>
            <w:tcW w:w="1549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1995690" w14:textId="77777777" w:rsidR="004D2354" w:rsidRPr="00ED44DD" w:rsidRDefault="004D2354">
            <w:pPr>
              <w:tabs>
                <w:tab w:val="decimal" w:pos="744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100.0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29AD331" w14:textId="77777777" w:rsidR="004D2354" w:rsidRPr="00ED44DD" w:rsidRDefault="004D2354">
            <w:pPr>
              <w:tabs>
                <w:tab w:val="decimal" w:pos="437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100.0</w:t>
            </w:r>
          </w:p>
        </w:tc>
      </w:tr>
      <w:tr w:rsidR="00E646DF" w:rsidRPr="00ED44DD" w14:paraId="0127428C" w14:textId="77777777">
        <w:trPr>
          <w:jc w:val="center"/>
        </w:trPr>
        <w:tc>
          <w:tcPr>
            <w:tcW w:w="19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3C50388" w14:textId="77777777" w:rsidR="00E646DF" w:rsidRPr="00ED44DD" w:rsidRDefault="00E646DF" w:rsidP="00E646DF">
            <w:pPr>
              <w:tabs>
                <w:tab w:val="decimal" w:pos="873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0.25</w:t>
            </w:r>
          </w:p>
        </w:tc>
        <w:tc>
          <w:tcPr>
            <w:tcW w:w="21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8254A01" w14:textId="3C0C9C16" w:rsidR="00E646DF" w:rsidRPr="00ED44DD" w:rsidRDefault="00E646DF" w:rsidP="00E646DF">
            <w:pPr>
              <w:tabs>
                <w:tab w:val="right" w:pos="917"/>
                <w:tab w:val="right" w:pos="1199"/>
                <w:tab w:val="right" w:pos="1626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1364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46</w:t>
            </w:r>
          </w:p>
        </w:tc>
        <w:tc>
          <w:tcPr>
            <w:tcW w:w="18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994DAC8" w14:textId="791E9372" w:rsidR="00E646DF" w:rsidRPr="00ED44DD" w:rsidRDefault="00E646DF" w:rsidP="00E646DF">
            <w:pPr>
              <w:tabs>
                <w:tab w:val="right" w:pos="580"/>
                <w:tab w:val="decimal" w:pos="873"/>
                <w:tab w:val="right" w:pos="1299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434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10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auto"/>
          </w:tcPr>
          <w:p w14:paraId="3E9A235E" w14:textId="25C74E60" w:rsidR="00E646DF" w:rsidRPr="00ED44DD" w:rsidRDefault="00E646DF" w:rsidP="00E646DF">
            <w:pPr>
              <w:tabs>
                <w:tab w:val="decimal" w:pos="744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</w:rPr>
              <w:t>99.2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auto"/>
          </w:tcPr>
          <w:p w14:paraId="3A4B9887" w14:textId="5AF2FEC7" w:rsidR="00E646DF" w:rsidRPr="00ED44DD" w:rsidRDefault="00E646DF" w:rsidP="00E646DF">
            <w:pPr>
              <w:tabs>
                <w:tab w:val="decimal" w:pos="437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</w:rPr>
              <w:t>90.7</w:t>
            </w:r>
          </w:p>
        </w:tc>
      </w:tr>
      <w:tr w:rsidR="00E646DF" w:rsidRPr="00ED44DD" w14:paraId="5FF78406" w14:textId="77777777">
        <w:trPr>
          <w:jc w:val="center"/>
        </w:trPr>
        <w:tc>
          <w:tcPr>
            <w:tcW w:w="19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A309D9E" w14:textId="77777777" w:rsidR="00E646DF" w:rsidRPr="00ED44DD" w:rsidRDefault="00E646DF" w:rsidP="00E646DF">
            <w:pPr>
              <w:tabs>
                <w:tab w:val="decimal" w:pos="873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0.5</w:t>
            </w:r>
          </w:p>
        </w:tc>
        <w:tc>
          <w:tcPr>
            <w:tcW w:w="21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1BAF69" w14:textId="6D0AB7EB" w:rsidR="00E646DF" w:rsidRPr="00ED44DD" w:rsidRDefault="00E646DF" w:rsidP="00E646DF">
            <w:pPr>
              <w:tabs>
                <w:tab w:val="right" w:pos="917"/>
                <w:tab w:val="right" w:pos="1199"/>
                <w:tab w:val="right" w:pos="1626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1021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87</w:t>
            </w:r>
          </w:p>
        </w:tc>
        <w:tc>
          <w:tcPr>
            <w:tcW w:w="18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F251B7F" w14:textId="4D1A9DF6" w:rsidR="00E646DF" w:rsidRPr="00ED44DD" w:rsidRDefault="00E646DF" w:rsidP="00E646DF">
            <w:pPr>
              <w:tabs>
                <w:tab w:val="right" w:pos="580"/>
                <w:tab w:val="decimal" w:pos="873"/>
                <w:tab w:val="right" w:pos="1299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414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7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auto"/>
          </w:tcPr>
          <w:p w14:paraId="0D9CB480" w14:textId="7BD40D02" w:rsidR="00E646DF" w:rsidRPr="00ED44DD" w:rsidRDefault="00E646DF" w:rsidP="00E646DF">
            <w:pPr>
              <w:tabs>
                <w:tab w:val="decimal" w:pos="744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</w:rPr>
              <w:t>94.7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auto"/>
          </w:tcPr>
          <w:p w14:paraId="4FC5526A" w14:textId="3724F727" w:rsidR="00E646DF" w:rsidRPr="00ED44DD" w:rsidRDefault="00E646DF" w:rsidP="00E646DF">
            <w:pPr>
              <w:tabs>
                <w:tab w:val="decimal" w:pos="437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</w:rPr>
              <w:t>71.1</w:t>
            </w:r>
          </w:p>
        </w:tc>
      </w:tr>
      <w:tr w:rsidR="00E646DF" w:rsidRPr="00ED44DD" w14:paraId="78E13225" w14:textId="77777777">
        <w:trPr>
          <w:jc w:val="center"/>
        </w:trPr>
        <w:tc>
          <w:tcPr>
            <w:tcW w:w="19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590BA04" w14:textId="77777777" w:rsidR="00E646DF" w:rsidRPr="00ED44DD" w:rsidRDefault="00E646DF" w:rsidP="00E646DF">
            <w:pPr>
              <w:tabs>
                <w:tab w:val="decimal" w:pos="873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1.0</w:t>
            </w:r>
          </w:p>
        </w:tc>
        <w:tc>
          <w:tcPr>
            <w:tcW w:w="21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C3CEB25" w14:textId="5CB19452" w:rsidR="00E646DF" w:rsidRPr="00ED44DD" w:rsidRDefault="00E646DF" w:rsidP="00E646DF">
            <w:pPr>
              <w:tabs>
                <w:tab w:val="right" w:pos="917"/>
                <w:tab w:val="right" w:pos="1199"/>
                <w:tab w:val="right" w:pos="1626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890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33</w:t>
            </w:r>
          </w:p>
        </w:tc>
        <w:tc>
          <w:tcPr>
            <w:tcW w:w="18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815AD0E" w14:textId="7E0B723C" w:rsidR="00E646DF" w:rsidRPr="00ED44DD" w:rsidRDefault="00E646DF" w:rsidP="00E646DF">
            <w:pPr>
              <w:tabs>
                <w:tab w:val="right" w:pos="580"/>
                <w:tab w:val="decimal" w:pos="873"/>
                <w:tab w:val="right" w:pos="1299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386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9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auto"/>
          </w:tcPr>
          <w:p w14:paraId="129CB7EC" w14:textId="601CC762" w:rsidR="00E646DF" w:rsidRPr="00ED44DD" w:rsidRDefault="00E646DF" w:rsidP="00E646DF">
            <w:pPr>
              <w:tabs>
                <w:tab w:val="decimal" w:pos="744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</w:rPr>
              <w:t>88.3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auto"/>
          </w:tcPr>
          <w:p w14:paraId="2148974D" w14:textId="202A6B5C" w:rsidR="00E646DF" w:rsidRPr="00ED44DD" w:rsidRDefault="00E646DF" w:rsidP="00E646DF">
            <w:pPr>
              <w:tabs>
                <w:tab w:val="decimal" w:pos="437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</w:rPr>
              <w:t>66.5</w:t>
            </w:r>
          </w:p>
        </w:tc>
      </w:tr>
      <w:tr w:rsidR="00E646DF" w:rsidRPr="00ED44DD" w14:paraId="28257807" w14:textId="77777777">
        <w:trPr>
          <w:jc w:val="center"/>
        </w:trPr>
        <w:tc>
          <w:tcPr>
            <w:tcW w:w="19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24DB916" w14:textId="77777777" w:rsidR="00E646DF" w:rsidRPr="00ED44DD" w:rsidRDefault="00E646DF" w:rsidP="00E646DF">
            <w:pPr>
              <w:tabs>
                <w:tab w:val="decimal" w:pos="873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1.5</w:t>
            </w:r>
          </w:p>
        </w:tc>
        <w:tc>
          <w:tcPr>
            <w:tcW w:w="21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AC286BE" w14:textId="6DCBD7C1" w:rsidR="00E646DF" w:rsidRPr="00ED44DD" w:rsidRDefault="00E646DF" w:rsidP="00E646DF">
            <w:pPr>
              <w:tabs>
                <w:tab w:val="right" w:pos="917"/>
                <w:tab w:val="right" w:pos="1199"/>
                <w:tab w:val="right" w:pos="1626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783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7</w:t>
            </w:r>
          </w:p>
        </w:tc>
        <w:tc>
          <w:tcPr>
            <w:tcW w:w="18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3B7E358" w14:textId="2ED8EEAE" w:rsidR="00E646DF" w:rsidRPr="00ED44DD" w:rsidRDefault="00E646DF" w:rsidP="00E646DF">
            <w:pPr>
              <w:tabs>
                <w:tab w:val="right" w:pos="580"/>
                <w:tab w:val="decimal" w:pos="873"/>
                <w:tab w:val="right" w:pos="1299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367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9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auto"/>
          </w:tcPr>
          <w:p w14:paraId="409962E9" w14:textId="3D89B016" w:rsidR="00E646DF" w:rsidRPr="00ED44DD" w:rsidRDefault="00E646DF" w:rsidP="00E646DF">
            <w:pPr>
              <w:tabs>
                <w:tab w:val="decimal" w:pos="744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</w:rPr>
              <w:t>84.0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auto"/>
          </w:tcPr>
          <w:p w14:paraId="57746A79" w14:textId="16657A3F" w:rsidR="00E646DF" w:rsidRPr="00ED44DD" w:rsidRDefault="00E646DF" w:rsidP="00E646DF">
            <w:pPr>
              <w:tabs>
                <w:tab w:val="decimal" w:pos="437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</w:rPr>
              <w:t>61.4</w:t>
            </w:r>
          </w:p>
        </w:tc>
      </w:tr>
      <w:tr w:rsidR="00E646DF" w:rsidRPr="00ED44DD" w14:paraId="73704545" w14:textId="77777777">
        <w:trPr>
          <w:jc w:val="center"/>
        </w:trPr>
        <w:tc>
          <w:tcPr>
            <w:tcW w:w="19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07A76BD" w14:textId="77777777" w:rsidR="00E646DF" w:rsidRPr="00ED44DD" w:rsidRDefault="00E646DF" w:rsidP="00E646DF">
            <w:pPr>
              <w:tabs>
                <w:tab w:val="decimal" w:pos="873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2.0</w:t>
            </w:r>
          </w:p>
        </w:tc>
        <w:tc>
          <w:tcPr>
            <w:tcW w:w="21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52A1477" w14:textId="6B150325" w:rsidR="00E646DF" w:rsidRPr="00ED44DD" w:rsidRDefault="00E646DF" w:rsidP="00E646DF">
            <w:pPr>
              <w:tabs>
                <w:tab w:val="right" w:pos="917"/>
                <w:tab w:val="right" w:pos="1199"/>
                <w:tab w:val="right" w:pos="1626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363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33</w:t>
            </w:r>
          </w:p>
        </w:tc>
        <w:tc>
          <w:tcPr>
            <w:tcW w:w="18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A5FF0F9" w14:textId="7900727F" w:rsidR="00E646DF" w:rsidRPr="00ED44DD" w:rsidRDefault="00E646DF" w:rsidP="00E646DF">
            <w:pPr>
              <w:tabs>
                <w:tab w:val="right" w:pos="580"/>
                <w:tab w:val="decimal" w:pos="873"/>
                <w:tab w:val="right" w:pos="1299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364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12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auto"/>
          </w:tcPr>
          <w:p w14:paraId="3DAC4ED5" w14:textId="1F1D2C56" w:rsidR="00E646DF" w:rsidRPr="00ED44DD" w:rsidRDefault="00E646DF" w:rsidP="00E646DF">
            <w:pPr>
              <w:tabs>
                <w:tab w:val="decimal" w:pos="744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</w:rPr>
              <w:t>83.2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auto"/>
          </w:tcPr>
          <w:p w14:paraId="16591B12" w14:textId="4E0F83D9" w:rsidR="00E646DF" w:rsidRPr="00ED44DD" w:rsidRDefault="00E646DF" w:rsidP="00E646DF">
            <w:pPr>
              <w:tabs>
                <w:tab w:val="decimal" w:pos="437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</w:rPr>
              <w:t>28.8</w:t>
            </w:r>
          </w:p>
        </w:tc>
      </w:tr>
      <w:tr w:rsidR="00484130" w:rsidRPr="00ED44DD" w14:paraId="0FB6E22D" w14:textId="77777777">
        <w:trPr>
          <w:jc w:val="center"/>
        </w:trPr>
        <w:tc>
          <w:tcPr>
            <w:tcW w:w="193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51E7010" w14:textId="77777777" w:rsidR="004D2354" w:rsidRPr="00ED44DD" w:rsidRDefault="004D2354">
            <w:pPr>
              <w:tabs>
                <w:tab w:val="decimal" w:pos="1007"/>
              </w:tabs>
              <w:spacing w:line="360" w:lineRule="auto"/>
              <w:jc w:val="center"/>
              <w:rPr>
                <w:rFonts w:ascii="Century" w:hAnsi="Century"/>
                <w:kern w:val="2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DMSO</w:t>
            </w:r>
          </w:p>
        </w:tc>
        <w:tc>
          <w:tcPr>
            <w:tcW w:w="217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BBDE35C" w14:textId="3DC76922" w:rsidR="004D2354" w:rsidRPr="00ED44DD" w:rsidRDefault="004D2354">
            <w:pPr>
              <w:tabs>
                <w:tab w:val="right" w:pos="917"/>
                <w:tab w:val="right" w:pos="1199"/>
                <w:tab w:val="right" w:pos="1626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</w:r>
            <w:r w:rsidR="005E5D91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8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  <w:t>±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</w:r>
            <w:r w:rsidR="00327A70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2</w:t>
            </w:r>
          </w:p>
        </w:tc>
        <w:tc>
          <w:tcPr>
            <w:tcW w:w="182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EC8408C" w14:textId="030B5E11" w:rsidR="004D2354" w:rsidRPr="00ED44DD" w:rsidRDefault="00414AED" w:rsidP="00414AED">
            <w:pPr>
              <w:tabs>
                <w:tab w:val="right" w:pos="586"/>
                <w:tab w:val="decimal" w:pos="873"/>
                <w:tab w:val="right" w:pos="1299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</w:r>
            <w:r w:rsidR="00E646DF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450</w:t>
            </w: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</w:r>
            <w:r w:rsidR="004D2354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±</w:t>
            </w:r>
            <w:r w:rsidR="004D2354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ab/>
            </w:r>
            <w:r w:rsidR="00E646DF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1</w:t>
            </w:r>
            <w:r w:rsidR="001E723A"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6</w:t>
            </w:r>
          </w:p>
        </w:tc>
        <w:tc>
          <w:tcPr>
            <w:tcW w:w="154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612C14" w14:textId="0A618C37" w:rsidR="004D2354" w:rsidRPr="00ED44DD" w:rsidRDefault="009E2BEE" w:rsidP="009E2BEE">
            <w:pPr>
              <w:tabs>
                <w:tab w:val="decimal" w:pos="744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  <w:r w:rsidRPr="00ED44DD">
              <w:rPr>
                <w:rFonts w:ascii="Century" w:hAnsi="Century"/>
                <w:sz w:val="21"/>
                <w:szCs w:val="21"/>
                <w:lang w:val="en-US" w:eastAsia="ja-JP"/>
              </w:rPr>
              <w:t>103.0</w:t>
            </w:r>
          </w:p>
        </w:tc>
        <w:tc>
          <w:tcPr>
            <w:tcW w:w="97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1E4C06D" w14:textId="77777777" w:rsidR="004D2354" w:rsidRPr="00ED44DD" w:rsidRDefault="004D2354">
            <w:pPr>
              <w:tabs>
                <w:tab w:val="decimal" w:pos="437"/>
              </w:tabs>
              <w:spacing w:line="360" w:lineRule="auto"/>
              <w:rPr>
                <w:rFonts w:ascii="Century" w:hAnsi="Century"/>
                <w:sz w:val="21"/>
                <w:szCs w:val="21"/>
                <w:lang w:val="en-US" w:eastAsia="ja-JP"/>
              </w:rPr>
            </w:pPr>
          </w:p>
        </w:tc>
      </w:tr>
    </w:tbl>
    <w:p w14:paraId="4048CB09" w14:textId="41620074" w:rsidR="009D28B4" w:rsidRPr="00CD3505" w:rsidRDefault="009D28B4" w:rsidP="009D28B4">
      <w:pPr>
        <w:spacing w:line="360" w:lineRule="auto"/>
        <w:jc w:val="right"/>
        <w:rPr>
          <w:rFonts w:ascii="Century" w:hAnsi="Century"/>
          <w:sz w:val="21"/>
          <w:szCs w:val="21"/>
          <w:lang w:eastAsia="ja-JP"/>
        </w:rPr>
      </w:pPr>
      <w:r w:rsidRPr="00CD3505">
        <w:rPr>
          <w:rFonts w:ascii="Century" w:hAnsi="Century" w:hint="eastAsia"/>
          <w:sz w:val="21"/>
          <w:szCs w:val="21"/>
          <w:lang w:eastAsia="ja-JP"/>
        </w:rPr>
        <w:t>M</w:t>
      </w:r>
      <w:r w:rsidRPr="00CD3505">
        <w:rPr>
          <w:rFonts w:ascii="Century" w:hAnsi="Century"/>
          <w:sz w:val="21"/>
          <w:szCs w:val="21"/>
          <w:lang w:eastAsia="ja-JP"/>
        </w:rPr>
        <w:t>NU (1.5</w:t>
      </w:r>
      <w:r>
        <w:rPr>
          <w:rFonts w:ascii="Century" w:hAnsi="Century"/>
          <w:sz w:val="21"/>
          <w:szCs w:val="21"/>
          <w:lang w:eastAsia="ja-JP"/>
        </w:rPr>
        <w:t xml:space="preserve"> </w:t>
      </w:r>
      <w:r w:rsidRPr="00CD3505">
        <w:rPr>
          <w:rFonts w:ascii="Century" w:hAnsi="Century" w:hint="eastAsia"/>
          <w:sz w:val="21"/>
          <w:szCs w:val="21"/>
          <w:lang w:eastAsia="ja-JP"/>
        </w:rPr>
        <w:t>µmol/</w:t>
      </w:r>
      <w:r w:rsidR="00765F3A">
        <w:rPr>
          <w:rFonts w:ascii="Century" w:hAnsi="Century"/>
          <w:sz w:val="21"/>
          <w:szCs w:val="21"/>
          <w:lang w:eastAsia="ja-JP"/>
        </w:rPr>
        <w:t>plate</w:t>
      </w:r>
      <w:r w:rsidRPr="00CD3505">
        <w:rPr>
          <w:rFonts w:ascii="Century" w:hAnsi="Century"/>
          <w:sz w:val="21"/>
          <w:szCs w:val="21"/>
          <w:lang w:eastAsia="ja-JP"/>
        </w:rPr>
        <w:t>)</w:t>
      </w:r>
    </w:p>
    <w:p w14:paraId="6C797109" w14:textId="77777777" w:rsidR="00ED44DD" w:rsidRDefault="00ED44DD" w:rsidP="00063534">
      <w:pPr>
        <w:tabs>
          <w:tab w:val="decimal" w:pos="495"/>
        </w:tabs>
        <w:spacing w:line="360" w:lineRule="auto"/>
        <w:jc w:val="both"/>
        <w:rPr>
          <w:rFonts w:ascii="Century" w:hAnsi="Century"/>
          <w:b/>
          <w:sz w:val="21"/>
          <w:szCs w:val="21"/>
        </w:rPr>
      </w:pPr>
    </w:p>
    <w:p w14:paraId="0F78C54C" w14:textId="270BDB86" w:rsidR="00A7267A" w:rsidRPr="00E45F16" w:rsidRDefault="00A7267A" w:rsidP="00A7267A">
      <w:pPr>
        <w:pStyle w:val="af4"/>
        <w:spacing w:line="360" w:lineRule="auto"/>
        <w:jc w:val="center"/>
        <w:rPr>
          <w:rFonts w:ascii="Century" w:eastAsia="ＭＳ 明朝" w:hAnsi="Century"/>
          <w:sz w:val="20"/>
          <w:szCs w:val="20"/>
        </w:rPr>
      </w:pPr>
      <w:r w:rsidRPr="00E45F16">
        <w:rPr>
          <w:rFonts w:ascii="Century" w:eastAsia="ＭＳ 明朝" w:hAnsi="Century"/>
          <w:b/>
          <w:sz w:val="20"/>
          <w:szCs w:val="20"/>
        </w:rPr>
        <w:t>Table S</w:t>
      </w:r>
      <w:proofErr w:type="gramStart"/>
      <w:r w:rsidRPr="00E45F16">
        <w:rPr>
          <w:rFonts w:ascii="Century" w:eastAsia="ＭＳ 明朝" w:hAnsi="Century" w:hint="eastAsia"/>
          <w:b/>
          <w:sz w:val="20"/>
          <w:szCs w:val="20"/>
        </w:rPr>
        <w:t>10</w:t>
      </w:r>
      <w:r w:rsidRPr="00E45F16">
        <w:rPr>
          <w:rFonts w:ascii="Century" w:eastAsia="ＭＳ 明朝" w:hAnsi="Century"/>
          <w:b/>
          <w:sz w:val="20"/>
          <w:szCs w:val="20"/>
        </w:rPr>
        <w:t xml:space="preserve">  </w:t>
      </w:r>
      <w:r w:rsidRPr="00E45F16">
        <w:rPr>
          <w:rFonts w:ascii="Century" w:hAnsi="Century" w:hint="eastAsia"/>
          <w:sz w:val="20"/>
          <w:szCs w:val="20"/>
        </w:rPr>
        <w:t>LC</w:t>
      </w:r>
      <w:proofErr w:type="gramEnd"/>
      <w:r w:rsidRPr="00E45F16">
        <w:rPr>
          <w:rFonts w:ascii="Century" w:hAnsi="Century" w:hint="eastAsia"/>
          <w:sz w:val="20"/>
          <w:szCs w:val="20"/>
        </w:rPr>
        <w:t xml:space="preserve"> Instrument conditions</w:t>
      </w:r>
      <w:r w:rsidRPr="00E45F16">
        <w:rPr>
          <w:rFonts w:ascii="Century" w:eastAsia="ＭＳ 明朝" w:hAnsi="Century"/>
          <w:sz w:val="20"/>
          <w:szCs w:val="20"/>
        </w:rPr>
        <w:t xml:space="preserve"> for DNA adducts</w:t>
      </w:r>
    </w:p>
    <w:tbl>
      <w:tblPr>
        <w:tblW w:w="8517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094"/>
        <w:gridCol w:w="5423"/>
      </w:tblGrid>
      <w:tr w:rsidR="00A7267A" w:rsidRPr="00590A59" w14:paraId="637C2270" w14:textId="77777777" w:rsidTr="00A7267A">
        <w:trPr>
          <w:trHeight w:val="360"/>
        </w:trPr>
        <w:tc>
          <w:tcPr>
            <w:tcW w:w="30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59CEC" w14:textId="77777777" w:rsidR="00A7267A" w:rsidRPr="00590A59" w:rsidRDefault="00A7267A" w:rsidP="00A7267A">
            <w:pPr>
              <w:pStyle w:val="af4"/>
              <w:spacing w:line="360" w:lineRule="auto"/>
              <w:rPr>
                <w:rFonts w:ascii="Century" w:hAnsi="Century"/>
              </w:rPr>
            </w:pPr>
            <w:r w:rsidRPr="00590A59">
              <w:rPr>
                <w:rFonts w:ascii="Century" w:hAnsi="Century"/>
              </w:rPr>
              <w:t>LC</w:t>
            </w:r>
          </w:p>
        </w:tc>
        <w:tc>
          <w:tcPr>
            <w:tcW w:w="54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1D8EF" w14:textId="77777777" w:rsidR="00A7267A" w:rsidRPr="00590A59" w:rsidRDefault="00A7267A" w:rsidP="00A7267A">
            <w:pPr>
              <w:pStyle w:val="af4"/>
              <w:spacing w:line="360" w:lineRule="auto"/>
              <w:rPr>
                <w:rFonts w:ascii="Century" w:hAnsi="Century"/>
              </w:rPr>
            </w:pPr>
            <w:r w:rsidRPr="00590A59">
              <w:rPr>
                <w:rFonts w:ascii="Century" w:hAnsi="Century"/>
              </w:rPr>
              <w:t>Agilent Technologies 1260 Infinity II System</w:t>
            </w:r>
          </w:p>
        </w:tc>
      </w:tr>
      <w:tr w:rsidR="00A7267A" w:rsidRPr="005524C9" w14:paraId="42E7C850" w14:textId="77777777" w:rsidTr="00A7267A">
        <w:trPr>
          <w:trHeight w:val="360"/>
        </w:trPr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205D2" w14:textId="77777777" w:rsidR="00A7267A" w:rsidRPr="00590A59" w:rsidRDefault="00A7267A" w:rsidP="00A7267A">
            <w:pPr>
              <w:pStyle w:val="af4"/>
              <w:spacing w:line="360" w:lineRule="auto"/>
              <w:rPr>
                <w:rFonts w:ascii="Century" w:hAnsi="Century"/>
              </w:rPr>
            </w:pPr>
            <w:r w:rsidRPr="00590A59">
              <w:rPr>
                <w:rFonts w:ascii="Century" w:hAnsi="Century"/>
              </w:rPr>
              <w:t>Analytical column</w:t>
            </w:r>
          </w:p>
        </w:tc>
        <w:tc>
          <w:tcPr>
            <w:tcW w:w="5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608AD" w14:textId="77777777" w:rsidR="00A7267A" w:rsidRPr="00590A59" w:rsidRDefault="00A7267A" w:rsidP="00A7267A">
            <w:pPr>
              <w:pStyle w:val="af4"/>
              <w:spacing w:line="360" w:lineRule="auto"/>
              <w:rPr>
                <w:rFonts w:ascii="Century" w:hAnsi="Century"/>
              </w:rPr>
            </w:pPr>
            <w:r w:rsidRPr="00590A59">
              <w:rPr>
                <w:rFonts w:ascii="Century" w:hAnsi="Century"/>
              </w:rPr>
              <w:t>Phenomenex Luna HILIC, 4.6 mm×150 mm</w:t>
            </w:r>
            <w:r>
              <w:rPr>
                <w:rFonts w:ascii="Century" w:hAnsi="Century"/>
              </w:rPr>
              <w:t xml:space="preserve"> (</w:t>
            </w:r>
            <w:r w:rsidRPr="00590A59">
              <w:rPr>
                <w:rFonts w:ascii="Century" w:hAnsi="Century"/>
              </w:rPr>
              <w:t>5 µm</w:t>
            </w:r>
            <w:r>
              <w:rPr>
                <w:rFonts w:ascii="Century" w:hAnsi="Century"/>
              </w:rPr>
              <w:t>)</w:t>
            </w:r>
          </w:p>
        </w:tc>
      </w:tr>
      <w:tr w:rsidR="00A7267A" w:rsidRPr="00590A59" w14:paraId="3676B446" w14:textId="77777777" w:rsidTr="00A7267A">
        <w:trPr>
          <w:trHeight w:val="360"/>
        </w:trPr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C7B74" w14:textId="77777777" w:rsidR="00A7267A" w:rsidRPr="00590A59" w:rsidRDefault="00A7267A" w:rsidP="00A7267A">
            <w:pPr>
              <w:pStyle w:val="af4"/>
              <w:spacing w:line="360" w:lineRule="auto"/>
              <w:rPr>
                <w:rFonts w:ascii="Century" w:hAnsi="Century"/>
              </w:rPr>
            </w:pPr>
            <w:r w:rsidRPr="00590A59">
              <w:rPr>
                <w:rFonts w:ascii="Century" w:hAnsi="Century"/>
              </w:rPr>
              <w:t>Column temperature</w:t>
            </w:r>
          </w:p>
        </w:tc>
        <w:tc>
          <w:tcPr>
            <w:tcW w:w="5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8FB8B" w14:textId="77777777" w:rsidR="00A7267A" w:rsidRPr="00590A59" w:rsidRDefault="00A7267A" w:rsidP="00A7267A">
            <w:pPr>
              <w:pStyle w:val="af4"/>
              <w:spacing w:line="360" w:lineRule="auto"/>
              <w:rPr>
                <w:rFonts w:ascii="Century" w:hAnsi="Century"/>
              </w:rPr>
            </w:pPr>
            <w:r w:rsidRPr="00590A59">
              <w:rPr>
                <w:rFonts w:ascii="Century" w:hAnsi="Century"/>
              </w:rPr>
              <w:t>40</w:t>
            </w:r>
            <w:r w:rsidRPr="00FA7863">
              <w:rPr>
                <w:rFonts w:ascii="Century" w:hAnsi="Century"/>
                <w:color w:val="1F1F1F"/>
                <w:szCs w:val="21"/>
              </w:rPr>
              <w:t>°C</w:t>
            </w:r>
          </w:p>
        </w:tc>
      </w:tr>
      <w:tr w:rsidR="00A7267A" w:rsidRPr="00590A59" w14:paraId="2BA8DB62" w14:textId="77777777" w:rsidTr="00A7267A">
        <w:trPr>
          <w:trHeight w:val="360"/>
        </w:trPr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EC4CA" w14:textId="77777777" w:rsidR="00A7267A" w:rsidRPr="00590A59" w:rsidRDefault="00A7267A" w:rsidP="00A7267A">
            <w:pPr>
              <w:pStyle w:val="af4"/>
              <w:spacing w:line="360" w:lineRule="auto"/>
              <w:rPr>
                <w:rFonts w:ascii="Century" w:hAnsi="Century"/>
              </w:rPr>
            </w:pPr>
            <w:r w:rsidRPr="00590A59">
              <w:rPr>
                <w:rFonts w:ascii="Century" w:hAnsi="Century"/>
              </w:rPr>
              <w:t>Injection volume</w:t>
            </w:r>
          </w:p>
        </w:tc>
        <w:tc>
          <w:tcPr>
            <w:tcW w:w="5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032C8" w14:textId="77777777" w:rsidR="00A7267A" w:rsidRPr="00590A59" w:rsidRDefault="00A7267A" w:rsidP="00A7267A">
            <w:pPr>
              <w:pStyle w:val="af4"/>
              <w:spacing w:line="360" w:lineRule="auto"/>
              <w:rPr>
                <w:rFonts w:ascii="Century" w:hAnsi="Century"/>
              </w:rPr>
            </w:pPr>
            <w:r w:rsidRPr="00590A59">
              <w:rPr>
                <w:rFonts w:ascii="Century" w:hAnsi="Century"/>
              </w:rPr>
              <w:t>1 µL</w:t>
            </w:r>
          </w:p>
        </w:tc>
      </w:tr>
      <w:tr w:rsidR="00A7267A" w:rsidRPr="00590A59" w14:paraId="5318E4E4" w14:textId="77777777" w:rsidTr="00A7267A">
        <w:trPr>
          <w:trHeight w:val="360"/>
        </w:trPr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4F5FA" w14:textId="77777777" w:rsidR="00A7267A" w:rsidRPr="00590A59" w:rsidRDefault="00A7267A" w:rsidP="00A7267A">
            <w:pPr>
              <w:pStyle w:val="af4"/>
              <w:spacing w:line="360" w:lineRule="auto"/>
              <w:rPr>
                <w:rFonts w:ascii="Century" w:hAnsi="Century"/>
              </w:rPr>
            </w:pPr>
            <w:r w:rsidRPr="00590A59">
              <w:rPr>
                <w:rFonts w:ascii="Century" w:hAnsi="Century"/>
              </w:rPr>
              <w:t>Mobile phase</w:t>
            </w:r>
          </w:p>
        </w:tc>
        <w:tc>
          <w:tcPr>
            <w:tcW w:w="5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D3436" w14:textId="77777777" w:rsidR="00A7267A" w:rsidRPr="00590A59" w:rsidRDefault="00A7267A" w:rsidP="00A7267A">
            <w:pPr>
              <w:pStyle w:val="af4"/>
              <w:spacing w:line="360" w:lineRule="auto"/>
              <w:rPr>
                <w:rFonts w:ascii="Century" w:hAnsi="Century"/>
              </w:rPr>
            </w:pPr>
            <w:r w:rsidRPr="00590A59">
              <w:rPr>
                <w:rFonts w:ascii="Century" w:hAnsi="Century"/>
              </w:rPr>
              <w:t>A) 80% Water containing 0.1% formic acid</w:t>
            </w:r>
          </w:p>
        </w:tc>
      </w:tr>
      <w:tr w:rsidR="00A7267A" w:rsidRPr="00590A59" w14:paraId="6F4458BA" w14:textId="77777777" w:rsidTr="00A7267A">
        <w:trPr>
          <w:trHeight w:val="360"/>
        </w:trPr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1E088" w14:textId="77777777" w:rsidR="00A7267A" w:rsidRPr="00590A59" w:rsidRDefault="00A7267A" w:rsidP="00A7267A">
            <w:pPr>
              <w:pStyle w:val="af4"/>
              <w:spacing w:line="360" w:lineRule="auto"/>
              <w:rPr>
                <w:rFonts w:ascii="Century" w:hAnsi="Century"/>
              </w:rPr>
            </w:pPr>
          </w:p>
        </w:tc>
        <w:tc>
          <w:tcPr>
            <w:tcW w:w="5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FBC37" w14:textId="77777777" w:rsidR="00A7267A" w:rsidRPr="00590A59" w:rsidRDefault="00A7267A" w:rsidP="00A7267A">
            <w:pPr>
              <w:pStyle w:val="af4"/>
              <w:spacing w:line="360" w:lineRule="auto"/>
              <w:rPr>
                <w:rFonts w:ascii="Century" w:hAnsi="Century"/>
              </w:rPr>
            </w:pPr>
            <w:r w:rsidRPr="00590A59">
              <w:rPr>
                <w:rFonts w:ascii="Century" w:hAnsi="Century"/>
              </w:rPr>
              <w:t>B) 20% Methanol containing 0.1% formic acid</w:t>
            </w:r>
          </w:p>
        </w:tc>
      </w:tr>
      <w:tr w:rsidR="00A7267A" w:rsidRPr="00590A59" w14:paraId="267CA06F" w14:textId="77777777" w:rsidTr="00A7267A">
        <w:trPr>
          <w:trHeight w:val="360"/>
        </w:trPr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CD41A" w14:textId="77777777" w:rsidR="00A7267A" w:rsidRPr="00590A59" w:rsidRDefault="00A7267A" w:rsidP="00A7267A">
            <w:pPr>
              <w:pStyle w:val="af4"/>
              <w:spacing w:line="360" w:lineRule="auto"/>
              <w:rPr>
                <w:rFonts w:ascii="Century" w:hAnsi="Century"/>
              </w:rPr>
            </w:pPr>
            <w:r w:rsidRPr="00590A59">
              <w:rPr>
                <w:rFonts w:ascii="Century" w:hAnsi="Century"/>
              </w:rPr>
              <w:t>Flow rate</w:t>
            </w:r>
          </w:p>
        </w:tc>
        <w:tc>
          <w:tcPr>
            <w:tcW w:w="5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1BF18" w14:textId="77777777" w:rsidR="00A7267A" w:rsidRPr="00590A59" w:rsidRDefault="00A7267A" w:rsidP="00A7267A">
            <w:pPr>
              <w:pStyle w:val="af4"/>
              <w:spacing w:line="360" w:lineRule="auto"/>
              <w:rPr>
                <w:rFonts w:ascii="Century" w:hAnsi="Century"/>
              </w:rPr>
            </w:pPr>
            <w:r w:rsidRPr="00590A59">
              <w:rPr>
                <w:rFonts w:ascii="Century" w:hAnsi="Century"/>
              </w:rPr>
              <w:t>0.2 mL/min</w:t>
            </w:r>
          </w:p>
        </w:tc>
      </w:tr>
      <w:tr w:rsidR="00A7267A" w:rsidRPr="00590A59" w14:paraId="376A77EE" w14:textId="77777777" w:rsidTr="00A7267A">
        <w:trPr>
          <w:trHeight w:val="360"/>
        </w:trPr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39C51" w14:textId="77777777" w:rsidR="00A7267A" w:rsidRPr="00590A59" w:rsidRDefault="00A7267A" w:rsidP="00A7267A">
            <w:pPr>
              <w:pStyle w:val="af4"/>
              <w:spacing w:line="360" w:lineRule="auto"/>
              <w:rPr>
                <w:rFonts w:ascii="Century" w:hAnsi="Century"/>
              </w:rPr>
            </w:pPr>
            <w:r w:rsidRPr="00590A59">
              <w:rPr>
                <w:rFonts w:ascii="Century" w:hAnsi="Century"/>
              </w:rPr>
              <w:t>Stop time</w:t>
            </w:r>
          </w:p>
        </w:tc>
        <w:tc>
          <w:tcPr>
            <w:tcW w:w="5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09FAC" w14:textId="77777777" w:rsidR="00A7267A" w:rsidRPr="00590A59" w:rsidRDefault="00A7267A" w:rsidP="00A7267A">
            <w:pPr>
              <w:pStyle w:val="af4"/>
              <w:spacing w:line="360" w:lineRule="auto"/>
              <w:rPr>
                <w:rFonts w:ascii="Century" w:hAnsi="Century"/>
              </w:rPr>
            </w:pPr>
            <w:r w:rsidRPr="00590A59">
              <w:rPr>
                <w:rFonts w:ascii="Century" w:hAnsi="Century"/>
              </w:rPr>
              <w:t>10 min</w:t>
            </w:r>
          </w:p>
        </w:tc>
      </w:tr>
      <w:tr w:rsidR="00BF519C" w:rsidRPr="00590A59" w14:paraId="1DEB8F5D" w14:textId="77777777" w:rsidTr="00BF519C">
        <w:trPr>
          <w:trHeight w:val="360"/>
        </w:trPr>
        <w:tc>
          <w:tcPr>
            <w:tcW w:w="30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EA3DF" w14:textId="77777777" w:rsidR="00BF519C" w:rsidRPr="00590A59" w:rsidRDefault="00BF519C" w:rsidP="00550493">
            <w:pPr>
              <w:pStyle w:val="af4"/>
              <w:spacing w:line="360" w:lineRule="auto"/>
              <w:rPr>
                <w:rFonts w:ascii="Century" w:hAnsi="Century"/>
              </w:rPr>
            </w:pPr>
            <w:r w:rsidRPr="00590A59">
              <w:rPr>
                <w:rFonts w:ascii="Century" w:hAnsi="Century"/>
              </w:rPr>
              <w:t>Post time</w:t>
            </w:r>
          </w:p>
        </w:tc>
        <w:tc>
          <w:tcPr>
            <w:tcW w:w="54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179D4" w14:textId="77777777" w:rsidR="00BF519C" w:rsidRPr="00590A59" w:rsidRDefault="00BF519C" w:rsidP="00550493">
            <w:pPr>
              <w:pStyle w:val="af4"/>
              <w:spacing w:line="360" w:lineRule="auto"/>
              <w:rPr>
                <w:rFonts w:ascii="Century" w:hAnsi="Century"/>
              </w:rPr>
            </w:pPr>
            <w:r w:rsidRPr="00590A59">
              <w:rPr>
                <w:rFonts w:ascii="Century" w:hAnsi="Century"/>
              </w:rPr>
              <w:t>10 min</w:t>
            </w:r>
          </w:p>
        </w:tc>
      </w:tr>
      <w:tr w:rsidR="00A7267A" w:rsidRPr="00590A59" w14:paraId="31C9FFC4" w14:textId="77777777" w:rsidTr="00A7267A">
        <w:trPr>
          <w:trHeight w:val="360"/>
        </w:trPr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87B56A" w14:textId="2D979396" w:rsidR="00A7267A" w:rsidRPr="00590A59" w:rsidRDefault="00BF519C" w:rsidP="00A7267A">
            <w:pPr>
              <w:pStyle w:val="af4"/>
              <w:spacing w:line="36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Detection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474FB8" w14:textId="2310BF1E" w:rsidR="00A7267A" w:rsidRPr="00BF519C" w:rsidRDefault="00BF519C" w:rsidP="00A7267A">
            <w:pPr>
              <w:pStyle w:val="af4"/>
              <w:spacing w:line="360" w:lineRule="auto"/>
              <w:rPr>
                <w:rFonts w:ascii="Century" w:eastAsia="ＭＳ 明朝" w:hAnsi="Century"/>
                <w:i/>
              </w:rPr>
            </w:pPr>
            <w:r w:rsidRPr="00BF519C">
              <w:rPr>
                <w:rFonts w:ascii="Century" w:eastAsia="ＭＳ 明朝" w:hAnsi="Century"/>
              </w:rPr>
              <w:t>Guanine, Adenine; 260 nm</w:t>
            </w:r>
          </w:p>
        </w:tc>
      </w:tr>
    </w:tbl>
    <w:p w14:paraId="2D65C557" w14:textId="77777777" w:rsidR="00A7267A" w:rsidRDefault="00A7267A" w:rsidP="00A7267A">
      <w:pPr>
        <w:pStyle w:val="af4"/>
        <w:spacing w:line="360" w:lineRule="auto"/>
        <w:rPr>
          <w:rFonts w:ascii="Century" w:eastAsia="ＭＳ 明朝" w:hAnsi="Century"/>
          <w:b/>
        </w:rPr>
      </w:pPr>
    </w:p>
    <w:p w14:paraId="16194995" w14:textId="77777777" w:rsidR="00A7267A" w:rsidRDefault="00A7267A" w:rsidP="00A7267A">
      <w:pPr>
        <w:pStyle w:val="af4"/>
        <w:spacing w:line="360" w:lineRule="auto"/>
        <w:jc w:val="center"/>
        <w:rPr>
          <w:rFonts w:ascii="Century" w:eastAsia="ＭＳ 明朝" w:hAnsi="Century"/>
          <w:b/>
        </w:rPr>
      </w:pPr>
    </w:p>
    <w:p w14:paraId="0C201BA5" w14:textId="3FECE0C1" w:rsidR="00A7267A" w:rsidRPr="00E45F16" w:rsidRDefault="00A7267A" w:rsidP="00A7267A">
      <w:pPr>
        <w:pStyle w:val="af4"/>
        <w:spacing w:line="360" w:lineRule="auto"/>
        <w:jc w:val="center"/>
        <w:rPr>
          <w:rFonts w:ascii="Century" w:eastAsia="ＭＳ 明朝" w:hAnsi="Century"/>
          <w:bCs/>
          <w:sz w:val="20"/>
          <w:szCs w:val="20"/>
        </w:rPr>
      </w:pPr>
      <w:r w:rsidRPr="00E45F16">
        <w:rPr>
          <w:rFonts w:ascii="Century" w:eastAsia="ＭＳ 明朝" w:hAnsi="Century" w:hint="eastAsia"/>
          <w:b/>
          <w:sz w:val="20"/>
          <w:szCs w:val="20"/>
        </w:rPr>
        <w:lastRenderedPageBreak/>
        <w:t>T</w:t>
      </w:r>
      <w:r w:rsidRPr="00E45F16">
        <w:rPr>
          <w:rFonts w:ascii="Century" w:eastAsia="ＭＳ 明朝" w:hAnsi="Century"/>
          <w:b/>
          <w:sz w:val="20"/>
          <w:szCs w:val="20"/>
        </w:rPr>
        <w:t>able S</w:t>
      </w:r>
      <w:proofErr w:type="gramStart"/>
      <w:r w:rsidRPr="00E45F16">
        <w:rPr>
          <w:rFonts w:ascii="Century" w:eastAsia="ＭＳ 明朝" w:hAnsi="Century" w:hint="eastAsia"/>
          <w:b/>
          <w:sz w:val="20"/>
          <w:szCs w:val="20"/>
        </w:rPr>
        <w:t>11</w:t>
      </w:r>
      <w:r w:rsidRPr="00E45F16">
        <w:rPr>
          <w:rFonts w:ascii="Century" w:eastAsia="ＭＳ 明朝" w:hAnsi="Century"/>
          <w:bCs/>
          <w:sz w:val="20"/>
          <w:szCs w:val="20"/>
        </w:rPr>
        <w:t xml:space="preserve">  </w:t>
      </w:r>
      <w:r w:rsidRPr="00E45F16">
        <w:rPr>
          <w:rFonts w:ascii="Century" w:hAnsi="Century" w:hint="eastAsia"/>
          <w:bCs/>
          <w:sz w:val="20"/>
          <w:szCs w:val="20"/>
        </w:rPr>
        <w:t>MS</w:t>
      </w:r>
      <w:proofErr w:type="gramEnd"/>
      <w:r w:rsidRPr="00E45F16">
        <w:rPr>
          <w:rFonts w:ascii="Century" w:hAnsi="Century" w:hint="eastAsia"/>
          <w:bCs/>
          <w:sz w:val="20"/>
          <w:szCs w:val="20"/>
        </w:rPr>
        <w:t xml:space="preserve"> Instrument conditions</w:t>
      </w:r>
      <w:r w:rsidRPr="00E45F16">
        <w:rPr>
          <w:rFonts w:ascii="Century" w:hAnsi="Century"/>
          <w:bCs/>
          <w:sz w:val="20"/>
          <w:szCs w:val="20"/>
        </w:rPr>
        <w:t xml:space="preserve"> for DNA adducts</w:t>
      </w:r>
      <w:r w:rsidR="00926AAF" w:rsidRPr="00926AAF">
        <w:rPr>
          <w:rFonts w:ascii="Century" w:hAnsi="Century" w:hint="eastAsia"/>
          <w:bCs/>
          <w:sz w:val="20"/>
          <w:szCs w:val="20"/>
          <w:vertAlign w:val="superscript"/>
        </w:rPr>
        <w:t>1,2)</w:t>
      </w:r>
    </w:p>
    <w:tbl>
      <w:tblPr>
        <w:tblW w:w="850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3"/>
        <w:gridCol w:w="5531"/>
      </w:tblGrid>
      <w:tr w:rsidR="00A7267A" w:rsidRPr="00590A59" w14:paraId="5BB18E89" w14:textId="77777777" w:rsidTr="00516DA8">
        <w:trPr>
          <w:trHeight w:val="360"/>
        </w:trPr>
        <w:tc>
          <w:tcPr>
            <w:tcW w:w="29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13260" w14:textId="77777777" w:rsidR="00A7267A" w:rsidRPr="005524C9" w:rsidRDefault="00A7267A" w:rsidP="00A7267A">
            <w:pPr>
              <w:pStyle w:val="af4"/>
              <w:spacing w:line="360" w:lineRule="auto"/>
              <w:rPr>
                <w:rFonts w:ascii="Century" w:hAnsi="Century"/>
              </w:rPr>
            </w:pPr>
            <w:r w:rsidRPr="005524C9">
              <w:rPr>
                <w:rFonts w:ascii="Century" w:hAnsi="Century"/>
              </w:rPr>
              <w:t xml:space="preserve">MS </w:t>
            </w:r>
          </w:p>
        </w:tc>
        <w:tc>
          <w:tcPr>
            <w:tcW w:w="55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677DF" w14:textId="77777777" w:rsidR="00A7267A" w:rsidRPr="005524C9" w:rsidRDefault="00A7267A" w:rsidP="00A7267A">
            <w:pPr>
              <w:pStyle w:val="af4"/>
              <w:spacing w:line="360" w:lineRule="auto"/>
              <w:rPr>
                <w:rFonts w:ascii="Century" w:hAnsi="Century"/>
              </w:rPr>
            </w:pPr>
            <w:r w:rsidRPr="005524C9">
              <w:rPr>
                <w:rFonts w:ascii="Century" w:hAnsi="Century"/>
              </w:rPr>
              <w:t>Agilent 6470 Triple quadruple LC/MS System</w:t>
            </w:r>
          </w:p>
        </w:tc>
      </w:tr>
      <w:tr w:rsidR="00A7267A" w:rsidRPr="00590A59" w14:paraId="6BA27299" w14:textId="77777777" w:rsidTr="00A7267A">
        <w:trPr>
          <w:trHeight w:val="360"/>
        </w:trPr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60685" w14:textId="77777777" w:rsidR="00A7267A" w:rsidRPr="005524C9" w:rsidRDefault="00A7267A" w:rsidP="00A7267A">
            <w:pPr>
              <w:pStyle w:val="af4"/>
              <w:spacing w:line="360" w:lineRule="auto"/>
              <w:rPr>
                <w:rFonts w:ascii="Century" w:hAnsi="Century"/>
              </w:rPr>
            </w:pPr>
            <w:r w:rsidRPr="005524C9">
              <w:rPr>
                <w:rFonts w:ascii="Century" w:hAnsi="Century"/>
              </w:rPr>
              <w:t>Gas temperature</w:t>
            </w:r>
          </w:p>
        </w:tc>
        <w:tc>
          <w:tcPr>
            <w:tcW w:w="5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4F39B" w14:textId="719BF14C" w:rsidR="00A7267A" w:rsidRPr="005524C9" w:rsidRDefault="00A7267A" w:rsidP="00A7267A">
            <w:pPr>
              <w:pStyle w:val="af4"/>
              <w:spacing w:line="360" w:lineRule="auto"/>
              <w:rPr>
                <w:rFonts w:ascii="Century" w:hAnsi="Century"/>
              </w:rPr>
            </w:pPr>
            <w:r w:rsidRPr="005524C9">
              <w:rPr>
                <w:rFonts w:ascii="Century" w:hAnsi="Century"/>
              </w:rPr>
              <w:t>120</w:t>
            </w:r>
            <w:r w:rsidR="003A7D44" w:rsidRPr="00B0413D">
              <w:rPr>
                <w:rFonts w:ascii="Times New Roman" w:hAnsi="Times New Roman"/>
                <w:sz w:val="22"/>
              </w:rPr>
              <w:t>°C</w:t>
            </w:r>
          </w:p>
        </w:tc>
      </w:tr>
      <w:tr w:rsidR="00A7267A" w:rsidRPr="00590A59" w14:paraId="3831A2AE" w14:textId="77777777" w:rsidTr="00A7267A">
        <w:trPr>
          <w:trHeight w:val="360"/>
        </w:trPr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349FF" w14:textId="77777777" w:rsidR="00A7267A" w:rsidRPr="005524C9" w:rsidRDefault="00A7267A" w:rsidP="00A7267A">
            <w:pPr>
              <w:pStyle w:val="af4"/>
              <w:spacing w:line="360" w:lineRule="auto"/>
              <w:rPr>
                <w:rFonts w:ascii="Century" w:hAnsi="Century"/>
              </w:rPr>
            </w:pPr>
            <w:r w:rsidRPr="005524C9">
              <w:rPr>
                <w:rFonts w:ascii="Century" w:hAnsi="Century"/>
              </w:rPr>
              <w:t>Gas flow</w:t>
            </w:r>
          </w:p>
        </w:tc>
        <w:tc>
          <w:tcPr>
            <w:tcW w:w="5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AA390" w14:textId="77777777" w:rsidR="00A7267A" w:rsidRPr="005524C9" w:rsidRDefault="00A7267A" w:rsidP="00A7267A">
            <w:pPr>
              <w:pStyle w:val="af4"/>
              <w:spacing w:line="360" w:lineRule="auto"/>
              <w:rPr>
                <w:rFonts w:ascii="Century" w:hAnsi="Century"/>
              </w:rPr>
            </w:pPr>
            <w:r w:rsidRPr="005524C9">
              <w:rPr>
                <w:rFonts w:ascii="Century" w:hAnsi="Century"/>
              </w:rPr>
              <w:t>12 L/min</w:t>
            </w:r>
          </w:p>
        </w:tc>
      </w:tr>
      <w:tr w:rsidR="00A7267A" w:rsidRPr="00590A59" w14:paraId="3E7A96AC" w14:textId="77777777" w:rsidTr="00A7267A">
        <w:trPr>
          <w:trHeight w:val="360"/>
        </w:trPr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ABF1B" w14:textId="77777777" w:rsidR="00A7267A" w:rsidRPr="005524C9" w:rsidRDefault="00A7267A" w:rsidP="00A7267A">
            <w:pPr>
              <w:pStyle w:val="af4"/>
              <w:spacing w:line="360" w:lineRule="auto"/>
              <w:rPr>
                <w:rFonts w:ascii="Century" w:hAnsi="Century"/>
              </w:rPr>
            </w:pPr>
            <w:r w:rsidRPr="005524C9">
              <w:rPr>
                <w:rFonts w:ascii="Century" w:hAnsi="Century"/>
              </w:rPr>
              <w:t>Nebulizer</w:t>
            </w:r>
          </w:p>
        </w:tc>
        <w:tc>
          <w:tcPr>
            <w:tcW w:w="5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25D1A" w14:textId="77777777" w:rsidR="00A7267A" w:rsidRPr="005524C9" w:rsidRDefault="00A7267A" w:rsidP="00A7267A">
            <w:pPr>
              <w:pStyle w:val="af4"/>
              <w:spacing w:line="360" w:lineRule="auto"/>
              <w:rPr>
                <w:rFonts w:ascii="Century" w:hAnsi="Century"/>
              </w:rPr>
            </w:pPr>
            <w:r w:rsidRPr="005524C9">
              <w:rPr>
                <w:rFonts w:ascii="Century" w:hAnsi="Century"/>
              </w:rPr>
              <w:t>50 psi</w:t>
            </w:r>
          </w:p>
        </w:tc>
      </w:tr>
      <w:tr w:rsidR="00A7267A" w:rsidRPr="00590A59" w14:paraId="02721409" w14:textId="77777777" w:rsidTr="00A7267A">
        <w:trPr>
          <w:trHeight w:val="360"/>
        </w:trPr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3115B" w14:textId="77777777" w:rsidR="00A7267A" w:rsidRPr="005524C9" w:rsidRDefault="00A7267A" w:rsidP="00A7267A">
            <w:pPr>
              <w:pStyle w:val="af4"/>
              <w:spacing w:line="360" w:lineRule="auto"/>
              <w:rPr>
                <w:rFonts w:ascii="Century" w:hAnsi="Century"/>
              </w:rPr>
            </w:pPr>
            <w:r w:rsidRPr="005524C9">
              <w:rPr>
                <w:rFonts w:ascii="Century" w:hAnsi="Century"/>
              </w:rPr>
              <w:t>Sheath gas temperature</w:t>
            </w:r>
          </w:p>
        </w:tc>
        <w:tc>
          <w:tcPr>
            <w:tcW w:w="5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DDE33" w14:textId="1EDDDCA7" w:rsidR="00A7267A" w:rsidRPr="005524C9" w:rsidRDefault="00A7267A" w:rsidP="00A7267A">
            <w:pPr>
              <w:pStyle w:val="af4"/>
              <w:spacing w:line="360" w:lineRule="auto"/>
              <w:rPr>
                <w:rFonts w:ascii="Century" w:hAnsi="Century"/>
              </w:rPr>
            </w:pPr>
            <w:r w:rsidRPr="005524C9">
              <w:rPr>
                <w:rFonts w:ascii="Century" w:hAnsi="Century"/>
              </w:rPr>
              <w:t>400</w:t>
            </w:r>
            <w:r w:rsidR="003A7D44" w:rsidRPr="00B0413D">
              <w:rPr>
                <w:rFonts w:ascii="Times New Roman" w:hAnsi="Times New Roman"/>
                <w:sz w:val="22"/>
              </w:rPr>
              <w:t>°C</w:t>
            </w:r>
          </w:p>
        </w:tc>
      </w:tr>
      <w:tr w:rsidR="00A7267A" w:rsidRPr="00590A59" w14:paraId="214F2C3D" w14:textId="77777777" w:rsidTr="00A7267A">
        <w:trPr>
          <w:trHeight w:val="360"/>
        </w:trPr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75803" w14:textId="77777777" w:rsidR="00A7267A" w:rsidRPr="005524C9" w:rsidRDefault="00A7267A" w:rsidP="00A7267A">
            <w:pPr>
              <w:pStyle w:val="af4"/>
              <w:spacing w:line="360" w:lineRule="auto"/>
              <w:rPr>
                <w:rFonts w:ascii="Century" w:hAnsi="Century"/>
              </w:rPr>
            </w:pPr>
            <w:r w:rsidRPr="005524C9">
              <w:rPr>
                <w:rFonts w:ascii="Century" w:hAnsi="Century"/>
              </w:rPr>
              <w:t>Sheath gas flow</w:t>
            </w:r>
          </w:p>
        </w:tc>
        <w:tc>
          <w:tcPr>
            <w:tcW w:w="5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85485" w14:textId="77777777" w:rsidR="00A7267A" w:rsidRPr="005524C9" w:rsidRDefault="00A7267A" w:rsidP="00A7267A">
            <w:pPr>
              <w:pStyle w:val="af4"/>
              <w:spacing w:line="360" w:lineRule="auto"/>
              <w:rPr>
                <w:rFonts w:ascii="Century" w:hAnsi="Century"/>
              </w:rPr>
            </w:pPr>
            <w:r w:rsidRPr="005524C9">
              <w:rPr>
                <w:rFonts w:ascii="Century" w:hAnsi="Century"/>
              </w:rPr>
              <w:t>12 L/min</w:t>
            </w:r>
          </w:p>
        </w:tc>
      </w:tr>
      <w:tr w:rsidR="00A7267A" w:rsidRPr="00590A59" w14:paraId="18338215" w14:textId="77777777" w:rsidTr="00A7267A">
        <w:trPr>
          <w:trHeight w:val="360"/>
        </w:trPr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0E34B" w14:textId="77777777" w:rsidR="00A7267A" w:rsidRPr="005524C9" w:rsidRDefault="00A7267A" w:rsidP="00A7267A">
            <w:pPr>
              <w:pStyle w:val="af4"/>
              <w:spacing w:line="360" w:lineRule="auto"/>
              <w:rPr>
                <w:rFonts w:ascii="Century" w:hAnsi="Century"/>
              </w:rPr>
            </w:pPr>
            <w:r w:rsidRPr="005524C9">
              <w:rPr>
                <w:rFonts w:ascii="Century" w:hAnsi="Century"/>
              </w:rPr>
              <w:t xml:space="preserve">Capillary voltage </w:t>
            </w:r>
          </w:p>
        </w:tc>
        <w:tc>
          <w:tcPr>
            <w:tcW w:w="5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CAADC" w14:textId="77777777" w:rsidR="00A7267A" w:rsidRPr="005524C9" w:rsidRDefault="00A7267A" w:rsidP="00A7267A">
            <w:pPr>
              <w:pStyle w:val="af4"/>
              <w:spacing w:line="360" w:lineRule="auto"/>
              <w:rPr>
                <w:rFonts w:ascii="Century" w:hAnsi="Century"/>
              </w:rPr>
            </w:pPr>
            <w:r w:rsidRPr="005524C9">
              <w:rPr>
                <w:rFonts w:ascii="Century" w:hAnsi="Century"/>
              </w:rPr>
              <w:t>3500 V</w:t>
            </w:r>
          </w:p>
        </w:tc>
      </w:tr>
      <w:tr w:rsidR="00A7267A" w:rsidRPr="00590A59" w14:paraId="7DFE868D" w14:textId="77777777" w:rsidTr="00A7267A">
        <w:trPr>
          <w:trHeight w:val="360"/>
        </w:trPr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21009" w14:textId="77777777" w:rsidR="00A7267A" w:rsidRPr="005524C9" w:rsidRDefault="00A7267A" w:rsidP="00A7267A">
            <w:pPr>
              <w:pStyle w:val="af4"/>
              <w:spacing w:line="360" w:lineRule="auto"/>
              <w:rPr>
                <w:rFonts w:ascii="Century" w:hAnsi="Century"/>
              </w:rPr>
            </w:pPr>
            <w:r w:rsidRPr="005524C9">
              <w:rPr>
                <w:rFonts w:ascii="Century" w:hAnsi="Century"/>
              </w:rPr>
              <w:t>Nozzle voltage</w:t>
            </w:r>
          </w:p>
        </w:tc>
        <w:tc>
          <w:tcPr>
            <w:tcW w:w="5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DE9C8" w14:textId="77777777" w:rsidR="00A7267A" w:rsidRPr="005524C9" w:rsidRDefault="00A7267A" w:rsidP="00A7267A">
            <w:pPr>
              <w:pStyle w:val="af4"/>
              <w:spacing w:line="360" w:lineRule="auto"/>
              <w:rPr>
                <w:rFonts w:ascii="Century" w:hAnsi="Century"/>
              </w:rPr>
            </w:pPr>
            <w:r w:rsidRPr="005524C9">
              <w:rPr>
                <w:rFonts w:ascii="Century" w:hAnsi="Century"/>
              </w:rPr>
              <w:t>0 V</w:t>
            </w:r>
          </w:p>
        </w:tc>
      </w:tr>
      <w:tr w:rsidR="00A7267A" w:rsidRPr="00590A59" w14:paraId="221BA1B6" w14:textId="77777777" w:rsidTr="00A7267A">
        <w:trPr>
          <w:trHeight w:val="360"/>
        </w:trPr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CDAD1" w14:textId="77777777" w:rsidR="00A7267A" w:rsidRPr="005524C9" w:rsidRDefault="00A7267A" w:rsidP="00A7267A">
            <w:pPr>
              <w:pStyle w:val="af4"/>
              <w:spacing w:line="360" w:lineRule="auto"/>
              <w:rPr>
                <w:rFonts w:ascii="Century" w:hAnsi="Century"/>
              </w:rPr>
            </w:pPr>
            <w:r w:rsidRPr="005524C9">
              <w:rPr>
                <w:rFonts w:ascii="Century" w:hAnsi="Century"/>
              </w:rPr>
              <w:t>Cycle time</w:t>
            </w:r>
          </w:p>
        </w:tc>
        <w:tc>
          <w:tcPr>
            <w:tcW w:w="5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346B0" w14:textId="77777777" w:rsidR="00A7267A" w:rsidRPr="005524C9" w:rsidRDefault="00A7267A" w:rsidP="00A7267A">
            <w:pPr>
              <w:pStyle w:val="af4"/>
              <w:spacing w:line="360" w:lineRule="auto"/>
              <w:rPr>
                <w:rFonts w:ascii="Century" w:hAnsi="Century"/>
              </w:rPr>
            </w:pPr>
            <w:r w:rsidRPr="005524C9">
              <w:rPr>
                <w:rFonts w:ascii="Century" w:hAnsi="Century"/>
              </w:rPr>
              <w:t xml:space="preserve">500 </w:t>
            </w:r>
            <w:proofErr w:type="spellStart"/>
            <w:r w:rsidRPr="005524C9">
              <w:rPr>
                <w:rFonts w:ascii="Century" w:hAnsi="Century"/>
              </w:rPr>
              <w:t>ms</w:t>
            </w:r>
            <w:proofErr w:type="spellEnd"/>
          </w:p>
        </w:tc>
      </w:tr>
      <w:tr w:rsidR="00516DA8" w:rsidRPr="00590A59" w14:paraId="36FB6951" w14:textId="77777777" w:rsidTr="00F56EF4">
        <w:trPr>
          <w:trHeight w:val="360"/>
        </w:trPr>
        <w:tc>
          <w:tcPr>
            <w:tcW w:w="29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15A43" w14:textId="77777777" w:rsidR="00516DA8" w:rsidRPr="005524C9" w:rsidRDefault="00516DA8" w:rsidP="00550493">
            <w:pPr>
              <w:pStyle w:val="af4"/>
              <w:spacing w:line="360" w:lineRule="auto"/>
              <w:rPr>
                <w:rFonts w:ascii="Century" w:hAnsi="Century"/>
              </w:rPr>
            </w:pPr>
            <w:r w:rsidRPr="005524C9">
              <w:rPr>
                <w:rFonts w:ascii="Century" w:hAnsi="Century"/>
              </w:rPr>
              <w:t>Total MRMs</w:t>
            </w:r>
          </w:p>
        </w:tc>
        <w:tc>
          <w:tcPr>
            <w:tcW w:w="55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0AF22" w14:textId="77777777" w:rsidR="00516DA8" w:rsidRPr="005524C9" w:rsidRDefault="00516DA8" w:rsidP="00550493">
            <w:pPr>
              <w:pStyle w:val="af4"/>
              <w:spacing w:line="360" w:lineRule="auto"/>
              <w:rPr>
                <w:rFonts w:ascii="Century" w:hAnsi="Century"/>
              </w:rPr>
            </w:pPr>
            <w:r w:rsidRPr="005524C9">
              <w:rPr>
                <w:rFonts w:ascii="Century" w:hAnsi="Century"/>
              </w:rPr>
              <w:t>10</w:t>
            </w:r>
          </w:p>
        </w:tc>
      </w:tr>
      <w:tr w:rsidR="00516DA8" w:rsidRPr="00590A59" w14:paraId="16C75693" w14:textId="77777777" w:rsidTr="00F56EF4">
        <w:trPr>
          <w:trHeight w:val="360"/>
        </w:trPr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52F5C2" w14:textId="248FAF43" w:rsidR="00304548" w:rsidRDefault="00304548" w:rsidP="00550493">
            <w:pPr>
              <w:pStyle w:val="af4"/>
              <w:spacing w:line="360" w:lineRule="auto"/>
              <w:rPr>
                <w:rFonts w:ascii="Georgia" w:hAnsi="Georgia"/>
                <w:color w:val="1F1F1F"/>
              </w:rPr>
            </w:pPr>
            <w:r>
              <w:rPr>
                <w:rFonts w:ascii="Georgia" w:hAnsi="Georgia"/>
                <w:color w:val="1F1F1F"/>
              </w:rPr>
              <w:t>Mass transitions</w:t>
            </w:r>
          </w:p>
          <w:p w14:paraId="2ED357B4" w14:textId="1885AF14" w:rsidR="00516DA8" w:rsidRPr="005524C9" w:rsidRDefault="00304548" w:rsidP="00550493">
            <w:pPr>
              <w:pStyle w:val="af4"/>
              <w:spacing w:line="360" w:lineRule="auto"/>
              <w:rPr>
                <w:rFonts w:ascii="Century" w:hAnsi="Century"/>
              </w:rPr>
            </w:pPr>
            <w:r>
              <w:rPr>
                <w:rFonts w:ascii="Georgia" w:hAnsi="Georgia"/>
                <w:color w:val="1F1F1F"/>
              </w:rPr>
              <w:t>(</w:t>
            </w:r>
            <w:r w:rsidRPr="00304548">
              <w:rPr>
                <w:rFonts w:ascii="Century" w:hAnsi="Century"/>
              </w:rPr>
              <w:t>precursor to product)</w:t>
            </w:r>
          </w:p>
        </w:tc>
        <w:tc>
          <w:tcPr>
            <w:tcW w:w="5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34C35C" w14:textId="0EB48951" w:rsidR="00516DA8" w:rsidRDefault="00516DA8" w:rsidP="00550493">
            <w:pPr>
              <w:pStyle w:val="af4"/>
              <w:spacing w:line="360" w:lineRule="auto"/>
              <w:rPr>
                <w:rFonts w:ascii="Century" w:eastAsia="ＭＳ 明朝" w:hAnsi="Century"/>
              </w:rPr>
            </w:pPr>
            <w:r w:rsidRPr="00A7267A">
              <w:rPr>
                <w:rFonts w:ascii="Century" w:eastAsia="ＭＳ 明朝" w:hAnsi="Century"/>
                <w:i/>
              </w:rPr>
              <w:t>O</w:t>
            </w:r>
            <w:r w:rsidRPr="00A7267A">
              <w:rPr>
                <w:rFonts w:ascii="Century" w:eastAsia="ＭＳ 明朝" w:hAnsi="Century"/>
                <w:vertAlign w:val="superscript"/>
              </w:rPr>
              <w:t>6</w:t>
            </w:r>
            <w:r>
              <w:rPr>
                <w:rFonts w:ascii="Century" w:eastAsia="ＭＳ 明朝" w:hAnsi="Century"/>
              </w:rPr>
              <w:t>-MeG;</w:t>
            </w:r>
            <w:r w:rsidRPr="00A7267A">
              <w:rPr>
                <w:rFonts w:ascii="Century" w:eastAsia="ＭＳ 明朝" w:hAnsi="Century"/>
              </w:rPr>
              <w:t xml:space="preserve"> </w:t>
            </w:r>
            <w:r w:rsidR="00BF519C" w:rsidRPr="00BF519C">
              <w:rPr>
                <w:rFonts w:ascii="Century" w:eastAsia="ＭＳ 明朝" w:hAnsi="Century"/>
                <w:i/>
              </w:rPr>
              <w:t>m</w:t>
            </w:r>
            <w:r w:rsidR="00BF519C">
              <w:rPr>
                <w:rFonts w:ascii="Century" w:eastAsia="ＭＳ 明朝" w:hAnsi="Century"/>
              </w:rPr>
              <w:t>/</w:t>
            </w:r>
            <w:proofErr w:type="gramStart"/>
            <w:r w:rsidR="00BF519C" w:rsidRPr="00BF519C">
              <w:rPr>
                <w:rFonts w:ascii="Century" w:eastAsia="ＭＳ 明朝" w:hAnsi="Century"/>
                <w:i/>
              </w:rPr>
              <w:t>z</w:t>
            </w:r>
            <w:r w:rsidR="00BF519C">
              <w:rPr>
                <w:rFonts w:ascii="Century" w:eastAsia="ＭＳ 明朝" w:hAnsi="Century"/>
                <w:i/>
              </w:rPr>
              <w:t xml:space="preserve">  </w:t>
            </w:r>
            <w:r w:rsidR="00BF519C">
              <w:rPr>
                <w:rFonts w:ascii="Century" w:eastAsia="ＭＳ 明朝" w:hAnsi="Century"/>
              </w:rPr>
              <w:t>166.1</w:t>
            </w:r>
            <w:proofErr w:type="gramEnd"/>
            <w:r w:rsidR="00F56EF4">
              <w:rPr>
                <w:rFonts w:ascii="Century" w:eastAsia="ＭＳ 明朝" w:hAnsi="Century"/>
              </w:rPr>
              <w:t xml:space="preserve"> &gt; </w:t>
            </w:r>
            <w:r w:rsidR="00BF519C">
              <w:rPr>
                <w:rFonts w:ascii="Century" w:eastAsia="ＭＳ 明朝" w:hAnsi="Century"/>
              </w:rPr>
              <w:t>149.0</w:t>
            </w:r>
          </w:p>
          <w:p w14:paraId="7CD8732C" w14:textId="7AF360FD" w:rsidR="00516DA8" w:rsidRPr="005524C9" w:rsidRDefault="00516DA8" w:rsidP="00F56EF4">
            <w:pPr>
              <w:pStyle w:val="af4"/>
              <w:spacing w:line="360" w:lineRule="auto"/>
              <w:rPr>
                <w:rFonts w:ascii="Century" w:hAnsi="Century"/>
              </w:rPr>
            </w:pPr>
            <w:r w:rsidRPr="00A7267A">
              <w:rPr>
                <w:rFonts w:ascii="Century" w:eastAsia="ＭＳ 明朝" w:hAnsi="Century"/>
                <w:i/>
              </w:rPr>
              <w:t>N</w:t>
            </w:r>
            <w:r w:rsidRPr="00A7267A">
              <w:rPr>
                <w:rFonts w:ascii="Century" w:eastAsia="ＭＳ 明朝" w:hAnsi="Century"/>
                <w:vertAlign w:val="superscript"/>
              </w:rPr>
              <w:t>3</w:t>
            </w:r>
            <w:r w:rsidRPr="00A7267A">
              <w:rPr>
                <w:rFonts w:ascii="Century" w:eastAsia="ＭＳ 明朝" w:hAnsi="Century"/>
              </w:rPr>
              <w:t>-MeA</w:t>
            </w:r>
            <w:r w:rsidR="00BF519C">
              <w:rPr>
                <w:rFonts w:ascii="Century" w:eastAsia="ＭＳ 明朝" w:hAnsi="Century" w:hint="eastAsia"/>
              </w:rPr>
              <w:t>;</w:t>
            </w:r>
            <w:r w:rsidR="00BF519C">
              <w:rPr>
                <w:rFonts w:ascii="Century" w:eastAsia="ＭＳ 明朝" w:hAnsi="Century"/>
              </w:rPr>
              <w:t xml:space="preserve"> </w:t>
            </w:r>
            <w:r w:rsidR="00BF519C" w:rsidRPr="00BF519C">
              <w:rPr>
                <w:rFonts w:ascii="Century" w:eastAsia="ＭＳ 明朝" w:hAnsi="Century"/>
                <w:i/>
              </w:rPr>
              <w:t>m</w:t>
            </w:r>
            <w:r w:rsidR="00BF519C">
              <w:rPr>
                <w:rFonts w:ascii="Century" w:eastAsia="ＭＳ 明朝" w:hAnsi="Century"/>
              </w:rPr>
              <w:t>/</w:t>
            </w:r>
            <w:proofErr w:type="gramStart"/>
            <w:r w:rsidR="00BF519C" w:rsidRPr="00BF519C">
              <w:rPr>
                <w:rFonts w:ascii="Century" w:eastAsia="ＭＳ 明朝" w:hAnsi="Century"/>
                <w:i/>
              </w:rPr>
              <w:t>z</w:t>
            </w:r>
            <w:r w:rsidR="00F56EF4">
              <w:rPr>
                <w:rFonts w:ascii="Century" w:eastAsia="ＭＳ 明朝" w:hAnsi="Century"/>
                <w:i/>
              </w:rPr>
              <w:t xml:space="preserve"> </w:t>
            </w:r>
            <w:r w:rsidR="00BF519C">
              <w:rPr>
                <w:rFonts w:ascii="Century" w:eastAsia="ＭＳ 明朝" w:hAnsi="Century"/>
                <w:i/>
              </w:rPr>
              <w:t xml:space="preserve"> </w:t>
            </w:r>
            <w:r w:rsidR="00BF519C">
              <w:rPr>
                <w:rFonts w:ascii="Century" w:eastAsia="ＭＳ 明朝" w:hAnsi="Century"/>
              </w:rPr>
              <w:t>150</w:t>
            </w:r>
            <w:r w:rsidR="00F56EF4">
              <w:rPr>
                <w:rFonts w:ascii="Century" w:eastAsia="ＭＳ 明朝" w:hAnsi="Century"/>
              </w:rPr>
              <w:t>.0</w:t>
            </w:r>
            <w:proofErr w:type="gramEnd"/>
            <w:r w:rsidR="00F56EF4">
              <w:rPr>
                <w:rFonts w:ascii="Century" w:eastAsia="ＭＳ 明朝" w:hAnsi="Century"/>
              </w:rPr>
              <w:t xml:space="preserve"> &gt; </w:t>
            </w:r>
            <w:r w:rsidR="00BF519C">
              <w:rPr>
                <w:rFonts w:ascii="Century" w:eastAsia="ＭＳ 明朝" w:hAnsi="Century"/>
              </w:rPr>
              <w:t>123.0</w:t>
            </w:r>
          </w:p>
        </w:tc>
      </w:tr>
    </w:tbl>
    <w:p w14:paraId="04E53447" w14:textId="57C7266D" w:rsidR="00A7267A" w:rsidRDefault="00A7267A" w:rsidP="00A7267A">
      <w:pPr>
        <w:pStyle w:val="af4"/>
        <w:spacing w:line="360" w:lineRule="auto"/>
        <w:rPr>
          <w:rFonts w:ascii="Century" w:eastAsia="ＭＳ 明朝" w:hAnsi="Century"/>
          <w:b/>
        </w:rPr>
      </w:pPr>
    </w:p>
    <w:p w14:paraId="681340D0" w14:textId="51749A8D" w:rsidR="00A7267A" w:rsidRPr="00A7267A" w:rsidRDefault="00A7267A" w:rsidP="00A7267A">
      <w:pPr>
        <w:pStyle w:val="af4"/>
        <w:spacing w:line="360" w:lineRule="auto"/>
        <w:rPr>
          <w:rFonts w:ascii="Century" w:eastAsia="ＭＳ 明朝" w:hAnsi="Century"/>
        </w:rPr>
      </w:pPr>
      <w:r>
        <w:rPr>
          <w:rFonts w:ascii="Century" w:eastAsia="ＭＳ 明朝" w:hAnsi="Century" w:hint="eastAsia"/>
        </w:rPr>
        <w:t>【</w:t>
      </w:r>
      <w:r w:rsidRPr="00A7267A">
        <w:rPr>
          <w:rFonts w:ascii="Century" w:eastAsia="ＭＳ 明朝" w:hAnsi="Century"/>
        </w:rPr>
        <w:t>Stability of DNA adducts (</w:t>
      </w:r>
      <w:r w:rsidRPr="00A7267A">
        <w:rPr>
          <w:rFonts w:ascii="Century" w:eastAsia="ＭＳ 明朝" w:hAnsi="Century"/>
          <w:i/>
        </w:rPr>
        <w:t>O</w:t>
      </w:r>
      <w:r w:rsidRPr="00A7267A">
        <w:rPr>
          <w:rFonts w:ascii="Century" w:eastAsia="ＭＳ 明朝" w:hAnsi="Century"/>
          <w:vertAlign w:val="superscript"/>
        </w:rPr>
        <w:t>6</w:t>
      </w:r>
      <w:r w:rsidRPr="00A7267A">
        <w:rPr>
          <w:rFonts w:ascii="Century" w:eastAsia="ＭＳ 明朝" w:hAnsi="Century"/>
        </w:rPr>
        <w:t xml:space="preserve">-MeG, </w:t>
      </w:r>
      <w:r w:rsidRPr="00A7267A">
        <w:rPr>
          <w:rFonts w:ascii="Century" w:eastAsia="ＭＳ 明朝" w:hAnsi="Century"/>
          <w:i/>
        </w:rPr>
        <w:t>N</w:t>
      </w:r>
      <w:r w:rsidRPr="00A7267A">
        <w:rPr>
          <w:rFonts w:ascii="Century" w:eastAsia="ＭＳ 明朝" w:hAnsi="Century"/>
          <w:vertAlign w:val="superscript"/>
        </w:rPr>
        <w:t>3</w:t>
      </w:r>
      <w:r w:rsidRPr="00A7267A">
        <w:rPr>
          <w:rFonts w:ascii="Century" w:eastAsia="ＭＳ 明朝" w:hAnsi="Century"/>
        </w:rPr>
        <w:t xml:space="preserve">-MeA) in the presence of the </w:t>
      </w:r>
      <w:r w:rsidR="000C5F34">
        <w:rPr>
          <w:rFonts w:ascii="Century" w:eastAsia="ＭＳ 明朝" w:hAnsi="Century"/>
        </w:rPr>
        <w:t xml:space="preserve">test </w:t>
      </w:r>
      <w:r w:rsidRPr="00A7267A">
        <w:rPr>
          <w:rFonts w:ascii="Century" w:eastAsia="ＭＳ 明朝" w:hAnsi="Century"/>
        </w:rPr>
        <w:t xml:space="preserve">compounds </w:t>
      </w:r>
      <w:r>
        <w:rPr>
          <w:rFonts w:ascii="Century" w:eastAsia="ＭＳ 明朝" w:hAnsi="Century" w:hint="eastAsia"/>
        </w:rPr>
        <w:t>】</w:t>
      </w:r>
    </w:p>
    <w:p w14:paraId="1F6F6DA6" w14:textId="073DFA43" w:rsidR="008370D2" w:rsidRDefault="008370D2" w:rsidP="00A7267A">
      <w:pPr>
        <w:pStyle w:val="af4"/>
        <w:spacing w:line="360" w:lineRule="auto"/>
        <w:ind w:firstLineChars="150" w:firstLine="315"/>
        <w:jc w:val="both"/>
        <w:rPr>
          <w:rFonts w:ascii="Century" w:eastAsia="ＭＳ 明朝" w:hAnsi="Century"/>
          <w:i/>
          <w:iCs/>
        </w:rPr>
      </w:pPr>
      <w:r w:rsidRPr="001800BF">
        <w:rPr>
          <w:rFonts w:ascii="Century" w:eastAsia="ＭＳ 明朝" w:hAnsi="Century" w:hint="eastAsia"/>
          <w:i/>
          <w:iCs/>
        </w:rPr>
        <w:t>O</w:t>
      </w:r>
      <w:r w:rsidRPr="001800BF">
        <w:rPr>
          <w:rFonts w:ascii="Century" w:eastAsia="ＭＳ 明朝" w:hAnsi="Century" w:hint="eastAsia"/>
          <w:vertAlign w:val="superscript"/>
        </w:rPr>
        <w:t>6</w:t>
      </w:r>
      <w:r w:rsidRPr="001800BF">
        <w:rPr>
          <w:rFonts w:ascii="Century" w:eastAsia="ＭＳ 明朝" w:hAnsi="Century" w:hint="eastAsia"/>
        </w:rPr>
        <w:t>-</w:t>
      </w:r>
      <w:r>
        <w:rPr>
          <w:rFonts w:ascii="Century" w:eastAsia="ＭＳ 明朝" w:hAnsi="Century" w:hint="eastAsia"/>
        </w:rPr>
        <w:t>MeG</w:t>
      </w:r>
      <w:r w:rsidRPr="008370D2">
        <w:rPr>
          <w:rFonts w:ascii="Century" w:eastAsia="ＭＳ 明朝" w:hAnsi="Century" w:hint="eastAsia"/>
          <w:iCs/>
        </w:rPr>
        <w:t xml:space="preserve"> </w:t>
      </w:r>
      <w:r w:rsidRPr="008370D2">
        <w:rPr>
          <w:rFonts w:ascii="Century" w:eastAsia="ＭＳ 明朝" w:hAnsi="Century"/>
          <w:iCs/>
        </w:rPr>
        <w:t>(5 mM)</w:t>
      </w:r>
      <w:r>
        <w:rPr>
          <w:rFonts w:ascii="Century" w:eastAsia="ＭＳ 明朝" w:hAnsi="Century"/>
          <w:i/>
          <w:iCs/>
        </w:rPr>
        <w:t xml:space="preserve"> </w:t>
      </w:r>
      <w:r w:rsidRPr="008370D2">
        <w:rPr>
          <w:rFonts w:ascii="Century" w:eastAsia="ＭＳ 明朝" w:hAnsi="Century"/>
          <w:iCs/>
        </w:rPr>
        <w:t xml:space="preserve">and </w:t>
      </w:r>
      <w:r w:rsidRPr="001800BF">
        <w:rPr>
          <w:rFonts w:ascii="Century" w:eastAsia="ＭＳ 明朝" w:hAnsi="Century" w:hint="eastAsia"/>
          <w:i/>
          <w:iCs/>
        </w:rPr>
        <w:t>N</w:t>
      </w:r>
      <w:r w:rsidRPr="001800BF">
        <w:rPr>
          <w:rFonts w:ascii="Century" w:eastAsia="ＭＳ 明朝" w:hAnsi="Century" w:hint="eastAsia"/>
          <w:vertAlign w:val="superscript"/>
        </w:rPr>
        <w:t>3</w:t>
      </w:r>
      <w:r>
        <w:rPr>
          <w:rFonts w:ascii="Century" w:eastAsia="ＭＳ 明朝" w:hAnsi="Century" w:hint="eastAsia"/>
        </w:rPr>
        <w:t>-</w:t>
      </w:r>
      <w:r>
        <w:rPr>
          <w:rFonts w:ascii="Century" w:eastAsia="ＭＳ 明朝" w:hAnsi="Century"/>
        </w:rPr>
        <w:t>MeA</w:t>
      </w:r>
      <w:r w:rsidRPr="008370D2">
        <w:rPr>
          <w:rFonts w:ascii="Century" w:eastAsia="ＭＳ 明朝" w:hAnsi="Century" w:hint="eastAsia"/>
          <w:iCs/>
        </w:rPr>
        <w:t xml:space="preserve"> </w:t>
      </w:r>
      <w:r w:rsidRPr="008370D2">
        <w:rPr>
          <w:rFonts w:ascii="Century" w:eastAsia="ＭＳ 明朝" w:hAnsi="Century"/>
          <w:iCs/>
        </w:rPr>
        <w:t>(5 mM)</w:t>
      </w:r>
      <w:r>
        <w:rPr>
          <w:rFonts w:ascii="Century" w:eastAsia="ＭＳ 明朝" w:hAnsi="Century"/>
          <w:i/>
          <w:iCs/>
        </w:rPr>
        <w:t xml:space="preserve"> </w:t>
      </w:r>
      <w:r w:rsidRPr="008370D2">
        <w:rPr>
          <w:rFonts w:ascii="Century" w:eastAsia="ＭＳ 明朝" w:hAnsi="Century"/>
          <w:iCs/>
        </w:rPr>
        <w:t>w</w:t>
      </w:r>
      <w:r>
        <w:rPr>
          <w:rFonts w:ascii="Century" w:eastAsia="ＭＳ 明朝" w:hAnsi="Century"/>
          <w:iCs/>
        </w:rPr>
        <w:t xml:space="preserve">ere dissolved in methanol. </w:t>
      </w:r>
      <w:proofErr w:type="gramStart"/>
      <w:r>
        <w:rPr>
          <w:rFonts w:ascii="Century" w:eastAsia="ＭＳ 明朝" w:hAnsi="Century"/>
          <w:iCs/>
        </w:rPr>
        <w:t>The each</w:t>
      </w:r>
      <w:proofErr w:type="gramEnd"/>
      <w:r>
        <w:rPr>
          <w:rFonts w:ascii="Century" w:eastAsia="ＭＳ 明朝" w:hAnsi="Century"/>
          <w:iCs/>
        </w:rPr>
        <w:t xml:space="preserve"> solutions were diluted with 5%</w:t>
      </w:r>
      <w:r w:rsidRPr="008370D2">
        <w:rPr>
          <w:rFonts w:ascii="Century" w:eastAsia="ＭＳ 明朝" w:hAnsi="Century"/>
          <w:iCs/>
        </w:rPr>
        <w:t xml:space="preserve"> </w:t>
      </w:r>
      <w:r>
        <w:rPr>
          <w:rFonts w:ascii="Century" w:eastAsia="ＭＳ 明朝" w:hAnsi="Century"/>
          <w:iCs/>
        </w:rPr>
        <w:t xml:space="preserve">aqueous formic acid solution to make 10 </w:t>
      </w:r>
      <w:proofErr w:type="spellStart"/>
      <w:r w:rsidRPr="003B69C6">
        <w:rPr>
          <w:rFonts w:ascii="Century" w:eastAsia="ＭＳ 明朝" w:hAnsi="Century"/>
          <w:color w:val="000000" w:themeColor="text1"/>
        </w:rPr>
        <w:t>μ</w:t>
      </w:r>
      <w:r w:rsidRPr="001800BF">
        <w:rPr>
          <w:rFonts w:ascii="Century" w:eastAsia="ＭＳ 明朝" w:hAnsi="Century" w:hint="eastAsia"/>
        </w:rPr>
        <w:t>M</w:t>
      </w:r>
      <w:proofErr w:type="spellEnd"/>
      <w:r>
        <w:rPr>
          <w:rFonts w:ascii="Century" w:eastAsia="ＭＳ 明朝" w:hAnsi="Century"/>
        </w:rPr>
        <w:t xml:space="preserve"> concentrations. </w:t>
      </w:r>
    </w:p>
    <w:p w14:paraId="45AA4E2B" w14:textId="50245198" w:rsidR="00A7267A" w:rsidRDefault="00DD7DAC" w:rsidP="00A7267A">
      <w:pPr>
        <w:pStyle w:val="af4"/>
        <w:spacing w:line="360" w:lineRule="auto"/>
        <w:ind w:firstLineChars="150" w:firstLine="315"/>
        <w:jc w:val="both"/>
        <w:rPr>
          <w:rFonts w:ascii="Century" w:eastAsia="ＭＳ 明朝" w:hAnsi="Century"/>
        </w:rPr>
      </w:pPr>
      <w:r w:rsidRPr="001800BF">
        <w:rPr>
          <w:rFonts w:ascii="Century" w:eastAsia="ＭＳ 明朝" w:hAnsi="Century" w:hint="eastAsia"/>
          <w:i/>
          <w:iCs/>
        </w:rPr>
        <w:t>O</w:t>
      </w:r>
      <w:r w:rsidRPr="001800BF">
        <w:rPr>
          <w:rFonts w:ascii="Century" w:eastAsia="ＭＳ 明朝" w:hAnsi="Century" w:hint="eastAsia"/>
          <w:vertAlign w:val="superscript"/>
        </w:rPr>
        <w:t>6</w:t>
      </w:r>
      <w:r w:rsidRPr="001800BF">
        <w:rPr>
          <w:rFonts w:ascii="Century" w:eastAsia="ＭＳ 明朝" w:hAnsi="Century" w:hint="eastAsia"/>
        </w:rPr>
        <w:t>-</w:t>
      </w:r>
      <w:r>
        <w:rPr>
          <w:rFonts w:ascii="Century" w:eastAsia="ＭＳ 明朝" w:hAnsi="Century" w:hint="eastAsia"/>
        </w:rPr>
        <w:t>MeG</w:t>
      </w:r>
      <w:r w:rsidRPr="008370D2">
        <w:rPr>
          <w:rFonts w:ascii="Century" w:eastAsia="ＭＳ 明朝" w:hAnsi="Century" w:hint="eastAsia"/>
          <w:iCs/>
        </w:rPr>
        <w:t xml:space="preserve"> </w:t>
      </w:r>
      <w:r w:rsidRPr="008370D2">
        <w:rPr>
          <w:rFonts w:ascii="Century" w:eastAsia="ＭＳ 明朝" w:hAnsi="Century"/>
          <w:iCs/>
        </w:rPr>
        <w:t>(</w:t>
      </w:r>
      <w:r>
        <w:rPr>
          <w:rFonts w:ascii="Century" w:eastAsia="ＭＳ 明朝" w:hAnsi="Century"/>
        </w:rPr>
        <w:t xml:space="preserve">3.6 </w:t>
      </w:r>
      <w:proofErr w:type="spellStart"/>
      <w:r w:rsidRPr="003B69C6">
        <w:rPr>
          <w:rFonts w:ascii="Century" w:eastAsia="ＭＳ 明朝" w:hAnsi="Century"/>
          <w:color w:val="000000" w:themeColor="text1"/>
        </w:rPr>
        <w:t>μ</w:t>
      </w:r>
      <w:r w:rsidRPr="001800BF">
        <w:rPr>
          <w:rFonts w:ascii="Century" w:eastAsia="ＭＳ 明朝" w:hAnsi="Century" w:hint="eastAsia"/>
        </w:rPr>
        <w:t>M</w:t>
      </w:r>
      <w:proofErr w:type="spellEnd"/>
      <w:r w:rsidR="007506DE">
        <w:rPr>
          <w:rFonts w:ascii="Century" w:eastAsia="ＭＳ 明朝" w:hAnsi="Century"/>
        </w:rPr>
        <w:t xml:space="preserve"> in </w:t>
      </w:r>
      <w:r w:rsidR="007506DE">
        <w:rPr>
          <w:rFonts w:ascii="Century" w:eastAsia="ＭＳ 明朝" w:hAnsi="Century"/>
          <w:iCs/>
        </w:rPr>
        <w:t>5%</w:t>
      </w:r>
      <w:r w:rsidR="007506DE" w:rsidRPr="008370D2">
        <w:rPr>
          <w:rFonts w:ascii="Century" w:eastAsia="ＭＳ 明朝" w:hAnsi="Century"/>
          <w:iCs/>
        </w:rPr>
        <w:t xml:space="preserve"> </w:t>
      </w:r>
      <w:r w:rsidR="007506DE">
        <w:rPr>
          <w:rFonts w:ascii="Century" w:eastAsia="ＭＳ 明朝" w:hAnsi="Century"/>
          <w:iCs/>
        </w:rPr>
        <w:t>aqueous formic acid solution</w:t>
      </w:r>
      <w:r w:rsidRPr="008370D2">
        <w:rPr>
          <w:rFonts w:ascii="Century" w:eastAsia="ＭＳ 明朝" w:hAnsi="Century"/>
          <w:iCs/>
        </w:rPr>
        <w:t>)</w:t>
      </w:r>
      <w:r>
        <w:rPr>
          <w:rFonts w:ascii="Century" w:eastAsia="ＭＳ 明朝" w:hAnsi="Century"/>
          <w:iCs/>
        </w:rPr>
        <w:t xml:space="preserve">, </w:t>
      </w:r>
      <w:r w:rsidRPr="001800BF">
        <w:rPr>
          <w:rFonts w:ascii="Century" w:eastAsia="ＭＳ 明朝" w:hAnsi="Century" w:hint="eastAsia"/>
          <w:i/>
          <w:iCs/>
        </w:rPr>
        <w:t>N</w:t>
      </w:r>
      <w:r w:rsidRPr="001800BF">
        <w:rPr>
          <w:rFonts w:ascii="Century" w:eastAsia="ＭＳ 明朝" w:hAnsi="Century" w:hint="eastAsia"/>
          <w:vertAlign w:val="superscript"/>
        </w:rPr>
        <w:t>3</w:t>
      </w:r>
      <w:r>
        <w:rPr>
          <w:rFonts w:ascii="Century" w:eastAsia="ＭＳ 明朝" w:hAnsi="Century" w:hint="eastAsia"/>
        </w:rPr>
        <w:t>-</w:t>
      </w:r>
      <w:proofErr w:type="gramStart"/>
      <w:r>
        <w:rPr>
          <w:rFonts w:ascii="Century" w:eastAsia="ＭＳ 明朝" w:hAnsi="Century"/>
        </w:rPr>
        <w:t>MeA</w:t>
      </w:r>
      <w:r w:rsidRPr="008370D2">
        <w:rPr>
          <w:rFonts w:ascii="Century" w:eastAsia="ＭＳ 明朝" w:hAnsi="Century" w:hint="eastAsia"/>
          <w:iCs/>
        </w:rPr>
        <w:t xml:space="preserve"> </w:t>
      </w:r>
      <w:r w:rsidR="007506DE" w:rsidRPr="008370D2">
        <w:rPr>
          <w:rFonts w:ascii="Century" w:eastAsia="ＭＳ 明朝" w:hAnsi="Century" w:hint="eastAsia"/>
          <w:iCs/>
        </w:rPr>
        <w:t xml:space="preserve"> </w:t>
      </w:r>
      <w:r w:rsidR="007506DE" w:rsidRPr="008370D2">
        <w:rPr>
          <w:rFonts w:ascii="Century" w:eastAsia="ＭＳ 明朝" w:hAnsi="Century"/>
          <w:iCs/>
        </w:rPr>
        <w:t>(</w:t>
      </w:r>
      <w:proofErr w:type="gramEnd"/>
      <w:r w:rsidR="007506DE">
        <w:rPr>
          <w:rFonts w:ascii="Century" w:eastAsia="ＭＳ 明朝" w:hAnsi="Century"/>
        </w:rPr>
        <w:t xml:space="preserve">3.6 </w:t>
      </w:r>
      <w:proofErr w:type="spellStart"/>
      <w:r w:rsidR="007506DE" w:rsidRPr="003B69C6">
        <w:rPr>
          <w:rFonts w:ascii="Century" w:eastAsia="ＭＳ 明朝" w:hAnsi="Century"/>
          <w:color w:val="000000" w:themeColor="text1"/>
        </w:rPr>
        <w:t>μ</w:t>
      </w:r>
      <w:r w:rsidR="007506DE" w:rsidRPr="001800BF">
        <w:rPr>
          <w:rFonts w:ascii="Century" w:eastAsia="ＭＳ 明朝" w:hAnsi="Century" w:hint="eastAsia"/>
        </w:rPr>
        <w:t>M</w:t>
      </w:r>
      <w:proofErr w:type="spellEnd"/>
      <w:r w:rsidR="007506DE">
        <w:rPr>
          <w:rFonts w:ascii="Century" w:eastAsia="ＭＳ 明朝" w:hAnsi="Century"/>
        </w:rPr>
        <w:t xml:space="preserve"> in </w:t>
      </w:r>
      <w:r w:rsidR="007506DE">
        <w:rPr>
          <w:rFonts w:ascii="Century" w:eastAsia="ＭＳ 明朝" w:hAnsi="Century"/>
          <w:iCs/>
        </w:rPr>
        <w:t>5%</w:t>
      </w:r>
      <w:r w:rsidR="007506DE" w:rsidRPr="008370D2">
        <w:rPr>
          <w:rFonts w:ascii="Century" w:eastAsia="ＭＳ 明朝" w:hAnsi="Century"/>
          <w:iCs/>
        </w:rPr>
        <w:t xml:space="preserve"> </w:t>
      </w:r>
      <w:r w:rsidR="007506DE">
        <w:rPr>
          <w:rFonts w:ascii="Century" w:eastAsia="ＭＳ 明朝" w:hAnsi="Century"/>
          <w:iCs/>
        </w:rPr>
        <w:t>aqueous formic acid solution</w:t>
      </w:r>
      <w:r w:rsidR="007506DE" w:rsidRPr="008370D2">
        <w:rPr>
          <w:rFonts w:ascii="Century" w:eastAsia="ＭＳ 明朝" w:hAnsi="Century"/>
          <w:iCs/>
        </w:rPr>
        <w:t>)</w:t>
      </w:r>
      <w:r>
        <w:rPr>
          <w:rFonts w:ascii="Century" w:eastAsia="ＭＳ 明朝" w:hAnsi="Century"/>
          <w:iCs/>
        </w:rPr>
        <w:t xml:space="preserve">, a test compound </w:t>
      </w:r>
      <w:r w:rsidRPr="008370D2">
        <w:rPr>
          <w:rFonts w:ascii="Century" w:eastAsia="ＭＳ 明朝" w:hAnsi="Century"/>
          <w:iCs/>
        </w:rPr>
        <w:t>(</w:t>
      </w:r>
      <w:r w:rsidR="007506DE">
        <w:rPr>
          <w:rFonts w:ascii="Century" w:eastAsia="ＭＳ 明朝" w:hAnsi="Century"/>
          <w:iCs/>
        </w:rPr>
        <w:t xml:space="preserve">3.6 </w:t>
      </w:r>
      <w:proofErr w:type="spellStart"/>
      <w:r w:rsidRPr="003B69C6">
        <w:rPr>
          <w:rFonts w:ascii="Century" w:eastAsia="ＭＳ 明朝" w:hAnsi="Century"/>
          <w:color w:val="000000" w:themeColor="text1"/>
        </w:rPr>
        <w:t>μ</w:t>
      </w:r>
      <w:r w:rsidR="007506DE">
        <w:rPr>
          <w:rFonts w:ascii="Century" w:eastAsia="ＭＳ 明朝" w:hAnsi="Century"/>
        </w:rPr>
        <w:t>M</w:t>
      </w:r>
      <w:proofErr w:type="spellEnd"/>
      <w:r w:rsidR="007506DE">
        <w:rPr>
          <w:rFonts w:ascii="Century" w:eastAsia="ＭＳ 明朝" w:hAnsi="Century"/>
        </w:rPr>
        <w:t xml:space="preserve"> in DMSO) </w:t>
      </w:r>
      <w:proofErr w:type="gramStart"/>
      <w:r w:rsidRPr="008370D2">
        <w:rPr>
          <w:rFonts w:ascii="Century" w:eastAsia="ＭＳ 明朝" w:hAnsi="Century"/>
          <w:iCs/>
        </w:rPr>
        <w:t>w</w:t>
      </w:r>
      <w:r>
        <w:rPr>
          <w:rFonts w:ascii="Century" w:eastAsia="ＭＳ 明朝" w:hAnsi="Century"/>
          <w:iCs/>
        </w:rPr>
        <w:t>ere</w:t>
      </w:r>
      <w:proofErr w:type="gramEnd"/>
      <w:r>
        <w:rPr>
          <w:rFonts w:ascii="Century" w:eastAsia="ＭＳ 明朝" w:hAnsi="Century"/>
          <w:iCs/>
        </w:rPr>
        <w:t xml:space="preserve"> </w:t>
      </w:r>
      <w:r w:rsidR="007506DE">
        <w:rPr>
          <w:rFonts w:ascii="Century" w:eastAsia="ＭＳ 明朝" w:hAnsi="Century"/>
          <w:iCs/>
        </w:rPr>
        <w:t xml:space="preserve">prepared. Each solution (100 </w:t>
      </w:r>
      <w:proofErr w:type="spellStart"/>
      <w:r w:rsidR="007506DE" w:rsidRPr="003B69C6">
        <w:rPr>
          <w:rFonts w:ascii="Century" w:eastAsia="ＭＳ 明朝" w:hAnsi="Century"/>
          <w:color w:val="000000" w:themeColor="text1"/>
        </w:rPr>
        <w:t>μ</w:t>
      </w:r>
      <w:r w:rsidR="007506DE">
        <w:rPr>
          <w:rFonts w:ascii="Century" w:eastAsia="ＭＳ 明朝" w:hAnsi="Century"/>
        </w:rPr>
        <w:t>L</w:t>
      </w:r>
      <w:proofErr w:type="spellEnd"/>
      <w:r w:rsidR="001D6835">
        <w:rPr>
          <w:rFonts w:ascii="Century" w:eastAsia="ＭＳ 明朝" w:hAnsi="Century"/>
        </w:rPr>
        <w:t xml:space="preserve">; final concentration 1.2 </w:t>
      </w:r>
      <w:proofErr w:type="spellStart"/>
      <w:r w:rsidR="001D6835" w:rsidRPr="003B69C6">
        <w:rPr>
          <w:rFonts w:ascii="Century" w:eastAsia="ＭＳ 明朝" w:hAnsi="Century"/>
          <w:color w:val="000000" w:themeColor="text1"/>
        </w:rPr>
        <w:t>μ</w:t>
      </w:r>
      <w:r w:rsidR="001D6835">
        <w:rPr>
          <w:rFonts w:ascii="Century" w:eastAsia="ＭＳ 明朝" w:hAnsi="Century"/>
          <w:color w:val="000000" w:themeColor="text1"/>
        </w:rPr>
        <w:t>M</w:t>
      </w:r>
      <w:proofErr w:type="spellEnd"/>
      <w:r w:rsidR="007506DE">
        <w:rPr>
          <w:rFonts w:ascii="Century" w:eastAsia="ＭＳ 明朝" w:hAnsi="Century"/>
          <w:iCs/>
        </w:rPr>
        <w:t>)</w:t>
      </w:r>
      <w:r w:rsidR="001D6835">
        <w:rPr>
          <w:rFonts w:ascii="Century" w:eastAsia="ＭＳ 明朝" w:hAnsi="Century"/>
          <w:iCs/>
        </w:rPr>
        <w:t xml:space="preserve"> were mixed</w:t>
      </w:r>
      <w:r w:rsidR="00A7267A">
        <w:rPr>
          <w:color w:val="000000"/>
          <w:szCs w:val="21"/>
        </w:rPr>
        <w:t xml:space="preserve"> </w:t>
      </w:r>
      <w:r w:rsidR="001D6835">
        <w:rPr>
          <w:color w:val="000000"/>
          <w:szCs w:val="21"/>
        </w:rPr>
        <w:t>and</w:t>
      </w:r>
      <w:r w:rsidR="00A7267A">
        <w:rPr>
          <w:rFonts w:ascii="Century" w:eastAsia="ＭＳ 明朝" w:hAnsi="Century"/>
        </w:rPr>
        <w:t xml:space="preserve"> </w:t>
      </w:r>
      <w:r w:rsidR="00A7267A" w:rsidRPr="00330D09">
        <w:rPr>
          <w:rFonts w:ascii="Century" w:eastAsia="ＭＳ 明朝" w:hAnsi="Century" w:hint="eastAsia"/>
        </w:rPr>
        <w:t>incubated for 16 h at 37</w:t>
      </w:r>
      <w:r w:rsidR="003A7D44" w:rsidRPr="00B0413D">
        <w:rPr>
          <w:rFonts w:ascii="Times New Roman" w:hAnsi="Times New Roman"/>
          <w:sz w:val="22"/>
        </w:rPr>
        <w:t>°C</w:t>
      </w:r>
      <w:r w:rsidR="00550493">
        <w:rPr>
          <w:rFonts w:ascii="Century" w:hAnsi="Century"/>
          <w:color w:val="1F1F1F"/>
          <w:szCs w:val="21"/>
        </w:rPr>
        <w:t>.</w:t>
      </w:r>
      <w:r w:rsidR="00A7267A">
        <w:rPr>
          <w:rFonts w:ascii="Century" w:eastAsia="ＭＳ 明朝" w:hAnsi="Century"/>
        </w:rPr>
        <w:t xml:space="preserve"> DMSO (100 </w:t>
      </w:r>
      <w:proofErr w:type="spellStart"/>
      <w:r w:rsidR="00A7267A" w:rsidRPr="003B69C6">
        <w:rPr>
          <w:rFonts w:ascii="Century" w:eastAsia="ＭＳ 明朝" w:hAnsi="Century"/>
          <w:color w:val="000000" w:themeColor="text1"/>
        </w:rPr>
        <w:t>μ</w:t>
      </w:r>
      <w:r w:rsidR="00A7267A">
        <w:rPr>
          <w:rFonts w:ascii="Century" w:eastAsia="ＭＳ 明朝" w:hAnsi="Century"/>
        </w:rPr>
        <w:t>L</w:t>
      </w:r>
      <w:proofErr w:type="spellEnd"/>
      <w:r w:rsidR="00A7267A">
        <w:rPr>
          <w:rFonts w:ascii="Century" w:eastAsia="ＭＳ 明朝" w:hAnsi="Century"/>
        </w:rPr>
        <w:t>)</w:t>
      </w:r>
      <w:r w:rsidR="00A7267A" w:rsidRPr="00330D09">
        <w:rPr>
          <w:rFonts w:ascii="Century" w:eastAsia="ＭＳ 明朝" w:hAnsi="Century" w:hint="eastAsia"/>
        </w:rPr>
        <w:t xml:space="preserve"> </w:t>
      </w:r>
      <w:r w:rsidR="00A7267A">
        <w:rPr>
          <w:rFonts w:ascii="Century" w:eastAsia="ＭＳ 明朝" w:hAnsi="Century"/>
        </w:rPr>
        <w:t>was used instead of the compound solution as a control.</w:t>
      </w:r>
      <w:r w:rsidR="00A7267A" w:rsidRPr="00DC2ACA">
        <w:rPr>
          <w:rFonts w:ascii="Century" w:eastAsia="ＭＳ 明朝" w:hAnsi="Century"/>
        </w:rPr>
        <w:t xml:space="preserve"> </w:t>
      </w:r>
      <w:r w:rsidR="00A7267A">
        <w:rPr>
          <w:rFonts w:ascii="Century" w:eastAsia="ＭＳ 明朝" w:hAnsi="Century"/>
        </w:rPr>
        <w:t>The solutions were analyzed LC-MS/MS (Table S</w:t>
      </w:r>
      <w:r w:rsidR="00A7267A">
        <w:rPr>
          <w:rFonts w:ascii="Century" w:eastAsia="ＭＳ 明朝" w:hAnsi="Century" w:hint="eastAsia"/>
        </w:rPr>
        <w:t>10</w:t>
      </w:r>
      <w:r w:rsidR="00A7267A">
        <w:rPr>
          <w:rFonts w:ascii="Century" w:eastAsia="ＭＳ 明朝" w:hAnsi="Century"/>
        </w:rPr>
        <w:t xml:space="preserve"> and S</w:t>
      </w:r>
      <w:r w:rsidR="00A7267A">
        <w:rPr>
          <w:rFonts w:ascii="Century" w:eastAsia="ＭＳ 明朝" w:hAnsi="Century" w:hint="eastAsia"/>
        </w:rPr>
        <w:t>11</w:t>
      </w:r>
      <w:r w:rsidR="00A7267A">
        <w:rPr>
          <w:rFonts w:ascii="Century" w:eastAsia="ＭＳ 明朝" w:hAnsi="Century"/>
        </w:rPr>
        <w:t>).</w:t>
      </w:r>
    </w:p>
    <w:p w14:paraId="3185A2F6" w14:textId="77777777" w:rsidR="00A7267A" w:rsidRDefault="00A7267A" w:rsidP="00A7267A">
      <w:pPr>
        <w:pStyle w:val="af4"/>
        <w:spacing w:line="360" w:lineRule="auto"/>
        <w:jc w:val="both"/>
        <w:rPr>
          <w:rFonts w:ascii="Century" w:eastAsia="ＭＳ 明朝" w:hAnsi="Century"/>
        </w:rPr>
      </w:pPr>
    </w:p>
    <w:p w14:paraId="6EC97AF3" w14:textId="56C77333" w:rsidR="00A7267A" w:rsidRPr="00E45F16" w:rsidRDefault="00A7267A" w:rsidP="00A7267A">
      <w:pPr>
        <w:pStyle w:val="af4"/>
        <w:spacing w:afterLines="50" w:after="120"/>
        <w:jc w:val="center"/>
        <w:rPr>
          <w:rFonts w:ascii="Century" w:eastAsia="ＭＳ 明朝" w:hAnsi="Century"/>
          <w:b/>
          <w:sz w:val="20"/>
          <w:szCs w:val="20"/>
        </w:rPr>
      </w:pPr>
      <w:r w:rsidRPr="00E45F16">
        <w:rPr>
          <w:rFonts w:ascii="Century" w:eastAsia="ＭＳ 明朝" w:hAnsi="Century" w:hint="eastAsia"/>
          <w:b/>
          <w:sz w:val="20"/>
          <w:szCs w:val="20"/>
        </w:rPr>
        <w:t>T</w:t>
      </w:r>
      <w:r w:rsidRPr="00E45F16">
        <w:rPr>
          <w:rFonts w:ascii="Century" w:eastAsia="ＭＳ 明朝" w:hAnsi="Century"/>
          <w:b/>
          <w:sz w:val="20"/>
          <w:szCs w:val="20"/>
        </w:rPr>
        <w:t>able S</w:t>
      </w:r>
      <w:proofErr w:type="gramStart"/>
      <w:r w:rsidRPr="00E45F16">
        <w:rPr>
          <w:rFonts w:ascii="Century" w:eastAsia="ＭＳ 明朝" w:hAnsi="Century" w:hint="eastAsia"/>
          <w:b/>
          <w:sz w:val="20"/>
          <w:szCs w:val="20"/>
        </w:rPr>
        <w:t>12</w:t>
      </w:r>
      <w:r w:rsidRPr="00E45F16">
        <w:rPr>
          <w:rFonts w:ascii="Century" w:eastAsia="ＭＳ 明朝" w:hAnsi="Century"/>
          <w:b/>
          <w:sz w:val="20"/>
          <w:szCs w:val="20"/>
        </w:rPr>
        <w:t xml:space="preserve"> </w:t>
      </w:r>
      <w:r w:rsidR="00E45F16">
        <w:rPr>
          <w:rFonts w:ascii="Century" w:eastAsia="ＭＳ 明朝" w:hAnsi="Century" w:hint="eastAsia"/>
          <w:b/>
          <w:sz w:val="20"/>
          <w:szCs w:val="20"/>
        </w:rPr>
        <w:t xml:space="preserve"> </w:t>
      </w:r>
      <w:r w:rsidRPr="00E45F16">
        <w:rPr>
          <w:rFonts w:ascii="Century" w:eastAsia="ＭＳ 明朝" w:hAnsi="Century"/>
          <w:bCs/>
          <w:sz w:val="20"/>
          <w:szCs w:val="20"/>
        </w:rPr>
        <w:t>Stability</w:t>
      </w:r>
      <w:proofErr w:type="gramEnd"/>
      <w:r w:rsidRPr="00E45F16">
        <w:rPr>
          <w:rFonts w:ascii="Century" w:eastAsia="ＭＳ 明朝" w:hAnsi="Century"/>
          <w:bCs/>
          <w:sz w:val="20"/>
          <w:szCs w:val="20"/>
        </w:rPr>
        <w:t xml:space="preserve"> of DNA adducts </w:t>
      </w:r>
      <w:r w:rsidRPr="00E45F16">
        <w:rPr>
          <w:rFonts w:ascii="Century" w:eastAsia="ＭＳ 明朝" w:hAnsi="Century" w:hint="eastAsia"/>
          <w:bCs/>
          <w:sz w:val="20"/>
          <w:szCs w:val="20"/>
        </w:rPr>
        <w:t>i</w:t>
      </w:r>
      <w:r w:rsidRPr="00E45F16">
        <w:rPr>
          <w:rFonts w:ascii="Century" w:eastAsia="ＭＳ 明朝" w:hAnsi="Century"/>
          <w:bCs/>
          <w:sz w:val="20"/>
          <w:szCs w:val="20"/>
        </w:rPr>
        <w:t>n the presence of the compounds</w:t>
      </w:r>
    </w:p>
    <w:tbl>
      <w:tblPr>
        <w:tblStyle w:val="21"/>
        <w:tblW w:w="8505" w:type="dxa"/>
        <w:tblLook w:val="0620" w:firstRow="1" w:lastRow="0" w:firstColumn="0" w:lastColumn="0" w:noHBand="1" w:noVBand="1"/>
      </w:tblPr>
      <w:tblGrid>
        <w:gridCol w:w="3823"/>
        <w:gridCol w:w="2341"/>
        <w:gridCol w:w="2341"/>
      </w:tblGrid>
      <w:tr w:rsidR="00A7267A" w:rsidRPr="00277C29" w14:paraId="231CBB45" w14:textId="77777777" w:rsidTr="00A726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823" w:type="dxa"/>
          </w:tcPr>
          <w:p w14:paraId="427EB656" w14:textId="77777777" w:rsidR="00A7267A" w:rsidRPr="00277C29" w:rsidRDefault="00A7267A" w:rsidP="00A7267A">
            <w:pPr>
              <w:pStyle w:val="af4"/>
              <w:spacing w:line="360" w:lineRule="auto"/>
              <w:jc w:val="both"/>
              <w:rPr>
                <w:rFonts w:ascii="Century" w:eastAsia="ＭＳ 明朝" w:hAnsi="Century"/>
                <w:b w:val="0"/>
              </w:rPr>
            </w:pPr>
            <w:r w:rsidRPr="00545B9B">
              <w:rPr>
                <w:rFonts w:ascii="Century" w:eastAsia="ＭＳ 明朝" w:hAnsi="Century"/>
                <w:sz w:val="20"/>
                <w:szCs w:val="20"/>
              </w:rPr>
              <w:t xml:space="preserve"> </w:t>
            </w:r>
          </w:p>
        </w:tc>
        <w:tc>
          <w:tcPr>
            <w:tcW w:w="2341" w:type="dxa"/>
          </w:tcPr>
          <w:p w14:paraId="1225D70A" w14:textId="77777777" w:rsidR="00A7267A" w:rsidRPr="00277C29" w:rsidRDefault="00A7267A" w:rsidP="00A726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  <w:b w:val="0"/>
              </w:rPr>
            </w:pPr>
            <w:r w:rsidRPr="00277C29">
              <w:rPr>
                <w:rFonts w:ascii="Century" w:eastAsia="ＭＳ 明朝" w:hAnsi="Century" w:hint="eastAsia"/>
                <w:b w:val="0"/>
                <w:bCs w:val="0"/>
                <w:i/>
                <w:iCs/>
              </w:rPr>
              <w:t xml:space="preserve">O </w:t>
            </w:r>
            <w:r w:rsidRPr="00277C29">
              <w:rPr>
                <w:rFonts w:ascii="Century" w:eastAsia="ＭＳ 明朝" w:hAnsi="Century" w:hint="eastAsia"/>
                <w:b w:val="0"/>
                <w:bCs w:val="0"/>
                <w:vertAlign w:val="superscript"/>
              </w:rPr>
              <w:t>6</w:t>
            </w:r>
            <w:r w:rsidRPr="00277C29">
              <w:rPr>
                <w:rFonts w:ascii="Century" w:eastAsia="ＭＳ 明朝" w:hAnsi="Century" w:hint="eastAsia"/>
                <w:b w:val="0"/>
                <w:bCs w:val="0"/>
              </w:rPr>
              <w:t>-M</w:t>
            </w:r>
            <w:r w:rsidRPr="00277C29">
              <w:rPr>
                <w:rFonts w:ascii="Century" w:eastAsia="ＭＳ 明朝" w:hAnsi="Century"/>
                <w:b w:val="0"/>
                <w:bCs w:val="0"/>
              </w:rPr>
              <w:t xml:space="preserve">eG </w:t>
            </w:r>
            <w:r w:rsidRPr="00277C29">
              <w:rPr>
                <w:rFonts w:ascii="Century" w:eastAsia="ＭＳ 明朝" w:hAnsi="Century" w:hint="eastAsia"/>
                <w:b w:val="0"/>
                <w:bCs w:val="0"/>
              </w:rPr>
              <w:t>(%)</w:t>
            </w:r>
          </w:p>
        </w:tc>
        <w:tc>
          <w:tcPr>
            <w:tcW w:w="2341" w:type="dxa"/>
          </w:tcPr>
          <w:p w14:paraId="50B74D49" w14:textId="77777777" w:rsidR="00A7267A" w:rsidRPr="00277C29" w:rsidRDefault="00A7267A" w:rsidP="00A726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  <w:b w:val="0"/>
              </w:rPr>
            </w:pPr>
            <w:r w:rsidRPr="00277C29">
              <w:rPr>
                <w:rFonts w:ascii="Century" w:eastAsia="ＭＳ 明朝" w:hAnsi="Century" w:hint="eastAsia"/>
                <w:b w:val="0"/>
                <w:bCs w:val="0"/>
                <w:i/>
                <w:iCs/>
              </w:rPr>
              <w:t xml:space="preserve">N </w:t>
            </w:r>
            <w:r w:rsidRPr="00277C29">
              <w:rPr>
                <w:rFonts w:ascii="Century" w:eastAsia="ＭＳ 明朝" w:hAnsi="Century" w:hint="eastAsia"/>
                <w:b w:val="0"/>
                <w:bCs w:val="0"/>
                <w:vertAlign w:val="superscript"/>
              </w:rPr>
              <w:t>3</w:t>
            </w:r>
            <w:r w:rsidRPr="00277C29">
              <w:rPr>
                <w:rFonts w:ascii="Century" w:eastAsia="ＭＳ 明朝" w:hAnsi="Century" w:hint="eastAsia"/>
                <w:b w:val="0"/>
                <w:bCs w:val="0"/>
              </w:rPr>
              <w:t>-M</w:t>
            </w:r>
            <w:r w:rsidRPr="00277C29">
              <w:rPr>
                <w:rFonts w:ascii="Century" w:eastAsia="ＭＳ 明朝" w:hAnsi="Century"/>
                <w:b w:val="0"/>
                <w:bCs w:val="0"/>
              </w:rPr>
              <w:t xml:space="preserve">eA </w:t>
            </w:r>
            <w:r w:rsidRPr="00277C29">
              <w:rPr>
                <w:rFonts w:ascii="Century" w:eastAsia="ＭＳ 明朝" w:hAnsi="Century" w:hint="eastAsia"/>
                <w:b w:val="0"/>
                <w:bCs w:val="0"/>
              </w:rPr>
              <w:t>(%)</w:t>
            </w:r>
          </w:p>
        </w:tc>
      </w:tr>
      <w:tr w:rsidR="00A7267A" w:rsidRPr="002F7124" w14:paraId="4B0EF4F5" w14:textId="77777777" w:rsidTr="00A7267A">
        <w:tc>
          <w:tcPr>
            <w:tcW w:w="3823" w:type="dxa"/>
          </w:tcPr>
          <w:p w14:paraId="20490010" w14:textId="77777777" w:rsidR="00A7267A" w:rsidRPr="002F7124" w:rsidRDefault="00A7267A" w:rsidP="00A7267A">
            <w:pPr>
              <w:pStyle w:val="af4"/>
              <w:spacing w:line="360" w:lineRule="auto"/>
              <w:jc w:val="both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 w:hint="eastAsia"/>
              </w:rPr>
              <w:t>C</w:t>
            </w:r>
            <w:r>
              <w:rPr>
                <w:rFonts w:ascii="Century" w:eastAsia="ＭＳ 明朝" w:hAnsi="Century"/>
              </w:rPr>
              <w:t>ontrol</w:t>
            </w:r>
          </w:p>
        </w:tc>
        <w:tc>
          <w:tcPr>
            <w:tcW w:w="2341" w:type="dxa"/>
          </w:tcPr>
          <w:p w14:paraId="2B942FEB" w14:textId="77777777" w:rsidR="00A7267A" w:rsidRPr="002F7124" w:rsidRDefault="00A7267A" w:rsidP="00A7267A">
            <w:pPr>
              <w:pStyle w:val="af4"/>
              <w:tabs>
                <w:tab w:val="decimal" w:pos="1170"/>
              </w:tabs>
              <w:spacing w:line="360" w:lineRule="auto"/>
              <w:jc w:val="both"/>
              <w:rPr>
                <w:rFonts w:ascii="Century" w:eastAsia="ＭＳ 明朝" w:hAnsi="Century"/>
              </w:rPr>
            </w:pPr>
            <w:r w:rsidRPr="002F7124">
              <w:rPr>
                <w:rFonts w:ascii="Century" w:eastAsia="ＭＳ 明朝" w:hAnsi="Century" w:hint="eastAsia"/>
              </w:rPr>
              <w:t>100.0</w:t>
            </w:r>
          </w:p>
        </w:tc>
        <w:tc>
          <w:tcPr>
            <w:tcW w:w="2341" w:type="dxa"/>
          </w:tcPr>
          <w:p w14:paraId="6EFF167F" w14:textId="77777777" w:rsidR="00A7267A" w:rsidRPr="002F7124" w:rsidRDefault="00A7267A" w:rsidP="00A7267A">
            <w:pPr>
              <w:pStyle w:val="af4"/>
              <w:tabs>
                <w:tab w:val="decimal" w:pos="1170"/>
              </w:tabs>
              <w:spacing w:line="360" w:lineRule="auto"/>
              <w:jc w:val="both"/>
              <w:rPr>
                <w:rFonts w:ascii="Century" w:eastAsia="ＭＳ 明朝" w:hAnsi="Century"/>
              </w:rPr>
            </w:pPr>
            <w:r w:rsidRPr="002F7124">
              <w:rPr>
                <w:rFonts w:ascii="Century" w:eastAsia="ＭＳ 明朝" w:hAnsi="Century" w:hint="eastAsia"/>
              </w:rPr>
              <w:t>100.0</w:t>
            </w:r>
          </w:p>
        </w:tc>
      </w:tr>
      <w:tr w:rsidR="00A7267A" w:rsidRPr="002F7124" w14:paraId="130E9F53" w14:textId="77777777" w:rsidTr="00A7267A">
        <w:tc>
          <w:tcPr>
            <w:tcW w:w="3823" w:type="dxa"/>
          </w:tcPr>
          <w:p w14:paraId="17D8275C" w14:textId="77777777" w:rsidR="00A7267A" w:rsidRPr="002F7124" w:rsidRDefault="00A7267A" w:rsidP="00A7267A">
            <w:pPr>
              <w:pStyle w:val="af4"/>
              <w:spacing w:line="360" w:lineRule="auto"/>
              <w:ind w:firstLineChars="100" w:firstLine="210"/>
              <w:jc w:val="both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 w:hint="eastAsia"/>
              </w:rPr>
              <w:t xml:space="preserve">+ </w:t>
            </w:r>
            <w:r>
              <w:rPr>
                <w:rFonts w:ascii="Century" w:eastAsia="ＭＳ 明朝" w:hAnsi="Century"/>
              </w:rPr>
              <w:t>Licoricidin</w:t>
            </w:r>
          </w:p>
        </w:tc>
        <w:tc>
          <w:tcPr>
            <w:tcW w:w="2341" w:type="dxa"/>
          </w:tcPr>
          <w:p w14:paraId="5A6AAB6B" w14:textId="77777777" w:rsidR="00A7267A" w:rsidRPr="002F7124" w:rsidRDefault="00A7267A" w:rsidP="00A7267A">
            <w:pPr>
              <w:pStyle w:val="af4"/>
              <w:tabs>
                <w:tab w:val="decimal" w:pos="1170"/>
              </w:tabs>
              <w:spacing w:line="360" w:lineRule="auto"/>
              <w:jc w:val="both"/>
              <w:rPr>
                <w:rFonts w:ascii="Century" w:eastAsia="ＭＳ 明朝" w:hAnsi="Century"/>
              </w:rPr>
            </w:pPr>
            <w:r w:rsidRPr="002F7124">
              <w:rPr>
                <w:rFonts w:ascii="Century" w:eastAsia="ＭＳ 明朝" w:hAnsi="Century" w:hint="eastAsia"/>
              </w:rPr>
              <w:t>98.7</w:t>
            </w:r>
          </w:p>
        </w:tc>
        <w:tc>
          <w:tcPr>
            <w:tcW w:w="2341" w:type="dxa"/>
          </w:tcPr>
          <w:p w14:paraId="493F0E26" w14:textId="77777777" w:rsidR="00A7267A" w:rsidRPr="002F7124" w:rsidRDefault="00A7267A" w:rsidP="00A7267A">
            <w:pPr>
              <w:pStyle w:val="af4"/>
              <w:tabs>
                <w:tab w:val="decimal" w:pos="1170"/>
              </w:tabs>
              <w:spacing w:line="360" w:lineRule="auto"/>
              <w:jc w:val="both"/>
              <w:rPr>
                <w:rFonts w:ascii="Century" w:eastAsia="ＭＳ 明朝" w:hAnsi="Century"/>
              </w:rPr>
            </w:pPr>
            <w:r w:rsidRPr="002F7124">
              <w:rPr>
                <w:rFonts w:ascii="Century" w:eastAsia="ＭＳ 明朝" w:hAnsi="Century" w:hint="eastAsia"/>
              </w:rPr>
              <w:t>98.7</w:t>
            </w:r>
          </w:p>
        </w:tc>
      </w:tr>
      <w:tr w:rsidR="00A7267A" w:rsidRPr="002F7124" w14:paraId="43F594F7" w14:textId="77777777" w:rsidTr="00A7267A">
        <w:tc>
          <w:tcPr>
            <w:tcW w:w="3823" w:type="dxa"/>
          </w:tcPr>
          <w:p w14:paraId="3302ECA0" w14:textId="1304CDCD" w:rsidR="00A7267A" w:rsidRPr="002F7124" w:rsidRDefault="00A7267A" w:rsidP="00A7267A">
            <w:pPr>
              <w:pStyle w:val="af4"/>
              <w:spacing w:line="360" w:lineRule="auto"/>
              <w:ind w:firstLineChars="100" w:firstLine="210"/>
              <w:jc w:val="both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 w:hint="eastAsia"/>
              </w:rPr>
              <w:t xml:space="preserve">+ </w:t>
            </w:r>
            <w:r w:rsidR="00F74583">
              <w:rPr>
                <w:rFonts w:ascii="Century" w:eastAsia="ＭＳ 明朝" w:hAnsi="Century" w:hint="eastAsia"/>
              </w:rPr>
              <w:t>Isoliquiritigenin</w:t>
            </w:r>
          </w:p>
        </w:tc>
        <w:tc>
          <w:tcPr>
            <w:tcW w:w="2341" w:type="dxa"/>
          </w:tcPr>
          <w:p w14:paraId="123C75D1" w14:textId="77777777" w:rsidR="00A7267A" w:rsidRPr="002F7124" w:rsidRDefault="00A7267A" w:rsidP="00A7267A">
            <w:pPr>
              <w:pStyle w:val="af4"/>
              <w:tabs>
                <w:tab w:val="decimal" w:pos="1170"/>
              </w:tabs>
              <w:spacing w:line="360" w:lineRule="auto"/>
              <w:jc w:val="both"/>
              <w:rPr>
                <w:rFonts w:ascii="Century" w:eastAsia="ＭＳ 明朝" w:hAnsi="Century"/>
              </w:rPr>
            </w:pPr>
            <w:r w:rsidRPr="002F7124">
              <w:rPr>
                <w:rFonts w:ascii="Century" w:eastAsia="ＭＳ 明朝" w:hAnsi="Century" w:hint="eastAsia"/>
              </w:rPr>
              <w:t>97.8</w:t>
            </w:r>
          </w:p>
        </w:tc>
        <w:tc>
          <w:tcPr>
            <w:tcW w:w="2341" w:type="dxa"/>
          </w:tcPr>
          <w:p w14:paraId="3480958A" w14:textId="77777777" w:rsidR="00A7267A" w:rsidRPr="002F7124" w:rsidRDefault="00A7267A" w:rsidP="00A7267A">
            <w:pPr>
              <w:pStyle w:val="af4"/>
              <w:tabs>
                <w:tab w:val="decimal" w:pos="1170"/>
              </w:tabs>
              <w:spacing w:line="360" w:lineRule="auto"/>
              <w:jc w:val="both"/>
              <w:rPr>
                <w:rFonts w:ascii="Century" w:eastAsia="ＭＳ 明朝" w:hAnsi="Century"/>
              </w:rPr>
            </w:pPr>
            <w:r w:rsidRPr="002F7124">
              <w:rPr>
                <w:rFonts w:ascii="Century" w:eastAsia="ＭＳ 明朝" w:hAnsi="Century" w:hint="eastAsia"/>
              </w:rPr>
              <w:t>98.9</w:t>
            </w:r>
          </w:p>
        </w:tc>
      </w:tr>
      <w:tr w:rsidR="00A7267A" w:rsidRPr="002F7124" w14:paraId="7CBED188" w14:textId="77777777" w:rsidTr="00A7267A">
        <w:tc>
          <w:tcPr>
            <w:tcW w:w="3823" w:type="dxa"/>
          </w:tcPr>
          <w:p w14:paraId="3F60ACA9" w14:textId="77777777" w:rsidR="00A7267A" w:rsidRPr="002F7124" w:rsidRDefault="00A7267A" w:rsidP="00A7267A">
            <w:pPr>
              <w:pStyle w:val="af4"/>
              <w:spacing w:line="360" w:lineRule="auto"/>
              <w:ind w:firstLineChars="100" w:firstLine="210"/>
              <w:jc w:val="both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 w:hint="eastAsia"/>
              </w:rPr>
              <w:t xml:space="preserve">+ </w:t>
            </w:r>
            <w:r w:rsidRPr="002F7124">
              <w:rPr>
                <w:rFonts w:ascii="Century" w:eastAsia="ＭＳ 明朝" w:hAnsi="Century" w:hint="eastAsia"/>
              </w:rPr>
              <w:t>4</w:t>
            </w:r>
            <w:r w:rsidRPr="002F7124">
              <w:rPr>
                <w:rFonts w:ascii="Century" w:eastAsia="ＭＳ 明朝" w:hAnsi="Century"/>
              </w:rPr>
              <w:t>’</w:t>
            </w:r>
            <w:r w:rsidRPr="002F7124">
              <w:rPr>
                <w:rFonts w:ascii="Century" w:eastAsia="ＭＳ 明朝" w:hAnsi="Century" w:hint="eastAsia"/>
              </w:rPr>
              <w:t>,6,7-</w:t>
            </w:r>
            <w:r>
              <w:rPr>
                <w:rFonts w:ascii="Century" w:eastAsia="ＭＳ 明朝" w:hAnsi="Century"/>
              </w:rPr>
              <w:t>Trihydroxyisoflavone</w:t>
            </w:r>
          </w:p>
        </w:tc>
        <w:tc>
          <w:tcPr>
            <w:tcW w:w="2341" w:type="dxa"/>
          </w:tcPr>
          <w:p w14:paraId="7ACC9C91" w14:textId="77777777" w:rsidR="00A7267A" w:rsidRPr="002F7124" w:rsidRDefault="00A7267A" w:rsidP="00A7267A">
            <w:pPr>
              <w:pStyle w:val="af4"/>
              <w:tabs>
                <w:tab w:val="decimal" w:pos="1170"/>
              </w:tabs>
              <w:spacing w:line="360" w:lineRule="auto"/>
              <w:jc w:val="both"/>
              <w:rPr>
                <w:rFonts w:ascii="Century" w:eastAsia="ＭＳ 明朝" w:hAnsi="Century"/>
              </w:rPr>
            </w:pPr>
            <w:r w:rsidRPr="002F7124">
              <w:rPr>
                <w:rFonts w:ascii="Century" w:eastAsia="ＭＳ 明朝" w:hAnsi="Century" w:hint="eastAsia"/>
              </w:rPr>
              <w:t>98.1</w:t>
            </w:r>
          </w:p>
        </w:tc>
        <w:tc>
          <w:tcPr>
            <w:tcW w:w="2341" w:type="dxa"/>
          </w:tcPr>
          <w:p w14:paraId="169F6A54" w14:textId="77777777" w:rsidR="00A7267A" w:rsidRPr="002F7124" w:rsidRDefault="00A7267A" w:rsidP="00A7267A">
            <w:pPr>
              <w:pStyle w:val="af4"/>
              <w:tabs>
                <w:tab w:val="decimal" w:pos="1170"/>
              </w:tabs>
              <w:spacing w:line="360" w:lineRule="auto"/>
              <w:jc w:val="both"/>
              <w:rPr>
                <w:rFonts w:ascii="Century" w:eastAsia="ＭＳ 明朝" w:hAnsi="Century"/>
              </w:rPr>
            </w:pPr>
            <w:r w:rsidRPr="002F7124">
              <w:rPr>
                <w:rFonts w:ascii="Century" w:eastAsia="ＭＳ 明朝" w:hAnsi="Century" w:hint="eastAsia"/>
              </w:rPr>
              <w:t>97.8</w:t>
            </w:r>
          </w:p>
        </w:tc>
      </w:tr>
      <w:tr w:rsidR="00A7267A" w:rsidRPr="002F7124" w14:paraId="756A4C5E" w14:textId="77777777" w:rsidTr="00A7267A">
        <w:tc>
          <w:tcPr>
            <w:tcW w:w="3823" w:type="dxa"/>
          </w:tcPr>
          <w:p w14:paraId="3F795760" w14:textId="77777777" w:rsidR="00A7267A" w:rsidRPr="002F7124" w:rsidRDefault="00A7267A" w:rsidP="00A7267A">
            <w:pPr>
              <w:pStyle w:val="af4"/>
              <w:spacing w:line="360" w:lineRule="auto"/>
              <w:ind w:firstLineChars="100" w:firstLine="210"/>
              <w:jc w:val="both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 w:hint="eastAsia"/>
              </w:rPr>
              <w:t>+</w:t>
            </w:r>
            <w:r>
              <w:rPr>
                <w:rFonts w:ascii="Century" w:eastAsia="ＭＳ 明朝" w:hAnsi="Century"/>
              </w:rPr>
              <w:t xml:space="preserve"> Glycyrrhetinic acid</w:t>
            </w:r>
          </w:p>
        </w:tc>
        <w:tc>
          <w:tcPr>
            <w:tcW w:w="2341" w:type="dxa"/>
          </w:tcPr>
          <w:p w14:paraId="2D19D937" w14:textId="77777777" w:rsidR="00A7267A" w:rsidRPr="002F7124" w:rsidRDefault="00A7267A" w:rsidP="00A7267A">
            <w:pPr>
              <w:pStyle w:val="af4"/>
              <w:tabs>
                <w:tab w:val="decimal" w:pos="1170"/>
              </w:tabs>
              <w:spacing w:line="360" w:lineRule="auto"/>
              <w:jc w:val="both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>98.8</w:t>
            </w:r>
          </w:p>
        </w:tc>
        <w:tc>
          <w:tcPr>
            <w:tcW w:w="2341" w:type="dxa"/>
          </w:tcPr>
          <w:p w14:paraId="53AED691" w14:textId="77777777" w:rsidR="00A7267A" w:rsidRPr="002F7124" w:rsidRDefault="00A7267A" w:rsidP="00A7267A">
            <w:pPr>
              <w:pStyle w:val="af4"/>
              <w:tabs>
                <w:tab w:val="decimal" w:pos="1170"/>
              </w:tabs>
              <w:spacing w:line="360" w:lineRule="auto"/>
              <w:jc w:val="both"/>
              <w:rPr>
                <w:rFonts w:ascii="Century" w:eastAsia="ＭＳ 明朝" w:hAnsi="Century"/>
              </w:rPr>
            </w:pPr>
            <w:r w:rsidRPr="002F7124">
              <w:rPr>
                <w:rFonts w:ascii="Century" w:eastAsia="ＭＳ 明朝" w:hAnsi="Century" w:hint="eastAsia"/>
              </w:rPr>
              <w:t>9</w:t>
            </w:r>
            <w:r>
              <w:rPr>
                <w:rFonts w:ascii="Century" w:eastAsia="ＭＳ 明朝" w:hAnsi="Century"/>
              </w:rPr>
              <w:t>6.9</w:t>
            </w:r>
          </w:p>
        </w:tc>
      </w:tr>
      <w:tr w:rsidR="00A7267A" w:rsidRPr="002F7124" w14:paraId="164FCC35" w14:textId="77777777" w:rsidTr="00A7267A">
        <w:tc>
          <w:tcPr>
            <w:tcW w:w="3823" w:type="dxa"/>
          </w:tcPr>
          <w:p w14:paraId="0A00AE3C" w14:textId="77777777" w:rsidR="00A7267A" w:rsidRPr="002F7124" w:rsidRDefault="00A7267A" w:rsidP="00A7267A">
            <w:pPr>
              <w:pStyle w:val="af4"/>
              <w:spacing w:line="360" w:lineRule="auto"/>
              <w:ind w:firstLineChars="100" w:firstLine="210"/>
              <w:jc w:val="both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 w:hint="eastAsia"/>
              </w:rPr>
              <w:t>+</w:t>
            </w:r>
            <w:r>
              <w:rPr>
                <w:rFonts w:ascii="Century" w:eastAsia="ＭＳ 明朝" w:hAnsi="Century"/>
              </w:rPr>
              <w:t xml:space="preserve"> Ethidium bromide</w:t>
            </w:r>
          </w:p>
        </w:tc>
        <w:tc>
          <w:tcPr>
            <w:tcW w:w="2341" w:type="dxa"/>
          </w:tcPr>
          <w:p w14:paraId="5728DF7B" w14:textId="77777777" w:rsidR="00A7267A" w:rsidRPr="002F7124" w:rsidRDefault="00A7267A" w:rsidP="00A7267A">
            <w:pPr>
              <w:pStyle w:val="af4"/>
              <w:tabs>
                <w:tab w:val="decimal" w:pos="1170"/>
              </w:tabs>
              <w:spacing w:line="360" w:lineRule="auto"/>
              <w:jc w:val="both"/>
              <w:rPr>
                <w:rFonts w:ascii="Century" w:eastAsia="ＭＳ 明朝" w:hAnsi="Century"/>
              </w:rPr>
            </w:pPr>
            <w:r w:rsidRPr="002F7124">
              <w:rPr>
                <w:rFonts w:ascii="Century" w:eastAsia="ＭＳ 明朝" w:hAnsi="Century" w:hint="eastAsia"/>
              </w:rPr>
              <w:t>97.5</w:t>
            </w:r>
          </w:p>
        </w:tc>
        <w:tc>
          <w:tcPr>
            <w:tcW w:w="2341" w:type="dxa"/>
          </w:tcPr>
          <w:p w14:paraId="5612478D" w14:textId="77777777" w:rsidR="00A7267A" w:rsidRPr="002F7124" w:rsidRDefault="00A7267A" w:rsidP="00A7267A">
            <w:pPr>
              <w:pStyle w:val="af4"/>
              <w:tabs>
                <w:tab w:val="decimal" w:pos="1170"/>
              </w:tabs>
              <w:spacing w:line="360" w:lineRule="auto"/>
              <w:jc w:val="both"/>
              <w:rPr>
                <w:rFonts w:ascii="Century" w:eastAsia="ＭＳ 明朝" w:hAnsi="Century"/>
              </w:rPr>
            </w:pPr>
            <w:r w:rsidRPr="002F7124">
              <w:rPr>
                <w:rFonts w:ascii="Century" w:eastAsia="ＭＳ 明朝" w:hAnsi="Century" w:hint="eastAsia"/>
              </w:rPr>
              <w:t>95.4</w:t>
            </w:r>
          </w:p>
        </w:tc>
      </w:tr>
      <w:tr w:rsidR="00A7267A" w:rsidRPr="002F7124" w14:paraId="59AA6E04" w14:textId="77777777" w:rsidTr="00A7267A">
        <w:tc>
          <w:tcPr>
            <w:tcW w:w="3823" w:type="dxa"/>
          </w:tcPr>
          <w:p w14:paraId="0E59DAE2" w14:textId="77777777" w:rsidR="00A7267A" w:rsidRPr="002F7124" w:rsidRDefault="00A7267A" w:rsidP="00A7267A">
            <w:pPr>
              <w:pStyle w:val="af4"/>
              <w:spacing w:line="360" w:lineRule="auto"/>
              <w:ind w:firstLineChars="100" w:firstLine="210"/>
              <w:jc w:val="both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 w:hint="eastAsia"/>
              </w:rPr>
              <w:t>+</w:t>
            </w:r>
            <w:r>
              <w:rPr>
                <w:rFonts w:ascii="Century" w:eastAsia="ＭＳ 明朝" w:hAnsi="Century"/>
              </w:rPr>
              <w:t xml:space="preserve"> Hoechst 33258</w:t>
            </w:r>
          </w:p>
        </w:tc>
        <w:tc>
          <w:tcPr>
            <w:tcW w:w="2341" w:type="dxa"/>
          </w:tcPr>
          <w:p w14:paraId="282ECA79" w14:textId="77777777" w:rsidR="00A7267A" w:rsidRPr="002F7124" w:rsidRDefault="00A7267A" w:rsidP="00A7267A">
            <w:pPr>
              <w:pStyle w:val="af4"/>
              <w:tabs>
                <w:tab w:val="decimal" w:pos="1170"/>
              </w:tabs>
              <w:spacing w:line="360" w:lineRule="auto"/>
              <w:jc w:val="both"/>
              <w:rPr>
                <w:rFonts w:ascii="Century" w:eastAsia="ＭＳ 明朝" w:hAnsi="Century"/>
              </w:rPr>
            </w:pPr>
            <w:r w:rsidRPr="002F7124">
              <w:rPr>
                <w:rFonts w:ascii="Century" w:eastAsia="ＭＳ 明朝" w:hAnsi="Century" w:hint="eastAsia"/>
              </w:rPr>
              <w:t>97.0</w:t>
            </w:r>
          </w:p>
        </w:tc>
        <w:tc>
          <w:tcPr>
            <w:tcW w:w="2341" w:type="dxa"/>
          </w:tcPr>
          <w:p w14:paraId="261A4A8B" w14:textId="77777777" w:rsidR="00A7267A" w:rsidRPr="002F7124" w:rsidRDefault="00A7267A" w:rsidP="00A7267A">
            <w:pPr>
              <w:pStyle w:val="af4"/>
              <w:tabs>
                <w:tab w:val="decimal" w:pos="1170"/>
              </w:tabs>
              <w:spacing w:line="360" w:lineRule="auto"/>
              <w:jc w:val="both"/>
              <w:rPr>
                <w:rFonts w:ascii="Century" w:eastAsia="ＭＳ 明朝" w:hAnsi="Century"/>
              </w:rPr>
            </w:pPr>
            <w:r w:rsidRPr="002F7124">
              <w:rPr>
                <w:rFonts w:ascii="Century" w:eastAsia="ＭＳ 明朝" w:hAnsi="Century" w:hint="eastAsia"/>
              </w:rPr>
              <w:t>94.2</w:t>
            </w:r>
          </w:p>
        </w:tc>
      </w:tr>
    </w:tbl>
    <w:p w14:paraId="7A4B8024" w14:textId="77777777" w:rsidR="00A7267A" w:rsidRPr="002F7124" w:rsidRDefault="00A7267A" w:rsidP="00A7267A">
      <w:pPr>
        <w:pStyle w:val="af4"/>
        <w:spacing w:line="360" w:lineRule="auto"/>
        <w:jc w:val="both"/>
        <w:rPr>
          <w:rFonts w:ascii="Century" w:eastAsia="ＭＳ 明朝" w:hAnsi="Century"/>
        </w:rPr>
      </w:pPr>
    </w:p>
    <w:p w14:paraId="060F5CDB" w14:textId="77777777" w:rsidR="00101C42" w:rsidRDefault="00101C42">
      <w:pPr>
        <w:spacing w:line="240" w:lineRule="auto"/>
        <w:rPr>
          <w:rFonts w:ascii="Century" w:hAnsi="Century"/>
          <w:kern w:val="2"/>
          <w:sz w:val="21"/>
          <w:szCs w:val="22"/>
          <w:lang w:val="en-US" w:eastAsia="ja-JP"/>
        </w:rPr>
      </w:pPr>
      <w:r>
        <w:rPr>
          <w:rFonts w:ascii="Century" w:hAnsi="Century"/>
        </w:rPr>
        <w:br w:type="page"/>
      </w:r>
    </w:p>
    <w:p w14:paraId="587F9193" w14:textId="70C9BAC7" w:rsidR="00A7267A" w:rsidRPr="00A7267A" w:rsidRDefault="00A7267A" w:rsidP="00A7267A">
      <w:pPr>
        <w:pStyle w:val="af4"/>
        <w:spacing w:line="360" w:lineRule="auto"/>
        <w:jc w:val="both"/>
        <w:rPr>
          <w:rFonts w:ascii="Century" w:eastAsia="ＭＳ 明朝" w:hAnsi="Century"/>
        </w:rPr>
      </w:pPr>
      <w:r>
        <w:rPr>
          <w:rFonts w:ascii="Century" w:eastAsia="ＭＳ 明朝" w:hAnsi="Century" w:hint="eastAsia"/>
        </w:rPr>
        <w:lastRenderedPageBreak/>
        <w:t>【</w:t>
      </w:r>
      <w:r w:rsidRPr="00A7267A">
        <w:rPr>
          <w:rFonts w:ascii="Century" w:eastAsia="ＭＳ 明朝" w:hAnsi="Century"/>
        </w:rPr>
        <w:t>Stability of DNA adducts (</w:t>
      </w:r>
      <w:r w:rsidRPr="00A7267A">
        <w:rPr>
          <w:rFonts w:ascii="Century" w:eastAsia="ＭＳ 明朝" w:hAnsi="Century"/>
          <w:i/>
        </w:rPr>
        <w:t>O</w:t>
      </w:r>
      <w:r w:rsidRPr="00A7267A">
        <w:rPr>
          <w:rFonts w:ascii="Century" w:eastAsia="ＭＳ 明朝" w:hAnsi="Century"/>
          <w:vertAlign w:val="superscript"/>
        </w:rPr>
        <w:t>6</w:t>
      </w:r>
      <w:r w:rsidRPr="00A7267A">
        <w:rPr>
          <w:rFonts w:ascii="Century" w:eastAsia="ＭＳ 明朝" w:hAnsi="Century"/>
        </w:rPr>
        <w:t xml:space="preserve">-MeG, </w:t>
      </w:r>
      <w:r w:rsidRPr="00A7267A">
        <w:rPr>
          <w:rFonts w:ascii="Century" w:eastAsia="ＭＳ 明朝" w:hAnsi="Century"/>
          <w:i/>
        </w:rPr>
        <w:t>N</w:t>
      </w:r>
      <w:r w:rsidRPr="00A7267A">
        <w:rPr>
          <w:rFonts w:ascii="Century" w:eastAsia="ＭＳ 明朝" w:hAnsi="Century"/>
          <w:vertAlign w:val="superscript"/>
        </w:rPr>
        <w:t>3</w:t>
      </w:r>
      <w:r w:rsidRPr="00A7267A">
        <w:rPr>
          <w:rFonts w:ascii="Century" w:eastAsia="ＭＳ 明朝" w:hAnsi="Century"/>
        </w:rPr>
        <w:t>-MeA) under acid hydrolysis conditions</w:t>
      </w:r>
      <w:r>
        <w:rPr>
          <w:rFonts w:ascii="Century" w:eastAsia="ＭＳ 明朝" w:hAnsi="Century" w:hint="eastAsia"/>
        </w:rPr>
        <w:t>】</w:t>
      </w:r>
    </w:p>
    <w:p w14:paraId="52720D6D" w14:textId="7F46599F" w:rsidR="00DD7DAC" w:rsidRDefault="00DD7DAC" w:rsidP="00DD7DAC">
      <w:pPr>
        <w:pStyle w:val="af4"/>
        <w:spacing w:line="360" w:lineRule="auto"/>
        <w:ind w:firstLineChars="150" w:firstLine="315"/>
        <w:jc w:val="both"/>
        <w:rPr>
          <w:rFonts w:ascii="Century" w:eastAsia="ＭＳ 明朝" w:hAnsi="Century"/>
          <w:i/>
          <w:iCs/>
        </w:rPr>
      </w:pPr>
      <w:r w:rsidRPr="001800BF">
        <w:rPr>
          <w:rFonts w:ascii="Century" w:eastAsia="ＭＳ 明朝" w:hAnsi="Century" w:hint="eastAsia"/>
          <w:i/>
          <w:iCs/>
        </w:rPr>
        <w:t>O</w:t>
      </w:r>
      <w:r w:rsidRPr="001800BF">
        <w:rPr>
          <w:rFonts w:ascii="Century" w:eastAsia="ＭＳ 明朝" w:hAnsi="Century" w:hint="eastAsia"/>
          <w:vertAlign w:val="superscript"/>
        </w:rPr>
        <w:t>6</w:t>
      </w:r>
      <w:r w:rsidRPr="001800BF">
        <w:rPr>
          <w:rFonts w:ascii="Century" w:eastAsia="ＭＳ 明朝" w:hAnsi="Century" w:hint="eastAsia"/>
        </w:rPr>
        <w:t>-</w:t>
      </w:r>
      <w:r>
        <w:rPr>
          <w:rFonts w:ascii="Century" w:eastAsia="ＭＳ 明朝" w:hAnsi="Century" w:hint="eastAsia"/>
        </w:rPr>
        <w:t>MeG</w:t>
      </w:r>
      <w:r w:rsidRPr="008370D2">
        <w:rPr>
          <w:rFonts w:ascii="Century" w:eastAsia="ＭＳ 明朝" w:hAnsi="Century" w:hint="eastAsia"/>
          <w:iCs/>
        </w:rPr>
        <w:t xml:space="preserve"> </w:t>
      </w:r>
      <w:r w:rsidRPr="008370D2">
        <w:rPr>
          <w:rFonts w:ascii="Century" w:eastAsia="ＭＳ 明朝" w:hAnsi="Century"/>
          <w:iCs/>
        </w:rPr>
        <w:t>(5 mM)</w:t>
      </w:r>
      <w:r>
        <w:rPr>
          <w:rFonts w:ascii="Century" w:eastAsia="ＭＳ 明朝" w:hAnsi="Century"/>
          <w:i/>
          <w:iCs/>
        </w:rPr>
        <w:t xml:space="preserve"> </w:t>
      </w:r>
      <w:r w:rsidRPr="008370D2">
        <w:rPr>
          <w:rFonts w:ascii="Century" w:eastAsia="ＭＳ 明朝" w:hAnsi="Century"/>
          <w:iCs/>
        </w:rPr>
        <w:t xml:space="preserve">and </w:t>
      </w:r>
      <w:r w:rsidRPr="001800BF">
        <w:rPr>
          <w:rFonts w:ascii="Century" w:eastAsia="ＭＳ 明朝" w:hAnsi="Century" w:hint="eastAsia"/>
          <w:i/>
          <w:iCs/>
        </w:rPr>
        <w:t>N</w:t>
      </w:r>
      <w:r w:rsidRPr="001800BF">
        <w:rPr>
          <w:rFonts w:ascii="Century" w:eastAsia="ＭＳ 明朝" w:hAnsi="Century" w:hint="eastAsia"/>
          <w:vertAlign w:val="superscript"/>
        </w:rPr>
        <w:t>3</w:t>
      </w:r>
      <w:r>
        <w:rPr>
          <w:rFonts w:ascii="Century" w:eastAsia="ＭＳ 明朝" w:hAnsi="Century" w:hint="eastAsia"/>
        </w:rPr>
        <w:t>-</w:t>
      </w:r>
      <w:r>
        <w:rPr>
          <w:rFonts w:ascii="Century" w:eastAsia="ＭＳ 明朝" w:hAnsi="Century"/>
        </w:rPr>
        <w:t>MeA</w:t>
      </w:r>
      <w:r w:rsidRPr="008370D2">
        <w:rPr>
          <w:rFonts w:ascii="Century" w:eastAsia="ＭＳ 明朝" w:hAnsi="Century" w:hint="eastAsia"/>
          <w:iCs/>
        </w:rPr>
        <w:t xml:space="preserve"> </w:t>
      </w:r>
      <w:r w:rsidRPr="008370D2">
        <w:rPr>
          <w:rFonts w:ascii="Century" w:eastAsia="ＭＳ 明朝" w:hAnsi="Century"/>
          <w:iCs/>
        </w:rPr>
        <w:t>(5 mM)</w:t>
      </w:r>
      <w:r>
        <w:rPr>
          <w:rFonts w:ascii="Century" w:eastAsia="ＭＳ 明朝" w:hAnsi="Century"/>
          <w:i/>
          <w:iCs/>
        </w:rPr>
        <w:t xml:space="preserve"> </w:t>
      </w:r>
      <w:r w:rsidRPr="008370D2">
        <w:rPr>
          <w:rFonts w:ascii="Century" w:eastAsia="ＭＳ 明朝" w:hAnsi="Century"/>
          <w:iCs/>
        </w:rPr>
        <w:t>w</w:t>
      </w:r>
      <w:r>
        <w:rPr>
          <w:rFonts w:ascii="Century" w:eastAsia="ＭＳ 明朝" w:hAnsi="Century"/>
          <w:iCs/>
        </w:rPr>
        <w:t xml:space="preserve">ere dissolved in methanol. </w:t>
      </w:r>
      <w:proofErr w:type="gramStart"/>
      <w:r>
        <w:rPr>
          <w:rFonts w:ascii="Century" w:eastAsia="ＭＳ 明朝" w:hAnsi="Century"/>
          <w:iCs/>
        </w:rPr>
        <w:t>The each</w:t>
      </w:r>
      <w:proofErr w:type="gramEnd"/>
      <w:r>
        <w:rPr>
          <w:rFonts w:ascii="Century" w:eastAsia="ＭＳ 明朝" w:hAnsi="Century"/>
          <w:iCs/>
        </w:rPr>
        <w:t xml:space="preserve"> solutions were diluted with 5%</w:t>
      </w:r>
      <w:r w:rsidRPr="008370D2">
        <w:rPr>
          <w:rFonts w:ascii="Century" w:eastAsia="ＭＳ 明朝" w:hAnsi="Century"/>
          <w:iCs/>
        </w:rPr>
        <w:t xml:space="preserve"> </w:t>
      </w:r>
      <w:r>
        <w:rPr>
          <w:rFonts w:ascii="Century" w:eastAsia="ＭＳ 明朝" w:hAnsi="Century"/>
          <w:iCs/>
        </w:rPr>
        <w:t>aque</w:t>
      </w:r>
      <w:r w:rsidR="005C6A69">
        <w:rPr>
          <w:rFonts w:ascii="Century" w:eastAsia="ＭＳ 明朝" w:hAnsi="Century"/>
          <w:iCs/>
        </w:rPr>
        <w:t xml:space="preserve">ous formic acid solution to </w:t>
      </w:r>
      <w:r w:rsidR="005C6A69">
        <w:rPr>
          <w:rFonts w:ascii="Century" w:eastAsia="ＭＳ 明朝" w:hAnsi="Century" w:hint="eastAsia"/>
          <w:iCs/>
        </w:rPr>
        <w:t>prepare</w:t>
      </w:r>
      <w:r>
        <w:rPr>
          <w:rFonts w:ascii="Century" w:eastAsia="ＭＳ 明朝" w:hAnsi="Century"/>
          <w:iCs/>
        </w:rPr>
        <w:t xml:space="preserve"> 1</w:t>
      </w:r>
      <w:r w:rsidR="00AF285B">
        <w:rPr>
          <w:rFonts w:ascii="Century" w:eastAsia="ＭＳ 明朝" w:hAnsi="Century"/>
          <w:iCs/>
        </w:rPr>
        <w:t>.</w:t>
      </w:r>
      <w:r>
        <w:rPr>
          <w:rFonts w:ascii="Century" w:eastAsia="ＭＳ 明朝" w:hAnsi="Century"/>
          <w:iCs/>
        </w:rPr>
        <w:t xml:space="preserve">0 </w:t>
      </w:r>
      <w:proofErr w:type="spellStart"/>
      <w:r w:rsidRPr="003B69C6">
        <w:rPr>
          <w:rFonts w:ascii="Century" w:eastAsia="ＭＳ 明朝" w:hAnsi="Century"/>
          <w:color w:val="000000" w:themeColor="text1"/>
        </w:rPr>
        <w:t>μ</w:t>
      </w:r>
      <w:r w:rsidRPr="001800BF">
        <w:rPr>
          <w:rFonts w:ascii="Century" w:eastAsia="ＭＳ 明朝" w:hAnsi="Century" w:hint="eastAsia"/>
        </w:rPr>
        <w:t>M</w:t>
      </w:r>
      <w:proofErr w:type="spellEnd"/>
      <w:r>
        <w:rPr>
          <w:rFonts w:ascii="Century" w:eastAsia="ＭＳ 明朝" w:hAnsi="Century"/>
        </w:rPr>
        <w:t xml:space="preserve"> concentrations. </w:t>
      </w:r>
    </w:p>
    <w:p w14:paraId="3100A47F" w14:textId="76CDC029" w:rsidR="00A7267A" w:rsidRDefault="00A7267A" w:rsidP="00A7267A">
      <w:pPr>
        <w:pStyle w:val="af4"/>
        <w:spacing w:line="360" w:lineRule="auto"/>
        <w:ind w:firstLineChars="150" w:firstLine="315"/>
        <w:jc w:val="both"/>
        <w:rPr>
          <w:rFonts w:ascii="Century" w:eastAsia="ＭＳ 明朝" w:hAnsi="Century"/>
        </w:rPr>
      </w:pPr>
      <w:r>
        <w:rPr>
          <w:rFonts w:ascii="Century" w:eastAsia="ＭＳ 明朝" w:hAnsi="Century"/>
        </w:rPr>
        <w:t xml:space="preserve">Each solution (50 </w:t>
      </w:r>
      <w:proofErr w:type="spellStart"/>
      <w:r w:rsidRPr="003B69C6">
        <w:rPr>
          <w:rFonts w:ascii="Century" w:eastAsia="ＭＳ 明朝" w:hAnsi="Century"/>
          <w:color w:val="000000" w:themeColor="text1"/>
        </w:rPr>
        <w:t>μ</w:t>
      </w:r>
      <w:r>
        <w:rPr>
          <w:rFonts w:ascii="Century" w:eastAsia="ＭＳ 明朝" w:hAnsi="Century"/>
        </w:rPr>
        <w:t>L</w:t>
      </w:r>
      <w:proofErr w:type="spellEnd"/>
      <w:r>
        <w:rPr>
          <w:rFonts w:ascii="Century" w:eastAsia="ＭＳ 明朝" w:hAnsi="Century"/>
        </w:rPr>
        <w:t xml:space="preserve">, final concentration 0.5 </w:t>
      </w:r>
      <w:proofErr w:type="spellStart"/>
      <w:r w:rsidRPr="003B69C6">
        <w:rPr>
          <w:rFonts w:ascii="Century" w:eastAsia="ＭＳ 明朝" w:hAnsi="Century"/>
          <w:color w:val="000000" w:themeColor="text1"/>
        </w:rPr>
        <w:t>μ</w:t>
      </w:r>
      <w:r>
        <w:rPr>
          <w:rFonts w:ascii="Century" w:eastAsia="ＭＳ 明朝" w:hAnsi="Century" w:hint="eastAsia"/>
        </w:rPr>
        <w:t>M</w:t>
      </w:r>
      <w:proofErr w:type="spellEnd"/>
      <w:r>
        <w:rPr>
          <w:rFonts w:ascii="Century" w:eastAsia="ＭＳ 明朝" w:hAnsi="Century"/>
        </w:rPr>
        <w:t>) w</w:t>
      </w:r>
      <w:r w:rsidR="00AF285B">
        <w:rPr>
          <w:rFonts w:ascii="Century" w:eastAsia="ＭＳ 明朝" w:hAnsi="Century"/>
        </w:rPr>
        <w:t>ere</w:t>
      </w:r>
      <w:r w:rsidR="00550493">
        <w:rPr>
          <w:color w:val="000000"/>
          <w:szCs w:val="21"/>
        </w:rPr>
        <w:t xml:space="preserve"> </w:t>
      </w:r>
      <w:r w:rsidRPr="00330D09">
        <w:rPr>
          <w:rFonts w:ascii="Century" w:eastAsia="ＭＳ 明朝" w:hAnsi="Century"/>
        </w:rPr>
        <w:t>mix</w:t>
      </w:r>
      <w:r w:rsidR="00AF285B">
        <w:rPr>
          <w:rFonts w:ascii="Century" w:eastAsia="ＭＳ 明朝" w:hAnsi="Century"/>
        </w:rPr>
        <w:t>ed and</w:t>
      </w:r>
      <w:r>
        <w:rPr>
          <w:rFonts w:ascii="Century" w:eastAsia="ＭＳ 明朝" w:hAnsi="Century"/>
        </w:rPr>
        <w:t xml:space="preserve"> heated </w:t>
      </w:r>
      <w:r w:rsidRPr="00330D09">
        <w:rPr>
          <w:rFonts w:ascii="Century" w:eastAsia="ＭＳ 明朝" w:hAnsi="Century" w:hint="eastAsia"/>
        </w:rPr>
        <w:t>for 1</w:t>
      </w:r>
      <w:r>
        <w:rPr>
          <w:rFonts w:ascii="Century" w:eastAsia="ＭＳ 明朝" w:hAnsi="Century" w:hint="eastAsia"/>
        </w:rPr>
        <w:t xml:space="preserve"> h</w:t>
      </w:r>
      <w:r>
        <w:rPr>
          <w:rFonts w:ascii="Century" w:eastAsia="ＭＳ 明朝" w:hAnsi="Century"/>
        </w:rPr>
        <w:t xml:space="preserve"> </w:t>
      </w:r>
      <w:r w:rsidRPr="00330D09">
        <w:rPr>
          <w:rFonts w:ascii="Century" w:eastAsia="ＭＳ 明朝" w:hAnsi="Century" w:hint="eastAsia"/>
        </w:rPr>
        <w:t xml:space="preserve">at </w:t>
      </w:r>
      <w:r>
        <w:rPr>
          <w:rFonts w:ascii="Century" w:eastAsia="ＭＳ 明朝" w:hAnsi="Century"/>
        </w:rPr>
        <w:t>85</w:t>
      </w:r>
      <w:r w:rsidRPr="00FA7863">
        <w:rPr>
          <w:rFonts w:ascii="Century" w:hAnsi="Century"/>
          <w:color w:val="1F1F1F"/>
          <w:szCs w:val="21"/>
        </w:rPr>
        <w:t>°C</w:t>
      </w:r>
      <w:r>
        <w:rPr>
          <w:rFonts w:ascii="Century" w:eastAsia="ＭＳ 明朝" w:hAnsi="Century" w:hint="eastAsia"/>
        </w:rPr>
        <w:t>.</w:t>
      </w:r>
      <w:r>
        <w:rPr>
          <w:rFonts w:ascii="Century" w:eastAsia="ＭＳ 明朝" w:hAnsi="Century"/>
        </w:rPr>
        <w:t xml:space="preserve"> The solutions were analyzed LC-MS/MS (Table S</w:t>
      </w:r>
      <w:r>
        <w:rPr>
          <w:rFonts w:ascii="Century" w:eastAsia="ＭＳ 明朝" w:hAnsi="Century" w:hint="eastAsia"/>
        </w:rPr>
        <w:t>1</w:t>
      </w:r>
      <w:r w:rsidR="005C6A69">
        <w:rPr>
          <w:rFonts w:ascii="Century" w:eastAsia="ＭＳ 明朝" w:hAnsi="Century" w:hint="eastAsia"/>
        </w:rPr>
        <w:t>1</w:t>
      </w:r>
      <w:r>
        <w:rPr>
          <w:rFonts w:ascii="Century" w:eastAsia="ＭＳ 明朝" w:hAnsi="Century"/>
        </w:rPr>
        <w:t xml:space="preserve"> and S</w:t>
      </w:r>
      <w:r>
        <w:rPr>
          <w:rFonts w:ascii="Century" w:eastAsia="ＭＳ 明朝" w:hAnsi="Century" w:hint="eastAsia"/>
        </w:rPr>
        <w:t>1</w:t>
      </w:r>
      <w:r w:rsidR="005C6A69">
        <w:rPr>
          <w:rFonts w:ascii="Century" w:eastAsia="ＭＳ 明朝" w:hAnsi="Century" w:hint="eastAsia"/>
        </w:rPr>
        <w:t>3</w:t>
      </w:r>
      <w:r>
        <w:rPr>
          <w:rFonts w:ascii="Century" w:eastAsia="ＭＳ 明朝" w:hAnsi="Century"/>
        </w:rPr>
        <w:t>).</w:t>
      </w:r>
    </w:p>
    <w:p w14:paraId="00B36BCA" w14:textId="77777777" w:rsidR="00A7267A" w:rsidRDefault="00A7267A" w:rsidP="00A7267A">
      <w:pPr>
        <w:pStyle w:val="af4"/>
        <w:spacing w:line="360" w:lineRule="auto"/>
        <w:jc w:val="both"/>
        <w:rPr>
          <w:rFonts w:ascii="Century" w:eastAsia="ＭＳ 明朝" w:hAnsi="Century"/>
        </w:rPr>
      </w:pPr>
    </w:p>
    <w:p w14:paraId="7E3ADB14" w14:textId="3C9B4178" w:rsidR="00A7267A" w:rsidRPr="00E45F16" w:rsidRDefault="00A7267A" w:rsidP="00C24038">
      <w:pPr>
        <w:pStyle w:val="af4"/>
        <w:spacing w:afterLines="50" w:after="120"/>
        <w:jc w:val="center"/>
        <w:rPr>
          <w:rFonts w:ascii="Century" w:eastAsia="ＭＳ 明朝" w:hAnsi="Century"/>
          <w:sz w:val="20"/>
          <w:szCs w:val="20"/>
        </w:rPr>
      </w:pPr>
      <w:r w:rsidRPr="00E45F16">
        <w:rPr>
          <w:rFonts w:ascii="Century" w:eastAsia="ＭＳ 明朝" w:hAnsi="Century"/>
          <w:b/>
          <w:sz w:val="20"/>
          <w:szCs w:val="20"/>
        </w:rPr>
        <w:t>Table S</w:t>
      </w:r>
      <w:proofErr w:type="gramStart"/>
      <w:r w:rsidRPr="00E45F16">
        <w:rPr>
          <w:rFonts w:ascii="Century" w:eastAsia="ＭＳ 明朝" w:hAnsi="Century" w:hint="eastAsia"/>
          <w:b/>
          <w:sz w:val="20"/>
          <w:szCs w:val="20"/>
        </w:rPr>
        <w:t>13</w:t>
      </w:r>
      <w:r w:rsidR="00E45F16" w:rsidRPr="00E45F16">
        <w:rPr>
          <w:rFonts w:ascii="Century" w:eastAsia="ＭＳ 明朝" w:hAnsi="Century" w:hint="eastAsia"/>
          <w:b/>
          <w:sz w:val="20"/>
          <w:szCs w:val="20"/>
        </w:rPr>
        <w:t xml:space="preserve"> </w:t>
      </w:r>
      <w:r w:rsidRPr="00E45F16">
        <w:rPr>
          <w:rFonts w:ascii="Century" w:eastAsia="ＭＳ 明朝" w:hAnsi="Century"/>
          <w:sz w:val="20"/>
          <w:szCs w:val="20"/>
        </w:rPr>
        <w:t xml:space="preserve"> Stability</w:t>
      </w:r>
      <w:proofErr w:type="gramEnd"/>
      <w:r w:rsidRPr="00E45F16">
        <w:rPr>
          <w:rFonts w:ascii="Century" w:eastAsia="ＭＳ 明朝" w:hAnsi="Century"/>
          <w:sz w:val="20"/>
          <w:szCs w:val="20"/>
        </w:rPr>
        <w:t xml:space="preserve"> of DNA adducts under acid hydrolysis conditions</w:t>
      </w:r>
    </w:p>
    <w:tbl>
      <w:tblPr>
        <w:tblStyle w:val="21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1"/>
      </w:tblGrid>
      <w:tr w:rsidR="00A7267A" w:rsidRPr="002F7124" w14:paraId="465E573A" w14:textId="77777777" w:rsidTr="00A726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1" w:type="dxa"/>
          </w:tcPr>
          <w:p w14:paraId="32F37F09" w14:textId="77777777" w:rsidR="00A7267A" w:rsidRPr="00E348CB" w:rsidRDefault="00A7267A" w:rsidP="00A7267A">
            <w:pPr>
              <w:pStyle w:val="af4"/>
              <w:spacing w:line="360" w:lineRule="auto"/>
              <w:jc w:val="both"/>
              <w:rPr>
                <w:rFonts w:ascii="Century" w:eastAsia="ＭＳ 明朝" w:hAnsi="Century"/>
              </w:rPr>
            </w:pPr>
          </w:p>
        </w:tc>
        <w:tc>
          <w:tcPr>
            <w:tcW w:w="2831" w:type="dxa"/>
          </w:tcPr>
          <w:p w14:paraId="425D4985" w14:textId="77777777" w:rsidR="00A7267A" w:rsidRPr="002F7124" w:rsidRDefault="00A7267A" w:rsidP="00A726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  <w:b w:val="0"/>
                <w:bCs w:val="0"/>
                <w:i/>
                <w:iCs/>
              </w:rPr>
            </w:pPr>
            <w:r w:rsidRPr="002F7124">
              <w:rPr>
                <w:rFonts w:ascii="Century" w:eastAsia="ＭＳ 明朝" w:hAnsi="Century" w:hint="eastAsia"/>
                <w:b w:val="0"/>
                <w:bCs w:val="0"/>
                <w:i/>
                <w:iCs/>
              </w:rPr>
              <w:t xml:space="preserve">O </w:t>
            </w:r>
            <w:r w:rsidRPr="002F7124">
              <w:rPr>
                <w:rFonts w:ascii="Century" w:eastAsia="ＭＳ 明朝" w:hAnsi="Century" w:hint="eastAsia"/>
                <w:b w:val="0"/>
                <w:bCs w:val="0"/>
                <w:vertAlign w:val="superscript"/>
              </w:rPr>
              <w:t>6</w:t>
            </w:r>
            <w:r w:rsidRPr="002F7124">
              <w:rPr>
                <w:rFonts w:ascii="Century" w:eastAsia="ＭＳ 明朝" w:hAnsi="Century" w:hint="eastAsia"/>
                <w:b w:val="0"/>
                <w:bCs w:val="0"/>
              </w:rPr>
              <w:t>-</w:t>
            </w:r>
            <w:r>
              <w:rPr>
                <w:rFonts w:ascii="Century" w:eastAsia="ＭＳ 明朝" w:hAnsi="Century"/>
                <w:b w:val="0"/>
                <w:bCs w:val="0"/>
              </w:rPr>
              <w:t>MeG</w:t>
            </w:r>
            <w:r w:rsidRPr="002F7124">
              <w:rPr>
                <w:rFonts w:ascii="Century" w:eastAsia="ＭＳ 明朝" w:hAnsi="Century" w:hint="eastAsia"/>
                <w:b w:val="0"/>
                <w:bCs w:val="0"/>
              </w:rPr>
              <w:t xml:space="preserve"> (%)</w:t>
            </w:r>
          </w:p>
        </w:tc>
        <w:tc>
          <w:tcPr>
            <w:tcW w:w="2831" w:type="dxa"/>
          </w:tcPr>
          <w:p w14:paraId="0FDA5793" w14:textId="77777777" w:rsidR="00A7267A" w:rsidRPr="002F7124" w:rsidRDefault="00A7267A" w:rsidP="00A726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2F7124">
              <w:rPr>
                <w:rFonts w:ascii="Century" w:eastAsia="ＭＳ 明朝" w:hAnsi="Century" w:hint="eastAsia"/>
                <w:b w:val="0"/>
                <w:bCs w:val="0"/>
                <w:i/>
                <w:iCs/>
              </w:rPr>
              <w:t xml:space="preserve">N </w:t>
            </w:r>
            <w:r w:rsidRPr="002F7124">
              <w:rPr>
                <w:rFonts w:ascii="Century" w:eastAsia="ＭＳ 明朝" w:hAnsi="Century" w:hint="eastAsia"/>
                <w:b w:val="0"/>
                <w:bCs w:val="0"/>
                <w:vertAlign w:val="superscript"/>
              </w:rPr>
              <w:t>3</w:t>
            </w:r>
            <w:r w:rsidRPr="002F7124">
              <w:rPr>
                <w:rFonts w:ascii="Century" w:eastAsia="ＭＳ 明朝" w:hAnsi="Century" w:hint="eastAsia"/>
                <w:b w:val="0"/>
                <w:bCs w:val="0"/>
              </w:rPr>
              <w:t>-</w:t>
            </w:r>
            <w:r>
              <w:rPr>
                <w:rFonts w:ascii="Century" w:eastAsia="ＭＳ 明朝" w:hAnsi="Century" w:hint="eastAsia"/>
                <w:b w:val="0"/>
                <w:bCs w:val="0"/>
              </w:rPr>
              <w:t>M</w:t>
            </w:r>
            <w:r>
              <w:rPr>
                <w:rFonts w:ascii="Century" w:eastAsia="ＭＳ 明朝" w:hAnsi="Century"/>
                <w:b w:val="0"/>
                <w:bCs w:val="0"/>
              </w:rPr>
              <w:t>eA</w:t>
            </w:r>
            <w:r w:rsidRPr="002F7124">
              <w:rPr>
                <w:rFonts w:ascii="Century" w:eastAsia="ＭＳ 明朝" w:hAnsi="Century" w:hint="eastAsia"/>
                <w:b w:val="0"/>
                <w:bCs w:val="0"/>
              </w:rPr>
              <w:t xml:space="preserve"> (%)</w:t>
            </w:r>
          </w:p>
        </w:tc>
      </w:tr>
      <w:tr w:rsidR="00A7267A" w:rsidRPr="002F7124" w14:paraId="43D5172E" w14:textId="77777777" w:rsidTr="00A7267A">
        <w:tc>
          <w:tcPr>
            <w:tcW w:w="2831" w:type="dxa"/>
          </w:tcPr>
          <w:p w14:paraId="2C452815" w14:textId="77777777" w:rsidR="00A7267A" w:rsidRPr="002F7124" w:rsidRDefault="00A7267A" w:rsidP="00A7267A">
            <w:pPr>
              <w:pStyle w:val="af4"/>
              <w:spacing w:line="360" w:lineRule="auto"/>
              <w:jc w:val="both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>Control</w:t>
            </w:r>
          </w:p>
        </w:tc>
        <w:tc>
          <w:tcPr>
            <w:tcW w:w="2831" w:type="dxa"/>
          </w:tcPr>
          <w:p w14:paraId="741F8990" w14:textId="77777777" w:rsidR="00A7267A" w:rsidRPr="002F7124" w:rsidRDefault="00A7267A" w:rsidP="00A7267A">
            <w:pPr>
              <w:pStyle w:val="af4"/>
              <w:tabs>
                <w:tab w:val="decimal" w:pos="1317"/>
              </w:tabs>
              <w:spacing w:line="360" w:lineRule="auto"/>
              <w:jc w:val="both"/>
              <w:rPr>
                <w:rFonts w:ascii="Century" w:eastAsia="ＭＳ 明朝" w:hAnsi="Century"/>
              </w:rPr>
            </w:pPr>
            <w:r w:rsidRPr="002F7124">
              <w:rPr>
                <w:rFonts w:ascii="Century" w:eastAsia="ＭＳ 明朝" w:hAnsi="Century" w:hint="eastAsia"/>
              </w:rPr>
              <w:t>100.0</w:t>
            </w:r>
          </w:p>
        </w:tc>
        <w:tc>
          <w:tcPr>
            <w:tcW w:w="2831" w:type="dxa"/>
          </w:tcPr>
          <w:p w14:paraId="78ED54A4" w14:textId="77777777" w:rsidR="00A7267A" w:rsidRPr="002F7124" w:rsidRDefault="00A7267A" w:rsidP="00A7267A">
            <w:pPr>
              <w:pStyle w:val="af4"/>
              <w:tabs>
                <w:tab w:val="decimal" w:pos="1317"/>
              </w:tabs>
              <w:spacing w:line="360" w:lineRule="auto"/>
              <w:jc w:val="both"/>
              <w:rPr>
                <w:rFonts w:ascii="Century" w:eastAsia="ＭＳ 明朝" w:hAnsi="Century"/>
              </w:rPr>
            </w:pPr>
            <w:r w:rsidRPr="002F7124">
              <w:rPr>
                <w:rFonts w:ascii="Century" w:eastAsia="ＭＳ 明朝" w:hAnsi="Century" w:hint="eastAsia"/>
              </w:rPr>
              <w:t>100.0</w:t>
            </w:r>
          </w:p>
        </w:tc>
      </w:tr>
      <w:tr w:rsidR="00A7267A" w:rsidRPr="002F7124" w14:paraId="2923C63B" w14:textId="77777777" w:rsidTr="00A7267A">
        <w:tc>
          <w:tcPr>
            <w:tcW w:w="2831" w:type="dxa"/>
          </w:tcPr>
          <w:p w14:paraId="60E72670" w14:textId="77777777" w:rsidR="00A7267A" w:rsidRPr="002F7124" w:rsidRDefault="00A7267A" w:rsidP="00A7267A">
            <w:pPr>
              <w:pStyle w:val="af4"/>
              <w:spacing w:line="360" w:lineRule="auto"/>
              <w:jc w:val="both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>Acid hydrolysis conditions</w:t>
            </w:r>
          </w:p>
        </w:tc>
        <w:tc>
          <w:tcPr>
            <w:tcW w:w="2831" w:type="dxa"/>
          </w:tcPr>
          <w:p w14:paraId="1EBA71A7" w14:textId="77777777" w:rsidR="00A7267A" w:rsidRPr="002F7124" w:rsidRDefault="00A7267A" w:rsidP="00A7267A">
            <w:pPr>
              <w:pStyle w:val="af4"/>
              <w:tabs>
                <w:tab w:val="decimal" w:pos="1317"/>
              </w:tabs>
              <w:spacing w:line="360" w:lineRule="auto"/>
              <w:jc w:val="both"/>
              <w:rPr>
                <w:rFonts w:ascii="Century" w:eastAsia="ＭＳ 明朝" w:hAnsi="Century"/>
              </w:rPr>
            </w:pPr>
            <w:r w:rsidRPr="002F7124">
              <w:rPr>
                <w:rFonts w:ascii="Century" w:eastAsia="ＭＳ 明朝" w:hAnsi="Century" w:hint="eastAsia"/>
              </w:rPr>
              <w:t>97.0</w:t>
            </w:r>
          </w:p>
        </w:tc>
        <w:tc>
          <w:tcPr>
            <w:tcW w:w="2831" w:type="dxa"/>
          </w:tcPr>
          <w:p w14:paraId="71A6DAC6" w14:textId="77777777" w:rsidR="00A7267A" w:rsidRPr="002F7124" w:rsidRDefault="00A7267A" w:rsidP="00A7267A">
            <w:pPr>
              <w:pStyle w:val="af4"/>
              <w:tabs>
                <w:tab w:val="decimal" w:pos="1317"/>
              </w:tabs>
              <w:spacing w:line="360" w:lineRule="auto"/>
              <w:jc w:val="both"/>
              <w:rPr>
                <w:rFonts w:ascii="Century" w:eastAsia="ＭＳ 明朝" w:hAnsi="Century"/>
              </w:rPr>
            </w:pPr>
            <w:r w:rsidRPr="002F7124">
              <w:rPr>
                <w:rFonts w:ascii="Century" w:eastAsia="ＭＳ 明朝" w:hAnsi="Century" w:hint="eastAsia"/>
              </w:rPr>
              <w:t>99.3</w:t>
            </w:r>
          </w:p>
        </w:tc>
      </w:tr>
    </w:tbl>
    <w:p w14:paraId="5C789947" w14:textId="77777777" w:rsidR="00A7267A" w:rsidRPr="002F7124" w:rsidRDefault="00A7267A" w:rsidP="00A7267A">
      <w:pPr>
        <w:pStyle w:val="af4"/>
        <w:jc w:val="both"/>
        <w:rPr>
          <w:rFonts w:ascii="Century" w:eastAsia="ＭＳ 明朝" w:hAnsi="Century"/>
        </w:rPr>
      </w:pPr>
    </w:p>
    <w:p w14:paraId="7F14E31C" w14:textId="77777777" w:rsidR="00A7267A" w:rsidRPr="002F7124" w:rsidRDefault="00A7267A" w:rsidP="00A7267A">
      <w:pPr>
        <w:pStyle w:val="af4"/>
        <w:jc w:val="both"/>
        <w:rPr>
          <w:rFonts w:ascii="Century" w:eastAsia="ＭＳ 明朝" w:hAnsi="Century"/>
        </w:rPr>
      </w:pPr>
    </w:p>
    <w:p w14:paraId="7019C407" w14:textId="2C7C3B9B" w:rsidR="00C63EC3" w:rsidRPr="00E45F16" w:rsidRDefault="00C63EC3" w:rsidP="00FD3EDA">
      <w:pPr>
        <w:tabs>
          <w:tab w:val="decimal" w:pos="284"/>
        </w:tabs>
        <w:spacing w:afterLines="50" w:after="120" w:line="240" w:lineRule="auto"/>
        <w:jc w:val="center"/>
        <w:rPr>
          <w:rFonts w:ascii="Century" w:eastAsia="ＭＳ ゴシック" w:hAnsi="Century" w:cs="Arial"/>
          <w:color w:val="000000" w:themeColor="text1"/>
          <w:sz w:val="20"/>
          <w:szCs w:val="20"/>
        </w:rPr>
      </w:pPr>
      <w:r w:rsidRPr="00E45F16">
        <w:rPr>
          <w:rFonts w:ascii="Century" w:hAnsi="Century"/>
          <w:b/>
          <w:color w:val="000000" w:themeColor="text1"/>
          <w:sz w:val="20"/>
          <w:szCs w:val="20"/>
        </w:rPr>
        <w:t>Table S</w:t>
      </w:r>
      <w:proofErr w:type="gramStart"/>
      <w:r w:rsidR="00171E86" w:rsidRPr="00E45F16">
        <w:rPr>
          <w:rFonts w:ascii="Century" w:hAnsi="Century"/>
          <w:b/>
          <w:color w:val="000000" w:themeColor="text1"/>
          <w:sz w:val="20"/>
          <w:szCs w:val="20"/>
          <w:lang w:eastAsia="ja-JP"/>
        </w:rPr>
        <w:t>1</w:t>
      </w:r>
      <w:r w:rsidR="00A7267A" w:rsidRPr="00E45F16">
        <w:rPr>
          <w:rFonts w:ascii="Century" w:hAnsi="Century" w:hint="eastAsia"/>
          <w:b/>
          <w:color w:val="000000" w:themeColor="text1"/>
          <w:sz w:val="20"/>
          <w:szCs w:val="20"/>
          <w:lang w:eastAsia="ja-JP"/>
        </w:rPr>
        <w:t>4</w:t>
      </w:r>
      <w:r w:rsidR="00394E9F" w:rsidRPr="00E45F16">
        <w:rPr>
          <w:rFonts w:ascii="Century" w:hAnsi="Century"/>
          <w:color w:val="000000" w:themeColor="text1"/>
          <w:sz w:val="20"/>
          <w:szCs w:val="20"/>
        </w:rPr>
        <w:t xml:space="preserve">  </w:t>
      </w:r>
      <w:r w:rsidRPr="00E45F16">
        <w:rPr>
          <w:rFonts w:ascii="Century" w:hAnsi="Century"/>
          <w:color w:val="000000" w:themeColor="text1"/>
          <w:sz w:val="20"/>
          <w:szCs w:val="20"/>
          <w:lang w:eastAsia="ja-JP"/>
        </w:rPr>
        <w:t>Quantification</w:t>
      </w:r>
      <w:proofErr w:type="gramEnd"/>
      <w:r w:rsidRPr="00E45F16">
        <w:rPr>
          <w:rFonts w:ascii="Century" w:hAnsi="Century"/>
          <w:color w:val="000000" w:themeColor="text1"/>
          <w:sz w:val="20"/>
          <w:szCs w:val="20"/>
          <w:lang w:eastAsia="ja-JP"/>
        </w:rPr>
        <w:t xml:space="preserve"> of </w:t>
      </w:r>
      <w:r w:rsidR="00C71E8A" w:rsidRPr="00E45F16">
        <w:rPr>
          <w:rFonts w:ascii="Century" w:hAnsi="Century"/>
          <w:sz w:val="20"/>
          <w:szCs w:val="20"/>
        </w:rPr>
        <w:t>DNA adducts</w:t>
      </w:r>
      <w:r w:rsidRPr="00E45F16">
        <w:rPr>
          <w:rFonts w:ascii="Century" w:hAnsi="Century"/>
          <w:color w:val="000000" w:themeColor="text1"/>
          <w:sz w:val="20"/>
          <w:szCs w:val="20"/>
          <w:lang w:eastAsia="ja-JP"/>
        </w:rPr>
        <w:t xml:space="preserve"> i</w:t>
      </w:r>
      <w:r w:rsidRPr="00E45F16">
        <w:rPr>
          <w:rFonts w:ascii="Century" w:eastAsia="ＭＳ ゴシック" w:hAnsi="Century" w:cs="Arial"/>
          <w:color w:val="000000" w:themeColor="text1"/>
          <w:sz w:val="20"/>
          <w:szCs w:val="20"/>
        </w:rPr>
        <w:t xml:space="preserve">n the reaction mixture of MNU and </w:t>
      </w:r>
      <w:r w:rsidR="00FD3EDA" w:rsidRPr="00E45F16">
        <w:rPr>
          <w:rFonts w:ascii="Century" w:eastAsia="ＭＳ ゴシック" w:hAnsi="Century" w:cs="Arial"/>
          <w:color w:val="000000" w:themeColor="text1"/>
          <w:sz w:val="20"/>
          <w:szCs w:val="20"/>
        </w:rPr>
        <w:t>licoricidin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9"/>
        <w:gridCol w:w="1679"/>
        <w:gridCol w:w="1705"/>
        <w:gridCol w:w="1680"/>
        <w:gridCol w:w="1706"/>
      </w:tblGrid>
      <w:tr w:rsidR="00C868C5" w:rsidRPr="00FD3EDA" w14:paraId="7BC124A7" w14:textId="77777777" w:rsidTr="00590A59">
        <w:tc>
          <w:tcPr>
            <w:tcW w:w="17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8233EF" w14:textId="77777777" w:rsidR="00C63EC3" w:rsidRPr="00FD3EDA" w:rsidRDefault="00C63EC3">
            <w:pPr>
              <w:spacing w:line="360" w:lineRule="auto"/>
              <w:jc w:val="center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ＭＳ 明朝"/>
                <w:color w:val="000000" w:themeColor="text1"/>
                <w:kern w:val="2"/>
                <w:sz w:val="21"/>
                <w:szCs w:val="21"/>
                <w:lang w:val="en-US" w:eastAsia="ja-JP"/>
              </w:rPr>
              <w:t>Concentration</w:t>
            </w:r>
          </w:p>
        </w:tc>
        <w:tc>
          <w:tcPr>
            <w:tcW w:w="34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0F272C" w14:textId="77777777" w:rsidR="00C63EC3" w:rsidRPr="00FD3EDA" w:rsidRDefault="00C63EC3">
            <w:pPr>
              <w:spacing w:line="360" w:lineRule="auto"/>
              <w:jc w:val="center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i/>
                <w:color w:val="000000" w:themeColor="text1"/>
                <w:kern w:val="2"/>
                <w:sz w:val="21"/>
                <w:szCs w:val="21"/>
                <w:lang w:val="en-US" w:eastAsia="ja-JP"/>
              </w:rPr>
              <w:t>O</w:t>
            </w:r>
            <w:r w:rsidRPr="00F72178">
              <w:rPr>
                <w:rFonts w:ascii="Century" w:hAnsi="Century"/>
                <w:color w:val="000000" w:themeColor="text1"/>
                <w:kern w:val="2"/>
                <w:sz w:val="21"/>
                <w:szCs w:val="21"/>
                <w:vertAlign w:val="superscript"/>
                <w:lang w:val="en-US" w:eastAsia="ja-JP"/>
              </w:rPr>
              <w:t>6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>-MeG</w:t>
            </w:r>
          </w:p>
        </w:tc>
        <w:tc>
          <w:tcPr>
            <w:tcW w:w="34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5EAA89" w14:textId="77777777" w:rsidR="00C63EC3" w:rsidRPr="00FD3EDA" w:rsidRDefault="00C63EC3">
            <w:pPr>
              <w:spacing w:line="360" w:lineRule="auto"/>
              <w:jc w:val="center"/>
              <w:rPr>
                <w:rFonts w:ascii="Century" w:hAnsi="Century"/>
                <w:b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i/>
                <w:color w:val="000000" w:themeColor="text1"/>
                <w:kern w:val="2"/>
                <w:sz w:val="21"/>
                <w:szCs w:val="21"/>
                <w:lang w:val="en-US" w:eastAsia="ja-JP"/>
              </w:rPr>
              <w:t>N</w:t>
            </w:r>
            <w:r w:rsidRPr="00F72178">
              <w:rPr>
                <w:rFonts w:ascii="Century" w:hAnsi="Century"/>
                <w:color w:val="000000" w:themeColor="text1"/>
                <w:kern w:val="2"/>
                <w:sz w:val="21"/>
                <w:szCs w:val="21"/>
                <w:vertAlign w:val="superscript"/>
                <w:lang w:val="en-US" w:eastAsia="ja-JP"/>
              </w:rPr>
              <w:t>3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>-MeA</w:t>
            </w:r>
          </w:p>
        </w:tc>
      </w:tr>
      <w:tr w:rsidR="00C868C5" w:rsidRPr="00FD3EDA" w14:paraId="39CFA484" w14:textId="77777777" w:rsidTr="00590A59"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BA82789" w14:textId="685C51FF" w:rsidR="00C63EC3" w:rsidRPr="00FD3EDA" w:rsidRDefault="00C63EC3">
            <w:pPr>
              <w:spacing w:line="360" w:lineRule="auto"/>
              <w:jc w:val="center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>(µmol/</w:t>
            </w:r>
            <w:r w:rsidR="00092597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50 µL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>)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D0178D4" w14:textId="77777777" w:rsidR="00C63EC3" w:rsidRPr="00FD3EDA" w:rsidRDefault="00C63EC3">
            <w:pPr>
              <w:spacing w:line="360" w:lineRule="auto"/>
              <w:jc w:val="center"/>
              <w:rPr>
                <w:rFonts w:ascii="Century" w:hAnsi="Century"/>
                <w:color w:val="000000" w:themeColor="text1"/>
                <w:kern w:val="2"/>
                <w:sz w:val="17"/>
                <w:szCs w:val="17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17"/>
                <w:szCs w:val="17"/>
                <w:lang w:val="en-US" w:eastAsia="ja-JP"/>
              </w:rPr>
              <w:t>Adducts</w:t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17"/>
                <w:szCs w:val="17"/>
                <w:lang w:val="en-US" w:eastAsia="ja-JP"/>
              </w:rPr>
              <w:t xml:space="preserve"> 10</w:t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17"/>
                <w:szCs w:val="17"/>
                <w:vertAlign w:val="superscript"/>
                <w:lang w:val="en-US" w:eastAsia="ja-JP"/>
              </w:rPr>
              <w:t>5</w:t>
            </w:r>
            <w:r w:rsidRPr="00FD3EDA">
              <w:rPr>
                <w:rFonts w:ascii="Century" w:hAnsi="Century"/>
                <w:color w:val="000000" w:themeColor="text1"/>
                <w:kern w:val="2"/>
                <w:sz w:val="17"/>
                <w:szCs w:val="17"/>
                <w:lang w:val="en-US" w:eastAsia="ja-JP"/>
              </w:rPr>
              <w:t xml:space="preserve"> </w:t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17"/>
                <w:szCs w:val="17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17"/>
                <w:szCs w:val="17"/>
                <w:lang w:val="en-US" w:eastAsia="ja-JP"/>
              </w:rPr>
              <w:t xml:space="preserve"> SE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C85307B" w14:textId="77777777" w:rsidR="00C63EC3" w:rsidRPr="00FD3EDA" w:rsidRDefault="00C63EC3">
            <w:pPr>
              <w:spacing w:line="360" w:lineRule="auto"/>
              <w:jc w:val="center"/>
              <w:rPr>
                <w:rFonts w:ascii="Century" w:hAnsi="Century"/>
                <w:color w:val="000000" w:themeColor="text1"/>
                <w:kern w:val="2"/>
                <w:sz w:val="20"/>
                <w:szCs w:val="20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0"/>
                <w:szCs w:val="20"/>
                <w:lang w:val="en-US" w:eastAsia="ja-JP"/>
              </w:rPr>
              <w:t>Percentage (%)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CA1EC3A" w14:textId="77777777" w:rsidR="00C63EC3" w:rsidRPr="00FD3EDA" w:rsidRDefault="00C63EC3">
            <w:pPr>
              <w:spacing w:line="360" w:lineRule="auto"/>
              <w:jc w:val="center"/>
              <w:rPr>
                <w:rFonts w:ascii="Century" w:hAnsi="Century"/>
                <w:color w:val="000000" w:themeColor="text1"/>
                <w:kern w:val="2"/>
                <w:sz w:val="17"/>
                <w:szCs w:val="17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17"/>
                <w:szCs w:val="17"/>
                <w:lang w:val="en-US" w:eastAsia="ja-JP"/>
              </w:rPr>
              <w:t>Adducts</w:t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17"/>
                <w:szCs w:val="17"/>
                <w:lang w:val="en-US" w:eastAsia="ja-JP"/>
              </w:rPr>
              <w:t xml:space="preserve"> 10</w:t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17"/>
                <w:szCs w:val="17"/>
                <w:vertAlign w:val="superscript"/>
                <w:lang w:val="en-US" w:eastAsia="ja-JP"/>
              </w:rPr>
              <w:t>5</w:t>
            </w:r>
            <w:r w:rsidRPr="00FD3EDA">
              <w:rPr>
                <w:rFonts w:ascii="Century" w:hAnsi="Century"/>
                <w:color w:val="000000" w:themeColor="text1"/>
                <w:kern w:val="2"/>
                <w:sz w:val="17"/>
                <w:szCs w:val="17"/>
                <w:lang w:val="en-US" w:eastAsia="ja-JP"/>
              </w:rPr>
              <w:t xml:space="preserve"> </w:t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17"/>
                <w:szCs w:val="17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17"/>
                <w:szCs w:val="17"/>
                <w:lang w:val="en-US" w:eastAsia="ja-JP"/>
              </w:rPr>
              <w:t xml:space="preserve"> SE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AF02532" w14:textId="77777777" w:rsidR="00C63EC3" w:rsidRPr="00FD3EDA" w:rsidRDefault="00C63EC3">
            <w:pPr>
              <w:spacing w:line="360" w:lineRule="auto"/>
              <w:jc w:val="center"/>
              <w:rPr>
                <w:rFonts w:ascii="Century" w:hAnsi="Century"/>
                <w:color w:val="000000" w:themeColor="text1"/>
                <w:kern w:val="2"/>
                <w:sz w:val="20"/>
                <w:szCs w:val="20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0"/>
                <w:szCs w:val="20"/>
                <w:lang w:val="en-US" w:eastAsia="ja-JP"/>
              </w:rPr>
              <w:t>Percentage (%)</w:t>
            </w:r>
          </w:p>
        </w:tc>
      </w:tr>
      <w:tr w:rsidR="00C63EC3" w:rsidRPr="00FD3EDA" w14:paraId="40128E87" w14:textId="77777777" w:rsidTr="00590A59">
        <w:tc>
          <w:tcPr>
            <w:tcW w:w="17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E71C04" w14:textId="77777777" w:rsidR="00C63EC3" w:rsidRPr="00FD3EDA" w:rsidRDefault="00C63EC3">
            <w:pPr>
              <w:tabs>
                <w:tab w:val="decimal" w:pos="851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>0</w:t>
            </w:r>
          </w:p>
        </w:tc>
        <w:tc>
          <w:tcPr>
            <w:tcW w:w="17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2AAAE8" w14:textId="57D7D570" w:rsidR="00C63EC3" w:rsidRPr="00FD3EDA" w:rsidRDefault="00CF06A9" w:rsidP="00CF06A9">
            <w:pPr>
              <w:tabs>
                <w:tab w:val="right" w:pos="581"/>
                <w:tab w:val="right" w:pos="865"/>
                <w:tab w:val="right" w:pos="1261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DB50CF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5691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C63EC3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1153EF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185</w:t>
            </w:r>
          </w:p>
        </w:tc>
        <w:tc>
          <w:tcPr>
            <w:tcW w:w="17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DEB5E06" w14:textId="77777777" w:rsidR="00C63EC3" w:rsidRPr="00FD3EDA" w:rsidRDefault="00C63EC3">
            <w:pPr>
              <w:tabs>
                <w:tab w:val="decimal" w:pos="772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sz w:val="21"/>
                <w:szCs w:val="21"/>
              </w:rPr>
              <w:t>100</w:t>
            </w:r>
            <w:r w:rsidRPr="00FD3EDA">
              <w:rPr>
                <w:rFonts w:ascii="Century" w:hAnsi="Century"/>
                <w:color w:val="000000" w:themeColor="text1"/>
                <w:sz w:val="21"/>
                <w:szCs w:val="21"/>
                <w:lang w:eastAsia="ja-JP"/>
              </w:rPr>
              <w:t>.0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82DA8F" w14:textId="5049CD01" w:rsidR="00C63EC3" w:rsidRPr="00FD3EDA" w:rsidRDefault="00CF06A9" w:rsidP="00CF06A9">
            <w:pPr>
              <w:tabs>
                <w:tab w:val="right" w:pos="593"/>
                <w:tab w:val="right" w:pos="877"/>
                <w:tab w:val="right" w:pos="1160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9D7EE9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372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C63EC3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9D7EE9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18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C075346" w14:textId="77777777" w:rsidR="00C63EC3" w:rsidRPr="00FD3EDA" w:rsidRDefault="00C63EC3" w:rsidP="00CF06A9">
            <w:pPr>
              <w:tabs>
                <w:tab w:val="decimal" w:pos="756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100.0</w:t>
            </w:r>
          </w:p>
        </w:tc>
      </w:tr>
      <w:tr w:rsidR="00C63EC3" w:rsidRPr="00FD3EDA" w14:paraId="5EA94E80" w14:textId="77777777" w:rsidTr="00590A59"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F2B2AD" w14:textId="77777777" w:rsidR="00C63EC3" w:rsidRPr="00FD3EDA" w:rsidRDefault="00C63EC3">
            <w:pPr>
              <w:tabs>
                <w:tab w:val="decimal" w:pos="851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>0.</w:t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BD6453" w14:textId="37CE82B3" w:rsidR="00C63EC3" w:rsidRPr="00FD3EDA" w:rsidRDefault="00CF06A9" w:rsidP="00CF06A9">
            <w:pPr>
              <w:tabs>
                <w:tab w:val="right" w:pos="581"/>
                <w:tab w:val="right" w:pos="865"/>
                <w:tab w:val="right" w:pos="1261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DB50CF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5137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C63EC3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1153EF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131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BE96F3" w14:textId="018D0352" w:rsidR="00C63EC3" w:rsidRPr="00FD3EDA" w:rsidRDefault="0052305C">
            <w:pPr>
              <w:tabs>
                <w:tab w:val="decimal" w:pos="772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eastAsia="ja-JP"/>
              </w:rPr>
              <w:t>90.3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B1B71A" w14:textId="0248ABF8" w:rsidR="00C63EC3" w:rsidRPr="00FD3EDA" w:rsidRDefault="00CF06A9" w:rsidP="00CF06A9">
            <w:pPr>
              <w:tabs>
                <w:tab w:val="right" w:pos="593"/>
                <w:tab w:val="right" w:pos="877"/>
                <w:tab w:val="right" w:pos="1160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9D7EE9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317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C63EC3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9D7EE9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10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CA3D94" w14:textId="0BA95A0D" w:rsidR="00C63EC3" w:rsidRPr="00FD3EDA" w:rsidRDefault="002767EE" w:rsidP="00CF06A9">
            <w:pPr>
              <w:tabs>
                <w:tab w:val="decimal" w:pos="756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85.4</w:t>
            </w:r>
          </w:p>
        </w:tc>
      </w:tr>
      <w:tr w:rsidR="00C63EC3" w:rsidRPr="00FD3EDA" w14:paraId="0C81BAD4" w14:textId="77777777" w:rsidTr="00590A59"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356888" w14:textId="77777777" w:rsidR="00C63EC3" w:rsidRPr="00FD3EDA" w:rsidRDefault="00C63EC3">
            <w:pPr>
              <w:tabs>
                <w:tab w:val="decimal" w:pos="851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0.25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F7EFB1" w14:textId="2E113743" w:rsidR="00C63EC3" w:rsidRPr="00FD3EDA" w:rsidRDefault="00CF06A9" w:rsidP="00CF06A9">
            <w:pPr>
              <w:tabs>
                <w:tab w:val="right" w:pos="581"/>
                <w:tab w:val="right" w:pos="865"/>
                <w:tab w:val="right" w:pos="1261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1153EF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4870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C63EC3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1153EF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199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B31B50" w14:textId="16951F47" w:rsidR="00C63EC3" w:rsidRPr="00FD3EDA" w:rsidRDefault="0052305C">
            <w:pPr>
              <w:tabs>
                <w:tab w:val="decimal" w:pos="772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eastAsia="ja-JP"/>
              </w:rPr>
              <w:t>85.6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2BA6E0" w14:textId="459E1F7C" w:rsidR="00C63EC3" w:rsidRPr="00FD3EDA" w:rsidRDefault="00CF06A9" w:rsidP="00CF06A9">
            <w:pPr>
              <w:tabs>
                <w:tab w:val="right" w:pos="593"/>
                <w:tab w:val="right" w:pos="877"/>
                <w:tab w:val="right" w:pos="1160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9D7EE9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268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C63EC3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9D7EE9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24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ADBEEA" w14:textId="602B2B40" w:rsidR="00C63EC3" w:rsidRPr="00FD3EDA" w:rsidRDefault="002767EE" w:rsidP="00CF06A9">
            <w:pPr>
              <w:tabs>
                <w:tab w:val="decimal" w:pos="756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7</w:t>
            </w:r>
            <w:r w:rsidR="00E801E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2.0</w:t>
            </w:r>
          </w:p>
        </w:tc>
      </w:tr>
      <w:tr w:rsidR="00C63EC3" w:rsidRPr="00FD3EDA" w14:paraId="4DC8F7D6" w14:textId="77777777" w:rsidTr="00590A59"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E903BF" w14:textId="77777777" w:rsidR="00C63EC3" w:rsidRPr="00FD3EDA" w:rsidRDefault="00C63EC3">
            <w:pPr>
              <w:tabs>
                <w:tab w:val="decimal" w:pos="851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0.5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41A115" w14:textId="78D25F48" w:rsidR="00C63EC3" w:rsidRPr="00FD3EDA" w:rsidRDefault="00CF06A9" w:rsidP="00CF06A9">
            <w:pPr>
              <w:tabs>
                <w:tab w:val="right" w:pos="581"/>
                <w:tab w:val="right" w:pos="865"/>
                <w:tab w:val="right" w:pos="1261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1153EF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4643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C63EC3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1153EF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194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CD95A4" w14:textId="32050D7A" w:rsidR="00C63EC3" w:rsidRPr="00FD3EDA" w:rsidRDefault="0052305C">
            <w:pPr>
              <w:tabs>
                <w:tab w:val="decimal" w:pos="772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eastAsia="ja-JP"/>
              </w:rPr>
              <w:t>81.7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F2ADE3" w14:textId="722AEC35" w:rsidR="00C63EC3" w:rsidRPr="00FD3EDA" w:rsidRDefault="00CF06A9" w:rsidP="00CF06A9">
            <w:pPr>
              <w:tabs>
                <w:tab w:val="right" w:pos="593"/>
                <w:tab w:val="right" w:pos="877"/>
                <w:tab w:val="right" w:pos="1160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9D7EE9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253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C63EC3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9D7EE9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7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05BA4D" w14:textId="6E31C7EE" w:rsidR="00C63EC3" w:rsidRPr="00FD3EDA" w:rsidRDefault="002767EE" w:rsidP="00CF06A9">
            <w:pPr>
              <w:tabs>
                <w:tab w:val="decimal" w:pos="756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68.</w:t>
            </w:r>
            <w:r w:rsidR="00E801E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</w:t>
            </w:r>
          </w:p>
        </w:tc>
      </w:tr>
      <w:tr w:rsidR="00C63EC3" w:rsidRPr="00FD3EDA" w14:paraId="7C6C4DBA" w14:textId="77777777" w:rsidTr="00590A59"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D89ABE" w14:textId="7D798B36" w:rsidR="00C63EC3" w:rsidRPr="00FD3EDA" w:rsidRDefault="00DB50CF">
            <w:pPr>
              <w:tabs>
                <w:tab w:val="decimal" w:pos="851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0.75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B5483C" w14:textId="399E47BD" w:rsidR="00C63EC3" w:rsidRPr="00FD3EDA" w:rsidRDefault="00CF06A9" w:rsidP="00CF06A9">
            <w:pPr>
              <w:tabs>
                <w:tab w:val="right" w:pos="581"/>
                <w:tab w:val="right" w:pos="865"/>
                <w:tab w:val="right" w:pos="1261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1153EF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4896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C63EC3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52305C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121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A0FE24" w14:textId="6EA45DE0" w:rsidR="00C63EC3" w:rsidRPr="00FD3EDA" w:rsidRDefault="0052305C">
            <w:pPr>
              <w:tabs>
                <w:tab w:val="decimal" w:pos="772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eastAsia="ja-JP"/>
              </w:rPr>
              <w:t>86.1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426479" w14:textId="0EDB3B30" w:rsidR="00C63EC3" w:rsidRPr="00FD3EDA" w:rsidRDefault="00CF06A9" w:rsidP="00CF06A9">
            <w:pPr>
              <w:tabs>
                <w:tab w:val="right" w:pos="593"/>
                <w:tab w:val="right" w:pos="877"/>
                <w:tab w:val="right" w:pos="1160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9D7EE9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243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C63EC3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9D7EE9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12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15550A" w14:textId="336F3A7E" w:rsidR="00C63EC3" w:rsidRPr="00FD3EDA" w:rsidRDefault="002767EE" w:rsidP="00CF06A9">
            <w:pPr>
              <w:tabs>
                <w:tab w:val="decimal" w:pos="756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65.5</w:t>
            </w:r>
          </w:p>
        </w:tc>
      </w:tr>
      <w:tr w:rsidR="00C63EC3" w:rsidRPr="00FD3EDA" w14:paraId="253CAD00" w14:textId="77777777" w:rsidTr="00590A59"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EEC464" w14:textId="3581DC39" w:rsidR="00C63EC3" w:rsidRPr="00FD3EDA" w:rsidRDefault="00DB50CF">
            <w:pPr>
              <w:tabs>
                <w:tab w:val="decimal" w:pos="851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1.0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FF118DB" w14:textId="0832FDCC" w:rsidR="00C63EC3" w:rsidRPr="00FD3EDA" w:rsidRDefault="00CF06A9" w:rsidP="00CF06A9">
            <w:pPr>
              <w:tabs>
                <w:tab w:val="right" w:pos="581"/>
                <w:tab w:val="right" w:pos="865"/>
                <w:tab w:val="right" w:pos="1261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1153EF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4502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C63EC3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52305C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217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F534BF1" w14:textId="1AB4623F" w:rsidR="00C63EC3" w:rsidRPr="00FD3EDA" w:rsidRDefault="0052305C">
            <w:pPr>
              <w:tabs>
                <w:tab w:val="decimal" w:pos="772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eastAsia="ja-JP"/>
              </w:rPr>
              <w:t>79.2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9955A35" w14:textId="4A8464CA" w:rsidR="00C63EC3" w:rsidRPr="00FD3EDA" w:rsidRDefault="00CF06A9" w:rsidP="00CF06A9">
            <w:pPr>
              <w:tabs>
                <w:tab w:val="right" w:pos="593"/>
                <w:tab w:val="right" w:pos="877"/>
                <w:tab w:val="right" w:pos="1160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9D7EE9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210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C63EC3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9D7EE9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1B26E42" w14:textId="37C180F3" w:rsidR="00C63EC3" w:rsidRPr="00FD3EDA" w:rsidRDefault="002767EE" w:rsidP="00CF06A9">
            <w:pPr>
              <w:tabs>
                <w:tab w:val="decimal" w:pos="756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56.</w:t>
            </w:r>
            <w:r w:rsidR="00E801E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6</w:t>
            </w:r>
          </w:p>
        </w:tc>
      </w:tr>
    </w:tbl>
    <w:p w14:paraId="639BA71E" w14:textId="77777777" w:rsidR="00C63EC3" w:rsidRPr="00FD3EDA" w:rsidRDefault="00C63EC3" w:rsidP="00A7267A">
      <w:pPr>
        <w:tabs>
          <w:tab w:val="decimal" w:pos="284"/>
        </w:tabs>
        <w:spacing w:line="240" w:lineRule="auto"/>
        <w:jc w:val="center"/>
        <w:rPr>
          <w:b/>
          <w:color w:val="000000" w:themeColor="text1"/>
          <w:sz w:val="21"/>
          <w:szCs w:val="21"/>
        </w:rPr>
      </w:pPr>
    </w:p>
    <w:p w14:paraId="3F711404" w14:textId="77777777" w:rsidR="00C63EC3" w:rsidRDefault="00C63EC3" w:rsidP="00A7267A">
      <w:pPr>
        <w:tabs>
          <w:tab w:val="decimal" w:pos="284"/>
        </w:tabs>
        <w:spacing w:line="240" w:lineRule="auto"/>
        <w:jc w:val="center"/>
        <w:rPr>
          <w:b/>
          <w:sz w:val="21"/>
          <w:szCs w:val="21"/>
        </w:rPr>
      </w:pPr>
    </w:p>
    <w:p w14:paraId="26E8D64C" w14:textId="77777777" w:rsidR="00171E86" w:rsidRPr="00E45F16" w:rsidRDefault="00171E86" w:rsidP="00A7267A">
      <w:pPr>
        <w:tabs>
          <w:tab w:val="decimal" w:pos="284"/>
        </w:tabs>
        <w:spacing w:afterLines="50" w:after="120" w:line="240" w:lineRule="auto"/>
        <w:jc w:val="center"/>
        <w:rPr>
          <w:rFonts w:ascii="Century" w:hAnsi="Century"/>
          <w:b/>
          <w:color w:val="000000" w:themeColor="text1"/>
          <w:sz w:val="20"/>
          <w:szCs w:val="20"/>
        </w:rPr>
      </w:pPr>
    </w:p>
    <w:p w14:paraId="0E114752" w14:textId="35076B06" w:rsidR="005B70A7" w:rsidRPr="00E45F16" w:rsidRDefault="005B70A7" w:rsidP="00FD3EDA">
      <w:pPr>
        <w:tabs>
          <w:tab w:val="decimal" w:pos="284"/>
        </w:tabs>
        <w:spacing w:afterLines="50" w:after="120" w:line="240" w:lineRule="auto"/>
        <w:jc w:val="center"/>
        <w:rPr>
          <w:rFonts w:ascii="Century" w:eastAsia="ＭＳ ゴシック" w:hAnsi="Century" w:cs="Arial"/>
          <w:color w:val="000000" w:themeColor="text1"/>
          <w:sz w:val="20"/>
          <w:szCs w:val="20"/>
        </w:rPr>
      </w:pPr>
      <w:r w:rsidRPr="00E45F16">
        <w:rPr>
          <w:rFonts w:ascii="Century" w:hAnsi="Century"/>
          <w:b/>
          <w:color w:val="000000" w:themeColor="text1"/>
          <w:sz w:val="20"/>
          <w:szCs w:val="20"/>
        </w:rPr>
        <w:t>Table S</w:t>
      </w:r>
      <w:proofErr w:type="gramStart"/>
      <w:r w:rsidR="00FD3EDA" w:rsidRPr="00E45F16">
        <w:rPr>
          <w:rFonts w:ascii="Century" w:hAnsi="Century"/>
          <w:b/>
          <w:color w:val="000000" w:themeColor="text1"/>
          <w:sz w:val="20"/>
          <w:szCs w:val="20"/>
          <w:lang w:eastAsia="ja-JP"/>
        </w:rPr>
        <w:t>1</w:t>
      </w:r>
      <w:r w:rsidR="00A7267A" w:rsidRPr="00E45F16">
        <w:rPr>
          <w:rFonts w:ascii="Century" w:hAnsi="Century" w:hint="eastAsia"/>
          <w:b/>
          <w:color w:val="000000" w:themeColor="text1"/>
          <w:sz w:val="20"/>
          <w:szCs w:val="20"/>
          <w:lang w:eastAsia="ja-JP"/>
        </w:rPr>
        <w:t>5</w:t>
      </w:r>
      <w:r w:rsidRPr="00E45F16">
        <w:rPr>
          <w:rFonts w:ascii="Century" w:hAnsi="Century"/>
          <w:color w:val="000000" w:themeColor="text1"/>
          <w:sz w:val="20"/>
          <w:szCs w:val="20"/>
        </w:rPr>
        <w:t xml:space="preserve"> </w:t>
      </w:r>
      <w:r w:rsidR="00050098" w:rsidRPr="00E45F16">
        <w:rPr>
          <w:rFonts w:ascii="Century" w:hAnsi="Century"/>
          <w:color w:val="000000" w:themeColor="text1"/>
          <w:sz w:val="20"/>
          <w:szCs w:val="20"/>
        </w:rPr>
        <w:t xml:space="preserve"> </w:t>
      </w:r>
      <w:r w:rsidRPr="00E45F16">
        <w:rPr>
          <w:rFonts w:ascii="Century" w:hAnsi="Century"/>
          <w:color w:val="000000" w:themeColor="text1"/>
          <w:sz w:val="20"/>
          <w:szCs w:val="20"/>
          <w:lang w:eastAsia="ja-JP"/>
        </w:rPr>
        <w:t>Quantification</w:t>
      </w:r>
      <w:proofErr w:type="gramEnd"/>
      <w:r w:rsidRPr="00E45F16">
        <w:rPr>
          <w:rFonts w:ascii="Century" w:hAnsi="Century"/>
          <w:color w:val="000000" w:themeColor="text1"/>
          <w:sz w:val="20"/>
          <w:szCs w:val="20"/>
          <w:lang w:eastAsia="ja-JP"/>
        </w:rPr>
        <w:t xml:space="preserve"> of </w:t>
      </w:r>
      <w:r w:rsidR="00C71E8A" w:rsidRPr="00E45F16">
        <w:rPr>
          <w:rFonts w:ascii="Century" w:hAnsi="Century"/>
          <w:sz w:val="20"/>
          <w:szCs w:val="20"/>
        </w:rPr>
        <w:t>DNA adducts</w:t>
      </w:r>
      <w:r w:rsidR="00C71E8A" w:rsidRPr="00E45F16">
        <w:rPr>
          <w:rFonts w:ascii="Century" w:hAnsi="Century"/>
          <w:i/>
          <w:color w:val="000000" w:themeColor="text1"/>
          <w:sz w:val="20"/>
          <w:szCs w:val="20"/>
          <w:lang w:eastAsia="ja-JP"/>
        </w:rPr>
        <w:t xml:space="preserve"> </w:t>
      </w:r>
      <w:r w:rsidRPr="00E45F16">
        <w:rPr>
          <w:rFonts w:ascii="Century" w:hAnsi="Century"/>
          <w:color w:val="000000" w:themeColor="text1"/>
          <w:sz w:val="20"/>
          <w:szCs w:val="20"/>
          <w:lang w:eastAsia="ja-JP"/>
        </w:rPr>
        <w:t>i</w:t>
      </w:r>
      <w:r w:rsidRPr="00E45F16">
        <w:rPr>
          <w:rFonts w:ascii="Century" w:eastAsia="ＭＳ ゴシック" w:hAnsi="Century" w:cs="Arial"/>
          <w:color w:val="000000" w:themeColor="text1"/>
          <w:sz w:val="20"/>
          <w:szCs w:val="20"/>
        </w:rPr>
        <w:t xml:space="preserve">n the reaction mixture of MNU and </w:t>
      </w:r>
      <w:r w:rsidR="00F74583" w:rsidRPr="00E45F16">
        <w:rPr>
          <w:rFonts w:ascii="Century" w:eastAsia="ＭＳ ゴシック" w:hAnsi="Century" w:cs="Arial"/>
          <w:color w:val="000000" w:themeColor="text1"/>
          <w:sz w:val="20"/>
          <w:szCs w:val="20"/>
        </w:rPr>
        <w:t>isoliquiritigenin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1682"/>
        <w:gridCol w:w="1702"/>
        <w:gridCol w:w="1683"/>
        <w:gridCol w:w="1702"/>
      </w:tblGrid>
      <w:tr w:rsidR="00C868C5" w:rsidRPr="00FD3EDA" w14:paraId="3D41FE75" w14:textId="77777777" w:rsidTr="00590A59">
        <w:tc>
          <w:tcPr>
            <w:tcW w:w="17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E9CBC9" w14:textId="77777777" w:rsidR="005B70A7" w:rsidRPr="00FD3EDA" w:rsidRDefault="005B70A7" w:rsidP="005B70A7">
            <w:pPr>
              <w:spacing w:line="360" w:lineRule="auto"/>
              <w:jc w:val="center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ＭＳ 明朝"/>
                <w:color w:val="000000" w:themeColor="text1"/>
                <w:kern w:val="2"/>
                <w:sz w:val="21"/>
                <w:szCs w:val="21"/>
                <w:lang w:val="en-US" w:eastAsia="ja-JP"/>
              </w:rPr>
              <w:t>Concentration</w:t>
            </w:r>
          </w:p>
        </w:tc>
        <w:tc>
          <w:tcPr>
            <w:tcW w:w="34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3BC44B" w14:textId="1AC8E7FE" w:rsidR="005B70A7" w:rsidRPr="00FD3EDA" w:rsidRDefault="007E701E" w:rsidP="005B70A7">
            <w:pPr>
              <w:spacing w:line="360" w:lineRule="auto"/>
              <w:jc w:val="center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i/>
                <w:color w:val="000000" w:themeColor="text1"/>
                <w:kern w:val="2"/>
                <w:sz w:val="21"/>
                <w:szCs w:val="21"/>
                <w:lang w:val="en-US" w:eastAsia="ja-JP"/>
              </w:rPr>
              <w:t>O</w:t>
            </w:r>
            <w:r w:rsidRPr="00F72178">
              <w:rPr>
                <w:rFonts w:ascii="Century" w:hAnsi="Century"/>
                <w:color w:val="000000" w:themeColor="text1"/>
                <w:kern w:val="2"/>
                <w:sz w:val="21"/>
                <w:szCs w:val="21"/>
                <w:vertAlign w:val="superscript"/>
                <w:lang w:val="en-US" w:eastAsia="ja-JP"/>
              </w:rPr>
              <w:t>6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>-MeG</w:t>
            </w:r>
          </w:p>
        </w:tc>
        <w:tc>
          <w:tcPr>
            <w:tcW w:w="34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E66F20" w14:textId="287E928D" w:rsidR="005B70A7" w:rsidRPr="00FD3EDA" w:rsidRDefault="007E701E" w:rsidP="005B70A7">
            <w:pPr>
              <w:spacing w:line="360" w:lineRule="auto"/>
              <w:jc w:val="center"/>
              <w:rPr>
                <w:rFonts w:ascii="Century" w:hAnsi="Century"/>
                <w:b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i/>
                <w:color w:val="000000" w:themeColor="text1"/>
                <w:kern w:val="2"/>
                <w:sz w:val="21"/>
                <w:szCs w:val="21"/>
                <w:lang w:val="en-US" w:eastAsia="ja-JP"/>
              </w:rPr>
              <w:t>N</w:t>
            </w:r>
            <w:r w:rsidRPr="00F72178">
              <w:rPr>
                <w:rFonts w:ascii="Century" w:hAnsi="Century"/>
                <w:color w:val="000000" w:themeColor="text1"/>
                <w:kern w:val="2"/>
                <w:sz w:val="21"/>
                <w:szCs w:val="21"/>
                <w:vertAlign w:val="superscript"/>
                <w:lang w:val="en-US" w:eastAsia="ja-JP"/>
              </w:rPr>
              <w:t>3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>-MeA</w:t>
            </w:r>
          </w:p>
        </w:tc>
      </w:tr>
      <w:tr w:rsidR="00C868C5" w:rsidRPr="00FD3EDA" w14:paraId="2176E819" w14:textId="77777777" w:rsidTr="00590A59"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7CBB48F" w14:textId="73963741" w:rsidR="005B70A7" w:rsidRPr="00FD3EDA" w:rsidRDefault="005B70A7" w:rsidP="005B70A7">
            <w:pPr>
              <w:spacing w:line="360" w:lineRule="auto"/>
              <w:jc w:val="center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>(µmol/</w:t>
            </w:r>
            <w:r w:rsidR="00092597"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>/</w:t>
            </w:r>
            <w:r w:rsidR="00092597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50 µL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>)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CDA948F" w14:textId="7DAF711B" w:rsidR="005B70A7" w:rsidRPr="00FD3EDA" w:rsidRDefault="005B70A7" w:rsidP="00CF06A9">
            <w:pPr>
              <w:spacing w:line="360" w:lineRule="auto"/>
              <w:jc w:val="center"/>
              <w:rPr>
                <w:rFonts w:ascii="Century" w:hAnsi="Century"/>
                <w:color w:val="000000" w:themeColor="text1"/>
                <w:kern w:val="2"/>
                <w:sz w:val="17"/>
                <w:szCs w:val="17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17"/>
                <w:szCs w:val="17"/>
                <w:lang w:val="en-US" w:eastAsia="ja-JP"/>
              </w:rPr>
              <w:t>Adducts</w:t>
            </w:r>
            <w:r w:rsidR="00307C94" w:rsidRPr="00FD3EDA">
              <w:rPr>
                <w:rFonts w:ascii="Century" w:hAnsi="Century" w:hint="eastAsia"/>
                <w:color w:val="000000" w:themeColor="text1"/>
                <w:kern w:val="2"/>
                <w:sz w:val="17"/>
                <w:szCs w:val="17"/>
                <w:lang w:val="en-US" w:eastAsia="ja-JP"/>
              </w:rPr>
              <w:t xml:space="preserve"> 10</w:t>
            </w:r>
            <w:r w:rsidR="00307C94" w:rsidRPr="00FD3EDA">
              <w:rPr>
                <w:rFonts w:ascii="Century" w:hAnsi="Century" w:hint="eastAsia"/>
                <w:color w:val="000000" w:themeColor="text1"/>
                <w:kern w:val="2"/>
                <w:sz w:val="17"/>
                <w:szCs w:val="17"/>
                <w:vertAlign w:val="superscript"/>
                <w:lang w:val="en-US" w:eastAsia="ja-JP"/>
              </w:rPr>
              <w:t>5</w:t>
            </w:r>
            <w:r w:rsidRPr="00FD3EDA">
              <w:rPr>
                <w:rFonts w:ascii="Century" w:hAnsi="Century"/>
                <w:color w:val="000000" w:themeColor="text1"/>
                <w:kern w:val="2"/>
                <w:sz w:val="17"/>
                <w:szCs w:val="17"/>
                <w:lang w:val="en-US" w:eastAsia="ja-JP"/>
              </w:rPr>
              <w:t xml:space="preserve"> </w:t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17"/>
                <w:szCs w:val="17"/>
                <w:lang w:val="en-US" w:eastAsia="ja-JP"/>
              </w:rPr>
              <w:t>±</w:t>
            </w:r>
            <w:r w:rsidR="00CF06A9" w:rsidRPr="00FD3EDA">
              <w:rPr>
                <w:rFonts w:ascii="Century" w:hAnsi="Century" w:hint="eastAsia"/>
                <w:color w:val="000000" w:themeColor="text1"/>
                <w:kern w:val="2"/>
                <w:sz w:val="17"/>
                <w:szCs w:val="17"/>
                <w:lang w:val="en-US" w:eastAsia="ja-JP"/>
              </w:rPr>
              <w:t xml:space="preserve"> </w:t>
            </w:r>
            <w:r w:rsidRPr="00FD3EDA">
              <w:rPr>
                <w:rFonts w:ascii="Century" w:hAnsi="Century"/>
                <w:color w:val="000000" w:themeColor="text1"/>
                <w:kern w:val="2"/>
                <w:sz w:val="17"/>
                <w:szCs w:val="17"/>
                <w:lang w:val="en-US" w:eastAsia="ja-JP"/>
              </w:rPr>
              <w:t>SE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8821E24" w14:textId="77777777" w:rsidR="005B70A7" w:rsidRPr="00FD3EDA" w:rsidRDefault="005B70A7" w:rsidP="005B70A7">
            <w:pPr>
              <w:spacing w:line="360" w:lineRule="auto"/>
              <w:jc w:val="center"/>
              <w:rPr>
                <w:rFonts w:ascii="Century" w:hAnsi="Century"/>
                <w:color w:val="000000" w:themeColor="text1"/>
                <w:kern w:val="2"/>
                <w:sz w:val="18"/>
                <w:szCs w:val="18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18"/>
                <w:szCs w:val="18"/>
                <w:lang w:val="en-US" w:eastAsia="ja-JP"/>
              </w:rPr>
              <w:t>Percentage (%)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2CB565F" w14:textId="44AFD1FA" w:rsidR="005B70A7" w:rsidRPr="00FD3EDA" w:rsidRDefault="00307C94" w:rsidP="005B70A7">
            <w:pPr>
              <w:spacing w:line="360" w:lineRule="auto"/>
              <w:jc w:val="center"/>
              <w:rPr>
                <w:rFonts w:ascii="Century" w:hAnsi="Century"/>
                <w:color w:val="000000" w:themeColor="text1"/>
                <w:kern w:val="2"/>
                <w:sz w:val="17"/>
                <w:szCs w:val="17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17"/>
                <w:szCs w:val="17"/>
                <w:lang w:val="en-US" w:eastAsia="ja-JP"/>
              </w:rPr>
              <w:t>Adducts</w:t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17"/>
                <w:szCs w:val="17"/>
                <w:lang w:val="en-US" w:eastAsia="ja-JP"/>
              </w:rPr>
              <w:t xml:space="preserve"> 10</w:t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17"/>
                <w:szCs w:val="17"/>
                <w:vertAlign w:val="superscript"/>
                <w:lang w:val="en-US" w:eastAsia="ja-JP"/>
              </w:rPr>
              <w:t>5</w:t>
            </w:r>
            <w:r w:rsidRPr="00FD3EDA">
              <w:rPr>
                <w:rFonts w:ascii="Century" w:hAnsi="Century"/>
                <w:color w:val="000000" w:themeColor="text1"/>
                <w:kern w:val="2"/>
                <w:sz w:val="17"/>
                <w:szCs w:val="17"/>
                <w:lang w:val="en-US" w:eastAsia="ja-JP"/>
              </w:rPr>
              <w:t xml:space="preserve"> </w:t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17"/>
                <w:szCs w:val="17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17"/>
                <w:szCs w:val="17"/>
                <w:lang w:val="en-US" w:eastAsia="ja-JP"/>
              </w:rPr>
              <w:t xml:space="preserve"> SE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DBD47C3" w14:textId="77777777" w:rsidR="005B70A7" w:rsidRPr="00FD3EDA" w:rsidRDefault="005B70A7" w:rsidP="005B70A7">
            <w:pPr>
              <w:spacing w:line="360" w:lineRule="auto"/>
              <w:jc w:val="center"/>
              <w:rPr>
                <w:rFonts w:ascii="Century" w:hAnsi="Century"/>
                <w:color w:val="000000" w:themeColor="text1"/>
                <w:kern w:val="2"/>
                <w:sz w:val="18"/>
                <w:szCs w:val="18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18"/>
                <w:szCs w:val="18"/>
                <w:lang w:val="en-US" w:eastAsia="ja-JP"/>
              </w:rPr>
              <w:t>Percentage (%)</w:t>
            </w:r>
          </w:p>
        </w:tc>
      </w:tr>
      <w:tr w:rsidR="00913F87" w:rsidRPr="00FD3EDA" w14:paraId="2C3663B5" w14:textId="77777777" w:rsidTr="00590A59">
        <w:tc>
          <w:tcPr>
            <w:tcW w:w="17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B2BBE7" w14:textId="77777777" w:rsidR="00913F87" w:rsidRPr="00FD3EDA" w:rsidRDefault="00913F87" w:rsidP="00913F87">
            <w:pPr>
              <w:tabs>
                <w:tab w:val="decimal" w:pos="851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>0</w:t>
            </w:r>
          </w:p>
        </w:tc>
        <w:tc>
          <w:tcPr>
            <w:tcW w:w="17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DF8F4C" w14:textId="23C7EAE2" w:rsidR="00913F87" w:rsidRPr="00FD3EDA" w:rsidRDefault="00CF06A9" w:rsidP="00CF06A9">
            <w:pPr>
              <w:tabs>
                <w:tab w:val="right" w:pos="581"/>
                <w:tab w:val="right" w:pos="865"/>
                <w:tab w:val="right" w:pos="1290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DF1A7F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6615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913F87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DF1A7F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359</w:t>
            </w:r>
          </w:p>
        </w:tc>
        <w:tc>
          <w:tcPr>
            <w:tcW w:w="17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3890C30" w14:textId="0F818BA2" w:rsidR="00913F87" w:rsidRPr="00FD3EDA" w:rsidRDefault="00913F87" w:rsidP="00640720">
            <w:pPr>
              <w:tabs>
                <w:tab w:val="decimal" w:pos="772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sz w:val="21"/>
                <w:szCs w:val="21"/>
              </w:rPr>
              <w:t>100</w:t>
            </w:r>
            <w:r w:rsidR="00640720" w:rsidRPr="00FD3EDA">
              <w:rPr>
                <w:rFonts w:ascii="Century" w:hAnsi="Century"/>
                <w:color w:val="000000" w:themeColor="text1"/>
                <w:sz w:val="21"/>
                <w:szCs w:val="21"/>
                <w:lang w:eastAsia="ja-JP"/>
              </w:rPr>
              <w:t>.0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A53C0B" w14:textId="460BDFE8" w:rsidR="00913F87" w:rsidRPr="00FD3EDA" w:rsidRDefault="00CF06A9" w:rsidP="00CF06A9">
            <w:pPr>
              <w:tabs>
                <w:tab w:val="right" w:pos="593"/>
                <w:tab w:val="right" w:pos="877"/>
                <w:tab w:val="right" w:pos="1160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300BE9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459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913F87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696097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12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CFD4B16" w14:textId="54BB3692" w:rsidR="00913F87" w:rsidRPr="00FD3EDA" w:rsidRDefault="000F0A08" w:rsidP="00CF06A9">
            <w:pPr>
              <w:tabs>
                <w:tab w:val="decimal" w:pos="756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100.0</w:t>
            </w:r>
          </w:p>
        </w:tc>
      </w:tr>
      <w:tr w:rsidR="00913F87" w:rsidRPr="00FD3EDA" w14:paraId="1781AEBB" w14:textId="77777777" w:rsidTr="00590A59"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9BF2FE" w14:textId="08B6D95C" w:rsidR="00913F87" w:rsidRPr="00FD3EDA" w:rsidRDefault="00913F87" w:rsidP="00913F87">
            <w:pPr>
              <w:tabs>
                <w:tab w:val="decimal" w:pos="851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>0.</w:t>
            </w:r>
            <w:r w:rsidR="00084FDC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C5C4C1" w14:textId="1E465E8F" w:rsidR="00913F87" w:rsidRPr="00FD3EDA" w:rsidRDefault="00CF06A9" w:rsidP="00CF06A9">
            <w:pPr>
              <w:tabs>
                <w:tab w:val="right" w:pos="581"/>
                <w:tab w:val="right" w:pos="865"/>
                <w:tab w:val="right" w:pos="1290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DF1A7F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6084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913F87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DF1A7F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102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19E8B9" w14:textId="1C837DDC" w:rsidR="00913F87" w:rsidRPr="00FD3EDA" w:rsidRDefault="00AE4269" w:rsidP="00640720">
            <w:pPr>
              <w:tabs>
                <w:tab w:val="decimal" w:pos="772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eastAsia="ja-JP"/>
              </w:rPr>
              <w:t>93.5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01B50F" w14:textId="1C3E2909" w:rsidR="00913F87" w:rsidRPr="00FD3EDA" w:rsidRDefault="00CF06A9" w:rsidP="00CF06A9">
            <w:pPr>
              <w:tabs>
                <w:tab w:val="right" w:pos="593"/>
                <w:tab w:val="right" w:pos="877"/>
                <w:tab w:val="right" w:pos="1160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696097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417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913F87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696097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9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8BCE9A" w14:textId="2BEB3579" w:rsidR="00913F87" w:rsidRPr="00FD3EDA" w:rsidRDefault="000F0A08" w:rsidP="00CF06A9">
            <w:pPr>
              <w:tabs>
                <w:tab w:val="decimal" w:pos="756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90.9</w:t>
            </w:r>
          </w:p>
        </w:tc>
      </w:tr>
      <w:tr w:rsidR="00913F87" w:rsidRPr="00FD3EDA" w14:paraId="30388B8C" w14:textId="77777777" w:rsidTr="00590A59"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190C08" w14:textId="24B6065D" w:rsidR="00913F87" w:rsidRPr="00FD3EDA" w:rsidRDefault="00084FDC" w:rsidP="00913F87">
            <w:pPr>
              <w:tabs>
                <w:tab w:val="decimal" w:pos="851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0.</w:t>
            </w:r>
            <w:r w:rsidR="00DF1A7F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2</w:t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5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EF6F6B" w14:textId="1B79D5C3" w:rsidR="00913F87" w:rsidRPr="00FD3EDA" w:rsidRDefault="00CF06A9" w:rsidP="00CF06A9">
            <w:pPr>
              <w:tabs>
                <w:tab w:val="right" w:pos="581"/>
                <w:tab w:val="right" w:pos="865"/>
                <w:tab w:val="right" w:pos="1290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CC06C8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4518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913F87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CC06C8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437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920D8C" w14:textId="3B146D41" w:rsidR="00913F87" w:rsidRPr="00FD3EDA" w:rsidRDefault="00AE4269" w:rsidP="00640720">
            <w:pPr>
              <w:tabs>
                <w:tab w:val="decimal" w:pos="772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eastAsia="ja-JP"/>
              </w:rPr>
              <w:t>69.2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1E9E1B" w14:textId="0B1990DC" w:rsidR="00913F87" w:rsidRPr="00FD3EDA" w:rsidRDefault="00CF06A9" w:rsidP="00CF06A9">
            <w:pPr>
              <w:tabs>
                <w:tab w:val="right" w:pos="593"/>
                <w:tab w:val="right" w:pos="877"/>
                <w:tab w:val="right" w:pos="1160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696097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309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913F87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696097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13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A46161" w14:textId="34EC03A9" w:rsidR="00913F87" w:rsidRPr="00FD3EDA" w:rsidRDefault="000F0A08" w:rsidP="00CF06A9">
            <w:pPr>
              <w:tabs>
                <w:tab w:val="decimal" w:pos="756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67.3</w:t>
            </w:r>
          </w:p>
        </w:tc>
      </w:tr>
      <w:tr w:rsidR="00913F87" w:rsidRPr="00FD3EDA" w14:paraId="41993FE1" w14:textId="77777777" w:rsidTr="00590A59"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4E5460" w14:textId="761EF6F2" w:rsidR="00913F87" w:rsidRPr="00FD3EDA" w:rsidRDefault="00084FDC" w:rsidP="00913F87">
            <w:pPr>
              <w:tabs>
                <w:tab w:val="decimal" w:pos="851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0.5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07AA89" w14:textId="4524D1EB" w:rsidR="00913F87" w:rsidRPr="00FD3EDA" w:rsidRDefault="00CF06A9" w:rsidP="00CF06A9">
            <w:pPr>
              <w:tabs>
                <w:tab w:val="right" w:pos="581"/>
                <w:tab w:val="right" w:pos="865"/>
                <w:tab w:val="right" w:pos="1290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CC06C8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4058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913F87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CC06C8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50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26246E" w14:textId="78CA31DA" w:rsidR="00913F87" w:rsidRPr="00FD3EDA" w:rsidRDefault="00AE4269" w:rsidP="00640720">
            <w:pPr>
              <w:tabs>
                <w:tab w:val="decimal" w:pos="772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eastAsia="ja-JP"/>
              </w:rPr>
              <w:t>62.4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5087EC" w14:textId="19171B00" w:rsidR="00913F87" w:rsidRPr="00FD3EDA" w:rsidRDefault="00CF06A9" w:rsidP="00CF06A9">
            <w:pPr>
              <w:tabs>
                <w:tab w:val="right" w:pos="593"/>
                <w:tab w:val="right" w:pos="877"/>
                <w:tab w:val="right" w:pos="1160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696097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268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913F87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696097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2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7B3B27" w14:textId="08B5E559" w:rsidR="00913F87" w:rsidRPr="00FD3EDA" w:rsidRDefault="000F0A08" w:rsidP="00CF06A9">
            <w:pPr>
              <w:tabs>
                <w:tab w:val="decimal" w:pos="756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58.5</w:t>
            </w:r>
          </w:p>
        </w:tc>
      </w:tr>
      <w:tr w:rsidR="00913F87" w:rsidRPr="00FD3EDA" w14:paraId="4F8D0F51" w14:textId="77777777" w:rsidTr="00590A59"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BE9C52" w14:textId="7BDCAFE4" w:rsidR="00913F87" w:rsidRPr="00FD3EDA" w:rsidRDefault="00DF1A7F" w:rsidP="00913F87">
            <w:pPr>
              <w:tabs>
                <w:tab w:val="decimal" w:pos="851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1.0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7F9B7B" w14:textId="7CD42766" w:rsidR="00913F87" w:rsidRPr="00FD3EDA" w:rsidRDefault="00CF06A9" w:rsidP="00CF06A9">
            <w:pPr>
              <w:tabs>
                <w:tab w:val="right" w:pos="581"/>
                <w:tab w:val="right" w:pos="865"/>
                <w:tab w:val="right" w:pos="1290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CC06C8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3497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913F87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CC06C8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162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7C7F2C" w14:textId="59040214" w:rsidR="00913F87" w:rsidRPr="00FD3EDA" w:rsidRDefault="00913F87" w:rsidP="00640720">
            <w:pPr>
              <w:tabs>
                <w:tab w:val="decimal" w:pos="772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sz w:val="21"/>
                <w:szCs w:val="21"/>
              </w:rPr>
              <w:t>5</w:t>
            </w:r>
            <w:r w:rsidR="00AE4269" w:rsidRPr="00FD3EDA">
              <w:rPr>
                <w:rFonts w:ascii="Century" w:hAnsi="Century"/>
                <w:color w:val="000000" w:themeColor="text1"/>
                <w:sz w:val="21"/>
                <w:szCs w:val="21"/>
                <w:lang w:eastAsia="ja-JP"/>
              </w:rPr>
              <w:t>3.7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278B62" w14:textId="04387CCA" w:rsidR="00913F87" w:rsidRPr="00FD3EDA" w:rsidRDefault="00CF06A9" w:rsidP="00CF06A9">
            <w:pPr>
              <w:tabs>
                <w:tab w:val="right" w:pos="593"/>
                <w:tab w:val="right" w:pos="877"/>
                <w:tab w:val="right" w:pos="1160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696097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217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7E4CD3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696097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1B049E" w14:textId="793602EE" w:rsidR="00913F87" w:rsidRPr="00FD3EDA" w:rsidRDefault="000F0A08" w:rsidP="00CF06A9">
            <w:pPr>
              <w:tabs>
                <w:tab w:val="decimal" w:pos="756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47.2</w:t>
            </w:r>
          </w:p>
        </w:tc>
      </w:tr>
      <w:tr w:rsidR="00913F87" w:rsidRPr="00FD3EDA" w14:paraId="1A6E63FC" w14:textId="77777777" w:rsidTr="00590A59"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346631" w14:textId="60342EF1" w:rsidR="00913F87" w:rsidRPr="00FD3EDA" w:rsidRDefault="00DF1A7F" w:rsidP="00913F87">
            <w:pPr>
              <w:tabs>
                <w:tab w:val="decimal" w:pos="851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2.0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8413C46" w14:textId="6995F6BA" w:rsidR="00913F87" w:rsidRPr="00FD3EDA" w:rsidRDefault="00CF06A9" w:rsidP="00CF06A9">
            <w:pPr>
              <w:tabs>
                <w:tab w:val="right" w:pos="581"/>
                <w:tab w:val="right" w:pos="865"/>
                <w:tab w:val="right" w:pos="1290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CE1CA6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2579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913F87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CE1CA6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130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9B1EE12" w14:textId="07F17A64" w:rsidR="00913F87" w:rsidRPr="00FD3EDA" w:rsidRDefault="00AE4269" w:rsidP="00640720">
            <w:pPr>
              <w:tabs>
                <w:tab w:val="decimal" w:pos="772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eastAsia="ja-JP"/>
              </w:rPr>
              <w:t>39.6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A06FB8F" w14:textId="4407711E" w:rsidR="00913F87" w:rsidRPr="00FD3EDA" w:rsidRDefault="00CF06A9" w:rsidP="00CF06A9">
            <w:pPr>
              <w:tabs>
                <w:tab w:val="right" w:pos="593"/>
                <w:tab w:val="right" w:pos="877"/>
                <w:tab w:val="right" w:pos="1160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696097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159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913F87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696097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8ED80AF" w14:textId="52A1A3E3" w:rsidR="00913F87" w:rsidRPr="00FD3EDA" w:rsidRDefault="000F0A08" w:rsidP="00CF06A9">
            <w:pPr>
              <w:tabs>
                <w:tab w:val="decimal" w:pos="756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34.7</w:t>
            </w:r>
          </w:p>
        </w:tc>
      </w:tr>
    </w:tbl>
    <w:p w14:paraId="17FE8D0C" w14:textId="77777777" w:rsidR="005B70A7" w:rsidRPr="00FD3EDA" w:rsidRDefault="005B70A7" w:rsidP="00A7267A">
      <w:pPr>
        <w:spacing w:line="240" w:lineRule="auto"/>
        <w:ind w:left="869" w:hangingChars="412" w:hanging="869"/>
        <w:jc w:val="both"/>
        <w:rPr>
          <w:b/>
          <w:color w:val="000000" w:themeColor="text1"/>
          <w:sz w:val="21"/>
          <w:szCs w:val="21"/>
        </w:rPr>
      </w:pPr>
    </w:p>
    <w:p w14:paraId="310973CB" w14:textId="77777777" w:rsidR="00171E86" w:rsidRDefault="00171E86" w:rsidP="00A7267A">
      <w:pPr>
        <w:tabs>
          <w:tab w:val="decimal" w:pos="284"/>
        </w:tabs>
        <w:spacing w:line="240" w:lineRule="auto"/>
        <w:rPr>
          <w:rFonts w:ascii="Century" w:hAnsi="Century"/>
          <w:b/>
          <w:color w:val="000000" w:themeColor="text1"/>
          <w:sz w:val="21"/>
          <w:szCs w:val="21"/>
        </w:rPr>
      </w:pPr>
    </w:p>
    <w:p w14:paraId="123777E9" w14:textId="77777777" w:rsidR="00A7267A" w:rsidRDefault="00A7267A">
      <w:pPr>
        <w:spacing w:line="240" w:lineRule="auto"/>
        <w:rPr>
          <w:rFonts w:ascii="Century" w:hAnsi="Century"/>
          <w:b/>
          <w:color w:val="000000" w:themeColor="text1"/>
          <w:sz w:val="21"/>
          <w:szCs w:val="21"/>
        </w:rPr>
      </w:pPr>
      <w:r>
        <w:rPr>
          <w:rFonts w:ascii="Century" w:hAnsi="Century"/>
          <w:b/>
          <w:color w:val="000000" w:themeColor="text1"/>
          <w:sz w:val="21"/>
          <w:szCs w:val="21"/>
        </w:rPr>
        <w:br w:type="page"/>
      </w:r>
    </w:p>
    <w:p w14:paraId="29EF73E7" w14:textId="78A1841E" w:rsidR="00FA4578" w:rsidRPr="00E45F16" w:rsidRDefault="00FA4578" w:rsidP="00FA4578">
      <w:pPr>
        <w:tabs>
          <w:tab w:val="decimal" w:pos="284"/>
        </w:tabs>
        <w:spacing w:afterLines="50" w:after="120" w:line="240" w:lineRule="auto"/>
        <w:jc w:val="center"/>
        <w:rPr>
          <w:rFonts w:ascii="Century" w:eastAsia="ＭＳ ゴシック" w:hAnsi="Century" w:cs="Arial"/>
          <w:color w:val="000000" w:themeColor="text1"/>
          <w:sz w:val="20"/>
          <w:szCs w:val="20"/>
        </w:rPr>
      </w:pPr>
      <w:r w:rsidRPr="00E45F16">
        <w:rPr>
          <w:rFonts w:ascii="Century" w:hAnsi="Century"/>
          <w:b/>
          <w:color w:val="000000" w:themeColor="text1"/>
          <w:sz w:val="20"/>
          <w:szCs w:val="20"/>
        </w:rPr>
        <w:lastRenderedPageBreak/>
        <w:t>Table S</w:t>
      </w:r>
      <w:proofErr w:type="gramStart"/>
      <w:r w:rsidRPr="00E45F16">
        <w:rPr>
          <w:rFonts w:ascii="Century" w:hAnsi="Century"/>
          <w:b/>
          <w:color w:val="000000" w:themeColor="text1"/>
          <w:sz w:val="20"/>
          <w:szCs w:val="20"/>
          <w:lang w:eastAsia="ja-JP"/>
        </w:rPr>
        <w:t>16</w:t>
      </w:r>
      <w:r w:rsidRPr="00E45F16">
        <w:rPr>
          <w:rFonts w:ascii="Century" w:hAnsi="Century"/>
          <w:color w:val="000000" w:themeColor="text1"/>
          <w:sz w:val="20"/>
          <w:szCs w:val="20"/>
        </w:rPr>
        <w:t xml:space="preserve">  </w:t>
      </w:r>
      <w:r w:rsidRPr="00E45F16">
        <w:rPr>
          <w:rFonts w:ascii="Century" w:hAnsi="Century"/>
          <w:color w:val="000000" w:themeColor="text1"/>
          <w:sz w:val="20"/>
          <w:szCs w:val="20"/>
          <w:lang w:eastAsia="ja-JP"/>
        </w:rPr>
        <w:t>Quantification</w:t>
      </w:r>
      <w:proofErr w:type="gramEnd"/>
      <w:r w:rsidRPr="00E45F16">
        <w:rPr>
          <w:rFonts w:ascii="Century" w:hAnsi="Century"/>
          <w:color w:val="000000" w:themeColor="text1"/>
          <w:sz w:val="20"/>
          <w:szCs w:val="20"/>
          <w:lang w:eastAsia="ja-JP"/>
        </w:rPr>
        <w:t xml:space="preserve"> of </w:t>
      </w:r>
      <w:r w:rsidRPr="00E45F16">
        <w:rPr>
          <w:rFonts w:ascii="Century" w:hAnsi="Century"/>
          <w:sz w:val="20"/>
          <w:szCs w:val="20"/>
        </w:rPr>
        <w:t>DNA adducts</w:t>
      </w:r>
      <w:r w:rsidRPr="00E45F16">
        <w:rPr>
          <w:rFonts w:ascii="Century" w:hAnsi="Century"/>
          <w:color w:val="000000" w:themeColor="text1"/>
          <w:sz w:val="20"/>
          <w:szCs w:val="20"/>
          <w:lang w:eastAsia="ja-JP"/>
        </w:rPr>
        <w:t xml:space="preserve"> i</w:t>
      </w:r>
      <w:r w:rsidRPr="00E45F16">
        <w:rPr>
          <w:rFonts w:ascii="Century" w:eastAsia="ＭＳ ゴシック" w:hAnsi="Century" w:cs="Arial"/>
          <w:color w:val="000000" w:themeColor="text1"/>
          <w:sz w:val="20"/>
          <w:szCs w:val="20"/>
        </w:rPr>
        <w:t xml:space="preserve">n the reaction mixture of MNU and </w:t>
      </w:r>
      <w:r w:rsidRPr="00E45F16">
        <w:rPr>
          <w:rFonts w:ascii="Century" w:eastAsia="ＭＳ ゴシック" w:hAnsi="Century" w:cs="Arial" w:hint="eastAsia"/>
          <w:color w:val="000000" w:themeColor="text1"/>
          <w:sz w:val="20"/>
          <w:szCs w:val="20"/>
          <w:lang w:eastAsia="ja-JP"/>
        </w:rPr>
        <w:t>4</w:t>
      </w:r>
      <w:r w:rsidRPr="00E45F16">
        <w:rPr>
          <w:rFonts w:ascii="Century" w:eastAsia="ＭＳ ゴシック" w:hAnsi="Century" w:cs="Arial"/>
          <w:color w:val="000000" w:themeColor="text1"/>
          <w:sz w:val="20"/>
          <w:szCs w:val="20"/>
          <w:lang w:eastAsia="ja-JP"/>
        </w:rPr>
        <w:t>’</w:t>
      </w:r>
      <w:r w:rsidRPr="00E45F16">
        <w:rPr>
          <w:rFonts w:ascii="Century" w:eastAsia="ＭＳ ゴシック" w:hAnsi="Century" w:cs="Arial" w:hint="eastAsia"/>
          <w:color w:val="000000" w:themeColor="text1"/>
          <w:sz w:val="20"/>
          <w:szCs w:val="20"/>
          <w:lang w:eastAsia="ja-JP"/>
        </w:rPr>
        <w:t>,6,7-</w:t>
      </w:r>
      <w:r w:rsidRPr="00E45F16">
        <w:rPr>
          <w:rFonts w:ascii="Century" w:eastAsia="ＭＳ ゴシック" w:hAnsi="Century" w:cs="Arial"/>
          <w:color w:val="000000" w:themeColor="text1"/>
          <w:sz w:val="20"/>
          <w:szCs w:val="20"/>
          <w:lang w:eastAsia="ja-JP"/>
        </w:rPr>
        <w:t>trihydroxyisoflavone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9"/>
        <w:gridCol w:w="1679"/>
        <w:gridCol w:w="1705"/>
        <w:gridCol w:w="1680"/>
        <w:gridCol w:w="1706"/>
      </w:tblGrid>
      <w:tr w:rsidR="00FA4578" w:rsidRPr="00FD3EDA" w14:paraId="7E9B3E58" w14:textId="77777777" w:rsidTr="00FA4578">
        <w:tc>
          <w:tcPr>
            <w:tcW w:w="17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3E392C" w14:textId="77777777" w:rsidR="00FA4578" w:rsidRPr="00FD3EDA" w:rsidRDefault="00FA4578" w:rsidP="00FA4578">
            <w:pPr>
              <w:spacing w:line="360" w:lineRule="auto"/>
              <w:jc w:val="center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ＭＳ 明朝"/>
                <w:color w:val="000000" w:themeColor="text1"/>
                <w:kern w:val="2"/>
                <w:sz w:val="21"/>
                <w:szCs w:val="21"/>
                <w:lang w:val="en-US" w:eastAsia="ja-JP"/>
              </w:rPr>
              <w:t>Concentration</w:t>
            </w:r>
          </w:p>
        </w:tc>
        <w:tc>
          <w:tcPr>
            <w:tcW w:w="34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2443C9" w14:textId="77777777" w:rsidR="00FA4578" w:rsidRPr="00FD3EDA" w:rsidRDefault="00FA4578" w:rsidP="00FA4578">
            <w:pPr>
              <w:spacing w:line="360" w:lineRule="auto"/>
              <w:jc w:val="center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i/>
                <w:color w:val="000000" w:themeColor="text1"/>
                <w:kern w:val="2"/>
                <w:sz w:val="21"/>
                <w:szCs w:val="21"/>
                <w:lang w:val="en-US" w:eastAsia="ja-JP"/>
              </w:rPr>
              <w:t>O</w:t>
            </w:r>
            <w:r w:rsidRPr="00F72178">
              <w:rPr>
                <w:rFonts w:ascii="Century" w:hAnsi="Century"/>
                <w:color w:val="000000" w:themeColor="text1"/>
                <w:kern w:val="2"/>
                <w:sz w:val="21"/>
                <w:szCs w:val="21"/>
                <w:vertAlign w:val="superscript"/>
                <w:lang w:val="en-US" w:eastAsia="ja-JP"/>
              </w:rPr>
              <w:t>6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>-MeG</w:t>
            </w:r>
          </w:p>
        </w:tc>
        <w:tc>
          <w:tcPr>
            <w:tcW w:w="34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493C4D" w14:textId="77777777" w:rsidR="00FA4578" w:rsidRPr="00FD3EDA" w:rsidRDefault="00FA4578" w:rsidP="00FA4578">
            <w:pPr>
              <w:spacing w:line="360" w:lineRule="auto"/>
              <w:jc w:val="center"/>
              <w:rPr>
                <w:rFonts w:ascii="Century" w:hAnsi="Century"/>
                <w:b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i/>
                <w:color w:val="000000" w:themeColor="text1"/>
                <w:kern w:val="2"/>
                <w:sz w:val="21"/>
                <w:szCs w:val="21"/>
                <w:lang w:val="en-US" w:eastAsia="ja-JP"/>
              </w:rPr>
              <w:t>N</w:t>
            </w:r>
            <w:r w:rsidRPr="00F72178">
              <w:rPr>
                <w:rFonts w:ascii="Century" w:hAnsi="Century"/>
                <w:color w:val="000000" w:themeColor="text1"/>
                <w:kern w:val="2"/>
                <w:sz w:val="21"/>
                <w:szCs w:val="21"/>
                <w:vertAlign w:val="superscript"/>
                <w:lang w:val="en-US" w:eastAsia="ja-JP"/>
              </w:rPr>
              <w:t>3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>-MeA</w:t>
            </w:r>
          </w:p>
        </w:tc>
      </w:tr>
      <w:tr w:rsidR="00E801EA" w:rsidRPr="00FD3EDA" w14:paraId="4BA46BCC" w14:textId="77777777" w:rsidTr="00FA4578"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4B3B739" w14:textId="032B7A20" w:rsidR="00FA4578" w:rsidRPr="00FD3EDA" w:rsidRDefault="00FA4578" w:rsidP="00FA4578">
            <w:pPr>
              <w:spacing w:line="360" w:lineRule="auto"/>
              <w:jc w:val="center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>(µmol/</w:t>
            </w:r>
            <w:r w:rsidR="00092597"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>/</w:t>
            </w:r>
            <w:r w:rsidR="00092597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50 µL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>)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D88C5EC" w14:textId="77777777" w:rsidR="00FA4578" w:rsidRPr="00FD3EDA" w:rsidRDefault="00FA4578" w:rsidP="00FA4578">
            <w:pPr>
              <w:spacing w:line="360" w:lineRule="auto"/>
              <w:jc w:val="center"/>
              <w:rPr>
                <w:rFonts w:ascii="Century" w:hAnsi="Century"/>
                <w:color w:val="000000" w:themeColor="text1"/>
                <w:kern w:val="2"/>
                <w:sz w:val="17"/>
                <w:szCs w:val="17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17"/>
                <w:szCs w:val="17"/>
                <w:lang w:val="en-US" w:eastAsia="ja-JP"/>
              </w:rPr>
              <w:t>Adducts</w:t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17"/>
                <w:szCs w:val="17"/>
                <w:lang w:val="en-US" w:eastAsia="ja-JP"/>
              </w:rPr>
              <w:t xml:space="preserve"> 10</w:t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17"/>
                <w:szCs w:val="17"/>
                <w:vertAlign w:val="superscript"/>
                <w:lang w:val="en-US" w:eastAsia="ja-JP"/>
              </w:rPr>
              <w:t>5</w:t>
            </w:r>
            <w:r w:rsidRPr="00FD3EDA">
              <w:rPr>
                <w:rFonts w:ascii="Century" w:hAnsi="Century"/>
                <w:color w:val="000000" w:themeColor="text1"/>
                <w:kern w:val="2"/>
                <w:sz w:val="17"/>
                <w:szCs w:val="17"/>
                <w:lang w:val="en-US" w:eastAsia="ja-JP"/>
              </w:rPr>
              <w:t xml:space="preserve"> </w:t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17"/>
                <w:szCs w:val="17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17"/>
                <w:szCs w:val="17"/>
                <w:lang w:val="en-US" w:eastAsia="ja-JP"/>
              </w:rPr>
              <w:t xml:space="preserve"> SE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31DBBC3" w14:textId="77777777" w:rsidR="00FA4578" w:rsidRPr="00FD3EDA" w:rsidRDefault="00FA4578" w:rsidP="00FA4578">
            <w:pPr>
              <w:spacing w:line="360" w:lineRule="auto"/>
              <w:jc w:val="center"/>
              <w:rPr>
                <w:rFonts w:ascii="Century" w:hAnsi="Century"/>
                <w:color w:val="000000" w:themeColor="text1"/>
                <w:kern w:val="2"/>
                <w:sz w:val="20"/>
                <w:szCs w:val="20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0"/>
                <w:szCs w:val="20"/>
                <w:lang w:val="en-US" w:eastAsia="ja-JP"/>
              </w:rPr>
              <w:t>Percentage (%)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6B8F730" w14:textId="77777777" w:rsidR="00FA4578" w:rsidRPr="00FD3EDA" w:rsidRDefault="00FA4578" w:rsidP="00FA4578">
            <w:pPr>
              <w:spacing w:line="360" w:lineRule="auto"/>
              <w:jc w:val="center"/>
              <w:rPr>
                <w:rFonts w:ascii="Century" w:hAnsi="Century"/>
                <w:color w:val="000000" w:themeColor="text1"/>
                <w:kern w:val="2"/>
                <w:sz w:val="17"/>
                <w:szCs w:val="17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17"/>
                <w:szCs w:val="17"/>
                <w:lang w:val="en-US" w:eastAsia="ja-JP"/>
              </w:rPr>
              <w:t>Adducts</w:t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17"/>
                <w:szCs w:val="17"/>
                <w:lang w:val="en-US" w:eastAsia="ja-JP"/>
              </w:rPr>
              <w:t xml:space="preserve"> 10</w:t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17"/>
                <w:szCs w:val="17"/>
                <w:vertAlign w:val="superscript"/>
                <w:lang w:val="en-US" w:eastAsia="ja-JP"/>
              </w:rPr>
              <w:t>5</w:t>
            </w:r>
            <w:r w:rsidRPr="00FD3EDA">
              <w:rPr>
                <w:rFonts w:ascii="Century" w:hAnsi="Century"/>
                <w:color w:val="000000" w:themeColor="text1"/>
                <w:kern w:val="2"/>
                <w:sz w:val="17"/>
                <w:szCs w:val="17"/>
                <w:lang w:val="en-US" w:eastAsia="ja-JP"/>
              </w:rPr>
              <w:t xml:space="preserve"> </w:t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17"/>
                <w:szCs w:val="17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17"/>
                <w:szCs w:val="17"/>
                <w:lang w:val="en-US" w:eastAsia="ja-JP"/>
              </w:rPr>
              <w:t xml:space="preserve"> SE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0EFD3FD" w14:textId="77777777" w:rsidR="00FA4578" w:rsidRPr="00FD3EDA" w:rsidRDefault="00FA4578" w:rsidP="00FA4578">
            <w:pPr>
              <w:spacing w:line="360" w:lineRule="auto"/>
              <w:jc w:val="center"/>
              <w:rPr>
                <w:rFonts w:ascii="Century" w:hAnsi="Century"/>
                <w:color w:val="000000" w:themeColor="text1"/>
                <w:kern w:val="2"/>
                <w:sz w:val="20"/>
                <w:szCs w:val="20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0"/>
                <w:szCs w:val="20"/>
                <w:lang w:val="en-US" w:eastAsia="ja-JP"/>
              </w:rPr>
              <w:t>Percentage (%)</w:t>
            </w:r>
          </w:p>
        </w:tc>
      </w:tr>
      <w:tr w:rsidR="00E801EA" w:rsidRPr="00FD3EDA" w14:paraId="59D2071A" w14:textId="77777777" w:rsidTr="00FA4578">
        <w:tc>
          <w:tcPr>
            <w:tcW w:w="17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C8579C" w14:textId="77777777" w:rsidR="00FA4578" w:rsidRPr="00FD3EDA" w:rsidRDefault="00FA4578" w:rsidP="00FA4578">
            <w:pPr>
              <w:tabs>
                <w:tab w:val="decimal" w:pos="851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>0</w:t>
            </w:r>
          </w:p>
        </w:tc>
        <w:tc>
          <w:tcPr>
            <w:tcW w:w="17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D5E819" w14:textId="361ED16E" w:rsidR="00FA4578" w:rsidRPr="00FD3EDA" w:rsidRDefault="00FA4578" w:rsidP="00FA4578">
            <w:pPr>
              <w:tabs>
                <w:tab w:val="right" w:pos="581"/>
                <w:tab w:val="right" w:pos="865"/>
                <w:tab w:val="right" w:pos="1261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E801E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6163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</w:t>
            </w:r>
            <w:r w:rsidR="00E801E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2</w:t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5</w:t>
            </w:r>
          </w:p>
        </w:tc>
        <w:tc>
          <w:tcPr>
            <w:tcW w:w="17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E35B443" w14:textId="77777777" w:rsidR="00FA4578" w:rsidRPr="00FD3EDA" w:rsidRDefault="00FA4578" w:rsidP="00FA4578">
            <w:pPr>
              <w:tabs>
                <w:tab w:val="decimal" w:pos="772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sz w:val="21"/>
                <w:szCs w:val="21"/>
              </w:rPr>
              <w:t>100</w:t>
            </w:r>
            <w:r w:rsidRPr="00FD3EDA">
              <w:rPr>
                <w:rFonts w:ascii="Century" w:hAnsi="Century"/>
                <w:color w:val="000000" w:themeColor="text1"/>
                <w:sz w:val="21"/>
                <w:szCs w:val="21"/>
                <w:lang w:eastAsia="ja-JP"/>
              </w:rPr>
              <w:t>.0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515C7D" w14:textId="0A52D058" w:rsidR="00FA4578" w:rsidRPr="00FD3EDA" w:rsidRDefault="00FA4578" w:rsidP="00FA4578">
            <w:pPr>
              <w:tabs>
                <w:tab w:val="right" w:pos="593"/>
                <w:tab w:val="right" w:pos="877"/>
                <w:tab w:val="right" w:pos="1160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E801E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539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E801E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23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555DB7C" w14:textId="77777777" w:rsidR="00FA4578" w:rsidRPr="00FD3EDA" w:rsidRDefault="00FA4578" w:rsidP="00FA4578">
            <w:pPr>
              <w:tabs>
                <w:tab w:val="decimal" w:pos="756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100.0</w:t>
            </w:r>
          </w:p>
        </w:tc>
      </w:tr>
      <w:tr w:rsidR="00E801EA" w:rsidRPr="00FD3EDA" w14:paraId="7D849669" w14:textId="77777777" w:rsidTr="00FA4578"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674F3A" w14:textId="77777777" w:rsidR="00FA4578" w:rsidRPr="00FD3EDA" w:rsidRDefault="00FA4578" w:rsidP="00FA4578">
            <w:pPr>
              <w:tabs>
                <w:tab w:val="decimal" w:pos="851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>0.</w:t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575BA8" w14:textId="6AC30722" w:rsidR="00FA4578" w:rsidRPr="00FD3EDA" w:rsidRDefault="00FA4578" w:rsidP="00FA4578">
            <w:pPr>
              <w:tabs>
                <w:tab w:val="right" w:pos="581"/>
                <w:tab w:val="right" w:pos="865"/>
                <w:tab w:val="right" w:pos="1261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E801E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4954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</w:t>
            </w:r>
            <w:r w:rsidR="00E801E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67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6411FA" w14:textId="1CE8DE3B" w:rsidR="00FA4578" w:rsidRPr="00FD3EDA" w:rsidRDefault="00E801EA" w:rsidP="00FA4578">
            <w:pPr>
              <w:tabs>
                <w:tab w:val="decimal" w:pos="772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eastAsia="ja-JP"/>
              </w:rPr>
              <w:t>80.4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126469" w14:textId="14FF0FD0" w:rsidR="00FA4578" w:rsidRPr="00FD3EDA" w:rsidRDefault="00FA4578" w:rsidP="00FA4578">
            <w:pPr>
              <w:tabs>
                <w:tab w:val="right" w:pos="593"/>
                <w:tab w:val="right" w:pos="877"/>
                <w:tab w:val="right" w:pos="1160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E801E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400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</w:t>
            </w:r>
            <w:r w:rsidR="00E801E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A2D9A6" w14:textId="20FB6CB6" w:rsidR="00FA4578" w:rsidRPr="00FD3EDA" w:rsidRDefault="00E801EA" w:rsidP="00FA4578">
            <w:pPr>
              <w:tabs>
                <w:tab w:val="decimal" w:pos="756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74.3</w:t>
            </w:r>
          </w:p>
        </w:tc>
      </w:tr>
      <w:tr w:rsidR="00E801EA" w:rsidRPr="00FD3EDA" w14:paraId="25C9B936" w14:textId="77777777" w:rsidTr="00FA4578"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8B2391" w14:textId="77777777" w:rsidR="00FA4578" w:rsidRPr="00FD3EDA" w:rsidRDefault="00FA4578" w:rsidP="00FA4578">
            <w:pPr>
              <w:tabs>
                <w:tab w:val="decimal" w:pos="851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0.25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E06166" w14:textId="1E0CB261" w:rsidR="00FA4578" w:rsidRPr="00FD3EDA" w:rsidRDefault="00FA4578" w:rsidP="00FA4578">
            <w:pPr>
              <w:tabs>
                <w:tab w:val="right" w:pos="581"/>
                <w:tab w:val="right" w:pos="865"/>
                <w:tab w:val="right" w:pos="1261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E801E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3831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99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0532DC" w14:textId="0E16E3BE" w:rsidR="00FA4578" w:rsidRPr="00FD3EDA" w:rsidRDefault="00E801EA" w:rsidP="00FA4578">
            <w:pPr>
              <w:tabs>
                <w:tab w:val="decimal" w:pos="772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eastAsia="ja-JP"/>
              </w:rPr>
              <w:t>62.2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7D1396" w14:textId="38F8F961" w:rsidR="00FA4578" w:rsidRPr="00FD3EDA" w:rsidRDefault="00FA4578" w:rsidP="00FA4578">
            <w:pPr>
              <w:tabs>
                <w:tab w:val="right" w:pos="593"/>
                <w:tab w:val="right" w:pos="877"/>
                <w:tab w:val="right" w:pos="1160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E801E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272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E801E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13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655064" w14:textId="712355EF" w:rsidR="00FA4578" w:rsidRPr="00FD3EDA" w:rsidRDefault="00E801EA" w:rsidP="00FA4578">
            <w:pPr>
              <w:tabs>
                <w:tab w:val="decimal" w:pos="756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50.6</w:t>
            </w:r>
          </w:p>
        </w:tc>
      </w:tr>
      <w:tr w:rsidR="00E801EA" w:rsidRPr="00FD3EDA" w14:paraId="474215C5" w14:textId="77777777" w:rsidTr="00FA4578"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D31EE3" w14:textId="77777777" w:rsidR="00FA4578" w:rsidRPr="00FD3EDA" w:rsidRDefault="00FA4578" w:rsidP="00FA4578">
            <w:pPr>
              <w:tabs>
                <w:tab w:val="decimal" w:pos="851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0.5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54D53D" w14:textId="01B77670" w:rsidR="00FA4578" w:rsidRPr="00FD3EDA" w:rsidRDefault="00FA4578" w:rsidP="00FA4578">
            <w:pPr>
              <w:tabs>
                <w:tab w:val="right" w:pos="581"/>
                <w:tab w:val="right" w:pos="865"/>
                <w:tab w:val="right" w:pos="1261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E801E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3249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E801E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33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8558C8" w14:textId="14E74AB2" w:rsidR="00FA4578" w:rsidRPr="00FD3EDA" w:rsidRDefault="00E801EA" w:rsidP="00FA4578">
            <w:pPr>
              <w:tabs>
                <w:tab w:val="decimal" w:pos="772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eastAsia="ja-JP"/>
              </w:rPr>
              <w:t>52.7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ABBF69" w14:textId="093F0C32" w:rsidR="00FA4578" w:rsidRPr="00FD3EDA" w:rsidRDefault="00FA4578" w:rsidP="00FA4578">
            <w:pPr>
              <w:tabs>
                <w:tab w:val="right" w:pos="593"/>
                <w:tab w:val="right" w:pos="877"/>
                <w:tab w:val="right" w:pos="1160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E801E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199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E801E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2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DACEF3" w14:textId="77E7D01C" w:rsidR="00FA4578" w:rsidRPr="00FD3EDA" w:rsidRDefault="00E801EA" w:rsidP="00FA4578">
            <w:pPr>
              <w:tabs>
                <w:tab w:val="decimal" w:pos="756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36.9</w:t>
            </w:r>
          </w:p>
        </w:tc>
      </w:tr>
      <w:tr w:rsidR="00E801EA" w:rsidRPr="00FD3EDA" w14:paraId="6D626C37" w14:textId="77777777" w:rsidTr="00FA4578"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4A0A12" w14:textId="77777777" w:rsidR="00FA4578" w:rsidRPr="00FD3EDA" w:rsidRDefault="00FA4578" w:rsidP="00FA4578">
            <w:pPr>
              <w:tabs>
                <w:tab w:val="decimal" w:pos="851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0.75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7136C6" w14:textId="1BC2F402" w:rsidR="00FA4578" w:rsidRPr="00FD3EDA" w:rsidRDefault="00FA4578" w:rsidP="00FA4578">
            <w:pPr>
              <w:tabs>
                <w:tab w:val="right" w:pos="581"/>
                <w:tab w:val="right" w:pos="865"/>
                <w:tab w:val="right" w:pos="1261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E801E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3416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E801E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114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4F026E" w14:textId="22D0A599" w:rsidR="00FA4578" w:rsidRPr="00FD3EDA" w:rsidRDefault="00E801EA" w:rsidP="00FA4578">
            <w:pPr>
              <w:tabs>
                <w:tab w:val="decimal" w:pos="772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eastAsia="ja-JP"/>
              </w:rPr>
              <w:t>55.4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1CE7CB" w14:textId="632E342C" w:rsidR="00FA4578" w:rsidRPr="00FD3EDA" w:rsidRDefault="00FA4578" w:rsidP="00FA4578">
            <w:pPr>
              <w:tabs>
                <w:tab w:val="right" w:pos="593"/>
                <w:tab w:val="right" w:pos="877"/>
                <w:tab w:val="right" w:pos="1160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E801E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188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E801E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8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F50234" w14:textId="7AABF122" w:rsidR="00FA4578" w:rsidRPr="00FD3EDA" w:rsidRDefault="00E801EA" w:rsidP="00FA4578">
            <w:pPr>
              <w:tabs>
                <w:tab w:val="decimal" w:pos="756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34.9</w:t>
            </w:r>
          </w:p>
        </w:tc>
      </w:tr>
      <w:tr w:rsidR="00E801EA" w:rsidRPr="00FD3EDA" w14:paraId="1DB812FE" w14:textId="77777777" w:rsidTr="00FA4578"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DE6653" w14:textId="77777777" w:rsidR="00FA4578" w:rsidRPr="00FD3EDA" w:rsidRDefault="00FA4578" w:rsidP="00FA4578">
            <w:pPr>
              <w:tabs>
                <w:tab w:val="decimal" w:pos="851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1.0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608712B" w14:textId="1DC47C6A" w:rsidR="00FA4578" w:rsidRPr="00FD3EDA" w:rsidRDefault="00FA4578" w:rsidP="00FA4578">
            <w:pPr>
              <w:tabs>
                <w:tab w:val="right" w:pos="581"/>
                <w:tab w:val="right" w:pos="865"/>
                <w:tab w:val="right" w:pos="1261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E801E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3343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E801E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114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CEA5190" w14:textId="2B6D2583" w:rsidR="00FA4578" w:rsidRPr="00FD3EDA" w:rsidRDefault="00E801EA" w:rsidP="00FA4578">
            <w:pPr>
              <w:tabs>
                <w:tab w:val="decimal" w:pos="772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eastAsia="ja-JP"/>
              </w:rPr>
              <w:t>54.2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4480470" w14:textId="12B64362" w:rsidR="00FA4578" w:rsidRPr="00FD3EDA" w:rsidRDefault="00FA4578" w:rsidP="00FA4578">
            <w:pPr>
              <w:tabs>
                <w:tab w:val="right" w:pos="593"/>
                <w:tab w:val="right" w:pos="877"/>
                <w:tab w:val="right" w:pos="1160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E801E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176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E801E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9DF11BC" w14:textId="68A3004E" w:rsidR="00FA4578" w:rsidRPr="00FD3EDA" w:rsidRDefault="00E801EA" w:rsidP="00FA4578">
            <w:pPr>
              <w:tabs>
                <w:tab w:val="decimal" w:pos="756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32.8</w:t>
            </w:r>
          </w:p>
        </w:tc>
      </w:tr>
    </w:tbl>
    <w:p w14:paraId="39BD6EDE" w14:textId="2FF9E752" w:rsidR="00FA4578" w:rsidRDefault="00FA4578" w:rsidP="00FA4578">
      <w:pPr>
        <w:tabs>
          <w:tab w:val="decimal" w:pos="284"/>
        </w:tabs>
        <w:spacing w:line="240" w:lineRule="auto"/>
        <w:jc w:val="center"/>
        <w:rPr>
          <w:rFonts w:ascii="Century" w:hAnsi="Century"/>
          <w:b/>
          <w:color w:val="000000" w:themeColor="text1"/>
          <w:sz w:val="21"/>
          <w:szCs w:val="21"/>
          <w:lang w:val="en-US"/>
        </w:rPr>
      </w:pPr>
    </w:p>
    <w:p w14:paraId="212BF933" w14:textId="77777777" w:rsidR="00FA4578" w:rsidRDefault="00FA4578" w:rsidP="00FA4578">
      <w:pPr>
        <w:tabs>
          <w:tab w:val="decimal" w:pos="284"/>
        </w:tabs>
        <w:spacing w:line="240" w:lineRule="auto"/>
        <w:jc w:val="center"/>
        <w:rPr>
          <w:rFonts w:ascii="Century" w:hAnsi="Century"/>
          <w:b/>
          <w:color w:val="000000" w:themeColor="text1"/>
          <w:sz w:val="21"/>
          <w:szCs w:val="21"/>
          <w:lang w:val="en-US"/>
        </w:rPr>
      </w:pPr>
    </w:p>
    <w:p w14:paraId="049922DE" w14:textId="675662EA" w:rsidR="005D7810" w:rsidRPr="00E45F16" w:rsidRDefault="005D7810" w:rsidP="005D7810">
      <w:pPr>
        <w:tabs>
          <w:tab w:val="decimal" w:pos="284"/>
        </w:tabs>
        <w:spacing w:afterLines="50" w:after="120" w:line="240" w:lineRule="auto"/>
        <w:jc w:val="center"/>
        <w:rPr>
          <w:rFonts w:ascii="Century" w:eastAsia="ＭＳ ゴシック" w:hAnsi="Century" w:cs="Arial"/>
          <w:color w:val="000000" w:themeColor="text1"/>
          <w:sz w:val="20"/>
          <w:szCs w:val="20"/>
        </w:rPr>
      </w:pPr>
      <w:r w:rsidRPr="00E45F16">
        <w:rPr>
          <w:rFonts w:ascii="Century" w:hAnsi="Century"/>
          <w:b/>
          <w:color w:val="000000" w:themeColor="text1"/>
          <w:sz w:val="20"/>
          <w:szCs w:val="20"/>
        </w:rPr>
        <w:t>Table S</w:t>
      </w:r>
      <w:proofErr w:type="gramStart"/>
      <w:r w:rsidRPr="00E45F16">
        <w:rPr>
          <w:rFonts w:ascii="Century" w:hAnsi="Century"/>
          <w:b/>
          <w:color w:val="000000" w:themeColor="text1"/>
          <w:sz w:val="20"/>
          <w:szCs w:val="20"/>
          <w:lang w:eastAsia="ja-JP"/>
        </w:rPr>
        <w:t>1</w:t>
      </w:r>
      <w:r w:rsidR="00FA4578" w:rsidRPr="00E45F16">
        <w:rPr>
          <w:rFonts w:ascii="Century" w:hAnsi="Century"/>
          <w:b/>
          <w:color w:val="000000" w:themeColor="text1"/>
          <w:sz w:val="20"/>
          <w:szCs w:val="20"/>
          <w:lang w:eastAsia="ja-JP"/>
        </w:rPr>
        <w:t>7</w:t>
      </w:r>
      <w:r w:rsidRPr="00E45F16">
        <w:rPr>
          <w:rFonts w:ascii="Century" w:hAnsi="Century"/>
          <w:color w:val="000000" w:themeColor="text1"/>
          <w:sz w:val="20"/>
          <w:szCs w:val="20"/>
        </w:rPr>
        <w:t xml:space="preserve">  </w:t>
      </w:r>
      <w:r w:rsidRPr="00E45F16">
        <w:rPr>
          <w:rFonts w:ascii="Century" w:hAnsi="Century"/>
          <w:color w:val="000000" w:themeColor="text1"/>
          <w:sz w:val="20"/>
          <w:szCs w:val="20"/>
          <w:lang w:eastAsia="ja-JP"/>
        </w:rPr>
        <w:t>Quantification</w:t>
      </w:r>
      <w:proofErr w:type="gramEnd"/>
      <w:r w:rsidRPr="00E45F16">
        <w:rPr>
          <w:rFonts w:ascii="Century" w:hAnsi="Century"/>
          <w:color w:val="000000" w:themeColor="text1"/>
          <w:sz w:val="20"/>
          <w:szCs w:val="20"/>
          <w:lang w:eastAsia="ja-JP"/>
        </w:rPr>
        <w:t xml:space="preserve"> of</w:t>
      </w:r>
      <w:r w:rsidR="00C71E8A" w:rsidRPr="00E45F16">
        <w:rPr>
          <w:rFonts w:ascii="Century" w:hAnsi="Century"/>
          <w:sz w:val="20"/>
          <w:szCs w:val="20"/>
        </w:rPr>
        <w:t xml:space="preserve"> DNA adducts</w:t>
      </w:r>
      <w:r w:rsidRPr="00E45F16">
        <w:rPr>
          <w:rFonts w:ascii="Century" w:hAnsi="Century"/>
          <w:color w:val="000000" w:themeColor="text1"/>
          <w:sz w:val="20"/>
          <w:szCs w:val="20"/>
          <w:lang w:eastAsia="ja-JP"/>
        </w:rPr>
        <w:t xml:space="preserve"> i</w:t>
      </w:r>
      <w:r w:rsidRPr="00E45F16">
        <w:rPr>
          <w:rFonts w:ascii="Century" w:eastAsia="ＭＳ ゴシック" w:hAnsi="Century" w:cs="Arial"/>
          <w:color w:val="000000" w:themeColor="text1"/>
          <w:sz w:val="20"/>
          <w:szCs w:val="20"/>
        </w:rPr>
        <w:t xml:space="preserve">n the reaction mixture of MNU and </w:t>
      </w:r>
      <w:r w:rsidRPr="00E45F16">
        <w:rPr>
          <w:rFonts w:ascii="Century" w:eastAsia="ＭＳ ゴシック" w:hAnsi="Century" w:cs="Arial"/>
          <w:color w:val="000000" w:themeColor="text1"/>
          <w:sz w:val="20"/>
          <w:szCs w:val="20"/>
          <w:lang w:eastAsia="ja-JP"/>
        </w:rPr>
        <w:t>glycyrrhetinic acid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1682"/>
        <w:gridCol w:w="1702"/>
        <w:gridCol w:w="1683"/>
        <w:gridCol w:w="1702"/>
      </w:tblGrid>
      <w:tr w:rsidR="005D7810" w:rsidRPr="00FD3EDA" w14:paraId="5CD98CCD" w14:textId="77777777" w:rsidTr="00590A59">
        <w:tc>
          <w:tcPr>
            <w:tcW w:w="17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DB4C0F" w14:textId="77777777" w:rsidR="005D7810" w:rsidRPr="00FD3EDA" w:rsidRDefault="005D7810" w:rsidP="0029663C">
            <w:pPr>
              <w:spacing w:line="360" w:lineRule="auto"/>
              <w:jc w:val="center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ＭＳ 明朝"/>
                <w:color w:val="000000" w:themeColor="text1"/>
                <w:kern w:val="2"/>
                <w:sz w:val="21"/>
                <w:szCs w:val="21"/>
                <w:lang w:val="en-US" w:eastAsia="ja-JP"/>
              </w:rPr>
              <w:t>Concentration</w:t>
            </w:r>
          </w:p>
        </w:tc>
        <w:tc>
          <w:tcPr>
            <w:tcW w:w="34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0191C5" w14:textId="77777777" w:rsidR="005D7810" w:rsidRPr="00FD3EDA" w:rsidRDefault="005D7810" w:rsidP="0029663C">
            <w:pPr>
              <w:spacing w:line="360" w:lineRule="auto"/>
              <w:jc w:val="center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i/>
                <w:color w:val="000000" w:themeColor="text1"/>
                <w:kern w:val="2"/>
                <w:sz w:val="21"/>
                <w:szCs w:val="21"/>
                <w:lang w:val="en-US" w:eastAsia="ja-JP"/>
              </w:rPr>
              <w:t>O</w:t>
            </w:r>
            <w:r w:rsidRPr="00F72178">
              <w:rPr>
                <w:rFonts w:ascii="Century" w:hAnsi="Century"/>
                <w:color w:val="000000" w:themeColor="text1"/>
                <w:kern w:val="2"/>
                <w:sz w:val="21"/>
                <w:szCs w:val="21"/>
                <w:vertAlign w:val="superscript"/>
                <w:lang w:val="en-US" w:eastAsia="ja-JP"/>
              </w:rPr>
              <w:t>6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>-MeG</w:t>
            </w:r>
          </w:p>
        </w:tc>
        <w:tc>
          <w:tcPr>
            <w:tcW w:w="34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4226DC" w14:textId="77777777" w:rsidR="005D7810" w:rsidRPr="00FD3EDA" w:rsidRDefault="005D7810" w:rsidP="0029663C">
            <w:pPr>
              <w:spacing w:line="360" w:lineRule="auto"/>
              <w:jc w:val="center"/>
              <w:rPr>
                <w:rFonts w:ascii="Century" w:hAnsi="Century"/>
                <w:b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i/>
                <w:color w:val="000000" w:themeColor="text1"/>
                <w:kern w:val="2"/>
                <w:sz w:val="21"/>
                <w:szCs w:val="21"/>
                <w:lang w:val="en-US" w:eastAsia="ja-JP"/>
              </w:rPr>
              <w:t>N</w:t>
            </w:r>
            <w:r w:rsidRPr="00F72178">
              <w:rPr>
                <w:rFonts w:ascii="Century" w:hAnsi="Century"/>
                <w:color w:val="000000" w:themeColor="text1"/>
                <w:kern w:val="2"/>
                <w:sz w:val="21"/>
                <w:szCs w:val="21"/>
                <w:vertAlign w:val="superscript"/>
                <w:lang w:val="en-US" w:eastAsia="ja-JP"/>
              </w:rPr>
              <w:t>3</w:t>
            </w:r>
            <w:r w:rsidRPr="00F72178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>-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>MeA</w:t>
            </w:r>
          </w:p>
        </w:tc>
      </w:tr>
      <w:tr w:rsidR="005D7810" w:rsidRPr="00FD3EDA" w14:paraId="3DF5951A" w14:textId="77777777" w:rsidTr="00590A59"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0FB8E3C" w14:textId="24CB4C03" w:rsidR="005D7810" w:rsidRPr="00FD3EDA" w:rsidRDefault="005D7810" w:rsidP="0029663C">
            <w:pPr>
              <w:spacing w:line="360" w:lineRule="auto"/>
              <w:jc w:val="center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>(µmol/</w:t>
            </w:r>
            <w:r w:rsidR="00092597"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>/</w:t>
            </w:r>
            <w:r w:rsidR="00092597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50 µL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>)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D8C4DA4" w14:textId="77777777" w:rsidR="005D7810" w:rsidRPr="00FD3EDA" w:rsidRDefault="005D7810" w:rsidP="0029663C">
            <w:pPr>
              <w:spacing w:line="360" w:lineRule="auto"/>
              <w:jc w:val="center"/>
              <w:rPr>
                <w:rFonts w:ascii="Century" w:hAnsi="Century"/>
                <w:color w:val="000000" w:themeColor="text1"/>
                <w:kern w:val="2"/>
                <w:sz w:val="17"/>
                <w:szCs w:val="17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17"/>
                <w:szCs w:val="17"/>
                <w:lang w:val="en-US" w:eastAsia="ja-JP"/>
              </w:rPr>
              <w:t>Adducts</w:t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17"/>
                <w:szCs w:val="17"/>
                <w:lang w:val="en-US" w:eastAsia="ja-JP"/>
              </w:rPr>
              <w:t xml:space="preserve"> 10</w:t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17"/>
                <w:szCs w:val="17"/>
                <w:vertAlign w:val="superscript"/>
                <w:lang w:val="en-US" w:eastAsia="ja-JP"/>
              </w:rPr>
              <w:t>5</w:t>
            </w:r>
            <w:r w:rsidRPr="00FD3EDA">
              <w:rPr>
                <w:rFonts w:ascii="Century" w:hAnsi="Century"/>
                <w:color w:val="000000" w:themeColor="text1"/>
                <w:kern w:val="2"/>
                <w:sz w:val="17"/>
                <w:szCs w:val="17"/>
                <w:lang w:val="en-US" w:eastAsia="ja-JP"/>
              </w:rPr>
              <w:t xml:space="preserve"> </w:t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17"/>
                <w:szCs w:val="17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17"/>
                <w:szCs w:val="17"/>
                <w:lang w:val="en-US" w:eastAsia="ja-JP"/>
              </w:rPr>
              <w:t xml:space="preserve"> SE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A8B6F1C" w14:textId="77777777" w:rsidR="005D7810" w:rsidRPr="00FD3EDA" w:rsidRDefault="005D7810" w:rsidP="0029663C">
            <w:pPr>
              <w:spacing w:line="360" w:lineRule="auto"/>
              <w:jc w:val="center"/>
              <w:rPr>
                <w:rFonts w:ascii="Century" w:hAnsi="Century"/>
                <w:color w:val="000000" w:themeColor="text1"/>
                <w:kern w:val="2"/>
                <w:sz w:val="18"/>
                <w:szCs w:val="18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18"/>
                <w:szCs w:val="18"/>
                <w:lang w:val="en-US" w:eastAsia="ja-JP"/>
              </w:rPr>
              <w:t>Percentage (%)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232599F" w14:textId="77777777" w:rsidR="005D7810" w:rsidRPr="00FD3EDA" w:rsidRDefault="005D7810" w:rsidP="0029663C">
            <w:pPr>
              <w:spacing w:line="360" w:lineRule="auto"/>
              <w:jc w:val="center"/>
              <w:rPr>
                <w:rFonts w:ascii="Century" w:hAnsi="Century"/>
                <w:color w:val="000000" w:themeColor="text1"/>
                <w:kern w:val="2"/>
                <w:sz w:val="17"/>
                <w:szCs w:val="17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17"/>
                <w:szCs w:val="17"/>
                <w:lang w:val="en-US" w:eastAsia="ja-JP"/>
              </w:rPr>
              <w:t>Adducts</w:t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17"/>
                <w:szCs w:val="17"/>
                <w:lang w:val="en-US" w:eastAsia="ja-JP"/>
              </w:rPr>
              <w:t xml:space="preserve"> 10</w:t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17"/>
                <w:szCs w:val="17"/>
                <w:vertAlign w:val="superscript"/>
                <w:lang w:val="en-US" w:eastAsia="ja-JP"/>
              </w:rPr>
              <w:t>5</w:t>
            </w:r>
            <w:r w:rsidRPr="00FD3EDA">
              <w:rPr>
                <w:rFonts w:ascii="Century" w:hAnsi="Century"/>
                <w:color w:val="000000" w:themeColor="text1"/>
                <w:kern w:val="2"/>
                <w:sz w:val="17"/>
                <w:szCs w:val="17"/>
                <w:lang w:val="en-US" w:eastAsia="ja-JP"/>
              </w:rPr>
              <w:t xml:space="preserve"> </w:t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17"/>
                <w:szCs w:val="17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17"/>
                <w:szCs w:val="17"/>
                <w:lang w:val="en-US" w:eastAsia="ja-JP"/>
              </w:rPr>
              <w:t xml:space="preserve"> SE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0A4D113" w14:textId="77777777" w:rsidR="005D7810" w:rsidRPr="00FD3EDA" w:rsidRDefault="005D7810" w:rsidP="0029663C">
            <w:pPr>
              <w:spacing w:line="360" w:lineRule="auto"/>
              <w:jc w:val="center"/>
              <w:rPr>
                <w:rFonts w:ascii="Century" w:hAnsi="Century"/>
                <w:color w:val="000000" w:themeColor="text1"/>
                <w:kern w:val="2"/>
                <w:sz w:val="18"/>
                <w:szCs w:val="18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18"/>
                <w:szCs w:val="18"/>
                <w:lang w:val="en-US" w:eastAsia="ja-JP"/>
              </w:rPr>
              <w:t>Percentage (%)</w:t>
            </w:r>
          </w:p>
        </w:tc>
      </w:tr>
      <w:tr w:rsidR="005D7810" w:rsidRPr="0010489E" w14:paraId="6ACD6BDE" w14:textId="77777777" w:rsidTr="00590A59">
        <w:tc>
          <w:tcPr>
            <w:tcW w:w="17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65E010" w14:textId="77777777" w:rsidR="005D7810" w:rsidRPr="0010489E" w:rsidRDefault="005D7810" w:rsidP="0029663C">
            <w:pPr>
              <w:tabs>
                <w:tab w:val="decimal" w:pos="851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10489E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>0</w:t>
            </w:r>
          </w:p>
        </w:tc>
        <w:tc>
          <w:tcPr>
            <w:tcW w:w="17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518295" w14:textId="77777777" w:rsidR="005D7810" w:rsidRPr="0010489E" w:rsidRDefault="005D7810" w:rsidP="0029663C">
            <w:pPr>
              <w:tabs>
                <w:tab w:val="right" w:pos="566"/>
                <w:tab w:val="right" w:pos="850"/>
                <w:tab w:val="right" w:pos="1275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10489E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Pr="0010489E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3918</w:t>
            </w:r>
            <w:r w:rsidRPr="0010489E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Pr="0010489E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10489E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Pr="0010489E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95</w:t>
            </w:r>
          </w:p>
        </w:tc>
        <w:tc>
          <w:tcPr>
            <w:tcW w:w="17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E0B4D85" w14:textId="77777777" w:rsidR="005D7810" w:rsidRPr="0010489E" w:rsidRDefault="005D7810" w:rsidP="0029663C">
            <w:pPr>
              <w:tabs>
                <w:tab w:val="decimal" w:pos="772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10489E">
              <w:rPr>
                <w:rFonts w:ascii="Century" w:hAnsi="Century"/>
                <w:color w:val="000000" w:themeColor="text1"/>
                <w:sz w:val="21"/>
                <w:szCs w:val="21"/>
              </w:rPr>
              <w:t>100</w:t>
            </w:r>
            <w:r w:rsidRPr="0010489E">
              <w:rPr>
                <w:rFonts w:ascii="Century" w:hAnsi="Century"/>
                <w:color w:val="000000" w:themeColor="text1"/>
                <w:sz w:val="21"/>
                <w:szCs w:val="21"/>
                <w:lang w:eastAsia="ja-JP"/>
              </w:rPr>
              <w:t>.0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A9B46C" w14:textId="77777777" w:rsidR="005D7810" w:rsidRPr="0010489E" w:rsidRDefault="005D7810" w:rsidP="0029663C">
            <w:pPr>
              <w:tabs>
                <w:tab w:val="right" w:pos="593"/>
                <w:tab w:val="right" w:pos="877"/>
                <w:tab w:val="right" w:pos="1171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10489E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Pr="0010489E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341</w:t>
            </w:r>
            <w:r w:rsidRPr="0010489E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Pr="0010489E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10489E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Pr="0010489E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11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37B4330" w14:textId="77777777" w:rsidR="005D7810" w:rsidRPr="0010489E" w:rsidRDefault="005D7810" w:rsidP="0029663C">
            <w:pPr>
              <w:tabs>
                <w:tab w:val="decimal" w:pos="756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10489E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100.0</w:t>
            </w:r>
          </w:p>
        </w:tc>
      </w:tr>
      <w:tr w:rsidR="005D7810" w:rsidRPr="0010489E" w14:paraId="0041789A" w14:textId="77777777" w:rsidTr="00590A59"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B015EA" w14:textId="77777777" w:rsidR="005D7810" w:rsidRPr="0010489E" w:rsidRDefault="005D7810" w:rsidP="0029663C">
            <w:pPr>
              <w:tabs>
                <w:tab w:val="decimal" w:pos="851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10489E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>0.</w:t>
            </w:r>
            <w:r w:rsidRPr="0010489E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458BFF" w14:textId="77777777" w:rsidR="005D7810" w:rsidRPr="0010489E" w:rsidRDefault="005D7810" w:rsidP="0029663C">
            <w:pPr>
              <w:tabs>
                <w:tab w:val="right" w:pos="566"/>
                <w:tab w:val="right" w:pos="850"/>
                <w:tab w:val="right" w:pos="1275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10489E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Pr="0010489E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3560</w:t>
            </w:r>
            <w:r w:rsidRPr="0010489E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Pr="0010489E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10489E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Pr="0010489E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25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18953F" w14:textId="77777777" w:rsidR="005D7810" w:rsidRPr="0010489E" w:rsidRDefault="005D7810" w:rsidP="0029663C">
            <w:pPr>
              <w:tabs>
                <w:tab w:val="decimal" w:pos="772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10489E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91.6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226309" w14:textId="77777777" w:rsidR="005D7810" w:rsidRPr="0010489E" w:rsidRDefault="005D7810" w:rsidP="0029663C">
            <w:pPr>
              <w:tabs>
                <w:tab w:val="right" w:pos="593"/>
                <w:tab w:val="right" w:pos="877"/>
                <w:tab w:val="right" w:pos="1171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10489E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Pr="0010489E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280</w:t>
            </w:r>
            <w:r w:rsidRPr="0010489E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Pr="0010489E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10489E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Pr="0010489E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6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3E1F3F" w14:textId="77777777" w:rsidR="005D7810" w:rsidRPr="0010489E" w:rsidRDefault="005D7810" w:rsidP="0029663C">
            <w:pPr>
              <w:tabs>
                <w:tab w:val="decimal" w:pos="756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10489E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81.9</w:t>
            </w:r>
          </w:p>
        </w:tc>
      </w:tr>
      <w:tr w:rsidR="005D7810" w:rsidRPr="0010489E" w14:paraId="33665ABB" w14:textId="77777777" w:rsidTr="00590A59"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BC4EB6" w14:textId="77777777" w:rsidR="005D7810" w:rsidRPr="0010489E" w:rsidRDefault="005D7810" w:rsidP="0029663C">
            <w:pPr>
              <w:tabs>
                <w:tab w:val="decimal" w:pos="851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10489E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0.25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2480BF" w14:textId="77777777" w:rsidR="005D7810" w:rsidRPr="0010489E" w:rsidRDefault="005D7810" w:rsidP="0029663C">
            <w:pPr>
              <w:tabs>
                <w:tab w:val="right" w:pos="566"/>
                <w:tab w:val="right" w:pos="850"/>
                <w:tab w:val="right" w:pos="1275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10489E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Pr="0010489E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3348</w:t>
            </w:r>
            <w:r w:rsidRPr="0010489E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Pr="0010489E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10489E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Pr="0010489E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41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6C0570" w14:textId="77777777" w:rsidR="005D7810" w:rsidRPr="0010489E" w:rsidRDefault="005D7810" w:rsidP="0029663C">
            <w:pPr>
              <w:tabs>
                <w:tab w:val="decimal" w:pos="772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10489E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85.5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1982A9" w14:textId="77777777" w:rsidR="005D7810" w:rsidRPr="0010489E" w:rsidRDefault="005D7810" w:rsidP="0029663C">
            <w:pPr>
              <w:tabs>
                <w:tab w:val="right" w:pos="593"/>
                <w:tab w:val="right" w:pos="877"/>
                <w:tab w:val="right" w:pos="1171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10489E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Pr="0010489E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293</w:t>
            </w:r>
            <w:r w:rsidRPr="0010489E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Pr="0010489E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10489E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Pr="0010489E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8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B679AB" w14:textId="77777777" w:rsidR="005D7810" w:rsidRPr="0010489E" w:rsidRDefault="005D7810" w:rsidP="0029663C">
            <w:pPr>
              <w:tabs>
                <w:tab w:val="decimal" w:pos="756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10489E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85.8</w:t>
            </w:r>
          </w:p>
        </w:tc>
      </w:tr>
      <w:tr w:rsidR="005D7810" w:rsidRPr="0010489E" w14:paraId="4C3364C5" w14:textId="77777777" w:rsidTr="00590A59"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B387F4" w14:textId="77777777" w:rsidR="005D7810" w:rsidRPr="0010489E" w:rsidRDefault="005D7810" w:rsidP="0029663C">
            <w:pPr>
              <w:tabs>
                <w:tab w:val="decimal" w:pos="851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10489E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0.5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739B8C" w14:textId="77777777" w:rsidR="005D7810" w:rsidRPr="0010489E" w:rsidRDefault="005D7810" w:rsidP="0029663C">
            <w:pPr>
              <w:tabs>
                <w:tab w:val="right" w:pos="566"/>
                <w:tab w:val="right" w:pos="850"/>
                <w:tab w:val="right" w:pos="1275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10489E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Pr="0010489E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3237</w:t>
            </w:r>
            <w:r w:rsidRPr="0010489E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Pr="0010489E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10489E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Pr="0010489E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106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22FFBB" w14:textId="77777777" w:rsidR="005D7810" w:rsidRPr="0010489E" w:rsidRDefault="005D7810" w:rsidP="0029663C">
            <w:pPr>
              <w:tabs>
                <w:tab w:val="decimal" w:pos="772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10489E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82.6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B999C7" w14:textId="77777777" w:rsidR="005D7810" w:rsidRPr="0010489E" w:rsidRDefault="005D7810" w:rsidP="0029663C">
            <w:pPr>
              <w:tabs>
                <w:tab w:val="right" w:pos="593"/>
                <w:tab w:val="right" w:pos="877"/>
                <w:tab w:val="right" w:pos="1171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10489E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Pr="0010489E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303</w:t>
            </w:r>
            <w:r w:rsidRPr="0010489E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Pr="0010489E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10489E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Pr="0010489E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10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4D2FE7" w14:textId="77777777" w:rsidR="005D7810" w:rsidRPr="0010489E" w:rsidRDefault="005D7810" w:rsidP="0029663C">
            <w:pPr>
              <w:tabs>
                <w:tab w:val="decimal" w:pos="756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10489E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88.8</w:t>
            </w:r>
          </w:p>
        </w:tc>
      </w:tr>
      <w:tr w:rsidR="005D7810" w:rsidRPr="0010489E" w14:paraId="6A4AA6E1" w14:textId="77777777" w:rsidTr="00590A59"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ADA7B7" w14:textId="77777777" w:rsidR="005D7810" w:rsidRPr="0010489E" w:rsidRDefault="005D7810" w:rsidP="0029663C">
            <w:pPr>
              <w:tabs>
                <w:tab w:val="decimal" w:pos="851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10489E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1.0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0802A1" w14:textId="77777777" w:rsidR="005D7810" w:rsidRPr="0010489E" w:rsidRDefault="005D7810" w:rsidP="0029663C">
            <w:pPr>
              <w:tabs>
                <w:tab w:val="right" w:pos="566"/>
                <w:tab w:val="right" w:pos="850"/>
                <w:tab w:val="right" w:pos="1275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10489E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Pr="0010489E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3774</w:t>
            </w:r>
            <w:r w:rsidRPr="0010489E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Pr="0010489E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10489E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Pr="0010489E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66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59AA97" w14:textId="77777777" w:rsidR="005D7810" w:rsidRPr="0010489E" w:rsidRDefault="005D7810" w:rsidP="0029663C">
            <w:pPr>
              <w:tabs>
                <w:tab w:val="decimal" w:pos="772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10489E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96.3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F21D00" w14:textId="77777777" w:rsidR="005D7810" w:rsidRPr="0010489E" w:rsidRDefault="005D7810" w:rsidP="0029663C">
            <w:pPr>
              <w:tabs>
                <w:tab w:val="right" w:pos="593"/>
                <w:tab w:val="right" w:pos="877"/>
                <w:tab w:val="right" w:pos="1171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10489E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Pr="0010489E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300</w:t>
            </w:r>
            <w:r w:rsidRPr="0010489E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Pr="0010489E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10489E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Pr="0010489E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18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4F610A" w14:textId="77777777" w:rsidR="005D7810" w:rsidRPr="0010489E" w:rsidRDefault="005D7810" w:rsidP="0029663C">
            <w:pPr>
              <w:tabs>
                <w:tab w:val="decimal" w:pos="756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10489E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87.9</w:t>
            </w:r>
          </w:p>
        </w:tc>
      </w:tr>
      <w:tr w:rsidR="005D7810" w:rsidRPr="0010489E" w14:paraId="1BC7F1C7" w14:textId="77777777" w:rsidTr="00590A59"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F0F575" w14:textId="77777777" w:rsidR="005D7810" w:rsidRPr="0010489E" w:rsidRDefault="005D7810" w:rsidP="0029663C">
            <w:pPr>
              <w:tabs>
                <w:tab w:val="decimal" w:pos="851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10489E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2.0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3055CAC" w14:textId="77777777" w:rsidR="005D7810" w:rsidRPr="0010489E" w:rsidRDefault="005D7810" w:rsidP="0029663C">
            <w:pPr>
              <w:tabs>
                <w:tab w:val="right" w:pos="566"/>
                <w:tab w:val="right" w:pos="850"/>
                <w:tab w:val="right" w:pos="1275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10489E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Pr="0010489E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3491</w:t>
            </w:r>
            <w:r w:rsidRPr="0010489E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Pr="0010489E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10489E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Pr="0010489E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111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FC12427" w14:textId="77777777" w:rsidR="005D7810" w:rsidRPr="0010489E" w:rsidRDefault="005D7810" w:rsidP="0029663C">
            <w:pPr>
              <w:tabs>
                <w:tab w:val="decimal" w:pos="772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10489E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89.1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F94B4B2" w14:textId="77777777" w:rsidR="005D7810" w:rsidRPr="0010489E" w:rsidRDefault="005D7810" w:rsidP="0029663C">
            <w:pPr>
              <w:tabs>
                <w:tab w:val="right" w:pos="593"/>
                <w:tab w:val="right" w:pos="877"/>
                <w:tab w:val="right" w:pos="1171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10489E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Pr="0010489E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302</w:t>
            </w:r>
            <w:r w:rsidRPr="0010489E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Pr="0010489E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10489E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Pr="0010489E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6E50A47" w14:textId="77777777" w:rsidR="005D7810" w:rsidRPr="0010489E" w:rsidRDefault="005D7810" w:rsidP="0029663C">
            <w:pPr>
              <w:tabs>
                <w:tab w:val="decimal" w:pos="756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10489E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88.6</w:t>
            </w:r>
          </w:p>
        </w:tc>
      </w:tr>
    </w:tbl>
    <w:p w14:paraId="60932AAB" w14:textId="77777777" w:rsidR="005D7810" w:rsidRPr="00FD3EDA" w:rsidRDefault="005D7810" w:rsidP="00A7267A">
      <w:pPr>
        <w:spacing w:line="240" w:lineRule="auto"/>
        <w:ind w:left="865" w:hangingChars="412" w:hanging="865"/>
        <w:rPr>
          <w:rFonts w:eastAsia="ＭＳ ゴシック" w:cs="Arial"/>
          <w:color w:val="000000" w:themeColor="text1"/>
          <w:sz w:val="21"/>
          <w:szCs w:val="21"/>
          <w:lang w:eastAsia="ja-JP"/>
        </w:rPr>
      </w:pPr>
    </w:p>
    <w:p w14:paraId="08D8D7FD" w14:textId="77777777" w:rsidR="005D7810" w:rsidRDefault="005D7810" w:rsidP="00A7267A">
      <w:pPr>
        <w:tabs>
          <w:tab w:val="decimal" w:pos="284"/>
        </w:tabs>
        <w:spacing w:afterLines="50" w:after="120" w:line="240" w:lineRule="auto"/>
        <w:rPr>
          <w:rFonts w:ascii="Century" w:hAnsi="Century"/>
          <w:b/>
          <w:color w:val="000000" w:themeColor="text1"/>
          <w:sz w:val="21"/>
          <w:szCs w:val="21"/>
        </w:rPr>
      </w:pPr>
    </w:p>
    <w:p w14:paraId="3631BE75" w14:textId="781D9A20" w:rsidR="00FD3EDA" w:rsidRPr="00E45F16" w:rsidRDefault="00EE280E" w:rsidP="00F72178">
      <w:pPr>
        <w:tabs>
          <w:tab w:val="decimal" w:pos="284"/>
        </w:tabs>
        <w:spacing w:line="240" w:lineRule="auto"/>
        <w:jc w:val="center"/>
        <w:rPr>
          <w:rFonts w:ascii="Century" w:eastAsia="ＭＳ ゴシック" w:hAnsi="Century" w:cs="Arial"/>
          <w:color w:val="000000" w:themeColor="text1"/>
          <w:sz w:val="20"/>
          <w:szCs w:val="20"/>
        </w:rPr>
      </w:pPr>
      <w:r w:rsidRPr="00E45F16">
        <w:rPr>
          <w:rFonts w:ascii="Century" w:hAnsi="Century"/>
          <w:b/>
          <w:color w:val="000000" w:themeColor="text1"/>
          <w:sz w:val="20"/>
          <w:szCs w:val="20"/>
        </w:rPr>
        <w:t>Table S</w:t>
      </w:r>
      <w:proofErr w:type="gramStart"/>
      <w:r w:rsidR="00FD3EDA" w:rsidRPr="00E45F16">
        <w:rPr>
          <w:rFonts w:ascii="Century" w:hAnsi="Century"/>
          <w:b/>
          <w:color w:val="000000" w:themeColor="text1"/>
          <w:sz w:val="20"/>
          <w:szCs w:val="20"/>
          <w:lang w:eastAsia="ja-JP"/>
        </w:rPr>
        <w:t>1</w:t>
      </w:r>
      <w:r w:rsidR="00A7267A" w:rsidRPr="00E45F16">
        <w:rPr>
          <w:rFonts w:ascii="Century" w:hAnsi="Century" w:hint="eastAsia"/>
          <w:b/>
          <w:color w:val="000000" w:themeColor="text1"/>
          <w:sz w:val="20"/>
          <w:szCs w:val="20"/>
          <w:lang w:eastAsia="ja-JP"/>
        </w:rPr>
        <w:t>8</w:t>
      </w:r>
      <w:r w:rsidRPr="00E45F16">
        <w:rPr>
          <w:rFonts w:ascii="Century" w:hAnsi="Century"/>
          <w:color w:val="000000" w:themeColor="text1"/>
          <w:sz w:val="20"/>
          <w:szCs w:val="20"/>
        </w:rPr>
        <w:t xml:space="preserve">  </w:t>
      </w:r>
      <w:r w:rsidRPr="00E45F16">
        <w:rPr>
          <w:rFonts w:ascii="Century" w:hAnsi="Century"/>
          <w:color w:val="000000" w:themeColor="text1"/>
          <w:sz w:val="20"/>
          <w:szCs w:val="20"/>
          <w:lang w:eastAsia="ja-JP"/>
        </w:rPr>
        <w:t>Quantification</w:t>
      </w:r>
      <w:proofErr w:type="gramEnd"/>
      <w:r w:rsidRPr="00E45F16">
        <w:rPr>
          <w:rFonts w:ascii="Century" w:hAnsi="Century"/>
          <w:color w:val="000000" w:themeColor="text1"/>
          <w:sz w:val="20"/>
          <w:szCs w:val="20"/>
          <w:lang w:eastAsia="ja-JP"/>
        </w:rPr>
        <w:t xml:space="preserve"> of</w:t>
      </w:r>
      <w:r w:rsidR="00F72178" w:rsidRPr="00E45F16">
        <w:rPr>
          <w:rFonts w:ascii="Century" w:hAnsi="Century"/>
          <w:i/>
          <w:color w:val="000000" w:themeColor="text1"/>
          <w:sz w:val="20"/>
          <w:szCs w:val="20"/>
          <w:lang w:eastAsia="ja-JP"/>
        </w:rPr>
        <w:t xml:space="preserve"> </w:t>
      </w:r>
      <w:r w:rsidR="00C71E8A" w:rsidRPr="00E45F16">
        <w:rPr>
          <w:rFonts w:ascii="Century" w:hAnsi="Century"/>
          <w:sz w:val="20"/>
          <w:szCs w:val="20"/>
        </w:rPr>
        <w:t>DNA adducts</w:t>
      </w:r>
      <w:r w:rsidR="00F72178" w:rsidRPr="00E45F16">
        <w:rPr>
          <w:rFonts w:ascii="Century" w:eastAsia="ＭＳ ゴシック" w:hAnsi="Century" w:cs="Arial"/>
          <w:color w:val="000000" w:themeColor="text1"/>
          <w:sz w:val="20"/>
          <w:szCs w:val="20"/>
        </w:rPr>
        <w:t xml:space="preserve"> </w:t>
      </w:r>
      <w:r w:rsidRPr="00E45F16">
        <w:rPr>
          <w:rFonts w:ascii="Century" w:hAnsi="Century"/>
          <w:color w:val="000000" w:themeColor="text1"/>
          <w:sz w:val="20"/>
          <w:szCs w:val="20"/>
          <w:lang w:eastAsia="ja-JP"/>
        </w:rPr>
        <w:t>i</w:t>
      </w:r>
      <w:r w:rsidRPr="00E45F16">
        <w:rPr>
          <w:rFonts w:ascii="Century" w:eastAsia="ＭＳ ゴシック" w:hAnsi="Century" w:cs="Arial"/>
          <w:color w:val="000000" w:themeColor="text1"/>
          <w:sz w:val="20"/>
          <w:szCs w:val="20"/>
        </w:rPr>
        <w:t>n the reaction mixture of MNU and</w:t>
      </w:r>
      <w:r w:rsidR="00665AC2" w:rsidRPr="00E45F16">
        <w:rPr>
          <w:rFonts w:ascii="Century" w:eastAsia="ＭＳ ゴシック" w:hAnsi="Century" w:cs="Arial"/>
          <w:color w:val="000000" w:themeColor="text1"/>
          <w:sz w:val="20"/>
          <w:szCs w:val="20"/>
        </w:rPr>
        <w:t xml:space="preserve"> </w:t>
      </w:r>
    </w:p>
    <w:p w14:paraId="0B7C58A0" w14:textId="254DD6AF" w:rsidR="00EE280E" w:rsidRPr="00E45F16" w:rsidRDefault="00C10997" w:rsidP="00FD3EDA">
      <w:pPr>
        <w:tabs>
          <w:tab w:val="decimal" w:pos="284"/>
        </w:tabs>
        <w:spacing w:afterLines="50" w:after="120" w:line="240" w:lineRule="auto"/>
        <w:jc w:val="center"/>
        <w:rPr>
          <w:rFonts w:ascii="Century" w:eastAsia="ＭＳ ゴシック" w:hAnsi="Century" w:cs="Arial"/>
          <w:color w:val="000000" w:themeColor="text1"/>
          <w:sz w:val="20"/>
          <w:szCs w:val="20"/>
        </w:rPr>
      </w:pPr>
      <w:r w:rsidRPr="00E45F16">
        <w:rPr>
          <w:rFonts w:ascii="Century" w:eastAsia="ＭＳ ゴシック" w:hAnsi="Century" w:cs="Arial"/>
          <w:color w:val="000000" w:themeColor="text1"/>
          <w:sz w:val="20"/>
          <w:szCs w:val="20"/>
          <w:lang w:eastAsia="ja-JP"/>
        </w:rPr>
        <w:t>ethidium bromide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1682"/>
        <w:gridCol w:w="1702"/>
        <w:gridCol w:w="1683"/>
        <w:gridCol w:w="1702"/>
      </w:tblGrid>
      <w:tr w:rsidR="00C868C5" w:rsidRPr="00FD3EDA" w14:paraId="02820398" w14:textId="77777777" w:rsidTr="00590A59">
        <w:tc>
          <w:tcPr>
            <w:tcW w:w="17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60AFF1" w14:textId="77777777" w:rsidR="00EE280E" w:rsidRPr="00FD3EDA" w:rsidRDefault="00EE280E">
            <w:pPr>
              <w:spacing w:line="360" w:lineRule="auto"/>
              <w:jc w:val="center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ＭＳ 明朝"/>
                <w:color w:val="000000" w:themeColor="text1"/>
                <w:kern w:val="2"/>
                <w:sz w:val="21"/>
                <w:szCs w:val="21"/>
                <w:lang w:val="en-US" w:eastAsia="ja-JP"/>
              </w:rPr>
              <w:t>Concentration</w:t>
            </w:r>
          </w:p>
        </w:tc>
        <w:tc>
          <w:tcPr>
            <w:tcW w:w="34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4A84C5" w14:textId="77777777" w:rsidR="00EE280E" w:rsidRPr="00FD3EDA" w:rsidRDefault="00EE280E">
            <w:pPr>
              <w:spacing w:line="360" w:lineRule="auto"/>
              <w:jc w:val="center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i/>
                <w:color w:val="000000" w:themeColor="text1"/>
                <w:kern w:val="2"/>
                <w:sz w:val="21"/>
                <w:szCs w:val="21"/>
                <w:lang w:val="en-US" w:eastAsia="ja-JP"/>
              </w:rPr>
              <w:t>O</w:t>
            </w:r>
            <w:r w:rsidRPr="00F72178">
              <w:rPr>
                <w:rFonts w:ascii="Century" w:hAnsi="Century"/>
                <w:color w:val="000000" w:themeColor="text1"/>
                <w:kern w:val="2"/>
                <w:sz w:val="21"/>
                <w:szCs w:val="21"/>
                <w:vertAlign w:val="superscript"/>
                <w:lang w:val="en-US" w:eastAsia="ja-JP"/>
              </w:rPr>
              <w:t>6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>-MeG</w:t>
            </w:r>
          </w:p>
        </w:tc>
        <w:tc>
          <w:tcPr>
            <w:tcW w:w="34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D459B4" w14:textId="77777777" w:rsidR="00EE280E" w:rsidRPr="00FD3EDA" w:rsidRDefault="00EE280E">
            <w:pPr>
              <w:spacing w:line="360" w:lineRule="auto"/>
              <w:jc w:val="center"/>
              <w:rPr>
                <w:rFonts w:ascii="Century" w:hAnsi="Century"/>
                <w:b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i/>
                <w:color w:val="000000" w:themeColor="text1"/>
                <w:kern w:val="2"/>
                <w:sz w:val="21"/>
                <w:szCs w:val="21"/>
                <w:lang w:val="en-US" w:eastAsia="ja-JP"/>
              </w:rPr>
              <w:t>N</w:t>
            </w:r>
            <w:r w:rsidRPr="00F72178">
              <w:rPr>
                <w:rFonts w:ascii="Century" w:hAnsi="Century"/>
                <w:color w:val="000000" w:themeColor="text1"/>
                <w:kern w:val="2"/>
                <w:sz w:val="21"/>
                <w:szCs w:val="21"/>
                <w:vertAlign w:val="superscript"/>
                <w:lang w:val="en-US" w:eastAsia="ja-JP"/>
              </w:rPr>
              <w:t>3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>-MeA</w:t>
            </w:r>
          </w:p>
        </w:tc>
      </w:tr>
      <w:tr w:rsidR="00C868C5" w:rsidRPr="00FD3EDA" w14:paraId="4C4DDC82" w14:textId="77777777" w:rsidTr="00590A59"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0D09058" w14:textId="1216FD0A" w:rsidR="00EE280E" w:rsidRPr="00FD3EDA" w:rsidRDefault="00EE280E">
            <w:pPr>
              <w:spacing w:line="360" w:lineRule="auto"/>
              <w:jc w:val="center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>(µmol/</w:t>
            </w:r>
            <w:r w:rsidR="00092597"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>/</w:t>
            </w:r>
            <w:r w:rsidR="00092597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50 µL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>)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C3E6DAA" w14:textId="77777777" w:rsidR="00EE280E" w:rsidRPr="00FD3EDA" w:rsidRDefault="00EE280E">
            <w:pPr>
              <w:spacing w:line="360" w:lineRule="auto"/>
              <w:jc w:val="center"/>
              <w:rPr>
                <w:rFonts w:ascii="Century" w:hAnsi="Century"/>
                <w:color w:val="000000" w:themeColor="text1"/>
                <w:kern w:val="2"/>
                <w:sz w:val="17"/>
                <w:szCs w:val="17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17"/>
                <w:szCs w:val="17"/>
                <w:lang w:val="en-US" w:eastAsia="ja-JP"/>
              </w:rPr>
              <w:t>Adducts</w:t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17"/>
                <w:szCs w:val="17"/>
                <w:lang w:val="en-US" w:eastAsia="ja-JP"/>
              </w:rPr>
              <w:t xml:space="preserve"> 10</w:t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17"/>
                <w:szCs w:val="17"/>
                <w:vertAlign w:val="superscript"/>
                <w:lang w:val="en-US" w:eastAsia="ja-JP"/>
              </w:rPr>
              <w:t>5</w:t>
            </w:r>
            <w:r w:rsidRPr="00FD3EDA">
              <w:rPr>
                <w:rFonts w:ascii="Century" w:hAnsi="Century"/>
                <w:color w:val="000000" w:themeColor="text1"/>
                <w:kern w:val="2"/>
                <w:sz w:val="17"/>
                <w:szCs w:val="17"/>
                <w:lang w:val="en-US" w:eastAsia="ja-JP"/>
              </w:rPr>
              <w:t xml:space="preserve"> </w:t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17"/>
                <w:szCs w:val="17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17"/>
                <w:szCs w:val="17"/>
                <w:lang w:val="en-US" w:eastAsia="ja-JP"/>
              </w:rPr>
              <w:t xml:space="preserve"> SE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202009B" w14:textId="77777777" w:rsidR="00EE280E" w:rsidRPr="00FD3EDA" w:rsidRDefault="00EE280E">
            <w:pPr>
              <w:spacing w:line="360" w:lineRule="auto"/>
              <w:jc w:val="center"/>
              <w:rPr>
                <w:rFonts w:ascii="Century" w:hAnsi="Century"/>
                <w:color w:val="000000" w:themeColor="text1"/>
                <w:kern w:val="2"/>
                <w:sz w:val="18"/>
                <w:szCs w:val="18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18"/>
                <w:szCs w:val="18"/>
                <w:lang w:val="en-US" w:eastAsia="ja-JP"/>
              </w:rPr>
              <w:t>Percentage (%)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1DDF8E0" w14:textId="77777777" w:rsidR="00EE280E" w:rsidRPr="00FD3EDA" w:rsidRDefault="00EE280E">
            <w:pPr>
              <w:spacing w:line="360" w:lineRule="auto"/>
              <w:jc w:val="center"/>
              <w:rPr>
                <w:rFonts w:ascii="Century" w:hAnsi="Century"/>
                <w:color w:val="000000" w:themeColor="text1"/>
                <w:kern w:val="2"/>
                <w:sz w:val="17"/>
                <w:szCs w:val="17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17"/>
                <w:szCs w:val="17"/>
                <w:lang w:val="en-US" w:eastAsia="ja-JP"/>
              </w:rPr>
              <w:t>Adducts</w:t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17"/>
                <w:szCs w:val="17"/>
                <w:lang w:val="en-US" w:eastAsia="ja-JP"/>
              </w:rPr>
              <w:t xml:space="preserve"> 10</w:t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17"/>
                <w:szCs w:val="17"/>
                <w:vertAlign w:val="superscript"/>
                <w:lang w:val="en-US" w:eastAsia="ja-JP"/>
              </w:rPr>
              <w:t>5</w:t>
            </w:r>
            <w:r w:rsidRPr="00FD3EDA">
              <w:rPr>
                <w:rFonts w:ascii="Century" w:hAnsi="Century"/>
                <w:color w:val="000000" w:themeColor="text1"/>
                <w:kern w:val="2"/>
                <w:sz w:val="17"/>
                <w:szCs w:val="17"/>
                <w:lang w:val="en-US" w:eastAsia="ja-JP"/>
              </w:rPr>
              <w:t xml:space="preserve"> </w:t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17"/>
                <w:szCs w:val="17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17"/>
                <w:szCs w:val="17"/>
                <w:lang w:val="en-US" w:eastAsia="ja-JP"/>
              </w:rPr>
              <w:t xml:space="preserve"> SE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BA1768E" w14:textId="77777777" w:rsidR="00EE280E" w:rsidRPr="00FD3EDA" w:rsidRDefault="00EE280E">
            <w:pPr>
              <w:spacing w:line="360" w:lineRule="auto"/>
              <w:jc w:val="center"/>
              <w:rPr>
                <w:rFonts w:ascii="Century" w:hAnsi="Century"/>
                <w:color w:val="000000" w:themeColor="text1"/>
                <w:kern w:val="2"/>
                <w:sz w:val="18"/>
                <w:szCs w:val="18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18"/>
                <w:szCs w:val="18"/>
                <w:lang w:val="en-US" w:eastAsia="ja-JP"/>
              </w:rPr>
              <w:t>Percentage (%)</w:t>
            </w:r>
          </w:p>
        </w:tc>
      </w:tr>
      <w:tr w:rsidR="00EE280E" w:rsidRPr="00FD3EDA" w14:paraId="02D4C1EB" w14:textId="77777777" w:rsidTr="00590A59">
        <w:tc>
          <w:tcPr>
            <w:tcW w:w="17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14689" w14:textId="77777777" w:rsidR="00EE280E" w:rsidRPr="00FD3EDA" w:rsidRDefault="00EE280E" w:rsidP="00590A59">
            <w:pPr>
              <w:tabs>
                <w:tab w:val="decimal" w:pos="462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>0</w:t>
            </w:r>
          </w:p>
        </w:tc>
        <w:tc>
          <w:tcPr>
            <w:tcW w:w="17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CBD168" w14:textId="00389931" w:rsidR="00EE280E" w:rsidRPr="00FD3EDA" w:rsidRDefault="00665AC2" w:rsidP="00665AC2">
            <w:pPr>
              <w:tabs>
                <w:tab w:val="right" w:pos="566"/>
                <w:tab w:val="right" w:pos="826"/>
                <w:tab w:val="right" w:pos="1275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A21979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4850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EE280E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0C4EB7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87</w:t>
            </w:r>
          </w:p>
        </w:tc>
        <w:tc>
          <w:tcPr>
            <w:tcW w:w="17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52D623D" w14:textId="77777777" w:rsidR="00EE280E" w:rsidRPr="00FD3EDA" w:rsidRDefault="00EE280E">
            <w:pPr>
              <w:tabs>
                <w:tab w:val="decimal" w:pos="772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sz w:val="21"/>
                <w:szCs w:val="21"/>
              </w:rPr>
              <w:t>100</w:t>
            </w:r>
            <w:r w:rsidRPr="00FD3EDA">
              <w:rPr>
                <w:rFonts w:ascii="Century" w:hAnsi="Century"/>
                <w:color w:val="000000" w:themeColor="text1"/>
                <w:sz w:val="21"/>
                <w:szCs w:val="21"/>
                <w:lang w:eastAsia="ja-JP"/>
              </w:rPr>
              <w:t>.0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1EA7BD" w14:textId="4562DA9A" w:rsidR="00EE280E" w:rsidRPr="00FD3EDA" w:rsidRDefault="00CF06A9" w:rsidP="00665AC2">
            <w:pPr>
              <w:tabs>
                <w:tab w:val="right" w:pos="593"/>
                <w:tab w:val="right" w:pos="856"/>
                <w:tab w:val="right" w:pos="1160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A57DA4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377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EE280E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EC1416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12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815AE83" w14:textId="77777777" w:rsidR="00EE280E" w:rsidRPr="00FD3EDA" w:rsidRDefault="00EE280E" w:rsidP="00CF06A9">
            <w:pPr>
              <w:tabs>
                <w:tab w:val="decimal" w:pos="756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100.0</w:t>
            </w:r>
          </w:p>
        </w:tc>
      </w:tr>
      <w:tr w:rsidR="00EE280E" w:rsidRPr="00FD3EDA" w14:paraId="53410C4B" w14:textId="77777777" w:rsidTr="00590A59"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1FFE2F" w14:textId="2C5755D9" w:rsidR="00EE280E" w:rsidRPr="00FD3EDA" w:rsidRDefault="00EE280E" w:rsidP="00590A59">
            <w:pPr>
              <w:tabs>
                <w:tab w:val="decimal" w:pos="462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>0.</w:t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0</w:t>
            </w:r>
            <w:r w:rsidR="00F16771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671230" w14:textId="006B9C6E" w:rsidR="00EE280E" w:rsidRPr="00FD3EDA" w:rsidRDefault="00665AC2" w:rsidP="00665AC2">
            <w:pPr>
              <w:tabs>
                <w:tab w:val="right" w:pos="566"/>
                <w:tab w:val="right" w:pos="826"/>
                <w:tab w:val="right" w:pos="1275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A21979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7795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EE280E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0C4EB7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362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31A65C" w14:textId="69F9B314" w:rsidR="00EE280E" w:rsidRPr="00FD3EDA" w:rsidRDefault="004E6CC7">
            <w:pPr>
              <w:tabs>
                <w:tab w:val="decimal" w:pos="772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160.7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C7F8FA" w14:textId="11E45FE6" w:rsidR="00EE280E" w:rsidRPr="00FD3EDA" w:rsidRDefault="00CF06A9" w:rsidP="00665AC2">
            <w:pPr>
              <w:tabs>
                <w:tab w:val="right" w:pos="593"/>
                <w:tab w:val="right" w:pos="856"/>
                <w:tab w:val="right" w:pos="1160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A57DA4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292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EE280E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EC1416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A77BB1" w14:textId="3D0BEE9C" w:rsidR="00EE280E" w:rsidRPr="00FD3EDA" w:rsidRDefault="00EE280E" w:rsidP="00CF06A9">
            <w:pPr>
              <w:tabs>
                <w:tab w:val="decimal" w:pos="756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7</w:t>
            </w:r>
            <w:r w:rsidR="00EC1416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7.5</w:t>
            </w:r>
          </w:p>
        </w:tc>
      </w:tr>
      <w:tr w:rsidR="00EE280E" w:rsidRPr="00FD3EDA" w14:paraId="5A3545E7" w14:textId="77777777" w:rsidTr="00590A59"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816EAB" w14:textId="3575A7C9" w:rsidR="00EE280E" w:rsidRPr="00FD3EDA" w:rsidRDefault="00EE280E" w:rsidP="00590A59">
            <w:pPr>
              <w:tabs>
                <w:tab w:val="decimal" w:pos="462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0.</w:t>
            </w:r>
            <w:r w:rsidR="00F16771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7F4C4B" w14:textId="4A90133F" w:rsidR="00EE280E" w:rsidRPr="00FD3EDA" w:rsidRDefault="00665AC2" w:rsidP="00665AC2">
            <w:pPr>
              <w:tabs>
                <w:tab w:val="right" w:pos="566"/>
                <w:tab w:val="right" w:pos="826"/>
                <w:tab w:val="right" w:pos="1275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A21979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8927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EE280E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0C4EB7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560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9EBF99" w14:textId="50B9E3D0" w:rsidR="00EE280E" w:rsidRPr="00FD3EDA" w:rsidRDefault="00095819">
            <w:pPr>
              <w:tabs>
                <w:tab w:val="decimal" w:pos="772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184.1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293A88" w14:textId="49EBD917" w:rsidR="00EE280E" w:rsidRPr="00FD3EDA" w:rsidRDefault="00CF06A9" w:rsidP="00665AC2">
            <w:pPr>
              <w:tabs>
                <w:tab w:val="right" w:pos="593"/>
                <w:tab w:val="right" w:pos="856"/>
                <w:tab w:val="right" w:pos="1160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A57DA4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221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EE280E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EC1416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12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B74740" w14:textId="448972B8" w:rsidR="00EE280E" w:rsidRPr="00FD3EDA" w:rsidRDefault="00EE280E" w:rsidP="00CF06A9">
            <w:pPr>
              <w:tabs>
                <w:tab w:val="decimal" w:pos="756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5</w:t>
            </w:r>
            <w:r w:rsidR="00EC1416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8.7</w:t>
            </w:r>
          </w:p>
        </w:tc>
      </w:tr>
      <w:tr w:rsidR="00EE280E" w:rsidRPr="00FD3EDA" w14:paraId="436FAA78" w14:textId="77777777" w:rsidTr="00590A59"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C79F16" w14:textId="05D316F1" w:rsidR="00EE280E" w:rsidRPr="00FD3EDA" w:rsidRDefault="00EE280E" w:rsidP="00590A59">
            <w:pPr>
              <w:tabs>
                <w:tab w:val="decimal" w:pos="462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0.</w:t>
            </w:r>
            <w:r w:rsidR="00F16771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0</w:t>
            </w:r>
            <w:r w:rsidR="00D96FD4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5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2EE59C" w14:textId="2E260A6D" w:rsidR="00EE280E" w:rsidRPr="00FD3EDA" w:rsidRDefault="00665AC2" w:rsidP="00665AC2">
            <w:pPr>
              <w:tabs>
                <w:tab w:val="right" w:pos="566"/>
                <w:tab w:val="right" w:pos="826"/>
                <w:tab w:val="right" w:pos="1275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0C4EB7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4740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EE280E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0C4EB7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117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2B6A9C" w14:textId="1F7464CD" w:rsidR="00EE280E" w:rsidRPr="00FD3EDA" w:rsidRDefault="00450E97">
            <w:pPr>
              <w:tabs>
                <w:tab w:val="decimal" w:pos="772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eastAsia="ja-JP"/>
              </w:rPr>
              <w:t>97.7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A5D3D0" w14:textId="78BCCF3D" w:rsidR="00EE280E" w:rsidRPr="00FD3EDA" w:rsidRDefault="00CF06A9" w:rsidP="00665AC2">
            <w:pPr>
              <w:tabs>
                <w:tab w:val="right" w:pos="593"/>
                <w:tab w:val="right" w:pos="856"/>
                <w:tab w:val="right" w:pos="1160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A57DA4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55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EE280E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EC1416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5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BBB731" w14:textId="7AF65FAF" w:rsidR="00EE280E" w:rsidRPr="00FD3EDA" w:rsidRDefault="00EC1416" w:rsidP="00CF06A9">
            <w:pPr>
              <w:tabs>
                <w:tab w:val="decimal" w:pos="756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14.6</w:t>
            </w:r>
          </w:p>
        </w:tc>
      </w:tr>
      <w:tr w:rsidR="00EE280E" w:rsidRPr="00FD3EDA" w14:paraId="6DDA76C8" w14:textId="77777777" w:rsidTr="00590A59"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EB8500" w14:textId="1924AE51" w:rsidR="00EE280E" w:rsidRPr="00FD3EDA" w:rsidRDefault="00F16771" w:rsidP="00590A59">
            <w:pPr>
              <w:tabs>
                <w:tab w:val="decimal" w:pos="462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0.</w:t>
            </w:r>
            <w:r w:rsidR="00D96FD4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25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5A2ED0" w14:textId="7DD8DB40" w:rsidR="00EE280E" w:rsidRPr="00FD3EDA" w:rsidRDefault="00665AC2" w:rsidP="00665AC2">
            <w:pPr>
              <w:tabs>
                <w:tab w:val="right" w:pos="566"/>
                <w:tab w:val="right" w:pos="826"/>
                <w:tab w:val="right" w:pos="1275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0C4EB7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1530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EE280E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0C4EB7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26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C2A4ED" w14:textId="3DE27871" w:rsidR="00EE280E" w:rsidRPr="00FD3EDA" w:rsidRDefault="00784079">
            <w:pPr>
              <w:tabs>
                <w:tab w:val="decimal" w:pos="772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eastAsia="ja-JP"/>
              </w:rPr>
              <w:t>31.5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3DD6E4" w14:textId="4C05234D" w:rsidR="00EE280E" w:rsidRPr="00FD3EDA" w:rsidRDefault="00EC1416" w:rsidP="00665AC2">
            <w:pPr>
              <w:tabs>
                <w:tab w:val="right" w:pos="593"/>
                <w:tab w:val="right" w:pos="856"/>
                <w:tab w:val="right" w:pos="1160"/>
              </w:tabs>
              <w:spacing w:line="360" w:lineRule="auto"/>
              <w:jc w:val="center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―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69A48D" w14:textId="6D2C4E04" w:rsidR="009C5975" w:rsidRPr="00FD3EDA" w:rsidRDefault="009C5975" w:rsidP="00CF06A9">
            <w:pPr>
              <w:tabs>
                <w:tab w:val="decimal" w:pos="756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―</w:t>
            </w:r>
          </w:p>
        </w:tc>
      </w:tr>
      <w:tr w:rsidR="00EE280E" w:rsidRPr="00FD3EDA" w14:paraId="46493798" w14:textId="77777777" w:rsidTr="00590A59"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0BD462" w14:textId="4ACB0298" w:rsidR="00EE280E" w:rsidRPr="00FD3EDA" w:rsidRDefault="007318CA" w:rsidP="00590A59">
            <w:pPr>
              <w:tabs>
                <w:tab w:val="decimal" w:pos="462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0.</w:t>
            </w:r>
            <w:r w:rsidR="00D96FD4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DDFAC02" w14:textId="33ED600C" w:rsidR="00EE280E" w:rsidRPr="00FD3EDA" w:rsidRDefault="00665AC2" w:rsidP="00665AC2">
            <w:pPr>
              <w:tabs>
                <w:tab w:val="right" w:pos="566"/>
                <w:tab w:val="right" w:pos="826"/>
                <w:tab w:val="right" w:pos="1275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0C4EB7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502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EE280E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0C4EB7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96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8D6C509" w14:textId="0D36ECB9" w:rsidR="00EE280E" w:rsidRPr="00FD3EDA" w:rsidRDefault="00784079">
            <w:pPr>
              <w:tabs>
                <w:tab w:val="decimal" w:pos="772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eastAsia="ja-JP"/>
              </w:rPr>
              <w:t>10.3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251AAEF" w14:textId="1A5DEFAB" w:rsidR="00EE280E" w:rsidRPr="00FD3EDA" w:rsidRDefault="00EC1416" w:rsidP="00665AC2">
            <w:pPr>
              <w:tabs>
                <w:tab w:val="right" w:pos="593"/>
                <w:tab w:val="right" w:pos="856"/>
                <w:tab w:val="right" w:pos="1160"/>
              </w:tabs>
              <w:spacing w:line="360" w:lineRule="auto"/>
              <w:jc w:val="center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―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217634C" w14:textId="2AFF4990" w:rsidR="00EE280E" w:rsidRPr="00FD3EDA" w:rsidRDefault="009C5975" w:rsidP="00CF06A9">
            <w:pPr>
              <w:tabs>
                <w:tab w:val="decimal" w:pos="756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―</w:t>
            </w:r>
          </w:p>
        </w:tc>
      </w:tr>
    </w:tbl>
    <w:p w14:paraId="2CF42FD6" w14:textId="20D16768" w:rsidR="00C63EC3" w:rsidRDefault="00C63EC3" w:rsidP="00A7267A">
      <w:pPr>
        <w:spacing w:line="240" w:lineRule="auto"/>
        <w:ind w:left="865" w:hangingChars="412" w:hanging="865"/>
        <w:jc w:val="both"/>
        <w:rPr>
          <w:rFonts w:eastAsia="ＭＳ ゴシック" w:cs="Arial"/>
          <w:color w:val="000000" w:themeColor="text1"/>
          <w:sz w:val="21"/>
          <w:szCs w:val="21"/>
          <w:lang w:eastAsia="ja-JP"/>
        </w:rPr>
      </w:pPr>
    </w:p>
    <w:p w14:paraId="1C78B90E" w14:textId="77777777" w:rsidR="00F72178" w:rsidRPr="00FD3EDA" w:rsidRDefault="00F72178" w:rsidP="00A7267A">
      <w:pPr>
        <w:spacing w:line="240" w:lineRule="auto"/>
        <w:ind w:left="865" w:hangingChars="412" w:hanging="865"/>
        <w:jc w:val="both"/>
        <w:rPr>
          <w:rFonts w:eastAsia="ＭＳ ゴシック" w:cs="Arial"/>
          <w:color w:val="000000" w:themeColor="text1"/>
          <w:sz w:val="21"/>
          <w:szCs w:val="21"/>
          <w:lang w:eastAsia="ja-JP"/>
        </w:rPr>
      </w:pPr>
    </w:p>
    <w:p w14:paraId="5B4FDFB6" w14:textId="77777777" w:rsidR="00A7267A" w:rsidRDefault="00A7267A">
      <w:pPr>
        <w:spacing w:line="240" w:lineRule="auto"/>
        <w:rPr>
          <w:rFonts w:ascii="Century" w:hAnsi="Century"/>
          <w:b/>
          <w:color w:val="000000" w:themeColor="text1"/>
          <w:sz w:val="21"/>
          <w:szCs w:val="21"/>
        </w:rPr>
      </w:pPr>
      <w:r>
        <w:rPr>
          <w:rFonts w:ascii="Century" w:hAnsi="Century"/>
          <w:b/>
          <w:color w:val="000000" w:themeColor="text1"/>
          <w:sz w:val="21"/>
          <w:szCs w:val="21"/>
        </w:rPr>
        <w:br w:type="page"/>
      </w:r>
    </w:p>
    <w:p w14:paraId="0FE3425E" w14:textId="22AEA5C7" w:rsidR="00EE280E" w:rsidRPr="00E45F16" w:rsidRDefault="00EE280E" w:rsidP="00FD3EDA">
      <w:pPr>
        <w:tabs>
          <w:tab w:val="decimal" w:pos="284"/>
        </w:tabs>
        <w:spacing w:afterLines="50" w:after="120" w:line="240" w:lineRule="auto"/>
        <w:jc w:val="center"/>
        <w:rPr>
          <w:rFonts w:ascii="Century" w:eastAsia="ＭＳ ゴシック" w:hAnsi="Century" w:cs="Arial"/>
          <w:color w:val="000000" w:themeColor="text1"/>
          <w:sz w:val="20"/>
          <w:szCs w:val="20"/>
        </w:rPr>
      </w:pPr>
      <w:r w:rsidRPr="00E45F16">
        <w:rPr>
          <w:rFonts w:ascii="Century" w:hAnsi="Century"/>
          <w:b/>
          <w:color w:val="000000" w:themeColor="text1"/>
          <w:sz w:val="20"/>
          <w:szCs w:val="20"/>
        </w:rPr>
        <w:lastRenderedPageBreak/>
        <w:t>Table S</w:t>
      </w:r>
      <w:proofErr w:type="gramStart"/>
      <w:r w:rsidR="006E613A" w:rsidRPr="00E45F16">
        <w:rPr>
          <w:rFonts w:ascii="Century" w:hAnsi="Century"/>
          <w:b/>
          <w:color w:val="000000" w:themeColor="text1"/>
          <w:sz w:val="20"/>
          <w:szCs w:val="20"/>
          <w:lang w:eastAsia="ja-JP"/>
        </w:rPr>
        <w:t>1</w:t>
      </w:r>
      <w:r w:rsidR="00A7267A" w:rsidRPr="00E45F16">
        <w:rPr>
          <w:rFonts w:ascii="Century" w:hAnsi="Century" w:hint="eastAsia"/>
          <w:b/>
          <w:color w:val="000000" w:themeColor="text1"/>
          <w:sz w:val="20"/>
          <w:szCs w:val="20"/>
          <w:lang w:eastAsia="ja-JP"/>
        </w:rPr>
        <w:t>9</w:t>
      </w:r>
      <w:r w:rsidRPr="00E45F16">
        <w:rPr>
          <w:rFonts w:ascii="Century" w:hAnsi="Century"/>
          <w:color w:val="000000" w:themeColor="text1"/>
          <w:sz w:val="20"/>
          <w:szCs w:val="20"/>
        </w:rPr>
        <w:t xml:space="preserve">  </w:t>
      </w:r>
      <w:r w:rsidRPr="00E45F16">
        <w:rPr>
          <w:rFonts w:ascii="Century" w:hAnsi="Century"/>
          <w:color w:val="000000" w:themeColor="text1"/>
          <w:sz w:val="20"/>
          <w:szCs w:val="20"/>
          <w:lang w:eastAsia="ja-JP"/>
        </w:rPr>
        <w:t>Quantification</w:t>
      </w:r>
      <w:proofErr w:type="gramEnd"/>
      <w:r w:rsidRPr="00E45F16">
        <w:rPr>
          <w:rFonts w:ascii="Century" w:hAnsi="Century"/>
          <w:color w:val="000000" w:themeColor="text1"/>
          <w:sz w:val="20"/>
          <w:szCs w:val="20"/>
          <w:lang w:eastAsia="ja-JP"/>
        </w:rPr>
        <w:t xml:space="preserve"> of </w:t>
      </w:r>
      <w:r w:rsidR="00C71E8A" w:rsidRPr="00E45F16">
        <w:rPr>
          <w:rFonts w:ascii="Century" w:hAnsi="Century"/>
          <w:sz w:val="20"/>
          <w:szCs w:val="20"/>
        </w:rPr>
        <w:t>DNA adducts</w:t>
      </w:r>
      <w:r w:rsidRPr="00E45F16">
        <w:rPr>
          <w:rFonts w:ascii="Century" w:hAnsi="Century"/>
          <w:color w:val="000000" w:themeColor="text1"/>
          <w:sz w:val="20"/>
          <w:szCs w:val="20"/>
          <w:lang w:eastAsia="ja-JP"/>
        </w:rPr>
        <w:t xml:space="preserve"> i</w:t>
      </w:r>
      <w:r w:rsidRPr="00E45F16">
        <w:rPr>
          <w:rFonts w:ascii="Century" w:eastAsia="ＭＳ ゴシック" w:hAnsi="Century" w:cs="Arial"/>
          <w:color w:val="000000" w:themeColor="text1"/>
          <w:sz w:val="20"/>
          <w:szCs w:val="20"/>
        </w:rPr>
        <w:t xml:space="preserve">n the reaction mixture of MNU and </w:t>
      </w:r>
      <w:r w:rsidR="009C5975" w:rsidRPr="00E45F16">
        <w:rPr>
          <w:rFonts w:ascii="Century" w:eastAsia="ＭＳ ゴシック" w:hAnsi="Century" w:cs="Arial"/>
          <w:color w:val="000000" w:themeColor="text1"/>
          <w:sz w:val="20"/>
          <w:szCs w:val="20"/>
          <w:lang w:eastAsia="ja-JP"/>
        </w:rPr>
        <w:t>Hoechst 33258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1682"/>
        <w:gridCol w:w="1702"/>
        <w:gridCol w:w="1683"/>
        <w:gridCol w:w="1702"/>
      </w:tblGrid>
      <w:tr w:rsidR="00C868C5" w:rsidRPr="00FD3EDA" w14:paraId="5C16C82E" w14:textId="77777777" w:rsidTr="00A7267A">
        <w:tc>
          <w:tcPr>
            <w:tcW w:w="17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75D214" w14:textId="77777777" w:rsidR="00EE280E" w:rsidRPr="00FD3EDA" w:rsidRDefault="00EE280E">
            <w:pPr>
              <w:spacing w:line="360" w:lineRule="auto"/>
              <w:jc w:val="center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ＭＳ 明朝"/>
                <w:color w:val="000000" w:themeColor="text1"/>
                <w:kern w:val="2"/>
                <w:sz w:val="21"/>
                <w:szCs w:val="21"/>
                <w:lang w:val="en-US" w:eastAsia="ja-JP"/>
              </w:rPr>
              <w:t>Concentration</w:t>
            </w:r>
          </w:p>
        </w:tc>
        <w:tc>
          <w:tcPr>
            <w:tcW w:w="338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090DDC" w14:textId="77777777" w:rsidR="00EE280E" w:rsidRPr="00FD3EDA" w:rsidRDefault="00EE280E">
            <w:pPr>
              <w:spacing w:line="360" w:lineRule="auto"/>
              <w:jc w:val="center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i/>
                <w:color w:val="000000" w:themeColor="text1"/>
                <w:kern w:val="2"/>
                <w:sz w:val="21"/>
                <w:szCs w:val="21"/>
                <w:lang w:val="en-US" w:eastAsia="ja-JP"/>
              </w:rPr>
              <w:t>O</w:t>
            </w:r>
            <w:r w:rsidRPr="00F72178">
              <w:rPr>
                <w:rFonts w:ascii="Century" w:hAnsi="Century"/>
                <w:color w:val="000000" w:themeColor="text1"/>
                <w:kern w:val="2"/>
                <w:sz w:val="21"/>
                <w:szCs w:val="21"/>
                <w:vertAlign w:val="superscript"/>
                <w:lang w:val="en-US" w:eastAsia="ja-JP"/>
              </w:rPr>
              <w:t>6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>-MeG</w:t>
            </w:r>
          </w:p>
        </w:tc>
        <w:tc>
          <w:tcPr>
            <w:tcW w:w="338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65A925" w14:textId="77777777" w:rsidR="00EE280E" w:rsidRPr="00FD3EDA" w:rsidRDefault="00EE280E">
            <w:pPr>
              <w:spacing w:line="360" w:lineRule="auto"/>
              <w:jc w:val="center"/>
              <w:rPr>
                <w:rFonts w:ascii="Century" w:hAnsi="Century"/>
                <w:b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i/>
                <w:color w:val="000000" w:themeColor="text1"/>
                <w:kern w:val="2"/>
                <w:sz w:val="21"/>
                <w:szCs w:val="21"/>
                <w:lang w:val="en-US" w:eastAsia="ja-JP"/>
              </w:rPr>
              <w:t>N</w:t>
            </w:r>
            <w:r w:rsidRPr="00F72178">
              <w:rPr>
                <w:rFonts w:ascii="Century" w:hAnsi="Century"/>
                <w:color w:val="000000" w:themeColor="text1"/>
                <w:kern w:val="2"/>
                <w:sz w:val="21"/>
                <w:szCs w:val="21"/>
                <w:vertAlign w:val="superscript"/>
                <w:lang w:val="en-US" w:eastAsia="ja-JP"/>
              </w:rPr>
              <w:t>3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>-MeA</w:t>
            </w:r>
          </w:p>
        </w:tc>
      </w:tr>
      <w:tr w:rsidR="00C868C5" w:rsidRPr="00FD3EDA" w14:paraId="32D6953B" w14:textId="77777777" w:rsidTr="00A7267A"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10A8172" w14:textId="7C16DF07" w:rsidR="00EE280E" w:rsidRPr="00FD3EDA" w:rsidRDefault="00EE280E">
            <w:pPr>
              <w:spacing w:line="360" w:lineRule="auto"/>
              <w:jc w:val="center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>(µmol/</w:t>
            </w:r>
            <w:r w:rsidR="00092597"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>/</w:t>
            </w:r>
            <w:r w:rsidR="00092597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50 µL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>)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B14F278" w14:textId="77777777" w:rsidR="00EE280E" w:rsidRPr="00FD3EDA" w:rsidRDefault="00EE280E">
            <w:pPr>
              <w:spacing w:line="360" w:lineRule="auto"/>
              <w:jc w:val="center"/>
              <w:rPr>
                <w:rFonts w:ascii="Century" w:hAnsi="Century"/>
                <w:color w:val="000000" w:themeColor="text1"/>
                <w:kern w:val="2"/>
                <w:sz w:val="17"/>
                <w:szCs w:val="17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17"/>
                <w:szCs w:val="17"/>
                <w:lang w:val="en-US" w:eastAsia="ja-JP"/>
              </w:rPr>
              <w:t>Adducts</w:t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17"/>
                <w:szCs w:val="17"/>
                <w:lang w:val="en-US" w:eastAsia="ja-JP"/>
              </w:rPr>
              <w:t xml:space="preserve"> 10</w:t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17"/>
                <w:szCs w:val="17"/>
                <w:vertAlign w:val="superscript"/>
                <w:lang w:val="en-US" w:eastAsia="ja-JP"/>
              </w:rPr>
              <w:t>5</w:t>
            </w:r>
            <w:r w:rsidRPr="00FD3EDA">
              <w:rPr>
                <w:rFonts w:ascii="Century" w:hAnsi="Century"/>
                <w:color w:val="000000" w:themeColor="text1"/>
                <w:kern w:val="2"/>
                <w:sz w:val="17"/>
                <w:szCs w:val="17"/>
                <w:lang w:val="en-US" w:eastAsia="ja-JP"/>
              </w:rPr>
              <w:t xml:space="preserve"> </w:t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17"/>
                <w:szCs w:val="17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17"/>
                <w:szCs w:val="17"/>
                <w:lang w:val="en-US" w:eastAsia="ja-JP"/>
              </w:rPr>
              <w:t xml:space="preserve"> SE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DA6A968" w14:textId="77777777" w:rsidR="00EE280E" w:rsidRPr="00FD3EDA" w:rsidRDefault="00EE280E">
            <w:pPr>
              <w:spacing w:line="360" w:lineRule="auto"/>
              <w:jc w:val="center"/>
              <w:rPr>
                <w:rFonts w:ascii="Century" w:hAnsi="Century"/>
                <w:color w:val="000000" w:themeColor="text1"/>
                <w:kern w:val="2"/>
                <w:sz w:val="18"/>
                <w:szCs w:val="18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18"/>
                <w:szCs w:val="18"/>
                <w:lang w:val="en-US" w:eastAsia="ja-JP"/>
              </w:rPr>
              <w:t>Percentage (%)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DBDBD04" w14:textId="77777777" w:rsidR="00EE280E" w:rsidRPr="00FD3EDA" w:rsidRDefault="00EE280E">
            <w:pPr>
              <w:spacing w:line="360" w:lineRule="auto"/>
              <w:jc w:val="center"/>
              <w:rPr>
                <w:rFonts w:ascii="Century" w:hAnsi="Century"/>
                <w:color w:val="000000" w:themeColor="text1"/>
                <w:kern w:val="2"/>
                <w:sz w:val="17"/>
                <w:szCs w:val="17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17"/>
                <w:szCs w:val="17"/>
                <w:lang w:val="en-US" w:eastAsia="ja-JP"/>
              </w:rPr>
              <w:t>Adducts</w:t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17"/>
                <w:szCs w:val="17"/>
                <w:lang w:val="en-US" w:eastAsia="ja-JP"/>
              </w:rPr>
              <w:t xml:space="preserve"> 10</w:t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17"/>
                <w:szCs w:val="17"/>
                <w:vertAlign w:val="superscript"/>
                <w:lang w:val="en-US" w:eastAsia="ja-JP"/>
              </w:rPr>
              <w:t>5</w:t>
            </w:r>
            <w:r w:rsidRPr="00FD3EDA">
              <w:rPr>
                <w:rFonts w:ascii="Century" w:hAnsi="Century"/>
                <w:color w:val="000000" w:themeColor="text1"/>
                <w:kern w:val="2"/>
                <w:sz w:val="17"/>
                <w:szCs w:val="17"/>
                <w:lang w:val="en-US" w:eastAsia="ja-JP"/>
              </w:rPr>
              <w:t xml:space="preserve"> </w:t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17"/>
                <w:szCs w:val="17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17"/>
                <w:szCs w:val="17"/>
                <w:lang w:val="en-US" w:eastAsia="ja-JP"/>
              </w:rPr>
              <w:t xml:space="preserve"> SE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309322C" w14:textId="77777777" w:rsidR="00EE280E" w:rsidRPr="00FD3EDA" w:rsidRDefault="00EE280E">
            <w:pPr>
              <w:spacing w:line="360" w:lineRule="auto"/>
              <w:jc w:val="center"/>
              <w:rPr>
                <w:rFonts w:ascii="Century" w:hAnsi="Century"/>
                <w:color w:val="000000" w:themeColor="text1"/>
                <w:kern w:val="2"/>
                <w:sz w:val="18"/>
                <w:szCs w:val="18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18"/>
                <w:szCs w:val="18"/>
                <w:lang w:val="en-US" w:eastAsia="ja-JP"/>
              </w:rPr>
              <w:t>Percentage (%)</w:t>
            </w:r>
          </w:p>
        </w:tc>
      </w:tr>
      <w:tr w:rsidR="00EE280E" w:rsidRPr="00FD3EDA" w14:paraId="4E2CF276" w14:textId="77777777" w:rsidTr="00A7267A">
        <w:tc>
          <w:tcPr>
            <w:tcW w:w="17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27CAB4" w14:textId="77777777" w:rsidR="00EE280E" w:rsidRPr="00FD3EDA" w:rsidRDefault="00EE280E">
            <w:pPr>
              <w:tabs>
                <w:tab w:val="decimal" w:pos="851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>0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98462A" w14:textId="587BE7DE" w:rsidR="00EE280E" w:rsidRPr="00FD3EDA" w:rsidRDefault="00665AC2" w:rsidP="00665AC2">
            <w:pPr>
              <w:tabs>
                <w:tab w:val="right" w:pos="566"/>
                <w:tab w:val="right" w:pos="850"/>
                <w:tab w:val="right" w:pos="1275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023F42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1291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EE280E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A83EC6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180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EC88CF4" w14:textId="77777777" w:rsidR="00EE280E" w:rsidRPr="00FD3EDA" w:rsidRDefault="00EE280E">
            <w:pPr>
              <w:tabs>
                <w:tab w:val="decimal" w:pos="772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sz w:val="21"/>
                <w:szCs w:val="21"/>
              </w:rPr>
              <w:t>100</w:t>
            </w:r>
            <w:r w:rsidRPr="00FD3EDA">
              <w:rPr>
                <w:rFonts w:ascii="Century" w:hAnsi="Century"/>
                <w:color w:val="000000" w:themeColor="text1"/>
                <w:sz w:val="21"/>
                <w:szCs w:val="21"/>
                <w:lang w:eastAsia="ja-JP"/>
              </w:rPr>
              <w:t>.0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D4425B" w14:textId="7D2F905E" w:rsidR="00EE280E" w:rsidRPr="00FD3EDA" w:rsidRDefault="00AC2FFC" w:rsidP="00AC2FFC">
            <w:pPr>
              <w:tabs>
                <w:tab w:val="right" w:pos="593"/>
                <w:tab w:val="right" w:pos="877"/>
                <w:tab w:val="right" w:pos="1160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73328A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199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EE280E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EE280E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2</w:t>
            </w:r>
            <w:r w:rsidR="0073328A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0029579" w14:textId="77777777" w:rsidR="00EE280E" w:rsidRPr="00FD3EDA" w:rsidRDefault="00EE280E" w:rsidP="00AC2FFC">
            <w:pPr>
              <w:tabs>
                <w:tab w:val="decimal" w:pos="756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100.0</w:t>
            </w:r>
          </w:p>
        </w:tc>
      </w:tr>
      <w:tr w:rsidR="00EE280E" w:rsidRPr="00FD3EDA" w14:paraId="56D080E6" w14:textId="77777777" w:rsidTr="00A7267A"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5E78DA" w14:textId="77777777" w:rsidR="00EE280E" w:rsidRPr="00FD3EDA" w:rsidRDefault="00EE280E">
            <w:pPr>
              <w:tabs>
                <w:tab w:val="decimal" w:pos="851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>0.</w:t>
            </w: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05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4F10D3" w14:textId="51A746AD" w:rsidR="00EE280E" w:rsidRPr="00FD3EDA" w:rsidRDefault="00665AC2" w:rsidP="00665AC2">
            <w:pPr>
              <w:tabs>
                <w:tab w:val="right" w:pos="566"/>
                <w:tab w:val="right" w:pos="850"/>
                <w:tab w:val="right" w:pos="1275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023F42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1320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EE280E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A83EC6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255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452906" w14:textId="4E35EF68" w:rsidR="00EE280E" w:rsidRPr="00FD3EDA" w:rsidRDefault="00A83EC6">
            <w:pPr>
              <w:tabs>
                <w:tab w:val="decimal" w:pos="772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102.3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4391C4" w14:textId="31D62B21" w:rsidR="00EE280E" w:rsidRPr="00FD3EDA" w:rsidRDefault="00AC2FFC" w:rsidP="00AC2FFC">
            <w:pPr>
              <w:tabs>
                <w:tab w:val="right" w:pos="593"/>
                <w:tab w:val="right" w:pos="877"/>
                <w:tab w:val="right" w:pos="1160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73328A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211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EE280E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73328A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19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3BC3B9" w14:textId="6D7237F6" w:rsidR="00EE280E" w:rsidRPr="00FD3EDA" w:rsidRDefault="00031820" w:rsidP="00AC2FFC">
            <w:pPr>
              <w:tabs>
                <w:tab w:val="decimal" w:pos="756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105.9</w:t>
            </w:r>
          </w:p>
        </w:tc>
      </w:tr>
      <w:tr w:rsidR="00EE280E" w:rsidRPr="00FD3EDA" w14:paraId="484C1287" w14:textId="77777777" w:rsidTr="00A7267A"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EDD897" w14:textId="77777777" w:rsidR="00EE280E" w:rsidRPr="00FD3EDA" w:rsidRDefault="00EE280E">
            <w:pPr>
              <w:tabs>
                <w:tab w:val="decimal" w:pos="851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0.25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9AD4F3" w14:textId="155CB24E" w:rsidR="00EE280E" w:rsidRPr="00FD3EDA" w:rsidRDefault="00665AC2" w:rsidP="00665AC2">
            <w:pPr>
              <w:tabs>
                <w:tab w:val="right" w:pos="566"/>
                <w:tab w:val="right" w:pos="850"/>
                <w:tab w:val="right" w:pos="1275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023F42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1192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EE280E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A83EC6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105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E83BAE" w14:textId="0DE4F74D" w:rsidR="00EE280E" w:rsidRPr="00FD3EDA" w:rsidRDefault="00A83EC6">
            <w:pPr>
              <w:tabs>
                <w:tab w:val="decimal" w:pos="772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eastAsia="ja-JP"/>
              </w:rPr>
              <w:t>92.4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464E0A" w14:textId="7CB6C2DF" w:rsidR="00EE280E" w:rsidRPr="00FD3EDA" w:rsidRDefault="00AC2FFC" w:rsidP="00AC2FFC">
            <w:pPr>
              <w:tabs>
                <w:tab w:val="right" w:pos="593"/>
                <w:tab w:val="right" w:pos="877"/>
                <w:tab w:val="right" w:pos="1160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73328A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158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EE280E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73328A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10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CA894" w14:textId="21B38E75" w:rsidR="00EE280E" w:rsidRPr="00FD3EDA" w:rsidRDefault="00031820" w:rsidP="00AC2FFC">
            <w:pPr>
              <w:tabs>
                <w:tab w:val="decimal" w:pos="756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79.2</w:t>
            </w:r>
          </w:p>
        </w:tc>
      </w:tr>
      <w:tr w:rsidR="00EE280E" w:rsidRPr="00FD3EDA" w14:paraId="679EC467" w14:textId="77777777" w:rsidTr="00A7267A"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6F99F0" w14:textId="77777777" w:rsidR="00EE280E" w:rsidRPr="00FD3EDA" w:rsidRDefault="00EE280E">
            <w:pPr>
              <w:tabs>
                <w:tab w:val="decimal" w:pos="851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0.5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715E4F" w14:textId="23EE4450" w:rsidR="00EE280E" w:rsidRPr="00FD3EDA" w:rsidRDefault="00665AC2" w:rsidP="00665AC2">
            <w:pPr>
              <w:tabs>
                <w:tab w:val="right" w:pos="566"/>
                <w:tab w:val="right" w:pos="850"/>
                <w:tab w:val="right" w:pos="1275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023F42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821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EE280E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A83EC6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87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3BD989" w14:textId="5681DC74" w:rsidR="00EE280E" w:rsidRPr="00FD3EDA" w:rsidRDefault="00A83EC6">
            <w:pPr>
              <w:tabs>
                <w:tab w:val="decimal" w:pos="772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eastAsia="ja-JP"/>
              </w:rPr>
              <w:t>63.6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1538A3" w14:textId="517BA5D4" w:rsidR="00EE280E" w:rsidRPr="00FD3EDA" w:rsidRDefault="00AC2FFC" w:rsidP="00AC2FFC">
            <w:pPr>
              <w:tabs>
                <w:tab w:val="right" w:pos="593"/>
                <w:tab w:val="right" w:pos="877"/>
                <w:tab w:val="right" w:pos="1160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73328A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81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EE280E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73328A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4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2A6CDB" w14:textId="7D82C096" w:rsidR="00EE280E" w:rsidRPr="00FD3EDA" w:rsidRDefault="00031820" w:rsidP="00AC2FFC">
            <w:pPr>
              <w:tabs>
                <w:tab w:val="decimal" w:pos="756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40.6</w:t>
            </w:r>
          </w:p>
        </w:tc>
      </w:tr>
      <w:tr w:rsidR="00EE280E" w:rsidRPr="00FD3EDA" w14:paraId="4DC742D6" w14:textId="77777777" w:rsidTr="00A7267A"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E1A21F" w14:textId="77777777" w:rsidR="00EE280E" w:rsidRPr="00FD3EDA" w:rsidRDefault="00EE280E">
            <w:pPr>
              <w:tabs>
                <w:tab w:val="decimal" w:pos="851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1.0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155F04" w14:textId="277C95D2" w:rsidR="00EE280E" w:rsidRPr="00FD3EDA" w:rsidRDefault="00665AC2" w:rsidP="00665AC2">
            <w:pPr>
              <w:tabs>
                <w:tab w:val="right" w:pos="566"/>
                <w:tab w:val="right" w:pos="850"/>
                <w:tab w:val="right" w:pos="1275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A83EC6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507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EE280E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A83EC6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159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EB21E6" w14:textId="272CBA12" w:rsidR="00EE280E" w:rsidRPr="00FD3EDA" w:rsidRDefault="0073328A">
            <w:pPr>
              <w:tabs>
                <w:tab w:val="decimal" w:pos="772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eastAsia="ja-JP"/>
              </w:rPr>
              <w:t>39.3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8061BA" w14:textId="185FBA66" w:rsidR="00EE280E" w:rsidRPr="00FD3EDA" w:rsidRDefault="00AC2FFC" w:rsidP="00AC2FFC">
            <w:pPr>
              <w:tabs>
                <w:tab w:val="right" w:pos="593"/>
                <w:tab w:val="right" w:pos="877"/>
                <w:tab w:val="right" w:pos="1160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73328A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54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EE280E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73328A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13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31E913" w14:textId="679274C6" w:rsidR="00EE280E" w:rsidRPr="00FD3EDA" w:rsidRDefault="00031820" w:rsidP="00AC2FFC">
            <w:pPr>
              <w:tabs>
                <w:tab w:val="decimal" w:pos="756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27.0</w:t>
            </w:r>
          </w:p>
        </w:tc>
      </w:tr>
      <w:tr w:rsidR="00EE280E" w:rsidRPr="00FD3EDA" w14:paraId="1C462F1D" w14:textId="77777777" w:rsidTr="00A7267A"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5BE9C6" w14:textId="77777777" w:rsidR="00EE280E" w:rsidRPr="00FD3EDA" w:rsidRDefault="00EE280E">
            <w:pPr>
              <w:tabs>
                <w:tab w:val="decimal" w:pos="851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2.0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1244F90" w14:textId="2D4FF68D" w:rsidR="00EE280E" w:rsidRPr="00FD3EDA" w:rsidRDefault="00665AC2" w:rsidP="00665AC2">
            <w:pPr>
              <w:tabs>
                <w:tab w:val="right" w:pos="566"/>
                <w:tab w:val="right" w:pos="850"/>
                <w:tab w:val="right" w:pos="1275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A83EC6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251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EE280E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A83EC6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42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90CF9E4" w14:textId="5D26B543" w:rsidR="00EE280E" w:rsidRPr="00FD3EDA" w:rsidRDefault="0073328A">
            <w:pPr>
              <w:tabs>
                <w:tab w:val="decimal" w:pos="772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eastAsia="ja-JP"/>
              </w:rPr>
              <w:t>19.5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1DB6A9B" w14:textId="78735450" w:rsidR="00EE280E" w:rsidRPr="00FD3EDA" w:rsidRDefault="00AC2FFC" w:rsidP="00AC2FFC">
            <w:pPr>
              <w:tabs>
                <w:tab w:val="right" w:pos="593"/>
                <w:tab w:val="right" w:pos="877"/>
                <w:tab w:val="right" w:pos="1160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73328A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25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EE280E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±</w:t>
            </w:r>
            <w:r w:rsidRPr="00FD3EDA"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  <w:tab/>
            </w:r>
            <w:r w:rsidR="0073328A"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7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995A0CA" w14:textId="06BFFE17" w:rsidR="00EE280E" w:rsidRPr="00FD3EDA" w:rsidRDefault="00031820" w:rsidP="00AC2FFC">
            <w:pPr>
              <w:tabs>
                <w:tab w:val="decimal" w:pos="756"/>
              </w:tabs>
              <w:spacing w:line="360" w:lineRule="auto"/>
              <w:rPr>
                <w:rFonts w:ascii="Century" w:hAnsi="Century"/>
                <w:color w:val="000000" w:themeColor="text1"/>
                <w:kern w:val="2"/>
                <w:sz w:val="21"/>
                <w:szCs w:val="21"/>
                <w:lang w:val="en-US" w:eastAsia="ja-JP"/>
              </w:rPr>
            </w:pPr>
            <w:r w:rsidRPr="00FD3EDA">
              <w:rPr>
                <w:rFonts w:ascii="Century" w:hAnsi="Century" w:hint="eastAsia"/>
                <w:color w:val="000000" w:themeColor="text1"/>
                <w:kern w:val="2"/>
                <w:sz w:val="21"/>
                <w:szCs w:val="21"/>
                <w:lang w:val="en-US" w:eastAsia="ja-JP"/>
              </w:rPr>
              <w:t>12.4</w:t>
            </w:r>
          </w:p>
        </w:tc>
      </w:tr>
    </w:tbl>
    <w:p w14:paraId="26141543" w14:textId="77777777" w:rsidR="00A7267A" w:rsidRDefault="00A7267A" w:rsidP="00A7267A">
      <w:pPr>
        <w:pStyle w:val="af4"/>
        <w:spacing w:line="360" w:lineRule="auto"/>
        <w:jc w:val="both"/>
        <w:rPr>
          <w:rFonts w:ascii="Century" w:eastAsia="ＭＳ 明朝" w:hAnsi="Century"/>
          <w:b/>
        </w:rPr>
      </w:pPr>
    </w:p>
    <w:p w14:paraId="372529FB" w14:textId="77777777" w:rsidR="00F72178" w:rsidRPr="00FD3EDA" w:rsidRDefault="00F72178" w:rsidP="00B307B8">
      <w:pPr>
        <w:spacing w:line="360" w:lineRule="auto"/>
        <w:ind w:left="865" w:hangingChars="412" w:hanging="865"/>
        <w:jc w:val="both"/>
        <w:rPr>
          <w:rFonts w:eastAsia="ＭＳ ゴシック" w:cs="Arial"/>
          <w:color w:val="000000" w:themeColor="text1"/>
          <w:sz w:val="21"/>
          <w:szCs w:val="21"/>
          <w:lang w:eastAsia="ja-JP"/>
        </w:rPr>
      </w:pPr>
    </w:p>
    <w:p w14:paraId="6441311D" w14:textId="211A895A" w:rsidR="00BC0DFF" w:rsidRPr="00E45F16" w:rsidRDefault="009B6C64" w:rsidP="00C75BDB">
      <w:pPr>
        <w:pStyle w:val="af4"/>
        <w:spacing w:line="360" w:lineRule="auto"/>
        <w:jc w:val="center"/>
        <w:rPr>
          <w:rFonts w:ascii="Century" w:eastAsia="ＭＳ 明朝" w:hAnsi="Century"/>
          <w:sz w:val="20"/>
          <w:szCs w:val="20"/>
        </w:rPr>
      </w:pPr>
      <w:r w:rsidRPr="00E45F16">
        <w:rPr>
          <w:rFonts w:ascii="Century" w:eastAsia="ＭＳ 明朝" w:hAnsi="Century" w:hint="eastAsia"/>
          <w:b/>
          <w:sz w:val="20"/>
          <w:szCs w:val="20"/>
        </w:rPr>
        <w:t>T</w:t>
      </w:r>
      <w:r w:rsidRPr="00E45F16">
        <w:rPr>
          <w:rFonts w:ascii="Century" w:eastAsia="ＭＳ 明朝" w:hAnsi="Century"/>
          <w:b/>
          <w:sz w:val="20"/>
          <w:szCs w:val="20"/>
        </w:rPr>
        <w:t>able</w:t>
      </w:r>
      <w:r w:rsidR="00FD3EDA" w:rsidRPr="00E45F16">
        <w:rPr>
          <w:rFonts w:ascii="Century" w:eastAsia="ＭＳ 明朝" w:hAnsi="Century"/>
          <w:b/>
          <w:sz w:val="20"/>
          <w:szCs w:val="20"/>
        </w:rPr>
        <w:t xml:space="preserve"> S</w:t>
      </w:r>
      <w:proofErr w:type="gramStart"/>
      <w:r w:rsidR="00A7267A" w:rsidRPr="00E45F16">
        <w:rPr>
          <w:rFonts w:ascii="Century" w:eastAsia="ＭＳ 明朝" w:hAnsi="Century" w:hint="eastAsia"/>
          <w:b/>
          <w:sz w:val="20"/>
          <w:szCs w:val="20"/>
        </w:rPr>
        <w:t>20</w:t>
      </w:r>
      <w:r w:rsidR="00FD3EDA" w:rsidRPr="00E45F16">
        <w:rPr>
          <w:rFonts w:ascii="Century" w:eastAsia="ＭＳ 明朝" w:hAnsi="Century"/>
          <w:sz w:val="20"/>
          <w:szCs w:val="20"/>
        </w:rPr>
        <w:t xml:space="preserve"> </w:t>
      </w:r>
      <w:r w:rsidR="00394E9F" w:rsidRPr="00E45F16">
        <w:rPr>
          <w:rFonts w:ascii="Century" w:eastAsia="ＭＳ 明朝" w:hAnsi="Century"/>
          <w:sz w:val="20"/>
          <w:szCs w:val="20"/>
        </w:rPr>
        <w:t xml:space="preserve"> </w:t>
      </w:r>
      <w:r w:rsidR="00176145" w:rsidRPr="00E45F16">
        <w:rPr>
          <w:rFonts w:ascii="Century" w:eastAsia="ＭＳ 明朝" w:hAnsi="Century" w:hint="eastAsia"/>
          <w:sz w:val="20"/>
          <w:szCs w:val="20"/>
        </w:rPr>
        <w:t>Decrease</w:t>
      </w:r>
      <w:proofErr w:type="gramEnd"/>
      <w:r w:rsidR="00176145" w:rsidRPr="00E45F16">
        <w:rPr>
          <w:rFonts w:ascii="Century" w:eastAsia="ＭＳ 明朝" w:hAnsi="Century" w:hint="eastAsia"/>
          <w:sz w:val="20"/>
          <w:szCs w:val="20"/>
        </w:rPr>
        <w:t xml:space="preserve"> of MNU</w:t>
      </w:r>
      <w:r w:rsidR="00176145" w:rsidRPr="00E45F16">
        <w:rPr>
          <w:rFonts w:ascii="Century" w:eastAsia="ＭＳ 明朝" w:hAnsi="Century"/>
          <w:sz w:val="20"/>
          <w:szCs w:val="20"/>
        </w:rPr>
        <w:t xml:space="preserve"> </w:t>
      </w:r>
    </w:p>
    <w:tbl>
      <w:tblPr>
        <w:tblStyle w:val="ae"/>
        <w:tblW w:w="8504" w:type="dxa"/>
        <w:tblLook w:val="04A0" w:firstRow="1" w:lastRow="0" w:firstColumn="1" w:lastColumn="0" w:noHBand="0" w:noVBand="1"/>
      </w:tblPr>
      <w:tblGrid>
        <w:gridCol w:w="851"/>
        <w:gridCol w:w="2551"/>
        <w:gridCol w:w="2551"/>
        <w:gridCol w:w="2551"/>
      </w:tblGrid>
      <w:tr w:rsidR="007623ED" w:rsidRPr="00176145" w14:paraId="4A65EBDD" w14:textId="77777777" w:rsidTr="00590A59"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</w:tcPr>
          <w:p w14:paraId="61D83356" w14:textId="2A162B1A" w:rsidR="007623ED" w:rsidRPr="00176145" w:rsidRDefault="007623ED" w:rsidP="00C75BDB">
            <w:pPr>
              <w:pStyle w:val="af4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Time (min)</w:t>
            </w:r>
          </w:p>
        </w:tc>
        <w:tc>
          <w:tcPr>
            <w:tcW w:w="2551" w:type="dxa"/>
            <w:tcBorders>
              <w:left w:val="nil"/>
              <w:bottom w:val="single" w:sz="4" w:space="0" w:color="auto"/>
              <w:right w:val="nil"/>
            </w:tcBorders>
          </w:tcPr>
          <w:p w14:paraId="0E5FBA18" w14:textId="77777777" w:rsidR="00590A59" w:rsidRDefault="00590A59" w:rsidP="00C75BDB">
            <w:pPr>
              <w:pStyle w:val="af4"/>
              <w:jc w:val="center"/>
              <w:rPr>
                <w:rFonts w:ascii="Century" w:eastAsia="ＭＳ 明朝" w:hAnsi="Century"/>
                <w:sz w:val="18"/>
                <w:szCs w:val="18"/>
              </w:rPr>
            </w:pPr>
          </w:p>
          <w:p w14:paraId="3E364581" w14:textId="5B6009AB" w:rsidR="007623ED" w:rsidRPr="00176145" w:rsidRDefault="007623ED" w:rsidP="00C75BDB">
            <w:pPr>
              <w:pStyle w:val="af4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  <w:sz w:val="18"/>
                <w:szCs w:val="18"/>
              </w:rPr>
              <w:t>MNU alone</w:t>
            </w:r>
          </w:p>
        </w:tc>
        <w:tc>
          <w:tcPr>
            <w:tcW w:w="2551" w:type="dxa"/>
            <w:tcBorders>
              <w:left w:val="nil"/>
              <w:bottom w:val="single" w:sz="4" w:space="0" w:color="auto"/>
              <w:right w:val="nil"/>
            </w:tcBorders>
          </w:tcPr>
          <w:p w14:paraId="531EE682" w14:textId="77777777" w:rsidR="00590A59" w:rsidRDefault="00590A59" w:rsidP="00590A59">
            <w:pPr>
              <w:pStyle w:val="af4"/>
              <w:jc w:val="center"/>
              <w:rPr>
                <w:rFonts w:ascii="Century" w:eastAsia="ＭＳ 明朝" w:hAnsi="Century"/>
                <w:sz w:val="18"/>
                <w:szCs w:val="18"/>
              </w:rPr>
            </w:pPr>
          </w:p>
          <w:p w14:paraId="431548D8" w14:textId="05EED7BA" w:rsidR="007623ED" w:rsidRPr="00176145" w:rsidRDefault="00F04CE0" w:rsidP="00C75BDB">
            <w:pPr>
              <w:pStyle w:val="af4"/>
              <w:jc w:val="center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 w:hint="eastAsia"/>
              </w:rPr>
              <w:t>L</w:t>
            </w:r>
            <w:r w:rsidR="007623ED" w:rsidRPr="00176145">
              <w:rPr>
                <w:rFonts w:ascii="Century" w:eastAsia="ＭＳ 明朝" w:hAnsi="Century"/>
              </w:rPr>
              <w:t>icoricidin</w:t>
            </w:r>
          </w:p>
        </w:tc>
        <w:tc>
          <w:tcPr>
            <w:tcW w:w="2551" w:type="dxa"/>
            <w:tcBorders>
              <w:left w:val="nil"/>
              <w:bottom w:val="single" w:sz="4" w:space="0" w:color="auto"/>
              <w:right w:val="nil"/>
            </w:tcBorders>
          </w:tcPr>
          <w:p w14:paraId="49AF4C3E" w14:textId="77777777" w:rsidR="00590A59" w:rsidRDefault="00590A59" w:rsidP="00590A59">
            <w:pPr>
              <w:pStyle w:val="af4"/>
              <w:jc w:val="center"/>
              <w:rPr>
                <w:rFonts w:ascii="Century" w:eastAsia="ＭＳ 明朝" w:hAnsi="Century"/>
                <w:sz w:val="18"/>
                <w:szCs w:val="18"/>
              </w:rPr>
            </w:pPr>
          </w:p>
          <w:p w14:paraId="22985E49" w14:textId="269592D6" w:rsidR="007623ED" w:rsidRPr="00176145" w:rsidRDefault="00F74583" w:rsidP="00C75BDB">
            <w:pPr>
              <w:pStyle w:val="af4"/>
              <w:jc w:val="center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 w:hint="eastAsia"/>
              </w:rPr>
              <w:t>Isoliquiritigenin</w:t>
            </w:r>
          </w:p>
        </w:tc>
      </w:tr>
      <w:tr w:rsidR="0041310E" w:rsidRPr="00176145" w14:paraId="5CCF5BCA" w14:textId="77777777" w:rsidTr="00590A59">
        <w:trPr>
          <w:trHeight w:val="255"/>
        </w:trPr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14:paraId="431652DA" w14:textId="2F804D47" w:rsidR="0041310E" w:rsidRPr="00176145" w:rsidRDefault="0041310E" w:rsidP="00C75BD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0</w:t>
            </w:r>
          </w:p>
        </w:tc>
        <w:tc>
          <w:tcPr>
            <w:tcW w:w="2551" w:type="dxa"/>
            <w:tcBorders>
              <w:left w:val="nil"/>
              <w:bottom w:val="nil"/>
              <w:right w:val="nil"/>
            </w:tcBorders>
          </w:tcPr>
          <w:p w14:paraId="4A755FAB" w14:textId="34CFB888" w:rsidR="0041310E" w:rsidRPr="00176145" w:rsidRDefault="0041310E" w:rsidP="00C75BDB">
            <w:pPr>
              <w:pStyle w:val="af4"/>
              <w:tabs>
                <w:tab w:val="right" w:pos="884"/>
                <w:tab w:val="right" w:pos="1309"/>
                <w:tab w:val="right" w:pos="2160"/>
              </w:tabs>
              <w:spacing w:line="360" w:lineRule="auto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ab/>
              <w:t>175558.3</w:t>
            </w:r>
            <w:r w:rsidRPr="00176145">
              <w:rPr>
                <w:rFonts w:ascii="Century" w:hAnsi="Century"/>
              </w:rPr>
              <w:tab/>
              <w:t>±</w:t>
            </w:r>
            <w:r w:rsidRPr="00176145">
              <w:rPr>
                <w:rFonts w:ascii="Century" w:hAnsi="Century"/>
              </w:rPr>
              <w:tab/>
              <w:t>7896.2</w:t>
            </w:r>
          </w:p>
        </w:tc>
        <w:tc>
          <w:tcPr>
            <w:tcW w:w="2551" w:type="dxa"/>
            <w:tcBorders>
              <w:left w:val="nil"/>
              <w:bottom w:val="nil"/>
              <w:right w:val="nil"/>
            </w:tcBorders>
          </w:tcPr>
          <w:p w14:paraId="13E4013C" w14:textId="50F1DF89" w:rsidR="0041310E" w:rsidRPr="00176145" w:rsidRDefault="0041310E" w:rsidP="00C75BDB">
            <w:pPr>
              <w:pStyle w:val="af4"/>
              <w:tabs>
                <w:tab w:val="right" w:pos="886"/>
                <w:tab w:val="right" w:pos="1311"/>
                <w:tab w:val="right" w:pos="2161"/>
              </w:tabs>
              <w:spacing w:line="360" w:lineRule="auto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ab/>
              <w:t>186675.3</w:t>
            </w:r>
            <w:r w:rsidRPr="00176145">
              <w:rPr>
                <w:rFonts w:ascii="Century" w:hAnsi="Century"/>
              </w:rPr>
              <w:tab/>
              <w:t>±</w:t>
            </w:r>
            <w:r w:rsidRPr="00176145">
              <w:rPr>
                <w:rFonts w:ascii="Century" w:hAnsi="Century"/>
              </w:rPr>
              <w:tab/>
              <w:t xml:space="preserve">10774.6  </w:t>
            </w:r>
          </w:p>
        </w:tc>
        <w:tc>
          <w:tcPr>
            <w:tcW w:w="2551" w:type="dxa"/>
            <w:tcBorders>
              <w:left w:val="nil"/>
              <w:bottom w:val="nil"/>
              <w:right w:val="nil"/>
            </w:tcBorders>
          </w:tcPr>
          <w:p w14:paraId="2D1013AB" w14:textId="0004627D" w:rsidR="0041310E" w:rsidRPr="00176145" w:rsidRDefault="001B7021" w:rsidP="00C75BDB">
            <w:pPr>
              <w:pStyle w:val="af4"/>
              <w:tabs>
                <w:tab w:val="right" w:pos="887"/>
                <w:tab w:val="right" w:pos="1312"/>
                <w:tab w:val="right" w:pos="2163"/>
              </w:tabs>
              <w:spacing w:line="360" w:lineRule="auto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ab/>
            </w:r>
            <w:r w:rsidR="0041310E" w:rsidRPr="00176145">
              <w:rPr>
                <w:rFonts w:ascii="Century" w:hAnsi="Century"/>
              </w:rPr>
              <w:t>173462.3</w:t>
            </w:r>
            <w:r w:rsidRPr="00176145">
              <w:rPr>
                <w:rFonts w:ascii="Century" w:hAnsi="Century"/>
              </w:rPr>
              <w:tab/>
            </w:r>
            <w:r w:rsidR="0041310E" w:rsidRPr="00176145">
              <w:rPr>
                <w:rFonts w:ascii="Century" w:hAnsi="Century"/>
              </w:rPr>
              <w:t>±</w:t>
            </w:r>
            <w:r w:rsidRPr="00176145">
              <w:rPr>
                <w:rFonts w:ascii="Century" w:hAnsi="Century"/>
              </w:rPr>
              <w:tab/>
            </w:r>
            <w:r w:rsidRPr="00176145">
              <w:rPr>
                <w:rFonts w:ascii="Century" w:eastAsia="ＭＳ 明朝" w:hAnsi="Century"/>
              </w:rPr>
              <w:t xml:space="preserve">1596.9 </w:t>
            </w:r>
          </w:p>
        </w:tc>
      </w:tr>
      <w:tr w:rsidR="0041310E" w:rsidRPr="00176145" w14:paraId="6E315833" w14:textId="77777777" w:rsidTr="00590A59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A0137F7" w14:textId="6821658C" w:rsidR="0041310E" w:rsidRPr="00176145" w:rsidRDefault="0041310E" w:rsidP="00C75BD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20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3BCCC191" w14:textId="0CA73903" w:rsidR="0041310E" w:rsidRPr="00176145" w:rsidRDefault="0041310E" w:rsidP="00C75BDB">
            <w:pPr>
              <w:pStyle w:val="af4"/>
              <w:tabs>
                <w:tab w:val="right" w:pos="884"/>
                <w:tab w:val="right" w:pos="1309"/>
                <w:tab w:val="right" w:pos="2160"/>
              </w:tabs>
              <w:spacing w:line="360" w:lineRule="auto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ab/>
              <w:t>107837.7</w:t>
            </w:r>
            <w:r w:rsidRPr="00176145">
              <w:rPr>
                <w:rFonts w:ascii="Century" w:hAnsi="Century"/>
              </w:rPr>
              <w:tab/>
              <w:t>±</w:t>
            </w:r>
            <w:r w:rsidRPr="00176145">
              <w:rPr>
                <w:rFonts w:ascii="Century" w:hAnsi="Century"/>
              </w:rPr>
              <w:tab/>
              <w:t>4537.8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392AB26A" w14:textId="6A196F9D" w:rsidR="0041310E" w:rsidRPr="00176145" w:rsidRDefault="0041310E" w:rsidP="00C75BDB">
            <w:pPr>
              <w:pStyle w:val="af4"/>
              <w:tabs>
                <w:tab w:val="right" w:pos="886"/>
                <w:tab w:val="right" w:pos="1311"/>
                <w:tab w:val="right" w:pos="2161"/>
              </w:tabs>
              <w:spacing w:line="360" w:lineRule="auto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ab/>
              <w:t>103709.0</w:t>
            </w:r>
            <w:r w:rsidRPr="00176145">
              <w:rPr>
                <w:rFonts w:ascii="Century" w:hAnsi="Century"/>
              </w:rPr>
              <w:tab/>
              <w:t>±</w:t>
            </w:r>
            <w:r w:rsidRPr="00176145">
              <w:rPr>
                <w:rFonts w:ascii="Century" w:hAnsi="Century"/>
              </w:rPr>
              <w:tab/>
              <w:t>6308.3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360B6513" w14:textId="4F58EE1E" w:rsidR="0041310E" w:rsidRPr="00176145" w:rsidRDefault="001B7021" w:rsidP="00C75BDB">
            <w:pPr>
              <w:pStyle w:val="af4"/>
              <w:tabs>
                <w:tab w:val="right" w:pos="887"/>
                <w:tab w:val="right" w:pos="1312"/>
                <w:tab w:val="right" w:pos="2163"/>
              </w:tabs>
              <w:spacing w:line="360" w:lineRule="auto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ab/>
            </w:r>
            <w:r w:rsidR="0041310E" w:rsidRPr="00176145">
              <w:rPr>
                <w:rFonts w:ascii="Century" w:hAnsi="Century"/>
              </w:rPr>
              <w:t>96584.0</w:t>
            </w:r>
            <w:r w:rsidRPr="00176145">
              <w:rPr>
                <w:rFonts w:ascii="Century" w:hAnsi="Century"/>
              </w:rPr>
              <w:tab/>
            </w:r>
            <w:r w:rsidR="0041310E" w:rsidRPr="00176145">
              <w:rPr>
                <w:rFonts w:ascii="Century" w:hAnsi="Century"/>
              </w:rPr>
              <w:t>±</w:t>
            </w:r>
            <w:r w:rsidRPr="00176145">
              <w:rPr>
                <w:rFonts w:ascii="Century" w:hAnsi="Century"/>
              </w:rPr>
              <w:tab/>
            </w:r>
            <w:r w:rsidRPr="00176145">
              <w:rPr>
                <w:rFonts w:ascii="Century" w:eastAsia="ＭＳ 明朝" w:hAnsi="Century"/>
              </w:rPr>
              <w:t>1519.8</w:t>
            </w:r>
          </w:p>
        </w:tc>
      </w:tr>
      <w:tr w:rsidR="0041310E" w:rsidRPr="00176145" w14:paraId="103AFE35" w14:textId="77777777" w:rsidTr="00590A59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611959C" w14:textId="64419402" w:rsidR="0041310E" w:rsidRPr="00176145" w:rsidRDefault="0041310E" w:rsidP="00C75BD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40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1BA56FE5" w14:textId="4BBCF1F3" w:rsidR="0041310E" w:rsidRPr="00176145" w:rsidRDefault="0041310E" w:rsidP="00C75BDB">
            <w:pPr>
              <w:pStyle w:val="af4"/>
              <w:tabs>
                <w:tab w:val="right" w:pos="884"/>
                <w:tab w:val="right" w:pos="1309"/>
                <w:tab w:val="right" w:pos="2160"/>
              </w:tabs>
              <w:spacing w:line="360" w:lineRule="auto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ab/>
              <w:t>63616.0</w:t>
            </w:r>
            <w:r w:rsidRPr="00176145">
              <w:rPr>
                <w:rFonts w:ascii="Century" w:hAnsi="Century"/>
              </w:rPr>
              <w:tab/>
              <w:t>±</w:t>
            </w:r>
            <w:r w:rsidRPr="00176145">
              <w:rPr>
                <w:rFonts w:ascii="Century" w:hAnsi="Century"/>
              </w:rPr>
              <w:tab/>
              <w:t>5772.3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34C25F29" w14:textId="5C95DC22" w:rsidR="0041310E" w:rsidRPr="00176145" w:rsidRDefault="0041310E" w:rsidP="00C75BDB">
            <w:pPr>
              <w:pStyle w:val="af4"/>
              <w:tabs>
                <w:tab w:val="right" w:pos="886"/>
                <w:tab w:val="right" w:pos="1311"/>
                <w:tab w:val="right" w:pos="2161"/>
              </w:tabs>
              <w:spacing w:line="360" w:lineRule="auto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ab/>
              <w:t>62003.3</w:t>
            </w:r>
            <w:r w:rsidRPr="00176145">
              <w:rPr>
                <w:rFonts w:ascii="Century" w:hAnsi="Century"/>
              </w:rPr>
              <w:tab/>
              <w:t>±</w:t>
            </w:r>
            <w:r w:rsidRPr="00176145">
              <w:rPr>
                <w:rFonts w:ascii="Century" w:hAnsi="Century"/>
              </w:rPr>
              <w:tab/>
              <w:t xml:space="preserve">11960.2 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1FC97FDD" w14:textId="116FF49C" w:rsidR="0041310E" w:rsidRPr="00176145" w:rsidRDefault="001B7021" w:rsidP="00C75BDB">
            <w:pPr>
              <w:pStyle w:val="af4"/>
              <w:tabs>
                <w:tab w:val="right" w:pos="887"/>
                <w:tab w:val="right" w:pos="1312"/>
                <w:tab w:val="right" w:pos="2163"/>
              </w:tabs>
              <w:spacing w:line="360" w:lineRule="auto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ab/>
            </w:r>
            <w:r w:rsidR="0041310E" w:rsidRPr="00176145">
              <w:rPr>
                <w:rFonts w:ascii="Century" w:hAnsi="Century"/>
              </w:rPr>
              <w:t>56391.0</w:t>
            </w:r>
            <w:r w:rsidRPr="00176145">
              <w:rPr>
                <w:rFonts w:ascii="Century" w:hAnsi="Century"/>
              </w:rPr>
              <w:tab/>
            </w:r>
            <w:r w:rsidR="0041310E" w:rsidRPr="00176145">
              <w:rPr>
                <w:rFonts w:ascii="Century" w:hAnsi="Century"/>
              </w:rPr>
              <w:t>±</w:t>
            </w:r>
            <w:r w:rsidRPr="00176145">
              <w:rPr>
                <w:rFonts w:ascii="Century" w:hAnsi="Century"/>
              </w:rPr>
              <w:tab/>
            </w:r>
            <w:r w:rsidRPr="00176145">
              <w:rPr>
                <w:rFonts w:ascii="Century" w:eastAsia="ＭＳ 明朝" w:hAnsi="Century"/>
              </w:rPr>
              <w:t>1920.1</w:t>
            </w:r>
          </w:p>
        </w:tc>
      </w:tr>
      <w:tr w:rsidR="0041310E" w:rsidRPr="00176145" w14:paraId="318EAFBF" w14:textId="77777777" w:rsidTr="00590A59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236DE38" w14:textId="42D7FD00" w:rsidR="0041310E" w:rsidRPr="00176145" w:rsidRDefault="0041310E" w:rsidP="00C75BD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60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4DF7CF34" w14:textId="7189E262" w:rsidR="0041310E" w:rsidRPr="00176145" w:rsidRDefault="0041310E" w:rsidP="00C75BDB">
            <w:pPr>
              <w:pStyle w:val="af4"/>
              <w:tabs>
                <w:tab w:val="right" w:pos="884"/>
                <w:tab w:val="right" w:pos="1309"/>
                <w:tab w:val="right" w:pos="2160"/>
              </w:tabs>
              <w:spacing w:line="360" w:lineRule="auto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ab/>
              <w:t>37865.7</w:t>
            </w:r>
            <w:r w:rsidRPr="00176145">
              <w:rPr>
                <w:rFonts w:ascii="Century" w:hAnsi="Century"/>
              </w:rPr>
              <w:tab/>
              <w:t>±</w:t>
            </w:r>
            <w:r w:rsidRPr="00176145">
              <w:rPr>
                <w:rFonts w:ascii="Century" w:hAnsi="Century"/>
              </w:rPr>
              <w:tab/>
              <w:t>3515.9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36D4D4F5" w14:textId="584B2080" w:rsidR="0041310E" w:rsidRPr="00176145" w:rsidRDefault="0041310E" w:rsidP="00C75BDB">
            <w:pPr>
              <w:pStyle w:val="af4"/>
              <w:tabs>
                <w:tab w:val="right" w:pos="886"/>
                <w:tab w:val="right" w:pos="1311"/>
                <w:tab w:val="right" w:pos="2161"/>
              </w:tabs>
              <w:spacing w:line="360" w:lineRule="auto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ab/>
              <w:t>36875.3</w:t>
            </w:r>
            <w:r w:rsidRPr="00176145">
              <w:rPr>
                <w:rFonts w:ascii="Century" w:hAnsi="Century"/>
              </w:rPr>
              <w:tab/>
              <w:t>±</w:t>
            </w:r>
            <w:r w:rsidRPr="00176145">
              <w:rPr>
                <w:rFonts w:ascii="Century" w:hAnsi="Century"/>
              </w:rPr>
              <w:tab/>
              <w:t xml:space="preserve">3694.6 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1DFA9765" w14:textId="18C8D222" w:rsidR="0041310E" w:rsidRPr="00176145" w:rsidRDefault="001B7021" w:rsidP="00C75BDB">
            <w:pPr>
              <w:pStyle w:val="af4"/>
              <w:tabs>
                <w:tab w:val="right" w:pos="887"/>
                <w:tab w:val="right" w:pos="1312"/>
                <w:tab w:val="right" w:pos="2163"/>
              </w:tabs>
              <w:spacing w:line="360" w:lineRule="auto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ab/>
            </w:r>
            <w:r w:rsidR="0041310E" w:rsidRPr="00176145">
              <w:rPr>
                <w:rFonts w:ascii="Century" w:hAnsi="Century"/>
              </w:rPr>
              <w:t>32932.3</w:t>
            </w:r>
            <w:r w:rsidRPr="00176145">
              <w:rPr>
                <w:rFonts w:ascii="Century" w:hAnsi="Century"/>
              </w:rPr>
              <w:tab/>
            </w:r>
            <w:r w:rsidR="0041310E" w:rsidRPr="00176145">
              <w:rPr>
                <w:rFonts w:ascii="Century" w:hAnsi="Century"/>
              </w:rPr>
              <w:t>±</w:t>
            </w:r>
            <w:r w:rsidRPr="00176145">
              <w:rPr>
                <w:rFonts w:ascii="Century" w:hAnsi="Century"/>
              </w:rPr>
              <w:tab/>
            </w:r>
            <w:r w:rsidRPr="00176145">
              <w:rPr>
                <w:rFonts w:ascii="Century" w:eastAsia="ＭＳ 明朝" w:hAnsi="Century"/>
              </w:rPr>
              <w:t>2396.6</w:t>
            </w:r>
          </w:p>
        </w:tc>
      </w:tr>
      <w:tr w:rsidR="0041310E" w:rsidRPr="00176145" w14:paraId="7F377675" w14:textId="77777777" w:rsidTr="00590A59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9F8F2C0" w14:textId="7311AE88" w:rsidR="0041310E" w:rsidRPr="00176145" w:rsidRDefault="0041310E" w:rsidP="00C75BD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80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6E858AB6" w14:textId="71401B42" w:rsidR="0041310E" w:rsidRPr="00176145" w:rsidRDefault="0041310E" w:rsidP="00C75BDB">
            <w:pPr>
              <w:pStyle w:val="af4"/>
              <w:tabs>
                <w:tab w:val="right" w:pos="884"/>
                <w:tab w:val="right" w:pos="1309"/>
                <w:tab w:val="right" w:pos="2160"/>
              </w:tabs>
              <w:spacing w:line="360" w:lineRule="auto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ab/>
              <w:t>20973.3</w:t>
            </w:r>
            <w:r w:rsidRPr="00176145">
              <w:rPr>
                <w:rFonts w:ascii="Century" w:hAnsi="Century"/>
              </w:rPr>
              <w:tab/>
              <w:t>±</w:t>
            </w:r>
            <w:r w:rsidRPr="00176145">
              <w:rPr>
                <w:rFonts w:ascii="Century" w:hAnsi="Century"/>
              </w:rPr>
              <w:tab/>
              <w:t>3777.3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14275597" w14:textId="7C3FB8CB" w:rsidR="0041310E" w:rsidRPr="00176145" w:rsidRDefault="0041310E" w:rsidP="00C75BDB">
            <w:pPr>
              <w:pStyle w:val="af4"/>
              <w:tabs>
                <w:tab w:val="right" w:pos="886"/>
                <w:tab w:val="right" w:pos="1311"/>
                <w:tab w:val="right" w:pos="2161"/>
              </w:tabs>
              <w:spacing w:line="360" w:lineRule="auto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ab/>
              <w:t>20709.7</w:t>
            </w:r>
            <w:r w:rsidRPr="00176145">
              <w:rPr>
                <w:rFonts w:ascii="Century" w:hAnsi="Century"/>
              </w:rPr>
              <w:tab/>
              <w:t>±</w:t>
            </w:r>
            <w:r w:rsidRPr="00176145">
              <w:rPr>
                <w:rFonts w:ascii="Century" w:hAnsi="Century"/>
              </w:rPr>
              <w:tab/>
              <w:t xml:space="preserve">3682.1 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440B43DE" w14:textId="1095B11D" w:rsidR="0041310E" w:rsidRPr="00176145" w:rsidRDefault="001B7021" w:rsidP="00C75BDB">
            <w:pPr>
              <w:pStyle w:val="af4"/>
              <w:tabs>
                <w:tab w:val="right" w:pos="887"/>
                <w:tab w:val="right" w:pos="1312"/>
                <w:tab w:val="right" w:pos="2163"/>
              </w:tabs>
              <w:spacing w:line="360" w:lineRule="auto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ab/>
            </w:r>
            <w:r w:rsidR="0041310E" w:rsidRPr="00176145">
              <w:rPr>
                <w:rFonts w:ascii="Century" w:hAnsi="Century"/>
              </w:rPr>
              <w:t>18763.3</w:t>
            </w:r>
            <w:r w:rsidRPr="00176145">
              <w:rPr>
                <w:rFonts w:ascii="Century" w:hAnsi="Century"/>
              </w:rPr>
              <w:tab/>
            </w:r>
            <w:r w:rsidR="0041310E" w:rsidRPr="00176145">
              <w:rPr>
                <w:rFonts w:ascii="Century" w:hAnsi="Century"/>
              </w:rPr>
              <w:t>±</w:t>
            </w:r>
            <w:r w:rsidRPr="00176145">
              <w:rPr>
                <w:rFonts w:ascii="Century" w:hAnsi="Century"/>
              </w:rPr>
              <w:tab/>
            </w:r>
            <w:r w:rsidRPr="00176145">
              <w:rPr>
                <w:rFonts w:ascii="Century" w:eastAsia="ＭＳ 明朝" w:hAnsi="Century"/>
              </w:rPr>
              <w:t>1051.9</w:t>
            </w:r>
          </w:p>
        </w:tc>
      </w:tr>
      <w:tr w:rsidR="0041310E" w:rsidRPr="00176145" w14:paraId="266F3BB8" w14:textId="77777777" w:rsidTr="00590A59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DC86C67" w14:textId="086186D4" w:rsidR="0041310E" w:rsidRPr="00176145" w:rsidRDefault="0041310E" w:rsidP="00C75BD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100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5CF375AC" w14:textId="4E2576D6" w:rsidR="0041310E" w:rsidRPr="00176145" w:rsidRDefault="0041310E" w:rsidP="00C75BDB">
            <w:pPr>
              <w:pStyle w:val="af4"/>
              <w:tabs>
                <w:tab w:val="right" w:pos="884"/>
                <w:tab w:val="right" w:pos="1309"/>
                <w:tab w:val="right" w:pos="2160"/>
              </w:tabs>
              <w:spacing w:line="360" w:lineRule="auto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ab/>
              <w:t>12135.3</w:t>
            </w:r>
            <w:r w:rsidRPr="00176145">
              <w:rPr>
                <w:rFonts w:ascii="Century" w:hAnsi="Century"/>
              </w:rPr>
              <w:tab/>
              <w:t>±</w:t>
            </w:r>
            <w:r w:rsidRPr="00176145">
              <w:rPr>
                <w:rFonts w:ascii="Century" w:hAnsi="Century"/>
              </w:rPr>
              <w:tab/>
              <w:t>2244.5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02F6218D" w14:textId="03221F8C" w:rsidR="0041310E" w:rsidRPr="00176145" w:rsidRDefault="0041310E" w:rsidP="00C75BDB">
            <w:pPr>
              <w:pStyle w:val="af4"/>
              <w:tabs>
                <w:tab w:val="right" w:pos="886"/>
                <w:tab w:val="right" w:pos="1311"/>
                <w:tab w:val="right" w:pos="2161"/>
              </w:tabs>
              <w:spacing w:line="360" w:lineRule="auto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ab/>
              <w:t>11387.0</w:t>
            </w:r>
            <w:r w:rsidRPr="00176145">
              <w:rPr>
                <w:rFonts w:ascii="Century" w:hAnsi="Century"/>
              </w:rPr>
              <w:tab/>
              <w:t>±</w:t>
            </w:r>
            <w:r w:rsidRPr="00176145">
              <w:rPr>
                <w:rFonts w:ascii="Century" w:hAnsi="Century"/>
              </w:rPr>
              <w:tab/>
              <w:t xml:space="preserve">2546.2 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3771DE70" w14:textId="3374D99A" w:rsidR="0041310E" w:rsidRPr="00176145" w:rsidRDefault="001B7021" w:rsidP="00C75BDB">
            <w:pPr>
              <w:pStyle w:val="af4"/>
              <w:tabs>
                <w:tab w:val="right" w:pos="887"/>
                <w:tab w:val="right" w:pos="1312"/>
                <w:tab w:val="right" w:pos="2163"/>
              </w:tabs>
              <w:spacing w:line="360" w:lineRule="auto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ab/>
            </w:r>
            <w:r w:rsidR="0041310E" w:rsidRPr="00176145">
              <w:rPr>
                <w:rFonts w:ascii="Century" w:hAnsi="Century"/>
              </w:rPr>
              <w:t>10113.3</w:t>
            </w:r>
            <w:r w:rsidRPr="00176145">
              <w:rPr>
                <w:rFonts w:ascii="Century" w:hAnsi="Century"/>
              </w:rPr>
              <w:tab/>
            </w:r>
            <w:r w:rsidR="0041310E" w:rsidRPr="00176145">
              <w:rPr>
                <w:rFonts w:ascii="Century" w:hAnsi="Century"/>
              </w:rPr>
              <w:t>±</w:t>
            </w:r>
            <w:r w:rsidRPr="00176145">
              <w:rPr>
                <w:rFonts w:ascii="Century" w:hAnsi="Century"/>
              </w:rPr>
              <w:tab/>
            </w:r>
            <w:r w:rsidRPr="00176145">
              <w:rPr>
                <w:rFonts w:ascii="Century" w:eastAsia="ＭＳ 明朝" w:hAnsi="Century"/>
              </w:rPr>
              <w:t>873.8</w:t>
            </w:r>
          </w:p>
        </w:tc>
      </w:tr>
      <w:tr w:rsidR="0041310E" w:rsidRPr="00176145" w14:paraId="54FAD344" w14:textId="77777777" w:rsidTr="00590A59">
        <w:tc>
          <w:tcPr>
            <w:tcW w:w="851" w:type="dxa"/>
            <w:tcBorders>
              <w:top w:val="nil"/>
              <w:left w:val="nil"/>
              <w:right w:val="nil"/>
            </w:tcBorders>
          </w:tcPr>
          <w:p w14:paraId="1452C1D6" w14:textId="207E2A64" w:rsidR="0041310E" w:rsidRPr="00176145" w:rsidRDefault="0041310E" w:rsidP="00C75BD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120</w:t>
            </w: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</w:tcPr>
          <w:p w14:paraId="45E2E6DD" w14:textId="0CEB88F4" w:rsidR="0041310E" w:rsidRPr="00176145" w:rsidRDefault="0041310E" w:rsidP="00C75BDB">
            <w:pPr>
              <w:pStyle w:val="af4"/>
              <w:tabs>
                <w:tab w:val="right" w:pos="884"/>
                <w:tab w:val="right" w:pos="1309"/>
                <w:tab w:val="right" w:pos="2160"/>
              </w:tabs>
              <w:spacing w:line="360" w:lineRule="auto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ab/>
              <w:t>7136.3</w:t>
            </w:r>
            <w:r w:rsidRPr="00176145">
              <w:rPr>
                <w:rFonts w:ascii="Century" w:hAnsi="Century"/>
              </w:rPr>
              <w:tab/>
              <w:t>±</w:t>
            </w:r>
            <w:r w:rsidRPr="00176145">
              <w:rPr>
                <w:rFonts w:ascii="Century" w:hAnsi="Century"/>
              </w:rPr>
              <w:tab/>
              <w:t>686.2</w:t>
            </w: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</w:tcPr>
          <w:p w14:paraId="2CBF8800" w14:textId="337AB35E" w:rsidR="0041310E" w:rsidRPr="00176145" w:rsidRDefault="0041310E" w:rsidP="00C75BDB">
            <w:pPr>
              <w:pStyle w:val="af4"/>
              <w:tabs>
                <w:tab w:val="right" w:pos="886"/>
                <w:tab w:val="right" w:pos="1311"/>
                <w:tab w:val="right" w:pos="2161"/>
              </w:tabs>
              <w:spacing w:line="360" w:lineRule="auto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ab/>
              <w:t>6369.0</w:t>
            </w:r>
            <w:r w:rsidRPr="00176145">
              <w:rPr>
                <w:rFonts w:ascii="Century" w:hAnsi="Century"/>
              </w:rPr>
              <w:tab/>
              <w:t>±</w:t>
            </w:r>
            <w:r w:rsidRPr="00176145">
              <w:rPr>
                <w:rFonts w:ascii="Century" w:hAnsi="Century"/>
              </w:rPr>
              <w:tab/>
              <w:t xml:space="preserve">1518.6  </w:t>
            </w: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</w:tcPr>
          <w:p w14:paraId="4AD12810" w14:textId="268F7D32" w:rsidR="0041310E" w:rsidRPr="00176145" w:rsidRDefault="001B7021" w:rsidP="00C75BDB">
            <w:pPr>
              <w:pStyle w:val="af4"/>
              <w:tabs>
                <w:tab w:val="right" w:pos="887"/>
                <w:tab w:val="right" w:pos="1312"/>
                <w:tab w:val="right" w:pos="2163"/>
              </w:tabs>
              <w:spacing w:line="360" w:lineRule="auto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ab/>
            </w:r>
            <w:r w:rsidR="0041310E" w:rsidRPr="00176145">
              <w:rPr>
                <w:rFonts w:ascii="Century" w:hAnsi="Century"/>
              </w:rPr>
              <w:t>5630.0</w:t>
            </w:r>
            <w:r w:rsidRPr="00176145">
              <w:rPr>
                <w:rFonts w:ascii="Century" w:hAnsi="Century"/>
              </w:rPr>
              <w:tab/>
            </w:r>
            <w:r w:rsidR="0041310E" w:rsidRPr="00176145">
              <w:rPr>
                <w:rFonts w:ascii="Century" w:hAnsi="Century"/>
              </w:rPr>
              <w:t>±</w:t>
            </w:r>
            <w:r w:rsidRPr="00176145">
              <w:rPr>
                <w:rFonts w:ascii="Century" w:hAnsi="Century"/>
              </w:rPr>
              <w:tab/>
            </w:r>
            <w:r w:rsidRPr="00176145">
              <w:rPr>
                <w:rFonts w:ascii="Century" w:eastAsia="ＭＳ 明朝" w:hAnsi="Century"/>
              </w:rPr>
              <w:t>67.9</w:t>
            </w:r>
          </w:p>
        </w:tc>
      </w:tr>
    </w:tbl>
    <w:p w14:paraId="386375E5" w14:textId="157CD7F7" w:rsidR="00171E86" w:rsidRDefault="00171E86" w:rsidP="00FD3EDA">
      <w:pPr>
        <w:pStyle w:val="af4"/>
        <w:spacing w:afterLines="50" w:after="120"/>
        <w:jc w:val="center"/>
        <w:rPr>
          <w:rFonts w:ascii="Century" w:eastAsia="ＭＳ 明朝" w:hAnsi="Century"/>
          <w:b/>
        </w:rPr>
      </w:pPr>
    </w:p>
    <w:p w14:paraId="7175DD71" w14:textId="77777777" w:rsidR="00105555" w:rsidRDefault="00105555" w:rsidP="00FD3EDA">
      <w:pPr>
        <w:pStyle w:val="af4"/>
        <w:spacing w:afterLines="50" w:after="120"/>
        <w:jc w:val="center"/>
        <w:rPr>
          <w:rFonts w:ascii="Century" w:eastAsia="ＭＳ 明朝" w:hAnsi="Century"/>
          <w:b/>
        </w:rPr>
      </w:pPr>
    </w:p>
    <w:p w14:paraId="5D497D42" w14:textId="1214152B" w:rsidR="00695508" w:rsidRPr="00E45F16" w:rsidRDefault="00695508" w:rsidP="00695508">
      <w:pPr>
        <w:pStyle w:val="af4"/>
        <w:spacing w:line="360" w:lineRule="auto"/>
        <w:jc w:val="center"/>
        <w:rPr>
          <w:rFonts w:ascii="Century" w:eastAsia="ＭＳ 明朝" w:hAnsi="Century"/>
          <w:sz w:val="20"/>
          <w:szCs w:val="20"/>
        </w:rPr>
      </w:pPr>
      <w:r w:rsidRPr="00E45F16">
        <w:rPr>
          <w:rFonts w:ascii="Century" w:eastAsia="ＭＳ 明朝" w:hAnsi="Century" w:hint="eastAsia"/>
          <w:b/>
          <w:sz w:val="20"/>
          <w:szCs w:val="20"/>
        </w:rPr>
        <w:t>T</w:t>
      </w:r>
      <w:r w:rsidRPr="00E45F16">
        <w:rPr>
          <w:rFonts w:ascii="Century" w:eastAsia="ＭＳ 明朝" w:hAnsi="Century"/>
          <w:b/>
          <w:sz w:val="20"/>
          <w:szCs w:val="20"/>
        </w:rPr>
        <w:t>able S</w:t>
      </w:r>
      <w:proofErr w:type="gramStart"/>
      <w:r w:rsidR="001B47E6" w:rsidRPr="00E45F16">
        <w:rPr>
          <w:rFonts w:ascii="Century" w:eastAsia="ＭＳ 明朝" w:hAnsi="Century" w:hint="eastAsia"/>
          <w:b/>
          <w:sz w:val="20"/>
          <w:szCs w:val="20"/>
        </w:rPr>
        <w:t>2</w:t>
      </w:r>
      <w:r w:rsidR="001B47E6" w:rsidRPr="00E45F16">
        <w:rPr>
          <w:rFonts w:ascii="Century" w:eastAsia="ＭＳ 明朝" w:hAnsi="Century"/>
          <w:b/>
          <w:sz w:val="20"/>
          <w:szCs w:val="20"/>
        </w:rPr>
        <w:t>1</w:t>
      </w:r>
      <w:r w:rsidRPr="00E45F16">
        <w:rPr>
          <w:rFonts w:ascii="Century" w:eastAsia="ＭＳ 明朝" w:hAnsi="Century"/>
          <w:sz w:val="20"/>
          <w:szCs w:val="20"/>
        </w:rPr>
        <w:t xml:space="preserve">  </w:t>
      </w:r>
      <w:r w:rsidRPr="00E45F16">
        <w:rPr>
          <w:rFonts w:ascii="Century" w:eastAsia="ＭＳ 明朝" w:hAnsi="Century" w:hint="eastAsia"/>
          <w:sz w:val="20"/>
          <w:szCs w:val="20"/>
        </w:rPr>
        <w:t>Decrease</w:t>
      </w:r>
      <w:proofErr w:type="gramEnd"/>
      <w:r w:rsidRPr="00E45F16">
        <w:rPr>
          <w:rFonts w:ascii="Century" w:eastAsia="ＭＳ 明朝" w:hAnsi="Century" w:hint="eastAsia"/>
          <w:sz w:val="20"/>
          <w:szCs w:val="20"/>
        </w:rPr>
        <w:t xml:space="preserve"> of MNU</w:t>
      </w:r>
      <w:r w:rsidRPr="00E45F16">
        <w:rPr>
          <w:rFonts w:ascii="Century" w:eastAsia="ＭＳ 明朝" w:hAnsi="Century"/>
          <w:sz w:val="20"/>
          <w:szCs w:val="20"/>
        </w:rPr>
        <w:t xml:space="preserve"> in the presence of licoricidin or </w:t>
      </w:r>
      <w:r w:rsidR="00F74583" w:rsidRPr="00E45F16">
        <w:rPr>
          <w:rFonts w:ascii="Century" w:eastAsia="ＭＳ 明朝" w:hAnsi="Century"/>
          <w:sz w:val="20"/>
          <w:szCs w:val="20"/>
        </w:rPr>
        <w:t>isoliquiritigenin</w:t>
      </w:r>
    </w:p>
    <w:tbl>
      <w:tblPr>
        <w:tblStyle w:val="ae"/>
        <w:tblW w:w="5953" w:type="dxa"/>
        <w:jc w:val="center"/>
        <w:tblLook w:val="04A0" w:firstRow="1" w:lastRow="0" w:firstColumn="1" w:lastColumn="0" w:noHBand="0" w:noVBand="1"/>
      </w:tblPr>
      <w:tblGrid>
        <w:gridCol w:w="851"/>
        <w:gridCol w:w="2551"/>
        <w:gridCol w:w="2551"/>
      </w:tblGrid>
      <w:tr w:rsidR="00695508" w:rsidRPr="00176145" w14:paraId="0873FB3C" w14:textId="77777777" w:rsidTr="00695508">
        <w:trPr>
          <w:jc w:val="center"/>
        </w:trPr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</w:tcPr>
          <w:p w14:paraId="2A4B6995" w14:textId="77777777" w:rsidR="00695508" w:rsidRPr="00176145" w:rsidRDefault="00695508" w:rsidP="005C6A69">
            <w:pPr>
              <w:pStyle w:val="af4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Time (min)</w:t>
            </w:r>
          </w:p>
        </w:tc>
        <w:tc>
          <w:tcPr>
            <w:tcW w:w="2551" w:type="dxa"/>
            <w:tcBorders>
              <w:left w:val="nil"/>
              <w:bottom w:val="single" w:sz="4" w:space="0" w:color="auto"/>
              <w:right w:val="nil"/>
            </w:tcBorders>
          </w:tcPr>
          <w:p w14:paraId="200FB95E" w14:textId="77777777" w:rsidR="00695508" w:rsidRDefault="00695508" w:rsidP="005C6A69">
            <w:pPr>
              <w:pStyle w:val="af4"/>
              <w:jc w:val="center"/>
              <w:rPr>
                <w:rFonts w:ascii="Century" w:eastAsia="ＭＳ 明朝" w:hAnsi="Century"/>
                <w:sz w:val="18"/>
                <w:szCs w:val="18"/>
              </w:rPr>
            </w:pPr>
          </w:p>
          <w:p w14:paraId="164706F2" w14:textId="77777777" w:rsidR="00695508" w:rsidRPr="00176145" w:rsidRDefault="00695508" w:rsidP="005C6A69">
            <w:pPr>
              <w:pStyle w:val="af4"/>
              <w:jc w:val="center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 w:hint="eastAsia"/>
              </w:rPr>
              <w:t>L</w:t>
            </w:r>
            <w:r w:rsidRPr="00176145">
              <w:rPr>
                <w:rFonts w:ascii="Century" w:eastAsia="ＭＳ 明朝" w:hAnsi="Century"/>
              </w:rPr>
              <w:t>icoricidin</w:t>
            </w:r>
          </w:p>
        </w:tc>
        <w:tc>
          <w:tcPr>
            <w:tcW w:w="2551" w:type="dxa"/>
            <w:tcBorders>
              <w:left w:val="nil"/>
              <w:bottom w:val="single" w:sz="4" w:space="0" w:color="auto"/>
              <w:right w:val="nil"/>
            </w:tcBorders>
          </w:tcPr>
          <w:p w14:paraId="3DE22371" w14:textId="77777777" w:rsidR="00695508" w:rsidRDefault="00695508" w:rsidP="005C6A69">
            <w:pPr>
              <w:pStyle w:val="af4"/>
              <w:jc w:val="center"/>
              <w:rPr>
                <w:rFonts w:ascii="Century" w:eastAsia="ＭＳ 明朝" w:hAnsi="Century"/>
                <w:sz w:val="18"/>
                <w:szCs w:val="18"/>
              </w:rPr>
            </w:pPr>
          </w:p>
          <w:p w14:paraId="2776825D" w14:textId="09428FE2" w:rsidR="00695508" w:rsidRPr="00176145" w:rsidRDefault="00F74583" w:rsidP="005C6A69">
            <w:pPr>
              <w:pStyle w:val="af4"/>
              <w:jc w:val="center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 w:hint="eastAsia"/>
              </w:rPr>
              <w:t>Isoliquiritigenin</w:t>
            </w:r>
          </w:p>
        </w:tc>
      </w:tr>
      <w:tr w:rsidR="00695508" w:rsidRPr="00176145" w14:paraId="4D6F8A9C" w14:textId="77777777" w:rsidTr="00695508">
        <w:trPr>
          <w:trHeight w:val="255"/>
          <w:jc w:val="center"/>
        </w:trPr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14:paraId="6479F148" w14:textId="77777777" w:rsidR="00695508" w:rsidRPr="00176145" w:rsidRDefault="00695508" w:rsidP="005C6A69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0</w:t>
            </w:r>
          </w:p>
        </w:tc>
        <w:tc>
          <w:tcPr>
            <w:tcW w:w="2551" w:type="dxa"/>
            <w:tcBorders>
              <w:left w:val="nil"/>
              <w:bottom w:val="nil"/>
              <w:right w:val="nil"/>
            </w:tcBorders>
          </w:tcPr>
          <w:p w14:paraId="2EC33704" w14:textId="77777777" w:rsidR="00695508" w:rsidRPr="00176145" w:rsidRDefault="00695508" w:rsidP="005C6A69">
            <w:pPr>
              <w:pStyle w:val="af4"/>
              <w:tabs>
                <w:tab w:val="right" w:pos="886"/>
                <w:tab w:val="right" w:pos="1311"/>
                <w:tab w:val="right" w:pos="2161"/>
              </w:tabs>
              <w:spacing w:line="360" w:lineRule="auto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ab/>
              <w:t>186675.3</w:t>
            </w:r>
            <w:r w:rsidRPr="00176145">
              <w:rPr>
                <w:rFonts w:ascii="Century" w:hAnsi="Century"/>
              </w:rPr>
              <w:tab/>
              <w:t>±</w:t>
            </w:r>
            <w:r w:rsidRPr="00176145">
              <w:rPr>
                <w:rFonts w:ascii="Century" w:hAnsi="Century"/>
              </w:rPr>
              <w:tab/>
              <w:t xml:space="preserve">10774.6  </w:t>
            </w:r>
          </w:p>
        </w:tc>
        <w:tc>
          <w:tcPr>
            <w:tcW w:w="2551" w:type="dxa"/>
            <w:tcBorders>
              <w:left w:val="nil"/>
              <w:bottom w:val="nil"/>
              <w:right w:val="nil"/>
            </w:tcBorders>
          </w:tcPr>
          <w:p w14:paraId="12226B00" w14:textId="77777777" w:rsidR="00695508" w:rsidRPr="00176145" w:rsidRDefault="00695508" w:rsidP="005C6A69">
            <w:pPr>
              <w:pStyle w:val="af4"/>
              <w:tabs>
                <w:tab w:val="right" w:pos="887"/>
                <w:tab w:val="right" w:pos="1312"/>
                <w:tab w:val="right" w:pos="2163"/>
              </w:tabs>
              <w:spacing w:line="360" w:lineRule="auto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ab/>
              <w:t>173462.3</w:t>
            </w:r>
            <w:r w:rsidRPr="00176145">
              <w:rPr>
                <w:rFonts w:ascii="Century" w:hAnsi="Century"/>
              </w:rPr>
              <w:tab/>
              <w:t>±</w:t>
            </w:r>
            <w:r w:rsidRPr="00176145">
              <w:rPr>
                <w:rFonts w:ascii="Century" w:hAnsi="Century"/>
              </w:rPr>
              <w:tab/>
            </w:r>
            <w:r w:rsidRPr="00176145">
              <w:rPr>
                <w:rFonts w:ascii="Century" w:eastAsia="ＭＳ 明朝" w:hAnsi="Century"/>
              </w:rPr>
              <w:t xml:space="preserve">1596.9 </w:t>
            </w:r>
          </w:p>
        </w:tc>
      </w:tr>
      <w:tr w:rsidR="00695508" w:rsidRPr="00176145" w14:paraId="543596A5" w14:textId="77777777" w:rsidTr="00695508">
        <w:trPr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B255192" w14:textId="77777777" w:rsidR="00695508" w:rsidRPr="00176145" w:rsidRDefault="00695508" w:rsidP="005C6A69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20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1C0B82B2" w14:textId="77777777" w:rsidR="00695508" w:rsidRPr="00176145" w:rsidRDefault="00695508" w:rsidP="005C6A69">
            <w:pPr>
              <w:pStyle w:val="af4"/>
              <w:tabs>
                <w:tab w:val="right" w:pos="886"/>
                <w:tab w:val="right" w:pos="1311"/>
                <w:tab w:val="right" w:pos="2161"/>
              </w:tabs>
              <w:spacing w:line="360" w:lineRule="auto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ab/>
              <w:t>103709.0</w:t>
            </w:r>
            <w:r w:rsidRPr="00176145">
              <w:rPr>
                <w:rFonts w:ascii="Century" w:hAnsi="Century"/>
              </w:rPr>
              <w:tab/>
              <w:t>±</w:t>
            </w:r>
            <w:r w:rsidRPr="00176145">
              <w:rPr>
                <w:rFonts w:ascii="Century" w:hAnsi="Century"/>
              </w:rPr>
              <w:tab/>
              <w:t>6308.3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00A1A4A2" w14:textId="77777777" w:rsidR="00695508" w:rsidRPr="00176145" w:rsidRDefault="00695508" w:rsidP="005C6A69">
            <w:pPr>
              <w:pStyle w:val="af4"/>
              <w:tabs>
                <w:tab w:val="right" w:pos="887"/>
                <w:tab w:val="right" w:pos="1312"/>
                <w:tab w:val="right" w:pos="2163"/>
              </w:tabs>
              <w:spacing w:line="360" w:lineRule="auto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ab/>
              <w:t>96584.0</w:t>
            </w:r>
            <w:r w:rsidRPr="00176145">
              <w:rPr>
                <w:rFonts w:ascii="Century" w:hAnsi="Century"/>
              </w:rPr>
              <w:tab/>
              <w:t>±</w:t>
            </w:r>
            <w:r w:rsidRPr="00176145">
              <w:rPr>
                <w:rFonts w:ascii="Century" w:hAnsi="Century"/>
              </w:rPr>
              <w:tab/>
            </w:r>
            <w:r w:rsidRPr="00176145">
              <w:rPr>
                <w:rFonts w:ascii="Century" w:eastAsia="ＭＳ 明朝" w:hAnsi="Century"/>
              </w:rPr>
              <w:t>1519.8</w:t>
            </w:r>
          </w:p>
        </w:tc>
      </w:tr>
      <w:tr w:rsidR="00695508" w:rsidRPr="00176145" w14:paraId="15815A6A" w14:textId="77777777" w:rsidTr="00695508">
        <w:trPr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6E10FD6" w14:textId="77777777" w:rsidR="00695508" w:rsidRPr="00176145" w:rsidRDefault="00695508" w:rsidP="005C6A69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40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017535F7" w14:textId="77777777" w:rsidR="00695508" w:rsidRPr="00176145" w:rsidRDefault="00695508" w:rsidP="005C6A69">
            <w:pPr>
              <w:pStyle w:val="af4"/>
              <w:tabs>
                <w:tab w:val="right" w:pos="886"/>
                <w:tab w:val="right" w:pos="1311"/>
                <w:tab w:val="right" w:pos="2161"/>
              </w:tabs>
              <w:spacing w:line="360" w:lineRule="auto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ab/>
              <w:t>62003.3</w:t>
            </w:r>
            <w:r w:rsidRPr="00176145">
              <w:rPr>
                <w:rFonts w:ascii="Century" w:hAnsi="Century"/>
              </w:rPr>
              <w:tab/>
              <w:t>±</w:t>
            </w:r>
            <w:r w:rsidRPr="00176145">
              <w:rPr>
                <w:rFonts w:ascii="Century" w:hAnsi="Century"/>
              </w:rPr>
              <w:tab/>
              <w:t xml:space="preserve">11960.2 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08A3F882" w14:textId="77777777" w:rsidR="00695508" w:rsidRPr="00176145" w:rsidRDefault="00695508" w:rsidP="005C6A69">
            <w:pPr>
              <w:pStyle w:val="af4"/>
              <w:tabs>
                <w:tab w:val="right" w:pos="887"/>
                <w:tab w:val="right" w:pos="1312"/>
                <w:tab w:val="right" w:pos="2163"/>
              </w:tabs>
              <w:spacing w:line="360" w:lineRule="auto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ab/>
              <w:t>56391.0</w:t>
            </w:r>
            <w:r w:rsidRPr="00176145">
              <w:rPr>
                <w:rFonts w:ascii="Century" w:hAnsi="Century"/>
              </w:rPr>
              <w:tab/>
              <w:t>±</w:t>
            </w:r>
            <w:r w:rsidRPr="00176145">
              <w:rPr>
                <w:rFonts w:ascii="Century" w:hAnsi="Century"/>
              </w:rPr>
              <w:tab/>
            </w:r>
            <w:r w:rsidRPr="00176145">
              <w:rPr>
                <w:rFonts w:ascii="Century" w:eastAsia="ＭＳ 明朝" w:hAnsi="Century"/>
              </w:rPr>
              <w:t>1920.1</w:t>
            </w:r>
          </w:p>
        </w:tc>
      </w:tr>
      <w:tr w:rsidR="00695508" w:rsidRPr="00176145" w14:paraId="52CFE944" w14:textId="77777777" w:rsidTr="00695508">
        <w:trPr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E76428E" w14:textId="77777777" w:rsidR="00695508" w:rsidRPr="00176145" w:rsidRDefault="00695508" w:rsidP="005C6A69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60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79EB20A8" w14:textId="77777777" w:rsidR="00695508" w:rsidRPr="00176145" w:rsidRDefault="00695508" w:rsidP="005C6A69">
            <w:pPr>
              <w:pStyle w:val="af4"/>
              <w:tabs>
                <w:tab w:val="right" w:pos="886"/>
                <w:tab w:val="right" w:pos="1311"/>
                <w:tab w:val="right" w:pos="2161"/>
              </w:tabs>
              <w:spacing w:line="360" w:lineRule="auto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ab/>
              <w:t>36875.3</w:t>
            </w:r>
            <w:r w:rsidRPr="00176145">
              <w:rPr>
                <w:rFonts w:ascii="Century" w:hAnsi="Century"/>
              </w:rPr>
              <w:tab/>
              <w:t>±</w:t>
            </w:r>
            <w:r w:rsidRPr="00176145">
              <w:rPr>
                <w:rFonts w:ascii="Century" w:hAnsi="Century"/>
              </w:rPr>
              <w:tab/>
              <w:t xml:space="preserve">3694.6 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4C50CCDC" w14:textId="77777777" w:rsidR="00695508" w:rsidRPr="00176145" w:rsidRDefault="00695508" w:rsidP="005C6A69">
            <w:pPr>
              <w:pStyle w:val="af4"/>
              <w:tabs>
                <w:tab w:val="right" w:pos="887"/>
                <w:tab w:val="right" w:pos="1312"/>
                <w:tab w:val="right" w:pos="2163"/>
              </w:tabs>
              <w:spacing w:line="360" w:lineRule="auto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ab/>
              <w:t>32932.3</w:t>
            </w:r>
            <w:r w:rsidRPr="00176145">
              <w:rPr>
                <w:rFonts w:ascii="Century" w:hAnsi="Century"/>
              </w:rPr>
              <w:tab/>
              <w:t>±</w:t>
            </w:r>
            <w:r w:rsidRPr="00176145">
              <w:rPr>
                <w:rFonts w:ascii="Century" w:hAnsi="Century"/>
              </w:rPr>
              <w:tab/>
            </w:r>
            <w:r w:rsidRPr="00176145">
              <w:rPr>
                <w:rFonts w:ascii="Century" w:eastAsia="ＭＳ 明朝" w:hAnsi="Century"/>
              </w:rPr>
              <w:t>2396.6</w:t>
            </w:r>
          </w:p>
        </w:tc>
      </w:tr>
      <w:tr w:rsidR="00695508" w:rsidRPr="00176145" w14:paraId="60089825" w14:textId="77777777" w:rsidTr="00695508">
        <w:trPr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D34AB46" w14:textId="77777777" w:rsidR="00695508" w:rsidRPr="00176145" w:rsidRDefault="00695508" w:rsidP="005C6A69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80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3BD36C3E" w14:textId="77777777" w:rsidR="00695508" w:rsidRPr="00176145" w:rsidRDefault="00695508" w:rsidP="005C6A69">
            <w:pPr>
              <w:pStyle w:val="af4"/>
              <w:tabs>
                <w:tab w:val="right" w:pos="886"/>
                <w:tab w:val="right" w:pos="1311"/>
                <w:tab w:val="right" w:pos="2161"/>
              </w:tabs>
              <w:spacing w:line="360" w:lineRule="auto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ab/>
              <w:t>20709.7</w:t>
            </w:r>
            <w:r w:rsidRPr="00176145">
              <w:rPr>
                <w:rFonts w:ascii="Century" w:hAnsi="Century"/>
              </w:rPr>
              <w:tab/>
              <w:t>±</w:t>
            </w:r>
            <w:r w:rsidRPr="00176145">
              <w:rPr>
                <w:rFonts w:ascii="Century" w:hAnsi="Century"/>
              </w:rPr>
              <w:tab/>
              <w:t xml:space="preserve">3682.1 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38EC65C2" w14:textId="77777777" w:rsidR="00695508" w:rsidRPr="00176145" w:rsidRDefault="00695508" w:rsidP="005C6A69">
            <w:pPr>
              <w:pStyle w:val="af4"/>
              <w:tabs>
                <w:tab w:val="right" w:pos="887"/>
                <w:tab w:val="right" w:pos="1312"/>
                <w:tab w:val="right" w:pos="2163"/>
              </w:tabs>
              <w:spacing w:line="360" w:lineRule="auto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ab/>
              <w:t>18763.3</w:t>
            </w:r>
            <w:r w:rsidRPr="00176145">
              <w:rPr>
                <w:rFonts w:ascii="Century" w:hAnsi="Century"/>
              </w:rPr>
              <w:tab/>
              <w:t>±</w:t>
            </w:r>
            <w:r w:rsidRPr="00176145">
              <w:rPr>
                <w:rFonts w:ascii="Century" w:hAnsi="Century"/>
              </w:rPr>
              <w:tab/>
            </w:r>
            <w:r w:rsidRPr="00176145">
              <w:rPr>
                <w:rFonts w:ascii="Century" w:eastAsia="ＭＳ 明朝" w:hAnsi="Century"/>
              </w:rPr>
              <w:t>1051.9</w:t>
            </w:r>
          </w:p>
        </w:tc>
      </w:tr>
      <w:tr w:rsidR="00695508" w:rsidRPr="00176145" w14:paraId="135B0C74" w14:textId="77777777" w:rsidTr="00695508">
        <w:trPr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4C1A705" w14:textId="77777777" w:rsidR="00695508" w:rsidRPr="00176145" w:rsidRDefault="00695508" w:rsidP="005C6A69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100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0370F832" w14:textId="77777777" w:rsidR="00695508" w:rsidRPr="00176145" w:rsidRDefault="00695508" w:rsidP="005C6A69">
            <w:pPr>
              <w:pStyle w:val="af4"/>
              <w:tabs>
                <w:tab w:val="right" w:pos="886"/>
                <w:tab w:val="right" w:pos="1311"/>
                <w:tab w:val="right" w:pos="2161"/>
              </w:tabs>
              <w:spacing w:line="360" w:lineRule="auto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ab/>
              <w:t>11387.0</w:t>
            </w:r>
            <w:r w:rsidRPr="00176145">
              <w:rPr>
                <w:rFonts w:ascii="Century" w:hAnsi="Century"/>
              </w:rPr>
              <w:tab/>
              <w:t>±</w:t>
            </w:r>
            <w:r w:rsidRPr="00176145">
              <w:rPr>
                <w:rFonts w:ascii="Century" w:hAnsi="Century"/>
              </w:rPr>
              <w:tab/>
              <w:t xml:space="preserve">2546.2 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1FEE485E" w14:textId="77777777" w:rsidR="00695508" w:rsidRPr="00176145" w:rsidRDefault="00695508" w:rsidP="005C6A69">
            <w:pPr>
              <w:pStyle w:val="af4"/>
              <w:tabs>
                <w:tab w:val="right" w:pos="887"/>
                <w:tab w:val="right" w:pos="1312"/>
                <w:tab w:val="right" w:pos="2163"/>
              </w:tabs>
              <w:spacing w:line="360" w:lineRule="auto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ab/>
              <w:t>10113.3</w:t>
            </w:r>
            <w:r w:rsidRPr="00176145">
              <w:rPr>
                <w:rFonts w:ascii="Century" w:hAnsi="Century"/>
              </w:rPr>
              <w:tab/>
              <w:t>±</w:t>
            </w:r>
            <w:r w:rsidRPr="00176145">
              <w:rPr>
                <w:rFonts w:ascii="Century" w:hAnsi="Century"/>
              </w:rPr>
              <w:tab/>
            </w:r>
            <w:r w:rsidRPr="00176145">
              <w:rPr>
                <w:rFonts w:ascii="Century" w:eastAsia="ＭＳ 明朝" w:hAnsi="Century"/>
              </w:rPr>
              <w:t>873.8</w:t>
            </w:r>
          </w:p>
        </w:tc>
      </w:tr>
      <w:tr w:rsidR="00695508" w:rsidRPr="00176145" w14:paraId="2BC0B6A3" w14:textId="77777777" w:rsidTr="00695508">
        <w:trPr>
          <w:jc w:val="center"/>
        </w:trPr>
        <w:tc>
          <w:tcPr>
            <w:tcW w:w="851" w:type="dxa"/>
            <w:tcBorders>
              <w:top w:val="nil"/>
              <w:left w:val="nil"/>
              <w:right w:val="nil"/>
            </w:tcBorders>
          </w:tcPr>
          <w:p w14:paraId="26F96A80" w14:textId="77777777" w:rsidR="00695508" w:rsidRPr="00176145" w:rsidRDefault="00695508" w:rsidP="005C6A69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120</w:t>
            </w: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</w:tcPr>
          <w:p w14:paraId="07511C52" w14:textId="77777777" w:rsidR="00695508" w:rsidRPr="00176145" w:rsidRDefault="00695508" w:rsidP="005C6A69">
            <w:pPr>
              <w:pStyle w:val="af4"/>
              <w:tabs>
                <w:tab w:val="right" w:pos="886"/>
                <w:tab w:val="right" w:pos="1311"/>
                <w:tab w:val="right" w:pos="2161"/>
              </w:tabs>
              <w:spacing w:line="360" w:lineRule="auto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ab/>
              <w:t>6369.0</w:t>
            </w:r>
            <w:r w:rsidRPr="00176145">
              <w:rPr>
                <w:rFonts w:ascii="Century" w:hAnsi="Century"/>
              </w:rPr>
              <w:tab/>
              <w:t>±</w:t>
            </w:r>
            <w:r w:rsidRPr="00176145">
              <w:rPr>
                <w:rFonts w:ascii="Century" w:hAnsi="Century"/>
              </w:rPr>
              <w:tab/>
              <w:t xml:space="preserve">1518.6  </w:t>
            </w: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</w:tcPr>
          <w:p w14:paraId="4DB8206C" w14:textId="77777777" w:rsidR="00695508" w:rsidRPr="00176145" w:rsidRDefault="00695508" w:rsidP="005C6A69">
            <w:pPr>
              <w:pStyle w:val="af4"/>
              <w:tabs>
                <w:tab w:val="right" w:pos="887"/>
                <w:tab w:val="right" w:pos="1312"/>
                <w:tab w:val="right" w:pos="2163"/>
              </w:tabs>
              <w:spacing w:line="360" w:lineRule="auto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ab/>
              <w:t>5630.0</w:t>
            </w:r>
            <w:r w:rsidRPr="00176145">
              <w:rPr>
                <w:rFonts w:ascii="Century" w:hAnsi="Century"/>
              </w:rPr>
              <w:tab/>
              <w:t>±</w:t>
            </w:r>
            <w:r w:rsidRPr="00176145">
              <w:rPr>
                <w:rFonts w:ascii="Century" w:hAnsi="Century"/>
              </w:rPr>
              <w:tab/>
            </w:r>
            <w:r w:rsidRPr="00176145">
              <w:rPr>
                <w:rFonts w:ascii="Century" w:eastAsia="ＭＳ 明朝" w:hAnsi="Century"/>
              </w:rPr>
              <w:t>67.9</w:t>
            </w:r>
          </w:p>
        </w:tc>
      </w:tr>
    </w:tbl>
    <w:p w14:paraId="1B2B582B" w14:textId="77777777" w:rsidR="00695508" w:rsidRDefault="00695508" w:rsidP="00695508">
      <w:pPr>
        <w:pStyle w:val="af4"/>
        <w:spacing w:afterLines="50" w:after="120"/>
        <w:jc w:val="center"/>
        <w:rPr>
          <w:rFonts w:ascii="Century" w:eastAsia="ＭＳ 明朝" w:hAnsi="Century"/>
          <w:b/>
        </w:rPr>
      </w:pPr>
    </w:p>
    <w:p w14:paraId="4E8A8F2E" w14:textId="77777777" w:rsidR="00171E86" w:rsidRDefault="00171E86" w:rsidP="00FD3EDA">
      <w:pPr>
        <w:pStyle w:val="af4"/>
        <w:spacing w:afterLines="50" w:after="120"/>
        <w:jc w:val="center"/>
        <w:rPr>
          <w:rFonts w:ascii="Century" w:eastAsia="ＭＳ 明朝" w:hAnsi="Century"/>
          <w:b/>
        </w:rPr>
      </w:pPr>
    </w:p>
    <w:p w14:paraId="4CED819B" w14:textId="77777777" w:rsidR="00695508" w:rsidRDefault="00695508">
      <w:pPr>
        <w:spacing w:line="240" w:lineRule="auto"/>
        <w:rPr>
          <w:rFonts w:ascii="Century" w:hAnsi="Century"/>
          <w:b/>
          <w:kern w:val="2"/>
          <w:sz w:val="21"/>
          <w:szCs w:val="22"/>
          <w:lang w:val="en-US" w:eastAsia="ja-JP"/>
        </w:rPr>
      </w:pPr>
      <w:r>
        <w:rPr>
          <w:rFonts w:ascii="Century" w:hAnsi="Century"/>
          <w:b/>
        </w:rPr>
        <w:br w:type="page"/>
      </w:r>
    </w:p>
    <w:p w14:paraId="7727BDEA" w14:textId="277CD370" w:rsidR="0041310E" w:rsidRPr="00E45F16" w:rsidRDefault="00176145" w:rsidP="00FD3EDA">
      <w:pPr>
        <w:pStyle w:val="af4"/>
        <w:spacing w:afterLines="50" w:after="120"/>
        <w:jc w:val="center"/>
        <w:rPr>
          <w:rFonts w:ascii="Century" w:eastAsia="ＭＳ 明朝" w:hAnsi="Century"/>
          <w:color w:val="000000" w:themeColor="text1"/>
          <w:sz w:val="20"/>
          <w:szCs w:val="20"/>
        </w:rPr>
      </w:pPr>
      <w:r w:rsidRPr="00E45F16">
        <w:rPr>
          <w:rFonts w:ascii="Century" w:eastAsia="ＭＳ 明朝" w:hAnsi="Century"/>
          <w:b/>
          <w:sz w:val="20"/>
          <w:szCs w:val="20"/>
        </w:rPr>
        <w:lastRenderedPageBreak/>
        <w:t>Table</w:t>
      </w:r>
      <w:r w:rsidR="00A7267A" w:rsidRPr="00E45F16">
        <w:rPr>
          <w:rFonts w:ascii="Century" w:eastAsia="ＭＳ 明朝" w:hAnsi="Century"/>
          <w:b/>
          <w:sz w:val="20"/>
          <w:szCs w:val="20"/>
        </w:rPr>
        <w:t xml:space="preserve"> S</w:t>
      </w:r>
      <w:proofErr w:type="gramStart"/>
      <w:r w:rsidR="00A7267A" w:rsidRPr="00E45F16">
        <w:rPr>
          <w:rFonts w:ascii="Century" w:eastAsia="ＭＳ 明朝" w:hAnsi="Century" w:hint="eastAsia"/>
          <w:b/>
          <w:sz w:val="20"/>
          <w:szCs w:val="20"/>
        </w:rPr>
        <w:t>2</w:t>
      </w:r>
      <w:r w:rsidR="001B47E6" w:rsidRPr="00E45F16">
        <w:rPr>
          <w:rFonts w:ascii="Century" w:eastAsia="ＭＳ 明朝" w:hAnsi="Century"/>
          <w:b/>
          <w:sz w:val="20"/>
          <w:szCs w:val="20"/>
        </w:rPr>
        <w:t>2</w:t>
      </w:r>
      <w:r w:rsidR="00FD3EDA" w:rsidRPr="00E45F16">
        <w:rPr>
          <w:rFonts w:ascii="Century" w:eastAsia="ＭＳ 明朝" w:hAnsi="Century"/>
          <w:sz w:val="20"/>
          <w:szCs w:val="20"/>
        </w:rPr>
        <w:t xml:space="preserve"> </w:t>
      </w:r>
      <w:r w:rsidR="00394E9F" w:rsidRPr="00E45F16">
        <w:rPr>
          <w:rFonts w:ascii="Century" w:eastAsia="ＭＳ 明朝" w:hAnsi="Century"/>
          <w:sz w:val="20"/>
          <w:szCs w:val="20"/>
        </w:rPr>
        <w:t xml:space="preserve"> </w:t>
      </w:r>
      <w:r w:rsidRPr="00E45F16">
        <w:rPr>
          <w:rFonts w:ascii="Century" w:eastAsia="ＭＳ 明朝" w:hAnsi="Century"/>
          <w:sz w:val="20"/>
          <w:szCs w:val="20"/>
        </w:rPr>
        <w:t>Decrease</w:t>
      </w:r>
      <w:proofErr w:type="gramEnd"/>
      <w:r w:rsidRPr="00E45F16">
        <w:rPr>
          <w:rFonts w:ascii="Century" w:eastAsia="ＭＳ 明朝" w:hAnsi="Century"/>
          <w:sz w:val="20"/>
          <w:szCs w:val="20"/>
        </w:rPr>
        <w:t xml:space="preserve"> of MNU in </w:t>
      </w:r>
      <w:r w:rsidR="00695508" w:rsidRPr="00E45F16">
        <w:rPr>
          <w:rFonts w:ascii="Century" w:eastAsia="ＭＳ 明朝" w:hAnsi="Century"/>
          <w:sz w:val="20"/>
          <w:szCs w:val="20"/>
        </w:rPr>
        <w:t>the</w:t>
      </w:r>
      <w:r w:rsidRPr="00E45F16">
        <w:rPr>
          <w:rFonts w:ascii="Century" w:eastAsia="ＭＳ 明朝" w:hAnsi="Century"/>
          <w:sz w:val="20"/>
          <w:szCs w:val="20"/>
        </w:rPr>
        <w:t xml:space="preserve"> presen</w:t>
      </w:r>
      <w:r w:rsidRPr="00E45F16">
        <w:rPr>
          <w:rFonts w:ascii="Century" w:eastAsia="ＭＳ 明朝" w:hAnsi="Century"/>
          <w:color w:val="000000" w:themeColor="text1"/>
          <w:sz w:val="20"/>
          <w:szCs w:val="20"/>
        </w:rPr>
        <w:t xml:space="preserve">ce of </w:t>
      </w:r>
      <w:r w:rsidR="000A3744" w:rsidRPr="00E45F16">
        <w:rPr>
          <w:rFonts w:ascii="Century" w:eastAsia="ＭＳ ゴシック" w:hAnsi="Century" w:cs="Arial"/>
          <w:color w:val="000000" w:themeColor="text1"/>
          <w:sz w:val="20"/>
          <w:szCs w:val="20"/>
        </w:rPr>
        <w:t xml:space="preserve">4’,6,7-trihydroxyisoflavone </w:t>
      </w:r>
      <w:proofErr w:type="gramStart"/>
      <w:r w:rsidR="000A3744" w:rsidRPr="00E45F16">
        <w:rPr>
          <w:rFonts w:ascii="Century" w:eastAsia="ＭＳ ゴシック" w:hAnsi="Century" w:cs="Arial"/>
          <w:color w:val="000000" w:themeColor="text1"/>
          <w:sz w:val="20"/>
          <w:szCs w:val="20"/>
        </w:rPr>
        <w:t>or</w:t>
      </w:r>
      <w:r w:rsidR="00F04CE0" w:rsidRPr="00E45F16">
        <w:rPr>
          <w:rFonts w:ascii="Century" w:eastAsia="ＭＳ 明朝" w:hAnsi="Century"/>
          <w:color w:val="000000" w:themeColor="text1"/>
          <w:sz w:val="20"/>
          <w:szCs w:val="20"/>
        </w:rPr>
        <w:t xml:space="preserve">  </w:t>
      </w:r>
      <w:r w:rsidR="00F04CE0" w:rsidRPr="00E45F16">
        <w:rPr>
          <w:rFonts w:ascii="Century" w:eastAsia="ＭＳ 明朝" w:hAnsi="Century" w:hint="eastAsia"/>
          <w:color w:val="000000" w:themeColor="text1"/>
          <w:sz w:val="20"/>
          <w:szCs w:val="20"/>
        </w:rPr>
        <w:t>glycyrrhetinic</w:t>
      </w:r>
      <w:proofErr w:type="gramEnd"/>
      <w:r w:rsidR="00F04CE0" w:rsidRPr="00E45F16">
        <w:rPr>
          <w:rFonts w:ascii="Century" w:eastAsia="ＭＳ 明朝" w:hAnsi="Century" w:hint="eastAsia"/>
          <w:color w:val="000000" w:themeColor="text1"/>
          <w:sz w:val="20"/>
          <w:szCs w:val="20"/>
        </w:rPr>
        <w:t xml:space="preserve"> acid</w:t>
      </w:r>
    </w:p>
    <w:tbl>
      <w:tblPr>
        <w:tblStyle w:val="ae"/>
        <w:tblW w:w="5953" w:type="dxa"/>
        <w:jc w:val="center"/>
        <w:tblLook w:val="04A0" w:firstRow="1" w:lastRow="0" w:firstColumn="1" w:lastColumn="0" w:noHBand="0" w:noVBand="1"/>
      </w:tblPr>
      <w:tblGrid>
        <w:gridCol w:w="851"/>
        <w:gridCol w:w="2551"/>
        <w:gridCol w:w="2551"/>
      </w:tblGrid>
      <w:tr w:rsidR="00F04CE0" w:rsidRPr="00C75BDB" w14:paraId="2C108456" w14:textId="77777777" w:rsidTr="00F04CE0">
        <w:trPr>
          <w:jc w:val="center"/>
        </w:trPr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</w:tcPr>
          <w:p w14:paraId="52E4B493" w14:textId="77777777" w:rsidR="00F04CE0" w:rsidRPr="00C75BDB" w:rsidRDefault="00F04CE0" w:rsidP="00C75BDB">
            <w:pPr>
              <w:pStyle w:val="af4"/>
              <w:jc w:val="center"/>
              <w:rPr>
                <w:rFonts w:ascii="Century" w:eastAsia="ＭＳ 明朝" w:hAnsi="Century"/>
                <w:color w:val="000000" w:themeColor="text1"/>
              </w:rPr>
            </w:pPr>
            <w:r w:rsidRPr="00C75BDB">
              <w:rPr>
                <w:rFonts w:ascii="Century" w:hAnsi="Century"/>
                <w:color w:val="000000" w:themeColor="text1"/>
              </w:rPr>
              <w:t>Time (min)</w:t>
            </w:r>
          </w:p>
        </w:tc>
        <w:tc>
          <w:tcPr>
            <w:tcW w:w="2551" w:type="dxa"/>
            <w:tcBorders>
              <w:left w:val="nil"/>
              <w:bottom w:val="single" w:sz="4" w:space="0" w:color="auto"/>
              <w:right w:val="nil"/>
            </w:tcBorders>
          </w:tcPr>
          <w:p w14:paraId="30180D0D" w14:textId="77777777" w:rsidR="00F04CE0" w:rsidRPr="00C75BDB" w:rsidRDefault="00F04CE0" w:rsidP="00C75BDB">
            <w:pPr>
              <w:pStyle w:val="af4"/>
              <w:jc w:val="center"/>
              <w:rPr>
                <w:rFonts w:ascii="Century" w:eastAsia="ＭＳ ゴシック" w:hAnsi="Century" w:cs="Arial"/>
                <w:color w:val="000000" w:themeColor="text1"/>
                <w:sz w:val="18"/>
                <w:szCs w:val="18"/>
              </w:rPr>
            </w:pPr>
          </w:p>
          <w:p w14:paraId="5EFEE8CC" w14:textId="639AA730" w:rsidR="00F04CE0" w:rsidRPr="00C75BDB" w:rsidRDefault="00F04CE0" w:rsidP="00C75BDB">
            <w:pPr>
              <w:pStyle w:val="af4"/>
              <w:jc w:val="center"/>
              <w:rPr>
                <w:rFonts w:ascii="Century" w:eastAsia="ＭＳ 明朝" w:hAnsi="Century"/>
                <w:color w:val="000000" w:themeColor="text1"/>
                <w:sz w:val="18"/>
                <w:szCs w:val="18"/>
              </w:rPr>
            </w:pPr>
            <w:r>
              <w:rPr>
                <w:rFonts w:ascii="Century" w:eastAsia="ＭＳ ゴシック" w:hAnsi="Century" w:cs="Arial"/>
                <w:color w:val="000000" w:themeColor="text1"/>
                <w:sz w:val="18"/>
                <w:szCs w:val="18"/>
              </w:rPr>
              <w:t>4’,6,7-</w:t>
            </w:r>
            <w:r>
              <w:rPr>
                <w:rFonts w:ascii="Century" w:eastAsia="ＭＳ ゴシック" w:hAnsi="Century" w:cs="Arial" w:hint="eastAsia"/>
                <w:color w:val="000000" w:themeColor="text1"/>
                <w:sz w:val="18"/>
                <w:szCs w:val="18"/>
              </w:rPr>
              <w:t>T</w:t>
            </w:r>
            <w:r w:rsidRPr="00C75BDB">
              <w:rPr>
                <w:rFonts w:ascii="Century" w:eastAsia="ＭＳ ゴシック" w:hAnsi="Century" w:cs="Arial"/>
                <w:color w:val="000000" w:themeColor="text1"/>
                <w:sz w:val="18"/>
                <w:szCs w:val="18"/>
              </w:rPr>
              <w:t>rihydroxyisoflavone</w:t>
            </w:r>
          </w:p>
        </w:tc>
        <w:tc>
          <w:tcPr>
            <w:tcW w:w="2551" w:type="dxa"/>
            <w:tcBorders>
              <w:left w:val="nil"/>
              <w:bottom w:val="single" w:sz="4" w:space="0" w:color="auto"/>
              <w:right w:val="nil"/>
            </w:tcBorders>
          </w:tcPr>
          <w:p w14:paraId="65EB7A6D" w14:textId="77777777" w:rsidR="00F04CE0" w:rsidRPr="00487EF5" w:rsidRDefault="00F04CE0" w:rsidP="00C75BDB">
            <w:pPr>
              <w:pStyle w:val="af4"/>
              <w:jc w:val="center"/>
              <w:rPr>
                <w:rFonts w:ascii="Century" w:eastAsia="ＭＳ 明朝" w:hAnsi="Century"/>
              </w:rPr>
            </w:pPr>
          </w:p>
          <w:p w14:paraId="4D33ACB4" w14:textId="71690B82" w:rsidR="00F04CE0" w:rsidRPr="00487EF5" w:rsidRDefault="00F04CE0" w:rsidP="00C75BDB">
            <w:pPr>
              <w:pStyle w:val="af4"/>
              <w:jc w:val="center"/>
              <w:rPr>
                <w:rFonts w:ascii="Century" w:eastAsia="ＭＳ 明朝" w:hAnsi="Century"/>
              </w:rPr>
            </w:pPr>
            <w:r w:rsidRPr="00487EF5">
              <w:rPr>
                <w:rFonts w:ascii="Century" w:eastAsia="ＭＳ 明朝" w:hAnsi="Century"/>
              </w:rPr>
              <w:t>G</w:t>
            </w:r>
            <w:r w:rsidRPr="00487EF5">
              <w:rPr>
                <w:rFonts w:ascii="Century" w:eastAsia="ＭＳ 明朝" w:hAnsi="Century" w:hint="eastAsia"/>
              </w:rPr>
              <w:t>lycyrrhetinic acid</w:t>
            </w:r>
          </w:p>
        </w:tc>
      </w:tr>
      <w:tr w:rsidR="00F04CE0" w:rsidRPr="00176145" w14:paraId="504E0D50" w14:textId="77777777" w:rsidTr="00F04CE0">
        <w:trPr>
          <w:trHeight w:val="255"/>
          <w:jc w:val="center"/>
        </w:trPr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14:paraId="10B1955C" w14:textId="77777777" w:rsidR="00F04CE0" w:rsidRPr="00176145" w:rsidRDefault="00F04CE0" w:rsidP="00C75BD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0</w:t>
            </w:r>
          </w:p>
        </w:tc>
        <w:tc>
          <w:tcPr>
            <w:tcW w:w="2551" w:type="dxa"/>
            <w:tcBorders>
              <w:left w:val="nil"/>
              <w:bottom w:val="nil"/>
              <w:right w:val="nil"/>
            </w:tcBorders>
          </w:tcPr>
          <w:p w14:paraId="07BBB428" w14:textId="61A5A171" w:rsidR="00F04CE0" w:rsidRPr="00176145" w:rsidRDefault="00F04CE0" w:rsidP="00C75BDB">
            <w:pPr>
              <w:pStyle w:val="af4"/>
              <w:tabs>
                <w:tab w:val="right" w:pos="884"/>
                <w:tab w:val="right" w:pos="1309"/>
                <w:tab w:val="right" w:pos="2160"/>
              </w:tabs>
              <w:spacing w:line="360" w:lineRule="auto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ab/>
              <w:t>157257.0</w:t>
            </w:r>
            <w:r w:rsidRPr="00176145">
              <w:rPr>
                <w:rFonts w:ascii="Century" w:hAnsi="Century"/>
              </w:rPr>
              <w:tab/>
              <w:t>±</w:t>
            </w:r>
            <w:r w:rsidRPr="00176145">
              <w:rPr>
                <w:rFonts w:ascii="Century" w:hAnsi="Century"/>
              </w:rPr>
              <w:tab/>
              <w:t>13302.5</w:t>
            </w:r>
          </w:p>
        </w:tc>
        <w:tc>
          <w:tcPr>
            <w:tcW w:w="2551" w:type="dxa"/>
            <w:tcBorders>
              <w:left w:val="nil"/>
              <w:bottom w:val="nil"/>
              <w:right w:val="nil"/>
            </w:tcBorders>
          </w:tcPr>
          <w:p w14:paraId="46FB0BD1" w14:textId="5B6C27D9" w:rsidR="00F04CE0" w:rsidRPr="00487EF5" w:rsidRDefault="00F04CE0" w:rsidP="00C75BDB">
            <w:pPr>
              <w:pStyle w:val="af4"/>
              <w:tabs>
                <w:tab w:val="right" w:pos="886"/>
                <w:tab w:val="right" w:pos="1311"/>
                <w:tab w:val="right" w:pos="2161"/>
              </w:tabs>
              <w:spacing w:line="360" w:lineRule="auto"/>
              <w:rPr>
                <w:rFonts w:ascii="Century" w:eastAsia="ＭＳ 明朝" w:hAnsi="Century"/>
              </w:rPr>
            </w:pPr>
            <w:r w:rsidRPr="00487EF5">
              <w:rPr>
                <w:rFonts w:ascii="Century" w:hAnsi="Century"/>
              </w:rPr>
              <w:tab/>
              <w:t>1</w:t>
            </w:r>
            <w:r w:rsidR="00B30384" w:rsidRPr="00487EF5">
              <w:rPr>
                <w:rFonts w:ascii="Century" w:hAnsi="Century" w:hint="eastAsia"/>
              </w:rPr>
              <w:t>45948.0</w:t>
            </w:r>
            <w:r w:rsidRPr="00487EF5">
              <w:rPr>
                <w:rFonts w:ascii="Century" w:hAnsi="Century"/>
              </w:rPr>
              <w:tab/>
              <w:t>±</w:t>
            </w:r>
            <w:r w:rsidRPr="00487EF5">
              <w:rPr>
                <w:rFonts w:ascii="Century" w:hAnsi="Century"/>
              </w:rPr>
              <w:tab/>
            </w:r>
            <w:r w:rsidR="00487EF5" w:rsidRPr="00487EF5">
              <w:rPr>
                <w:rFonts w:ascii="Century" w:eastAsia="ＭＳ 明朝" w:hAnsi="Century" w:hint="eastAsia"/>
              </w:rPr>
              <w:t>10659.0</w:t>
            </w:r>
          </w:p>
        </w:tc>
      </w:tr>
      <w:tr w:rsidR="00F04CE0" w:rsidRPr="00176145" w14:paraId="1AFFBC1B" w14:textId="77777777" w:rsidTr="00F04CE0">
        <w:trPr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D619E10" w14:textId="77777777" w:rsidR="00F04CE0" w:rsidRPr="00176145" w:rsidRDefault="00F04CE0" w:rsidP="00C75BD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20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04F9AA27" w14:textId="535E78B0" w:rsidR="00F04CE0" w:rsidRPr="00176145" w:rsidRDefault="00F04CE0" w:rsidP="00C75BDB">
            <w:pPr>
              <w:pStyle w:val="af4"/>
              <w:tabs>
                <w:tab w:val="right" w:pos="884"/>
                <w:tab w:val="right" w:pos="1309"/>
                <w:tab w:val="right" w:pos="2160"/>
              </w:tabs>
              <w:spacing w:line="360" w:lineRule="auto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ab/>
              <w:t>68648.3</w:t>
            </w:r>
            <w:r w:rsidRPr="00176145">
              <w:rPr>
                <w:rFonts w:ascii="Century" w:hAnsi="Century"/>
              </w:rPr>
              <w:tab/>
              <w:t>±</w:t>
            </w:r>
            <w:r w:rsidRPr="00176145">
              <w:rPr>
                <w:rFonts w:ascii="Century" w:hAnsi="Century"/>
              </w:rPr>
              <w:tab/>
              <w:t>9372.2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79014194" w14:textId="6D772D09" w:rsidR="00F04CE0" w:rsidRPr="00487EF5" w:rsidRDefault="00F04CE0" w:rsidP="00C75BDB">
            <w:pPr>
              <w:pStyle w:val="af4"/>
              <w:tabs>
                <w:tab w:val="right" w:pos="886"/>
                <w:tab w:val="right" w:pos="1311"/>
                <w:tab w:val="right" w:pos="2161"/>
              </w:tabs>
              <w:spacing w:line="360" w:lineRule="auto"/>
              <w:rPr>
                <w:rFonts w:ascii="Century" w:eastAsia="ＭＳ 明朝" w:hAnsi="Century"/>
              </w:rPr>
            </w:pPr>
            <w:r w:rsidRPr="00487EF5">
              <w:rPr>
                <w:rFonts w:ascii="Century" w:hAnsi="Century"/>
              </w:rPr>
              <w:tab/>
            </w:r>
            <w:r w:rsidR="00B30384" w:rsidRPr="00487EF5">
              <w:rPr>
                <w:rFonts w:ascii="Century" w:hAnsi="Century" w:hint="eastAsia"/>
              </w:rPr>
              <w:t>89414.3</w:t>
            </w:r>
            <w:r w:rsidRPr="00487EF5">
              <w:rPr>
                <w:rFonts w:ascii="Century" w:hAnsi="Century"/>
              </w:rPr>
              <w:tab/>
              <w:t>±</w:t>
            </w:r>
            <w:r w:rsidRPr="00487EF5">
              <w:rPr>
                <w:rFonts w:ascii="Century" w:hAnsi="Century"/>
              </w:rPr>
              <w:tab/>
            </w:r>
            <w:r w:rsidR="00487EF5" w:rsidRPr="00487EF5">
              <w:rPr>
                <w:rFonts w:ascii="Century" w:hAnsi="Century" w:hint="eastAsia"/>
              </w:rPr>
              <w:t>6621.8</w:t>
            </w:r>
            <w:r w:rsidRPr="00487EF5">
              <w:rPr>
                <w:rFonts w:ascii="Century" w:eastAsia="ＭＳ 明朝" w:hAnsi="Century"/>
              </w:rPr>
              <w:t xml:space="preserve"> </w:t>
            </w:r>
          </w:p>
        </w:tc>
      </w:tr>
      <w:tr w:rsidR="00F04CE0" w:rsidRPr="00176145" w14:paraId="010BF94F" w14:textId="77777777" w:rsidTr="00F04CE0">
        <w:trPr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FE0170C" w14:textId="77777777" w:rsidR="00F04CE0" w:rsidRPr="00176145" w:rsidRDefault="00F04CE0" w:rsidP="00C75BD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40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32E10CE3" w14:textId="216F90E5" w:rsidR="00F04CE0" w:rsidRPr="00176145" w:rsidRDefault="00F04CE0" w:rsidP="00C75BDB">
            <w:pPr>
              <w:pStyle w:val="af4"/>
              <w:tabs>
                <w:tab w:val="right" w:pos="884"/>
                <w:tab w:val="right" w:pos="1309"/>
                <w:tab w:val="right" w:pos="2160"/>
              </w:tabs>
              <w:spacing w:line="360" w:lineRule="auto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ab/>
              <w:t>31237.0</w:t>
            </w:r>
            <w:r w:rsidRPr="00176145">
              <w:rPr>
                <w:rFonts w:ascii="Century" w:hAnsi="Century"/>
              </w:rPr>
              <w:tab/>
              <w:t>±</w:t>
            </w:r>
            <w:r w:rsidRPr="00176145">
              <w:rPr>
                <w:rFonts w:ascii="Century" w:hAnsi="Century"/>
              </w:rPr>
              <w:tab/>
              <w:t>6760.7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7EB83F05" w14:textId="274D3D28" w:rsidR="00F04CE0" w:rsidRPr="00487EF5" w:rsidRDefault="00F04CE0" w:rsidP="00C75BDB">
            <w:pPr>
              <w:pStyle w:val="af4"/>
              <w:tabs>
                <w:tab w:val="right" w:pos="886"/>
                <w:tab w:val="right" w:pos="1311"/>
                <w:tab w:val="right" w:pos="2161"/>
              </w:tabs>
              <w:spacing w:line="360" w:lineRule="auto"/>
              <w:rPr>
                <w:rFonts w:ascii="Century" w:eastAsia="ＭＳ 明朝" w:hAnsi="Century"/>
              </w:rPr>
            </w:pPr>
            <w:r w:rsidRPr="00487EF5">
              <w:rPr>
                <w:rFonts w:ascii="Century" w:hAnsi="Century"/>
              </w:rPr>
              <w:tab/>
            </w:r>
            <w:r w:rsidR="00B30384" w:rsidRPr="00487EF5">
              <w:rPr>
                <w:rFonts w:ascii="Century" w:hAnsi="Century" w:hint="eastAsia"/>
              </w:rPr>
              <w:t>50378.7</w:t>
            </w:r>
            <w:r w:rsidRPr="00487EF5">
              <w:rPr>
                <w:rFonts w:ascii="Century" w:hAnsi="Century"/>
              </w:rPr>
              <w:tab/>
              <w:t>±</w:t>
            </w:r>
            <w:r w:rsidRPr="00487EF5">
              <w:rPr>
                <w:rFonts w:ascii="Century" w:hAnsi="Century"/>
              </w:rPr>
              <w:tab/>
            </w:r>
            <w:r w:rsidR="00487EF5" w:rsidRPr="00487EF5">
              <w:rPr>
                <w:rFonts w:ascii="Century" w:hAnsi="Century" w:hint="eastAsia"/>
              </w:rPr>
              <w:t>2558.8</w:t>
            </w:r>
          </w:p>
        </w:tc>
      </w:tr>
      <w:tr w:rsidR="00F04CE0" w:rsidRPr="00176145" w14:paraId="6E02F981" w14:textId="77777777" w:rsidTr="00F04CE0">
        <w:trPr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367EBD8" w14:textId="77777777" w:rsidR="00F04CE0" w:rsidRPr="00176145" w:rsidRDefault="00F04CE0" w:rsidP="00C75BD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60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04CF9464" w14:textId="53146D35" w:rsidR="00F04CE0" w:rsidRPr="00176145" w:rsidRDefault="00F04CE0" w:rsidP="00C75BDB">
            <w:pPr>
              <w:pStyle w:val="af4"/>
              <w:tabs>
                <w:tab w:val="right" w:pos="884"/>
                <w:tab w:val="right" w:pos="1309"/>
                <w:tab w:val="right" w:pos="2160"/>
              </w:tabs>
              <w:spacing w:line="360" w:lineRule="auto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ab/>
              <w:t>13780.7</w:t>
            </w:r>
            <w:r w:rsidRPr="00176145">
              <w:rPr>
                <w:rFonts w:ascii="Century" w:hAnsi="Century"/>
              </w:rPr>
              <w:tab/>
              <w:t>±</w:t>
            </w:r>
            <w:r w:rsidRPr="00176145">
              <w:rPr>
                <w:rFonts w:ascii="Century" w:hAnsi="Century"/>
              </w:rPr>
              <w:tab/>
              <w:t>3810.3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2A7C73E1" w14:textId="00397013" w:rsidR="00F04CE0" w:rsidRPr="00487EF5" w:rsidRDefault="00F04CE0" w:rsidP="00C75BDB">
            <w:pPr>
              <w:pStyle w:val="af4"/>
              <w:tabs>
                <w:tab w:val="right" w:pos="886"/>
                <w:tab w:val="right" w:pos="1311"/>
                <w:tab w:val="right" w:pos="2161"/>
              </w:tabs>
              <w:spacing w:line="360" w:lineRule="auto"/>
              <w:rPr>
                <w:rFonts w:ascii="Century" w:eastAsia="ＭＳ 明朝" w:hAnsi="Century"/>
              </w:rPr>
            </w:pPr>
            <w:r w:rsidRPr="00487EF5">
              <w:rPr>
                <w:rFonts w:ascii="Century" w:hAnsi="Century"/>
              </w:rPr>
              <w:tab/>
            </w:r>
            <w:r w:rsidR="00B30384" w:rsidRPr="00487EF5">
              <w:rPr>
                <w:rFonts w:ascii="Century" w:hAnsi="Century" w:hint="eastAsia"/>
              </w:rPr>
              <w:t>28778.3</w:t>
            </w:r>
            <w:r w:rsidRPr="00487EF5">
              <w:rPr>
                <w:rFonts w:ascii="Century" w:hAnsi="Century"/>
              </w:rPr>
              <w:tab/>
              <w:t>±</w:t>
            </w:r>
            <w:r w:rsidRPr="00487EF5">
              <w:rPr>
                <w:rFonts w:ascii="Century" w:hAnsi="Century"/>
              </w:rPr>
              <w:tab/>
            </w:r>
            <w:r w:rsidR="00487EF5" w:rsidRPr="00487EF5">
              <w:rPr>
                <w:rFonts w:ascii="Century" w:hAnsi="Century" w:hint="eastAsia"/>
              </w:rPr>
              <w:t>5580.2</w:t>
            </w:r>
            <w:r w:rsidRPr="00487EF5">
              <w:rPr>
                <w:rFonts w:ascii="Century" w:eastAsia="ＭＳ 明朝" w:hAnsi="Century"/>
              </w:rPr>
              <w:t xml:space="preserve"> </w:t>
            </w:r>
          </w:p>
        </w:tc>
      </w:tr>
      <w:tr w:rsidR="00F04CE0" w:rsidRPr="00176145" w14:paraId="74B0B4B9" w14:textId="77777777" w:rsidTr="00F04CE0">
        <w:trPr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32ABED5" w14:textId="77777777" w:rsidR="00F04CE0" w:rsidRPr="00176145" w:rsidRDefault="00F04CE0" w:rsidP="00C75BD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80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19E79353" w14:textId="51D12E0D" w:rsidR="00F04CE0" w:rsidRPr="00176145" w:rsidRDefault="00F04CE0" w:rsidP="00C75BDB">
            <w:pPr>
              <w:pStyle w:val="af4"/>
              <w:tabs>
                <w:tab w:val="right" w:pos="884"/>
                <w:tab w:val="right" w:pos="1309"/>
                <w:tab w:val="right" w:pos="2160"/>
              </w:tabs>
              <w:spacing w:line="360" w:lineRule="auto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ab/>
              <w:t>5751.0</w:t>
            </w:r>
            <w:r w:rsidRPr="00176145">
              <w:rPr>
                <w:rFonts w:ascii="Century" w:hAnsi="Century"/>
              </w:rPr>
              <w:tab/>
              <w:t>±</w:t>
            </w:r>
            <w:r w:rsidRPr="00176145">
              <w:rPr>
                <w:rFonts w:ascii="Century" w:hAnsi="Century"/>
              </w:rPr>
              <w:tab/>
              <w:t>1730.6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640B957E" w14:textId="3FC7FEF9" w:rsidR="00F04CE0" w:rsidRPr="00487EF5" w:rsidRDefault="00F04CE0" w:rsidP="00C75BDB">
            <w:pPr>
              <w:pStyle w:val="af4"/>
              <w:tabs>
                <w:tab w:val="right" w:pos="886"/>
                <w:tab w:val="right" w:pos="1311"/>
                <w:tab w:val="right" w:pos="2161"/>
              </w:tabs>
              <w:spacing w:line="360" w:lineRule="auto"/>
              <w:rPr>
                <w:rFonts w:ascii="Century" w:eastAsia="ＭＳ 明朝" w:hAnsi="Century"/>
              </w:rPr>
            </w:pPr>
            <w:r w:rsidRPr="00487EF5">
              <w:rPr>
                <w:rFonts w:ascii="Century" w:hAnsi="Century"/>
              </w:rPr>
              <w:tab/>
            </w:r>
            <w:r w:rsidR="00B30384" w:rsidRPr="00487EF5">
              <w:rPr>
                <w:rFonts w:ascii="Century" w:hAnsi="Century" w:hint="eastAsia"/>
              </w:rPr>
              <w:t>20998.3</w:t>
            </w:r>
            <w:r w:rsidRPr="00487EF5">
              <w:rPr>
                <w:rFonts w:ascii="Century" w:hAnsi="Century"/>
              </w:rPr>
              <w:tab/>
              <w:t>±</w:t>
            </w:r>
            <w:r w:rsidRPr="00487EF5">
              <w:rPr>
                <w:rFonts w:ascii="Century" w:hAnsi="Century"/>
              </w:rPr>
              <w:tab/>
            </w:r>
            <w:r w:rsidR="00487EF5" w:rsidRPr="00487EF5">
              <w:rPr>
                <w:rFonts w:ascii="Century" w:hAnsi="Century" w:hint="eastAsia"/>
              </w:rPr>
              <w:t>1934.9</w:t>
            </w:r>
          </w:p>
        </w:tc>
      </w:tr>
      <w:tr w:rsidR="00B30384" w:rsidRPr="00176145" w14:paraId="55ED9CE1" w14:textId="77777777" w:rsidTr="00F04CE0">
        <w:trPr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A122294" w14:textId="77777777" w:rsidR="00B30384" w:rsidRPr="00176145" w:rsidRDefault="00B30384" w:rsidP="00B30384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100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64C56DE4" w14:textId="4CB967F0" w:rsidR="00B30384" w:rsidRPr="00176145" w:rsidRDefault="00B30384" w:rsidP="00B30384">
            <w:pPr>
              <w:pStyle w:val="af4"/>
              <w:tabs>
                <w:tab w:val="right" w:pos="884"/>
                <w:tab w:val="right" w:pos="1309"/>
                <w:tab w:val="right" w:pos="2018"/>
              </w:tabs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ND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0515B3C6" w14:textId="1086DAC3" w:rsidR="00B30384" w:rsidRPr="00487EF5" w:rsidRDefault="00B30384" w:rsidP="00B30384">
            <w:pPr>
              <w:pStyle w:val="af4"/>
              <w:tabs>
                <w:tab w:val="right" w:pos="886"/>
                <w:tab w:val="right" w:pos="1311"/>
                <w:tab w:val="right" w:pos="2161"/>
              </w:tabs>
              <w:spacing w:line="360" w:lineRule="auto"/>
              <w:rPr>
                <w:rFonts w:ascii="Century" w:eastAsia="ＭＳ 明朝" w:hAnsi="Century"/>
              </w:rPr>
            </w:pPr>
            <w:r w:rsidRPr="00487EF5">
              <w:rPr>
                <w:rFonts w:ascii="Century" w:hAnsi="Century"/>
              </w:rPr>
              <w:tab/>
            </w:r>
            <w:r w:rsidRPr="00487EF5">
              <w:rPr>
                <w:rFonts w:ascii="Century" w:hAnsi="Century" w:hint="eastAsia"/>
              </w:rPr>
              <w:t>14948.0</w:t>
            </w:r>
            <w:r w:rsidRPr="00487EF5">
              <w:rPr>
                <w:rFonts w:ascii="Century" w:hAnsi="Century"/>
              </w:rPr>
              <w:tab/>
              <w:t>±</w:t>
            </w:r>
            <w:r w:rsidRPr="00487EF5">
              <w:rPr>
                <w:rFonts w:ascii="Century" w:hAnsi="Century"/>
              </w:rPr>
              <w:tab/>
            </w:r>
            <w:r w:rsidR="00487EF5" w:rsidRPr="00487EF5">
              <w:rPr>
                <w:rFonts w:ascii="Century" w:hAnsi="Century" w:hint="eastAsia"/>
              </w:rPr>
              <w:t>567.4</w:t>
            </w:r>
          </w:p>
        </w:tc>
      </w:tr>
      <w:tr w:rsidR="00B30384" w:rsidRPr="00176145" w14:paraId="27EE25C0" w14:textId="77777777" w:rsidTr="00F04CE0">
        <w:trPr>
          <w:jc w:val="center"/>
        </w:trPr>
        <w:tc>
          <w:tcPr>
            <w:tcW w:w="851" w:type="dxa"/>
            <w:tcBorders>
              <w:top w:val="nil"/>
              <w:left w:val="nil"/>
              <w:right w:val="nil"/>
            </w:tcBorders>
          </w:tcPr>
          <w:p w14:paraId="17A853C2" w14:textId="77777777" w:rsidR="00B30384" w:rsidRPr="00176145" w:rsidRDefault="00B30384" w:rsidP="00B30384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120</w:t>
            </w: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</w:tcPr>
          <w:p w14:paraId="2FA20229" w14:textId="70C40E2F" w:rsidR="00B30384" w:rsidRPr="00176145" w:rsidRDefault="00B30384" w:rsidP="00B30384">
            <w:pPr>
              <w:pStyle w:val="af4"/>
              <w:tabs>
                <w:tab w:val="right" w:pos="884"/>
                <w:tab w:val="right" w:pos="1309"/>
                <w:tab w:val="right" w:pos="2018"/>
              </w:tabs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ND</w:t>
            </w: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</w:tcPr>
          <w:p w14:paraId="753999B6" w14:textId="4AD80673" w:rsidR="00B30384" w:rsidRPr="00487EF5" w:rsidRDefault="00B30384" w:rsidP="00B30384">
            <w:pPr>
              <w:pStyle w:val="af4"/>
              <w:tabs>
                <w:tab w:val="right" w:pos="886"/>
                <w:tab w:val="right" w:pos="1311"/>
                <w:tab w:val="right" w:pos="2161"/>
              </w:tabs>
              <w:spacing w:line="360" w:lineRule="auto"/>
              <w:rPr>
                <w:rFonts w:ascii="Century" w:eastAsia="ＭＳ 明朝" w:hAnsi="Century"/>
              </w:rPr>
            </w:pPr>
            <w:r w:rsidRPr="00487EF5">
              <w:rPr>
                <w:rFonts w:ascii="Century" w:hAnsi="Century"/>
              </w:rPr>
              <w:tab/>
            </w:r>
            <w:r w:rsidRPr="00487EF5">
              <w:rPr>
                <w:rFonts w:ascii="Century" w:hAnsi="Century" w:hint="eastAsia"/>
              </w:rPr>
              <w:t>8706.0</w:t>
            </w:r>
            <w:r w:rsidRPr="00487EF5">
              <w:rPr>
                <w:rFonts w:ascii="Century" w:hAnsi="Century"/>
              </w:rPr>
              <w:tab/>
              <w:t>±</w:t>
            </w:r>
            <w:r w:rsidRPr="00487EF5">
              <w:rPr>
                <w:rFonts w:ascii="Century" w:hAnsi="Century"/>
              </w:rPr>
              <w:tab/>
            </w:r>
            <w:r w:rsidR="00487EF5" w:rsidRPr="00487EF5">
              <w:rPr>
                <w:rFonts w:ascii="Century" w:hAnsi="Century" w:hint="eastAsia"/>
              </w:rPr>
              <w:t>2970.2</w:t>
            </w:r>
          </w:p>
        </w:tc>
      </w:tr>
    </w:tbl>
    <w:p w14:paraId="2BD6F01F" w14:textId="77777777" w:rsidR="006036D0" w:rsidRDefault="006036D0" w:rsidP="00336597">
      <w:pPr>
        <w:pStyle w:val="af4"/>
        <w:jc w:val="center"/>
        <w:rPr>
          <w:rFonts w:ascii="Century" w:eastAsia="ＭＳ 明朝" w:hAnsi="Century"/>
          <w:noProof/>
        </w:rPr>
      </w:pPr>
    </w:p>
    <w:p w14:paraId="2AFF9690" w14:textId="77777777" w:rsidR="00695508" w:rsidRDefault="00695508" w:rsidP="006036D0">
      <w:pPr>
        <w:pStyle w:val="af4"/>
        <w:spacing w:afterLines="50" w:after="120"/>
        <w:jc w:val="center"/>
        <w:rPr>
          <w:rFonts w:ascii="Century" w:eastAsia="ＭＳ 明朝" w:hAnsi="Century"/>
          <w:b/>
        </w:rPr>
      </w:pPr>
    </w:p>
    <w:p w14:paraId="71176BEC" w14:textId="44F41149" w:rsidR="006036D0" w:rsidRPr="00E45F16" w:rsidRDefault="006036D0" w:rsidP="006036D0">
      <w:pPr>
        <w:pStyle w:val="af4"/>
        <w:spacing w:afterLines="50" w:after="120"/>
        <w:jc w:val="center"/>
        <w:rPr>
          <w:rFonts w:ascii="Century" w:eastAsia="ＭＳ 明朝" w:hAnsi="Century"/>
          <w:color w:val="000000" w:themeColor="text1"/>
          <w:sz w:val="20"/>
          <w:szCs w:val="20"/>
        </w:rPr>
      </w:pPr>
      <w:r w:rsidRPr="00E45F16">
        <w:rPr>
          <w:rFonts w:ascii="Century" w:eastAsia="ＭＳ 明朝" w:hAnsi="Century"/>
          <w:b/>
          <w:sz w:val="20"/>
          <w:szCs w:val="20"/>
        </w:rPr>
        <w:t>Table S</w:t>
      </w:r>
      <w:proofErr w:type="gramStart"/>
      <w:r w:rsidRPr="00E45F16">
        <w:rPr>
          <w:rFonts w:ascii="Century" w:eastAsia="ＭＳ 明朝" w:hAnsi="Century" w:hint="eastAsia"/>
          <w:b/>
          <w:sz w:val="20"/>
          <w:szCs w:val="20"/>
        </w:rPr>
        <w:t>2</w:t>
      </w:r>
      <w:r w:rsidR="001B47E6" w:rsidRPr="00E45F16">
        <w:rPr>
          <w:rFonts w:ascii="Century" w:eastAsia="ＭＳ 明朝" w:hAnsi="Century"/>
          <w:b/>
          <w:sz w:val="20"/>
          <w:szCs w:val="20"/>
        </w:rPr>
        <w:t>3</w:t>
      </w:r>
      <w:r w:rsidRPr="00E45F16">
        <w:rPr>
          <w:rFonts w:ascii="Century" w:eastAsia="ＭＳ 明朝" w:hAnsi="Century"/>
          <w:sz w:val="20"/>
          <w:szCs w:val="20"/>
        </w:rPr>
        <w:t xml:space="preserve">  Decrease</w:t>
      </w:r>
      <w:proofErr w:type="gramEnd"/>
      <w:r w:rsidRPr="00E45F16">
        <w:rPr>
          <w:rFonts w:ascii="Century" w:eastAsia="ＭＳ 明朝" w:hAnsi="Century"/>
          <w:sz w:val="20"/>
          <w:szCs w:val="20"/>
        </w:rPr>
        <w:t xml:space="preserve"> of MNU in </w:t>
      </w:r>
      <w:r w:rsidR="00B47094" w:rsidRPr="00E45F16">
        <w:rPr>
          <w:rFonts w:ascii="Century" w:eastAsia="ＭＳ 明朝" w:hAnsi="Century" w:hint="eastAsia"/>
          <w:sz w:val="20"/>
          <w:szCs w:val="20"/>
        </w:rPr>
        <w:t>the</w:t>
      </w:r>
      <w:r w:rsidRPr="00E45F16">
        <w:rPr>
          <w:rFonts w:ascii="Century" w:eastAsia="ＭＳ 明朝" w:hAnsi="Century"/>
          <w:sz w:val="20"/>
          <w:szCs w:val="20"/>
        </w:rPr>
        <w:t xml:space="preserve"> presen</w:t>
      </w:r>
      <w:r w:rsidRPr="00E45F16">
        <w:rPr>
          <w:rFonts w:ascii="Century" w:eastAsia="ＭＳ 明朝" w:hAnsi="Century"/>
          <w:color w:val="000000" w:themeColor="text1"/>
          <w:sz w:val="20"/>
          <w:szCs w:val="20"/>
        </w:rPr>
        <w:t xml:space="preserve">ce of ethidium bromide </w:t>
      </w:r>
      <w:proofErr w:type="gramStart"/>
      <w:r w:rsidRPr="00E45F16">
        <w:rPr>
          <w:rFonts w:ascii="Century" w:eastAsia="ＭＳ 明朝" w:hAnsi="Century"/>
          <w:color w:val="000000" w:themeColor="text1"/>
          <w:sz w:val="20"/>
          <w:szCs w:val="20"/>
        </w:rPr>
        <w:t>or  Hoechst</w:t>
      </w:r>
      <w:proofErr w:type="gramEnd"/>
      <w:r w:rsidRPr="00E45F16">
        <w:rPr>
          <w:rFonts w:ascii="Century" w:eastAsia="ＭＳ 明朝" w:hAnsi="Century"/>
          <w:color w:val="000000" w:themeColor="text1"/>
          <w:sz w:val="20"/>
          <w:szCs w:val="20"/>
        </w:rPr>
        <w:t xml:space="preserve"> 33258</w:t>
      </w:r>
    </w:p>
    <w:tbl>
      <w:tblPr>
        <w:tblStyle w:val="ae"/>
        <w:tblW w:w="5953" w:type="dxa"/>
        <w:jc w:val="center"/>
        <w:tblLook w:val="04A0" w:firstRow="1" w:lastRow="0" w:firstColumn="1" w:lastColumn="0" w:noHBand="0" w:noVBand="1"/>
      </w:tblPr>
      <w:tblGrid>
        <w:gridCol w:w="851"/>
        <w:gridCol w:w="2551"/>
        <w:gridCol w:w="2551"/>
      </w:tblGrid>
      <w:tr w:rsidR="006036D0" w:rsidRPr="00C75BDB" w14:paraId="022D8D72" w14:textId="77777777" w:rsidTr="006036D0">
        <w:trPr>
          <w:jc w:val="center"/>
        </w:trPr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</w:tcPr>
          <w:p w14:paraId="2A942590" w14:textId="77777777" w:rsidR="006036D0" w:rsidRPr="00C75BDB" w:rsidRDefault="006036D0" w:rsidP="006036D0">
            <w:pPr>
              <w:pStyle w:val="af4"/>
              <w:jc w:val="center"/>
              <w:rPr>
                <w:rFonts w:ascii="Century" w:eastAsia="ＭＳ 明朝" w:hAnsi="Century"/>
                <w:color w:val="000000" w:themeColor="text1"/>
              </w:rPr>
            </w:pPr>
            <w:r w:rsidRPr="00C75BDB">
              <w:rPr>
                <w:rFonts w:ascii="Century" w:hAnsi="Century"/>
                <w:color w:val="000000" w:themeColor="text1"/>
              </w:rPr>
              <w:t>Time (min)</w:t>
            </w:r>
          </w:p>
        </w:tc>
        <w:tc>
          <w:tcPr>
            <w:tcW w:w="2551" w:type="dxa"/>
            <w:tcBorders>
              <w:left w:val="nil"/>
              <w:bottom w:val="single" w:sz="4" w:space="0" w:color="auto"/>
              <w:right w:val="nil"/>
            </w:tcBorders>
          </w:tcPr>
          <w:p w14:paraId="5DC296EA" w14:textId="77777777" w:rsidR="006036D0" w:rsidRPr="00C75BDB" w:rsidRDefault="006036D0" w:rsidP="006036D0">
            <w:pPr>
              <w:pStyle w:val="af4"/>
              <w:jc w:val="center"/>
              <w:rPr>
                <w:rFonts w:ascii="Century" w:eastAsia="ＭＳ 明朝" w:hAnsi="Century"/>
                <w:color w:val="000000" w:themeColor="text1"/>
              </w:rPr>
            </w:pPr>
          </w:p>
          <w:p w14:paraId="0D2473CA" w14:textId="28EEF4C1" w:rsidR="006036D0" w:rsidRPr="00C75BDB" w:rsidRDefault="00F04CE0" w:rsidP="006036D0">
            <w:pPr>
              <w:pStyle w:val="af4"/>
              <w:jc w:val="center"/>
              <w:rPr>
                <w:rFonts w:ascii="Century" w:eastAsia="ＭＳ 明朝" w:hAnsi="Century"/>
                <w:color w:val="000000" w:themeColor="text1"/>
              </w:rPr>
            </w:pPr>
            <w:r>
              <w:rPr>
                <w:rFonts w:ascii="Century" w:eastAsia="ＭＳ 明朝" w:hAnsi="Century" w:hint="eastAsia"/>
                <w:color w:val="000000" w:themeColor="text1"/>
              </w:rPr>
              <w:t>E</w:t>
            </w:r>
            <w:r w:rsidR="006036D0" w:rsidRPr="00C75BDB">
              <w:rPr>
                <w:rFonts w:ascii="Century" w:eastAsia="ＭＳ 明朝" w:hAnsi="Century"/>
                <w:color w:val="000000" w:themeColor="text1"/>
              </w:rPr>
              <w:t>thidium bromide</w:t>
            </w:r>
          </w:p>
        </w:tc>
        <w:tc>
          <w:tcPr>
            <w:tcW w:w="2551" w:type="dxa"/>
            <w:tcBorders>
              <w:left w:val="nil"/>
              <w:bottom w:val="single" w:sz="4" w:space="0" w:color="auto"/>
              <w:right w:val="nil"/>
            </w:tcBorders>
          </w:tcPr>
          <w:p w14:paraId="4A7ACB9F" w14:textId="77777777" w:rsidR="006036D0" w:rsidRPr="00C75BDB" w:rsidRDefault="006036D0" w:rsidP="006036D0">
            <w:pPr>
              <w:pStyle w:val="af4"/>
              <w:jc w:val="center"/>
              <w:rPr>
                <w:rFonts w:ascii="Century" w:eastAsia="ＭＳ 明朝" w:hAnsi="Century"/>
                <w:color w:val="000000" w:themeColor="text1"/>
              </w:rPr>
            </w:pPr>
          </w:p>
          <w:p w14:paraId="63E2784A" w14:textId="77777777" w:rsidR="006036D0" w:rsidRPr="00C75BDB" w:rsidRDefault="006036D0" w:rsidP="006036D0">
            <w:pPr>
              <w:pStyle w:val="af4"/>
              <w:jc w:val="center"/>
              <w:rPr>
                <w:rFonts w:ascii="Century" w:eastAsia="ＭＳ 明朝" w:hAnsi="Century"/>
                <w:color w:val="000000" w:themeColor="text1"/>
              </w:rPr>
            </w:pPr>
            <w:r w:rsidRPr="00C75BDB">
              <w:rPr>
                <w:rFonts w:ascii="Century" w:eastAsia="ＭＳ 明朝" w:hAnsi="Century"/>
                <w:color w:val="000000" w:themeColor="text1"/>
              </w:rPr>
              <w:t>Hoechst 33258</w:t>
            </w:r>
          </w:p>
        </w:tc>
      </w:tr>
      <w:tr w:rsidR="006036D0" w:rsidRPr="00176145" w14:paraId="484A978E" w14:textId="77777777" w:rsidTr="006036D0">
        <w:trPr>
          <w:trHeight w:val="255"/>
          <w:jc w:val="center"/>
        </w:trPr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14:paraId="28980ABC" w14:textId="77777777" w:rsidR="006036D0" w:rsidRPr="00176145" w:rsidRDefault="006036D0" w:rsidP="006036D0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0</w:t>
            </w:r>
          </w:p>
        </w:tc>
        <w:tc>
          <w:tcPr>
            <w:tcW w:w="2551" w:type="dxa"/>
            <w:tcBorders>
              <w:left w:val="nil"/>
              <w:bottom w:val="nil"/>
              <w:right w:val="nil"/>
            </w:tcBorders>
          </w:tcPr>
          <w:p w14:paraId="202442FE" w14:textId="77777777" w:rsidR="006036D0" w:rsidRPr="00176145" w:rsidRDefault="006036D0" w:rsidP="006036D0">
            <w:pPr>
              <w:pStyle w:val="af4"/>
              <w:tabs>
                <w:tab w:val="right" w:pos="886"/>
                <w:tab w:val="right" w:pos="1311"/>
                <w:tab w:val="right" w:pos="2161"/>
              </w:tabs>
              <w:spacing w:line="360" w:lineRule="auto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ab/>
              <w:t>172754.7</w:t>
            </w:r>
            <w:r w:rsidRPr="00176145">
              <w:rPr>
                <w:rFonts w:ascii="Century" w:hAnsi="Century"/>
              </w:rPr>
              <w:tab/>
              <w:t>±</w:t>
            </w:r>
            <w:r w:rsidRPr="00176145">
              <w:rPr>
                <w:rFonts w:ascii="Century" w:hAnsi="Century"/>
              </w:rPr>
              <w:tab/>
            </w:r>
            <w:r w:rsidRPr="00176145">
              <w:rPr>
                <w:rFonts w:ascii="Century" w:eastAsia="ＭＳ 明朝" w:hAnsi="Century"/>
              </w:rPr>
              <w:t>7584.7</w:t>
            </w:r>
          </w:p>
        </w:tc>
        <w:tc>
          <w:tcPr>
            <w:tcW w:w="2551" w:type="dxa"/>
            <w:tcBorders>
              <w:left w:val="nil"/>
              <w:bottom w:val="nil"/>
              <w:right w:val="nil"/>
            </w:tcBorders>
          </w:tcPr>
          <w:p w14:paraId="2A2AD56E" w14:textId="77777777" w:rsidR="006036D0" w:rsidRPr="00176145" w:rsidRDefault="006036D0" w:rsidP="006036D0">
            <w:pPr>
              <w:pStyle w:val="af4"/>
              <w:tabs>
                <w:tab w:val="right" w:pos="887"/>
                <w:tab w:val="right" w:pos="1312"/>
                <w:tab w:val="right" w:pos="2163"/>
              </w:tabs>
              <w:spacing w:line="360" w:lineRule="auto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ab/>
              <w:t>173418.7</w:t>
            </w:r>
            <w:r w:rsidRPr="00176145">
              <w:rPr>
                <w:rFonts w:ascii="Century" w:hAnsi="Century"/>
              </w:rPr>
              <w:tab/>
              <w:t>±</w:t>
            </w:r>
            <w:r w:rsidRPr="00176145">
              <w:rPr>
                <w:rFonts w:ascii="Century" w:hAnsi="Century"/>
              </w:rPr>
              <w:tab/>
            </w:r>
            <w:r w:rsidRPr="00176145">
              <w:rPr>
                <w:rFonts w:ascii="Century" w:eastAsia="ＭＳ 明朝" w:hAnsi="Century"/>
              </w:rPr>
              <w:t>3655.5</w:t>
            </w:r>
          </w:p>
        </w:tc>
      </w:tr>
      <w:tr w:rsidR="006036D0" w:rsidRPr="00176145" w14:paraId="0688C0CF" w14:textId="77777777" w:rsidTr="006036D0">
        <w:trPr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0A4FE12" w14:textId="77777777" w:rsidR="006036D0" w:rsidRPr="00176145" w:rsidRDefault="006036D0" w:rsidP="006036D0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20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061B510E" w14:textId="77777777" w:rsidR="006036D0" w:rsidRPr="00176145" w:rsidRDefault="006036D0" w:rsidP="006036D0">
            <w:pPr>
              <w:pStyle w:val="af4"/>
              <w:tabs>
                <w:tab w:val="right" w:pos="886"/>
                <w:tab w:val="right" w:pos="1311"/>
                <w:tab w:val="right" w:pos="2161"/>
              </w:tabs>
              <w:spacing w:line="360" w:lineRule="auto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ab/>
              <w:t>69844.0</w:t>
            </w:r>
            <w:r w:rsidRPr="00176145">
              <w:rPr>
                <w:rFonts w:ascii="Century" w:hAnsi="Century"/>
              </w:rPr>
              <w:tab/>
              <w:t>±</w:t>
            </w:r>
            <w:r w:rsidRPr="00176145">
              <w:rPr>
                <w:rFonts w:ascii="Century" w:hAnsi="Century"/>
              </w:rPr>
              <w:tab/>
            </w:r>
            <w:r w:rsidRPr="00176145">
              <w:rPr>
                <w:rFonts w:ascii="Century" w:eastAsia="ＭＳ 明朝" w:hAnsi="Century"/>
              </w:rPr>
              <w:t xml:space="preserve">3882.6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61013630" w14:textId="77777777" w:rsidR="006036D0" w:rsidRPr="00176145" w:rsidRDefault="006036D0" w:rsidP="006036D0">
            <w:pPr>
              <w:pStyle w:val="af4"/>
              <w:tabs>
                <w:tab w:val="right" w:pos="887"/>
                <w:tab w:val="right" w:pos="1312"/>
                <w:tab w:val="right" w:pos="2163"/>
              </w:tabs>
              <w:spacing w:line="360" w:lineRule="auto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ab/>
              <w:t>103208.0</w:t>
            </w:r>
            <w:r w:rsidRPr="00176145">
              <w:rPr>
                <w:rFonts w:ascii="Century" w:hAnsi="Century"/>
              </w:rPr>
              <w:tab/>
              <w:t>±</w:t>
            </w:r>
            <w:r w:rsidRPr="00176145">
              <w:rPr>
                <w:rFonts w:ascii="Century" w:hAnsi="Century"/>
              </w:rPr>
              <w:tab/>
            </w:r>
            <w:r w:rsidRPr="00176145">
              <w:rPr>
                <w:rFonts w:ascii="Century" w:eastAsia="ＭＳ 明朝" w:hAnsi="Century"/>
              </w:rPr>
              <w:t xml:space="preserve">13574.7 </w:t>
            </w:r>
          </w:p>
        </w:tc>
      </w:tr>
      <w:tr w:rsidR="006036D0" w:rsidRPr="00176145" w14:paraId="28E0E05C" w14:textId="77777777" w:rsidTr="006036D0">
        <w:trPr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75971DB" w14:textId="77777777" w:rsidR="006036D0" w:rsidRPr="00176145" w:rsidRDefault="006036D0" w:rsidP="006036D0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40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203761A8" w14:textId="77777777" w:rsidR="006036D0" w:rsidRPr="00176145" w:rsidRDefault="006036D0" w:rsidP="006036D0">
            <w:pPr>
              <w:pStyle w:val="af4"/>
              <w:tabs>
                <w:tab w:val="right" w:pos="886"/>
                <w:tab w:val="right" w:pos="1311"/>
                <w:tab w:val="right" w:pos="2161"/>
              </w:tabs>
              <w:spacing w:line="360" w:lineRule="auto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ab/>
              <w:t>31257.7</w:t>
            </w:r>
            <w:r w:rsidRPr="00176145">
              <w:rPr>
                <w:rFonts w:ascii="Century" w:hAnsi="Century"/>
              </w:rPr>
              <w:tab/>
              <w:t>±</w:t>
            </w:r>
            <w:r w:rsidRPr="00176145">
              <w:rPr>
                <w:rFonts w:ascii="Century" w:hAnsi="Century"/>
              </w:rPr>
              <w:tab/>
            </w:r>
            <w:r w:rsidRPr="00176145">
              <w:rPr>
                <w:rFonts w:ascii="Century" w:eastAsia="ＭＳ 明朝" w:hAnsi="Century"/>
              </w:rPr>
              <w:t>4255.3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07AA3C88" w14:textId="77777777" w:rsidR="006036D0" w:rsidRPr="00176145" w:rsidRDefault="006036D0" w:rsidP="006036D0">
            <w:pPr>
              <w:pStyle w:val="af4"/>
              <w:tabs>
                <w:tab w:val="right" w:pos="887"/>
                <w:tab w:val="right" w:pos="1312"/>
                <w:tab w:val="right" w:pos="2163"/>
              </w:tabs>
              <w:spacing w:line="360" w:lineRule="auto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ab/>
              <w:t>58691.0</w:t>
            </w:r>
            <w:r w:rsidRPr="00176145">
              <w:rPr>
                <w:rFonts w:ascii="Century" w:hAnsi="Century"/>
              </w:rPr>
              <w:tab/>
              <w:t>±</w:t>
            </w:r>
            <w:r w:rsidRPr="00176145">
              <w:rPr>
                <w:rFonts w:ascii="Century" w:hAnsi="Century"/>
              </w:rPr>
              <w:tab/>
            </w:r>
            <w:r w:rsidRPr="00176145">
              <w:rPr>
                <w:rFonts w:ascii="Century" w:eastAsia="ＭＳ 明朝" w:hAnsi="Century"/>
              </w:rPr>
              <w:t>9930.3</w:t>
            </w:r>
          </w:p>
        </w:tc>
      </w:tr>
      <w:tr w:rsidR="006036D0" w:rsidRPr="00176145" w14:paraId="1B8249E3" w14:textId="77777777" w:rsidTr="006036D0">
        <w:trPr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60BF0AD" w14:textId="77777777" w:rsidR="006036D0" w:rsidRPr="00176145" w:rsidRDefault="006036D0" w:rsidP="006036D0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60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2D71FE99" w14:textId="77777777" w:rsidR="006036D0" w:rsidRPr="00176145" w:rsidRDefault="006036D0" w:rsidP="006036D0">
            <w:pPr>
              <w:pStyle w:val="af4"/>
              <w:tabs>
                <w:tab w:val="right" w:pos="886"/>
                <w:tab w:val="right" w:pos="1311"/>
                <w:tab w:val="right" w:pos="2161"/>
              </w:tabs>
              <w:spacing w:line="360" w:lineRule="auto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ab/>
              <w:t>11832.0</w:t>
            </w:r>
            <w:r w:rsidRPr="00176145">
              <w:rPr>
                <w:rFonts w:ascii="Century" w:hAnsi="Century"/>
              </w:rPr>
              <w:tab/>
              <w:t>±</w:t>
            </w:r>
            <w:r w:rsidRPr="00176145">
              <w:rPr>
                <w:rFonts w:ascii="Century" w:hAnsi="Century"/>
              </w:rPr>
              <w:tab/>
            </w:r>
            <w:r w:rsidRPr="00176145">
              <w:rPr>
                <w:rFonts w:ascii="Century" w:eastAsia="ＭＳ 明朝" w:hAnsi="Century"/>
              </w:rPr>
              <w:t xml:space="preserve">1882.6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0940F1A0" w14:textId="77777777" w:rsidR="006036D0" w:rsidRPr="00176145" w:rsidRDefault="006036D0" w:rsidP="006036D0">
            <w:pPr>
              <w:pStyle w:val="af4"/>
              <w:tabs>
                <w:tab w:val="right" w:pos="887"/>
                <w:tab w:val="right" w:pos="1312"/>
                <w:tab w:val="right" w:pos="2163"/>
              </w:tabs>
              <w:spacing w:line="360" w:lineRule="auto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ab/>
              <w:t>32956.7</w:t>
            </w:r>
            <w:r w:rsidRPr="00176145">
              <w:rPr>
                <w:rFonts w:ascii="Century" w:hAnsi="Century"/>
              </w:rPr>
              <w:tab/>
              <w:t>±</w:t>
            </w:r>
            <w:r w:rsidRPr="00176145">
              <w:rPr>
                <w:rFonts w:ascii="Century" w:hAnsi="Century"/>
              </w:rPr>
              <w:tab/>
            </w:r>
            <w:r w:rsidRPr="00176145">
              <w:rPr>
                <w:rFonts w:ascii="Century" w:eastAsia="ＭＳ 明朝" w:hAnsi="Century"/>
              </w:rPr>
              <w:t>6688.4</w:t>
            </w:r>
          </w:p>
        </w:tc>
      </w:tr>
      <w:tr w:rsidR="006036D0" w:rsidRPr="00176145" w14:paraId="06650862" w14:textId="77777777" w:rsidTr="006036D0">
        <w:trPr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0595D3B" w14:textId="77777777" w:rsidR="006036D0" w:rsidRPr="00176145" w:rsidRDefault="006036D0" w:rsidP="006036D0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80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433E9A0C" w14:textId="77777777" w:rsidR="006036D0" w:rsidRPr="00176145" w:rsidRDefault="006036D0" w:rsidP="006036D0">
            <w:pPr>
              <w:pStyle w:val="af4"/>
              <w:tabs>
                <w:tab w:val="right" w:pos="886"/>
                <w:tab w:val="right" w:pos="1311"/>
                <w:tab w:val="right" w:pos="2161"/>
              </w:tabs>
              <w:spacing w:line="360" w:lineRule="auto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ab/>
              <w:t>4863.3</w:t>
            </w:r>
            <w:r w:rsidRPr="00176145">
              <w:rPr>
                <w:rFonts w:ascii="Century" w:hAnsi="Century"/>
              </w:rPr>
              <w:tab/>
              <w:t>±</w:t>
            </w:r>
            <w:r w:rsidRPr="00176145">
              <w:rPr>
                <w:rFonts w:ascii="Century" w:hAnsi="Century"/>
              </w:rPr>
              <w:tab/>
            </w:r>
            <w:r w:rsidRPr="00176145">
              <w:rPr>
                <w:rFonts w:ascii="Century" w:eastAsia="ＭＳ 明朝" w:hAnsi="Century"/>
              </w:rPr>
              <w:t>813.7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53A89B92" w14:textId="77777777" w:rsidR="006036D0" w:rsidRPr="00176145" w:rsidRDefault="006036D0" w:rsidP="006036D0">
            <w:pPr>
              <w:pStyle w:val="af4"/>
              <w:tabs>
                <w:tab w:val="right" w:pos="887"/>
                <w:tab w:val="right" w:pos="1312"/>
                <w:tab w:val="right" w:pos="2163"/>
              </w:tabs>
              <w:spacing w:line="360" w:lineRule="auto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ab/>
              <w:t>18418.0</w:t>
            </w:r>
            <w:r w:rsidRPr="00176145">
              <w:rPr>
                <w:rFonts w:ascii="Century" w:hAnsi="Century"/>
              </w:rPr>
              <w:tab/>
              <w:t>±</w:t>
            </w:r>
            <w:r w:rsidRPr="00176145">
              <w:rPr>
                <w:rFonts w:ascii="Century" w:hAnsi="Century"/>
              </w:rPr>
              <w:tab/>
            </w:r>
            <w:r w:rsidRPr="00176145">
              <w:rPr>
                <w:rFonts w:ascii="Century" w:eastAsia="ＭＳ 明朝" w:hAnsi="Century"/>
              </w:rPr>
              <w:t>2877.1</w:t>
            </w:r>
          </w:p>
        </w:tc>
      </w:tr>
      <w:tr w:rsidR="006036D0" w:rsidRPr="00176145" w14:paraId="1A5E8612" w14:textId="77777777" w:rsidTr="006036D0">
        <w:trPr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CFF50FF" w14:textId="77777777" w:rsidR="006036D0" w:rsidRPr="00176145" w:rsidRDefault="006036D0" w:rsidP="006036D0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100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545AF103" w14:textId="77777777" w:rsidR="006036D0" w:rsidRPr="00176145" w:rsidRDefault="006036D0" w:rsidP="006036D0">
            <w:pPr>
              <w:pStyle w:val="af4"/>
              <w:tabs>
                <w:tab w:val="right" w:pos="886"/>
                <w:tab w:val="right" w:pos="1311"/>
                <w:tab w:val="right" w:pos="2161"/>
              </w:tabs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ND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3FDCF2E1" w14:textId="77777777" w:rsidR="006036D0" w:rsidRPr="00176145" w:rsidRDefault="006036D0" w:rsidP="006036D0">
            <w:pPr>
              <w:pStyle w:val="af4"/>
              <w:tabs>
                <w:tab w:val="right" w:pos="887"/>
                <w:tab w:val="right" w:pos="1312"/>
                <w:tab w:val="right" w:pos="2163"/>
              </w:tabs>
              <w:spacing w:line="360" w:lineRule="auto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ab/>
              <w:t>9699.7</w:t>
            </w:r>
            <w:r w:rsidRPr="00176145">
              <w:rPr>
                <w:rFonts w:ascii="Century" w:hAnsi="Century"/>
              </w:rPr>
              <w:tab/>
              <w:t>±</w:t>
            </w:r>
            <w:r w:rsidRPr="00176145">
              <w:rPr>
                <w:rFonts w:ascii="Century" w:hAnsi="Century"/>
              </w:rPr>
              <w:tab/>
            </w:r>
            <w:r w:rsidRPr="00176145">
              <w:rPr>
                <w:rFonts w:ascii="Century" w:eastAsia="ＭＳ 明朝" w:hAnsi="Century"/>
              </w:rPr>
              <w:t xml:space="preserve">1636.8 </w:t>
            </w:r>
          </w:p>
        </w:tc>
      </w:tr>
      <w:tr w:rsidR="006036D0" w:rsidRPr="00176145" w14:paraId="5419A3EC" w14:textId="77777777" w:rsidTr="006036D0">
        <w:trPr>
          <w:jc w:val="center"/>
        </w:trPr>
        <w:tc>
          <w:tcPr>
            <w:tcW w:w="851" w:type="dxa"/>
            <w:tcBorders>
              <w:top w:val="nil"/>
              <w:left w:val="nil"/>
              <w:right w:val="nil"/>
            </w:tcBorders>
          </w:tcPr>
          <w:p w14:paraId="374A1C55" w14:textId="77777777" w:rsidR="006036D0" w:rsidRPr="00176145" w:rsidRDefault="006036D0" w:rsidP="006036D0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120</w:t>
            </w: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</w:tcPr>
          <w:p w14:paraId="434921E1" w14:textId="77777777" w:rsidR="006036D0" w:rsidRPr="00176145" w:rsidRDefault="006036D0" w:rsidP="006036D0">
            <w:pPr>
              <w:pStyle w:val="af4"/>
              <w:tabs>
                <w:tab w:val="right" w:pos="886"/>
                <w:tab w:val="right" w:pos="1311"/>
                <w:tab w:val="right" w:pos="2161"/>
              </w:tabs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ND</w:t>
            </w: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</w:tcPr>
          <w:p w14:paraId="67A5862F" w14:textId="77777777" w:rsidR="006036D0" w:rsidRPr="00176145" w:rsidRDefault="006036D0" w:rsidP="006036D0">
            <w:pPr>
              <w:pStyle w:val="af4"/>
              <w:tabs>
                <w:tab w:val="right" w:pos="887"/>
                <w:tab w:val="right" w:pos="1312"/>
                <w:tab w:val="right" w:pos="2163"/>
              </w:tabs>
              <w:spacing w:line="360" w:lineRule="auto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ab/>
              <w:t>5426.7</w:t>
            </w:r>
            <w:r w:rsidRPr="00176145">
              <w:rPr>
                <w:rFonts w:ascii="Century" w:hAnsi="Century"/>
              </w:rPr>
              <w:tab/>
              <w:t>±</w:t>
            </w:r>
            <w:r w:rsidRPr="00176145">
              <w:rPr>
                <w:rFonts w:ascii="Century" w:hAnsi="Century"/>
              </w:rPr>
              <w:tab/>
            </w:r>
            <w:r w:rsidRPr="00176145">
              <w:rPr>
                <w:rFonts w:ascii="Century" w:eastAsia="ＭＳ 明朝" w:hAnsi="Century"/>
              </w:rPr>
              <w:t>853.3</w:t>
            </w:r>
          </w:p>
        </w:tc>
      </w:tr>
    </w:tbl>
    <w:p w14:paraId="0DDF5DC8" w14:textId="72293D62" w:rsidR="001B7021" w:rsidRDefault="00F74583" w:rsidP="00336597">
      <w:pPr>
        <w:pStyle w:val="af4"/>
        <w:jc w:val="center"/>
        <w:rPr>
          <w:rFonts w:ascii="Century" w:eastAsia="ＭＳ 明朝" w:hAnsi="Century"/>
        </w:rPr>
      </w:pPr>
      <w:r>
        <w:rPr>
          <w:rFonts w:ascii="Century" w:eastAsia="ＭＳ 明朝" w:hAnsi="Century"/>
          <w:noProof/>
        </w:rPr>
        <w:lastRenderedPageBreak/>
        <w:drawing>
          <wp:inline distT="0" distB="0" distL="0" distR="0" wp14:anchorId="2327EEC0" wp14:editId="0A20D35D">
            <wp:extent cx="5524133" cy="7975600"/>
            <wp:effectExtent l="0" t="0" r="635" b="635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909" cy="800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D60EB" w14:textId="77777777" w:rsidR="00A7267A" w:rsidRDefault="00A7267A" w:rsidP="00336597">
      <w:pPr>
        <w:pStyle w:val="af4"/>
        <w:jc w:val="center"/>
        <w:rPr>
          <w:rFonts w:ascii="Century" w:eastAsia="ＭＳ 明朝" w:hAnsi="Century"/>
          <w:b/>
        </w:rPr>
      </w:pPr>
    </w:p>
    <w:p w14:paraId="56B604F3" w14:textId="7D7B4B63" w:rsidR="00565922" w:rsidRPr="00E45F16" w:rsidRDefault="00565922" w:rsidP="00336597">
      <w:pPr>
        <w:pStyle w:val="af4"/>
        <w:jc w:val="center"/>
        <w:rPr>
          <w:rFonts w:ascii="Century" w:eastAsia="ＭＳ 明朝" w:hAnsi="Century"/>
          <w:b/>
          <w:sz w:val="20"/>
          <w:szCs w:val="20"/>
        </w:rPr>
      </w:pPr>
      <w:r w:rsidRPr="00E45F16">
        <w:rPr>
          <w:rFonts w:ascii="Century" w:eastAsia="ＭＳ 明朝" w:hAnsi="Century" w:hint="eastAsia"/>
          <w:b/>
          <w:sz w:val="20"/>
          <w:szCs w:val="20"/>
        </w:rPr>
        <w:t>F</w:t>
      </w:r>
      <w:r w:rsidRPr="00E45F16">
        <w:rPr>
          <w:rFonts w:ascii="Century" w:eastAsia="ＭＳ 明朝" w:hAnsi="Century"/>
          <w:b/>
          <w:sz w:val="20"/>
          <w:szCs w:val="20"/>
        </w:rPr>
        <w:t xml:space="preserve">igure S2.  </w:t>
      </w:r>
      <w:r w:rsidR="00FA4578" w:rsidRPr="00E45F16">
        <w:rPr>
          <w:rFonts w:ascii="Century" w:hAnsi="Century"/>
          <w:sz w:val="20"/>
          <w:szCs w:val="20"/>
        </w:rPr>
        <w:t>Plots of ln (MNU) versus time</w:t>
      </w:r>
      <w:r w:rsidR="00FA4578" w:rsidRPr="00E45F16">
        <w:rPr>
          <w:rFonts w:ascii="Century" w:eastAsia="ＭＳ 明朝" w:hAnsi="Century"/>
          <w:sz w:val="20"/>
          <w:szCs w:val="20"/>
        </w:rPr>
        <w:t xml:space="preserve"> </w:t>
      </w:r>
    </w:p>
    <w:p w14:paraId="6611DDCD" w14:textId="77777777" w:rsidR="00A7267A" w:rsidRDefault="00A7267A">
      <w:pPr>
        <w:spacing w:line="240" w:lineRule="auto"/>
        <w:rPr>
          <w:rFonts w:ascii="Century" w:hAnsi="Century"/>
          <w:b/>
          <w:kern w:val="2"/>
          <w:sz w:val="21"/>
          <w:szCs w:val="22"/>
          <w:lang w:val="en-US" w:eastAsia="ja-JP"/>
        </w:rPr>
      </w:pPr>
      <w:r>
        <w:rPr>
          <w:rFonts w:ascii="Century" w:hAnsi="Century"/>
          <w:b/>
        </w:rPr>
        <w:br w:type="page"/>
      </w:r>
    </w:p>
    <w:p w14:paraId="2EA339B1" w14:textId="5646CD0A" w:rsidR="00BC0DFF" w:rsidRPr="00E45F16" w:rsidRDefault="00176145" w:rsidP="00C75BDB">
      <w:pPr>
        <w:pStyle w:val="af4"/>
        <w:spacing w:line="360" w:lineRule="auto"/>
        <w:jc w:val="center"/>
        <w:rPr>
          <w:rFonts w:ascii="Century" w:eastAsia="ＭＳ 明朝" w:hAnsi="Century"/>
          <w:sz w:val="20"/>
          <w:szCs w:val="20"/>
        </w:rPr>
      </w:pPr>
      <w:r w:rsidRPr="00E45F16">
        <w:rPr>
          <w:rFonts w:ascii="Century" w:eastAsia="ＭＳ 明朝" w:hAnsi="Century"/>
          <w:b/>
          <w:sz w:val="20"/>
          <w:szCs w:val="20"/>
        </w:rPr>
        <w:lastRenderedPageBreak/>
        <w:t>Table</w:t>
      </w:r>
      <w:r w:rsidR="00336597" w:rsidRPr="00E45F16">
        <w:rPr>
          <w:rFonts w:ascii="Century" w:eastAsia="ＭＳ 明朝" w:hAnsi="Century"/>
          <w:b/>
          <w:sz w:val="20"/>
          <w:szCs w:val="20"/>
        </w:rPr>
        <w:t xml:space="preserve"> S</w:t>
      </w:r>
      <w:proofErr w:type="gramStart"/>
      <w:r w:rsidR="00A7267A" w:rsidRPr="00E45F16">
        <w:rPr>
          <w:rFonts w:ascii="Century" w:eastAsia="ＭＳ 明朝" w:hAnsi="Century" w:hint="eastAsia"/>
          <w:b/>
          <w:sz w:val="20"/>
          <w:szCs w:val="20"/>
        </w:rPr>
        <w:t>2</w:t>
      </w:r>
      <w:r w:rsidR="001B47E6" w:rsidRPr="00E45F16">
        <w:rPr>
          <w:rFonts w:ascii="Century" w:eastAsia="ＭＳ 明朝" w:hAnsi="Century"/>
          <w:b/>
          <w:sz w:val="20"/>
          <w:szCs w:val="20"/>
        </w:rPr>
        <w:t>4</w:t>
      </w:r>
      <w:r w:rsidRPr="00E45F16">
        <w:rPr>
          <w:rFonts w:ascii="Century" w:eastAsia="ＭＳ 明朝" w:hAnsi="Century"/>
          <w:sz w:val="20"/>
          <w:szCs w:val="20"/>
        </w:rPr>
        <w:t xml:space="preserve">  </w:t>
      </w:r>
      <w:r w:rsidR="00766E18" w:rsidRPr="00766E18">
        <w:rPr>
          <w:rFonts w:ascii="Century" w:eastAsia="ＭＳ 明朝" w:hAnsi="Century"/>
          <w:bCs/>
          <w:sz w:val="20"/>
          <w:szCs w:val="20"/>
          <w:lang w:val="en-GB"/>
        </w:rPr>
        <w:t>Quantification</w:t>
      </w:r>
      <w:proofErr w:type="gramEnd"/>
      <w:r w:rsidR="00766E18" w:rsidRPr="00766E18">
        <w:rPr>
          <w:rFonts w:ascii="Century" w:eastAsia="ＭＳ 明朝" w:hAnsi="Century"/>
          <w:bCs/>
          <w:sz w:val="20"/>
          <w:szCs w:val="20"/>
          <w:lang w:val="en-GB"/>
        </w:rPr>
        <w:t xml:space="preserve"> of </w:t>
      </w:r>
      <w:r w:rsidR="00766E18" w:rsidRPr="00766E18">
        <w:rPr>
          <w:rFonts w:ascii="Century" w:eastAsia="ＭＳ 明朝" w:hAnsi="Century" w:hint="eastAsia"/>
          <w:bCs/>
          <w:sz w:val="20"/>
          <w:szCs w:val="20"/>
          <w:lang w:val="en-GB"/>
        </w:rPr>
        <w:t xml:space="preserve">the </w:t>
      </w:r>
      <w:r w:rsidR="00766E18" w:rsidRPr="00766E18">
        <w:rPr>
          <w:rFonts w:ascii="Century" w:eastAsia="ＭＳ 明朝" w:hAnsi="Century"/>
          <w:bCs/>
          <w:sz w:val="20"/>
          <w:szCs w:val="20"/>
          <w:lang w:val="en-GB"/>
        </w:rPr>
        <w:t>remaining</w:t>
      </w:r>
      <w:r w:rsidR="00766E18" w:rsidRPr="00766E18">
        <w:rPr>
          <w:rFonts w:ascii="Century" w:eastAsia="ＭＳ 明朝" w:hAnsi="Century"/>
          <w:sz w:val="20"/>
          <w:szCs w:val="20"/>
          <w:lang w:val="en-GB"/>
        </w:rPr>
        <w:t xml:space="preserve"> </w:t>
      </w:r>
      <w:r w:rsidRPr="00E45F16">
        <w:rPr>
          <w:rFonts w:ascii="Century" w:eastAsia="ＭＳ 明朝" w:hAnsi="Century"/>
          <w:sz w:val="20"/>
          <w:szCs w:val="20"/>
        </w:rPr>
        <w:t xml:space="preserve">licoricidin </w:t>
      </w:r>
      <w:r w:rsidR="00336597" w:rsidRPr="00E45F16">
        <w:rPr>
          <w:rFonts w:ascii="Century" w:eastAsia="ＭＳ 明朝" w:hAnsi="Century"/>
          <w:sz w:val="20"/>
          <w:szCs w:val="20"/>
        </w:rPr>
        <w:t xml:space="preserve">in </w:t>
      </w:r>
      <w:r w:rsidR="00105555" w:rsidRPr="00E45F16">
        <w:rPr>
          <w:rFonts w:ascii="Century" w:eastAsia="ＭＳ 明朝" w:hAnsi="Century"/>
          <w:sz w:val="20"/>
          <w:szCs w:val="20"/>
        </w:rPr>
        <w:t xml:space="preserve">the </w:t>
      </w:r>
      <w:r w:rsidR="00465C40" w:rsidRPr="00E45F16">
        <w:rPr>
          <w:rFonts w:ascii="Century" w:eastAsia="ＭＳ 明朝" w:hAnsi="Century"/>
          <w:sz w:val="20"/>
          <w:szCs w:val="20"/>
        </w:rPr>
        <w:t>presence</w:t>
      </w:r>
      <w:r w:rsidR="00465C40">
        <w:rPr>
          <w:rFonts w:ascii="Century" w:eastAsia="ＭＳ 明朝" w:hAnsi="Century" w:hint="eastAsia"/>
          <w:sz w:val="20"/>
          <w:szCs w:val="20"/>
        </w:rPr>
        <w:t xml:space="preserve"> or </w:t>
      </w:r>
      <w:r w:rsidR="00336597" w:rsidRPr="00E45F16">
        <w:rPr>
          <w:rFonts w:ascii="Century" w:eastAsia="ＭＳ 明朝" w:hAnsi="Century"/>
          <w:sz w:val="20"/>
          <w:szCs w:val="20"/>
        </w:rPr>
        <w:t xml:space="preserve">absence </w:t>
      </w:r>
      <w:r w:rsidR="00465C40">
        <w:rPr>
          <w:rFonts w:ascii="Century" w:eastAsia="ＭＳ 明朝" w:hAnsi="Century" w:hint="eastAsia"/>
          <w:sz w:val="20"/>
          <w:szCs w:val="20"/>
        </w:rPr>
        <w:t>o</w:t>
      </w:r>
      <w:r w:rsidR="00336597" w:rsidRPr="00E45F16">
        <w:rPr>
          <w:rFonts w:ascii="Century" w:eastAsia="ＭＳ 明朝" w:hAnsi="Century"/>
          <w:sz w:val="20"/>
          <w:szCs w:val="20"/>
        </w:rPr>
        <w:t>f MNU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46"/>
        <w:gridCol w:w="1910"/>
        <w:gridCol w:w="1911"/>
        <w:gridCol w:w="1911"/>
        <w:gridCol w:w="1911"/>
      </w:tblGrid>
      <w:tr w:rsidR="009B6C64" w:rsidRPr="00176145" w14:paraId="2CB33454" w14:textId="77777777" w:rsidTr="00590A59">
        <w:tc>
          <w:tcPr>
            <w:tcW w:w="846" w:type="dxa"/>
            <w:tcBorders>
              <w:left w:val="nil"/>
              <w:bottom w:val="nil"/>
              <w:right w:val="nil"/>
            </w:tcBorders>
          </w:tcPr>
          <w:p w14:paraId="22AE84A4" w14:textId="71EB56D3" w:rsidR="009B6C64" w:rsidRPr="00176145" w:rsidRDefault="009B6C64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 xml:space="preserve">Time </w:t>
            </w:r>
          </w:p>
        </w:tc>
        <w:tc>
          <w:tcPr>
            <w:tcW w:w="3821" w:type="dxa"/>
            <w:gridSpan w:val="2"/>
            <w:tcBorders>
              <w:left w:val="nil"/>
              <w:right w:val="nil"/>
            </w:tcBorders>
          </w:tcPr>
          <w:p w14:paraId="1182F865" w14:textId="4EA0D327" w:rsidR="009B6C64" w:rsidRPr="00176145" w:rsidRDefault="009B6C64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MNU (</w:t>
            </w:r>
            <w:r w:rsidR="0010317F">
              <w:rPr>
                <w:rFonts w:ascii="Century" w:eastAsia="ＭＳ 明朝" w:hAnsi="Century" w:hint="eastAsia"/>
              </w:rPr>
              <w:t>－</w:t>
            </w:r>
            <w:r w:rsidRPr="00176145">
              <w:rPr>
                <w:rFonts w:ascii="Century" w:eastAsia="ＭＳ 明朝" w:hAnsi="Century"/>
              </w:rPr>
              <w:t>)</w:t>
            </w:r>
          </w:p>
        </w:tc>
        <w:tc>
          <w:tcPr>
            <w:tcW w:w="3822" w:type="dxa"/>
            <w:gridSpan w:val="2"/>
            <w:tcBorders>
              <w:left w:val="nil"/>
              <w:right w:val="nil"/>
            </w:tcBorders>
          </w:tcPr>
          <w:p w14:paraId="10732731" w14:textId="0988FDEF" w:rsidR="009B6C64" w:rsidRPr="00176145" w:rsidRDefault="009B6C64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MNU</w:t>
            </w:r>
            <w:r w:rsidR="00176145" w:rsidRPr="00176145">
              <w:rPr>
                <w:rFonts w:ascii="Century" w:eastAsia="ＭＳ 明朝" w:hAnsi="Century"/>
              </w:rPr>
              <w:t xml:space="preserve"> </w:t>
            </w:r>
            <w:r w:rsidRPr="00176145">
              <w:rPr>
                <w:rFonts w:ascii="Century" w:eastAsia="ＭＳ 明朝" w:hAnsi="Century"/>
              </w:rPr>
              <w:t>(+)</w:t>
            </w:r>
          </w:p>
        </w:tc>
      </w:tr>
      <w:tr w:rsidR="009B6C64" w:rsidRPr="00176145" w14:paraId="1B1C5E72" w14:textId="77777777" w:rsidTr="00590A59"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46EB5D" w14:textId="0663113E" w:rsidR="009B6C64" w:rsidRPr="00176145" w:rsidRDefault="009B6C64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(h)</w:t>
            </w:r>
          </w:p>
        </w:tc>
        <w:tc>
          <w:tcPr>
            <w:tcW w:w="1910" w:type="dxa"/>
            <w:tcBorders>
              <w:left w:val="nil"/>
              <w:bottom w:val="single" w:sz="4" w:space="0" w:color="auto"/>
              <w:right w:val="nil"/>
            </w:tcBorders>
          </w:tcPr>
          <w:p w14:paraId="021123B4" w14:textId="28DDB733" w:rsidR="009B6C64" w:rsidRPr="00176145" w:rsidRDefault="009B6C64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Area</w:t>
            </w:r>
          </w:p>
        </w:tc>
        <w:tc>
          <w:tcPr>
            <w:tcW w:w="1911" w:type="dxa"/>
            <w:tcBorders>
              <w:left w:val="nil"/>
              <w:bottom w:val="single" w:sz="4" w:space="0" w:color="auto"/>
              <w:right w:val="nil"/>
            </w:tcBorders>
          </w:tcPr>
          <w:p w14:paraId="66934FC9" w14:textId="012FE0C0" w:rsidR="009B6C64" w:rsidRPr="00176145" w:rsidRDefault="009B6C64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Remaining (%)</w:t>
            </w:r>
          </w:p>
        </w:tc>
        <w:tc>
          <w:tcPr>
            <w:tcW w:w="1911" w:type="dxa"/>
            <w:tcBorders>
              <w:left w:val="nil"/>
              <w:bottom w:val="single" w:sz="4" w:space="0" w:color="auto"/>
              <w:right w:val="nil"/>
            </w:tcBorders>
          </w:tcPr>
          <w:p w14:paraId="3C68AFFC" w14:textId="71367A1D" w:rsidR="009B6C64" w:rsidRPr="00176145" w:rsidRDefault="009B6C64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Area</w:t>
            </w:r>
          </w:p>
        </w:tc>
        <w:tc>
          <w:tcPr>
            <w:tcW w:w="1911" w:type="dxa"/>
            <w:tcBorders>
              <w:left w:val="nil"/>
              <w:bottom w:val="single" w:sz="4" w:space="0" w:color="auto"/>
              <w:right w:val="nil"/>
            </w:tcBorders>
          </w:tcPr>
          <w:p w14:paraId="0C51043D" w14:textId="51F7AAF6" w:rsidR="009B6C64" w:rsidRPr="00176145" w:rsidRDefault="009B6C64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Remaining (%)</w:t>
            </w:r>
          </w:p>
        </w:tc>
      </w:tr>
      <w:tr w:rsidR="009B6C64" w:rsidRPr="00176145" w14:paraId="2C1241EF" w14:textId="77777777" w:rsidTr="00590A59">
        <w:tc>
          <w:tcPr>
            <w:tcW w:w="846" w:type="dxa"/>
            <w:tcBorders>
              <w:left w:val="nil"/>
              <w:bottom w:val="nil"/>
              <w:right w:val="nil"/>
            </w:tcBorders>
          </w:tcPr>
          <w:p w14:paraId="2A5FFD6D" w14:textId="67A6E530" w:rsidR="009B6C64" w:rsidRPr="00176145" w:rsidRDefault="009B6C64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0</w:t>
            </w:r>
          </w:p>
        </w:tc>
        <w:tc>
          <w:tcPr>
            <w:tcW w:w="1910" w:type="dxa"/>
            <w:tcBorders>
              <w:left w:val="nil"/>
              <w:bottom w:val="nil"/>
              <w:right w:val="nil"/>
            </w:tcBorders>
          </w:tcPr>
          <w:p w14:paraId="3C179D19" w14:textId="2CFC4C3F" w:rsidR="009B6C64" w:rsidRPr="00176145" w:rsidRDefault="009B6C64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138423</w:t>
            </w:r>
            <w:r w:rsidR="0010317F">
              <w:rPr>
                <w:rFonts w:ascii="Century" w:eastAsia="ＭＳ 明朝" w:hAnsi="Century"/>
              </w:rPr>
              <w:t xml:space="preserve"> </w:t>
            </w:r>
            <w:r w:rsidR="0010317F">
              <w:rPr>
                <w:rFonts w:ascii="Century" w:eastAsia="ＭＳ 明朝" w:hAnsi="Century" w:hint="eastAsia"/>
              </w:rPr>
              <w:t>±</w:t>
            </w:r>
            <w:r w:rsidR="0010317F">
              <w:rPr>
                <w:rFonts w:ascii="Century" w:eastAsia="ＭＳ 明朝" w:hAnsi="Century" w:hint="eastAsia"/>
              </w:rPr>
              <w:t xml:space="preserve"> </w:t>
            </w:r>
            <w:r w:rsidR="0010317F" w:rsidRPr="0010317F">
              <w:rPr>
                <w:rFonts w:ascii="Century" w:eastAsia="ＭＳ 明朝" w:hAnsi="Century"/>
              </w:rPr>
              <w:t>435</w:t>
            </w:r>
            <w:r w:rsidR="0010317F">
              <w:rPr>
                <w:rFonts w:ascii="Century" w:eastAsia="ＭＳ 明朝" w:hAnsi="Century"/>
              </w:rPr>
              <w:t>6</w:t>
            </w:r>
          </w:p>
        </w:tc>
        <w:tc>
          <w:tcPr>
            <w:tcW w:w="1911" w:type="dxa"/>
            <w:tcBorders>
              <w:left w:val="nil"/>
              <w:bottom w:val="nil"/>
              <w:right w:val="nil"/>
            </w:tcBorders>
          </w:tcPr>
          <w:p w14:paraId="70F295A1" w14:textId="143D7AA9" w:rsidR="009B6C64" w:rsidRPr="00176145" w:rsidRDefault="00EE0965" w:rsidP="008E597A">
            <w:pPr>
              <w:pStyle w:val="af4"/>
              <w:tabs>
                <w:tab w:val="decimal" w:pos="396"/>
                <w:tab w:val="right" w:pos="963"/>
                <w:tab w:val="decimal" w:pos="1246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="009B6C64" w:rsidRPr="00176145">
              <w:rPr>
                <w:rFonts w:ascii="Century" w:eastAsia="ＭＳ 明朝" w:hAnsi="Century"/>
              </w:rPr>
              <w:t>100.0</w:t>
            </w:r>
            <w:r w:rsidR="0010317F">
              <w:rPr>
                <w:rFonts w:ascii="Century" w:eastAsia="ＭＳ 明朝" w:hAnsi="Century"/>
              </w:rPr>
              <w:tab/>
            </w:r>
            <w:r w:rsidR="0010317F"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10317F" w:rsidRPr="0010317F">
              <w:rPr>
                <w:rFonts w:ascii="Century" w:eastAsia="ＭＳ 明朝" w:hAnsi="Century"/>
              </w:rPr>
              <w:t>0</w:t>
            </w:r>
            <w:r w:rsidR="0010317F">
              <w:rPr>
                <w:rFonts w:ascii="Century" w:eastAsia="ＭＳ 明朝" w:hAnsi="Century"/>
              </w:rPr>
              <w:t>.0</w:t>
            </w:r>
          </w:p>
        </w:tc>
        <w:tc>
          <w:tcPr>
            <w:tcW w:w="1911" w:type="dxa"/>
            <w:tcBorders>
              <w:left w:val="nil"/>
              <w:bottom w:val="nil"/>
              <w:right w:val="nil"/>
            </w:tcBorders>
          </w:tcPr>
          <w:p w14:paraId="2563419E" w14:textId="17442884" w:rsidR="009B6C64" w:rsidRPr="00176145" w:rsidRDefault="009B6C64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149243</w:t>
            </w:r>
            <w:r w:rsidR="00EE0965">
              <w:rPr>
                <w:rFonts w:ascii="Century" w:eastAsia="ＭＳ 明朝" w:hAnsi="Century"/>
              </w:rPr>
              <w:t xml:space="preserve"> </w:t>
            </w:r>
            <w:r w:rsidR="0010317F">
              <w:rPr>
                <w:rFonts w:ascii="Century" w:eastAsia="ＭＳ 明朝" w:hAnsi="Century" w:hint="eastAsia"/>
              </w:rPr>
              <w:t>±</w:t>
            </w:r>
            <w:r w:rsidR="00EE0965">
              <w:rPr>
                <w:rFonts w:ascii="Century" w:eastAsia="ＭＳ 明朝" w:hAnsi="Century" w:hint="eastAsia"/>
              </w:rPr>
              <w:t xml:space="preserve"> </w:t>
            </w:r>
            <w:r w:rsidR="0010317F" w:rsidRPr="0010317F">
              <w:rPr>
                <w:rFonts w:ascii="Century" w:eastAsia="ＭＳ 明朝" w:hAnsi="Century"/>
              </w:rPr>
              <w:t>1573</w:t>
            </w:r>
            <w:r w:rsidR="00EE0965">
              <w:rPr>
                <w:rFonts w:ascii="Century" w:eastAsia="ＭＳ 明朝" w:hAnsi="Century"/>
              </w:rPr>
              <w:t>2</w:t>
            </w:r>
          </w:p>
        </w:tc>
        <w:tc>
          <w:tcPr>
            <w:tcW w:w="1911" w:type="dxa"/>
            <w:tcBorders>
              <w:left w:val="nil"/>
              <w:bottom w:val="nil"/>
              <w:right w:val="nil"/>
            </w:tcBorders>
          </w:tcPr>
          <w:p w14:paraId="0627486D" w14:textId="2046E8A3" w:rsidR="009B6C64" w:rsidRPr="00176145" w:rsidRDefault="00EE0965" w:rsidP="008E597A">
            <w:pPr>
              <w:pStyle w:val="af4"/>
              <w:tabs>
                <w:tab w:val="decimal" w:pos="398"/>
                <w:tab w:val="right" w:pos="965"/>
                <w:tab w:val="decimal" w:pos="1248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="009B6C64" w:rsidRPr="00176145">
              <w:rPr>
                <w:rFonts w:ascii="Century" w:eastAsia="ＭＳ 明朝" w:hAnsi="Century"/>
              </w:rPr>
              <w:t>100.0</w:t>
            </w:r>
            <w:r>
              <w:rPr>
                <w:rFonts w:ascii="Century" w:eastAsia="ＭＳ 明朝" w:hAnsi="Century"/>
              </w:rPr>
              <w:tab/>
            </w:r>
            <w:r w:rsidR="0010317F"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10317F" w:rsidRPr="0010317F">
              <w:rPr>
                <w:rFonts w:ascii="Century" w:eastAsia="ＭＳ 明朝" w:hAnsi="Century"/>
              </w:rPr>
              <w:t>0</w:t>
            </w:r>
            <w:r>
              <w:rPr>
                <w:rFonts w:ascii="Century" w:eastAsia="ＭＳ 明朝" w:hAnsi="Century"/>
              </w:rPr>
              <w:t>.0</w:t>
            </w:r>
          </w:p>
        </w:tc>
      </w:tr>
      <w:tr w:rsidR="009B6C64" w:rsidRPr="00176145" w14:paraId="119525DB" w14:textId="77777777" w:rsidTr="00590A59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14:paraId="53783A7A" w14:textId="08B33DEE" w:rsidR="009B6C64" w:rsidRPr="00176145" w:rsidRDefault="009B6C64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1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14:paraId="6B6C8C79" w14:textId="6667BDA0" w:rsidR="009B6C64" w:rsidRPr="00176145" w:rsidRDefault="009B6C64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138522</w:t>
            </w:r>
            <w:r w:rsidR="0010317F">
              <w:rPr>
                <w:rFonts w:ascii="Century" w:eastAsia="ＭＳ 明朝" w:hAnsi="Century"/>
              </w:rPr>
              <w:t xml:space="preserve"> </w:t>
            </w:r>
            <w:r w:rsidR="0010317F">
              <w:rPr>
                <w:rFonts w:ascii="Century" w:eastAsia="ＭＳ 明朝" w:hAnsi="Century" w:hint="eastAsia"/>
              </w:rPr>
              <w:t>±</w:t>
            </w:r>
            <w:r w:rsidR="0010317F">
              <w:rPr>
                <w:rFonts w:ascii="Century" w:eastAsia="ＭＳ 明朝" w:hAnsi="Century" w:hint="eastAsia"/>
              </w:rPr>
              <w:t xml:space="preserve"> </w:t>
            </w:r>
            <w:r w:rsidR="0010317F" w:rsidRPr="0010317F">
              <w:rPr>
                <w:rFonts w:ascii="Century" w:eastAsia="ＭＳ 明朝" w:hAnsi="Century"/>
              </w:rPr>
              <w:t>5093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3E55F46C" w14:textId="57EEE162" w:rsidR="009B6C64" w:rsidRPr="00176145" w:rsidRDefault="00EE0965" w:rsidP="008E597A">
            <w:pPr>
              <w:pStyle w:val="af4"/>
              <w:tabs>
                <w:tab w:val="decimal" w:pos="396"/>
                <w:tab w:val="right" w:pos="963"/>
                <w:tab w:val="decimal" w:pos="1246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="009B6C64" w:rsidRPr="00176145">
              <w:rPr>
                <w:rFonts w:ascii="Century" w:eastAsia="ＭＳ 明朝" w:hAnsi="Century"/>
              </w:rPr>
              <w:t>100.1</w:t>
            </w:r>
            <w:r>
              <w:rPr>
                <w:rFonts w:ascii="Century" w:eastAsia="ＭＳ 明朝" w:hAnsi="Century"/>
              </w:rPr>
              <w:tab/>
            </w:r>
            <w:r w:rsidR="0010317F"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10317F">
              <w:rPr>
                <w:rFonts w:ascii="Century" w:eastAsia="ＭＳ 明朝" w:hAnsi="Century" w:hint="eastAsia"/>
              </w:rPr>
              <w:t>0.7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028E98FF" w14:textId="6BDD7EB1" w:rsidR="009B6C64" w:rsidRPr="00176145" w:rsidRDefault="009B6C64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147852</w:t>
            </w:r>
            <w:r w:rsidR="00EE0965">
              <w:rPr>
                <w:rFonts w:ascii="Century" w:eastAsia="ＭＳ 明朝" w:hAnsi="Century"/>
              </w:rPr>
              <w:t xml:space="preserve"> </w:t>
            </w:r>
            <w:r w:rsidR="0010317F">
              <w:rPr>
                <w:rFonts w:ascii="Century" w:eastAsia="ＭＳ 明朝" w:hAnsi="Century" w:hint="eastAsia"/>
              </w:rPr>
              <w:t>±</w:t>
            </w:r>
            <w:r w:rsidR="00EE0965">
              <w:rPr>
                <w:rFonts w:ascii="Century" w:eastAsia="ＭＳ 明朝" w:hAnsi="Century" w:hint="eastAsia"/>
              </w:rPr>
              <w:t xml:space="preserve"> </w:t>
            </w:r>
            <w:r w:rsidR="0010317F" w:rsidRPr="0010317F">
              <w:rPr>
                <w:rFonts w:ascii="Century" w:eastAsia="ＭＳ 明朝" w:hAnsi="Century"/>
              </w:rPr>
              <w:t>11785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5608258B" w14:textId="099C26C2" w:rsidR="009B6C64" w:rsidRPr="00176145" w:rsidRDefault="00EE0965" w:rsidP="008E597A">
            <w:pPr>
              <w:pStyle w:val="af4"/>
              <w:tabs>
                <w:tab w:val="decimal" w:pos="398"/>
                <w:tab w:val="right" w:pos="965"/>
                <w:tab w:val="decimal" w:pos="1248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="009B6C64" w:rsidRPr="00176145">
              <w:rPr>
                <w:rFonts w:ascii="Century" w:eastAsia="ＭＳ 明朝" w:hAnsi="Century"/>
              </w:rPr>
              <w:t>99.8</w:t>
            </w:r>
            <w:r>
              <w:rPr>
                <w:rFonts w:ascii="Century" w:eastAsia="ＭＳ 明朝" w:hAnsi="Century"/>
              </w:rPr>
              <w:tab/>
            </w:r>
            <w:r w:rsidR="0010317F"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10317F" w:rsidRPr="0010317F">
              <w:rPr>
                <w:rFonts w:ascii="Century" w:eastAsia="ＭＳ 明朝" w:hAnsi="Century"/>
              </w:rPr>
              <w:t>2.7</w:t>
            </w:r>
          </w:p>
        </w:tc>
      </w:tr>
      <w:tr w:rsidR="009B6C64" w:rsidRPr="00176145" w14:paraId="30944515" w14:textId="77777777" w:rsidTr="00590A59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14:paraId="21DA0CAA" w14:textId="5F5B7E9E" w:rsidR="009B6C64" w:rsidRPr="00176145" w:rsidRDefault="009B6C64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2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14:paraId="42BD17D9" w14:textId="09F15606" w:rsidR="009B6C64" w:rsidRPr="00176145" w:rsidRDefault="009B6C64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136177</w:t>
            </w:r>
            <w:r w:rsidR="0010317F">
              <w:rPr>
                <w:rFonts w:ascii="Century" w:eastAsia="ＭＳ 明朝" w:hAnsi="Century"/>
              </w:rPr>
              <w:t xml:space="preserve"> </w:t>
            </w:r>
            <w:r w:rsidR="0010317F">
              <w:rPr>
                <w:rFonts w:ascii="Century" w:eastAsia="ＭＳ 明朝" w:hAnsi="Century" w:hint="eastAsia"/>
              </w:rPr>
              <w:t>±</w:t>
            </w:r>
            <w:r w:rsidR="0010317F">
              <w:rPr>
                <w:rFonts w:ascii="Century" w:eastAsia="ＭＳ 明朝" w:hAnsi="Century" w:hint="eastAsia"/>
              </w:rPr>
              <w:t xml:space="preserve"> </w:t>
            </w:r>
            <w:r w:rsidR="0010317F" w:rsidRPr="0010317F">
              <w:rPr>
                <w:rFonts w:ascii="Century" w:eastAsia="ＭＳ 明朝" w:hAnsi="Century"/>
              </w:rPr>
              <w:t>368</w:t>
            </w:r>
            <w:r w:rsidR="0010317F">
              <w:rPr>
                <w:rFonts w:ascii="Century" w:eastAsia="ＭＳ 明朝" w:hAnsi="Century"/>
              </w:rPr>
              <w:t>4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6B48C5BB" w14:textId="0B75417E" w:rsidR="009B6C64" w:rsidRPr="00176145" w:rsidRDefault="00EE0965" w:rsidP="008E597A">
            <w:pPr>
              <w:pStyle w:val="af4"/>
              <w:tabs>
                <w:tab w:val="decimal" w:pos="396"/>
                <w:tab w:val="right" w:pos="963"/>
                <w:tab w:val="decimal" w:pos="1246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="009B6C64" w:rsidRPr="00176145">
              <w:rPr>
                <w:rFonts w:ascii="Century" w:eastAsia="ＭＳ 明朝" w:hAnsi="Century"/>
              </w:rPr>
              <w:t>98.4</w:t>
            </w:r>
            <w:r>
              <w:rPr>
                <w:rFonts w:ascii="Century" w:eastAsia="ＭＳ 明朝" w:hAnsi="Century"/>
              </w:rPr>
              <w:tab/>
            </w:r>
            <w:r w:rsidR="0010317F"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10317F">
              <w:rPr>
                <w:rFonts w:ascii="Century" w:eastAsia="ＭＳ 明朝" w:hAnsi="Century" w:hint="eastAsia"/>
              </w:rPr>
              <w:t>0.6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61D69855" w14:textId="0659BCB3" w:rsidR="009B6C64" w:rsidRPr="00176145" w:rsidRDefault="009B6C64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146932</w:t>
            </w:r>
            <w:r w:rsidR="00EE0965">
              <w:rPr>
                <w:rFonts w:ascii="Century" w:eastAsia="ＭＳ 明朝" w:hAnsi="Century"/>
              </w:rPr>
              <w:t xml:space="preserve"> </w:t>
            </w:r>
            <w:r w:rsidR="0010317F">
              <w:rPr>
                <w:rFonts w:ascii="Century" w:eastAsia="ＭＳ 明朝" w:hAnsi="Century" w:hint="eastAsia"/>
              </w:rPr>
              <w:t>±</w:t>
            </w:r>
            <w:r w:rsidR="00EE0965">
              <w:rPr>
                <w:rFonts w:ascii="Century" w:eastAsia="ＭＳ 明朝" w:hAnsi="Century" w:hint="eastAsia"/>
              </w:rPr>
              <w:t xml:space="preserve"> </w:t>
            </w:r>
            <w:r w:rsidR="00EE0965">
              <w:rPr>
                <w:rFonts w:ascii="Century" w:eastAsia="ＭＳ 明朝" w:hAnsi="Century"/>
              </w:rPr>
              <w:t>12416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64A1DC7B" w14:textId="3D75D501" w:rsidR="009B6C64" w:rsidRPr="00176145" w:rsidRDefault="00EE0965" w:rsidP="008E597A">
            <w:pPr>
              <w:pStyle w:val="af4"/>
              <w:tabs>
                <w:tab w:val="decimal" w:pos="398"/>
                <w:tab w:val="right" w:pos="965"/>
                <w:tab w:val="decimal" w:pos="1248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="009B6C64" w:rsidRPr="00176145">
              <w:rPr>
                <w:rFonts w:ascii="Century" w:eastAsia="ＭＳ 明朝" w:hAnsi="Century"/>
              </w:rPr>
              <w:t>99.1</w:t>
            </w:r>
            <w:r>
              <w:rPr>
                <w:rFonts w:ascii="Century" w:eastAsia="ＭＳ 明朝" w:hAnsi="Century"/>
              </w:rPr>
              <w:tab/>
            </w:r>
            <w:r w:rsidR="0010317F"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10317F" w:rsidRPr="0010317F">
              <w:rPr>
                <w:rFonts w:ascii="Century" w:eastAsia="ＭＳ 明朝" w:hAnsi="Century"/>
              </w:rPr>
              <w:t>2.2</w:t>
            </w:r>
          </w:p>
        </w:tc>
      </w:tr>
      <w:tr w:rsidR="009B6C64" w:rsidRPr="00176145" w14:paraId="2780EB78" w14:textId="77777777" w:rsidTr="00590A59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14:paraId="432B0DC5" w14:textId="54156537" w:rsidR="009B6C64" w:rsidRPr="00176145" w:rsidRDefault="009B6C64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3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14:paraId="66E6A341" w14:textId="53188418" w:rsidR="009B6C64" w:rsidRPr="00176145" w:rsidRDefault="009B6C64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134811</w:t>
            </w:r>
            <w:r w:rsidR="0010317F">
              <w:rPr>
                <w:rFonts w:ascii="Century" w:eastAsia="ＭＳ 明朝" w:hAnsi="Century"/>
              </w:rPr>
              <w:t xml:space="preserve"> </w:t>
            </w:r>
            <w:r w:rsidR="0010317F">
              <w:rPr>
                <w:rFonts w:ascii="Century" w:eastAsia="ＭＳ 明朝" w:hAnsi="Century" w:hint="eastAsia"/>
              </w:rPr>
              <w:t>±</w:t>
            </w:r>
            <w:r w:rsidR="0010317F">
              <w:rPr>
                <w:rFonts w:ascii="Century" w:eastAsia="ＭＳ 明朝" w:hAnsi="Century" w:hint="eastAsia"/>
              </w:rPr>
              <w:t xml:space="preserve"> </w:t>
            </w:r>
            <w:r w:rsidR="0010317F" w:rsidRPr="0010317F">
              <w:rPr>
                <w:rFonts w:ascii="Century" w:eastAsia="ＭＳ 明朝" w:hAnsi="Century"/>
              </w:rPr>
              <w:t>6326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3911E1A2" w14:textId="04FDEE10" w:rsidR="009B6C64" w:rsidRPr="00176145" w:rsidRDefault="00EE0965" w:rsidP="008E597A">
            <w:pPr>
              <w:pStyle w:val="af4"/>
              <w:tabs>
                <w:tab w:val="decimal" w:pos="396"/>
                <w:tab w:val="right" w:pos="963"/>
                <w:tab w:val="decimal" w:pos="1246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="009B6C64" w:rsidRPr="00176145">
              <w:rPr>
                <w:rFonts w:ascii="Century" w:eastAsia="ＭＳ 明朝" w:hAnsi="Century"/>
              </w:rPr>
              <w:t>97.4</w:t>
            </w:r>
            <w:r>
              <w:rPr>
                <w:rFonts w:ascii="Century" w:eastAsia="ＭＳ 明朝" w:hAnsi="Century"/>
              </w:rPr>
              <w:tab/>
            </w:r>
            <w:r w:rsidR="0010317F"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10317F">
              <w:rPr>
                <w:rFonts w:ascii="Century" w:eastAsia="ＭＳ 明朝" w:hAnsi="Century" w:hint="eastAsia"/>
              </w:rPr>
              <w:t>1.7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7E09E8B4" w14:textId="57968875" w:rsidR="009B6C64" w:rsidRPr="00176145" w:rsidRDefault="009B6C64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147511</w:t>
            </w:r>
            <w:r w:rsidR="00EE0965">
              <w:rPr>
                <w:rFonts w:ascii="Century" w:eastAsia="ＭＳ 明朝" w:hAnsi="Century"/>
              </w:rPr>
              <w:t xml:space="preserve"> </w:t>
            </w:r>
            <w:r w:rsidR="0010317F">
              <w:rPr>
                <w:rFonts w:ascii="Century" w:eastAsia="ＭＳ 明朝" w:hAnsi="Century" w:hint="eastAsia"/>
              </w:rPr>
              <w:t>±</w:t>
            </w:r>
            <w:r w:rsidR="00EE0965">
              <w:rPr>
                <w:rFonts w:ascii="Century" w:eastAsia="ＭＳ 明朝" w:hAnsi="Century" w:hint="eastAsia"/>
              </w:rPr>
              <w:t xml:space="preserve"> </w:t>
            </w:r>
            <w:r w:rsidR="0010317F" w:rsidRPr="0010317F">
              <w:rPr>
                <w:rFonts w:ascii="Century" w:eastAsia="ＭＳ 明朝" w:hAnsi="Century"/>
              </w:rPr>
              <w:t>1467</w:t>
            </w:r>
            <w:r w:rsidR="00EE0965">
              <w:rPr>
                <w:rFonts w:ascii="Century" w:eastAsia="ＭＳ 明朝" w:hAnsi="Century"/>
              </w:rPr>
              <w:t>4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667EBF61" w14:textId="3398F993" w:rsidR="009B6C64" w:rsidRPr="00176145" w:rsidRDefault="00EE0965" w:rsidP="008E597A">
            <w:pPr>
              <w:pStyle w:val="af4"/>
              <w:tabs>
                <w:tab w:val="decimal" w:pos="398"/>
                <w:tab w:val="right" w:pos="965"/>
                <w:tab w:val="decimal" w:pos="1248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="009B6C64" w:rsidRPr="00176145">
              <w:rPr>
                <w:rFonts w:ascii="Century" w:eastAsia="ＭＳ 明朝" w:hAnsi="Century"/>
              </w:rPr>
              <w:t>99.0</w:t>
            </w:r>
            <w:r>
              <w:rPr>
                <w:rFonts w:ascii="Century" w:eastAsia="ＭＳ 明朝" w:hAnsi="Century"/>
              </w:rPr>
              <w:tab/>
            </w:r>
            <w:r w:rsidR="0010317F"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10317F" w:rsidRPr="0010317F">
              <w:rPr>
                <w:rFonts w:ascii="Century" w:eastAsia="ＭＳ 明朝" w:hAnsi="Century"/>
              </w:rPr>
              <w:t>0.9</w:t>
            </w:r>
          </w:p>
        </w:tc>
      </w:tr>
      <w:tr w:rsidR="009B6C64" w:rsidRPr="00176145" w14:paraId="6A2D2D45" w14:textId="77777777" w:rsidTr="00590A59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14:paraId="17D61E68" w14:textId="53D8C572" w:rsidR="009B6C64" w:rsidRPr="00176145" w:rsidRDefault="009B6C64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4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14:paraId="574BF6F4" w14:textId="1B1FDB73" w:rsidR="009B6C64" w:rsidRPr="00176145" w:rsidRDefault="009B6C64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133674</w:t>
            </w:r>
            <w:r w:rsidR="0010317F">
              <w:rPr>
                <w:rFonts w:ascii="Century" w:eastAsia="ＭＳ 明朝" w:hAnsi="Century"/>
              </w:rPr>
              <w:t xml:space="preserve"> </w:t>
            </w:r>
            <w:r w:rsidR="0010317F">
              <w:rPr>
                <w:rFonts w:ascii="Century" w:eastAsia="ＭＳ 明朝" w:hAnsi="Century" w:hint="eastAsia"/>
              </w:rPr>
              <w:t>±</w:t>
            </w:r>
            <w:r w:rsidR="0010317F">
              <w:rPr>
                <w:rFonts w:ascii="Century" w:eastAsia="ＭＳ 明朝" w:hAnsi="Century" w:hint="eastAsia"/>
              </w:rPr>
              <w:t xml:space="preserve"> </w:t>
            </w:r>
            <w:r w:rsidR="0010317F" w:rsidRPr="0010317F">
              <w:rPr>
                <w:rFonts w:ascii="Century" w:eastAsia="ＭＳ 明朝" w:hAnsi="Century"/>
              </w:rPr>
              <w:t>4154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184DC483" w14:textId="7FF5E033" w:rsidR="009B6C64" w:rsidRPr="00176145" w:rsidRDefault="00EE0965" w:rsidP="008E597A">
            <w:pPr>
              <w:pStyle w:val="af4"/>
              <w:tabs>
                <w:tab w:val="decimal" w:pos="396"/>
                <w:tab w:val="right" w:pos="963"/>
                <w:tab w:val="decimal" w:pos="1246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="009B6C64" w:rsidRPr="00176145">
              <w:rPr>
                <w:rFonts w:ascii="Century" w:eastAsia="ＭＳ 明朝" w:hAnsi="Century"/>
              </w:rPr>
              <w:t>96.6</w:t>
            </w:r>
            <w:r>
              <w:rPr>
                <w:rFonts w:ascii="Century" w:eastAsia="ＭＳ 明朝" w:hAnsi="Century"/>
              </w:rPr>
              <w:tab/>
            </w:r>
            <w:r w:rsidR="0010317F"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10317F">
              <w:rPr>
                <w:rFonts w:ascii="Century" w:eastAsia="ＭＳ 明朝" w:hAnsi="Century" w:hint="eastAsia"/>
              </w:rPr>
              <w:t>0.2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7A788F35" w14:textId="0DE2DD40" w:rsidR="009B6C64" w:rsidRPr="00176145" w:rsidRDefault="009B6C64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148183</w:t>
            </w:r>
            <w:r w:rsidR="00EE0965">
              <w:rPr>
                <w:rFonts w:ascii="Century" w:eastAsia="ＭＳ 明朝" w:hAnsi="Century"/>
              </w:rPr>
              <w:t xml:space="preserve"> </w:t>
            </w:r>
            <w:r w:rsidR="0010317F">
              <w:rPr>
                <w:rFonts w:ascii="Century" w:eastAsia="ＭＳ 明朝" w:hAnsi="Century" w:hint="eastAsia"/>
              </w:rPr>
              <w:t>±</w:t>
            </w:r>
            <w:r w:rsidR="00EE0965">
              <w:rPr>
                <w:rFonts w:ascii="Century" w:eastAsia="ＭＳ 明朝" w:hAnsi="Century" w:hint="eastAsia"/>
              </w:rPr>
              <w:t xml:space="preserve"> </w:t>
            </w:r>
            <w:r w:rsidR="00EE0965">
              <w:rPr>
                <w:rFonts w:ascii="Century" w:eastAsia="ＭＳ 明朝" w:hAnsi="Century"/>
              </w:rPr>
              <w:t>15560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55F66FD5" w14:textId="178EF8DB" w:rsidR="009B6C64" w:rsidRPr="00176145" w:rsidRDefault="00EE0965" w:rsidP="008E597A">
            <w:pPr>
              <w:pStyle w:val="af4"/>
              <w:tabs>
                <w:tab w:val="decimal" w:pos="398"/>
                <w:tab w:val="right" w:pos="965"/>
                <w:tab w:val="decimal" w:pos="1248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="009B6C64" w:rsidRPr="00176145">
              <w:rPr>
                <w:rFonts w:ascii="Century" w:eastAsia="ＭＳ 明朝" w:hAnsi="Century"/>
              </w:rPr>
              <w:t>99.3</w:t>
            </w:r>
            <w:r>
              <w:rPr>
                <w:rFonts w:ascii="Century" w:eastAsia="ＭＳ 明朝" w:hAnsi="Century"/>
              </w:rPr>
              <w:tab/>
            </w:r>
            <w:r w:rsidR="0010317F"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10317F">
              <w:rPr>
                <w:rFonts w:ascii="Century" w:eastAsia="ＭＳ 明朝" w:hAnsi="Century" w:hint="eastAsia"/>
              </w:rPr>
              <w:t>0.4</w:t>
            </w:r>
          </w:p>
        </w:tc>
      </w:tr>
      <w:tr w:rsidR="009B6C64" w:rsidRPr="00176145" w14:paraId="7CC6D11D" w14:textId="77777777" w:rsidTr="00590A59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14:paraId="622EA9AC" w14:textId="3E1B97C8" w:rsidR="009B6C64" w:rsidRPr="00176145" w:rsidRDefault="009B6C64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5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14:paraId="0DA9A060" w14:textId="00327564" w:rsidR="009B6C64" w:rsidRPr="00176145" w:rsidRDefault="009B6C64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131523</w:t>
            </w:r>
            <w:r w:rsidR="0010317F">
              <w:rPr>
                <w:rFonts w:ascii="Century" w:eastAsia="ＭＳ 明朝" w:hAnsi="Century"/>
              </w:rPr>
              <w:t xml:space="preserve"> </w:t>
            </w:r>
            <w:r w:rsidR="0010317F">
              <w:rPr>
                <w:rFonts w:ascii="Century" w:eastAsia="ＭＳ 明朝" w:hAnsi="Century" w:hint="eastAsia"/>
              </w:rPr>
              <w:t>±</w:t>
            </w:r>
            <w:r w:rsidR="0010317F">
              <w:rPr>
                <w:rFonts w:ascii="Century" w:eastAsia="ＭＳ 明朝" w:hAnsi="Century" w:hint="eastAsia"/>
              </w:rPr>
              <w:t xml:space="preserve"> </w:t>
            </w:r>
            <w:r w:rsidR="0010317F" w:rsidRPr="0010317F">
              <w:rPr>
                <w:rFonts w:ascii="Century" w:eastAsia="ＭＳ 明朝" w:hAnsi="Century"/>
              </w:rPr>
              <w:t>3874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3F7A4676" w14:textId="6DD99D7B" w:rsidR="009B6C64" w:rsidRPr="00176145" w:rsidRDefault="00EE0965" w:rsidP="008E597A">
            <w:pPr>
              <w:pStyle w:val="af4"/>
              <w:tabs>
                <w:tab w:val="decimal" w:pos="396"/>
                <w:tab w:val="right" w:pos="963"/>
                <w:tab w:val="decimal" w:pos="1246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="009B6C64" w:rsidRPr="00176145">
              <w:rPr>
                <w:rFonts w:ascii="Century" w:eastAsia="ＭＳ 明朝" w:hAnsi="Century"/>
              </w:rPr>
              <w:t>95.0</w:t>
            </w:r>
            <w:r>
              <w:rPr>
                <w:rFonts w:ascii="Century" w:eastAsia="ＭＳ 明朝" w:hAnsi="Century"/>
              </w:rPr>
              <w:tab/>
            </w:r>
            <w:r w:rsidR="0010317F"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10317F">
              <w:rPr>
                <w:rFonts w:ascii="Century" w:eastAsia="ＭＳ 明朝" w:hAnsi="Century" w:hint="eastAsia"/>
              </w:rPr>
              <w:t>1.4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50EDF090" w14:textId="736E6A5A" w:rsidR="009B6C64" w:rsidRPr="00176145" w:rsidRDefault="009B6C64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142661</w:t>
            </w:r>
            <w:r w:rsidR="00EE0965">
              <w:rPr>
                <w:rFonts w:ascii="Century" w:eastAsia="ＭＳ 明朝" w:hAnsi="Century"/>
              </w:rPr>
              <w:t xml:space="preserve"> </w:t>
            </w:r>
            <w:r w:rsidR="0010317F">
              <w:rPr>
                <w:rFonts w:ascii="Century" w:eastAsia="ＭＳ 明朝" w:hAnsi="Century" w:hint="eastAsia"/>
              </w:rPr>
              <w:t>±</w:t>
            </w:r>
            <w:r w:rsidR="00EE0965">
              <w:rPr>
                <w:rFonts w:ascii="Century" w:eastAsia="ＭＳ 明朝" w:hAnsi="Century" w:hint="eastAsia"/>
              </w:rPr>
              <w:t xml:space="preserve"> </w:t>
            </w:r>
            <w:r w:rsidR="00EE0965">
              <w:rPr>
                <w:rFonts w:ascii="Century" w:eastAsia="ＭＳ 明朝" w:hAnsi="Century"/>
              </w:rPr>
              <w:t>12740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6D33F18E" w14:textId="0BC4BB0E" w:rsidR="009B6C64" w:rsidRPr="00176145" w:rsidRDefault="00EE0965" w:rsidP="008E597A">
            <w:pPr>
              <w:pStyle w:val="af4"/>
              <w:tabs>
                <w:tab w:val="decimal" w:pos="398"/>
                <w:tab w:val="right" w:pos="965"/>
                <w:tab w:val="decimal" w:pos="1248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="009B6C64" w:rsidRPr="00176145">
              <w:rPr>
                <w:rFonts w:ascii="Century" w:eastAsia="ＭＳ 明朝" w:hAnsi="Century"/>
              </w:rPr>
              <w:t>96.0</w:t>
            </w:r>
            <w:r>
              <w:rPr>
                <w:rFonts w:ascii="Century" w:eastAsia="ＭＳ 明朝" w:hAnsi="Century"/>
              </w:rPr>
              <w:tab/>
            </w:r>
            <w:r w:rsidR="0010317F"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10317F">
              <w:rPr>
                <w:rFonts w:ascii="Century" w:eastAsia="ＭＳ 明朝" w:hAnsi="Century" w:hint="eastAsia"/>
              </w:rPr>
              <w:t>1.7</w:t>
            </w:r>
          </w:p>
        </w:tc>
      </w:tr>
      <w:tr w:rsidR="009B6C64" w:rsidRPr="00176145" w14:paraId="78D4D5C9" w14:textId="77777777" w:rsidTr="00590A59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14:paraId="7251418A" w14:textId="439AA6AD" w:rsidR="009B6C64" w:rsidRPr="00176145" w:rsidRDefault="009B6C64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6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14:paraId="76F472A6" w14:textId="5E58C5FB" w:rsidR="009B6C64" w:rsidRPr="00176145" w:rsidRDefault="009B6C64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129923</w:t>
            </w:r>
            <w:r w:rsidR="0010317F">
              <w:rPr>
                <w:rFonts w:ascii="Century" w:eastAsia="ＭＳ 明朝" w:hAnsi="Century"/>
              </w:rPr>
              <w:t xml:space="preserve"> </w:t>
            </w:r>
            <w:r w:rsidR="0010317F">
              <w:rPr>
                <w:rFonts w:ascii="Century" w:eastAsia="ＭＳ 明朝" w:hAnsi="Century" w:hint="eastAsia"/>
              </w:rPr>
              <w:t>±</w:t>
            </w:r>
            <w:r w:rsidR="0010317F">
              <w:rPr>
                <w:rFonts w:ascii="Century" w:eastAsia="ＭＳ 明朝" w:hAnsi="Century" w:hint="eastAsia"/>
              </w:rPr>
              <w:t xml:space="preserve"> </w:t>
            </w:r>
            <w:r w:rsidR="0010317F" w:rsidRPr="0010317F">
              <w:rPr>
                <w:rFonts w:ascii="Century" w:eastAsia="ＭＳ 明朝" w:hAnsi="Century"/>
              </w:rPr>
              <w:t>3697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1ADF2F3C" w14:textId="0E9124F0" w:rsidR="009B6C64" w:rsidRPr="00176145" w:rsidRDefault="00EE0965" w:rsidP="008E597A">
            <w:pPr>
              <w:pStyle w:val="af4"/>
              <w:tabs>
                <w:tab w:val="decimal" w:pos="396"/>
                <w:tab w:val="right" w:pos="963"/>
                <w:tab w:val="decimal" w:pos="1246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="009B6C64" w:rsidRPr="00176145">
              <w:rPr>
                <w:rFonts w:ascii="Century" w:eastAsia="ＭＳ 明朝" w:hAnsi="Century"/>
              </w:rPr>
              <w:t>93.6</w:t>
            </w:r>
            <w:r>
              <w:rPr>
                <w:rFonts w:ascii="Century" w:eastAsia="ＭＳ 明朝" w:hAnsi="Century"/>
              </w:rPr>
              <w:tab/>
            </w:r>
            <w:r w:rsidR="0010317F"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10317F">
              <w:rPr>
                <w:rFonts w:ascii="Century" w:eastAsia="ＭＳ 明朝" w:hAnsi="Century" w:hint="eastAsia"/>
              </w:rPr>
              <w:t>0.5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7F23DE0B" w14:textId="15AD1B5C" w:rsidR="009B6C64" w:rsidRPr="00176145" w:rsidRDefault="009B6C64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143843</w:t>
            </w:r>
            <w:r w:rsidR="00EE0965">
              <w:rPr>
                <w:rFonts w:ascii="Century" w:eastAsia="ＭＳ 明朝" w:hAnsi="Century"/>
              </w:rPr>
              <w:t xml:space="preserve"> </w:t>
            </w:r>
            <w:r w:rsidR="0010317F">
              <w:rPr>
                <w:rFonts w:ascii="Century" w:eastAsia="ＭＳ 明朝" w:hAnsi="Century" w:hint="eastAsia"/>
              </w:rPr>
              <w:t>±</w:t>
            </w:r>
            <w:r w:rsidR="00EE0965">
              <w:rPr>
                <w:rFonts w:ascii="Century" w:eastAsia="ＭＳ 明朝" w:hAnsi="Century" w:hint="eastAsia"/>
              </w:rPr>
              <w:t xml:space="preserve"> </w:t>
            </w:r>
            <w:r w:rsidR="00EE0965">
              <w:rPr>
                <w:rFonts w:ascii="Century" w:eastAsia="ＭＳ 明朝" w:hAnsi="Century"/>
              </w:rPr>
              <w:t>12855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7440E66D" w14:textId="721C584E" w:rsidR="009B6C64" w:rsidRPr="00176145" w:rsidRDefault="00EE0965" w:rsidP="008E597A">
            <w:pPr>
              <w:pStyle w:val="af4"/>
              <w:tabs>
                <w:tab w:val="decimal" w:pos="398"/>
                <w:tab w:val="right" w:pos="965"/>
                <w:tab w:val="decimal" w:pos="1248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="009B6C64" w:rsidRPr="00176145">
              <w:rPr>
                <w:rFonts w:ascii="Century" w:eastAsia="ＭＳ 明朝" w:hAnsi="Century"/>
              </w:rPr>
              <w:t>96.8</w:t>
            </w:r>
            <w:r>
              <w:rPr>
                <w:rFonts w:ascii="Century" w:eastAsia="ＭＳ 明朝" w:hAnsi="Century"/>
              </w:rPr>
              <w:tab/>
            </w:r>
            <w:r w:rsidR="0010317F"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10317F">
              <w:rPr>
                <w:rFonts w:ascii="Century" w:eastAsia="ＭＳ 明朝" w:hAnsi="Century" w:hint="eastAsia"/>
              </w:rPr>
              <w:t>1.4</w:t>
            </w:r>
          </w:p>
        </w:tc>
      </w:tr>
      <w:tr w:rsidR="009B6C64" w:rsidRPr="00176145" w14:paraId="5BAE4A84" w14:textId="77777777" w:rsidTr="00590A59">
        <w:tc>
          <w:tcPr>
            <w:tcW w:w="846" w:type="dxa"/>
            <w:tcBorders>
              <w:top w:val="nil"/>
              <w:left w:val="nil"/>
              <w:right w:val="nil"/>
            </w:tcBorders>
          </w:tcPr>
          <w:p w14:paraId="097FDB99" w14:textId="486D9E3E" w:rsidR="009B6C64" w:rsidRPr="00176145" w:rsidRDefault="009B6C64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24</w:t>
            </w:r>
          </w:p>
        </w:tc>
        <w:tc>
          <w:tcPr>
            <w:tcW w:w="1910" w:type="dxa"/>
            <w:tcBorders>
              <w:top w:val="nil"/>
              <w:left w:val="nil"/>
              <w:right w:val="nil"/>
            </w:tcBorders>
          </w:tcPr>
          <w:p w14:paraId="091821FA" w14:textId="35A0E8E6" w:rsidR="009B6C64" w:rsidRPr="00176145" w:rsidRDefault="009B6C64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126511</w:t>
            </w:r>
            <w:r w:rsidR="0010317F">
              <w:rPr>
                <w:rFonts w:ascii="Century" w:eastAsia="ＭＳ 明朝" w:hAnsi="Century"/>
              </w:rPr>
              <w:t xml:space="preserve"> </w:t>
            </w:r>
            <w:r w:rsidR="0010317F">
              <w:rPr>
                <w:rFonts w:ascii="Century" w:eastAsia="ＭＳ 明朝" w:hAnsi="Century" w:hint="eastAsia"/>
              </w:rPr>
              <w:t>±</w:t>
            </w:r>
            <w:r w:rsidR="0010317F">
              <w:rPr>
                <w:rFonts w:ascii="Century" w:eastAsia="ＭＳ 明朝" w:hAnsi="Century" w:hint="eastAsia"/>
              </w:rPr>
              <w:t xml:space="preserve"> </w:t>
            </w:r>
            <w:r w:rsidR="0010317F" w:rsidRPr="0010317F">
              <w:rPr>
                <w:rFonts w:ascii="Century" w:eastAsia="ＭＳ 明朝" w:hAnsi="Century"/>
              </w:rPr>
              <w:t>8645</w:t>
            </w:r>
          </w:p>
        </w:tc>
        <w:tc>
          <w:tcPr>
            <w:tcW w:w="1911" w:type="dxa"/>
            <w:tcBorders>
              <w:top w:val="nil"/>
              <w:left w:val="nil"/>
              <w:right w:val="nil"/>
            </w:tcBorders>
          </w:tcPr>
          <w:p w14:paraId="7DDC196E" w14:textId="0F87A2C4" w:rsidR="009B6C64" w:rsidRPr="00176145" w:rsidRDefault="00EE0965" w:rsidP="008E597A">
            <w:pPr>
              <w:pStyle w:val="af4"/>
              <w:tabs>
                <w:tab w:val="decimal" w:pos="396"/>
                <w:tab w:val="right" w:pos="963"/>
                <w:tab w:val="decimal" w:pos="1246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="009B6C64" w:rsidRPr="00176145">
              <w:rPr>
                <w:rFonts w:ascii="Century" w:eastAsia="ＭＳ 明朝" w:hAnsi="Century"/>
              </w:rPr>
              <w:t>91.4</w:t>
            </w:r>
            <w:r>
              <w:rPr>
                <w:rFonts w:ascii="Century" w:eastAsia="ＭＳ 明朝" w:hAnsi="Century"/>
              </w:rPr>
              <w:tab/>
            </w:r>
            <w:r w:rsidR="0010317F"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10317F">
              <w:rPr>
                <w:rFonts w:ascii="Century" w:eastAsia="ＭＳ 明朝" w:hAnsi="Century" w:hint="eastAsia"/>
              </w:rPr>
              <w:t>3.4</w:t>
            </w:r>
          </w:p>
        </w:tc>
        <w:tc>
          <w:tcPr>
            <w:tcW w:w="1911" w:type="dxa"/>
            <w:tcBorders>
              <w:top w:val="nil"/>
              <w:left w:val="nil"/>
              <w:right w:val="nil"/>
            </w:tcBorders>
          </w:tcPr>
          <w:p w14:paraId="7FC89834" w14:textId="08167143" w:rsidR="009B6C64" w:rsidRPr="00176145" w:rsidRDefault="009B6C64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136447</w:t>
            </w:r>
            <w:r w:rsidR="00EE0965">
              <w:rPr>
                <w:rFonts w:ascii="Century" w:eastAsia="ＭＳ 明朝" w:hAnsi="Century"/>
              </w:rPr>
              <w:t xml:space="preserve"> </w:t>
            </w:r>
            <w:r w:rsidR="0010317F">
              <w:rPr>
                <w:rFonts w:ascii="Century" w:eastAsia="ＭＳ 明朝" w:hAnsi="Century" w:hint="eastAsia"/>
              </w:rPr>
              <w:t>±</w:t>
            </w:r>
            <w:r w:rsidR="00EE0965">
              <w:rPr>
                <w:rFonts w:ascii="Century" w:eastAsia="ＭＳ 明朝" w:hAnsi="Century" w:hint="eastAsia"/>
              </w:rPr>
              <w:t xml:space="preserve"> </w:t>
            </w:r>
            <w:r w:rsidR="00EE0965">
              <w:rPr>
                <w:rFonts w:ascii="Century" w:eastAsia="ＭＳ 明朝" w:hAnsi="Century"/>
              </w:rPr>
              <w:t>13947</w:t>
            </w:r>
          </w:p>
        </w:tc>
        <w:tc>
          <w:tcPr>
            <w:tcW w:w="1911" w:type="dxa"/>
            <w:tcBorders>
              <w:top w:val="nil"/>
              <w:left w:val="nil"/>
              <w:right w:val="nil"/>
            </w:tcBorders>
          </w:tcPr>
          <w:p w14:paraId="4D83FDD9" w14:textId="5766B343" w:rsidR="009B6C64" w:rsidRPr="00176145" w:rsidRDefault="00EE0965" w:rsidP="008E597A">
            <w:pPr>
              <w:pStyle w:val="af4"/>
              <w:tabs>
                <w:tab w:val="decimal" w:pos="398"/>
                <w:tab w:val="right" w:pos="965"/>
                <w:tab w:val="decimal" w:pos="1248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="009B6C64" w:rsidRPr="00176145">
              <w:rPr>
                <w:rFonts w:ascii="Century" w:eastAsia="ＭＳ 明朝" w:hAnsi="Century"/>
              </w:rPr>
              <w:t>91.5</w:t>
            </w:r>
            <w:r>
              <w:rPr>
                <w:rFonts w:ascii="Century" w:eastAsia="ＭＳ 明朝" w:hAnsi="Century"/>
              </w:rPr>
              <w:tab/>
            </w:r>
            <w:r w:rsidR="0010317F"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10317F">
              <w:rPr>
                <w:rFonts w:ascii="Century" w:eastAsia="ＭＳ 明朝" w:hAnsi="Century" w:hint="eastAsia"/>
              </w:rPr>
              <w:t>2.0</w:t>
            </w:r>
          </w:p>
        </w:tc>
      </w:tr>
    </w:tbl>
    <w:p w14:paraId="2677D1B1" w14:textId="77777777" w:rsidR="00171E86" w:rsidRDefault="00171E86" w:rsidP="00171E86">
      <w:pPr>
        <w:pStyle w:val="af4"/>
        <w:jc w:val="center"/>
        <w:rPr>
          <w:rFonts w:ascii="Century" w:eastAsia="ＭＳ 明朝" w:hAnsi="Century"/>
        </w:rPr>
      </w:pPr>
    </w:p>
    <w:p w14:paraId="095B1C86" w14:textId="77777777" w:rsidR="00465C40" w:rsidRPr="00176145" w:rsidRDefault="00465C40" w:rsidP="00171E86">
      <w:pPr>
        <w:pStyle w:val="af4"/>
        <w:jc w:val="center"/>
        <w:rPr>
          <w:rFonts w:ascii="Century" w:eastAsia="ＭＳ 明朝" w:hAnsi="Century"/>
        </w:rPr>
      </w:pPr>
    </w:p>
    <w:p w14:paraId="0647833E" w14:textId="21084B8B" w:rsidR="00336597" w:rsidRPr="00E45F16" w:rsidRDefault="00336597" w:rsidP="00336597">
      <w:pPr>
        <w:pStyle w:val="af4"/>
        <w:spacing w:line="360" w:lineRule="auto"/>
        <w:jc w:val="center"/>
        <w:rPr>
          <w:rFonts w:ascii="Century" w:eastAsia="ＭＳ 明朝" w:hAnsi="Century"/>
          <w:sz w:val="20"/>
          <w:szCs w:val="20"/>
        </w:rPr>
      </w:pPr>
      <w:r w:rsidRPr="00E45F16">
        <w:rPr>
          <w:rFonts w:ascii="Century" w:eastAsia="ＭＳ 明朝" w:hAnsi="Century"/>
          <w:b/>
          <w:sz w:val="20"/>
          <w:szCs w:val="20"/>
        </w:rPr>
        <w:t>Table S</w:t>
      </w:r>
      <w:proofErr w:type="gramStart"/>
      <w:r w:rsidR="00A7267A" w:rsidRPr="00E45F16">
        <w:rPr>
          <w:rFonts w:ascii="Century" w:eastAsia="ＭＳ 明朝" w:hAnsi="Century" w:hint="eastAsia"/>
          <w:b/>
          <w:sz w:val="20"/>
          <w:szCs w:val="20"/>
        </w:rPr>
        <w:t>2</w:t>
      </w:r>
      <w:r w:rsidR="001B47E6" w:rsidRPr="00E45F16">
        <w:rPr>
          <w:rFonts w:ascii="Century" w:eastAsia="ＭＳ 明朝" w:hAnsi="Century"/>
          <w:b/>
          <w:sz w:val="20"/>
          <w:szCs w:val="20"/>
        </w:rPr>
        <w:t>5</w:t>
      </w:r>
      <w:r w:rsidRPr="00E45F16">
        <w:rPr>
          <w:rFonts w:ascii="Century" w:eastAsia="ＭＳ 明朝" w:hAnsi="Century"/>
          <w:sz w:val="20"/>
          <w:szCs w:val="20"/>
        </w:rPr>
        <w:t xml:space="preserve">  </w:t>
      </w:r>
      <w:r w:rsidR="00766E18" w:rsidRPr="00766E18">
        <w:rPr>
          <w:rFonts w:ascii="Century" w:eastAsia="ＭＳ 明朝" w:hAnsi="Century"/>
          <w:bCs/>
          <w:sz w:val="20"/>
          <w:szCs w:val="20"/>
          <w:lang w:val="en-GB"/>
        </w:rPr>
        <w:t>Quantification</w:t>
      </w:r>
      <w:proofErr w:type="gramEnd"/>
      <w:r w:rsidR="00766E18" w:rsidRPr="00766E18">
        <w:rPr>
          <w:rFonts w:ascii="Century" w:eastAsia="ＭＳ 明朝" w:hAnsi="Century"/>
          <w:bCs/>
          <w:sz w:val="20"/>
          <w:szCs w:val="20"/>
          <w:lang w:val="en-GB"/>
        </w:rPr>
        <w:t xml:space="preserve"> of </w:t>
      </w:r>
      <w:r w:rsidR="00766E18" w:rsidRPr="00766E18">
        <w:rPr>
          <w:rFonts w:ascii="Century" w:eastAsia="ＭＳ 明朝" w:hAnsi="Century" w:hint="eastAsia"/>
          <w:bCs/>
          <w:sz w:val="20"/>
          <w:szCs w:val="20"/>
          <w:lang w:val="en-GB"/>
        </w:rPr>
        <w:t xml:space="preserve">the </w:t>
      </w:r>
      <w:r w:rsidR="00766E18" w:rsidRPr="00766E18">
        <w:rPr>
          <w:rFonts w:ascii="Century" w:eastAsia="ＭＳ 明朝" w:hAnsi="Century"/>
          <w:bCs/>
          <w:sz w:val="20"/>
          <w:szCs w:val="20"/>
          <w:lang w:val="en-GB"/>
        </w:rPr>
        <w:t>remaining</w:t>
      </w:r>
      <w:r w:rsidR="00766E18" w:rsidRPr="00766E18">
        <w:rPr>
          <w:rFonts w:ascii="Century" w:eastAsia="ＭＳ 明朝" w:hAnsi="Century"/>
          <w:sz w:val="20"/>
          <w:szCs w:val="20"/>
          <w:lang w:val="en-GB"/>
        </w:rPr>
        <w:t xml:space="preserve"> </w:t>
      </w:r>
      <w:r w:rsidR="00F74583" w:rsidRPr="00E45F16">
        <w:rPr>
          <w:rFonts w:ascii="Century" w:eastAsia="ＭＳ 明朝" w:hAnsi="Century"/>
          <w:sz w:val="20"/>
          <w:szCs w:val="20"/>
        </w:rPr>
        <w:t>isoliquiritigenin</w:t>
      </w:r>
      <w:r w:rsidRPr="00E45F16">
        <w:rPr>
          <w:rFonts w:ascii="Century" w:eastAsia="ＭＳ 明朝" w:hAnsi="Century"/>
          <w:sz w:val="20"/>
          <w:szCs w:val="20"/>
        </w:rPr>
        <w:t xml:space="preserve"> in</w:t>
      </w:r>
      <w:r w:rsidR="00105555" w:rsidRPr="00E45F16">
        <w:rPr>
          <w:rFonts w:ascii="Century" w:eastAsia="ＭＳ 明朝" w:hAnsi="Century"/>
          <w:sz w:val="20"/>
          <w:szCs w:val="20"/>
        </w:rPr>
        <w:t xml:space="preserve"> the</w:t>
      </w:r>
      <w:r w:rsidRPr="00E45F16">
        <w:rPr>
          <w:rFonts w:ascii="Century" w:eastAsia="ＭＳ 明朝" w:hAnsi="Century"/>
          <w:sz w:val="20"/>
          <w:szCs w:val="20"/>
        </w:rPr>
        <w:t xml:space="preserve"> </w:t>
      </w:r>
      <w:r w:rsidR="00465C40" w:rsidRPr="00E45F16">
        <w:rPr>
          <w:rFonts w:ascii="Century" w:eastAsia="ＭＳ 明朝" w:hAnsi="Century"/>
          <w:sz w:val="20"/>
          <w:szCs w:val="20"/>
        </w:rPr>
        <w:t xml:space="preserve">presence </w:t>
      </w:r>
      <w:r w:rsidR="00465C40">
        <w:rPr>
          <w:rFonts w:ascii="Century" w:eastAsia="ＭＳ 明朝" w:hAnsi="Century" w:hint="eastAsia"/>
          <w:sz w:val="20"/>
          <w:szCs w:val="20"/>
        </w:rPr>
        <w:t xml:space="preserve">or </w:t>
      </w:r>
      <w:r w:rsidRPr="00E45F16">
        <w:rPr>
          <w:rFonts w:ascii="Century" w:eastAsia="ＭＳ 明朝" w:hAnsi="Century"/>
          <w:sz w:val="20"/>
          <w:szCs w:val="20"/>
        </w:rPr>
        <w:t>absence and of MNU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46"/>
        <w:gridCol w:w="1910"/>
        <w:gridCol w:w="1911"/>
        <w:gridCol w:w="1911"/>
        <w:gridCol w:w="1911"/>
      </w:tblGrid>
      <w:tr w:rsidR="003F6AAF" w:rsidRPr="00176145" w14:paraId="2C96BBA2" w14:textId="77777777" w:rsidTr="0086476B">
        <w:tc>
          <w:tcPr>
            <w:tcW w:w="846" w:type="dxa"/>
            <w:tcBorders>
              <w:left w:val="nil"/>
              <w:bottom w:val="nil"/>
              <w:right w:val="nil"/>
            </w:tcBorders>
          </w:tcPr>
          <w:p w14:paraId="1D6D9C72" w14:textId="77777777" w:rsidR="003F6AAF" w:rsidRPr="00176145" w:rsidRDefault="003F6AAF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 xml:space="preserve">Time </w:t>
            </w:r>
          </w:p>
        </w:tc>
        <w:tc>
          <w:tcPr>
            <w:tcW w:w="3821" w:type="dxa"/>
            <w:gridSpan w:val="2"/>
            <w:tcBorders>
              <w:left w:val="nil"/>
              <w:right w:val="nil"/>
            </w:tcBorders>
          </w:tcPr>
          <w:p w14:paraId="11178168" w14:textId="77777777" w:rsidR="003F6AAF" w:rsidRPr="00176145" w:rsidRDefault="003F6AAF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MNU (</w:t>
            </w:r>
            <w:r>
              <w:rPr>
                <w:rFonts w:ascii="Century" w:eastAsia="ＭＳ 明朝" w:hAnsi="Century" w:hint="eastAsia"/>
              </w:rPr>
              <w:t>－</w:t>
            </w:r>
            <w:r w:rsidRPr="00176145">
              <w:rPr>
                <w:rFonts w:ascii="Century" w:eastAsia="ＭＳ 明朝" w:hAnsi="Century"/>
              </w:rPr>
              <w:t>)</w:t>
            </w:r>
          </w:p>
        </w:tc>
        <w:tc>
          <w:tcPr>
            <w:tcW w:w="3822" w:type="dxa"/>
            <w:gridSpan w:val="2"/>
            <w:tcBorders>
              <w:left w:val="nil"/>
              <w:right w:val="nil"/>
            </w:tcBorders>
          </w:tcPr>
          <w:p w14:paraId="4DCC2AE7" w14:textId="77777777" w:rsidR="003F6AAF" w:rsidRPr="00176145" w:rsidRDefault="003F6AAF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MNU (+)</w:t>
            </w:r>
          </w:p>
        </w:tc>
      </w:tr>
      <w:tr w:rsidR="003F6AAF" w:rsidRPr="00176145" w14:paraId="1C49900E" w14:textId="77777777" w:rsidTr="0086476B"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A8F5EB" w14:textId="77777777" w:rsidR="003F6AAF" w:rsidRPr="00176145" w:rsidRDefault="003F6AAF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(h)</w:t>
            </w:r>
          </w:p>
        </w:tc>
        <w:tc>
          <w:tcPr>
            <w:tcW w:w="1910" w:type="dxa"/>
            <w:tcBorders>
              <w:left w:val="nil"/>
              <w:bottom w:val="single" w:sz="4" w:space="0" w:color="auto"/>
              <w:right w:val="nil"/>
            </w:tcBorders>
          </w:tcPr>
          <w:p w14:paraId="45EEF776" w14:textId="77777777" w:rsidR="003F6AAF" w:rsidRPr="00176145" w:rsidRDefault="003F6AAF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Area</w:t>
            </w:r>
          </w:p>
        </w:tc>
        <w:tc>
          <w:tcPr>
            <w:tcW w:w="1911" w:type="dxa"/>
            <w:tcBorders>
              <w:left w:val="nil"/>
              <w:bottom w:val="single" w:sz="4" w:space="0" w:color="auto"/>
              <w:right w:val="nil"/>
            </w:tcBorders>
          </w:tcPr>
          <w:p w14:paraId="7B984174" w14:textId="77777777" w:rsidR="003F6AAF" w:rsidRPr="00176145" w:rsidRDefault="003F6AAF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Remaining (%)</w:t>
            </w:r>
          </w:p>
        </w:tc>
        <w:tc>
          <w:tcPr>
            <w:tcW w:w="1911" w:type="dxa"/>
            <w:tcBorders>
              <w:left w:val="nil"/>
              <w:bottom w:val="single" w:sz="4" w:space="0" w:color="auto"/>
              <w:right w:val="nil"/>
            </w:tcBorders>
          </w:tcPr>
          <w:p w14:paraId="1B140C4F" w14:textId="77777777" w:rsidR="003F6AAF" w:rsidRPr="00176145" w:rsidRDefault="003F6AAF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Area</w:t>
            </w:r>
          </w:p>
        </w:tc>
        <w:tc>
          <w:tcPr>
            <w:tcW w:w="1911" w:type="dxa"/>
            <w:tcBorders>
              <w:left w:val="nil"/>
              <w:bottom w:val="single" w:sz="4" w:space="0" w:color="auto"/>
              <w:right w:val="nil"/>
            </w:tcBorders>
          </w:tcPr>
          <w:p w14:paraId="6B28EE44" w14:textId="77777777" w:rsidR="003F6AAF" w:rsidRPr="00176145" w:rsidRDefault="003F6AAF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Remaining (%)</w:t>
            </w:r>
          </w:p>
        </w:tc>
      </w:tr>
      <w:tr w:rsidR="003F6AAF" w:rsidRPr="00176145" w14:paraId="4A3C6B9B" w14:textId="77777777" w:rsidTr="0086476B">
        <w:tc>
          <w:tcPr>
            <w:tcW w:w="846" w:type="dxa"/>
            <w:tcBorders>
              <w:left w:val="nil"/>
              <w:bottom w:val="nil"/>
              <w:right w:val="nil"/>
            </w:tcBorders>
          </w:tcPr>
          <w:p w14:paraId="4D282B8C" w14:textId="77777777" w:rsidR="003F6AAF" w:rsidRPr="00176145" w:rsidRDefault="003F6AAF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0</w:t>
            </w:r>
          </w:p>
        </w:tc>
        <w:tc>
          <w:tcPr>
            <w:tcW w:w="1910" w:type="dxa"/>
            <w:tcBorders>
              <w:left w:val="nil"/>
              <w:bottom w:val="nil"/>
              <w:right w:val="nil"/>
            </w:tcBorders>
          </w:tcPr>
          <w:p w14:paraId="191B781F" w14:textId="48C7A0F7" w:rsidR="003F6AAF" w:rsidRPr="00176145" w:rsidRDefault="003F6AAF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222886</w:t>
            </w:r>
            <w:r>
              <w:rPr>
                <w:rFonts w:ascii="Century" w:eastAsia="ＭＳ 明朝" w:hAnsi="Century"/>
              </w:rPr>
              <w:t xml:space="preserve"> </w:t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 w:hint="eastAsia"/>
              </w:rPr>
              <w:t xml:space="preserve"> </w:t>
            </w:r>
            <w:r w:rsidR="00A802B3">
              <w:rPr>
                <w:rFonts w:ascii="Century" w:eastAsia="ＭＳ 明朝" w:hAnsi="Century"/>
              </w:rPr>
              <w:t>18519</w:t>
            </w:r>
          </w:p>
        </w:tc>
        <w:tc>
          <w:tcPr>
            <w:tcW w:w="1911" w:type="dxa"/>
            <w:tcBorders>
              <w:left w:val="nil"/>
              <w:bottom w:val="nil"/>
              <w:right w:val="nil"/>
            </w:tcBorders>
          </w:tcPr>
          <w:p w14:paraId="4DDC0412" w14:textId="77777777" w:rsidR="003F6AAF" w:rsidRPr="00176145" w:rsidRDefault="003F6AAF" w:rsidP="008E597A">
            <w:pPr>
              <w:pStyle w:val="af4"/>
              <w:tabs>
                <w:tab w:val="decimal" w:pos="396"/>
                <w:tab w:val="right" w:pos="963"/>
                <w:tab w:val="decimal" w:pos="1246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Pr="00176145">
              <w:rPr>
                <w:rFonts w:ascii="Century" w:eastAsia="ＭＳ 明朝" w:hAnsi="Century"/>
              </w:rPr>
              <w:t>100.0</w:t>
            </w:r>
            <w:r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Pr="0010317F">
              <w:rPr>
                <w:rFonts w:ascii="Century" w:eastAsia="ＭＳ 明朝" w:hAnsi="Century"/>
              </w:rPr>
              <w:t>0</w:t>
            </w:r>
            <w:r>
              <w:rPr>
                <w:rFonts w:ascii="Century" w:eastAsia="ＭＳ 明朝" w:hAnsi="Century"/>
              </w:rPr>
              <w:t>.0</w:t>
            </w:r>
          </w:p>
        </w:tc>
        <w:tc>
          <w:tcPr>
            <w:tcW w:w="1911" w:type="dxa"/>
            <w:tcBorders>
              <w:left w:val="nil"/>
              <w:bottom w:val="nil"/>
              <w:right w:val="nil"/>
            </w:tcBorders>
          </w:tcPr>
          <w:p w14:paraId="0C94F2F8" w14:textId="72D42806" w:rsidR="003F6AAF" w:rsidRPr="00176145" w:rsidRDefault="003F6AAF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222879</w:t>
            </w:r>
            <w:r>
              <w:rPr>
                <w:rFonts w:ascii="Century" w:eastAsia="ＭＳ 明朝" w:hAnsi="Century"/>
              </w:rPr>
              <w:t xml:space="preserve"> </w:t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 w:hint="eastAsia"/>
              </w:rPr>
              <w:t xml:space="preserve"> </w:t>
            </w:r>
            <w:r>
              <w:rPr>
                <w:rFonts w:ascii="Century" w:eastAsia="ＭＳ 明朝" w:hAnsi="Century"/>
              </w:rPr>
              <w:t>18514</w:t>
            </w:r>
          </w:p>
        </w:tc>
        <w:tc>
          <w:tcPr>
            <w:tcW w:w="1911" w:type="dxa"/>
            <w:tcBorders>
              <w:left w:val="nil"/>
              <w:bottom w:val="nil"/>
              <w:right w:val="nil"/>
            </w:tcBorders>
          </w:tcPr>
          <w:p w14:paraId="4939D20F" w14:textId="77777777" w:rsidR="003F6AAF" w:rsidRPr="00176145" w:rsidRDefault="003F6AAF" w:rsidP="008E597A">
            <w:pPr>
              <w:pStyle w:val="af4"/>
              <w:tabs>
                <w:tab w:val="decimal" w:pos="398"/>
                <w:tab w:val="right" w:pos="965"/>
                <w:tab w:val="decimal" w:pos="1248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Pr="00176145">
              <w:rPr>
                <w:rFonts w:ascii="Century" w:eastAsia="ＭＳ 明朝" w:hAnsi="Century"/>
              </w:rPr>
              <w:t>100.0</w:t>
            </w:r>
            <w:r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Pr="0010317F">
              <w:rPr>
                <w:rFonts w:ascii="Century" w:eastAsia="ＭＳ 明朝" w:hAnsi="Century"/>
              </w:rPr>
              <w:t>0</w:t>
            </w:r>
            <w:r>
              <w:rPr>
                <w:rFonts w:ascii="Century" w:eastAsia="ＭＳ 明朝" w:hAnsi="Century"/>
              </w:rPr>
              <w:t>.0</w:t>
            </w:r>
          </w:p>
        </w:tc>
      </w:tr>
      <w:tr w:rsidR="003F6AAF" w:rsidRPr="00176145" w14:paraId="67D62B9D" w14:textId="77777777" w:rsidTr="0086476B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14:paraId="0AF8F134" w14:textId="77777777" w:rsidR="003F6AAF" w:rsidRPr="00176145" w:rsidRDefault="003F6AAF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1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14:paraId="0B4A0DD8" w14:textId="66E28969" w:rsidR="003F6AAF" w:rsidRPr="00176145" w:rsidRDefault="003F6AAF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220540</w:t>
            </w:r>
            <w:r>
              <w:rPr>
                <w:rFonts w:ascii="Century" w:hAnsi="Century"/>
              </w:rPr>
              <w:t xml:space="preserve"> </w:t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 w:hint="eastAsia"/>
              </w:rPr>
              <w:t xml:space="preserve"> </w:t>
            </w:r>
            <w:r w:rsidR="00A802B3">
              <w:rPr>
                <w:rFonts w:ascii="Century" w:eastAsia="ＭＳ 明朝" w:hAnsi="Century"/>
              </w:rPr>
              <w:t>33374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3301C28E" w14:textId="05B7BC97" w:rsidR="003F6AAF" w:rsidRPr="00176145" w:rsidRDefault="003F6AAF" w:rsidP="008E597A">
            <w:pPr>
              <w:pStyle w:val="af4"/>
              <w:tabs>
                <w:tab w:val="decimal" w:pos="396"/>
                <w:tab w:val="right" w:pos="963"/>
                <w:tab w:val="decimal" w:pos="1246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Pr="00176145">
              <w:rPr>
                <w:rFonts w:ascii="Century" w:hAnsi="Century"/>
              </w:rPr>
              <w:t>97.3</w:t>
            </w:r>
            <w:r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A802B3">
              <w:rPr>
                <w:rFonts w:ascii="Century" w:eastAsia="ＭＳ 明朝" w:hAnsi="Century"/>
              </w:rPr>
              <w:t>6</w:t>
            </w:r>
            <w:r>
              <w:rPr>
                <w:rFonts w:ascii="Century" w:eastAsia="ＭＳ 明朝" w:hAnsi="Century" w:hint="eastAsia"/>
              </w:rPr>
              <w:t>.7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65918612" w14:textId="18F6C966" w:rsidR="003F6AAF" w:rsidRPr="00176145" w:rsidRDefault="003F6AAF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230822</w:t>
            </w:r>
            <w:r>
              <w:rPr>
                <w:rFonts w:ascii="Century" w:eastAsia="ＭＳ 明朝" w:hAnsi="Century"/>
              </w:rPr>
              <w:t xml:space="preserve"> </w:t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 w:hint="eastAsia"/>
              </w:rPr>
              <w:t xml:space="preserve"> </w:t>
            </w:r>
            <w:r>
              <w:rPr>
                <w:rFonts w:ascii="Century" w:eastAsia="ＭＳ 明朝" w:hAnsi="Century"/>
              </w:rPr>
              <w:t>35331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1AD13B21" w14:textId="36C5F30C" w:rsidR="003F6AAF" w:rsidRPr="00176145" w:rsidRDefault="003F6AAF" w:rsidP="008E597A">
            <w:pPr>
              <w:pStyle w:val="af4"/>
              <w:tabs>
                <w:tab w:val="decimal" w:pos="398"/>
                <w:tab w:val="right" w:pos="965"/>
                <w:tab w:val="decimal" w:pos="1248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Pr="00176145">
              <w:rPr>
                <w:rFonts w:ascii="Century" w:hAnsi="Century"/>
              </w:rPr>
              <w:t>101.7</w:t>
            </w:r>
            <w:r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A802B3">
              <w:rPr>
                <w:rFonts w:ascii="Century" w:eastAsia="ＭＳ 明朝" w:hAnsi="Century"/>
              </w:rPr>
              <w:t>8.3</w:t>
            </w:r>
          </w:p>
        </w:tc>
      </w:tr>
      <w:tr w:rsidR="003F6AAF" w:rsidRPr="00176145" w14:paraId="463AA7AB" w14:textId="77777777" w:rsidTr="0086476B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14:paraId="1E5422F1" w14:textId="77777777" w:rsidR="003F6AAF" w:rsidRPr="00176145" w:rsidRDefault="003F6AAF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2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14:paraId="1CCD4986" w14:textId="76355918" w:rsidR="003F6AAF" w:rsidRPr="00176145" w:rsidRDefault="003F6AAF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231212</w:t>
            </w:r>
            <w:r>
              <w:rPr>
                <w:rFonts w:ascii="Century" w:eastAsia="ＭＳ 明朝" w:hAnsi="Century"/>
              </w:rPr>
              <w:t xml:space="preserve"> </w:t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 w:hint="eastAsia"/>
              </w:rPr>
              <w:t xml:space="preserve"> </w:t>
            </w:r>
            <w:r w:rsidR="00A802B3" w:rsidRPr="00A802B3">
              <w:rPr>
                <w:rFonts w:ascii="Century" w:eastAsia="ＭＳ 明朝" w:hAnsi="Century"/>
              </w:rPr>
              <w:t>274</w:t>
            </w:r>
            <w:r w:rsidR="00A802B3">
              <w:rPr>
                <w:rFonts w:ascii="Century" w:eastAsia="ＭＳ 明朝" w:hAnsi="Century"/>
              </w:rPr>
              <w:t>80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0A8A6895" w14:textId="46AE91ED" w:rsidR="003F6AAF" w:rsidRPr="00176145" w:rsidRDefault="003F6AAF" w:rsidP="008E597A">
            <w:pPr>
              <w:pStyle w:val="af4"/>
              <w:tabs>
                <w:tab w:val="decimal" w:pos="396"/>
                <w:tab w:val="right" w:pos="963"/>
                <w:tab w:val="decimal" w:pos="1246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Pr="00176145">
              <w:rPr>
                <w:rFonts w:ascii="Century" w:hAnsi="Century"/>
              </w:rPr>
              <w:t>102.9</w:t>
            </w:r>
            <w:r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A802B3">
              <w:rPr>
                <w:rFonts w:ascii="Century" w:eastAsia="ＭＳ 明朝" w:hAnsi="Century"/>
              </w:rPr>
              <w:t>3.7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7ADAD9DE" w14:textId="47C5ED49" w:rsidR="003F6AAF" w:rsidRPr="00176145" w:rsidRDefault="003F6AAF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221341</w:t>
            </w:r>
            <w:r>
              <w:rPr>
                <w:rFonts w:ascii="Century" w:eastAsia="ＭＳ 明朝" w:hAnsi="Century"/>
              </w:rPr>
              <w:t xml:space="preserve"> </w:t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 w:hint="eastAsia"/>
              </w:rPr>
              <w:t xml:space="preserve"> </w:t>
            </w:r>
            <w:r>
              <w:rPr>
                <w:rFonts w:ascii="Century" w:eastAsia="ＭＳ 明朝" w:hAnsi="Century"/>
              </w:rPr>
              <w:t>34088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38E50D43" w14:textId="0028EBEC" w:rsidR="003F6AAF" w:rsidRPr="00176145" w:rsidRDefault="003F6AAF" w:rsidP="008E597A">
            <w:pPr>
              <w:pStyle w:val="af4"/>
              <w:tabs>
                <w:tab w:val="decimal" w:pos="398"/>
                <w:tab w:val="right" w:pos="965"/>
                <w:tab w:val="decimal" w:pos="1248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Pr="00176145">
              <w:rPr>
                <w:rFonts w:ascii="Century" w:hAnsi="Century"/>
              </w:rPr>
              <w:t>97.6</w:t>
            </w:r>
            <w:r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A802B3">
              <w:rPr>
                <w:rFonts w:ascii="Century" w:eastAsia="ＭＳ 明朝" w:hAnsi="Century"/>
              </w:rPr>
              <w:t>8.9</w:t>
            </w:r>
          </w:p>
        </w:tc>
      </w:tr>
      <w:tr w:rsidR="003F6AAF" w:rsidRPr="00176145" w14:paraId="4780EE5D" w14:textId="77777777" w:rsidTr="0086476B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14:paraId="533F2D47" w14:textId="77777777" w:rsidR="003F6AAF" w:rsidRPr="00176145" w:rsidRDefault="003F6AAF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3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14:paraId="39B8D4AF" w14:textId="677FED0B" w:rsidR="003F6AAF" w:rsidRPr="00176145" w:rsidRDefault="003F6AAF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228409</w:t>
            </w:r>
            <w:r>
              <w:rPr>
                <w:rFonts w:ascii="Century" w:eastAsia="ＭＳ 明朝" w:hAnsi="Century"/>
              </w:rPr>
              <w:t xml:space="preserve"> </w:t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 w:hint="eastAsia"/>
              </w:rPr>
              <w:t xml:space="preserve"> </w:t>
            </w:r>
            <w:r w:rsidR="00A802B3">
              <w:rPr>
                <w:rFonts w:ascii="Century" w:eastAsia="ＭＳ 明朝" w:hAnsi="Century"/>
              </w:rPr>
              <w:t>32091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02C419E4" w14:textId="0BECE043" w:rsidR="003F6AAF" w:rsidRPr="00176145" w:rsidRDefault="003F6AAF" w:rsidP="008E597A">
            <w:pPr>
              <w:pStyle w:val="af4"/>
              <w:tabs>
                <w:tab w:val="decimal" w:pos="396"/>
                <w:tab w:val="right" w:pos="963"/>
                <w:tab w:val="decimal" w:pos="1246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Pr="00176145">
              <w:rPr>
                <w:rFonts w:ascii="Century" w:hAnsi="Century"/>
              </w:rPr>
              <w:t>101.0</w:t>
            </w:r>
            <w:r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A802B3">
              <w:rPr>
                <w:rFonts w:ascii="Century" w:eastAsia="ＭＳ 明朝" w:hAnsi="Century"/>
              </w:rPr>
              <w:t>5.8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3821EAEA" w14:textId="7D34F54C" w:rsidR="003F6AAF" w:rsidRPr="00176145" w:rsidRDefault="003F6AAF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249281</w:t>
            </w:r>
            <w:r>
              <w:rPr>
                <w:rFonts w:ascii="Century" w:eastAsia="ＭＳ 明朝" w:hAnsi="Century"/>
              </w:rPr>
              <w:t xml:space="preserve"> </w:t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 w:hint="eastAsia"/>
              </w:rPr>
              <w:t xml:space="preserve"> </w:t>
            </w:r>
            <w:r w:rsidR="00A802B3">
              <w:rPr>
                <w:rFonts w:ascii="Century" w:eastAsia="ＭＳ 明朝" w:hAnsi="Century"/>
              </w:rPr>
              <w:t>21748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083DD780" w14:textId="0510C564" w:rsidR="003F6AAF" w:rsidRPr="00176145" w:rsidRDefault="003F6AAF" w:rsidP="008E597A">
            <w:pPr>
              <w:pStyle w:val="af4"/>
              <w:tabs>
                <w:tab w:val="decimal" w:pos="398"/>
                <w:tab w:val="right" w:pos="965"/>
                <w:tab w:val="decimal" w:pos="1248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Pr="00176145">
              <w:rPr>
                <w:rFonts w:ascii="Century" w:hAnsi="Century"/>
              </w:rPr>
              <w:t>102.5</w:t>
            </w:r>
            <w:r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A802B3">
              <w:rPr>
                <w:rFonts w:ascii="Century" w:eastAsia="ＭＳ 明朝" w:hAnsi="Century"/>
              </w:rPr>
              <w:t>3.8</w:t>
            </w:r>
          </w:p>
        </w:tc>
      </w:tr>
      <w:tr w:rsidR="003F6AAF" w:rsidRPr="00176145" w14:paraId="5A0A7E8A" w14:textId="77777777" w:rsidTr="0086476B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14:paraId="38454DB6" w14:textId="77777777" w:rsidR="003F6AAF" w:rsidRPr="00176145" w:rsidRDefault="003F6AAF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4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14:paraId="55C3167C" w14:textId="1AAC211E" w:rsidR="003F6AAF" w:rsidRPr="00176145" w:rsidRDefault="003F6AAF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220680</w:t>
            </w:r>
            <w:r>
              <w:rPr>
                <w:rFonts w:ascii="Century" w:eastAsia="ＭＳ 明朝" w:hAnsi="Century"/>
              </w:rPr>
              <w:t xml:space="preserve"> </w:t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 w:hint="eastAsia"/>
              </w:rPr>
              <w:t xml:space="preserve"> </w:t>
            </w:r>
            <w:r w:rsidR="00A802B3">
              <w:rPr>
                <w:rFonts w:ascii="Century" w:eastAsia="ＭＳ 明朝" w:hAnsi="Century"/>
              </w:rPr>
              <w:t>37711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384264F2" w14:textId="5BA90351" w:rsidR="003F6AAF" w:rsidRPr="00176145" w:rsidRDefault="003F6AAF" w:rsidP="008E597A">
            <w:pPr>
              <w:pStyle w:val="af4"/>
              <w:tabs>
                <w:tab w:val="decimal" w:pos="396"/>
                <w:tab w:val="right" w:pos="963"/>
                <w:tab w:val="decimal" w:pos="1246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Pr="00176145">
              <w:rPr>
                <w:rFonts w:ascii="Century" w:hAnsi="Century"/>
              </w:rPr>
              <w:t>97.3</w:t>
            </w:r>
            <w:r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A802B3">
              <w:rPr>
                <w:rFonts w:ascii="Century" w:eastAsia="ＭＳ 明朝" w:hAnsi="Century"/>
              </w:rPr>
              <w:t>9.1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66275FD8" w14:textId="23A25296" w:rsidR="003F6AAF" w:rsidRPr="00176145" w:rsidRDefault="003F6AAF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236406</w:t>
            </w:r>
            <w:r>
              <w:rPr>
                <w:rFonts w:ascii="Century" w:eastAsia="ＭＳ 明朝" w:hAnsi="Century"/>
              </w:rPr>
              <w:t xml:space="preserve"> </w:t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 w:hint="eastAsia"/>
              </w:rPr>
              <w:t xml:space="preserve"> </w:t>
            </w:r>
            <w:r w:rsidR="00A802B3">
              <w:rPr>
                <w:rFonts w:ascii="Century" w:eastAsia="ＭＳ 明朝" w:hAnsi="Century"/>
              </w:rPr>
              <w:t>37017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0F94C9B3" w14:textId="45E96D3B" w:rsidR="003F6AAF" w:rsidRPr="00176145" w:rsidRDefault="003F6AAF" w:rsidP="008E597A">
            <w:pPr>
              <w:pStyle w:val="af4"/>
              <w:tabs>
                <w:tab w:val="decimal" w:pos="398"/>
                <w:tab w:val="right" w:pos="965"/>
                <w:tab w:val="decimal" w:pos="1248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Pr="00176145">
              <w:rPr>
                <w:rFonts w:ascii="Century" w:hAnsi="Century"/>
              </w:rPr>
              <w:t>104.3</w:t>
            </w:r>
            <w:r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A802B3">
              <w:rPr>
                <w:rFonts w:ascii="Century" w:eastAsia="ＭＳ 明朝" w:hAnsi="Century"/>
              </w:rPr>
              <w:t>10.6</w:t>
            </w:r>
          </w:p>
        </w:tc>
      </w:tr>
      <w:tr w:rsidR="003F6AAF" w:rsidRPr="00176145" w14:paraId="21329D20" w14:textId="77777777" w:rsidTr="0086476B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14:paraId="5FA55BE8" w14:textId="77777777" w:rsidR="003F6AAF" w:rsidRPr="00176145" w:rsidRDefault="003F6AAF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5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14:paraId="65C3C313" w14:textId="7CABDE64" w:rsidR="003F6AAF" w:rsidRPr="00176145" w:rsidRDefault="003F6AAF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225881</w:t>
            </w:r>
            <w:r>
              <w:rPr>
                <w:rFonts w:ascii="Century" w:eastAsia="ＭＳ 明朝" w:hAnsi="Century"/>
              </w:rPr>
              <w:t xml:space="preserve"> </w:t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 w:hint="eastAsia"/>
              </w:rPr>
              <w:t xml:space="preserve"> </w:t>
            </w:r>
            <w:r w:rsidR="00A802B3">
              <w:rPr>
                <w:rFonts w:ascii="Century" w:eastAsia="ＭＳ 明朝" w:hAnsi="Century"/>
              </w:rPr>
              <w:t>28550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221F8A0B" w14:textId="40D2E971" w:rsidR="003F6AAF" w:rsidRPr="00176145" w:rsidRDefault="003F6AAF" w:rsidP="008E597A">
            <w:pPr>
              <w:pStyle w:val="af4"/>
              <w:tabs>
                <w:tab w:val="decimal" w:pos="396"/>
                <w:tab w:val="right" w:pos="963"/>
                <w:tab w:val="decimal" w:pos="1246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Pr="00176145">
              <w:rPr>
                <w:rFonts w:ascii="Century" w:hAnsi="Century"/>
              </w:rPr>
              <w:t>100.2</w:t>
            </w:r>
            <w:r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A802B3">
              <w:rPr>
                <w:rFonts w:ascii="Century" w:eastAsia="ＭＳ 明朝" w:hAnsi="Century"/>
              </w:rPr>
              <w:t>4</w:t>
            </w:r>
            <w:r>
              <w:rPr>
                <w:rFonts w:ascii="Century" w:eastAsia="ＭＳ 明朝" w:hAnsi="Century" w:hint="eastAsia"/>
              </w:rPr>
              <w:t>.4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2EFF8F2E" w14:textId="339B8302" w:rsidR="003F6AAF" w:rsidRPr="00176145" w:rsidRDefault="003F6AAF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226162</w:t>
            </w:r>
            <w:r>
              <w:rPr>
                <w:rFonts w:ascii="Century" w:eastAsia="ＭＳ 明朝" w:hAnsi="Century"/>
              </w:rPr>
              <w:t xml:space="preserve"> </w:t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 w:hint="eastAsia"/>
              </w:rPr>
              <w:t xml:space="preserve"> </w:t>
            </w:r>
            <w:r w:rsidR="00A802B3">
              <w:rPr>
                <w:rFonts w:ascii="Century" w:eastAsia="ＭＳ 明朝" w:hAnsi="Century"/>
              </w:rPr>
              <w:t>37749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1D24A09E" w14:textId="4776AF16" w:rsidR="003F6AAF" w:rsidRPr="00176145" w:rsidRDefault="003F6AAF" w:rsidP="008E597A">
            <w:pPr>
              <w:pStyle w:val="af4"/>
              <w:tabs>
                <w:tab w:val="decimal" w:pos="398"/>
                <w:tab w:val="right" w:pos="965"/>
                <w:tab w:val="decimal" w:pos="1248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Pr="00176145">
              <w:rPr>
                <w:rFonts w:ascii="Century" w:hAnsi="Century"/>
              </w:rPr>
              <w:t>99.3</w:t>
            </w:r>
            <w:r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A802B3">
              <w:rPr>
                <w:rFonts w:ascii="Century" w:eastAsia="ＭＳ 明朝" w:hAnsi="Century"/>
              </w:rPr>
              <w:t>8.9</w:t>
            </w:r>
          </w:p>
        </w:tc>
      </w:tr>
      <w:tr w:rsidR="003F6AAF" w:rsidRPr="00176145" w14:paraId="2866985A" w14:textId="77777777" w:rsidTr="0086476B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14:paraId="2DC2924B" w14:textId="77777777" w:rsidR="003F6AAF" w:rsidRPr="00176145" w:rsidRDefault="003F6AAF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6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14:paraId="1C730D88" w14:textId="4B5AC64F" w:rsidR="003F6AAF" w:rsidRPr="00176145" w:rsidRDefault="003F6AAF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216309</w:t>
            </w:r>
            <w:r>
              <w:rPr>
                <w:rFonts w:ascii="Century" w:eastAsia="ＭＳ 明朝" w:hAnsi="Century"/>
              </w:rPr>
              <w:t xml:space="preserve"> </w:t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 w:hint="eastAsia"/>
              </w:rPr>
              <w:t xml:space="preserve"> </w:t>
            </w:r>
            <w:r w:rsidR="00A802B3">
              <w:rPr>
                <w:rFonts w:ascii="Century" w:eastAsia="ＭＳ 明朝" w:hAnsi="Century"/>
              </w:rPr>
              <w:t>35156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04DADC6C" w14:textId="6C8FF270" w:rsidR="003F6AAF" w:rsidRPr="00176145" w:rsidRDefault="003F6AAF" w:rsidP="008E597A">
            <w:pPr>
              <w:pStyle w:val="af4"/>
              <w:tabs>
                <w:tab w:val="decimal" w:pos="396"/>
                <w:tab w:val="right" w:pos="963"/>
                <w:tab w:val="decimal" w:pos="1246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hAnsi="Century"/>
              </w:rPr>
              <w:tab/>
            </w:r>
            <w:r w:rsidRPr="00176145">
              <w:rPr>
                <w:rFonts w:ascii="Century" w:hAnsi="Century"/>
              </w:rPr>
              <w:t>95.1</w:t>
            </w:r>
            <w:r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A802B3">
              <w:rPr>
                <w:rFonts w:ascii="Century" w:eastAsia="ＭＳ 明朝" w:hAnsi="Century"/>
              </w:rPr>
              <w:t>7.8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5B46CFAF" w14:textId="4579C908" w:rsidR="003F6AAF" w:rsidRPr="00176145" w:rsidRDefault="003F6AAF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234905</w:t>
            </w:r>
            <w:r>
              <w:rPr>
                <w:rFonts w:ascii="Century" w:eastAsia="ＭＳ 明朝" w:hAnsi="Century"/>
              </w:rPr>
              <w:t xml:space="preserve"> </w:t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 w:hint="eastAsia"/>
              </w:rPr>
              <w:t xml:space="preserve"> </w:t>
            </w:r>
            <w:r w:rsidR="00A802B3">
              <w:rPr>
                <w:rFonts w:ascii="Century" w:eastAsia="ＭＳ 明朝" w:hAnsi="Century"/>
              </w:rPr>
              <w:t>37088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469A4C1C" w14:textId="70E5E59A" w:rsidR="003F6AAF" w:rsidRPr="00176145" w:rsidRDefault="003F6AAF" w:rsidP="008E597A">
            <w:pPr>
              <w:pStyle w:val="af4"/>
              <w:tabs>
                <w:tab w:val="decimal" w:pos="398"/>
                <w:tab w:val="right" w:pos="965"/>
                <w:tab w:val="decimal" w:pos="1248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Pr="00176145">
              <w:rPr>
                <w:rFonts w:ascii="Century" w:hAnsi="Century"/>
              </w:rPr>
              <w:t>103.4</w:t>
            </w:r>
            <w:r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A802B3">
              <w:rPr>
                <w:rFonts w:ascii="Century" w:eastAsia="ＭＳ 明朝" w:hAnsi="Century"/>
              </w:rPr>
              <w:t>9.3</w:t>
            </w:r>
          </w:p>
        </w:tc>
      </w:tr>
      <w:tr w:rsidR="003F6AAF" w:rsidRPr="00176145" w14:paraId="766AFCB0" w14:textId="77777777" w:rsidTr="0086476B">
        <w:tc>
          <w:tcPr>
            <w:tcW w:w="846" w:type="dxa"/>
            <w:tcBorders>
              <w:top w:val="nil"/>
              <w:left w:val="nil"/>
              <w:right w:val="nil"/>
            </w:tcBorders>
          </w:tcPr>
          <w:p w14:paraId="02EF87CB" w14:textId="77777777" w:rsidR="003F6AAF" w:rsidRPr="00176145" w:rsidRDefault="003F6AAF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24</w:t>
            </w:r>
          </w:p>
        </w:tc>
        <w:tc>
          <w:tcPr>
            <w:tcW w:w="1910" w:type="dxa"/>
            <w:tcBorders>
              <w:top w:val="nil"/>
              <w:left w:val="nil"/>
              <w:right w:val="nil"/>
            </w:tcBorders>
          </w:tcPr>
          <w:p w14:paraId="3A393B15" w14:textId="798DB351" w:rsidR="003F6AAF" w:rsidRPr="00176145" w:rsidRDefault="003F6AAF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222090</w:t>
            </w:r>
            <w:r>
              <w:rPr>
                <w:rFonts w:ascii="Century" w:eastAsia="ＭＳ 明朝" w:hAnsi="Century"/>
              </w:rPr>
              <w:t xml:space="preserve"> </w:t>
            </w:r>
            <w:r>
              <w:rPr>
                <w:rFonts w:ascii="Century" w:eastAsia="ＭＳ 明朝" w:hAnsi="Century" w:hint="eastAsia"/>
              </w:rPr>
              <w:t>±</w:t>
            </w:r>
            <w:r w:rsidR="00A802B3">
              <w:rPr>
                <w:rFonts w:ascii="Century" w:eastAsia="ＭＳ 明朝" w:hAnsi="Century"/>
              </w:rPr>
              <w:t>32769</w:t>
            </w:r>
          </w:p>
        </w:tc>
        <w:tc>
          <w:tcPr>
            <w:tcW w:w="1911" w:type="dxa"/>
            <w:tcBorders>
              <w:top w:val="nil"/>
              <w:left w:val="nil"/>
              <w:right w:val="nil"/>
            </w:tcBorders>
          </w:tcPr>
          <w:p w14:paraId="409C6148" w14:textId="22B27042" w:rsidR="003F6AAF" w:rsidRPr="00176145" w:rsidRDefault="003F6AAF" w:rsidP="008E597A">
            <w:pPr>
              <w:pStyle w:val="af4"/>
              <w:tabs>
                <w:tab w:val="decimal" w:pos="396"/>
                <w:tab w:val="right" w:pos="963"/>
                <w:tab w:val="decimal" w:pos="1246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Pr="00176145">
              <w:rPr>
                <w:rFonts w:ascii="Century" w:hAnsi="Century"/>
              </w:rPr>
              <w:t>9</w:t>
            </w:r>
            <w:r w:rsidR="008E597A">
              <w:rPr>
                <w:rFonts w:ascii="Century" w:hAnsi="Century"/>
              </w:rPr>
              <w:t>8</w:t>
            </w:r>
            <w:r w:rsidRPr="00176145">
              <w:rPr>
                <w:rFonts w:ascii="Century" w:hAnsi="Century"/>
              </w:rPr>
              <w:t>.2</w:t>
            </w:r>
            <w:r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A802B3">
              <w:rPr>
                <w:rFonts w:ascii="Century" w:eastAsia="ＭＳ 明朝" w:hAnsi="Century"/>
              </w:rPr>
              <w:t>6</w:t>
            </w:r>
            <w:r>
              <w:rPr>
                <w:rFonts w:ascii="Century" w:eastAsia="ＭＳ 明朝" w:hAnsi="Century" w:hint="eastAsia"/>
              </w:rPr>
              <w:t>.4</w:t>
            </w:r>
          </w:p>
        </w:tc>
        <w:tc>
          <w:tcPr>
            <w:tcW w:w="1911" w:type="dxa"/>
            <w:tcBorders>
              <w:top w:val="nil"/>
              <w:left w:val="nil"/>
              <w:right w:val="nil"/>
            </w:tcBorders>
          </w:tcPr>
          <w:p w14:paraId="4A4CF108" w14:textId="7FAD823C" w:rsidR="003F6AAF" w:rsidRPr="00176145" w:rsidRDefault="003F6AAF" w:rsidP="008E597A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216094</w:t>
            </w:r>
            <w:r>
              <w:rPr>
                <w:rFonts w:ascii="Century" w:eastAsia="ＭＳ 明朝" w:hAnsi="Century"/>
              </w:rPr>
              <w:t xml:space="preserve"> </w:t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 w:hint="eastAsia"/>
              </w:rPr>
              <w:t xml:space="preserve"> </w:t>
            </w:r>
            <w:r w:rsidR="00A802B3">
              <w:rPr>
                <w:rFonts w:ascii="Century" w:eastAsia="ＭＳ 明朝" w:hAnsi="Century"/>
              </w:rPr>
              <w:t>29762</w:t>
            </w:r>
          </w:p>
        </w:tc>
        <w:tc>
          <w:tcPr>
            <w:tcW w:w="1911" w:type="dxa"/>
            <w:tcBorders>
              <w:top w:val="nil"/>
              <w:left w:val="nil"/>
              <w:right w:val="nil"/>
            </w:tcBorders>
          </w:tcPr>
          <w:p w14:paraId="04C78CA3" w14:textId="69BFCC36" w:rsidR="003F6AAF" w:rsidRPr="00176145" w:rsidRDefault="003F6AAF" w:rsidP="008E597A">
            <w:pPr>
              <w:pStyle w:val="af4"/>
              <w:tabs>
                <w:tab w:val="decimal" w:pos="398"/>
                <w:tab w:val="right" w:pos="965"/>
                <w:tab w:val="decimal" w:pos="1248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Pr="00176145">
              <w:rPr>
                <w:rFonts w:ascii="Century" w:hAnsi="Century"/>
              </w:rPr>
              <w:t>95.6</w:t>
            </w:r>
            <w:r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A802B3">
              <w:rPr>
                <w:rFonts w:ascii="Century" w:eastAsia="ＭＳ 明朝" w:hAnsi="Century"/>
              </w:rPr>
              <w:t>5.9</w:t>
            </w:r>
          </w:p>
        </w:tc>
      </w:tr>
    </w:tbl>
    <w:p w14:paraId="62D36B3A" w14:textId="722704B9" w:rsidR="00465C40" w:rsidRDefault="00465C40" w:rsidP="008E597A">
      <w:pPr>
        <w:pStyle w:val="af4"/>
        <w:rPr>
          <w:rFonts w:ascii="Century" w:eastAsia="ＭＳ 明朝" w:hAnsi="Century"/>
        </w:rPr>
      </w:pPr>
    </w:p>
    <w:p w14:paraId="5DED337A" w14:textId="77777777" w:rsidR="00465C40" w:rsidRDefault="00465C40">
      <w:pPr>
        <w:spacing w:line="240" w:lineRule="auto"/>
        <w:rPr>
          <w:rFonts w:ascii="Century" w:hAnsi="Century"/>
          <w:kern w:val="2"/>
          <w:sz w:val="21"/>
          <w:szCs w:val="22"/>
          <w:lang w:val="en-US" w:eastAsia="ja-JP"/>
        </w:rPr>
      </w:pPr>
      <w:r>
        <w:rPr>
          <w:rFonts w:ascii="Century" w:hAnsi="Century"/>
        </w:rPr>
        <w:br w:type="page"/>
      </w:r>
    </w:p>
    <w:p w14:paraId="56B4D39D" w14:textId="77777777" w:rsidR="009B6C64" w:rsidRPr="00176145" w:rsidRDefault="009B6C64" w:rsidP="008E597A">
      <w:pPr>
        <w:pStyle w:val="af4"/>
        <w:rPr>
          <w:rFonts w:ascii="Century" w:eastAsia="ＭＳ 明朝" w:hAnsi="Century"/>
        </w:rPr>
      </w:pPr>
    </w:p>
    <w:p w14:paraId="6E5A8133" w14:textId="30E4734D" w:rsidR="00BC0DFF" w:rsidRPr="00E45F16" w:rsidRDefault="00336597" w:rsidP="00336597">
      <w:pPr>
        <w:pStyle w:val="af4"/>
        <w:spacing w:line="360" w:lineRule="auto"/>
        <w:jc w:val="center"/>
        <w:rPr>
          <w:rFonts w:ascii="Century" w:eastAsia="ＭＳ 明朝" w:hAnsi="Century"/>
          <w:sz w:val="20"/>
          <w:szCs w:val="20"/>
        </w:rPr>
      </w:pPr>
      <w:r w:rsidRPr="00E45F16">
        <w:rPr>
          <w:rFonts w:ascii="Century" w:eastAsia="ＭＳ 明朝" w:hAnsi="Century"/>
          <w:b/>
          <w:sz w:val="20"/>
          <w:szCs w:val="20"/>
        </w:rPr>
        <w:t>Table S</w:t>
      </w:r>
      <w:proofErr w:type="gramStart"/>
      <w:r w:rsidR="00A7267A" w:rsidRPr="00E45F16">
        <w:rPr>
          <w:rFonts w:ascii="Century" w:eastAsia="ＭＳ 明朝" w:hAnsi="Century"/>
          <w:b/>
          <w:sz w:val="20"/>
          <w:szCs w:val="20"/>
        </w:rPr>
        <w:t>2</w:t>
      </w:r>
      <w:r w:rsidR="001B47E6" w:rsidRPr="00E45F16">
        <w:rPr>
          <w:rFonts w:ascii="Century" w:eastAsia="ＭＳ 明朝" w:hAnsi="Century"/>
          <w:b/>
          <w:sz w:val="20"/>
          <w:szCs w:val="20"/>
        </w:rPr>
        <w:t>6</w:t>
      </w:r>
      <w:r w:rsidRPr="00E45F16">
        <w:rPr>
          <w:rFonts w:ascii="Century" w:eastAsia="ＭＳ 明朝" w:hAnsi="Century"/>
          <w:sz w:val="20"/>
          <w:szCs w:val="20"/>
        </w:rPr>
        <w:t xml:space="preserve"> </w:t>
      </w:r>
      <w:r w:rsidR="00F6775F">
        <w:rPr>
          <w:rFonts w:ascii="Century" w:eastAsia="ＭＳ 明朝" w:hAnsi="Century" w:hint="eastAsia"/>
          <w:sz w:val="20"/>
          <w:szCs w:val="20"/>
        </w:rPr>
        <w:t xml:space="preserve"> </w:t>
      </w:r>
      <w:r w:rsidR="00766E18" w:rsidRPr="00766E18">
        <w:rPr>
          <w:rFonts w:ascii="Century" w:eastAsia="ＭＳ 明朝" w:hAnsi="Century"/>
          <w:bCs/>
          <w:sz w:val="20"/>
          <w:szCs w:val="20"/>
          <w:lang w:val="en-GB"/>
        </w:rPr>
        <w:t>Quantification</w:t>
      </w:r>
      <w:proofErr w:type="gramEnd"/>
      <w:r w:rsidR="00766E18" w:rsidRPr="00766E18">
        <w:rPr>
          <w:rFonts w:ascii="Century" w:eastAsia="ＭＳ 明朝" w:hAnsi="Century"/>
          <w:bCs/>
          <w:sz w:val="20"/>
          <w:szCs w:val="20"/>
          <w:lang w:val="en-GB"/>
        </w:rPr>
        <w:t xml:space="preserve"> of </w:t>
      </w:r>
      <w:r w:rsidR="00766E18" w:rsidRPr="00766E18">
        <w:rPr>
          <w:rFonts w:ascii="Century" w:eastAsia="ＭＳ 明朝" w:hAnsi="Century" w:hint="eastAsia"/>
          <w:bCs/>
          <w:sz w:val="20"/>
          <w:szCs w:val="20"/>
          <w:lang w:val="en-GB"/>
        </w:rPr>
        <w:t xml:space="preserve">the </w:t>
      </w:r>
      <w:r w:rsidR="00766E18" w:rsidRPr="00766E18">
        <w:rPr>
          <w:rFonts w:ascii="Century" w:eastAsia="ＭＳ 明朝" w:hAnsi="Century"/>
          <w:bCs/>
          <w:sz w:val="20"/>
          <w:szCs w:val="20"/>
          <w:lang w:val="en-GB"/>
        </w:rPr>
        <w:t>remaining</w:t>
      </w:r>
      <w:r w:rsidRPr="00E45F16">
        <w:rPr>
          <w:rFonts w:ascii="Century" w:eastAsia="ＭＳ 明朝" w:hAnsi="Century"/>
          <w:sz w:val="20"/>
          <w:szCs w:val="20"/>
        </w:rPr>
        <w:t xml:space="preserve"> 4’,6,7-trihydroxyisoflavone in </w:t>
      </w:r>
      <w:r w:rsidR="00105555" w:rsidRPr="00E45F16">
        <w:rPr>
          <w:rFonts w:ascii="Century" w:eastAsia="ＭＳ 明朝" w:hAnsi="Century"/>
          <w:sz w:val="20"/>
          <w:szCs w:val="20"/>
        </w:rPr>
        <w:t xml:space="preserve">the </w:t>
      </w:r>
      <w:r w:rsidR="00465C40">
        <w:rPr>
          <w:rFonts w:ascii="Century" w:eastAsia="ＭＳ 明朝" w:hAnsi="Century" w:hint="eastAsia"/>
          <w:sz w:val="20"/>
          <w:szCs w:val="20"/>
        </w:rPr>
        <w:t xml:space="preserve">presence or </w:t>
      </w:r>
      <w:r w:rsidRPr="00E45F16">
        <w:rPr>
          <w:rFonts w:ascii="Century" w:eastAsia="ＭＳ 明朝" w:hAnsi="Century"/>
          <w:sz w:val="20"/>
          <w:szCs w:val="20"/>
        </w:rPr>
        <w:t>absence of MNU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46"/>
        <w:gridCol w:w="1910"/>
        <w:gridCol w:w="1911"/>
        <w:gridCol w:w="1911"/>
        <w:gridCol w:w="1911"/>
      </w:tblGrid>
      <w:tr w:rsidR="00A802B3" w:rsidRPr="00176145" w14:paraId="0DBEC05E" w14:textId="77777777" w:rsidTr="0086476B">
        <w:tc>
          <w:tcPr>
            <w:tcW w:w="846" w:type="dxa"/>
            <w:tcBorders>
              <w:left w:val="nil"/>
              <w:bottom w:val="nil"/>
              <w:right w:val="nil"/>
            </w:tcBorders>
          </w:tcPr>
          <w:p w14:paraId="60FA8322" w14:textId="77777777" w:rsidR="00A802B3" w:rsidRPr="00176145" w:rsidRDefault="00A802B3" w:rsidP="0086476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 xml:space="preserve">Time </w:t>
            </w:r>
          </w:p>
        </w:tc>
        <w:tc>
          <w:tcPr>
            <w:tcW w:w="3821" w:type="dxa"/>
            <w:gridSpan w:val="2"/>
            <w:tcBorders>
              <w:left w:val="nil"/>
              <w:right w:val="nil"/>
            </w:tcBorders>
          </w:tcPr>
          <w:p w14:paraId="0585AAC3" w14:textId="77777777" w:rsidR="00A802B3" w:rsidRPr="00176145" w:rsidRDefault="00A802B3" w:rsidP="0086476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MNU (</w:t>
            </w:r>
            <w:r>
              <w:rPr>
                <w:rFonts w:ascii="Century" w:eastAsia="ＭＳ 明朝" w:hAnsi="Century" w:hint="eastAsia"/>
              </w:rPr>
              <w:t>－</w:t>
            </w:r>
            <w:r w:rsidRPr="00176145">
              <w:rPr>
                <w:rFonts w:ascii="Century" w:eastAsia="ＭＳ 明朝" w:hAnsi="Century"/>
              </w:rPr>
              <w:t>)</w:t>
            </w:r>
          </w:p>
        </w:tc>
        <w:tc>
          <w:tcPr>
            <w:tcW w:w="3822" w:type="dxa"/>
            <w:gridSpan w:val="2"/>
            <w:tcBorders>
              <w:left w:val="nil"/>
              <w:right w:val="nil"/>
            </w:tcBorders>
          </w:tcPr>
          <w:p w14:paraId="73F4B488" w14:textId="77777777" w:rsidR="00A802B3" w:rsidRPr="00176145" w:rsidRDefault="00A802B3" w:rsidP="0086476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MNU (+)</w:t>
            </w:r>
          </w:p>
        </w:tc>
      </w:tr>
      <w:tr w:rsidR="00A802B3" w:rsidRPr="00176145" w14:paraId="1EC8CCA7" w14:textId="77777777" w:rsidTr="0086476B"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E68C78" w14:textId="77777777" w:rsidR="00A802B3" w:rsidRPr="00176145" w:rsidRDefault="00A802B3" w:rsidP="0086476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(h)</w:t>
            </w:r>
          </w:p>
        </w:tc>
        <w:tc>
          <w:tcPr>
            <w:tcW w:w="1910" w:type="dxa"/>
            <w:tcBorders>
              <w:left w:val="nil"/>
              <w:bottom w:val="single" w:sz="4" w:space="0" w:color="auto"/>
              <w:right w:val="nil"/>
            </w:tcBorders>
          </w:tcPr>
          <w:p w14:paraId="4CA7CBE2" w14:textId="77777777" w:rsidR="00A802B3" w:rsidRPr="00176145" w:rsidRDefault="00A802B3" w:rsidP="0086476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Area</w:t>
            </w:r>
          </w:p>
        </w:tc>
        <w:tc>
          <w:tcPr>
            <w:tcW w:w="1911" w:type="dxa"/>
            <w:tcBorders>
              <w:left w:val="nil"/>
              <w:bottom w:val="single" w:sz="4" w:space="0" w:color="auto"/>
              <w:right w:val="nil"/>
            </w:tcBorders>
          </w:tcPr>
          <w:p w14:paraId="5C457358" w14:textId="77777777" w:rsidR="00A802B3" w:rsidRPr="00176145" w:rsidRDefault="00A802B3" w:rsidP="0086476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Remaining (%)</w:t>
            </w:r>
          </w:p>
        </w:tc>
        <w:tc>
          <w:tcPr>
            <w:tcW w:w="1911" w:type="dxa"/>
            <w:tcBorders>
              <w:left w:val="nil"/>
              <w:bottom w:val="single" w:sz="4" w:space="0" w:color="auto"/>
              <w:right w:val="nil"/>
            </w:tcBorders>
          </w:tcPr>
          <w:p w14:paraId="6F66D36D" w14:textId="77777777" w:rsidR="00A802B3" w:rsidRPr="00176145" w:rsidRDefault="00A802B3" w:rsidP="0086476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Area</w:t>
            </w:r>
          </w:p>
        </w:tc>
        <w:tc>
          <w:tcPr>
            <w:tcW w:w="1911" w:type="dxa"/>
            <w:tcBorders>
              <w:left w:val="nil"/>
              <w:bottom w:val="single" w:sz="4" w:space="0" w:color="auto"/>
              <w:right w:val="nil"/>
            </w:tcBorders>
          </w:tcPr>
          <w:p w14:paraId="56CA0258" w14:textId="77777777" w:rsidR="00A802B3" w:rsidRPr="00176145" w:rsidRDefault="00A802B3" w:rsidP="0086476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Remaining (%)</w:t>
            </w:r>
          </w:p>
        </w:tc>
      </w:tr>
      <w:tr w:rsidR="00A802B3" w:rsidRPr="00176145" w14:paraId="36A1E9B0" w14:textId="77777777" w:rsidTr="0086476B">
        <w:tc>
          <w:tcPr>
            <w:tcW w:w="846" w:type="dxa"/>
            <w:tcBorders>
              <w:left w:val="nil"/>
              <w:bottom w:val="nil"/>
              <w:right w:val="nil"/>
            </w:tcBorders>
          </w:tcPr>
          <w:p w14:paraId="185FDE9D" w14:textId="77777777" w:rsidR="00A802B3" w:rsidRPr="00176145" w:rsidRDefault="00A802B3" w:rsidP="0086476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0</w:t>
            </w:r>
          </w:p>
        </w:tc>
        <w:tc>
          <w:tcPr>
            <w:tcW w:w="1910" w:type="dxa"/>
            <w:tcBorders>
              <w:left w:val="nil"/>
              <w:bottom w:val="nil"/>
              <w:right w:val="nil"/>
            </w:tcBorders>
          </w:tcPr>
          <w:p w14:paraId="30EBEC80" w14:textId="584C8CDF" w:rsidR="00A802B3" w:rsidRPr="00176145" w:rsidRDefault="0086476B" w:rsidP="0086476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121580</w:t>
            </w:r>
            <w:r w:rsidR="00A802B3">
              <w:rPr>
                <w:rFonts w:ascii="Century" w:eastAsia="ＭＳ 明朝" w:hAnsi="Century"/>
              </w:rPr>
              <w:t xml:space="preserve"> </w:t>
            </w:r>
            <w:r w:rsidR="00A802B3">
              <w:rPr>
                <w:rFonts w:ascii="Century" w:eastAsia="ＭＳ 明朝" w:hAnsi="Century" w:hint="eastAsia"/>
              </w:rPr>
              <w:t>±</w:t>
            </w:r>
            <w:r w:rsidR="00A802B3">
              <w:rPr>
                <w:rFonts w:ascii="Century" w:eastAsia="ＭＳ 明朝" w:hAnsi="Century" w:hint="eastAsia"/>
              </w:rPr>
              <w:t xml:space="preserve"> </w:t>
            </w:r>
            <w:r w:rsidR="00A802B3" w:rsidRPr="0010317F">
              <w:rPr>
                <w:rFonts w:ascii="Century" w:eastAsia="ＭＳ 明朝" w:hAnsi="Century"/>
              </w:rPr>
              <w:t>435</w:t>
            </w:r>
            <w:r w:rsidR="00A802B3">
              <w:rPr>
                <w:rFonts w:ascii="Century" w:eastAsia="ＭＳ 明朝" w:hAnsi="Century"/>
              </w:rPr>
              <w:t>6</w:t>
            </w:r>
          </w:p>
        </w:tc>
        <w:tc>
          <w:tcPr>
            <w:tcW w:w="1911" w:type="dxa"/>
            <w:tcBorders>
              <w:left w:val="nil"/>
              <w:bottom w:val="nil"/>
              <w:right w:val="nil"/>
            </w:tcBorders>
          </w:tcPr>
          <w:p w14:paraId="65DCBE91" w14:textId="77777777" w:rsidR="00A802B3" w:rsidRPr="00176145" w:rsidRDefault="00A802B3" w:rsidP="0086476B">
            <w:pPr>
              <w:pStyle w:val="af4"/>
              <w:tabs>
                <w:tab w:val="decimal" w:pos="396"/>
                <w:tab w:val="right" w:pos="963"/>
                <w:tab w:val="decimal" w:pos="1246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Pr="00176145">
              <w:rPr>
                <w:rFonts w:ascii="Century" w:eastAsia="ＭＳ 明朝" w:hAnsi="Century"/>
              </w:rPr>
              <w:t>100.0</w:t>
            </w:r>
            <w:r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Pr="0010317F">
              <w:rPr>
                <w:rFonts w:ascii="Century" w:eastAsia="ＭＳ 明朝" w:hAnsi="Century"/>
              </w:rPr>
              <w:t>0</w:t>
            </w:r>
            <w:r>
              <w:rPr>
                <w:rFonts w:ascii="Century" w:eastAsia="ＭＳ 明朝" w:hAnsi="Century"/>
              </w:rPr>
              <w:t>.0</w:t>
            </w:r>
          </w:p>
        </w:tc>
        <w:tc>
          <w:tcPr>
            <w:tcW w:w="1911" w:type="dxa"/>
            <w:tcBorders>
              <w:left w:val="nil"/>
              <w:bottom w:val="nil"/>
              <w:right w:val="nil"/>
            </w:tcBorders>
          </w:tcPr>
          <w:p w14:paraId="6087B93C" w14:textId="0C1E3E98" w:rsidR="00A802B3" w:rsidRPr="00176145" w:rsidRDefault="0086476B" w:rsidP="0086476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139239</w:t>
            </w:r>
            <w:r w:rsidR="00A802B3">
              <w:rPr>
                <w:rFonts w:ascii="Century" w:eastAsia="ＭＳ 明朝" w:hAnsi="Century"/>
              </w:rPr>
              <w:t xml:space="preserve"> </w:t>
            </w:r>
            <w:r w:rsidR="00A802B3">
              <w:rPr>
                <w:rFonts w:ascii="Century" w:eastAsia="ＭＳ 明朝" w:hAnsi="Century" w:hint="eastAsia"/>
              </w:rPr>
              <w:t>±</w:t>
            </w:r>
            <w:r w:rsidR="00A802B3">
              <w:rPr>
                <w:rFonts w:ascii="Century" w:eastAsia="ＭＳ 明朝" w:hAnsi="Century" w:hint="eastAsia"/>
              </w:rPr>
              <w:t xml:space="preserve"> </w:t>
            </w:r>
            <w:r w:rsidR="00A802B3">
              <w:rPr>
                <w:rFonts w:ascii="Century" w:eastAsia="ＭＳ 明朝" w:hAnsi="Century"/>
              </w:rPr>
              <w:t>18514</w:t>
            </w:r>
          </w:p>
        </w:tc>
        <w:tc>
          <w:tcPr>
            <w:tcW w:w="1911" w:type="dxa"/>
            <w:tcBorders>
              <w:left w:val="nil"/>
              <w:bottom w:val="nil"/>
              <w:right w:val="nil"/>
            </w:tcBorders>
          </w:tcPr>
          <w:p w14:paraId="51DA169A" w14:textId="77777777" w:rsidR="00A802B3" w:rsidRPr="00176145" w:rsidRDefault="00A802B3" w:rsidP="0086476B">
            <w:pPr>
              <w:pStyle w:val="af4"/>
              <w:tabs>
                <w:tab w:val="decimal" w:pos="398"/>
                <w:tab w:val="right" w:pos="965"/>
                <w:tab w:val="decimal" w:pos="1248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Pr="00176145">
              <w:rPr>
                <w:rFonts w:ascii="Century" w:eastAsia="ＭＳ 明朝" w:hAnsi="Century"/>
              </w:rPr>
              <w:t>100.0</w:t>
            </w:r>
            <w:r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Pr="0010317F">
              <w:rPr>
                <w:rFonts w:ascii="Century" w:eastAsia="ＭＳ 明朝" w:hAnsi="Century"/>
              </w:rPr>
              <w:t>0</w:t>
            </w:r>
            <w:r>
              <w:rPr>
                <w:rFonts w:ascii="Century" w:eastAsia="ＭＳ 明朝" w:hAnsi="Century"/>
              </w:rPr>
              <w:t>.0</w:t>
            </w:r>
          </w:p>
        </w:tc>
      </w:tr>
      <w:tr w:rsidR="00A802B3" w:rsidRPr="00176145" w14:paraId="49AAAAC1" w14:textId="77777777" w:rsidTr="0086476B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14:paraId="7C8ED34F" w14:textId="77777777" w:rsidR="00A802B3" w:rsidRPr="00176145" w:rsidRDefault="00A802B3" w:rsidP="0086476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1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14:paraId="0E4D7DC1" w14:textId="6B7B1622" w:rsidR="00A802B3" w:rsidRPr="00176145" w:rsidRDefault="0086476B" w:rsidP="0086476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117414</w:t>
            </w:r>
            <w:r w:rsidR="00A802B3">
              <w:rPr>
                <w:rFonts w:ascii="Century" w:hAnsi="Century"/>
              </w:rPr>
              <w:t xml:space="preserve"> </w:t>
            </w:r>
            <w:r w:rsidR="00A802B3">
              <w:rPr>
                <w:rFonts w:ascii="Century" w:eastAsia="ＭＳ 明朝" w:hAnsi="Century" w:hint="eastAsia"/>
              </w:rPr>
              <w:t>±</w:t>
            </w:r>
            <w:r w:rsidR="00A802B3">
              <w:rPr>
                <w:rFonts w:ascii="Century" w:eastAsia="ＭＳ 明朝" w:hAnsi="Century" w:hint="eastAsia"/>
              </w:rPr>
              <w:t xml:space="preserve"> </w:t>
            </w:r>
            <w:r w:rsidR="00A802B3" w:rsidRPr="0010317F">
              <w:rPr>
                <w:rFonts w:ascii="Century" w:eastAsia="ＭＳ 明朝" w:hAnsi="Century"/>
              </w:rPr>
              <w:t>5093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4DDE18EC" w14:textId="28372986" w:rsidR="00A802B3" w:rsidRPr="00176145" w:rsidRDefault="00A802B3" w:rsidP="0086476B">
            <w:pPr>
              <w:pStyle w:val="af4"/>
              <w:tabs>
                <w:tab w:val="decimal" w:pos="396"/>
                <w:tab w:val="right" w:pos="963"/>
                <w:tab w:val="decimal" w:pos="1246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="0086476B" w:rsidRPr="00176145">
              <w:rPr>
                <w:rFonts w:ascii="Century" w:hAnsi="Century"/>
              </w:rPr>
              <w:t>97.0</w:t>
            </w:r>
            <w:r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86476B">
              <w:rPr>
                <w:rFonts w:ascii="Century" w:eastAsia="ＭＳ 明朝" w:hAnsi="Century"/>
              </w:rPr>
              <w:t>2.9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5C6EFE55" w14:textId="6CFC1EE7" w:rsidR="00A802B3" w:rsidRPr="00176145" w:rsidRDefault="0086476B" w:rsidP="0086476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126311</w:t>
            </w:r>
            <w:r w:rsidR="00A802B3">
              <w:rPr>
                <w:rFonts w:ascii="Century" w:eastAsia="ＭＳ 明朝" w:hAnsi="Century" w:hint="eastAsia"/>
              </w:rPr>
              <w:t>±</w:t>
            </w:r>
            <w:r w:rsidR="00A802B3">
              <w:rPr>
                <w:rFonts w:ascii="Century" w:eastAsia="ＭＳ 明朝" w:hAnsi="Century" w:hint="eastAsia"/>
              </w:rPr>
              <w:t xml:space="preserve"> </w:t>
            </w:r>
            <w:r w:rsidR="00A802B3">
              <w:rPr>
                <w:rFonts w:ascii="Century" w:eastAsia="ＭＳ 明朝" w:hAnsi="Century"/>
              </w:rPr>
              <w:t>35331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291FF299" w14:textId="586B2B00" w:rsidR="00A802B3" w:rsidRPr="00176145" w:rsidRDefault="00A802B3" w:rsidP="00CC70B3">
            <w:pPr>
              <w:pStyle w:val="af4"/>
              <w:tabs>
                <w:tab w:val="decimal" w:pos="398"/>
                <w:tab w:val="right" w:pos="965"/>
                <w:tab w:val="decimal" w:pos="1248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="00CC70B3" w:rsidRPr="00176145">
              <w:rPr>
                <w:rFonts w:ascii="Century" w:hAnsi="Century"/>
              </w:rPr>
              <w:t>91.0</w:t>
            </w:r>
            <w:r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CC70B3">
              <w:rPr>
                <w:rFonts w:ascii="Century" w:eastAsia="ＭＳ 明朝" w:hAnsi="Century"/>
              </w:rPr>
              <w:t>1.9</w:t>
            </w:r>
          </w:p>
        </w:tc>
      </w:tr>
      <w:tr w:rsidR="00A802B3" w:rsidRPr="00176145" w14:paraId="008B4E0D" w14:textId="77777777" w:rsidTr="0086476B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14:paraId="3365796B" w14:textId="77777777" w:rsidR="00A802B3" w:rsidRPr="00176145" w:rsidRDefault="00A802B3" w:rsidP="0086476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2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14:paraId="56EFC667" w14:textId="2B13929C" w:rsidR="00A802B3" w:rsidRPr="00176145" w:rsidRDefault="0086476B" w:rsidP="0086476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121024</w:t>
            </w:r>
            <w:r w:rsidR="00A802B3">
              <w:rPr>
                <w:rFonts w:ascii="Century" w:eastAsia="ＭＳ 明朝" w:hAnsi="Century"/>
              </w:rPr>
              <w:t xml:space="preserve"> </w:t>
            </w:r>
            <w:r w:rsidR="00A802B3">
              <w:rPr>
                <w:rFonts w:ascii="Century" w:eastAsia="ＭＳ 明朝" w:hAnsi="Century" w:hint="eastAsia"/>
              </w:rPr>
              <w:t>±</w:t>
            </w:r>
            <w:r w:rsidR="00A802B3">
              <w:rPr>
                <w:rFonts w:ascii="Century" w:eastAsia="ＭＳ 明朝" w:hAnsi="Century" w:hint="eastAsia"/>
              </w:rPr>
              <w:t xml:space="preserve"> </w:t>
            </w:r>
            <w:r w:rsidR="00A802B3" w:rsidRPr="0010317F">
              <w:rPr>
                <w:rFonts w:ascii="Century" w:eastAsia="ＭＳ 明朝" w:hAnsi="Century"/>
              </w:rPr>
              <w:t>368</w:t>
            </w:r>
            <w:r w:rsidR="00A802B3">
              <w:rPr>
                <w:rFonts w:ascii="Century" w:eastAsia="ＭＳ 明朝" w:hAnsi="Century"/>
              </w:rPr>
              <w:t>4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479B30AA" w14:textId="658B4CAC" w:rsidR="00A802B3" w:rsidRPr="00176145" w:rsidRDefault="00A802B3" w:rsidP="0086476B">
            <w:pPr>
              <w:pStyle w:val="af4"/>
              <w:tabs>
                <w:tab w:val="decimal" w:pos="396"/>
                <w:tab w:val="right" w:pos="963"/>
                <w:tab w:val="decimal" w:pos="1246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="0086476B" w:rsidRPr="00176145">
              <w:rPr>
                <w:rFonts w:ascii="Century" w:hAnsi="Century"/>
              </w:rPr>
              <w:t>99.8</w:t>
            </w:r>
            <w:r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86476B">
              <w:rPr>
                <w:rFonts w:ascii="Century" w:eastAsia="ＭＳ 明朝" w:hAnsi="Century"/>
              </w:rPr>
              <w:t>2.3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27A6BC08" w14:textId="61E88CE3" w:rsidR="00A802B3" w:rsidRPr="00176145" w:rsidRDefault="0086476B" w:rsidP="0086476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115991</w:t>
            </w:r>
            <w:r w:rsidR="00A802B3">
              <w:rPr>
                <w:rFonts w:ascii="Century" w:eastAsia="ＭＳ 明朝" w:hAnsi="Century"/>
              </w:rPr>
              <w:t xml:space="preserve"> </w:t>
            </w:r>
            <w:r w:rsidR="00A802B3">
              <w:rPr>
                <w:rFonts w:ascii="Century" w:eastAsia="ＭＳ 明朝" w:hAnsi="Century" w:hint="eastAsia"/>
              </w:rPr>
              <w:t>±</w:t>
            </w:r>
            <w:r w:rsidR="00A802B3">
              <w:rPr>
                <w:rFonts w:ascii="Century" w:eastAsia="ＭＳ 明朝" w:hAnsi="Century" w:hint="eastAsia"/>
              </w:rPr>
              <w:t xml:space="preserve"> </w:t>
            </w:r>
            <w:r w:rsidR="00A802B3">
              <w:rPr>
                <w:rFonts w:ascii="Century" w:eastAsia="ＭＳ 明朝" w:hAnsi="Century"/>
              </w:rPr>
              <w:t>34088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42884351" w14:textId="69FD6664" w:rsidR="00A802B3" w:rsidRPr="00176145" w:rsidRDefault="00A802B3" w:rsidP="00CC70B3">
            <w:pPr>
              <w:pStyle w:val="af4"/>
              <w:tabs>
                <w:tab w:val="decimal" w:pos="398"/>
                <w:tab w:val="right" w:pos="965"/>
                <w:tab w:val="decimal" w:pos="1248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="00CC70B3" w:rsidRPr="00176145">
              <w:rPr>
                <w:rFonts w:ascii="Century" w:hAnsi="Century"/>
              </w:rPr>
              <w:t>84.1</w:t>
            </w:r>
            <w:r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CC70B3">
              <w:rPr>
                <w:rFonts w:ascii="Century" w:eastAsia="ＭＳ 明朝" w:hAnsi="Century"/>
              </w:rPr>
              <w:t>5.0</w:t>
            </w:r>
          </w:p>
        </w:tc>
      </w:tr>
      <w:tr w:rsidR="00A802B3" w:rsidRPr="00176145" w14:paraId="7967754A" w14:textId="77777777" w:rsidTr="0086476B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14:paraId="7B3DF11B" w14:textId="77777777" w:rsidR="00A802B3" w:rsidRPr="00176145" w:rsidRDefault="00A802B3" w:rsidP="0086476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3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14:paraId="12579558" w14:textId="63942DD7" w:rsidR="00A802B3" w:rsidRPr="00176145" w:rsidRDefault="0086476B" w:rsidP="0086476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121599</w:t>
            </w:r>
            <w:r w:rsidR="00A802B3">
              <w:rPr>
                <w:rFonts w:ascii="Century" w:eastAsia="ＭＳ 明朝" w:hAnsi="Century"/>
              </w:rPr>
              <w:t xml:space="preserve"> </w:t>
            </w:r>
            <w:r w:rsidR="00A802B3">
              <w:rPr>
                <w:rFonts w:ascii="Century" w:eastAsia="ＭＳ 明朝" w:hAnsi="Century" w:hint="eastAsia"/>
              </w:rPr>
              <w:t>±</w:t>
            </w:r>
            <w:r w:rsidR="00A802B3">
              <w:rPr>
                <w:rFonts w:ascii="Century" w:eastAsia="ＭＳ 明朝" w:hAnsi="Century" w:hint="eastAsia"/>
              </w:rPr>
              <w:t xml:space="preserve"> </w:t>
            </w:r>
            <w:r w:rsidR="00A802B3" w:rsidRPr="0010317F">
              <w:rPr>
                <w:rFonts w:ascii="Century" w:eastAsia="ＭＳ 明朝" w:hAnsi="Century"/>
              </w:rPr>
              <w:t>6326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45090BA3" w14:textId="2084A6E1" w:rsidR="00A802B3" w:rsidRPr="00176145" w:rsidRDefault="00A802B3" w:rsidP="0086476B">
            <w:pPr>
              <w:pStyle w:val="af4"/>
              <w:tabs>
                <w:tab w:val="decimal" w:pos="396"/>
                <w:tab w:val="right" w:pos="963"/>
                <w:tab w:val="decimal" w:pos="1246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="0086476B" w:rsidRPr="00176145">
              <w:rPr>
                <w:rFonts w:ascii="Century" w:hAnsi="Century"/>
              </w:rPr>
              <w:t>100.1</w:t>
            </w:r>
            <w:r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86476B">
              <w:rPr>
                <w:rFonts w:ascii="Century" w:eastAsia="ＭＳ 明朝" w:hAnsi="Century"/>
              </w:rPr>
              <w:t>0.7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07104EAD" w14:textId="28623E60" w:rsidR="00A802B3" w:rsidRPr="00176145" w:rsidRDefault="0086476B" w:rsidP="0086476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116729</w:t>
            </w:r>
            <w:r w:rsidR="00A802B3">
              <w:rPr>
                <w:rFonts w:ascii="Century" w:eastAsia="ＭＳ 明朝" w:hAnsi="Century"/>
              </w:rPr>
              <w:t xml:space="preserve"> </w:t>
            </w:r>
            <w:r w:rsidR="00A802B3">
              <w:rPr>
                <w:rFonts w:ascii="Century" w:eastAsia="ＭＳ 明朝" w:hAnsi="Century" w:hint="eastAsia"/>
              </w:rPr>
              <w:t>±</w:t>
            </w:r>
            <w:r w:rsidR="00A802B3">
              <w:rPr>
                <w:rFonts w:ascii="Century" w:eastAsia="ＭＳ 明朝" w:hAnsi="Century" w:hint="eastAsia"/>
              </w:rPr>
              <w:t xml:space="preserve"> </w:t>
            </w:r>
            <w:r w:rsidR="00A802B3">
              <w:rPr>
                <w:rFonts w:ascii="Century" w:eastAsia="ＭＳ 明朝" w:hAnsi="Century"/>
              </w:rPr>
              <w:t>21748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17A6E9E3" w14:textId="350DB1C4" w:rsidR="00A802B3" w:rsidRPr="00176145" w:rsidRDefault="00CC70B3" w:rsidP="00CC70B3">
            <w:pPr>
              <w:pStyle w:val="af4"/>
              <w:tabs>
                <w:tab w:val="decimal" w:pos="398"/>
                <w:tab w:val="right" w:pos="965"/>
                <w:tab w:val="decimal" w:pos="1248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hAnsi="Century"/>
              </w:rPr>
              <w:tab/>
            </w:r>
            <w:r w:rsidRPr="00176145">
              <w:rPr>
                <w:rFonts w:ascii="Century" w:hAnsi="Century"/>
              </w:rPr>
              <w:t>84.3</w:t>
            </w:r>
            <w:r w:rsidR="00A802B3">
              <w:rPr>
                <w:rFonts w:ascii="Century" w:eastAsia="ＭＳ 明朝" w:hAnsi="Century"/>
              </w:rPr>
              <w:tab/>
            </w:r>
            <w:r w:rsidR="00A802B3">
              <w:rPr>
                <w:rFonts w:ascii="Century" w:eastAsia="ＭＳ 明朝" w:hAnsi="Century" w:hint="eastAsia"/>
              </w:rPr>
              <w:t>±</w:t>
            </w:r>
            <w:r w:rsidR="00A802B3"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/>
              </w:rPr>
              <w:t>2.8</w:t>
            </w:r>
          </w:p>
        </w:tc>
      </w:tr>
      <w:tr w:rsidR="00A802B3" w:rsidRPr="00176145" w14:paraId="1F9CB55A" w14:textId="77777777" w:rsidTr="0086476B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14:paraId="110B9132" w14:textId="77777777" w:rsidR="00A802B3" w:rsidRPr="00176145" w:rsidRDefault="00A802B3" w:rsidP="0086476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4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14:paraId="03CDE1A4" w14:textId="471691F9" w:rsidR="00A802B3" w:rsidRPr="00176145" w:rsidRDefault="0086476B" w:rsidP="0086476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120114</w:t>
            </w:r>
            <w:r w:rsidR="00A802B3">
              <w:rPr>
                <w:rFonts w:ascii="Century" w:eastAsia="ＭＳ 明朝" w:hAnsi="Century"/>
              </w:rPr>
              <w:t xml:space="preserve"> </w:t>
            </w:r>
            <w:r w:rsidR="00A802B3">
              <w:rPr>
                <w:rFonts w:ascii="Century" w:eastAsia="ＭＳ 明朝" w:hAnsi="Century" w:hint="eastAsia"/>
              </w:rPr>
              <w:t>±</w:t>
            </w:r>
            <w:r w:rsidR="00A802B3">
              <w:rPr>
                <w:rFonts w:ascii="Century" w:eastAsia="ＭＳ 明朝" w:hAnsi="Century" w:hint="eastAsia"/>
              </w:rPr>
              <w:t xml:space="preserve"> </w:t>
            </w:r>
            <w:r w:rsidR="00A802B3" w:rsidRPr="0010317F">
              <w:rPr>
                <w:rFonts w:ascii="Century" w:eastAsia="ＭＳ 明朝" w:hAnsi="Century"/>
              </w:rPr>
              <w:t>4154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0C560615" w14:textId="1DB98A73" w:rsidR="00A802B3" w:rsidRPr="00176145" w:rsidRDefault="00A802B3" w:rsidP="0086476B">
            <w:pPr>
              <w:pStyle w:val="af4"/>
              <w:tabs>
                <w:tab w:val="decimal" w:pos="396"/>
                <w:tab w:val="right" w:pos="963"/>
                <w:tab w:val="decimal" w:pos="1246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="0086476B" w:rsidRPr="00176145">
              <w:rPr>
                <w:rFonts w:ascii="Century" w:hAnsi="Century"/>
              </w:rPr>
              <w:t>99.0</w:t>
            </w:r>
            <w:r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86476B">
              <w:rPr>
                <w:rFonts w:ascii="Century" w:eastAsia="ＭＳ 明朝" w:hAnsi="Century"/>
              </w:rPr>
              <w:t>1.8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5B33FB44" w14:textId="0FB64436" w:rsidR="00A802B3" w:rsidRPr="00176145" w:rsidRDefault="0086476B" w:rsidP="0086476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115947</w:t>
            </w:r>
            <w:r w:rsidR="00A802B3">
              <w:rPr>
                <w:rFonts w:ascii="Century" w:eastAsia="ＭＳ 明朝" w:hAnsi="Century"/>
              </w:rPr>
              <w:t xml:space="preserve"> </w:t>
            </w:r>
            <w:r w:rsidR="00A802B3">
              <w:rPr>
                <w:rFonts w:ascii="Century" w:eastAsia="ＭＳ 明朝" w:hAnsi="Century" w:hint="eastAsia"/>
              </w:rPr>
              <w:t>±</w:t>
            </w:r>
            <w:r w:rsidR="00A802B3">
              <w:rPr>
                <w:rFonts w:ascii="Century" w:eastAsia="ＭＳ 明朝" w:hAnsi="Century" w:hint="eastAsia"/>
              </w:rPr>
              <w:t xml:space="preserve"> </w:t>
            </w:r>
            <w:r w:rsidR="00A802B3">
              <w:rPr>
                <w:rFonts w:ascii="Century" w:eastAsia="ＭＳ 明朝" w:hAnsi="Century"/>
              </w:rPr>
              <w:t>37017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743B3CE9" w14:textId="546E7F7F" w:rsidR="00A802B3" w:rsidRPr="00176145" w:rsidRDefault="00A802B3" w:rsidP="00CC70B3">
            <w:pPr>
              <w:pStyle w:val="af4"/>
              <w:tabs>
                <w:tab w:val="decimal" w:pos="398"/>
                <w:tab w:val="right" w:pos="965"/>
                <w:tab w:val="decimal" w:pos="1248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="00CC70B3" w:rsidRPr="00176145">
              <w:rPr>
                <w:rFonts w:ascii="Century" w:hAnsi="Century"/>
              </w:rPr>
              <w:t>83.5</w:t>
            </w:r>
            <w:r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CC70B3">
              <w:rPr>
                <w:rFonts w:ascii="Century" w:eastAsia="ＭＳ 明朝" w:hAnsi="Century"/>
              </w:rPr>
              <w:t>1.6</w:t>
            </w:r>
          </w:p>
        </w:tc>
      </w:tr>
      <w:tr w:rsidR="00A802B3" w:rsidRPr="00176145" w14:paraId="2C357341" w14:textId="77777777" w:rsidTr="0086476B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14:paraId="59E5F72A" w14:textId="77777777" w:rsidR="00A802B3" w:rsidRPr="00176145" w:rsidRDefault="00A802B3" w:rsidP="0086476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5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14:paraId="6647EC4F" w14:textId="7E11722A" w:rsidR="00A802B3" w:rsidRPr="00176145" w:rsidRDefault="0086476B" w:rsidP="0086476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121445</w:t>
            </w:r>
            <w:r w:rsidR="00A802B3">
              <w:rPr>
                <w:rFonts w:ascii="Century" w:eastAsia="ＭＳ 明朝" w:hAnsi="Century"/>
              </w:rPr>
              <w:t xml:space="preserve"> </w:t>
            </w:r>
            <w:r w:rsidR="00A802B3">
              <w:rPr>
                <w:rFonts w:ascii="Century" w:eastAsia="ＭＳ 明朝" w:hAnsi="Century" w:hint="eastAsia"/>
              </w:rPr>
              <w:t>±</w:t>
            </w:r>
            <w:r w:rsidR="00A802B3">
              <w:rPr>
                <w:rFonts w:ascii="Century" w:eastAsia="ＭＳ 明朝" w:hAnsi="Century" w:hint="eastAsia"/>
              </w:rPr>
              <w:t xml:space="preserve"> </w:t>
            </w:r>
            <w:r w:rsidR="00A802B3" w:rsidRPr="0010317F">
              <w:rPr>
                <w:rFonts w:ascii="Century" w:eastAsia="ＭＳ 明朝" w:hAnsi="Century"/>
              </w:rPr>
              <w:t>3874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70417BAC" w14:textId="737C57A1" w:rsidR="00A802B3" w:rsidRPr="00176145" w:rsidRDefault="00A802B3" w:rsidP="0086476B">
            <w:pPr>
              <w:pStyle w:val="af4"/>
              <w:tabs>
                <w:tab w:val="decimal" w:pos="396"/>
                <w:tab w:val="right" w:pos="963"/>
                <w:tab w:val="decimal" w:pos="1246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="0086476B">
              <w:rPr>
                <w:rFonts w:ascii="Century" w:hAnsi="Century"/>
              </w:rPr>
              <w:t>100.1</w:t>
            </w:r>
            <w:r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 w:hint="eastAsia"/>
              </w:rPr>
              <w:t>1.4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1B3261AF" w14:textId="25450F6B" w:rsidR="00A802B3" w:rsidRPr="00176145" w:rsidRDefault="0086476B" w:rsidP="0086476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118077</w:t>
            </w:r>
            <w:r w:rsidR="00A802B3">
              <w:rPr>
                <w:rFonts w:ascii="Century" w:eastAsia="ＭＳ 明朝" w:hAnsi="Century"/>
              </w:rPr>
              <w:t xml:space="preserve"> </w:t>
            </w:r>
            <w:r w:rsidR="00A802B3">
              <w:rPr>
                <w:rFonts w:ascii="Century" w:eastAsia="ＭＳ 明朝" w:hAnsi="Century" w:hint="eastAsia"/>
              </w:rPr>
              <w:t>±</w:t>
            </w:r>
            <w:r w:rsidR="00A802B3">
              <w:rPr>
                <w:rFonts w:ascii="Century" w:eastAsia="ＭＳ 明朝" w:hAnsi="Century" w:hint="eastAsia"/>
              </w:rPr>
              <w:t xml:space="preserve"> </w:t>
            </w:r>
            <w:r w:rsidR="00A802B3">
              <w:rPr>
                <w:rFonts w:ascii="Century" w:eastAsia="ＭＳ 明朝" w:hAnsi="Century"/>
              </w:rPr>
              <w:t>37749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76DA3523" w14:textId="06929595" w:rsidR="00A802B3" w:rsidRPr="00176145" w:rsidRDefault="00A802B3" w:rsidP="00CC70B3">
            <w:pPr>
              <w:pStyle w:val="af4"/>
              <w:tabs>
                <w:tab w:val="decimal" w:pos="398"/>
                <w:tab w:val="right" w:pos="965"/>
                <w:tab w:val="decimal" w:pos="1248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="00CC70B3" w:rsidRPr="00176145">
              <w:rPr>
                <w:rFonts w:ascii="Century" w:hAnsi="Century"/>
              </w:rPr>
              <w:t>85.1</w:t>
            </w:r>
            <w:r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CC70B3">
              <w:rPr>
                <w:rFonts w:ascii="Century" w:eastAsia="ＭＳ 明朝" w:hAnsi="Century"/>
              </w:rPr>
              <w:t>2.2</w:t>
            </w:r>
          </w:p>
        </w:tc>
      </w:tr>
      <w:tr w:rsidR="00A802B3" w:rsidRPr="00176145" w14:paraId="7E2C21E7" w14:textId="77777777" w:rsidTr="0086476B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14:paraId="1993620D" w14:textId="77777777" w:rsidR="00A802B3" w:rsidRPr="00176145" w:rsidRDefault="00A802B3" w:rsidP="0086476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6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14:paraId="4625539B" w14:textId="7E0B73A5" w:rsidR="00A802B3" w:rsidRPr="00176145" w:rsidRDefault="0086476B" w:rsidP="0086476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122007</w:t>
            </w:r>
            <w:r w:rsidR="00A802B3">
              <w:rPr>
                <w:rFonts w:ascii="Century" w:eastAsia="ＭＳ 明朝" w:hAnsi="Century"/>
              </w:rPr>
              <w:t xml:space="preserve"> </w:t>
            </w:r>
            <w:r w:rsidR="00A802B3">
              <w:rPr>
                <w:rFonts w:ascii="Century" w:eastAsia="ＭＳ 明朝" w:hAnsi="Century" w:hint="eastAsia"/>
              </w:rPr>
              <w:t>±</w:t>
            </w:r>
            <w:r w:rsidR="00A802B3">
              <w:rPr>
                <w:rFonts w:ascii="Century" w:eastAsia="ＭＳ 明朝" w:hAnsi="Century" w:hint="eastAsia"/>
              </w:rPr>
              <w:t xml:space="preserve"> </w:t>
            </w:r>
            <w:r w:rsidR="00A802B3" w:rsidRPr="0010317F">
              <w:rPr>
                <w:rFonts w:ascii="Century" w:eastAsia="ＭＳ 明朝" w:hAnsi="Century"/>
              </w:rPr>
              <w:t>3697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210534B5" w14:textId="0F6225F2" w:rsidR="00A802B3" w:rsidRPr="00176145" w:rsidRDefault="00A802B3" w:rsidP="0086476B">
            <w:pPr>
              <w:pStyle w:val="af4"/>
              <w:tabs>
                <w:tab w:val="decimal" w:pos="396"/>
                <w:tab w:val="right" w:pos="963"/>
                <w:tab w:val="decimal" w:pos="1246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hAnsi="Century"/>
              </w:rPr>
              <w:tab/>
            </w:r>
            <w:r w:rsidR="0086476B" w:rsidRPr="00176145">
              <w:rPr>
                <w:rFonts w:ascii="Century" w:hAnsi="Century"/>
              </w:rPr>
              <w:t>100.5</w:t>
            </w:r>
            <w:r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86476B">
              <w:rPr>
                <w:rFonts w:ascii="Century" w:eastAsia="ＭＳ 明朝" w:hAnsi="Century"/>
              </w:rPr>
              <w:t>1.8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5FC3BD99" w14:textId="67BD9E4C" w:rsidR="00A802B3" w:rsidRPr="00176145" w:rsidRDefault="0086476B" w:rsidP="0086476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114530</w:t>
            </w:r>
            <w:r w:rsidR="00A802B3">
              <w:rPr>
                <w:rFonts w:ascii="Century" w:eastAsia="ＭＳ 明朝" w:hAnsi="Century" w:hint="eastAsia"/>
              </w:rPr>
              <w:t>±</w:t>
            </w:r>
            <w:r w:rsidR="00A802B3">
              <w:rPr>
                <w:rFonts w:ascii="Century" w:eastAsia="ＭＳ 明朝" w:hAnsi="Century" w:hint="eastAsia"/>
              </w:rPr>
              <w:t xml:space="preserve"> </w:t>
            </w:r>
            <w:r w:rsidR="00A802B3">
              <w:rPr>
                <w:rFonts w:ascii="Century" w:eastAsia="ＭＳ 明朝" w:hAnsi="Century"/>
              </w:rPr>
              <w:t>37088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14:paraId="734D791C" w14:textId="0720AF68" w:rsidR="00A802B3" w:rsidRPr="00176145" w:rsidRDefault="00A802B3" w:rsidP="00CC70B3">
            <w:pPr>
              <w:pStyle w:val="af4"/>
              <w:tabs>
                <w:tab w:val="decimal" w:pos="398"/>
                <w:tab w:val="right" w:pos="965"/>
                <w:tab w:val="decimal" w:pos="1248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="00CC70B3" w:rsidRPr="00176145">
              <w:rPr>
                <w:rFonts w:ascii="Century" w:hAnsi="Century"/>
              </w:rPr>
              <w:t>82.5</w:t>
            </w:r>
            <w:r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CC70B3">
              <w:rPr>
                <w:rFonts w:ascii="Century" w:eastAsia="ＭＳ 明朝" w:hAnsi="Century"/>
              </w:rPr>
              <w:t>1.7</w:t>
            </w:r>
          </w:p>
        </w:tc>
      </w:tr>
      <w:tr w:rsidR="00A802B3" w:rsidRPr="00176145" w14:paraId="54CFC2BB" w14:textId="77777777" w:rsidTr="0086476B">
        <w:tc>
          <w:tcPr>
            <w:tcW w:w="846" w:type="dxa"/>
            <w:tcBorders>
              <w:top w:val="nil"/>
              <w:left w:val="nil"/>
              <w:right w:val="nil"/>
            </w:tcBorders>
          </w:tcPr>
          <w:p w14:paraId="7E1D8922" w14:textId="77777777" w:rsidR="00A802B3" w:rsidRPr="00176145" w:rsidRDefault="00A802B3" w:rsidP="0086476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24</w:t>
            </w:r>
          </w:p>
        </w:tc>
        <w:tc>
          <w:tcPr>
            <w:tcW w:w="1910" w:type="dxa"/>
            <w:tcBorders>
              <w:top w:val="nil"/>
              <w:left w:val="nil"/>
              <w:right w:val="nil"/>
            </w:tcBorders>
          </w:tcPr>
          <w:p w14:paraId="4E22E50C" w14:textId="65D39E58" w:rsidR="00A802B3" w:rsidRPr="00176145" w:rsidRDefault="0086476B" w:rsidP="0086476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116421</w:t>
            </w:r>
            <w:r w:rsidR="00A802B3">
              <w:rPr>
                <w:rFonts w:ascii="Century" w:eastAsia="ＭＳ 明朝" w:hAnsi="Century"/>
              </w:rPr>
              <w:t xml:space="preserve"> </w:t>
            </w:r>
            <w:r w:rsidR="00A802B3">
              <w:rPr>
                <w:rFonts w:ascii="Century" w:eastAsia="ＭＳ 明朝" w:hAnsi="Century" w:hint="eastAsia"/>
              </w:rPr>
              <w:t>±</w:t>
            </w:r>
            <w:r w:rsidR="00A802B3">
              <w:rPr>
                <w:rFonts w:ascii="Century" w:eastAsia="ＭＳ 明朝" w:hAnsi="Century" w:hint="eastAsia"/>
              </w:rPr>
              <w:t xml:space="preserve"> </w:t>
            </w:r>
            <w:r w:rsidR="00A802B3" w:rsidRPr="0010317F">
              <w:rPr>
                <w:rFonts w:ascii="Century" w:eastAsia="ＭＳ 明朝" w:hAnsi="Century"/>
              </w:rPr>
              <w:t>8645</w:t>
            </w:r>
          </w:p>
        </w:tc>
        <w:tc>
          <w:tcPr>
            <w:tcW w:w="1911" w:type="dxa"/>
            <w:tcBorders>
              <w:top w:val="nil"/>
              <w:left w:val="nil"/>
              <w:right w:val="nil"/>
            </w:tcBorders>
          </w:tcPr>
          <w:p w14:paraId="2BB9D567" w14:textId="4C3F7544" w:rsidR="00A802B3" w:rsidRPr="00176145" w:rsidRDefault="00A802B3" w:rsidP="0086476B">
            <w:pPr>
              <w:pStyle w:val="af4"/>
              <w:tabs>
                <w:tab w:val="decimal" w:pos="396"/>
                <w:tab w:val="right" w:pos="963"/>
                <w:tab w:val="decimal" w:pos="1246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="0086476B">
              <w:rPr>
                <w:rFonts w:ascii="Century" w:hAnsi="Century"/>
              </w:rPr>
              <w:t>96.0</w:t>
            </w:r>
            <w:r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86476B">
              <w:rPr>
                <w:rFonts w:ascii="Century" w:eastAsia="ＭＳ 明朝" w:hAnsi="Century"/>
              </w:rPr>
              <w:t>0.6</w:t>
            </w:r>
          </w:p>
        </w:tc>
        <w:tc>
          <w:tcPr>
            <w:tcW w:w="1911" w:type="dxa"/>
            <w:tcBorders>
              <w:top w:val="nil"/>
              <w:left w:val="nil"/>
              <w:right w:val="nil"/>
            </w:tcBorders>
          </w:tcPr>
          <w:p w14:paraId="133C944E" w14:textId="50420F48" w:rsidR="00A802B3" w:rsidRPr="00176145" w:rsidRDefault="00CC70B3" w:rsidP="00CC70B3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hAnsi="Century"/>
              </w:rPr>
              <w:t>10</w:t>
            </w:r>
            <w:r>
              <w:rPr>
                <w:rFonts w:ascii="Century" w:hAnsi="Century"/>
              </w:rPr>
              <w:t>7623</w:t>
            </w:r>
            <w:r w:rsidR="00A802B3">
              <w:rPr>
                <w:rFonts w:ascii="Century" w:eastAsia="ＭＳ 明朝" w:hAnsi="Century"/>
              </w:rPr>
              <w:t xml:space="preserve"> </w:t>
            </w:r>
            <w:r w:rsidR="00A802B3">
              <w:rPr>
                <w:rFonts w:ascii="Century" w:eastAsia="ＭＳ 明朝" w:hAnsi="Century" w:hint="eastAsia"/>
              </w:rPr>
              <w:t>±</w:t>
            </w:r>
            <w:r w:rsidR="00A802B3">
              <w:rPr>
                <w:rFonts w:ascii="Century" w:eastAsia="ＭＳ 明朝" w:hAnsi="Century" w:hint="eastAsia"/>
              </w:rPr>
              <w:t xml:space="preserve"> </w:t>
            </w:r>
            <w:r w:rsidR="00A802B3">
              <w:rPr>
                <w:rFonts w:ascii="Century" w:eastAsia="ＭＳ 明朝" w:hAnsi="Century"/>
              </w:rPr>
              <w:t>29762</w:t>
            </w:r>
          </w:p>
        </w:tc>
        <w:tc>
          <w:tcPr>
            <w:tcW w:w="1911" w:type="dxa"/>
            <w:tcBorders>
              <w:top w:val="nil"/>
              <w:left w:val="nil"/>
              <w:right w:val="nil"/>
            </w:tcBorders>
          </w:tcPr>
          <w:p w14:paraId="16123D8B" w14:textId="6BEC7AEF" w:rsidR="00A802B3" w:rsidRPr="00176145" w:rsidRDefault="00A802B3" w:rsidP="00CC70B3">
            <w:pPr>
              <w:pStyle w:val="af4"/>
              <w:tabs>
                <w:tab w:val="decimal" w:pos="398"/>
                <w:tab w:val="right" w:pos="965"/>
                <w:tab w:val="decimal" w:pos="1248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="00CC70B3">
              <w:rPr>
                <w:rFonts w:ascii="Century" w:hAnsi="Century"/>
              </w:rPr>
              <w:t>77.6</w:t>
            </w:r>
            <w:r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CC70B3">
              <w:rPr>
                <w:rFonts w:ascii="Century" w:eastAsia="ＭＳ 明朝" w:hAnsi="Century"/>
              </w:rPr>
              <w:t>2.3</w:t>
            </w:r>
          </w:p>
        </w:tc>
      </w:tr>
    </w:tbl>
    <w:p w14:paraId="1DA4E23F" w14:textId="77777777" w:rsidR="00465C40" w:rsidRDefault="00465C40" w:rsidP="00695508">
      <w:pPr>
        <w:pStyle w:val="af4"/>
        <w:spacing w:line="360" w:lineRule="auto"/>
        <w:jc w:val="center"/>
        <w:rPr>
          <w:rFonts w:ascii="Century" w:eastAsia="ＭＳ 明朝" w:hAnsi="Century"/>
          <w:b/>
          <w:sz w:val="20"/>
          <w:szCs w:val="20"/>
        </w:rPr>
      </w:pPr>
    </w:p>
    <w:p w14:paraId="42B11F61" w14:textId="2B713775" w:rsidR="00695508" w:rsidRPr="00E45F16" w:rsidRDefault="00695508" w:rsidP="00695508">
      <w:pPr>
        <w:pStyle w:val="af4"/>
        <w:spacing w:line="360" w:lineRule="auto"/>
        <w:jc w:val="center"/>
        <w:rPr>
          <w:rFonts w:ascii="Century" w:eastAsia="ＭＳ 明朝" w:hAnsi="Century"/>
          <w:sz w:val="20"/>
          <w:szCs w:val="20"/>
        </w:rPr>
      </w:pPr>
      <w:r w:rsidRPr="00E45F16">
        <w:rPr>
          <w:rFonts w:ascii="Century" w:eastAsia="ＭＳ 明朝" w:hAnsi="Century"/>
          <w:b/>
          <w:sz w:val="20"/>
          <w:szCs w:val="20"/>
        </w:rPr>
        <w:t>Table S</w:t>
      </w:r>
      <w:proofErr w:type="gramStart"/>
      <w:r w:rsidRPr="00E45F16">
        <w:rPr>
          <w:rFonts w:ascii="Century" w:eastAsia="ＭＳ 明朝" w:hAnsi="Century"/>
          <w:b/>
          <w:sz w:val="20"/>
          <w:szCs w:val="20"/>
        </w:rPr>
        <w:t>2</w:t>
      </w:r>
      <w:r w:rsidR="001B47E6" w:rsidRPr="00E45F16">
        <w:rPr>
          <w:rFonts w:ascii="Century" w:eastAsia="ＭＳ 明朝" w:hAnsi="Century"/>
          <w:b/>
          <w:sz w:val="20"/>
          <w:szCs w:val="20"/>
        </w:rPr>
        <w:t>7</w:t>
      </w:r>
      <w:r w:rsidRPr="00E45F16">
        <w:rPr>
          <w:rFonts w:ascii="Century" w:eastAsia="ＭＳ 明朝" w:hAnsi="Century"/>
          <w:sz w:val="20"/>
          <w:szCs w:val="20"/>
        </w:rPr>
        <w:t xml:space="preserve">  </w:t>
      </w:r>
      <w:r w:rsidR="00766E18" w:rsidRPr="00766E18">
        <w:rPr>
          <w:rFonts w:ascii="Century" w:eastAsia="ＭＳ 明朝" w:hAnsi="Century"/>
          <w:bCs/>
          <w:sz w:val="20"/>
          <w:szCs w:val="20"/>
          <w:lang w:val="en-GB"/>
        </w:rPr>
        <w:t>Quantification</w:t>
      </w:r>
      <w:proofErr w:type="gramEnd"/>
      <w:r w:rsidR="00766E18" w:rsidRPr="00766E18">
        <w:rPr>
          <w:rFonts w:ascii="Century" w:eastAsia="ＭＳ 明朝" w:hAnsi="Century"/>
          <w:bCs/>
          <w:sz w:val="20"/>
          <w:szCs w:val="20"/>
          <w:lang w:val="en-GB"/>
        </w:rPr>
        <w:t xml:space="preserve"> of </w:t>
      </w:r>
      <w:r w:rsidR="00766E18" w:rsidRPr="00766E18">
        <w:rPr>
          <w:rFonts w:ascii="Century" w:eastAsia="ＭＳ 明朝" w:hAnsi="Century" w:hint="eastAsia"/>
          <w:bCs/>
          <w:sz w:val="20"/>
          <w:szCs w:val="20"/>
          <w:lang w:val="en-GB"/>
        </w:rPr>
        <w:t xml:space="preserve">the </w:t>
      </w:r>
      <w:r w:rsidR="00766E18" w:rsidRPr="00766E18">
        <w:rPr>
          <w:rFonts w:ascii="Century" w:eastAsia="ＭＳ 明朝" w:hAnsi="Century"/>
          <w:bCs/>
          <w:sz w:val="20"/>
          <w:szCs w:val="20"/>
          <w:lang w:val="en-GB"/>
        </w:rPr>
        <w:t>remaining</w:t>
      </w:r>
      <w:r w:rsidR="00766E18" w:rsidRPr="00766E18">
        <w:rPr>
          <w:rFonts w:ascii="Century" w:eastAsia="ＭＳ 明朝" w:hAnsi="Century"/>
          <w:sz w:val="20"/>
          <w:szCs w:val="20"/>
          <w:lang w:val="en-GB"/>
        </w:rPr>
        <w:t xml:space="preserve"> </w:t>
      </w:r>
      <w:r w:rsidR="006654CF" w:rsidRPr="00E45F16">
        <w:rPr>
          <w:rFonts w:ascii="Century" w:eastAsia="ＭＳ 明朝" w:hAnsi="Century" w:hint="eastAsia"/>
          <w:sz w:val="20"/>
          <w:szCs w:val="20"/>
        </w:rPr>
        <w:t xml:space="preserve">glycyrrhetinic acid </w:t>
      </w:r>
      <w:r w:rsidRPr="00E45F16">
        <w:rPr>
          <w:rFonts w:ascii="Century" w:eastAsia="ＭＳ 明朝" w:hAnsi="Century"/>
          <w:sz w:val="20"/>
          <w:szCs w:val="20"/>
        </w:rPr>
        <w:t xml:space="preserve">in </w:t>
      </w:r>
      <w:r w:rsidR="00105555" w:rsidRPr="00E45F16">
        <w:rPr>
          <w:rFonts w:ascii="Century" w:eastAsia="ＭＳ 明朝" w:hAnsi="Century"/>
          <w:sz w:val="20"/>
          <w:szCs w:val="20"/>
        </w:rPr>
        <w:t xml:space="preserve">the </w:t>
      </w:r>
      <w:r w:rsidR="00465C40">
        <w:rPr>
          <w:rFonts w:ascii="Century" w:eastAsia="ＭＳ 明朝" w:hAnsi="Century" w:hint="eastAsia"/>
          <w:sz w:val="20"/>
          <w:szCs w:val="20"/>
        </w:rPr>
        <w:t xml:space="preserve">presence or </w:t>
      </w:r>
      <w:r w:rsidRPr="00E45F16">
        <w:rPr>
          <w:rFonts w:ascii="Century" w:eastAsia="ＭＳ 明朝" w:hAnsi="Century"/>
          <w:sz w:val="20"/>
          <w:szCs w:val="20"/>
        </w:rPr>
        <w:t>absence of MNU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46"/>
        <w:gridCol w:w="2131"/>
        <w:gridCol w:w="1690"/>
        <w:gridCol w:w="2137"/>
        <w:gridCol w:w="1685"/>
      </w:tblGrid>
      <w:tr w:rsidR="00A802B3" w:rsidRPr="00176145" w14:paraId="0CCAA0E6" w14:textId="77777777" w:rsidTr="0086476B">
        <w:tc>
          <w:tcPr>
            <w:tcW w:w="846" w:type="dxa"/>
            <w:tcBorders>
              <w:left w:val="nil"/>
              <w:bottom w:val="nil"/>
              <w:right w:val="nil"/>
            </w:tcBorders>
          </w:tcPr>
          <w:p w14:paraId="638693D0" w14:textId="77777777" w:rsidR="00A802B3" w:rsidRPr="00176145" w:rsidRDefault="00A802B3" w:rsidP="0086476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 xml:space="preserve">Time </w:t>
            </w:r>
          </w:p>
        </w:tc>
        <w:tc>
          <w:tcPr>
            <w:tcW w:w="3821" w:type="dxa"/>
            <w:gridSpan w:val="2"/>
            <w:tcBorders>
              <w:left w:val="nil"/>
              <w:right w:val="nil"/>
            </w:tcBorders>
          </w:tcPr>
          <w:p w14:paraId="3CE180DC" w14:textId="77777777" w:rsidR="00A802B3" w:rsidRPr="00176145" w:rsidRDefault="00A802B3" w:rsidP="0086476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MNU (</w:t>
            </w:r>
            <w:r>
              <w:rPr>
                <w:rFonts w:ascii="Century" w:eastAsia="ＭＳ 明朝" w:hAnsi="Century" w:hint="eastAsia"/>
              </w:rPr>
              <w:t>－</w:t>
            </w:r>
            <w:r w:rsidRPr="00176145">
              <w:rPr>
                <w:rFonts w:ascii="Century" w:eastAsia="ＭＳ 明朝" w:hAnsi="Century"/>
              </w:rPr>
              <w:t>)</w:t>
            </w:r>
          </w:p>
        </w:tc>
        <w:tc>
          <w:tcPr>
            <w:tcW w:w="3822" w:type="dxa"/>
            <w:gridSpan w:val="2"/>
            <w:tcBorders>
              <w:left w:val="nil"/>
              <w:right w:val="nil"/>
            </w:tcBorders>
          </w:tcPr>
          <w:p w14:paraId="321939C9" w14:textId="77777777" w:rsidR="00A802B3" w:rsidRPr="00176145" w:rsidRDefault="00A802B3" w:rsidP="0086476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MNU (+)</w:t>
            </w:r>
          </w:p>
        </w:tc>
      </w:tr>
      <w:tr w:rsidR="00A802B3" w:rsidRPr="00176145" w14:paraId="10DEB460" w14:textId="77777777" w:rsidTr="00EF6F6E"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8B58F7" w14:textId="77777777" w:rsidR="00A802B3" w:rsidRPr="00176145" w:rsidRDefault="00A802B3" w:rsidP="0086476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(h)</w:t>
            </w:r>
          </w:p>
        </w:tc>
        <w:tc>
          <w:tcPr>
            <w:tcW w:w="2131" w:type="dxa"/>
            <w:tcBorders>
              <w:left w:val="nil"/>
              <w:bottom w:val="single" w:sz="4" w:space="0" w:color="auto"/>
              <w:right w:val="nil"/>
            </w:tcBorders>
          </w:tcPr>
          <w:p w14:paraId="00E0EB87" w14:textId="77777777" w:rsidR="00A802B3" w:rsidRPr="00176145" w:rsidRDefault="00A802B3" w:rsidP="0086476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Area</w:t>
            </w:r>
          </w:p>
        </w:tc>
        <w:tc>
          <w:tcPr>
            <w:tcW w:w="1690" w:type="dxa"/>
            <w:tcBorders>
              <w:left w:val="nil"/>
              <w:bottom w:val="single" w:sz="4" w:space="0" w:color="auto"/>
              <w:right w:val="nil"/>
            </w:tcBorders>
          </w:tcPr>
          <w:p w14:paraId="4FB84DD1" w14:textId="77777777" w:rsidR="00A802B3" w:rsidRPr="00176145" w:rsidRDefault="00A802B3" w:rsidP="0086476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Remaining (%)</w:t>
            </w:r>
          </w:p>
        </w:tc>
        <w:tc>
          <w:tcPr>
            <w:tcW w:w="2137" w:type="dxa"/>
            <w:tcBorders>
              <w:left w:val="nil"/>
              <w:bottom w:val="single" w:sz="4" w:space="0" w:color="auto"/>
              <w:right w:val="nil"/>
            </w:tcBorders>
          </w:tcPr>
          <w:p w14:paraId="6C8E3878" w14:textId="77777777" w:rsidR="00A802B3" w:rsidRPr="00176145" w:rsidRDefault="00A802B3" w:rsidP="0086476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Area</w:t>
            </w:r>
          </w:p>
        </w:tc>
        <w:tc>
          <w:tcPr>
            <w:tcW w:w="1685" w:type="dxa"/>
            <w:tcBorders>
              <w:left w:val="nil"/>
              <w:bottom w:val="single" w:sz="4" w:space="0" w:color="auto"/>
              <w:right w:val="nil"/>
            </w:tcBorders>
          </w:tcPr>
          <w:p w14:paraId="27194E54" w14:textId="77777777" w:rsidR="00A802B3" w:rsidRPr="00176145" w:rsidRDefault="00A802B3" w:rsidP="0086476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Remaining (%)</w:t>
            </w:r>
          </w:p>
        </w:tc>
      </w:tr>
      <w:tr w:rsidR="00A802B3" w:rsidRPr="00176145" w14:paraId="00913211" w14:textId="77777777" w:rsidTr="00EF6F6E">
        <w:tc>
          <w:tcPr>
            <w:tcW w:w="846" w:type="dxa"/>
            <w:tcBorders>
              <w:left w:val="nil"/>
              <w:bottom w:val="nil"/>
              <w:right w:val="nil"/>
            </w:tcBorders>
          </w:tcPr>
          <w:p w14:paraId="4ABA81C5" w14:textId="77777777" w:rsidR="00A802B3" w:rsidRPr="00176145" w:rsidRDefault="00A802B3" w:rsidP="0086476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0</w:t>
            </w:r>
          </w:p>
        </w:tc>
        <w:tc>
          <w:tcPr>
            <w:tcW w:w="2131" w:type="dxa"/>
            <w:tcBorders>
              <w:left w:val="nil"/>
              <w:bottom w:val="nil"/>
              <w:right w:val="nil"/>
            </w:tcBorders>
          </w:tcPr>
          <w:p w14:paraId="70113390" w14:textId="660F565A" w:rsidR="00A802B3" w:rsidRPr="00176145" w:rsidRDefault="00512F09" w:rsidP="00EF6F6E">
            <w:pPr>
              <w:pStyle w:val="af4"/>
              <w:tabs>
                <w:tab w:val="right" w:pos="751"/>
                <w:tab w:val="right" w:pos="1177"/>
                <w:tab w:val="right" w:pos="1885"/>
              </w:tabs>
              <w:spacing w:line="360" w:lineRule="auto"/>
              <w:rPr>
                <w:rFonts w:ascii="Century" w:eastAsia="ＭＳ 明朝" w:hAnsi="Century"/>
              </w:rPr>
            </w:pPr>
            <w:r w:rsidRPr="00DA77FD">
              <w:rPr>
                <w:rFonts w:ascii="Century" w:hAnsi="Century"/>
                <w:szCs w:val="21"/>
              </w:rPr>
              <w:t>9213188</w:t>
            </w:r>
            <w:r w:rsidR="00CF305A">
              <w:rPr>
                <w:rFonts w:ascii="Century" w:hAnsi="Century"/>
                <w:szCs w:val="21"/>
              </w:rPr>
              <w:tab/>
            </w:r>
            <w:r w:rsidR="00A802B3">
              <w:rPr>
                <w:rFonts w:ascii="Century" w:eastAsia="ＭＳ 明朝" w:hAnsi="Century" w:hint="eastAsia"/>
              </w:rPr>
              <w:t>±</w:t>
            </w:r>
            <w:r w:rsidR="00CF305A">
              <w:rPr>
                <w:rFonts w:ascii="Century" w:eastAsia="ＭＳ 明朝" w:hAnsi="Century"/>
              </w:rPr>
              <w:tab/>
              <w:t>291900</w:t>
            </w:r>
          </w:p>
        </w:tc>
        <w:tc>
          <w:tcPr>
            <w:tcW w:w="1690" w:type="dxa"/>
            <w:tcBorders>
              <w:left w:val="nil"/>
              <w:bottom w:val="nil"/>
              <w:right w:val="nil"/>
            </w:tcBorders>
          </w:tcPr>
          <w:p w14:paraId="5EF402B6" w14:textId="77777777" w:rsidR="00A802B3" w:rsidRPr="00176145" w:rsidRDefault="00A802B3" w:rsidP="0086476B">
            <w:pPr>
              <w:pStyle w:val="af4"/>
              <w:tabs>
                <w:tab w:val="decimal" w:pos="396"/>
                <w:tab w:val="right" w:pos="963"/>
                <w:tab w:val="decimal" w:pos="1246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Pr="00176145">
              <w:rPr>
                <w:rFonts w:ascii="Century" w:eastAsia="ＭＳ 明朝" w:hAnsi="Century"/>
              </w:rPr>
              <w:t>100.0</w:t>
            </w:r>
            <w:r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Pr="0010317F">
              <w:rPr>
                <w:rFonts w:ascii="Century" w:eastAsia="ＭＳ 明朝" w:hAnsi="Century"/>
              </w:rPr>
              <w:t>0</w:t>
            </w:r>
            <w:r>
              <w:rPr>
                <w:rFonts w:ascii="Century" w:eastAsia="ＭＳ 明朝" w:hAnsi="Century"/>
              </w:rPr>
              <w:t>.0</w:t>
            </w:r>
          </w:p>
        </w:tc>
        <w:tc>
          <w:tcPr>
            <w:tcW w:w="2137" w:type="dxa"/>
            <w:tcBorders>
              <w:left w:val="nil"/>
              <w:bottom w:val="nil"/>
              <w:right w:val="nil"/>
            </w:tcBorders>
          </w:tcPr>
          <w:p w14:paraId="5218F36E" w14:textId="5F7590F1" w:rsidR="00A802B3" w:rsidRPr="00176145" w:rsidRDefault="00CF305A" w:rsidP="00EF6F6E">
            <w:pPr>
              <w:pStyle w:val="af4"/>
              <w:tabs>
                <w:tab w:val="right" w:pos="750"/>
                <w:tab w:val="right" w:pos="1175"/>
                <w:tab w:val="right" w:pos="1884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hAnsi="Century"/>
                <w:szCs w:val="21"/>
              </w:rPr>
              <w:tab/>
            </w:r>
            <w:r w:rsidR="00512F09" w:rsidRPr="00DA77FD">
              <w:rPr>
                <w:rFonts w:ascii="Century" w:hAnsi="Century"/>
                <w:szCs w:val="21"/>
              </w:rPr>
              <w:t>9004170</w:t>
            </w:r>
            <w:r>
              <w:rPr>
                <w:rFonts w:ascii="Century" w:hAnsi="Century"/>
                <w:szCs w:val="21"/>
              </w:rPr>
              <w:tab/>
            </w:r>
            <w:r w:rsidR="00A802B3">
              <w:rPr>
                <w:rFonts w:ascii="Century" w:eastAsia="ＭＳ 明朝" w:hAnsi="Century" w:hint="eastAsia"/>
              </w:rPr>
              <w:t>±</w:t>
            </w:r>
            <w:r w:rsidR="00EF6F6E">
              <w:rPr>
                <w:rFonts w:ascii="Century" w:eastAsia="ＭＳ 明朝" w:hAnsi="Century"/>
              </w:rPr>
              <w:tab/>
            </w:r>
            <w:r w:rsidR="00512F09">
              <w:rPr>
                <w:rFonts w:ascii="Century" w:eastAsia="ＭＳ 明朝" w:hAnsi="Century"/>
              </w:rPr>
              <w:t>200746</w:t>
            </w:r>
          </w:p>
        </w:tc>
        <w:tc>
          <w:tcPr>
            <w:tcW w:w="1685" w:type="dxa"/>
            <w:tcBorders>
              <w:left w:val="nil"/>
              <w:bottom w:val="nil"/>
              <w:right w:val="nil"/>
            </w:tcBorders>
          </w:tcPr>
          <w:p w14:paraId="223FB1B5" w14:textId="77777777" w:rsidR="00A802B3" w:rsidRPr="00176145" w:rsidRDefault="00A802B3" w:rsidP="0086476B">
            <w:pPr>
              <w:pStyle w:val="af4"/>
              <w:tabs>
                <w:tab w:val="decimal" w:pos="398"/>
                <w:tab w:val="right" w:pos="965"/>
                <w:tab w:val="decimal" w:pos="1248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Pr="00176145">
              <w:rPr>
                <w:rFonts w:ascii="Century" w:eastAsia="ＭＳ 明朝" w:hAnsi="Century"/>
              </w:rPr>
              <w:t>100.0</w:t>
            </w:r>
            <w:r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Pr="0010317F">
              <w:rPr>
                <w:rFonts w:ascii="Century" w:eastAsia="ＭＳ 明朝" w:hAnsi="Century"/>
              </w:rPr>
              <w:t>0</w:t>
            </w:r>
            <w:r>
              <w:rPr>
                <w:rFonts w:ascii="Century" w:eastAsia="ＭＳ 明朝" w:hAnsi="Century"/>
              </w:rPr>
              <w:t>.0</w:t>
            </w:r>
          </w:p>
        </w:tc>
      </w:tr>
      <w:tr w:rsidR="00A802B3" w:rsidRPr="00176145" w14:paraId="4CBCB1CA" w14:textId="77777777" w:rsidTr="00EF6F6E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14:paraId="5D3A6A53" w14:textId="77777777" w:rsidR="00A802B3" w:rsidRPr="00176145" w:rsidRDefault="00A802B3" w:rsidP="0086476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1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14:paraId="250DDC2E" w14:textId="225E3A43" w:rsidR="00A802B3" w:rsidRPr="00176145" w:rsidRDefault="00CF305A" w:rsidP="00EF6F6E">
            <w:pPr>
              <w:pStyle w:val="af4"/>
              <w:tabs>
                <w:tab w:val="right" w:pos="751"/>
                <w:tab w:val="right" w:pos="1177"/>
                <w:tab w:val="right" w:pos="1885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hAnsi="Century"/>
                <w:szCs w:val="21"/>
              </w:rPr>
              <w:tab/>
            </w:r>
            <w:r w:rsidR="00512F09" w:rsidRPr="00DA77FD">
              <w:rPr>
                <w:rFonts w:ascii="Century" w:hAnsi="Century"/>
                <w:szCs w:val="21"/>
              </w:rPr>
              <w:t>8572393</w:t>
            </w:r>
            <w:r w:rsidR="00EF6F6E">
              <w:rPr>
                <w:rFonts w:ascii="Century" w:hAnsi="Century"/>
                <w:szCs w:val="21"/>
              </w:rPr>
              <w:tab/>
            </w:r>
            <w:r w:rsidR="00A802B3"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  <w:t>130607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</w:tcPr>
          <w:p w14:paraId="1FC4907A" w14:textId="7FEB785F" w:rsidR="00A802B3" w:rsidRPr="00176145" w:rsidRDefault="00A802B3" w:rsidP="001B62AE">
            <w:pPr>
              <w:pStyle w:val="af4"/>
              <w:tabs>
                <w:tab w:val="decimal" w:pos="396"/>
                <w:tab w:val="right" w:pos="963"/>
                <w:tab w:val="decimal" w:pos="1246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="00512F09" w:rsidRPr="00DA77FD">
              <w:rPr>
                <w:rFonts w:ascii="Century" w:eastAsia="游ゴシック" w:hAnsi="Century"/>
                <w:color w:val="000000"/>
                <w:szCs w:val="21"/>
              </w:rPr>
              <w:t>93.</w:t>
            </w:r>
            <w:r w:rsidR="001B62AE">
              <w:rPr>
                <w:rFonts w:ascii="Century" w:eastAsia="游ゴシック" w:hAnsi="Century"/>
                <w:color w:val="000000"/>
                <w:szCs w:val="21"/>
              </w:rPr>
              <w:t>2</w:t>
            </w:r>
            <w:r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1B62AE">
              <w:rPr>
                <w:rFonts w:ascii="Century" w:eastAsia="ＭＳ 明朝" w:hAnsi="Century"/>
              </w:rPr>
              <w:t>1.6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14:paraId="52E761E6" w14:textId="6401DFCA" w:rsidR="00A802B3" w:rsidRPr="00176145" w:rsidRDefault="00512F09" w:rsidP="00EF6F6E">
            <w:pPr>
              <w:pStyle w:val="af4"/>
              <w:tabs>
                <w:tab w:val="right" w:pos="750"/>
                <w:tab w:val="right" w:pos="1175"/>
                <w:tab w:val="right" w:pos="1884"/>
              </w:tabs>
              <w:spacing w:line="360" w:lineRule="auto"/>
              <w:rPr>
                <w:rFonts w:ascii="Century" w:eastAsia="ＭＳ 明朝" w:hAnsi="Century"/>
              </w:rPr>
            </w:pPr>
            <w:r w:rsidRPr="00DA77FD">
              <w:rPr>
                <w:rFonts w:ascii="Century" w:hAnsi="Century"/>
                <w:szCs w:val="21"/>
              </w:rPr>
              <w:t>9142155</w:t>
            </w:r>
            <w:r w:rsidR="00CF305A">
              <w:rPr>
                <w:rFonts w:ascii="Century" w:hAnsi="Century"/>
                <w:szCs w:val="21"/>
              </w:rPr>
              <w:tab/>
            </w:r>
            <w:r w:rsidR="00A802B3">
              <w:rPr>
                <w:rFonts w:ascii="Century" w:eastAsia="ＭＳ 明朝" w:hAnsi="Century" w:hint="eastAsia"/>
              </w:rPr>
              <w:t>±</w:t>
            </w:r>
            <w:r w:rsidR="00CF305A"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/>
              </w:rPr>
              <w:t>119624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</w:tcPr>
          <w:p w14:paraId="11A39CA2" w14:textId="026A56D5" w:rsidR="00A802B3" w:rsidRPr="00176145" w:rsidRDefault="00A802B3" w:rsidP="0086476B">
            <w:pPr>
              <w:pStyle w:val="af4"/>
              <w:tabs>
                <w:tab w:val="decimal" w:pos="398"/>
                <w:tab w:val="right" w:pos="965"/>
                <w:tab w:val="decimal" w:pos="1248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="00512F09">
              <w:rPr>
                <w:rFonts w:ascii="Century" w:hAnsi="Century"/>
                <w:szCs w:val="21"/>
              </w:rPr>
              <w:t>101.7</w:t>
            </w:r>
            <w:r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 w:hint="eastAsia"/>
              </w:rPr>
              <w:t>±</w:t>
            </w:r>
            <w:r w:rsidR="00512F09">
              <w:rPr>
                <w:rFonts w:ascii="Century" w:eastAsia="ＭＳ 明朝" w:hAnsi="Century"/>
              </w:rPr>
              <w:tab/>
              <w:t>2.2</w:t>
            </w:r>
          </w:p>
        </w:tc>
      </w:tr>
      <w:tr w:rsidR="00A802B3" w:rsidRPr="00176145" w14:paraId="62BECAD9" w14:textId="77777777" w:rsidTr="00EF6F6E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14:paraId="7DFD8266" w14:textId="77777777" w:rsidR="00A802B3" w:rsidRPr="00176145" w:rsidRDefault="00A802B3" w:rsidP="0086476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2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14:paraId="0180721A" w14:textId="0D83BE9F" w:rsidR="00A802B3" w:rsidRPr="00176145" w:rsidRDefault="00CF305A" w:rsidP="00EF6F6E">
            <w:pPr>
              <w:pStyle w:val="af4"/>
              <w:tabs>
                <w:tab w:val="right" w:pos="751"/>
                <w:tab w:val="right" w:pos="1177"/>
                <w:tab w:val="right" w:pos="1885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hAnsi="Century"/>
                <w:szCs w:val="21"/>
              </w:rPr>
              <w:tab/>
            </w:r>
            <w:r w:rsidR="00512F09" w:rsidRPr="00DA77FD">
              <w:rPr>
                <w:rFonts w:ascii="Century" w:hAnsi="Century"/>
                <w:szCs w:val="21"/>
              </w:rPr>
              <w:t>9160857</w:t>
            </w:r>
            <w:r w:rsidR="00EF6F6E">
              <w:rPr>
                <w:rFonts w:ascii="Century" w:hAnsi="Century"/>
                <w:szCs w:val="21"/>
              </w:rPr>
              <w:tab/>
            </w:r>
            <w:r w:rsidR="00A802B3"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Pr="00CF305A">
              <w:rPr>
                <w:rFonts w:ascii="Century" w:eastAsia="ＭＳ 明朝" w:hAnsi="Century"/>
              </w:rPr>
              <w:t>21292</w:t>
            </w:r>
            <w:r>
              <w:rPr>
                <w:rFonts w:ascii="Century" w:eastAsia="ＭＳ 明朝" w:hAnsi="Century"/>
              </w:rPr>
              <w:t>9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</w:tcPr>
          <w:p w14:paraId="37A60A6A" w14:textId="316E5022" w:rsidR="00A802B3" w:rsidRPr="00176145" w:rsidRDefault="00A802B3" w:rsidP="001B62AE">
            <w:pPr>
              <w:pStyle w:val="af4"/>
              <w:tabs>
                <w:tab w:val="decimal" w:pos="396"/>
                <w:tab w:val="right" w:pos="963"/>
                <w:tab w:val="decimal" w:pos="1246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="00512F09" w:rsidRPr="00DA77FD">
              <w:rPr>
                <w:rFonts w:ascii="Century" w:eastAsia="游ゴシック" w:hAnsi="Century"/>
                <w:color w:val="000000"/>
                <w:szCs w:val="21"/>
              </w:rPr>
              <w:t>99.</w:t>
            </w:r>
            <w:r w:rsidR="001B62AE">
              <w:rPr>
                <w:rFonts w:ascii="Century" w:eastAsia="游ゴシック" w:hAnsi="Century"/>
                <w:color w:val="000000"/>
                <w:szCs w:val="21"/>
              </w:rPr>
              <w:t>6</w:t>
            </w:r>
            <w:r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1B62AE">
              <w:rPr>
                <w:rFonts w:ascii="Century" w:eastAsia="ＭＳ 明朝" w:hAnsi="Century"/>
              </w:rPr>
              <w:t>2.9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14:paraId="77EA5C79" w14:textId="6078298D" w:rsidR="00A802B3" w:rsidRPr="00176145" w:rsidRDefault="00512F09" w:rsidP="00EF6F6E">
            <w:pPr>
              <w:pStyle w:val="af4"/>
              <w:tabs>
                <w:tab w:val="right" w:pos="750"/>
                <w:tab w:val="right" w:pos="1175"/>
                <w:tab w:val="right" w:pos="1884"/>
              </w:tabs>
              <w:spacing w:line="360" w:lineRule="auto"/>
              <w:rPr>
                <w:rFonts w:ascii="Century" w:eastAsia="ＭＳ 明朝" w:hAnsi="Century"/>
              </w:rPr>
            </w:pPr>
            <w:r w:rsidRPr="00DA77FD">
              <w:rPr>
                <w:rFonts w:ascii="Century" w:hAnsi="Century"/>
                <w:szCs w:val="21"/>
              </w:rPr>
              <w:t>8820081</w:t>
            </w:r>
            <w:r w:rsidR="00CF305A">
              <w:rPr>
                <w:rFonts w:ascii="Century" w:hAnsi="Century"/>
                <w:szCs w:val="21"/>
              </w:rPr>
              <w:tab/>
            </w:r>
            <w:r w:rsidR="00A802B3">
              <w:rPr>
                <w:rFonts w:ascii="Century" w:eastAsia="ＭＳ 明朝" w:hAnsi="Century" w:hint="eastAsia"/>
              </w:rPr>
              <w:t>±</w:t>
            </w:r>
            <w:r w:rsidR="00CF305A"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/>
              </w:rPr>
              <w:t>166809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</w:tcPr>
          <w:p w14:paraId="74EA7CB3" w14:textId="6FBE16F9" w:rsidR="00A802B3" w:rsidRPr="00176145" w:rsidRDefault="00A802B3" w:rsidP="00512F09">
            <w:pPr>
              <w:pStyle w:val="af4"/>
              <w:tabs>
                <w:tab w:val="decimal" w:pos="398"/>
                <w:tab w:val="right" w:pos="965"/>
                <w:tab w:val="decimal" w:pos="1248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="00512F09" w:rsidRPr="00DA77FD">
              <w:rPr>
                <w:rFonts w:ascii="Century" w:hAnsi="Century"/>
                <w:szCs w:val="21"/>
              </w:rPr>
              <w:t>98.0</w:t>
            </w:r>
            <w:r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512F09">
              <w:rPr>
                <w:rFonts w:ascii="Century" w:eastAsia="ＭＳ 明朝" w:hAnsi="Century"/>
              </w:rPr>
              <w:t>0.3</w:t>
            </w:r>
          </w:p>
        </w:tc>
      </w:tr>
      <w:tr w:rsidR="00A802B3" w:rsidRPr="00176145" w14:paraId="65D7DDE6" w14:textId="77777777" w:rsidTr="00EF6F6E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14:paraId="4C78CF5B" w14:textId="77777777" w:rsidR="00A802B3" w:rsidRPr="00176145" w:rsidRDefault="00A802B3" w:rsidP="0086476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3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14:paraId="51B7BECF" w14:textId="2D8C62C7" w:rsidR="00A802B3" w:rsidRPr="00176145" w:rsidRDefault="00CF305A" w:rsidP="00EF6F6E">
            <w:pPr>
              <w:pStyle w:val="af4"/>
              <w:tabs>
                <w:tab w:val="right" w:pos="751"/>
                <w:tab w:val="right" w:pos="1177"/>
                <w:tab w:val="right" w:pos="1885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hAnsi="Century"/>
                <w:szCs w:val="21"/>
              </w:rPr>
              <w:tab/>
            </w:r>
            <w:r w:rsidR="00512F09" w:rsidRPr="00DA77FD">
              <w:rPr>
                <w:rFonts w:ascii="Century" w:hAnsi="Century"/>
                <w:szCs w:val="21"/>
              </w:rPr>
              <w:t>9337042</w:t>
            </w:r>
            <w:r w:rsidR="00EF6F6E">
              <w:rPr>
                <w:rFonts w:ascii="Century" w:eastAsia="ＭＳ 明朝" w:hAnsi="Century"/>
              </w:rPr>
              <w:tab/>
            </w:r>
            <w:r w:rsidR="00A802B3">
              <w:rPr>
                <w:rFonts w:ascii="Century" w:eastAsia="ＭＳ 明朝" w:hAnsi="Century" w:hint="eastAsia"/>
              </w:rPr>
              <w:t>±</w:t>
            </w:r>
            <w:r w:rsidR="00EF6F6E">
              <w:rPr>
                <w:rFonts w:ascii="Century" w:eastAsia="ＭＳ 明朝" w:hAnsi="Century"/>
              </w:rPr>
              <w:tab/>
            </w:r>
            <w:r w:rsidRPr="00CF305A">
              <w:rPr>
                <w:rFonts w:ascii="Century" w:eastAsia="ＭＳ 明朝" w:hAnsi="Century"/>
              </w:rPr>
              <w:t>35611</w:t>
            </w:r>
            <w:r>
              <w:rPr>
                <w:rFonts w:ascii="Century" w:eastAsia="ＭＳ 明朝" w:hAnsi="Century"/>
              </w:rPr>
              <w:t>2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</w:tcPr>
          <w:p w14:paraId="111FE27E" w14:textId="12139A70" w:rsidR="00A802B3" w:rsidRPr="00176145" w:rsidRDefault="00A802B3" w:rsidP="001B62AE">
            <w:pPr>
              <w:pStyle w:val="af4"/>
              <w:tabs>
                <w:tab w:val="decimal" w:pos="396"/>
                <w:tab w:val="right" w:pos="963"/>
                <w:tab w:val="decimal" w:pos="1246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="00512F09" w:rsidRPr="00DA77FD">
              <w:rPr>
                <w:rFonts w:ascii="Century" w:eastAsia="游ゴシック" w:hAnsi="Century"/>
                <w:color w:val="000000"/>
                <w:szCs w:val="21"/>
              </w:rPr>
              <w:t>101.</w:t>
            </w:r>
            <w:r w:rsidR="001B62AE">
              <w:rPr>
                <w:rFonts w:ascii="Century" w:eastAsia="游ゴシック" w:hAnsi="Century"/>
                <w:color w:val="000000"/>
                <w:szCs w:val="21"/>
              </w:rPr>
              <w:t>4</w:t>
            </w:r>
            <w:r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1B62AE">
              <w:rPr>
                <w:rFonts w:ascii="Century" w:eastAsia="ＭＳ 明朝" w:hAnsi="Century"/>
              </w:rPr>
              <w:t>2.4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14:paraId="0F40C6B4" w14:textId="78E54800" w:rsidR="00A802B3" w:rsidRPr="00176145" w:rsidRDefault="00512F09" w:rsidP="00EF6F6E">
            <w:pPr>
              <w:pStyle w:val="af4"/>
              <w:tabs>
                <w:tab w:val="right" w:pos="750"/>
                <w:tab w:val="right" w:pos="1175"/>
                <w:tab w:val="right" w:pos="1884"/>
              </w:tabs>
              <w:spacing w:line="360" w:lineRule="auto"/>
              <w:rPr>
                <w:rFonts w:ascii="Century" w:eastAsia="ＭＳ 明朝" w:hAnsi="Century"/>
              </w:rPr>
            </w:pPr>
            <w:r w:rsidRPr="00DA77FD">
              <w:rPr>
                <w:rFonts w:ascii="Century" w:hAnsi="Century"/>
                <w:szCs w:val="21"/>
              </w:rPr>
              <w:t>9371942</w:t>
            </w:r>
            <w:r w:rsidR="00CF305A">
              <w:rPr>
                <w:rFonts w:ascii="Century" w:hAnsi="Century"/>
                <w:szCs w:val="21"/>
              </w:rPr>
              <w:tab/>
            </w:r>
            <w:r w:rsidR="00A802B3">
              <w:rPr>
                <w:rFonts w:ascii="Century" w:eastAsia="ＭＳ 明朝" w:hAnsi="Century" w:hint="eastAsia"/>
              </w:rPr>
              <w:t>±</w:t>
            </w:r>
            <w:r w:rsidR="00CF305A"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/>
              </w:rPr>
              <w:t>64427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</w:tcPr>
          <w:p w14:paraId="4313B371" w14:textId="1FF1E0AE" w:rsidR="00A802B3" w:rsidRPr="00176145" w:rsidRDefault="00A802B3" w:rsidP="00512F09">
            <w:pPr>
              <w:pStyle w:val="af4"/>
              <w:tabs>
                <w:tab w:val="decimal" w:pos="398"/>
                <w:tab w:val="right" w:pos="965"/>
                <w:tab w:val="decimal" w:pos="1248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="00512F09" w:rsidRPr="00DA77FD">
              <w:rPr>
                <w:rFonts w:ascii="Century" w:hAnsi="Century"/>
                <w:szCs w:val="21"/>
              </w:rPr>
              <w:t>104.1</w:t>
            </w:r>
            <w:r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512F09">
              <w:rPr>
                <w:rFonts w:ascii="Century" w:eastAsia="ＭＳ 明朝" w:hAnsi="Century"/>
              </w:rPr>
              <w:t>1.6</w:t>
            </w:r>
          </w:p>
        </w:tc>
      </w:tr>
      <w:tr w:rsidR="00A802B3" w:rsidRPr="00176145" w14:paraId="106BF266" w14:textId="77777777" w:rsidTr="00EF6F6E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14:paraId="2568B751" w14:textId="77777777" w:rsidR="00A802B3" w:rsidRPr="00176145" w:rsidRDefault="00A802B3" w:rsidP="0086476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4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14:paraId="3D4D7472" w14:textId="4AF4D7F8" w:rsidR="00A802B3" w:rsidRPr="00176145" w:rsidRDefault="00CF305A" w:rsidP="00EF6F6E">
            <w:pPr>
              <w:pStyle w:val="af4"/>
              <w:tabs>
                <w:tab w:val="right" w:pos="751"/>
                <w:tab w:val="right" w:pos="1177"/>
                <w:tab w:val="right" w:pos="1885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hAnsi="Century"/>
                <w:szCs w:val="21"/>
              </w:rPr>
              <w:tab/>
            </w:r>
            <w:r w:rsidR="00512F09" w:rsidRPr="00DA77FD">
              <w:rPr>
                <w:rFonts w:ascii="Century" w:hAnsi="Century"/>
                <w:szCs w:val="21"/>
              </w:rPr>
              <w:t>8949650</w:t>
            </w:r>
            <w:r w:rsidR="00EF6F6E">
              <w:rPr>
                <w:rFonts w:ascii="Century" w:eastAsia="ＭＳ 明朝" w:hAnsi="Century"/>
              </w:rPr>
              <w:tab/>
            </w:r>
            <w:r w:rsidR="00A802B3"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Pr="00CF305A">
              <w:rPr>
                <w:rFonts w:ascii="Century" w:eastAsia="ＭＳ 明朝" w:hAnsi="Century"/>
              </w:rPr>
              <w:t>39560</w:t>
            </w:r>
            <w:r>
              <w:rPr>
                <w:rFonts w:ascii="Century" w:eastAsia="ＭＳ 明朝" w:hAnsi="Century"/>
              </w:rPr>
              <w:t>6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</w:tcPr>
          <w:p w14:paraId="5F7900F8" w14:textId="40627D09" w:rsidR="00A802B3" w:rsidRPr="00176145" w:rsidRDefault="00A802B3" w:rsidP="001B62AE">
            <w:pPr>
              <w:pStyle w:val="af4"/>
              <w:tabs>
                <w:tab w:val="decimal" w:pos="396"/>
                <w:tab w:val="right" w:pos="963"/>
                <w:tab w:val="decimal" w:pos="1246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="00512F09" w:rsidRPr="00DA77FD">
              <w:rPr>
                <w:rFonts w:ascii="Century" w:eastAsia="游ゴシック" w:hAnsi="Century"/>
                <w:color w:val="000000"/>
                <w:szCs w:val="21"/>
              </w:rPr>
              <w:t>97.1</w:t>
            </w:r>
            <w:r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1B62AE">
              <w:rPr>
                <w:rFonts w:ascii="Century" w:eastAsia="ＭＳ 明朝" w:hAnsi="Century"/>
              </w:rPr>
              <w:t>2.1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14:paraId="402715D7" w14:textId="22F829E1" w:rsidR="00A802B3" w:rsidRPr="00176145" w:rsidRDefault="00512F09" w:rsidP="00EF6F6E">
            <w:pPr>
              <w:pStyle w:val="af4"/>
              <w:tabs>
                <w:tab w:val="right" w:pos="750"/>
                <w:tab w:val="right" w:pos="1175"/>
                <w:tab w:val="right" w:pos="1884"/>
              </w:tabs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DA77FD">
              <w:rPr>
                <w:rFonts w:ascii="Century" w:hAnsi="Century"/>
                <w:szCs w:val="21"/>
              </w:rPr>
              <w:t>9246317</w:t>
            </w:r>
            <w:r w:rsidR="00CF305A">
              <w:rPr>
                <w:rFonts w:ascii="Century" w:hAnsi="Century"/>
                <w:szCs w:val="21"/>
              </w:rPr>
              <w:tab/>
            </w:r>
            <w:r w:rsidR="00A802B3">
              <w:rPr>
                <w:rFonts w:ascii="Century" w:eastAsia="ＭＳ 明朝" w:hAnsi="Century" w:hint="eastAsia"/>
              </w:rPr>
              <w:t>±</w:t>
            </w:r>
            <w:r w:rsidR="00CF305A"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/>
              </w:rPr>
              <w:t>116036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</w:tcPr>
          <w:p w14:paraId="367DBA97" w14:textId="4C2F949B" w:rsidR="00A802B3" w:rsidRPr="00176145" w:rsidRDefault="00A802B3" w:rsidP="00512F09">
            <w:pPr>
              <w:pStyle w:val="af4"/>
              <w:tabs>
                <w:tab w:val="decimal" w:pos="398"/>
                <w:tab w:val="right" w:pos="965"/>
                <w:tab w:val="decimal" w:pos="1248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="00512F09" w:rsidRPr="00DA77FD">
              <w:rPr>
                <w:rFonts w:ascii="Century" w:hAnsi="Century"/>
                <w:szCs w:val="21"/>
              </w:rPr>
              <w:t>102.7</w:t>
            </w:r>
            <w:r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512F09">
              <w:rPr>
                <w:rFonts w:ascii="Century" w:eastAsia="ＭＳ 明朝" w:hAnsi="Century"/>
              </w:rPr>
              <w:t>2.8</w:t>
            </w:r>
          </w:p>
        </w:tc>
      </w:tr>
      <w:tr w:rsidR="00A802B3" w:rsidRPr="00176145" w14:paraId="3FB76F6A" w14:textId="77777777" w:rsidTr="00EF6F6E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14:paraId="183EE7BB" w14:textId="77777777" w:rsidR="00A802B3" w:rsidRPr="00176145" w:rsidRDefault="00A802B3" w:rsidP="0086476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5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14:paraId="404CBF02" w14:textId="784E3053" w:rsidR="00A802B3" w:rsidRPr="00176145" w:rsidRDefault="00CF305A" w:rsidP="00EF6F6E">
            <w:pPr>
              <w:pStyle w:val="af4"/>
              <w:tabs>
                <w:tab w:val="right" w:pos="751"/>
                <w:tab w:val="right" w:pos="1177"/>
                <w:tab w:val="right" w:pos="1885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hAnsi="Century"/>
                <w:szCs w:val="21"/>
              </w:rPr>
              <w:tab/>
            </w:r>
            <w:r w:rsidR="00512F09" w:rsidRPr="00DA77FD">
              <w:rPr>
                <w:rFonts w:ascii="Century" w:hAnsi="Century"/>
                <w:szCs w:val="21"/>
              </w:rPr>
              <w:t>9216296</w:t>
            </w:r>
            <w:r w:rsidR="00EF6F6E">
              <w:rPr>
                <w:rFonts w:ascii="Century" w:eastAsia="ＭＳ 明朝" w:hAnsi="Century"/>
              </w:rPr>
              <w:tab/>
            </w:r>
            <w:r w:rsidR="00A802B3">
              <w:rPr>
                <w:rFonts w:ascii="Century" w:eastAsia="ＭＳ 明朝" w:hAnsi="Century" w:hint="eastAsia"/>
              </w:rPr>
              <w:t>±</w:t>
            </w:r>
            <w:r w:rsidR="00EF6F6E">
              <w:rPr>
                <w:rFonts w:ascii="Century" w:eastAsia="ＭＳ 明朝" w:hAnsi="Century"/>
              </w:rPr>
              <w:tab/>
            </w:r>
            <w:r w:rsidRPr="00CF305A">
              <w:rPr>
                <w:rFonts w:ascii="Century" w:eastAsia="ＭＳ 明朝" w:hAnsi="Century"/>
              </w:rPr>
              <w:t>2961</w:t>
            </w:r>
            <w:r>
              <w:rPr>
                <w:rFonts w:ascii="Century" w:eastAsia="ＭＳ 明朝" w:hAnsi="Century"/>
              </w:rPr>
              <w:t>50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</w:tcPr>
          <w:p w14:paraId="5B4893E8" w14:textId="738B0A13" w:rsidR="00A802B3" w:rsidRPr="00176145" w:rsidRDefault="00A802B3" w:rsidP="001B62AE">
            <w:pPr>
              <w:pStyle w:val="af4"/>
              <w:tabs>
                <w:tab w:val="decimal" w:pos="396"/>
                <w:tab w:val="right" w:pos="963"/>
                <w:tab w:val="decimal" w:pos="1246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="00512F09" w:rsidRPr="00DA77FD">
              <w:rPr>
                <w:rFonts w:ascii="Century" w:eastAsia="游ゴシック" w:hAnsi="Century"/>
                <w:color w:val="000000"/>
                <w:szCs w:val="21"/>
              </w:rPr>
              <w:t>100.</w:t>
            </w:r>
            <w:r w:rsidR="001B62AE">
              <w:rPr>
                <w:rFonts w:ascii="Century" w:eastAsia="游ゴシック" w:hAnsi="Century"/>
                <w:color w:val="000000"/>
                <w:szCs w:val="21"/>
              </w:rPr>
              <w:t>2</w:t>
            </w:r>
            <w:r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1B62AE">
              <w:rPr>
                <w:rFonts w:ascii="Century" w:eastAsia="ＭＳ 明朝" w:hAnsi="Century"/>
              </w:rPr>
              <w:t>3.3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14:paraId="0A5EFF81" w14:textId="5D0E96DA" w:rsidR="00A802B3" w:rsidRPr="00176145" w:rsidRDefault="00512F09" w:rsidP="00EF6F6E">
            <w:pPr>
              <w:pStyle w:val="af4"/>
              <w:tabs>
                <w:tab w:val="right" w:pos="750"/>
                <w:tab w:val="right" w:pos="1175"/>
                <w:tab w:val="right" w:pos="1884"/>
              </w:tabs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DA77FD">
              <w:rPr>
                <w:rFonts w:ascii="Century" w:hAnsi="Century"/>
                <w:szCs w:val="21"/>
              </w:rPr>
              <w:t>9077629</w:t>
            </w:r>
            <w:r w:rsidR="00CF305A">
              <w:rPr>
                <w:rFonts w:ascii="Century" w:hAnsi="Century"/>
                <w:szCs w:val="21"/>
              </w:rPr>
              <w:tab/>
            </w:r>
            <w:r w:rsidR="00A802B3">
              <w:rPr>
                <w:rFonts w:ascii="Century" w:eastAsia="ＭＳ 明朝" w:hAnsi="Century" w:hint="eastAsia"/>
              </w:rPr>
              <w:t>±</w:t>
            </w:r>
            <w:r w:rsidR="00CF305A"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/>
              </w:rPr>
              <w:t>82486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</w:tcPr>
          <w:p w14:paraId="797CB1A1" w14:textId="63364ADD" w:rsidR="00A802B3" w:rsidRPr="00176145" w:rsidRDefault="00A802B3" w:rsidP="00512F09">
            <w:pPr>
              <w:pStyle w:val="af4"/>
              <w:tabs>
                <w:tab w:val="decimal" w:pos="398"/>
                <w:tab w:val="right" w:pos="965"/>
                <w:tab w:val="decimal" w:pos="1248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="00512F09" w:rsidRPr="00DA77FD">
              <w:rPr>
                <w:rFonts w:ascii="Century" w:hAnsi="Century"/>
                <w:szCs w:val="21"/>
              </w:rPr>
              <w:t>100.8</w:t>
            </w:r>
            <w:r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512F09">
              <w:rPr>
                <w:rFonts w:ascii="Century" w:eastAsia="ＭＳ 明朝" w:hAnsi="Century"/>
              </w:rPr>
              <w:t>2.4</w:t>
            </w:r>
          </w:p>
        </w:tc>
      </w:tr>
      <w:tr w:rsidR="00A802B3" w:rsidRPr="00176145" w14:paraId="0B5A6232" w14:textId="77777777" w:rsidTr="00EF6F6E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14:paraId="7B3A0E25" w14:textId="77777777" w:rsidR="00A802B3" w:rsidRPr="00176145" w:rsidRDefault="00A802B3" w:rsidP="0086476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6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14:paraId="7D3D9D12" w14:textId="39C8C809" w:rsidR="00A802B3" w:rsidRPr="00176145" w:rsidRDefault="00CF305A" w:rsidP="00EF6F6E">
            <w:pPr>
              <w:pStyle w:val="af4"/>
              <w:tabs>
                <w:tab w:val="right" w:pos="751"/>
                <w:tab w:val="right" w:pos="1177"/>
                <w:tab w:val="right" w:pos="1885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hAnsi="Century"/>
                <w:szCs w:val="21"/>
              </w:rPr>
              <w:tab/>
            </w:r>
            <w:r w:rsidR="00512F09" w:rsidRPr="00DA77FD">
              <w:rPr>
                <w:rFonts w:ascii="Century" w:hAnsi="Century"/>
                <w:szCs w:val="21"/>
              </w:rPr>
              <w:t>9249813</w:t>
            </w:r>
            <w:r w:rsidR="00EF6F6E">
              <w:rPr>
                <w:rFonts w:ascii="Century" w:eastAsia="ＭＳ 明朝" w:hAnsi="Century"/>
              </w:rPr>
              <w:tab/>
            </w:r>
            <w:r w:rsidR="00A802B3">
              <w:rPr>
                <w:rFonts w:ascii="Century" w:eastAsia="ＭＳ 明朝" w:hAnsi="Century" w:hint="eastAsia"/>
              </w:rPr>
              <w:t>±</w:t>
            </w:r>
            <w:r w:rsidR="00EF6F6E">
              <w:rPr>
                <w:rFonts w:ascii="Century" w:eastAsia="ＭＳ 明朝" w:hAnsi="Century"/>
              </w:rPr>
              <w:tab/>
            </w:r>
            <w:r w:rsidRPr="00CF305A">
              <w:rPr>
                <w:rFonts w:ascii="Century" w:eastAsia="ＭＳ 明朝" w:hAnsi="Century"/>
              </w:rPr>
              <w:t>39397</w:t>
            </w:r>
            <w:r>
              <w:rPr>
                <w:rFonts w:ascii="Century" w:eastAsia="ＭＳ 明朝" w:hAnsi="Century"/>
              </w:rPr>
              <w:t>8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</w:tcPr>
          <w:p w14:paraId="3FBFB0A7" w14:textId="4F9206BD" w:rsidR="00A802B3" w:rsidRPr="00176145" w:rsidRDefault="00A802B3" w:rsidP="001B62AE">
            <w:pPr>
              <w:pStyle w:val="af4"/>
              <w:tabs>
                <w:tab w:val="decimal" w:pos="396"/>
                <w:tab w:val="right" w:pos="963"/>
                <w:tab w:val="decimal" w:pos="1246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hAnsi="Century"/>
              </w:rPr>
              <w:tab/>
            </w:r>
            <w:r w:rsidR="00512F09" w:rsidRPr="00DA77FD">
              <w:rPr>
                <w:rFonts w:ascii="Century" w:eastAsia="游ゴシック" w:hAnsi="Century"/>
                <w:color w:val="000000"/>
                <w:szCs w:val="21"/>
              </w:rPr>
              <w:t>100.4</w:t>
            </w:r>
            <w:r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1B62AE">
              <w:rPr>
                <w:rFonts w:ascii="Century" w:eastAsia="ＭＳ 明朝" w:hAnsi="Century"/>
              </w:rPr>
              <w:t>3.0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14:paraId="37E8CCE9" w14:textId="70E5FE27" w:rsidR="00A802B3" w:rsidRPr="00512F09" w:rsidRDefault="00512F09" w:rsidP="00EF6F6E">
            <w:pPr>
              <w:pStyle w:val="af4"/>
              <w:tabs>
                <w:tab w:val="right" w:pos="750"/>
                <w:tab w:val="right" w:pos="1175"/>
                <w:tab w:val="right" w:pos="1884"/>
              </w:tabs>
              <w:spacing w:line="360" w:lineRule="auto"/>
              <w:jc w:val="center"/>
              <w:rPr>
                <w:rFonts w:ascii="Century" w:eastAsia="游ゴシック" w:hAnsi="Century"/>
                <w:color w:val="000000"/>
                <w:sz w:val="22"/>
              </w:rPr>
            </w:pPr>
            <w:r w:rsidRPr="00512F09">
              <w:rPr>
                <w:rFonts w:ascii="Century" w:hAnsi="Century"/>
                <w:szCs w:val="21"/>
              </w:rPr>
              <w:t>9228687</w:t>
            </w:r>
            <w:r w:rsidR="00CF305A">
              <w:rPr>
                <w:rFonts w:ascii="Century" w:hAnsi="Century"/>
                <w:szCs w:val="21"/>
              </w:rPr>
              <w:tab/>
            </w:r>
            <w:r w:rsidR="00CF305A">
              <w:rPr>
                <w:rFonts w:ascii="Century" w:eastAsia="ＭＳ 明朝" w:hAnsi="Century" w:hint="eastAsia"/>
              </w:rPr>
              <w:t>±</w:t>
            </w:r>
            <w:r w:rsidR="00CF305A">
              <w:rPr>
                <w:rFonts w:ascii="Century" w:eastAsia="ＭＳ 明朝" w:hAnsi="Century"/>
              </w:rPr>
              <w:tab/>
            </w:r>
            <w:r w:rsidRPr="00512F09">
              <w:rPr>
                <w:rFonts w:ascii="Century" w:eastAsia="游ゴシック" w:hAnsi="Century"/>
                <w:color w:val="000000"/>
                <w:sz w:val="22"/>
              </w:rPr>
              <w:t>28111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</w:tcPr>
          <w:p w14:paraId="7909E31A" w14:textId="30A42251" w:rsidR="00A802B3" w:rsidRPr="00176145" w:rsidRDefault="00A802B3" w:rsidP="00512F09">
            <w:pPr>
              <w:pStyle w:val="af4"/>
              <w:tabs>
                <w:tab w:val="decimal" w:pos="398"/>
                <w:tab w:val="right" w:pos="965"/>
                <w:tab w:val="decimal" w:pos="1248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="0053081E">
              <w:rPr>
                <w:rFonts w:ascii="Century" w:hAnsi="Century"/>
                <w:szCs w:val="21"/>
              </w:rPr>
              <w:t>102.6</w:t>
            </w:r>
            <w:r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512F09">
              <w:rPr>
                <w:rFonts w:ascii="Century" w:eastAsia="ＭＳ 明朝" w:hAnsi="Century"/>
              </w:rPr>
              <w:t>2.3</w:t>
            </w:r>
          </w:p>
        </w:tc>
      </w:tr>
      <w:tr w:rsidR="00A802B3" w:rsidRPr="00176145" w14:paraId="7990C2CA" w14:textId="77777777" w:rsidTr="00EF6F6E">
        <w:tc>
          <w:tcPr>
            <w:tcW w:w="846" w:type="dxa"/>
            <w:tcBorders>
              <w:top w:val="nil"/>
              <w:left w:val="nil"/>
              <w:right w:val="nil"/>
            </w:tcBorders>
          </w:tcPr>
          <w:p w14:paraId="2575D47C" w14:textId="77777777" w:rsidR="00A802B3" w:rsidRPr="00176145" w:rsidRDefault="00A802B3" w:rsidP="0086476B">
            <w:pPr>
              <w:pStyle w:val="af4"/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176145">
              <w:rPr>
                <w:rFonts w:ascii="Century" w:eastAsia="ＭＳ 明朝" w:hAnsi="Century"/>
              </w:rPr>
              <w:t>24</w:t>
            </w:r>
          </w:p>
        </w:tc>
        <w:tc>
          <w:tcPr>
            <w:tcW w:w="2131" w:type="dxa"/>
            <w:tcBorders>
              <w:top w:val="nil"/>
              <w:left w:val="nil"/>
              <w:right w:val="nil"/>
            </w:tcBorders>
          </w:tcPr>
          <w:p w14:paraId="346554FE" w14:textId="58276AE3" w:rsidR="00A802B3" w:rsidRPr="00176145" w:rsidRDefault="00CF305A" w:rsidP="00EF6F6E">
            <w:pPr>
              <w:pStyle w:val="af4"/>
              <w:tabs>
                <w:tab w:val="right" w:pos="751"/>
                <w:tab w:val="right" w:pos="1177"/>
                <w:tab w:val="right" w:pos="1885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hAnsi="Century"/>
                <w:szCs w:val="21"/>
              </w:rPr>
              <w:tab/>
            </w:r>
            <w:r w:rsidR="00512F09" w:rsidRPr="00DA77FD">
              <w:rPr>
                <w:rFonts w:ascii="Century" w:hAnsi="Century"/>
                <w:szCs w:val="21"/>
              </w:rPr>
              <w:t>9398528</w:t>
            </w:r>
            <w:r w:rsidR="00EF6F6E">
              <w:rPr>
                <w:rFonts w:ascii="Century" w:hAnsi="Century"/>
                <w:szCs w:val="21"/>
              </w:rPr>
              <w:tab/>
            </w:r>
            <w:r w:rsidR="00A802B3">
              <w:rPr>
                <w:rFonts w:ascii="Century" w:eastAsia="ＭＳ 明朝" w:hAnsi="Century" w:hint="eastAsia"/>
              </w:rPr>
              <w:t>±</w:t>
            </w:r>
            <w:r w:rsidR="00EF6F6E"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/>
              </w:rPr>
              <w:t>255443</w:t>
            </w:r>
          </w:p>
        </w:tc>
        <w:tc>
          <w:tcPr>
            <w:tcW w:w="1690" w:type="dxa"/>
            <w:tcBorders>
              <w:top w:val="nil"/>
              <w:left w:val="nil"/>
              <w:right w:val="nil"/>
            </w:tcBorders>
          </w:tcPr>
          <w:p w14:paraId="2E7A53BD" w14:textId="1E523AF2" w:rsidR="00A802B3" w:rsidRPr="00176145" w:rsidRDefault="00A802B3" w:rsidP="001B62AE">
            <w:pPr>
              <w:pStyle w:val="af4"/>
              <w:tabs>
                <w:tab w:val="decimal" w:pos="396"/>
                <w:tab w:val="right" w:pos="963"/>
                <w:tab w:val="decimal" w:pos="1246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="00512F09" w:rsidRPr="00DA77FD">
              <w:rPr>
                <w:rFonts w:ascii="Century" w:eastAsia="游ゴシック" w:hAnsi="Century"/>
                <w:color w:val="000000"/>
                <w:szCs w:val="21"/>
              </w:rPr>
              <w:t>102.</w:t>
            </w:r>
            <w:r w:rsidR="001B62AE">
              <w:rPr>
                <w:rFonts w:ascii="Century" w:eastAsia="游ゴシック" w:hAnsi="Century"/>
                <w:color w:val="000000"/>
                <w:szCs w:val="21"/>
              </w:rPr>
              <w:t>2</w:t>
            </w:r>
            <w:r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1B62AE">
              <w:rPr>
                <w:rFonts w:ascii="Century" w:eastAsia="ＭＳ 明朝" w:hAnsi="Century"/>
              </w:rPr>
              <w:t>2.9</w:t>
            </w:r>
          </w:p>
        </w:tc>
        <w:tc>
          <w:tcPr>
            <w:tcW w:w="2137" w:type="dxa"/>
            <w:tcBorders>
              <w:top w:val="nil"/>
              <w:left w:val="nil"/>
              <w:right w:val="nil"/>
            </w:tcBorders>
          </w:tcPr>
          <w:p w14:paraId="25EB4DBB" w14:textId="57F7CC4B" w:rsidR="00A802B3" w:rsidRPr="00176145" w:rsidRDefault="00512F09" w:rsidP="00EF6F6E">
            <w:pPr>
              <w:pStyle w:val="af4"/>
              <w:tabs>
                <w:tab w:val="right" w:pos="750"/>
                <w:tab w:val="right" w:pos="1175"/>
                <w:tab w:val="right" w:pos="1884"/>
              </w:tabs>
              <w:spacing w:line="360" w:lineRule="auto"/>
              <w:jc w:val="center"/>
              <w:rPr>
                <w:rFonts w:ascii="Century" w:eastAsia="ＭＳ 明朝" w:hAnsi="Century"/>
              </w:rPr>
            </w:pPr>
            <w:r w:rsidRPr="00DA77FD">
              <w:rPr>
                <w:rFonts w:ascii="Century" w:hAnsi="Century"/>
                <w:szCs w:val="21"/>
              </w:rPr>
              <w:t>9173247</w:t>
            </w:r>
            <w:r w:rsidR="00CF305A">
              <w:rPr>
                <w:rFonts w:ascii="Century" w:hAnsi="Century"/>
                <w:szCs w:val="21"/>
              </w:rPr>
              <w:tab/>
            </w:r>
            <w:r w:rsidR="00A802B3">
              <w:rPr>
                <w:rFonts w:ascii="Century" w:eastAsia="ＭＳ 明朝" w:hAnsi="Century" w:hint="eastAsia"/>
              </w:rPr>
              <w:t>±</w:t>
            </w:r>
            <w:r w:rsidR="00CF305A"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/>
              </w:rPr>
              <w:t>184407</w:t>
            </w:r>
          </w:p>
        </w:tc>
        <w:tc>
          <w:tcPr>
            <w:tcW w:w="1685" w:type="dxa"/>
            <w:tcBorders>
              <w:top w:val="nil"/>
              <w:left w:val="nil"/>
              <w:right w:val="nil"/>
            </w:tcBorders>
          </w:tcPr>
          <w:p w14:paraId="4F11D121" w14:textId="5B6DF714" w:rsidR="00A802B3" w:rsidRPr="00176145" w:rsidRDefault="00A802B3" w:rsidP="00512F09">
            <w:pPr>
              <w:pStyle w:val="af4"/>
              <w:tabs>
                <w:tab w:val="decimal" w:pos="398"/>
                <w:tab w:val="right" w:pos="965"/>
                <w:tab w:val="decimal" w:pos="1248"/>
              </w:tabs>
              <w:spacing w:line="360" w:lineRule="auto"/>
              <w:rPr>
                <w:rFonts w:ascii="Century" w:eastAsia="ＭＳ 明朝" w:hAnsi="Century"/>
              </w:rPr>
            </w:pPr>
            <w:r>
              <w:rPr>
                <w:rFonts w:ascii="Century" w:eastAsia="ＭＳ 明朝" w:hAnsi="Century"/>
              </w:rPr>
              <w:tab/>
            </w:r>
            <w:r w:rsidR="00512F09" w:rsidRPr="00DA77FD">
              <w:rPr>
                <w:rFonts w:ascii="Century" w:hAnsi="Century"/>
                <w:szCs w:val="21"/>
              </w:rPr>
              <w:t>101.9</w:t>
            </w:r>
            <w:r>
              <w:rPr>
                <w:rFonts w:ascii="Century" w:eastAsia="ＭＳ 明朝" w:hAnsi="Century"/>
              </w:rPr>
              <w:tab/>
            </w:r>
            <w:r>
              <w:rPr>
                <w:rFonts w:ascii="Century" w:eastAsia="ＭＳ 明朝" w:hAnsi="Century" w:hint="eastAsia"/>
              </w:rPr>
              <w:t>±</w:t>
            </w:r>
            <w:r>
              <w:rPr>
                <w:rFonts w:ascii="Century" w:eastAsia="ＭＳ 明朝" w:hAnsi="Century"/>
              </w:rPr>
              <w:tab/>
            </w:r>
            <w:r w:rsidR="00512F09">
              <w:rPr>
                <w:rFonts w:ascii="Century" w:eastAsia="ＭＳ 明朝" w:hAnsi="Century"/>
              </w:rPr>
              <w:t>1.9</w:t>
            </w:r>
          </w:p>
        </w:tc>
      </w:tr>
    </w:tbl>
    <w:p w14:paraId="22FCA511" w14:textId="77777777" w:rsidR="00695508" w:rsidRPr="00DA77FD" w:rsidRDefault="00695508" w:rsidP="00DA77FD">
      <w:pPr>
        <w:pStyle w:val="af4"/>
        <w:spacing w:line="360" w:lineRule="auto"/>
        <w:jc w:val="center"/>
        <w:rPr>
          <w:rFonts w:ascii="Century" w:eastAsia="ＭＳ 明朝" w:hAnsi="Century"/>
          <w:szCs w:val="21"/>
        </w:rPr>
      </w:pPr>
    </w:p>
    <w:p w14:paraId="21D385E1" w14:textId="56F64167" w:rsidR="00EF6F6E" w:rsidRPr="0029663C" w:rsidRDefault="00714620" w:rsidP="002C4261">
      <w:pPr>
        <w:tabs>
          <w:tab w:val="decimal" w:pos="495"/>
        </w:tabs>
        <w:spacing w:line="360" w:lineRule="auto"/>
        <w:jc w:val="both"/>
        <w:rPr>
          <w:rFonts w:ascii="Century" w:hAnsi="Century"/>
        </w:rPr>
      </w:pPr>
      <w:r w:rsidRPr="009378CC">
        <w:rPr>
          <w:b/>
        </w:rPr>
        <w:t>References</w:t>
      </w:r>
    </w:p>
    <w:p w14:paraId="4AC3CA86" w14:textId="531FB876" w:rsidR="00EF6F6E" w:rsidRPr="00176145" w:rsidRDefault="00926AAF" w:rsidP="00926AAF">
      <w:pPr>
        <w:pStyle w:val="af4"/>
        <w:numPr>
          <w:ilvl w:val="0"/>
          <w:numId w:val="41"/>
        </w:numPr>
        <w:spacing w:line="360" w:lineRule="auto"/>
        <w:jc w:val="both"/>
        <w:rPr>
          <w:rFonts w:ascii="Century" w:eastAsia="ＭＳ 明朝" w:hAnsi="Century"/>
        </w:rPr>
      </w:pPr>
      <w:r w:rsidRPr="00176145">
        <w:rPr>
          <w:rFonts w:ascii="Century" w:eastAsia="ＭＳ 明朝" w:hAnsi="Century"/>
        </w:rPr>
        <w:t xml:space="preserve">Hu </w:t>
      </w:r>
      <w:r w:rsidR="00EF6F6E" w:rsidRPr="00176145">
        <w:rPr>
          <w:rFonts w:ascii="Century" w:eastAsia="ＭＳ 明朝" w:hAnsi="Century"/>
        </w:rPr>
        <w:t>C</w:t>
      </w:r>
      <w:r>
        <w:rPr>
          <w:rFonts w:ascii="Century" w:eastAsia="ＭＳ 明朝" w:hAnsi="Century" w:hint="eastAsia"/>
        </w:rPr>
        <w:t>,</w:t>
      </w:r>
      <w:r w:rsidR="00EF6F6E" w:rsidRPr="00176145">
        <w:rPr>
          <w:rFonts w:ascii="Century" w:eastAsia="ＭＳ 明朝" w:hAnsi="Century"/>
        </w:rPr>
        <w:t xml:space="preserve"> </w:t>
      </w:r>
      <w:r w:rsidR="002A6810" w:rsidRPr="00176145">
        <w:rPr>
          <w:rFonts w:ascii="Century" w:eastAsia="ＭＳ 明朝" w:hAnsi="Century"/>
        </w:rPr>
        <w:t xml:space="preserve">Lin </w:t>
      </w:r>
      <w:r w:rsidR="00EF6F6E" w:rsidRPr="00176145">
        <w:rPr>
          <w:rFonts w:ascii="Century" w:eastAsia="ＭＳ 明朝" w:hAnsi="Century"/>
        </w:rPr>
        <w:t xml:space="preserve">B, </w:t>
      </w:r>
      <w:r w:rsidR="002A6810" w:rsidRPr="00176145">
        <w:rPr>
          <w:rFonts w:ascii="Century" w:eastAsia="ＭＳ 明朝" w:hAnsi="Century"/>
        </w:rPr>
        <w:t xml:space="preserve">Chao </w:t>
      </w:r>
      <w:r w:rsidR="00EF6F6E" w:rsidRPr="00176145">
        <w:rPr>
          <w:rFonts w:ascii="Century" w:eastAsia="ＭＳ 明朝" w:hAnsi="Century"/>
        </w:rPr>
        <w:t>M</w:t>
      </w:r>
      <w:r w:rsidR="002A6810">
        <w:rPr>
          <w:rFonts w:ascii="Century" w:eastAsia="ＭＳ 明朝" w:hAnsi="Century" w:hint="eastAsia"/>
        </w:rPr>
        <w:t>.</w:t>
      </w:r>
      <w:r w:rsidR="00EF6F6E" w:rsidRPr="00176145">
        <w:rPr>
          <w:rFonts w:ascii="Century" w:eastAsia="ＭＳ 明朝" w:hAnsi="Century"/>
        </w:rPr>
        <w:t xml:space="preserve"> Quantitative determination of urinary </w:t>
      </w:r>
      <w:r w:rsidR="00EF6F6E" w:rsidRPr="00176145">
        <w:rPr>
          <w:rFonts w:ascii="Century" w:eastAsia="ＭＳ 明朝" w:hAnsi="Century"/>
          <w:i/>
          <w:iCs/>
        </w:rPr>
        <w:t>N</w:t>
      </w:r>
      <w:r w:rsidR="00EF6F6E" w:rsidRPr="00176145">
        <w:rPr>
          <w:rFonts w:ascii="Century" w:eastAsia="ＭＳ 明朝" w:hAnsi="Century"/>
          <w:vertAlign w:val="superscript"/>
        </w:rPr>
        <w:t>3</w:t>
      </w:r>
      <w:r w:rsidR="00EF6F6E" w:rsidRPr="00176145">
        <w:rPr>
          <w:rFonts w:ascii="Century" w:eastAsia="ＭＳ 明朝" w:hAnsi="Century"/>
        </w:rPr>
        <w:t>-methyladenine by isotope-dilution LC–MS/MS with automated solid-phase extraction</w:t>
      </w:r>
      <w:r w:rsidR="002A6810">
        <w:rPr>
          <w:rFonts w:ascii="Century" w:eastAsia="ＭＳ 明朝" w:hAnsi="Century" w:hint="eastAsia"/>
        </w:rPr>
        <w:t>.</w:t>
      </w:r>
      <w:r w:rsidR="00EF6F6E" w:rsidRPr="002A6810">
        <w:rPr>
          <w:rFonts w:ascii="Century" w:eastAsia="ＭＳ 明朝" w:hAnsi="Century"/>
        </w:rPr>
        <w:t xml:space="preserve"> Int. J. Mass </w:t>
      </w:r>
      <w:proofErr w:type="spellStart"/>
      <w:r w:rsidR="00EF6F6E" w:rsidRPr="002A6810">
        <w:rPr>
          <w:rFonts w:ascii="Century" w:eastAsia="ＭＳ 明朝" w:hAnsi="Century"/>
        </w:rPr>
        <w:t>Spectrom</w:t>
      </w:r>
      <w:proofErr w:type="spellEnd"/>
      <w:r w:rsidR="00EF6F6E" w:rsidRPr="002A6810">
        <w:rPr>
          <w:rFonts w:ascii="Century" w:eastAsia="ＭＳ 明朝" w:hAnsi="Century"/>
        </w:rPr>
        <w:t xml:space="preserve">. </w:t>
      </w:r>
      <w:r w:rsidR="002A6810">
        <w:rPr>
          <w:rFonts w:ascii="Century" w:eastAsia="ＭＳ 明朝" w:hAnsi="Century" w:hint="eastAsia"/>
        </w:rPr>
        <w:t xml:space="preserve">2011; </w:t>
      </w:r>
      <w:r w:rsidR="00EF6F6E" w:rsidRPr="002A6810">
        <w:rPr>
          <w:rFonts w:ascii="Century" w:eastAsia="ＭＳ 明朝" w:hAnsi="Century"/>
        </w:rPr>
        <w:t>304</w:t>
      </w:r>
      <w:r w:rsidR="002A6810">
        <w:rPr>
          <w:rFonts w:ascii="Century" w:eastAsia="ＭＳ 明朝" w:hAnsi="Century" w:hint="eastAsia"/>
        </w:rPr>
        <w:t xml:space="preserve">: </w:t>
      </w:r>
      <w:r w:rsidR="00EF6F6E" w:rsidRPr="00176145">
        <w:rPr>
          <w:rFonts w:ascii="Century" w:eastAsia="ＭＳ 明朝" w:hAnsi="Century"/>
        </w:rPr>
        <w:t>68–73.</w:t>
      </w:r>
    </w:p>
    <w:p w14:paraId="543D62F3" w14:textId="77777777" w:rsidR="00EF6F6E" w:rsidRPr="00176145" w:rsidRDefault="00EF6F6E" w:rsidP="00EF6F6E">
      <w:pPr>
        <w:pStyle w:val="af4"/>
        <w:spacing w:line="360" w:lineRule="auto"/>
        <w:jc w:val="both"/>
        <w:rPr>
          <w:rFonts w:ascii="Century" w:eastAsia="ＭＳ 明朝" w:hAnsi="Century"/>
        </w:rPr>
      </w:pPr>
    </w:p>
    <w:p w14:paraId="5209F02C" w14:textId="350ABCA4" w:rsidR="00EF6F6E" w:rsidRPr="00176145" w:rsidRDefault="00926AAF" w:rsidP="00926AAF">
      <w:pPr>
        <w:pStyle w:val="af4"/>
        <w:numPr>
          <w:ilvl w:val="0"/>
          <w:numId w:val="41"/>
        </w:numPr>
        <w:spacing w:line="360" w:lineRule="auto"/>
        <w:jc w:val="both"/>
        <w:rPr>
          <w:rFonts w:ascii="Century" w:eastAsia="ＭＳ 明朝" w:hAnsi="Century"/>
        </w:rPr>
      </w:pPr>
      <w:r w:rsidRPr="00176145">
        <w:rPr>
          <w:rFonts w:ascii="Century" w:eastAsia="ＭＳ 明朝" w:hAnsi="Century"/>
        </w:rPr>
        <w:t xml:space="preserve">Zhang </w:t>
      </w:r>
      <w:r w:rsidR="00EF6F6E" w:rsidRPr="00176145">
        <w:rPr>
          <w:rFonts w:ascii="Century" w:eastAsia="ＭＳ 明朝" w:hAnsi="Century"/>
        </w:rPr>
        <w:t xml:space="preserve">F, </w:t>
      </w:r>
      <w:r w:rsidR="002C4261" w:rsidRPr="00176145">
        <w:rPr>
          <w:rFonts w:ascii="Century" w:eastAsia="ＭＳ 明朝" w:hAnsi="Century"/>
        </w:rPr>
        <w:t xml:space="preserve">Bartels </w:t>
      </w:r>
      <w:r w:rsidR="00EF6F6E" w:rsidRPr="00176145">
        <w:rPr>
          <w:rFonts w:ascii="Century" w:eastAsia="ＭＳ 明朝" w:hAnsi="Century"/>
        </w:rPr>
        <w:t xml:space="preserve">MJ, </w:t>
      </w:r>
      <w:r w:rsidR="002C4261" w:rsidRPr="00176145">
        <w:rPr>
          <w:rFonts w:ascii="Century" w:eastAsia="ＭＳ 明朝" w:hAnsi="Century"/>
        </w:rPr>
        <w:t xml:space="preserve">Pottenger </w:t>
      </w:r>
      <w:r w:rsidR="00EF6F6E" w:rsidRPr="00176145">
        <w:rPr>
          <w:rFonts w:ascii="Century" w:eastAsia="ＭＳ 明朝" w:hAnsi="Century"/>
        </w:rPr>
        <w:t>L</w:t>
      </w:r>
      <w:r w:rsidR="002C4261" w:rsidRPr="002C4261">
        <w:rPr>
          <w:rFonts w:ascii="Century" w:eastAsia="ＭＳ 明朝" w:hAnsi="Century"/>
          <w:lang w:val="en-GB"/>
        </w:rPr>
        <w:t>H</w:t>
      </w:r>
      <w:r w:rsidR="00EF6F6E" w:rsidRPr="00176145">
        <w:rPr>
          <w:rFonts w:ascii="Century" w:eastAsia="ＭＳ 明朝" w:hAnsi="Century"/>
        </w:rPr>
        <w:t xml:space="preserve">, </w:t>
      </w:r>
      <w:r w:rsidR="002C4261" w:rsidRPr="00176145">
        <w:rPr>
          <w:rFonts w:ascii="Century" w:eastAsia="ＭＳ 明朝" w:hAnsi="Century"/>
        </w:rPr>
        <w:t xml:space="preserve">Gollapudi </w:t>
      </w:r>
      <w:r w:rsidR="00EF6F6E" w:rsidRPr="00176145">
        <w:rPr>
          <w:rFonts w:ascii="Century" w:eastAsia="ＭＳ 明朝" w:hAnsi="Century"/>
        </w:rPr>
        <w:t xml:space="preserve">BB, </w:t>
      </w:r>
      <w:r w:rsidR="002C4261" w:rsidRPr="00176145">
        <w:rPr>
          <w:rFonts w:ascii="Century" w:eastAsia="ＭＳ 明朝" w:hAnsi="Century"/>
        </w:rPr>
        <w:t xml:space="preserve">Schisler </w:t>
      </w:r>
      <w:r w:rsidR="00EF6F6E" w:rsidRPr="00176145">
        <w:rPr>
          <w:rFonts w:ascii="Century" w:eastAsia="ＭＳ 明朝" w:hAnsi="Century"/>
        </w:rPr>
        <w:t xml:space="preserve">MR. Simultaneous quantitation of 7-methyl- and </w:t>
      </w:r>
      <w:r w:rsidR="00EF6F6E" w:rsidRPr="00176145">
        <w:rPr>
          <w:rFonts w:ascii="Century" w:eastAsia="ＭＳ 明朝" w:hAnsi="Century"/>
          <w:i/>
          <w:iCs/>
        </w:rPr>
        <w:t>O</w:t>
      </w:r>
      <w:r w:rsidR="00EF6F6E" w:rsidRPr="00176145">
        <w:rPr>
          <w:rFonts w:ascii="Century" w:eastAsia="ＭＳ 明朝" w:hAnsi="Century"/>
          <w:vertAlign w:val="superscript"/>
        </w:rPr>
        <w:t>6</w:t>
      </w:r>
      <w:r w:rsidR="00EF6F6E" w:rsidRPr="00176145">
        <w:rPr>
          <w:rFonts w:ascii="Century" w:eastAsia="ＭＳ 明朝" w:hAnsi="Century"/>
        </w:rPr>
        <w:t>-methylguanine adducts in DNA by liquid chromatography–positive electrospray tandem mass spectrometry</w:t>
      </w:r>
      <w:r w:rsidR="002A6810">
        <w:rPr>
          <w:rFonts w:ascii="Century" w:eastAsia="ＭＳ 明朝" w:hAnsi="Century" w:hint="eastAsia"/>
        </w:rPr>
        <w:t>.</w:t>
      </w:r>
      <w:r w:rsidR="00EF6F6E" w:rsidRPr="002A6810">
        <w:rPr>
          <w:rFonts w:ascii="Century" w:eastAsia="ＭＳ 明朝" w:hAnsi="Century"/>
        </w:rPr>
        <w:t xml:space="preserve"> J. </w:t>
      </w:r>
      <w:proofErr w:type="spellStart"/>
      <w:r w:rsidR="00EF6F6E" w:rsidRPr="002A6810">
        <w:rPr>
          <w:rFonts w:ascii="Century" w:eastAsia="ＭＳ 明朝" w:hAnsi="Century"/>
        </w:rPr>
        <w:t>Chromatogr</w:t>
      </w:r>
      <w:proofErr w:type="spellEnd"/>
      <w:r w:rsidR="002C4261">
        <w:rPr>
          <w:rFonts w:ascii="Century" w:eastAsia="ＭＳ 明朝" w:hAnsi="Century" w:hint="eastAsia"/>
        </w:rPr>
        <w:t>.</w:t>
      </w:r>
      <w:r w:rsidR="00EF6F6E" w:rsidRPr="002A6810">
        <w:rPr>
          <w:rFonts w:ascii="Century" w:eastAsia="ＭＳ 明朝" w:hAnsi="Century"/>
        </w:rPr>
        <w:t xml:space="preserve"> B</w:t>
      </w:r>
      <w:r w:rsidR="002A6810">
        <w:rPr>
          <w:rFonts w:ascii="Century" w:eastAsia="ＭＳ 明朝" w:hAnsi="Century" w:hint="eastAsia"/>
        </w:rPr>
        <w:t>.</w:t>
      </w:r>
      <w:r w:rsidR="00EF6F6E" w:rsidRPr="002A6810">
        <w:rPr>
          <w:rFonts w:ascii="Century" w:eastAsia="ＭＳ 明朝" w:hAnsi="Century"/>
        </w:rPr>
        <w:t xml:space="preserve"> </w:t>
      </w:r>
      <w:r w:rsidR="002A6810">
        <w:rPr>
          <w:rFonts w:ascii="Century" w:eastAsia="ＭＳ 明朝" w:hAnsi="Century" w:hint="eastAsia"/>
        </w:rPr>
        <w:t xml:space="preserve">2006; </w:t>
      </w:r>
      <w:r w:rsidR="00EF6F6E" w:rsidRPr="002A6810">
        <w:rPr>
          <w:rFonts w:ascii="Century" w:eastAsia="ＭＳ 明朝" w:hAnsi="Century"/>
        </w:rPr>
        <w:t>833</w:t>
      </w:r>
      <w:r w:rsidR="002A6810">
        <w:rPr>
          <w:rFonts w:ascii="Century" w:eastAsia="ＭＳ 明朝" w:hAnsi="Century" w:hint="eastAsia"/>
        </w:rPr>
        <w:t xml:space="preserve">: </w:t>
      </w:r>
      <w:r w:rsidR="00EF6F6E" w:rsidRPr="00176145">
        <w:rPr>
          <w:rFonts w:ascii="Century" w:eastAsia="ＭＳ 明朝" w:hAnsi="Century"/>
        </w:rPr>
        <w:t>141–8.</w:t>
      </w:r>
    </w:p>
    <w:sectPr w:rsidR="00EF6F6E" w:rsidRPr="00176145" w:rsidSect="00365B34">
      <w:footerReference w:type="default" r:id="rId13"/>
      <w:pgSz w:w="11901" w:h="16840" w:code="9"/>
      <w:pgMar w:top="1418" w:right="1701" w:bottom="1418" w:left="1701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233B6F" w14:textId="77777777" w:rsidR="00101C42" w:rsidRDefault="00101C42" w:rsidP="00AF2C92">
      <w:r>
        <w:separator/>
      </w:r>
    </w:p>
  </w:endnote>
  <w:endnote w:type="continuationSeparator" w:id="0">
    <w:p w14:paraId="58B71870" w14:textId="77777777" w:rsidR="00101C42" w:rsidRDefault="00101C42" w:rsidP="00AF2C92">
      <w:r>
        <w:continuationSeparator/>
      </w:r>
    </w:p>
  </w:endnote>
  <w:endnote w:type="continuationNotice" w:id="1">
    <w:p w14:paraId="17EC18E6" w14:textId="77777777" w:rsidR="00101C42" w:rsidRDefault="00101C4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22697294"/>
      <w:docPartObj>
        <w:docPartGallery w:val="Page Numbers (Bottom of Page)"/>
        <w:docPartUnique/>
      </w:docPartObj>
    </w:sdtPr>
    <w:sdtEndPr>
      <w:rPr>
        <w:rFonts w:ascii="Century" w:hAnsi="Century"/>
        <w:sz w:val="20"/>
        <w:szCs w:val="20"/>
      </w:rPr>
    </w:sdtEndPr>
    <w:sdtContent>
      <w:p w14:paraId="0E621ED8" w14:textId="50AC73C8" w:rsidR="00101C42" w:rsidRPr="003C3DF8" w:rsidRDefault="00101C42">
        <w:pPr>
          <w:pStyle w:val="ac"/>
          <w:jc w:val="center"/>
          <w:rPr>
            <w:rFonts w:ascii="Century" w:hAnsi="Century"/>
            <w:sz w:val="20"/>
            <w:szCs w:val="20"/>
          </w:rPr>
        </w:pPr>
        <w:r w:rsidRPr="003F2937">
          <w:rPr>
            <w:rFonts w:ascii="Century" w:hAnsi="Century"/>
            <w:sz w:val="20"/>
            <w:szCs w:val="20"/>
          </w:rPr>
          <w:t>S</w:t>
        </w:r>
        <w:r w:rsidRPr="003C3DF8">
          <w:rPr>
            <w:rFonts w:ascii="Century" w:hAnsi="Century"/>
            <w:sz w:val="20"/>
            <w:szCs w:val="20"/>
          </w:rPr>
          <w:fldChar w:fldCharType="begin"/>
        </w:r>
        <w:r w:rsidRPr="003C3DF8">
          <w:rPr>
            <w:rFonts w:ascii="Century" w:hAnsi="Century"/>
            <w:sz w:val="20"/>
            <w:szCs w:val="20"/>
          </w:rPr>
          <w:instrText>PAGE   \* MERGEFORMAT</w:instrText>
        </w:r>
        <w:r w:rsidRPr="003C3DF8">
          <w:rPr>
            <w:rFonts w:ascii="Century" w:hAnsi="Century"/>
            <w:sz w:val="20"/>
            <w:szCs w:val="20"/>
          </w:rPr>
          <w:fldChar w:fldCharType="separate"/>
        </w:r>
        <w:r w:rsidR="000D7C03" w:rsidRPr="000D7C03">
          <w:rPr>
            <w:rFonts w:ascii="Century" w:hAnsi="Century"/>
            <w:noProof/>
            <w:sz w:val="20"/>
            <w:szCs w:val="20"/>
            <w:lang w:val="ja-JP" w:eastAsia="ja-JP"/>
          </w:rPr>
          <w:t>12</w:t>
        </w:r>
        <w:r w:rsidRPr="003C3DF8">
          <w:rPr>
            <w:rFonts w:ascii="Century" w:hAnsi="Century"/>
            <w:sz w:val="20"/>
            <w:szCs w:val="20"/>
          </w:rPr>
          <w:fldChar w:fldCharType="end"/>
        </w:r>
      </w:p>
    </w:sdtContent>
  </w:sdt>
  <w:p w14:paraId="1168E4F1" w14:textId="77777777" w:rsidR="00101C42" w:rsidRDefault="00101C42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463D13" w14:textId="77777777" w:rsidR="00101C42" w:rsidRDefault="00101C42" w:rsidP="00AF2C92">
      <w:r>
        <w:separator/>
      </w:r>
    </w:p>
  </w:footnote>
  <w:footnote w:type="continuationSeparator" w:id="0">
    <w:p w14:paraId="0C222B9B" w14:textId="77777777" w:rsidR="00101C42" w:rsidRDefault="00101C42" w:rsidP="00AF2C92">
      <w:r>
        <w:continuationSeparator/>
      </w:r>
    </w:p>
  </w:footnote>
  <w:footnote w:type="continuationNotice" w:id="1">
    <w:p w14:paraId="2268E7A6" w14:textId="77777777" w:rsidR="00101C42" w:rsidRDefault="00101C42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B0D4262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1FECA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C74E2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8F228E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274B1E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2442F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9147B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94C1B5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4C6DA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C472E2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DC819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CC0843"/>
    <w:multiLevelType w:val="multilevel"/>
    <w:tmpl w:val="9426EBB6"/>
    <w:lvl w:ilvl="0">
      <w:start w:val="1"/>
      <w:numFmt w:val="decimal"/>
      <w:lvlText w:val="(%1)"/>
      <w:lvlJc w:val="right"/>
      <w:pPr>
        <w:ind w:left="720" w:hanging="18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0E765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7252138"/>
    <w:multiLevelType w:val="hybridMultilevel"/>
    <w:tmpl w:val="CD80518A"/>
    <w:lvl w:ilvl="0" w:tplc="A2ECC04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18A475E5"/>
    <w:multiLevelType w:val="hybridMultilevel"/>
    <w:tmpl w:val="292E4E08"/>
    <w:lvl w:ilvl="0" w:tplc="A710975C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1DE06035"/>
    <w:multiLevelType w:val="hybridMultilevel"/>
    <w:tmpl w:val="212C188E"/>
    <w:lvl w:ilvl="0" w:tplc="44889D1E">
      <w:start w:val="2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1F413159"/>
    <w:multiLevelType w:val="multilevel"/>
    <w:tmpl w:val="30C08770"/>
    <w:lvl w:ilvl="0">
      <w:start w:val="1"/>
      <w:numFmt w:val="decimal"/>
      <w:lvlText w:val="(%1)"/>
      <w:lvlJc w:val="right"/>
      <w:pPr>
        <w:ind w:left="720" w:hanging="15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BD58E1"/>
    <w:multiLevelType w:val="multilevel"/>
    <w:tmpl w:val="1B88B870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1132A3"/>
    <w:multiLevelType w:val="hybridMultilevel"/>
    <w:tmpl w:val="E856D7F6"/>
    <w:lvl w:ilvl="0" w:tplc="6BA27E5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9" w15:restartNumberingAfterBreak="0">
    <w:nsid w:val="27E8289F"/>
    <w:multiLevelType w:val="hybridMultilevel"/>
    <w:tmpl w:val="E976D66C"/>
    <w:lvl w:ilvl="0" w:tplc="0CDA721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8E177C5"/>
    <w:multiLevelType w:val="hybridMultilevel"/>
    <w:tmpl w:val="E87EDA44"/>
    <w:lvl w:ilvl="0" w:tplc="7F9854C8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34485D2B"/>
    <w:multiLevelType w:val="hybridMultilevel"/>
    <w:tmpl w:val="459CF94A"/>
    <w:lvl w:ilvl="0" w:tplc="AC943262">
      <w:start w:val="4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389B5003"/>
    <w:multiLevelType w:val="multilevel"/>
    <w:tmpl w:val="DD5255FA"/>
    <w:lvl w:ilvl="0">
      <w:start w:val="1"/>
      <w:numFmt w:val="decimal"/>
      <w:lvlText w:val="(%1)"/>
      <w:lvlJc w:val="left"/>
      <w:pPr>
        <w:ind w:left="720" w:hanging="45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243E59"/>
    <w:multiLevelType w:val="hybridMultilevel"/>
    <w:tmpl w:val="F7E0D456"/>
    <w:lvl w:ilvl="0" w:tplc="D9589A2C">
      <w:start w:val="5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3C5D0C07"/>
    <w:multiLevelType w:val="hybridMultilevel"/>
    <w:tmpl w:val="4CA02766"/>
    <w:lvl w:ilvl="0" w:tplc="79367BA0">
      <w:start w:val="1"/>
      <w:numFmt w:val="decimal"/>
      <w:pStyle w:val="Numberedlist"/>
      <w:lvlText w:val="(%1)"/>
      <w:lvlJc w:val="right"/>
      <w:pPr>
        <w:ind w:left="720" w:hanging="153"/>
      </w:pPr>
      <w:rPr>
        <w:rFonts w:hint="default"/>
      </w:rPr>
    </w:lvl>
    <w:lvl w:ilvl="1" w:tplc="FE3AC208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77E4D7DE">
      <w:start w:val="1"/>
      <w:numFmt w:val="lowerRoman"/>
      <w:lvlText w:val="(%3)"/>
      <w:lvlJc w:val="right"/>
      <w:pPr>
        <w:ind w:left="2160" w:hanging="18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4A71FF"/>
    <w:multiLevelType w:val="hybridMultilevel"/>
    <w:tmpl w:val="CADCD1B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4E94F67"/>
    <w:multiLevelType w:val="hybridMultilevel"/>
    <w:tmpl w:val="B986E9BA"/>
    <w:lvl w:ilvl="0" w:tplc="B1964C34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5838135E"/>
    <w:multiLevelType w:val="hybridMultilevel"/>
    <w:tmpl w:val="68EEE1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947FC5"/>
    <w:multiLevelType w:val="hybridMultilevel"/>
    <w:tmpl w:val="056AFAC0"/>
    <w:lvl w:ilvl="0" w:tplc="717E5EF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9" w15:restartNumberingAfterBreak="0">
    <w:nsid w:val="5BD96BF8"/>
    <w:multiLevelType w:val="hybridMultilevel"/>
    <w:tmpl w:val="76D2C65A"/>
    <w:lvl w:ilvl="0" w:tplc="0456C424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D751B3"/>
    <w:multiLevelType w:val="hybridMultilevel"/>
    <w:tmpl w:val="570828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FA38AF"/>
    <w:multiLevelType w:val="hybridMultilevel"/>
    <w:tmpl w:val="C96A95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747C68"/>
    <w:multiLevelType w:val="hybridMultilevel"/>
    <w:tmpl w:val="D4E62DD2"/>
    <w:lvl w:ilvl="0" w:tplc="F5263B1A">
      <w:start w:val="3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6D9373AB"/>
    <w:multiLevelType w:val="multilevel"/>
    <w:tmpl w:val="B89CB32C"/>
    <w:lvl w:ilvl="0">
      <w:start w:val="1"/>
      <w:numFmt w:val="decimal"/>
      <w:lvlText w:val="(%1)"/>
      <w:lvlJc w:val="right"/>
      <w:pPr>
        <w:ind w:left="720" w:hanging="153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873ABE"/>
    <w:multiLevelType w:val="hybridMultilevel"/>
    <w:tmpl w:val="97620B8E"/>
    <w:lvl w:ilvl="0" w:tplc="AA424B6E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8AD050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EE9564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2AFFEE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363702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E4E3D8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CE0624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50F324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688374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45848059">
    <w:abstractNumId w:val="19"/>
  </w:num>
  <w:num w:numId="2" w16cid:durableId="1404571363">
    <w:abstractNumId w:val="27"/>
  </w:num>
  <w:num w:numId="3" w16cid:durableId="51779554">
    <w:abstractNumId w:val="1"/>
  </w:num>
  <w:num w:numId="4" w16cid:durableId="1570654681">
    <w:abstractNumId w:val="2"/>
  </w:num>
  <w:num w:numId="5" w16cid:durableId="1108622687">
    <w:abstractNumId w:val="3"/>
  </w:num>
  <w:num w:numId="6" w16cid:durableId="1984577043">
    <w:abstractNumId w:val="4"/>
  </w:num>
  <w:num w:numId="7" w16cid:durableId="277837452">
    <w:abstractNumId w:val="9"/>
  </w:num>
  <w:num w:numId="8" w16cid:durableId="1345862441">
    <w:abstractNumId w:val="5"/>
  </w:num>
  <w:num w:numId="9" w16cid:durableId="215897479">
    <w:abstractNumId w:val="7"/>
  </w:num>
  <w:num w:numId="10" w16cid:durableId="1085879695">
    <w:abstractNumId w:val="6"/>
  </w:num>
  <w:num w:numId="11" w16cid:durableId="1187016797">
    <w:abstractNumId w:val="10"/>
  </w:num>
  <w:num w:numId="12" w16cid:durableId="187791727">
    <w:abstractNumId w:val="8"/>
  </w:num>
  <w:num w:numId="13" w16cid:durableId="294525849">
    <w:abstractNumId w:val="24"/>
  </w:num>
  <w:num w:numId="14" w16cid:durableId="299766869">
    <w:abstractNumId w:val="29"/>
  </w:num>
  <w:num w:numId="15" w16cid:durableId="464545598">
    <w:abstractNumId w:val="17"/>
  </w:num>
  <w:num w:numId="16" w16cid:durableId="204828728">
    <w:abstractNumId w:val="22"/>
  </w:num>
  <w:num w:numId="17" w16cid:durableId="1418820926">
    <w:abstractNumId w:val="11"/>
  </w:num>
  <w:num w:numId="18" w16cid:durableId="941033226">
    <w:abstractNumId w:val="0"/>
  </w:num>
  <w:num w:numId="19" w16cid:durableId="1777674624">
    <w:abstractNumId w:val="12"/>
  </w:num>
  <w:num w:numId="20" w16cid:durableId="2119062299">
    <w:abstractNumId w:val="29"/>
  </w:num>
  <w:num w:numId="21" w16cid:durableId="890503972">
    <w:abstractNumId w:val="29"/>
  </w:num>
  <w:num w:numId="22" w16cid:durableId="1112360412">
    <w:abstractNumId w:val="29"/>
  </w:num>
  <w:num w:numId="23" w16cid:durableId="2045014897">
    <w:abstractNumId w:val="29"/>
  </w:num>
  <w:num w:numId="24" w16cid:durableId="1916548476">
    <w:abstractNumId w:val="24"/>
  </w:num>
  <w:num w:numId="25" w16cid:durableId="1972590025">
    <w:abstractNumId w:val="25"/>
  </w:num>
  <w:num w:numId="26" w16cid:durableId="35010833">
    <w:abstractNumId w:val="30"/>
  </w:num>
  <w:num w:numId="27" w16cid:durableId="1896313350">
    <w:abstractNumId w:val="31"/>
  </w:num>
  <w:num w:numId="28" w16cid:durableId="362484164">
    <w:abstractNumId w:val="29"/>
  </w:num>
  <w:num w:numId="29" w16cid:durableId="1489438282">
    <w:abstractNumId w:val="16"/>
  </w:num>
  <w:num w:numId="30" w16cid:durableId="285282133">
    <w:abstractNumId w:val="33"/>
  </w:num>
  <w:num w:numId="31" w16cid:durableId="1063210639">
    <w:abstractNumId w:val="13"/>
  </w:num>
  <w:num w:numId="32" w16cid:durableId="675158393">
    <w:abstractNumId w:val="18"/>
  </w:num>
  <w:num w:numId="33" w16cid:durableId="317810765">
    <w:abstractNumId w:val="34"/>
  </w:num>
  <w:num w:numId="34" w16cid:durableId="1912540387">
    <w:abstractNumId w:val="14"/>
  </w:num>
  <w:num w:numId="35" w16cid:durableId="493837075">
    <w:abstractNumId w:val="26"/>
  </w:num>
  <w:num w:numId="36" w16cid:durableId="544492352">
    <w:abstractNumId w:val="20"/>
  </w:num>
  <w:num w:numId="37" w16cid:durableId="1586718443">
    <w:abstractNumId w:val="15"/>
  </w:num>
  <w:num w:numId="38" w16cid:durableId="707602752">
    <w:abstractNumId w:val="32"/>
  </w:num>
  <w:num w:numId="39" w16cid:durableId="810249953">
    <w:abstractNumId w:val="21"/>
  </w:num>
  <w:num w:numId="40" w16cid:durableId="196045496">
    <w:abstractNumId w:val="23"/>
  </w:num>
  <w:num w:numId="41" w16cid:durableId="195251461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43009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0FC2"/>
    <w:rsid w:val="00001899"/>
    <w:rsid w:val="000049AD"/>
    <w:rsid w:val="0000681B"/>
    <w:rsid w:val="000133C0"/>
    <w:rsid w:val="00014C4E"/>
    <w:rsid w:val="00017107"/>
    <w:rsid w:val="000202E2"/>
    <w:rsid w:val="00021C95"/>
    <w:rsid w:val="0002204A"/>
    <w:rsid w:val="00022441"/>
    <w:rsid w:val="0002261E"/>
    <w:rsid w:val="00023F42"/>
    <w:rsid w:val="00024839"/>
    <w:rsid w:val="00024C45"/>
    <w:rsid w:val="00026871"/>
    <w:rsid w:val="00026BF0"/>
    <w:rsid w:val="00031820"/>
    <w:rsid w:val="00037A98"/>
    <w:rsid w:val="000427FB"/>
    <w:rsid w:val="0004455E"/>
    <w:rsid w:val="00047CB5"/>
    <w:rsid w:val="00050098"/>
    <w:rsid w:val="00051FAA"/>
    <w:rsid w:val="000572A9"/>
    <w:rsid w:val="00061325"/>
    <w:rsid w:val="00063534"/>
    <w:rsid w:val="00063F26"/>
    <w:rsid w:val="000708B3"/>
    <w:rsid w:val="000733AC"/>
    <w:rsid w:val="00074B81"/>
    <w:rsid w:val="00074D22"/>
    <w:rsid w:val="00075081"/>
    <w:rsid w:val="0007528A"/>
    <w:rsid w:val="000811AB"/>
    <w:rsid w:val="00081D58"/>
    <w:rsid w:val="00083C5F"/>
    <w:rsid w:val="00084FDC"/>
    <w:rsid w:val="0009021D"/>
    <w:rsid w:val="0009172C"/>
    <w:rsid w:val="00092597"/>
    <w:rsid w:val="000930EC"/>
    <w:rsid w:val="00094CE5"/>
    <w:rsid w:val="0009524F"/>
    <w:rsid w:val="00095819"/>
    <w:rsid w:val="00095E61"/>
    <w:rsid w:val="000966C1"/>
    <w:rsid w:val="000970AC"/>
    <w:rsid w:val="000A1167"/>
    <w:rsid w:val="000A166F"/>
    <w:rsid w:val="000A299E"/>
    <w:rsid w:val="000A3744"/>
    <w:rsid w:val="000A4428"/>
    <w:rsid w:val="000A6D40"/>
    <w:rsid w:val="000A7BC3"/>
    <w:rsid w:val="000A7BDC"/>
    <w:rsid w:val="000B1661"/>
    <w:rsid w:val="000B2E88"/>
    <w:rsid w:val="000B4603"/>
    <w:rsid w:val="000C09BE"/>
    <w:rsid w:val="000C1380"/>
    <w:rsid w:val="000C1FBD"/>
    <w:rsid w:val="000C4EB7"/>
    <w:rsid w:val="000C554F"/>
    <w:rsid w:val="000C5F34"/>
    <w:rsid w:val="000D0DC5"/>
    <w:rsid w:val="000D15FF"/>
    <w:rsid w:val="000D28DF"/>
    <w:rsid w:val="000D488B"/>
    <w:rsid w:val="000D68DF"/>
    <w:rsid w:val="000D7C03"/>
    <w:rsid w:val="000E138D"/>
    <w:rsid w:val="000E187A"/>
    <w:rsid w:val="000E2D61"/>
    <w:rsid w:val="000E450E"/>
    <w:rsid w:val="000E517C"/>
    <w:rsid w:val="000E6259"/>
    <w:rsid w:val="000F0A08"/>
    <w:rsid w:val="000F1639"/>
    <w:rsid w:val="000F4287"/>
    <w:rsid w:val="000F4677"/>
    <w:rsid w:val="000F5BE0"/>
    <w:rsid w:val="00100587"/>
    <w:rsid w:val="00101C42"/>
    <w:rsid w:val="0010284E"/>
    <w:rsid w:val="00103122"/>
    <w:rsid w:val="0010317F"/>
    <w:rsid w:val="0010336A"/>
    <w:rsid w:val="0010489E"/>
    <w:rsid w:val="001050F1"/>
    <w:rsid w:val="00105555"/>
    <w:rsid w:val="00105AEA"/>
    <w:rsid w:val="00106609"/>
    <w:rsid w:val="00106DAF"/>
    <w:rsid w:val="00114ABE"/>
    <w:rsid w:val="001153EF"/>
    <w:rsid w:val="00116023"/>
    <w:rsid w:val="001260BD"/>
    <w:rsid w:val="0012731A"/>
    <w:rsid w:val="00134A51"/>
    <w:rsid w:val="00140727"/>
    <w:rsid w:val="00140ECA"/>
    <w:rsid w:val="001442BE"/>
    <w:rsid w:val="00144B06"/>
    <w:rsid w:val="00153BDE"/>
    <w:rsid w:val="0015611B"/>
    <w:rsid w:val="00160530"/>
    <w:rsid w:val="00160628"/>
    <w:rsid w:val="00161344"/>
    <w:rsid w:val="00162195"/>
    <w:rsid w:val="0016322A"/>
    <w:rsid w:val="00165A21"/>
    <w:rsid w:val="00165EE3"/>
    <w:rsid w:val="001705CE"/>
    <w:rsid w:val="00171E86"/>
    <w:rsid w:val="00176145"/>
    <w:rsid w:val="0017714B"/>
    <w:rsid w:val="001804DF"/>
    <w:rsid w:val="00181BDC"/>
    <w:rsid w:val="00181DB0"/>
    <w:rsid w:val="00182205"/>
    <w:rsid w:val="001829E3"/>
    <w:rsid w:val="00183E42"/>
    <w:rsid w:val="001924C0"/>
    <w:rsid w:val="00193E29"/>
    <w:rsid w:val="0019731E"/>
    <w:rsid w:val="001A09FE"/>
    <w:rsid w:val="001A67C9"/>
    <w:rsid w:val="001A69DE"/>
    <w:rsid w:val="001A713C"/>
    <w:rsid w:val="001B0C78"/>
    <w:rsid w:val="001B1C7C"/>
    <w:rsid w:val="001B2CFC"/>
    <w:rsid w:val="001B398F"/>
    <w:rsid w:val="001B46C6"/>
    <w:rsid w:val="001B47E6"/>
    <w:rsid w:val="001B4B48"/>
    <w:rsid w:val="001B4D1F"/>
    <w:rsid w:val="001B62AE"/>
    <w:rsid w:val="001B7005"/>
    <w:rsid w:val="001B7021"/>
    <w:rsid w:val="001B7681"/>
    <w:rsid w:val="001B7CAE"/>
    <w:rsid w:val="001C0772"/>
    <w:rsid w:val="001C0D4F"/>
    <w:rsid w:val="001C1BA3"/>
    <w:rsid w:val="001C1DEC"/>
    <w:rsid w:val="001C3B6D"/>
    <w:rsid w:val="001C3CA2"/>
    <w:rsid w:val="001C5736"/>
    <w:rsid w:val="001C6C3B"/>
    <w:rsid w:val="001D541D"/>
    <w:rsid w:val="001D647F"/>
    <w:rsid w:val="001D6835"/>
    <w:rsid w:val="001D6857"/>
    <w:rsid w:val="001E0572"/>
    <w:rsid w:val="001E0A67"/>
    <w:rsid w:val="001E1028"/>
    <w:rsid w:val="001E14E2"/>
    <w:rsid w:val="001E6302"/>
    <w:rsid w:val="001E6D13"/>
    <w:rsid w:val="001E723A"/>
    <w:rsid w:val="001E7DCB"/>
    <w:rsid w:val="001F3411"/>
    <w:rsid w:val="001F4287"/>
    <w:rsid w:val="001F4DBA"/>
    <w:rsid w:val="00200185"/>
    <w:rsid w:val="0020415E"/>
    <w:rsid w:val="00204FF4"/>
    <w:rsid w:val="0021056E"/>
    <w:rsid w:val="0021075D"/>
    <w:rsid w:val="0021092A"/>
    <w:rsid w:val="0021165A"/>
    <w:rsid w:val="00211BC9"/>
    <w:rsid w:val="0021620C"/>
    <w:rsid w:val="0021670F"/>
    <w:rsid w:val="00216E78"/>
    <w:rsid w:val="00217275"/>
    <w:rsid w:val="00224D99"/>
    <w:rsid w:val="00236F4B"/>
    <w:rsid w:val="00242B0D"/>
    <w:rsid w:val="002467C6"/>
    <w:rsid w:val="0024692A"/>
    <w:rsid w:val="00252BBA"/>
    <w:rsid w:val="00253123"/>
    <w:rsid w:val="00264001"/>
    <w:rsid w:val="00264B2E"/>
    <w:rsid w:val="00266354"/>
    <w:rsid w:val="00266ACA"/>
    <w:rsid w:val="00267A18"/>
    <w:rsid w:val="00267D94"/>
    <w:rsid w:val="00273462"/>
    <w:rsid w:val="0027395B"/>
    <w:rsid w:val="00275854"/>
    <w:rsid w:val="002767EE"/>
    <w:rsid w:val="00277C29"/>
    <w:rsid w:val="00283B41"/>
    <w:rsid w:val="00285F28"/>
    <w:rsid w:val="00286398"/>
    <w:rsid w:val="00290FC2"/>
    <w:rsid w:val="0029663C"/>
    <w:rsid w:val="002A1551"/>
    <w:rsid w:val="002A3C42"/>
    <w:rsid w:val="002A5D75"/>
    <w:rsid w:val="002A6810"/>
    <w:rsid w:val="002B1B1A"/>
    <w:rsid w:val="002B5C59"/>
    <w:rsid w:val="002B7228"/>
    <w:rsid w:val="002B76F6"/>
    <w:rsid w:val="002C4261"/>
    <w:rsid w:val="002C53EE"/>
    <w:rsid w:val="002C6E42"/>
    <w:rsid w:val="002D24F7"/>
    <w:rsid w:val="002D2799"/>
    <w:rsid w:val="002D2CD7"/>
    <w:rsid w:val="002D4DDC"/>
    <w:rsid w:val="002D4F75"/>
    <w:rsid w:val="002D6493"/>
    <w:rsid w:val="002D7AB6"/>
    <w:rsid w:val="002E06D0"/>
    <w:rsid w:val="002E3C27"/>
    <w:rsid w:val="002E403A"/>
    <w:rsid w:val="002E4751"/>
    <w:rsid w:val="002E5F2F"/>
    <w:rsid w:val="002E7F3A"/>
    <w:rsid w:val="002F1278"/>
    <w:rsid w:val="002F2F42"/>
    <w:rsid w:val="002F4EDB"/>
    <w:rsid w:val="002F6054"/>
    <w:rsid w:val="00300BE9"/>
    <w:rsid w:val="00304548"/>
    <w:rsid w:val="00306714"/>
    <w:rsid w:val="00307C94"/>
    <w:rsid w:val="00315713"/>
    <w:rsid w:val="0031686C"/>
    <w:rsid w:val="00316FE0"/>
    <w:rsid w:val="003204D2"/>
    <w:rsid w:val="003226C4"/>
    <w:rsid w:val="0032605E"/>
    <w:rsid w:val="003275D1"/>
    <w:rsid w:val="00327A70"/>
    <w:rsid w:val="00330B2A"/>
    <w:rsid w:val="00330D09"/>
    <w:rsid w:val="00331E17"/>
    <w:rsid w:val="00333063"/>
    <w:rsid w:val="00336597"/>
    <w:rsid w:val="00336B8E"/>
    <w:rsid w:val="003408E3"/>
    <w:rsid w:val="00343480"/>
    <w:rsid w:val="003449CF"/>
    <w:rsid w:val="00345E89"/>
    <w:rsid w:val="003522A1"/>
    <w:rsid w:val="0035254B"/>
    <w:rsid w:val="00353555"/>
    <w:rsid w:val="003565D4"/>
    <w:rsid w:val="003605D0"/>
    <w:rsid w:val="003607FB"/>
    <w:rsid w:val="00360FD5"/>
    <w:rsid w:val="0036340D"/>
    <w:rsid w:val="003634A5"/>
    <w:rsid w:val="00364F1D"/>
    <w:rsid w:val="00365B34"/>
    <w:rsid w:val="00366868"/>
    <w:rsid w:val="00367506"/>
    <w:rsid w:val="00370085"/>
    <w:rsid w:val="003744A7"/>
    <w:rsid w:val="00375493"/>
    <w:rsid w:val="00376235"/>
    <w:rsid w:val="0037639A"/>
    <w:rsid w:val="00381FB6"/>
    <w:rsid w:val="003836D3"/>
    <w:rsid w:val="00383A52"/>
    <w:rsid w:val="00391652"/>
    <w:rsid w:val="00394E9F"/>
    <w:rsid w:val="0039507F"/>
    <w:rsid w:val="003A1260"/>
    <w:rsid w:val="003A295F"/>
    <w:rsid w:val="003A3FAA"/>
    <w:rsid w:val="003A41DD"/>
    <w:rsid w:val="003A4AF5"/>
    <w:rsid w:val="003A7033"/>
    <w:rsid w:val="003A7D44"/>
    <w:rsid w:val="003B47FE"/>
    <w:rsid w:val="003B5673"/>
    <w:rsid w:val="003B62C9"/>
    <w:rsid w:val="003C3DF8"/>
    <w:rsid w:val="003C3F06"/>
    <w:rsid w:val="003C460B"/>
    <w:rsid w:val="003C7176"/>
    <w:rsid w:val="003D0929"/>
    <w:rsid w:val="003D159B"/>
    <w:rsid w:val="003D301E"/>
    <w:rsid w:val="003D4729"/>
    <w:rsid w:val="003D5F7F"/>
    <w:rsid w:val="003D7DD6"/>
    <w:rsid w:val="003E52EB"/>
    <w:rsid w:val="003E5AAF"/>
    <w:rsid w:val="003E600D"/>
    <w:rsid w:val="003E64DF"/>
    <w:rsid w:val="003E6A5D"/>
    <w:rsid w:val="003F193A"/>
    <w:rsid w:val="003F2937"/>
    <w:rsid w:val="003F4207"/>
    <w:rsid w:val="003F5C46"/>
    <w:rsid w:val="003F6AAF"/>
    <w:rsid w:val="003F7CBB"/>
    <w:rsid w:val="003F7D34"/>
    <w:rsid w:val="00410E17"/>
    <w:rsid w:val="00412C8E"/>
    <w:rsid w:val="0041310E"/>
    <w:rsid w:val="00414AED"/>
    <w:rsid w:val="0041518D"/>
    <w:rsid w:val="0042221D"/>
    <w:rsid w:val="004231ED"/>
    <w:rsid w:val="00424DD3"/>
    <w:rsid w:val="004269C5"/>
    <w:rsid w:val="00427295"/>
    <w:rsid w:val="00431151"/>
    <w:rsid w:val="0043232E"/>
    <w:rsid w:val="00435939"/>
    <w:rsid w:val="00437CC7"/>
    <w:rsid w:val="00442B9C"/>
    <w:rsid w:val="00445EFA"/>
    <w:rsid w:val="0044738A"/>
    <w:rsid w:val="004473D3"/>
    <w:rsid w:val="00450E97"/>
    <w:rsid w:val="0045195E"/>
    <w:rsid w:val="00452231"/>
    <w:rsid w:val="004550D8"/>
    <w:rsid w:val="00456701"/>
    <w:rsid w:val="00460C13"/>
    <w:rsid w:val="00461E87"/>
    <w:rsid w:val="00463228"/>
    <w:rsid w:val="00463782"/>
    <w:rsid w:val="00465C40"/>
    <w:rsid w:val="004667E0"/>
    <w:rsid w:val="0046760E"/>
    <w:rsid w:val="00470E10"/>
    <w:rsid w:val="00475AD8"/>
    <w:rsid w:val="00477A97"/>
    <w:rsid w:val="004806FA"/>
    <w:rsid w:val="00481343"/>
    <w:rsid w:val="00484130"/>
    <w:rsid w:val="0048549E"/>
    <w:rsid w:val="00486DBD"/>
    <w:rsid w:val="00487EF5"/>
    <w:rsid w:val="00493347"/>
    <w:rsid w:val="0049581F"/>
    <w:rsid w:val="00496092"/>
    <w:rsid w:val="004A08DB"/>
    <w:rsid w:val="004A0BB6"/>
    <w:rsid w:val="004A1AC1"/>
    <w:rsid w:val="004A25D0"/>
    <w:rsid w:val="004A37E8"/>
    <w:rsid w:val="004A7549"/>
    <w:rsid w:val="004B09D4"/>
    <w:rsid w:val="004B309D"/>
    <w:rsid w:val="004B330A"/>
    <w:rsid w:val="004B7C8E"/>
    <w:rsid w:val="004C3D3C"/>
    <w:rsid w:val="004D0EDC"/>
    <w:rsid w:val="004D1220"/>
    <w:rsid w:val="004D14B3"/>
    <w:rsid w:val="004D1529"/>
    <w:rsid w:val="004D2253"/>
    <w:rsid w:val="004D2354"/>
    <w:rsid w:val="004D5514"/>
    <w:rsid w:val="004D56C3"/>
    <w:rsid w:val="004E0338"/>
    <w:rsid w:val="004E32FE"/>
    <w:rsid w:val="004E4FF3"/>
    <w:rsid w:val="004E56A8"/>
    <w:rsid w:val="004E640F"/>
    <w:rsid w:val="004E6CC7"/>
    <w:rsid w:val="004F0390"/>
    <w:rsid w:val="004F3B55"/>
    <w:rsid w:val="004F4E46"/>
    <w:rsid w:val="004F6B7D"/>
    <w:rsid w:val="005015F6"/>
    <w:rsid w:val="005030C4"/>
    <w:rsid w:val="005031C5"/>
    <w:rsid w:val="00504FDC"/>
    <w:rsid w:val="005120CC"/>
    <w:rsid w:val="00512B7B"/>
    <w:rsid w:val="00512F09"/>
    <w:rsid w:val="00514EA1"/>
    <w:rsid w:val="00516DA8"/>
    <w:rsid w:val="005170F2"/>
    <w:rsid w:val="0051798B"/>
    <w:rsid w:val="00521F5A"/>
    <w:rsid w:val="0052305C"/>
    <w:rsid w:val="00525E06"/>
    <w:rsid w:val="00526454"/>
    <w:rsid w:val="0053081E"/>
    <w:rsid w:val="00531823"/>
    <w:rsid w:val="00534ECC"/>
    <w:rsid w:val="0053720D"/>
    <w:rsid w:val="00540EF5"/>
    <w:rsid w:val="00541BF3"/>
    <w:rsid w:val="00541CD3"/>
    <w:rsid w:val="0054201C"/>
    <w:rsid w:val="005422D3"/>
    <w:rsid w:val="00545B9B"/>
    <w:rsid w:val="005476FA"/>
    <w:rsid w:val="00550493"/>
    <w:rsid w:val="005524C9"/>
    <w:rsid w:val="00552DFC"/>
    <w:rsid w:val="0055595E"/>
    <w:rsid w:val="00557988"/>
    <w:rsid w:val="005627B2"/>
    <w:rsid w:val="00562C49"/>
    <w:rsid w:val="00562DEF"/>
    <w:rsid w:val="0056321A"/>
    <w:rsid w:val="00563A35"/>
    <w:rsid w:val="00565922"/>
    <w:rsid w:val="00566596"/>
    <w:rsid w:val="00567A24"/>
    <w:rsid w:val="00567DB4"/>
    <w:rsid w:val="005741E9"/>
    <w:rsid w:val="005748CF"/>
    <w:rsid w:val="00575B92"/>
    <w:rsid w:val="005760F6"/>
    <w:rsid w:val="00576942"/>
    <w:rsid w:val="00584270"/>
    <w:rsid w:val="00584738"/>
    <w:rsid w:val="00590A59"/>
    <w:rsid w:val="005920B0"/>
    <w:rsid w:val="0059380D"/>
    <w:rsid w:val="00595A8F"/>
    <w:rsid w:val="005977C2"/>
    <w:rsid w:val="00597AF0"/>
    <w:rsid w:val="00597BF2"/>
    <w:rsid w:val="005A4456"/>
    <w:rsid w:val="005A72ED"/>
    <w:rsid w:val="005B134E"/>
    <w:rsid w:val="005B2039"/>
    <w:rsid w:val="005B249D"/>
    <w:rsid w:val="005B344F"/>
    <w:rsid w:val="005B3FBA"/>
    <w:rsid w:val="005B4A1D"/>
    <w:rsid w:val="005B674D"/>
    <w:rsid w:val="005B70A7"/>
    <w:rsid w:val="005C0CBE"/>
    <w:rsid w:val="005C1FCF"/>
    <w:rsid w:val="005C6A69"/>
    <w:rsid w:val="005D1885"/>
    <w:rsid w:val="005D4A38"/>
    <w:rsid w:val="005D7810"/>
    <w:rsid w:val="005E2EEA"/>
    <w:rsid w:val="005E3708"/>
    <w:rsid w:val="005E3CCD"/>
    <w:rsid w:val="005E3D6B"/>
    <w:rsid w:val="005E5B55"/>
    <w:rsid w:val="005E5D91"/>
    <w:rsid w:val="005E5E4A"/>
    <w:rsid w:val="005E667A"/>
    <w:rsid w:val="005E693D"/>
    <w:rsid w:val="005E75BF"/>
    <w:rsid w:val="005F23B1"/>
    <w:rsid w:val="005F57BA"/>
    <w:rsid w:val="005F61E6"/>
    <w:rsid w:val="005F6C45"/>
    <w:rsid w:val="00600A5E"/>
    <w:rsid w:val="006036D0"/>
    <w:rsid w:val="00605A69"/>
    <w:rsid w:val="00606C54"/>
    <w:rsid w:val="00614375"/>
    <w:rsid w:val="00615B0A"/>
    <w:rsid w:val="006168CF"/>
    <w:rsid w:val="0062011B"/>
    <w:rsid w:val="00621EF6"/>
    <w:rsid w:val="00626DE0"/>
    <w:rsid w:val="00627342"/>
    <w:rsid w:val="00630901"/>
    <w:rsid w:val="0063189C"/>
    <w:rsid w:val="00631F8E"/>
    <w:rsid w:val="0063299F"/>
    <w:rsid w:val="00635129"/>
    <w:rsid w:val="00636EE9"/>
    <w:rsid w:val="00640720"/>
    <w:rsid w:val="00640950"/>
    <w:rsid w:val="00641AE7"/>
    <w:rsid w:val="00642629"/>
    <w:rsid w:val="0065293D"/>
    <w:rsid w:val="00653EFC"/>
    <w:rsid w:val="00654021"/>
    <w:rsid w:val="00661045"/>
    <w:rsid w:val="006654CF"/>
    <w:rsid w:val="00665AC2"/>
    <w:rsid w:val="00666DA8"/>
    <w:rsid w:val="00671057"/>
    <w:rsid w:val="00675AAF"/>
    <w:rsid w:val="0067707C"/>
    <w:rsid w:val="0068031A"/>
    <w:rsid w:val="00681B2F"/>
    <w:rsid w:val="0068335F"/>
    <w:rsid w:val="00687217"/>
    <w:rsid w:val="00692271"/>
    <w:rsid w:val="00693066"/>
    <w:rsid w:val="00693302"/>
    <w:rsid w:val="00695508"/>
    <w:rsid w:val="00696097"/>
    <w:rsid w:val="0069640B"/>
    <w:rsid w:val="006A1B83"/>
    <w:rsid w:val="006A21CD"/>
    <w:rsid w:val="006A3D6A"/>
    <w:rsid w:val="006A5918"/>
    <w:rsid w:val="006B21B2"/>
    <w:rsid w:val="006B4A4A"/>
    <w:rsid w:val="006C19B2"/>
    <w:rsid w:val="006C5BB8"/>
    <w:rsid w:val="006C641F"/>
    <w:rsid w:val="006C6936"/>
    <w:rsid w:val="006C7B01"/>
    <w:rsid w:val="006D0FE8"/>
    <w:rsid w:val="006D4B2B"/>
    <w:rsid w:val="006D4F3C"/>
    <w:rsid w:val="006D5C66"/>
    <w:rsid w:val="006E1B3C"/>
    <w:rsid w:val="006E23FB"/>
    <w:rsid w:val="006E325A"/>
    <w:rsid w:val="006E33EC"/>
    <w:rsid w:val="006E3802"/>
    <w:rsid w:val="006E613A"/>
    <w:rsid w:val="006E6C02"/>
    <w:rsid w:val="006F231A"/>
    <w:rsid w:val="006F6B55"/>
    <w:rsid w:val="006F788D"/>
    <w:rsid w:val="006F78E1"/>
    <w:rsid w:val="00701072"/>
    <w:rsid w:val="00702054"/>
    <w:rsid w:val="007035A4"/>
    <w:rsid w:val="00711799"/>
    <w:rsid w:val="00712B78"/>
    <w:rsid w:val="0071393B"/>
    <w:rsid w:val="00713EE2"/>
    <w:rsid w:val="00714620"/>
    <w:rsid w:val="007177FC"/>
    <w:rsid w:val="00720C5E"/>
    <w:rsid w:val="00721701"/>
    <w:rsid w:val="0072659D"/>
    <w:rsid w:val="00731835"/>
    <w:rsid w:val="007318CA"/>
    <w:rsid w:val="0073328A"/>
    <w:rsid w:val="007341F8"/>
    <w:rsid w:val="00734372"/>
    <w:rsid w:val="00734EB8"/>
    <w:rsid w:val="00735F8B"/>
    <w:rsid w:val="007368E3"/>
    <w:rsid w:val="00737C9D"/>
    <w:rsid w:val="00740F13"/>
    <w:rsid w:val="00742D1F"/>
    <w:rsid w:val="00743EBA"/>
    <w:rsid w:val="00744C8E"/>
    <w:rsid w:val="0074707E"/>
    <w:rsid w:val="0074788A"/>
    <w:rsid w:val="007506DE"/>
    <w:rsid w:val="007516DC"/>
    <w:rsid w:val="00754B80"/>
    <w:rsid w:val="00761918"/>
    <w:rsid w:val="007623ED"/>
    <w:rsid w:val="00762F03"/>
    <w:rsid w:val="0076413B"/>
    <w:rsid w:val="007648AE"/>
    <w:rsid w:val="00764BF8"/>
    <w:rsid w:val="0076514D"/>
    <w:rsid w:val="00765F3A"/>
    <w:rsid w:val="00766E18"/>
    <w:rsid w:val="00773D59"/>
    <w:rsid w:val="00781003"/>
    <w:rsid w:val="0078171E"/>
    <w:rsid w:val="00784079"/>
    <w:rsid w:val="00786B4C"/>
    <w:rsid w:val="007911FD"/>
    <w:rsid w:val="00793930"/>
    <w:rsid w:val="00793DD1"/>
    <w:rsid w:val="00794FEC"/>
    <w:rsid w:val="007A003E"/>
    <w:rsid w:val="007A1965"/>
    <w:rsid w:val="007A2ED1"/>
    <w:rsid w:val="007A4BE6"/>
    <w:rsid w:val="007B0DC6"/>
    <w:rsid w:val="007B1094"/>
    <w:rsid w:val="007B1762"/>
    <w:rsid w:val="007B3320"/>
    <w:rsid w:val="007C1A7B"/>
    <w:rsid w:val="007C301F"/>
    <w:rsid w:val="007C4540"/>
    <w:rsid w:val="007C65AF"/>
    <w:rsid w:val="007D135D"/>
    <w:rsid w:val="007D730F"/>
    <w:rsid w:val="007D7CD8"/>
    <w:rsid w:val="007E28F5"/>
    <w:rsid w:val="007E3942"/>
    <w:rsid w:val="007E3AA7"/>
    <w:rsid w:val="007E4CD3"/>
    <w:rsid w:val="007E701E"/>
    <w:rsid w:val="007F02E9"/>
    <w:rsid w:val="007F1BDB"/>
    <w:rsid w:val="007F6050"/>
    <w:rsid w:val="007F737D"/>
    <w:rsid w:val="0080308E"/>
    <w:rsid w:val="00805303"/>
    <w:rsid w:val="00806705"/>
    <w:rsid w:val="00806738"/>
    <w:rsid w:val="008216D5"/>
    <w:rsid w:val="008249CE"/>
    <w:rsid w:val="00831A50"/>
    <w:rsid w:val="00831B3C"/>
    <w:rsid w:val="00831C89"/>
    <w:rsid w:val="00832114"/>
    <w:rsid w:val="00834C46"/>
    <w:rsid w:val="00834F7B"/>
    <w:rsid w:val="00835A31"/>
    <w:rsid w:val="008370D2"/>
    <w:rsid w:val="0084093E"/>
    <w:rsid w:val="00841CE1"/>
    <w:rsid w:val="008473D8"/>
    <w:rsid w:val="00851B11"/>
    <w:rsid w:val="008528DC"/>
    <w:rsid w:val="00852B8C"/>
    <w:rsid w:val="00854981"/>
    <w:rsid w:val="0086476B"/>
    <w:rsid w:val="00864B2E"/>
    <w:rsid w:val="00865963"/>
    <w:rsid w:val="00871C1D"/>
    <w:rsid w:val="0087450E"/>
    <w:rsid w:val="008754A4"/>
    <w:rsid w:val="00875843"/>
    <w:rsid w:val="00875A82"/>
    <w:rsid w:val="00876CA3"/>
    <w:rsid w:val="008772FE"/>
    <w:rsid w:val="008775F1"/>
    <w:rsid w:val="008821AE"/>
    <w:rsid w:val="00882F80"/>
    <w:rsid w:val="0088334D"/>
    <w:rsid w:val="00883D3A"/>
    <w:rsid w:val="008854F7"/>
    <w:rsid w:val="00885A9D"/>
    <w:rsid w:val="008929D2"/>
    <w:rsid w:val="00893636"/>
    <w:rsid w:val="00893B94"/>
    <w:rsid w:val="00896E9D"/>
    <w:rsid w:val="00896F11"/>
    <w:rsid w:val="008A1049"/>
    <w:rsid w:val="008A1C98"/>
    <w:rsid w:val="008A322D"/>
    <w:rsid w:val="008A4D72"/>
    <w:rsid w:val="008A6285"/>
    <w:rsid w:val="008A63B2"/>
    <w:rsid w:val="008B345D"/>
    <w:rsid w:val="008C14ED"/>
    <w:rsid w:val="008C1FC2"/>
    <w:rsid w:val="008C2980"/>
    <w:rsid w:val="008C4DD6"/>
    <w:rsid w:val="008C5AFB"/>
    <w:rsid w:val="008C6288"/>
    <w:rsid w:val="008D07FB"/>
    <w:rsid w:val="008D0C02"/>
    <w:rsid w:val="008D357D"/>
    <w:rsid w:val="008D435A"/>
    <w:rsid w:val="008D46B9"/>
    <w:rsid w:val="008D5AB3"/>
    <w:rsid w:val="008E1E72"/>
    <w:rsid w:val="008E387B"/>
    <w:rsid w:val="008E597A"/>
    <w:rsid w:val="008E6087"/>
    <w:rsid w:val="008E758D"/>
    <w:rsid w:val="008F10A7"/>
    <w:rsid w:val="008F755D"/>
    <w:rsid w:val="008F7A39"/>
    <w:rsid w:val="009021E8"/>
    <w:rsid w:val="00904677"/>
    <w:rsid w:val="00905EE2"/>
    <w:rsid w:val="00910145"/>
    <w:rsid w:val="00911440"/>
    <w:rsid w:val="00911712"/>
    <w:rsid w:val="00911B27"/>
    <w:rsid w:val="00913F87"/>
    <w:rsid w:val="00916118"/>
    <w:rsid w:val="009170BE"/>
    <w:rsid w:val="00920336"/>
    <w:rsid w:val="00920B55"/>
    <w:rsid w:val="00921D59"/>
    <w:rsid w:val="00922F2C"/>
    <w:rsid w:val="009262C9"/>
    <w:rsid w:val="00926AAF"/>
    <w:rsid w:val="00930568"/>
    <w:rsid w:val="009307F6"/>
    <w:rsid w:val="00930EB9"/>
    <w:rsid w:val="00933DC7"/>
    <w:rsid w:val="009368D2"/>
    <w:rsid w:val="009378CC"/>
    <w:rsid w:val="0094155B"/>
    <w:rsid w:val="009418F4"/>
    <w:rsid w:val="00942BBC"/>
    <w:rsid w:val="009430BE"/>
    <w:rsid w:val="00943471"/>
    <w:rsid w:val="00944180"/>
    <w:rsid w:val="00944AA0"/>
    <w:rsid w:val="00947DA2"/>
    <w:rsid w:val="00951177"/>
    <w:rsid w:val="0096087E"/>
    <w:rsid w:val="00964FCD"/>
    <w:rsid w:val="009673E8"/>
    <w:rsid w:val="0097015C"/>
    <w:rsid w:val="00974DB8"/>
    <w:rsid w:val="00975E40"/>
    <w:rsid w:val="009767A0"/>
    <w:rsid w:val="00980661"/>
    <w:rsid w:val="0098093B"/>
    <w:rsid w:val="0098396B"/>
    <w:rsid w:val="00984636"/>
    <w:rsid w:val="009876D4"/>
    <w:rsid w:val="009914A5"/>
    <w:rsid w:val="00993F0B"/>
    <w:rsid w:val="0099548E"/>
    <w:rsid w:val="00996456"/>
    <w:rsid w:val="00996A12"/>
    <w:rsid w:val="00997B0F"/>
    <w:rsid w:val="009A1CAD"/>
    <w:rsid w:val="009A3440"/>
    <w:rsid w:val="009A5832"/>
    <w:rsid w:val="009A6838"/>
    <w:rsid w:val="009B24B5"/>
    <w:rsid w:val="009B42DB"/>
    <w:rsid w:val="009B4EBC"/>
    <w:rsid w:val="009B5ABB"/>
    <w:rsid w:val="009B6C64"/>
    <w:rsid w:val="009B73CE"/>
    <w:rsid w:val="009C2461"/>
    <w:rsid w:val="009C2811"/>
    <w:rsid w:val="009C4CE1"/>
    <w:rsid w:val="009C5975"/>
    <w:rsid w:val="009C6FE2"/>
    <w:rsid w:val="009C7674"/>
    <w:rsid w:val="009D004A"/>
    <w:rsid w:val="009D28B4"/>
    <w:rsid w:val="009D5880"/>
    <w:rsid w:val="009D75EB"/>
    <w:rsid w:val="009D7EE9"/>
    <w:rsid w:val="009E1FD4"/>
    <w:rsid w:val="009E2234"/>
    <w:rsid w:val="009E2BEE"/>
    <w:rsid w:val="009E3B07"/>
    <w:rsid w:val="009E51D1"/>
    <w:rsid w:val="009E5531"/>
    <w:rsid w:val="009F171E"/>
    <w:rsid w:val="009F3D2F"/>
    <w:rsid w:val="009F4FE8"/>
    <w:rsid w:val="009F7052"/>
    <w:rsid w:val="00A02668"/>
    <w:rsid w:val="00A02801"/>
    <w:rsid w:val="00A06A39"/>
    <w:rsid w:val="00A07F58"/>
    <w:rsid w:val="00A1064D"/>
    <w:rsid w:val="00A11D15"/>
    <w:rsid w:val="00A131CB"/>
    <w:rsid w:val="00A14847"/>
    <w:rsid w:val="00A16D6D"/>
    <w:rsid w:val="00A21383"/>
    <w:rsid w:val="00A21979"/>
    <w:rsid w:val="00A2199F"/>
    <w:rsid w:val="00A21B31"/>
    <w:rsid w:val="00A2360E"/>
    <w:rsid w:val="00A2438E"/>
    <w:rsid w:val="00A26E0C"/>
    <w:rsid w:val="00A32FCB"/>
    <w:rsid w:val="00A34C25"/>
    <w:rsid w:val="00A3507D"/>
    <w:rsid w:val="00A3717A"/>
    <w:rsid w:val="00A4088C"/>
    <w:rsid w:val="00A42669"/>
    <w:rsid w:val="00A4456B"/>
    <w:rsid w:val="00A448D4"/>
    <w:rsid w:val="00A452D2"/>
    <w:rsid w:val="00A452E0"/>
    <w:rsid w:val="00A50ADD"/>
    <w:rsid w:val="00A514E8"/>
    <w:rsid w:val="00A51EA5"/>
    <w:rsid w:val="00A53742"/>
    <w:rsid w:val="00A5424E"/>
    <w:rsid w:val="00A557A1"/>
    <w:rsid w:val="00A57DA4"/>
    <w:rsid w:val="00A63059"/>
    <w:rsid w:val="00A63AE3"/>
    <w:rsid w:val="00A651A4"/>
    <w:rsid w:val="00A71361"/>
    <w:rsid w:val="00A7267A"/>
    <w:rsid w:val="00A746E2"/>
    <w:rsid w:val="00A802B3"/>
    <w:rsid w:val="00A81FF2"/>
    <w:rsid w:val="00A82B7E"/>
    <w:rsid w:val="00A83904"/>
    <w:rsid w:val="00A83EC6"/>
    <w:rsid w:val="00A86D77"/>
    <w:rsid w:val="00A90A79"/>
    <w:rsid w:val="00A92742"/>
    <w:rsid w:val="00A93DBA"/>
    <w:rsid w:val="00A96B30"/>
    <w:rsid w:val="00AA0A9A"/>
    <w:rsid w:val="00AA1570"/>
    <w:rsid w:val="00AA24D7"/>
    <w:rsid w:val="00AA59B5"/>
    <w:rsid w:val="00AA7777"/>
    <w:rsid w:val="00AA7B84"/>
    <w:rsid w:val="00AB445C"/>
    <w:rsid w:val="00AC0B4C"/>
    <w:rsid w:val="00AC1164"/>
    <w:rsid w:val="00AC2296"/>
    <w:rsid w:val="00AC2754"/>
    <w:rsid w:val="00AC2FFC"/>
    <w:rsid w:val="00AC317A"/>
    <w:rsid w:val="00AC48B0"/>
    <w:rsid w:val="00AC4ACD"/>
    <w:rsid w:val="00AC5DFB"/>
    <w:rsid w:val="00AC6197"/>
    <w:rsid w:val="00AD13DC"/>
    <w:rsid w:val="00AD6DE2"/>
    <w:rsid w:val="00AE0A40"/>
    <w:rsid w:val="00AE1ED4"/>
    <w:rsid w:val="00AE21E1"/>
    <w:rsid w:val="00AE2F8D"/>
    <w:rsid w:val="00AE3BAE"/>
    <w:rsid w:val="00AE4269"/>
    <w:rsid w:val="00AE5CEE"/>
    <w:rsid w:val="00AE6931"/>
    <w:rsid w:val="00AE6A21"/>
    <w:rsid w:val="00AE7C3C"/>
    <w:rsid w:val="00AF1C8F"/>
    <w:rsid w:val="00AF285B"/>
    <w:rsid w:val="00AF2B68"/>
    <w:rsid w:val="00AF2C92"/>
    <w:rsid w:val="00AF2CC8"/>
    <w:rsid w:val="00AF34C5"/>
    <w:rsid w:val="00AF3EC1"/>
    <w:rsid w:val="00AF5025"/>
    <w:rsid w:val="00AF519F"/>
    <w:rsid w:val="00AF5387"/>
    <w:rsid w:val="00AF55F5"/>
    <w:rsid w:val="00AF7E86"/>
    <w:rsid w:val="00B024B9"/>
    <w:rsid w:val="00B06C30"/>
    <w:rsid w:val="00B077FA"/>
    <w:rsid w:val="00B11488"/>
    <w:rsid w:val="00B127D7"/>
    <w:rsid w:val="00B13B0C"/>
    <w:rsid w:val="00B1453A"/>
    <w:rsid w:val="00B20F82"/>
    <w:rsid w:val="00B25BD5"/>
    <w:rsid w:val="00B30384"/>
    <w:rsid w:val="00B307B8"/>
    <w:rsid w:val="00B34079"/>
    <w:rsid w:val="00B3793A"/>
    <w:rsid w:val="00B401BA"/>
    <w:rsid w:val="00B407E4"/>
    <w:rsid w:val="00B425B6"/>
    <w:rsid w:val="00B42A72"/>
    <w:rsid w:val="00B441AE"/>
    <w:rsid w:val="00B45A65"/>
    <w:rsid w:val="00B45F33"/>
    <w:rsid w:val="00B46D50"/>
    <w:rsid w:val="00B47094"/>
    <w:rsid w:val="00B52E78"/>
    <w:rsid w:val="00B53170"/>
    <w:rsid w:val="00B548B9"/>
    <w:rsid w:val="00B56DBE"/>
    <w:rsid w:val="00B62999"/>
    <w:rsid w:val="00B62BDC"/>
    <w:rsid w:val="00B63BE3"/>
    <w:rsid w:val="00B64885"/>
    <w:rsid w:val="00B64E48"/>
    <w:rsid w:val="00B66810"/>
    <w:rsid w:val="00B7044D"/>
    <w:rsid w:val="00B72BE3"/>
    <w:rsid w:val="00B73B80"/>
    <w:rsid w:val="00B770C7"/>
    <w:rsid w:val="00B80F26"/>
    <w:rsid w:val="00B822BD"/>
    <w:rsid w:val="00B842F4"/>
    <w:rsid w:val="00B91A7B"/>
    <w:rsid w:val="00B929DD"/>
    <w:rsid w:val="00B93AF6"/>
    <w:rsid w:val="00B95098"/>
    <w:rsid w:val="00B95405"/>
    <w:rsid w:val="00B963F1"/>
    <w:rsid w:val="00BA020A"/>
    <w:rsid w:val="00BA4E6B"/>
    <w:rsid w:val="00BB02A4"/>
    <w:rsid w:val="00BB1270"/>
    <w:rsid w:val="00BB1E44"/>
    <w:rsid w:val="00BB5267"/>
    <w:rsid w:val="00BB52B8"/>
    <w:rsid w:val="00BB59D8"/>
    <w:rsid w:val="00BB7E69"/>
    <w:rsid w:val="00BC0DFF"/>
    <w:rsid w:val="00BC0E0D"/>
    <w:rsid w:val="00BC0E51"/>
    <w:rsid w:val="00BC2539"/>
    <w:rsid w:val="00BC2F61"/>
    <w:rsid w:val="00BC3C1F"/>
    <w:rsid w:val="00BC4EF8"/>
    <w:rsid w:val="00BC7CE7"/>
    <w:rsid w:val="00BD1DBF"/>
    <w:rsid w:val="00BD295E"/>
    <w:rsid w:val="00BD31C4"/>
    <w:rsid w:val="00BD4664"/>
    <w:rsid w:val="00BD66CB"/>
    <w:rsid w:val="00BE1193"/>
    <w:rsid w:val="00BE48AC"/>
    <w:rsid w:val="00BF4849"/>
    <w:rsid w:val="00BF4EA7"/>
    <w:rsid w:val="00BF519C"/>
    <w:rsid w:val="00C00EDB"/>
    <w:rsid w:val="00C02863"/>
    <w:rsid w:val="00C03810"/>
    <w:rsid w:val="00C0383A"/>
    <w:rsid w:val="00C067FF"/>
    <w:rsid w:val="00C10997"/>
    <w:rsid w:val="00C10EBE"/>
    <w:rsid w:val="00C124C8"/>
    <w:rsid w:val="00C12862"/>
    <w:rsid w:val="00C13D28"/>
    <w:rsid w:val="00C14585"/>
    <w:rsid w:val="00C165A0"/>
    <w:rsid w:val="00C216CE"/>
    <w:rsid w:val="00C2184F"/>
    <w:rsid w:val="00C22A78"/>
    <w:rsid w:val="00C23C7E"/>
    <w:rsid w:val="00C24038"/>
    <w:rsid w:val="00C24305"/>
    <w:rsid w:val="00C246C5"/>
    <w:rsid w:val="00C25A82"/>
    <w:rsid w:val="00C30A2A"/>
    <w:rsid w:val="00C33993"/>
    <w:rsid w:val="00C4069E"/>
    <w:rsid w:val="00C41ADC"/>
    <w:rsid w:val="00C44149"/>
    <w:rsid w:val="00C44410"/>
    <w:rsid w:val="00C44A15"/>
    <w:rsid w:val="00C4630A"/>
    <w:rsid w:val="00C523F0"/>
    <w:rsid w:val="00C526D2"/>
    <w:rsid w:val="00C53A91"/>
    <w:rsid w:val="00C5794E"/>
    <w:rsid w:val="00C60968"/>
    <w:rsid w:val="00C6321A"/>
    <w:rsid w:val="00C63B78"/>
    <w:rsid w:val="00C63D39"/>
    <w:rsid w:val="00C63EC3"/>
    <w:rsid w:val="00C63EDD"/>
    <w:rsid w:val="00C65B36"/>
    <w:rsid w:val="00C71E8A"/>
    <w:rsid w:val="00C71F48"/>
    <w:rsid w:val="00C7292E"/>
    <w:rsid w:val="00C74E88"/>
    <w:rsid w:val="00C75BDB"/>
    <w:rsid w:val="00C766B2"/>
    <w:rsid w:val="00C772F8"/>
    <w:rsid w:val="00C80924"/>
    <w:rsid w:val="00C8286B"/>
    <w:rsid w:val="00C868C5"/>
    <w:rsid w:val="00C871D0"/>
    <w:rsid w:val="00C947F8"/>
    <w:rsid w:val="00C9515F"/>
    <w:rsid w:val="00C963C5"/>
    <w:rsid w:val="00CA030C"/>
    <w:rsid w:val="00CA1F41"/>
    <w:rsid w:val="00CA32EE"/>
    <w:rsid w:val="00CA5771"/>
    <w:rsid w:val="00CA5D0A"/>
    <w:rsid w:val="00CA6A1A"/>
    <w:rsid w:val="00CB0852"/>
    <w:rsid w:val="00CC06C8"/>
    <w:rsid w:val="00CC0DFB"/>
    <w:rsid w:val="00CC1E75"/>
    <w:rsid w:val="00CC24AF"/>
    <w:rsid w:val="00CC2E0E"/>
    <w:rsid w:val="00CC361C"/>
    <w:rsid w:val="00CC474B"/>
    <w:rsid w:val="00CC658C"/>
    <w:rsid w:val="00CC67BF"/>
    <w:rsid w:val="00CC70B3"/>
    <w:rsid w:val="00CD0843"/>
    <w:rsid w:val="00CD3505"/>
    <w:rsid w:val="00CD4FC6"/>
    <w:rsid w:val="00CD5A78"/>
    <w:rsid w:val="00CD5F43"/>
    <w:rsid w:val="00CD7345"/>
    <w:rsid w:val="00CE1CA6"/>
    <w:rsid w:val="00CE372E"/>
    <w:rsid w:val="00CE6F67"/>
    <w:rsid w:val="00CF06A9"/>
    <w:rsid w:val="00CF0895"/>
    <w:rsid w:val="00CF0A1B"/>
    <w:rsid w:val="00CF19F6"/>
    <w:rsid w:val="00CF2F4F"/>
    <w:rsid w:val="00CF305A"/>
    <w:rsid w:val="00CF536D"/>
    <w:rsid w:val="00D0009E"/>
    <w:rsid w:val="00D02E9D"/>
    <w:rsid w:val="00D10CB8"/>
    <w:rsid w:val="00D12806"/>
    <w:rsid w:val="00D12D44"/>
    <w:rsid w:val="00D15018"/>
    <w:rsid w:val="00D158AC"/>
    <w:rsid w:val="00D1694C"/>
    <w:rsid w:val="00D17004"/>
    <w:rsid w:val="00D20F5E"/>
    <w:rsid w:val="00D23B76"/>
    <w:rsid w:val="00D24B4A"/>
    <w:rsid w:val="00D30922"/>
    <w:rsid w:val="00D379A3"/>
    <w:rsid w:val="00D45FF3"/>
    <w:rsid w:val="00D512CF"/>
    <w:rsid w:val="00D527CA"/>
    <w:rsid w:val="00D528B9"/>
    <w:rsid w:val="00D53186"/>
    <w:rsid w:val="00D5487D"/>
    <w:rsid w:val="00D56B6B"/>
    <w:rsid w:val="00D60140"/>
    <w:rsid w:val="00D6024A"/>
    <w:rsid w:val="00D608B5"/>
    <w:rsid w:val="00D64739"/>
    <w:rsid w:val="00D71F99"/>
    <w:rsid w:val="00D73CA4"/>
    <w:rsid w:val="00D73D71"/>
    <w:rsid w:val="00D74396"/>
    <w:rsid w:val="00D80284"/>
    <w:rsid w:val="00D81F71"/>
    <w:rsid w:val="00D82D37"/>
    <w:rsid w:val="00D842EB"/>
    <w:rsid w:val="00D8642D"/>
    <w:rsid w:val="00D8788D"/>
    <w:rsid w:val="00D90A5E"/>
    <w:rsid w:val="00D91A68"/>
    <w:rsid w:val="00D94239"/>
    <w:rsid w:val="00D94C41"/>
    <w:rsid w:val="00D95390"/>
    <w:rsid w:val="00D95A68"/>
    <w:rsid w:val="00D96FD4"/>
    <w:rsid w:val="00DA17C7"/>
    <w:rsid w:val="00DA3144"/>
    <w:rsid w:val="00DA315C"/>
    <w:rsid w:val="00DA5B8F"/>
    <w:rsid w:val="00DA6A9A"/>
    <w:rsid w:val="00DA77FD"/>
    <w:rsid w:val="00DB1EFD"/>
    <w:rsid w:val="00DB3EAF"/>
    <w:rsid w:val="00DB46C6"/>
    <w:rsid w:val="00DB50CF"/>
    <w:rsid w:val="00DC2ACA"/>
    <w:rsid w:val="00DC3203"/>
    <w:rsid w:val="00DC3C99"/>
    <w:rsid w:val="00DC46A4"/>
    <w:rsid w:val="00DC52F5"/>
    <w:rsid w:val="00DC5FD0"/>
    <w:rsid w:val="00DD0354"/>
    <w:rsid w:val="00DD27D7"/>
    <w:rsid w:val="00DD40AB"/>
    <w:rsid w:val="00DD458C"/>
    <w:rsid w:val="00DD72E9"/>
    <w:rsid w:val="00DD7605"/>
    <w:rsid w:val="00DD7DAC"/>
    <w:rsid w:val="00DE2020"/>
    <w:rsid w:val="00DE3476"/>
    <w:rsid w:val="00DE7BEA"/>
    <w:rsid w:val="00DF1A7F"/>
    <w:rsid w:val="00DF5B84"/>
    <w:rsid w:val="00DF6D5B"/>
    <w:rsid w:val="00DF771B"/>
    <w:rsid w:val="00DF7EE2"/>
    <w:rsid w:val="00E01BAA"/>
    <w:rsid w:val="00E0282A"/>
    <w:rsid w:val="00E02F9B"/>
    <w:rsid w:val="00E07E14"/>
    <w:rsid w:val="00E14F94"/>
    <w:rsid w:val="00E17336"/>
    <w:rsid w:val="00E17D15"/>
    <w:rsid w:val="00E22B95"/>
    <w:rsid w:val="00E30331"/>
    <w:rsid w:val="00E30BB8"/>
    <w:rsid w:val="00E31F9C"/>
    <w:rsid w:val="00E348CB"/>
    <w:rsid w:val="00E40488"/>
    <w:rsid w:val="00E409F7"/>
    <w:rsid w:val="00E43C53"/>
    <w:rsid w:val="00E44DE0"/>
    <w:rsid w:val="00E45F16"/>
    <w:rsid w:val="00E50367"/>
    <w:rsid w:val="00E51ABA"/>
    <w:rsid w:val="00E524CB"/>
    <w:rsid w:val="00E56526"/>
    <w:rsid w:val="00E60C0D"/>
    <w:rsid w:val="00E60EA6"/>
    <w:rsid w:val="00E62BF0"/>
    <w:rsid w:val="00E646DF"/>
    <w:rsid w:val="00E65456"/>
    <w:rsid w:val="00E65A91"/>
    <w:rsid w:val="00E66188"/>
    <w:rsid w:val="00E664FB"/>
    <w:rsid w:val="00E66746"/>
    <w:rsid w:val="00E672F0"/>
    <w:rsid w:val="00E70373"/>
    <w:rsid w:val="00E72E40"/>
    <w:rsid w:val="00E73665"/>
    <w:rsid w:val="00E73999"/>
    <w:rsid w:val="00E73BDC"/>
    <w:rsid w:val="00E73E9E"/>
    <w:rsid w:val="00E75561"/>
    <w:rsid w:val="00E76EC5"/>
    <w:rsid w:val="00E801EA"/>
    <w:rsid w:val="00E803E5"/>
    <w:rsid w:val="00E81660"/>
    <w:rsid w:val="00E81874"/>
    <w:rsid w:val="00E854FE"/>
    <w:rsid w:val="00E906CC"/>
    <w:rsid w:val="00E92454"/>
    <w:rsid w:val="00E939A0"/>
    <w:rsid w:val="00E97E4E"/>
    <w:rsid w:val="00EA113F"/>
    <w:rsid w:val="00EA1CC2"/>
    <w:rsid w:val="00EA2D76"/>
    <w:rsid w:val="00EA4644"/>
    <w:rsid w:val="00EA758A"/>
    <w:rsid w:val="00EA75D1"/>
    <w:rsid w:val="00EB096F"/>
    <w:rsid w:val="00EB13CF"/>
    <w:rsid w:val="00EB199F"/>
    <w:rsid w:val="00EB27C4"/>
    <w:rsid w:val="00EB5387"/>
    <w:rsid w:val="00EB5C10"/>
    <w:rsid w:val="00EB7322"/>
    <w:rsid w:val="00EC0FE9"/>
    <w:rsid w:val="00EC1416"/>
    <w:rsid w:val="00EC198B"/>
    <w:rsid w:val="00EC426D"/>
    <w:rsid w:val="00EC571B"/>
    <w:rsid w:val="00EC57D7"/>
    <w:rsid w:val="00EC6385"/>
    <w:rsid w:val="00EC75FC"/>
    <w:rsid w:val="00ED0408"/>
    <w:rsid w:val="00ED1DE9"/>
    <w:rsid w:val="00ED23D4"/>
    <w:rsid w:val="00ED44DD"/>
    <w:rsid w:val="00ED5E0B"/>
    <w:rsid w:val="00EE0965"/>
    <w:rsid w:val="00EE280E"/>
    <w:rsid w:val="00EE37B6"/>
    <w:rsid w:val="00EF0F45"/>
    <w:rsid w:val="00EF6F6E"/>
    <w:rsid w:val="00EF7463"/>
    <w:rsid w:val="00EF7971"/>
    <w:rsid w:val="00F002EF"/>
    <w:rsid w:val="00F01EE9"/>
    <w:rsid w:val="00F02896"/>
    <w:rsid w:val="00F04900"/>
    <w:rsid w:val="00F04CE0"/>
    <w:rsid w:val="00F063B5"/>
    <w:rsid w:val="00F065A4"/>
    <w:rsid w:val="00F07425"/>
    <w:rsid w:val="00F126B9"/>
    <w:rsid w:val="00F12715"/>
    <w:rsid w:val="00F144D5"/>
    <w:rsid w:val="00F146F0"/>
    <w:rsid w:val="00F15039"/>
    <w:rsid w:val="00F16771"/>
    <w:rsid w:val="00F20FF3"/>
    <w:rsid w:val="00F2190B"/>
    <w:rsid w:val="00F228B5"/>
    <w:rsid w:val="00F23094"/>
    <w:rsid w:val="00F2389C"/>
    <w:rsid w:val="00F2550E"/>
    <w:rsid w:val="00F25C67"/>
    <w:rsid w:val="00F30086"/>
    <w:rsid w:val="00F30DFF"/>
    <w:rsid w:val="00F31012"/>
    <w:rsid w:val="00F32B80"/>
    <w:rsid w:val="00F340EB"/>
    <w:rsid w:val="00F35285"/>
    <w:rsid w:val="00F43B9D"/>
    <w:rsid w:val="00F44D5E"/>
    <w:rsid w:val="00F45548"/>
    <w:rsid w:val="00F53A04"/>
    <w:rsid w:val="00F53A35"/>
    <w:rsid w:val="00F5511B"/>
    <w:rsid w:val="00F55A3D"/>
    <w:rsid w:val="00F568C6"/>
    <w:rsid w:val="00F56EF4"/>
    <w:rsid w:val="00F5744B"/>
    <w:rsid w:val="00F61209"/>
    <w:rsid w:val="00F6259E"/>
    <w:rsid w:val="00F629D1"/>
    <w:rsid w:val="00F65DD4"/>
    <w:rsid w:val="00F66D04"/>
    <w:rsid w:val="00F67187"/>
    <w:rsid w:val="00F672B2"/>
    <w:rsid w:val="00F6775F"/>
    <w:rsid w:val="00F72178"/>
    <w:rsid w:val="00F74583"/>
    <w:rsid w:val="00F76748"/>
    <w:rsid w:val="00F8340B"/>
    <w:rsid w:val="00F83973"/>
    <w:rsid w:val="00F86584"/>
    <w:rsid w:val="00F87FA3"/>
    <w:rsid w:val="00F93D8C"/>
    <w:rsid w:val="00FA3102"/>
    <w:rsid w:val="00FA4578"/>
    <w:rsid w:val="00FA48D4"/>
    <w:rsid w:val="00FA54FA"/>
    <w:rsid w:val="00FA6D39"/>
    <w:rsid w:val="00FA7863"/>
    <w:rsid w:val="00FB227E"/>
    <w:rsid w:val="00FB3D61"/>
    <w:rsid w:val="00FB44CE"/>
    <w:rsid w:val="00FB5009"/>
    <w:rsid w:val="00FB76AB"/>
    <w:rsid w:val="00FC3959"/>
    <w:rsid w:val="00FC7A4E"/>
    <w:rsid w:val="00FD03FE"/>
    <w:rsid w:val="00FD126E"/>
    <w:rsid w:val="00FD3C36"/>
    <w:rsid w:val="00FD3EDA"/>
    <w:rsid w:val="00FD4105"/>
    <w:rsid w:val="00FD4D81"/>
    <w:rsid w:val="00FD7498"/>
    <w:rsid w:val="00FD7FB3"/>
    <w:rsid w:val="00FE4713"/>
    <w:rsid w:val="00FE49E5"/>
    <w:rsid w:val="00FE4F2A"/>
    <w:rsid w:val="00FF1F44"/>
    <w:rsid w:val="00FF225E"/>
    <w:rsid w:val="00FF261D"/>
    <w:rsid w:val="00FF3427"/>
    <w:rsid w:val="00FF672C"/>
    <w:rsid w:val="00FF6CE8"/>
    <w:rsid w:val="084EB80E"/>
    <w:rsid w:val="10F09164"/>
    <w:rsid w:val="22821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>
      <v:textbox inset="5.85pt,.7pt,5.85pt,.7pt"/>
    </o:shapedefaults>
    <o:shapelayout v:ext="edit">
      <o:idmap v:ext="edit" data="1"/>
    </o:shapelayout>
  </w:shapeDefaults>
  <w:decimalSymbol w:val="."/>
  <w:listSeparator w:val=","/>
  <w14:docId w14:val="51206182"/>
  <w15:docId w15:val="{734F204C-17F5-4DE4-B7BA-EFE92FED0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24D99"/>
    <w:pPr>
      <w:spacing w:line="480" w:lineRule="auto"/>
    </w:pPr>
    <w:rPr>
      <w:sz w:val="24"/>
      <w:szCs w:val="24"/>
      <w:lang w:val="en-GB" w:eastAsia="en-GB"/>
    </w:rPr>
  </w:style>
  <w:style w:type="paragraph" w:styleId="1">
    <w:name w:val="heading 1"/>
    <w:basedOn w:val="a"/>
    <w:next w:val="Paragraph"/>
    <w:link w:val="10"/>
    <w:qFormat/>
    <w:rsid w:val="00AE1ED4"/>
    <w:pPr>
      <w:keepNext/>
      <w:spacing w:before="360" w:after="60" w:line="360" w:lineRule="auto"/>
      <w:ind w:right="567"/>
      <w:contextualSpacing/>
      <w:outlineLvl w:val="0"/>
    </w:pPr>
    <w:rPr>
      <w:rFonts w:cs="Arial"/>
      <w:b/>
      <w:bCs/>
      <w:kern w:val="32"/>
      <w:szCs w:val="32"/>
    </w:rPr>
  </w:style>
  <w:style w:type="paragraph" w:styleId="2">
    <w:name w:val="heading 2"/>
    <w:basedOn w:val="a"/>
    <w:next w:val="Paragraph"/>
    <w:link w:val="20"/>
    <w:qFormat/>
    <w:rsid w:val="008D07FB"/>
    <w:pPr>
      <w:keepNext/>
      <w:spacing w:before="360" w:after="60" w:line="360" w:lineRule="auto"/>
      <w:ind w:right="567"/>
      <w:contextualSpacing/>
      <w:outlineLvl w:val="1"/>
    </w:pPr>
    <w:rPr>
      <w:rFonts w:cs="Arial"/>
      <w:b/>
      <w:bCs/>
      <w:i/>
      <w:iCs/>
      <w:szCs w:val="28"/>
    </w:rPr>
  </w:style>
  <w:style w:type="paragraph" w:styleId="3">
    <w:name w:val="heading 3"/>
    <w:basedOn w:val="a"/>
    <w:next w:val="Paragraph"/>
    <w:link w:val="30"/>
    <w:qFormat/>
    <w:rsid w:val="00DF7EE2"/>
    <w:pPr>
      <w:keepNext/>
      <w:spacing w:before="360" w:after="60" w:line="360" w:lineRule="auto"/>
      <w:ind w:right="567"/>
      <w:contextualSpacing/>
      <w:outlineLvl w:val="2"/>
    </w:pPr>
    <w:rPr>
      <w:rFonts w:cs="Arial"/>
      <w:bCs/>
      <w:i/>
      <w:szCs w:val="26"/>
    </w:rPr>
  </w:style>
  <w:style w:type="paragraph" w:styleId="4">
    <w:name w:val="heading 4"/>
    <w:basedOn w:val="Paragraph"/>
    <w:next w:val="Newparagraph"/>
    <w:link w:val="40"/>
    <w:rsid w:val="00F43B9D"/>
    <w:pPr>
      <w:spacing w:before="360"/>
      <w:outlineLvl w:val="3"/>
    </w:pPr>
    <w:rPr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title">
    <w:name w:val="Article title"/>
    <w:basedOn w:val="a"/>
    <w:next w:val="a"/>
    <w:qFormat/>
    <w:rsid w:val="0024692A"/>
    <w:pPr>
      <w:spacing w:after="120" w:line="360" w:lineRule="auto"/>
    </w:pPr>
    <w:rPr>
      <w:b/>
      <w:sz w:val="28"/>
    </w:rPr>
  </w:style>
  <w:style w:type="paragraph" w:customStyle="1" w:styleId="Authornames">
    <w:name w:val="Author names"/>
    <w:basedOn w:val="a"/>
    <w:next w:val="a"/>
    <w:qFormat/>
    <w:rsid w:val="00F04900"/>
    <w:pPr>
      <w:spacing w:before="240" w:line="360" w:lineRule="auto"/>
    </w:pPr>
    <w:rPr>
      <w:sz w:val="28"/>
    </w:rPr>
  </w:style>
  <w:style w:type="paragraph" w:customStyle="1" w:styleId="Affiliation">
    <w:name w:val="Affiliation"/>
    <w:basedOn w:val="a"/>
    <w:qFormat/>
    <w:rsid w:val="00F04900"/>
    <w:pPr>
      <w:spacing w:before="240" w:line="360" w:lineRule="auto"/>
    </w:pPr>
    <w:rPr>
      <w:i/>
    </w:rPr>
  </w:style>
  <w:style w:type="paragraph" w:customStyle="1" w:styleId="Receiveddates">
    <w:name w:val="Received dates"/>
    <w:basedOn w:val="Affiliation"/>
    <w:next w:val="a"/>
    <w:qFormat/>
    <w:rsid w:val="00CC474B"/>
  </w:style>
  <w:style w:type="paragraph" w:customStyle="1" w:styleId="Abstract">
    <w:name w:val="Abstract"/>
    <w:basedOn w:val="a"/>
    <w:next w:val="Keywords"/>
    <w:qFormat/>
    <w:rsid w:val="00C22A78"/>
    <w:pPr>
      <w:spacing w:before="360" w:after="300" w:line="360" w:lineRule="auto"/>
      <w:ind w:left="720" w:right="567"/>
      <w:contextualSpacing/>
    </w:pPr>
    <w:rPr>
      <w:sz w:val="22"/>
    </w:rPr>
  </w:style>
  <w:style w:type="paragraph" w:customStyle="1" w:styleId="Keywords">
    <w:name w:val="Keywords"/>
    <w:basedOn w:val="a"/>
    <w:next w:val="Paragraph"/>
    <w:qFormat/>
    <w:rsid w:val="00BB1270"/>
    <w:pPr>
      <w:spacing w:before="240" w:after="240" w:line="360" w:lineRule="auto"/>
      <w:ind w:left="720" w:right="567"/>
    </w:pPr>
    <w:rPr>
      <w:sz w:val="22"/>
    </w:rPr>
  </w:style>
  <w:style w:type="paragraph" w:customStyle="1" w:styleId="Correspondencedetails">
    <w:name w:val="Correspondence details"/>
    <w:basedOn w:val="a"/>
    <w:qFormat/>
    <w:rsid w:val="00F04900"/>
    <w:pPr>
      <w:spacing w:before="240" w:line="360" w:lineRule="auto"/>
    </w:pPr>
  </w:style>
  <w:style w:type="paragraph" w:customStyle="1" w:styleId="Displayedquotation">
    <w:name w:val="Displayed quotation"/>
    <w:basedOn w:val="a"/>
    <w:qFormat/>
    <w:rsid w:val="00731835"/>
    <w:pPr>
      <w:tabs>
        <w:tab w:val="left" w:pos="1077"/>
        <w:tab w:val="left" w:pos="1440"/>
        <w:tab w:val="left" w:pos="1797"/>
        <w:tab w:val="left" w:pos="2155"/>
        <w:tab w:val="left" w:pos="2512"/>
      </w:tabs>
      <w:spacing w:before="240" w:after="360" w:line="360" w:lineRule="auto"/>
      <w:ind w:left="709" w:right="425"/>
      <w:contextualSpacing/>
    </w:pPr>
    <w:rPr>
      <w:sz w:val="22"/>
    </w:rPr>
  </w:style>
  <w:style w:type="paragraph" w:customStyle="1" w:styleId="Numberedlist">
    <w:name w:val="Numbered list"/>
    <w:basedOn w:val="Paragraph"/>
    <w:next w:val="Paragraph"/>
    <w:qFormat/>
    <w:rsid w:val="00D80284"/>
    <w:pPr>
      <w:widowControl/>
      <w:numPr>
        <w:numId w:val="24"/>
      </w:numPr>
      <w:spacing w:after="240"/>
      <w:contextualSpacing/>
    </w:pPr>
  </w:style>
  <w:style w:type="paragraph" w:customStyle="1" w:styleId="Displayedequation">
    <w:name w:val="Displayed equation"/>
    <w:basedOn w:val="a"/>
    <w:next w:val="Paragraph"/>
    <w:qFormat/>
    <w:rsid w:val="00EF0F45"/>
    <w:pPr>
      <w:tabs>
        <w:tab w:val="center" w:pos="4253"/>
        <w:tab w:val="right" w:pos="8222"/>
      </w:tabs>
      <w:spacing w:before="240" w:after="240"/>
      <w:jc w:val="center"/>
    </w:pPr>
  </w:style>
  <w:style w:type="paragraph" w:customStyle="1" w:styleId="Acknowledgements">
    <w:name w:val="Acknowledgements"/>
    <w:basedOn w:val="a"/>
    <w:next w:val="a"/>
    <w:qFormat/>
    <w:rsid w:val="00D379A3"/>
    <w:pPr>
      <w:spacing w:before="120" w:line="360" w:lineRule="auto"/>
    </w:pPr>
    <w:rPr>
      <w:sz w:val="22"/>
    </w:rPr>
  </w:style>
  <w:style w:type="paragraph" w:customStyle="1" w:styleId="Tabletitle">
    <w:name w:val="Table title"/>
    <w:basedOn w:val="a"/>
    <w:next w:val="a"/>
    <w:qFormat/>
    <w:rsid w:val="0031686C"/>
    <w:pPr>
      <w:spacing w:before="240" w:line="360" w:lineRule="auto"/>
    </w:pPr>
  </w:style>
  <w:style w:type="paragraph" w:customStyle="1" w:styleId="Figurecaption">
    <w:name w:val="Figure caption"/>
    <w:basedOn w:val="a"/>
    <w:next w:val="a"/>
    <w:qFormat/>
    <w:rsid w:val="0031686C"/>
    <w:pPr>
      <w:spacing w:before="240" w:line="360" w:lineRule="auto"/>
    </w:pPr>
  </w:style>
  <w:style w:type="paragraph" w:customStyle="1" w:styleId="Footnotes">
    <w:name w:val="Footnotes"/>
    <w:basedOn w:val="a"/>
    <w:qFormat/>
    <w:rsid w:val="006C6936"/>
    <w:pPr>
      <w:spacing w:before="120" w:line="360" w:lineRule="auto"/>
      <w:ind w:left="482" w:hanging="482"/>
      <w:contextualSpacing/>
    </w:pPr>
    <w:rPr>
      <w:sz w:val="22"/>
    </w:rPr>
  </w:style>
  <w:style w:type="paragraph" w:customStyle="1" w:styleId="Notesoncontributors">
    <w:name w:val="Notes on contributors"/>
    <w:basedOn w:val="a"/>
    <w:qFormat/>
    <w:rsid w:val="00F04900"/>
    <w:pPr>
      <w:spacing w:before="240" w:line="360" w:lineRule="auto"/>
    </w:pPr>
    <w:rPr>
      <w:sz w:val="22"/>
    </w:rPr>
  </w:style>
  <w:style w:type="paragraph" w:customStyle="1" w:styleId="Normalparagraphstyle">
    <w:name w:val="Normal paragraph style"/>
    <w:basedOn w:val="a"/>
    <w:next w:val="a"/>
    <w:rsid w:val="00562DEF"/>
  </w:style>
  <w:style w:type="paragraph" w:customStyle="1" w:styleId="Paragraph">
    <w:name w:val="Paragraph"/>
    <w:basedOn w:val="a"/>
    <w:next w:val="Newparagraph"/>
    <w:qFormat/>
    <w:rsid w:val="001B7681"/>
    <w:pPr>
      <w:widowControl w:val="0"/>
      <w:spacing w:before="240"/>
    </w:pPr>
  </w:style>
  <w:style w:type="paragraph" w:customStyle="1" w:styleId="Newparagraph">
    <w:name w:val="New paragraph"/>
    <w:basedOn w:val="a"/>
    <w:qFormat/>
    <w:rsid w:val="00AE2F8D"/>
    <w:pPr>
      <w:ind w:firstLine="720"/>
    </w:pPr>
  </w:style>
  <w:style w:type="paragraph" w:styleId="a3">
    <w:name w:val="Normal Indent"/>
    <w:basedOn w:val="a"/>
    <w:rsid w:val="00526454"/>
    <w:pPr>
      <w:ind w:left="720"/>
    </w:pPr>
  </w:style>
  <w:style w:type="paragraph" w:customStyle="1" w:styleId="References">
    <w:name w:val="References"/>
    <w:basedOn w:val="a"/>
    <w:qFormat/>
    <w:rsid w:val="002C53EE"/>
    <w:pPr>
      <w:spacing w:before="120" w:line="360" w:lineRule="auto"/>
      <w:ind w:left="720" w:hanging="720"/>
      <w:contextualSpacing/>
    </w:pPr>
  </w:style>
  <w:style w:type="paragraph" w:customStyle="1" w:styleId="Subjectcodes">
    <w:name w:val="Subject codes"/>
    <w:basedOn w:val="Keywords"/>
    <w:next w:val="Paragraph"/>
    <w:qFormat/>
    <w:rsid w:val="0000681B"/>
  </w:style>
  <w:style w:type="character" w:customStyle="1" w:styleId="20">
    <w:name w:val="見出し 2 (文字)"/>
    <w:link w:val="2"/>
    <w:rsid w:val="008D07FB"/>
    <w:rPr>
      <w:rFonts w:cs="Arial"/>
      <w:b/>
      <w:bCs/>
      <w:i/>
      <w:iCs/>
      <w:sz w:val="24"/>
      <w:szCs w:val="28"/>
    </w:rPr>
  </w:style>
  <w:style w:type="character" w:customStyle="1" w:styleId="10">
    <w:name w:val="見出し 1 (文字)"/>
    <w:link w:val="1"/>
    <w:rsid w:val="00AE1ED4"/>
    <w:rPr>
      <w:rFonts w:cs="Arial"/>
      <w:b/>
      <w:bCs/>
      <w:kern w:val="32"/>
      <w:sz w:val="24"/>
      <w:szCs w:val="32"/>
    </w:rPr>
  </w:style>
  <w:style w:type="character" w:customStyle="1" w:styleId="30">
    <w:name w:val="見出し 3 (文字)"/>
    <w:link w:val="3"/>
    <w:rsid w:val="00DF7EE2"/>
    <w:rPr>
      <w:rFonts w:eastAsia="Times New Roman" w:cs="Arial"/>
      <w:bCs/>
      <w:i/>
      <w:sz w:val="24"/>
      <w:szCs w:val="26"/>
      <w:lang w:eastAsia="en-GB"/>
    </w:rPr>
  </w:style>
  <w:style w:type="paragraph" w:customStyle="1" w:styleId="Bulletedlist">
    <w:name w:val="Bulleted list"/>
    <w:basedOn w:val="Paragraph"/>
    <w:next w:val="Paragraph"/>
    <w:qFormat/>
    <w:rsid w:val="004E0338"/>
    <w:pPr>
      <w:widowControl/>
      <w:numPr>
        <w:numId w:val="28"/>
      </w:numPr>
      <w:spacing w:after="240"/>
      <w:contextualSpacing/>
    </w:pPr>
  </w:style>
  <w:style w:type="paragraph" w:styleId="a4">
    <w:name w:val="footnote text"/>
    <w:basedOn w:val="a"/>
    <w:link w:val="a5"/>
    <w:autoRedefine/>
    <w:rsid w:val="006C19B2"/>
    <w:pPr>
      <w:ind w:left="284" w:hanging="284"/>
    </w:pPr>
    <w:rPr>
      <w:sz w:val="22"/>
      <w:szCs w:val="20"/>
    </w:rPr>
  </w:style>
  <w:style w:type="character" w:customStyle="1" w:styleId="a5">
    <w:name w:val="脚注文字列 (文字)"/>
    <w:link w:val="a4"/>
    <w:rsid w:val="006C19B2"/>
    <w:rPr>
      <w:sz w:val="22"/>
    </w:rPr>
  </w:style>
  <w:style w:type="character" w:styleId="a6">
    <w:name w:val="footnote reference"/>
    <w:rsid w:val="00AF2C92"/>
    <w:rPr>
      <w:vertAlign w:val="superscript"/>
    </w:rPr>
  </w:style>
  <w:style w:type="paragraph" w:styleId="a7">
    <w:name w:val="endnote text"/>
    <w:basedOn w:val="a"/>
    <w:link w:val="a8"/>
    <w:autoRedefine/>
    <w:rsid w:val="006C19B2"/>
    <w:pPr>
      <w:ind w:left="284" w:hanging="284"/>
    </w:pPr>
    <w:rPr>
      <w:sz w:val="22"/>
      <w:szCs w:val="20"/>
    </w:rPr>
  </w:style>
  <w:style w:type="character" w:customStyle="1" w:styleId="a8">
    <w:name w:val="文末脚注文字列 (文字)"/>
    <w:link w:val="a7"/>
    <w:rsid w:val="006C19B2"/>
    <w:rPr>
      <w:sz w:val="22"/>
    </w:rPr>
  </w:style>
  <w:style w:type="character" w:styleId="a9">
    <w:name w:val="endnote reference"/>
    <w:rsid w:val="00EC571B"/>
    <w:rPr>
      <w:vertAlign w:val="superscript"/>
    </w:rPr>
  </w:style>
  <w:style w:type="character" w:customStyle="1" w:styleId="40">
    <w:name w:val="見出し 4 (文字)"/>
    <w:link w:val="4"/>
    <w:rsid w:val="00F43B9D"/>
    <w:rPr>
      <w:bCs/>
      <w:sz w:val="24"/>
      <w:szCs w:val="28"/>
    </w:rPr>
  </w:style>
  <w:style w:type="paragraph" w:styleId="aa">
    <w:name w:val="header"/>
    <w:basedOn w:val="a"/>
    <w:link w:val="ab"/>
    <w:rsid w:val="003F193A"/>
    <w:pPr>
      <w:tabs>
        <w:tab w:val="center" w:pos="4320"/>
        <w:tab w:val="right" w:pos="8640"/>
      </w:tabs>
      <w:spacing w:after="120" w:line="240" w:lineRule="auto"/>
      <w:contextualSpacing/>
    </w:pPr>
  </w:style>
  <w:style w:type="character" w:customStyle="1" w:styleId="ab">
    <w:name w:val="ヘッダー (文字)"/>
    <w:link w:val="aa"/>
    <w:rsid w:val="003F193A"/>
    <w:rPr>
      <w:rFonts w:eastAsia="Times New Roman"/>
      <w:sz w:val="24"/>
      <w:szCs w:val="24"/>
      <w:lang w:eastAsia="en-GB"/>
    </w:rPr>
  </w:style>
  <w:style w:type="paragraph" w:styleId="ac">
    <w:name w:val="footer"/>
    <w:basedOn w:val="a"/>
    <w:link w:val="ad"/>
    <w:uiPriority w:val="99"/>
    <w:rsid w:val="00AE6A21"/>
    <w:pPr>
      <w:tabs>
        <w:tab w:val="center" w:pos="4320"/>
        <w:tab w:val="right" w:pos="8640"/>
      </w:tabs>
      <w:spacing w:before="240" w:line="240" w:lineRule="auto"/>
      <w:contextualSpacing/>
    </w:pPr>
  </w:style>
  <w:style w:type="character" w:customStyle="1" w:styleId="ad">
    <w:name w:val="フッター (文字)"/>
    <w:link w:val="ac"/>
    <w:uiPriority w:val="99"/>
    <w:rsid w:val="00AE6A21"/>
    <w:rPr>
      <w:sz w:val="24"/>
      <w:szCs w:val="24"/>
    </w:rPr>
  </w:style>
  <w:style w:type="paragraph" w:customStyle="1" w:styleId="Heading4Paragraph">
    <w:name w:val="Heading 4 + Paragraph"/>
    <w:basedOn w:val="Paragraph"/>
    <w:next w:val="Newparagraph"/>
    <w:qFormat/>
    <w:rsid w:val="00AE1ED4"/>
    <w:pPr>
      <w:widowControl/>
      <w:spacing w:before="360"/>
    </w:pPr>
  </w:style>
  <w:style w:type="table" w:styleId="ae">
    <w:name w:val="Table Grid"/>
    <w:basedOn w:val="a1"/>
    <w:uiPriority w:val="59"/>
    <w:rsid w:val="00290FC2"/>
    <w:rPr>
      <w:rFonts w:ascii="Century" w:hAnsi="Century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290FC2"/>
    <w:pPr>
      <w:widowControl w:val="0"/>
      <w:spacing w:line="240" w:lineRule="auto"/>
      <w:ind w:leftChars="400" w:left="840"/>
      <w:jc w:val="both"/>
    </w:pPr>
    <w:rPr>
      <w:rFonts w:ascii="Century" w:hAnsi="Century"/>
      <w:kern w:val="2"/>
      <w:lang w:val="en-US" w:eastAsia="ja-JP"/>
    </w:rPr>
  </w:style>
  <w:style w:type="character" w:customStyle="1" w:styleId="highlight">
    <w:name w:val="highlight"/>
    <w:rsid w:val="00714620"/>
  </w:style>
  <w:style w:type="character" w:customStyle="1" w:styleId="cit">
    <w:name w:val="cit"/>
    <w:rsid w:val="00714620"/>
  </w:style>
  <w:style w:type="character" w:customStyle="1" w:styleId="a-size-large1">
    <w:name w:val="a-size-large1"/>
    <w:rsid w:val="00714620"/>
    <w:rPr>
      <w:rFonts w:ascii="メイリオ" w:eastAsia="メイリオ" w:hAnsi="メイリオ" w:cs="メイリオ" w:hint="eastAsia"/>
    </w:rPr>
  </w:style>
  <w:style w:type="character" w:customStyle="1" w:styleId="hithilite3">
    <w:name w:val="hithilite3"/>
    <w:rsid w:val="00714620"/>
    <w:rPr>
      <w:shd w:val="clear" w:color="auto" w:fill="FFFF00"/>
    </w:rPr>
  </w:style>
  <w:style w:type="character" w:styleId="af0">
    <w:name w:val="Hyperlink"/>
    <w:uiPriority w:val="99"/>
    <w:unhideWhenUsed/>
    <w:rsid w:val="00714620"/>
    <w:rPr>
      <w:color w:val="0000FF"/>
      <w:u w:val="single"/>
    </w:rPr>
  </w:style>
  <w:style w:type="character" w:styleId="af1">
    <w:name w:val="Emphasis"/>
    <w:uiPriority w:val="20"/>
    <w:qFormat/>
    <w:rsid w:val="00714620"/>
    <w:rPr>
      <w:i/>
      <w:iCs/>
    </w:rPr>
  </w:style>
  <w:style w:type="character" w:customStyle="1" w:styleId="journal9">
    <w:name w:val="journal9"/>
    <w:rsid w:val="00714620"/>
    <w:rPr>
      <w:i/>
      <w:iCs/>
    </w:rPr>
  </w:style>
  <w:style w:type="character" w:customStyle="1" w:styleId="jrnl">
    <w:name w:val="jrnl"/>
    <w:rsid w:val="00714620"/>
  </w:style>
  <w:style w:type="character" w:customStyle="1" w:styleId="maintitle">
    <w:name w:val="maintitle"/>
    <w:rsid w:val="00714620"/>
  </w:style>
  <w:style w:type="character" w:customStyle="1" w:styleId="label2">
    <w:name w:val="label2"/>
    <w:rsid w:val="00714620"/>
  </w:style>
  <w:style w:type="character" w:customStyle="1" w:styleId="databold1">
    <w:name w:val="data_bold1"/>
    <w:rsid w:val="00714620"/>
    <w:rPr>
      <w:b/>
      <w:bCs/>
    </w:rPr>
  </w:style>
  <w:style w:type="character" w:customStyle="1" w:styleId="left">
    <w:name w:val="left"/>
    <w:rsid w:val="00714620"/>
  </w:style>
  <w:style w:type="character" w:customStyle="1" w:styleId="frlabel1">
    <w:name w:val="fr_label1"/>
    <w:rsid w:val="00714620"/>
    <w:rPr>
      <w:b/>
      <w:bCs/>
    </w:rPr>
  </w:style>
  <w:style w:type="character" w:styleId="HTML">
    <w:name w:val="HTML Cite"/>
    <w:uiPriority w:val="99"/>
    <w:unhideWhenUsed/>
    <w:rsid w:val="00714620"/>
    <w:rPr>
      <w:i/>
      <w:iCs/>
    </w:rPr>
  </w:style>
  <w:style w:type="character" w:customStyle="1" w:styleId="citationvolume1">
    <w:name w:val="citation_volume1"/>
    <w:rsid w:val="00714620"/>
    <w:rPr>
      <w:i/>
      <w:iCs/>
    </w:rPr>
  </w:style>
  <w:style w:type="character" w:customStyle="1" w:styleId="addmd1">
    <w:name w:val="addmd1"/>
    <w:rsid w:val="00714620"/>
    <w:rPr>
      <w:sz w:val="20"/>
      <w:szCs w:val="20"/>
    </w:rPr>
  </w:style>
  <w:style w:type="paragraph" w:styleId="af2">
    <w:name w:val="Balloon Text"/>
    <w:basedOn w:val="a"/>
    <w:link w:val="af3"/>
    <w:rsid w:val="00193E29"/>
    <w:pPr>
      <w:spacing w:line="240" w:lineRule="auto"/>
    </w:pPr>
    <w:rPr>
      <w:rFonts w:ascii="Cambria" w:eastAsia="ＭＳ ゴシック" w:hAnsi="Cambria"/>
      <w:sz w:val="18"/>
      <w:szCs w:val="18"/>
    </w:rPr>
  </w:style>
  <w:style w:type="character" w:customStyle="1" w:styleId="af3">
    <w:name w:val="吹き出し (文字)"/>
    <w:link w:val="af2"/>
    <w:rsid w:val="00193E29"/>
    <w:rPr>
      <w:rFonts w:ascii="Cambria" w:eastAsia="ＭＳ ゴシック" w:hAnsi="Cambria" w:cs="Times New Roman"/>
      <w:sz w:val="18"/>
      <w:szCs w:val="18"/>
    </w:rPr>
  </w:style>
  <w:style w:type="paragraph" w:styleId="af4">
    <w:name w:val="No Spacing"/>
    <w:uiPriority w:val="1"/>
    <w:qFormat/>
    <w:rsid w:val="00635129"/>
    <w:pPr>
      <w:widowControl w:val="0"/>
    </w:pPr>
    <w:rPr>
      <w:rFonts w:ascii="游明朝" w:eastAsia="游明朝" w:hAnsi="游明朝"/>
      <w:kern w:val="2"/>
      <w:sz w:val="21"/>
      <w:szCs w:val="22"/>
    </w:rPr>
  </w:style>
  <w:style w:type="table" w:styleId="21">
    <w:name w:val="Plain Table 2"/>
    <w:basedOn w:val="a1"/>
    <w:uiPriority w:val="42"/>
    <w:rsid w:val="00635129"/>
    <w:rPr>
      <w:rFonts w:ascii="游明朝" w:eastAsia="游明朝" w:hAnsi="游明朝"/>
      <w:kern w:val="2"/>
      <w:sz w:val="21"/>
      <w:szCs w:val="22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styleId="af5">
    <w:name w:val="FollowedHyperlink"/>
    <w:basedOn w:val="a0"/>
    <w:uiPriority w:val="99"/>
    <w:semiHidden/>
    <w:unhideWhenUsed/>
    <w:rsid w:val="0074788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9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1%20&#38971;&#32321;&#12395;&#22793;&#26356;\1%20&#20316;&#25104;&#35542;&#25991;\3%20&#12459;&#12531;&#12478;&#12454;-pure%20component\Natural%20Product%20Research\Regular%20article\TF_Template_Word_Windows_200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786BA4F985C3434DA341AAAC6B3B6CC0" ma:contentTypeVersion="9" ma:contentTypeDescription="新しいドキュメントを作成します。" ma:contentTypeScope="" ma:versionID="33f94bc7ad9e92ccec01b3dedd7d8c37">
  <xsd:schema xmlns:xsd="http://www.w3.org/2001/XMLSchema" xmlns:xs="http://www.w3.org/2001/XMLSchema" xmlns:p="http://schemas.microsoft.com/office/2006/metadata/properties" xmlns:ns3="1d282c27-89b4-4d3e-81db-506f05a28f84" xmlns:ns4="7006a171-dead-44f3-8747-3e48808e7741" targetNamespace="http://schemas.microsoft.com/office/2006/metadata/properties" ma:root="true" ma:fieldsID="6fddebf9d68726a1fe075d92e5ff0cb4" ns3:_="" ns4:_="">
    <xsd:import namespace="1d282c27-89b4-4d3e-81db-506f05a28f84"/>
    <xsd:import namespace="7006a171-dead-44f3-8747-3e48808e77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282c27-89b4-4d3e-81db-506f05a28f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06a171-dead-44f3-8747-3e48808e774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共有のヒントのハッシュ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d282c27-89b4-4d3e-81db-506f05a28f8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D45C3-D343-4F8A-8C10-4346607B4F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282c27-89b4-4d3e-81db-506f05a28f84"/>
    <ds:schemaRef ds:uri="7006a171-dead-44f3-8747-3e48808e77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944FAE-0B63-4366-833D-1BE5FA1FB8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3B2B5E-EFD0-4EA3-AEB0-EDE747D8C55D}">
  <ds:schemaRefs>
    <ds:schemaRef ds:uri="http://purl.org/dc/dcmitype/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www.w3.org/XML/1998/namespace"/>
    <ds:schemaRef ds:uri="7006a171-dead-44f3-8747-3e48808e7741"/>
    <ds:schemaRef ds:uri="http://schemas.microsoft.com/office/infopath/2007/PartnerControls"/>
    <ds:schemaRef ds:uri="http://schemas.openxmlformats.org/package/2006/metadata/core-properties"/>
    <ds:schemaRef ds:uri="1d282c27-89b4-4d3e-81db-506f05a28f84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6891FAF5-E030-4FA9-BEE8-133948ACB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TF_Template_Word_Windows_2007</Template>
  <TotalTime>7685</TotalTime>
  <Pages>13</Pages>
  <Words>2422</Words>
  <Characters>13810</Characters>
  <Application>Microsoft Office Word</Application>
  <DocSecurity>0</DocSecurity>
  <Lines>115</Lines>
  <Paragraphs>32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TF_Template_Word_Windows_2007</vt:lpstr>
    </vt:vector>
  </TitlesOfParts>
  <Company>Hewlett-Packard Company</Company>
  <LinksUpToDate>false</LinksUpToDate>
  <CharactersWithSpaces>16200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TF_Template_Word_Windows_2007</dc:title>
  <dc:subject/>
  <dc:creator>Keiko Inami</dc:creator>
  <cp:keywords/>
  <dc:description/>
  <cp:lastModifiedBy>稲見　圭子</cp:lastModifiedBy>
  <cp:revision>26</cp:revision>
  <cp:lastPrinted>2026-03-17T04:48:00Z</cp:lastPrinted>
  <dcterms:created xsi:type="dcterms:W3CDTF">2024-12-03T03:14:00Z</dcterms:created>
  <dcterms:modified xsi:type="dcterms:W3CDTF">2026-04-01T08:14:00Z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0x010100786BA4F985C3434DA341AAAC6B3B6CC0</vt:lpwstr>
  </property>
</Properties>
</file>