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CFC8" w14:textId="4AD8499C" w:rsidR="00ED169B" w:rsidRPr="004342B4" w:rsidRDefault="005042A1" w:rsidP="00D7003B">
      <w:pPr>
        <w:rPr>
          <w:rFonts w:ascii="Times New Roman" w:hAnsi="Times New Roman" w:cs="Times New Roman"/>
          <w:b/>
          <w:bCs/>
        </w:rPr>
      </w:pPr>
      <w:proofErr w:type="spellStart"/>
      <w:r w:rsidRPr="004342B4">
        <w:rPr>
          <w:rFonts w:ascii="Times New Roman" w:hAnsi="Times New Roman" w:cs="Times New Roman"/>
          <w:b/>
          <w:bCs/>
        </w:rPr>
        <w:t>Questionnaire</w:t>
      </w:r>
      <w:proofErr w:type="spellEnd"/>
      <w:r w:rsidRPr="004342B4">
        <w:rPr>
          <w:rFonts w:ascii="Times New Roman" w:hAnsi="Times New Roman" w:cs="Times New Roman"/>
          <w:b/>
          <w:bCs/>
        </w:rPr>
        <w:t xml:space="preserve"> on </w:t>
      </w:r>
      <w:proofErr w:type="spellStart"/>
      <w:r w:rsidRPr="004342B4">
        <w:rPr>
          <w:rFonts w:ascii="Times New Roman" w:hAnsi="Times New Roman" w:cs="Times New Roman"/>
          <w:b/>
          <w:bCs/>
        </w:rPr>
        <w:t>lifestyle</w:t>
      </w:r>
      <w:proofErr w:type="spellEnd"/>
      <w:r w:rsidRPr="004342B4">
        <w:rPr>
          <w:rFonts w:ascii="Times New Roman" w:hAnsi="Times New Roman" w:cs="Times New Roman"/>
          <w:b/>
          <w:bCs/>
        </w:rPr>
        <w:t xml:space="preserve"> habits</w:t>
      </w: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8498"/>
        <w:gridCol w:w="619"/>
        <w:gridCol w:w="619"/>
      </w:tblGrid>
      <w:tr w:rsidR="004342B4" w:rsidRPr="004342B4" w14:paraId="536B2ACA" w14:textId="77777777" w:rsidTr="0043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pct"/>
          </w:tcPr>
          <w:p w14:paraId="42FA547A" w14:textId="77777777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1887A7F6" w14:textId="3E09A0B1" w:rsidR="00881D40" w:rsidRPr="004342B4" w:rsidRDefault="00881D40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8" w:type="pct"/>
          </w:tcPr>
          <w:p w14:paraId="27434177" w14:textId="7E189BBC" w:rsidR="00881D40" w:rsidRPr="004342B4" w:rsidRDefault="00881D40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4342B4" w:rsidRPr="004342B4" w14:paraId="22150108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pct"/>
          </w:tcPr>
          <w:p w14:paraId="515575D4" w14:textId="0D560865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eaten breakfast today?</w:t>
            </w:r>
          </w:p>
        </w:tc>
        <w:tc>
          <w:tcPr>
            <w:tcW w:w="318" w:type="pct"/>
          </w:tcPr>
          <w:p w14:paraId="569615D0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</w:tcPr>
          <w:p w14:paraId="56CFB78F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42B4" w:rsidRPr="004342B4" w14:paraId="0E1F9AED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pct"/>
          </w:tcPr>
          <w:p w14:paraId="322BD417" w14:textId="150EC278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eaten one or more meals with your family today?</w:t>
            </w:r>
          </w:p>
        </w:tc>
        <w:tc>
          <w:tcPr>
            <w:tcW w:w="318" w:type="pct"/>
          </w:tcPr>
          <w:p w14:paraId="567433B8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</w:tcPr>
          <w:p w14:paraId="42F110FB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42B4" w:rsidRPr="004342B4" w14:paraId="55F83774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pct"/>
          </w:tcPr>
          <w:p w14:paraId="6D872261" w14:textId="09736F99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smoked</w:t>
            </w: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tobacco and</w:t>
            </w: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used snuff/chewing tobacco/vaporizer/nicotine pouches today?</w:t>
            </w:r>
          </w:p>
        </w:tc>
        <w:tc>
          <w:tcPr>
            <w:tcW w:w="318" w:type="pct"/>
          </w:tcPr>
          <w:p w14:paraId="743ECA7D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</w:tcPr>
          <w:p w14:paraId="27EB02F1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342B4" w:rsidRPr="004342B4" w14:paraId="5EC801B2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pct"/>
          </w:tcPr>
          <w:p w14:paraId="2E744BD0" w14:textId="570E9706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drunk alcohol (e.g. beer, wine, spirits, shots, alcopops) today?</w:t>
            </w:r>
          </w:p>
        </w:tc>
        <w:tc>
          <w:tcPr>
            <w:tcW w:w="318" w:type="pct"/>
          </w:tcPr>
          <w:p w14:paraId="3E8D28E7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</w:tcPr>
          <w:p w14:paraId="4867048D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06538B8" w14:textId="77777777" w:rsidR="005042A1" w:rsidRPr="00881D40" w:rsidRDefault="005042A1" w:rsidP="006E2099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ittertabel1-lys"/>
        <w:tblW w:w="5003" w:type="pct"/>
        <w:tblLook w:val="04A0" w:firstRow="1" w:lastRow="0" w:firstColumn="1" w:lastColumn="0" w:noHBand="0" w:noVBand="1"/>
      </w:tblPr>
      <w:tblGrid>
        <w:gridCol w:w="5937"/>
        <w:gridCol w:w="1828"/>
        <w:gridCol w:w="1381"/>
        <w:gridCol w:w="596"/>
      </w:tblGrid>
      <w:tr w:rsidR="006E2099" w:rsidRPr="004342B4" w14:paraId="4A8A526B" w14:textId="77777777" w:rsidTr="0043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pct"/>
          </w:tcPr>
          <w:p w14:paraId="03D1A557" w14:textId="77777777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</w:tcPr>
          <w:p w14:paraId="1CC0BE7E" w14:textId="3A622CD4" w:rsidR="00881D40" w:rsidRPr="004342B4" w:rsidRDefault="00881D40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</w:rPr>
              <w:t xml:space="preserve">Yes, </w:t>
            </w:r>
            <w:proofErr w:type="spellStart"/>
            <w:r w:rsidRPr="004342B4">
              <w:rPr>
                <w:rFonts w:ascii="Times New Roman" w:hAnsi="Times New Roman" w:cs="Times New Roman"/>
                <w:sz w:val="20"/>
                <w:szCs w:val="20"/>
              </w:rPr>
              <w:t>several</w:t>
            </w:r>
            <w:proofErr w:type="spellEnd"/>
            <w:r w:rsidRPr="004342B4">
              <w:rPr>
                <w:rFonts w:ascii="Times New Roman" w:hAnsi="Times New Roman" w:cs="Times New Roman"/>
                <w:sz w:val="20"/>
                <w:szCs w:val="20"/>
              </w:rPr>
              <w:t xml:space="preserve"> times</w:t>
            </w:r>
          </w:p>
        </w:tc>
        <w:tc>
          <w:tcPr>
            <w:tcW w:w="709" w:type="pct"/>
          </w:tcPr>
          <w:p w14:paraId="640A8D8D" w14:textId="32EF97C4" w:rsidR="00881D40" w:rsidRPr="004342B4" w:rsidRDefault="00881D40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</w:rPr>
              <w:t xml:space="preserve">Yes, </w:t>
            </w:r>
            <w:proofErr w:type="spellStart"/>
            <w:r w:rsidRPr="004342B4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proofErr w:type="spellEnd"/>
            <w:r w:rsidRPr="004342B4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306" w:type="pct"/>
          </w:tcPr>
          <w:p w14:paraId="2958B0FB" w14:textId="43016EE2" w:rsidR="00881D40" w:rsidRPr="004342B4" w:rsidRDefault="00881D40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E2099" w:rsidRPr="004342B4" w14:paraId="7FBE7A1E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pct"/>
          </w:tcPr>
          <w:p w14:paraId="3788A66B" w14:textId="0BAD771E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eaten fruits and/or vegetables today?</w:t>
            </w:r>
          </w:p>
        </w:tc>
        <w:tc>
          <w:tcPr>
            <w:tcW w:w="938" w:type="pct"/>
          </w:tcPr>
          <w:p w14:paraId="10651EA8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pct"/>
          </w:tcPr>
          <w:p w14:paraId="0F4F6A58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" w:type="pct"/>
          </w:tcPr>
          <w:p w14:paraId="1255C6F6" w14:textId="03E5508A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2099" w:rsidRPr="004342B4" w14:paraId="63942ED5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7" w:type="pct"/>
          </w:tcPr>
          <w:p w14:paraId="495FDE4A" w14:textId="40623BA3" w:rsidR="00881D40" w:rsidRPr="004342B4" w:rsidRDefault="006E2099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eaten food from a burger bar, pizzeria and/or shawarma bar today?</w:t>
            </w:r>
          </w:p>
        </w:tc>
        <w:tc>
          <w:tcPr>
            <w:tcW w:w="938" w:type="pct"/>
          </w:tcPr>
          <w:p w14:paraId="7DDF8D6D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pct"/>
          </w:tcPr>
          <w:p w14:paraId="08CACCF8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" w:type="pct"/>
          </w:tcPr>
          <w:p w14:paraId="044198EB" w14:textId="74AF6BE3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126FD95" w14:textId="77777777" w:rsidR="00881D40" w:rsidRPr="00881D40" w:rsidRDefault="00881D40" w:rsidP="006E2099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5937"/>
        <w:gridCol w:w="1217"/>
        <w:gridCol w:w="1371"/>
        <w:gridCol w:w="1211"/>
      </w:tblGrid>
      <w:tr w:rsidR="006E2099" w:rsidRPr="004342B4" w14:paraId="252BD787" w14:textId="77777777" w:rsidTr="0043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pct"/>
          </w:tcPr>
          <w:p w14:paraId="75E15D98" w14:textId="77777777" w:rsidR="00881D40" w:rsidRPr="004342B4" w:rsidRDefault="00881D40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</w:tcPr>
          <w:p w14:paraId="61D078BE" w14:textId="4B62DDE8" w:rsidR="00881D40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tired</w:t>
            </w:r>
          </w:p>
        </w:tc>
        <w:tc>
          <w:tcPr>
            <w:tcW w:w="704" w:type="pct"/>
          </w:tcPr>
          <w:p w14:paraId="15B4F9DA" w14:textId="4F85DB2E" w:rsidR="00881D40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little tired</w:t>
            </w:r>
          </w:p>
        </w:tc>
        <w:tc>
          <w:tcPr>
            <w:tcW w:w="622" w:type="pct"/>
          </w:tcPr>
          <w:p w14:paraId="5AE1D817" w14:textId="615AD029" w:rsidR="00881D40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tired</w:t>
            </w:r>
          </w:p>
        </w:tc>
      </w:tr>
      <w:tr w:rsidR="006E2099" w:rsidRPr="004342B4" w14:paraId="6E00BD27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pct"/>
          </w:tcPr>
          <w:p w14:paraId="1DF82279" w14:textId="506100F8" w:rsidR="00881D40" w:rsidRPr="004342B4" w:rsidRDefault="006E2099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tired did you feel this morning?</w:t>
            </w:r>
          </w:p>
        </w:tc>
        <w:tc>
          <w:tcPr>
            <w:tcW w:w="625" w:type="pct"/>
          </w:tcPr>
          <w:p w14:paraId="534F39EC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4" w:type="pct"/>
          </w:tcPr>
          <w:p w14:paraId="216DF4E5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</w:tcPr>
          <w:p w14:paraId="1258A6B9" w14:textId="77777777" w:rsidR="00881D40" w:rsidRPr="004342B4" w:rsidRDefault="00881D40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3F12786" w14:textId="77777777" w:rsidR="00881D40" w:rsidRPr="00881D40" w:rsidRDefault="00881D40" w:rsidP="006E2099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5937"/>
        <w:gridCol w:w="717"/>
        <w:gridCol w:w="619"/>
        <w:gridCol w:w="2463"/>
      </w:tblGrid>
      <w:tr w:rsidR="006E2099" w:rsidRPr="004342B4" w14:paraId="66C2F11C" w14:textId="77777777" w:rsidTr="0043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pct"/>
          </w:tcPr>
          <w:p w14:paraId="6FF2AEC6" w14:textId="77777777" w:rsidR="006E2099" w:rsidRPr="004342B4" w:rsidRDefault="006E2099" w:rsidP="004342B4">
            <w:pPr>
              <w:spacing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368" w:type="pct"/>
          </w:tcPr>
          <w:p w14:paraId="4C27D0C0" w14:textId="4CE36A30" w:rsidR="006E2099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18" w:type="pct"/>
          </w:tcPr>
          <w:p w14:paraId="2E80221A" w14:textId="46D71730" w:rsidR="006E2099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6" w:type="pct"/>
          </w:tcPr>
          <w:p w14:paraId="04A91CCF" w14:textId="581FBD7B" w:rsidR="006E2099" w:rsidRPr="004342B4" w:rsidRDefault="006E2099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did not have homework</w:t>
            </w:r>
          </w:p>
        </w:tc>
      </w:tr>
      <w:tr w:rsidR="006E2099" w:rsidRPr="004342B4" w14:paraId="6C9E17A2" w14:textId="77777777" w:rsidTr="00434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pct"/>
          </w:tcPr>
          <w:p w14:paraId="5FA8BD0D" w14:textId="3E603090" w:rsidR="006E2099" w:rsidRPr="004342B4" w:rsidRDefault="006E2099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done your homework today?</w:t>
            </w:r>
          </w:p>
        </w:tc>
        <w:tc>
          <w:tcPr>
            <w:tcW w:w="368" w:type="pct"/>
          </w:tcPr>
          <w:p w14:paraId="67697B8E" w14:textId="77777777" w:rsidR="006E2099" w:rsidRPr="004342B4" w:rsidRDefault="006E2099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</w:tcPr>
          <w:p w14:paraId="54B5DCA3" w14:textId="77777777" w:rsidR="006E2099" w:rsidRPr="004342B4" w:rsidRDefault="006E2099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6" w:type="pct"/>
          </w:tcPr>
          <w:p w14:paraId="5FDE4230" w14:textId="77777777" w:rsidR="006E2099" w:rsidRPr="004342B4" w:rsidRDefault="006E2099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EAE1B61" w14:textId="230A0289" w:rsidR="006346BD" w:rsidRDefault="006346BD">
      <w:pPr>
        <w:rPr>
          <w:rFonts w:ascii="Times New Roman" w:hAnsi="Times New Roman" w:cs="Times New Roman"/>
          <w:b/>
          <w:bCs/>
          <w:lang w:val="en-US"/>
        </w:rPr>
      </w:pPr>
    </w:p>
    <w:p w14:paraId="4948E32C" w14:textId="77777777" w:rsidR="004342B4" w:rsidRDefault="004342B4">
      <w:pPr>
        <w:rPr>
          <w:rFonts w:ascii="Times New Roman" w:hAnsi="Times New Roman" w:cs="Times New Roman"/>
          <w:b/>
          <w:bCs/>
          <w:lang w:val="en-US"/>
        </w:rPr>
      </w:pPr>
    </w:p>
    <w:p w14:paraId="4CBF5F9A" w14:textId="7DE17E10" w:rsidR="005042A1" w:rsidRPr="004342B4" w:rsidRDefault="005042A1" w:rsidP="00D7003B">
      <w:pP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</w:pPr>
      <w:r w:rsidRPr="004342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Questionnaire on </w:t>
      </w:r>
      <w:r w:rsidRPr="004342B4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  <w:t>self-rated communication and collaboration skills</w:t>
      </w:r>
      <w:r w:rsidRPr="004342B4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  <w:t>, new friendships, and participation in leisure sports</w:t>
      </w: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3846"/>
        <w:gridCol w:w="970"/>
        <w:gridCol w:w="1700"/>
        <w:gridCol w:w="1275"/>
        <w:gridCol w:w="997"/>
        <w:gridCol w:w="948"/>
      </w:tblGrid>
      <w:tr w:rsidR="000E46FB" w:rsidRPr="004342B4" w14:paraId="278385C0" w14:textId="1049F8F8" w:rsidTr="000E4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pct"/>
          </w:tcPr>
          <w:p w14:paraId="31F027D2" w14:textId="25FBEF6D" w:rsidR="005042A1" w:rsidRPr="004342B4" w:rsidRDefault="005042A1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8" w:type="pct"/>
          </w:tcPr>
          <w:p w14:paraId="65346E97" w14:textId="7D94EB39" w:rsidR="005042A1" w:rsidRPr="004342B4" w:rsidRDefault="005042A1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873" w:type="pct"/>
          </w:tcPr>
          <w:p w14:paraId="45CDDFD9" w14:textId="763067BF" w:rsidR="005042A1" w:rsidRPr="004342B4" w:rsidRDefault="005042A1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655" w:type="pct"/>
          </w:tcPr>
          <w:p w14:paraId="7EF39FF4" w14:textId="2CD3D9F6" w:rsidR="005042A1" w:rsidRPr="004342B4" w:rsidRDefault="005042A1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512" w:type="pct"/>
          </w:tcPr>
          <w:p w14:paraId="28116F5C" w14:textId="42C3BE84" w:rsidR="005042A1" w:rsidRPr="004342B4" w:rsidRDefault="005042A1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487" w:type="pct"/>
          </w:tcPr>
          <w:p w14:paraId="00E10515" w14:textId="07FCE0C6" w:rsidR="005042A1" w:rsidRPr="004342B4" w:rsidRDefault="005042A1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Never</w:t>
            </w:r>
          </w:p>
        </w:tc>
      </w:tr>
      <w:tr w:rsidR="000E46FB" w:rsidRPr="004342B4" w14:paraId="25438835" w14:textId="538CB8F1" w:rsidTr="000E4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pct"/>
          </w:tcPr>
          <w:p w14:paraId="7BAEE9FE" w14:textId="4D1CF65F" w:rsidR="005042A1" w:rsidRPr="004342B4" w:rsidRDefault="005042A1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often do you collaborate well?</w:t>
            </w:r>
          </w:p>
        </w:tc>
        <w:tc>
          <w:tcPr>
            <w:tcW w:w="498" w:type="pct"/>
          </w:tcPr>
          <w:p w14:paraId="0053ADEA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3" w:type="pct"/>
          </w:tcPr>
          <w:p w14:paraId="66BCB40C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5" w:type="pct"/>
          </w:tcPr>
          <w:p w14:paraId="0036CE4B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2" w:type="pct"/>
          </w:tcPr>
          <w:p w14:paraId="082718BD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7" w:type="pct"/>
          </w:tcPr>
          <w:p w14:paraId="589FC5E0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46FB" w:rsidRPr="004342B4" w14:paraId="5A3B1C9B" w14:textId="0476FCE4" w:rsidTr="000E4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pct"/>
          </w:tcPr>
          <w:p w14:paraId="2ACD1473" w14:textId="2D736484" w:rsidR="005042A1" w:rsidRPr="004342B4" w:rsidRDefault="005042A1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often do you communicate well?</w:t>
            </w:r>
          </w:p>
        </w:tc>
        <w:tc>
          <w:tcPr>
            <w:tcW w:w="498" w:type="pct"/>
          </w:tcPr>
          <w:p w14:paraId="189654AD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3" w:type="pct"/>
          </w:tcPr>
          <w:p w14:paraId="65E6B7DE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5" w:type="pct"/>
          </w:tcPr>
          <w:p w14:paraId="54D78A86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2" w:type="pct"/>
          </w:tcPr>
          <w:p w14:paraId="3BC87091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7" w:type="pct"/>
          </w:tcPr>
          <w:p w14:paraId="63D07A7D" w14:textId="77777777" w:rsidR="005042A1" w:rsidRPr="004342B4" w:rsidRDefault="005042A1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46FB" w:rsidRPr="004342B4" w14:paraId="2F0EA8F7" w14:textId="77777777" w:rsidTr="000E4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pct"/>
          </w:tcPr>
          <w:p w14:paraId="14992ADD" w14:textId="06C0484A" w:rsidR="009D50F2" w:rsidRPr="004342B4" w:rsidRDefault="009D50F2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often do you speak rudely to your fellow players/teammates?</w:t>
            </w:r>
          </w:p>
        </w:tc>
        <w:tc>
          <w:tcPr>
            <w:tcW w:w="498" w:type="pct"/>
          </w:tcPr>
          <w:p w14:paraId="530E11D0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3" w:type="pct"/>
          </w:tcPr>
          <w:p w14:paraId="5DCE34DF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5" w:type="pct"/>
          </w:tcPr>
          <w:p w14:paraId="4ACF46D2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2" w:type="pct"/>
          </w:tcPr>
          <w:p w14:paraId="0CDCD124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7" w:type="pct"/>
          </w:tcPr>
          <w:p w14:paraId="0E50064E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A1251F3" w14:textId="77777777" w:rsidR="005042A1" w:rsidRDefault="005042A1" w:rsidP="006E2099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5243"/>
        <w:gridCol w:w="1275"/>
        <w:gridCol w:w="1135"/>
        <w:gridCol w:w="1133"/>
        <w:gridCol w:w="950"/>
      </w:tblGrid>
      <w:tr w:rsidR="00DC0DFB" w:rsidRPr="004342B4" w14:paraId="45EA8F7D" w14:textId="77777777" w:rsidTr="00DC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pct"/>
          </w:tcPr>
          <w:p w14:paraId="6B172038" w14:textId="77777777" w:rsidR="009D50F2" w:rsidRPr="004342B4" w:rsidRDefault="009D50F2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5" w:type="pct"/>
          </w:tcPr>
          <w:p w14:paraId="713BE692" w14:textId="1CDC7F2B" w:rsidR="009D50F2" w:rsidRPr="004342B4" w:rsidRDefault="009D50F2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many</w:t>
            </w:r>
          </w:p>
        </w:tc>
        <w:tc>
          <w:tcPr>
            <w:tcW w:w="583" w:type="pct"/>
          </w:tcPr>
          <w:p w14:paraId="22097457" w14:textId="2B1A2179" w:rsidR="009D50F2" w:rsidRPr="004342B4" w:rsidRDefault="009D50F2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some</w:t>
            </w:r>
          </w:p>
        </w:tc>
        <w:tc>
          <w:tcPr>
            <w:tcW w:w="582" w:type="pct"/>
          </w:tcPr>
          <w:p w14:paraId="5FC0E679" w14:textId="64C4833C" w:rsidR="009D50F2" w:rsidRPr="004342B4" w:rsidRDefault="009D50F2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a few</w:t>
            </w:r>
          </w:p>
        </w:tc>
        <w:tc>
          <w:tcPr>
            <w:tcW w:w="489" w:type="pct"/>
          </w:tcPr>
          <w:p w14:paraId="0656AAFE" w14:textId="22AC561C" w:rsidR="009D50F2" w:rsidRPr="004342B4" w:rsidRDefault="009D50F2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DC0DFB" w:rsidRPr="004342B4" w14:paraId="09AFAC14" w14:textId="77777777" w:rsidTr="00DC0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pct"/>
          </w:tcPr>
          <w:p w14:paraId="528F979C" w14:textId="2D606B36" w:rsidR="009D50F2" w:rsidRPr="004342B4" w:rsidRDefault="0085518C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Have you made any </w:t>
            </w:r>
            <w:r w:rsidR="009D50F2"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friends in eHOOD?</w:t>
            </w:r>
          </w:p>
        </w:tc>
        <w:tc>
          <w:tcPr>
            <w:tcW w:w="655" w:type="pct"/>
          </w:tcPr>
          <w:p w14:paraId="69B81668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3" w:type="pct"/>
          </w:tcPr>
          <w:p w14:paraId="564092B5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2" w:type="pct"/>
          </w:tcPr>
          <w:p w14:paraId="06491E6C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3E20C198" w14:textId="77777777" w:rsidR="009D50F2" w:rsidRPr="004342B4" w:rsidRDefault="009D50F2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6CBAA1A" w14:textId="77777777" w:rsidR="009D50F2" w:rsidRDefault="009D50F2" w:rsidP="006E2099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Gittertabel1-lys"/>
        <w:tblW w:w="5000" w:type="pct"/>
        <w:tblLook w:val="04A0" w:firstRow="1" w:lastRow="0" w:firstColumn="1" w:lastColumn="0" w:noHBand="0" w:noVBand="1"/>
      </w:tblPr>
      <w:tblGrid>
        <w:gridCol w:w="7793"/>
        <w:gridCol w:w="991"/>
        <w:gridCol w:w="952"/>
      </w:tblGrid>
      <w:tr w:rsidR="00DC0DFB" w:rsidRPr="004342B4" w14:paraId="3A8CBA00" w14:textId="77777777" w:rsidTr="00DC0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2" w:type="pct"/>
          </w:tcPr>
          <w:p w14:paraId="7805102D" w14:textId="77777777" w:rsidR="0085518C" w:rsidRPr="004342B4" w:rsidRDefault="0085518C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9" w:type="pct"/>
          </w:tcPr>
          <w:p w14:paraId="754A827C" w14:textId="53FAB08E" w:rsidR="0085518C" w:rsidRPr="004342B4" w:rsidRDefault="0085518C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89" w:type="pct"/>
          </w:tcPr>
          <w:p w14:paraId="467CBDDE" w14:textId="5C4FA735" w:rsidR="0085518C" w:rsidRPr="004342B4" w:rsidRDefault="0085518C" w:rsidP="004342B4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DC0DFB" w:rsidRPr="004342B4" w14:paraId="4E8F0854" w14:textId="77777777" w:rsidTr="00DC0D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2" w:type="pct"/>
          </w:tcPr>
          <w:p w14:paraId="43C86F5C" w14:textId="1195EEA5" w:rsidR="0085518C" w:rsidRPr="004342B4" w:rsidRDefault="0085518C" w:rsidP="004342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4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do recreational sports at least once a week?</w:t>
            </w:r>
          </w:p>
        </w:tc>
        <w:tc>
          <w:tcPr>
            <w:tcW w:w="509" w:type="pct"/>
          </w:tcPr>
          <w:p w14:paraId="7B6502B2" w14:textId="77777777" w:rsidR="0085518C" w:rsidRPr="004342B4" w:rsidRDefault="0085518C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6D25648B" w14:textId="77777777" w:rsidR="0085518C" w:rsidRPr="004342B4" w:rsidRDefault="0085518C" w:rsidP="004342B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D562109" w14:textId="77777777" w:rsidR="0085518C" w:rsidRPr="005042A1" w:rsidRDefault="0085518C" w:rsidP="00D7003B">
      <w:pPr>
        <w:rPr>
          <w:rFonts w:ascii="Times New Roman" w:hAnsi="Times New Roman" w:cs="Times New Roman"/>
          <w:lang w:val="en-US"/>
        </w:rPr>
      </w:pPr>
    </w:p>
    <w:sectPr w:rsidR="0085518C" w:rsidRPr="005042A1" w:rsidSect="006E2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3A02" w14:textId="77777777" w:rsidR="005042A1" w:rsidRDefault="005042A1" w:rsidP="009E4B94">
      <w:pPr>
        <w:spacing w:line="240" w:lineRule="auto"/>
      </w:pPr>
      <w:r>
        <w:separator/>
      </w:r>
    </w:p>
  </w:endnote>
  <w:endnote w:type="continuationSeparator" w:id="0">
    <w:p w14:paraId="784107B6" w14:textId="77777777" w:rsidR="005042A1" w:rsidRDefault="005042A1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AFDD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773"/>
      <w:gridCol w:w="1973"/>
    </w:tblGrid>
    <w:tr w:rsidR="00FC1F1B" w14:paraId="06D3105A" w14:textId="77777777" w:rsidTr="001E46F9">
      <w:trPr>
        <w:trHeight w:val="284"/>
      </w:trPr>
      <w:tc>
        <w:tcPr>
          <w:tcW w:w="6096" w:type="dxa"/>
        </w:tcPr>
        <w:p w14:paraId="0B0FB28B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744143CD" w14:textId="77777777" w:rsidR="00FC1F1B" w:rsidRDefault="00DC0DFB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f496d408-aff7-441c-ab9b-8c1fd789027b&quot;}}"/>
              <w:id w:val="2132284046"/>
              <w:placeholder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6A27105A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626D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B73A6C" wp14:editId="1B49005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9DEBC2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B73A6C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5A9DEBC2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2C29" w14:textId="77777777" w:rsidR="005042A1" w:rsidRDefault="005042A1" w:rsidP="009E4B94">
      <w:pPr>
        <w:spacing w:line="240" w:lineRule="auto"/>
      </w:pPr>
      <w:r>
        <w:separator/>
      </w:r>
    </w:p>
  </w:footnote>
  <w:footnote w:type="continuationSeparator" w:id="0">
    <w:p w14:paraId="42A58031" w14:textId="77777777" w:rsidR="005042A1" w:rsidRDefault="005042A1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549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45CE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83CF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5DBA4855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474F5595" wp14:editId="49931749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3044745" cy="540000"/>
          <wp:effectExtent l="0" t="0" r="3810" b="0"/>
          <wp:wrapNone/>
          <wp:docPr id="476208181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208181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044745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2AF12369" wp14:editId="7FE84F74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24664103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64103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0E3D0CF4" wp14:editId="5726B133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25289769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89769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0268D317" wp14:editId="0A76B981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232874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2874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A1"/>
    <w:rsid w:val="0000253B"/>
    <w:rsid w:val="00004865"/>
    <w:rsid w:val="00004BDF"/>
    <w:rsid w:val="00004F6C"/>
    <w:rsid w:val="000160D0"/>
    <w:rsid w:val="000176C9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E46FB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42B4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42A1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346BD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E2099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518C"/>
    <w:rsid w:val="00857176"/>
    <w:rsid w:val="0086095F"/>
    <w:rsid w:val="00874FA1"/>
    <w:rsid w:val="00875F4A"/>
    <w:rsid w:val="008809A2"/>
    <w:rsid w:val="00881D40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D50F2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0DFB"/>
    <w:rsid w:val="00DC61BD"/>
    <w:rsid w:val="00DD1936"/>
    <w:rsid w:val="00DE2497"/>
    <w:rsid w:val="00DE2B28"/>
    <w:rsid w:val="00DF0FCD"/>
    <w:rsid w:val="00E070EB"/>
    <w:rsid w:val="00E146D0"/>
    <w:rsid w:val="00E3443E"/>
    <w:rsid w:val="00E44249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5371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37CCB"/>
  <w15:docId w15:val="{CBB2A793-5B0C-4892-B1B8-2FC1532E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re0051\AppData\Local\Temp\Templafy\WordVsto\o0mfqx2c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removeAndKeepContent":false,"disableUpdates":false,"type":"text"},"type":"richTextContentControl","id":"f496d408-aff7-441c-ab9b-8c1fd789027b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o0mfqx2c</Template>
  <TotalTime>83</TotalTime>
  <Pages>1</Pages>
  <Words>155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Grew</dc:creator>
  <cp:lastModifiedBy>Julie Grew</cp:lastModifiedBy>
  <cp:revision>4</cp:revision>
  <dcterms:created xsi:type="dcterms:W3CDTF">2026-04-07T13:47:00Z</dcterms:created>
  <dcterms:modified xsi:type="dcterms:W3CDTF">2026-04-07T15:18:00Z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981366200102289682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