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EF713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jc w:val="center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Table 1 Multivariate Cox Proportional Hazards Regression Analysis of RFM Variability Indicators and CVD Risk</w:t>
      </w:r>
    </w:p>
    <w:tbl>
      <w:tblPr>
        <w:tblStyle w:val="21"/>
        <w:tblW w:w="10269" w:type="dxa"/>
        <w:tblInd w:w="-3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388"/>
        <w:gridCol w:w="868"/>
        <w:gridCol w:w="1338"/>
        <w:gridCol w:w="862"/>
        <w:gridCol w:w="1344"/>
        <w:gridCol w:w="925"/>
        <w:gridCol w:w="1325"/>
        <w:gridCol w:w="969"/>
      </w:tblGrid>
      <w:tr w14:paraId="0AEF0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250" w:type="dxa"/>
            <w:vMerge w:val="restart"/>
            <w:tcBorders>
              <w:left w:val="nil"/>
              <w:right w:val="nil"/>
            </w:tcBorders>
            <w:vAlign w:val="top"/>
          </w:tcPr>
          <w:p w14:paraId="22C62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ariable</w:t>
            </w:r>
          </w:p>
        </w:tc>
        <w:tc>
          <w:tcPr>
            <w:tcW w:w="2256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 w14:paraId="68497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Model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2200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 w14:paraId="0A284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Model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2</w:t>
            </w:r>
          </w:p>
        </w:tc>
        <w:tc>
          <w:tcPr>
            <w:tcW w:w="2269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 w14:paraId="02339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Model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3</w:t>
            </w:r>
          </w:p>
        </w:tc>
        <w:tc>
          <w:tcPr>
            <w:tcW w:w="2294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 w14:paraId="72A1BF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Model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4</w:t>
            </w:r>
          </w:p>
        </w:tc>
      </w:tr>
      <w:tr w14:paraId="57D2A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50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top"/>
          </w:tcPr>
          <w:p w14:paraId="5AF12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39A8E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HR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(95%CI)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2A45A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P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Value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58EB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HR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(95%CI)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0F0AC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P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Value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A0DC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HR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(95%CI)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362E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P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Value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2C90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HR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(95%CI)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72D7C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P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Value</w:t>
            </w:r>
          </w:p>
        </w:tc>
      </w:tr>
      <w:tr w14:paraId="5D0D4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D293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SD_RFM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058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0.951</w:t>
            </w:r>
          </w:p>
          <w:p w14:paraId="4DFB8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(0.905-0.998)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26A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0.043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E9D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0.942</w:t>
            </w:r>
          </w:p>
          <w:p w14:paraId="1D2D5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(0.897-0.990)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09F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0.019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23E6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0.947</w:t>
            </w:r>
          </w:p>
          <w:p w14:paraId="4DF34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(0.901-0.995)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225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0.031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E20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0.963</w:t>
            </w:r>
          </w:p>
          <w:p w14:paraId="7E0D5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(0.916-1.012)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C148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0.132</w:t>
            </w:r>
          </w:p>
        </w:tc>
      </w:tr>
      <w:tr w14:paraId="07263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11C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CV_RFM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9AD1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0.972</w:t>
            </w:r>
          </w:p>
          <w:p w14:paraId="62FD6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(0.959-0.986)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562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＜0.001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378F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0.976</w:t>
            </w:r>
          </w:p>
          <w:p w14:paraId="10B8D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(0.962-0.991)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24B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0.001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D97F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0.978</w:t>
            </w:r>
          </w:p>
          <w:p w14:paraId="6A723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(0.964-0.993)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AF967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0.003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526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0.984</w:t>
            </w:r>
          </w:p>
          <w:p w14:paraId="260CD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(0.970-0.998)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150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0.027</w:t>
            </w:r>
          </w:p>
        </w:tc>
      </w:tr>
      <w:tr w14:paraId="7715F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E56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VIM_RFM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BA2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0.901</w:t>
            </w:r>
          </w:p>
          <w:p w14:paraId="33AD8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(0.827-0.981)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98B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0.017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7F09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0.895</w:t>
            </w:r>
          </w:p>
          <w:p w14:paraId="54AD9D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(0.821-0.976)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A0B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0.012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B040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0.903</w:t>
            </w:r>
          </w:p>
          <w:p w14:paraId="44438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(0.828-0.985)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5664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0.021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DF1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0.931</w:t>
            </w:r>
          </w:p>
          <w:p w14:paraId="7D0E9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(0.854-1.015)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35A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0.104</w:t>
            </w:r>
          </w:p>
        </w:tc>
      </w:tr>
      <w:tr w14:paraId="43D4E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BFAA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ARV_RFM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7B39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0.980</w:t>
            </w:r>
          </w:p>
          <w:p w14:paraId="4EC76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(0.945-1.017)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EDBA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0.295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F49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0.974</w:t>
            </w:r>
          </w:p>
          <w:p w14:paraId="41AE7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(0.938-1.011)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E274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0.166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A24A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0.979</w:t>
            </w:r>
          </w:p>
          <w:p w14:paraId="228C3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(0.942-1.016)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CB0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0.257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8D8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0.991</w:t>
            </w:r>
          </w:p>
          <w:p w14:paraId="4877C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(0.955-1.029)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ABA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0.649</w:t>
            </w:r>
          </w:p>
        </w:tc>
      </w:tr>
      <w:tr w14:paraId="1E119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50" w:type="dxa"/>
            <w:tcBorders>
              <w:top w:val="nil"/>
              <w:left w:val="nil"/>
              <w:right w:val="nil"/>
            </w:tcBorders>
            <w:vAlign w:val="top"/>
          </w:tcPr>
          <w:p w14:paraId="1E2D3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Slope_RFM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vAlign w:val="top"/>
          </w:tcPr>
          <w:p w14:paraId="5A01C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1.010</w:t>
            </w:r>
          </w:p>
          <w:p w14:paraId="42CB7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(0.970-1.053)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vAlign w:val="top"/>
          </w:tcPr>
          <w:p w14:paraId="7208C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0.628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  <w:vAlign w:val="top"/>
          </w:tcPr>
          <w:p w14:paraId="29C49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1.018</w:t>
            </w:r>
          </w:p>
          <w:p w14:paraId="655D3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(0.976-1.061)</w:t>
            </w: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vAlign w:val="top"/>
          </w:tcPr>
          <w:p w14:paraId="751BF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0.407</w:t>
            </w:r>
          </w:p>
        </w:tc>
        <w:tc>
          <w:tcPr>
            <w:tcW w:w="1344" w:type="dxa"/>
            <w:tcBorders>
              <w:top w:val="nil"/>
              <w:left w:val="nil"/>
              <w:right w:val="nil"/>
            </w:tcBorders>
            <w:vAlign w:val="top"/>
          </w:tcPr>
          <w:p w14:paraId="0795A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1.020</w:t>
            </w:r>
          </w:p>
          <w:p w14:paraId="5B9AB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(0.979-1.064)</w:t>
            </w: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vAlign w:val="top"/>
          </w:tcPr>
          <w:p w14:paraId="2EA9C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0.338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  <w:vAlign w:val="top"/>
          </w:tcPr>
          <w:p w14:paraId="69914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1.020</w:t>
            </w:r>
          </w:p>
          <w:p w14:paraId="0A3CA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(0.978-1.064)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vAlign w:val="top"/>
          </w:tcPr>
          <w:p w14:paraId="55679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0.350</w:t>
            </w:r>
          </w:p>
        </w:tc>
      </w:tr>
    </w:tbl>
    <w:p w14:paraId="57C178F3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Note: RFM: Relative Fat Mass, SD: Standard Deviation, CV: Coefficient of Variation, VIM: Varia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>bility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Independent of 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Mean, ARV: Average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Real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Variability. Model 1 is the crude model without adjusting for any covariates. Model 2 adjusts for age and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 sex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based on the crude model. Model 3 further adjusts for demographic characteristics (marital status, education level, residence type), lifestyle 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>habit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s (smoking, 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>drinking status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), and clinical indicators (C-reactive protein, low-density lipoprotein cholesterol). Model 4 is the final model, further adjusting for disease history (dyslipidemia, hypertension, diabetes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 xml:space="preserve"> mellitus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, kidney disease, liver disease). Results are presented as hazard ratios (HR) with 95% confidence intervals (95% CI). P &lt; 0.05 indicates statistical significance.</w:t>
      </w:r>
    </w:p>
    <w:p w14:paraId="2EB4225F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jc w:val="left"/>
        <w:textAlignment w:val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  <w:bookmarkStart w:id="0" w:name="_GoBack"/>
      <w:bookmarkEnd w:id="0"/>
    </w:p>
    <w:sectPr>
      <w:headerReference r:id="rId5" w:type="first"/>
      <w:footerReference r:id="rId6" w:type="default"/>
      <w:footerReference r:id="rId7" w:type="even"/>
      <w:pgSz w:w="12240" w:h="15840"/>
      <w:pgMar w:top="1138" w:right="1181" w:bottom="1138" w:left="1282" w:header="283" w:footer="510" w:gutter="0"/>
      <w:lnNumType w:countBy="1" w:restart="continuous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汉仪旗黑 Lenovo 60S">
    <w:panose1 w:val="00000500000000000000"/>
    <w:charset w:val="86"/>
    <w:family w:val="auto"/>
    <w:pitch w:val="default"/>
    <w:sig w:usb0="00000013" w:usb1="080F1810" w:usb2="00000016" w:usb3="00000000" w:csb0="0004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8A60F">
    <w:pPr>
      <w:pStyle w:val="13"/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E93517E"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2E93517E"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FCB79">
    <w:pPr>
      <w:pStyle w:val="13"/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7E0FF8"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0F7E0FF8"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4DC69">
    <w:pPr>
      <w:pStyle w:val="14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pStyle w:val="4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wN7Q0MDAxtzQwNzZT0lEKTi0uzszPAykwrwUADV8DbywAAAA="/>
  </w:docVars>
  <w:rsids>
    <w:rsidRoot w:val="00D40420"/>
    <w:rsid w:val="000001BE"/>
    <w:rsid w:val="00015D7B"/>
    <w:rsid w:val="000206CA"/>
    <w:rsid w:val="00020DBD"/>
    <w:rsid w:val="0002273A"/>
    <w:rsid w:val="00034304"/>
    <w:rsid w:val="00035434"/>
    <w:rsid w:val="00035764"/>
    <w:rsid w:val="0004283F"/>
    <w:rsid w:val="0004502C"/>
    <w:rsid w:val="00045678"/>
    <w:rsid w:val="000458E4"/>
    <w:rsid w:val="00054DBD"/>
    <w:rsid w:val="000560AA"/>
    <w:rsid w:val="00063D84"/>
    <w:rsid w:val="0006636D"/>
    <w:rsid w:val="000726FF"/>
    <w:rsid w:val="00075876"/>
    <w:rsid w:val="00077D53"/>
    <w:rsid w:val="00081394"/>
    <w:rsid w:val="0008736D"/>
    <w:rsid w:val="000A56BD"/>
    <w:rsid w:val="000B3161"/>
    <w:rsid w:val="000B34BD"/>
    <w:rsid w:val="000B63B9"/>
    <w:rsid w:val="000C7E2A"/>
    <w:rsid w:val="000D1E6C"/>
    <w:rsid w:val="000D4613"/>
    <w:rsid w:val="000E085B"/>
    <w:rsid w:val="000E3D0C"/>
    <w:rsid w:val="000F4CFB"/>
    <w:rsid w:val="00104CDC"/>
    <w:rsid w:val="00117666"/>
    <w:rsid w:val="001223A7"/>
    <w:rsid w:val="00123A29"/>
    <w:rsid w:val="001259E1"/>
    <w:rsid w:val="00132863"/>
    <w:rsid w:val="00134256"/>
    <w:rsid w:val="001349BA"/>
    <w:rsid w:val="00134E50"/>
    <w:rsid w:val="001405E6"/>
    <w:rsid w:val="001424EA"/>
    <w:rsid w:val="001470EC"/>
    <w:rsid w:val="00147395"/>
    <w:rsid w:val="00152161"/>
    <w:rsid w:val="001552C9"/>
    <w:rsid w:val="00156034"/>
    <w:rsid w:val="00157F9C"/>
    <w:rsid w:val="00165D61"/>
    <w:rsid w:val="00166A46"/>
    <w:rsid w:val="001710E3"/>
    <w:rsid w:val="00172E99"/>
    <w:rsid w:val="00177D84"/>
    <w:rsid w:val="001843E8"/>
    <w:rsid w:val="00185296"/>
    <w:rsid w:val="001871D2"/>
    <w:rsid w:val="00187B4C"/>
    <w:rsid w:val="001964EF"/>
    <w:rsid w:val="001A366B"/>
    <w:rsid w:val="001B1A2C"/>
    <w:rsid w:val="001B7915"/>
    <w:rsid w:val="001C0CEA"/>
    <w:rsid w:val="001D06E5"/>
    <w:rsid w:val="001D5C23"/>
    <w:rsid w:val="001E07AE"/>
    <w:rsid w:val="001E15B4"/>
    <w:rsid w:val="001E4F08"/>
    <w:rsid w:val="001F4C07"/>
    <w:rsid w:val="00200922"/>
    <w:rsid w:val="00206322"/>
    <w:rsid w:val="00215692"/>
    <w:rsid w:val="00215DD9"/>
    <w:rsid w:val="00217BA1"/>
    <w:rsid w:val="00220AEA"/>
    <w:rsid w:val="00226954"/>
    <w:rsid w:val="00230A58"/>
    <w:rsid w:val="002368CB"/>
    <w:rsid w:val="00242B51"/>
    <w:rsid w:val="002446D7"/>
    <w:rsid w:val="00261E6E"/>
    <w:rsid w:val="002629A3"/>
    <w:rsid w:val="00264142"/>
    <w:rsid w:val="00265660"/>
    <w:rsid w:val="002677A0"/>
    <w:rsid w:val="00267D18"/>
    <w:rsid w:val="0027049C"/>
    <w:rsid w:val="00273C54"/>
    <w:rsid w:val="002742F7"/>
    <w:rsid w:val="00280BE0"/>
    <w:rsid w:val="0028122A"/>
    <w:rsid w:val="00281515"/>
    <w:rsid w:val="00283297"/>
    <w:rsid w:val="002855C0"/>
    <w:rsid w:val="002868E2"/>
    <w:rsid w:val="002869C3"/>
    <w:rsid w:val="0029135A"/>
    <w:rsid w:val="0029245E"/>
    <w:rsid w:val="00292DD5"/>
    <w:rsid w:val="00293233"/>
    <w:rsid w:val="002936E4"/>
    <w:rsid w:val="00295734"/>
    <w:rsid w:val="00296B88"/>
    <w:rsid w:val="002A260D"/>
    <w:rsid w:val="002A615C"/>
    <w:rsid w:val="002A76B6"/>
    <w:rsid w:val="002B5D34"/>
    <w:rsid w:val="002B7508"/>
    <w:rsid w:val="002C3A3D"/>
    <w:rsid w:val="002C74CA"/>
    <w:rsid w:val="002F33FD"/>
    <w:rsid w:val="002F744D"/>
    <w:rsid w:val="00303DE6"/>
    <w:rsid w:val="00310124"/>
    <w:rsid w:val="003113BA"/>
    <w:rsid w:val="0031150C"/>
    <w:rsid w:val="0031161A"/>
    <w:rsid w:val="00311BF6"/>
    <w:rsid w:val="0031639B"/>
    <w:rsid w:val="00322306"/>
    <w:rsid w:val="003232F6"/>
    <w:rsid w:val="0032779D"/>
    <w:rsid w:val="003336A8"/>
    <w:rsid w:val="00333F83"/>
    <w:rsid w:val="003347BC"/>
    <w:rsid w:val="003418B3"/>
    <w:rsid w:val="0034389D"/>
    <w:rsid w:val="00350C2A"/>
    <w:rsid w:val="003544FB"/>
    <w:rsid w:val="0035609E"/>
    <w:rsid w:val="003633DD"/>
    <w:rsid w:val="00365D63"/>
    <w:rsid w:val="0036793B"/>
    <w:rsid w:val="00372682"/>
    <w:rsid w:val="00376CC5"/>
    <w:rsid w:val="00384CBF"/>
    <w:rsid w:val="0039693B"/>
    <w:rsid w:val="0039760D"/>
    <w:rsid w:val="003A2C0C"/>
    <w:rsid w:val="003B071B"/>
    <w:rsid w:val="003B264A"/>
    <w:rsid w:val="003B3C40"/>
    <w:rsid w:val="003C0802"/>
    <w:rsid w:val="003C583E"/>
    <w:rsid w:val="003D2B2C"/>
    <w:rsid w:val="003D2F2D"/>
    <w:rsid w:val="003D32CF"/>
    <w:rsid w:val="003D5359"/>
    <w:rsid w:val="003E096B"/>
    <w:rsid w:val="003E583E"/>
    <w:rsid w:val="003F12FC"/>
    <w:rsid w:val="003F46B5"/>
    <w:rsid w:val="003F6F59"/>
    <w:rsid w:val="00401590"/>
    <w:rsid w:val="00404C9C"/>
    <w:rsid w:val="00407752"/>
    <w:rsid w:val="00420B6B"/>
    <w:rsid w:val="00422E39"/>
    <w:rsid w:val="004236DF"/>
    <w:rsid w:val="0042752F"/>
    <w:rsid w:val="00431D0A"/>
    <w:rsid w:val="004338B9"/>
    <w:rsid w:val="00446E4C"/>
    <w:rsid w:val="00450E4A"/>
    <w:rsid w:val="004554EF"/>
    <w:rsid w:val="0046301A"/>
    <w:rsid w:val="00463E3D"/>
    <w:rsid w:val="004645AE"/>
    <w:rsid w:val="0047189A"/>
    <w:rsid w:val="004751FE"/>
    <w:rsid w:val="00492344"/>
    <w:rsid w:val="00496926"/>
    <w:rsid w:val="004A2B62"/>
    <w:rsid w:val="004A3381"/>
    <w:rsid w:val="004A3E14"/>
    <w:rsid w:val="004B0B4D"/>
    <w:rsid w:val="004C3B6D"/>
    <w:rsid w:val="004C581E"/>
    <w:rsid w:val="004D15D3"/>
    <w:rsid w:val="004D3234"/>
    <w:rsid w:val="004D3E33"/>
    <w:rsid w:val="004E081E"/>
    <w:rsid w:val="004E31CB"/>
    <w:rsid w:val="004E6B93"/>
    <w:rsid w:val="004E71D8"/>
    <w:rsid w:val="004E78DF"/>
    <w:rsid w:val="004F4E0E"/>
    <w:rsid w:val="00500381"/>
    <w:rsid w:val="00510770"/>
    <w:rsid w:val="00517663"/>
    <w:rsid w:val="0052252B"/>
    <w:rsid w:val="005250F2"/>
    <w:rsid w:val="005263A8"/>
    <w:rsid w:val="005328D4"/>
    <w:rsid w:val="0053788A"/>
    <w:rsid w:val="005407E4"/>
    <w:rsid w:val="00540C74"/>
    <w:rsid w:val="005433AE"/>
    <w:rsid w:val="00553E00"/>
    <w:rsid w:val="005546C0"/>
    <w:rsid w:val="00572220"/>
    <w:rsid w:val="005732C7"/>
    <w:rsid w:val="0057355A"/>
    <w:rsid w:val="005747E6"/>
    <w:rsid w:val="00576C69"/>
    <w:rsid w:val="00577C4C"/>
    <w:rsid w:val="0058416F"/>
    <w:rsid w:val="00585098"/>
    <w:rsid w:val="005877E3"/>
    <w:rsid w:val="00591035"/>
    <w:rsid w:val="00591A22"/>
    <w:rsid w:val="00596554"/>
    <w:rsid w:val="005A1D84"/>
    <w:rsid w:val="005A42BD"/>
    <w:rsid w:val="005A53FE"/>
    <w:rsid w:val="005A699A"/>
    <w:rsid w:val="005A70EA"/>
    <w:rsid w:val="005C2E07"/>
    <w:rsid w:val="005C3963"/>
    <w:rsid w:val="005C70E0"/>
    <w:rsid w:val="005C758C"/>
    <w:rsid w:val="005D1840"/>
    <w:rsid w:val="005D29AB"/>
    <w:rsid w:val="005D35E4"/>
    <w:rsid w:val="005D6E8A"/>
    <w:rsid w:val="005D78C8"/>
    <w:rsid w:val="005D7910"/>
    <w:rsid w:val="005E4150"/>
    <w:rsid w:val="005E4992"/>
    <w:rsid w:val="005F42ED"/>
    <w:rsid w:val="005F4BAF"/>
    <w:rsid w:val="005F7FE3"/>
    <w:rsid w:val="00600E5A"/>
    <w:rsid w:val="0060606C"/>
    <w:rsid w:val="006148D6"/>
    <w:rsid w:val="00614C68"/>
    <w:rsid w:val="0062154F"/>
    <w:rsid w:val="00626026"/>
    <w:rsid w:val="00631A8C"/>
    <w:rsid w:val="0063582B"/>
    <w:rsid w:val="0064163D"/>
    <w:rsid w:val="00643252"/>
    <w:rsid w:val="006460BC"/>
    <w:rsid w:val="00647964"/>
    <w:rsid w:val="0065125E"/>
    <w:rsid w:val="00651CA2"/>
    <w:rsid w:val="00653D60"/>
    <w:rsid w:val="006550CF"/>
    <w:rsid w:val="00656025"/>
    <w:rsid w:val="00660D05"/>
    <w:rsid w:val="00662631"/>
    <w:rsid w:val="00670133"/>
    <w:rsid w:val="006707E6"/>
    <w:rsid w:val="00671784"/>
    <w:rsid w:val="006717FA"/>
    <w:rsid w:val="00671D9A"/>
    <w:rsid w:val="00673952"/>
    <w:rsid w:val="006828E2"/>
    <w:rsid w:val="00686C9D"/>
    <w:rsid w:val="006917A2"/>
    <w:rsid w:val="00693FF2"/>
    <w:rsid w:val="0069417B"/>
    <w:rsid w:val="006A1DE7"/>
    <w:rsid w:val="006A7A05"/>
    <w:rsid w:val="006B2D5B"/>
    <w:rsid w:val="006B7D14"/>
    <w:rsid w:val="006C186D"/>
    <w:rsid w:val="006D5895"/>
    <w:rsid w:val="006D5B93"/>
    <w:rsid w:val="006E18DE"/>
    <w:rsid w:val="006E1B2E"/>
    <w:rsid w:val="006E54C5"/>
    <w:rsid w:val="006F48B6"/>
    <w:rsid w:val="006F532D"/>
    <w:rsid w:val="00702DB9"/>
    <w:rsid w:val="00702F29"/>
    <w:rsid w:val="00704F09"/>
    <w:rsid w:val="00721C8F"/>
    <w:rsid w:val="00725A7D"/>
    <w:rsid w:val="00727093"/>
    <w:rsid w:val="0073085C"/>
    <w:rsid w:val="007326A2"/>
    <w:rsid w:val="007334CB"/>
    <w:rsid w:val="0074134E"/>
    <w:rsid w:val="00746505"/>
    <w:rsid w:val="00752FD1"/>
    <w:rsid w:val="00754022"/>
    <w:rsid w:val="0075428B"/>
    <w:rsid w:val="00754E71"/>
    <w:rsid w:val="007566C8"/>
    <w:rsid w:val="0075769E"/>
    <w:rsid w:val="00764647"/>
    <w:rsid w:val="00785D5B"/>
    <w:rsid w:val="007901C1"/>
    <w:rsid w:val="00790BB3"/>
    <w:rsid w:val="007912FD"/>
    <w:rsid w:val="00792043"/>
    <w:rsid w:val="007938DC"/>
    <w:rsid w:val="007962DC"/>
    <w:rsid w:val="00796B9B"/>
    <w:rsid w:val="00797EDD"/>
    <w:rsid w:val="007A337A"/>
    <w:rsid w:val="007A46FE"/>
    <w:rsid w:val="007A5380"/>
    <w:rsid w:val="007A7382"/>
    <w:rsid w:val="007B0322"/>
    <w:rsid w:val="007B03E9"/>
    <w:rsid w:val="007B1D6D"/>
    <w:rsid w:val="007C0B14"/>
    <w:rsid w:val="007C0E3F"/>
    <w:rsid w:val="007C206C"/>
    <w:rsid w:val="007C52DC"/>
    <w:rsid w:val="007C5729"/>
    <w:rsid w:val="007C6098"/>
    <w:rsid w:val="007E3148"/>
    <w:rsid w:val="007E3AD0"/>
    <w:rsid w:val="007E75DD"/>
    <w:rsid w:val="007F6E51"/>
    <w:rsid w:val="00800B06"/>
    <w:rsid w:val="00802DA5"/>
    <w:rsid w:val="00805B9A"/>
    <w:rsid w:val="008111E4"/>
    <w:rsid w:val="00811354"/>
    <w:rsid w:val="00812B18"/>
    <w:rsid w:val="0081301C"/>
    <w:rsid w:val="0081520F"/>
    <w:rsid w:val="0081616B"/>
    <w:rsid w:val="00816D51"/>
    <w:rsid w:val="00817DD6"/>
    <w:rsid w:val="0083320E"/>
    <w:rsid w:val="00835E24"/>
    <w:rsid w:val="008505F3"/>
    <w:rsid w:val="008506CC"/>
    <w:rsid w:val="00854DF8"/>
    <w:rsid w:val="008629A9"/>
    <w:rsid w:val="00877D52"/>
    <w:rsid w:val="008844A0"/>
    <w:rsid w:val="0088513A"/>
    <w:rsid w:val="0088656C"/>
    <w:rsid w:val="00893C19"/>
    <w:rsid w:val="00895308"/>
    <w:rsid w:val="008A0240"/>
    <w:rsid w:val="008A17BD"/>
    <w:rsid w:val="008A4D9D"/>
    <w:rsid w:val="008B1D47"/>
    <w:rsid w:val="008C4A1A"/>
    <w:rsid w:val="008D1000"/>
    <w:rsid w:val="008D6C8D"/>
    <w:rsid w:val="008D7CDE"/>
    <w:rsid w:val="008E2B54"/>
    <w:rsid w:val="008E4404"/>
    <w:rsid w:val="008E58C7"/>
    <w:rsid w:val="008E6A88"/>
    <w:rsid w:val="008F117D"/>
    <w:rsid w:val="008F3A93"/>
    <w:rsid w:val="008F5021"/>
    <w:rsid w:val="008F64E5"/>
    <w:rsid w:val="00902319"/>
    <w:rsid w:val="009024E9"/>
    <w:rsid w:val="0090442D"/>
    <w:rsid w:val="00914711"/>
    <w:rsid w:val="00921F40"/>
    <w:rsid w:val="009239C9"/>
    <w:rsid w:val="00933C49"/>
    <w:rsid w:val="00936EED"/>
    <w:rsid w:val="00943573"/>
    <w:rsid w:val="00944E69"/>
    <w:rsid w:val="0094782F"/>
    <w:rsid w:val="00950D57"/>
    <w:rsid w:val="00952A72"/>
    <w:rsid w:val="009557AE"/>
    <w:rsid w:val="00960A08"/>
    <w:rsid w:val="009650B6"/>
    <w:rsid w:val="00966203"/>
    <w:rsid w:val="00971B61"/>
    <w:rsid w:val="00971BDD"/>
    <w:rsid w:val="0097656A"/>
    <w:rsid w:val="009771C7"/>
    <w:rsid w:val="00980C31"/>
    <w:rsid w:val="009839DA"/>
    <w:rsid w:val="00984CCE"/>
    <w:rsid w:val="009955FF"/>
    <w:rsid w:val="00997EDC"/>
    <w:rsid w:val="009A2AF7"/>
    <w:rsid w:val="009B1280"/>
    <w:rsid w:val="009B504D"/>
    <w:rsid w:val="009C097D"/>
    <w:rsid w:val="009C1481"/>
    <w:rsid w:val="009D01DA"/>
    <w:rsid w:val="009D259D"/>
    <w:rsid w:val="009E29F6"/>
    <w:rsid w:val="009F6081"/>
    <w:rsid w:val="00A00487"/>
    <w:rsid w:val="00A05F6E"/>
    <w:rsid w:val="00A10501"/>
    <w:rsid w:val="00A11865"/>
    <w:rsid w:val="00A1226A"/>
    <w:rsid w:val="00A24724"/>
    <w:rsid w:val="00A31496"/>
    <w:rsid w:val="00A353B4"/>
    <w:rsid w:val="00A35811"/>
    <w:rsid w:val="00A36390"/>
    <w:rsid w:val="00A44C81"/>
    <w:rsid w:val="00A46B5E"/>
    <w:rsid w:val="00A46C54"/>
    <w:rsid w:val="00A50D9D"/>
    <w:rsid w:val="00A5126D"/>
    <w:rsid w:val="00A53000"/>
    <w:rsid w:val="00A53B88"/>
    <w:rsid w:val="00A545C6"/>
    <w:rsid w:val="00A60E9B"/>
    <w:rsid w:val="00A62265"/>
    <w:rsid w:val="00A622C9"/>
    <w:rsid w:val="00A63232"/>
    <w:rsid w:val="00A64FC8"/>
    <w:rsid w:val="00A7001C"/>
    <w:rsid w:val="00A75F87"/>
    <w:rsid w:val="00A7640C"/>
    <w:rsid w:val="00A8015B"/>
    <w:rsid w:val="00A954D6"/>
    <w:rsid w:val="00A95D8B"/>
    <w:rsid w:val="00AB20A3"/>
    <w:rsid w:val="00AB21B2"/>
    <w:rsid w:val="00AB6B27"/>
    <w:rsid w:val="00AC0270"/>
    <w:rsid w:val="00AC3EA3"/>
    <w:rsid w:val="00AC792D"/>
    <w:rsid w:val="00AD1EF3"/>
    <w:rsid w:val="00AD331A"/>
    <w:rsid w:val="00AD4336"/>
    <w:rsid w:val="00AE1913"/>
    <w:rsid w:val="00AE25D9"/>
    <w:rsid w:val="00AE4FBD"/>
    <w:rsid w:val="00AF1182"/>
    <w:rsid w:val="00B065CB"/>
    <w:rsid w:val="00B15A51"/>
    <w:rsid w:val="00B25B53"/>
    <w:rsid w:val="00B261B1"/>
    <w:rsid w:val="00B26C06"/>
    <w:rsid w:val="00B2724D"/>
    <w:rsid w:val="00B31C2F"/>
    <w:rsid w:val="00B321F4"/>
    <w:rsid w:val="00B34B80"/>
    <w:rsid w:val="00B41ADB"/>
    <w:rsid w:val="00B657B8"/>
    <w:rsid w:val="00B73179"/>
    <w:rsid w:val="00B7350B"/>
    <w:rsid w:val="00B81959"/>
    <w:rsid w:val="00B84920"/>
    <w:rsid w:val="00B8556A"/>
    <w:rsid w:val="00B934AA"/>
    <w:rsid w:val="00B93F63"/>
    <w:rsid w:val="00B9522A"/>
    <w:rsid w:val="00B95C8A"/>
    <w:rsid w:val="00B97F0E"/>
    <w:rsid w:val="00BA241F"/>
    <w:rsid w:val="00BA4795"/>
    <w:rsid w:val="00BA541C"/>
    <w:rsid w:val="00BB1748"/>
    <w:rsid w:val="00BB2634"/>
    <w:rsid w:val="00BB3099"/>
    <w:rsid w:val="00BB41CE"/>
    <w:rsid w:val="00BB4E41"/>
    <w:rsid w:val="00BB6949"/>
    <w:rsid w:val="00BC3F40"/>
    <w:rsid w:val="00BC78B1"/>
    <w:rsid w:val="00BD15DD"/>
    <w:rsid w:val="00BD32F1"/>
    <w:rsid w:val="00BD7C48"/>
    <w:rsid w:val="00BE0B68"/>
    <w:rsid w:val="00BE3DF5"/>
    <w:rsid w:val="00BE7CD3"/>
    <w:rsid w:val="00BF1ADA"/>
    <w:rsid w:val="00BF3C1A"/>
    <w:rsid w:val="00C012A3"/>
    <w:rsid w:val="00C017AF"/>
    <w:rsid w:val="00C03061"/>
    <w:rsid w:val="00C04AF8"/>
    <w:rsid w:val="00C07079"/>
    <w:rsid w:val="00C11DB8"/>
    <w:rsid w:val="00C16F19"/>
    <w:rsid w:val="00C23C9C"/>
    <w:rsid w:val="00C30EB1"/>
    <w:rsid w:val="00C362EA"/>
    <w:rsid w:val="00C451F1"/>
    <w:rsid w:val="00C50125"/>
    <w:rsid w:val="00C52A7B"/>
    <w:rsid w:val="00C55919"/>
    <w:rsid w:val="00C56BC4"/>
    <w:rsid w:val="00C62653"/>
    <w:rsid w:val="00C6324C"/>
    <w:rsid w:val="00C6640C"/>
    <w:rsid w:val="00C675D2"/>
    <w:rsid w:val="00C679AA"/>
    <w:rsid w:val="00C724CF"/>
    <w:rsid w:val="00C75972"/>
    <w:rsid w:val="00C82792"/>
    <w:rsid w:val="00C87E35"/>
    <w:rsid w:val="00C93414"/>
    <w:rsid w:val="00C948FD"/>
    <w:rsid w:val="00C97444"/>
    <w:rsid w:val="00CA40B2"/>
    <w:rsid w:val="00CB1755"/>
    <w:rsid w:val="00CB2215"/>
    <w:rsid w:val="00CB2220"/>
    <w:rsid w:val="00CB43D5"/>
    <w:rsid w:val="00CB7207"/>
    <w:rsid w:val="00CC09CD"/>
    <w:rsid w:val="00CC6492"/>
    <w:rsid w:val="00CC76F9"/>
    <w:rsid w:val="00CC78D6"/>
    <w:rsid w:val="00CC7916"/>
    <w:rsid w:val="00CD066B"/>
    <w:rsid w:val="00CD079C"/>
    <w:rsid w:val="00CD3B24"/>
    <w:rsid w:val="00CD3ECE"/>
    <w:rsid w:val="00CD46E2"/>
    <w:rsid w:val="00CD5865"/>
    <w:rsid w:val="00CD7220"/>
    <w:rsid w:val="00CD7D6C"/>
    <w:rsid w:val="00CE0704"/>
    <w:rsid w:val="00CE71B0"/>
    <w:rsid w:val="00CF0DCC"/>
    <w:rsid w:val="00CF7BE9"/>
    <w:rsid w:val="00D00D0B"/>
    <w:rsid w:val="00D04993"/>
    <w:rsid w:val="00D04B69"/>
    <w:rsid w:val="00D065BA"/>
    <w:rsid w:val="00D17100"/>
    <w:rsid w:val="00D17FA8"/>
    <w:rsid w:val="00D17FBC"/>
    <w:rsid w:val="00D26A09"/>
    <w:rsid w:val="00D40420"/>
    <w:rsid w:val="00D5079B"/>
    <w:rsid w:val="00D531EC"/>
    <w:rsid w:val="00D537FA"/>
    <w:rsid w:val="00D63311"/>
    <w:rsid w:val="00D703C0"/>
    <w:rsid w:val="00D706B6"/>
    <w:rsid w:val="00D7183D"/>
    <w:rsid w:val="00D7671B"/>
    <w:rsid w:val="00D7673F"/>
    <w:rsid w:val="00D77258"/>
    <w:rsid w:val="00D80D99"/>
    <w:rsid w:val="00D93DF3"/>
    <w:rsid w:val="00D9503C"/>
    <w:rsid w:val="00D954C8"/>
    <w:rsid w:val="00D972DA"/>
    <w:rsid w:val="00DB1951"/>
    <w:rsid w:val="00DC2FA9"/>
    <w:rsid w:val="00DC5CEF"/>
    <w:rsid w:val="00DD2115"/>
    <w:rsid w:val="00DD2F8B"/>
    <w:rsid w:val="00DD6BE0"/>
    <w:rsid w:val="00DD73EF"/>
    <w:rsid w:val="00DE1FD6"/>
    <w:rsid w:val="00DE23E8"/>
    <w:rsid w:val="00DE38A0"/>
    <w:rsid w:val="00DE6A44"/>
    <w:rsid w:val="00DF11B4"/>
    <w:rsid w:val="00DF187F"/>
    <w:rsid w:val="00DF1D83"/>
    <w:rsid w:val="00DF1D84"/>
    <w:rsid w:val="00DF61BE"/>
    <w:rsid w:val="00E0128B"/>
    <w:rsid w:val="00E01526"/>
    <w:rsid w:val="00E04F7C"/>
    <w:rsid w:val="00E11C78"/>
    <w:rsid w:val="00E1500D"/>
    <w:rsid w:val="00E1559C"/>
    <w:rsid w:val="00E17D6A"/>
    <w:rsid w:val="00E221F3"/>
    <w:rsid w:val="00E26B8F"/>
    <w:rsid w:val="00E36AC0"/>
    <w:rsid w:val="00E36BDB"/>
    <w:rsid w:val="00E43EF5"/>
    <w:rsid w:val="00E57768"/>
    <w:rsid w:val="00E64634"/>
    <w:rsid w:val="00E64E17"/>
    <w:rsid w:val="00E70492"/>
    <w:rsid w:val="00E71DA3"/>
    <w:rsid w:val="00E72F42"/>
    <w:rsid w:val="00E77803"/>
    <w:rsid w:val="00E852EA"/>
    <w:rsid w:val="00E87822"/>
    <w:rsid w:val="00E9561B"/>
    <w:rsid w:val="00EA11E5"/>
    <w:rsid w:val="00EA1917"/>
    <w:rsid w:val="00EA333E"/>
    <w:rsid w:val="00EA3D3C"/>
    <w:rsid w:val="00EA56DA"/>
    <w:rsid w:val="00EA79DA"/>
    <w:rsid w:val="00EC3F11"/>
    <w:rsid w:val="00EC68E7"/>
    <w:rsid w:val="00EC7CC3"/>
    <w:rsid w:val="00ED00D9"/>
    <w:rsid w:val="00ED0224"/>
    <w:rsid w:val="00EE4D6F"/>
    <w:rsid w:val="00F01837"/>
    <w:rsid w:val="00F04581"/>
    <w:rsid w:val="00F1167F"/>
    <w:rsid w:val="00F11933"/>
    <w:rsid w:val="00F254A4"/>
    <w:rsid w:val="00F27A2F"/>
    <w:rsid w:val="00F33C4C"/>
    <w:rsid w:val="00F46494"/>
    <w:rsid w:val="00F46D99"/>
    <w:rsid w:val="00F558AB"/>
    <w:rsid w:val="00F55DC1"/>
    <w:rsid w:val="00F61D89"/>
    <w:rsid w:val="00F6535D"/>
    <w:rsid w:val="00F72F1F"/>
    <w:rsid w:val="00F74F65"/>
    <w:rsid w:val="00F755CD"/>
    <w:rsid w:val="00F865F4"/>
    <w:rsid w:val="00F86ABB"/>
    <w:rsid w:val="00F87118"/>
    <w:rsid w:val="00F90644"/>
    <w:rsid w:val="00F95AC5"/>
    <w:rsid w:val="00F97039"/>
    <w:rsid w:val="00FA3769"/>
    <w:rsid w:val="00FA5627"/>
    <w:rsid w:val="00FB2390"/>
    <w:rsid w:val="00FB4D4B"/>
    <w:rsid w:val="00FB5D7C"/>
    <w:rsid w:val="00FC04D3"/>
    <w:rsid w:val="00FC3A45"/>
    <w:rsid w:val="00FC4B31"/>
    <w:rsid w:val="00FC6DDF"/>
    <w:rsid w:val="00FD6570"/>
    <w:rsid w:val="00FD7648"/>
    <w:rsid w:val="00FE2770"/>
    <w:rsid w:val="00FE6632"/>
    <w:rsid w:val="00FE7FD4"/>
    <w:rsid w:val="0179546C"/>
    <w:rsid w:val="05F91FF3"/>
    <w:rsid w:val="08D1072D"/>
    <w:rsid w:val="10FB5BDC"/>
    <w:rsid w:val="143C0CA7"/>
    <w:rsid w:val="1F3128F0"/>
    <w:rsid w:val="24D80578"/>
    <w:rsid w:val="2608314D"/>
    <w:rsid w:val="2E3009AC"/>
    <w:rsid w:val="36B81B91"/>
    <w:rsid w:val="3790083E"/>
    <w:rsid w:val="465A2540"/>
    <w:rsid w:val="47514C81"/>
    <w:rsid w:val="4DF06D15"/>
    <w:rsid w:val="4EC524B0"/>
    <w:rsid w:val="50194F6E"/>
    <w:rsid w:val="53A21BCD"/>
    <w:rsid w:val="58BC60C6"/>
    <w:rsid w:val="60C921DD"/>
    <w:rsid w:val="61BA4586"/>
    <w:rsid w:val="643028DD"/>
    <w:rsid w:val="6FB260B3"/>
    <w:rsid w:val="74842467"/>
    <w:rsid w:val="77E837A3"/>
    <w:rsid w:val="7B43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semiHidden="0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2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3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3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4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5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9"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8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7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35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34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42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36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4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40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HTML Code"/>
    <w:basedOn w:val="22"/>
    <w:qFormat/>
    <w:uiPriority w:val="0"/>
    <w:rPr>
      <w:rFonts w:ascii="Courier New" w:hAnsi="Courier New"/>
      <w:sz w:val="20"/>
    </w:rPr>
  </w:style>
  <w:style w:type="character" w:styleId="30">
    <w:name w:val="annotation reference"/>
    <w:basedOn w:val="22"/>
    <w:unhideWhenUsed/>
    <w:qFormat/>
    <w:uiPriority w:val="99"/>
    <w:rPr>
      <w:sz w:val="16"/>
      <w:szCs w:val="16"/>
    </w:rPr>
  </w:style>
  <w:style w:type="character" w:styleId="31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2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4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35">
    <w:name w:val="Footer Char"/>
    <w:basedOn w:val="22"/>
    <w:link w:val="13"/>
    <w:qFormat/>
    <w:uiPriority w:val="99"/>
  </w:style>
  <w:style w:type="character" w:customStyle="1" w:styleId="36">
    <w:name w:val="Footnote Text Char"/>
    <w:basedOn w:val="22"/>
    <w:link w:val="16"/>
    <w:semiHidden/>
    <w:qFormat/>
    <w:uiPriority w:val="99"/>
    <w:rPr>
      <w:sz w:val="20"/>
      <w:szCs w:val="20"/>
    </w:rPr>
  </w:style>
  <w:style w:type="character" w:customStyle="1" w:styleId="37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8">
    <w:name w:val="Endnote Text Char"/>
    <w:basedOn w:val="22"/>
    <w:link w:val="11"/>
    <w:semiHidden/>
    <w:qFormat/>
    <w:uiPriority w:val="99"/>
    <w:rPr>
      <w:sz w:val="20"/>
      <w:szCs w:val="20"/>
    </w:rPr>
  </w:style>
  <w:style w:type="character" w:customStyle="1" w:styleId="39">
    <w:name w:val="Comment Text Char"/>
    <w:basedOn w:val="22"/>
    <w:link w:val="10"/>
    <w:qFormat/>
    <w:uiPriority w:val="99"/>
    <w:rPr>
      <w:sz w:val="20"/>
      <w:szCs w:val="20"/>
    </w:rPr>
  </w:style>
  <w:style w:type="character" w:customStyle="1" w:styleId="40">
    <w:name w:val="Comment Subject Char"/>
    <w:basedOn w:val="39"/>
    <w:link w:val="19"/>
    <w:semiHidden/>
    <w:qFormat/>
    <w:uiPriority w:val="99"/>
    <w:rPr>
      <w:b/>
      <w:bCs/>
      <w:sz w:val="20"/>
      <w:szCs w:val="20"/>
    </w:rPr>
  </w:style>
  <w:style w:type="character" w:customStyle="1" w:styleId="4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character" w:customStyle="1" w:styleId="42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character" w:customStyle="1" w:styleId="43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4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5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customStyle="1" w:styleId="46">
    <w:name w:val="Author List"/>
    <w:basedOn w:val="15"/>
    <w:next w:val="1"/>
    <w:qFormat/>
    <w:uiPriority w:val="1"/>
  </w:style>
  <w:style w:type="character" w:customStyle="1" w:styleId="47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8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paragraph" w:styleId="49">
    <w:name w:val="Quote"/>
    <w:basedOn w:val="1"/>
    <w:next w:val="1"/>
    <w:link w:val="50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Quote Char"/>
    <w:basedOn w:val="22"/>
    <w:link w:val="49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52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character" w:customStyle="1" w:styleId="54">
    <w:name w:val="Unresolved Mention"/>
    <w:basedOn w:val="2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Body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6.xml"/><Relationship Id="rId14" Type="http://schemas.openxmlformats.org/officeDocument/2006/relationships/customXml" Target="../customXml/item5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47FD6E-73F0-4542-8474-D6680317EFD1}">
  <ds:schemaRefs/>
</ds:datastoreItem>
</file>

<file path=customXml/itemProps3.xml><?xml version="1.0" encoding="utf-8"?>
<ds:datastoreItem xmlns:ds="http://schemas.openxmlformats.org/officeDocument/2006/customXml" ds:itemID="{37D19558-80B8-407F-9A85-A5582859BFC5}">
  <ds:schemaRefs/>
</ds:datastoreItem>
</file>

<file path=customXml/itemProps4.xml><?xml version="1.0" encoding="utf-8"?>
<ds:datastoreItem xmlns:ds="http://schemas.openxmlformats.org/officeDocument/2006/customXml" ds:itemID="{51F9E78B-9130-4244-A349-202827F2937E}">
  <ds:schemaRefs/>
</ds:datastoreItem>
</file>

<file path=customXml/itemProps5.xml><?xml version="1.0" encoding="utf-8"?>
<ds:datastoreItem xmlns:ds="http://schemas.openxmlformats.org/officeDocument/2006/customXml" ds:itemID="{C80633FE-2C4D-43D3-9027-7B70B5BC8799}">
  <ds:schemaRefs/>
</ds:datastoreItem>
</file>

<file path=customXml/itemProps6.xml><?xml version="1.0" encoding="utf-8"?>
<ds:datastoreItem xmlns:ds="http://schemas.openxmlformats.org/officeDocument/2006/customXml" ds:itemID="{5F9F80FA-172A-49E6-812C-44A6388DD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Pages>1</Pages>
  <Words>825</Words>
  <Characters>5352</Characters>
  <Lines>269</Lines>
  <Paragraphs>76</Paragraphs>
  <TotalTime>4</TotalTime>
  <ScaleCrop>false</ScaleCrop>
  <LinksUpToDate>false</LinksUpToDate>
  <CharactersWithSpaces>5776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2022-11-17T16:52:00Z</dcterms:created>
  <dc:creator>Lenovo</dc:creator>
  <cp:lastModifiedBy>圣英</cp:lastModifiedBy>
  <cp:lastPrinted>2013-10-03T12:51:00Z</cp:lastPrinted>
  <dcterms:modified xsi:type="dcterms:W3CDTF">2026-03-26T10:04:28Z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0x01010026445AF306EBB441B7A6158762C40D43</vt:lpwstr>
  </property>
  <property fmtid="{D5CDD505-2E9C-101B-9397-08002B2CF9AE}" pid="4" name="MediaServiceImageTags">
    <vt:lpwstr/>
  </property>
  <property fmtid="{D5CDD505-2E9C-101B-9397-08002B2CF9AE}" pid="5" name="Order">
    <vt:r8>1012000</vt:r8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dlc_DocIdItemGuid">
    <vt:lpwstr>1f20ac40-4545-4ae8-9e88-2ffc72570862</vt:lpwstr>
  </property>
  <property fmtid="{D5CDD505-2E9C-101B-9397-08002B2CF9AE}" pid="10" name="KSOTemplateDocerSaveRecord">
    <vt:lpwstr>eyJoZGlkIjoiZjQ5YmIzNWYxZWUyNGM1NjIwZjE1NTNlOTg2NTEyMTciLCJ1c2VySWQiOiIzNTA4Njc0MjkifQ==</vt:lpwstr>
  </property>
  <property fmtid="{D5CDD505-2E9C-101B-9397-08002B2CF9AE}" pid="11" name="KSOProductBuildVer">
    <vt:lpwstr>2052-12.1.0.25225</vt:lpwstr>
  </property>
  <property fmtid="{D5CDD505-2E9C-101B-9397-08002B2CF9AE}" pid="12" name="ICV">
    <vt:lpwstr>F1AADE07E11D4344B94DD2049BC67486_12</vt:lpwstr>
  </property>
</Properties>
</file>