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A285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center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Table 4 Sensitivity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nalysis of the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ompeting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isk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odel: Robustness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est of the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ssociation between CV_RFM and CVD risk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E0E0E0" w:sz="6" w:space="0"/>
          <w:bottom w:val="single" w:color="auto" w:sz="4" w:space="0"/>
          <w:right w:val="single" w:color="E0E0E0" w:sz="6" w:space="0"/>
          <w:insideH w:val="single" w:color="E0E0E0" w:sz="6" w:space="0"/>
          <w:insideV w:val="single" w:color="E0E0E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5"/>
        <w:gridCol w:w="2194"/>
        <w:gridCol w:w="2056"/>
        <w:gridCol w:w="1750"/>
      </w:tblGrid>
      <w:tr w14:paraId="46FC7A33">
        <w:tblPrEx>
          <w:tblBorders>
            <w:top w:val="single" w:color="auto" w:sz="4" w:space="0"/>
            <w:left w:val="single" w:color="E0E0E0" w:sz="6" w:space="0"/>
            <w:bottom w:val="single" w:color="auto" w:sz="4" w:space="0"/>
            <w:right w:val="single" w:color="E0E0E0" w:sz="6" w:space="0"/>
            <w:insideH w:val="single" w:color="E0E0E0" w:sz="6" w:space="0"/>
            <w:insideV w:val="single" w:color="E0E0E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9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2C233D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Model type</w:t>
            </w:r>
          </w:p>
        </w:tc>
        <w:tc>
          <w:tcPr>
            <w:tcW w:w="2194" w:type="dxa"/>
            <w:tcBorders>
              <w:top w:val="single" w:color="auto" w:sz="4" w:space="0"/>
              <w:bottom w:val="single" w:color="auto" w:sz="4" w:space="0"/>
            </w:tcBorders>
          </w:tcPr>
          <w:p w14:paraId="32B56448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Hazard ratio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（HR）</w:t>
            </w:r>
          </w:p>
        </w:tc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77BEEF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95% CI</w:t>
            </w:r>
          </w:p>
        </w:tc>
        <w:tc>
          <w:tcPr>
            <w:tcW w:w="17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A54748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2DDC95E5">
        <w:tblPrEx>
          <w:tblBorders>
            <w:top w:val="single" w:color="auto" w:sz="4" w:space="0"/>
            <w:left w:val="single" w:color="E0E0E0" w:sz="6" w:space="0"/>
            <w:bottom w:val="single" w:color="auto" w:sz="4" w:space="0"/>
            <w:right w:val="single" w:color="E0E0E0" w:sz="6" w:space="0"/>
            <w:insideH w:val="single" w:color="E0E0E0" w:sz="6" w:space="0"/>
            <w:insideV w:val="single" w:color="E0E0E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5" w:type="dxa"/>
            <w:tcBorders>
              <w:top w:val="single" w:color="auto" w:sz="4" w:space="0"/>
            </w:tcBorders>
            <w:vAlign w:val="center"/>
          </w:tcPr>
          <w:p w14:paraId="5B711420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Style w:val="23"/>
                <w:rFonts w:hint="default" w:ascii="Times New Roman" w:hAnsi="Times New Roman" w:eastAsia="汉仪旗黑 Lenovo 60S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Cox model without considering competing events</w:t>
            </w:r>
          </w:p>
        </w:tc>
        <w:tc>
          <w:tcPr>
            <w:tcW w:w="2194" w:type="dxa"/>
            <w:tcBorders>
              <w:top w:val="single" w:color="auto" w:sz="4" w:space="0"/>
            </w:tcBorders>
          </w:tcPr>
          <w:p w14:paraId="1556441E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0.981</w:t>
            </w:r>
          </w:p>
        </w:tc>
        <w:tc>
          <w:tcPr>
            <w:tcW w:w="2056" w:type="dxa"/>
            <w:tcBorders>
              <w:top w:val="single" w:color="auto" w:sz="4" w:space="0"/>
            </w:tcBorders>
            <w:vAlign w:val="center"/>
          </w:tcPr>
          <w:p w14:paraId="543C4FC8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0.969-0.994</w:t>
            </w:r>
          </w:p>
        </w:tc>
        <w:tc>
          <w:tcPr>
            <w:tcW w:w="1750" w:type="dxa"/>
            <w:tcBorders>
              <w:top w:val="single" w:color="auto" w:sz="4" w:space="0"/>
            </w:tcBorders>
            <w:vAlign w:val="center"/>
          </w:tcPr>
          <w:p w14:paraId="438F2B35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0.0034</w:t>
            </w:r>
          </w:p>
        </w:tc>
      </w:tr>
      <w:tr w14:paraId="175DFF7B">
        <w:tblPrEx>
          <w:tblBorders>
            <w:top w:val="single" w:color="auto" w:sz="4" w:space="0"/>
            <w:left w:val="single" w:color="E0E0E0" w:sz="6" w:space="0"/>
            <w:bottom w:val="single" w:color="auto" w:sz="4" w:space="0"/>
            <w:right w:val="single" w:color="E0E0E0" w:sz="6" w:space="0"/>
            <w:insideH w:val="single" w:color="E0E0E0" w:sz="6" w:space="0"/>
            <w:insideV w:val="single" w:color="E0E0E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5" w:type="dxa"/>
            <w:vAlign w:val="center"/>
          </w:tcPr>
          <w:p w14:paraId="2B365984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Fine-Gray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model</w:t>
            </w:r>
          </w:p>
        </w:tc>
        <w:tc>
          <w:tcPr>
            <w:tcW w:w="2194" w:type="dxa"/>
          </w:tcPr>
          <w:p w14:paraId="24D342EE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0.985</w:t>
            </w:r>
          </w:p>
        </w:tc>
        <w:tc>
          <w:tcPr>
            <w:tcW w:w="2056" w:type="dxa"/>
            <w:vAlign w:val="center"/>
          </w:tcPr>
          <w:p w14:paraId="745DC501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0.973-0.998</w:t>
            </w:r>
          </w:p>
        </w:tc>
        <w:tc>
          <w:tcPr>
            <w:tcW w:w="1750" w:type="dxa"/>
            <w:vAlign w:val="center"/>
          </w:tcPr>
          <w:p w14:paraId="0AB49EDC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0.021</w:t>
            </w:r>
          </w:p>
        </w:tc>
      </w:tr>
    </w:tbl>
    <w:p w14:paraId="057B998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Note: To assess the robustness of the association between CV_RFM and CVD risk, we compared results from a traditional Cox proportional hazards model with those from a Fine-Gray competing risks model that accounted for all-cause mortality as a competing event.The hazard ratios from both models are significantly below 1, with entirely consistent conclusions. This indicates that the effect of CV_RFM as a protective factor against CVD is robust and not significantly confounded by competing risks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from death</w:t>
      </w:r>
    </w:p>
    <w:p w14:paraId="36705586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</w:p>
    <w:p w14:paraId="2EB4225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left"/>
        <w:textAlignment w:val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bookmarkStart w:id="0" w:name="_GoBack"/>
      <w:bookmarkEnd w:id="0"/>
    </w:p>
    <w:sectPr>
      <w:headerReference r:id="rId5" w:type="first"/>
      <w:footerReference r:id="rId6" w:type="default"/>
      <w:footerReference r:id="rId7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8A60F">
    <w:pPr>
      <w:pStyle w:val="13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93517E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E93517E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B79"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E0FF8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7E0FF8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4DC69"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7Q0MDAxtzQwNzZT0lEKTi0uzszPAykwrwUADV8DbywAAAA="/>
  </w:docVars>
  <w:rsids>
    <w:rsidRoot w:val="00D40420"/>
    <w:rsid w:val="000001BE"/>
    <w:rsid w:val="00015D7B"/>
    <w:rsid w:val="000206CA"/>
    <w:rsid w:val="00020DBD"/>
    <w:rsid w:val="0002273A"/>
    <w:rsid w:val="00034304"/>
    <w:rsid w:val="00035434"/>
    <w:rsid w:val="00035764"/>
    <w:rsid w:val="0004283F"/>
    <w:rsid w:val="0004502C"/>
    <w:rsid w:val="00045678"/>
    <w:rsid w:val="000458E4"/>
    <w:rsid w:val="00054DBD"/>
    <w:rsid w:val="000560AA"/>
    <w:rsid w:val="00063D84"/>
    <w:rsid w:val="0006636D"/>
    <w:rsid w:val="000726FF"/>
    <w:rsid w:val="00075876"/>
    <w:rsid w:val="00077D53"/>
    <w:rsid w:val="00081394"/>
    <w:rsid w:val="0008736D"/>
    <w:rsid w:val="000A56BD"/>
    <w:rsid w:val="000B3161"/>
    <w:rsid w:val="000B34BD"/>
    <w:rsid w:val="000B63B9"/>
    <w:rsid w:val="000C7E2A"/>
    <w:rsid w:val="000D1E6C"/>
    <w:rsid w:val="000D4613"/>
    <w:rsid w:val="000E085B"/>
    <w:rsid w:val="000E3D0C"/>
    <w:rsid w:val="000F4CFB"/>
    <w:rsid w:val="00104CDC"/>
    <w:rsid w:val="00117666"/>
    <w:rsid w:val="001223A7"/>
    <w:rsid w:val="00123A29"/>
    <w:rsid w:val="001259E1"/>
    <w:rsid w:val="00132863"/>
    <w:rsid w:val="00134256"/>
    <w:rsid w:val="001349BA"/>
    <w:rsid w:val="00134E50"/>
    <w:rsid w:val="001405E6"/>
    <w:rsid w:val="001424EA"/>
    <w:rsid w:val="001470EC"/>
    <w:rsid w:val="00147395"/>
    <w:rsid w:val="00152161"/>
    <w:rsid w:val="001552C9"/>
    <w:rsid w:val="00156034"/>
    <w:rsid w:val="00157F9C"/>
    <w:rsid w:val="00165D61"/>
    <w:rsid w:val="00166A46"/>
    <w:rsid w:val="001710E3"/>
    <w:rsid w:val="00172E99"/>
    <w:rsid w:val="00177D84"/>
    <w:rsid w:val="001843E8"/>
    <w:rsid w:val="00185296"/>
    <w:rsid w:val="001871D2"/>
    <w:rsid w:val="00187B4C"/>
    <w:rsid w:val="001964EF"/>
    <w:rsid w:val="001A366B"/>
    <w:rsid w:val="001B1A2C"/>
    <w:rsid w:val="001B7915"/>
    <w:rsid w:val="001C0CEA"/>
    <w:rsid w:val="001D06E5"/>
    <w:rsid w:val="001D5C23"/>
    <w:rsid w:val="001E07AE"/>
    <w:rsid w:val="001E15B4"/>
    <w:rsid w:val="001E4F08"/>
    <w:rsid w:val="001F4C07"/>
    <w:rsid w:val="00200922"/>
    <w:rsid w:val="00206322"/>
    <w:rsid w:val="00215692"/>
    <w:rsid w:val="00215DD9"/>
    <w:rsid w:val="00217BA1"/>
    <w:rsid w:val="00220AEA"/>
    <w:rsid w:val="00226954"/>
    <w:rsid w:val="00230A58"/>
    <w:rsid w:val="002368CB"/>
    <w:rsid w:val="00242B51"/>
    <w:rsid w:val="002446D7"/>
    <w:rsid w:val="00261E6E"/>
    <w:rsid w:val="002629A3"/>
    <w:rsid w:val="00264142"/>
    <w:rsid w:val="00265660"/>
    <w:rsid w:val="002677A0"/>
    <w:rsid w:val="00267D18"/>
    <w:rsid w:val="0027049C"/>
    <w:rsid w:val="00273C54"/>
    <w:rsid w:val="002742F7"/>
    <w:rsid w:val="00280BE0"/>
    <w:rsid w:val="0028122A"/>
    <w:rsid w:val="00281515"/>
    <w:rsid w:val="00283297"/>
    <w:rsid w:val="002855C0"/>
    <w:rsid w:val="002868E2"/>
    <w:rsid w:val="002869C3"/>
    <w:rsid w:val="0029135A"/>
    <w:rsid w:val="0029245E"/>
    <w:rsid w:val="00292DD5"/>
    <w:rsid w:val="00293233"/>
    <w:rsid w:val="002936E4"/>
    <w:rsid w:val="00295734"/>
    <w:rsid w:val="00296B88"/>
    <w:rsid w:val="002A260D"/>
    <w:rsid w:val="002A615C"/>
    <w:rsid w:val="002A76B6"/>
    <w:rsid w:val="002B5D34"/>
    <w:rsid w:val="002B7508"/>
    <w:rsid w:val="002C3A3D"/>
    <w:rsid w:val="002C74CA"/>
    <w:rsid w:val="002F33FD"/>
    <w:rsid w:val="002F744D"/>
    <w:rsid w:val="00303DE6"/>
    <w:rsid w:val="00310124"/>
    <w:rsid w:val="003113BA"/>
    <w:rsid w:val="0031150C"/>
    <w:rsid w:val="0031161A"/>
    <w:rsid w:val="00311BF6"/>
    <w:rsid w:val="0031639B"/>
    <w:rsid w:val="00322306"/>
    <w:rsid w:val="003232F6"/>
    <w:rsid w:val="0032779D"/>
    <w:rsid w:val="003336A8"/>
    <w:rsid w:val="00333F83"/>
    <w:rsid w:val="003347BC"/>
    <w:rsid w:val="003418B3"/>
    <w:rsid w:val="0034389D"/>
    <w:rsid w:val="00350C2A"/>
    <w:rsid w:val="003544FB"/>
    <w:rsid w:val="0035609E"/>
    <w:rsid w:val="003633DD"/>
    <w:rsid w:val="00365D63"/>
    <w:rsid w:val="0036793B"/>
    <w:rsid w:val="00372682"/>
    <w:rsid w:val="00376CC5"/>
    <w:rsid w:val="00384CBF"/>
    <w:rsid w:val="0039693B"/>
    <w:rsid w:val="0039760D"/>
    <w:rsid w:val="003A2C0C"/>
    <w:rsid w:val="003B071B"/>
    <w:rsid w:val="003B264A"/>
    <w:rsid w:val="003B3C40"/>
    <w:rsid w:val="003C0802"/>
    <w:rsid w:val="003C583E"/>
    <w:rsid w:val="003D2B2C"/>
    <w:rsid w:val="003D2F2D"/>
    <w:rsid w:val="003D32CF"/>
    <w:rsid w:val="003D5359"/>
    <w:rsid w:val="003E096B"/>
    <w:rsid w:val="003E583E"/>
    <w:rsid w:val="003F12FC"/>
    <w:rsid w:val="003F46B5"/>
    <w:rsid w:val="003F6F59"/>
    <w:rsid w:val="00401590"/>
    <w:rsid w:val="00404C9C"/>
    <w:rsid w:val="00407752"/>
    <w:rsid w:val="00420B6B"/>
    <w:rsid w:val="00422E39"/>
    <w:rsid w:val="004236DF"/>
    <w:rsid w:val="0042752F"/>
    <w:rsid w:val="00431D0A"/>
    <w:rsid w:val="004338B9"/>
    <w:rsid w:val="00446E4C"/>
    <w:rsid w:val="00450E4A"/>
    <w:rsid w:val="004554EF"/>
    <w:rsid w:val="0046301A"/>
    <w:rsid w:val="00463E3D"/>
    <w:rsid w:val="004645AE"/>
    <w:rsid w:val="0047189A"/>
    <w:rsid w:val="004751FE"/>
    <w:rsid w:val="00492344"/>
    <w:rsid w:val="00496926"/>
    <w:rsid w:val="004A2B62"/>
    <w:rsid w:val="004A3381"/>
    <w:rsid w:val="004A3E14"/>
    <w:rsid w:val="004B0B4D"/>
    <w:rsid w:val="004C3B6D"/>
    <w:rsid w:val="004C581E"/>
    <w:rsid w:val="004D15D3"/>
    <w:rsid w:val="004D3234"/>
    <w:rsid w:val="004D3E33"/>
    <w:rsid w:val="004E081E"/>
    <w:rsid w:val="004E31CB"/>
    <w:rsid w:val="004E6B93"/>
    <w:rsid w:val="004E71D8"/>
    <w:rsid w:val="004E78DF"/>
    <w:rsid w:val="004F4E0E"/>
    <w:rsid w:val="00500381"/>
    <w:rsid w:val="00510770"/>
    <w:rsid w:val="00517663"/>
    <w:rsid w:val="0052252B"/>
    <w:rsid w:val="005250F2"/>
    <w:rsid w:val="005263A8"/>
    <w:rsid w:val="005328D4"/>
    <w:rsid w:val="0053788A"/>
    <w:rsid w:val="005407E4"/>
    <w:rsid w:val="00540C74"/>
    <w:rsid w:val="005433AE"/>
    <w:rsid w:val="00553E00"/>
    <w:rsid w:val="005546C0"/>
    <w:rsid w:val="00572220"/>
    <w:rsid w:val="005732C7"/>
    <w:rsid w:val="0057355A"/>
    <w:rsid w:val="005747E6"/>
    <w:rsid w:val="00576C69"/>
    <w:rsid w:val="00577C4C"/>
    <w:rsid w:val="0058416F"/>
    <w:rsid w:val="00585098"/>
    <w:rsid w:val="005877E3"/>
    <w:rsid w:val="00591035"/>
    <w:rsid w:val="00591A22"/>
    <w:rsid w:val="00596554"/>
    <w:rsid w:val="005A1D84"/>
    <w:rsid w:val="005A42BD"/>
    <w:rsid w:val="005A53FE"/>
    <w:rsid w:val="005A699A"/>
    <w:rsid w:val="005A70EA"/>
    <w:rsid w:val="005C2E07"/>
    <w:rsid w:val="005C3963"/>
    <w:rsid w:val="005C70E0"/>
    <w:rsid w:val="005C758C"/>
    <w:rsid w:val="005D1840"/>
    <w:rsid w:val="005D29AB"/>
    <w:rsid w:val="005D35E4"/>
    <w:rsid w:val="005D6E8A"/>
    <w:rsid w:val="005D78C8"/>
    <w:rsid w:val="005D7910"/>
    <w:rsid w:val="005E4150"/>
    <w:rsid w:val="005E4992"/>
    <w:rsid w:val="005F42ED"/>
    <w:rsid w:val="005F4BAF"/>
    <w:rsid w:val="005F7FE3"/>
    <w:rsid w:val="00600E5A"/>
    <w:rsid w:val="0060606C"/>
    <w:rsid w:val="006148D6"/>
    <w:rsid w:val="00614C68"/>
    <w:rsid w:val="0062154F"/>
    <w:rsid w:val="00626026"/>
    <w:rsid w:val="00631A8C"/>
    <w:rsid w:val="0063582B"/>
    <w:rsid w:val="0064163D"/>
    <w:rsid w:val="00643252"/>
    <w:rsid w:val="006460BC"/>
    <w:rsid w:val="00647964"/>
    <w:rsid w:val="0065125E"/>
    <w:rsid w:val="00651CA2"/>
    <w:rsid w:val="00653D60"/>
    <w:rsid w:val="006550CF"/>
    <w:rsid w:val="00656025"/>
    <w:rsid w:val="00660D05"/>
    <w:rsid w:val="00662631"/>
    <w:rsid w:val="00670133"/>
    <w:rsid w:val="006707E6"/>
    <w:rsid w:val="00671784"/>
    <w:rsid w:val="006717FA"/>
    <w:rsid w:val="00671D9A"/>
    <w:rsid w:val="00673952"/>
    <w:rsid w:val="006828E2"/>
    <w:rsid w:val="00686C9D"/>
    <w:rsid w:val="006917A2"/>
    <w:rsid w:val="00693FF2"/>
    <w:rsid w:val="0069417B"/>
    <w:rsid w:val="006A1DE7"/>
    <w:rsid w:val="006A7A05"/>
    <w:rsid w:val="006B2D5B"/>
    <w:rsid w:val="006B7D14"/>
    <w:rsid w:val="006C186D"/>
    <w:rsid w:val="006D5895"/>
    <w:rsid w:val="006D5B93"/>
    <w:rsid w:val="006E18DE"/>
    <w:rsid w:val="006E1B2E"/>
    <w:rsid w:val="006E54C5"/>
    <w:rsid w:val="006F48B6"/>
    <w:rsid w:val="006F532D"/>
    <w:rsid w:val="00702DB9"/>
    <w:rsid w:val="00702F29"/>
    <w:rsid w:val="00704F09"/>
    <w:rsid w:val="00721C8F"/>
    <w:rsid w:val="00725A7D"/>
    <w:rsid w:val="00727093"/>
    <w:rsid w:val="0073085C"/>
    <w:rsid w:val="007326A2"/>
    <w:rsid w:val="007334CB"/>
    <w:rsid w:val="0074134E"/>
    <w:rsid w:val="00746505"/>
    <w:rsid w:val="00752FD1"/>
    <w:rsid w:val="00754022"/>
    <w:rsid w:val="0075428B"/>
    <w:rsid w:val="00754E71"/>
    <w:rsid w:val="007566C8"/>
    <w:rsid w:val="0075769E"/>
    <w:rsid w:val="00764647"/>
    <w:rsid w:val="00785D5B"/>
    <w:rsid w:val="007901C1"/>
    <w:rsid w:val="00790BB3"/>
    <w:rsid w:val="007912FD"/>
    <w:rsid w:val="00792043"/>
    <w:rsid w:val="007938DC"/>
    <w:rsid w:val="007962DC"/>
    <w:rsid w:val="00796B9B"/>
    <w:rsid w:val="00797EDD"/>
    <w:rsid w:val="007A337A"/>
    <w:rsid w:val="007A46FE"/>
    <w:rsid w:val="007A5380"/>
    <w:rsid w:val="007A7382"/>
    <w:rsid w:val="007B0322"/>
    <w:rsid w:val="007B03E9"/>
    <w:rsid w:val="007B1D6D"/>
    <w:rsid w:val="007C0B14"/>
    <w:rsid w:val="007C0E3F"/>
    <w:rsid w:val="007C206C"/>
    <w:rsid w:val="007C52DC"/>
    <w:rsid w:val="007C5729"/>
    <w:rsid w:val="007C6098"/>
    <w:rsid w:val="007E3148"/>
    <w:rsid w:val="007E3AD0"/>
    <w:rsid w:val="007E75DD"/>
    <w:rsid w:val="007F6E51"/>
    <w:rsid w:val="00800B06"/>
    <w:rsid w:val="00802DA5"/>
    <w:rsid w:val="00805B9A"/>
    <w:rsid w:val="008111E4"/>
    <w:rsid w:val="00811354"/>
    <w:rsid w:val="00812B18"/>
    <w:rsid w:val="0081301C"/>
    <w:rsid w:val="0081520F"/>
    <w:rsid w:val="0081616B"/>
    <w:rsid w:val="00816D51"/>
    <w:rsid w:val="00817DD6"/>
    <w:rsid w:val="0083320E"/>
    <w:rsid w:val="00835E24"/>
    <w:rsid w:val="008505F3"/>
    <w:rsid w:val="008506CC"/>
    <w:rsid w:val="00854DF8"/>
    <w:rsid w:val="008629A9"/>
    <w:rsid w:val="00877D52"/>
    <w:rsid w:val="008844A0"/>
    <w:rsid w:val="0088513A"/>
    <w:rsid w:val="0088656C"/>
    <w:rsid w:val="00893C19"/>
    <w:rsid w:val="00895308"/>
    <w:rsid w:val="008A0240"/>
    <w:rsid w:val="008A17BD"/>
    <w:rsid w:val="008A4D9D"/>
    <w:rsid w:val="008B1D47"/>
    <w:rsid w:val="008C4A1A"/>
    <w:rsid w:val="008D1000"/>
    <w:rsid w:val="008D6C8D"/>
    <w:rsid w:val="008D7CDE"/>
    <w:rsid w:val="008E2B54"/>
    <w:rsid w:val="008E4404"/>
    <w:rsid w:val="008E58C7"/>
    <w:rsid w:val="008E6A88"/>
    <w:rsid w:val="008F117D"/>
    <w:rsid w:val="008F3A93"/>
    <w:rsid w:val="008F5021"/>
    <w:rsid w:val="008F64E5"/>
    <w:rsid w:val="00902319"/>
    <w:rsid w:val="009024E9"/>
    <w:rsid w:val="0090442D"/>
    <w:rsid w:val="00914711"/>
    <w:rsid w:val="00921F40"/>
    <w:rsid w:val="009239C9"/>
    <w:rsid w:val="00933C49"/>
    <w:rsid w:val="00936EED"/>
    <w:rsid w:val="00943573"/>
    <w:rsid w:val="00944E69"/>
    <w:rsid w:val="0094782F"/>
    <w:rsid w:val="00950D57"/>
    <w:rsid w:val="00952A72"/>
    <w:rsid w:val="009557AE"/>
    <w:rsid w:val="00960A08"/>
    <w:rsid w:val="009650B6"/>
    <w:rsid w:val="00966203"/>
    <w:rsid w:val="00971B61"/>
    <w:rsid w:val="00971BDD"/>
    <w:rsid w:val="0097656A"/>
    <w:rsid w:val="009771C7"/>
    <w:rsid w:val="00980C31"/>
    <w:rsid w:val="009839DA"/>
    <w:rsid w:val="00984CCE"/>
    <w:rsid w:val="009955FF"/>
    <w:rsid w:val="00997EDC"/>
    <w:rsid w:val="009A2AF7"/>
    <w:rsid w:val="009B1280"/>
    <w:rsid w:val="009B504D"/>
    <w:rsid w:val="009C097D"/>
    <w:rsid w:val="009C1481"/>
    <w:rsid w:val="009D01DA"/>
    <w:rsid w:val="009D259D"/>
    <w:rsid w:val="009E29F6"/>
    <w:rsid w:val="009F6081"/>
    <w:rsid w:val="00A00487"/>
    <w:rsid w:val="00A05F6E"/>
    <w:rsid w:val="00A10501"/>
    <w:rsid w:val="00A11865"/>
    <w:rsid w:val="00A1226A"/>
    <w:rsid w:val="00A24724"/>
    <w:rsid w:val="00A31496"/>
    <w:rsid w:val="00A353B4"/>
    <w:rsid w:val="00A35811"/>
    <w:rsid w:val="00A36390"/>
    <w:rsid w:val="00A44C81"/>
    <w:rsid w:val="00A46B5E"/>
    <w:rsid w:val="00A46C54"/>
    <w:rsid w:val="00A50D9D"/>
    <w:rsid w:val="00A5126D"/>
    <w:rsid w:val="00A53000"/>
    <w:rsid w:val="00A53B88"/>
    <w:rsid w:val="00A545C6"/>
    <w:rsid w:val="00A60E9B"/>
    <w:rsid w:val="00A62265"/>
    <w:rsid w:val="00A622C9"/>
    <w:rsid w:val="00A63232"/>
    <w:rsid w:val="00A64FC8"/>
    <w:rsid w:val="00A7001C"/>
    <w:rsid w:val="00A75F87"/>
    <w:rsid w:val="00A7640C"/>
    <w:rsid w:val="00A8015B"/>
    <w:rsid w:val="00A954D6"/>
    <w:rsid w:val="00A95D8B"/>
    <w:rsid w:val="00AB20A3"/>
    <w:rsid w:val="00AB21B2"/>
    <w:rsid w:val="00AB6B27"/>
    <w:rsid w:val="00AC0270"/>
    <w:rsid w:val="00AC3EA3"/>
    <w:rsid w:val="00AC792D"/>
    <w:rsid w:val="00AD1EF3"/>
    <w:rsid w:val="00AD331A"/>
    <w:rsid w:val="00AD4336"/>
    <w:rsid w:val="00AE1913"/>
    <w:rsid w:val="00AE25D9"/>
    <w:rsid w:val="00AE4FBD"/>
    <w:rsid w:val="00AF1182"/>
    <w:rsid w:val="00B065CB"/>
    <w:rsid w:val="00B15A51"/>
    <w:rsid w:val="00B25B53"/>
    <w:rsid w:val="00B261B1"/>
    <w:rsid w:val="00B26C06"/>
    <w:rsid w:val="00B2724D"/>
    <w:rsid w:val="00B31C2F"/>
    <w:rsid w:val="00B321F4"/>
    <w:rsid w:val="00B34B80"/>
    <w:rsid w:val="00B41ADB"/>
    <w:rsid w:val="00B657B8"/>
    <w:rsid w:val="00B73179"/>
    <w:rsid w:val="00B7350B"/>
    <w:rsid w:val="00B81959"/>
    <w:rsid w:val="00B84920"/>
    <w:rsid w:val="00B8556A"/>
    <w:rsid w:val="00B934AA"/>
    <w:rsid w:val="00B93F63"/>
    <w:rsid w:val="00B9522A"/>
    <w:rsid w:val="00B95C8A"/>
    <w:rsid w:val="00B97F0E"/>
    <w:rsid w:val="00BA241F"/>
    <w:rsid w:val="00BA4795"/>
    <w:rsid w:val="00BA541C"/>
    <w:rsid w:val="00BB1748"/>
    <w:rsid w:val="00BB2634"/>
    <w:rsid w:val="00BB3099"/>
    <w:rsid w:val="00BB41CE"/>
    <w:rsid w:val="00BB4E41"/>
    <w:rsid w:val="00BB6949"/>
    <w:rsid w:val="00BC3F40"/>
    <w:rsid w:val="00BC78B1"/>
    <w:rsid w:val="00BD15DD"/>
    <w:rsid w:val="00BD32F1"/>
    <w:rsid w:val="00BD7C48"/>
    <w:rsid w:val="00BE0B68"/>
    <w:rsid w:val="00BE3DF5"/>
    <w:rsid w:val="00BE7CD3"/>
    <w:rsid w:val="00BF1ADA"/>
    <w:rsid w:val="00BF3C1A"/>
    <w:rsid w:val="00C012A3"/>
    <w:rsid w:val="00C017AF"/>
    <w:rsid w:val="00C03061"/>
    <w:rsid w:val="00C04AF8"/>
    <w:rsid w:val="00C07079"/>
    <w:rsid w:val="00C11DB8"/>
    <w:rsid w:val="00C16F19"/>
    <w:rsid w:val="00C23C9C"/>
    <w:rsid w:val="00C30EB1"/>
    <w:rsid w:val="00C362EA"/>
    <w:rsid w:val="00C451F1"/>
    <w:rsid w:val="00C50125"/>
    <w:rsid w:val="00C52A7B"/>
    <w:rsid w:val="00C55919"/>
    <w:rsid w:val="00C56BC4"/>
    <w:rsid w:val="00C62653"/>
    <w:rsid w:val="00C6324C"/>
    <w:rsid w:val="00C6640C"/>
    <w:rsid w:val="00C675D2"/>
    <w:rsid w:val="00C679AA"/>
    <w:rsid w:val="00C724CF"/>
    <w:rsid w:val="00C75972"/>
    <w:rsid w:val="00C82792"/>
    <w:rsid w:val="00C87E35"/>
    <w:rsid w:val="00C93414"/>
    <w:rsid w:val="00C948FD"/>
    <w:rsid w:val="00C97444"/>
    <w:rsid w:val="00CA40B2"/>
    <w:rsid w:val="00CB1755"/>
    <w:rsid w:val="00CB2215"/>
    <w:rsid w:val="00CB2220"/>
    <w:rsid w:val="00CB43D5"/>
    <w:rsid w:val="00CB7207"/>
    <w:rsid w:val="00CC09CD"/>
    <w:rsid w:val="00CC6492"/>
    <w:rsid w:val="00CC76F9"/>
    <w:rsid w:val="00CC78D6"/>
    <w:rsid w:val="00CC7916"/>
    <w:rsid w:val="00CD066B"/>
    <w:rsid w:val="00CD079C"/>
    <w:rsid w:val="00CD3B24"/>
    <w:rsid w:val="00CD3ECE"/>
    <w:rsid w:val="00CD46E2"/>
    <w:rsid w:val="00CD5865"/>
    <w:rsid w:val="00CD7220"/>
    <w:rsid w:val="00CD7D6C"/>
    <w:rsid w:val="00CE0704"/>
    <w:rsid w:val="00CE71B0"/>
    <w:rsid w:val="00CF0DCC"/>
    <w:rsid w:val="00CF7BE9"/>
    <w:rsid w:val="00D00D0B"/>
    <w:rsid w:val="00D04993"/>
    <w:rsid w:val="00D04B69"/>
    <w:rsid w:val="00D065BA"/>
    <w:rsid w:val="00D17100"/>
    <w:rsid w:val="00D17FA8"/>
    <w:rsid w:val="00D17FBC"/>
    <w:rsid w:val="00D26A09"/>
    <w:rsid w:val="00D40420"/>
    <w:rsid w:val="00D5079B"/>
    <w:rsid w:val="00D531EC"/>
    <w:rsid w:val="00D537FA"/>
    <w:rsid w:val="00D63311"/>
    <w:rsid w:val="00D703C0"/>
    <w:rsid w:val="00D706B6"/>
    <w:rsid w:val="00D7183D"/>
    <w:rsid w:val="00D7671B"/>
    <w:rsid w:val="00D7673F"/>
    <w:rsid w:val="00D77258"/>
    <w:rsid w:val="00D80D99"/>
    <w:rsid w:val="00D93DF3"/>
    <w:rsid w:val="00D9503C"/>
    <w:rsid w:val="00D954C8"/>
    <w:rsid w:val="00D972DA"/>
    <w:rsid w:val="00DB1951"/>
    <w:rsid w:val="00DC2FA9"/>
    <w:rsid w:val="00DC5CEF"/>
    <w:rsid w:val="00DD2115"/>
    <w:rsid w:val="00DD2F8B"/>
    <w:rsid w:val="00DD6BE0"/>
    <w:rsid w:val="00DD73EF"/>
    <w:rsid w:val="00DE1FD6"/>
    <w:rsid w:val="00DE23E8"/>
    <w:rsid w:val="00DE38A0"/>
    <w:rsid w:val="00DE6A44"/>
    <w:rsid w:val="00DF11B4"/>
    <w:rsid w:val="00DF187F"/>
    <w:rsid w:val="00DF1D83"/>
    <w:rsid w:val="00DF1D84"/>
    <w:rsid w:val="00DF61BE"/>
    <w:rsid w:val="00E0128B"/>
    <w:rsid w:val="00E01526"/>
    <w:rsid w:val="00E04F7C"/>
    <w:rsid w:val="00E11C78"/>
    <w:rsid w:val="00E1500D"/>
    <w:rsid w:val="00E1559C"/>
    <w:rsid w:val="00E17D6A"/>
    <w:rsid w:val="00E221F3"/>
    <w:rsid w:val="00E26B8F"/>
    <w:rsid w:val="00E36AC0"/>
    <w:rsid w:val="00E36BDB"/>
    <w:rsid w:val="00E43EF5"/>
    <w:rsid w:val="00E57768"/>
    <w:rsid w:val="00E64634"/>
    <w:rsid w:val="00E64E17"/>
    <w:rsid w:val="00E70492"/>
    <w:rsid w:val="00E71DA3"/>
    <w:rsid w:val="00E72F42"/>
    <w:rsid w:val="00E77803"/>
    <w:rsid w:val="00E852EA"/>
    <w:rsid w:val="00E87822"/>
    <w:rsid w:val="00E9561B"/>
    <w:rsid w:val="00EA11E5"/>
    <w:rsid w:val="00EA1917"/>
    <w:rsid w:val="00EA333E"/>
    <w:rsid w:val="00EA3D3C"/>
    <w:rsid w:val="00EA56DA"/>
    <w:rsid w:val="00EA79DA"/>
    <w:rsid w:val="00EC3F11"/>
    <w:rsid w:val="00EC68E7"/>
    <w:rsid w:val="00EC7CC3"/>
    <w:rsid w:val="00ED00D9"/>
    <w:rsid w:val="00ED0224"/>
    <w:rsid w:val="00EE4D6F"/>
    <w:rsid w:val="00F01837"/>
    <w:rsid w:val="00F04581"/>
    <w:rsid w:val="00F1167F"/>
    <w:rsid w:val="00F11933"/>
    <w:rsid w:val="00F254A4"/>
    <w:rsid w:val="00F27A2F"/>
    <w:rsid w:val="00F33C4C"/>
    <w:rsid w:val="00F46494"/>
    <w:rsid w:val="00F46D99"/>
    <w:rsid w:val="00F558AB"/>
    <w:rsid w:val="00F55DC1"/>
    <w:rsid w:val="00F61D89"/>
    <w:rsid w:val="00F6535D"/>
    <w:rsid w:val="00F72F1F"/>
    <w:rsid w:val="00F74F65"/>
    <w:rsid w:val="00F755CD"/>
    <w:rsid w:val="00F865F4"/>
    <w:rsid w:val="00F86ABB"/>
    <w:rsid w:val="00F87118"/>
    <w:rsid w:val="00F90644"/>
    <w:rsid w:val="00F95AC5"/>
    <w:rsid w:val="00F97039"/>
    <w:rsid w:val="00FA3769"/>
    <w:rsid w:val="00FA5627"/>
    <w:rsid w:val="00FB2390"/>
    <w:rsid w:val="00FB4D4B"/>
    <w:rsid w:val="00FB5D7C"/>
    <w:rsid w:val="00FC04D3"/>
    <w:rsid w:val="00FC3A45"/>
    <w:rsid w:val="00FC4B31"/>
    <w:rsid w:val="00FC6DDF"/>
    <w:rsid w:val="00FD6570"/>
    <w:rsid w:val="00FD7648"/>
    <w:rsid w:val="00FE2770"/>
    <w:rsid w:val="00FE6632"/>
    <w:rsid w:val="00FE7FD4"/>
    <w:rsid w:val="0179546C"/>
    <w:rsid w:val="05F91FF3"/>
    <w:rsid w:val="08D1072D"/>
    <w:rsid w:val="10FB5BDC"/>
    <w:rsid w:val="143C0CA7"/>
    <w:rsid w:val="1F3128F0"/>
    <w:rsid w:val="24D80578"/>
    <w:rsid w:val="2608314D"/>
    <w:rsid w:val="36B81B91"/>
    <w:rsid w:val="3790083E"/>
    <w:rsid w:val="465A2540"/>
    <w:rsid w:val="47514C81"/>
    <w:rsid w:val="4DF06D15"/>
    <w:rsid w:val="4EC524B0"/>
    <w:rsid w:val="50194F6E"/>
    <w:rsid w:val="53A21BCD"/>
    <w:rsid w:val="58BC60C6"/>
    <w:rsid w:val="60C921DD"/>
    <w:rsid w:val="61BA4586"/>
    <w:rsid w:val="643028DD"/>
    <w:rsid w:val="64B13ABD"/>
    <w:rsid w:val="6FB260B3"/>
    <w:rsid w:val="74842467"/>
    <w:rsid w:val="77E837A3"/>
    <w:rsid w:val="7B43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4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5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9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8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7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4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annotation reference"/>
    <w:basedOn w:val="22"/>
    <w:unhideWhenUsed/>
    <w:qFormat/>
    <w:uiPriority w:val="99"/>
    <w:rPr>
      <w:sz w:val="16"/>
      <w:szCs w:val="16"/>
    </w:rPr>
  </w:style>
  <w:style w:type="character" w:styleId="31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5">
    <w:name w:val="Footer Char"/>
    <w:basedOn w:val="22"/>
    <w:link w:val="13"/>
    <w:qFormat/>
    <w:uiPriority w:val="99"/>
  </w:style>
  <w:style w:type="character" w:customStyle="1" w:styleId="36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7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8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9">
    <w:name w:val="Comment Text Char"/>
    <w:basedOn w:val="22"/>
    <w:link w:val="10"/>
    <w:qFormat/>
    <w:uiPriority w:val="99"/>
    <w:rPr>
      <w:sz w:val="20"/>
      <w:szCs w:val="20"/>
    </w:rPr>
  </w:style>
  <w:style w:type="character" w:customStyle="1" w:styleId="40">
    <w:name w:val="Comment Subject Char"/>
    <w:basedOn w:val="39"/>
    <w:link w:val="19"/>
    <w:semiHidden/>
    <w:qFormat/>
    <w:uiPriority w:val="99"/>
    <w:rPr>
      <w:b/>
      <w:bCs/>
      <w:sz w:val="20"/>
      <w:szCs w:val="20"/>
    </w:rPr>
  </w:style>
  <w:style w:type="character" w:customStyle="1" w:styleId="4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2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3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4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5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6">
    <w:name w:val="Author List"/>
    <w:basedOn w:val="15"/>
    <w:next w:val="1"/>
    <w:qFormat/>
    <w:uiPriority w:val="1"/>
  </w:style>
  <w:style w:type="character" w:customStyle="1" w:styleId="47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2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2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character" w:customStyle="1" w:styleId="54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/>
</ds:datastoreItem>
</file>

<file path=customXml/itemProps3.xml><?xml version="1.0" encoding="utf-8"?>
<ds:datastoreItem xmlns:ds="http://schemas.openxmlformats.org/officeDocument/2006/customXml" ds:itemID="{37D19558-80B8-407F-9A85-A5582859BFC5}">
  <ds:schemaRefs/>
</ds:datastoreItem>
</file>

<file path=customXml/itemProps4.xml><?xml version="1.0" encoding="utf-8"?>
<ds:datastoreItem xmlns:ds="http://schemas.openxmlformats.org/officeDocument/2006/customXml" ds:itemID="{51F9E78B-9130-4244-A349-202827F2937E}">
  <ds:schemaRefs/>
</ds:datastoreItem>
</file>

<file path=customXml/itemProps5.xml><?xml version="1.0" encoding="utf-8"?>
<ds:datastoreItem xmlns:ds="http://schemas.openxmlformats.org/officeDocument/2006/customXml" ds:itemID="{C80633FE-2C4D-43D3-9027-7B70B5BC8799}">
  <ds:schemaRefs/>
</ds:datastoreItem>
</file>

<file path=customXml/itemProps6.xml><?xml version="1.0" encoding="utf-8"?>
<ds:datastoreItem xmlns:ds="http://schemas.openxmlformats.org/officeDocument/2006/customXml" ds:itemID="{5F9F80FA-172A-49E6-812C-44A6388DD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1</Pages>
  <Words>845</Words>
  <Characters>5450</Characters>
  <Lines>269</Lines>
  <Paragraphs>76</Paragraphs>
  <TotalTime>4</TotalTime>
  <ScaleCrop>false</ScaleCrop>
  <LinksUpToDate>false</LinksUpToDate>
  <CharactersWithSpaces>5883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2022-11-17T16:52:00Z</dcterms:created>
  <dc:creator>Lenovo</dc:creator>
  <cp:lastModifiedBy>圣英</cp:lastModifiedBy>
  <cp:lastPrinted>2013-10-03T12:51:00Z</cp:lastPrinted>
  <dcterms:modified xsi:type="dcterms:W3CDTF">2026-03-26T10:06:13Z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1012000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1f20ac40-4545-4ae8-9e88-2ffc72570862</vt:lpwstr>
  </property>
  <property fmtid="{D5CDD505-2E9C-101B-9397-08002B2CF9AE}" pid="10" name="KSOTemplateDocerSaveRecord">
    <vt:lpwstr>eyJoZGlkIjoiZjQ5YmIzNWYxZWUyNGM1NjIwZjE1NTNlOTg2NTEyMTciLCJ1c2VySWQiOiIzNTA4Njc0MjkifQ==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F1AADE07E11D4344B94DD2049BC67486_12</vt:lpwstr>
  </property>
</Properties>
</file>