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4D7A5" w14:textId="0F30D6EC" w:rsidR="00EE77AB" w:rsidRDefault="00FE5B6D" w:rsidP="004870A5">
      <w:pPr>
        <w:pStyle w:val="HD1"/>
        <w:numPr>
          <w:ilvl w:val="0"/>
          <w:numId w:val="0"/>
        </w:numPr>
      </w:pPr>
      <w:r w:rsidRPr="00DC5EAD">
        <w:t>Supplementary</w:t>
      </w:r>
      <w:r w:rsidR="00AA2F2C" w:rsidRPr="00DC5EAD">
        <w:t xml:space="preserve"> Information</w:t>
      </w:r>
    </w:p>
    <w:p w14:paraId="39959DCA" w14:textId="7CF7C16A" w:rsidR="009C0D79" w:rsidRDefault="009C0D79" w:rsidP="004870A5">
      <w:pPr>
        <w:pStyle w:val="HD2"/>
        <w:numPr>
          <w:ilvl w:val="0"/>
          <w:numId w:val="0"/>
        </w:numPr>
      </w:pPr>
      <w:r w:rsidRPr="00DC5EAD">
        <w:t>Supplementary</w:t>
      </w:r>
      <w:r>
        <w:t xml:space="preserve"> Methods</w:t>
      </w:r>
    </w:p>
    <w:p w14:paraId="5A7EAF35" w14:textId="77777777" w:rsidR="009C0D79" w:rsidRPr="0046527B" w:rsidRDefault="009C0D79" w:rsidP="009C0D79">
      <w:r w:rsidRPr="0046527B">
        <w:rPr>
          <w:b/>
          <w:bCs/>
        </w:rPr>
        <w:t xml:space="preserve">Methods S1: Specificity of the TaqMan assays: </w:t>
      </w:r>
      <w:r w:rsidRPr="0046527B">
        <w:t>The specificity of the assays was tested using genomic DNA of 27 strains. For most strains 0.5 ng of purified DNA was used, but for some strains a suspension of 10</w:t>
      </w:r>
      <w:r w:rsidRPr="0046527B">
        <w:rPr>
          <w:vertAlign w:val="superscript"/>
        </w:rPr>
        <w:t>9</w:t>
      </w:r>
      <w:r w:rsidRPr="0046527B">
        <w:t>- 10</w:t>
      </w:r>
      <w:r w:rsidRPr="0046527B">
        <w:rPr>
          <w:vertAlign w:val="superscript"/>
        </w:rPr>
        <w:t>10</w:t>
      </w:r>
      <w:r w:rsidRPr="0046527B">
        <w:t xml:space="preserve"> cells/mL was boiled for 10 min in 150 µL MilliQ water (MQ) prior to testing. For each TaqMan assay 2 µL of DNA or the boiled suspensions was mixed with 2 µL reaction mix containing PerfeCTa multiplex qPCR ToughMix 5x (Quantabio, Beverly, USA), 100 nM probe and 300 nM of each forward and reverse primer. The reactions were performed in a 12K Flex QuantStudio or a QuantStudio 5 Real-Time PCR system (Applied biosystems) using the following conditions: 95 °C for 2 min; 40 cycles of 95 °C for 15 s followed by 60 °C for 60 s. Analysis of the data was done by automatic threshold calculation within the Applied Biosystems software. A Ct value ≤ 35 was considered positive. </w:t>
      </w:r>
    </w:p>
    <w:p w14:paraId="491477DE" w14:textId="77777777" w:rsidR="009C0D79" w:rsidRDefault="009C0D79" w:rsidP="009C0D79">
      <w:r w:rsidRPr="0046527B">
        <w:t xml:space="preserve">The specificity and usability were further tested using constituents of casing soils or casing soils of various compositions. DNA was extracted from 10 g of material using the DNeasy PowerMax Soil kit (Qiagen, Germany) according to the manufacturer’s protocol. TaqMan assays were performed as described above with 2 µL DNA. </w:t>
      </w:r>
    </w:p>
    <w:p w14:paraId="73725A23" w14:textId="77777777" w:rsidR="000B513E" w:rsidRPr="0046527B" w:rsidRDefault="000B513E" w:rsidP="000B513E">
      <w:bookmarkStart w:id="0" w:name="_Ref185848803"/>
      <w:r w:rsidRPr="0046527B">
        <w:rPr>
          <w:b/>
          <w:bCs/>
        </w:rPr>
        <w:t>Methods S2:</w:t>
      </w:r>
      <w:r w:rsidRPr="0046527B">
        <w:t xml:space="preserve"> </w:t>
      </w:r>
      <w:r w:rsidRPr="0046527B">
        <w:rPr>
          <w:b/>
          <w:bCs/>
        </w:rPr>
        <w:t xml:space="preserve">Triplex TaqMan design: </w:t>
      </w:r>
      <w:r w:rsidRPr="0046527B">
        <w:t xml:space="preserve">The two simplex assays for the target bacteria were combined with an assay that quantifies </w:t>
      </w:r>
      <w:r w:rsidRPr="0046527B">
        <w:rPr>
          <w:i/>
          <w:iCs/>
        </w:rPr>
        <w:t>Xanthomonas campestris</w:t>
      </w:r>
      <w:r w:rsidRPr="0046527B">
        <w:t xml:space="preserve"> pv. </w:t>
      </w:r>
      <w:r w:rsidRPr="0046527B">
        <w:rPr>
          <w:i/>
          <w:iCs/>
        </w:rPr>
        <w:t>campestris</w:t>
      </w:r>
      <w:r w:rsidRPr="0046527B">
        <w:t xml:space="preserve"> (Xcc) into a triplex TaqMan (Köhl et al. 2011; Taparia et al. 2020). For each group of biostimulants, a triplex TaqMan assay was designed with two target-specific assays, each with its own dye (Cy5 or FAM) and an amplification and extraction control (</w:t>
      </w:r>
      <w:r w:rsidRPr="0046527B">
        <w:rPr>
          <w:i/>
          <w:iCs/>
        </w:rPr>
        <w:t>X. campestris</w:t>
      </w:r>
      <w:r w:rsidRPr="0046527B">
        <w:t>), labelled with HEX. The triplex TaqMan was performed using the same PCR conditions and materials as the simplex tests, with 100 nM probe and 300 nM of each primer in a total volume of 25 µL.</w:t>
      </w:r>
    </w:p>
    <w:bookmarkEnd w:id="0"/>
    <w:p w14:paraId="76AC6E64" w14:textId="68CF3575" w:rsidR="000B513E" w:rsidRDefault="000B513E" w:rsidP="000B513E">
      <w:r w:rsidRPr="0046527B">
        <w:rPr>
          <w:b/>
          <w:bCs/>
        </w:rPr>
        <w:t>Methods S3:</w:t>
      </w:r>
      <w:r w:rsidRPr="0046527B">
        <w:t xml:space="preserve"> </w:t>
      </w:r>
      <w:r w:rsidRPr="0046527B">
        <w:rPr>
          <w:b/>
          <w:bCs/>
        </w:rPr>
        <w:t xml:space="preserve">Limit of detection of the assays: </w:t>
      </w:r>
      <w:r w:rsidRPr="0046527B">
        <w:t xml:space="preserve">The limit of detection for the triplex assays designed </w:t>
      </w:r>
      <w:r>
        <w:t>for</w:t>
      </w:r>
      <w:r w:rsidRPr="0046527B">
        <w:t xml:space="preserve"> </w:t>
      </w:r>
      <w:r w:rsidRPr="0046527B">
        <w:rPr>
          <w:i/>
          <w:iCs/>
        </w:rPr>
        <w:t>B. velezensis</w:t>
      </w:r>
      <w:r w:rsidRPr="0046527B">
        <w:t xml:space="preserve"> strains CM19, CM5 and CM35 (</w:t>
      </w:r>
      <w:r w:rsidR="00ED18CD" w:rsidRPr="0046527B">
        <w:t>Table S</w:t>
      </w:r>
      <w:r w:rsidR="00ED18CD">
        <w:rPr>
          <w:noProof/>
        </w:rPr>
        <w:t>7</w:t>
      </w:r>
      <w:r w:rsidRPr="0046527B">
        <w:t>) was determined in two casing soils, i.e. in peat and steamed spent casing soil. 100 µL of a ten-fold serial dilution of 3-days old cultures of the strains in Ringers in a PowerBead Pro tube was mixed with 250 mg of the casings (4 × 10</w:t>
      </w:r>
      <w:r w:rsidRPr="0046527B">
        <w:rPr>
          <w:vertAlign w:val="superscript"/>
        </w:rPr>
        <w:t>7</w:t>
      </w:r>
      <w:r w:rsidRPr="0046527B">
        <w:t xml:space="preserve"> – 4 × 10</w:t>
      </w:r>
      <w:r w:rsidRPr="0046527B">
        <w:rPr>
          <w:vertAlign w:val="superscript"/>
        </w:rPr>
        <w:t>1</w:t>
      </w:r>
      <w:r w:rsidRPr="0046527B">
        <w:t xml:space="preserve"> cells g</w:t>
      </w:r>
      <w:r w:rsidRPr="0046527B">
        <w:rPr>
          <w:vertAlign w:val="superscript"/>
        </w:rPr>
        <w:t>-1</w:t>
      </w:r>
      <w:r w:rsidRPr="0046527B">
        <w:t xml:space="preserve"> of casing soil). Casing soils with 100 µL Ringers without supplemented bacteria served as a control. A volume of 100 µL of a suspension of </w:t>
      </w:r>
      <w:r w:rsidRPr="0046527B">
        <w:rPr>
          <w:i/>
        </w:rPr>
        <w:t>X. campestris</w:t>
      </w:r>
      <w:r w:rsidRPr="0046527B">
        <w:t xml:space="preserve"> (Xcc) of 10</w:t>
      </w:r>
      <w:r w:rsidRPr="0046527B">
        <w:rPr>
          <w:vertAlign w:val="superscript"/>
        </w:rPr>
        <w:t>6</w:t>
      </w:r>
      <w:r w:rsidRPr="0046527B">
        <w:t xml:space="preserve"> cell mL</w:t>
      </w:r>
      <w:r w:rsidRPr="0046527B">
        <w:rPr>
          <w:vertAlign w:val="superscript"/>
        </w:rPr>
        <w:t>-1</w:t>
      </w:r>
      <w:r w:rsidRPr="0046527B">
        <w:t xml:space="preserve"> was added to each sample as extraction and amplification control. The soils were subsequently freeze dried overnight and shaken for 2 times 90 seconds in a paint shaker. DNA was extracted using a DNeasy Power Soil Pro Kit according to the manufacturer’s instructions. The triplex TaqMan assay was </w:t>
      </w:r>
      <w:r w:rsidRPr="0046527B">
        <w:lastRenderedPageBreak/>
        <w:t>executed as described above with 0.75 µL of each primer (10 µM) and 0.75 µL of each probe (10 µM), labelled with FAM, Cy5 (for target specific probes) or HEX (for Xcc).</w:t>
      </w:r>
    </w:p>
    <w:p w14:paraId="7C17B15E" w14:textId="26C7D197" w:rsidR="000D63F1" w:rsidRDefault="009C0D79" w:rsidP="00562AE0">
      <w:pPr>
        <w:pStyle w:val="HD2"/>
        <w:numPr>
          <w:ilvl w:val="0"/>
          <w:numId w:val="0"/>
        </w:numPr>
        <w:rPr>
          <w:rFonts w:asciiTheme="minorHAnsi" w:hAnsiTheme="minorHAnsi" w:cstheme="minorHAnsi"/>
        </w:rPr>
      </w:pPr>
      <w:r w:rsidRPr="00DC5EAD">
        <w:t>Supplementary</w:t>
      </w:r>
      <w:r>
        <w:t xml:space="preserve"> Tables</w:t>
      </w:r>
    </w:p>
    <w:p w14:paraId="1BB37E48" w14:textId="3FE6BFB4" w:rsidR="000D63F1" w:rsidRPr="0046527B" w:rsidRDefault="000D63F1" w:rsidP="000D63F1">
      <w:pPr>
        <w:pStyle w:val="NoSpacing"/>
      </w:pPr>
      <w:bookmarkStart w:id="1" w:name="_Ref185848410"/>
      <w:r w:rsidRPr="0046527B">
        <w:t>Table S</w:t>
      </w:r>
      <w:r w:rsidR="00ED18CD">
        <w:rPr>
          <w:noProof/>
        </w:rPr>
        <w:t>1</w:t>
      </w:r>
      <w:bookmarkEnd w:id="1"/>
      <w:r w:rsidRPr="0046527B">
        <w:t>: Media employed to isolate</w:t>
      </w:r>
      <w:r>
        <w:t xml:space="preserve"> and culture</w:t>
      </w:r>
      <w:r w:rsidRPr="0046527B">
        <w:t xml:space="preserve"> bacteria from the casing and</w:t>
      </w:r>
      <w:r>
        <w:t xml:space="preserve"> </w:t>
      </w:r>
      <w:r>
        <w:rPr>
          <w:i/>
          <w:iCs/>
        </w:rPr>
        <w:t xml:space="preserve">A. bisporus </w:t>
      </w:r>
      <w:r>
        <w:t>basidiomes</w:t>
      </w:r>
      <w:r w:rsidRPr="0046527B">
        <w:t>.</w:t>
      </w:r>
    </w:p>
    <w:tbl>
      <w:tblPr>
        <w:tblStyle w:val="Tablaconcuadrcula1"/>
        <w:tblW w:w="9072" w:type="dxa"/>
        <w:tblLook w:val="04A0" w:firstRow="1" w:lastRow="0" w:firstColumn="1" w:lastColumn="0" w:noHBand="0" w:noVBand="1"/>
      </w:tblPr>
      <w:tblGrid>
        <w:gridCol w:w="1820"/>
        <w:gridCol w:w="7252"/>
      </w:tblGrid>
      <w:tr w:rsidR="000D63F1" w:rsidRPr="0046527B" w14:paraId="22A6C355" w14:textId="77777777" w:rsidTr="00615651">
        <w:trPr>
          <w:trHeight w:val="315"/>
        </w:trPr>
        <w:tc>
          <w:tcPr>
            <w:tcW w:w="1820" w:type="dxa"/>
            <w:vAlign w:val="center"/>
            <w:hideMark/>
          </w:tcPr>
          <w:p w14:paraId="50005803" w14:textId="77777777" w:rsidR="000D63F1" w:rsidRPr="0046527B" w:rsidRDefault="000D63F1" w:rsidP="000D63F1">
            <w:pPr>
              <w:pStyle w:val="tabletext"/>
            </w:pPr>
            <w:r w:rsidRPr="0046527B">
              <w:t>Media</w:t>
            </w:r>
          </w:p>
        </w:tc>
        <w:tc>
          <w:tcPr>
            <w:tcW w:w="7252" w:type="dxa"/>
            <w:noWrap/>
            <w:vAlign w:val="center"/>
            <w:hideMark/>
          </w:tcPr>
          <w:p w14:paraId="383D4C59" w14:textId="77777777" w:rsidR="000D63F1" w:rsidRPr="0046527B" w:rsidRDefault="000D63F1" w:rsidP="000D63F1">
            <w:pPr>
              <w:pStyle w:val="tabletext"/>
            </w:pPr>
            <w:r w:rsidRPr="0046527B">
              <w:t>Recipe</w:t>
            </w:r>
          </w:p>
        </w:tc>
      </w:tr>
      <w:tr w:rsidR="000D63F1" w:rsidRPr="0046527B" w14:paraId="2608A09C" w14:textId="77777777" w:rsidTr="00615651">
        <w:trPr>
          <w:trHeight w:val="1200"/>
        </w:trPr>
        <w:tc>
          <w:tcPr>
            <w:tcW w:w="1820" w:type="dxa"/>
            <w:vAlign w:val="center"/>
            <w:hideMark/>
          </w:tcPr>
          <w:p w14:paraId="72A054EA" w14:textId="77777777" w:rsidR="000D63F1" w:rsidRPr="0046527B" w:rsidRDefault="000D63F1" w:rsidP="000D63F1">
            <w:pPr>
              <w:pStyle w:val="tabletext"/>
            </w:pPr>
            <w:r w:rsidRPr="0046527B">
              <w:t>Agar-Casing-LBA</w:t>
            </w:r>
          </w:p>
        </w:tc>
        <w:tc>
          <w:tcPr>
            <w:tcW w:w="7252" w:type="dxa"/>
            <w:vAlign w:val="center"/>
            <w:hideMark/>
          </w:tcPr>
          <w:p w14:paraId="0BE68853" w14:textId="77777777" w:rsidR="000D63F1" w:rsidRPr="0046527B" w:rsidRDefault="000D63F1" w:rsidP="000D63F1">
            <w:pPr>
              <w:pStyle w:val="tabletext"/>
              <w:rPr>
                <w:b/>
              </w:rPr>
            </w:pPr>
            <w:r w:rsidRPr="0046527B">
              <w:t>150 g of dried and milled fresh casing are autoclaved with approx. 800 mL of distilled water at 121ºC and 1 at. The supernatant is filtered through a double layer of muslin to remove the bulk of the substrate, and 10 g of tryptone (Cultimed Panreac #403682, Barcelona, Spain), 5 g of yeast extract (Cultimed #A3732),  + 10 g NaCl (Thermo Scientific #207790010) and 15 g of bacteriological agar (Cultimed #402302) are added to the supernatant liquid up to 1 L with distilled water.</w:t>
            </w:r>
          </w:p>
        </w:tc>
      </w:tr>
      <w:tr w:rsidR="000D63F1" w:rsidRPr="0046527B" w14:paraId="7E987684" w14:textId="77777777" w:rsidTr="00615651">
        <w:trPr>
          <w:trHeight w:val="1200"/>
        </w:trPr>
        <w:tc>
          <w:tcPr>
            <w:tcW w:w="1820" w:type="dxa"/>
            <w:vAlign w:val="center"/>
            <w:hideMark/>
          </w:tcPr>
          <w:p w14:paraId="34064CF3" w14:textId="77777777" w:rsidR="000D63F1" w:rsidRPr="0046527B" w:rsidRDefault="000D63F1" w:rsidP="000D63F1">
            <w:pPr>
              <w:pStyle w:val="tabletext"/>
            </w:pPr>
            <w:r w:rsidRPr="0046527B">
              <w:t>Agar-Compost</w:t>
            </w:r>
          </w:p>
        </w:tc>
        <w:tc>
          <w:tcPr>
            <w:tcW w:w="7252" w:type="dxa"/>
            <w:vAlign w:val="center"/>
            <w:hideMark/>
          </w:tcPr>
          <w:p w14:paraId="70C2DCAB" w14:textId="77777777" w:rsidR="000D63F1" w:rsidRPr="0046527B" w:rsidRDefault="000D63F1" w:rsidP="000D63F1">
            <w:pPr>
              <w:pStyle w:val="tabletext"/>
              <w:rPr>
                <w:b/>
              </w:rPr>
            </w:pPr>
            <w:r w:rsidRPr="0046527B">
              <w:t xml:space="preserve">50 g of dried and ground phase II compost for </w:t>
            </w:r>
            <w:r w:rsidRPr="0046527B">
              <w:rPr>
                <w:i/>
              </w:rPr>
              <w:t>A. bisporus</w:t>
            </w:r>
            <w:r w:rsidRPr="0046527B">
              <w:t xml:space="preserve"> are autoclaved with approx. 800 mL of distilled water at 121ºC and 1 at. The supernatant is filtered through a double layer of muslin to remove the bulk of the substrate, and 15 g of bacteriological agar (Cultimed #402302) is added up to 1 L with distilled water.</w:t>
            </w:r>
          </w:p>
        </w:tc>
      </w:tr>
      <w:tr w:rsidR="000D63F1" w:rsidRPr="0046527B" w14:paraId="49758616" w14:textId="77777777" w:rsidTr="00615651">
        <w:trPr>
          <w:trHeight w:val="1200"/>
        </w:trPr>
        <w:tc>
          <w:tcPr>
            <w:tcW w:w="1820" w:type="dxa"/>
            <w:vAlign w:val="center"/>
            <w:hideMark/>
          </w:tcPr>
          <w:p w14:paraId="3A07A375" w14:textId="77777777" w:rsidR="000D63F1" w:rsidRPr="0046527B" w:rsidRDefault="000D63F1" w:rsidP="000D63F1">
            <w:pPr>
              <w:pStyle w:val="tabletext"/>
            </w:pPr>
            <w:r w:rsidRPr="0046527B">
              <w:t>King´s agar + CFC</w:t>
            </w:r>
          </w:p>
        </w:tc>
        <w:tc>
          <w:tcPr>
            <w:tcW w:w="7252" w:type="dxa"/>
            <w:vAlign w:val="center"/>
            <w:hideMark/>
          </w:tcPr>
          <w:p w14:paraId="5216A2EF" w14:textId="77777777" w:rsidR="000D63F1" w:rsidRPr="0046527B" w:rsidRDefault="000D63F1" w:rsidP="000D63F1">
            <w:pPr>
              <w:pStyle w:val="tabletext"/>
              <w:rPr>
                <w:b/>
              </w:rPr>
            </w:pPr>
            <w:r w:rsidRPr="0046527B">
              <w:t xml:space="preserve">Selective medium for </w:t>
            </w:r>
            <w:r w:rsidRPr="0046527B">
              <w:rPr>
                <w:i/>
              </w:rPr>
              <w:t>Pseudomonas</w:t>
            </w:r>
            <w:r w:rsidRPr="0046527B">
              <w:t>: Peptone-protease No.3 (Thermo Scientific #211693), 20 g L</w:t>
            </w:r>
            <w:r w:rsidRPr="0046527B">
              <w:rPr>
                <w:vertAlign w:val="superscript"/>
              </w:rPr>
              <w:t>-1</w:t>
            </w:r>
            <w:r w:rsidRPr="0046527B">
              <w:t>; K</w:t>
            </w:r>
            <w:r w:rsidRPr="0046527B">
              <w:rPr>
                <w:vertAlign w:val="subscript"/>
              </w:rPr>
              <w:t>2</w:t>
            </w:r>
            <w:r w:rsidRPr="0046527B">
              <w:t>HPO</w:t>
            </w:r>
            <w:r w:rsidRPr="0046527B">
              <w:rPr>
                <w:vertAlign w:val="subscript"/>
              </w:rPr>
              <w:t>4</w:t>
            </w:r>
            <w:r w:rsidRPr="0046527B">
              <w:t xml:space="preserve"> (Thermo Scientific #215472500), 1.5 g L</w:t>
            </w:r>
            <w:r w:rsidRPr="0046527B">
              <w:rPr>
                <w:vertAlign w:val="superscript"/>
              </w:rPr>
              <w:t>-1</w:t>
            </w:r>
            <w:r w:rsidRPr="0046527B">
              <w:t>; MgSO</w:t>
            </w:r>
            <w:r w:rsidRPr="0046527B">
              <w:rPr>
                <w:vertAlign w:val="subscript"/>
              </w:rPr>
              <w:t xml:space="preserve">4 </w:t>
            </w:r>
            <w:r w:rsidRPr="0046527B">
              <w:t>(Thermo Scientific #A14491.0I), 1.5 g L</w:t>
            </w:r>
            <w:r w:rsidRPr="0046527B">
              <w:rPr>
                <w:vertAlign w:val="superscript"/>
              </w:rPr>
              <w:t>-1</w:t>
            </w:r>
            <w:r w:rsidRPr="0046527B">
              <w:t>; Bacteriological Agar, 15 g L</w:t>
            </w:r>
            <w:r w:rsidRPr="0046527B">
              <w:rPr>
                <w:vertAlign w:val="superscript"/>
              </w:rPr>
              <w:t>-1</w:t>
            </w:r>
            <w:r w:rsidRPr="0046527B">
              <w:t xml:space="preserve"> (Cultimed #402302); Glycerol (Thermo Scientific #A16205.AP), 10 mL  L</w:t>
            </w:r>
            <w:r w:rsidRPr="0046527B">
              <w:rPr>
                <w:vertAlign w:val="superscript"/>
              </w:rPr>
              <w:t>-1</w:t>
            </w:r>
            <w:r w:rsidRPr="0046527B">
              <w:t>, plus CFC Pseudomonas supplement (Thermo Scientific #SR0103E) (content of a vial for 500 mL of medium): cetrimide (5 mg); Fusionic acid (5 mg); Cephalosporin (25 mg).</w:t>
            </w:r>
          </w:p>
        </w:tc>
      </w:tr>
      <w:tr w:rsidR="000D63F1" w:rsidRPr="0046527B" w14:paraId="23E596C6" w14:textId="77777777" w:rsidTr="00615651">
        <w:trPr>
          <w:trHeight w:val="600"/>
        </w:trPr>
        <w:tc>
          <w:tcPr>
            <w:tcW w:w="1820" w:type="dxa"/>
            <w:vAlign w:val="center"/>
            <w:hideMark/>
          </w:tcPr>
          <w:p w14:paraId="3CA5DCF9" w14:textId="77777777" w:rsidR="000D63F1" w:rsidRPr="0046527B" w:rsidRDefault="000D63F1" w:rsidP="000D63F1">
            <w:pPr>
              <w:pStyle w:val="tabletext"/>
            </w:pPr>
            <w:r w:rsidRPr="0046527B">
              <w:t>LBA</w:t>
            </w:r>
          </w:p>
        </w:tc>
        <w:tc>
          <w:tcPr>
            <w:tcW w:w="7252" w:type="dxa"/>
            <w:noWrap/>
            <w:vAlign w:val="center"/>
            <w:hideMark/>
          </w:tcPr>
          <w:p w14:paraId="421B1446" w14:textId="77777777" w:rsidR="000D63F1" w:rsidRPr="0046527B" w:rsidRDefault="000D63F1" w:rsidP="000D63F1">
            <w:pPr>
              <w:pStyle w:val="tabletext"/>
              <w:rPr>
                <w:b/>
              </w:rPr>
            </w:pPr>
            <w:r w:rsidRPr="0046527B">
              <w:t xml:space="preserve">10 Tryptone (Cultimed, Barcelona, Spain) + 5 g Yeast extract (Cultimed) + 10 g NaCl (Thermo Scientific) + 15 g Bacteriological Agar (Cultimed) for 1L; </w:t>
            </w:r>
          </w:p>
        </w:tc>
      </w:tr>
      <w:tr w:rsidR="000D63F1" w:rsidRPr="0046527B" w14:paraId="5AF35FC8" w14:textId="77777777" w:rsidTr="00615651">
        <w:trPr>
          <w:trHeight w:val="600"/>
        </w:trPr>
        <w:tc>
          <w:tcPr>
            <w:tcW w:w="1820" w:type="dxa"/>
            <w:vAlign w:val="center"/>
            <w:hideMark/>
          </w:tcPr>
          <w:p w14:paraId="39D5FF80" w14:textId="77777777" w:rsidR="000D63F1" w:rsidRPr="0046527B" w:rsidRDefault="000D63F1" w:rsidP="000D63F1">
            <w:pPr>
              <w:pStyle w:val="tabletext"/>
            </w:pPr>
            <w:r w:rsidRPr="0046527B">
              <w:t>TSA</w:t>
            </w:r>
          </w:p>
        </w:tc>
        <w:tc>
          <w:tcPr>
            <w:tcW w:w="7252" w:type="dxa"/>
            <w:noWrap/>
            <w:vAlign w:val="center"/>
            <w:hideMark/>
          </w:tcPr>
          <w:p w14:paraId="61B7959C" w14:textId="77777777" w:rsidR="000D63F1" w:rsidRPr="0046527B" w:rsidRDefault="000D63F1" w:rsidP="000D63F1">
            <w:pPr>
              <w:pStyle w:val="tabletext"/>
              <w:rPr>
                <w:b/>
              </w:rPr>
            </w:pPr>
            <w:r w:rsidRPr="0046527B">
              <w:t>Tryptone soya agar was prepared according to the manufacturer's instructions (Cultimed #416106)</w:t>
            </w:r>
          </w:p>
        </w:tc>
      </w:tr>
      <w:tr w:rsidR="000D63F1" w:rsidRPr="0046527B" w14:paraId="096338B8" w14:textId="77777777" w:rsidTr="00615651">
        <w:trPr>
          <w:trHeight w:val="600"/>
        </w:trPr>
        <w:tc>
          <w:tcPr>
            <w:tcW w:w="1820" w:type="dxa"/>
            <w:vAlign w:val="center"/>
            <w:hideMark/>
          </w:tcPr>
          <w:p w14:paraId="45AE5AE4" w14:textId="77777777" w:rsidR="000D63F1" w:rsidRPr="0046527B" w:rsidRDefault="000D63F1" w:rsidP="000D63F1">
            <w:pPr>
              <w:pStyle w:val="tabletext"/>
            </w:pPr>
            <w:r w:rsidRPr="0046527B">
              <w:t xml:space="preserve">HiCrome™ B. Agar </w:t>
            </w:r>
          </w:p>
        </w:tc>
        <w:tc>
          <w:tcPr>
            <w:tcW w:w="7252" w:type="dxa"/>
            <w:noWrap/>
            <w:vAlign w:val="center"/>
            <w:hideMark/>
          </w:tcPr>
          <w:p w14:paraId="4CE1B17F" w14:textId="77777777" w:rsidR="000D63F1" w:rsidRPr="0046527B" w:rsidRDefault="000D63F1" w:rsidP="000D63F1">
            <w:pPr>
              <w:pStyle w:val="tabletext"/>
              <w:rPr>
                <w:b/>
              </w:rPr>
            </w:pPr>
            <w:r w:rsidRPr="0046527B">
              <w:t xml:space="preserve">Selective medium for </w:t>
            </w:r>
            <w:r w:rsidRPr="0046527B">
              <w:rPr>
                <w:i/>
              </w:rPr>
              <w:t xml:space="preserve">B. </w:t>
            </w:r>
            <w:r w:rsidRPr="0046527B">
              <w:t xml:space="preserve">was prepared according to the manufacturer's instructions (HiMedia Labs, India). </w:t>
            </w:r>
          </w:p>
        </w:tc>
      </w:tr>
      <w:tr w:rsidR="000D63F1" w:rsidRPr="0046527B" w14:paraId="1E9F30D8" w14:textId="77777777" w:rsidTr="00615651">
        <w:trPr>
          <w:trHeight w:val="600"/>
        </w:trPr>
        <w:tc>
          <w:tcPr>
            <w:tcW w:w="1820" w:type="dxa"/>
            <w:vAlign w:val="center"/>
          </w:tcPr>
          <w:p w14:paraId="3E83ADAE" w14:textId="77777777" w:rsidR="000D63F1" w:rsidRPr="0046527B" w:rsidRDefault="000D63F1" w:rsidP="000D63F1">
            <w:pPr>
              <w:pStyle w:val="tabletext"/>
            </w:pPr>
            <w:r w:rsidRPr="0046527B">
              <w:t>PBS electroporation buffer</w:t>
            </w:r>
          </w:p>
        </w:tc>
        <w:tc>
          <w:tcPr>
            <w:tcW w:w="7252" w:type="dxa"/>
            <w:noWrap/>
            <w:vAlign w:val="center"/>
          </w:tcPr>
          <w:p w14:paraId="5CAAC6F3" w14:textId="77777777" w:rsidR="000D63F1" w:rsidRPr="0046527B" w:rsidRDefault="000D63F1" w:rsidP="000D63F1">
            <w:pPr>
              <w:pStyle w:val="tabletext"/>
            </w:pPr>
            <w:r w:rsidRPr="0046527B">
              <w:t>PEB: 272 mM sucrose, 1 mM MgCl</w:t>
            </w:r>
            <w:r w:rsidRPr="0046527B">
              <w:rPr>
                <w:vertAlign w:val="subscript"/>
              </w:rPr>
              <w:t>2</w:t>
            </w:r>
            <w:r w:rsidRPr="0046527B">
              <w:t>·6H</w:t>
            </w:r>
            <w:r w:rsidRPr="0046527B">
              <w:rPr>
                <w:vertAlign w:val="subscript"/>
              </w:rPr>
              <w:t>2</w:t>
            </w:r>
            <w:r w:rsidRPr="0046527B">
              <w:t>O, 7 mM phosphate buffer, pH 7.4)</w:t>
            </w:r>
          </w:p>
        </w:tc>
      </w:tr>
    </w:tbl>
    <w:p w14:paraId="79AC33EA" w14:textId="77777777" w:rsidR="000D63F1" w:rsidRDefault="000D63F1" w:rsidP="0046527B">
      <w:pPr>
        <w:pStyle w:val="figlegend"/>
        <w:spacing w:line="480" w:lineRule="auto"/>
        <w:rPr>
          <w:rFonts w:asciiTheme="minorHAnsi" w:hAnsiTheme="minorHAnsi" w:cstheme="minorHAnsi"/>
        </w:rPr>
      </w:pPr>
    </w:p>
    <w:p w14:paraId="4B66B91C" w14:textId="6CEFD597" w:rsidR="000D63F1" w:rsidRPr="0046527B" w:rsidRDefault="000D63F1" w:rsidP="000D63F1">
      <w:pPr>
        <w:pStyle w:val="NoSpacing"/>
      </w:pPr>
      <w:bookmarkStart w:id="2" w:name="_Ref185848973"/>
      <w:r w:rsidRPr="0046527B">
        <w:t>Table S</w:t>
      </w:r>
      <w:r w:rsidR="00ED18CD">
        <w:rPr>
          <w:noProof/>
        </w:rPr>
        <w:t>2</w:t>
      </w:r>
      <w:bookmarkEnd w:id="2"/>
      <w:r w:rsidRPr="0046527B">
        <w:t xml:space="preserve">: Cultivable bacterial microbiome from the peat casing layer </w:t>
      </w:r>
      <w:r w:rsidRPr="000D63F1">
        <w:t>and</w:t>
      </w:r>
      <w:r w:rsidRPr="0046527B">
        <w:t xml:space="preserve"> basidiomes. </w:t>
      </w:r>
    </w:p>
    <w:tbl>
      <w:tblPr>
        <w:tblStyle w:val="Tablaconcuadrcula1"/>
        <w:tblW w:w="9067" w:type="dxa"/>
        <w:tblLook w:val="04A0" w:firstRow="1" w:lastRow="0" w:firstColumn="1" w:lastColumn="0" w:noHBand="0" w:noVBand="1"/>
      </w:tblPr>
      <w:tblGrid>
        <w:gridCol w:w="1216"/>
        <w:gridCol w:w="1614"/>
        <w:gridCol w:w="6237"/>
      </w:tblGrid>
      <w:tr w:rsidR="000D63F1" w:rsidRPr="0046527B" w14:paraId="3CD51153" w14:textId="77777777" w:rsidTr="00615651">
        <w:trPr>
          <w:trHeight w:val="264"/>
        </w:trPr>
        <w:tc>
          <w:tcPr>
            <w:tcW w:w="1216" w:type="dxa"/>
            <w:noWrap/>
            <w:hideMark/>
          </w:tcPr>
          <w:p w14:paraId="3ED8327A" w14:textId="77777777" w:rsidR="000D63F1" w:rsidRPr="0046527B" w:rsidRDefault="000D63F1" w:rsidP="000D63F1">
            <w:pPr>
              <w:pStyle w:val="tabletext"/>
            </w:pPr>
            <w:r w:rsidRPr="0046527B">
              <w:t>Strain code</w:t>
            </w:r>
          </w:p>
        </w:tc>
        <w:tc>
          <w:tcPr>
            <w:tcW w:w="1614" w:type="dxa"/>
          </w:tcPr>
          <w:p w14:paraId="07153ADB" w14:textId="77777777" w:rsidR="000D63F1" w:rsidRPr="0046527B" w:rsidRDefault="000D63F1" w:rsidP="000D63F1">
            <w:pPr>
              <w:pStyle w:val="tabletext"/>
            </w:pPr>
            <w:r w:rsidRPr="0046527B">
              <w:t>Origin (isolated from)</w:t>
            </w:r>
            <w:r w:rsidRPr="0046527B">
              <w:rPr>
                <w:vertAlign w:val="superscript"/>
              </w:rPr>
              <w:t>1</w:t>
            </w:r>
          </w:p>
        </w:tc>
        <w:tc>
          <w:tcPr>
            <w:tcW w:w="6237" w:type="dxa"/>
            <w:hideMark/>
          </w:tcPr>
          <w:p w14:paraId="547F9071" w14:textId="77777777" w:rsidR="000D63F1" w:rsidRPr="0046527B" w:rsidRDefault="000D63F1" w:rsidP="000D63F1">
            <w:pPr>
              <w:pStyle w:val="tabletext"/>
              <w:rPr>
                <w:vertAlign w:val="superscript"/>
              </w:rPr>
            </w:pPr>
            <w:r w:rsidRPr="0046527B">
              <w:t>Strain (based on sequencing of 16S rRNA)</w:t>
            </w:r>
            <w:r w:rsidRPr="0046527B">
              <w:rPr>
                <w:vertAlign w:val="superscript"/>
              </w:rPr>
              <w:t>2</w:t>
            </w:r>
          </w:p>
        </w:tc>
      </w:tr>
      <w:tr w:rsidR="000D63F1" w:rsidRPr="0046527B" w14:paraId="585C64A5" w14:textId="77777777" w:rsidTr="00615651">
        <w:trPr>
          <w:trHeight w:val="264"/>
        </w:trPr>
        <w:tc>
          <w:tcPr>
            <w:tcW w:w="1216" w:type="dxa"/>
            <w:noWrap/>
            <w:hideMark/>
          </w:tcPr>
          <w:p w14:paraId="55066190" w14:textId="77777777" w:rsidR="000D63F1" w:rsidRPr="0046527B" w:rsidRDefault="000D63F1" w:rsidP="000D63F1">
            <w:pPr>
              <w:pStyle w:val="tabletext"/>
            </w:pPr>
            <w:r w:rsidRPr="0046527B">
              <w:t>CM5</w:t>
            </w:r>
          </w:p>
        </w:tc>
        <w:tc>
          <w:tcPr>
            <w:tcW w:w="1614" w:type="dxa"/>
          </w:tcPr>
          <w:p w14:paraId="70D9A4EE" w14:textId="77777777" w:rsidR="000D63F1" w:rsidRPr="0046527B" w:rsidRDefault="000D63F1" w:rsidP="000D63F1">
            <w:pPr>
              <w:pStyle w:val="tabletext"/>
              <w:rPr>
                <w:b/>
                <w:i/>
              </w:rPr>
            </w:pPr>
            <w:r w:rsidRPr="0046527B">
              <w:t>CM</w:t>
            </w:r>
          </w:p>
        </w:tc>
        <w:tc>
          <w:tcPr>
            <w:tcW w:w="6237" w:type="dxa"/>
            <w:hideMark/>
          </w:tcPr>
          <w:p w14:paraId="68993392" w14:textId="77777777" w:rsidR="000D63F1" w:rsidRPr="0046527B" w:rsidRDefault="000D63F1" w:rsidP="000D63F1">
            <w:pPr>
              <w:pStyle w:val="tabletext"/>
              <w:rPr>
                <w:b/>
              </w:rPr>
            </w:pPr>
            <w:r w:rsidRPr="0046527B">
              <w:rPr>
                <w:i/>
              </w:rPr>
              <w:t>B</w:t>
            </w:r>
            <w:r>
              <w:rPr>
                <w:i/>
              </w:rPr>
              <w:t>acillus</w:t>
            </w:r>
            <w:r w:rsidRPr="0046527B">
              <w:rPr>
                <w:i/>
              </w:rPr>
              <w:t xml:space="preserve"> velezensis</w:t>
            </w:r>
            <w:r w:rsidRPr="0046527B">
              <w:t xml:space="preserve"> (HQ831396.1) - 98.76%</w:t>
            </w:r>
          </w:p>
        </w:tc>
      </w:tr>
      <w:tr w:rsidR="000D63F1" w:rsidRPr="0046527B" w14:paraId="2A50D97A" w14:textId="77777777" w:rsidTr="00615651">
        <w:trPr>
          <w:trHeight w:val="264"/>
        </w:trPr>
        <w:tc>
          <w:tcPr>
            <w:tcW w:w="1216" w:type="dxa"/>
            <w:noWrap/>
            <w:hideMark/>
          </w:tcPr>
          <w:p w14:paraId="6B8DEA67" w14:textId="77777777" w:rsidR="000D63F1" w:rsidRPr="0046527B" w:rsidRDefault="000D63F1" w:rsidP="000D63F1">
            <w:pPr>
              <w:pStyle w:val="tabletext"/>
            </w:pPr>
            <w:r w:rsidRPr="0046527B">
              <w:t>CM19</w:t>
            </w:r>
          </w:p>
        </w:tc>
        <w:tc>
          <w:tcPr>
            <w:tcW w:w="1614" w:type="dxa"/>
          </w:tcPr>
          <w:p w14:paraId="3E6650CD" w14:textId="77777777" w:rsidR="000D63F1" w:rsidRPr="0046527B" w:rsidRDefault="000D63F1" w:rsidP="000D63F1">
            <w:pPr>
              <w:pStyle w:val="tabletext"/>
              <w:rPr>
                <w:b/>
                <w:i/>
              </w:rPr>
            </w:pPr>
            <w:r w:rsidRPr="0046527B">
              <w:t>CM</w:t>
            </w:r>
          </w:p>
        </w:tc>
        <w:tc>
          <w:tcPr>
            <w:tcW w:w="6237" w:type="dxa"/>
            <w:noWrap/>
            <w:hideMark/>
          </w:tcPr>
          <w:p w14:paraId="7636AB26" w14:textId="77777777" w:rsidR="000D63F1" w:rsidRPr="0046527B" w:rsidRDefault="000D63F1" w:rsidP="000D63F1">
            <w:pPr>
              <w:pStyle w:val="tabletext"/>
              <w:rPr>
                <w:b/>
              </w:rPr>
            </w:pPr>
            <w:r w:rsidRPr="0046527B">
              <w:rPr>
                <w:i/>
              </w:rPr>
              <w:t>B. velezensis</w:t>
            </w:r>
            <w:r w:rsidRPr="0046527B">
              <w:t xml:space="preserve"> (MT184842.1) - 83.25%</w:t>
            </w:r>
          </w:p>
        </w:tc>
      </w:tr>
      <w:tr w:rsidR="000D63F1" w:rsidRPr="0046527B" w14:paraId="6EAB8FC4" w14:textId="77777777" w:rsidTr="00615651">
        <w:trPr>
          <w:trHeight w:val="264"/>
        </w:trPr>
        <w:tc>
          <w:tcPr>
            <w:tcW w:w="1216" w:type="dxa"/>
            <w:noWrap/>
            <w:hideMark/>
          </w:tcPr>
          <w:p w14:paraId="7AB3DCC8" w14:textId="77777777" w:rsidR="000D63F1" w:rsidRPr="0046527B" w:rsidRDefault="000D63F1" w:rsidP="000D63F1">
            <w:pPr>
              <w:pStyle w:val="tabletext"/>
            </w:pPr>
            <w:r w:rsidRPr="0046527B">
              <w:t>CM35</w:t>
            </w:r>
          </w:p>
        </w:tc>
        <w:tc>
          <w:tcPr>
            <w:tcW w:w="1614" w:type="dxa"/>
          </w:tcPr>
          <w:p w14:paraId="6129DF16" w14:textId="77777777" w:rsidR="000D63F1" w:rsidRPr="0046527B" w:rsidRDefault="000D63F1" w:rsidP="000D63F1">
            <w:pPr>
              <w:pStyle w:val="tabletext"/>
              <w:rPr>
                <w:b/>
                <w:i/>
              </w:rPr>
            </w:pPr>
            <w:r w:rsidRPr="0046527B">
              <w:t>CM</w:t>
            </w:r>
          </w:p>
        </w:tc>
        <w:tc>
          <w:tcPr>
            <w:tcW w:w="6237" w:type="dxa"/>
            <w:hideMark/>
          </w:tcPr>
          <w:p w14:paraId="1E6047B4" w14:textId="77777777" w:rsidR="000D63F1" w:rsidRPr="0046527B" w:rsidRDefault="000D63F1" w:rsidP="000D63F1">
            <w:pPr>
              <w:pStyle w:val="tabletext"/>
              <w:rPr>
                <w:b/>
              </w:rPr>
            </w:pPr>
            <w:r w:rsidRPr="0046527B">
              <w:rPr>
                <w:i/>
              </w:rPr>
              <w:t>B. velezensis</w:t>
            </w:r>
            <w:r w:rsidRPr="0046527B">
              <w:t xml:space="preserve"> (MF581451.1) - 99.43%</w:t>
            </w:r>
          </w:p>
        </w:tc>
      </w:tr>
      <w:tr w:rsidR="000D63F1" w:rsidRPr="0046527B" w14:paraId="62FE458A" w14:textId="77777777" w:rsidTr="00615651">
        <w:trPr>
          <w:trHeight w:val="264"/>
        </w:trPr>
        <w:tc>
          <w:tcPr>
            <w:tcW w:w="1216" w:type="dxa"/>
            <w:noWrap/>
            <w:hideMark/>
          </w:tcPr>
          <w:p w14:paraId="46B74811" w14:textId="77777777" w:rsidR="000D63F1" w:rsidRPr="0046527B" w:rsidRDefault="000D63F1" w:rsidP="000D63F1">
            <w:pPr>
              <w:pStyle w:val="tabletext"/>
            </w:pPr>
            <w:r w:rsidRPr="0046527B">
              <w:t>B10</w:t>
            </w:r>
          </w:p>
        </w:tc>
        <w:tc>
          <w:tcPr>
            <w:tcW w:w="1614" w:type="dxa"/>
          </w:tcPr>
          <w:p w14:paraId="00548361" w14:textId="77777777" w:rsidR="000D63F1" w:rsidRPr="0046527B" w:rsidRDefault="000D63F1" w:rsidP="000D63F1">
            <w:pPr>
              <w:pStyle w:val="tabletext"/>
              <w:rPr>
                <w:b/>
                <w:i/>
              </w:rPr>
            </w:pPr>
            <w:r w:rsidRPr="0046527B">
              <w:t>B</w:t>
            </w:r>
          </w:p>
        </w:tc>
        <w:tc>
          <w:tcPr>
            <w:tcW w:w="6237" w:type="dxa"/>
            <w:noWrap/>
            <w:hideMark/>
          </w:tcPr>
          <w:p w14:paraId="4540D37D" w14:textId="77777777" w:rsidR="000D63F1" w:rsidRPr="0046527B" w:rsidRDefault="000D63F1" w:rsidP="000D63F1">
            <w:pPr>
              <w:pStyle w:val="tabletext"/>
              <w:rPr>
                <w:b/>
              </w:rPr>
            </w:pPr>
            <w:r w:rsidRPr="0046527B">
              <w:rPr>
                <w:i/>
              </w:rPr>
              <w:t>Pantoea</w:t>
            </w:r>
            <w:r w:rsidRPr="0046527B">
              <w:t xml:space="preserve"> sp.  (MK398041.1) - 82.66%</w:t>
            </w:r>
          </w:p>
        </w:tc>
      </w:tr>
      <w:tr w:rsidR="000D63F1" w:rsidRPr="0046527B" w14:paraId="1345B7A3" w14:textId="77777777" w:rsidTr="00615651">
        <w:trPr>
          <w:trHeight w:val="264"/>
        </w:trPr>
        <w:tc>
          <w:tcPr>
            <w:tcW w:w="1216" w:type="dxa"/>
            <w:noWrap/>
            <w:hideMark/>
          </w:tcPr>
          <w:p w14:paraId="4FBEB345" w14:textId="77777777" w:rsidR="000D63F1" w:rsidRPr="0046527B" w:rsidRDefault="000D63F1" w:rsidP="000D63F1">
            <w:pPr>
              <w:pStyle w:val="tabletext"/>
            </w:pPr>
            <w:r w:rsidRPr="0046527B">
              <w:t>B13</w:t>
            </w:r>
          </w:p>
        </w:tc>
        <w:tc>
          <w:tcPr>
            <w:tcW w:w="1614" w:type="dxa"/>
          </w:tcPr>
          <w:p w14:paraId="61F04CBC" w14:textId="77777777" w:rsidR="000D63F1" w:rsidRPr="0046527B" w:rsidRDefault="000D63F1" w:rsidP="000D63F1">
            <w:pPr>
              <w:pStyle w:val="tabletext"/>
              <w:rPr>
                <w:b/>
                <w:i/>
              </w:rPr>
            </w:pPr>
            <w:r w:rsidRPr="0046527B">
              <w:t>B</w:t>
            </w:r>
          </w:p>
        </w:tc>
        <w:tc>
          <w:tcPr>
            <w:tcW w:w="6237" w:type="dxa"/>
            <w:noWrap/>
            <w:hideMark/>
          </w:tcPr>
          <w:p w14:paraId="5ABCAD00" w14:textId="77777777" w:rsidR="000D63F1" w:rsidRPr="0046527B" w:rsidRDefault="000D63F1" w:rsidP="000D63F1">
            <w:pPr>
              <w:pStyle w:val="tabletext"/>
              <w:rPr>
                <w:b/>
              </w:rPr>
            </w:pPr>
            <w:r w:rsidRPr="0046527B">
              <w:rPr>
                <w:i/>
              </w:rPr>
              <w:t>Serratia</w:t>
            </w:r>
            <w:r w:rsidRPr="0046527B">
              <w:t xml:space="preserve"> sp.</w:t>
            </w:r>
            <w:r>
              <w:t xml:space="preserve"> </w:t>
            </w:r>
            <w:r w:rsidRPr="0046527B">
              <w:t>(MT623418.1) - 98.21%</w:t>
            </w:r>
          </w:p>
        </w:tc>
      </w:tr>
      <w:tr w:rsidR="000D63F1" w:rsidRPr="0046527B" w14:paraId="7DC888B5" w14:textId="77777777" w:rsidTr="00615651">
        <w:trPr>
          <w:trHeight w:val="264"/>
        </w:trPr>
        <w:tc>
          <w:tcPr>
            <w:tcW w:w="1216" w:type="dxa"/>
            <w:noWrap/>
            <w:hideMark/>
          </w:tcPr>
          <w:p w14:paraId="74A2AB7F" w14:textId="77777777" w:rsidR="000D63F1" w:rsidRPr="0046527B" w:rsidRDefault="000D63F1" w:rsidP="000D63F1">
            <w:pPr>
              <w:pStyle w:val="tabletext"/>
            </w:pPr>
            <w:r w:rsidRPr="0046527B">
              <w:t>B18</w:t>
            </w:r>
          </w:p>
        </w:tc>
        <w:tc>
          <w:tcPr>
            <w:tcW w:w="1614" w:type="dxa"/>
          </w:tcPr>
          <w:p w14:paraId="1F9A2BB0" w14:textId="77777777" w:rsidR="000D63F1" w:rsidRPr="0046527B" w:rsidRDefault="000D63F1" w:rsidP="000D63F1">
            <w:pPr>
              <w:pStyle w:val="tabletext"/>
              <w:rPr>
                <w:b/>
                <w:i/>
              </w:rPr>
            </w:pPr>
            <w:r w:rsidRPr="0046527B">
              <w:t>B</w:t>
            </w:r>
          </w:p>
        </w:tc>
        <w:tc>
          <w:tcPr>
            <w:tcW w:w="6237" w:type="dxa"/>
            <w:hideMark/>
          </w:tcPr>
          <w:p w14:paraId="788ABED9" w14:textId="77777777" w:rsidR="000D63F1" w:rsidRPr="0046527B" w:rsidRDefault="000D63F1" w:rsidP="000D63F1">
            <w:pPr>
              <w:pStyle w:val="tabletext"/>
              <w:rPr>
                <w:b/>
              </w:rPr>
            </w:pPr>
            <w:r w:rsidRPr="0046527B">
              <w:rPr>
                <w:i/>
              </w:rPr>
              <w:t>Staphylococcus fleurettii</w:t>
            </w:r>
            <w:r w:rsidRPr="0046527B">
              <w:t xml:space="preserve"> (MN758802.1) - 98.43%</w:t>
            </w:r>
          </w:p>
        </w:tc>
      </w:tr>
      <w:tr w:rsidR="000D63F1" w:rsidRPr="0046527B" w14:paraId="5F6AC57F" w14:textId="77777777" w:rsidTr="00615651">
        <w:trPr>
          <w:trHeight w:val="264"/>
        </w:trPr>
        <w:tc>
          <w:tcPr>
            <w:tcW w:w="1216" w:type="dxa"/>
            <w:noWrap/>
            <w:hideMark/>
          </w:tcPr>
          <w:p w14:paraId="11318DF4" w14:textId="77777777" w:rsidR="000D63F1" w:rsidRPr="0046527B" w:rsidRDefault="000D63F1" w:rsidP="000D63F1">
            <w:pPr>
              <w:pStyle w:val="tabletext"/>
            </w:pPr>
            <w:r w:rsidRPr="0046527B">
              <w:lastRenderedPageBreak/>
              <w:t>B19</w:t>
            </w:r>
          </w:p>
        </w:tc>
        <w:tc>
          <w:tcPr>
            <w:tcW w:w="1614" w:type="dxa"/>
          </w:tcPr>
          <w:p w14:paraId="351F8968" w14:textId="77777777" w:rsidR="000D63F1" w:rsidRPr="0046527B" w:rsidRDefault="000D63F1" w:rsidP="000D63F1">
            <w:pPr>
              <w:pStyle w:val="tabletext"/>
              <w:rPr>
                <w:b/>
                <w:i/>
              </w:rPr>
            </w:pPr>
            <w:r w:rsidRPr="0046527B">
              <w:t>B</w:t>
            </w:r>
          </w:p>
        </w:tc>
        <w:tc>
          <w:tcPr>
            <w:tcW w:w="6237" w:type="dxa"/>
            <w:hideMark/>
          </w:tcPr>
          <w:p w14:paraId="15E7245D" w14:textId="77777777" w:rsidR="000D63F1" w:rsidRPr="0046527B" w:rsidRDefault="000D63F1" w:rsidP="000D63F1">
            <w:pPr>
              <w:pStyle w:val="tabletext"/>
              <w:rPr>
                <w:b/>
              </w:rPr>
            </w:pPr>
            <w:r w:rsidRPr="0046527B">
              <w:rPr>
                <w:i/>
              </w:rPr>
              <w:t>Staphylococcus</w:t>
            </w:r>
            <w:r w:rsidRPr="0046527B">
              <w:t xml:space="preserve"> sp. (KT029134.1) - 99.25%</w:t>
            </w:r>
          </w:p>
        </w:tc>
      </w:tr>
      <w:tr w:rsidR="000D63F1" w:rsidRPr="0046527B" w14:paraId="336FB9A8" w14:textId="77777777" w:rsidTr="00615651">
        <w:trPr>
          <w:trHeight w:val="264"/>
        </w:trPr>
        <w:tc>
          <w:tcPr>
            <w:tcW w:w="1216" w:type="dxa"/>
            <w:noWrap/>
            <w:hideMark/>
          </w:tcPr>
          <w:p w14:paraId="1E277E71" w14:textId="77777777" w:rsidR="000D63F1" w:rsidRPr="0046527B" w:rsidRDefault="000D63F1" w:rsidP="000D63F1">
            <w:pPr>
              <w:pStyle w:val="tabletext"/>
            </w:pPr>
            <w:r w:rsidRPr="0046527B">
              <w:t>B9A</w:t>
            </w:r>
          </w:p>
        </w:tc>
        <w:tc>
          <w:tcPr>
            <w:tcW w:w="1614" w:type="dxa"/>
          </w:tcPr>
          <w:p w14:paraId="6C2A7EB4" w14:textId="77777777" w:rsidR="000D63F1" w:rsidRPr="0046527B" w:rsidRDefault="000D63F1" w:rsidP="000D63F1">
            <w:pPr>
              <w:pStyle w:val="tabletext"/>
              <w:rPr>
                <w:b/>
                <w:i/>
              </w:rPr>
            </w:pPr>
            <w:r w:rsidRPr="0046527B">
              <w:t>B</w:t>
            </w:r>
          </w:p>
        </w:tc>
        <w:tc>
          <w:tcPr>
            <w:tcW w:w="6237" w:type="dxa"/>
            <w:noWrap/>
            <w:hideMark/>
          </w:tcPr>
          <w:p w14:paraId="354BAE6F" w14:textId="77777777" w:rsidR="000D63F1" w:rsidRPr="0046527B" w:rsidRDefault="000D63F1" w:rsidP="000D63F1">
            <w:pPr>
              <w:pStyle w:val="tabletext"/>
              <w:rPr>
                <w:b/>
              </w:rPr>
            </w:pPr>
            <w:r w:rsidRPr="0046527B">
              <w:rPr>
                <w:i/>
              </w:rPr>
              <w:t>Serratia</w:t>
            </w:r>
            <w:r w:rsidRPr="0046527B">
              <w:t xml:space="preserve"> sp. (KF791514.1) - 98.10%</w:t>
            </w:r>
          </w:p>
        </w:tc>
      </w:tr>
      <w:tr w:rsidR="000D63F1" w:rsidRPr="0046527B" w14:paraId="7047C9E3" w14:textId="77777777" w:rsidTr="00615651">
        <w:trPr>
          <w:trHeight w:val="264"/>
        </w:trPr>
        <w:tc>
          <w:tcPr>
            <w:tcW w:w="1216" w:type="dxa"/>
            <w:noWrap/>
            <w:hideMark/>
          </w:tcPr>
          <w:p w14:paraId="603239FF" w14:textId="77777777" w:rsidR="000D63F1" w:rsidRPr="0046527B" w:rsidRDefault="000D63F1" w:rsidP="000D63F1">
            <w:pPr>
              <w:pStyle w:val="tabletext"/>
            </w:pPr>
            <w:r w:rsidRPr="0046527B">
              <w:t>B9B</w:t>
            </w:r>
          </w:p>
        </w:tc>
        <w:tc>
          <w:tcPr>
            <w:tcW w:w="1614" w:type="dxa"/>
          </w:tcPr>
          <w:p w14:paraId="01E7CEEC" w14:textId="77777777" w:rsidR="000D63F1" w:rsidRPr="0046527B" w:rsidRDefault="000D63F1" w:rsidP="000D63F1">
            <w:pPr>
              <w:pStyle w:val="tabletext"/>
              <w:rPr>
                <w:b/>
                <w:i/>
              </w:rPr>
            </w:pPr>
            <w:r w:rsidRPr="0046527B">
              <w:t>B</w:t>
            </w:r>
          </w:p>
        </w:tc>
        <w:tc>
          <w:tcPr>
            <w:tcW w:w="6237" w:type="dxa"/>
            <w:noWrap/>
            <w:hideMark/>
          </w:tcPr>
          <w:p w14:paraId="34F9DAB3" w14:textId="77777777" w:rsidR="000D63F1" w:rsidRPr="0046527B" w:rsidRDefault="000D63F1" w:rsidP="000D63F1">
            <w:pPr>
              <w:pStyle w:val="tabletext"/>
              <w:rPr>
                <w:b/>
              </w:rPr>
            </w:pPr>
            <w:r w:rsidRPr="0046527B">
              <w:rPr>
                <w:i/>
              </w:rPr>
              <w:t>Vibrio ruber</w:t>
            </w:r>
            <w:r w:rsidRPr="0046527B">
              <w:t xml:space="preserve"> (MT422024.1) - 84.38%</w:t>
            </w:r>
          </w:p>
        </w:tc>
      </w:tr>
      <w:tr w:rsidR="000D63F1" w:rsidRPr="0046527B" w14:paraId="734B9CC2" w14:textId="77777777" w:rsidTr="00615651">
        <w:trPr>
          <w:trHeight w:val="264"/>
        </w:trPr>
        <w:tc>
          <w:tcPr>
            <w:tcW w:w="1216" w:type="dxa"/>
            <w:noWrap/>
            <w:hideMark/>
          </w:tcPr>
          <w:p w14:paraId="0D18F78A" w14:textId="77777777" w:rsidR="000D63F1" w:rsidRPr="0046527B" w:rsidRDefault="000D63F1" w:rsidP="000D63F1">
            <w:pPr>
              <w:pStyle w:val="tabletext"/>
            </w:pPr>
            <w:r w:rsidRPr="0046527B">
              <w:t>B9C</w:t>
            </w:r>
          </w:p>
        </w:tc>
        <w:tc>
          <w:tcPr>
            <w:tcW w:w="1614" w:type="dxa"/>
          </w:tcPr>
          <w:p w14:paraId="11DD162B" w14:textId="77777777" w:rsidR="000D63F1" w:rsidRPr="0046527B" w:rsidRDefault="000D63F1" w:rsidP="000D63F1">
            <w:pPr>
              <w:pStyle w:val="tabletext"/>
              <w:rPr>
                <w:b/>
                <w:i/>
              </w:rPr>
            </w:pPr>
            <w:r w:rsidRPr="0046527B">
              <w:t>B</w:t>
            </w:r>
          </w:p>
        </w:tc>
        <w:tc>
          <w:tcPr>
            <w:tcW w:w="6237" w:type="dxa"/>
            <w:hideMark/>
          </w:tcPr>
          <w:p w14:paraId="69A82977" w14:textId="77777777" w:rsidR="000D63F1" w:rsidRPr="0046527B" w:rsidRDefault="000D63F1" w:rsidP="000D63F1">
            <w:pPr>
              <w:pStyle w:val="tabletext"/>
              <w:rPr>
                <w:b/>
              </w:rPr>
            </w:pPr>
            <w:r w:rsidRPr="0046527B">
              <w:rPr>
                <w:i/>
              </w:rPr>
              <w:t>Pseudochrobactrum asaccharolyticum</w:t>
            </w:r>
            <w:r w:rsidRPr="0046527B">
              <w:t xml:space="preserve"> (KF263562.1) - 99.21%</w:t>
            </w:r>
          </w:p>
        </w:tc>
      </w:tr>
      <w:tr w:rsidR="000D63F1" w:rsidRPr="0046527B" w14:paraId="4249DA21" w14:textId="77777777" w:rsidTr="00615651">
        <w:trPr>
          <w:trHeight w:val="264"/>
        </w:trPr>
        <w:tc>
          <w:tcPr>
            <w:tcW w:w="1216" w:type="dxa"/>
            <w:noWrap/>
            <w:hideMark/>
          </w:tcPr>
          <w:p w14:paraId="36C9B936" w14:textId="77777777" w:rsidR="000D63F1" w:rsidRPr="0046527B" w:rsidRDefault="000D63F1" w:rsidP="000D63F1">
            <w:pPr>
              <w:pStyle w:val="tabletext"/>
            </w:pPr>
            <w:r w:rsidRPr="0046527B">
              <w:t>B11W</w:t>
            </w:r>
          </w:p>
        </w:tc>
        <w:tc>
          <w:tcPr>
            <w:tcW w:w="1614" w:type="dxa"/>
          </w:tcPr>
          <w:p w14:paraId="73D31478" w14:textId="77777777" w:rsidR="000D63F1" w:rsidRPr="0046527B" w:rsidRDefault="000D63F1" w:rsidP="000D63F1">
            <w:pPr>
              <w:pStyle w:val="tabletext"/>
              <w:rPr>
                <w:b/>
                <w:i/>
              </w:rPr>
            </w:pPr>
            <w:r w:rsidRPr="0046527B">
              <w:t>B</w:t>
            </w:r>
          </w:p>
        </w:tc>
        <w:tc>
          <w:tcPr>
            <w:tcW w:w="6237" w:type="dxa"/>
            <w:hideMark/>
          </w:tcPr>
          <w:p w14:paraId="03C54738" w14:textId="77777777" w:rsidR="000D63F1" w:rsidRPr="0046527B" w:rsidRDefault="000D63F1" w:rsidP="000D63F1">
            <w:pPr>
              <w:pStyle w:val="tabletext"/>
              <w:rPr>
                <w:b/>
              </w:rPr>
            </w:pPr>
            <w:r w:rsidRPr="0046527B">
              <w:rPr>
                <w:i/>
              </w:rPr>
              <w:t>Staphylococcus fleurettii</w:t>
            </w:r>
            <w:r w:rsidRPr="0046527B">
              <w:t xml:space="preserve"> (MK015775.1) - 99.30%</w:t>
            </w:r>
          </w:p>
        </w:tc>
      </w:tr>
      <w:tr w:rsidR="000D63F1" w:rsidRPr="0046527B" w14:paraId="6B476356" w14:textId="77777777" w:rsidTr="00615651">
        <w:trPr>
          <w:trHeight w:val="264"/>
        </w:trPr>
        <w:tc>
          <w:tcPr>
            <w:tcW w:w="1216" w:type="dxa"/>
            <w:noWrap/>
            <w:hideMark/>
          </w:tcPr>
          <w:p w14:paraId="2641F2F7" w14:textId="77777777" w:rsidR="000D63F1" w:rsidRPr="0046527B" w:rsidRDefault="000D63F1" w:rsidP="000D63F1">
            <w:pPr>
              <w:pStyle w:val="tabletext"/>
            </w:pPr>
            <w:r w:rsidRPr="0046527B">
              <w:t>B11Y</w:t>
            </w:r>
          </w:p>
        </w:tc>
        <w:tc>
          <w:tcPr>
            <w:tcW w:w="1614" w:type="dxa"/>
          </w:tcPr>
          <w:p w14:paraId="4B12B270" w14:textId="77777777" w:rsidR="000D63F1" w:rsidRPr="0046527B" w:rsidRDefault="000D63F1" w:rsidP="000D63F1">
            <w:pPr>
              <w:pStyle w:val="tabletext"/>
              <w:rPr>
                <w:b/>
                <w:i/>
              </w:rPr>
            </w:pPr>
            <w:r w:rsidRPr="0046527B">
              <w:t>B</w:t>
            </w:r>
          </w:p>
        </w:tc>
        <w:tc>
          <w:tcPr>
            <w:tcW w:w="6237" w:type="dxa"/>
            <w:hideMark/>
          </w:tcPr>
          <w:p w14:paraId="2754622F" w14:textId="77777777" w:rsidR="000D63F1" w:rsidRPr="0046527B" w:rsidRDefault="000D63F1" w:rsidP="000D63F1">
            <w:pPr>
              <w:pStyle w:val="tabletext"/>
              <w:rPr>
                <w:b/>
              </w:rPr>
            </w:pPr>
            <w:r w:rsidRPr="0046527B">
              <w:rPr>
                <w:i/>
              </w:rPr>
              <w:t>Arthrobacter</w:t>
            </w:r>
            <w:r w:rsidRPr="0046527B">
              <w:t xml:space="preserve"> sp. (MG874752.1) - 99.35%</w:t>
            </w:r>
          </w:p>
        </w:tc>
      </w:tr>
      <w:tr w:rsidR="000D63F1" w:rsidRPr="0046527B" w14:paraId="115A4DBB" w14:textId="77777777" w:rsidTr="00615651">
        <w:trPr>
          <w:trHeight w:val="264"/>
        </w:trPr>
        <w:tc>
          <w:tcPr>
            <w:tcW w:w="1216" w:type="dxa"/>
            <w:noWrap/>
            <w:hideMark/>
          </w:tcPr>
          <w:p w14:paraId="2CBAD846" w14:textId="77777777" w:rsidR="000D63F1" w:rsidRPr="0046527B" w:rsidRDefault="000D63F1" w:rsidP="000D63F1">
            <w:pPr>
              <w:pStyle w:val="tabletext"/>
            </w:pPr>
            <w:r w:rsidRPr="0046527B">
              <w:t>B14A</w:t>
            </w:r>
          </w:p>
        </w:tc>
        <w:tc>
          <w:tcPr>
            <w:tcW w:w="1614" w:type="dxa"/>
          </w:tcPr>
          <w:p w14:paraId="1707BCFD" w14:textId="77777777" w:rsidR="000D63F1" w:rsidRPr="0046527B" w:rsidRDefault="000D63F1" w:rsidP="000D63F1">
            <w:pPr>
              <w:pStyle w:val="tabletext"/>
              <w:rPr>
                <w:b/>
                <w:i/>
              </w:rPr>
            </w:pPr>
            <w:r w:rsidRPr="0046527B">
              <w:t>B</w:t>
            </w:r>
          </w:p>
        </w:tc>
        <w:tc>
          <w:tcPr>
            <w:tcW w:w="6237" w:type="dxa"/>
            <w:hideMark/>
          </w:tcPr>
          <w:p w14:paraId="1EE9FB4C" w14:textId="77777777" w:rsidR="000D63F1" w:rsidRPr="0046527B" w:rsidRDefault="000D63F1" w:rsidP="000D63F1">
            <w:pPr>
              <w:pStyle w:val="tabletext"/>
              <w:rPr>
                <w:b/>
              </w:rPr>
            </w:pPr>
            <w:r w:rsidRPr="0046527B">
              <w:rPr>
                <w:i/>
              </w:rPr>
              <w:t>Serratia marcescens</w:t>
            </w:r>
            <w:r w:rsidRPr="0046527B">
              <w:t xml:space="preserve"> (MT645673.1) - 98.21%</w:t>
            </w:r>
          </w:p>
        </w:tc>
      </w:tr>
      <w:tr w:rsidR="000D63F1" w:rsidRPr="0046527B" w14:paraId="1F10304C" w14:textId="77777777" w:rsidTr="00615651">
        <w:trPr>
          <w:trHeight w:val="264"/>
        </w:trPr>
        <w:tc>
          <w:tcPr>
            <w:tcW w:w="1216" w:type="dxa"/>
            <w:noWrap/>
            <w:hideMark/>
          </w:tcPr>
          <w:p w14:paraId="5064BE79" w14:textId="77777777" w:rsidR="000D63F1" w:rsidRPr="0046527B" w:rsidRDefault="000D63F1" w:rsidP="000D63F1">
            <w:pPr>
              <w:pStyle w:val="tabletext"/>
            </w:pPr>
            <w:r w:rsidRPr="0046527B">
              <w:t>B14B</w:t>
            </w:r>
          </w:p>
        </w:tc>
        <w:tc>
          <w:tcPr>
            <w:tcW w:w="1614" w:type="dxa"/>
          </w:tcPr>
          <w:p w14:paraId="43EC02FF" w14:textId="77777777" w:rsidR="000D63F1" w:rsidRPr="0046527B" w:rsidRDefault="000D63F1" w:rsidP="000D63F1">
            <w:pPr>
              <w:pStyle w:val="tabletext"/>
              <w:rPr>
                <w:b/>
                <w:i/>
              </w:rPr>
            </w:pPr>
            <w:r w:rsidRPr="0046527B">
              <w:t>B</w:t>
            </w:r>
          </w:p>
        </w:tc>
        <w:tc>
          <w:tcPr>
            <w:tcW w:w="6237" w:type="dxa"/>
            <w:hideMark/>
          </w:tcPr>
          <w:p w14:paraId="503BBEB6" w14:textId="77777777" w:rsidR="000D63F1" w:rsidRPr="0046527B" w:rsidRDefault="000D63F1" w:rsidP="000D63F1">
            <w:pPr>
              <w:pStyle w:val="tabletext"/>
              <w:rPr>
                <w:b/>
              </w:rPr>
            </w:pPr>
            <w:r w:rsidRPr="0046527B">
              <w:rPr>
                <w:i/>
              </w:rPr>
              <w:t xml:space="preserve">Paenochrobactrum </w:t>
            </w:r>
            <w:r w:rsidRPr="0046527B">
              <w:t>sp. (JF804769.1) - 98.92%</w:t>
            </w:r>
          </w:p>
        </w:tc>
      </w:tr>
      <w:tr w:rsidR="000D63F1" w:rsidRPr="0046527B" w14:paraId="3F9CF7A4" w14:textId="77777777" w:rsidTr="00615651">
        <w:trPr>
          <w:trHeight w:val="264"/>
        </w:trPr>
        <w:tc>
          <w:tcPr>
            <w:tcW w:w="1216" w:type="dxa"/>
            <w:noWrap/>
            <w:hideMark/>
          </w:tcPr>
          <w:p w14:paraId="4B19A7D4" w14:textId="77777777" w:rsidR="000D63F1" w:rsidRPr="0046527B" w:rsidRDefault="000D63F1" w:rsidP="000D63F1">
            <w:pPr>
              <w:pStyle w:val="tabletext"/>
            </w:pPr>
            <w:r w:rsidRPr="0046527B">
              <w:t>B15W</w:t>
            </w:r>
          </w:p>
        </w:tc>
        <w:tc>
          <w:tcPr>
            <w:tcW w:w="1614" w:type="dxa"/>
          </w:tcPr>
          <w:p w14:paraId="32485026" w14:textId="77777777" w:rsidR="000D63F1" w:rsidRPr="0046527B" w:rsidRDefault="000D63F1" w:rsidP="000D63F1">
            <w:pPr>
              <w:pStyle w:val="tabletext"/>
              <w:rPr>
                <w:b/>
              </w:rPr>
            </w:pPr>
            <w:r w:rsidRPr="0046527B">
              <w:t>B</w:t>
            </w:r>
          </w:p>
        </w:tc>
        <w:tc>
          <w:tcPr>
            <w:tcW w:w="6237" w:type="dxa"/>
            <w:noWrap/>
            <w:hideMark/>
          </w:tcPr>
          <w:p w14:paraId="1B379D5F" w14:textId="77777777" w:rsidR="000D63F1" w:rsidRPr="0046527B" w:rsidRDefault="000D63F1" w:rsidP="000D63F1">
            <w:pPr>
              <w:pStyle w:val="tabletext"/>
              <w:rPr>
                <w:b/>
              </w:rPr>
            </w:pPr>
            <w:r w:rsidRPr="0046527B">
              <w:t>Staphylococcaceae bacterium (AY841364.1) - 77.00%</w:t>
            </w:r>
          </w:p>
        </w:tc>
      </w:tr>
      <w:tr w:rsidR="000D63F1" w:rsidRPr="0046527B" w14:paraId="167A3B9C" w14:textId="77777777" w:rsidTr="00615651">
        <w:trPr>
          <w:trHeight w:val="264"/>
        </w:trPr>
        <w:tc>
          <w:tcPr>
            <w:tcW w:w="1216" w:type="dxa"/>
            <w:noWrap/>
            <w:hideMark/>
          </w:tcPr>
          <w:p w14:paraId="03D515EA" w14:textId="77777777" w:rsidR="000D63F1" w:rsidRPr="0046527B" w:rsidRDefault="000D63F1" w:rsidP="000D63F1">
            <w:pPr>
              <w:pStyle w:val="tabletext"/>
            </w:pPr>
            <w:r w:rsidRPr="0046527B">
              <w:t>B15Y</w:t>
            </w:r>
          </w:p>
        </w:tc>
        <w:tc>
          <w:tcPr>
            <w:tcW w:w="1614" w:type="dxa"/>
          </w:tcPr>
          <w:p w14:paraId="20B6627D" w14:textId="77777777" w:rsidR="000D63F1" w:rsidRPr="0046527B" w:rsidRDefault="000D63F1" w:rsidP="000D63F1">
            <w:pPr>
              <w:pStyle w:val="tabletext"/>
              <w:rPr>
                <w:b/>
                <w:i/>
              </w:rPr>
            </w:pPr>
            <w:r w:rsidRPr="0046527B">
              <w:t>B</w:t>
            </w:r>
          </w:p>
        </w:tc>
        <w:tc>
          <w:tcPr>
            <w:tcW w:w="6237" w:type="dxa"/>
            <w:hideMark/>
          </w:tcPr>
          <w:p w14:paraId="0FED1CE5" w14:textId="77777777" w:rsidR="000D63F1" w:rsidRPr="0046527B" w:rsidRDefault="000D63F1" w:rsidP="000D63F1">
            <w:pPr>
              <w:pStyle w:val="tabletext"/>
              <w:rPr>
                <w:b/>
              </w:rPr>
            </w:pPr>
            <w:r w:rsidRPr="0046527B">
              <w:rPr>
                <w:i/>
              </w:rPr>
              <w:t>Glutamicibacter</w:t>
            </w:r>
            <w:r w:rsidRPr="0046527B">
              <w:t xml:space="preserve"> sp. (MW627371.1) - 100%</w:t>
            </w:r>
          </w:p>
        </w:tc>
      </w:tr>
      <w:tr w:rsidR="000D63F1" w:rsidRPr="0046527B" w14:paraId="5E45AB2D" w14:textId="77777777" w:rsidTr="00615651">
        <w:trPr>
          <w:trHeight w:val="264"/>
        </w:trPr>
        <w:tc>
          <w:tcPr>
            <w:tcW w:w="1216" w:type="dxa"/>
            <w:noWrap/>
            <w:hideMark/>
          </w:tcPr>
          <w:p w14:paraId="6A4D8EE9" w14:textId="77777777" w:rsidR="000D63F1" w:rsidRPr="0046527B" w:rsidRDefault="000D63F1" w:rsidP="000D63F1">
            <w:pPr>
              <w:pStyle w:val="tabletext"/>
            </w:pPr>
            <w:r w:rsidRPr="0046527B">
              <w:t>B16</w:t>
            </w:r>
          </w:p>
        </w:tc>
        <w:tc>
          <w:tcPr>
            <w:tcW w:w="1614" w:type="dxa"/>
          </w:tcPr>
          <w:p w14:paraId="3C70662C" w14:textId="77777777" w:rsidR="000D63F1" w:rsidRPr="0046527B" w:rsidRDefault="000D63F1" w:rsidP="000D63F1">
            <w:pPr>
              <w:pStyle w:val="tabletext"/>
              <w:rPr>
                <w:b/>
                <w:i/>
              </w:rPr>
            </w:pPr>
            <w:r w:rsidRPr="0046527B">
              <w:t>B</w:t>
            </w:r>
          </w:p>
        </w:tc>
        <w:tc>
          <w:tcPr>
            <w:tcW w:w="6237" w:type="dxa"/>
            <w:hideMark/>
          </w:tcPr>
          <w:p w14:paraId="3F0C848B" w14:textId="77777777" w:rsidR="000D63F1" w:rsidRPr="0046527B" w:rsidRDefault="000D63F1" w:rsidP="000D63F1">
            <w:pPr>
              <w:pStyle w:val="tabletext"/>
              <w:rPr>
                <w:b/>
              </w:rPr>
            </w:pPr>
            <w:r w:rsidRPr="0046527B">
              <w:rPr>
                <w:i/>
              </w:rPr>
              <w:t>Pseudomonas</w:t>
            </w:r>
            <w:r w:rsidRPr="0046527B">
              <w:t xml:space="preserve"> sp. (MK949377.1) - 98.70%</w:t>
            </w:r>
          </w:p>
        </w:tc>
      </w:tr>
      <w:tr w:rsidR="000D63F1" w:rsidRPr="0046527B" w14:paraId="2F61B674" w14:textId="77777777" w:rsidTr="00615651">
        <w:trPr>
          <w:trHeight w:val="264"/>
        </w:trPr>
        <w:tc>
          <w:tcPr>
            <w:tcW w:w="1216" w:type="dxa"/>
            <w:noWrap/>
            <w:hideMark/>
          </w:tcPr>
          <w:p w14:paraId="31C4BFA8" w14:textId="77777777" w:rsidR="000D63F1" w:rsidRPr="0046527B" w:rsidRDefault="000D63F1" w:rsidP="000D63F1">
            <w:pPr>
              <w:pStyle w:val="tabletext"/>
            </w:pPr>
            <w:r w:rsidRPr="0046527B">
              <w:t>B17A</w:t>
            </w:r>
          </w:p>
        </w:tc>
        <w:tc>
          <w:tcPr>
            <w:tcW w:w="1614" w:type="dxa"/>
          </w:tcPr>
          <w:p w14:paraId="63F94F7E" w14:textId="77777777" w:rsidR="000D63F1" w:rsidRPr="0046527B" w:rsidRDefault="000D63F1" w:rsidP="000D63F1">
            <w:pPr>
              <w:pStyle w:val="tabletext"/>
              <w:rPr>
                <w:b/>
                <w:i/>
              </w:rPr>
            </w:pPr>
            <w:r w:rsidRPr="0046527B">
              <w:t>B</w:t>
            </w:r>
          </w:p>
        </w:tc>
        <w:tc>
          <w:tcPr>
            <w:tcW w:w="6237" w:type="dxa"/>
            <w:hideMark/>
          </w:tcPr>
          <w:p w14:paraId="6E6B8F34" w14:textId="77777777" w:rsidR="000D63F1" w:rsidRPr="0046527B" w:rsidRDefault="000D63F1" w:rsidP="000D63F1">
            <w:pPr>
              <w:pStyle w:val="tabletext"/>
              <w:rPr>
                <w:b/>
              </w:rPr>
            </w:pPr>
            <w:r w:rsidRPr="0046527B">
              <w:rPr>
                <w:i/>
              </w:rPr>
              <w:t>Klebsiella oxytoca</w:t>
            </w:r>
            <w:r w:rsidRPr="0046527B">
              <w:t xml:space="preserve"> (MF144451.1) -  98.90%  </w:t>
            </w:r>
          </w:p>
        </w:tc>
      </w:tr>
      <w:tr w:rsidR="000D63F1" w:rsidRPr="0046527B" w14:paraId="10D2A8DC" w14:textId="77777777" w:rsidTr="00615651">
        <w:trPr>
          <w:trHeight w:val="264"/>
        </w:trPr>
        <w:tc>
          <w:tcPr>
            <w:tcW w:w="1216" w:type="dxa"/>
            <w:noWrap/>
            <w:hideMark/>
          </w:tcPr>
          <w:p w14:paraId="52A13DA8" w14:textId="77777777" w:rsidR="000D63F1" w:rsidRPr="0046527B" w:rsidRDefault="000D63F1" w:rsidP="000D63F1">
            <w:pPr>
              <w:pStyle w:val="tabletext"/>
            </w:pPr>
            <w:r w:rsidRPr="0046527B">
              <w:t>B17B</w:t>
            </w:r>
          </w:p>
        </w:tc>
        <w:tc>
          <w:tcPr>
            <w:tcW w:w="1614" w:type="dxa"/>
          </w:tcPr>
          <w:p w14:paraId="0EC734BE" w14:textId="77777777" w:rsidR="000D63F1" w:rsidRPr="0046527B" w:rsidRDefault="000D63F1" w:rsidP="000D63F1">
            <w:pPr>
              <w:pStyle w:val="tabletext"/>
              <w:rPr>
                <w:b/>
                <w:i/>
              </w:rPr>
            </w:pPr>
            <w:r w:rsidRPr="0046527B">
              <w:t>B</w:t>
            </w:r>
          </w:p>
        </w:tc>
        <w:tc>
          <w:tcPr>
            <w:tcW w:w="6237" w:type="dxa"/>
            <w:noWrap/>
            <w:hideMark/>
          </w:tcPr>
          <w:p w14:paraId="0B3F2748" w14:textId="77777777" w:rsidR="000D63F1" w:rsidRPr="0046527B" w:rsidRDefault="000D63F1" w:rsidP="000D63F1">
            <w:pPr>
              <w:pStyle w:val="tabletext"/>
              <w:rPr>
                <w:b/>
              </w:rPr>
            </w:pPr>
            <w:r w:rsidRPr="0046527B">
              <w:rPr>
                <w:i/>
              </w:rPr>
              <w:t>Pseudochrobactrum</w:t>
            </w:r>
            <w:r w:rsidRPr="0046527B">
              <w:t xml:space="preserve"> sp. (CP075349.1) - 82.13%</w:t>
            </w:r>
          </w:p>
        </w:tc>
      </w:tr>
      <w:tr w:rsidR="000D63F1" w:rsidRPr="0046527B" w14:paraId="474BAF10" w14:textId="77777777" w:rsidTr="00615651">
        <w:trPr>
          <w:trHeight w:val="264"/>
        </w:trPr>
        <w:tc>
          <w:tcPr>
            <w:tcW w:w="1216" w:type="dxa"/>
            <w:noWrap/>
            <w:hideMark/>
          </w:tcPr>
          <w:p w14:paraId="7CA4C022" w14:textId="77777777" w:rsidR="000D63F1" w:rsidRPr="0046527B" w:rsidRDefault="000D63F1" w:rsidP="000D63F1">
            <w:pPr>
              <w:pStyle w:val="tabletext"/>
            </w:pPr>
            <w:r w:rsidRPr="0046527B">
              <w:t>B20A</w:t>
            </w:r>
          </w:p>
        </w:tc>
        <w:tc>
          <w:tcPr>
            <w:tcW w:w="1614" w:type="dxa"/>
          </w:tcPr>
          <w:p w14:paraId="576BCBBD" w14:textId="77777777" w:rsidR="000D63F1" w:rsidRPr="0046527B" w:rsidRDefault="000D63F1" w:rsidP="000D63F1">
            <w:pPr>
              <w:pStyle w:val="tabletext"/>
              <w:rPr>
                <w:b/>
                <w:i/>
              </w:rPr>
            </w:pPr>
            <w:r w:rsidRPr="0046527B">
              <w:t>B</w:t>
            </w:r>
          </w:p>
        </w:tc>
        <w:tc>
          <w:tcPr>
            <w:tcW w:w="6237" w:type="dxa"/>
            <w:hideMark/>
          </w:tcPr>
          <w:p w14:paraId="5D74075F" w14:textId="77777777" w:rsidR="000D63F1" w:rsidRPr="0046527B" w:rsidRDefault="000D63F1" w:rsidP="000D63F1">
            <w:pPr>
              <w:pStyle w:val="tabletext"/>
              <w:rPr>
                <w:b/>
              </w:rPr>
            </w:pPr>
            <w:r w:rsidRPr="0046527B">
              <w:rPr>
                <w:i/>
              </w:rPr>
              <w:t>B</w:t>
            </w:r>
            <w:r>
              <w:rPr>
                <w:i/>
              </w:rPr>
              <w:t>acillus</w:t>
            </w:r>
            <w:r w:rsidRPr="0046527B">
              <w:rPr>
                <w:i/>
              </w:rPr>
              <w:t xml:space="preserve"> </w:t>
            </w:r>
            <w:r w:rsidRPr="0046527B">
              <w:t>sp. (KM242479.1) - 95.80%</w:t>
            </w:r>
          </w:p>
        </w:tc>
      </w:tr>
      <w:tr w:rsidR="000D63F1" w:rsidRPr="0046527B" w14:paraId="483833B3" w14:textId="77777777" w:rsidTr="00615651">
        <w:trPr>
          <w:trHeight w:val="264"/>
        </w:trPr>
        <w:tc>
          <w:tcPr>
            <w:tcW w:w="1216" w:type="dxa"/>
            <w:noWrap/>
            <w:hideMark/>
          </w:tcPr>
          <w:p w14:paraId="3D87D3B3" w14:textId="77777777" w:rsidR="000D63F1" w:rsidRPr="0046527B" w:rsidRDefault="000D63F1" w:rsidP="000D63F1">
            <w:pPr>
              <w:pStyle w:val="tabletext"/>
            </w:pPr>
            <w:r w:rsidRPr="0046527B">
              <w:t>B20B</w:t>
            </w:r>
          </w:p>
        </w:tc>
        <w:tc>
          <w:tcPr>
            <w:tcW w:w="1614" w:type="dxa"/>
          </w:tcPr>
          <w:p w14:paraId="1ED16088" w14:textId="77777777" w:rsidR="000D63F1" w:rsidRPr="0046527B" w:rsidRDefault="000D63F1" w:rsidP="000D63F1">
            <w:pPr>
              <w:pStyle w:val="tabletext"/>
              <w:rPr>
                <w:b/>
              </w:rPr>
            </w:pPr>
            <w:r w:rsidRPr="0046527B">
              <w:t>B</w:t>
            </w:r>
          </w:p>
        </w:tc>
        <w:tc>
          <w:tcPr>
            <w:tcW w:w="6237" w:type="dxa"/>
            <w:noWrap/>
            <w:hideMark/>
          </w:tcPr>
          <w:p w14:paraId="61710776" w14:textId="77777777" w:rsidR="000D63F1" w:rsidRPr="0046527B" w:rsidRDefault="000D63F1" w:rsidP="000D63F1">
            <w:pPr>
              <w:pStyle w:val="tabletext"/>
              <w:rPr>
                <w:b/>
              </w:rPr>
            </w:pPr>
            <w:r w:rsidRPr="0046527B">
              <w:t>Uncultured bacterium (DQ817818.1) - 85.82%</w:t>
            </w:r>
          </w:p>
        </w:tc>
      </w:tr>
      <w:tr w:rsidR="000D63F1" w:rsidRPr="0046527B" w14:paraId="7D717306" w14:textId="77777777" w:rsidTr="00615651">
        <w:trPr>
          <w:trHeight w:val="264"/>
        </w:trPr>
        <w:tc>
          <w:tcPr>
            <w:tcW w:w="1216" w:type="dxa"/>
            <w:noWrap/>
            <w:hideMark/>
          </w:tcPr>
          <w:p w14:paraId="2F244134" w14:textId="77777777" w:rsidR="000D63F1" w:rsidRPr="0046527B" w:rsidRDefault="000D63F1" w:rsidP="000D63F1">
            <w:pPr>
              <w:pStyle w:val="tabletext"/>
            </w:pPr>
            <w:r w:rsidRPr="0046527B">
              <w:t>B21A</w:t>
            </w:r>
          </w:p>
        </w:tc>
        <w:tc>
          <w:tcPr>
            <w:tcW w:w="1614" w:type="dxa"/>
          </w:tcPr>
          <w:p w14:paraId="1CE6464E" w14:textId="77777777" w:rsidR="000D63F1" w:rsidRPr="0046527B" w:rsidRDefault="000D63F1" w:rsidP="000D63F1">
            <w:pPr>
              <w:pStyle w:val="tabletext"/>
              <w:rPr>
                <w:b/>
                <w:i/>
              </w:rPr>
            </w:pPr>
            <w:r w:rsidRPr="0046527B">
              <w:t>B</w:t>
            </w:r>
          </w:p>
        </w:tc>
        <w:tc>
          <w:tcPr>
            <w:tcW w:w="6237" w:type="dxa"/>
            <w:hideMark/>
          </w:tcPr>
          <w:p w14:paraId="4923CCB7" w14:textId="77777777" w:rsidR="000D63F1" w:rsidRPr="0046527B" w:rsidRDefault="000D63F1" w:rsidP="000D63F1">
            <w:pPr>
              <w:pStyle w:val="tabletext"/>
              <w:rPr>
                <w:b/>
              </w:rPr>
            </w:pPr>
            <w:r w:rsidRPr="0046527B">
              <w:rPr>
                <w:i/>
              </w:rPr>
              <w:t>Glutamicibacter mishrai</w:t>
            </w:r>
            <w:r w:rsidRPr="0046527B">
              <w:t xml:space="preserve"> (CP032549.1) - 99%</w:t>
            </w:r>
          </w:p>
        </w:tc>
      </w:tr>
      <w:tr w:rsidR="000D63F1" w:rsidRPr="0046527B" w14:paraId="001696D3" w14:textId="77777777" w:rsidTr="00615651">
        <w:trPr>
          <w:trHeight w:val="264"/>
        </w:trPr>
        <w:tc>
          <w:tcPr>
            <w:tcW w:w="1216" w:type="dxa"/>
            <w:noWrap/>
            <w:hideMark/>
          </w:tcPr>
          <w:p w14:paraId="0456B8A0" w14:textId="77777777" w:rsidR="000D63F1" w:rsidRPr="0046527B" w:rsidRDefault="000D63F1" w:rsidP="000D63F1">
            <w:pPr>
              <w:pStyle w:val="tabletext"/>
            </w:pPr>
            <w:r w:rsidRPr="0046527B">
              <w:t>B21B</w:t>
            </w:r>
          </w:p>
        </w:tc>
        <w:tc>
          <w:tcPr>
            <w:tcW w:w="1614" w:type="dxa"/>
          </w:tcPr>
          <w:p w14:paraId="0DF586F4" w14:textId="77777777" w:rsidR="000D63F1" w:rsidRPr="0046527B" w:rsidRDefault="000D63F1" w:rsidP="000D63F1">
            <w:pPr>
              <w:pStyle w:val="tabletext"/>
              <w:rPr>
                <w:b/>
                <w:i/>
              </w:rPr>
            </w:pPr>
            <w:r w:rsidRPr="0046527B">
              <w:t>B</w:t>
            </w:r>
          </w:p>
        </w:tc>
        <w:tc>
          <w:tcPr>
            <w:tcW w:w="6237" w:type="dxa"/>
            <w:noWrap/>
            <w:hideMark/>
          </w:tcPr>
          <w:p w14:paraId="1F46F44B" w14:textId="77777777" w:rsidR="000D63F1" w:rsidRPr="0046527B" w:rsidRDefault="000D63F1" w:rsidP="000D63F1">
            <w:pPr>
              <w:pStyle w:val="tabletext"/>
              <w:rPr>
                <w:b/>
              </w:rPr>
            </w:pPr>
            <w:r w:rsidRPr="0046527B">
              <w:rPr>
                <w:i/>
              </w:rPr>
              <w:t>Staphylococcus</w:t>
            </w:r>
            <w:r w:rsidRPr="0046527B">
              <w:t xml:space="preserve"> sp. (MT516468.1) - 92.47%</w:t>
            </w:r>
          </w:p>
        </w:tc>
      </w:tr>
      <w:tr w:rsidR="000D63F1" w:rsidRPr="0046527B" w14:paraId="4FDFBF66" w14:textId="77777777" w:rsidTr="00615651">
        <w:trPr>
          <w:trHeight w:val="264"/>
        </w:trPr>
        <w:tc>
          <w:tcPr>
            <w:tcW w:w="1216" w:type="dxa"/>
            <w:noWrap/>
            <w:hideMark/>
          </w:tcPr>
          <w:p w14:paraId="7DA4CB41" w14:textId="77777777" w:rsidR="000D63F1" w:rsidRPr="0046527B" w:rsidRDefault="000D63F1" w:rsidP="000D63F1">
            <w:pPr>
              <w:pStyle w:val="tabletext"/>
            </w:pPr>
            <w:r w:rsidRPr="0046527B">
              <w:t>B21C</w:t>
            </w:r>
          </w:p>
        </w:tc>
        <w:tc>
          <w:tcPr>
            <w:tcW w:w="1614" w:type="dxa"/>
          </w:tcPr>
          <w:p w14:paraId="36167C12" w14:textId="77777777" w:rsidR="000D63F1" w:rsidRPr="0046527B" w:rsidRDefault="000D63F1" w:rsidP="000D63F1">
            <w:pPr>
              <w:pStyle w:val="tabletext"/>
              <w:rPr>
                <w:b/>
                <w:i/>
              </w:rPr>
            </w:pPr>
            <w:r w:rsidRPr="0046527B">
              <w:t>B</w:t>
            </w:r>
          </w:p>
        </w:tc>
        <w:tc>
          <w:tcPr>
            <w:tcW w:w="6237" w:type="dxa"/>
            <w:noWrap/>
            <w:hideMark/>
          </w:tcPr>
          <w:p w14:paraId="17A27E9B" w14:textId="77777777" w:rsidR="000D63F1" w:rsidRPr="0046527B" w:rsidRDefault="000D63F1" w:rsidP="000D63F1">
            <w:pPr>
              <w:pStyle w:val="tabletext"/>
              <w:rPr>
                <w:b/>
              </w:rPr>
            </w:pPr>
            <w:r w:rsidRPr="0046527B">
              <w:rPr>
                <w:i/>
              </w:rPr>
              <w:t>Pseudomonas putida</w:t>
            </w:r>
            <w:r w:rsidRPr="0046527B">
              <w:t xml:space="preserve"> 1616X1 -98%</w:t>
            </w:r>
          </w:p>
        </w:tc>
      </w:tr>
      <w:tr w:rsidR="000D63F1" w:rsidRPr="0046527B" w14:paraId="104E5AFE" w14:textId="77777777" w:rsidTr="00615651">
        <w:trPr>
          <w:trHeight w:val="264"/>
        </w:trPr>
        <w:tc>
          <w:tcPr>
            <w:tcW w:w="1216" w:type="dxa"/>
            <w:noWrap/>
            <w:hideMark/>
          </w:tcPr>
          <w:p w14:paraId="55BE83A5" w14:textId="77777777" w:rsidR="000D63F1" w:rsidRPr="0046527B" w:rsidRDefault="000D63F1" w:rsidP="000D63F1">
            <w:pPr>
              <w:pStyle w:val="tabletext"/>
            </w:pPr>
            <w:r w:rsidRPr="0046527B">
              <w:t>B22A</w:t>
            </w:r>
          </w:p>
        </w:tc>
        <w:tc>
          <w:tcPr>
            <w:tcW w:w="1614" w:type="dxa"/>
          </w:tcPr>
          <w:p w14:paraId="08CD37BF" w14:textId="77777777" w:rsidR="000D63F1" w:rsidRPr="0046527B" w:rsidRDefault="000D63F1" w:rsidP="000D63F1">
            <w:pPr>
              <w:pStyle w:val="tabletext"/>
              <w:rPr>
                <w:b/>
                <w:i/>
              </w:rPr>
            </w:pPr>
            <w:r w:rsidRPr="0046527B">
              <w:t>B</w:t>
            </w:r>
          </w:p>
        </w:tc>
        <w:tc>
          <w:tcPr>
            <w:tcW w:w="6237" w:type="dxa"/>
            <w:noWrap/>
            <w:hideMark/>
          </w:tcPr>
          <w:p w14:paraId="43E055F4" w14:textId="77777777" w:rsidR="000D63F1" w:rsidRPr="0046527B" w:rsidRDefault="000D63F1" w:rsidP="000D63F1">
            <w:pPr>
              <w:pStyle w:val="tabletext"/>
              <w:rPr>
                <w:b/>
              </w:rPr>
            </w:pPr>
            <w:r w:rsidRPr="0046527B">
              <w:rPr>
                <w:i/>
              </w:rPr>
              <w:t>Pseudomonas putida</w:t>
            </w:r>
            <w:r w:rsidRPr="0046527B">
              <w:t xml:space="preserve"> JQ581 92%</w:t>
            </w:r>
          </w:p>
        </w:tc>
      </w:tr>
      <w:tr w:rsidR="000D63F1" w:rsidRPr="0046527B" w14:paraId="018C9081" w14:textId="77777777" w:rsidTr="00615651">
        <w:trPr>
          <w:trHeight w:val="264"/>
        </w:trPr>
        <w:tc>
          <w:tcPr>
            <w:tcW w:w="1216" w:type="dxa"/>
            <w:noWrap/>
            <w:hideMark/>
          </w:tcPr>
          <w:p w14:paraId="29058496" w14:textId="77777777" w:rsidR="000D63F1" w:rsidRPr="0046527B" w:rsidRDefault="000D63F1" w:rsidP="000D63F1">
            <w:pPr>
              <w:pStyle w:val="tabletext"/>
            </w:pPr>
            <w:r w:rsidRPr="0046527B">
              <w:t>B22B</w:t>
            </w:r>
          </w:p>
        </w:tc>
        <w:tc>
          <w:tcPr>
            <w:tcW w:w="1614" w:type="dxa"/>
          </w:tcPr>
          <w:p w14:paraId="53BC3ED0" w14:textId="77777777" w:rsidR="000D63F1" w:rsidRPr="0046527B" w:rsidRDefault="000D63F1" w:rsidP="000D63F1">
            <w:pPr>
              <w:pStyle w:val="tabletext"/>
              <w:rPr>
                <w:b/>
                <w:i/>
              </w:rPr>
            </w:pPr>
            <w:r w:rsidRPr="0046527B">
              <w:t>B</w:t>
            </w:r>
          </w:p>
        </w:tc>
        <w:tc>
          <w:tcPr>
            <w:tcW w:w="6237" w:type="dxa"/>
            <w:noWrap/>
            <w:hideMark/>
          </w:tcPr>
          <w:p w14:paraId="77C2A6F9" w14:textId="77777777" w:rsidR="000D63F1" w:rsidRPr="0046527B" w:rsidRDefault="000D63F1" w:rsidP="000D63F1">
            <w:pPr>
              <w:pStyle w:val="tabletext"/>
              <w:rPr>
                <w:b/>
              </w:rPr>
            </w:pPr>
            <w:r w:rsidRPr="0046527B">
              <w:rPr>
                <w:i/>
              </w:rPr>
              <w:t>Staphylococcus saprophyticus</w:t>
            </w:r>
            <w:r w:rsidRPr="0046527B">
              <w:t xml:space="preserve"> poll1 - 96.69%</w:t>
            </w:r>
          </w:p>
        </w:tc>
      </w:tr>
      <w:tr w:rsidR="000D63F1" w:rsidRPr="0046527B" w14:paraId="1D2AB17D" w14:textId="77777777" w:rsidTr="00615651">
        <w:trPr>
          <w:trHeight w:val="264"/>
        </w:trPr>
        <w:tc>
          <w:tcPr>
            <w:tcW w:w="1216" w:type="dxa"/>
            <w:noWrap/>
            <w:hideMark/>
          </w:tcPr>
          <w:p w14:paraId="089043AA" w14:textId="77777777" w:rsidR="000D63F1" w:rsidRPr="0046527B" w:rsidRDefault="000D63F1" w:rsidP="000D63F1">
            <w:pPr>
              <w:pStyle w:val="tabletext"/>
            </w:pPr>
            <w:r w:rsidRPr="0046527B">
              <w:t>CM1</w:t>
            </w:r>
          </w:p>
        </w:tc>
        <w:tc>
          <w:tcPr>
            <w:tcW w:w="1614" w:type="dxa"/>
          </w:tcPr>
          <w:p w14:paraId="218076F9" w14:textId="77777777" w:rsidR="000D63F1" w:rsidRPr="0046527B" w:rsidRDefault="000D63F1" w:rsidP="000D63F1">
            <w:pPr>
              <w:pStyle w:val="tabletext"/>
              <w:rPr>
                <w:b/>
              </w:rPr>
            </w:pPr>
            <w:r w:rsidRPr="0046527B">
              <w:t>CM</w:t>
            </w:r>
          </w:p>
        </w:tc>
        <w:tc>
          <w:tcPr>
            <w:tcW w:w="6237" w:type="dxa"/>
            <w:noWrap/>
            <w:hideMark/>
          </w:tcPr>
          <w:p w14:paraId="586105DC" w14:textId="77777777" w:rsidR="000D63F1" w:rsidRPr="0046527B" w:rsidRDefault="000D63F1" w:rsidP="000D63F1">
            <w:pPr>
              <w:pStyle w:val="tabletext"/>
              <w:rPr>
                <w:b/>
              </w:rPr>
            </w:pPr>
            <w:r w:rsidRPr="0046527B">
              <w:rPr>
                <w:i/>
              </w:rPr>
              <w:t>Pseudomonas</w:t>
            </w:r>
            <w:r w:rsidRPr="0046527B">
              <w:t xml:space="preserve"> sp. (JF430830.1) - 79.95%</w:t>
            </w:r>
          </w:p>
        </w:tc>
      </w:tr>
      <w:tr w:rsidR="000D63F1" w:rsidRPr="0046527B" w14:paraId="6E4ECCCD" w14:textId="77777777" w:rsidTr="00615651">
        <w:trPr>
          <w:trHeight w:val="264"/>
        </w:trPr>
        <w:tc>
          <w:tcPr>
            <w:tcW w:w="1216" w:type="dxa"/>
            <w:noWrap/>
            <w:hideMark/>
          </w:tcPr>
          <w:p w14:paraId="09E7BB11" w14:textId="77777777" w:rsidR="000D63F1" w:rsidRPr="0046527B" w:rsidRDefault="000D63F1" w:rsidP="000D63F1">
            <w:pPr>
              <w:pStyle w:val="tabletext"/>
            </w:pPr>
            <w:r w:rsidRPr="0046527B">
              <w:t>CM2</w:t>
            </w:r>
          </w:p>
        </w:tc>
        <w:tc>
          <w:tcPr>
            <w:tcW w:w="1614" w:type="dxa"/>
          </w:tcPr>
          <w:p w14:paraId="1A002690" w14:textId="77777777" w:rsidR="000D63F1" w:rsidRPr="0046527B" w:rsidRDefault="000D63F1" w:rsidP="000D63F1">
            <w:pPr>
              <w:pStyle w:val="tabletext"/>
              <w:rPr>
                <w:b/>
                <w:i/>
              </w:rPr>
            </w:pPr>
            <w:r w:rsidRPr="0046527B">
              <w:t>CM</w:t>
            </w:r>
          </w:p>
        </w:tc>
        <w:tc>
          <w:tcPr>
            <w:tcW w:w="6237" w:type="dxa"/>
            <w:noWrap/>
            <w:hideMark/>
          </w:tcPr>
          <w:p w14:paraId="12D41C4F" w14:textId="77777777" w:rsidR="000D63F1" w:rsidRPr="0046527B" w:rsidRDefault="000D63F1" w:rsidP="000D63F1">
            <w:pPr>
              <w:pStyle w:val="tabletext"/>
              <w:rPr>
                <w:b/>
              </w:rPr>
            </w:pPr>
            <w:r w:rsidRPr="0046527B">
              <w:rPr>
                <w:i/>
              </w:rPr>
              <w:t>Pseudomonas</w:t>
            </w:r>
            <w:r w:rsidRPr="0046527B">
              <w:t xml:space="preserve"> sp. (MN231751.1) - 98.25%</w:t>
            </w:r>
          </w:p>
        </w:tc>
      </w:tr>
      <w:tr w:rsidR="000D63F1" w:rsidRPr="0046527B" w14:paraId="3FC13606" w14:textId="77777777" w:rsidTr="00615651">
        <w:trPr>
          <w:trHeight w:val="264"/>
        </w:trPr>
        <w:tc>
          <w:tcPr>
            <w:tcW w:w="1216" w:type="dxa"/>
            <w:noWrap/>
            <w:hideMark/>
          </w:tcPr>
          <w:p w14:paraId="6013C6F6" w14:textId="77777777" w:rsidR="000D63F1" w:rsidRPr="0046527B" w:rsidRDefault="000D63F1" w:rsidP="000D63F1">
            <w:pPr>
              <w:pStyle w:val="tabletext"/>
            </w:pPr>
            <w:r w:rsidRPr="0046527B">
              <w:t>CM3</w:t>
            </w:r>
          </w:p>
        </w:tc>
        <w:tc>
          <w:tcPr>
            <w:tcW w:w="1614" w:type="dxa"/>
          </w:tcPr>
          <w:p w14:paraId="71C4BA2F" w14:textId="77777777" w:rsidR="000D63F1" w:rsidRPr="0046527B" w:rsidRDefault="000D63F1" w:rsidP="000D63F1">
            <w:pPr>
              <w:pStyle w:val="tabletext"/>
              <w:rPr>
                <w:b/>
                <w:i/>
              </w:rPr>
            </w:pPr>
            <w:r w:rsidRPr="0046527B">
              <w:t>CM</w:t>
            </w:r>
          </w:p>
        </w:tc>
        <w:tc>
          <w:tcPr>
            <w:tcW w:w="6237" w:type="dxa"/>
            <w:noWrap/>
            <w:hideMark/>
          </w:tcPr>
          <w:p w14:paraId="23278FB7" w14:textId="77777777" w:rsidR="000D63F1" w:rsidRPr="0046527B" w:rsidRDefault="000D63F1" w:rsidP="000D63F1">
            <w:pPr>
              <w:pStyle w:val="tabletext"/>
              <w:rPr>
                <w:b/>
              </w:rPr>
            </w:pPr>
            <w:r w:rsidRPr="0046527B">
              <w:rPr>
                <w:i/>
              </w:rPr>
              <w:t>Serratia</w:t>
            </w:r>
            <w:r w:rsidRPr="0046527B">
              <w:t xml:space="preserve"> sp. strain AXJ-M - 98.62</w:t>
            </w:r>
          </w:p>
        </w:tc>
      </w:tr>
      <w:tr w:rsidR="000D63F1" w:rsidRPr="0046527B" w14:paraId="4AC1F45A" w14:textId="77777777" w:rsidTr="00615651">
        <w:trPr>
          <w:trHeight w:val="264"/>
        </w:trPr>
        <w:tc>
          <w:tcPr>
            <w:tcW w:w="1216" w:type="dxa"/>
            <w:noWrap/>
            <w:hideMark/>
          </w:tcPr>
          <w:p w14:paraId="72425626" w14:textId="77777777" w:rsidR="000D63F1" w:rsidRPr="0046527B" w:rsidRDefault="000D63F1" w:rsidP="000D63F1">
            <w:pPr>
              <w:pStyle w:val="tabletext"/>
            </w:pPr>
            <w:r w:rsidRPr="0046527B">
              <w:t>CM4</w:t>
            </w:r>
          </w:p>
        </w:tc>
        <w:tc>
          <w:tcPr>
            <w:tcW w:w="1614" w:type="dxa"/>
          </w:tcPr>
          <w:p w14:paraId="75EFE511" w14:textId="77777777" w:rsidR="000D63F1" w:rsidRPr="0046527B" w:rsidRDefault="000D63F1" w:rsidP="000D63F1">
            <w:pPr>
              <w:pStyle w:val="tabletext"/>
              <w:rPr>
                <w:b/>
                <w:i/>
              </w:rPr>
            </w:pPr>
            <w:r w:rsidRPr="0046527B">
              <w:t>CM</w:t>
            </w:r>
          </w:p>
        </w:tc>
        <w:tc>
          <w:tcPr>
            <w:tcW w:w="6237" w:type="dxa"/>
            <w:noWrap/>
            <w:hideMark/>
          </w:tcPr>
          <w:p w14:paraId="0F33A15C" w14:textId="77777777" w:rsidR="000D63F1" w:rsidRPr="0046527B" w:rsidRDefault="000D63F1" w:rsidP="000D63F1">
            <w:pPr>
              <w:pStyle w:val="tabletext"/>
              <w:rPr>
                <w:b/>
              </w:rPr>
            </w:pPr>
            <w:r w:rsidRPr="0046527B">
              <w:rPr>
                <w:i/>
              </w:rPr>
              <w:t>Serratia</w:t>
            </w:r>
            <w:r w:rsidRPr="0046527B">
              <w:t xml:space="preserve"> sp. (MN928759.1) - 94.85%</w:t>
            </w:r>
          </w:p>
        </w:tc>
      </w:tr>
      <w:tr w:rsidR="000D63F1" w:rsidRPr="0046527B" w14:paraId="097E9C2B" w14:textId="77777777" w:rsidTr="00615651">
        <w:trPr>
          <w:trHeight w:val="264"/>
        </w:trPr>
        <w:tc>
          <w:tcPr>
            <w:tcW w:w="1216" w:type="dxa"/>
            <w:noWrap/>
            <w:hideMark/>
          </w:tcPr>
          <w:p w14:paraId="0DC807CD" w14:textId="77777777" w:rsidR="000D63F1" w:rsidRPr="0046527B" w:rsidRDefault="000D63F1" w:rsidP="000D63F1">
            <w:pPr>
              <w:pStyle w:val="tabletext"/>
            </w:pPr>
            <w:r w:rsidRPr="0046527B">
              <w:t>CM6</w:t>
            </w:r>
          </w:p>
        </w:tc>
        <w:tc>
          <w:tcPr>
            <w:tcW w:w="1614" w:type="dxa"/>
          </w:tcPr>
          <w:p w14:paraId="4DDFF48D" w14:textId="77777777" w:rsidR="000D63F1" w:rsidRPr="0046527B" w:rsidRDefault="000D63F1" w:rsidP="000D63F1">
            <w:pPr>
              <w:pStyle w:val="tabletext"/>
              <w:rPr>
                <w:b/>
                <w:i/>
              </w:rPr>
            </w:pPr>
            <w:r w:rsidRPr="0046527B">
              <w:t>CM</w:t>
            </w:r>
          </w:p>
        </w:tc>
        <w:tc>
          <w:tcPr>
            <w:tcW w:w="6237" w:type="dxa"/>
            <w:noWrap/>
            <w:hideMark/>
          </w:tcPr>
          <w:p w14:paraId="23B59E17" w14:textId="77777777" w:rsidR="000D63F1" w:rsidRPr="0046527B" w:rsidRDefault="000D63F1" w:rsidP="000D63F1">
            <w:pPr>
              <w:pStyle w:val="tabletext"/>
              <w:rPr>
                <w:b/>
              </w:rPr>
            </w:pPr>
            <w:r w:rsidRPr="0046527B">
              <w:rPr>
                <w:i/>
              </w:rPr>
              <w:t>Serratia</w:t>
            </w:r>
            <w:r w:rsidRPr="0046527B">
              <w:t xml:space="preserve"> sp. (MT472080.1) - 94.93%</w:t>
            </w:r>
          </w:p>
        </w:tc>
      </w:tr>
      <w:tr w:rsidR="000D63F1" w:rsidRPr="0046527B" w14:paraId="4CFE9108" w14:textId="77777777" w:rsidTr="00615651">
        <w:trPr>
          <w:trHeight w:val="264"/>
        </w:trPr>
        <w:tc>
          <w:tcPr>
            <w:tcW w:w="1216" w:type="dxa"/>
            <w:noWrap/>
            <w:hideMark/>
          </w:tcPr>
          <w:p w14:paraId="5939DFDB" w14:textId="77777777" w:rsidR="000D63F1" w:rsidRPr="0046527B" w:rsidRDefault="000D63F1" w:rsidP="000D63F1">
            <w:pPr>
              <w:pStyle w:val="tabletext"/>
            </w:pPr>
            <w:r w:rsidRPr="0046527B">
              <w:t>CM7</w:t>
            </w:r>
          </w:p>
        </w:tc>
        <w:tc>
          <w:tcPr>
            <w:tcW w:w="1614" w:type="dxa"/>
          </w:tcPr>
          <w:p w14:paraId="1C4DC447" w14:textId="77777777" w:rsidR="000D63F1" w:rsidRPr="0046527B" w:rsidRDefault="000D63F1" w:rsidP="000D63F1">
            <w:pPr>
              <w:pStyle w:val="tabletext"/>
              <w:rPr>
                <w:b/>
                <w:i/>
              </w:rPr>
            </w:pPr>
            <w:r w:rsidRPr="0046527B">
              <w:t>CM</w:t>
            </w:r>
          </w:p>
        </w:tc>
        <w:tc>
          <w:tcPr>
            <w:tcW w:w="6237" w:type="dxa"/>
            <w:noWrap/>
            <w:hideMark/>
          </w:tcPr>
          <w:p w14:paraId="6E6FAAF6" w14:textId="77777777" w:rsidR="000D63F1" w:rsidRPr="0046527B" w:rsidRDefault="000D63F1" w:rsidP="000D63F1">
            <w:pPr>
              <w:pStyle w:val="tabletext"/>
              <w:rPr>
                <w:b/>
              </w:rPr>
            </w:pPr>
            <w:r w:rsidRPr="0046527B">
              <w:rPr>
                <w:i/>
              </w:rPr>
              <w:t>Serratia</w:t>
            </w:r>
            <w:r w:rsidRPr="0046527B">
              <w:t xml:space="preserve"> sp. (MT472080.1) - 96.18%</w:t>
            </w:r>
          </w:p>
        </w:tc>
      </w:tr>
      <w:tr w:rsidR="000D63F1" w:rsidRPr="0046527B" w14:paraId="57116D82" w14:textId="77777777" w:rsidTr="00615651">
        <w:trPr>
          <w:trHeight w:val="264"/>
        </w:trPr>
        <w:tc>
          <w:tcPr>
            <w:tcW w:w="1216" w:type="dxa"/>
            <w:noWrap/>
            <w:hideMark/>
          </w:tcPr>
          <w:p w14:paraId="5D0ECEE0" w14:textId="77777777" w:rsidR="000D63F1" w:rsidRPr="0046527B" w:rsidRDefault="000D63F1" w:rsidP="000D63F1">
            <w:pPr>
              <w:pStyle w:val="tabletext"/>
            </w:pPr>
            <w:r w:rsidRPr="0046527B">
              <w:t>CM10</w:t>
            </w:r>
          </w:p>
        </w:tc>
        <w:tc>
          <w:tcPr>
            <w:tcW w:w="1614" w:type="dxa"/>
          </w:tcPr>
          <w:p w14:paraId="1C234197" w14:textId="77777777" w:rsidR="000D63F1" w:rsidRPr="0046527B" w:rsidRDefault="000D63F1" w:rsidP="000D63F1">
            <w:pPr>
              <w:pStyle w:val="tabletext"/>
              <w:rPr>
                <w:b/>
                <w:i/>
              </w:rPr>
            </w:pPr>
            <w:r w:rsidRPr="0046527B">
              <w:t>CM</w:t>
            </w:r>
          </w:p>
        </w:tc>
        <w:tc>
          <w:tcPr>
            <w:tcW w:w="6237" w:type="dxa"/>
            <w:noWrap/>
            <w:hideMark/>
          </w:tcPr>
          <w:p w14:paraId="0F980C02" w14:textId="77777777" w:rsidR="000D63F1" w:rsidRPr="0046527B" w:rsidRDefault="000D63F1" w:rsidP="000D63F1">
            <w:pPr>
              <w:pStyle w:val="tabletext"/>
              <w:rPr>
                <w:b/>
              </w:rPr>
            </w:pPr>
            <w:r w:rsidRPr="0046527B">
              <w:rPr>
                <w:i/>
              </w:rPr>
              <w:t>Serratia</w:t>
            </w:r>
            <w:r w:rsidRPr="0046527B">
              <w:t xml:space="preserve"> sp. (MT472080.1) - 94.21%</w:t>
            </w:r>
          </w:p>
        </w:tc>
      </w:tr>
      <w:tr w:rsidR="000D63F1" w:rsidRPr="0046527B" w14:paraId="2D3BD764" w14:textId="77777777" w:rsidTr="00615651">
        <w:trPr>
          <w:trHeight w:val="264"/>
        </w:trPr>
        <w:tc>
          <w:tcPr>
            <w:tcW w:w="1216" w:type="dxa"/>
            <w:noWrap/>
            <w:hideMark/>
          </w:tcPr>
          <w:p w14:paraId="52A30AB0" w14:textId="77777777" w:rsidR="000D63F1" w:rsidRPr="0046527B" w:rsidRDefault="000D63F1" w:rsidP="000D63F1">
            <w:pPr>
              <w:pStyle w:val="tabletext"/>
            </w:pPr>
            <w:r w:rsidRPr="0046527B">
              <w:t>CM11</w:t>
            </w:r>
          </w:p>
        </w:tc>
        <w:tc>
          <w:tcPr>
            <w:tcW w:w="1614" w:type="dxa"/>
          </w:tcPr>
          <w:p w14:paraId="53DDE272" w14:textId="77777777" w:rsidR="000D63F1" w:rsidRPr="0046527B" w:rsidRDefault="000D63F1" w:rsidP="000D63F1">
            <w:pPr>
              <w:pStyle w:val="tabletext"/>
              <w:rPr>
                <w:b/>
                <w:i/>
              </w:rPr>
            </w:pPr>
            <w:r w:rsidRPr="0046527B">
              <w:t>CM</w:t>
            </w:r>
          </w:p>
        </w:tc>
        <w:tc>
          <w:tcPr>
            <w:tcW w:w="6237" w:type="dxa"/>
            <w:noWrap/>
            <w:hideMark/>
          </w:tcPr>
          <w:p w14:paraId="02450775" w14:textId="77777777" w:rsidR="000D63F1" w:rsidRPr="0046527B" w:rsidRDefault="000D63F1" w:rsidP="000D63F1">
            <w:pPr>
              <w:pStyle w:val="tabletext"/>
              <w:rPr>
                <w:b/>
              </w:rPr>
            </w:pPr>
            <w:r w:rsidRPr="0046527B">
              <w:rPr>
                <w:i/>
              </w:rPr>
              <w:t>B</w:t>
            </w:r>
            <w:r>
              <w:rPr>
                <w:i/>
              </w:rPr>
              <w:t>acillus</w:t>
            </w:r>
            <w:r w:rsidRPr="0046527B">
              <w:rPr>
                <w:i/>
              </w:rPr>
              <w:t xml:space="preserve"> </w:t>
            </w:r>
            <w:r w:rsidRPr="0046527B">
              <w:t>sp. (DQ365574.1) - 78.31%</w:t>
            </w:r>
          </w:p>
        </w:tc>
      </w:tr>
      <w:tr w:rsidR="000D63F1" w:rsidRPr="0046527B" w14:paraId="6A1CD8BA" w14:textId="77777777" w:rsidTr="00615651">
        <w:trPr>
          <w:trHeight w:val="264"/>
        </w:trPr>
        <w:tc>
          <w:tcPr>
            <w:tcW w:w="1216" w:type="dxa"/>
            <w:noWrap/>
            <w:hideMark/>
          </w:tcPr>
          <w:p w14:paraId="6BC2E088" w14:textId="77777777" w:rsidR="000D63F1" w:rsidRPr="0046527B" w:rsidRDefault="000D63F1" w:rsidP="000D63F1">
            <w:pPr>
              <w:pStyle w:val="tabletext"/>
            </w:pPr>
            <w:r w:rsidRPr="0046527B">
              <w:t>CM12</w:t>
            </w:r>
          </w:p>
        </w:tc>
        <w:tc>
          <w:tcPr>
            <w:tcW w:w="1614" w:type="dxa"/>
          </w:tcPr>
          <w:p w14:paraId="2E2CC402" w14:textId="77777777" w:rsidR="000D63F1" w:rsidRPr="0046527B" w:rsidRDefault="000D63F1" w:rsidP="000D63F1">
            <w:pPr>
              <w:pStyle w:val="tabletext"/>
              <w:rPr>
                <w:b/>
                <w:i/>
              </w:rPr>
            </w:pPr>
            <w:r w:rsidRPr="0046527B">
              <w:t>CM</w:t>
            </w:r>
          </w:p>
        </w:tc>
        <w:tc>
          <w:tcPr>
            <w:tcW w:w="6237" w:type="dxa"/>
            <w:noWrap/>
            <w:hideMark/>
          </w:tcPr>
          <w:p w14:paraId="06684B49" w14:textId="77777777" w:rsidR="000D63F1" w:rsidRPr="0046527B" w:rsidRDefault="000D63F1" w:rsidP="000D63F1">
            <w:pPr>
              <w:pStyle w:val="tabletext"/>
              <w:rPr>
                <w:b/>
              </w:rPr>
            </w:pPr>
            <w:r w:rsidRPr="0046527B">
              <w:rPr>
                <w:i/>
              </w:rPr>
              <w:t>Chryseobacterium</w:t>
            </w:r>
            <w:r w:rsidRPr="0046527B">
              <w:t xml:space="preserve"> sp. (KX928035.1) - 80.14%</w:t>
            </w:r>
          </w:p>
        </w:tc>
      </w:tr>
      <w:tr w:rsidR="000D63F1" w:rsidRPr="0046527B" w14:paraId="1C8AF855" w14:textId="77777777" w:rsidTr="00615651">
        <w:trPr>
          <w:trHeight w:val="264"/>
        </w:trPr>
        <w:tc>
          <w:tcPr>
            <w:tcW w:w="1216" w:type="dxa"/>
            <w:noWrap/>
            <w:hideMark/>
          </w:tcPr>
          <w:p w14:paraId="6FB35406" w14:textId="77777777" w:rsidR="000D63F1" w:rsidRPr="0046527B" w:rsidRDefault="000D63F1" w:rsidP="000D63F1">
            <w:pPr>
              <w:pStyle w:val="tabletext"/>
            </w:pPr>
            <w:r w:rsidRPr="0046527B">
              <w:t>CM13</w:t>
            </w:r>
          </w:p>
        </w:tc>
        <w:tc>
          <w:tcPr>
            <w:tcW w:w="1614" w:type="dxa"/>
          </w:tcPr>
          <w:p w14:paraId="4DAB5F11" w14:textId="77777777" w:rsidR="000D63F1" w:rsidRPr="0046527B" w:rsidRDefault="000D63F1" w:rsidP="000D63F1">
            <w:pPr>
              <w:pStyle w:val="tabletext"/>
              <w:rPr>
                <w:b/>
              </w:rPr>
            </w:pPr>
            <w:r w:rsidRPr="0046527B">
              <w:t>CM</w:t>
            </w:r>
          </w:p>
        </w:tc>
        <w:tc>
          <w:tcPr>
            <w:tcW w:w="6237" w:type="dxa"/>
            <w:noWrap/>
            <w:hideMark/>
          </w:tcPr>
          <w:p w14:paraId="426AF6CD" w14:textId="77777777" w:rsidR="000D63F1" w:rsidRPr="0046527B" w:rsidRDefault="000D63F1" w:rsidP="000D63F1">
            <w:pPr>
              <w:pStyle w:val="tabletext"/>
              <w:rPr>
                <w:b/>
              </w:rPr>
            </w:pPr>
            <w:r w:rsidRPr="0046527B">
              <w:t>No significant similarity found</w:t>
            </w:r>
          </w:p>
        </w:tc>
      </w:tr>
      <w:tr w:rsidR="000D63F1" w:rsidRPr="0046527B" w14:paraId="4BACB47E" w14:textId="77777777" w:rsidTr="00615651">
        <w:trPr>
          <w:trHeight w:val="264"/>
        </w:trPr>
        <w:tc>
          <w:tcPr>
            <w:tcW w:w="1216" w:type="dxa"/>
            <w:noWrap/>
            <w:hideMark/>
          </w:tcPr>
          <w:p w14:paraId="1A6590E6" w14:textId="77777777" w:rsidR="000D63F1" w:rsidRPr="0046527B" w:rsidRDefault="000D63F1" w:rsidP="000D63F1">
            <w:pPr>
              <w:pStyle w:val="tabletext"/>
            </w:pPr>
            <w:r w:rsidRPr="0046527B">
              <w:t>CM14</w:t>
            </w:r>
          </w:p>
        </w:tc>
        <w:tc>
          <w:tcPr>
            <w:tcW w:w="1614" w:type="dxa"/>
          </w:tcPr>
          <w:p w14:paraId="45748DFD" w14:textId="77777777" w:rsidR="000D63F1" w:rsidRPr="0046527B" w:rsidRDefault="000D63F1" w:rsidP="000D63F1">
            <w:pPr>
              <w:pStyle w:val="tabletext"/>
              <w:rPr>
                <w:b/>
                <w:i/>
              </w:rPr>
            </w:pPr>
            <w:r w:rsidRPr="0046527B">
              <w:t>CM</w:t>
            </w:r>
          </w:p>
        </w:tc>
        <w:tc>
          <w:tcPr>
            <w:tcW w:w="6237" w:type="dxa"/>
            <w:hideMark/>
          </w:tcPr>
          <w:p w14:paraId="2377F2DC" w14:textId="77777777" w:rsidR="000D63F1" w:rsidRPr="0046527B" w:rsidRDefault="000D63F1" w:rsidP="000D63F1">
            <w:pPr>
              <w:pStyle w:val="tabletext"/>
              <w:rPr>
                <w:b/>
              </w:rPr>
            </w:pPr>
            <w:r w:rsidRPr="0046527B">
              <w:rPr>
                <w:i/>
              </w:rPr>
              <w:t>Pseudomonas</w:t>
            </w:r>
            <w:r w:rsidRPr="0046527B">
              <w:t xml:space="preserve"> sp.  (KF263605.1) - 91.85%</w:t>
            </w:r>
          </w:p>
        </w:tc>
      </w:tr>
      <w:tr w:rsidR="000D63F1" w:rsidRPr="0046527B" w14:paraId="06D3731C" w14:textId="77777777" w:rsidTr="00615651">
        <w:trPr>
          <w:trHeight w:val="264"/>
        </w:trPr>
        <w:tc>
          <w:tcPr>
            <w:tcW w:w="1216" w:type="dxa"/>
            <w:noWrap/>
            <w:hideMark/>
          </w:tcPr>
          <w:p w14:paraId="3B95260F" w14:textId="77777777" w:rsidR="000D63F1" w:rsidRPr="0046527B" w:rsidRDefault="000D63F1" w:rsidP="000D63F1">
            <w:pPr>
              <w:pStyle w:val="tabletext"/>
            </w:pPr>
            <w:r w:rsidRPr="0046527B">
              <w:t>CM15</w:t>
            </w:r>
          </w:p>
        </w:tc>
        <w:tc>
          <w:tcPr>
            <w:tcW w:w="1614" w:type="dxa"/>
          </w:tcPr>
          <w:p w14:paraId="63E1D095" w14:textId="77777777" w:rsidR="000D63F1" w:rsidRPr="0046527B" w:rsidRDefault="000D63F1" w:rsidP="000D63F1">
            <w:pPr>
              <w:pStyle w:val="tabletext"/>
              <w:rPr>
                <w:b/>
                <w:i/>
              </w:rPr>
            </w:pPr>
            <w:r w:rsidRPr="0046527B">
              <w:t>CM</w:t>
            </w:r>
          </w:p>
        </w:tc>
        <w:tc>
          <w:tcPr>
            <w:tcW w:w="6237" w:type="dxa"/>
            <w:noWrap/>
            <w:hideMark/>
          </w:tcPr>
          <w:p w14:paraId="690BDABD" w14:textId="77777777" w:rsidR="000D63F1" w:rsidRPr="0046527B" w:rsidRDefault="000D63F1" w:rsidP="000D63F1">
            <w:pPr>
              <w:pStyle w:val="tabletext"/>
              <w:rPr>
                <w:b/>
              </w:rPr>
            </w:pPr>
            <w:r w:rsidRPr="0046527B">
              <w:rPr>
                <w:i/>
              </w:rPr>
              <w:t>Brevundimonas</w:t>
            </w:r>
            <w:r w:rsidRPr="0046527B">
              <w:t xml:space="preserve"> sp. (MK110476.1)</w:t>
            </w:r>
          </w:p>
        </w:tc>
      </w:tr>
      <w:tr w:rsidR="000D63F1" w:rsidRPr="0046527B" w14:paraId="6CB14FAB" w14:textId="77777777" w:rsidTr="00615651">
        <w:trPr>
          <w:trHeight w:val="264"/>
        </w:trPr>
        <w:tc>
          <w:tcPr>
            <w:tcW w:w="1216" w:type="dxa"/>
            <w:noWrap/>
            <w:hideMark/>
          </w:tcPr>
          <w:p w14:paraId="78F3A29B" w14:textId="77777777" w:rsidR="000D63F1" w:rsidRPr="0046527B" w:rsidRDefault="000D63F1" w:rsidP="000D63F1">
            <w:pPr>
              <w:pStyle w:val="tabletext"/>
            </w:pPr>
            <w:r w:rsidRPr="0046527B">
              <w:t>CM16</w:t>
            </w:r>
          </w:p>
        </w:tc>
        <w:tc>
          <w:tcPr>
            <w:tcW w:w="1614" w:type="dxa"/>
          </w:tcPr>
          <w:p w14:paraId="35B1FF4F" w14:textId="77777777" w:rsidR="000D63F1" w:rsidRPr="0046527B" w:rsidRDefault="000D63F1" w:rsidP="000D63F1">
            <w:pPr>
              <w:pStyle w:val="tabletext"/>
              <w:rPr>
                <w:b/>
              </w:rPr>
            </w:pPr>
            <w:r w:rsidRPr="0046527B">
              <w:t>CM</w:t>
            </w:r>
          </w:p>
        </w:tc>
        <w:tc>
          <w:tcPr>
            <w:tcW w:w="6237" w:type="dxa"/>
            <w:noWrap/>
            <w:hideMark/>
          </w:tcPr>
          <w:p w14:paraId="089C3BDD" w14:textId="77777777" w:rsidR="000D63F1" w:rsidRPr="0046527B" w:rsidRDefault="000D63F1" w:rsidP="000D63F1">
            <w:pPr>
              <w:pStyle w:val="tabletext"/>
              <w:rPr>
                <w:b/>
              </w:rPr>
            </w:pPr>
            <w:r w:rsidRPr="0046527B">
              <w:t>Uncultured bacterium (KX507468.1) - 73.16%</w:t>
            </w:r>
          </w:p>
        </w:tc>
      </w:tr>
      <w:tr w:rsidR="000D63F1" w:rsidRPr="0046527B" w14:paraId="05467739" w14:textId="77777777" w:rsidTr="00615651">
        <w:trPr>
          <w:trHeight w:val="264"/>
        </w:trPr>
        <w:tc>
          <w:tcPr>
            <w:tcW w:w="1216" w:type="dxa"/>
            <w:noWrap/>
            <w:hideMark/>
          </w:tcPr>
          <w:p w14:paraId="694A50C6" w14:textId="77777777" w:rsidR="000D63F1" w:rsidRPr="0046527B" w:rsidRDefault="000D63F1" w:rsidP="000D63F1">
            <w:pPr>
              <w:pStyle w:val="tabletext"/>
            </w:pPr>
            <w:r w:rsidRPr="0046527B">
              <w:t>CM17</w:t>
            </w:r>
          </w:p>
        </w:tc>
        <w:tc>
          <w:tcPr>
            <w:tcW w:w="1614" w:type="dxa"/>
          </w:tcPr>
          <w:p w14:paraId="6309AD4B" w14:textId="77777777" w:rsidR="000D63F1" w:rsidRPr="0046527B" w:rsidRDefault="000D63F1" w:rsidP="000D63F1">
            <w:pPr>
              <w:pStyle w:val="tabletext"/>
              <w:rPr>
                <w:b/>
                <w:i/>
              </w:rPr>
            </w:pPr>
            <w:r w:rsidRPr="0046527B">
              <w:t>CM</w:t>
            </w:r>
          </w:p>
        </w:tc>
        <w:tc>
          <w:tcPr>
            <w:tcW w:w="6237" w:type="dxa"/>
            <w:hideMark/>
          </w:tcPr>
          <w:p w14:paraId="054A0FA2" w14:textId="77777777" w:rsidR="000D63F1" w:rsidRPr="0046527B" w:rsidRDefault="000D63F1" w:rsidP="000D63F1">
            <w:pPr>
              <w:pStyle w:val="tabletext"/>
              <w:rPr>
                <w:b/>
              </w:rPr>
            </w:pPr>
            <w:r w:rsidRPr="0046527B">
              <w:rPr>
                <w:i/>
              </w:rPr>
              <w:t>Comamomas</w:t>
            </w:r>
            <w:r w:rsidRPr="0046527B">
              <w:t xml:space="preserve"> sp. (KC294078.1) - 99.33%</w:t>
            </w:r>
          </w:p>
        </w:tc>
      </w:tr>
      <w:tr w:rsidR="000D63F1" w:rsidRPr="0046527B" w14:paraId="644248DA" w14:textId="77777777" w:rsidTr="00615651">
        <w:trPr>
          <w:trHeight w:val="264"/>
        </w:trPr>
        <w:tc>
          <w:tcPr>
            <w:tcW w:w="1216" w:type="dxa"/>
            <w:noWrap/>
            <w:hideMark/>
          </w:tcPr>
          <w:p w14:paraId="7B58701D" w14:textId="77777777" w:rsidR="000D63F1" w:rsidRPr="0046527B" w:rsidRDefault="000D63F1" w:rsidP="000D63F1">
            <w:pPr>
              <w:pStyle w:val="tabletext"/>
            </w:pPr>
            <w:r w:rsidRPr="0046527B">
              <w:lastRenderedPageBreak/>
              <w:t>CM18</w:t>
            </w:r>
          </w:p>
        </w:tc>
        <w:tc>
          <w:tcPr>
            <w:tcW w:w="1614" w:type="dxa"/>
          </w:tcPr>
          <w:p w14:paraId="0AD20166" w14:textId="77777777" w:rsidR="000D63F1" w:rsidRPr="0046527B" w:rsidRDefault="000D63F1" w:rsidP="000D63F1">
            <w:pPr>
              <w:pStyle w:val="tabletext"/>
              <w:rPr>
                <w:b/>
                <w:i/>
              </w:rPr>
            </w:pPr>
            <w:r w:rsidRPr="0046527B">
              <w:t>CM</w:t>
            </w:r>
          </w:p>
        </w:tc>
        <w:tc>
          <w:tcPr>
            <w:tcW w:w="6237" w:type="dxa"/>
            <w:noWrap/>
            <w:hideMark/>
          </w:tcPr>
          <w:p w14:paraId="358C5915" w14:textId="77777777" w:rsidR="000D63F1" w:rsidRPr="0046527B" w:rsidRDefault="000D63F1" w:rsidP="000D63F1">
            <w:pPr>
              <w:pStyle w:val="tabletext"/>
              <w:rPr>
                <w:b/>
              </w:rPr>
            </w:pPr>
            <w:r w:rsidRPr="0046527B">
              <w:rPr>
                <w:i/>
              </w:rPr>
              <w:t>B. velezensi</w:t>
            </w:r>
            <w:r>
              <w:rPr>
                <w:i/>
              </w:rPr>
              <w:t>s</w:t>
            </w:r>
            <w:r w:rsidRPr="0046527B">
              <w:t xml:space="preserve"> LA-33 - 95%</w:t>
            </w:r>
          </w:p>
        </w:tc>
      </w:tr>
      <w:tr w:rsidR="000D63F1" w:rsidRPr="0046527B" w14:paraId="32152679" w14:textId="77777777" w:rsidTr="00615651">
        <w:trPr>
          <w:trHeight w:val="264"/>
        </w:trPr>
        <w:tc>
          <w:tcPr>
            <w:tcW w:w="1216" w:type="dxa"/>
            <w:noWrap/>
            <w:hideMark/>
          </w:tcPr>
          <w:p w14:paraId="5DF1C54F" w14:textId="77777777" w:rsidR="000D63F1" w:rsidRPr="0046527B" w:rsidRDefault="000D63F1" w:rsidP="000D63F1">
            <w:pPr>
              <w:pStyle w:val="tabletext"/>
            </w:pPr>
            <w:r w:rsidRPr="0046527B">
              <w:t>CM20</w:t>
            </w:r>
          </w:p>
        </w:tc>
        <w:tc>
          <w:tcPr>
            <w:tcW w:w="1614" w:type="dxa"/>
          </w:tcPr>
          <w:p w14:paraId="1F2B5A0B" w14:textId="77777777" w:rsidR="000D63F1" w:rsidRPr="0046527B" w:rsidRDefault="000D63F1" w:rsidP="000D63F1">
            <w:pPr>
              <w:pStyle w:val="tabletext"/>
              <w:rPr>
                <w:b/>
                <w:i/>
              </w:rPr>
            </w:pPr>
            <w:r w:rsidRPr="0046527B">
              <w:t>CM</w:t>
            </w:r>
          </w:p>
        </w:tc>
        <w:tc>
          <w:tcPr>
            <w:tcW w:w="6237" w:type="dxa"/>
            <w:noWrap/>
            <w:hideMark/>
          </w:tcPr>
          <w:p w14:paraId="5D2A1283" w14:textId="77777777" w:rsidR="000D63F1" w:rsidRPr="0046527B" w:rsidRDefault="000D63F1" w:rsidP="000D63F1">
            <w:pPr>
              <w:pStyle w:val="tabletext"/>
              <w:rPr>
                <w:b/>
              </w:rPr>
            </w:pPr>
            <w:r w:rsidRPr="0046527B">
              <w:rPr>
                <w:i/>
              </w:rPr>
              <w:t>B. velezensis</w:t>
            </w:r>
            <w:r w:rsidRPr="0046527B">
              <w:t xml:space="preserve"> WC-14 - 95.15%</w:t>
            </w:r>
          </w:p>
        </w:tc>
      </w:tr>
      <w:tr w:rsidR="000D63F1" w:rsidRPr="0046527B" w14:paraId="1885C0F9" w14:textId="77777777" w:rsidTr="00615651">
        <w:trPr>
          <w:trHeight w:val="264"/>
        </w:trPr>
        <w:tc>
          <w:tcPr>
            <w:tcW w:w="1216" w:type="dxa"/>
            <w:noWrap/>
            <w:hideMark/>
          </w:tcPr>
          <w:p w14:paraId="7071C599" w14:textId="77777777" w:rsidR="000D63F1" w:rsidRPr="0046527B" w:rsidRDefault="000D63F1" w:rsidP="000D63F1">
            <w:pPr>
              <w:pStyle w:val="tabletext"/>
            </w:pPr>
            <w:r w:rsidRPr="0046527B">
              <w:t>CM21</w:t>
            </w:r>
          </w:p>
        </w:tc>
        <w:tc>
          <w:tcPr>
            <w:tcW w:w="1614" w:type="dxa"/>
          </w:tcPr>
          <w:p w14:paraId="57B67006" w14:textId="77777777" w:rsidR="000D63F1" w:rsidRPr="0046527B" w:rsidRDefault="000D63F1" w:rsidP="000D63F1">
            <w:pPr>
              <w:pStyle w:val="tabletext"/>
              <w:rPr>
                <w:b/>
                <w:i/>
              </w:rPr>
            </w:pPr>
            <w:r w:rsidRPr="0046527B">
              <w:t>CM</w:t>
            </w:r>
          </w:p>
        </w:tc>
        <w:tc>
          <w:tcPr>
            <w:tcW w:w="6237" w:type="dxa"/>
            <w:noWrap/>
            <w:hideMark/>
          </w:tcPr>
          <w:p w14:paraId="0CF47052" w14:textId="77777777" w:rsidR="000D63F1" w:rsidRPr="0046527B" w:rsidRDefault="000D63F1" w:rsidP="000D63F1">
            <w:pPr>
              <w:pStyle w:val="tabletext"/>
              <w:rPr>
                <w:b/>
              </w:rPr>
            </w:pPr>
            <w:r w:rsidRPr="0046527B">
              <w:rPr>
                <w:i/>
              </w:rPr>
              <w:t>B. velezensis</w:t>
            </w:r>
            <w:r w:rsidRPr="0046527B">
              <w:t xml:space="preserve"> YJ11-1-4 = 90.71%</w:t>
            </w:r>
          </w:p>
        </w:tc>
      </w:tr>
      <w:tr w:rsidR="000D63F1" w:rsidRPr="0046527B" w14:paraId="67EA6142" w14:textId="77777777" w:rsidTr="00615651">
        <w:trPr>
          <w:trHeight w:val="264"/>
        </w:trPr>
        <w:tc>
          <w:tcPr>
            <w:tcW w:w="1216" w:type="dxa"/>
            <w:noWrap/>
            <w:hideMark/>
          </w:tcPr>
          <w:p w14:paraId="5E48D95C" w14:textId="77777777" w:rsidR="000D63F1" w:rsidRPr="0046527B" w:rsidRDefault="000D63F1" w:rsidP="000D63F1">
            <w:pPr>
              <w:pStyle w:val="tabletext"/>
            </w:pPr>
            <w:r w:rsidRPr="0046527B">
              <w:t>CM22</w:t>
            </w:r>
          </w:p>
        </w:tc>
        <w:tc>
          <w:tcPr>
            <w:tcW w:w="1614" w:type="dxa"/>
          </w:tcPr>
          <w:p w14:paraId="2BC79483" w14:textId="77777777" w:rsidR="000D63F1" w:rsidRPr="0046527B" w:rsidRDefault="000D63F1" w:rsidP="000D63F1">
            <w:pPr>
              <w:pStyle w:val="tabletext"/>
              <w:rPr>
                <w:b/>
                <w:i/>
              </w:rPr>
            </w:pPr>
            <w:r w:rsidRPr="0046527B">
              <w:t>CM</w:t>
            </w:r>
          </w:p>
        </w:tc>
        <w:tc>
          <w:tcPr>
            <w:tcW w:w="6237" w:type="dxa"/>
            <w:hideMark/>
          </w:tcPr>
          <w:p w14:paraId="22992342" w14:textId="77777777" w:rsidR="000D63F1" w:rsidRPr="0046527B" w:rsidRDefault="000D63F1" w:rsidP="000D63F1">
            <w:pPr>
              <w:pStyle w:val="tabletext"/>
              <w:rPr>
                <w:b/>
              </w:rPr>
            </w:pPr>
            <w:r w:rsidRPr="0046527B">
              <w:rPr>
                <w:i/>
              </w:rPr>
              <w:t>Pseudomonas putida</w:t>
            </w:r>
            <w:r w:rsidRPr="0046527B">
              <w:t xml:space="preserve"> (MN795707.1) - 88.42%</w:t>
            </w:r>
          </w:p>
        </w:tc>
      </w:tr>
      <w:tr w:rsidR="000D63F1" w:rsidRPr="0046527B" w14:paraId="24623105" w14:textId="77777777" w:rsidTr="00615651">
        <w:trPr>
          <w:trHeight w:val="264"/>
        </w:trPr>
        <w:tc>
          <w:tcPr>
            <w:tcW w:w="1216" w:type="dxa"/>
            <w:noWrap/>
            <w:hideMark/>
          </w:tcPr>
          <w:p w14:paraId="25A2095B" w14:textId="77777777" w:rsidR="000D63F1" w:rsidRPr="0046527B" w:rsidRDefault="000D63F1" w:rsidP="000D63F1">
            <w:pPr>
              <w:pStyle w:val="tabletext"/>
            </w:pPr>
            <w:r w:rsidRPr="0046527B">
              <w:t>CM23</w:t>
            </w:r>
          </w:p>
        </w:tc>
        <w:tc>
          <w:tcPr>
            <w:tcW w:w="1614" w:type="dxa"/>
          </w:tcPr>
          <w:p w14:paraId="544D9C82" w14:textId="77777777" w:rsidR="000D63F1" w:rsidRPr="0046527B" w:rsidRDefault="000D63F1" w:rsidP="000D63F1">
            <w:pPr>
              <w:pStyle w:val="tabletext"/>
              <w:rPr>
                <w:b/>
                <w:i/>
              </w:rPr>
            </w:pPr>
            <w:r w:rsidRPr="0046527B">
              <w:t>CM</w:t>
            </w:r>
          </w:p>
        </w:tc>
        <w:tc>
          <w:tcPr>
            <w:tcW w:w="6237" w:type="dxa"/>
            <w:hideMark/>
          </w:tcPr>
          <w:p w14:paraId="407A06C3" w14:textId="77777777" w:rsidR="000D63F1" w:rsidRPr="0046527B" w:rsidRDefault="000D63F1" w:rsidP="000D63F1">
            <w:pPr>
              <w:pStyle w:val="tabletext"/>
              <w:rPr>
                <w:b/>
              </w:rPr>
            </w:pPr>
            <w:r w:rsidRPr="0046527B">
              <w:rPr>
                <w:i/>
              </w:rPr>
              <w:t>B. licheniformis</w:t>
            </w:r>
            <w:r w:rsidRPr="0046527B">
              <w:t xml:space="preserve"> (MN756663.1) - 97.04%</w:t>
            </w:r>
          </w:p>
        </w:tc>
      </w:tr>
      <w:tr w:rsidR="000D63F1" w:rsidRPr="0046527B" w14:paraId="30014AA2" w14:textId="77777777" w:rsidTr="00615651">
        <w:trPr>
          <w:trHeight w:val="264"/>
        </w:trPr>
        <w:tc>
          <w:tcPr>
            <w:tcW w:w="1216" w:type="dxa"/>
            <w:noWrap/>
            <w:hideMark/>
          </w:tcPr>
          <w:p w14:paraId="65FF5FE9" w14:textId="77777777" w:rsidR="000D63F1" w:rsidRPr="0046527B" w:rsidRDefault="000D63F1" w:rsidP="000D63F1">
            <w:pPr>
              <w:pStyle w:val="tabletext"/>
            </w:pPr>
            <w:r w:rsidRPr="0046527B">
              <w:t>CM25</w:t>
            </w:r>
          </w:p>
        </w:tc>
        <w:tc>
          <w:tcPr>
            <w:tcW w:w="1614" w:type="dxa"/>
          </w:tcPr>
          <w:p w14:paraId="110F5858" w14:textId="77777777" w:rsidR="000D63F1" w:rsidRPr="0046527B" w:rsidRDefault="000D63F1" w:rsidP="000D63F1">
            <w:pPr>
              <w:pStyle w:val="tabletext"/>
              <w:rPr>
                <w:b/>
                <w:i/>
              </w:rPr>
            </w:pPr>
            <w:r w:rsidRPr="0046527B">
              <w:t>CM</w:t>
            </w:r>
          </w:p>
        </w:tc>
        <w:tc>
          <w:tcPr>
            <w:tcW w:w="6237" w:type="dxa"/>
            <w:noWrap/>
            <w:hideMark/>
          </w:tcPr>
          <w:p w14:paraId="14BCF4A0" w14:textId="77777777" w:rsidR="000D63F1" w:rsidRPr="0046527B" w:rsidRDefault="000D63F1" w:rsidP="000D63F1">
            <w:pPr>
              <w:pStyle w:val="tabletext"/>
              <w:rPr>
                <w:b/>
              </w:rPr>
            </w:pPr>
            <w:r w:rsidRPr="0046527B">
              <w:rPr>
                <w:i/>
              </w:rPr>
              <w:t>Pseudomonas</w:t>
            </w:r>
            <w:r w:rsidRPr="0046527B">
              <w:t xml:space="preserve"> sp.  (JX678920.1) - 78.40%</w:t>
            </w:r>
          </w:p>
        </w:tc>
      </w:tr>
      <w:tr w:rsidR="000D63F1" w:rsidRPr="0046527B" w14:paraId="610EA61B" w14:textId="77777777" w:rsidTr="00615651">
        <w:trPr>
          <w:trHeight w:val="264"/>
        </w:trPr>
        <w:tc>
          <w:tcPr>
            <w:tcW w:w="1216" w:type="dxa"/>
            <w:noWrap/>
            <w:hideMark/>
          </w:tcPr>
          <w:p w14:paraId="3C98FEA5" w14:textId="77777777" w:rsidR="000D63F1" w:rsidRPr="0046527B" w:rsidRDefault="000D63F1" w:rsidP="000D63F1">
            <w:pPr>
              <w:pStyle w:val="tabletext"/>
            </w:pPr>
            <w:r w:rsidRPr="0046527B">
              <w:t>CM26</w:t>
            </w:r>
          </w:p>
        </w:tc>
        <w:tc>
          <w:tcPr>
            <w:tcW w:w="1614" w:type="dxa"/>
          </w:tcPr>
          <w:p w14:paraId="546DD8F5" w14:textId="77777777" w:rsidR="000D63F1" w:rsidRPr="0046527B" w:rsidRDefault="000D63F1" w:rsidP="000D63F1">
            <w:pPr>
              <w:pStyle w:val="tabletext"/>
              <w:rPr>
                <w:b/>
                <w:i/>
              </w:rPr>
            </w:pPr>
            <w:r w:rsidRPr="0046527B">
              <w:t>CM</w:t>
            </w:r>
          </w:p>
        </w:tc>
        <w:tc>
          <w:tcPr>
            <w:tcW w:w="6237" w:type="dxa"/>
            <w:hideMark/>
          </w:tcPr>
          <w:p w14:paraId="152900C1" w14:textId="77777777" w:rsidR="000D63F1" w:rsidRPr="0046527B" w:rsidRDefault="000D63F1" w:rsidP="000D63F1">
            <w:pPr>
              <w:pStyle w:val="tabletext"/>
              <w:rPr>
                <w:b/>
              </w:rPr>
            </w:pPr>
            <w:r w:rsidRPr="0046527B">
              <w:rPr>
                <w:i/>
              </w:rPr>
              <w:t>B</w:t>
            </w:r>
            <w:r>
              <w:rPr>
                <w:i/>
              </w:rPr>
              <w:t>acillus</w:t>
            </w:r>
            <w:r w:rsidRPr="0046527B">
              <w:rPr>
                <w:i/>
              </w:rPr>
              <w:t xml:space="preserve"> </w:t>
            </w:r>
            <w:r w:rsidRPr="0046527B">
              <w:t>sp. (MN989043.1) - 98.43%</w:t>
            </w:r>
          </w:p>
        </w:tc>
      </w:tr>
      <w:tr w:rsidR="000D63F1" w:rsidRPr="0046527B" w14:paraId="66838B13" w14:textId="77777777" w:rsidTr="00615651">
        <w:trPr>
          <w:trHeight w:val="264"/>
        </w:trPr>
        <w:tc>
          <w:tcPr>
            <w:tcW w:w="1216" w:type="dxa"/>
            <w:noWrap/>
            <w:hideMark/>
          </w:tcPr>
          <w:p w14:paraId="0A074A48" w14:textId="77777777" w:rsidR="000D63F1" w:rsidRPr="0046527B" w:rsidRDefault="000D63F1" w:rsidP="000D63F1">
            <w:pPr>
              <w:pStyle w:val="tabletext"/>
            </w:pPr>
            <w:r w:rsidRPr="0046527B">
              <w:t>CM27</w:t>
            </w:r>
          </w:p>
        </w:tc>
        <w:tc>
          <w:tcPr>
            <w:tcW w:w="1614" w:type="dxa"/>
          </w:tcPr>
          <w:p w14:paraId="54B951EB" w14:textId="77777777" w:rsidR="000D63F1" w:rsidRPr="0046527B" w:rsidRDefault="000D63F1" w:rsidP="000D63F1">
            <w:pPr>
              <w:pStyle w:val="tabletext"/>
              <w:rPr>
                <w:b/>
                <w:i/>
              </w:rPr>
            </w:pPr>
            <w:r w:rsidRPr="0046527B">
              <w:t>CM</w:t>
            </w:r>
          </w:p>
        </w:tc>
        <w:tc>
          <w:tcPr>
            <w:tcW w:w="6237" w:type="dxa"/>
            <w:noWrap/>
            <w:hideMark/>
          </w:tcPr>
          <w:p w14:paraId="64889330" w14:textId="77777777" w:rsidR="000D63F1" w:rsidRPr="0046527B" w:rsidRDefault="000D63F1" w:rsidP="000D63F1">
            <w:pPr>
              <w:pStyle w:val="tabletext"/>
              <w:rPr>
                <w:b/>
              </w:rPr>
            </w:pPr>
            <w:r w:rsidRPr="0046527B">
              <w:rPr>
                <w:i/>
              </w:rPr>
              <w:t>Acidovorax radicis</w:t>
            </w:r>
            <w:r w:rsidRPr="0046527B">
              <w:t xml:space="preserve">  IMCC34918 - 94.59%</w:t>
            </w:r>
          </w:p>
        </w:tc>
      </w:tr>
      <w:tr w:rsidR="000D63F1" w:rsidRPr="0046527B" w14:paraId="5AF5A2CD" w14:textId="77777777" w:rsidTr="00615651">
        <w:trPr>
          <w:trHeight w:val="264"/>
        </w:trPr>
        <w:tc>
          <w:tcPr>
            <w:tcW w:w="1216" w:type="dxa"/>
            <w:noWrap/>
            <w:hideMark/>
          </w:tcPr>
          <w:p w14:paraId="5F7B54A8" w14:textId="77777777" w:rsidR="000D63F1" w:rsidRPr="0046527B" w:rsidRDefault="000D63F1" w:rsidP="000D63F1">
            <w:pPr>
              <w:pStyle w:val="tabletext"/>
            </w:pPr>
            <w:r w:rsidRPr="0046527B">
              <w:t>CM30</w:t>
            </w:r>
          </w:p>
        </w:tc>
        <w:tc>
          <w:tcPr>
            <w:tcW w:w="1614" w:type="dxa"/>
          </w:tcPr>
          <w:p w14:paraId="196B9B6F" w14:textId="77777777" w:rsidR="000D63F1" w:rsidRPr="0046527B" w:rsidRDefault="000D63F1" w:rsidP="000D63F1">
            <w:pPr>
              <w:pStyle w:val="tabletext"/>
              <w:rPr>
                <w:b/>
                <w:i/>
              </w:rPr>
            </w:pPr>
            <w:r w:rsidRPr="0046527B">
              <w:t>CM</w:t>
            </w:r>
          </w:p>
        </w:tc>
        <w:tc>
          <w:tcPr>
            <w:tcW w:w="6237" w:type="dxa"/>
            <w:noWrap/>
            <w:hideMark/>
          </w:tcPr>
          <w:p w14:paraId="5036A21A" w14:textId="77777777" w:rsidR="000D63F1" w:rsidRPr="0046527B" w:rsidRDefault="000D63F1" w:rsidP="000D63F1">
            <w:pPr>
              <w:pStyle w:val="tabletext"/>
              <w:rPr>
                <w:b/>
              </w:rPr>
            </w:pPr>
            <w:r w:rsidRPr="0046527B">
              <w:rPr>
                <w:i/>
              </w:rPr>
              <w:t>Pseudomonas</w:t>
            </w:r>
            <w:r w:rsidRPr="0046527B">
              <w:t xml:space="preserve"> sp.  (MT568555.1) - 98.55%</w:t>
            </w:r>
          </w:p>
        </w:tc>
      </w:tr>
      <w:tr w:rsidR="000D63F1" w:rsidRPr="0046527B" w14:paraId="22EDAA29" w14:textId="77777777" w:rsidTr="00615651">
        <w:trPr>
          <w:trHeight w:val="264"/>
        </w:trPr>
        <w:tc>
          <w:tcPr>
            <w:tcW w:w="1216" w:type="dxa"/>
            <w:noWrap/>
            <w:hideMark/>
          </w:tcPr>
          <w:p w14:paraId="1C7366C5" w14:textId="77777777" w:rsidR="000D63F1" w:rsidRPr="0046527B" w:rsidRDefault="000D63F1" w:rsidP="000D63F1">
            <w:pPr>
              <w:pStyle w:val="tabletext"/>
            </w:pPr>
            <w:r w:rsidRPr="0046527B">
              <w:t>CM31</w:t>
            </w:r>
          </w:p>
        </w:tc>
        <w:tc>
          <w:tcPr>
            <w:tcW w:w="1614" w:type="dxa"/>
          </w:tcPr>
          <w:p w14:paraId="123A544F" w14:textId="77777777" w:rsidR="000D63F1" w:rsidRPr="0046527B" w:rsidRDefault="000D63F1" w:rsidP="000D63F1">
            <w:pPr>
              <w:pStyle w:val="tabletext"/>
              <w:rPr>
                <w:b/>
                <w:i/>
              </w:rPr>
            </w:pPr>
            <w:r w:rsidRPr="0046527B">
              <w:t>CM</w:t>
            </w:r>
          </w:p>
        </w:tc>
        <w:tc>
          <w:tcPr>
            <w:tcW w:w="6237" w:type="dxa"/>
            <w:noWrap/>
            <w:hideMark/>
          </w:tcPr>
          <w:p w14:paraId="62C10BC7" w14:textId="77777777" w:rsidR="000D63F1" w:rsidRPr="0046527B" w:rsidRDefault="000D63F1" w:rsidP="000D63F1">
            <w:pPr>
              <w:pStyle w:val="tabletext"/>
              <w:rPr>
                <w:b/>
              </w:rPr>
            </w:pPr>
            <w:r w:rsidRPr="0046527B">
              <w:rPr>
                <w:i/>
              </w:rPr>
              <w:t>Rhodococcus</w:t>
            </w:r>
            <w:r w:rsidRPr="0046527B">
              <w:t xml:space="preserve"> sp. CP5 - 86.34%</w:t>
            </w:r>
          </w:p>
        </w:tc>
      </w:tr>
      <w:tr w:rsidR="000D63F1" w:rsidRPr="0046527B" w14:paraId="134CC3BD" w14:textId="77777777" w:rsidTr="00615651">
        <w:trPr>
          <w:trHeight w:val="264"/>
        </w:trPr>
        <w:tc>
          <w:tcPr>
            <w:tcW w:w="1216" w:type="dxa"/>
            <w:noWrap/>
            <w:hideMark/>
          </w:tcPr>
          <w:p w14:paraId="12A5AAB5" w14:textId="77777777" w:rsidR="000D63F1" w:rsidRPr="0046527B" w:rsidRDefault="000D63F1" w:rsidP="000D63F1">
            <w:pPr>
              <w:pStyle w:val="tabletext"/>
            </w:pPr>
            <w:r w:rsidRPr="0046527B">
              <w:t>CM32</w:t>
            </w:r>
          </w:p>
        </w:tc>
        <w:tc>
          <w:tcPr>
            <w:tcW w:w="1614" w:type="dxa"/>
          </w:tcPr>
          <w:p w14:paraId="7892A3FD" w14:textId="77777777" w:rsidR="000D63F1" w:rsidRPr="0046527B" w:rsidRDefault="000D63F1" w:rsidP="000D63F1">
            <w:pPr>
              <w:pStyle w:val="tabletext"/>
              <w:rPr>
                <w:b/>
                <w:i/>
              </w:rPr>
            </w:pPr>
            <w:r w:rsidRPr="0046527B">
              <w:t>CM</w:t>
            </w:r>
          </w:p>
        </w:tc>
        <w:tc>
          <w:tcPr>
            <w:tcW w:w="6237" w:type="dxa"/>
            <w:hideMark/>
          </w:tcPr>
          <w:p w14:paraId="2CAA10A1" w14:textId="77777777" w:rsidR="000D63F1" w:rsidRPr="0046527B" w:rsidRDefault="000D63F1" w:rsidP="000D63F1">
            <w:pPr>
              <w:pStyle w:val="tabletext"/>
              <w:rPr>
                <w:b/>
              </w:rPr>
            </w:pPr>
            <w:r w:rsidRPr="0046527B">
              <w:rPr>
                <w:i/>
              </w:rPr>
              <w:t>Glutamicibacter halophytocola</w:t>
            </w:r>
            <w:r w:rsidRPr="0046527B">
              <w:t xml:space="preserve"> (MT533909.1) - 96.24%</w:t>
            </w:r>
          </w:p>
        </w:tc>
      </w:tr>
      <w:tr w:rsidR="000D63F1" w:rsidRPr="0046527B" w14:paraId="54A357CE" w14:textId="77777777" w:rsidTr="00615651">
        <w:trPr>
          <w:trHeight w:val="264"/>
        </w:trPr>
        <w:tc>
          <w:tcPr>
            <w:tcW w:w="1216" w:type="dxa"/>
            <w:noWrap/>
            <w:hideMark/>
          </w:tcPr>
          <w:p w14:paraId="02FDD592" w14:textId="77777777" w:rsidR="000D63F1" w:rsidRPr="0046527B" w:rsidRDefault="000D63F1" w:rsidP="000D63F1">
            <w:pPr>
              <w:pStyle w:val="tabletext"/>
            </w:pPr>
            <w:r w:rsidRPr="0046527B">
              <w:t>CM33</w:t>
            </w:r>
          </w:p>
        </w:tc>
        <w:tc>
          <w:tcPr>
            <w:tcW w:w="1614" w:type="dxa"/>
          </w:tcPr>
          <w:p w14:paraId="5EF70672" w14:textId="77777777" w:rsidR="000D63F1" w:rsidRPr="0046527B" w:rsidRDefault="000D63F1" w:rsidP="000D63F1">
            <w:pPr>
              <w:pStyle w:val="tabletext"/>
              <w:rPr>
                <w:b/>
                <w:i/>
              </w:rPr>
            </w:pPr>
            <w:r w:rsidRPr="0046527B">
              <w:t>CM</w:t>
            </w:r>
          </w:p>
        </w:tc>
        <w:tc>
          <w:tcPr>
            <w:tcW w:w="6237" w:type="dxa"/>
            <w:noWrap/>
            <w:hideMark/>
          </w:tcPr>
          <w:p w14:paraId="45BF3D66" w14:textId="77777777" w:rsidR="000D63F1" w:rsidRPr="0046527B" w:rsidRDefault="000D63F1" w:rsidP="000D63F1">
            <w:pPr>
              <w:pStyle w:val="tabletext"/>
              <w:rPr>
                <w:b/>
              </w:rPr>
            </w:pPr>
            <w:r w:rsidRPr="0046527B">
              <w:rPr>
                <w:i/>
              </w:rPr>
              <w:t>Pseudomonas</w:t>
            </w:r>
            <w:r w:rsidRPr="0046527B">
              <w:t xml:space="preserve"> sp.  (KF202578.1) - 78.63%</w:t>
            </w:r>
          </w:p>
        </w:tc>
      </w:tr>
      <w:tr w:rsidR="000D63F1" w:rsidRPr="0046527B" w14:paraId="72342B66" w14:textId="77777777" w:rsidTr="00615651">
        <w:trPr>
          <w:trHeight w:val="264"/>
        </w:trPr>
        <w:tc>
          <w:tcPr>
            <w:tcW w:w="1216" w:type="dxa"/>
            <w:noWrap/>
            <w:hideMark/>
          </w:tcPr>
          <w:p w14:paraId="196C6D4E" w14:textId="77777777" w:rsidR="000D63F1" w:rsidRPr="0046527B" w:rsidRDefault="000D63F1" w:rsidP="000D63F1">
            <w:pPr>
              <w:pStyle w:val="tabletext"/>
            </w:pPr>
            <w:r w:rsidRPr="0046527B">
              <w:t>CM34</w:t>
            </w:r>
          </w:p>
        </w:tc>
        <w:tc>
          <w:tcPr>
            <w:tcW w:w="1614" w:type="dxa"/>
          </w:tcPr>
          <w:p w14:paraId="6FA9F94A" w14:textId="77777777" w:rsidR="000D63F1" w:rsidRPr="0046527B" w:rsidRDefault="000D63F1" w:rsidP="000D63F1">
            <w:pPr>
              <w:pStyle w:val="tabletext"/>
              <w:rPr>
                <w:b/>
                <w:i/>
              </w:rPr>
            </w:pPr>
            <w:r w:rsidRPr="0046527B">
              <w:t>CM</w:t>
            </w:r>
          </w:p>
        </w:tc>
        <w:tc>
          <w:tcPr>
            <w:tcW w:w="6237" w:type="dxa"/>
            <w:noWrap/>
            <w:hideMark/>
          </w:tcPr>
          <w:p w14:paraId="66CD6F50" w14:textId="77777777" w:rsidR="000D63F1" w:rsidRPr="0046527B" w:rsidRDefault="000D63F1" w:rsidP="000D63F1">
            <w:pPr>
              <w:pStyle w:val="tabletext"/>
              <w:rPr>
                <w:b/>
              </w:rPr>
            </w:pPr>
            <w:r w:rsidRPr="0046527B">
              <w:rPr>
                <w:i/>
              </w:rPr>
              <w:t>Serratia</w:t>
            </w:r>
            <w:r w:rsidRPr="0046527B">
              <w:t xml:space="preserve"> sp. (MT472080.1) - 95.33%</w:t>
            </w:r>
          </w:p>
        </w:tc>
      </w:tr>
      <w:tr w:rsidR="000D63F1" w:rsidRPr="0046527B" w14:paraId="13441C74" w14:textId="77777777" w:rsidTr="00615651">
        <w:trPr>
          <w:trHeight w:val="264"/>
        </w:trPr>
        <w:tc>
          <w:tcPr>
            <w:tcW w:w="1216" w:type="dxa"/>
            <w:noWrap/>
            <w:hideMark/>
          </w:tcPr>
          <w:p w14:paraId="5671D201" w14:textId="77777777" w:rsidR="000D63F1" w:rsidRPr="0046527B" w:rsidRDefault="000D63F1" w:rsidP="000D63F1">
            <w:pPr>
              <w:pStyle w:val="tabletext"/>
            </w:pPr>
            <w:r w:rsidRPr="0046527B">
              <w:t>CM36</w:t>
            </w:r>
          </w:p>
        </w:tc>
        <w:tc>
          <w:tcPr>
            <w:tcW w:w="1614" w:type="dxa"/>
          </w:tcPr>
          <w:p w14:paraId="67924435" w14:textId="77777777" w:rsidR="000D63F1" w:rsidRPr="0046527B" w:rsidRDefault="000D63F1" w:rsidP="000D63F1">
            <w:pPr>
              <w:pStyle w:val="tabletext"/>
              <w:rPr>
                <w:b/>
                <w:i/>
              </w:rPr>
            </w:pPr>
            <w:r w:rsidRPr="0046527B">
              <w:t>CM</w:t>
            </w:r>
          </w:p>
        </w:tc>
        <w:tc>
          <w:tcPr>
            <w:tcW w:w="6237" w:type="dxa"/>
            <w:noWrap/>
            <w:hideMark/>
          </w:tcPr>
          <w:p w14:paraId="714F88E8" w14:textId="77777777" w:rsidR="000D63F1" w:rsidRPr="0046527B" w:rsidRDefault="000D63F1" w:rsidP="000D63F1">
            <w:pPr>
              <w:pStyle w:val="tabletext"/>
              <w:rPr>
                <w:b/>
              </w:rPr>
            </w:pPr>
            <w:r w:rsidRPr="0046527B">
              <w:rPr>
                <w:i/>
              </w:rPr>
              <w:t>Serratia</w:t>
            </w:r>
            <w:r w:rsidRPr="0046527B">
              <w:t xml:space="preserve"> sp. strain TC/03 - 96.44%</w:t>
            </w:r>
          </w:p>
        </w:tc>
      </w:tr>
      <w:tr w:rsidR="000D63F1" w:rsidRPr="0046527B" w14:paraId="2F3ACB2C" w14:textId="77777777" w:rsidTr="00615651">
        <w:trPr>
          <w:trHeight w:val="264"/>
        </w:trPr>
        <w:tc>
          <w:tcPr>
            <w:tcW w:w="1216" w:type="dxa"/>
            <w:noWrap/>
            <w:hideMark/>
          </w:tcPr>
          <w:p w14:paraId="37043E78" w14:textId="77777777" w:rsidR="000D63F1" w:rsidRPr="0046527B" w:rsidRDefault="000D63F1" w:rsidP="000D63F1">
            <w:pPr>
              <w:pStyle w:val="tabletext"/>
            </w:pPr>
            <w:r w:rsidRPr="0046527B">
              <w:t>CM37</w:t>
            </w:r>
          </w:p>
        </w:tc>
        <w:tc>
          <w:tcPr>
            <w:tcW w:w="1614" w:type="dxa"/>
          </w:tcPr>
          <w:p w14:paraId="38DD6181" w14:textId="77777777" w:rsidR="000D63F1" w:rsidRPr="0046527B" w:rsidRDefault="000D63F1" w:rsidP="000D63F1">
            <w:pPr>
              <w:pStyle w:val="tabletext"/>
              <w:rPr>
                <w:b/>
                <w:i/>
              </w:rPr>
            </w:pPr>
            <w:r w:rsidRPr="0046527B">
              <w:t>CM</w:t>
            </w:r>
          </w:p>
        </w:tc>
        <w:tc>
          <w:tcPr>
            <w:tcW w:w="6237" w:type="dxa"/>
            <w:noWrap/>
            <w:hideMark/>
          </w:tcPr>
          <w:p w14:paraId="1FF25886" w14:textId="77777777" w:rsidR="000D63F1" w:rsidRPr="0046527B" w:rsidRDefault="000D63F1" w:rsidP="000D63F1">
            <w:pPr>
              <w:pStyle w:val="tabletext"/>
              <w:rPr>
                <w:b/>
              </w:rPr>
            </w:pPr>
            <w:r w:rsidRPr="0046527B">
              <w:rPr>
                <w:i/>
              </w:rPr>
              <w:t>Serratia</w:t>
            </w:r>
            <w:r w:rsidRPr="0046527B">
              <w:t xml:space="preserve"> sp. (MT472080.1) - 95.29%</w:t>
            </w:r>
          </w:p>
        </w:tc>
      </w:tr>
      <w:tr w:rsidR="000D63F1" w:rsidRPr="0046527B" w14:paraId="79F6F298" w14:textId="77777777" w:rsidTr="00615651">
        <w:trPr>
          <w:trHeight w:val="264"/>
        </w:trPr>
        <w:tc>
          <w:tcPr>
            <w:tcW w:w="1216" w:type="dxa"/>
            <w:noWrap/>
            <w:hideMark/>
          </w:tcPr>
          <w:p w14:paraId="7D911D30" w14:textId="77777777" w:rsidR="000D63F1" w:rsidRPr="0046527B" w:rsidRDefault="000D63F1" w:rsidP="000D63F1">
            <w:pPr>
              <w:pStyle w:val="tabletext"/>
            </w:pPr>
            <w:r w:rsidRPr="0046527B">
              <w:t>CM38</w:t>
            </w:r>
          </w:p>
        </w:tc>
        <w:tc>
          <w:tcPr>
            <w:tcW w:w="1614" w:type="dxa"/>
          </w:tcPr>
          <w:p w14:paraId="4319C235" w14:textId="77777777" w:rsidR="000D63F1" w:rsidRPr="0046527B" w:rsidRDefault="000D63F1" w:rsidP="000D63F1">
            <w:pPr>
              <w:pStyle w:val="tabletext"/>
              <w:rPr>
                <w:b/>
                <w:i/>
              </w:rPr>
            </w:pPr>
            <w:r w:rsidRPr="0046527B">
              <w:t>CM</w:t>
            </w:r>
          </w:p>
        </w:tc>
        <w:tc>
          <w:tcPr>
            <w:tcW w:w="6237" w:type="dxa"/>
            <w:hideMark/>
          </w:tcPr>
          <w:p w14:paraId="4E3C4A30" w14:textId="77777777" w:rsidR="000D63F1" w:rsidRPr="0046527B" w:rsidRDefault="000D63F1" w:rsidP="000D63F1">
            <w:pPr>
              <w:pStyle w:val="tabletext"/>
              <w:rPr>
                <w:b/>
              </w:rPr>
            </w:pPr>
            <w:r w:rsidRPr="0046527B">
              <w:rPr>
                <w:i/>
              </w:rPr>
              <w:t>Klebsiella</w:t>
            </w:r>
            <w:r w:rsidRPr="0046527B">
              <w:t xml:space="preserve"> sp. (MK209044.1) - 87.85%</w:t>
            </w:r>
          </w:p>
        </w:tc>
      </w:tr>
      <w:tr w:rsidR="000D63F1" w:rsidRPr="0046527B" w14:paraId="45A5BBC1" w14:textId="77777777" w:rsidTr="00615651">
        <w:trPr>
          <w:trHeight w:val="264"/>
        </w:trPr>
        <w:tc>
          <w:tcPr>
            <w:tcW w:w="1216" w:type="dxa"/>
            <w:noWrap/>
            <w:hideMark/>
          </w:tcPr>
          <w:p w14:paraId="11C5A549" w14:textId="77777777" w:rsidR="000D63F1" w:rsidRPr="0046527B" w:rsidRDefault="000D63F1" w:rsidP="000D63F1">
            <w:pPr>
              <w:pStyle w:val="tabletext"/>
            </w:pPr>
            <w:r w:rsidRPr="0046527B">
              <w:t>CM39</w:t>
            </w:r>
          </w:p>
        </w:tc>
        <w:tc>
          <w:tcPr>
            <w:tcW w:w="1614" w:type="dxa"/>
          </w:tcPr>
          <w:p w14:paraId="6662A2EE" w14:textId="77777777" w:rsidR="000D63F1" w:rsidRPr="0046527B" w:rsidRDefault="000D63F1" w:rsidP="000D63F1">
            <w:pPr>
              <w:pStyle w:val="tabletext"/>
              <w:rPr>
                <w:b/>
                <w:i/>
              </w:rPr>
            </w:pPr>
            <w:r w:rsidRPr="0046527B">
              <w:t>CM</w:t>
            </w:r>
          </w:p>
        </w:tc>
        <w:tc>
          <w:tcPr>
            <w:tcW w:w="6237" w:type="dxa"/>
            <w:noWrap/>
            <w:hideMark/>
          </w:tcPr>
          <w:p w14:paraId="71117440" w14:textId="77777777" w:rsidR="000D63F1" w:rsidRPr="0046527B" w:rsidRDefault="000D63F1" w:rsidP="000D63F1">
            <w:pPr>
              <w:pStyle w:val="tabletext"/>
              <w:rPr>
                <w:b/>
              </w:rPr>
            </w:pPr>
            <w:r w:rsidRPr="0046527B">
              <w:rPr>
                <w:i/>
              </w:rPr>
              <w:t>Pseudomonas frederiksbergensis</w:t>
            </w:r>
            <w:r w:rsidRPr="0046527B">
              <w:t xml:space="preserve"> (MG561792.1) - 74.47%</w:t>
            </w:r>
          </w:p>
        </w:tc>
      </w:tr>
      <w:tr w:rsidR="000D63F1" w:rsidRPr="0046527B" w14:paraId="515DC915" w14:textId="77777777" w:rsidTr="00615651">
        <w:trPr>
          <w:trHeight w:val="264"/>
        </w:trPr>
        <w:tc>
          <w:tcPr>
            <w:tcW w:w="1216" w:type="dxa"/>
            <w:noWrap/>
            <w:hideMark/>
          </w:tcPr>
          <w:p w14:paraId="0220A260" w14:textId="77777777" w:rsidR="000D63F1" w:rsidRPr="0046527B" w:rsidRDefault="000D63F1" w:rsidP="000D63F1">
            <w:pPr>
              <w:pStyle w:val="tabletext"/>
            </w:pPr>
            <w:r w:rsidRPr="0046527B">
              <w:t>CM40</w:t>
            </w:r>
          </w:p>
        </w:tc>
        <w:tc>
          <w:tcPr>
            <w:tcW w:w="1614" w:type="dxa"/>
          </w:tcPr>
          <w:p w14:paraId="3901E663" w14:textId="77777777" w:rsidR="000D63F1" w:rsidRPr="0046527B" w:rsidRDefault="000D63F1" w:rsidP="000D63F1">
            <w:pPr>
              <w:pStyle w:val="tabletext"/>
              <w:rPr>
                <w:b/>
                <w:i/>
              </w:rPr>
            </w:pPr>
            <w:r w:rsidRPr="0046527B">
              <w:t>CM</w:t>
            </w:r>
          </w:p>
        </w:tc>
        <w:tc>
          <w:tcPr>
            <w:tcW w:w="6237" w:type="dxa"/>
            <w:noWrap/>
            <w:hideMark/>
          </w:tcPr>
          <w:p w14:paraId="18F02F93" w14:textId="77777777" w:rsidR="000D63F1" w:rsidRPr="0046527B" w:rsidRDefault="000D63F1" w:rsidP="000D63F1">
            <w:pPr>
              <w:pStyle w:val="tabletext"/>
              <w:rPr>
                <w:b/>
              </w:rPr>
            </w:pPr>
            <w:r w:rsidRPr="0046527B">
              <w:rPr>
                <w:i/>
              </w:rPr>
              <w:t>Pseudomonas</w:t>
            </w:r>
            <w:r w:rsidRPr="0046527B">
              <w:t xml:space="preserve"> sp. - Uncultured bacterium (GQ101186.1) - 74.39%</w:t>
            </w:r>
          </w:p>
        </w:tc>
      </w:tr>
      <w:tr w:rsidR="000D63F1" w:rsidRPr="0046527B" w14:paraId="682912C5" w14:textId="77777777" w:rsidTr="00615651">
        <w:trPr>
          <w:trHeight w:val="264"/>
        </w:trPr>
        <w:tc>
          <w:tcPr>
            <w:tcW w:w="1216" w:type="dxa"/>
            <w:noWrap/>
            <w:hideMark/>
          </w:tcPr>
          <w:p w14:paraId="15F80AB1" w14:textId="77777777" w:rsidR="000D63F1" w:rsidRPr="0046527B" w:rsidRDefault="000D63F1" w:rsidP="000D63F1">
            <w:pPr>
              <w:pStyle w:val="tabletext"/>
            </w:pPr>
            <w:r w:rsidRPr="0046527B">
              <w:t>CM41</w:t>
            </w:r>
          </w:p>
        </w:tc>
        <w:tc>
          <w:tcPr>
            <w:tcW w:w="1614" w:type="dxa"/>
          </w:tcPr>
          <w:p w14:paraId="67BED688" w14:textId="77777777" w:rsidR="000D63F1" w:rsidRPr="0046527B" w:rsidRDefault="000D63F1" w:rsidP="000D63F1">
            <w:pPr>
              <w:pStyle w:val="tabletext"/>
              <w:rPr>
                <w:b/>
                <w:i/>
              </w:rPr>
            </w:pPr>
            <w:r w:rsidRPr="0046527B">
              <w:t>CM</w:t>
            </w:r>
          </w:p>
        </w:tc>
        <w:tc>
          <w:tcPr>
            <w:tcW w:w="6237" w:type="dxa"/>
            <w:noWrap/>
            <w:hideMark/>
          </w:tcPr>
          <w:p w14:paraId="1F38FC05" w14:textId="77777777" w:rsidR="000D63F1" w:rsidRPr="0046527B" w:rsidRDefault="000D63F1" w:rsidP="000D63F1">
            <w:pPr>
              <w:pStyle w:val="tabletext"/>
              <w:rPr>
                <w:b/>
              </w:rPr>
            </w:pPr>
            <w:r w:rsidRPr="0046527B">
              <w:rPr>
                <w:i/>
              </w:rPr>
              <w:t xml:space="preserve">Pseudochrobactrum </w:t>
            </w:r>
            <w:r w:rsidRPr="0046527B">
              <w:t>sp. (MK095772.1) - 81.12%</w:t>
            </w:r>
          </w:p>
        </w:tc>
      </w:tr>
      <w:tr w:rsidR="000D63F1" w:rsidRPr="0046527B" w14:paraId="7ABEA3DD" w14:textId="77777777" w:rsidTr="00615651">
        <w:trPr>
          <w:trHeight w:val="264"/>
        </w:trPr>
        <w:tc>
          <w:tcPr>
            <w:tcW w:w="1216" w:type="dxa"/>
            <w:noWrap/>
            <w:hideMark/>
          </w:tcPr>
          <w:p w14:paraId="0AC2104C" w14:textId="77777777" w:rsidR="000D63F1" w:rsidRPr="0046527B" w:rsidRDefault="000D63F1" w:rsidP="000D63F1">
            <w:pPr>
              <w:pStyle w:val="tabletext"/>
            </w:pPr>
            <w:r w:rsidRPr="0046527B">
              <w:t>CM42</w:t>
            </w:r>
          </w:p>
        </w:tc>
        <w:tc>
          <w:tcPr>
            <w:tcW w:w="1614" w:type="dxa"/>
          </w:tcPr>
          <w:p w14:paraId="51F7E955" w14:textId="77777777" w:rsidR="000D63F1" w:rsidRPr="0046527B" w:rsidRDefault="000D63F1" w:rsidP="000D63F1">
            <w:pPr>
              <w:pStyle w:val="tabletext"/>
              <w:rPr>
                <w:b/>
                <w:i/>
              </w:rPr>
            </w:pPr>
            <w:r w:rsidRPr="0046527B">
              <w:t>CM</w:t>
            </w:r>
          </w:p>
        </w:tc>
        <w:tc>
          <w:tcPr>
            <w:tcW w:w="6237" w:type="dxa"/>
            <w:noWrap/>
            <w:hideMark/>
          </w:tcPr>
          <w:p w14:paraId="2EBF44C9" w14:textId="77777777" w:rsidR="000D63F1" w:rsidRPr="0046527B" w:rsidRDefault="000D63F1" w:rsidP="000D63F1">
            <w:pPr>
              <w:pStyle w:val="tabletext"/>
              <w:rPr>
                <w:b/>
              </w:rPr>
            </w:pPr>
            <w:r w:rsidRPr="0046527B">
              <w:rPr>
                <w:i/>
              </w:rPr>
              <w:t>Stenotrophomonas</w:t>
            </w:r>
            <w:r w:rsidRPr="0046527B">
              <w:t xml:space="preserve"> sp. (MT258986.1) - 84.93%</w:t>
            </w:r>
          </w:p>
        </w:tc>
      </w:tr>
      <w:tr w:rsidR="000D63F1" w:rsidRPr="0046527B" w14:paraId="7836B1AD" w14:textId="77777777" w:rsidTr="00615651">
        <w:trPr>
          <w:trHeight w:val="264"/>
        </w:trPr>
        <w:tc>
          <w:tcPr>
            <w:tcW w:w="1216" w:type="dxa"/>
            <w:noWrap/>
            <w:hideMark/>
          </w:tcPr>
          <w:p w14:paraId="7EA1551C" w14:textId="77777777" w:rsidR="000D63F1" w:rsidRPr="0046527B" w:rsidRDefault="000D63F1" w:rsidP="000D63F1">
            <w:pPr>
              <w:pStyle w:val="tabletext"/>
            </w:pPr>
            <w:r w:rsidRPr="0046527B">
              <w:t>CM43</w:t>
            </w:r>
          </w:p>
        </w:tc>
        <w:tc>
          <w:tcPr>
            <w:tcW w:w="1614" w:type="dxa"/>
          </w:tcPr>
          <w:p w14:paraId="0E4B0EE2" w14:textId="77777777" w:rsidR="000D63F1" w:rsidRPr="0046527B" w:rsidRDefault="000D63F1" w:rsidP="000D63F1">
            <w:pPr>
              <w:pStyle w:val="tabletext"/>
              <w:rPr>
                <w:b/>
                <w:i/>
              </w:rPr>
            </w:pPr>
            <w:r w:rsidRPr="0046527B">
              <w:t>CM</w:t>
            </w:r>
          </w:p>
        </w:tc>
        <w:tc>
          <w:tcPr>
            <w:tcW w:w="6237" w:type="dxa"/>
            <w:hideMark/>
          </w:tcPr>
          <w:p w14:paraId="7086A361" w14:textId="77777777" w:rsidR="000D63F1" w:rsidRPr="0046527B" w:rsidRDefault="000D63F1" w:rsidP="000D63F1">
            <w:pPr>
              <w:pStyle w:val="tabletext"/>
              <w:rPr>
                <w:b/>
              </w:rPr>
            </w:pPr>
            <w:r w:rsidRPr="0046527B">
              <w:rPr>
                <w:i/>
              </w:rPr>
              <w:t>Glutamicibacter</w:t>
            </w:r>
            <w:r w:rsidRPr="0046527B">
              <w:t xml:space="preserve"> sp. (MK841094.1) - 97.99%</w:t>
            </w:r>
          </w:p>
        </w:tc>
      </w:tr>
      <w:tr w:rsidR="000D63F1" w:rsidRPr="0046527B" w14:paraId="062E308F" w14:textId="77777777" w:rsidTr="00615651">
        <w:trPr>
          <w:trHeight w:val="264"/>
        </w:trPr>
        <w:tc>
          <w:tcPr>
            <w:tcW w:w="1216" w:type="dxa"/>
            <w:noWrap/>
            <w:hideMark/>
          </w:tcPr>
          <w:p w14:paraId="654B3A59" w14:textId="77777777" w:rsidR="000D63F1" w:rsidRPr="0046527B" w:rsidRDefault="000D63F1" w:rsidP="000D63F1">
            <w:pPr>
              <w:pStyle w:val="tabletext"/>
            </w:pPr>
            <w:r w:rsidRPr="0046527B">
              <w:t>EM1</w:t>
            </w:r>
          </w:p>
        </w:tc>
        <w:tc>
          <w:tcPr>
            <w:tcW w:w="1614" w:type="dxa"/>
          </w:tcPr>
          <w:p w14:paraId="120A55F5" w14:textId="77777777" w:rsidR="000D63F1" w:rsidRPr="0046527B" w:rsidRDefault="000D63F1" w:rsidP="000D63F1">
            <w:pPr>
              <w:pStyle w:val="tabletext"/>
              <w:rPr>
                <w:b/>
              </w:rPr>
            </w:pPr>
            <w:r w:rsidRPr="0046527B">
              <w:t>B</w:t>
            </w:r>
          </w:p>
        </w:tc>
        <w:tc>
          <w:tcPr>
            <w:tcW w:w="6237" w:type="dxa"/>
            <w:hideMark/>
          </w:tcPr>
          <w:p w14:paraId="31904184" w14:textId="77777777" w:rsidR="000D63F1" w:rsidRPr="0046527B" w:rsidRDefault="000D63F1" w:rsidP="000D63F1">
            <w:pPr>
              <w:pStyle w:val="tabletext"/>
              <w:rPr>
                <w:b/>
              </w:rPr>
            </w:pPr>
            <w:r w:rsidRPr="0046527B">
              <w:rPr>
                <w:i/>
              </w:rPr>
              <w:t>B</w:t>
            </w:r>
            <w:r>
              <w:rPr>
                <w:i/>
              </w:rPr>
              <w:t>acillus</w:t>
            </w:r>
            <w:r w:rsidRPr="0046527B">
              <w:rPr>
                <w:i/>
              </w:rPr>
              <w:t xml:space="preserve"> algicola</w:t>
            </w:r>
            <w:r w:rsidRPr="0046527B">
              <w:t xml:space="preserve"> (MN746261.1) -  96.45%</w:t>
            </w:r>
          </w:p>
        </w:tc>
      </w:tr>
      <w:tr w:rsidR="000D63F1" w:rsidRPr="0046527B" w14:paraId="22D96752" w14:textId="77777777" w:rsidTr="00615651">
        <w:trPr>
          <w:trHeight w:val="264"/>
        </w:trPr>
        <w:tc>
          <w:tcPr>
            <w:tcW w:w="1216" w:type="dxa"/>
            <w:noWrap/>
            <w:hideMark/>
          </w:tcPr>
          <w:p w14:paraId="35099BFE" w14:textId="77777777" w:rsidR="000D63F1" w:rsidRPr="0046527B" w:rsidRDefault="000D63F1" w:rsidP="000D63F1">
            <w:pPr>
              <w:pStyle w:val="tabletext"/>
            </w:pPr>
            <w:r w:rsidRPr="0046527B">
              <w:t>EM2</w:t>
            </w:r>
          </w:p>
        </w:tc>
        <w:tc>
          <w:tcPr>
            <w:tcW w:w="1614" w:type="dxa"/>
          </w:tcPr>
          <w:p w14:paraId="4CB22209" w14:textId="77777777" w:rsidR="000D63F1" w:rsidRPr="0046527B" w:rsidRDefault="000D63F1" w:rsidP="000D63F1">
            <w:pPr>
              <w:pStyle w:val="tabletext"/>
              <w:rPr>
                <w:b/>
                <w:i/>
              </w:rPr>
            </w:pPr>
            <w:r w:rsidRPr="0046527B">
              <w:t>B</w:t>
            </w:r>
          </w:p>
        </w:tc>
        <w:tc>
          <w:tcPr>
            <w:tcW w:w="6237" w:type="dxa"/>
            <w:hideMark/>
          </w:tcPr>
          <w:p w14:paraId="68D0870A" w14:textId="77777777" w:rsidR="000D63F1" w:rsidRPr="0046527B" w:rsidRDefault="000D63F1" w:rsidP="000D63F1">
            <w:pPr>
              <w:pStyle w:val="tabletext"/>
              <w:rPr>
                <w:b/>
              </w:rPr>
            </w:pPr>
            <w:r w:rsidRPr="0046527B">
              <w:rPr>
                <w:i/>
              </w:rPr>
              <w:t>B</w:t>
            </w:r>
            <w:r>
              <w:rPr>
                <w:i/>
              </w:rPr>
              <w:t>acillus</w:t>
            </w:r>
            <w:r w:rsidRPr="0046527B">
              <w:rPr>
                <w:i/>
              </w:rPr>
              <w:t xml:space="preserve"> </w:t>
            </w:r>
            <w:r w:rsidRPr="0046527B">
              <w:t>sp. (FN646629.1) - 97.80%</w:t>
            </w:r>
          </w:p>
        </w:tc>
      </w:tr>
      <w:tr w:rsidR="000D63F1" w:rsidRPr="0046527B" w14:paraId="2ABBFC82" w14:textId="77777777" w:rsidTr="00615651">
        <w:trPr>
          <w:trHeight w:val="264"/>
        </w:trPr>
        <w:tc>
          <w:tcPr>
            <w:tcW w:w="1216" w:type="dxa"/>
            <w:noWrap/>
            <w:hideMark/>
          </w:tcPr>
          <w:p w14:paraId="095D82B8" w14:textId="77777777" w:rsidR="000D63F1" w:rsidRPr="0046527B" w:rsidRDefault="000D63F1" w:rsidP="000D63F1">
            <w:pPr>
              <w:pStyle w:val="tabletext"/>
            </w:pPr>
            <w:r w:rsidRPr="0046527B">
              <w:t>EM3</w:t>
            </w:r>
          </w:p>
        </w:tc>
        <w:tc>
          <w:tcPr>
            <w:tcW w:w="1614" w:type="dxa"/>
          </w:tcPr>
          <w:p w14:paraId="636C7CB9" w14:textId="77777777" w:rsidR="000D63F1" w:rsidRPr="0046527B" w:rsidRDefault="000D63F1" w:rsidP="000D63F1">
            <w:pPr>
              <w:pStyle w:val="tabletext"/>
              <w:rPr>
                <w:b/>
                <w:i/>
              </w:rPr>
            </w:pPr>
            <w:r w:rsidRPr="0046527B">
              <w:t>B</w:t>
            </w:r>
          </w:p>
        </w:tc>
        <w:tc>
          <w:tcPr>
            <w:tcW w:w="6237" w:type="dxa"/>
            <w:hideMark/>
          </w:tcPr>
          <w:p w14:paraId="53F9A1AB" w14:textId="77777777" w:rsidR="000D63F1" w:rsidRPr="0046527B" w:rsidRDefault="000D63F1" w:rsidP="000D63F1">
            <w:pPr>
              <w:pStyle w:val="tabletext"/>
              <w:rPr>
                <w:b/>
              </w:rPr>
            </w:pPr>
            <w:r w:rsidRPr="0046527B">
              <w:rPr>
                <w:i/>
              </w:rPr>
              <w:t>Escherichia coli</w:t>
            </w:r>
            <w:r w:rsidRPr="0046527B">
              <w:t xml:space="preserve"> (CP044298.1) - 89.26%</w:t>
            </w:r>
          </w:p>
        </w:tc>
      </w:tr>
      <w:tr w:rsidR="000D63F1" w:rsidRPr="0046527B" w14:paraId="786428D6" w14:textId="77777777" w:rsidTr="00615651">
        <w:trPr>
          <w:trHeight w:val="264"/>
        </w:trPr>
        <w:tc>
          <w:tcPr>
            <w:tcW w:w="1216" w:type="dxa"/>
            <w:noWrap/>
            <w:hideMark/>
          </w:tcPr>
          <w:p w14:paraId="08D2C379" w14:textId="77777777" w:rsidR="000D63F1" w:rsidRPr="0046527B" w:rsidRDefault="000D63F1" w:rsidP="000D63F1">
            <w:pPr>
              <w:pStyle w:val="tabletext"/>
            </w:pPr>
            <w:r w:rsidRPr="0046527B">
              <w:t>EM4</w:t>
            </w:r>
          </w:p>
        </w:tc>
        <w:tc>
          <w:tcPr>
            <w:tcW w:w="1614" w:type="dxa"/>
          </w:tcPr>
          <w:p w14:paraId="18A1ADEF" w14:textId="77777777" w:rsidR="000D63F1" w:rsidRPr="0046527B" w:rsidRDefault="000D63F1" w:rsidP="000D63F1">
            <w:pPr>
              <w:pStyle w:val="tabletext"/>
              <w:rPr>
                <w:b/>
                <w:i/>
              </w:rPr>
            </w:pPr>
            <w:r w:rsidRPr="0046527B">
              <w:t>B</w:t>
            </w:r>
          </w:p>
        </w:tc>
        <w:tc>
          <w:tcPr>
            <w:tcW w:w="6237" w:type="dxa"/>
            <w:hideMark/>
          </w:tcPr>
          <w:p w14:paraId="0D9A6D6A" w14:textId="77777777" w:rsidR="000D63F1" w:rsidRPr="0046527B" w:rsidRDefault="000D63F1" w:rsidP="000D63F1">
            <w:pPr>
              <w:pStyle w:val="tabletext"/>
              <w:rPr>
                <w:b/>
              </w:rPr>
            </w:pPr>
            <w:r w:rsidRPr="0046527B">
              <w:rPr>
                <w:i/>
              </w:rPr>
              <w:t>Kluyvera intermedia</w:t>
            </w:r>
            <w:r w:rsidRPr="0046527B">
              <w:t xml:space="preserve"> (MT081698.1) - 93.37%</w:t>
            </w:r>
          </w:p>
        </w:tc>
      </w:tr>
      <w:tr w:rsidR="000D63F1" w:rsidRPr="0046527B" w14:paraId="17011254" w14:textId="77777777" w:rsidTr="00615651">
        <w:trPr>
          <w:trHeight w:val="264"/>
        </w:trPr>
        <w:tc>
          <w:tcPr>
            <w:tcW w:w="1216" w:type="dxa"/>
            <w:noWrap/>
            <w:hideMark/>
          </w:tcPr>
          <w:p w14:paraId="357F95D3" w14:textId="77777777" w:rsidR="000D63F1" w:rsidRPr="0046527B" w:rsidRDefault="000D63F1" w:rsidP="000D63F1">
            <w:pPr>
              <w:pStyle w:val="tabletext"/>
            </w:pPr>
            <w:r w:rsidRPr="0046527B">
              <w:t>EM5</w:t>
            </w:r>
          </w:p>
        </w:tc>
        <w:tc>
          <w:tcPr>
            <w:tcW w:w="1614" w:type="dxa"/>
          </w:tcPr>
          <w:p w14:paraId="7AA391B2" w14:textId="77777777" w:rsidR="000D63F1" w:rsidRPr="0046527B" w:rsidRDefault="000D63F1" w:rsidP="000D63F1">
            <w:pPr>
              <w:pStyle w:val="tabletext"/>
              <w:rPr>
                <w:b/>
                <w:i/>
              </w:rPr>
            </w:pPr>
            <w:r w:rsidRPr="0046527B">
              <w:t>B</w:t>
            </w:r>
          </w:p>
        </w:tc>
        <w:tc>
          <w:tcPr>
            <w:tcW w:w="6237" w:type="dxa"/>
            <w:hideMark/>
          </w:tcPr>
          <w:p w14:paraId="701955E4" w14:textId="77777777" w:rsidR="000D63F1" w:rsidRPr="0046527B" w:rsidRDefault="000D63F1" w:rsidP="000D63F1">
            <w:pPr>
              <w:pStyle w:val="tabletext"/>
              <w:rPr>
                <w:b/>
              </w:rPr>
            </w:pPr>
            <w:r w:rsidRPr="0046527B">
              <w:rPr>
                <w:i/>
              </w:rPr>
              <w:t>B. velezensis</w:t>
            </w:r>
            <w:r w:rsidRPr="0046527B">
              <w:t xml:space="preserve"> (MN272328.1) - 99.28%</w:t>
            </w:r>
          </w:p>
        </w:tc>
      </w:tr>
      <w:tr w:rsidR="000D63F1" w:rsidRPr="0046527B" w14:paraId="49195481" w14:textId="77777777" w:rsidTr="00615651">
        <w:trPr>
          <w:trHeight w:val="264"/>
        </w:trPr>
        <w:tc>
          <w:tcPr>
            <w:tcW w:w="1216" w:type="dxa"/>
            <w:noWrap/>
            <w:hideMark/>
          </w:tcPr>
          <w:p w14:paraId="1F28D5CB" w14:textId="77777777" w:rsidR="000D63F1" w:rsidRPr="0046527B" w:rsidRDefault="000D63F1" w:rsidP="000D63F1">
            <w:pPr>
              <w:pStyle w:val="tabletext"/>
            </w:pPr>
            <w:r w:rsidRPr="0046527B">
              <w:t>EM6</w:t>
            </w:r>
          </w:p>
        </w:tc>
        <w:tc>
          <w:tcPr>
            <w:tcW w:w="1614" w:type="dxa"/>
          </w:tcPr>
          <w:p w14:paraId="7C9E85D7" w14:textId="77777777" w:rsidR="000D63F1" w:rsidRPr="0046527B" w:rsidRDefault="000D63F1" w:rsidP="000D63F1">
            <w:pPr>
              <w:pStyle w:val="tabletext"/>
              <w:rPr>
                <w:b/>
                <w:i/>
              </w:rPr>
            </w:pPr>
            <w:r w:rsidRPr="0046527B">
              <w:t>B</w:t>
            </w:r>
          </w:p>
        </w:tc>
        <w:tc>
          <w:tcPr>
            <w:tcW w:w="6237" w:type="dxa"/>
            <w:noWrap/>
            <w:hideMark/>
          </w:tcPr>
          <w:p w14:paraId="688172AD" w14:textId="77777777" w:rsidR="000D63F1" w:rsidRPr="0046527B" w:rsidRDefault="000D63F1" w:rsidP="000D63F1">
            <w:pPr>
              <w:pStyle w:val="tabletext"/>
              <w:rPr>
                <w:b/>
              </w:rPr>
            </w:pPr>
            <w:r w:rsidRPr="0046527B">
              <w:rPr>
                <w:i/>
              </w:rPr>
              <w:t>Staphylococcus succinus</w:t>
            </w:r>
            <w:r w:rsidRPr="0046527B">
              <w:t xml:space="preserve"> (KX348384.1) - 98.62%</w:t>
            </w:r>
          </w:p>
        </w:tc>
      </w:tr>
      <w:tr w:rsidR="000D63F1" w:rsidRPr="0046527B" w14:paraId="3ED0E0B6" w14:textId="77777777" w:rsidTr="00615651">
        <w:trPr>
          <w:trHeight w:val="264"/>
        </w:trPr>
        <w:tc>
          <w:tcPr>
            <w:tcW w:w="1216" w:type="dxa"/>
            <w:noWrap/>
            <w:hideMark/>
          </w:tcPr>
          <w:p w14:paraId="6BCBA3CA" w14:textId="77777777" w:rsidR="000D63F1" w:rsidRPr="0046527B" w:rsidRDefault="000D63F1" w:rsidP="000D63F1">
            <w:pPr>
              <w:pStyle w:val="tabletext"/>
            </w:pPr>
            <w:r w:rsidRPr="0046527B">
              <w:t>EM7</w:t>
            </w:r>
          </w:p>
        </w:tc>
        <w:tc>
          <w:tcPr>
            <w:tcW w:w="1614" w:type="dxa"/>
          </w:tcPr>
          <w:p w14:paraId="7E576ECB" w14:textId="77777777" w:rsidR="000D63F1" w:rsidRPr="0046527B" w:rsidRDefault="000D63F1" w:rsidP="000D63F1">
            <w:pPr>
              <w:pStyle w:val="tabletext"/>
              <w:rPr>
                <w:b/>
                <w:i/>
              </w:rPr>
            </w:pPr>
            <w:r w:rsidRPr="0046527B">
              <w:t>B</w:t>
            </w:r>
          </w:p>
        </w:tc>
        <w:tc>
          <w:tcPr>
            <w:tcW w:w="6237" w:type="dxa"/>
            <w:hideMark/>
          </w:tcPr>
          <w:p w14:paraId="7B427008" w14:textId="77777777" w:rsidR="000D63F1" w:rsidRPr="0046527B" w:rsidRDefault="000D63F1" w:rsidP="000D63F1">
            <w:pPr>
              <w:pStyle w:val="tabletext"/>
              <w:rPr>
                <w:b/>
              </w:rPr>
            </w:pPr>
            <w:r w:rsidRPr="0046527B">
              <w:rPr>
                <w:i/>
              </w:rPr>
              <w:t>B</w:t>
            </w:r>
            <w:r>
              <w:rPr>
                <w:i/>
              </w:rPr>
              <w:t>acillus</w:t>
            </w:r>
            <w:r w:rsidRPr="0046527B">
              <w:rPr>
                <w:i/>
              </w:rPr>
              <w:t xml:space="preserve"> firmus</w:t>
            </w:r>
            <w:r w:rsidRPr="0046527B">
              <w:t xml:space="preserve"> (KY316472.1) - 99.33%</w:t>
            </w:r>
          </w:p>
        </w:tc>
      </w:tr>
      <w:tr w:rsidR="000D63F1" w:rsidRPr="0046527B" w14:paraId="34F520B2" w14:textId="77777777" w:rsidTr="00615651">
        <w:trPr>
          <w:trHeight w:val="264"/>
        </w:trPr>
        <w:tc>
          <w:tcPr>
            <w:tcW w:w="1216" w:type="dxa"/>
            <w:noWrap/>
            <w:hideMark/>
          </w:tcPr>
          <w:p w14:paraId="6E497F0E" w14:textId="77777777" w:rsidR="000D63F1" w:rsidRPr="0046527B" w:rsidRDefault="000D63F1" w:rsidP="000D63F1">
            <w:pPr>
              <w:pStyle w:val="tabletext"/>
            </w:pPr>
            <w:r w:rsidRPr="0046527B">
              <w:t>EM8</w:t>
            </w:r>
          </w:p>
        </w:tc>
        <w:tc>
          <w:tcPr>
            <w:tcW w:w="1614" w:type="dxa"/>
          </w:tcPr>
          <w:p w14:paraId="149C2D3B" w14:textId="77777777" w:rsidR="000D63F1" w:rsidRPr="0046527B" w:rsidRDefault="000D63F1" w:rsidP="000D63F1">
            <w:pPr>
              <w:pStyle w:val="tabletext"/>
              <w:rPr>
                <w:b/>
                <w:i/>
              </w:rPr>
            </w:pPr>
            <w:r w:rsidRPr="0046527B">
              <w:t>B</w:t>
            </w:r>
          </w:p>
        </w:tc>
        <w:tc>
          <w:tcPr>
            <w:tcW w:w="6237" w:type="dxa"/>
            <w:noWrap/>
            <w:hideMark/>
          </w:tcPr>
          <w:p w14:paraId="467FEEB3" w14:textId="77777777" w:rsidR="000D63F1" w:rsidRPr="0046527B" w:rsidRDefault="000D63F1" w:rsidP="000D63F1">
            <w:pPr>
              <w:pStyle w:val="tabletext"/>
              <w:rPr>
                <w:b/>
              </w:rPr>
            </w:pPr>
            <w:r w:rsidRPr="0046527B">
              <w:rPr>
                <w:i/>
              </w:rPr>
              <w:t>B</w:t>
            </w:r>
            <w:r>
              <w:rPr>
                <w:i/>
              </w:rPr>
              <w:t>acillus</w:t>
            </w:r>
            <w:r w:rsidRPr="0046527B">
              <w:rPr>
                <w:i/>
              </w:rPr>
              <w:t xml:space="preserve"> licheniformis</w:t>
            </w:r>
            <w:r w:rsidRPr="0046527B">
              <w:t xml:space="preserve"> (JX041900.1) - 75.69%</w:t>
            </w:r>
          </w:p>
        </w:tc>
      </w:tr>
      <w:tr w:rsidR="000D63F1" w:rsidRPr="0046527B" w14:paraId="5804B23D" w14:textId="77777777" w:rsidTr="00615651">
        <w:trPr>
          <w:trHeight w:val="264"/>
        </w:trPr>
        <w:tc>
          <w:tcPr>
            <w:tcW w:w="1216" w:type="dxa"/>
            <w:noWrap/>
            <w:hideMark/>
          </w:tcPr>
          <w:p w14:paraId="3AF41412" w14:textId="77777777" w:rsidR="000D63F1" w:rsidRPr="0046527B" w:rsidRDefault="000D63F1" w:rsidP="000D63F1">
            <w:pPr>
              <w:pStyle w:val="tabletext"/>
            </w:pPr>
            <w:r w:rsidRPr="0046527B">
              <w:t>EM9</w:t>
            </w:r>
          </w:p>
        </w:tc>
        <w:tc>
          <w:tcPr>
            <w:tcW w:w="1614" w:type="dxa"/>
          </w:tcPr>
          <w:p w14:paraId="40B2D459" w14:textId="77777777" w:rsidR="000D63F1" w:rsidRPr="0046527B" w:rsidRDefault="000D63F1" w:rsidP="000D63F1">
            <w:pPr>
              <w:pStyle w:val="tabletext"/>
              <w:rPr>
                <w:b/>
              </w:rPr>
            </w:pPr>
            <w:r w:rsidRPr="0046527B">
              <w:t>B</w:t>
            </w:r>
          </w:p>
        </w:tc>
        <w:tc>
          <w:tcPr>
            <w:tcW w:w="6237" w:type="dxa"/>
            <w:noWrap/>
            <w:hideMark/>
          </w:tcPr>
          <w:p w14:paraId="2789440F" w14:textId="77777777" w:rsidR="000D63F1" w:rsidRPr="0046527B" w:rsidRDefault="000D63F1" w:rsidP="000D63F1">
            <w:pPr>
              <w:pStyle w:val="tabletext"/>
              <w:rPr>
                <w:b/>
              </w:rPr>
            </w:pPr>
            <w:r w:rsidRPr="0046527B">
              <w:t xml:space="preserve">Uncultured </w:t>
            </w:r>
            <w:r w:rsidRPr="0046527B">
              <w:rPr>
                <w:i/>
              </w:rPr>
              <w:t>Pseudomonas</w:t>
            </w:r>
            <w:r w:rsidRPr="0046527B">
              <w:t xml:space="preserve"> sp. (HQ616313.1) - 79.01%</w:t>
            </w:r>
          </w:p>
        </w:tc>
      </w:tr>
      <w:tr w:rsidR="000D63F1" w:rsidRPr="0046527B" w14:paraId="5048F9E7" w14:textId="77777777" w:rsidTr="00615651">
        <w:trPr>
          <w:trHeight w:val="264"/>
        </w:trPr>
        <w:tc>
          <w:tcPr>
            <w:tcW w:w="1216" w:type="dxa"/>
            <w:noWrap/>
            <w:hideMark/>
          </w:tcPr>
          <w:p w14:paraId="4736B03E" w14:textId="77777777" w:rsidR="000D63F1" w:rsidRPr="0046527B" w:rsidRDefault="000D63F1" w:rsidP="000D63F1">
            <w:pPr>
              <w:pStyle w:val="tabletext"/>
            </w:pPr>
            <w:r w:rsidRPr="0046527B">
              <w:t>EM10</w:t>
            </w:r>
          </w:p>
        </w:tc>
        <w:tc>
          <w:tcPr>
            <w:tcW w:w="1614" w:type="dxa"/>
          </w:tcPr>
          <w:p w14:paraId="18140B73" w14:textId="77777777" w:rsidR="000D63F1" w:rsidRPr="0046527B" w:rsidRDefault="000D63F1" w:rsidP="000D63F1">
            <w:pPr>
              <w:pStyle w:val="tabletext"/>
              <w:rPr>
                <w:b/>
                <w:i/>
              </w:rPr>
            </w:pPr>
            <w:r w:rsidRPr="0046527B">
              <w:t>B</w:t>
            </w:r>
          </w:p>
        </w:tc>
        <w:tc>
          <w:tcPr>
            <w:tcW w:w="6237" w:type="dxa"/>
            <w:noWrap/>
            <w:hideMark/>
          </w:tcPr>
          <w:p w14:paraId="5407F4D9" w14:textId="77777777" w:rsidR="000D63F1" w:rsidRPr="0046527B" w:rsidRDefault="000D63F1" w:rsidP="000D63F1">
            <w:pPr>
              <w:pStyle w:val="tabletext"/>
              <w:rPr>
                <w:b/>
              </w:rPr>
            </w:pPr>
            <w:r w:rsidRPr="0046527B">
              <w:rPr>
                <w:i/>
              </w:rPr>
              <w:t>Stenotrophomonas</w:t>
            </w:r>
            <w:r w:rsidRPr="0046527B">
              <w:t xml:space="preserve"> sp. (KC853134.1) - 83.03%</w:t>
            </w:r>
          </w:p>
        </w:tc>
      </w:tr>
      <w:tr w:rsidR="000D63F1" w:rsidRPr="0046527B" w14:paraId="500042F2" w14:textId="77777777" w:rsidTr="00615651">
        <w:trPr>
          <w:trHeight w:val="264"/>
        </w:trPr>
        <w:tc>
          <w:tcPr>
            <w:tcW w:w="1216" w:type="dxa"/>
            <w:noWrap/>
            <w:hideMark/>
          </w:tcPr>
          <w:p w14:paraId="1AA8014A" w14:textId="77777777" w:rsidR="000D63F1" w:rsidRPr="0046527B" w:rsidRDefault="000D63F1" w:rsidP="000D63F1">
            <w:pPr>
              <w:pStyle w:val="tabletext"/>
            </w:pPr>
            <w:r w:rsidRPr="0046527B">
              <w:t>EM11</w:t>
            </w:r>
          </w:p>
        </w:tc>
        <w:tc>
          <w:tcPr>
            <w:tcW w:w="1614" w:type="dxa"/>
          </w:tcPr>
          <w:p w14:paraId="3A463CB7" w14:textId="77777777" w:rsidR="000D63F1" w:rsidRPr="0046527B" w:rsidRDefault="000D63F1" w:rsidP="000D63F1">
            <w:pPr>
              <w:pStyle w:val="tabletext"/>
              <w:rPr>
                <w:b/>
                <w:i/>
              </w:rPr>
            </w:pPr>
            <w:r w:rsidRPr="0046527B">
              <w:t>B</w:t>
            </w:r>
          </w:p>
        </w:tc>
        <w:tc>
          <w:tcPr>
            <w:tcW w:w="6237" w:type="dxa"/>
            <w:noWrap/>
            <w:hideMark/>
          </w:tcPr>
          <w:p w14:paraId="3394013D" w14:textId="77777777" w:rsidR="000D63F1" w:rsidRPr="0046527B" w:rsidRDefault="000D63F1" w:rsidP="000D63F1">
            <w:pPr>
              <w:pStyle w:val="tabletext"/>
              <w:rPr>
                <w:b/>
              </w:rPr>
            </w:pPr>
            <w:r w:rsidRPr="0046527B">
              <w:rPr>
                <w:i/>
              </w:rPr>
              <w:t>Pseudomonas fluorescens</w:t>
            </w:r>
            <w:r w:rsidRPr="0046527B">
              <w:t xml:space="preserve"> (JX484838.1) - 84.65%</w:t>
            </w:r>
          </w:p>
        </w:tc>
      </w:tr>
      <w:tr w:rsidR="000D63F1" w:rsidRPr="0046527B" w14:paraId="258D8C41" w14:textId="77777777" w:rsidTr="00615651">
        <w:trPr>
          <w:trHeight w:val="264"/>
        </w:trPr>
        <w:tc>
          <w:tcPr>
            <w:tcW w:w="1216" w:type="dxa"/>
            <w:noWrap/>
            <w:hideMark/>
          </w:tcPr>
          <w:p w14:paraId="35152A30" w14:textId="77777777" w:rsidR="000D63F1" w:rsidRPr="0046527B" w:rsidRDefault="000D63F1" w:rsidP="000D63F1">
            <w:pPr>
              <w:pStyle w:val="tabletext"/>
            </w:pPr>
            <w:r w:rsidRPr="0046527B">
              <w:t>EM12</w:t>
            </w:r>
          </w:p>
        </w:tc>
        <w:tc>
          <w:tcPr>
            <w:tcW w:w="1614" w:type="dxa"/>
          </w:tcPr>
          <w:p w14:paraId="080038FA" w14:textId="77777777" w:rsidR="000D63F1" w:rsidRPr="0046527B" w:rsidRDefault="000D63F1" w:rsidP="000D63F1">
            <w:pPr>
              <w:pStyle w:val="tabletext"/>
              <w:rPr>
                <w:b/>
                <w:i/>
                <w:lang w:val="es-ES"/>
              </w:rPr>
            </w:pPr>
            <w:r w:rsidRPr="0046527B">
              <w:t>B</w:t>
            </w:r>
          </w:p>
        </w:tc>
        <w:tc>
          <w:tcPr>
            <w:tcW w:w="6237" w:type="dxa"/>
            <w:noWrap/>
            <w:hideMark/>
          </w:tcPr>
          <w:p w14:paraId="0B967184" w14:textId="77777777" w:rsidR="000D63F1" w:rsidRPr="0046527B" w:rsidRDefault="000D63F1" w:rsidP="000D63F1">
            <w:pPr>
              <w:pStyle w:val="tabletext"/>
              <w:rPr>
                <w:b/>
                <w:lang w:val="es-ES"/>
              </w:rPr>
            </w:pPr>
            <w:r w:rsidRPr="0046527B">
              <w:rPr>
                <w:i/>
                <w:lang w:val="es-ES"/>
              </w:rPr>
              <w:t>Pseudomonas</w:t>
            </w:r>
            <w:r w:rsidRPr="0046527B">
              <w:rPr>
                <w:lang w:val="es-ES"/>
              </w:rPr>
              <w:t xml:space="preserve"> sp. P.f-9103 (KM032182.1) - 90.31%</w:t>
            </w:r>
          </w:p>
        </w:tc>
      </w:tr>
      <w:tr w:rsidR="000D63F1" w:rsidRPr="0046527B" w14:paraId="218FDA53" w14:textId="77777777" w:rsidTr="00615651">
        <w:trPr>
          <w:trHeight w:val="264"/>
        </w:trPr>
        <w:tc>
          <w:tcPr>
            <w:tcW w:w="1216" w:type="dxa"/>
            <w:noWrap/>
            <w:hideMark/>
          </w:tcPr>
          <w:p w14:paraId="424A4F0A" w14:textId="77777777" w:rsidR="000D63F1" w:rsidRPr="0046527B" w:rsidRDefault="000D63F1" w:rsidP="000D63F1">
            <w:pPr>
              <w:pStyle w:val="tabletext"/>
            </w:pPr>
            <w:r w:rsidRPr="0046527B">
              <w:t>EM15S</w:t>
            </w:r>
          </w:p>
        </w:tc>
        <w:tc>
          <w:tcPr>
            <w:tcW w:w="1614" w:type="dxa"/>
          </w:tcPr>
          <w:p w14:paraId="37C6F9AA" w14:textId="77777777" w:rsidR="000D63F1" w:rsidRPr="0046527B" w:rsidRDefault="000D63F1" w:rsidP="000D63F1">
            <w:pPr>
              <w:pStyle w:val="tabletext"/>
              <w:rPr>
                <w:b/>
                <w:i/>
              </w:rPr>
            </w:pPr>
            <w:r w:rsidRPr="0046527B">
              <w:t>B</w:t>
            </w:r>
          </w:p>
        </w:tc>
        <w:tc>
          <w:tcPr>
            <w:tcW w:w="6237" w:type="dxa"/>
            <w:noWrap/>
            <w:hideMark/>
          </w:tcPr>
          <w:p w14:paraId="6764D016" w14:textId="77777777" w:rsidR="000D63F1" w:rsidRPr="0046527B" w:rsidRDefault="000D63F1" w:rsidP="000D63F1">
            <w:pPr>
              <w:pStyle w:val="tabletext"/>
              <w:rPr>
                <w:b/>
              </w:rPr>
            </w:pPr>
            <w:r w:rsidRPr="0046527B">
              <w:rPr>
                <w:i/>
              </w:rPr>
              <w:t>Stenotrophomonas rhizophila</w:t>
            </w:r>
            <w:r w:rsidRPr="0046527B">
              <w:t xml:space="preserve"> (JQ670922.1) - 89.31%</w:t>
            </w:r>
          </w:p>
        </w:tc>
      </w:tr>
      <w:tr w:rsidR="000D63F1" w:rsidRPr="0046527B" w14:paraId="11EA294C" w14:textId="77777777" w:rsidTr="00615651">
        <w:trPr>
          <w:trHeight w:val="264"/>
        </w:trPr>
        <w:tc>
          <w:tcPr>
            <w:tcW w:w="1216" w:type="dxa"/>
            <w:noWrap/>
            <w:hideMark/>
          </w:tcPr>
          <w:p w14:paraId="26B75F12" w14:textId="77777777" w:rsidR="000D63F1" w:rsidRPr="0046527B" w:rsidRDefault="000D63F1" w:rsidP="000D63F1">
            <w:pPr>
              <w:pStyle w:val="tabletext"/>
            </w:pPr>
            <w:r w:rsidRPr="0046527B">
              <w:lastRenderedPageBreak/>
              <w:t>EM15L</w:t>
            </w:r>
          </w:p>
        </w:tc>
        <w:tc>
          <w:tcPr>
            <w:tcW w:w="1614" w:type="dxa"/>
          </w:tcPr>
          <w:p w14:paraId="63C702DD" w14:textId="77777777" w:rsidR="000D63F1" w:rsidRPr="0046527B" w:rsidRDefault="000D63F1" w:rsidP="000D63F1">
            <w:pPr>
              <w:pStyle w:val="tabletext"/>
              <w:rPr>
                <w:b/>
                <w:i/>
              </w:rPr>
            </w:pPr>
            <w:r w:rsidRPr="0046527B">
              <w:t>B</w:t>
            </w:r>
          </w:p>
        </w:tc>
        <w:tc>
          <w:tcPr>
            <w:tcW w:w="6237" w:type="dxa"/>
            <w:hideMark/>
          </w:tcPr>
          <w:p w14:paraId="64C5C381" w14:textId="77777777" w:rsidR="000D63F1" w:rsidRPr="0046527B" w:rsidRDefault="000D63F1" w:rsidP="000D63F1">
            <w:pPr>
              <w:pStyle w:val="tabletext"/>
              <w:rPr>
                <w:b/>
              </w:rPr>
            </w:pPr>
            <w:r w:rsidRPr="0046527B">
              <w:rPr>
                <w:i/>
              </w:rPr>
              <w:t>Rhodococcus</w:t>
            </w:r>
            <w:r w:rsidRPr="0046527B">
              <w:t xml:space="preserve"> sp. (MH043947.1) - 95.93%</w:t>
            </w:r>
          </w:p>
        </w:tc>
      </w:tr>
      <w:tr w:rsidR="000D63F1" w:rsidRPr="0046527B" w14:paraId="259DFEED" w14:textId="77777777" w:rsidTr="00615651">
        <w:trPr>
          <w:trHeight w:val="264"/>
        </w:trPr>
        <w:tc>
          <w:tcPr>
            <w:tcW w:w="1216" w:type="dxa"/>
            <w:noWrap/>
            <w:hideMark/>
          </w:tcPr>
          <w:p w14:paraId="5F3EFEA2" w14:textId="77777777" w:rsidR="000D63F1" w:rsidRPr="0046527B" w:rsidRDefault="000D63F1" w:rsidP="000D63F1">
            <w:pPr>
              <w:pStyle w:val="tabletext"/>
            </w:pPr>
            <w:r w:rsidRPr="0046527B">
              <w:t>EM16</w:t>
            </w:r>
          </w:p>
        </w:tc>
        <w:tc>
          <w:tcPr>
            <w:tcW w:w="1614" w:type="dxa"/>
          </w:tcPr>
          <w:p w14:paraId="0EBB6545" w14:textId="77777777" w:rsidR="000D63F1" w:rsidRPr="0046527B" w:rsidRDefault="000D63F1" w:rsidP="000D63F1">
            <w:pPr>
              <w:pStyle w:val="tabletext"/>
              <w:rPr>
                <w:b/>
                <w:i/>
              </w:rPr>
            </w:pPr>
            <w:r w:rsidRPr="0046527B">
              <w:t>B</w:t>
            </w:r>
          </w:p>
        </w:tc>
        <w:tc>
          <w:tcPr>
            <w:tcW w:w="6237" w:type="dxa"/>
            <w:noWrap/>
            <w:hideMark/>
          </w:tcPr>
          <w:p w14:paraId="4628C86E" w14:textId="77777777" w:rsidR="000D63F1" w:rsidRPr="0046527B" w:rsidRDefault="000D63F1" w:rsidP="000D63F1">
            <w:pPr>
              <w:pStyle w:val="tabletext"/>
              <w:rPr>
                <w:b/>
              </w:rPr>
            </w:pPr>
            <w:r w:rsidRPr="0046527B">
              <w:rPr>
                <w:i/>
              </w:rPr>
              <w:t>Lampropedia</w:t>
            </w:r>
            <w:r w:rsidRPr="0046527B">
              <w:t xml:space="preserve"> sp. BRTC-3 (KU612256.1) - 97.10%</w:t>
            </w:r>
          </w:p>
        </w:tc>
      </w:tr>
      <w:tr w:rsidR="000D63F1" w:rsidRPr="0046527B" w14:paraId="22FA9C99" w14:textId="77777777" w:rsidTr="00615651">
        <w:trPr>
          <w:trHeight w:val="264"/>
        </w:trPr>
        <w:tc>
          <w:tcPr>
            <w:tcW w:w="1216" w:type="dxa"/>
            <w:noWrap/>
            <w:hideMark/>
          </w:tcPr>
          <w:p w14:paraId="39499135" w14:textId="77777777" w:rsidR="000D63F1" w:rsidRPr="0046527B" w:rsidRDefault="000D63F1" w:rsidP="000D63F1">
            <w:pPr>
              <w:pStyle w:val="tabletext"/>
            </w:pPr>
            <w:r w:rsidRPr="0046527B">
              <w:t>EM17</w:t>
            </w:r>
          </w:p>
        </w:tc>
        <w:tc>
          <w:tcPr>
            <w:tcW w:w="1614" w:type="dxa"/>
          </w:tcPr>
          <w:p w14:paraId="56546031" w14:textId="77777777" w:rsidR="000D63F1" w:rsidRPr="0046527B" w:rsidRDefault="000D63F1" w:rsidP="000D63F1">
            <w:pPr>
              <w:pStyle w:val="tabletext"/>
              <w:rPr>
                <w:b/>
                <w:i/>
              </w:rPr>
            </w:pPr>
            <w:r w:rsidRPr="0046527B">
              <w:t>B</w:t>
            </w:r>
          </w:p>
        </w:tc>
        <w:tc>
          <w:tcPr>
            <w:tcW w:w="6237" w:type="dxa"/>
            <w:hideMark/>
          </w:tcPr>
          <w:p w14:paraId="7DFB0BA4" w14:textId="77777777" w:rsidR="000D63F1" w:rsidRPr="0046527B" w:rsidRDefault="000D63F1" w:rsidP="000D63F1">
            <w:pPr>
              <w:pStyle w:val="tabletext"/>
              <w:rPr>
                <w:b/>
              </w:rPr>
            </w:pPr>
            <w:r w:rsidRPr="0046527B">
              <w:rPr>
                <w:i/>
              </w:rPr>
              <w:t xml:space="preserve">Rhodococcus </w:t>
            </w:r>
            <w:r w:rsidRPr="0046527B">
              <w:t>sp. (JF742932.1) - 75.57%</w:t>
            </w:r>
          </w:p>
        </w:tc>
      </w:tr>
      <w:tr w:rsidR="000D63F1" w:rsidRPr="0046527B" w14:paraId="67DB71B9" w14:textId="77777777" w:rsidTr="00615651">
        <w:trPr>
          <w:trHeight w:val="264"/>
        </w:trPr>
        <w:tc>
          <w:tcPr>
            <w:tcW w:w="1216" w:type="dxa"/>
            <w:noWrap/>
            <w:hideMark/>
          </w:tcPr>
          <w:p w14:paraId="0356638A" w14:textId="77777777" w:rsidR="000D63F1" w:rsidRPr="0046527B" w:rsidRDefault="000D63F1" w:rsidP="000D63F1">
            <w:pPr>
              <w:pStyle w:val="tabletext"/>
            </w:pPr>
            <w:r w:rsidRPr="0046527B">
              <w:t>EM18</w:t>
            </w:r>
          </w:p>
        </w:tc>
        <w:tc>
          <w:tcPr>
            <w:tcW w:w="1614" w:type="dxa"/>
          </w:tcPr>
          <w:p w14:paraId="24356353" w14:textId="77777777" w:rsidR="000D63F1" w:rsidRPr="0046527B" w:rsidRDefault="000D63F1" w:rsidP="000D63F1">
            <w:pPr>
              <w:pStyle w:val="tabletext"/>
              <w:rPr>
                <w:b/>
              </w:rPr>
            </w:pPr>
            <w:r w:rsidRPr="0046527B">
              <w:t>B</w:t>
            </w:r>
          </w:p>
        </w:tc>
        <w:tc>
          <w:tcPr>
            <w:tcW w:w="6237" w:type="dxa"/>
            <w:noWrap/>
            <w:hideMark/>
          </w:tcPr>
          <w:p w14:paraId="2F3037DA" w14:textId="77777777" w:rsidR="000D63F1" w:rsidRPr="0046527B" w:rsidRDefault="000D63F1" w:rsidP="000D63F1">
            <w:pPr>
              <w:pStyle w:val="tabletext"/>
              <w:rPr>
                <w:b/>
              </w:rPr>
            </w:pPr>
            <w:r w:rsidRPr="0046527B">
              <w:t>Enterobacteriaceae bacterium (AB275371.1) - 79.66%</w:t>
            </w:r>
          </w:p>
        </w:tc>
      </w:tr>
      <w:tr w:rsidR="000D63F1" w:rsidRPr="0046527B" w14:paraId="26AAC592" w14:textId="77777777" w:rsidTr="00615651">
        <w:trPr>
          <w:trHeight w:val="264"/>
        </w:trPr>
        <w:tc>
          <w:tcPr>
            <w:tcW w:w="1216" w:type="dxa"/>
            <w:noWrap/>
            <w:hideMark/>
          </w:tcPr>
          <w:p w14:paraId="68A6A3A4" w14:textId="77777777" w:rsidR="000D63F1" w:rsidRPr="0046527B" w:rsidRDefault="000D63F1" w:rsidP="000D63F1">
            <w:pPr>
              <w:pStyle w:val="tabletext"/>
            </w:pPr>
            <w:r w:rsidRPr="0046527B">
              <w:t>EM19</w:t>
            </w:r>
          </w:p>
        </w:tc>
        <w:tc>
          <w:tcPr>
            <w:tcW w:w="1614" w:type="dxa"/>
          </w:tcPr>
          <w:p w14:paraId="5BE0B7D2" w14:textId="77777777" w:rsidR="000D63F1" w:rsidRPr="0046527B" w:rsidRDefault="000D63F1" w:rsidP="000D63F1">
            <w:pPr>
              <w:pStyle w:val="tabletext"/>
              <w:rPr>
                <w:b/>
                <w:i/>
              </w:rPr>
            </w:pPr>
            <w:r w:rsidRPr="0046527B">
              <w:t>B</w:t>
            </w:r>
          </w:p>
        </w:tc>
        <w:tc>
          <w:tcPr>
            <w:tcW w:w="6237" w:type="dxa"/>
            <w:noWrap/>
            <w:hideMark/>
          </w:tcPr>
          <w:p w14:paraId="56F8ED0C" w14:textId="77777777" w:rsidR="000D63F1" w:rsidRPr="0046527B" w:rsidRDefault="000D63F1" w:rsidP="000D63F1">
            <w:pPr>
              <w:pStyle w:val="tabletext"/>
              <w:rPr>
                <w:b/>
              </w:rPr>
            </w:pPr>
            <w:r w:rsidRPr="0046527B">
              <w:rPr>
                <w:i/>
              </w:rPr>
              <w:t>Pseudomonas</w:t>
            </w:r>
            <w:r w:rsidRPr="0046527B">
              <w:t xml:space="preserve"> sp. SB11-07 (GU595316.1) - 82.58%</w:t>
            </w:r>
          </w:p>
        </w:tc>
      </w:tr>
      <w:tr w:rsidR="000D63F1" w:rsidRPr="0046527B" w14:paraId="5FEF7A32" w14:textId="77777777" w:rsidTr="00615651">
        <w:trPr>
          <w:trHeight w:val="264"/>
        </w:trPr>
        <w:tc>
          <w:tcPr>
            <w:tcW w:w="1216" w:type="dxa"/>
            <w:noWrap/>
            <w:hideMark/>
          </w:tcPr>
          <w:p w14:paraId="006A2E36" w14:textId="77777777" w:rsidR="000D63F1" w:rsidRPr="0046527B" w:rsidRDefault="000D63F1" w:rsidP="000D63F1">
            <w:pPr>
              <w:pStyle w:val="tabletext"/>
            </w:pPr>
            <w:r w:rsidRPr="0046527B">
              <w:t>EM21</w:t>
            </w:r>
          </w:p>
        </w:tc>
        <w:tc>
          <w:tcPr>
            <w:tcW w:w="1614" w:type="dxa"/>
          </w:tcPr>
          <w:p w14:paraId="047B7BA1" w14:textId="77777777" w:rsidR="000D63F1" w:rsidRPr="0046527B" w:rsidRDefault="000D63F1" w:rsidP="000D63F1">
            <w:pPr>
              <w:pStyle w:val="tabletext"/>
              <w:rPr>
                <w:b/>
                <w:i/>
              </w:rPr>
            </w:pPr>
            <w:r w:rsidRPr="0046527B">
              <w:t>B</w:t>
            </w:r>
          </w:p>
        </w:tc>
        <w:tc>
          <w:tcPr>
            <w:tcW w:w="6237" w:type="dxa"/>
            <w:hideMark/>
          </w:tcPr>
          <w:p w14:paraId="104270D6" w14:textId="77777777" w:rsidR="000D63F1" w:rsidRPr="0046527B" w:rsidRDefault="000D63F1" w:rsidP="000D63F1">
            <w:pPr>
              <w:pStyle w:val="tabletext"/>
              <w:rPr>
                <w:b/>
              </w:rPr>
            </w:pPr>
            <w:r w:rsidRPr="0046527B">
              <w:rPr>
                <w:i/>
              </w:rPr>
              <w:t>Pseudomonas</w:t>
            </w:r>
            <w:r w:rsidRPr="0046527B">
              <w:t xml:space="preserve"> sp. (KX264924.1) - 98.47%</w:t>
            </w:r>
          </w:p>
        </w:tc>
      </w:tr>
      <w:tr w:rsidR="000D63F1" w:rsidRPr="0046527B" w14:paraId="5A20D8FB" w14:textId="77777777" w:rsidTr="00615651">
        <w:trPr>
          <w:trHeight w:val="264"/>
        </w:trPr>
        <w:tc>
          <w:tcPr>
            <w:tcW w:w="1216" w:type="dxa"/>
            <w:noWrap/>
            <w:hideMark/>
          </w:tcPr>
          <w:p w14:paraId="012FB06F" w14:textId="77777777" w:rsidR="000D63F1" w:rsidRPr="0046527B" w:rsidRDefault="000D63F1" w:rsidP="000D63F1">
            <w:pPr>
              <w:pStyle w:val="tabletext"/>
            </w:pPr>
            <w:r w:rsidRPr="0046527B">
              <w:t>EM22</w:t>
            </w:r>
          </w:p>
        </w:tc>
        <w:tc>
          <w:tcPr>
            <w:tcW w:w="1614" w:type="dxa"/>
          </w:tcPr>
          <w:p w14:paraId="1D9036F7" w14:textId="77777777" w:rsidR="000D63F1" w:rsidRPr="0046527B" w:rsidRDefault="000D63F1" w:rsidP="000D63F1">
            <w:pPr>
              <w:pStyle w:val="tabletext"/>
              <w:rPr>
                <w:b/>
                <w:i/>
              </w:rPr>
            </w:pPr>
            <w:r w:rsidRPr="0046527B">
              <w:t>B</w:t>
            </w:r>
          </w:p>
        </w:tc>
        <w:tc>
          <w:tcPr>
            <w:tcW w:w="6237" w:type="dxa"/>
            <w:hideMark/>
          </w:tcPr>
          <w:p w14:paraId="409974C1" w14:textId="77777777" w:rsidR="000D63F1" w:rsidRPr="0046527B" w:rsidRDefault="000D63F1" w:rsidP="000D63F1">
            <w:pPr>
              <w:pStyle w:val="tabletext"/>
              <w:rPr>
                <w:b/>
              </w:rPr>
            </w:pPr>
            <w:r w:rsidRPr="0046527B">
              <w:rPr>
                <w:i/>
              </w:rPr>
              <w:t>Pseudomonas</w:t>
            </w:r>
            <w:r w:rsidRPr="0046527B">
              <w:t xml:space="preserve"> sp. (JN201547.1) - 98.19%</w:t>
            </w:r>
          </w:p>
        </w:tc>
      </w:tr>
      <w:tr w:rsidR="000D63F1" w:rsidRPr="0046527B" w14:paraId="702C15EC" w14:textId="77777777" w:rsidTr="00615651">
        <w:trPr>
          <w:trHeight w:val="264"/>
        </w:trPr>
        <w:tc>
          <w:tcPr>
            <w:tcW w:w="1216" w:type="dxa"/>
            <w:noWrap/>
            <w:hideMark/>
          </w:tcPr>
          <w:p w14:paraId="3930F4A5" w14:textId="77777777" w:rsidR="000D63F1" w:rsidRPr="0046527B" w:rsidRDefault="000D63F1" w:rsidP="000D63F1">
            <w:pPr>
              <w:pStyle w:val="tabletext"/>
            </w:pPr>
            <w:r w:rsidRPr="0046527B">
              <w:t>EM23</w:t>
            </w:r>
          </w:p>
        </w:tc>
        <w:tc>
          <w:tcPr>
            <w:tcW w:w="1614" w:type="dxa"/>
          </w:tcPr>
          <w:p w14:paraId="26262127" w14:textId="77777777" w:rsidR="000D63F1" w:rsidRPr="0046527B" w:rsidRDefault="000D63F1" w:rsidP="000D63F1">
            <w:pPr>
              <w:pStyle w:val="tabletext"/>
              <w:rPr>
                <w:b/>
                <w:i/>
              </w:rPr>
            </w:pPr>
            <w:r w:rsidRPr="0046527B">
              <w:t>B</w:t>
            </w:r>
          </w:p>
        </w:tc>
        <w:tc>
          <w:tcPr>
            <w:tcW w:w="6237" w:type="dxa"/>
            <w:hideMark/>
          </w:tcPr>
          <w:p w14:paraId="1FD2AC63" w14:textId="77777777" w:rsidR="000D63F1" w:rsidRPr="0046527B" w:rsidRDefault="000D63F1" w:rsidP="000D63F1">
            <w:pPr>
              <w:pStyle w:val="tabletext"/>
              <w:rPr>
                <w:b/>
              </w:rPr>
            </w:pPr>
            <w:r w:rsidRPr="0046527B">
              <w:rPr>
                <w:i/>
              </w:rPr>
              <w:t>Pseudomonas</w:t>
            </w:r>
            <w:r w:rsidRPr="0046527B">
              <w:t xml:space="preserve"> sp. (KU510013.1) - 98.67%</w:t>
            </w:r>
          </w:p>
        </w:tc>
      </w:tr>
      <w:tr w:rsidR="000D63F1" w:rsidRPr="0046527B" w14:paraId="77DB200F" w14:textId="77777777" w:rsidTr="00615651">
        <w:trPr>
          <w:trHeight w:val="264"/>
        </w:trPr>
        <w:tc>
          <w:tcPr>
            <w:tcW w:w="1216" w:type="dxa"/>
            <w:noWrap/>
            <w:hideMark/>
          </w:tcPr>
          <w:p w14:paraId="6651F545" w14:textId="77777777" w:rsidR="000D63F1" w:rsidRPr="0046527B" w:rsidRDefault="000D63F1" w:rsidP="000D63F1">
            <w:pPr>
              <w:pStyle w:val="tabletext"/>
            </w:pPr>
            <w:r w:rsidRPr="0046527B">
              <w:t>EM24</w:t>
            </w:r>
          </w:p>
        </w:tc>
        <w:tc>
          <w:tcPr>
            <w:tcW w:w="1614" w:type="dxa"/>
          </w:tcPr>
          <w:p w14:paraId="713B3FB1" w14:textId="77777777" w:rsidR="000D63F1" w:rsidRPr="0046527B" w:rsidRDefault="000D63F1" w:rsidP="000D63F1">
            <w:pPr>
              <w:pStyle w:val="tabletext"/>
              <w:rPr>
                <w:b/>
                <w:i/>
              </w:rPr>
            </w:pPr>
            <w:r w:rsidRPr="0046527B">
              <w:t>B</w:t>
            </w:r>
          </w:p>
        </w:tc>
        <w:tc>
          <w:tcPr>
            <w:tcW w:w="6237" w:type="dxa"/>
            <w:hideMark/>
          </w:tcPr>
          <w:p w14:paraId="09074B29" w14:textId="77777777" w:rsidR="000D63F1" w:rsidRPr="0046527B" w:rsidRDefault="000D63F1" w:rsidP="000D63F1">
            <w:pPr>
              <w:pStyle w:val="tabletext"/>
              <w:rPr>
                <w:b/>
              </w:rPr>
            </w:pPr>
            <w:r w:rsidRPr="0046527B">
              <w:rPr>
                <w:i/>
              </w:rPr>
              <w:t>Ochrobactrum</w:t>
            </w:r>
            <w:r w:rsidRPr="0046527B">
              <w:t xml:space="preserve"> sp. (MT271895.1) - 99.70%</w:t>
            </w:r>
          </w:p>
        </w:tc>
      </w:tr>
      <w:tr w:rsidR="000D63F1" w:rsidRPr="0046527B" w14:paraId="016806FF" w14:textId="77777777" w:rsidTr="00615651">
        <w:trPr>
          <w:trHeight w:val="264"/>
        </w:trPr>
        <w:tc>
          <w:tcPr>
            <w:tcW w:w="1216" w:type="dxa"/>
            <w:noWrap/>
            <w:hideMark/>
          </w:tcPr>
          <w:p w14:paraId="2C69DA2F" w14:textId="77777777" w:rsidR="000D63F1" w:rsidRPr="0046527B" w:rsidRDefault="000D63F1" w:rsidP="000D63F1">
            <w:pPr>
              <w:pStyle w:val="tabletext"/>
            </w:pPr>
            <w:r w:rsidRPr="0046527B">
              <w:t>EM25</w:t>
            </w:r>
          </w:p>
        </w:tc>
        <w:tc>
          <w:tcPr>
            <w:tcW w:w="1614" w:type="dxa"/>
          </w:tcPr>
          <w:p w14:paraId="73E404ED" w14:textId="77777777" w:rsidR="000D63F1" w:rsidRPr="0046527B" w:rsidRDefault="000D63F1" w:rsidP="000D63F1">
            <w:pPr>
              <w:pStyle w:val="tabletext"/>
              <w:rPr>
                <w:b/>
                <w:i/>
              </w:rPr>
            </w:pPr>
            <w:r w:rsidRPr="0046527B">
              <w:t>B</w:t>
            </w:r>
          </w:p>
        </w:tc>
        <w:tc>
          <w:tcPr>
            <w:tcW w:w="6237" w:type="dxa"/>
            <w:hideMark/>
          </w:tcPr>
          <w:p w14:paraId="0D9DFFB9" w14:textId="77777777" w:rsidR="000D63F1" w:rsidRPr="0046527B" w:rsidRDefault="000D63F1" w:rsidP="000D63F1">
            <w:pPr>
              <w:pStyle w:val="tabletext"/>
              <w:rPr>
                <w:b/>
              </w:rPr>
            </w:pPr>
            <w:r w:rsidRPr="0046527B">
              <w:rPr>
                <w:i/>
              </w:rPr>
              <w:t xml:space="preserve">Pseudomonas </w:t>
            </w:r>
            <w:r w:rsidRPr="0046527B">
              <w:t>sp. (MW737403.1) - 98.11%</w:t>
            </w:r>
          </w:p>
        </w:tc>
      </w:tr>
      <w:tr w:rsidR="000D63F1" w:rsidRPr="0046527B" w14:paraId="5AD02AF3" w14:textId="77777777" w:rsidTr="00615651">
        <w:trPr>
          <w:trHeight w:val="264"/>
        </w:trPr>
        <w:tc>
          <w:tcPr>
            <w:tcW w:w="1216" w:type="dxa"/>
            <w:noWrap/>
            <w:hideMark/>
          </w:tcPr>
          <w:p w14:paraId="0EE10D40" w14:textId="77777777" w:rsidR="000D63F1" w:rsidRPr="0046527B" w:rsidRDefault="000D63F1" w:rsidP="000D63F1">
            <w:pPr>
              <w:pStyle w:val="tabletext"/>
            </w:pPr>
            <w:r w:rsidRPr="0046527B">
              <w:t>EM27</w:t>
            </w:r>
          </w:p>
        </w:tc>
        <w:tc>
          <w:tcPr>
            <w:tcW w:w="1614" w:type="dxa"/>
          </w:tcPr>
          <w:p w14:paraId="6AC614F5" w14:textId="77777777" w:rsidR="000D63F1" w:rsidRPr="0046527B" w:rsidRDefault="000D63F1" w:rsidP="000D63F1">
            <w:pPr>
              <w:pStyle w:val="tabletext"/>
              <w:rPr>
                <w:b/>
                <w:i/>
              </w:rPr>
            </w:pPr>
            <w:r w:rsidRPr="0046527B">
              <w:t>B</w:t>
            </w:r>
          </w:p>
        </w:tc>
        <w:tc>
          <w:tcPr>
            <w:tcW w:w="6237" w:type="dxa"/>
            <w:hideMark/>
          </w:tcPr>
          <w:p w14:paraId="4C1EF600" w14:textId="77777777" w:rsidR="000D63F1" w:rsidRPr="0046527B" w:rsidRDefault="000D63F1" w:rsidP="000D63F1">
            <w:pPr>
              <w:pStyle w:val="tabletext"/>
              <w:rPr>
                <w:b/>
              </w:rPr>
            </w:pPr>
            <w:r w:rsidRPr="0046527B">
              <w:rPr>
                <w:i/>
              </w:rPr>
              <w:t>Paracoccus</w:t>
            </w:r>
            <w:r w:rsidRPr="0046527B">
              <w:t xml:space="preserve"> sp. (KY971629.1) - 99.38%</w:t>
            </w:r>
          </w:p>
        </w:tc>
      </w:tr>
      <w:tr w:rsidR="000D63F1" w:rsidRPr="0046527B" w14:paraId="251B92A1" w14:textId="77777777" w:rsidTr="00615651">
        <w:trPr>
          <w:trHeight w:val="264"/>
        </w:trPr>
        <w:tc>
          <w:tcPr>
            <w:tcW w:w="1216" w:type="dxa"/>
            <w:noWrap/>
            <w:hideMark/>
          </w:tcPr>
          <w:p w14:paraId="7F0C9B05" w14:textId="77777777" w:rsidR="000D63F1" w:rsidRPr="0046527B" w:rsidRDefault="000D63F1" w:rsidP="000D63F1">
            <w:pPr>
              <w:pStyle w:val="tabletext"/>
            </w:pPr>
            <w:r w:rsidRPr="0046527B">
              <w:t>EM28</w:t>
            </w:r>
          </w:p>
        </w:tc>
        <w:tc>
          <w:tcPr>
            <w:tcW w:w="1614" w:type="dxa"/>
          </w:tcPr>
          <w:p w14:paraId="21A3FA7E" w14:textId="77777777" w:rsidR="000D63F1" w:rsidRPr="0046527B" w:rsidRDefault="000D63F1" w:rsidP="000D63F1">
            <w:pPr>
              <w:pStyle w:val="tabletext"/>
              <w:rPr>
                <w:b/>
                <w:i/>
              </w:rPr>
            </w:pPr>
            <w:r w:rsidRPr="0046527B">
              <w:t>B</w:t>
            </w:r>
          </w:p>
        </w:tc>
        <w:tc>
          <w:tcPr>
            <w:tcW w:w="6237" w:type="dxa"/>
            <w:hideMark/>
          </w:tcPr>
          <w:p w14:paraId="2ACD6800" w14:textId="77777777" w:rsidR="000D63F1" w:rsidRPr="0046527B" w:rsidRDefault="000D63F1" w:rsidP="000D63F1">
            <w:pPr>
              <w:pStyle w:val="tabletext"/>
              <w:rPr>
                <w:b/>
              </w:rPr>
            </w:pPr>
            <w:r w:rsidRPr="0046527B">
              <w:rPr>
                <w:i/>
              </w:rPr>
              <w:t>Stenotrophomonas maltophilia</w:t>
            </w:r>
            <w:r w:rsidRPr="0046527B">
              <w:t xml:space="preserve"> (DQ339644.1) - 90.60%</w:t>
            </w:r>
          </w:p>
        </w:tc>
      </w:tr>
      <w:tr w:rsidR="000D63F1" w:rsidRPr="0046527B" w14:paraId="16D62852" w14:textId="77777777" w:rsidTr="00615651">
        <w:trPr>
          <w:trHeight w:val="264"/>
        </w:trPr>
        <w:tc>
          <w:tcPr>
            <w:tcW w:w="1216" w:type="dxa"/>
            <w:noWrap/>
            <w:hideMark/>
          </w:tcPr>
          <w:p w14:paraId="2DD50108" w14:textId="77777777" w:rsidR="000D63F1" w:rsidRPr="0046527B" w:rsidRDefault="000D63F1" w:rsidP="000D63F1">
            <w:pPr>
              <w:pStyle w:val="tabletext"/>
            </w:pPr>
            <w:r w:rsidRPr="0046527B">
              <w:t>EM29</w:t>
            </w:r>
          </w:p>
        </w:tc>
        <w:tc>
          <w:tcPr>
            <w:tcW w:w="1614" w:type="dxa"/>
          </w:tcPr>
          <w:p w14:paraId="5F9561E0" w14:textId="77777777" w:rsidR="000D63F1" w:rsidRPr="0046527B" w:rsidRDefault="000D63F1" w:rsidP="000D63F1">
            <w:pPr>
              <w:pStyle w:val="tabletext"/>
              <w:rPr>
                <w:b/>
                <w:i/>
              </w:rPr>
            </w:pPr>
            <w:r w:rsidRPr="0046527B">
              <w:t>B</w:t>
            </w:r>
          </w:p>
        </w:tc>
        <w:tc>
          <w:tcPr>
            <w:tcW w:w="6237" w:type="dxa"/>
            <w:hideMark/>
          </w:tcPr>
          <w:p w14:paraId="00D8C3A4" w14:textId="77777777" w:rsidR="000D63F1" w:rsidRPr="0046527B" w:rsidRDefault="000D63F1" w:rsidP="000D63F1">
            <w:pPr>
              <w:pStyle w:val="tabletext"/>
              <w:rPr>
                <w:b/>
              </w:rPr>
            </w:pPr>
            <w:r w:rsidRPr="0046527B">
              <w:rPr>
                <w:i/>
              </w:rPr>
              <w:t>Pseudomonas aeruginosa</w:t>
            </w:r>
            <w:r w:rsidRPr="0046527B">
              <w:t xml:space="preserve"> (CP042269.1) - 92.67%</w:t>
            </w:r>
          </w:p>
        </w:tc>
      </w:tr>
      <w:tr w:rsidR="000D63F1" w:rsidRPr="0046527B" w14:paraId="2F4639E6" w14:textId="77777777" w:rsidTr="00615651">
        <w:trPr>
          <w:trHeight w:val="264"/>
        </w:trPr>
        <w:tc>
          <w:tcPr>
            <w:tcW w:w="1216" w:type="dxa"/>
            <w:noWrap/>
            <w:hideMark/>
          </w:tcPr>
          <w:p w14:paraId="30D59F0B" w14:textId="77777777" w:rsidR="000D63F1" w:rsidRPr="0046527B" w:rsidRDefault="000D63F1" w:rsidP="000D63F1">
            <w:pPr>
              <w:pStyle w:val="tabletext"/>
            </w:pPr>
            <w:r w:rsidRPr="0046527B">
              <w:t>EM30</w:t>
            </w:r>
          </w:p>
        </w:tc>
        <w:tc>
          <w:tcPr>
            <w:tcW w:w="1614" w:type="dxa"/>
          </w:tcPr>
          <w:p w14:paraId="0E433264" w14:textId="77777777" w:rsidR="000D63F1" w:rsidRPr="0046527B" w:rsidRDefault="000D63F1" w:rsidP="000D63F1">
            <w:pPr>
              <w:pStyle w:val="tabletext"/>
              <w:rPr>
                <w:b/>
                <w:i/>
              </w:rPr>
            </w:pPr>
            <w:r w:rsidRPr="0046527B">
              <w:t>B</w:t>
            </w:r>
          </w:p>
        </w:tc>
        <w:tc>
          <w:tcPr>
            <w:tcW w:w="6237" w:type="dxa"/>
            <w:hideMark/>
          </w:tcPr>
          <w:p w14:paraId="42F0E9CD" w14:textId="77777777" w:rsidR="000D63F1" w:rsidRPr="0046527B" w:rsidRDefault="000D63F1" w:rsidP="000D63F1">
            <w:pPr>
              <w:pStyle w:val="tabletext"/>
              <w:rPr>
                <w:b/>
              </w:rPr>
            </w:pPr>
            <w:r w:rsidRPr="0046527B">
              <w:rPr>
                <w:i/>
              </w:rPr>
              <w:t>Microbacterium</w:t>
            </w:r>
            <w:r w:rsidRPr="0046527B">
              <w:t xml:space="preserve"> sp. (MT576542.1) - 98.51%</w:t>
            </w:r>
          </w:p>
        </w:tc>
      </w:tr>
      <w:tr w:rsidR="000D63F1" w:rsidRPr="0046527B" w14:paraId="2DEF8524" w14:textId="77777777" w:rsidTr="00615651">
        <w:trPr>
          <w:trHeight w:val="264"/>
        </w:trPr>
        <w:tc>
          <w:tcPr>
            <w:tcW w:w="1216" w:type="dxa"/>
            <w:noWrap/>
            <w:hideMark/>
          </w:tcPr>
          <w:p w14:paraId="3427F53C" w14:textId="77777777" w:rsidR="000D63F1" w:rsidRPr="0046527B" w:rsidRDefault="000D63F1" w:rsidP="000D63F1">
            <w:pPr>
              <w:pStyle w:val="tabletext"/>
            </w:pPr>
            <w:r w:rsidRPr="0046527B">
              <w:t>EM31</w:t>
            </w:r>
          </w:p>
        </w:tc>
        <w:tc>
          <w:tcPr>
            <w:tcW w:w="1614" w:type="dxa"/>
          </w:tcPr>
          <w:p w14:paraId="7BF7DFFA" w14:textId="77777777" w:rsidR="000D63F1" w:rsidRPr="0046527B" w:rsidRDefault="000D63F1" w:rsidP="000D63F1">
            <w:pPr>
              <w:pStyle w:val="tabletext"/>
              <w:rPr>
                <w:b/>
                <w:i/>
              </w:rPr>
            </w:pPr>
            <w:r w:rsidRPr="0046527B">
              <w:t>B</w:t>
            </w:r>
          </w:p>
        </w:tc>
        <w:tc>
          <w:tcPr>
            <w:tcW w:w="6237" w:type="dxa"/>
            <w:hideMark/>
          </w:tcPr>
          <w:p w14:paraId="6F586A36" w14:textId="77777777" w:rsidR="000D63F1" w:rsidRPr="0046527B" w:rsidRDefault="000D63F1" w:rsidP="000D63F1">
            <w:pPr>
              <w:pStyle w:val="tabletext"/>
              <w:rPr>
                <w:b/>
              </w:rPr>
            </w:pPr>
            <w:r w:rsidRPr="0046527B">
              <w:rPr>
                <w:i/>
              </w:rPr>
              <w:t xml:space="preserve">Microbacterium </w:t>
            </w:r>
            <w:r w:rsidRPr="0046527B">
              <w:t>sp. (JQ977247.1) - 97.67%</w:t>
            </w:r>
          </w:p>
        </w:tc>
      </w:tr>
      <w:tr w:rsidR="000D63F1" w:rsidRPr="0046527B" w14:paraId="38F87F81" w14:textId="77777777" w:rsidTr="00615651">
        <w:trPr>
          <w:trHeight w:val="264"/>
        </w:trPr>
        <w:tc>
          <w:tcPr>
            <w:tcW w:w="1216" w:type="dxa"/>
            <w:noWrap/>
            <w:hideMark/>
          </w:tcPr>
          <w:p w14:paraId="58D382BB" w14:textId="77777777" w:rsidR="000D63F1" w:rsidRPr="0046527B" w:rsidRDefault="000D63F1" w:rsidP="000D63F1">
            <w:pPr>
              <w:pStyle w:val="tabletext"/>
            </w:pPr>
            <w:r w:rsidRPr="0046527B">
              <w:t>EM32</w:t>
            </w:r>
          </w:p>
        </w:tc>
        <w:tc>
          <w:tcPr>
            <w:tcW w:w="1614" w:type="dxa"/>
          </w:tcPr>
          <w:p w14:paraId="454B12CE" w14:textId="77777777" w:rsidR="000D63F1" w:rsidRPr="0046527B" w:rsidRDefault="000D63F1" w:rsidP="000D63F1">
            <w:pPr>
              <w:pStyle w:val="tabletext"/>
              <w:rPr>
                <w:b/>
                <w:i/>
              </w:rPr>
            </w:pPr>
            <w:r w:rsidRPr="0046527B">
              <w:t>B</w:t>
            </w:r>
          </w:p>
        </w:tc>
        <w:tc>
          <w:tcPr>
            <w:tcW w:w="6237" w:type="dxa"/>
            <w:hideMark/>
          </w:tcPr>
          <w:p w14:paraId="6C1D3EA0" w14:textId="77777777" w:rsidR="000D63F1" w:rsidRPr="0046527B" w:rsidRDefault="000D63F1" w:rsidP="000D63F1">
            <w:pPr>
              <w:pStyle w:val="tabletext"/>
              <w:rPr>
                <w:b/>
              </w:rPr>
            </w:pPr>
            <w:r w:rsidRPr="0046527B">
              <w:rPr>
                <w:i/>
              </w:rPr>
              <w:t>Serratia</w:t>
            </w:r>
            <w:r w:rsidRPr="0046527B">
              <w:t xml:space="preserve"> sp. (AM231089.1) - 89.77%</w:t>
            </w:r>
          </w:p>
        </w:tc>
      </w:tr>
      <w:tr w:rsidR="000D63F1" w:rsidRPr="0046527B" w14:paraId="6A6D9E37" w14:textId="77777777" w:rsidTr="00615651">
        <w:trPr>
          <w:trHeight w:val="264"/>
        </w:trPr>
        <w:tc>
          <w:tcPr>
            <w:tcW w:w="1216" w:type="dxa"/>
            <w:noWrap/>
            <w:hideMark/>
          </w:tcPr>
          <w:p w14:paraId="3040499D" w14:textId="77777777" w:rsidR="000D63F1" w:rsidRPr="0046527B" w:rsidRDefault="000D63F1" w:rsidP="000D63F1">
            <w:pPr>
              <w:pStyle w:val="tabletext"/>
            </w:pPr>
            <w:r w:rsidRPr="0046527B">
              <w:t>EM33</w:t>
            </w:r>
          </w:p>
        </w:tc>
        <w:tc>
          <w:tcPr>
            <w:tcW w:w="1614" w:type="dxa"/>
          </w:tcPr>
          <w:p w14:paraId="2D54C608" w14:textId="77777777" w:rsidR="000D63F1" w:rsidRPr="0046527B" w:rsidRDefault="000D63F1" w:rsidP="000D63F1">
            <w:pPr>
              <w:pStyle w:val="tabletext"/>
              <w:rPr>
                <w:b/>
                <w:i/>
              </w:rPr>
            </w:pPr>
            <w:r w:rsidRPr="0046527B">
              <w:t>B</w:t>
            </w:r>
          </w:p>
        </w:tc>
        <w:tc>
          <w:tcPr>
            <w:tcW w:w="6237" w:type="dxa"/>
            <w:hideMark/>
          </w:tcPr>
          <w:p w14:paraId="283DEB03" w14:textId="77777777" w:rsidR="000D63F1" w:rsidRPr="0046527B" w:rsidRDefault="000D63F1" w:rsidP="000D63F1">
            <w:pPr>
              <w:pStyle w:val="tabletext"/>
              <w:rPr>
                <w:b/>
              </w:rPr>
            </w:pPr>
            <w:r w:rsidRPr="0046527B">
              <w:rPr>
                <w:i/>
              </w:rPr>
              <w:t>Rahnella inusitata</w:t>
            </w:r>
            <w:r w:rsidRPr="0046527B">
              <w:t xml:space="preserve"> (MT555345.1)- 91.28%</w:t>
            </w:r>
          </w:p>
        </w:tc>
      </w:tr>
      <w:tr w:rsidR="000D63F1" w:rsidRPr="0046527B" w14:paraId="2BD0798E" w14:textId="77777777" w:rsidTr="00615651">
        <w:trPr>
          <w:trHeight w:val="264"/>
        </w:trPr>
        <w:tc>
          <w:tcPr>
            <w:tcW w:w="1216" w:type="dxa"/>
            <w:noWrap/>
            <w:hideMark/>
          </w:tcPr>
          <w:p w14:paraId="0A5B92CE" w14:textId="77777777" w:rsidR="000D63F1" w:rsidRPr="0046527B" w:rsidRDefault="000D63F1" w:rsidP="000D63F1">
            <w:pPr>
              <w:pStyle w:val="tabletext"/>
            </w:pPr>
            <w:r w:rsidRPr="0046527B">
              <w:t>EM34</w:t>
            </w:r>
          </w:p>
        </w:tc>
        <w:tc>
          <w:tcPr>
            <w:tcW w:w="1614" w:type="dxa"/>
          </w:tcPr>
          <w:p w14:paraId="761B8EBF" w14:textId="77777777" w:rsidR="000D63F1" w:rsidRPr="0046527B" w:rsidRDefault="000D63F1" w:rsidP="000D63F1">
            <w:pPr>
              <w:pStyle w:val="tabletext"/>
              <w:rPr>
                <w:b/>
                <w:i/>
              </w:rPr>
            </w:pPr>
            <w:r w:rsidRPr="0046527B">
              <w:t>B</w:t>
            </w:r>
          </w:p>
        </w:tc>
        <w:tc>
          <w:tcPr>
            <w:tcW w:w="6237" w:type="dxa"/>
            <w:hideMark/>
          </w:tcPr>
          <w:p w14:paraId="1A403225" w14:textId="77777777" w:rsidR="000D63F1" w:rsidRPr="0046527B" w:rsidRDefault="000D63F1" w:rsidP="000D63F1">
            <w:pPr>
              <w:pStyle w:val="tabletext"/>
              <w:rPr>
                <w:b/>
              </w:rPr>
            </w:pPr>
            <w:r w:rsidRPr="0046527B">
              <w:rPr>
                <w:i/>
              </w:rPr>
              <w:t>B</w:t>
            </w:r>
            <w:r>
              <w:rPr>
                <w:i/>
              </w:rPr>
              <w:t>acillus</w:t>
            </w:r>
            <w:r w:rsidRPr="0046527B">
              <w:rPr>
                <w:i/>
              </w:rPr>
              <w:t xml:space="preserve"> </w:t>
            </w:r>
            <w:r w:rsidRPr="0046527B">
              <w:t>sp. (GQ199751.1) - 96.04%</w:t>
            </w:r>
          </w:p>
        </w:tc>
      </w:tr>
      <w:tr w:rsidR="000D63F1" w:rsidRPr="0046527B" w14:paraId="1A0E2758" w14:textId="77777777" w:rsidTr="00615651">
        <w:trPr>
          <w:trHeight w:val="264"/>
        </w:trPr>
        <w:tc>
          <w:tcPr>
            <w:tcW w:w="1216" w:type="dxa"/>
            <w:noWrap/>
            <w:hideMark/>
          </w:tcPr>
          <w:p w14:paraId="77D3F454" w14:textId="77777777" w:rsidR="000D63F1" w:rsidRPr="0046527B" w:rsidRDefault="000D63F1" w:rsidP="000D63F1">
            <w:pPr>
              <w:pStyle w:val="tabletext"/>
            </w:pPr>
            <w:r w:rsidRPr="0046527B">
              <w:t>EM35</w:t>
            </w:r>
          </w:p>
        </w:tc>
        <w:tc>
          <w:tcPr>
            <w:tcW w:w="1614" w:type="dxa"/>
          </w:tcPr>
          <w:p w14:paraId="1951401E" w14:textId="77777777" w:rsidR="000D63F1" w:rsidRPr="0046527B" w:rsidRDefault="000D63F1" w:rsidP="000D63F1">
            <w:pPr>
              <w:pStyle w:val="tabletext"/>
              <w:rPr>
                <w:b/>
                <w:i/>
              </w:rPr>
            </w:pPr>
            <w:r w:rsidRPr="0046527B">
              <w:t>B</w:t>
            </w:r>
          </w:p>
        </w:tc>
        <w:tc>
          <w:tcPr>
            <w:tcW w:w="6237" w:type="dxa"/>
            <w:hideMark/>
          </w:tcPr>
          <w:p w14:paraId="5D156D47" w14:textId="77777777" w:rsidR="000D63F1" w:rsidRPr="0046527B" w:rsidRDefault="000D63F1" w:rsidP="000D63F1">
            <w:pPr>
              <w:pStyle w:val="tabletext"/>
              <w:rPr>
                <w:b/>
              </w:rPr>
            </w:pPr>
            <w:r w:rsidRPr="0046527B">
              <w:rPr>
                <w:i/>
              </w:rPr>
              <w:t>Staphylococcus</w:t>
            </w:r>
            <w:r w:rsidRPr="0046527B">
              <w:t xml:space="preserve"> sp. (KR029198.1) - 97.27%</w:t>
            </w:r>
          </w:p>
        </w:tc>
      </w:tr>
      <w:tr w:rsidR="000D63F1" w:rsidRPr="0046527B" w14:paraId="2C4B923E" w14:textId="77777777" w:rsidTr="00615651">
        <w:trPr>
          <w:trHeight w:val="264"/>
        </w:trPr>
        <w:tc>
          <w:tcPr>
            <w:tcW w:w="1216" w:type="dxa"/>
            <w:noWrap/>
            <w:hideMark/>
          </w:tcPr>
          <w:p w14:paraId="2C0819AF" w14:textId="77777777" w:rsidR="000D63F1" w:rsidRPr="0046527B" w:rsidRDefault="000D63F1" w:rsidP="000D63F1">
            <w:pPr>
              <w:pStyle w:val="tabletext"/>
            </w:pPr>
            <w:r w:rsidRPr="0046527B">
              <w:t>EM36</w:t>
            </w:r>
          </w:p>
        </w:tc>
        <w:tc>
          <w:tcPr>
            <w:tcW w:w="1614" w:type="dxa"/>
          </w:tcPr>
          <w:p w14:paraId="4DCE29B0" w14:textId="77777777" w:rsidR="000D63F1" w:rsidRPr="0046527B" w:rsidRDefault="000D63F1" w:rsidP="000D63F1">
            <w:pPr>
              <w:pStyle w:val="tabletext"/>
              <w:rPr>
                <w:b/>
              </w:rPr>
            </w:pPr>
            <w:r w:rsidRPr="0046527B">
              <w:t>B</w:t>
            </w:r>
          </w:p>
        </w:tc>
        <w:tc>
          <w:tcPr>
            <w:tcW w:w="6237" w:type="dxa"/>
            <w:noWrap/>
            <w:hideMark/>
          </w:tcPr>
          <w:p w14:paraId="792219FA" w14:textId="77777777" w:rsidR="000D63F1" w:rsidRPr="0046527B" w:rsidRDefault="000D63F1" w:rsidP="000D63F1">
            <w:pPr>
              <w:pStyle w:val="tabletext"/>
              <w:rPr>
                <w:b/>
              </w:rPr>
            </w:pPr>
            <w:r w:rsidRPr="0046527B">
              <w:t>Uncultured bacterium-Enterobacteria (KP142371.1) - 72.48%</w:t>
            </w:r>
          </w:p>
        </w:tc>
      </w:tr>
      <w:tr w:rsidR="000D63F1" w:rsidRPr="0046527B" w14:paraId="6FD67DA0" w14:textId="77777777" w:rsidTr="00615651">
        <w:trPr>
          <w:trHeight w:val="264"/>
        </w:trPr>
        <w:tc>
          <w:tcPr>
            <w:tcW w:w="1216" w:type="dxa"/>
            <w:noWrap/>
            <w:hideMark/>
          </w:tcPr>
          <w:p w14:paraId="6A362944" w14:textId="77777777" w:rsidR="000D63F1" w:rsidRPr="0046527B" w:rsidRDefault="000D63F1" w:rsidP="000D63F1">
            <w:pPr>
              <w:pStyle w:val="tabletext"/>
            </w:pPr>
            <w:r w:rsidRPr="0046527B">
              <w:t>EM37</w:t>
            </w:r>
          </w:p>
        </w:tc>
        <w:tc>
          <w:tcPr>
            <w:tcW w:w="1614" w:type="dxa"/>
          </w:tcPr>
          <w:p w14:paraId="3ADA0040" w14:textId="77777777" w:rsidR="000D63F1" w:rsidRPr="0046527B" w:rsidRDefault="000D63F1" w:rsidP="000D63F1">
            <w:pPr>
              <w:pStyle w:val="tabletext"/>
              <w:rPr>
                <w:b/>
                <w:i/>
              </w:rPr>
            </w:pPr>
            <w:r w:rsidRPr="0046527B">
              <w:t>B</w:t>
            </w:r>
          </w:p>
        </w:tc>
        <w:tc>
          <w:tcPr>
            <w:tcW w:w="6237" w:type="dxa"/>
            <w:noWrap/>
            <w:hideMark/>
          </w:tcPr>
          <w:p w14:paraId="58487C54" w14:textId="77777777" w:rsidR="000D63F1" w:rsidRPr="0046527B" w:rsidRDefault="000D63F1" w:rsidP="000D63F1">
            <w:pPr>
              <w:pStyle w:val="tabletext"/>
              <w:rPr>
                <w:b/>
              </w:rPr>
            </w:pPr>
            <w:r w:rsidRPr="0046527B">
              <w:rPr>
                <w:i/>
              </w:rPr>
              <w:t>Staphylococcus</w:t>
            </w:r>
            <w:r w:rsidRPr="0046527B">
              <w:t xml:space="preserve"> sp. (MN103949.1) - 98.85%</w:t>
            </w:r>
          </w:p>
        </w:tc>
      </w:tr>
      <w:tr w:rsidR="000D63F1" w:rsidRPr="0046527B" w14:paraId="5A4D2927" w14:textId="77777777" w:rsidTr="00615651">
        <w:trPr>
          <w:trHeight w:val="264"/>
        </w:trPr>
        <w:tc>
          <w:tcPr>
            <w:tcW w:w="1216" w:type="dxa"/>
            <w:noWrap/>
            <w:hideMark/>
          </w:tcPr>
          <w:p w14:paraId="129E5E89" w14:textId="77777777" w:rsidR="000D63F1" w:rsidRPr="0046527B" w:rsidRDefault="000D63F1" w:rsidP="000D63F1">
            <w:pPr>
              <w:pStyle w:val="tabletext"/>
            </w:pPr>
            <w:r w:rsidRPr="0046527B">
              <w:t>EM38</w:t>
            </w:r>
          </w:p>
        </w:tc>
        <w:tc>
          <w:tcPr>
            <w:tcW w:w="1614" w:type="dxa"/>
          </w:tcPr>
          <w:p w14:paraId="609D678A" w14:textId="77777777" w:rsidR="000D63F1" w:rsidRPr="0046527B" w:rsidRDefault="000D63F1" w:rsidP="000D63F1">
            <w:pPr>
              <w:pStyle w:val="tabletext"/>
              <w:rPr>
                <w:b/>
                <w:i/>
              </w:rPr>
            </w:pPr>
            <w:r w:rsidRPr="0046527B">
              <w:t>B</w:t>
            </w:r>
          </w:p>
        </w:tc>
        <w:tc>
          <w:tcPr>
            <w:tcW w:w="6237" w:type="dxa"/>
            <w:hideMark/>
          </w:tcPr>
          <w:p w14:paraId="1199F4B3" w14:textId="77777777" w:rsidR="000D63F1" w:rsidRPr="0046527B" w:rsidRDefault="000D63F1" w:rsidP="000D63F1">
            <w:pPr>
              <w:pStyle w:val="tabletext"/>
              <w:rPr>
                <w:b/>
              </w:rPr>
            </w:pPr>
            <w:r w:rsidRPr="0046527B">
              <w:rPr>
                <w:i/>
              </w:rPr>
              <w:t>Microbacterium</w:t>
            </w:r>
            <w:r w:rsidRPr="0046527B">
              <w:t xml:space="preserve"> sp. (MH130312.1) - 92.11%</w:t>
            </w:r>
          </w:p>
        </w:tc>
      </w:tr>
      <w:tr w:rsidR="000D63F1" w:rsidRPr="0046527B" w14:paraId="16BEC460" w14:textId="77777777" w:rsidTr="00615651">
        <w:trPr>
          <w:trHeight w:val="264"/>
        </w:trPr>
        <w:tc>
          <w:tcPr>
            <w:tcW w:w="1216" w:type="dxa"/>
            <w:noWrap/>
            <w:hideMark/>
          </w:tcPr>
          <w:p w14:paraId="5D30AADD" w14:textId="77777777" w:rsidR="000D63F1" w:rsidRPr="0046527B" w:rsidRDefault="000D63F1" w:rsidP="000D63F1">
            <w:pPr>
              <w:pStyle w:val="tabletext"/>
            </w:pPr>
            <w:r w:rsidRPr="0046527B">
              <w:t>EM39</w:t>
            </w:r>
          </w:p>
        </w:tc>
        <w:tc>
          <w:tcPr>
            <w:tcW w:w="1614" w:type="dxa"/>
          </w:tcPr>
          <w:p w14:paraId="2F17B721" w14:textId="77777777" w:rsidR="000D63F1" w:rsidRPr="0046527B" w:rsidRDefault="000D63F1" w:rsidP="000D63F1">
            <w:pPr>
              <w:pStyle w:val="tabletext"/>
              <w:rPr>
                <w:b/>
                <w:i/>
              </w:rPr>
            </w:pPr>
            <w:r w:rsidRPr="0046527B">
              <w:t>B</w:t>
            </w:r>
          </w:p>
        </w:tc>
        <w:tc>
          <w:tcPr>
            <w:tcW w:w="6237" w:type="dxa"/>
            <w:noWrap/>
            <w:hideMark/>
          </w:tcPr>
          <w:p w14:paraId="3BD93478" w14:textId="77777777" w:rsidR="000D63F1" w:rsidRPr="0046527B" w:rsidRDefault="000D63F1" w:rsidP="000D63F1">
            <w:pPr>
              <w:pStyle w:val="tabletext"/>
              <w:rPr>
                <w:b/>
              </w:rPr>
            </w:pPr>
            <w:r w:rsidRPr="0046527B">
              <w:rPr>
                <w:i/>
              </w:rPr>
              <w:t>B</w:t>
            </w:r>
            <w:r>
              <w:rPr>
                <w:i/>
              </w:rPr>
              <w:t>acillus</w:t>
            </w:r>
            <w:r w:rsidRPr="0046527B">
              <w:rPr>
                <w:i/>
              </w:rPr>
              <w:t xml:space="preserve"> amyloliquefaciens</w:t>
            </w:r>
            <w:r w:rsidRPr="0046527B">
              <w:t xml:space="preserve"> (KJ639041.1) - 84.50%</w:t>
            </w:r>
          </w:p>
        </w:tc>
      </w:tr>
      <w:tr w:rsidR="000D63F1" w:rsidRPr="000D63F1" w14:paraId="03C02F32" w14:textId="77777777" w:rsidTr="00615651">
        <w:trPr>
          <w:trHeight w:val="264"/>
        </w:trPr>
        <w:tc>
          <w:tcPr>
            <w:tcW w:w="1216" w:type="dxa"/>
            <w:noWrap/>
            <w:hideMark/>
          </w:tcPr>
          <w:p w14:paraId="2F80561E" w14:textId="77777777" w:rsidR="000D63F1" w:rsidRPr="0046527B" w:rsidRDefault="000D63F1" w:rsidP="000D63F1">
            <w:pPr>
              <w:pStyle w:val="tabletext"/>
            </w:pPr>
            <w:r w:rsidRPr="0046527B">
              <w:t>EM41</w:t>
            </w:r>
          </w:p>
        </w:tc>
        <w:tc>
          <w:tcPr>
            <w:tcW w:w="1614" w:type="dxa"/>
          </w:tcPr>
          <w:p w14:paraId="69747C10" w14:textId="77777777" w:rsidR="000D63F1" w:rsidRPr="0046527B" w:rsidRDefault="000D63F1" w:rsidP="000D63F1">
            <w:pPr>
              <w:pStyle w:val="tabletext"/>
              <w:rPr>
                <w:b/>
                <w:i/>
                <w:lang w:val="es-ES"/>
              </w:rPr>
            </w:pPr>
            <w:r w:rsidRPr="0046527B">
              <w:t>B</w:t>
            </w:r>
          </w:p>
        </w:tc>
        <w:tc>
          <w:tcPr>
            <w:tcW w:w="6237" w:type="dxa"/>
            <w:hideMark/>
          </w:tcPr>
          <w:p w14:paraId="34C8505F" w14:textId="77777777" w:rsidR="000D63F1" w:rsidRPr="0046527B" w:rsidRDefault="000D63F1" w:rsidP="000D63F1">
            <w:pPr>
              <w:pStyle w:val="tabletext"/>
              <w:rPr>
                <w:b/>
                <w:lang w:val="es-ES"/>
              </w:rPr>
            </w:pPr>
            <w:r w:rsidRPr="0046527B">
              <w:rPr>
                <w:i/>
                <w:lang w:val="es-ES"/>
              </w:rPr>
              <w:t>Citrobacter</w:t>
            </w:r>
            <w:r w:rsidRPr="0046527B">
              <w:rPr>
                <w:lang w:val="es-ES"/>
              </w:rPr>
              <w:t xml:space="preserve"> sp. SI-GU-1B (KP322786.1) - 78.91%</w:t>
            </w:r>
          </w:p>
        </w:tc>
      </w:tr>
      <w:tr w:rsidR="000D63F1" w:rsidRPr="0046527B" w14:paraId="7607F995" w14:textId="77777777" w:rsidTr="00615651">
        <w:trPr>
          <w:trHeight w:val="264"/>
        </w:trPr>
        <w:tc>
          <w:tcPr>
            <w:tcW w:w="1216" w:type="dxa"/>
            <w:noWrap/>
            <w:hideMark/>
          </w:tcPr>
          <w:p w14:paraId="7EDF4D1A" w14:textId="77777777" w:rsidR="000D63F1" w:rsidRPr="0046527B" w:rsidRDefault="000D63F1" w:rsidP="000D63F1">
            <w:pPr>
              <w:pStyle w:val="tabletext"/>
            </w:pPr>
            <w:r w:rsidRPr="0046527B">
              <w:t>EM42</w:t>
            </w:r>
          </w:p>
        </w:tc>
        <w:tc>
          <w:tcPr>
            <w:tcW w:w="1614" w:type="dxa"/>
          </w:tcPr>
          <w:p w14:paraId="579DEAA3" w14:textId="77777777" w:rsidR="000D63F1" w:rsidRPr="0046527B" w:rsidRDefault="000D63F1" w:rsidP="000D63F1">
            <w:pPr>
              <w:pStyle w:val="tabletext"/>
              <w:rPr>
                <w:b/>
                <w:i/>
              </w:rPr>
            </w:pPr>
            <w:r w:rsidRPr="0046527B">
              <w:t>B</w:t>
            </w:r>
          </w:p>
        </w:tc>
        <w:tc>
          <w:tcPr>
            <w:tcW w:w="6237" w:type="dxa"/>
            <w:noWrap/>
            <w:hideMark/>
          </w:tcPr>
          <w:p w14:paraId="603F435C" w14:textId="77777777" w:rsidR="000D63F1" w:rsidRPr="0046527B" w:rsidRDefault="000D63F1" w:rsidP="000D63F1">
            <w:pPr>
              <w:pStyle w:val="tabletext"/>
              <w:rPr>
                <w:b/>
              </w:rPr>
            </w:pPr>
            <w:r w:rsidRPr="0046527B">
              <w:rPr>
                <w:i/>
              </w:rPr>
              <w:t>Pseudomonas fluorescens</w:t>
            </w:r>
            <w:r w:rsidRPr="0046527B">
              <w:t xml:space="preserve"> (FJ787327.1) - 84.16%</w:t>
            </w:r>
          </w:p>
        </w:tc>
      </w:tr>
      <w:tr w:rsidR="000D63F1" w:rsidRPr="0046527B" w14:paraId="17076BF8" w14:textId="77777777" w:rsidTr="00615651">
        <w:trPr>
          <w:trHeight w:val="264"/>
        </w:trPr>
        <w:tc>
          <w:tcPr>
            <w:tcW w:w="1216" w:type="dxa"/>
            <w:noWrap/>
            <w:hideMark/>
          </w:tcPr>
          <w:p w14:paraId="2AFECF2D" w14:textId="77777777" w:rsidR="000D63F1" w:rsidRPr="0046527B" w:rsidRDefault="000D63F1" w:rsidP="000D63F1">
            <w:pPr>
              <w:pStyle w:val="tabletext"/>
            </w:pPr>
            <w:r w:rsidRPr="0046527B">
              <w:t>EM43</w:t>
            </w:r>
          </w:p>
        </w:tc>
        <w:tc>
          <w:tcPr>
            <w:tcW w:w="1614" w:type="dxa"/>
          </w:tcPr>
          <w:p w14:paraId="0C5EC98B" w14:textId="77777777" w:rsidR="000D63F1" w:rsidRPr="0046527B" w:rsidRDefault="000D63F1" w:rsidP="000D63F1">
            <w:pPr>
              <w:pStyle w:val="tabletext"/>
              <w:rPr>
                <w:b/>
                <w:i/>
              </w:rPr>
            </w:pPr>
            <w:r w:rsidRPr="0046527B">
              <w:t>B</w:t>
            </w:r>
          </w:p>
        </w:tc>
        <w:tc>
          <w:tcPr>
            <w:tcW w:w="6237" w:type="dxa"/>
            <w:noWrap/>
            <w:hideMark/>
          </w:tcPr>
          <w:p w14:paraId="2B6684F5" w14:textId="77777777" w:rsidR="000D63F1" w:rsidRPr="0046527B" w:rsidRDefault="000D63F1" w:rsidP="000D63F1">
            <w:pPr>
              <w:pStyle w:val="tabletext"/>
              <w:rPr>
                <w:b/>
              </w:rPr>
            </w:pPr>
            <w:r w:rsidRPr="0046527B">
              <w:rPr>
                <w:i/>
              </w:rPr>
              <w:t>Chryseobacterium</w:t>
            </w:r>
            <w:r w:rsidRPr="0046527B">
              <w:t xml:space="preserve"> sp. (DQ530065.1) - 91.17%</w:t>
            </w:r>
          </w:p>
        </w:tc>
      </w:tr>
      <w:tr w:rsidR="000D63F1" w:rsidRPr="0046527B" w14:paraId="22535C8A" w14:textId="77777777" w:rsidTr="00615651">
        <w:trPr>
          <w:trHeight w:val="264"/>
        </w:trPr>
        <w:tc>
          <w:tcPr>
            <w:tcW w:w="1216" w:type="dxa"/>
            <w:noWrap/>
            <w:hideMark/>
          </w:tcPr>
          <w:p w14:paraId="12C5CF14" w14:textId="77777777" w:rsidR="000D63F1" w:rsidRPr="0046527B" w:rsidRDefault="000D63F1" w:rsidP="000D63F1">
            <w:pPr>
              <w:pStyle w:val="tabletext"/>
            </w:pPr>
            <w:r w:rsidRPr="0046527B">
              <w:t>EM44</w:t>
            </w:r>
          </w:p>
        </w:tc>
        <w:tc>
          <w:tcPr>
            <w:tcW w:w="1614" w:type="dxa"/>
          </w:tcPr>
          <w:p w14:paraId="49A5FEC4" w14:textId="77777777" w:rsidR="000D63F1" w:rsidRPr="0046527B" w:rsidRDefault="000D63F1" w:rsidP="000D63F1">
            <w:pPr>
              <w:pStyle w:val="tabletext"/>
              <w:rPr>
                <w:b/>
                <w:i/>
              </w:rPr>
            </w:pPr>
            <w:r w:rsidRPr="0046527B">
              <w:t>B</w:t>
            </w:r>
          </w:p>
        </w:tc>
        <w:tc>
          <w:tcPr>
            <w:tcW w:w="6237" w:type="dxa"/>
            <w:noWrap/>
            <w:hideMark/>
          </w:tcPr>
          <w:p w14:paraId="002B9081" w14:textId="77777777" w:rsidR="000D63F1" w:rsidRPr="0046527B" w:rsidRDefault="000D63F1" w:rsidP="000D63F1">
            <w:pPr>
              <w:pStyle w:val="tabletext"/>
              <w:rPr>
                <w:b/>
              </w:rPr>
            </w:pPr>
            <w:r w:rsidRPr="0046527B">
              <w:rPr>
                <w:i/>
              </w:rPr>
              <w:t>Pseudomonas</w:t>
            </w:r>
            <w:r w:rsidRPr="0046527B">
              <w:t xml:space="preserve"> sp. (MK371440.1) - 83.87%</w:t>
            </w:r>
          </w:p>
        </w:tc>
      </w:tr>
      <w:tr w:rsidR="000D63F1" w:rsidRPr="0046527B" w14:paraId="354BD645" w14:textId="77777777" w:rsidTr="00615651">
        <w:trPr>
          <w:trHeight w:val="264"/>
        </w:trPr>
        <w:tc>
          <w:tcPr>
            <w:tcW w:w="1216" w:type="dxa"/>
            <w:noWrap/>
            <w:hideMark/>
          </w:tcPr>
          <w:p w14:paraId="7311CC09" w14:textId="77777777" w:rsidR="000D63F1" w:rsidRPr="0046527B" w:rsidRDefault="000D63F1" w:rsidP="000D63F1">
            <w:pPr>
              <w:pStyle w:val="tabletext"/>
            </w:pPr>
            <w:r w:rsidRPr="0046527B">
              <w:t>EM45</w:t>
            </w:r>
          </w:p>
        </w:tc>
        <w:tc>
          <w:tcPr>
            <w:tcW w:w="1614" w:type="dxa"/>
          </w:tcPr>
          <w:p w14:paraId="0CCD5C73" w14:textId="77777777" w:rsidR="000D63F1" w:rsidRPr="0046527B" w:rsidRDefault="000D63F1" w:rsidP="000D63F1">
            <w:pPr>
              <w:pStyle w:val="tabletext"/>
              <w:rPr>
                <w:b/>
                <w:i/>
              </w:rPr>
            </w:pPr>
            <w:r w:rsidRPr="0046527B">
              <w:t>B</w:t>
            </w:r>
          </w:p>
        </w:tc>
        <w:tc>
          <w:tcPr>
            <w:tcW w:w="6237" w:type="dxa"/>
            <w:noWrap/>
            <w:hideMark/>
          </w:tcPr>
          <w:p w14:paraId="3D605FE6" w14:textId="77777777" w:rsidR="000D63F1" w:rsidRPr="0046527B" w:rsidRDefault="000D63F1" w:rsidP="000D63F1">
            <w:pPr>
              <w:pStyle w:val="tabletext"/>
              <w:rPr>
                <w:b/>
              </w:rPr>
            </w:pPr>
            <w:r w:rsidRPr="0046527B">
              <w:rPr>
                <w:i/>
              </w:rPr>
              <w:t>Pseudomonas</w:t>
            </w:r>
            <w:r w:rsidRPr="0046527B">
              <w:t xml:space="preserve"> sp.185 - 97.62%</w:t>
            </w:r>
          </w:p>
        </w:tc>
      </w:tr>
      <w:tr w:rsidR="000D63F1" w:rsidRPr="0046527B" w14:paraId="02866062" w14:textId="77777777" w:rsidTr="00615651">
        <w:trPr>
          <w:trHeight w:val="264"/>
        </w:trPr>
        <w:tc>
          <w:tcPr>
            <w:tcW w:w="1216" w:type="dxa"/>
            <w:noWrap/>
            <w:hideMark/>
          </w:tcPr>
          <w:p w14:paraId="3967D521" w14:textId="77777777" w:rsidR="000D63F1" w:rsidRPr="0046527B" w:rsidRDefault="000D63F1" w:rsidP="000D63F1">
            <w:pPr>
              <w:pStyle w:val="tabletext"/>
            </w:pPr>
            <w:r w:rsidRPr="0046527B">
              <w:t>EM46</w:t>
            </w:r>
          </w:p>
        </w:tc>
        <w:tc>
          <w:tcPr>
            <w:tcW w:w="1614" w:type="dxa"/>
          </w:tcPr>
          <w:p w14:paraId="5F683871" w14:textId="77777777" w:rsidR="000D63F1" w:rsidRPr="0046527B" w:rsidRDefault="000D63F1" w:rsidP="000D63F1">
            <w:pPr>
              <w:pStyle w:val="tabletext"/>
              <w:rPr>
                <w:b/>
                <w:i/>
              </w:rPr>
            </w:pPr>
            <w:r w:rsidRPr="0046527B">
              <w:t>B</w:t>
            </w:r>
          </w:p>
        </w:tc>
        <w:tc>
          <w:tcPr>
            <w:tcW w:w="6237" w:type="dxa"/>
            <w:noWrap/>
            <w:hideMark/>
          </w:tcPr>
          <w:p w14:paraId="3C4A1EA4" w14:textId="77777777" w:rsidR="000D63F1" w:rsidRPr="0046527B" w:rsidRDefault="000D63F1" w:rsidP="000D63F1">
            <w:pPr>
              <w:pStyle w:val="tabletext"/>
              <w:rPr>
                <w:b/>
              </w:rPr>
            </w:pPr>
            <w:r w:rsidRPr="0046527B">
              <w:rPr>
                <w:i/>
              </w:rPr>
              <w:t>Pseudomonas koreensis</w:t>
            </w:r>
            <w:r w:rsidRPr="0046527B">
              <w:t xml:space="preserve"> (MW405680.1) -88.78%</w:t>
            </w:r>
          </w:p>
        </w:tc>
      </w:tr>
      <w:tr w:rsidR="000D63F1" w:rsidRPr="0046527B" w14:paraId="6495590E" w14:textId="77777777" w:rsidTr="00615651">
        <w:trPr>
          <w:trHeight w:val="264"/>
        </w:trPr>
        <w:tc>
          <w:tcPr>
            <w:tcW w:w="1216" w:type="dxa"/>
            <w:noWrap/>
            <w:hideMark/>
          </w:tcPr>
          <w:p w14:paraId="782C4B2B" w14:textId="77777777" w:rsidR="000D63F1" w:rsidRPr="0046527B" w:rsidRDefault="000D63F1" w:rsidP="000D63F1">
            <w:pPr>
              <w:pStyle w:val="tabletext"/>
            </w:pPr>
            <w:r w:rsidRPr="0046527B">
              <w:t>EM47</w:t>
            </w:r>
          </w:p>
        </w:tc>
        <w:tc>
          <w:tcPr>
            <w:tcW w:w="1614" w:type="dxa"/>
          </w:tcPr>
          <w:p w14:paraId="564C99F9" w14:textId="77777777" w:rsidR="000D63F1" w:rsidRPr="0046527B" w:rsidRDefault="000D63F1" w:rsidP="000D63F1">
            <w:pPr>
              <w:pStyle w:val="tabletext"/>
              <w:rPr>
                <w:b/>
                <w:i/>
              </w:rPr>
            </w:pPr>
            <w:r w:rsidRPr="0046527B">
              <w:t>B</w:t>
            </w:r>
          </w:p>
        </w:tc>
        <w:tc>
          <w:tcPr>
            <w:tcW w:w="6237" w:type="dxa"/>
            <w:noWrap/>
            <w:hideMark/>
          </w:tcPr>
          <w:p w14:paraId="53BBBED8" w14:textId="77777777" w:rsidR="000D63F1" w:rsidRPr="0046527B" w:rsidRDefault="000D63F1" w:rsidP="000D63F1">
            <w:pPr>
              <w:pStyle w:val="tabletext"/>
              <w:rPr>
                <w:b/>
              </w:rPr>
            </w:pPr>
            <w:r w:rsidRPr="0046527B">
              <w:rPr>
                <w:i/>
              </w:rPr>
              <w:t>Pseudomonas</w:t>
            </w:r>
            <w:r w:rsidRPr="0046527B">
              <w:t xml:space="preserve"> sp.  (MW433970.1) - 97.37%</w:t>
            </w:r>
          </w:p>
        </w:tc>
      </w:tr>
      <w:tr w:rsidR="000D63F1" w:rsidRPr="0046527B" w14:paraId="61EA4CEC" w14:textId="77777777" w:rsidTr="00615651">
        <w:trPr>
          <w:trHeight w:val="264"/>
        </w:trPr>
        <w:tc>
          <w:tcPr>
            <w:tcW w:w="1216" w:type="dxa"/>
            <w:noWrap/>
            <w:hideMark/>
          </w:tcPr>
          <w:p w14:paraId="50866033" w14:textId="77777777" w:rsidR="000D63F1" w:rsidRPr="0046527B" w:rsidRDefault="000D63F1" w:rsidP="000D63F1">
            <w:pPr>
              <w:pStyle w:val="tabletext"/>
            </w:pPr>
            <w:r w:rsidRPr="0046527B">
              <w:t>EM48</w:t>
            </w:r>
          </w:p>
        </w:tc>
        <w:tc>
          <w:tcPr>
            <w:tcW w:w="1614" w:type="dxa"/>
          </w:tcPr>
          <w:p w14:paraId="4E2576DE" w14:textId="77777777" w:rsidR="000D63F1" w:rsidRPr="0046527B" w:rsidRDefault="000D63F1" w:rsidP="000D63F1">
            <w:pPr>
              <w:pStyle w:val="tabletext"/>
              <w:rPr>
                <w:b/>
                <w:i/>
              </w:rPr>
            </w:pPr>
            <w:r w:rsidRPr="0046527B">
              <w:t>B</w:t>
            </w:r>
          </w:p>
        </w:tc>
        <w:tc>
          <w:tcPr>
            <w:tcW w:w="6237" w:type="dxa"/>
            <w:noWrap/>
            <w:hideMark/>
          </w:tcPr>
          <w:p w14:paraId="0E4E0389" w14:textId="77777777" w:rsidR="000D63F1" w:rsidRPr="0046527B" w:rsidRDefault="000D63F1" w:rsidP="000D63F1">
            <w:pPr>
              <w:pStyle w:val="tabletext"/>
              <w:rPr>
                <w:b/>
              </w:rPr>
            </w:pPr>
            <w:r w:rsidRPr="0046527B">
              <w:rPr>
                <w:i/>
              </w:rPr>
              <w:t>Pseudomonas mosselii</w:t>
            </w:r>
            <w:r w:rsidRPr="0046527B">
              <w:t xml:space="preserve"> (KY426038.1) - 97.48%</w:t>
            </w:r>
          </w:p>
        </w:tc>
      </w:tr>
      <w:tr w:rsidR="000D63F1" w:rsidRPr="0046527B" w14:paraId="5082D1AC" w14:textId="77777777" w:rsidTr="00615651">
        <w:trPr>
          <w:trHeight w:val="264"/>
        </w:trPr>
        <w:tc>
          <w:tcPr>
            <w:tcW w:w="1216" w:type="dxa"/>
            <w:noWrap/>
            <w:hideMark/>
          </w:tcPr>
          <w:p w14:paraId="7495F5BD" w14:textId="77777777" w:rsidR="000D63F1" w:rsidRPr="0046527B" w:rsidRDefault="000D63F1" w:rsidP="000D63F1">
            <w:pPr>
              <w:pStyle w:val="tabletext"/>
            </w:pPr>
            <w:r w:rsidRPr="0046527B">
              <w:t>EM49</w:t>
            </w:r>
          </w:p>
        </w:tc>
        <w:tc>
          <w:tcPr>
            <w:tcW w:w="1614" w:type="dxa"/>
          </w:tcPr>
          <w:p w14:paraId="3801451A" w14:textId="77777777" w:rsidR="000D63F1" w:rsidRPr="0046527B" w:rsidRDefault="000D63F1" w:rsidP="000D63F1">
            <w:pPr>
              <w:pStyle w:val="tabletext"/>
              <w:rPr>
                <w:b/>
                <w:i/>
              </w:rPr>
            </w:pPr>
            <w:r w:rsidRPr="0046527B">
              <w:t>B</w:t>
            </w:r>
          </w:p>
        </w:tc>
        <w:tc>
          <w:tcPr>
            <w:tcW w:w="6237" w:type="dxa"/>
            <w:noWrap/>
            <w:hideMark/>
          </w:tcPr>
          <w:p w14:paraId="23C4D096" w14:textId="77777777" w:rsidR="000D63F1" w:rsidRPr="0046527B" w:rsidRDefault="000D63F1" w:rsidP="000D63F1">
            <w:pPr>
              <w:pStyle w:val="tabletext"/>
              <w:rPr>
                <w:b/>
              </w:rPr>
            </w:pPr>
            <w:r w:rsidRPr="0046527B">
              <w:rPr>
                <w:i/>
              </w:rPr>
              <w:t>Exiguobacterium</w:t>
            </w:r>
            <w:r w:rsidRPr="0046527B">
              <w:t xml:space="preserve"> sp.  (MT611261.1) - 97.89%</w:t>
            </w:r>
          </w:p>
        </w:tc>
      </w:tr>
      <w:tr w:rsidR="000D63F1" w:rsidRPr="0046527B" w14:paraId="3FBD704A" w14:textId="77777777" w:rsidTr="00615651">
        <w:trPr>
          <w:trHeight w:val="264"/>
        </w:trPr>
        <w:tc>
          <w:tcPr>
            <w:tcW w:w="1216" w:type="dxa"/>
            <w:noWrap/>
            <w:hideMark/>
          </w:tcPr>
          <w:p w14:paraId="45B2A2C1" w14:textId="77777777" w:rsidR="000D63F1" w:rsidRPr="0046527B" w:rsidRDefault="000D63F1" w:rsidP="000D63F1">
            <w:pPr>
              <w:pStyle w:val="tabletext"/>
            </w:pPr>
            <w:r w:rsidRPr="0046527B">
              <w:t>EM13</w:t>
            </w:r>
          </w:p>
        </w:tc>
        <w:tc>
          <w:tcPr>
            <w:tcW w:w="1614" w:type="dxa"/>
          </w:tcPr>
          <w:p w14:paraId="711A95D6" w14:textId="77777777" w:rsidR="000D63F1" w:rsidRPr="0046527B" w:rsidRDefault="000D63F1" w:rsidP="000D63F1">
            <w:pPr>
              <w:pStyle w:val="tabletext"/>
              <w:rPr>
                <w:b/>
                <w:i/>
              </w:rPr>
            </w:pPr>
            <w:r w:rsidRPr="0046527B">
              <w:t>B</w:t>
            </w:r>
          </w:p>
        </w:tc>
        <w:tc>
          <w:tcPr>
            <w:tcW w:w="6237" w:type="dxa"/>
            <w:noWrap/>
            <w:hideMark/>
          </w:tcPr>
          <w:p w14:paraId="23F316C6" w14:textId="77777777" w:rsidR="000D63F1" w:rsidRPr="0046527B" w:rsidRDefault="000D63F1" w:rsidP="000D63F1">
            <w:pPr>
              <w:pStyle w:val="tabletext"/>
              <w:rPr>
                <w:b/>
              </w:rPr>
            </w:pPr>
            <w:r w:rsidRPr="0046527B">
              <w:rPr>
                <w:i/>
              </w:rPr>
              <w:t>Chryseobacterium</w:t>
            </w:r>
            <w:r w:rsidRPr="0046527B">
              <w:t xml:space="preserve"> sp. (KX079844.1) - 91.73%</w:t>
            </w:r>
          </w:p>
        </w:tc>
      </w:tr>
      <w:tr w:rsidR="000D63F1" w:rsidRPr="0046527B" w14:paraId="01D66998" w14:textId="77777777" w:rsidTr="00615651">
        <w:trPr>
          <w:trHeight w:val="264"/>
        </w:trPr>
        <w:tc>
          <w:tcPr>
            <w:tcW w:w="1216" w:type="dxa"/>
            <w:noWrap/>
            <w:hideMark/>
          </w:tcPr>
          <w:p w14:paraId="61898FDC" w14:textId="77777777" w:rsidR="000D63F1" w:rsidRPr="0046527B" w:rsidRDefault="000D63F1" w:rsidP="000D63F1">
            <w:pPr>
              <w:pStyle w:val="tabletext"/>
            </w:pPr>
            <w:r w:rsidRPr="0046527B">
              <w:t>EM14</w:t>
            </w:r>
          </w:p>
        </w:tc>
        <w:tc>
          <w:tcPr>
            <w:tcW w:w="1614" w:type="dxa"/>
          </w:tcPr>
          <w:p w14:paraId="7560E7F9" w14:textId="77777777" w:rsidR="000D63F1" w:rsidRPr="0046527B" w:rsidRDefault="000D63F1" w:rsidP="000D63F1">
            <w:pPr>
              <w:pStyle w:val="tabletext"/>
              <w:rPr>
                <w:b/>
                <w:i/>
              </w:rPr>
            </w:pPr>
            <w:r w:rsidRPr="0046527B">
              <w:t>B</w:t>
            </w:r>
          </w:p>
        </w:tc>
        <w:tc>
          <w:tcPr>
            <w:tcW w:w="6237" w:type="dxa"/>
            <w:noWrap/>
            <w:hideMark/>
          </w:tcPr>
          <w:p w14:paraId="21B041BB" w14:textId="77777777" w:rsidR="000D63F1" w:rsidRPr="0046527B" w:rsidRDefault="000D63F1" w:rsidP="000D63F1">
            <w:pPr>
              <w:pStyle w:val="tabletext"/>
              <w:rPr>
                <w:b/>
              </w:rPr>
            </w:pPr>
            <w:r w:rsidRPr="0046527B">
              <w:rPr>
                <w:i/>
              </w:rPr>
              <w:t xml:space="preserve">Enterobacter </w:t>
            </w:r>
            <w:r w:rsidRPr="0046527B">
              <w:t>sp. (FJ587228.1) - 79.77%</w:t>
            </w:r>
          </w:p>
        </w:tc>
      </w:tr>
      <w:tr w:rsidR="000D63F1" w:rsidRPr="0046527B" w14:paraId="5AFEF02E" w14:textId="77777777" w:rsidTr="00615651">
        <w:trPr>
          <w:trHeight w:val="264"/>
        </w:trPr>
        <w:tc>
          <w:tcPr>
            <w:tcW w:w="1216" w:type="dxa"/>
            <w:noWrap/>
            <w:hideMark/>
          </w:tcPr>
          <w:p w14:paraId="199DAAB6" w14:textId="77777777" w:rsidR="000D63F1" w:rsidRPr="0046527B" w:rsidRDefault="000D63F1" w:rsidP="000D63F1">
            <w:pPr>
              <w:pStyle w:val="tabletext"/>
            </w:pPr>
            <w:r w:rsidRPr="0046527B">
              <w:lastRenderedPageBreak/>
              <w:t>EM20</w:t>
            </w:r>
          </w:p>
        </w:tc>
        <w:tc>
          <w:tcPr>
            <w:tcW w:w="1614" w:type="dxa"/>
          </w:tcPr>
          <w:p w14:paraId="50AACE54" w14:textId="77777777" w:rsidR="000D63F1" w:rsidRPr="0046527B" w:rsidRDefault="000D63F1" w:rsidP="000D63F1">
            <w:pPr>
              <w:pStyle w:val="tabletext"/>
              <w:rPr>
                <w:b/>
                <w:i/>
              </w:rPr>
            </w:pPr>
            <w:r w:rsidRPr="0046527B">
              <w:t>B</w:t>
            </w:r>
          </w:p>
        </w:tc>
        <w:tc>
          <w:tcPr>
            <w:tcW w:w="6237" w:type="dxa"/>
            <w:noWrap/>
            <w:hideMark/>
          </w:tcPr>
          <w:p w14:paraId="43BA3E90" w14:textId="77777777" w:rsidR="000D63F1" w:rsidRPr="0046527B" w:rsidRDefault="000D63F1" w:rsidP="000D63F1">
            <w:pPr>
              <w:pStyle w:val="tabletext"/>
              <w:rPr>
                <w:b/>
              </w:rPr>
            </w:pPr>
            <w:r w:rsidRPr="0046527B">
              <w:rPr>
                <w:i/>
              </w:rPr>
              <w:t xml:space="preserve">Chryseobacterium </w:t>
            </w:r>
            <w:r w:rsidRPr="0046527B">
              <w:t>sp. (KX079844.1) - 87.50%</w:t>
            </w:r>
          </w:p>
        </w:tc>
      </w:tr>
      <w:tr w:rsidR="000D63F1" w:rsidRPr="0046527B" w14:paraId="5FC8C87B" w14:textId="77777777" w:rsidTr="00615651">
        <w:trPr>
          <w:trHeight w:val="264"/>
        </w:trPr>
        <w:tc>
          <w:tcPr>
            <w:tcW w:w="1216" w:type="dxa"/>
            <w:noWrap/>
            <w:hideMark/>
          </w:tcPr>
          <w:p w14:paraId="0150F4B3" w14:textId="77777777" w:rsidR="000D63F1" w:rsidRPr="0046527B" w:rsidRDefault="000D63F1" w:rsidP="000D63F1">
            <w:pPr>
              <w:pStyle w:val="tabletext"/>
            </w:pPr>
            <w:r w:rsidRPr="0046527B">
              <w:t>EM26</w:t>
            </w:r>
          </w:p>
        </w:tc>
        <w:tc>
          <w:tcPr>
            <w:tcW w:w="1614" w:type="dxa"/>
          </w:tcPr>
          <w:p w14:paraId="19C81E4B" w14:textId="77777777" w:rsidR="000D63F1" w:rsidRPr="0046527B" w:rsidRDefault="000D63F1" w:rsidP="000D63F1">
            <w:pPr>
              <w:pStyle w:val="tabletext"/>
              <w:rPr>
                <w:b/>
                <w:i/>
              </w:rPr>
            </w:pPr>
            <w:r w:rsidRPr="0046527B">
              <w:t>B</w:t>
            </w:r>
          </w:p>
        </w:tc>
        <w:tc>
          <w:tcPr>
            <w:tcW w:w="6237" w:type="dxa"/>
            <w:noWrap/>
            <w:hideMark/>
          </w:tcPr>
          <w:p w14:paraId="2D3EDD9E" w14:textId="77777777" w:rsidR="000D63F1" w:rsidRPr="0046527B" w:rsidRDefault="000D63F1" w:rsidP="000D63F1">
            <w:pPr>
              <w:pStyle w:val="tabletext"/>
              <w:rPr>
                <w:b/>
              </w:rPr>
            </w:pPr>
            <w:r w:rsidRPr="0046527B">
              <w:rPr>
                <w:i/>
              </w:rPr>
              <w:t>Chryseobacterium</w:t>
            </w:r>
            <w:r w:rsidRPr="0046527B">
              <w:t xml:space="preserve"> sp. (MG893574.1) - 90.68%</w:t>
            </w:r>
          </w:p>
        </w:tc>
      </w:tr>
      <w:tr w:rsidR="000D63F1" w:rsidRPr="0046527B" w14:paraId="064AFDC2" w14:textId="77777777" w:rsidTr="00615651">
        <w:trPr>
          <w:trHeight w:val="264"/>
        </w:trPr>
        <w:tc>
          <w:tcPr>
            <w:tcW w:w="1216" w:type="dxa"/>
            <w:noWrap/>
            <w:hideMark/>
          </w:tcPr>
          <w:p w14:paraId="34C00338" w14:textId="77777777" w:rsidR="000D63F1" w:rsidRPr="0046527B" w:rsidRDefault="000D63F1" w:rsidP="000D63F1">
            <w:pPr>
              <w:pStyle w:val="tabletext"/>
            </w:pPr>
            <w:r w:rsidRPr="0046527B">
              <w:t>EM40</w:t>
            </w:r>
          </w:p>
        </w:tc>
        <w:tc>
          <w:tcPr>
            <w:tcW w:w="1614" w:type="dxa"/>
          </w:tcPr>
          <w:p w14:paraId="4548461F" w14:textId="77777777" w:rsidR="000D63F1" w:rsidRPr="0046527B" w:rsidRDefault="000D63F1" w:rsidP="000D63F1">
            <w:pPr>
              <w:pStyle w:val="tabletext"/>
              <w:rPr>
                <w:b/>
                <w:i/>
              </w:rPr>
            </w:pPr>
            <w:r w:rsidRPr="0046527B">
              <w:t>B</w:t>
            </w:r>
          </w:p>
        </w:tc>
        <w:tc>
          <w:tcPr>
            <w:tcW w:w="6237" w:type="dxa"/>
            <w:noWrap/>
            <w:hideMark/>
          </w:tcPr>
          <w:p w14:paraId="00B6F7BF" w14:textId="77777777" w:rsidR="000D63F1" w:rsidRPr="0046527B" w:rsidRDefault="000D63F1" w:rsidP="000D63F1">
            <w:pPr>
              <w:pStyle w:val="tabletext"/>
              <w:rPr>
                <w:b/>
              </w:rPr>
            </w:pPr>
            <w:r w:rsidRPr="0046527B">
              <w:rPr>
                <w:i/>
              </w:rPr>
              <w:t>Serratia marcescens</w:t>
            </w:r>
            <w:r w:rsidRPr="0046527B">
              <w:t xml:space="preserve"> (EF635971.1) - 89.23%</w:t>
            </w:r>
          </w:p>
        </w:tc>
      </w:tr>
      <w:tr w:rsidR="000D63F1" w:rsidRPr="0046527B" w14:paraId="5F8DC264" w14:textId="77777777" w:rsidTr="00615651">
        <w:trPr>
          <w:trHeight w:val="264"/>
        </w:trPr>
        <w:tc>
          <w:tcPr>
            <w:tcW w:w="1216" w:type="dxa"/>
            <w:noWrap/>
            <w:hideMark/>
          </w:tcPr>
          <w:p w14:paraId="05F5A4C4" w14:textId="77777777" w:rsidR="000D63F1" w:rsidRPr="0046527B" w:rsidRDefault="000D63F1" w:rsidP="000D63F1">
            <w:pPr>
              <w:pStyle w:val="tabletext"/>
            </w:pPr>
            <w:r w:rsidRPr="0046527B">
              <w:t>CM8</w:t>
            </w:r>
          </w:p>
        </w:tc>
        <w:tc>
          <w:tcPr>
            <w:tcW w:w="1614" w:type="dxa"/>
          </w:tcPr>
          <w:p w14:paraId="3BBEB566" w14:textId="77777777" w:rsidR="000D63F1" w:rsidRPr="0046527B" w:rsidRDefault="000D63F1" w:rsidP="000D63F1">
            <w:pPr>
              <w:pStyle w:val="tabletext"/>
              <w:rPr>
                <w:b/>
                <w:i/>
                <w:lang w:val="es-ES"/>
              </w:rPr>
            </w:pPr>
            <w:r w:rsidRPr="0046527B">
              <w:t>CM</w:t>
            </w:r>
          </w:p>
        </w:tc>
        <w:tc>
          <w:tcPr>
            <w:tcW w:w="6237" w:type="dxa"/>
            <w:noWrap/>
            <w:hideMark/>
          </w:tcPr>
          <w:p w14:paraId="1E41DB7B" w14:textId="77777777" w:rsidR="000D63F1" w:rsidRPr="0046527B" w:rsidRDefault="000D63F1" w:rsidP="000D63F1">
            <w:pPr>
              <w:pStyle w:val="tabletext"/>
              <w:rPr>
                <w:b/>
                <w:lang w:val="es-ES"/>
              </w:rPr>
            </w:pPr>
            <w:r w:rsidRPr="0046527B">
              <w:rPr>
                <w:i/>
                <w:lang w:val="es-ES"/>
              </w:rPr>
              <w:t>Pseudomonas laurentiana</w:t>
            </w:r>
            <w:r w:rsidRPr="0046527B">
              <w:rPr>
                <w:lang w:val="es-ES"/>
              </w:rPr>
              <w:t xml:space="preserve">  SeaQual_P_B70/W - 89%</w:t>
            </w:r>
          </w:p>
        </w:tc>
      </w:tr>
      <w:tr w:rsidR="000D63F1" w:rsidRPr="0046527B" w14:paraId="2B6AEF0B" w14:textId="77777777" w:rsidTr="00615651">
        <w:trPr>
          <w:trHeight w:val="264"/>
        </w:trPr>
        <w:tc>
          <w:tcPr>
            <w:tcW w:w="1216" w:type="dxa"/>
            <w:noWrap/>
            <w:hideMark/>
          </w:tcPr>
          <w:p w14:paraId="5C6765D2" w14:textId="77777777" w:rsidR="000D63F1" w:rsidRPr="0046527B" w:rsidRDefault="000D63F1" w:rsidP="000D63F1">
            <w:pPr>
              <w:pStyle w:val="tabletext"/>
            </w:pPr>
            <w:r w:rsidRPr="0046527B">
              <w:t>CM9</w:t>
            </w:r>
          </w:p>
        </w:tc>
        <w:tc>
          <w:tcPr>
            <w:tcW w:w="1614" w:type="dxa"/>
          </w:tcPr>
          <w:p w14:paraId="05BA0DEC" w14:textId="77777777" w:rsidR="000D63F1" w:rsidRPr="0046527B" w:rsidRDefault="000D63F1" w:rsidP="000D63F1">
            <w:pPr>
              <w:pStyle w:val="tabletext"/>
              <w:rPr>
                <w:b/>
                <w:i/>
              </w:rPr>
            </w:pPr>
            <w:r w:rsidRPr="0046527B">
              <w:t>CM</w:t>
            </w:r>
          </w:p>
        </w:tc>
        <w:tc>
          <w:tcPr>
            <w:tcW w:w="6237" w:type="dxa"/>
            <w:noWrap/>
            <w:hideMark/>
          </w:tcPr>
          <w:p w14:paraId="4DB4C809" w14:textId="77777777" w:rsidR="000D63F1" w:rsidRPr="0046527B" w:rsidRDefault="000D63F1" w:rsidP="000D63F1">
            <w:pPr>
              <w:pStyle w:val="tabletext"/>
              <w:rPr>
                <w:b/>
              </w:rPr>
            </w:pPr>
            <w:r w:rsidRPr="0046527B">
              <w:rPr>
                <w:i/>
              </w:rPr>
              <w:t>Pseudomonas putida</w:t>
            </w:r>
            <w:r w:rsidRPr="0046527B">
              <w:t xml:space="preserve"> (AF307869.1) - 99.16%</w:t>
            </w:r>
          </w:p>
        </w:tc>
      </w:tr>
      <w:tr w:rsidR="000D63F1" w:rsidRPr="0046527B" w14:paraId="05593CDD" w14:textId="77777777" w:rsidTr="00615651">
        <w:trPr>
          <w:trHeight w:val="264"/>
        </w:trPr>
        <w:tc>
          <w:tcPr>
            <w:tcW w:w="1216" w:type="dxa"/>
            <w:noWrap/>
            <w:hideMark/>
          </w:tcPr>
          <w:p w14:paraId="40613071" w14:textId="77777777" w:rsidR="000D63F1" w:rsidRPr="0046527B" w:rsidRDefault="000D63F1" w:rsidP="000D63F1">
            <w:pPr>
              <w:pStyle w:val="tabletext"/>
            </w:pPr>
            <w:r w:rsidRPr="0046527B">
              <w:t>CM24</w:t>
            </w:r>
          </w:p>
        </w:tc>
        <w:tc>
          <w:tcPr>
            <w:tcW w:w="1614" w:type="dxa"/>
          </w:tcPr>
          <w:p w14:paraId="6B8C48C6" w14:textId="77777777" w:rsidR="000D63F1" w:rsidRPr="0046527B" w:rsidRDefault="000D63F1" w:rsidP="000D63F1">
            <w:pPr>
              <w:pStyle w:val="tabletext"/>
              <w:rPr>
                <w:b/>
                <w:i/>
              </w:rPr>
            </w:pPr>
            <w:r w:rsidRPr="0046527B">
              <w:t>CM</w:t>
            </w:r>
          </w:p>
        </w:tc>
        <w:tc>
          <w:tcPr>
            <w:tcW w:w="6237" w:type="dxa"/>
            <w:noWrap/>
            <w:hideMark/>
          </w:tcPr>
          <w:p w14:paraId="7FD0B914" w14:textId="77777777" w:rsidR="000D63F1" w:rsidRPr="0046527B" w:rsidRDefault="000D63F1" w:rsidP="000D63F1">
            <w:pPr>
              <w:pStyle w:val="tabletext"/>
              <w:rPr>
                <w:b/>
              </w:rPr>
            </w:pPr>
            <w:r w:rsidRPr="0046527B">
              <w:rPr>
                <w:i/>
              </w:rPr>
              <w:t>Pseudomonas</w:t>
            </w:r>
            <w:r w:rsidRPr="0046527B">
              <w:t xml:space="preserve"> sp. (KM391420.1) - 96.38%</w:t>
            </w:r>
          </w:p>
        </w:tc>
      </w:tr>
      <w:tr w:rsidR="000D63F1" w:rsidRPr="0046527B" w14:paraId="56EEF632" w14:textId="77777777" w:rsidTr="00615651">
        <w:trPr>
          <w:trHeight w:val="264"/>
        </w:trPr>
        <w:tc>
          <w:tcPr>
            <w:tcW w:w="1216" w:type="dxa"/>
            <w:noWrap/>
            <w:hideMark/>
          </w:tcPr>
          <w:p w14:paraId="4B80A2DB" w14:textId="77777777" w:rsidR="000D63F1" w:rsidRPr="0046527B" w:rsidRDefault="000D63F1" w:rsidP="000D63F1">
            <w:pPr>
              <w:pStyle w:val="tabletext"/>
            </w:pPr>
            <w:r w:rsidRPr="0046527B">
              <w:t>CM28</w:t>
            </w:r>
          </w:p>
        </w:tc>
        <w:tc>
          <w:tcPr>
            <w:tcW w:w="1614" w:type="dxa"/>
          </w:tcPr>
          <w:p w14:paraId="20F48AB8" w14:textId="77777777" w:rsidR="000D63F1" w:rsidRPr="0046527B" w:rsidRDefault="000D63F1" w:rsidP="000D63F1">
            <w:pPr>
              <w:pStyle w:val="tabletext"/>
              <w:rPr>
                <w:b/>
              </w:rPr>
            </w:pPr>
            <w:r w:rsidRPr="0046527B">
              <w:t>CM</w:t>
            </w:r>
          </w:p>
        </w:tc>
        <w:tc>
          <w:tcPr>
            <w:tcW w:w="6237" w:type="dxa"/>
            <w:noWrap/>
            <w:hideMark/>
          </w:tcPr>
          <w:p w14:paraId="607A828B" w14:textId="77777777" w:rsidR="000D63F1" w:rsidRPr="0046527B" w:rsidRDefault="000D63F1" w:rsidP="000D63F1">
            <w:pPr>
              <w:pStyle w:val="tabletext"/>
              <w:rPr>
                <w:b/>
              </w:rPr>
            </w:pPr>
            <w:r w:rsidRPr="0046527B">
              <w:t xml:space="preserve">Uncultured </w:t>
            </w:r>
            <w:r w:rsidRPr="0046527B">
              <w:rPr>
                <w:i/>
              </w:rPr>
              <w:t>Pseudomonas</w:t>
            </w:r>
            <w:r w:rsidRPr="0046527B">
              <w:t xml:space="preserve"> sp. (EU029490.1) - 82.52%</w:t>
            </w:r>
          </w:p>
        </w:tc>
      </w:tr>
      <w:tr w:rsidR="000D63F1" w:rsidRPr="0046527B" w14:paraId="48D63A2C" w14:textId="77777777" w:rsidTr="00615651">
        <w:trPr>
          <w:trHeight w:val="264"/>
        </w:trPr>
        <w:tc>
          <w:tcPr>
            <w:tcW w:w="1216" w:type="dxa"/>
            <w:noWrap/>
            <w:hideMark/>
          </w:tcPr>
          <w:p w14:paraId="2867C4FE" w14:textId="77777777" w:rsidR="000D63F1" w:rsidRPr="0046527B" w:rsidRDefault="000D63F1" w:rsidP="000D63F1">
            <w:pPr>
              <w:pStyle w:val="tabletext"/>
            </w:pPr>
            <w:r w:rsidRPr="0046527B">
              <w:t>CM29</w:t>
            </w:r>
          </w:p>
        </w:tc>
        <w:tc>
          <w:tcPr>
            <w:tcW w:w="1614" w:type="dxa"/>
          </w:tcPr>
          <w:p w14:paraId="2FFCFC2C" w14:textId="77777777" w:rsidR="000D63F1" w:rsidRPr="0046527B" w:rsidRDefault="000D63F1" w:rsidP="000D63F1">
            <w:pPr>
              <w:pStyle w:val="tabletext"/>
              <w:rPr>
                <w:b/>
                <w:i/>
              </w:rPr>
            </w:pPr>
            <w:r w:rsidRPr="0046527B">
              <w:t>CM</w:t>
            </w:r>
          </w:p>
        </w:tc>
        <w:tc>
          <w:tcPr>
            <w:tcW w:w="6237" w:type="dxa"/>
            <w:noWrap/>
            <w:hideMark/>
          </w:tcPr>
          <w:p w14:paraId="1762EACB" w14:textId="77777777" w:rsidR="000D63F1" w:rsidRPr="0046527B" w:rsidRDefault="000D63F1" w:rsidP="000D63F1">
            <w:pPr>
              <w:pStyle w:val="tabletext"/>
              <w:rPr>
                <w:b/>
              </w:rPr>
            </w:pPr>
            <w:r w:rsidRPr="0046527B">
              <w:rPr>
                <w:i/>
              </w:rPr>
              <w:t>Serratia grimesii</w:t>
            </w:r>
            <w:r w:rsidRPr="0046527B">
              <w:t xml:space="preserve"> (DQ481467.1) - 84.32%</w:t>
            </w:r>
          </w:p>
        </w:tc>
      </w:tr>
      <w:tr w:rsidR="000D63F1" w:rsidRPr="0046527B" w14:paraId="795B832E" w14:textId="77777777" w:rsidTr="00615651">
        <w:trPr>
          <w:trHeight w:val="264"/>
        </w:trPr>
        <w:tc>
          <w:tcPr>
            <w:tcW w:w="1216" w:type="dxa"/>
            <w:noWrap/>
            <w:hideMark/>
          </w:tcPr>
          <w:p w14:paraId="5D828E50" w14:textId="77777777" w:rsidR="000D63F1" w:rsidRPr="0046527B" w:rsidRDefault="000D63F1" w:rsidP="000D63F1">
            <w:pPr>
              <w:pStyle w:val="tabletext"/>
            </w:pPr>
            <w:r w:rsidRPr="0046527B">
              <w:t>CM44</w:t>
            </w:r>
          </w:p>
        </w:tc>
        <w:tc>
          <w:tcPr>
            <w:tcW w:w="1614" w:type="dxa"/>
          </w:tcPr>
          <w:p w14:paraId="749A7537" w14:textId="77777777" w:rsidR="000D63F1" w:rsidRPr="0046527B" w:rsidRDefault="000D63F1" w:rsidP="000D63F1">
            <w:pPr>
              <w:pStyle w:val="tabletext"/>
              <w:rPr>
                <w:b/>
              </w:rPr>
            </w:pPr>
            <w:r w:rsidRPr="0046527B">
              <w:t>CM</w:t>
            </w:r>
          </w:p>
        </w:tc>
        <w:tc>
          <w:tcPr>
            <w:tcW w:w="6237" w:type="dxa"/>
            <w:noWrap/>
            <w:hideMark/>
          </w:tcPr>
          <w:p w14:paraId="648FBD3C" w14:textId="77777777" w:rsidR="000D63F1" w:rsidRPr="0046527B" w:rsidRDefault="000D63F1" w:rsidP="000D63F1">
            <w:pPr>
              <w:pStyle w:val="tabletext"/>
              <w:rPr>
                <w:b/>
              </w:rPr>
            </w:pPr>
            <w:r w:rsidRPr="0046527B">
              <w:t xml:space="preserve">Uncultured </w:t>
            </w:r>
            <w:r w:rsidRPr="0046527B">
              <w:rPr>
                <w:i/>
              </w:rPr>
              <w:t>Pseudomonas</w:t>
            </w:r>
            <w:r w:rsidRPr="0046527B">
              <w:t xml:space="preserve"> sp. (HM011771.1) - 88.41%</w:t>
            </w:r>
          </w:p>
        </w:tc>
      </w:tr>
      <w:tr w:rsidR="000D63F1" w:rsidRPr="0046527B" w14:paraId="14068379" w14:textId="77777777" w:rsidTr="00615651">
        <w:trPr>
          <w:trHeight w:val="264"/>
        </w:trPr>
        <w:tc>
          <w:tcPr>
            <w:tcW w:w="1216" w:type="dxa"/>
            <w:noWrap/>
            <w:hideMark/>
          </w:tcPr>
          <w:p w14:paraId="46C47A7D" w14:textId="77777777" w:rsidR="000D63F1" w:rsidRPr="0046527B" w:rsidRDefault="000D63F1" w:rsidP="000D63F1">
            <w:pPr>
              <w:pStyle w:val="tabletext"/>
            </w:pPr>
            <w:r w:rsidRPr="0046527B">
              <w:t>CM45</w:t>
            </w:r>
          </w:p>
        </w:tc>
        <w:tc>
          <w:tcPr>
            <w:tcW w:w="1614" w:type="dxa"/>
          </w:tcPr>
          <w:p w14:paraId="7A9BF422" w14:textId="77777777" w:rsidR="000D63F1" w:rsidRPr="0046527B" w:rsidRDefault="000D63F1" w:rsidP="000D63F1">
            <w:pPr>
              <w:pStyle w:val="tabletext"/>
              <w:rPr>
                <w:b/>
                <w:i/>
              </w:rPr>
            </w:pPr>
            <w:r w:rsidRPr="0046527B">
              <w:t>CM</w:t>
            </w:r>
          </w:p>
        </w:tc>
        <w:tc>
          <w:tcPr>
            <w:tcW w:w="6237" w:type="dxa"/>
            <w:hideMark/>
          </w:tcPr>
          <w:p w14:paraId="4BF1BDAD" w14:textId="77777777" w:rsidR="000D63F1" w:rsidRPr="0046527B" w:rsidRDefault="000D63F1" w:rsidP="000D63F1">
            <w:pPr>
              <w:pStyle w:val="tabletext"/>
              <w:rPr>
                <w:b/>
              </w:rPr>
            </w:pPr>
            <w:r w:rsidRPr="0046527B">
              <w:rPr>
                <w:i/>
              </w:rPr>
              <w:t>Glutamicibacter</w:t>
            </w:r>
            <w:r w:rsidRPr="0046527B">
              <w:t xml:space="preserve"> sp. (MK847918.1) - 98.04%</w:t>
            </w:r>
          </w:p>
        </w:tc>
      </w:tr>
      <w:tr w:rsidR="000D63F1" w:rsidRPr="0046527B" w14:paraId="346366CD" w14:textId="77777777" w:rsidTr="00615651">
        <w:trPr>
          <w:trHeight w:val="264"/>
        </w:trPr>
        <w:tc>
          <w:tcPr>
            <w:tcW w:w="1216" w:type="dxa"/>
            <w:noWrap/>
            <w:hideMark/>
          </w:tcPr>
          <w:p w14:paraId="58EE6277" w14:textId="77777777" w:rsidR="000D63F1" w:rsidRPr="0046527B" w:rsidRDefault="000D63F1" w:rsidP="000D63F1">
            <w:pPr>
              <w:pStyle w:val="tabletext"/>
            </w:pPr>
            <w:r w:rsidRPr="0046527B">
              <w:t>CM46</w:t>
            </w:r>
          </w:p>
        </w:tc>
        <w:tc>
          <w:tcPr>
            <w:tcW w:w="1614" w:type="dxa"/>
          </w:tcPr>
          <w:p w14:paraId="4C446132" w14:textId="77777777" w:rsidR="000D63F1" w:rsidRPr="0046527B" w:rsidRDefault="000D63F1" w:rsidP="000D63F1">
            <w:pPr>
              <w:pStyle w:val="tabletext"/>
              <w:rPr>
                <w:b/>
                <w:i/>
              </w:rPr>
            </w:pPr>
            <w:r w:rsidRPr="0046527B">
              <w:t>CM</w:t>
            </w:r>
          </w:p>
        </w:tc>
        <w:tc>
          <w:tcPr>
            <w:tcW w:w="6237" w:type="dxa"/>
            <w:noWrap/>
            <w:hideMark/>
          </w:tcPr>
          <w:p w14:paraId="76519F91" w14:textId="77777777" w:rsidR="000D63F1" w:rsidRPr="0046527B" w:rsidRDefault="000D63F1" w:rsidP="000D63F1">
            <w:pPr>
              <w:pStyle w:val="tabletext"/>
              <w:rPr>
                <w:b/>
              </w:rPr>
            </w:pPr>
            <w:r w:rsidRPr="0046527B">
              <w:rPr>
                <w:i/>
              </w:rPr>
              <w:t>Citrobacter werkmanii</w:t>
            </w:r>
            <w:r w:rsidRPr="0046527B">
              <w:t xml:space="preserve"> (LR699014.1) - 83.62%</w:t>
            </w:r>
          </w:p>
        </w:tc>
      </w:tr>
      <w:tr w:rsidR="000D63F1" w:rsidRPr="0046527B" w14:paraId="3B9CCCF1" w14:textId="77777777" w:rsidTr="00615651">
        <w:trPr>
          <w:trHeight w:val="264"/>
        </w:trPr>
        <w:tc>
          <w:tcPr>
            <w:tcW w:w="1216" w:type="dxa"/>
            <w:noWrap/>
            <w:hideMark/>
          </w:tcPr>
          <w:p w14:paraId="646B9A51" w14:textId="77777777" w:rsidR="000D63F1" w:rsidRPr="0046527B" w:rsidRDefault="000D63F1" w:rsidP="000D63F1">
            <w:pPr>
              <w:pStyle w:val="tabletext"/>
            </w:pPr>
            <w:r w:rsidRPr="0046527B">
              <w:t>CM47</w:t>
            </w:r>
          </w:p>
        </w:tc>
        <w:tc>
          <w:tcPr>
            <w:tcW w:w="1614" w:type="dxa"/>
          </w:tcPr>
          <w:p w14:paraId="0F0BF915" w14:textId="77777777" w:rsidR="000D63F1" w:rsidRPr="0046527B" w:rsidRDefault="000D63F1" w:rsidP="000D63F1">
            <w:pPr>
              <w:pStyle w:val="tabletext"/>
              <w:rPr>
                <w:b/>
                <w:i/>
              </w:rPr>
            </w:pPr>
            <w:r w:rsidRPr="0046527B">
              <w:t>CM</w:t>
            </w:r>
          </w:p>
        </w:tc>
        <w:tc>
          <w:tcPr>
            <w:tcW w:w="6237" w:type="dxa"/>
            <w:hideMark/>
          </w:tcPr>
          <w:p w14:paraId="595F646F" w14:textId="77777777" w:rsidR="000D63F1" w:rsidRPr="0046527B" w:rsidRDefault="000D63F1" w:rsidP="000D63F1">
            <w:pPr>
              <w:pStyle w:val="tabletext"/>
              <w:rPr>
                <w:b/>
              </w:rPr>
            </w:pPr>
            <w:r w:rsidRPr="0046527B">
              <w:rPr>
                <w:i/>
              </w:rPr>
              <w:t>Ochrobactrum</w:t>
            </w:r>
            <w:r w:rsidRPr="0046527B">
              <w:t xml:space="preserve"> sp. (KY678891.1) - 89.09%</w:t>
            </w:r>
          </w:p>
        </w:tc>
      </w:tr>
      <w:tr w:rsidR="000D63F1" w:rsidRPr="0046527B" w14:paraId="5056FA1F" w14:textId="77777777" w:rsidTr="00615651">
        <w:trPr>
          <w:trHeight w:val="264"/>
        </w:trPr>
        <w:tc>
          <w:tcPr>
            <w:tcW w:w="1216" w:type="dxa"/>
            <w:noWrap/>
            <w:hideMark/>
          </w:tcPr>
          <w:p w14:paraId="096F127F" w14:textId="77777777" w:rsidR="000D63F1" w:rsidRPr="0046527B" w:rsidRDefault="000D63F1" w:rsidP="000D63F1">
            <w:pPr>
              <w:pStyle w:val="tabletext"/>
            </w:pPr>
            <w:r w:rsidRPr="0046527B">
              <w:t>CM48</w:t>
            </w:r>
          </w:p>
        </w:tc>
        <w:tc>
          <w:tcPr>
            <w:tcW w:w="1614" w:type="dxa"/>
          </w:tcPr>
          <w:p w14:paraId="0525368E" w14:textId="77777777" w:rsidR="000D63F1" w:rsidRPr="0046527B" w:rsidRDefault="000D63F1" w:rsidP="000D63F1">
            <w:pPr>
              <w:pStyle w:val="tabletext"/>
              <w:rPr>
                <w:b/>
                <w:i/>
              </w:rPr>
            </w:pPr>
            <w:r w:rsidRPr="0046527B">
              <w:t>CM</w:t>
            </w:r>
          </w:p>
        </w:tc>
        <w:tc>
          <w:tcPr>
            <w:tcW w:w="6237" w:type="dxa"/>
            <w:hideMark/>
          </w:tcPr>
          <w:p w14:paraId="7FAAA3B3" w14:textId="77777777" w:rsidR="000D63F1" w:rsidRPr="0046527B" w:rsidRDefault="000D63F1" w:rsidP="000D63F1">
            <w:pPr>
              <w:pStyle w:val="tabletext"/>
              <w:rPr>
                <w:b/>
              </w:rPr>
            </w:pPr>
            <w:r w:rsidRPr="0046527B">
              <w:rPr>
                <w:i/>
              </w:rPr>
              <w:t>Micrococcus endophyticus</w:t>
            </w:r>
            <w:r w:rsidRPr="0046527B">
              <w:t xml:space="preserve"> (MT214326.1) - 100%</w:t>
            </w:r>
          </w:p>
        </w:tc>
      </w:tr>
      <w:tr w:rsidR="000D63F1" w:rsidRPr="0046527B" w14:paraId="184C8589" w14:textId="77777777" w:rsidTr="00615651">
        <w:trPr>
          <w:trHeight w:val="264"/>
        </w:trPr>
        <w:tc>
          <w:tcPr>
            <w:tcW w:w="1216" w:type="dxa"/>
            <w:noWrap/>
            <w:hideMark/>
          </w:tcPr>
          <w:p w14:paraId="33C646E9" w14:textId="77777777" w:rsidR="000D63F1" w:rsidRPr="0046527B" w:rsidRDefault="000D63F1" w:rsidP="000D63F1">
            <w:pPr>
              <w:pStyle w:val="tabletext"/>
            </w:pPr>
            <w:r w:rsidRPr="0046527B">
              <w:t>CM49</w:t>
            </w:r>
          </w:p>
        </w:tc>
        <w:tc>
          <w:tcPr>
            <w:tcW w:w="1614" w:type="dxa"/>
          </w:tcPr>
          <w:p w14:paraId="589B35B4" w14:textId="77777777" w:rsidR="000D63F1" w:rsidRPr="0046527B" w:rsidRDefault="000D63F1" w:rsidP="000D63F1">
            <w:pPr>
              <w:pStyle w:val="tabletext"/>
              <w:rPr>
                <w:b/>
                <w:i/>
              </w:rPr>
            </w:pPr>
            <w:r w:rsidRPr="0046527B">
              <w:t>CM</w:t>
            </w:r>
          </w:p>
        </w:tc>
        <w:tc>
          <w:tcPr>
            <w:tcW w:w="6237" w:type="dxa"/>
            <w:hideMark/>
          </w:tcPr>
          <w:p w14:paraId="55682B28" w14:textId="77777777" w:rsidR="000D63F1" w:rsidRPr="0046527B" w:rsidRDefault="000D63F1" w:rsidP="000D63F1">
            <w:pPr>
              <w:pStyle w:val="tabletext"/>
              <w:rPr>
                <w:b/>
              </w:rPr>
            </w:pPr>
            <w:r w:rsidRPr="0046527B">
              <w:rPr>
                <w:i/>
              </w:rPr>
              <w:t>Streptomyces</w:t>
            </w:r>
            <w:r w:rsidRPr="0046527B">
              <w:t xml:space="preserve"> sp. (KF650632.1) - 76.03%</w:t>
            </w:r>
          </w:p>
        </w:tc>
      </w:tr>
      <w:tr w:rsidR="000D63F1" w:rsidRPr="0046527B" w14:paraId="22E7FD00" w14:textId="77777777" w:rsidTr="00615651">
        <w:trPr>
          <w:trHeight w:val="264"/>
        </w:trPr>
        <w:tc>
          <w:tcPr>
            <w:tcW w:w="1216" w:type="dxa"/>
            <w:noWrap/>
            <w:hideMark/>
          </w:tcPr>
          <w:p w14:paraId="4AAB90BE" w14:textId="77777777" w:rsidR="000D63F1" w:rsidRPr="0046527B" w:rsidRDefault="000D63F1" w:rsidP="000D63F1">
            <w:pPr>
              <w:pStyle w:val="tabletext"/>
            </w:pPr>
            <w:r w:rsidRPr="0046527B">
              <w:t>CM50</w:t>
            </w:r>
          </w:p>
        </w:tc>
        <w:tc>
          <w:tcPr>
            <w:tcW w:w="1614" w:type="dxa"/>
          </w:tcPr>
          <w:p w14:paraId="32DC96CD" w14:textId="77777777" w:rsidR="000D63F1" w:rsidRPr="0046527B" w:rsidRDefault="000D63F1" w:rsidP="000D63F1">
            <w:pPr>
              <w:pStyle w:val="tabletext"/>
              <w:rPr>
                <w:b/>
                <w:i/>
              </w:rPr>
            </w:pPr>
            <w:r w:rsidRPr="0046527B">
              <w:t>CM</w:t>
            </w:r>
          </w:p>
        </w:tc>
        <w:tc>
          <w:tcPr>
            <w:tcW w:w="6237" w:type="dxa"/>
            <w:noWrap/>
            <w:hideMark/>
          </w:tcPr>
          <w:p w14:paraId="5391FEC7" w14:textId="77777777" w:rsidR="000D63F1" w:rsidRPr="0046527B" w:rsidRDefault="000D63F1" w:rsidP="000D63F1">
            <w:pPr>
              <w:pStyle w:val="tabletext"/>
              <w:rPr>
                <w:b/>
              </w:rPr>
            </w:pPr>
            <w:r w:rsidRPr="0046527B">
              <w:rPr>
                <w:i/>
              </w:rPr>
              <w:t xml:space="preserve">Pseudochrobactrum </w:t>
            </w:r>
            <w:r w:rsidRPr="0046527B">
              <w:t>sp. (KF937789.1) - 83.43%</w:t>
            </w:r>
          </w:p>
        </w:tc>
      </w:tr>
      <w:tr w:rsidR="000D63F1" w:rsidRPr="0046527B" w14:paraId="3876A6F6" w14:textId="77777777" w:rsidTr="00615651">
        <w:trPr>
          <w:trHeight w:val="264"/>
        </w:trPr>
        <w:tc>
          <w:tcPr>
            <w:tcW w:w="1216" w:type="dxa"/>
            <w:noWrap/>
            <w:hideMark/>
          </w:tcPr>
          <w:p w14:paraId="38E1A146" w14:textId="77777777" w:rsidR="000D63F1" w:rsidRPr="0046527B" w:rsidRDefault="000D63F1" w:rsidP="000D63F1">
            <w:pPr>
              <w:pStyle w:val="tabletext"/>
            </w:pPr>
            <w:r w:rsidRPr="0046527B">
              <w:t>CM51</w:t>
            </w:r>
          </w:p>
        </w:tc>
        <w:tc>
          <w:tcPr>
            <w:tcW w:w="1614" w:type="dxa"/>
          </w:tcPr>
          <w:p w14:paraId="42F4BDB7" w14:textId="77777777" w:rsidR="000D63F1" w:rsidRPr="0046527B" w:rsidRDefault="000D63F1" w:rsidP="000D63F1">
            <w:pPr>
              <w:pStyle w:val="tabletext"/>
              <w:rPr>
                <w:b/>
                <w:i/>
              </w:rPr>
            </w:pPr>
            <w:r w:rsidRPr="0046527B">
              <w:t>CM</w:t>
            </w:r>
          </w:p>
        </w:tc>
        <w:tc>
          <w:tcPr>
            <w:tcW w:w="6237" w:type="dxa"/>
            <w:noWrap/>
            <w:hideMark/>
          </w:tcPr>
          <w:p w14:paraId="421EF3AA" w14:textId="77777777" w:rsidR="000D63F1" w:rsidRPr="0046527B" w:rsidRDefault="000D63F1" w:rsidP="000D63F1">
            <w:pPr>
              <w:pStyle w:val="tabletext"/>
              <w:rPr>
                <w:b/>
              </w:rPr>
            </w:pPr>
            <w:r w:rsidRPr="0046527B">
              <w:rPr>
                <w:i/>
              </w:rPr>
              <w:t>Citrobacter freundii</w:t>
            </w:r>
            <w:r w:rsidRPr="0046527B">
              <w:t xml:space="preserve"> (MW940831.1) - 79.31%</w:t>
            </w:r>
          </w:p>
        </w:tc>
      </w:tr>
      <w:tr w:rsidR="000D63F1" w:rsidRPr="0046527B" w14:paraId="2EA6E47E" w14:textId="77777777" w:rsidTr="00615651">
        <w:trPr>
          <w:trHeight w:val="264"/>
        </w:trPr>
        <w:tc>
          <w:tcPr>
            <w:tcW w:w="1216" w:type="dxa"/>
            <w:noWrap/>
            <w:hideMark/>
          </w:tcPr>
          <w:p w14:paraId="3AEFFBEA" w14:textId="77777777" w:rsidR="000D63F1" w:rsidRPr="0046527B" w:rsidRDefault="000D63F1" w:rsidP="000D63F1">
            <w:pPr>
              <w:pStyle w:val="tabletext"/>
            </w:pPr>
            <w:r w:rsidRPr="0046527B">
              <w:t>CM52</w:t>
            </w:r>
          </w:p>
        </w:tc>
        <w:tc>
          <w:tcPr>
            <w:tcW w:w="1614" w:type="dxa"/>
          </w:tcPr>
          <w:p w14:paraId="23A023F7" w14:textId="77777777" w:rsidR="000D63F1" w:rsidRPr="0046527B" w:rsidRDefault="000D63F1" w:rsidP="000D63F1">
            <w:pPr>
              <w:pStyle w:val="tabletext"/>
              <w:rPr>
                <w:b/>
              </w:rPr>
            </w:pPr>
            <w:r w:rsidRPr="0046527B">
              <w:t>CM</w:t>
            </w:r>
          </w:p>
        </w:tc>
        <w:tc>
          <w:tcPr>
            <w:tcW w:w="6237" w:type="dxa"/>
            <w:noWrap/>
            <w:hideMark/>
          </w:tcPr>
          <w:p w14:paraId="51907A0B" w14:textId="77777777" w:rsidR="000D63F1" w:rsidRPr="0046527B" w:rsidRDefault="000D63F1" w:rsidP="000D63F1">
            <w:pPr>
              <w:pStyle w:val="tabletext"/>
              <w:rPr>
                <w:b/>
              </w:rPr>
            </w:pPr>
            <w:r w:rsidRPr="0046527B">
              <w:t>Alcaligenaceae bacterium (MH593839.1) - 89.41%</w:t>
            </w:r>
          </w:p>
        </w:tc>
      </w:tr>
      <w:tr w:rsidR="000D63F1" w:rsidRPr="0046527B" w14:paraId="7D243349" w14:textId="77777777" w:rsidTr="00615651">
        <w:trPr>
          <w:trHeight w:val="264"/>
        </w:trPr>
        <w:tc>
          <w:tcPr>
            <w:tcW w:w="1216" w:type="dxa"/>
            <w:noWrap/>
            <w:hideMark/>
          </w:tcPr>
          <w:p w14:paraId="53989036" w14:textId="77777777" w:rsidR="000D63F1" w:rsidRPr="0046527B" w:rsidRDefault="000D63F1" w:rsidP="000D63F1">
            <w:pPr>
              <w:pStyle w:val="tabletext"/>
            </w:pPr>
            <w:r w:rsidRPr="0046527B">
              <w:t>CM53</w:t>
            </w:r>
          </w:p>
        </w:tc>
        <w:tc>
          <w:tcPr>
            <w:tcW w:w="1614" w:type="dxa"/>
          </w:tcPr>
          <w:p w14:paraId="1EE14AAD" w14:textId="77777777" w:rsidR="000D63F1" w:rsidRPr="0046527B" w:rsidRDefault="000D63F1" w:rsidP="000D63F1">
            <w:pPr>
              <w:pStyle w:val="tabletext"/>
              <w:rPr>
                <w:b/>
                <w:i/>
              </w:rPr>
            </w:pPr>
            <w:r w:rsidRPr="0046527B">
              <w:t>CM</w:t>
            </w:r>
          </w:p>
        </w:tc>
        <w:tc>
          <w:tcPr>
            <w:tcW w:w="6237" w:type="dxa"/>
            <w:hideMark/>
          </w:tcPr>
          <w:p w14:paraId="43FA8745" w14:textId="77777777" w:rsidR="000D63F1" w:rsidRPr="0046527B" w:rsidRDefault="000D63F1" w:rsidP="000D63F1">
            <w:pPr>
              <w:pStyle w:val="tabletext"/>
              <w:rPr>
                <w:b/>
              </w:rPr>
            </w:pPr>
            <w:r w:rsidRPr="0046527B">
              <w:rPr>
                <w:i/>
              </w:rPr>
              <w:t>Rhodococcus</w:t>
            </w:r>
            <w:r w:rsidRPr="0046527B">
              <w:t xml:space="preserve"> sp. (MT631993.1) - 100%</w:t>
            </w:r>
          </w:p>
        </w:tc>
      </w:tr>
      <w:tr w:rsidR="000D63F1" w:rsidRPr="0046527B" w14:paraId="040C196F" w14:textId="77777777" w:rsidTr="00615651">
        <w:trPr>
          <w:trHeight w:val="264"/>
        </w:trPr>
        <w:tc>
          <w:tcPr>
            <w:tcW w:w="1216" w:type="dxa"/>
            <w:noWrap/>
            <w:hideMark/>
          </w:tcPr>
          <w:p w14:paraId="70D073D3" w14:textId="77777777" w:rsidR="000D63F1" w:rsidRPr="0046527B" w:rsidRDefault="000D63F1" w:rsidP="000D63F1">
            <w:pPr>
              <w:pStyle w:val="tabletext"/>
            </w:pPr>
            <w:r w:rsidRPr="0046527B">
              <w:t>CM54</w:t>
            </w:r>
          </w:p>
        </w:tc>
        <w:tc>
          <w:tcPr>
            <w:tcW w:w="1614" w:type="dxa"/>
          </w:tcPr>
          <w:p w14:paraId="07F84CAF" w14:textId="77777777" w:rsidR="000D63F1" w:rsidRPr="0046527B" w:rsidRDefault="000D63F1" w:rsidP="000D63F1">
            <w:pPr>
              <w:pStyle w:val="tabletext"/>
              <w:rPr>
                <w:b/>
                <w:i/>
              </w:rPr>
            </w:pPr>
            <w:r w:rsidRPr="0046527B">
              <w:t>CM</w:t>
            </w:r>
          </w:p>
        </w:tc>
        <w:tc>
          <w:tcPr>
            <w:tcW w:w="6237" w:type="dxa"/>
            <w:hideMark/>
          </w:tcPr>
          <w:p w14:paraId="5BA27FC2" w14:textId="77777777" w:rsidR="000D63F1" w:rsidRPr="0046527B" w:rsidRDefault="000D63F1" w:rsidP="000D63F1">
            <w:pPr>
              <w:pStyle w:val="tabletext"/>
              <w:rPr>
                <w:b/>
              </w:rPr>
            </w:pPr>
            <w:r w:rsidRPr="0046527B">
              <w:rPr>
                <w:i/>
              </w:rPr>
              <w:t>Brevundimonas</w:t>
            </w:r>
            <w:r w:rsidRPr="0046527B">
              <w:t xml:space="preserve"> sp. (MF111489.1) -  96.57%</w:t>
            </w:r>
          </w:p>
        </w:tc>
      </w:tr>
      <w:tr w:rsidR="000D63F1" w:rsidRPr="0046527B" w14:paraId="71C7F9A3" w14:textId="77777777" w:rsidTr="00615651">
        <w:trPr>
          <w:trHeight w:val="264"/>
        </w:trPr>
        <w:tc>
          <w:tcPr>
            <w:tcW w:w="1216" w:type="dxa"/>
            <w:noWrap/>
            <w:hideMark/>
          </w:tcPr>
          <w:p w14:paraId="5F3876A3" w14:textId="77777777" w:rsidR="000D63F1" w:rsidRPr="0046527B" w:rsidRDefault="000D63F1" w:rsidP="000D63F1">
            <w:pPr>
              <w:pStyle w:val="tabletext"/>
            </w:pPr>
            <w:r w:rsidRPr="0046527B">
              <w:t>CM56</w:t>
            </w:r>
          </w:p>
        </w:tc>
        <w:tc>
          <w:tcPr>
            <w:tcW w:w="1614" w:type="dxa"/>
          </w:tcPr>
          <w:p w14:paraId="142C37B7" w14:textId="77777777" w:rsidR="000D63F1" w:rsidRPr="0046527B" w:rsidRDefault="000D63F1" w:rsidP="000D63F1">
            <w:pPr>
              <w:pStyle w:val="tabletext"/>
              <w:rPr>
                <w:b/>
                <w:i/>
              </w:rPr>
            </w:pPr>
            <w:r w:rsidRPr="0046527B">
              <w:t>CM</w:t>
            </w:r>
          </w:p>
        </w:tc>
        <w:tc>
          <w:tcPr>
            <w:tcW w:w="6237" w:type="dxa"/>
            <w:noWrap/>
            <w:hideMark/>
          </w:tcPr>
          <w:p w14:paraId="7F621B8D" w14:textId="77777777" w:rsidR="000D63F1" w:rsidRPr="0046527B" w:rsidRDefault="000D63F1" w:rsidP="000D63F1">
            <w:pPr>
              <w:pStyle w:val="tabletext"/>
              <w:rPr>
                <w:b/>
              </w:rPr>
            </w:pPr>
            <w:r w:rsidRPr="0046527B">
              <w:rPr>
                <w:i/>
              </w:rPr>
              <w:t>Pseudomonas plecoglossicida</w:t>
            </w:r>
            <w:r w:rsidRPr="0046527B">
              <w:t xml:space="preserve">  (KF261039.1) - 100%</w:t>
            </w:r>
          </w:p>
        </w:tc>
      </w:tr>
      <w:tr w:rsidR="000D63F1" w:rsidRPr="0046527B" w14:paraId="1691F75F" w14:textId="77777777" w:rsidTr="00615651">
        <w:trPr>
          <w:trHeight w:val="264"/>
        </w:trPr>
        <w:tc>
          <w:tcPr>
            <w:tcW w:w="1216" w:type="dxa"/>
            <w:noWrap/>
            <w:hideMark/>
          </w:tcPr>
          <w:p w14:paraId="1FC0E784" w14:textId="77777777" w:rsidR="000D63F1" w:rsidRPr="0046527B" w:rsidRDefault="000D63F1" w:rsidP="000D63F1">
            <w:pPr>
              <w:pStyle w:val="tabletext"/>
            </w:pPr>
            <w:r w:rsidRPr="0046527B">
              <w:t>CM57</w:t>
            </w:r>
          </w:p>
        </w:tc>
        <w:tc>
          <w:tcPr>
            <w:tcW w:w="1614" w:type="dxa"/>
          </w:tcPr>
          <w:p w14:paraId="467E6BD3" w14:textId="77777777" w:rsidR="000D63F1" w:rsidRPr="0046527B" w:rsidRDefault="000D63F1" w:rsidP="000D63F1">
            <w:pPr>
              <w:pStyle w:val="tabletext"/>
              <w:rPr>
                <w:b/>
                <w:i/>
              </w:rPr>
            </w:pPr>
            <w:r w:rsidRPr="0046527B">
              <w:t>CM</w:t>
            </w:r>
          </w:p>
        </w:tc>
        <w:tc>
          <w:tcPr>
            <w:tcW w:w="6237" w:type="dxa"/>
            <w:noWrap/>
            <w:hideMark/>
          </w:tcPr>
          <w:p w14:paraId="7AFB5251" w14:textId="77777777" w:rsidR="000D63F1" w:rsidRPr="0046527B" w:rsidRDefault="000D63F1" w:rsidP="000D63F1">
            <w:pPr>
              <w:pStyle w:val="tabletext"/>
              <w:rPr>
                <w:b/>
              </w:rPr>
            </w:pPr>
            <w:r w:rsidRPr="0046527B">
              <w:rPr>
                <w:i/>
              </w:rPr>
              <w:t>Pseudomonas</w:t>
            </w:r>
            <w:r w:rsidRPr="0046527B">
              <w:t xml:space="preserve"> sp. WB4.4-63 (AM934697.1) - 84.82%</w:t>
            </w:r>
          </w:p>
        </w:tc>
      </w:tr>
      <w:tr w:rsidR="000D63F1" w:rsidRPr="0046527B" w14:paraId="41ACC450" w14:textId="77777777" w:rsidTr="00615651">
        <w:trPr>
          <w:trHeight w:val="264"/>
        </w:trPr>
        <w:tc>
          <w:tcPr>
            <w:tcW w:w="1216" w:type="dxa"/>
            <w:noWrap/>
            <w:hideMark/>
          </w:tcPr>
          <w:p w14:paraId="78CBBA6B" w14:textId="77777777" w:rsidR="000D63F1" w:rsidRPr="0046527B" w:rsidRDefault="000D63F1" w:rsidP="000D63F1">
            <w:pPr>
              <w:pStyle w:val="tabletext"/>
            </w:pPr>
            <w:r w:rsidRPr="0046527B">
              <w:t>CM58</w:t>
            </w:r>
          </w:p>
        </w:tc>
        <w:tc>
          <w:tcPr>
            <w:tcW w:w="1614" w:type="dxa"/>
          </w:tcPr>
          <w:p w14:paraId="3ABBA2F1" w14:textId="77777777" w:rsidR="000D63F1" w:rsidRPr="0046527B" w:rsidRDefault="000D63F1" w:rsidP="000D63F1">
            <w:pPr>
              <w:pStyle w:val="tabletext"/>
              <w:rPr>
                <w:b/>
              </w:rPr>
            </w:pPr>
            <w:r w:rsidRPr="0046527B">
              <w:t>CM</w:t>
            </w:r>
          </w:p>
        </w:tc>
        <w:tc>
          <w:tcPr>
            <w:tcW w:w="6237" w:type="dxa"/>
            <w:noWrap/>
            <w:hideMark/>
          </w:tcPr>
          <w:p w14:paraId="4B66CBFF" w14:textId="77777777" w:rsidR="000D63F1" w:rsidRPr="0046527B" w:rsidRDefault="000D63F1" w:rsidP="000D63F1">
            <w:pPr>
              <w:pStyle w:val="tabletext"/>
              <w:rPr>
                <w:b/>
              </w:rPr>
            </w:pPr>
            <w:r w:rsidRPr="0046527B">
              <w:t>No significant similarity found</w:t>
            </w:r>
          </w:p>
        </w:tc>
      </w:tr>
      <w:tr w:rsidR="000D63F1" w:rsidRPr="0046527B" w14:paraId="06866D66" w14:textId="77777777" w:rsidTr="00615651">
        <w:trPr>
          <w:trHeight w:val="264"/>
        </w:trPr>
        <w:tc>
          <w:tcPr>
            <w:tcW w:w="1216" w:type="dxa"/>
            <w:noWrap/>
            <w:hideMark/>
          </w:tcPr>
          <w:p w14:paraId="1BF40044" w14:textId="77777777" w:rsidR="000D63F1" w:rsidRPr="0046527B" w:rsidRDefault="000D63F1" w:rsidP="000D63F1">
            <w:pPr>
              <w:pStyle w:val="tabletext"/>
            </w:pPr>
            <w:r w:rsidRPr="0046527B">
              <w:t>CM59</w:t>
            </w:r>
          </w:p>
        </w:tc>
        <w:tc>
          <w:tcPr>
            <w:tcW w:w="1614" w:type="dxa"/>
          </w:tcPr>
          <w:p w14:paraId="7ABAE3F3" w14:textId="77777777" w:rsidR="000D63F1" w:rsidRPr="0046527B" w:rsidRDefault="000D63F1" w:rsidP="000D63F1">
            <w:pPr>
              <w:pStyle w:val="tabletext"/>
              <w:rPr>
                <w:b/>
              </w:rPr>
            </w:pPr>
            <w:r w:rsidRPr="0046527B">
              <w:t>CM</w:t>
            </w:r>
          </w:p>
        </w:tc>
        <w:tc>
          <w:tcPr>
            <w:tcW w:w="6237" w:type="dxa"/>
            <w:noWrap/>
            <w:hideMark/>
          </w:tcPr>
          <w:p w14:paraId="6EC7EAC5" w14:textId="77777777" w:rsidR="000D63F1" w:rsidRPr="0046527B" w:rsidRDefault="000D63F1" w:rsidP="000D63F1">
            <w:pPr>
              <w:pStyle w:val="tabletext"/>
              <w:rPr>
                <w:b/>
              </w:rPr>
            </w:pPr>
            <w:r w:rsidRPr="0046527B">
              <w:t>Uncultured bacterium (KP156579.1) - 75.83%</w:t>
            </w:r>
          </w:p>
        </w:tc>
      </w:tr>
      <w:tr w:rsidR="000D63F1" w:rsidRPr="0046527B" w14:paraId="4E135796" w14:textId="77777777" w:rsidTr="00615651">
        <w:trPr>
          <w:trHeight w:val="264"/>
        </w:trPr>
        <w:tc>
          <w:tcPr>
            <w:tcW w:w="1216" w:type="dxa"/>
            <w:noWrap/>
            <w:hideMark/>
          </w:tcPr>
          <w:p w14:paraId="6E1F8FD5" w14:textId="77777777" w:rsidR="000D63F1" w:rsidRPr="0046527B" w:rsidRDefault="000D63F1" w:rsidP="000D63F1">
            <w:pPr>
              <w:pStyle w:val="tabletext"/>
            </w:pPr>
            <w:r w:rsidRPr="0046527B">
              <w:t>CM60</w:t>
            </w:r>
          </w:p>
        </w:tc>
        <w:tc>
          <w:tcPr>
            <w:tcW w:w="1614" w:type="dxa"/>
          </w:tcPr>
          <w:p w14:paraId="4BDDDDE8" w14:textId="77777777" w:rsidR="000D63F1" w:rsidRPr="0046527B" w:rsidRDefault="000D63F1" w:rsidP="000D63F1">
            <w:pPr>
              <w:pStyle w:val="tabletext"/>
              <w:rPr>
                <w:b/>
                <w:i/>
              </w:rPr>
            </w:pPr>
            <w:r w:rsidRPr="0046527B">
              <w:t>CM</w:t>
            </w:r>
          </w:p>
        </w:tc>
        <w:tc>
          <w:tcPr>
            <w:tcW w:w="6237" w:type="dxa"/>
            <w:noWrap/>
            <w:hideMark/>
          </w:tcPr>
          <w:p w14:paraId="1996ED1E" w14:textId="77777777" w:rsidR="000D63F1" w:rsidRPr="0046527B" w:rsidRDefault="000D63F1" w:rsidP="000D63F1">
            <w:pPr>
              <w:pStyle w:val="tabletext"/>
              <w:rPr>
                <w:b/>
              </w:rPr>
            </w:pPr>
            <w:r w:rsidRPr="0046527B">
              <w:rPr>
                <w:i/>
              </w:rPr>
              <w:t>Brevundimonas diminuta</w:t>
            </w:r>
            <w:r w:rsidRPr="0046527B">
              <w:t xml:space="preserve"> (KC152996.1) - 75.27%</w:t>
            </w:r>
          </w:p>
        </w:tc>
      </w:tr>
      <w:tr w:rsidR="000D63F1" w:rsidRPr="0046527B" w14:paraId="75D19937" w14:textId="77777777" w:rsidTr="00615651">
        <w:trPr>
          <w:trHeight w:val="264"/>
        </w:trPr>
        <w:tc>
          <w:tcPr>
            <w:tcW w:w="1216" w:type="dxa"/>
            <w:noWrap/>
            <w:hideMark/>
          </w:tcPr>
          <w:p w14:paraId="5713FE77" w14:textId="77777777" w:rsidR="000D63F1" w:rsidRPr="0046527B" w:rsidRDefault="000D63F1" w:rsidP="000D63F1">
            <w:pPr>
              <w:pStyle w:val="tabletext"/>
            </w:pPr>
            <w:r w:rsidRPr="0046527B">
              <w:t>CM61</w:t>
            </w:r>
          </w:p>
        </w:tc>
        <w:tc>
          <w:tcPr>
            <w:tcW w:w="1614" w:type="dxa"/>
          </w:tcPr>
          <w:p w14:paraId="3516076E" w14:textId="77777777" w:rsidR="000D63F1" w:rsidRPr="0046527B" w:rsidRDefault="000D63F1" w:rsidP="000D63F1">
            <w:pPr>
              <w:pStyle w:val="tabletext"/>
              <w:rPr>
                <w:b/>
                <w:i/>
              </w:rPr>
            </w:pPr>
            <w:r w:rsidRPr="0046527B">
              <w:t>CM</w:t>
            </w:r>
          </w:p>
        </w:tc>
        <w:tc>
          <w:tcPr>
            <w:tcW w:w="6237" w:type="dxa"/>
            <w:noWrap/>
            <w:hideMark/>
          </w:tcPr>
          <w:p w14:paraId="2927C587" w14:textId="77777777" w:rsidR="000D63F1" w:rsidRPr="0046527B" w:rsidRDefault="000D63F1" w:rsidP="000D63F1">
            <w:pPr>
              <w:pStyle w:val="tabletext"/>
              <w:rPr>
                <w:b/>
              </w:rPr>
            </w:pPr>
            <w:r w:rsidRPr="0046527B">
              <w:rPr>
                <w:i/>
              </w:rPr>
              <w:t>Brevundimonas staleyi</w:t>
            </w:r>
            <w:r w:rsidRPr="0046527B">
              <w:t xml:space="preserve"> EB109 - 88.22%</w:t>
            </w:r>
          </w:p>
        </w:tc>
      </w:tr>
      <w:tr w:rsidR="000D63F1" w:rsidRPr="0046527B" w14:paraId="1592E6BE" w14:textId="77777777" w:rsidTr="00615651">
        <w:trPr>
          <w:trHeight w:val="264"/>
        </w:trPr>
        <w:tc>
          <w:tcPr>
            <w:tcW w:w="1216" w:type="dxa"/>
            <w:noWrap/>
            <w:hideMark/>
          </w:tcPr>
          <w:p w14:paraId="04EFD6A2" w14:textId="77777777" w:rsidR="000D63F1" w:rsidRPr="0046527B" w:rsidRDefault="000D63F1" w:rsidP="000D63F1">
            <w:pPr>
              <w:pStyle w:val="tabletext"/>
            </w:pPr>
            <w:r w:rsidRPr="0046527B">
              <w:t>CM62</w:t>
            </w:r>
          </w:p>
        </w:tc>
        <w:tc>
          <w:tcPr>
            <w:tcW w:w="1614" w:type="dxa"/>
          </w:tcPr>
          <w:p w14:paraId="0009BDE0" w14:textId="77777777" w:rsidR="000D63F1" w:rsidRPr="0046527B" w:rsidRDefault="000D63F1" w:rsidP="000D63F1">
            <w:pPr>
              <w:pStyle w:val="tabletext"/>
              <w:rPr>
                <w:b/>
                <w:i/>
              </w:rPr>
            </w:pPr>
            <w:r w:rsidRPr="0046527B">
              <w:t>CM</w:t>
            </w:r>
          </w:p>
        </w:tc>
        <w:tc>
          <w:tcPr>
            <w:tcW w:w="6237" w:type="dxa"/>
            <w:noWrap/>
            <w:hideMark/>
          </w:tcPr>
          <w:p w14:paraId="10C5F69F" w14:textId="77777777" w:rsidR="000D63F1" w:rsidRPr="0046527B" w:rsidRDefault="000D63F1" w:rsidP="000D63F1">
            <w:pPr>
              <w:pStyle w:val="tabletext"/>
              <w:rPr>
                <w:b/>
              </w:rPr>
            </w:pPr>
            <w:r w:rsidRPr="0046527B">
              <w:rPr>
                <w:i/>
              </w:rPr>
              <w:t>Enterobacter</w:t>
            </w:r>
            <w:r w:rsidRPr="0046527B">
              <w:t xml:space="preserve"> sp. (MT557025.1) - 75.00%</w:t>
            </w:r>
          </w:p>
        </w:tc>
      </w:tr>
      <w:tr w:rsidR="000D63F1" w:rsidRPr="0046527B" w14:paraId="534134DD" w14:textId="77777777" w:rsidTr="00615651">
        <w:trPr>
          <w:trHeight w:val="264"/>
        </w:trPr>
        <w:tc>
          <w:tcPr>
            <w:tcW w:w="1216" w:type="dxa"/>
            <w:noWrap/>
            <w:hideMark/>
          </w:tcPr>
          <w:p w14:paraId="3FAAB1E7" w14:textId="77777777" w:rsidR="000D63F1" w:rsidRPr="0046527B" w:rsidRDefault="000D63F1" w:rsidP="000D63F1">
            <w:pPr>
              <w:pStyle w:val="tabletext"/>
            </w:pPr>
            <w:r w:rsidRPr="0046527B">
              <w:t>CM63</w:t>
            </w:r>
          </w:p>
        </w:tc>
        <w:tc>
          <w:tcPr>
            <w:tcW w:w="1614" w:type="dxa"/>
          </w:tcPr>
          <w:p w14:paraId="1277B904" w14:textId="77777777" w:rsidR="000D63F1" w:rsidRPr="0046527B" w:rsidRDefault="000D63F1" w:rsidP="000D63F1">
            <w:pPr>
              <w:pStyle w:val="tabletext"/>
              <w:rPr>
                <w:b/>
                <w:i/>
              </w:rPr>
            </w:pPr>
            <w:r w:rsidRPr="0046527B">
              <w:t>CM</w:t>
            </w:r>
          </w:p>
        </w:tc>
        <w:tc>
          <w:tcPr>
            <w:tcW w:w="6237" w:type="dxa"/>
            <w:hideMark/>
          </w:tcPr>
          <w:p w14:paraId="16018468" w14:textId="77777777" w:rsidR="000D63F1" w:rsidRPr="0046527B" w:rsidRDefault="000D63F1" w:rsidP="000D63F1">
            <w:pPr>
              <w:pStyle w:val="tabletext"/>
              <w:rPr>
                <w:b/>
              </w:rPr>
            </w:pPr>
            <w:r w:rsidRPr="0046527B">
              <w:rPr>
                <w:i/>
              </w:rPr>
              <w:t>B</w:t>
            </w:r>
            <w:r>
              <w:rPr>
                <w:i/>
              </w:rPr>
              <w:t>acillus</w:t>
            </w:r>
            <w:r w:rsidRPr="0046527B">
              <w:rPr>
                <w:i/>
              </w:rPr>
              <w:t xml:space="preserve"> oceanisediminis</w:t>
            </w:r>
            <w:r w:rsidRPr="0046527B">
              <w:t xml:space="preserve"> SH89 - 91.70%</w:t>
            </w:r>
          </w:p>
        </w:tc>
      </w:tr>
      <w:tr w:rsidR="000D63F1" w:rsidRPr="0046527B" w14:paraId="6B1EA640" w14:textId="77777777" w:rsidTr="00615651">
        <w:trPr>
          <w:trHeight w:val="264"/>
        </w:trPr>
        <w:tc>
          <w:tcPr>
            <w:tcW w:w="1216" w:type="dxa"/>
            <w:noWrap/>
            <w:hideMark/>
          </w:tcPr>
          <w:p w14:paraId="0795ED23" w14:textId="77777777" w:rsidR="000D63F1" w:rsidRPr="0046527B" w:rsidRDefault="000D63F1" w:rsidP="000D63F1">
            <w:pPr>
              <w:pStyle w:val="tabletext"/>
            </w:pPr>
            <w:r w:rsidRPr="0046527B">
              <w:t>CM55</w:t>
            </w:r>
          </w:p>
        </w:tc>
        <w:tc>
          <w:tcPr>
            <w:tcW w:w="1614" w:type="dxa"/>
          </w:tcPr>
          <w:p w14:paraId="1DB70BF1" w14:textId="77777777" w:rsidR="000D63F1" w:rsidRPr="0046527B" w:rsidRDefault="000D63F1" w:rsidP="000D63F1">
            <w:pPr>
              <w:pStyle w:val="tabletext"/>
              <w:rPr>
                <w:b/>
                <w:i/>
              </w:rPr>
            </w:pPr>
            <w:r w:rsidRPr="0046527B">
              <w:t>CM</w:t>
            </w:r>
          </w:p>
        </w:tc>
        <w:tc>
          <w:tcPr>
            <w:tcW w:w="6237" w:type="dxa"/>
            <w:noWrap/>
            <w:hideMark/>
          </w:tcPr>
          <w:p w14:paraId="1251E72F" w14:textId="77777777" w:rsidR="000D63F1" w:rsidRPr="0046527B" w:rsidRDefault="000D63F1" w:rsidP="000D63F1">
            <w:pPr>
              <w:pStyle w:val="tabletext"/>
              <w:rPr>
                <w:b/>
              </w:rPr>
            </w:pPr>
            <w:r w:rsidRPr="0046527B">
              <w:rPr>
                <w:i/>
              </w:rPr>
              <w:t>Pseudomonas paralactis</w:t>
            </w:r>
            <w:r w:rsidRPr="0046527B">
              <w:t xml:space="preserve"> BF388 - 94.97%</w:t>
            </w:r>
          </w:p>
        </w:tc>
      </w:tr>
    </w:tbl>
    <w:p w14:paraId="61353D8C" w14:textId="2DA907DC" w:rsidR="000D63F1" w:rsidRDefault="000D63F1" w:rsidP="000D63F1">
      <w:pPr>
        <w:pStyle w:val="figlegend"/>
      </w:pPr>
      <w:r w:rsidRPr="0046527B">
        <w:rPr>
          <w:vertAlign w:val="superscript"/>
        </w:rPr>
        <w:t>1</w:t>
      </w:r>
      <w:r w:rsidRPr="0046527B">
        <w:t xml:space="preserve">The strains were isolated either from casing material (CM) or adult basidiomes (B). </w:t>
      </w:r>
      <w:r w:rsidRPr="0046527B">
        <w:rPr>
          <w:vertAlign w:val="superscript"/>
        </w:rPr>
        <w:t>2</w:t>
      </w:r>
      <w:r w:rsidRPr="0046527B">
        <w:t xml:space="preserve">BLASTn (blast.ncbi.nlm.nih.gov) was used to classify the microbes based on their 16s rRNA sequences. </w:t>
      </w:r>
    </w:p>
    <w:p w14:paraId="11F1DF7A" w14:textId="0083C061" w:rsidR="00ED18CD" w:rsidRPr="009C0D79" w:rsidRDefault="00ED18CD" w:rsidP="00ED18CD">
      <w:pPr>
        <w:pStyle w:val="NoSpacing"/>
      </w:pPr>
      <w:bookmarkStart w:id="3" w:name="_Ref219804268"/>
      <w:r w:rsidRPr="0046527B">
        <w:t>Table S</w:t>
      </w:r>
      <w:r>
        <w:rPr>
          <w:noProof/>
        </w:rPr>
        <w:t>3</w:t>
      </w:r>
      <w:bookmarkEnd w:id="3"/>
      <w:r w:rsidRPr="0046527B">
        <w:t xml:space="preserve">: Quality Assessment of </w:t>
      </w:r>
      <w:r w:rsidRPr="0046527B">
        <w:rPr>
          <w:i/>
          <w:iCs/>
        </w:rPr>
        <w:t>B. velezensis</w:t>
      </w:r>
      <w:r w:rsidRPr="0046527B">
        <w:t xml:space="preserve"> genomes using QUAST. </w:t>
      </w:r>
    </w:p>
    <w:tbl>
      <w:tblPr>
        <w:tblStyle w:val="Tablaconcuadrcula1"/>
        <w:tblW w:w="0" w:type="auto"/>
        <w:tblLook w:val="04A0" w:firstRow="1" w:lastRow="0" w:firstColumn="1" w:lastColumn="0" w:noHBand="0" w:noVBand="1"/>
      </w:tblPr>
      <w:tblGrid>
        <w:gridCol w:w="2459"/>
        <w:gridCol w:w="1450"/>
        <w:gridCol w:w="1550"/>
        <w:gridCol w:w="1439"/>
        <w:gridCol w:w="1539"/>
      </w:tblGrid>
      <w:tr w:rsidR="00ED18CD" w:rsidRPr="0046527B" w14:paraId="080D32AD" w14:textId="77777777" w:rsidTr="00615651">
        <w:tc>
          <w:tcPr>
            <w:tcW w:w="0" w:type="auto"/>
            <w:noWrap/>
            <w:hideMark/>
          </w:tcPr>
          <w:p w14:paraId="0717162D" w14:textId="77777777" w:rsidR="00ED18CD" w:rsidRPr="0046527B" w:rsidRDefault="00ED18CD" w:rsidP="00615651">
            <w:pPr>
              <w:pStyle w:val="tabletext"/>
              <w:rPr>
                <w:vertAlign w:val="superscript"/>
              </w:rPr>
            </w:pPr>
            <w:r w:rsidRPr="0046527B">
              <w:t>Statistics without reference</w:t>
            </w:r>
            <w:r w:rsidRPr="0046527B">
              <w:rPr>
                <w:vertAlign w:val="superscript"/>
              </w:rPr>
              <w:t>1</w:t>
            </w:r>
          </w:p>
        </w:tc>
        <w:tc>
          <w:tcPr>
            <w:tcW w:w="0" w:type="auto"/>
            <w:noWrap/>
            <w:hideMark/>
          </w:tcPr>
          <w:p w14:paraId="1BBA816F" w14:textId="77777777" w:rsidR="00ED18CD" w:rsidRPr="0046527B" w:rsidRDefault="00ED18CD" w:rsidP="00615651">
            <w:pPr>
              <w:pStyle w:val="tabletext"/>
            </w:pPr>
            <w:r w:rsidRPr="0046527B">
              <w:t>064048E_CM5</w:t>
            </w:r>
          </w:p>
        </w:tc>
        <w:tc>
          <w:tcPr>
            <w:tcW w:w="0" w:type="auto"/>
            <w:noWrap/>
            <w:hideMark/>
          </w:tcPr>
          <w:p w14:paraId="5D0444EE" w14:textId="77777777" w:rsidR="00ED18CD" w:rsidRPr="0046527B" w:rsidRDefault="00ED18CD" w:rsidP="00615651">
            <w:pPr>
              <w:pStyle w:val="tabletext"/>
            </w:pPr>
            <w:r w:rsidRPr="0046527B">
              <w:t>064049E_CM35</w:t>
            </w:r>
          </w:p>
        </w:tc>
        <w:tc>
          <w:tcPr>
            <w:tcW w:w="0" w:type="auto"/>
            <w:noWrap/>
            <w:hideMark/>
          </w:tcPr>
          <w:p w14:paraId="07D554DA" w14:textId="77777777" w:rsidR="00ED18CD" w:rsidRPr="0046527B" w:rsidRDefault="00ED18CD" w:rsidP="00615651">
            <w:pPr>
              <w:pStyle w:val="tabletext"/>
            </w:pPr>
            <w:r w:rsidRPr="0046527B">
              <w:t>064050E_EM5</w:t>
            </w:r>
          </w:p>
        </w:tc>
        <w:tc>
          <w:tcPr>
            <w:tcW w:w="0" w:type="auto"/>
            <w:noWrap/>
            <w:hideMark/>
          </w:tcPr>
          <w:p w14:paraId="1E24E260" w14:textId="77777777" w:rsidR="00ED18CD" w:rsidRPr="0046527B" w:rsidRDefault="00ED18CD" w:rsidP="00615651">
            <w:pPr>
              <w:pStyle w:val="tabletext"/>
            </w:pPr>
            <w:r w:rsidRPr="0046527B">
              <w:t>064051E_EM39</w:t>
            </w:r>
          </w:p>
        </w:tc>
      </w:tr>
      <w:tr w:rsidR="00ED18CD" w:rsidRPr="0046527B" w14:paraId="6AAB25E5" w14:textId="77777777" w:rsidTr="00615651">
        <w:tc>
          <w:tcPr>
            <w:tcW w:w="0" w:type="auto"/>
            <w:noWrap/>
            <w:hideMark/>
          </w:tcPr>
          <w:p w14:paraId="7D5DDA5B" w14:textId="77777777" w:rsidR="00ED18CD" w:rsidRPr="0046527B" w:rsidRDefault="00ED18CD" w:rsidP="00615651">
            <w:pPr>
              <w:pStyle w:val="tabletext"/>
            </w:pPr>
            <w:r w:rsidRPr="0046527B">
              <w:t># contigs</w:t>
            </w:r>
          </w:p>
        </w:tc>
        <w:tc>
          <w:tcPr>
            <w:tcW w:w="0" w:type="auto"/>
            <w:noWrap/>
            <w:hideMark/>
          </w:tcPr>
          <w:p w14:paraId="148EC827" w14:textId="77777777" w:rsidR="00ED18CD" w:rsidRPr="0046527B" w:rsidRDefault="00ED18CD" w:rsidP="00615651">
            <w:pPr>
              <w:pStyle w:val="tabletext"/>
              <w:rPr>
                <w:b/>
              </w:rPr>
            </w:pPr>
            <w:r w:rsidRPr="0046527B">
              <w:t>17</w:t>
            </w:r>
          </w:p>
        </w:tc>
        <w:tc>
          <w:tcPr>
            <w:tcW w:w="0" w:type="auto"/>
            <w:noWrap/>
            <w:hideMark/>
          </w:tcPr>
          <w:p w14:paraId="44A133A5" w14:textId="77777777" w:rsidR="00ED18CD" w:rsidRPr="0046527B" w:rsidRDefault="00ED18CD" w:rsidP="00615651">
            <w:pPr>
              <w:pStyle w:val="tabletext"/>
              <w:rPr>
                <w:b/>
              </w:rPr>
            </w:pPr>
            <w:r w:rsidRPr="0046527B">
              <w:t>16</w:t>
            </w:r>
          </w:p>
        </w:tc>
        <w:tc>
          <w:tcPr>
            <w:tcW w:w="0" w:type="auto"/>
            <w:noWrap/>
            <w:hideMark/>
          </w:tcPr>
          <w:p w14:paraId="7747129C" w14:textId="77777777" w:rsidR="00ED18CD" w:rsidRPr="0046527B" w:rsidRDefault="00ED18CD" w:rsidP="00615651">
            <w:pPr>
              <w:pStyle w:val="tabletext"/>
              <w:rPr>
                <w:b/>
              </w:rPr>
            </w:pPr>
            <w:r w:rsidRPr="0046527B">
              <w:t>17</w:t>
            </w:r>
          </w:p>
        </w:tc>
        <w:tc>
          <w:tcPr>
            <w:tcW w:w="0" w:type="auto"/>
            <w:noWrap/>
            <w:hideMark/>
          </w:tcPr>
          <w:p w14:paraId="7CA1EA6C" w14:textId="77777777" w:rsidR="00ED18CD" w:rsidRPr="0046527B" w:rsidRDefault="00ED18CD" w:rsidP="00615651">
            <w:pPr>
              <w:pStyle w:val="tabletext"/>
              <w:rPr>
                <w:b/>
              </w:rPr>
            </w:pPr>
            <w:r w:rsidRPr="0046527B">
              <w:t>11</w:t>
            </w:r>
          </w:p>
        </w:tc>
      </w:tr>
      <w:tr w:rsidR="00ED18CD" w:rsidRPr="0046527B" w14:paraId="5BD0874D" w14:textId="77777777" w:rsidTr="00615651">
        <w:tc>
          <w:tcPr>
            <w:tcW w:w="0" w:type="auto"/>
            <w:noWrap/>
            <w:hideMark/>
          </w:tcPr>
          <w:p w14:paraId="42D9BB5A" w14:textId="77777777" w:rsidR="00ED18CD" w:rsidRPr="0046527B" w:rsidRDefault="00ED18CD" w:rsidP="00615651">
            <w:pPr>
              <w:pStyle w:val="tabletext"/>
            </w:pPr>
            <w:r w:rsidRPr="0046527B">
              <w:t># contigs (&gt;= 0 bp)</w:t>
            </w:r>
          </w:p>
        </w:tc>
        <w:tc>
          <w:tcPr>
            <w:tcW w:w="0" w:type="auto"/>
            <w:noWrap/>
            <w:hideMark/>
          </w:tcPr>
          <w:p w14:paraId="35F53A85" w14:textId="77777777" w:rsidR="00ED18CD" w:rsidRPr="0046527B" w:rsidRDefault="00ED18CD" w:rsidP="00615651">
            <w:pPr>
              <w:pStyle w:val="tabletext"/>
              <w:rPr>
                <w:b/>
              </w:rPr>
            </w:pPr>
            <w:r w:rsidRPr="0046527B">
              <w:t>46</w:t>
            </w:r>
          </w:p>
        </w:tc>
        <w:tc>
          <w:tcPr>
            <w:tcW w:w="0" w:type="auto"/>
            <w:noWrap/>
            <w:hideMark/>
          </w:tcPr>
          <w:p w14:paraId="1BD2DD74" w14:textId="77777777" w:rsidR="00ED18CD" w:rsidRPr="0046527B" w:rsidRDefault="00ED18CD" w:rsidP="00615651">
            <w:pPr>
              <w:pStyle w:val="tabletext"/>
              <w:rPr>
                <w:b/>
              </w:rPr>
            </w:pPr>
            <w:r w:rsidRPr="0046527B">
              <w:t>32</w:t>
            </w:r>
          </w:p>
        </w:tc>
        <w:tc>
          <w:tcPr>
            <w:tcW w:w="0" w:type="auto"/>
            <w:noWrap/>
            <w:hideMark/>
          </w:tcPr>
          <w:p w14:paraId="03867C84" w14:textId="77777777" w:rsidR="00ED18CD" w:rsidRPr="0046527B" w:rsidRDefault="00ED18CD" w:rsidP="00615651">
            <w:pPr>
              <w:pStyle w:val="tabletext"/>
              <w:rPr>
                <w:b/>
              </w:rPr>
            </w:pPr>
            <w:r w:rsidRPr="0046527B">
              <w:t>32</w:t>
            </w:r>
          </w:p>
        </w:tc>
        <w:tc>
          <w:tcPr>
            <w:tcW w:w="0" w:type="auto"/>
            <w:noWrap/>
            <w:hideMark/>
          </w:tcPr>
          <w:p w14:paraId="59639178" w14:textId="77777777" w:rsidR="00ED18CD" w:rsidRPr="0046527B" w:rsidRDefault="00ED18CD" w:rsidP="00615651">
            <w:pPr>
              <w:pStyle w:val="tabletext"/>
              <w:rPr>
                <w:b/>
              </w:rPr>
            </w:pPr>
            <w:r w:rsidRPr="0046527B">
              <w:t>48</w:t>
            </w:r>
          </w:p>
        </w:tc>
      </w:tr>
      <w:tr w:rsidR="00ED18CD" w:rsidRPr="0046527B" w14:paraId="0519BF21" w14:textId="77777777" w:rsidTr="00615651">
        <w:tc>
          <w:tcPr>
            <w:tcW w:w="0" w:type="auto"/>
            <w:noWrap/>
            <w:hideMark/>
          </w:tcPr>
          <w:p w14:paraId="69E38596" w14:textId="77777777" w:rsidR="00ED18CD" w:rsidRPr="0046527B" w:rsidRDefault="00ED18CD" w:rsidP="00615651">
            <w:pPr>
              <w:pStyle w:val="tabletext"/>
            </w:pPr>
            <w:r w:rsidRPr="0046527B">
              <w:lastRenderedPageBreak/>
              <w:t># contigs (&gt;= 1000 bp)</w:t>
            </w:r>
          </w:p>
        </w:tc>
        <w:tc>
          <w:tcPr>
            <w:tcW w:w="0" w:type="auto"/>
            <w:noWrap/>
            <w:hideMark/>
          </w:tcPr>
          <w:p w14:paraId="5888CBEB" w14:textId="77777777" w:rsidR="00ED18CD" w:rsidRPr="0046527B" w:rsidRDefault="00ED18CD" w:rsidP="00615651">
            <w:pPr>
              <w:pStyle w:val="tabletext"/>
              <w:rPr>
                <w:b/>
              </w:rPr>
            </w:pPr>
            <w:r w:rsidRPr="0046527B">
              <w:t>13</w:t>
            </w:r>
          </w:p>
        </w:tc>
        <w:tc>
          <w:tcPr>
            <w:tcW w:w="0" w:type="auto"/>
            <w:noWrap/>
            <w:hideMark/>
          </w:tcPr>
          <w:p w14:paraId="1303DCF3" w14:textId="77777777" w:rsidR="00ED18CD" w:rsidRPr="0046527B" w:rsidRDefault="00ED18CD" w:rsidP="00615651">
            <w:pPr>
              <w:pStyle w:val="tabletext"/>
              <w:rPr>
                <w:b/>
              </w:rPr>
            </w:pPr>
            <w:r w:rsidRPr="0046527B">
              <w:t>13</w:t>
            </w:r>
          </w:p>
        </w:tc>
        <w:tc>
          <w:tcPr>
            <w:tcW w:w="0" w:type="auto"/>
            <w:noWrap/>
            <w:hideMark/>
          </w:tcPr>
          <w:p w14:paraId="1640234E" w14:textId="77777777" w:rsidR="00ED18CD" w:rsidRPr="0046527B" w:rsidRDefault="00ED18CD" w:rsidP="00615651">
            <w:pPr>
              <w:pStyle w:val="tabletext"/>
              <w:rPr>
                <w:b/>
              </w:rPr>
            </w:pPr>
            <w:r w:rsidRPr="0046527B">
              <w:t>14</w:t>
            </w:r>
          </w:p>
        </w:tc>
        <w:tc>
          <w:tcPr>
            <w:tcW w:w="0" w:type="auto"/>
            <w:noWrap/>
            <w:hideMark/>
          </w:tcPr>
          <w:p w14:paraId="359736B0" w14:textId="77777777" w:rsidR="00ED18CD" w:rsidRPr="0046527B" w:rsidRDefault="00ED18CD" w:rsidP="00615651">
            <w:pPr>
              <w:pStyle w:val="tabletext"/>
              <w:rPr>
                <w:b/>
              </w:rPr>
            </w:pPr>
            <w:r w:rsidRPr="0046527B">
              <w:t>10</w:t>
            </w:r>
          </w:p>
        </w:tc>
      </w:tr>
      <w:tr w:rsidR="00ED18CD" w:rsidRPr="0046527B" w14:paraId="2B62D7DD" w14:textId="77777777" w:rsidTr="00615651">
        <w:tc>
          <w:tcPr>
            <w:tcW w:w="0" w:type="auto"/>
            <w:noWrap/>
            <w:hideMark/>
          </w:tcPr>
          <w:p w14:paraId="47C60983" w14:textId="77777777" w:rsidR="00ED18CD" w:rsidRPr="0046527B" w:rsidRDefault="00ED18CD" w:rsidP="00615651">
            <w:pPr>
              <w:pStyle w:val="tabletext"/>
            </w:pPr>
            <w:r w:rsidRPr="0046527B">
              <w:t># contigs (&gt;= 5000 bp)</w:t>
            </w:r>
          </w:p>
        </w:tc>
        <w:tc>
          <w:tcPr>
            <w:tcW w:w="0" w:type="auto"/>
            <w:noWrap/>
            <w:hideMark/>
          </w:tcPr>
          <w:p w14:paraId="1367CD18" w14:textId="77777777" w:rsidR="00ED18CD" w:rsidRPr="0046527B" w:rsidRDefault="00ED18CD" w:rsidP="00615651">
            <w:pPr>
              <w:pStyle w:val="tabletext"/>
              <w:rPr>
                <w:b/>
              </w:rPr>
            </w:pPr>
            <w:r w:rsidRPr="0046527B">
              <w:t>8</w:t>
            </w:r>
          </w:p>
        </w:tc>
        <w:tc>
          <w:tcPr>
            <w:tcW w:w="0" w:type="auto"/>
            <w:noWrap/>
            <w:hideMark/>
          </w:tcPr>
          <w:p w14:paraId="1033D7C8" w14:textId="77777777" w:rsidR="00ED18CD" w:rsidRPr="0046527B" w:rsidRDefault="00ED18CD" w:rsidP="00615651">
            <w:pPr>
              <w:pStyle w:val="tabletext"/>
              <w:rPr>
                <w:b/>
              </w:rPr>
            </w:pPr>
            <w:r w:rsidRPr="0046527B">
              <w:t>8</w:t>
            </w:r>
          </w:p>
        </w:tc>
        <w:tc>
          <w:tcPr>
            <w:tcW w:w="0" w:type="auto"/>
            <w:noWrap/>
            <w:hideMark/>
          </w:tcPr>
          <w:p w14:paraId="2FE9C0C4" w14:textId="77777777" w:rsidR="00ED18CD" w:rsidRPr="0046527B" w:rsidRDefault="00ED18CD" w:rsidP="00615651">
            <w:pPr>
              <w:pStyle w:val="tabletext"/>
              <w:rPr>
                <w:b/>
              </w:rPr>
            </w:pPr>
            <w:r w:rsidRPr="0046527B">
              <w:t>9</w:t>
            </w:r>
          </w:p>
        </w:tc>
        <w:tc>
          <w:tcPr>
            <w:tcW w:w="0" w:type="auto"/>
            <w:noWrap/>
            <w:hideMark/>
          </w:tcPr>
          <w:p w14:paraId="3594E004" w14:textId="77777777" w:rsidR="00ED18CD" w:rsidRPr="0046527B" w:rsidRDefault="00ED18CD" w:rsidP="00615651">
            <w:pPr>
              <w:pStyle w:val="tabletext"/>
              <w:rPr>
                <w:b/>
              </w:rPr>
            </w:pPr>
            <w:r w:rsidRPr="0046527B">
              <w:t>7</w:t>
            </w:r>
          </w:p>
        </w:tc>
      </w:tr>
      <w:tr w:rsidR="00ED18CD" w:rsidRPr="0046527B" w14:paraId="120F6412" w14:textId="77777777" w:rsidTr="00615651">
        <w:tc>
          <w:tcPr>
            <w:tcW w:w="0" w:type="auto"/>
            <w:noWrap/>
            <w:hideMark/>
          </w:tcPr>
          <w:p w14:paraId="0A000E08" w14:textId="77777777" w:rsidR="00ED18CD" w:rsidRPr="0046527B" w:rsidRDefault="00ED18CD" w:rsidP="00615651">
            <w:pPr>
              <w:pStyle w:val="tabletext"/>
            </w:pPr>
            <w:r w:rsidRPr="0046527B">
              <w:t># contigs (&gt;= 10000 bp)</w:t>
            </w:r>
          </w:p>
        </w:tc>
        <w:tc>
          <w:tcPr>
            <w:tcW w:w="0" w:type="auto"/>
            <w:noWrap/>
            <w:hideMark/>
          </w:tcPr>
          <w:p w14:paraId="3F270D17" w14:textId="77777777" w:rsidR="00ED18CD" w:rsidRPr="0046527B" w:rsidRDefault="00ED18CD" w:rsidP="00615651">
            <w:pPr>
              <w:pStyle w:val="tabletext"/>
              <w:rPr>
                <w:b/>
              </w:rPr>
            </w:pPr>
            <w:r w:rsidRPr="0046527B">
              <w:t>8</w:t>
            </w:r>
          </w:p>
        </w:tc>
        <w:tc>
          <w:tcPr>
            <w:tcW w:w="0" w:type="auto"/>
            <w:noWrap/>
            <w:hideMark/>
          </w:tcPr>
          <w:p w14:paraId="582E106F" w14:textId="77777777" w:rsidR="00ED18CD" w:rsidRPr="0046527B" w:rsidRDefault="00ED18CD" w:rsidP="00615651">
            <w:pPr>
              <w:pStyle w:val="tabletext"/>
              <w:rPr>
                <w:b/>
              </w:rPr>
            </w:pPr>
            <w:r w:rsidRPr="0046527B">
              <w:t>8</w:t>
            </w:r>
          </w:p>
        </w:tc>
        <w:tc>
          <w:tcPr>
            <w:tcW w:w="0" w:type="auto"/>
            <w:noWrap/>
            <w:hideMark/>
          </w:tcPr>
          <w:p w14:paraId="7A394D6F" w14:textId="77777777" w:rsidR="00ED18CD" w:rsidRPr="0046527B" w:rsidRDefault="00ED18CD" w:rsidP="00615651">
            <w:pPr>
              <w:pStyle w:val="tabletext"/>
              <w:rPr>
                <w:b/>
              </w:rPr>
            </w:pPr>
            <w:r w:rsidRPr="0046527B">
              <w:t>9</w:t>
            </w:r>
          </w:p>
        </w:tc>
        <w:tc>
          <w:tcPr>
            <w:tcW w:w="0" w:type="auto"/>
            <w:noWrap/>
            <w:hideMark/>
          </w:tcPr>
          <w:p w14:paraId="035C96BC" w14:textId="77777777" w:rsidR="00ED18CD" w:rsidRPr="0046527B" w:rsidRDefault="00ED18CD" w:rsidP="00615651">
            <w:pPr>
              <w:pStyle w:val="tabletext"/>
              <w:rPr>
                <w:b/>
              </w:rPr>
            </w:pPr>
            <w:r w:rsidRPr="0046527B">
              <w:t>7</w:t>
            </w:r>
          </w:p>
        </w:tc>
      </w:tr>
      <w:tr w:rsidR="00ED18CD" w:rsidRPr="0046527B" w14:paraId="517D6DC2" w14:textId="77777777" w:rsidTr="00615651">
        <w:tc>
          <w:tcPr>
            <w:tcW w:w="0" w:type="auto"/>
            <w:noWrap/>
            <w:hideMark/>
          </w:tcPr>
          <w:p w14:paraId="737EBBBC" w14:textId="77777777" w:rsidR="00ED18CD" w:rsidRPr="0046527B" w:rsidRDefault="00ED18CD" w:rsidP="00615651">
            <w:pPr>
              <w:pStyle w:val="tabletext"/>
            </w:pPr>
            <w:r w:rsidRPr="0046527B">
              <w:t># contigs (&gt;= 25000 bp)</w:t>
            </w:r>
          </w:p>
        </w:tc>
        <w:tc>
          <w:tcPr>
            <w:tcW w:w="0" w:type="auto"/>
            <w:noWrap/>
            <w:hideMark/>
          </w:tcPr>
          <w:p w14:paraId="5FF51A26" w14:textId="77777777" w:rsidR="00ED18CD" w:rsidRPr="0046527B" w:rsidRDefault="00ED18CD" w:rsidP="00615651">
            <w:pPr>
              <w:pStyle w:val="tabletext"/>
              <w:rPr>
                <w:b/>
              </w:rPr>
            </w:pPr>
            <w:r w:rsidRPr="0046527B">
              <w:t>7</w:t>
            </w:r>
          </w:p>
        </w:tc>
        <w:tc>
          <w:tcPr>
            <w:tcW w:w="0" w:type="auto"/>
            <w:noWrap/>
            <w:hideMark/>
          </w:tcPr>
          <w:p w14:paraId="58F91193" w14:textId="77777777" w:rsidR="00ED18CD" w:rsidRPr="0046527B" w:rsidRDefault="00ED18CD" w:rsidP="00615651">
            <w:pPr>
              <w:pStyle w:val="tabletext"/>
              <w:rPr>
                <w:b/>
              </w:rPr>
            </w:pPr>
            <w:r w:rsidRPr="0046527B">
              <w:t>7</w:t>
            </w:r>
          </w:p>
        </w:tc>
        <w:tc>
          <w:tcPr>
            <w:tcW w:w="0" w:type="auto"/>
            <w:noWrap/>
            <w:hideMark/>
          </w:tcPr>
          <w:p w14:paraId="66241236" w14:textId="77777777" w:rsidR="00ED18CD" w:rsidRPr="0046527B" w:rsidRDefault="00ED18CD" w:rsidP="00615651">
            <w:pPr>
              <w:pStyle w:val="tabletext"/>
              <w:rPr>
                <w:b/>
              </w:rPr>
            </w:pPr>
            <w:r w:rsidRPr="0046527B">
              <w:t>8</w:t>
            </w:r>
          </w:p>
        </w:tc>
        <w:tc>
          <w:tcPr>
            <w:tcW w:w="0" w:type="auto"/>
            <w:noWrap/>
            <w:hideMark/>
          </w:tcPr>
          <w:p w14:paraId="10DB8B58" w14:textId="77777777" w:rsidR="00ED18CD" w:rsidRPr="0046527B" w:rsidRDefault="00ED18CD" w:rsidP="00615651">
            <w:pPr>
              <w:pStyle w:val="tabletext"/>
              <w:rPr>
                <w:b/>
              </w:rPr>
            </w:pPr>
            <w:r w:rsidRPr="0046527B">
              <w:t>6</w:t>
            </w:r>
          </w:p>
        </w:tc>
      </w:tr>
      <w:tr w:rsidR="00ED18CD" w:rsidRPr="0046527B" w14:paraId="17859CB4" w14:textId="77777777" w:rsidTr="00615651">
        <w:tc>
          <w:tcPr>
            <w:tcW w:w="0" w:type="auto"/>
            <w:noWrap/>
            <w:hideMark/>
          </w:tcPr>
          <w:p w14:paraId="53E88D8F" w14:textId="77777777" w:rsidR="00ED18CD" w:rsidRPr="0046527B" w:rsidRDefault="00ED18CD" w:rsidP="00615651">
            <w:pPr>
              <w:pStyle w:val="tabletext"/>
            </w:pPr>
            <w:r w:rsidRPr="0046527B">
              <w:t># contigs (&gt;= 50000 bp)</w:t>
            </w:r>
          </w:p>
        </w:tc>
        <w:tc>
          <w:tcPr>
            <w:tcW w:w="0" w:type="auto"/>
            <w:noWrap/>
            <w:hideMark/>
          </w:tcPr>
          <w:p w14:paraId="1B8B77E0" w14:textId="77777777" w:rsidR="00ED18CD" w:rsidRPr="0046527B" w:rsidRDefault="00ED18CD" w:rsidP="00615651">
            <w:pPr>
              <w:pStyle w:val="tabletext"/>
              <w:rPr>
                <w:b/>
              </w:rPr>
            </w:pPr>
            <w:r w:rsidRPr="0046527B">
              <w:t>7</w:t>
            </w:r>
          </w:p>
        </w:tc>
        <w:tc>
          <w:tcPr>
            <w:tcW w:w="0" w:type="auto"/>
            <w:noWrap/>
            <w:hideMark/>
          </w:tcPr>
          <w:p w14:paraId="50828672" w14:textId="77777777" w:rsidR="00ED18CD" w:rsidRPr="0046527B" w:rsidRDefault="00ED18CD" w:rsidP="00615651">
            <w:pPr>
              <w:pStyle w:val="tabletext"/>
              <w:rPr>
                <w:b/>
              </w:rPr>
            </w:pPr>
            <w:r w:rsidRPr="0046527B">
              <w:t>7</w:t>
            </w:r>
          </w:p>
        </w:tc>
        <w:tc>
          <w:tcPr>
            <w:tcW w:w="0" w:type="auto"/>
            <w:noWrap/>
            <w:hideMark/>
          </w:tcPr>
          <w:p w14:paraId="3A6C947D" w14:textId="77777777" w:rsidR="00ED18CD" w:rsidRPr="0046527B" w:rsidRDefault="00ED18CD" w:rsidP="00615651">
            <w:pPr>
              <w:pStyle w:val="tabletext"/>
              <w:rPr>
                <w:b/>
              </w:rPr>
            </w:pPr>
            <w:r w:rsidRPr="0046527B">
              <w:t>8</w:t>
            </w:r>
          </w:p>
        </w:tc>
        <w:tc>
          <w:tcPr>
            <w:tcW w:w="0" w:type="auto"/>
            <w:noWrap/>
            <w:hideMark/>
          </w:tcPr>
          <w:p w14:paraId="7289476A" w14:textId="77777777" w:rsidR="00ED18CD" w:rsidRPr="0046527B" w:rsidRDefault="00ED18CD" w:rsidP="00615651">
            <w:pPr>
              <w:pStyle w:val="tabletext"/>
              <w:rPr>
                <w:b/>
              </w:rPr>
            </w:pPr>
            <w:r w:rsidRPr="0046527B">
              <w:t>6</w:t>
            </w:r>
          </w:p>
        </w:tc>
      </w:tr>
      <w:tr w:rsidR="00ED18CD" w:rsidRPr="0046527B" w14:paraId="3FC51C5D" w14:textId="77777777" w:rsidTr="00615651">
        <w:tc>
          <w:tcPr>
            <w:tcW w:w="0" w:type="auto"/>
            <w:noWrap/>
            <w:hideMark/>
          </w:tcPr>
          <w:p w14:paraId="7BD96E25" w14:textId="77777777" w:rsidR="00ED18CD" w:rsidRPr="0046527B" w:rsidRDefault="00ED18CD" w:rsidP="00615651">
            <w:pPr>
              <w:pStyle w:val="tabletext"/>
            </w:pPr>
            <w:r w:rsidRPr="0046527B">
              <w:t>Largest contig</w:t>
            </w:r>
          </w:p>
        </w:tc>
        <w:tc>
          <w:tcPr>
            <w:tcW w:w="0" w:type="auto"/>
            <w:noWrap/>
            <w:hideMark/>
          </w:tcPr>
          <w:p w14:paraId="5F636997" w14:textId="77777777" w:rsidR="00ED18CD" w:rsidRPr="0046527B" w:rsidRDefault="00ED18CD" w:rsidP="00615651">
            <w:pPr>
              <w:pStyle w:val="tabletext"/>
              <w:rPr>
                <w:b/>
              </w:rPr>
            </w:pPr>
            <w:r w:rsidRPr="0046527B">
              <w:t>2233836</w:t>
            </w:r>
          </w:p>
        </w:tc>
        <w:tc>
          <w:tcPr>
            <w:tcW w:w="0" w:type="auto"/>
            <w:noWrap/>
            <w:hideMark/>
          </w:tcPr>
          <w:p w14:paraId="03D6B248" w14:textId="77777777" w:rsidR="00ED18CD" w:rsidRPr="0046527B" w:rsidRDefault="00ED18CD" w:rsidP="00615651">
            <w:pPr>
              <w:pStyle w:val="tabletext"/>
              <w:rPr>
                <w:b/>
              </w:rPr>
            </w:pPr>
            <w:r w:rsidRPr="0046527B">
              <w:t>2233835</w:t>
            </w:r>
          </w:p>
        </w:tc>
        <w:tc>
          <w:tcPr>
            <w:tcW w:w="0" w:type="auto"/>
            <w:noWrap/>
            <w:hideMark/>
          </w:tcPr>
          <w:p w14:paraId="5E822143" w14:textId="77777777" w:rsidR="00ED18CD" w:rsidRPr="0046527B" w:rsidRDefault="00ED18CD" w:rsidP="00615651">
            <w:pPr>
              <w:pStyle w:val="tabletext"/>
              <w:rPr>
                <w:b/>
              </w:rPr>
            </w:pPr>
            <w:r w:rsidRPr="0046527B">
              <w:t>2233835</w:t>
            </w:r>
          </w:p>
        </w:tc>
        <w:tc>
          <w:tcPr>
            <w:tcW w:w="0" w:type="auto"/>
            <w:noWrap/>
            <w:hideMark/>
          </w:tcPr>
          <w:p w14:paraId="4142EE84" w14:textId="77777777" w:rsidR="00ED18CD" w:rsidRPr="0046527B" w:rsidRDefault="00ED18CD" w:rsidP="00615651">
            <w:pPr>
              <w:pStyle w:val="tabletext"/>
              <w:rPr>
                <w:b/>
              </w:rPr>
            </w:pPr>
            <w:r w:rsidRPr="0046527B">
              <w:t>2061313</w:t>
            </w:r>
          </w:p>
        </w:tc>
      </w:tr>
      <w:tr w:rsidR="00ED18CD" w:rsidRPr="0046527B" w14:paraId="7DD01490" w14:textId="77777777" w:rsidTr="00615651">
        <w:tc>
          <w:tcPr>
            <w:tcW w:w="0" w:type="auto"/>
            <w:noWrap/>
            <w:hideMark/>
          </w:tcPr>
          <w:p w14:paraId="07DDF088" w14:textId="77777777" w:rsidR="00ED18CD" w:rsidRPr="0046527B" w:rsidRDefault="00ED18CD" w:rsidP="00615651">
            <w:pPr>
              <w:pStyle w:val="tabletext"/>
            </w:pPr>
            <w:r w:rsidRPr="0046527B">
              <w:t>Total length</w:t>
            </w:r>
          </w:p>
        </w:tc>
        <w:tc>
          <w:tcPr>
            <w:tcW w:w="0" w:type="auto"/>
            <w:noWrap/>
            <w:hideMark/>
          </w:tcPr>
          <w:p w14:paraId="68615597" w14:textId="77777777" w:rsidR="00ED18CD" w:rsidRPr="0046527B" w:rsidRDefault="00ED18CD" w:rsidP="00615651">
            <w:pPr>
              <w:pStyle w:val="tabletext"/>
              <w:rPr>
                <w:b/>
              </w:rPr>
            </w:pPr>
            <w:r w:rsidRPr="0046527B">
              <w:t>4203474</w:t>
            </w:r>
          </w:p>
        </w:tc>
        <w:tc>
          <w:tcPr>
            <w:tcW w:w="0" w:type="auto"/>
            <w:noWrap/>
            <w:hideMark/>
          </w:tcPr>
          <w:p w14:paraId="791D66EE" w14:textId="77777777" w:rsidR="00ED18CD" w:rsidRPr="0046527B" w:rsidRDefault="00ED18CD" w:rsidP="00615651">
            <w:pPr>
              <w:pStyle w:val="tabletext"/>
              <w:rPr>
                <w:b/>
              </w:rPr>
            </w:pPr>
            <w:r w:rsidRPr="0046527B">
              <w:t>4202775</w:t>
            </w:r>
          </w:p>
        </w:tc>
        <w:tc>
          <w:tcPr>
            <w:tcW w:w="0" w:type="auto"/>
            <w:noWrap/>
            <w:hideMark/>
          </w:tcPr>
          <w:p w14:paraId="7802B9EF" w14:textId="77777777" w:rsidR="00ED18CD" w:rsidRPr="0046527B" w:rsidRDefault="00ED18CD" w:rsidP="00615651">
            <w:pPr>
              <w:pStyle w:val="tabletext"/>
              <w:rPr>
                <w:b/>
              </w:rPr>
            </w:pPr>
            <w:r w:rsidRPr="0046527B">
              <w:t>4202331</w:t>
            </w:r>
          </w:p>
        </w:tc>
        <w:tc>
          <w:tcPr>
            <w:tcW w:w="0" w:type="auto"/>
            <w:noWrap/>
            <w:hideMark/>
          </w:tcPr>
          <w:p w14:paraId="1BA4013C" w14:textId="77777777" w:rsidR="00ED18CD" w:rsidRPr="0046527B" w:rsidRDefault="00ED18CD" w:rsidP="00615651">
            <w:pPr>
              <w:pStyle w:val="tabletext"/>
              <w:rPr>
                <w:b/>
              </w:rPr>
            </w:pPr>
            <w:r w:rsidRPr="0046527B">
              <w:t>3891334</w:t>
            </w:r>
          </w:p>
        </w:tc>
      </w:tr>
      <w:tr w:rsidR="00ED18CD" w:rsidRPr="0046527B" w14:paraId="7FBBBC71" w14:textId="77777777" w:rsidTr="00615651">
        <w:tc>
          <w:tcPr>
            <w:tcW w:w="0" w:type="auto"/>
            <w:noWrap/>
            <w:hideMark/>
          </w:tcPr>
          <w:p w14:paraId="32B1DA3D" w14:textId="77777777" w:rsidR="00ED18CD" w:rsidRPr="0046527B" w:rsidRDefault="00ED18CD" w:rsidP="00615651">
            <w:pPr>
              <w:pStyle w:val="tabletext"/>
            </w:pPr>
            <w:r w:rsidRPr="0046527B">
              <w:t>Total length (&gt;= 0 bp)</w:t>
            </w:r>
          </w:p>
        </w:tc>
        <w:tc>
          <w:tcPr>
            <w:tcW w:w="0" w:type="auto"/>
            <w:noWrap/>
            <w:hideMark/>
          </w:tcPr>
          <w:p w14:paraId="6C0E2ECC" w14:textId="77777777" w:rsidR="00ED18CD" w:rsidRPr="0046527B" w:rsidRDefault="00ED18CD" w:rsidP="00615651">
            <w:pPr>
              <w:pStyle w:val="tabletext"/>
              <w:rPr>
                <w:b/>
              </w:rPr>
            </w:pPr>
            <w:r w:rsidRPr="0046527B">
              <w:t>4213899</w:t>
            </w:r>
          </w:p>
        </w:tc>
        <w:tc>
          <w:tcPr>
            <w:tcW w:w="0" w:type="auto"/>
            <w:noWrap/>
            <w:hideMark/>
          </w:tcPr>
          <w:p w14:paraId="772643BD" w14:textId="77777777" w:rsidR="00ED18CD" w:rsidRPr="0046527B" w:rsidRDefault="00ED18CD" w:rsidP="00615651">
            <w:pPr>
              <w:pStyle w:val="tabletext"/>
              <w:rPr>
                <w:b/>
              </w:rPr>
            </w:pPr>
            <w:r w:rsidRPr="0046527B">
              <w:t>4207978</w:t>
            </w:r>
          </w:p>
        </w:tc>
        <w:tc>
          <w:tcPr>
            <w:tcW w:w="0" w:type="auto"/>
            <w:noWrap/>
            <w:hideMark/>
          </w:tcPr>
          <w:p w14:paraId="12019EC7" w14:textId="77777777" w:rsidR="00ED18CD" w:rsidRPr="0046527B" w:rsidRDefault="00ED18CD" w:rsidP="00615651">
            <w:pPr>
              <w:pStyle w:val="tabletext"/>
              <w:rPr>
                <w:b/>
              </w:rPr>
            </w:pPr>
            <w:r w:rsidRPr="0046527B">
              <w:t>4206541</w:t>
            </w:r>
          </w:p>
        </w:tc>
        <w:tc>
          <w:tcPr>
            <w:tcW w:w="0" w:type="auto"/>
            <w:noWrap/>
            <w:hideMark/>
          </w:tcPr>
          <w:p w14:paraId="6334E82C" w14:textId="77777777" w:rsidR="00ED18CD" w:rsidRPr="0046527B" w:rsidRDefault="00ED18CD" w:rsidP="00615651">
            <w:pPr>
              <w:pStyle w:val="tabletext"/>
              <w:rPr>
                <w:b/>
              </w:rPr>
            </w:pPr>
            <w:r w:rsidRPr="0046527B">
              <w:t>3902642</w:t>
            </w:r>
          </w:p>
        </w:tc>
      </w:tr>
      <w:tr w:rsidR="00ED18CD" w:rsidRPr="0046527B" w14:paraId="353C9A7F" w14:textId="77777777" w:rsidTr="00615651">
        <w:tc>
          <w:tcPr>
            <w:tcW w:w="0" w:type="auto"/>
            <w:noWrap/>
            <w:hideMark/>
          </w:tcPr>
          <w:p w14:paraId="603940CC" w14:textId="77777777" w:rsidR="00ED18CD" w:rsidRPr="0046527B" w:rsidRDefault="00ED18CD" w:rsidP="00615651">
            <w:pPr>
              <w:pStyle w:val="tabletext"/>
            </w:pPr>
            <w:r w:rsidRPr="0046527B">
              <w:t>Total length (&gt;= 1000 bp)</w:t>
            </w:r>
          </w:p>
        </w:tc>
        <w:tc>
          <w:tcPr>
            <w:tcW w:w="0" w:type="auto"/>
            <w:noWrap/>
            <w:hideMark/>
          </w:tcPr>
          <w:p w14:paraId="0F77B4CB" w14:textId="77777777" w:rsidR="00ED18CD" w:rsidRPr="0046527B" w:rsidRDefault="00ED18CD" w:rsidP="00615651">
            <w:pPr>
              <w:pStyle w:val="tabletext"/>
              <w:rPr>
                <w:b/>
              </w:rPr>
            </w:pPr>
            <w:r w:rsidRPr="0046527B">
              <w:t>4200517</w:t>
            </w:r>
          </w:p>
        </w:tc>
        <w:tc>
          <w:tcPr>
            <w:tcW w:w="0" w:type="auto"/>
            <w:noWrap/>
            <w:hideMark/>
          </w:tcPr>
          <w:p w14:paraId="7E5F8BAF" w14:textId="77777777" w:rsidR="00ED18CD" w:rsidRPr="0046527B" w:rsidRDefault="00ED18CD" w:rsidP="00615651">
            <w:pPr>
              <w:pStyle w:val="tabletext"/>
              <w:rPr>
                <w:b/>
              </w:rPr>
            </w:pPr>
            <w:r w:rsidRPr="0046527B">
              <w:t>4200358</w:t>
            </w:r>
          </w:p>
        </w:tc>
        <w:tc>
          <w:tcPr>
            <w:tcW w:w="0" w:type="auto"/>
            <w:noWrap/>
            <w:hideMark/>
          </w:tcPr>
          <w:p w14:paraId="327EC4C4" w14:textId="77777777" w:rsidR="00ED18CD" w:rsidRPr="0046527B" w:rsidRDefault="00ED18CD" w:rsidP="00615651">
            <w:pPr>
              <w:pStyle w:val="tabletext"/>
              <w:rPr>
                <w:b/>
              </w:rPr>
            </w:pPr>
            <w:r w:rsidRPr="0046527B">
              <w:t>4199939</w:t>
            </w:r>
          </w:p>
        </w:tc>
        <w:tc>
          <w:tcPr>
            <w:tcW w:w="0" w:type="auto"/>
            <w:noWrap/>
            <w:hideMark/>
          </w:tcPr>
          <w:p w14:paraId="444F6759" w14:textId="77777777" w:rsidR="00ED18CD" w:rsidRPr="0046527B" w:rsidRDefault="00ED18CD" w:rsidP="00615651">
            <w:pPr>
              <w:pStyle w:val="tabletext"/>
              <w:rPr>
                <w:b/>
              </w:rPr>
            </w:pPr>
            <w:r w:rsidRPr="0046527B">
              <w:t>3890670</w:t>
            </w:r>
          </w:p>
        </w:tc>
      </w:tr>
      <w:tr w:rsidR="00ED18CD" w:rsidRPr="0046527B" w14:paraId="76F32E26" w14:textId="77777777" w:rsidTr="00615651">
        <w:tc>
          <w:tcPr>
            <w:tcW w:w="0" w:type="auto"/>
            <w:noWrap/>
            <w:hideMark/>
          </w:tcPr>
          <w:p w14:paraId="70FFD9D1" w14:textId="77777777" w:rsidR="00ED18CD" w:rsidRPr="0046527B" w:rsidRDefault="00ED18CD" w:rsidP="00615651">
            <w:pPr>
              <w:pStyle w:val="tabletext"/>
            </w:pPr>
            <w:r w:rsidRPr="0046527B">
              <w:t>Total length (&gt;= 5000 bp)</w:t>
            </w:r>
          </w:p>
        </w:tc>
        <w:tc>
          <w:tcPr>
            <w:tcW w:w="0" w:type="auto"/>
            <w:noWrap/>
            <w:hideMark/>
          </w:tcPr>
          <w:p w14:paraId="22542568" w14:textId="77777777" w:rsidR="00ED18CD" w:rsidRPr="0046527B" w:rsidRDefault="00ED18CD" w:rsidP="00615651">
            <w:pPr>
              <w:pStyle w:val="tabletext"/>
              <w:rPr>
                <w:b/>
              </w:rPr>
            </w:pPr>
            <w:r w:rsidRPr="0046527B">
              <w:t>4192636</w:t>
            </w:r>
          </w:p>
        </w:tc>
        <w:tc>
          <w:tcPr>
            <w:tcW w:w="0" w:type="auto"/>
            <w:noWrap/>
            <w:hideMark/>
          </w:tcPr>
          <w:p w14:paraId="112BD1A3" w14:textId="77777777" w:rsidR="00ED18CD" w:rsidRPr="0046527B" w:rsidRDefault="00ED18CD" w:rsidP="00615651">
            <w:pPr>
              <w:pStyle w:val="tabletext"/>
              <w:rPr>
                <w:b/>
              </w:rPr>
            </w:pPr>
            <w:r w:rsidRPr="0046527B">
              <w:t>4192415</w:t>
            </w:r>
          </w:p>
        </w:tc>
        <w:tc>
          <w:tcPr>
            <w:tcW w:w="0" w:type="auto"/>
            <w:noWrap/>
            <w:hideMark/>
          </w:tcPr>
          <w:p w14:paraId="59161F4C" w14:textId="77777777" w:rsidR="00ED18CD" w:rsidRPr="0046527B" w:rsidRDefault="00ED18CD" w:rsidP="00615651">
            <w:pPr>
              <w:pStyle w:val="tabletext"/>
              <w:rPr>
                <w:b/>
              </w:rPr>
            </w:pPr>
            <w:r w:rsidRPr="0046527B">
              <w:t>4192079</w:t>
            </w:r>
          </w:p>
        </w:tc>
        <w:tc>
          <w:tcPr>
            <w:tcW w:w="0" w:type="auto"/>
            <w:noWrap/>
            <w:hideMark/>
          </w:tcPr>
          <w:p w14:paraId="40BB9295" w14:textId="77777777" w:rsidR="00ED18CD" w:rsidRPr="0046527B" w:rsidRDefault="00ED18CD" w:rsidP="00615651">
            <w:pPr>
              <w:pStyle w:val="tabletext"/>
              <w:rPr>
                <w:b/>
              </w:rPr>
            </w:pPr>
            <w:r w:rsidRPr="0046527B">
              <w:t>3885132</w:t>
            </w:r>
          </w:p>
        </w:tc>
      </w:tr>
      <w:tr w:rsidR="00ED18CD" w:rsidRPr="0046527B" w14:paraId="02745663" w14:textId="77777777" w:rsidTr="00615651">
        <w:tc>
          <w:tcPr>
            <w:tcW w:w="0" w:type="auto"/>
            <w:noWrap/>
            <w:hideMark/>
          </w:tcPr>
          <w:p w14:paraId="6A3E67B4" w14:textId="77777777" w:rsidR="00ED18CD" w:rsidRPr="0046527B" w:rsidRDefault="00ED18CD" w:rsidP="00615651">
            <w:pPr>
              <w:pStyle w:val="tabletext"/>
            </w:pPr>
            <w:r w:rsidRPr="0046527B">
              <w:t>Total length (&gt;= 10000 bp)</w:t>
            </w:r>
          </w:p>
        </w:tc>
        <w:tc>
          <w:tcPr>
            <w:tcW w:w="0" w:type="auto"/>
            <w:noWrap/>
            <w:hideMark/>
          </w:tcPr>
          <w:p w14:paraId="771D66FD" w14:textId="77777777" w:rsidR="00ED18CD" w:rsidRPr="0046527B" w:rsidRDefault="00ED18CD" w:rsidP="00615651">
            <w:pPr>
              <w:pStyle w:val="tabletext"/>
              <w:rPr>
                <w:b/>
              </w:rPr>
            </w:pPr>
            <w:r w:rsidRPr="0046527B">
              <w:t>4192636</w:t>
            </w:r>
          </w:p>
        </w:tc>
        <w:tc>
          <w:tcPr>
            <w:tcW w:w="0" w:type="auto"/>
            <w:noWrap/>
            <w:hideMark/>
          </w:tcPr>
          <w:p w14:paraId="3E04E8C1" w14:textId="77777777" w:rsidR="00ED18CD" w:rsidRPr="0046527B" w:rsidRDefault="00ED18CD" w:rsidP="00615651">
            <w:pPr>
              <w:pStyle w:val="tabletext"/>
              <w:rPr>
                <w:b/>
              </w:rPr>
            </w:pPr>
            <w:r w:rsidRPr="0046527B">
              <w:t>4192415</w:t>
            </w:r>
          </w:p>
        </w:tc>
        <w:tc>
          <w:tcPr>
            <w:tcW w:w="0" w:type="auto"/>
            <w:noWrap/>
            <w:hideMark/>
          </w:tcPr>
          <w:p w14:paraId="5D61FCDE" w14:textId="77777777" w:rsidR="00ED18CD" w:rsidRPr="0046527B" w:rsidRDefault="00ED18CD" w:rsidP="00615651">
            <w:pPr>
              <w:pStyle w:val="tabletext"/>
              <w:rPr>
                <w:b/>
              </w:rPr>
            </w:pPr>
            <w:r w:rsidRPr="0046527B">
              <w:t>4192079</w:t>
            </w:r>
          </w:p>
        </w:tc>
        <w:tc>
          <w:tcPr>
            <w:tcW w:w="0" w:type="auto"/>
            <w:noWrap/>
            <w:hideMark/>
          </w:tcPr>
          <w:p w14:paraId="132EB8CD" w14:textId="77777777" w:rsidR="00ED18CD" w:rsidRPr="0046527B" w:rsidRDefault="00ED18CD" w:rsidP="00615651">
            <w:pPr>
              <w:pStyle w:val="tabletext"/>
              <w:rPr>
                <w:b/>
              </w:rPr>
            </w:pPr>
            <w:r w:rsidRPr="0046527B">
              <w:t>3885132</w:t>
            </w:r>
          </w:p>
        </w:tc>
      </w:tr>
      <w:tr w:rsidR="00ED18CD" w:rsidRPr="0046527B" w14:paraId="0F896786" w14:textId="77777777" w:rsidTr="00615651">
        <w:tc>
          <w:tcPr>
            <w:tcW w:w="0" w:type="auto"/>
            <w:noWrap/>
            <w:hideMark/>
          </w:tcPr>
          <w:p w14:paraId="4422B323" w14:textId="77777777" w:rsidR="00ED18CD" w:rsidRPr="0046527B" w:rsidRDefault="00ED18CD" w:rsidP="00615651">
            <w:pPr>
              <w:pStyle w:val="tabletext"/>
            </w:pPr>
            <w:r w:rsidRPr="0046527B">
              <w:t>Total length (&gt;= 25000 bp)</w:t>
            </w:r>
          </w:p>
        </w:tc>
        <w:tc>
          <w:tcPr>
            <w:tcW w:w="0" w:type="auto"/>
            <w:noWrap/>
            <w:hideMark/>
          </w:tcPr>
          <w:p w14:paraId="023F0EC7" w14:textId="77777777" w:rsidR="00ED18CD" w:rsidRPr="0046527B" w:rsidRDefault="00ED18CD" w:rsidP="00615651">
            <w:pPr>
              <w:pStyle w:val="tabletext"/>
              <w:rPr>
                <w:b/>
              </w:rPr>
            </w:pPr>
            <w:r w:rsidRPr="0046527B">
              <w:t>4175744</w:t>
            </w:r>
          </w:p>
        </w:tc>
        <w:tc>
          <w:tcPr>
            <w:tcW w:w="0" w:type="auto"/>
            <w:noWrap/>
            <w:hideMark/>
          </w:tcPr>
          <w:p w14:paraId="4826903B" w14:textId="77777777" w:rsidR="00ED18CD" w:rsidRPr="0046527B" w:rsidRDefault="00ED18CD" w:rsidP="00615651">
            <w:pPr>
              <w:pStyle w:val="tabletext"/>
              <w:rPr>
                <w:b/>
              </w:rPr>
            </w:pPr>
            <w:r w:rsidRPr="0046527B">
              <w:t>4175523</w:t>
            </w:r>
          </w:p>
        </w:tc>
        <w:tc>
          <w:tcPr>
            <w:tcW w:w="0" w:type="auto"/>
            <w:noWrap/>
            <w:hideMark/>
          </w:tcPr>
          <w:p w14:paraId="0A77FA29" w14:textId="77777777" w:rsidR="00ED18CD" w:rsidRPr="0046527B" w:rsidRDefault="00ED18CD" w:rsidP="00615651">
            <w:pPr>
              <w:pStyle w:val="tabletext"/>
              <w:rPr>
                <w:b/>
              </w:rPr>
            </w:pPr>
            <w:r w:rsidRPr="0046527B">
              <w:t>4175187</w:t>
            </w:r>
          </w:p>
        </w:tc>
        <w:tc>
          <w:tcPr>
            <w:tcW w:w="0" w:type="auto"/>
            <w:noWrap/>
            <w:hideMark/>
          </w:tcPr>
          <w:p w14:paraId="37C4AF64" w14:textId="77777777" w:rsidR="00ED18CD" w:rsidRPr="0046527B" w:rsidRDefault="00ED18CD" w:rsidP="00615651">
            <w:pPr>
              <w:pStyle w:val="tabletext"/>
              <w:rPr>
                <w:b/>
              </w:rPr>
            </w:pPr>
            <w:r w:rsidRPr="0046527B">
              <w:t>3868234</w:t>
            </w:r>
          </w:p>
        </w:tc>
      </w:tr>
      <w:tr w:rsidR="00ED18CD" w:rsidRPr="0046527B" w14:paraId="293FBA0C" w14:textId="77777777" w:rsidTr="00615651">
        <w:tc>
          <w:tcPr>
            <w:tcW w:w="0" w:type="auto"/>
            <w:noWrap/>
            <w:hideMark/>
          </w:tcPr>
          <w:p w14:paraId="25552B24" w14:textId="77777777" w:rsidR="00ED18CD" w:rsidRPr="0046527B" w:rsidRDefault="00ED18CD" w:rsidP="00615651">
            <w:pPr>
              <w:pStyle w:val="tabletext"/>
            </w:pPr>
            <w:r w:rsidRPr="0046527B">
              <w:t>Total length (&gt;= 50000 bp)</w:t>
            </w:r>
          </w:p>
        </w:tc>
        <w:tc>
          <w:tcPr>
            <w:tcW w:w="0" w:type="auto"/>
            <w:noWrap/>
            <w:hideMark/>
          </w:tcPr>
          <w:p w14:paraId="4F64C50A" w14:textId="77777777" w:rsidR="00ED18CD" w:rsidRPr="0046527B" w:rsidRDefault="00ED18CD" w:rsidP="00615651">
            <w:pPr>
              <w:pStyle w:val="tabletext"/>
              <w:rPr>
                <w:b/>
              </w:rPr>
            </w:pPr>
            <w:r w:rsidRPr="0046527B">
              <w:t>4175744</w:t>
            </w:r>
          </w:p>
        </w:tc>
        <w:tc>
          <w:tcPr>
            <w:tcW w:w="0" w:type="auto"/>
            <w:noWrap/>
            <w:hideMark/>
          </w:tcPr>
          <w:p w14:paraId="67E7FCFA" w14:textId="77777777" w:rsidR="00ED18CD" w:rsidRPr="0046527B" w:rsidRDefault="00ED18CD" w:rsidP="00615651">
            <w:pPr>
              <w:pStyle w:val="tabletext"/>
              <w:rPr>
                <w:b/>
              </w:rPr>
            </w:pPr>
            <w:r w:rsidRPr="0046527B">
              <w:t>4175523</w:t>
            </w:r>
          </w:p>
        </w:tc>
        <w:tc>
          <w:tcPr>
            <w:tcW w:w="0" w:type="auto"/>
            <w:noWrap/>
            <w:hideMark/>
          </w:tcPr>
          <w:p w14:paraId="49E0F5AF" w14:textId="77777777" w:rsidR="00ED18CD" w:rsidRPr="0046527B" w:rsidRDefault="00ED18CD" w:rsidP="00615651">
            <w:pPr>
              <w:pStyle w:val="tabletext"/>
              <w:rPr>
                <w:b/>
              </w:rPr>
            </w:pPr>
            <w:r w:rsidRPr="0046527B">
              <w:t>4175187</w:t>
            </w:r>
          </w:p>
        </w:tc>
        <w:tc>
          <w:tcPr>
            <w:tcW w:w="0" w:type="auto"/>
            <w:noWrap/>
            <w:hideMark/>
          </w:tcPr>
          <w:p w14:paraId="563E25DF" w14:textId="77777777" w:rsidR="00ED18CD" w:rsidRPr="0046527B" w:rsidRDefault="00ED18CD" w:rsidP="00615651">
            <w:pPr>
              <w:pStyle w:val="tabletext"/>
              <w:rPr>
                <w:b/>
              </w:rPr>
            </w:pPr>
            <w:r w:rsidRPr="0046527B">
              <w:t>3868234</w:t>
            </w:r>
          </w:p>
        </w:tc>
      </w:tr>
      <w:tr w:rsidR="00ED18CD" w:rsidRPr="0046527B" w14:paraId="1598F356" w14:textId="77777777" w:rsidTr="00615651">
        <w:tc>
          <w:tcPr>
            <w:tcW w:w="0" w:type="auto"/>
            <w:noWrap/>
            <w:hideMark/>
          </w:tcPr>
          <w:p w14:paraId="0CD136A1" w14:textId="77777777" w:rsidR="00ED18CD" w:rsidRPr="0046527B" w:rsidRDefault="00ED18CD" w:rsidP="00615651">
            <w:pPr>
              <w:pStyle w:val="tabletext"/>
            </w:pPr>
            <w:r w:rsidRPr="0046527B">
              <w:t>N50</w:t>
            </w:r>
          </w:p>
        </w:tc>
        <w:tc>
          <w:tcPr>
            <w:tcW w:w="0" w:type="auto"/>
            <w:noWrap/>
            <w:hideMark/>
          </w:tcPr>
          <w:p w14:paraId="512970EA" w14:textId="77777777" w:rsidR="00ED18CD" w:rsidRPr="0046527B" w:rsidRDefault="00ED18CD" w:rsidP="00615651">
            <w:pPr>
              <w:pStyle w:val="tabletext"/>
              <w:rPr>
                <w:b/>
              </w:rPr>
            </w:pPr>
            <w:r w:rsidRPr="0046527B">
              <w:t>2233836</w:t>
            </w:r>
          </w:p>
        </w:tc>
        <w:tc>
          <w:tcPr>
            <w:tcW w:w="0" w:type="auto"/>
            <w:noWrap/>
            <w:hideMark/>
          </w:tcPr>
          <w:p w14:paraId="3DDDA437" w14:textId="77777777" w:rsidR="00ED18CD" w:rsidRPr="0046527B" w:rsidRDefault="00ED18CD" w:rsidP="00615651">
            <w:pPr>
              <w:pStyle w:val="tabletext"/>
              <w:rPr>
                <w:b/>
              </w:rPr>
            </w:pPr>
            <w:r w:rsidRPr="0046527B">
              <w:t>2233835</w:t>
            </w:r>
          </w:p>
        </w:tc>
        <w:tc>
          <w:tcPr>
            <w:tcW w:w="0" w:type="auto"/>
            <w:noWrap/>
            <w:hideMark/>
          </w:tcPr>
          <w:p w14:paraId="7AF19856" w14:textId="77777777" w:rsidR="00ED18CD" w:rsidRPr="0046527B" w:rsidRDefault="00ED18CD" w:rsidP="00615651">
            <w:pPr>
              <w:pStyle w:val="tabletext"/>
              <w:rPr>
                <w:b/>
              </w:rPr>
            </w:pPr>
            <w:r w:rsidRPr="0046527B">
              <w:t>2233835</w:t>
            </w:r>
          </w:p>
        </w:tc>
        <w:tc>
          <w:tcPr>
            <w:tcW w:w="0" w:type="auto"/>
            <w:noWrap/>
            <w:hideMark/>
          </w:tcPr>
          <w:p w14:paraId="216E0A96" w14:textId="77777777" w:rsidR="00ED18CD" w:rsidRPr="0046527B" w:rsidRDefault="00ED18CD" w:rsidP="00615651">
            <w:pPr>
              <w:pStyle w:val="tabletext"/>
              <w:rPr>
                <w:b/>
              </w:rPr>
            </w:pPr>
            <w:r w:rsidRPr="0046527B">
              <w:t>2061313</w:t>
            </w:r>
          </w:p>
        </w:tc>
      </w:tr>
      <w:tr w:rsidR="00ED18CD" w:rsidRPr="0046527B" w14:paraId="0AD3205F" w14:textId="77777777" w:rsidTr="00615651">
        <w:tc>
          <w:tcPr>
            <w:tcW w:w="0" w:type="auto"/>
            <w:noWrap/>
            <w:hideMark/>
          </w:tcPr>
          <w:p w14:paraId="27BBF1BA" w14:textId="77777777" w:rsidR="00ED18CD" w:rsidRPr="0046527B" w:rsidRDefault="00ED18CD" w:rsidP="00615651">
            <w:pPr>
              <w:pStyle w:val="tabletext"/>
            </w:pPr>
            <w:r w:rsidRPr="0046527B">
              <w:t>N75</w:t>
            </w:r>
          </w:p>
        </w:tc>
        <w:tc>
          <w:tcPr>
            <w:tcW w:w="0" w:type="auto"/>
            <w:noWrap/>
            <w:hideMark/>
          </w:tcPr>
          <w:p w14:paraId="70352AFC" w14:textId="77777777" w:rsidR="00ED18CD" w:rsidRPr="0046527B" w:rsidRDefault="00ED18CD" w:rsidP="00615651">
            <w:pPr>
              <w:pStyle w:val="tabletext"/>
              <w:rPr>
                <w:b/>
              </w:rPr>
            </w:pPr>
            <w:r w:rsidRPr="0046527B">
              <w:t>488218</w:t>
            </w:r>
          </w:p>
        </w:tc>
        <w:tc>
          <w:tcPr>
            <w:tcW w:w="0" w:type="auto"/>
            <w:noWrap/>
            <w:hideMark/>
          </w:tcPr>
          <w:p w14:paraId="42BEEB26" w14:textId="77777777" w:rsidR="00ED18CD" w:rsidRPr="0046527B" w:rsidRDefault="00ED18CD" w:rsidP="00615651">
            <w:pPr>
              <w:pStyle w:val="tabletext"/>
              <w:rPr>
                <w:b/>
              </w:rPr>
            </w:pPr>
            <w:r w:rsidRPr="0046527B">
              <w:t>488218</w:t>
            </w:r>
          </w:p>
        </w:tc>
        <w:tc>
          <w:tcPr>
            <w:tcW w:w="0" w:type="auto"/>
            <w:noWrap/>
            <w:hideMark/>
          </w:tcPr>
          <w:p w14:paraId="314FF655" w14:textId="77777777" w:rsidR="00ED18CD" w:rsidRPr="0046527B" w:rsidRDefault="00ED18CD" w:rsidP="00615651">
            <w:pPr>
              <w:pStyle w:val="tabletext"/>
              <w:rPr>
                <w:b/>
              </w:rPr>
            </w:pPr>
            <w:r w:rsidRPr="0046527B">
              <w:t>488307</w:t>
            </w:r>
          </w:p>
        </w:tc>
        <w:tc>
          <w:tcPr>
            <w:tcW w:w="0" w:type="auto"/>
            <w:noWrap/>
            <w:hideMark/>
          </w:tcPr>
          <w:p w14:paraId="63A9F970" w14:textId="77777777" w:rsidR="00ED18CD" w:rsidRPr="0046527B" w:rsidRDefault="00ED18CD" w:rsidP="00615651">
            <w:pPr>
              <w:pStyle w:val="tabletext"/>
              <w:rPr>
                <w:b/>
              </w:rPr>
            </w:pPr>
            <w:r w:rsidRPr="0046527B">
              <w:t>1012020</w:t>
            </w:r>
          </w:p>
        </w:tc>
      </w:tr>
      <w:tr w:rsidR="00ED18CD" w:rsidRPr="0046527B" w14:paraId="464196A8" w14:textId="77777777" w:rsidTr="00615651">
        <w:tc>
          <w:tcPr>
            <w:tcW w:w="0" w:type="auto"/>
            <w:noWrap/>
            <w:hideMark/>
          </w:tcPr>
          <w:p w14:paraId="608D9874" w14:textId="77777777" w:rsidR="00ED18CD" w:rsidRPr="0046527B" w:rsidRDefault="00ED18CD" w:rsidP="00615651">
            <w:pPr>
              <w:pStyle w:val="tabletext"/>
            </w:pPr>
            <w:r w:rsidRPr="0046527B">
              <w:t>L50</w:t>
            </w:r>
          </w:p>
        </w:tc>
        <w:tc>
          <w:tcPr>
            <w:tcW w:w="0" w:type="auto"/>
            <w:noWrap/>
            <w:hideMark/>
          </w:tcPr>
          <w:p w14:paraId="331E7FF8" w14:textId="77777777" w:rsidR="00ED18CD" w:rsidRPr="0046527B" w:rsidRDefault="00ED18CD" w:rsidP="00615651">
            <w:pPr>
              <w:pStyle w:val="tabletext"/>
              <w:rPr>
                <w:b/>
              </w:rPr>
            </w:pPr>
            <w:r w:rsidRPr="0046527B">
              <w:t>1</w:t>
            </w:r>
          </w:p>
        </w:tc>
        <w:tc>
          <w:tcPr>
            <w:tcW w:w="0" w:type="auto"/>
            <w:noWrap/>
            <w:hideMark/>
          </w:tcPr>
          <w:p w14:paraId="3420212A" w14:textId="77777777" w:rsidR="00ED18CD" w:rsidRPr="0046527B" w:rsidRDefault="00ED18CD" w:rsidP="00615651">
            <w:pPr>
              <w:pStyle w:val="tabletext"/>
              <w:rPr>
                <w:b/>
              </w:rPr>
            </w:pPr>
            <w:r w:rsidRPr="0046527B">
              <w:t>1</w:t>
            </w:r>
          </w:p>
        </w:tc>
        <w:tc>
          <w:tcPr>
            <w:tcW w:w="0" w:type="auto"/>
            <w:noWrap/>
            <w:hideMark/>
          </w:tcPr>
          <w:p w14:paraId="4FA51A74" w14:textId="77777777" w:rsidR="00ED18CD" w:rsidRPr="0046527B" w:rsidRDefault="00ED18CD" w:rsidP="00615651">
            <w:pPr>
              <w:pStyle w:val="tabletext"/>
              <w:rPr>
                <w:b/>
              </w:rPr>
            </w:pPr>
            <w:r w:rsidRPr="0046527B">
              <w:t>1</w:t>
            </w:r>
          </w:p>
        </w:tc>
        <w:tc>
          <w:tcPr>
            <w:tcW w:w="0" w:type="auto"/>
            <w:noWrap/>
            <w:hideMark/>
          </w:tcPr>
          <w:p w14:paraId="0BF4B7F3" w14:textId="77777777" w:rsidR="00ED18CD" w:rsidRPr="0046527B" w:rsidRDefault="00ED18CD" w:rsidP="00615651">
            <w:pPr>
              <w:pStyle w:val="tabletext"/>
              <w:rPr>
                <w:b/>
              </w:rPr>
            </w:pPr>
            <w:r w:rsidRPr="0046527B">
              <w:t>1</w:t>
            </w:r>
          </w:p>
        </w:tc>
      </w:tr>
      <w:tr w:rsidR="00ED18CD" w:rsidRPr="0046527B" w14:paraId="0657BEC6" w14:textId="77777777" w:rsidTr="00615651">
        <w:tc>
          <w:tcPr>
            <w:tcW w:w="0" w:type="auto"/>
            <w:noWrap/>
            <w:hideMark/>
          </w:tcPr>
          <w:p w14:paraId="5D3D7968" w14:textId="77777777" w:rsidR="00ED18CD" w:rsidRPr="0046527B" w:rsidRDefault="00ED18CD" w:rsidP="00615651">
            <w:pPr>
              <w:pStyle w:val="tabletext"/>
            </w:pPr>
            <w:r w:rsidRPr="0046527B">
              <w:t>L75</w:t>
            </w:r>
          </w:p>
        </w:tc>
        <w:tc>
          <w:tcPr>
            <w:tcW w:w="0" w:type="auto"/>
            <w:noWrap/>
            <w:hideMark/>
          </w:tcPr>
          <w:p w14:paraId="1A676479" w14:textId="77777777" w:rsidR="00ED18CD" w:rsidRPr="0046527B" w:rsidRDefault="00ED18CD" w:rsidP="00615651">
            <w:pPr>
              <w:pStyle w:val="tabletext"/>
              <w:rPr>
                <w:b/>
              </w:rPr>
            </w:pPr>
            <w:r w:rsidRPr="0046527B">
              <w:t>3</w:t>
            </w:r>
          </w:p>
        </w:tc>
        <w:tc>
          <w:tcPr>
            <w:tcW w:w="0" w:type="auto"/>
            <w:noWrap/>
            <w:hideMark/>
          </w:tcPr>
          <w:p w14:paraId="0B8639B2" w14:textId="77777777" w:rsidR="00ED18CD" w:rsidRPr="0046527B" w:rsidRDefault="00ED18CD" w:rsidP="00615651">
            <w:pPr>
              <w:pStyle w:val="tabletext"/>
              <w:rPr>
                <w:b/>
              </w:rPr>
            </w:pPr>
            <w:r w:rsidRPr="0046527B">
              <w:t>3</w:t>
            </w:r>
          </w:p>
        </w:tc>
        <w:tc>
          <w:tcPr>
            <w:tcW w:w="0" w:type="auto"/>
            <w:noWrap/>
            <w:hideMark/>
          </w:tcPr>
          <w:p w14:paraId="37601CEF" w14:textId="77777777" w:rsidR="00ED18CD" w:rsidRPr="0046527B" w:rsidRDefault="00ED18CD" w:rsidP="00615651">
            <w:pPr>
              <w:pStyle w:val="tabletext"/>
              <w:rPr>
                <w:b/>
              </w:rPr>
            </w:pPr>
            <w:r w:rsidRPr="0046527B">
              <w:t>3</w:t>
            </w:r>
          </w:p>
        </w:tc>
        <w:tc>
          <w:tcPr>
            <w:tcW w:w="0" w:type="auto"/>
            <w:noWrap/>
            <w:hideMark/>
          </w:tcPr>
          <w:p w14:paraId="7D42CA4C" w14:textId="77777777" w:rsidR="00ED18CD" w:rsidRPr="0046527B" w:rsidRDefault="00ED18CD" w:rsidP="00615651">
            <w:pPr>
              <w:pStyle w:val="tabletext"/>
              <w:rPr>
                <w:b/>
              </w:rPr>
            </w:pPr>
            <w:r w:rsidRPr="0046527B">
              <w:t>2</w:t>
            </w:r>
          </w:p>
        </w:tc>
      </w:tr>
      <w:tr w:rsidR="00ED18CD" w:rsidRPr="0046527B" w14:paraId="36F60DF2" w14:textId="77777777" w:rsidTr="00615651">
        <w:tc>
          <w:tcPr>
            <w:tcW w:w="0" w:type="auto"/>
            <w:noWrap/>
            <w:hideMark/>
          </w:tcPr>
          <w:p w14:paraId="6F3E5A77" w14:textId="77777777" w:rsidR="00ED18CD" w:rsidRPr="0046527B" w:rsidRDefault="00ED18CD" w:rsidP="00615651">
            <w:pPr>
              <w:pStyle w:val="tabletext"/>
            </w:pPr>
            <w:r w:rsidRPr="0046527B">
              <w:t>GC (%)</w:t>
            </w:r>
          </w:p>
        </w:tc>
        <w:tc>
          <w:tcPr>
            <w:tcW w:w="0" w:type="auto"/>
            <w:noWrap/>
            <w:hideMark/>
          </w:tcPr>
          <w:p w14:paraId="46216B56" w14:textId="77777777" w:rsidR="00ED18CD" w:rsidRPr="0046527B" w:rsidRDefault="00ED18CD" w:rsidP="00615651">
            <w:pPr>
              <w:pStyle w:val="tabletext"/>
              <w:rPr>
                <w:b/>
              </w:rPr>
            </w:pPr>
            <w:r w:rsidRPr="0046527B">
              <w:t>45.84</w:t>
            </w:r>
          </w:p>
        </w:tc>
        <w:tc>
          <w:tcPr>
            <w:tcW w:w="0" w:type="auto"/>
            <w:noWrap/>
            <w:hideMark/>
          </w:tcPr>
          <w:p w14:paraId="0B1F8F7F" w14:textId="77777777" w:rsidR="00ED18CD" w:rsidRPr="0046527B" w:rsidRDefault="00ED18CD" w:rsidP="00615651">
            <w:pPr>
              <w:pStyle w:val="tabletext"/>
              <w:rPr>
                <w:b/>
              </w:rPr>
            </w:pPr>
            <w:r w:rsidRPr="0046527B">
              <w:t>45.85</w:t>
            </w:r>
          </w:p>
        </w:tc>
        <w:tc>
          <w:tcPr>
            <w:tcW w:w="0" w:type="auto"/>
            <w:noWrap/>
            <w:hideMark/>
          </w:tcPr>
          <w:p w14:paraId="54D0B907" w14:textId="77777777" w:rsidR="00ED18CD" w:rsidRPr="0046527B" w:rsidRDefault="00ED18CD" w:rsidP="00615651">
            <w:pPr>
              <w:pStyle w:val="tabletext"/>
              <w:rPr>
                <w:b/>
              </w:rPr>
            </w:pPr>
            <w:r w:rsidRPr="0046527B">
              <w:t>45.84</w:t>
            </w:r>
          </w:p>
        </w:tc>
        <w:tc>
          <w:tcPr>
            <w:tcW w:w="0" w:type="auto"/>
            <w:noWrap/>
            <w:hideMark/>
          </w:tcPr>
          <w:p w14:paraId="66571CBB" w14:textId="77777777" w:rsidR="00ED18CD" w:rsidRPr="0046527B" w:rsidRDefault="00ED18CD" w:rsidP="00615651">
            <w:pPr>
              <w:pStyle w:val="tabletext"/>
              <w:rPr>
                <w:b/>
              </w:rPr>
            </w:pPr>
            <w:r w:rsidRPr="0046527B">
              <w:t>46.43</w:t>
            </w:r>
          </w:p>
        </w:tc>
      </w:tr>
      <w:tr w:rsidR="00ED18CD" w:rsidRPr="0046527B" w14:paraId="4AA2D30F" w14:textId="77777777" w:rsidTr="00615651">
        <w:trPr>
          <w:trHeight w:val="300"/>
        </w:trPr>
        <w:tc>
          <w:tcPr>
            <w:tcW w:w="0" w:type="auto"/>
            <w:noWrap/>
            <w:hideMark/>
          </w:tcPr>
          <w:p w14:paraId="1881D8DB" w14:textId="77777777" w:rsidR="00ED18CD" w:rsidRPr="0046527B" w:rsidRDefault="00ED18CD" w:rsidP="00615651">
            <w:pPr>
              <w:pStyle w:val="tabletext"/>
            </w:pPr>
            <w:r w:rsidRPr="0046527B">
              <w:t>Mismatches</w:t>
            </w:r>
          </w:p>
        </w:tc>
        <w:tc>
          <w:tcPr>
            <w:tcW w:w="0" w:type="auto"/>
            <w:noWrap/>
            <w:hideMark/>
          </w:tcPr>
          <w:p w14:paraId="4868F82A" w14:textId="77777777" w:rsidR="00ED18CD" w:rsidRPr="0046527B" w:rsidRDefault="00ED18CD" w:rsidP="00615651">
            <w:pPr>
              <w:pStyle w:val="tabletext"/>
              <w:rPr>
                <w:b/>
              </w:rPr>
            </w:pPr>
          </w:p>
        </w:tc>
        <w:tc>
          <w:tcPr>
            <w:tcW w:w="0" w:type="auto"/>
            <w:noWrap/>
            <w:hideMark/>
          </w:tcPr>
          <w:p w14:paraId="7E053C58" w14:textId="77777777" w:rsidR="00ED18CD" w:rsidRPr="0046527B" w:rsidRDefault="00ED18CD" w:rsidP="00615651">
            <w:pPr>
              <w:pStyle w:val="tabletext"/>
              <w:rPr>
                <w:b/>
              </w:rPr>
            </w:pPr>
          </w:p>
        </w:tc>
        <w:tc>
          <w:tcPr>
            <w:tcW w:w="0" w:type="auto"/>
            <w:noWrap/>
            <w:hideMark/>
          </w:tcPr>
          <w:p w14:paraId="29E8FB0C" w14:textId="77777777" w:rsidR="00ED18CD" w:rsidRPr="0046527B" w:rsidRDefault="00ED18CD" w:rsidP="00615651">
            <w:pPr>
              <w:pStyle w:val="tabletext"/>
              <w:rPr>
                <w:b/>
              </w:rPr>
            </w:pPr>
          </w:p>
        </w:tc>
        <w:tc>
          <w:tcPr>
            <w:tcW w:w="0" w:type="auto"/>
            <w:noWrap/>
            <w:hideMark/>
          </w:tcPr>
          <w:p w14:paraId="69F3D798" w14:textId="77777777" w:rsidR="00ED18CD" w:rsidRPr="0046527B" w:rsidRDefault="00ED18CD" w:rsidP="00615651">
            <w:pPr>
              <w:pStyle w:val="tabletext"/>
              <w:rPr>
                <w:b/>
              </w:rPr>
            </w:pPr>
          </w:p>
        </w:tc>
      </w:tr>
      <w:tr w:rsidR="00ED18CD" w:rsidRPr="0046527B" w14:paraId="5E776F2B" w14:textId="77777777" w:rsidTr="00615651">
        <w:tc>
          <w:tcPr>
            <w:tcW w:w="0" w:type="auto"/>
            <w:noWrap/>
            <w:hideMark/>
          </w:tcPr>
          <w:p w14:paraId="6387D56B" w14:textId="77777777" w:rsidR="00ED18CD" w:rsidRPr="0046527B" w:rsidRDefault="00ED18CD" w:rsidP="00615651">
            <w:pPr>
              <w:pStyle w:val="tabletext"/>
            </w:pPr>
            <w:r w:rsidRPr="0046527B">
              <w:t># N's</w:t>
            </w:r>
          </w:p>
        </w:tc>
        <w:tc>
          <w:tcPr>
            <w:tcW w:w="0" w:type="auto"/>
            <w:noWrap/>
            <w:hideMark/>
          </w:tcPr>
          <w:p w14:paraId="6D134415" w14:textId="77777777" w:rsidR="00ED18CD" w:rsidRPr="0046527B" w:rsidRDefault="00ED18CD" w:rsidP="00615651">
            <w:pPr>
              <w:pStyle w:val="tabletext"/>
              <w:rPr>
                <w:b/>
              </w:rPr>
            </w:pPr>
            <w:r w:rsidRPr="0046527B">
              <w:t>0</w:t>
            </w:r>
          </w:p>
        </w:tc>
        <w:tc>
          <w:tcPr>
            <w:tcW w:w="0" w:type="auto"/>
            <w:noWrap/>
            <w:hideMark/>
          </w:tcPr>
          <w:p w14:paraId="1727CE25" w14:textId="77777777" w:rsidR="00ED18CD" w:rsidRPr="0046527B" w:rsidRDefault="00ED18CD" w:rsidP="00615651">
            <w:pPr>
              <w:pStyle w:val="tabletext"/>
              <w:rPr>
                <w:b/>
              </w:rPr>
            </w:pPr>
            <w:r w:rsidRPr="0046527B">
              <w:t>0</w:t>
            </w:r>
          </w:p>
        </w:tc>
        <w:tc>
          <w:tcPr>
            <w:tcW w:w="0" w:type="auto"/>
            <w:noWrap/>
            <w:hideMark/>
          </w:tcPr>
          <w:p w14:paraId="6D1C264C" w14:textId="77777777" w:rsidR="00ED18CD" w:rsidRPr="0046527B" w:rsidRDefault="00ED18CD" w:rsidP="00615651">
            <w:pPr>
              <w:pStyle w:val="tabletext"/>
              <w:rPr>
                <w:b/>
              </w:rPr>
            </w:pPr>
            <w:r w:rsidRPr="0046527B">
              <w:t>0</w:t>
            </w:r>
          </w:p>
        </w:tc>
        <w:tc>
          <w:tcPr>
            <w:tcW w:w="0" w:type="auto"/>
            <w:noWrap/>
            <w:hideMark/>
          </w:tcPr>
          <w:p w14:paraId="6BF62F09" w14:textId="77777777" w:rsidR="00ED18CD" w:rsidRPr="0046527B" w:rsidRDefault="00ED18CD" w:rsidP="00615651">
            <w:pPr>
              <w:pStyle w:val="tabletext"/>
              <w:rPr>
                <w:b/>
              </w:rPr>
            </w:pPr>
            <w:r w:rsidRPr="0046527B">
              <w:t>0</w:t>
            </w:r>
          </w:p>
        </w:tc>
      </w:tr>
      <w:tr w:rsidR="00ED18CD" w:rsidRPr="0046527B" w14:paraId="3A16824A" w14:textId="77777777" w:rsidTr="00615651">
        <w:tc>
          <w:tcPr>
            <w:tcW w:w="0" w:type="auto"/>
            <w:noWrap/>
            <w:hideMark/>
          </w:tcPr>
          <w:p w14:paraId="26F0AB0D" w14:textId="77777777" w:rsidR="00ED18CD" w:rsidRPr="0046527B" w:rsidRDefault="00ED18CD" w:rsidP="00615651">
            <w:pPr>
              <w:pStyle w:val="tabletext"/>
            </w:pPr>
            <w:r w:rsidRPr="0046527B">
              <w:t># N's per 100 kbp</w:t>
            </w:r>
          </w:p>
        </w:tc>
        <w:tc>
          <w:tcPr>
            <w:tcW w:w="0" w:type="auto"/>
            <w:noWrap/>
            <w:hideMark/>
          </w:tcPr>
          <w:p w14:paraId="79DED0CF" w14:textId="77777777" w:rsidR="00ED18CD" w:rsidRPr="0046527B" w:rsidRDefault="00ED18CD" w:rsidP="00615651">
            <w:pPr>
              <w:pStyle w:val="tabletext"/>
              <w:rPr>
                <w:b/>
              </w:rPr>
            </w:pPr>
            <w:r w:rsidRPr="0046527B">
              <w:t>0</w:t>
            </w:r>
          </w:p>
        </w:tc>
        <w:tc>
          <w:tcPr>
            <w:tcW w:w="0" w:type="auto"/>
            <w:noWrap/>
            <w:hideMark/>
          </w:tcPr>
          <w:p w14:paraId="73FD9327" w14:textId="77777777" w:rsidR="00ED18CD" w:rsidRPr="0046527B" w:rsidRDefault="00ED18CD" w:rsidP="00615651">
            <w:pPr>
              <w:pStyle w:val="tabletext"/>
              <w:rPr>
                <w:b/>
              </w:rPr>
            </w:pPr>
            <w:r w:rsidRPr="0046527B">
              <w:t>0</w:t>
            </w:r>
          </w:p>
        </w:tc>
        <w:tc>
          <w:tcPr>
            <w:tcW w:w="0" w:type="auto"/>
            <w:noWrap/>
            <w:hideMark/>
          </w:tcPr>
          <w:p w14:paraId="6203260B" w14:textId="77777777" w:rsidR="00ED18CD" w:rsidRPr="0046527B" w:rsidRDefault="00ED18CD" w:rsidP="00615651">
            <w:pPr>
              <w:pStyle w:val="tabletext"/>
              <w:rPr>
                <w:b/>
              </w:rPr>
            </w:pPr>
            <w:r w:rsidRPr="0046527B">
              <w:t>0</w:t>
            </w:r>
          </w:p>
        </w:tc>
        <w:tc>
          <w:tcPr>
            <w:tcW w:w="0" w:type="auto"/>
            <w:noWrap/>
            <w:hideMark/>
          </w:tcPr>
          <w:p w14:paraId="2DD75CF9" w14:textId="77777777" w:rsidR="00ED18CD" w:rsidRPr="0046527B" w:rsidRDefault="00ED18CD" w:rsidP="00615651">
            <w:pPr>
              <w:pStyle w:val="tabletext"/>
              <w:rPr>
                <w:b/>
              </w:rPr>
            </w:pPr>
            <w:r w:rsidRPr="0046527B">
              <w:t>0</w:t>
            </w:r>
          </w:p>
        </w:tc>
      </w:tr>
    </w:tbl>
    <w:p w14:paraId="0C9135D1" w14:textId="77777777" w:rsidR="00ED18CD" w:rsidRDefault="00ED18CD" w:rsidP="00ED18CD">
      <w:pPr>
        <w:pStyle w:val="figlegend"/>
      </w:pPr>
      <w:r w:rsidRPr="0046527B">
        <w:rPr>
          <w:vertAlign w:val="superscript"/>
        </w:rPr>
        <w:t>1</w:t>
      </w:r>
      <w:r w:rsidRPr="0046527B">
        <w:t>All statistics are based on contigs of size &gt;= 500 bp, unless otherwise noted (e.g., "# contigs (&gt;= 0 bp)" and "Total length (&gt;= 0 bp)" include all contig</w:t>
      </w:r>
    </w:p>
    <w:p w14:paraId="5CFB7FE1" w14:textId="5564DA86" w:rsidR="000D63F1" w:rsidRPr="0046527B" w:rsidRDefault="000D63F1" w:rsidP="000D63F1">
      <w:pPr>
        <w:pStyle w:val="NoSpacing"/>
      </w:pPr>
      <w:bookmarkStart w:id="4" w:name="_Ref185848768"/>
      <w:r w:rsidRPr="0046527B">
        <w:t>Table S</w:t>
      </w:r>
      <w:r w:rsidR="00ED18CD">
        <w:rPr>
          <w:noProof/>
        </w:rPr>
        <w:t>4</w:t>
      </w:r>
      <w:bookmarkEnd w:id="4"/>
      <w:r w:rsidRPr="0046527B">
        <w:t xml:space="preserve">: Primers used in this study for the phylogenetic </w:t>
      </w:r>
      <w:r w:rsidRPr="000D63F1">
        <w:t>analysis</w:t>
      </w:r>
      <w:r w:rsidRPr="0046527B">
        <w:t xml:space="preserve"> of isolated </w:t>
      </w:r>
      <w:r w:rsidRPr="0046527B">
        <w:rPr>
          <w:i/>
        </w:rPr>
        <w:t>B. velezensis</w:t>
      </w:r>
      <w:r w:rsidRPr="0046527B">
        <w:t xml:space="preserve"> strains.</w:t>
      </w:r>
    </w:p>
    <w:tbl>
      <w:tblPr>
        <w:tblStyle w:val="Tablaconcuadrcula1"/>
        <w:tblW w:w="9209" w:type="dxa"/>
        <w:tblLook w:val="04A0" w:firstRow="1" w:lastRow="0" w:firstColumn="1" w:lastColumn="0" w:noHBand="0" w:noVBand="1"/>
      </w:tblPr>
      <w:tblGrid>
        <w:gridCol w:w="1803"/>
        <w:gridCol w:w="4141"/>
        <w:gridCol w:w="3265"/>
      </w:tblGrid>
      <w:tr w:rsidR="000D63F1" w:rsidRPr="0046527B" w14:paraId="0266EF82" w14:textId="77777777" w:rsidTr="00615651">
        <w:trPr>
          <w:trHeight w:val="300"/>
        </w:trPr>
        <w:tc>
          <w:tcPr>
            <w:tcW w:w="1803" w:type="dxa"/>
            <w:noWrap/>
            <w:hideMark/>
          </w:tcPr>
          <w:p w14:paraId="3765C536" w14:textId="77777777" w:rsidR="000D63F1" w:rsidRPr="0046527B" w:rsidRDefault="000D63F1" w:rsidP="000D63F1">
            <w:pPr>
              <w:pStyle w:val="tabletext"/>
              <w:rPr>
                <w:b/>
              </w:rPr>
            </w:pPr>
            <w:r w:rsidRPr="0046527B">
              <w:t>Primer name</w:t>
            </w:r>
          </w:p>
        </w:tc>
        <w:tc>
          <w:tcPr>
            <w:tcW w:w="4141" w:type="dxa"/>
            <w:noWrap/>
            <w:hideMark/>
          </w:tcPr>
          <w:p w14:paraId="564B86BA" w14:textId="77777777" w:rsidR="000D63F1" w:rsidRPr="0046527B" w:rsidRDefault="000D63F1" w:rsidP="000D63F1">
            <w:pPr>
              <w:pStyle w:val="tabletext"/>
              <w:rPr>
                <w:b/>
              </w:rPr>
            </w:pPr>
            <w:r w:rsidRPr="0046527B">
              <w:t>Sequence (5' - 3')</w:t>
            </w:r>
          </w:p>
        </w:tc>
        <w:tc>
          <w:tcPr>
            <w:tcW w:w="3265" w:type="dxa"/>
            <w:noWrap/>
            <w:hideMark/>
          </w:tcPr>
          <w:p w14:paraId="2A7C6CCE" w14:textId="77777777" w:rsidR="000D63F1" w:rsidRPr="0046527B" w:rsidRDefault="000D63F1" w:rsidP="000D63F1">
            <w:pPr>
              <w:pStyle w:val="tabletext"/>
              <w:rPr>
                <w:b/>
              </w:rPr>
            </w:pPr>
            <w:r w:rsidRPr="0046527B">
              <w:t>Ref.</w:t>
            </w:r>
          </w:p>
        </w:tc>
      </w:tr>
      <w:tr w:rsidR="000D63F1" w:rsidRPr="0046527B" w14:paraId="610C16EC" w14:textId="77777777" w:rsidTr="00615651">
        <w:trPr>
          <w:trHeight w:val="300"/>
        </w:trPr>
        <w:tc>
          <w:tcPr>
            <w:tcW w:w="1803" w:type="dxa"/>
            <w:noWrap/>
            <w:hideMark/>
          </w:tcPr>
          <w:p w14:paraId="41FF0B71" w14:textId="77777777" w:rsidR="000D63F1" w:rsidRPr="0046527B" w:rsidRDefault="000D63F1" w:rsidP="000D63F1">
            <w:pPr>
              <w:pStyle w:val="tabletext"/>
              <w:rPr>
                <w:b/>
              </w:rPr>
            </w:pPr>
            <w:r w:rsidRPr="0046527B">
              <w:t>16s_27F</w:t>
            </w:r>
          </w:p>
        </w:tc>
        <w:tc>
          <w:tcPr>
            <w:tcW w:w="4141" w:type="dxa"/>
            <w:noWrap/>
            <w:hideMark/>
          </w:tcPr>
          <w:p w14:paraId="7066D740" w14:textId="77777777" w:rsidR="000D63F1" w:rsidRPr="0046527B" w:rsidRDefault="000D63F1" w:rsidP="000D63F1">
            <w:pPr>
              <w:pStyle w:val="tabletext"/>
              <w:rPr>
                <w:b/>
              </w:rPr>
            </w:pPr>
            <w:r w:rsidRPr="0046527B">
              <w:t>AGAGTTTGATCCTGGCTCAG</w:t>
            </w:r>
          </w:p>
        </w:tc>
        <w:tc>
          <w:tcPr>
            <w:tcW w:w="3265" w:type="dxa"/>
            <w:noWrap/>
            <w:hideMark/>
          </w:tcPr>
          <w:p w14:paraId="345CA3FE" w14:textId="77777777" w:rsidR="000D63F1" w:rsidRPr="0046527B" w:rsidRDefault="000D63F1" w:rsidP="000D63F1">
            <w:pPr>
              <w:pStyle w:val="tabletext"/>
              <w:rPr>
                <w:b/>
              </w:rPr>
            </w:pPr>
            <w:r w:rsidRPr="0046527B">
              <w:t xml:space="preserve">Taguchi </w:t>
            </w:r>
            <w:r w:rsidRPr="0046527B">
              <w:rPr>
                <w:i/>
              </w:rPr>
              <w:t>et al.</w:t>
            </w:r>
            <w:r w:rsidRPr="0046527B">
              <w:t>, 2008</w:t>
            </w:r>
          </w:p>
        </w:tc>
      </w:tr>
      <w:tr w:rsidR="000D63F1" w:rsidRPr="0046527B" w14:paraId="213B9831" w14:textId="77777777" w:rsidTr="00615651">
        <w:trPr>
          <w:trHeight w:val="300"/>
        </w:trPr>
        <w:tc>
          <w:tcPr>
            <w:tcW w:w="1803" w:type="dxa"/>
            <w:noWrap/>
            <w:hideMark/>
          </w:tcPr>
          <w:p w14:paraId="27D838CC" w14:textId="77777777" w:rsidR="000D63F1" w:rsidRPr="0046527B" w:rsidRDefault="000D63F1" w:rsidP="000D63F1">
            <w:pPr>
              <w:pStyle w:val="tabletext"/>
              <w:rPr>
                <w:b/>
              </w:rPr>
            </w:pPr>
            <w:r w:rsidRPr="0046527B">
              <w:t>16s_1492R</w:t>
            </w:r>
          </w:p>
        </w:tc>
        <w:tc>
          <w:tcPr>
            <w:tcW w:w="4141" w:type="dxa"/>
            <w:noWrap/>
            <w:hideMark/>
          </w:tcPr>
          <w:p w14:paraId="2D07B484" w14:textId="77777777" w:rsidR="000D63F1" w:rsidRPr="0046527B" w:rsidRDefault="000D63F1" w:rsidP="000D63F1">
            <w:pPr>
              <w:pStyle w:val="tabletext"/>
              <w:rPr>
                <w:b/>
              </w:rPr>
            </w:pPr>
            <w:r w:rsidRPr="0046527B">
              <w:t>GGTTACCTTGTTACGACTT</w:t>
            </w:r>
          </w:p>
        </w:tc>
        <w:tc>
          <w:tcPr>
            <w:tcW w:w="3265" w:type="dxa"/>
            <w:noWrap/>
            <w:hideMark/>
          </w:tcPr>
          <w:p w14:paraId="1BA4ED98" w14:textId="77777777" w:rsidR="000D63F1" w:rsidRPr="0046527B" w:rsidRDefault="000D63F1" w:rsidP="000D63F1">
            <w:pPr>
              <w:pStyle w:val="tabletext"/>
              <w:rPr>
                <w:b/>
              </w:rPr>
            </w:pPr>
            <w:r w:rsidRPr="0046527B">
              <w:t xml:space="preserve">Taguchi </w:t>
            </w:r>
            <w:r w:rsidRPr="0046527B">
              <w:rPr>
                <w:i/>
              </w:rPr>
              <w:t>et al.</w:t>
            </w:r>
            <w:r w:rsidRPr="0046527B">
              <w:t>, 2008</w:t>
            </w:r>
          </w:p>
        </w:tc>
      </w:tr>
      <w:tr w:rsidR="000D63F1" w:rsidRPr="0046527B" w14:paraId="4756FB28" w14:textId="77777777" w:rsidTr="00615651">
        <w:trPr>
          <w:trHeight w:val="300"/>
        </w:trPr>
        <w:tc>
          <w:tcPr>
            <w:tcW w:w="1803" w:type="dxa"/>
            <w:noWrap/>
            <w:hideMark/>
          </w:tcPr>
          <w:p w14:paraId="064A5D95" w14:textId="77777777" w:rsidR="000D63F1" w:rsidRPr="0046527B" w:rsidRDefault="000D63F1" w:rsidP="000D63F1">
            <w:pPr>
              <w:pStyle w:val="tabletext"/>
              <w:rPr>
                <w:b/>
              </w:rPr>
            </w:pPr>
            <w:r w:rsidRPr="0046527B">
              <w:t>rpoB24F</w:t>
            </w:r>
          </w:p>
        </w:tc>
        <w:tc>
          <w:tcPr>
            <w:tcW w:w="4141" w:type="dxa"/>
            <w:noWrap/>
            <w:hideMark/>
          </w:tcPr>
          <w:p w14:paraId="6DF4BF12" w14:textId="77777777" w:rsidR="000D63F1" w:rsidRPr="0046527B" w:rsidRDefault="000D63F1" w:rsidP="000D63F1">
            <w:pPr>
              <w:pStyle w:val="tabletext"/>
              <w:rPr>
                <w:b/>
              </w:rPr>
            </w:pPr>
            <w:r w:rsidRPr="0046527B">
              <w:t>CGCATGATTTGAGGGG</w:t>
            </w:r>
          </w:p>
        </w:tc>
        <w:tc>
          <w:tcPr>
            <w:tcW w:w="3265" w:type="dxa"/>
            <w:noWrap/>
            <w:hideMark/>
          </w:tcPr>
          <w:p w14:paraId="6152FA3E" w14:textId="77777777" w:rsidR="000D63F1" w:rsidRPr="0046527B" w:rsidRDefault="000D63F1" w:rsidP="000D63F1">
            <w:pPr>
              <w:pStyle w:val="tabletext"/>
              <w:rPr>
                <w:b/>
                <w:lang w:val="es-ES"/>
              </w:rPr>
            </w:pPr>
            <w:r w:rsidRPr="0046527B">
              <w:rPr>
                <w:lang w:val="es-ES"/>
              </w:rPr>
              <w:t xml:space="preserve">Fajardo-Cavazos </w:t>
            </w:r>
            <w:r w:rsidRPr="0046527B">
              <w:rPr>
                <w:i/>
                <w:lang w:val="es-ES"/>
              </w:rPr>
              <w:t>et al.</w:t>
            </w:r>
            <w:r w:rsidRPr="0046527B">
              <w:rPr>
                <w:lang w:val="es-ES"/>
              </w:rPr>
              <w:t>, 2018</w:t>
            </w:r>
          </w:p>
        </w:tc>
      </w:tr>
      <w:tr w:rsidR="000D63F1" w:rsidRPr="0046527B" w14:paraId="35CB931C" w14:textId="77777777" w:rsidTr="00615651">
        <w:trPr>
          <w:trHeight w:val="300"/>
        </w:trPr>
        <w:tc>
          <w:tcPr>
            <w:tcW w:w="1803" w:type="dxa"/>
            <w:noWrap/>
            <w:hideMark/>
          </w:tcPr>
          <w:p w14:paraId="6EEE172D" w14:textId="77777777" w:rsidR="000D63F1" w:rsidRPr="0046527B" w:rsidRDefault="000D63F1" w:rsidP="000D63F1">
            <w:pPr>
              <w:pStyle w:val="tabletext"/>
              <w:rPr>
                <w:b/>
                <w:lang w:val="es-ES"/>
              </w:rPr>
            </w:pPr>
            <w:r w:rsidRPr="0046527B">
              <w:rPr>
                <w:lang w:val="es-ES"/>
              </w:rPr>
              <w:t xml:space="preserve">rpoB737R </w:t>
            </w:r>
          </w:p>
        </w:tc>
        <w:tc>
          <w:tcPr>
            <w:tcW w:w="4141" w:type="dxa"/>
            <w:noWrap/>
            <w:hideMark/>
          </w:tcPr>
          <w:p w14:paraId="3EFC1DE5" w14:textId="77777777" w:rsidR="000D63F1" w:rsidRPr="0046527B" w:rsidRDefault="000D63F1" w:rsidP="000D63F1">
            <w:pPr>
              <w:pStyle w:val="tabletext"/>
              <w:rPr>
                <w:b/>
                <w:lang w:val="es-ES"/>
              </w:rPr>
            </w:pPr>
            <w:r w:rsidRPr="0046527B">
              <w:rPr>
                <w:lang w:val="es-ES"/>
              </w:rPr>
              <w:t>GGCGGCTCTCCAGG</w:t>
            </w:r>
          </w:p>
        </w:tc>
        <w:tc>
          <w:tcPr>
            <w:tcW w:w="3265" w:type="dxa"/>
            <w:noWrap/>
            <w:hideMark/>
          </w:tcPr>
          <w:p w14:paraId="6913C077" w14:textId="77777777" w:rsidR="000D63F1" w:rsidRPr="0046527B" w:rsidRDefault="000D63F1" w:rsidP="000D63F1">
            <w:pPr>
              <w:pStyle w:val="tabletext"/>
              <w:rPr>
                <w:b/>
              </w:rPr>
            </w:pPr>
            <w:r w:rsidRPr="0046527B">
              <w:rPr>
                <w:lang w:val="es-ES"/>
              </w:rPr>
              <w:t xml:space="preserve">Fajardo-Cavazos </w:t>
            </w:r>
            <w:r w:rsidRPr="0046527B">
              <w:rPr>
                <w:i/>
                <w:lang w:val="es-ES"/>
              </w:rPr>
              <w:t>et al.</w:t>
            </w:r>
            <w:r w:rsidRPr="0046527B">
              <w:rPr>
                <w:lang w:val="es-ES"/>
              </w:rPr>
              <w:t>, 2018</w:t>
            </w:r>
          </w:p>
        </w:tc>
      </w:tr>
      <w:tr w:rsidR="000D63F1" w:rsidRPr="0046527B" w14:paraId="748EE2E1" w14:textId="77777777" w:rsidTr="00615651">
        <w:trPr>
          <w:trHeight w:val="300"/>
        </w:trPr>
        <w:tc>
          <w:tcPr>
            <w:tcW w:w="1803" w:type="dxa"/>
            <w:noWrap/>
            <w:hideMark/>
          </w:tcPr>
          <w:p w14:paraId="5DD77901" w14:textId="77777777" w:rsidR="000D63F1" w:rsidRPr="0046527B" w:rsidRDefault="000D63F1" w:rsidP="000D63F1">
            <w:pPr>
              <w:pStyle w:val="tabletext"/>
              <w:rPr>
                <w:b/>
              </w:rPr>
            </w:pPr>
            <w:r w:rsidRPr="0046527B">
              <w:t>tufGPF</w:t>
            </w:r>
          </w:p>
        </w:tc>
        <w:tc>
          <w:tcPr>
            <w:tcW w:w="4141" w:type="dxa"/>
            <w:noWrap/>
            <w:hideMark/>
          </w:tcPr>
          <w:p w14:paraId="2E4A016B" w14:textId="77777777" w:rsidR="000D63F1" w:rsidRPr="0046527B" w:rsidRDefault="000D63F1" w:rsidP="000D63F1">
            <w:pPr>
              <w:pStyle w:val="tabletext"/>
              <w:rPr>
                <w:b/>
              </w:rPr>
            </w:pPr>
            <w:r w:rsidRPr="0046527B">
              <w:t>ACGTTGACTGCCCAGGACAC</w:t>
            </w:r>
          </w:p>
        </w:tc>
        <w:tc>
          <w:tcPr>
            <w:tcW w:w="3265" w:type="dxa"/>
            <w:noWrap/>
            <w:hideMark/>
          </w:tcPr>
          <w:p w14:paraId="6825287B" w14:textId="77777777" w:rsidR="000D63F1" w:rsidRPr="0046527B" w:rsidRDefault="000D63F1" w:rsidP="000D63F1">
            <w:pPr>
              <w:pStyle w:val="tabletext"/>
              <w:rPr>
                <w:b/>
              </w:rPr>
            </w:pPr>
            <w:r w:rsidRPr="0046527B">
              <w:t xml:space="preserve">Draganic </w:t>
            </w:r>
            <w:r w:rsidRPr="0046527B">
              <w:rPr>
                <w:i/>
              </w:rPr>
              <w:t>et al.</w:t>
            </w:r>
            <w:r w:rsidRPr="0046527B">
              <w:t>, 2017</w:t>
            </w:r>
          </w:p>
        </w:tc>
      </w:tr>
      <w:tr w:rsidR="000D63F1" w:rsidRPr="0046527B" w14:paraId="68C6FD64" w14:textId="77777777" w:rsidTr="00615651">
        <w:trPr>
          <w:trHeight w:val="300"/>
        </w:trPr>
        <w:tc>
          <w:tcPr>
            <w:tcW w:w="1803" w:type="dxa"/>
            <w:noWrap/>
            <w:hideMark/>
          </w:tcPr>
          <w:p w14:paraId="28A2B6AB" w14:textId="77777777" w:rsidR="000D63F1" w:rsidRPr="0046527B" w:rsidRDefault="000D63F1" w:rsidP="000D63F1">
            <w:pPr>
              <w:pStyle w:val="tabletext"/>
              <w:rPr>
                <w:b/>
              </w:rPr>
            </w:pPr>
            <w:r w:rsidRPr="0046527B">
              <w:t xml:space="preserve">tufGPR </w:t>
            </w:r>
          </w:p>
        </w:tc>
        <w:tc>
          <w:tcPr>
            <w:tcW w:w="4141" w:type="dxa"/>
            <w:noWrap/>
            <w:hideMark/>
          </w:tcPr>
          <w:p w14:paraId="05468B60" w14:textId="77777777" w:rsidR="000D63F1" w:rsidRPr="0046527B" w:rsidRDefault="000D63F1" w:rsidP="000D63F1">
            <w:pPr>
              <w:pStyle w:val="tabletext"/>
              <w:rPr>
                <w:b/>
              </w:rPr>
            </w:pPr>
            <w:r w:rsidRPr="0046527B">
              <w:t>GATACCAGTTACGTCAGTTGTACGGA</w:t>
            </w:r>
          </w:p>
        </w:tc>
        <w:tc>
          <w:tcPr>
            <w:tcW w:w="3265" w:type="dxa"/>
            <w:noWrap/>
            <w:hideMark/>
          </w:tcPr>
          <w:p w14:paraId="7E5D9FC3" w14:textId="77777777" w:rsidR="000D63F1" w:rsidRPr="0046527B" w:rsidRDefault="000D63F1" w:rsidP="000D63F1">
            <w:pPr>
              <w:pStyle w:val="tabletext"/>
              <w:rPr>
                <w:b/>
              </w:rPr>
            </w:pPr>
            <w:r w:rsidRPr="0046527B">
              <w:t xml:space="preserve">Draganic </w:t>
            </w:r>
            <w:r w:rsidRPr="0046527B">
              <w:rPr>
                <w:i/>
              </w:rPr>
              <w:t>et al.</w:t>
            </w:r>
            <w:r w:rsidRPr="0046527B">
              <w:t>, 2017</w:t>
            </w:r>
          </w:p>
        </w:tc>
      </w:tr>
      <w:tr w:rsidR="000D63F1" w:rsidRPr="0046527B" w14:paraId="43ABF586" w14:textId="77777777" w:rsidTr="00615651">
        <w:trPr>
          <w:trHeight w:val="300"/>
        </w:trPr>
        <w:tc>
          <w:tcPr>
            <w:tcW w:w="1803" w:type="dxa"/>
            <w:noWrap/>
            <w:hideMark/>
          </w:tcPr>
          <w:p w14:paraId="34F3C16A" w14:textId="77777777" w:rsidR="000D63F1" w:rsidRPr="0046527B" w:rsidRDefault="000D63F1" w:rsidP="000D63F1">
            <w:pPr>
              <w:pStyle w:val="tabletext"/>
              <w:rPr>
                <w:b/>
              </w:rPr>
            </w:pPr>
            <w:r w:rsidRPr="0046527B">
              <w:t>WK_rpoD_F</w:t>
            </w:r>
          </w:p>
        </w:tc>
        <w:tc>
          <w:tcPr>
            <w:tcW w:w="4141" w:type="dxa"/>
            <w:noWrap/>
            <w:hideMark/>
          </w:tcPr>
          <w:p w14:paraId="064FE26B" w14:textId="77777777" w:rsidR="000D63F1" w:rsidRPr="0046527B" w:rsidRDefault="000D63F1" w:rsidP="000D63F1">
            <w:pPr>
              <w:pStyle w:val="tabletext"/>
              <w:rPr>
                <w:b/>
              </w:rPr>
            </w:pPr>
            <w:r w:rsidRPr="0046527B">
              <w:t>CCACGAAACAGAAACAGAACTTAC</w:t>
            </w:r>
          </w:p>
        </w:tc>
        <w:tc>
          <w:tcPr>
            <w:tcW w:w="3265" w:type="dxa"/>
            <w:noWrap/>
            <w:hideMark/>
          </w:tcPr>
          <w:p w14:paraId="41ADCD5B" w14:textId="77777777" w:rsidR="000D63F1" w:rsidRPr="0046527B" w:rsidRDefault="000D63F1" w:rsidP="000D63F1">
            <w:pPr>
              <w:pStyle w:val="tabletext"/>
              <w:rPr>
                <w:b/>
              </w:rPr>
            </w:pPr>
            <w:r w:rsidRPr="0046527B">
              <w:t>This paper</w:t>
            </w:r>
          </w:p>
        </w:tc>
      </w:tr>
      <w:tr w:rsidR="000D63F1" w:rsidRPr="0046527B" w14:paraId="2E4364A1" w14:textId="77777777" w:rsidTr="00615651">
        <w:trPr>
          <w:trHeight w:val="300"/>
        </w:trPr>
        <w:tc>
          <w:tcPr>
            <w:tcW w:w="1803" w:type="dxa"/>
            <w:noWrap/>
            <w:hideMark/>
          </w:tcPr>
          <w:p w14:paraId="36F6EAE0" w14:textId="77777777" w:rsidR="000D63F1" w:rsidRPr="0046527B" w:rsidRDefault="000D63F1" w:rsidP="000D63F1">
            <w:pPr>
              <w:pStyle w:val="tabletext"/>
              <w:rPr>
                <w:b/>
              </w:rPr>
            </w:pPr>
            <w:r w:rsidRPr="0046527B">
              <w:t>WK_rpoD_R</w:t>
            </w:r>
          </w:p>
        </w:tc>
        <w:tc>
          <w:tcPr>
            <w:tcW w:w="4141" w:type="dxa"/>
            <w:noWrap/>
            <w:hideMark/>
          </w:tcPr>
          <w:p w14:paraId="399D5B02" w14:textId="77777777" w:rsidR="000D63F1" w:rsidRPr="0046527B" w:rsidRDefault="000D63F1" w:rsidP="000D63F1">
            <w:pPr>
              <w:pStyle w:val="tabletext"/>
              <w:rPr>
                <w:b/>
              </w:rPr>
            </w:pPr>
            <w:r w:rsidRPr="0046527B">
              <w:t>CTGCTCGGATGTCTCAATTTG</w:t>
            </w:r>
          </w:p>
        </w:tc>
        <w:tc>
          <w:tcPr>
            <w:tcW w:w="3265" w:type="dxa"/>
            <w:noWrap/>
            <w:hideMark/>
          </w:tcPr>
          <w:p w14:paraId="64B92814" w14:textId="77777777" w:rsidR="000D63F1" w:rsidRPr="0046527B" w:rsidRDefault="000D63F1" w:rsidP="000D63F1">
            <w:pPr>
              <w:pStyle w:val="tabletext"/>
              <w:rPr>
                <w:b/>
              </w:rPr>
            </w:pPr>
            <w:r w:rsidRPr="0046527B">
              <w:t>This paper</w:t>
            </w:r>
          </w:p>
        </w:tc>
      </w:tr>
      <w:tr w:rsidR="000D63F1" w:rsidRPr="0046527B" w14:paraId="71CFFD15" w14:textId="77777777" w:rsidTr="00615651">
        <w:trPr>
          <w:trHeight w:val="300"/>
        </w:trPr>
        <w:tc>
          <w:tcPr>
            <w:tcW w:w="1803" w:type="dxa"/>
            <w:noWrap/>
            <w:hideMark/>
          </w:tcPr>
          <w:p w14:paraId="6A783466" w14:textId="77777777" w:rsidR="000D63F1" w:rsidRPr="0046527B" w:rsidRDefault="000D63F1" w:rsidP="000D63F1">
            <w:pPr>
              <w:pStyle w:val="tabletext"/>
              <w:rPr>
                <w:b/>
              </w:rPr>
            </w:pPr>
            <w:r w:rsidRPr="0046527B">
              <w:t>WK_pgk_2_F</w:t>
            </w:r>
          </w:p>
        </w:tc>
        <w:tc>
          <w:tcPr>
            <w:tcW w:w="4141" w:type="dxa"/>
            <w:noWrap/>
            <w:hideMark/>
          </w:tcPr>
          <w:p w14:paraId="207F2AF0" w14:textId="77777777" w:rsidR="000D63F1" w:rsidRPr="0046527B" w:rsidRDefault="000D63F1" w:rsidP="000D63F1">
            <w:pPr>
              <w:pStyle w:val="tabletext"/>
              <w:rPr>
                <w:b/>
              </w:rPr>
            </w:pPr>
            <w:r w:rsidRPr="0046527B">
              <w:t>CATCGACGTAAAAGGCAAAG</w:t>
            </w:r>
          </w:p>
        </w:tc>
        <w:tc>
          <w:tcPr>
            <w:tcW w:w="3265" w:type="dxa"/>
            <w:noWrap/>
            <w:hideMark/>
          </w:tcPr>
          <w:p w14:paraId="499EF2A8" w14:textId="77777777" w:rsidR="000D63F1" w:rsidRPr="0046527B" w:rsidRDefault="000D63F1" w:rsidP="000D63F1">
            <w:pPr>
              <w:pStyle w:val="tabletext"/>
              <w:rPr>
                <w:b/>
              </w:rPr>
            </w:pPr>
            <w:r w:rsidRPr="0046527B">
              <w:t>This paper</w:t>
            </w:r>
          </w:p>
        </w:tc>
      </w:tr>
      <w:tr w:rsidR="000D63F1" w:rsidRPr="0046527B" w14:paraId="4F1138CB" w14:textId="77777777" w:rsidTr="00615651">
        <w:trPr>
          <w:trHeight w:val="300"/>
        </w:trPr>
        <w:tc>
          <w:tcPr>
            <w:tcW w:w="1803" w:type="dxa"/>
            <w:noWrap/>
            <w:hideMark/>
          </w:tcPr>
          <w:p w14:paraId="532CF79A" w14:textId="77777777" w:rsidR="000D63F1" w:rsidRPr="0046527B" w:rsidRDefault="000D63F1" w:rsidP="000D63F1">
            <w:pPr>
              <w:pStyle w:val="tabletext"/>
              <w:rPr>
                <w:b/>
              </w:rPr>
            </w:pPr>
            <w:r w:rsidRPr="0046527B">
              <w:lastRenderedPageBreak/>
              <w:t>WK_pgk_2_R</w:t>
            </w:r>
          </w:p>
        </w:tc>
        <w:tc>
          <w:tcPr>
            <w:tcW w:w="4141" w:type="dxa"/>
            <w:noWrap/>
            <w:hideMark/>
          </w:tcPr>
          <w:p w14:paraId="7F23BB37" w14:textId="77777777" w:rsidR="000D63F1" w:rsidRPr="0046527B" w:rsidRDefault="000D63F1" w:rsidP="000D63F1">
            <w:pPr>
              <w:pStyle w:val="tabletext"/>
              <w:rPr>
                <w:b/>
              </w:rPr>
            </w:pPr>
            <w:r w:rsidRPr="0046527B">
              <w:t>CTACACCTGGAAGCTCTTTG</w:t>
            </w:r>
          </w:p>
        </w:tc>
        <w:tc>
          <w:tcPr>
            <w:tcW w:w="3265" w:type="dxa"/>
            <w:noWrap/>
            <w:hideMark/>
          </w:tcPr>
          <w:p w14:paraId="18D218E1" w14:textId="77777777" w:rsidR="000D63F1" w:rsidRPr="0046527B" w:rsidRDefault="000D63F1" w:rsidP="000D63F1">
            <w:pPr>
              <w:pStyle w:val="tabletext"/>
              <w:rPr>
                <w:b/>
              </w:rPr>
            </w:pPr>
            <w:r w:rsidRPr="0046527B">
              <w:t>This paper</w:t>
            </w:r>
          </w:p>
        </w:tc>
      </w:tr>
      <w:tr w:rsidR="000D63F1" w:rsidRPr="0046527B" w14:paraId="31CF79DF" w14:textId="77777777" w:rsidTr="00615651">
        <w:trPr>
          <w:trHeight w:val="300"/>
        </w:trPr>
        <w:tc>
          <w:tcPr>
            <w:tcW w:w="1803" w:type="dxa"/>
            <w:noWrap/>
            <w:hideMark/>
          </w:tcPr>
          <w:p w14:paraId="62BCA168" w14:textId="77777777" w:rsidR="000D63F1" w:rsidRPr="0046527B" w:rsidRDefault="000D63F1" w:rsidP="000D63F1">
            <w:pPr>
              <w:pStyle w:val="tabletext"/>
              <w:rPr>
                <w:b/>
              </w:rPr>
            </w:pPr>
            <w:r w:rsidRPr="0046527B">
              <w:t>Wk_gyrB_2_F</w:t>
            </w:r>
          </w:p>
        </w:tc>
        <w:tc>
          <w:tcPr>
            <w:tcW w:w="4141" w:type="dxa"/>
            <w:noWrap/>
            <w:hideMark/>
          </w:tcPr>
          <w:p w14:paraId="7988EE91" w14:textId="77777777" w:rsidR="000D63F1" w:rsidRPr="0046527B" w:rsidRDefault="000D63F1" w:rsidP="000D63F1">
            <w:pPr>
              <w:pStyle w:val="tabletext"/>
              <w:rPr>
                <w:b/>
              </w:rPr>
            </w:pPr>
            <w:r w:rsidRPr="0046527B">
              <w:t>GTATTAGAAGGTTTGGAAGCTGTTCG</w:t>
            </w:r>
          </w:p>
        </w:tc>
        <w:tc>
          <w:tcPr>
            <w:tcW w:w="3265" w:type="dxa"/>
            <w:noWrap/>
            <w:hideMark/>
          </w:tcPr>
          <w:p w14:paraId="15351E13" w14:textId="77777777" w:rsidR="000D63F1" w:rsidRPr="0046527B" w:rsidRDefault="000D63F1" w:rsidP="000D63F1">
            <w:pPr>
              <w:pStyle w:val="tabletext"/>
              <w:rPr>
                <w:b/>
              </w:rPr>
            </w:pPr>
            <w:r w:rsidRPr="0046527B">
              <w:t>This paper</w:t>
            </w:r>
          </w:p>
        </w:tc>
      </w:tr>
      <w:tr w:rsidR="000D63F1" w:rsidRPr="0046527B" w14:paraId="6D2CB7A8" w14:textId="77777777" w:rsidTr="00615651">
        <w:trPr>
          <w:trHeight w:val="300"/>
        </w:trPr>
        <w:tc>
          <w:tcPr>
            <w:tcW w:w="1803" w:type="dxa"/>
            <w:noWrap/>
            <w:hideMark/>
          </w:tcPr>
          <w:p w14:paraId="7F8337F9" w14:textId="77777777" w:rsidR="000D63F1" w:rsidRPr="0046527B" w:rsidRDefault="000D63F1" w:rsidP="000D63F1">
            <w:pPr>
              <w:pStyle w:val="tabletext"/>
              <w:rPr>
                <w:b/>
              </w:rPr>
            </w:pPr>
            <w:r w:rsidRPr="0046527B">
              <w:t>WK_gyrB_2_R</w:t>
            </w:r>
          </w:p>
        </w:tc>
        <w:tc>
          <w:tcPr>
            <w:tcW w:w="4141" w:type="dxa"/>
            <w:noWrap/>
            <w:hideMark/>
          </w:tcPr>
          <w:p w14:paraId="68075519" w14:textId="77777777" w:rsidR="000D63F1" w:rsidRPr="0046527B" w:rsidRDefault="000D63F1" w:rsidP="000D63F1">
            <w:pPr>
              <w:pStyle w:val="tabletext"/>
              <w:rPr>
                <w:b/>
              </w:rPr>
            </w:pPr>
            <w:r w:rsidRPr="0046527B">
              <w:t>CATTTCTCCAAGACCTTTATAACGC</w:t>
            </w:r>
          </w:p>
        </w:tc>
        <w:tc>
          <w:tcPr>
            <w:tcW w:w="3265" w:type="dxa"/>
            <w:noWrap/>
            <w:hideMark/>
          </w:tcPr>
          <w:p w14:paraId="7C5893D8" w14:textId="77777777" w:rsidR="000D63F1" w:rsidRPr="0046527B" w:rsidRDefault="000D63F1" w:rsidP="000D63F1">
            <w:pPr>
              <w:pStyle w:val="tabletext"/>
              <w:rPr>
                <w:b/>
              </w:rPr>
            </w:pPr>
            <w:r w:rsidRPr="0046527B">
              <w:t>This paper</w:t>
            </w:r>
          </w:p>
        </w:tc>
      </w:tr>
    </w:tbl>
    <w:p w14:paraId="42321796" w14:textId="3AC1B9AA" w:rsidR="00B5745A" w:rsidRPr="000D63F1" w:rsidRDefault="00B5745A" w:rsidP="000D63F1">
      <w:pPr>
        <w:pStyle w:val="NoSpacing"/>
      </w:pPr>
      <w:bookmarkStart w:id="5" w:name="_Ref219890313"/>
      <w:r w:rsidRPr="0046527B">
        <w:t>Table S</w:t>
      </w:r>
      <w:r w:rsidR="00ED18CD">
        <w:rPr>
          <w:noProof/>
        </w:rPr>
        <w:t>5</w:t>
      </w:r>
      <w:bookmarkEnd w:id="5"/>
      <w:r w:rsidRPr="0046527B">
        <w:t>: Experimental blocks used in crop trial</w:t>
      </w:r>
    </w:p>
    <w:tbl>
      <w:tblPr>
        <w:tblStyle w:val="Tablaconcuadrcula1"/>
        <w:tblW w:w="8940" w:type="dxa"/>
        <w:tblLook w:val="04A0" w:firstRow="1" w:lastRow="0" w:firstColumn="1" w:lastColumn="0" w:noHBand="0" w:noVBand="1"/>
      </w:tblPr>
      <w:tblGrid>
        <w:gridCol w:w="2500"/>
        <w:gridCol w:w="960"/>
        <w:gridCol w:w="1640"/>
        <w:gridCol w:w="3840"/>
      </w:tblGrid>
      <w:tr w:rsidR="00B5745A" w:rsidRPr="0046527B" w14:paraId="22F3E489" w14:textId="77777777" w:rsidTr="006B398A">
        <w:trPr>
          <w:trHeight w:val="315"/>
        </w:trPr>
        <w:tc>
          <w:tcPr>
            <w:tcW w:w="2500" w:type="dxa"/>
            <w:shd w:val="clear" w:color="auto" w:fill="BFBFBF" w:themeFill="background1" w:themeFillShade="BF"/>
            <w:noWrap/>
            <w:hideMark/>
          </w:tcPr>
          <w:p w14:paraId="7550175D" w14:textId="77777777" w:rsidR="00B5745A" w:rsidRPr="0046527B" w:rsidRDefault="00B5745A" w:rsidP="000D63F1">
            <w:pPr>
              <w:pStyle w:val="tabletext"/>
              <w:rPr>
                <w:b/>
                <w:bCs/>
              </w:rPr>
            </w:pPr>
            <w:r w:rsidRPr="0046527B">
              <w:rPr>
                <w:b/>
              </w:rPr>
              <w:t>Treatment</w:t>
            </w:r>
          </w:p>
        </w:tc>
        <w:tc>
          <w:tcPr>
            <w:tcW w:w="960" w:type="dxa"/>
            <w:shd w:val="clear" w:color="auto" w:fill="BFBFBF" w:themeFill="background1" w:themeFillShade="BF"/>
            <w:noWrap/>
            <w:hideMark/>
          </w:tcPr>
          <w:p w14:paraId="1C9D35A3" w14:textId="77777777" w:rsidR="00B5745A" w:rsidRPr="0046527B" w:rsidRDefault="00B5745A" w:rsidP="000D63F1">
            <w:pPr>
              <w:pStyle w:val="tabletext"/>
              <w:rPr>
                <w:b/>
                <w:bCs/>
              </w:rPr>
            </w:pPr>
            <w:r w:rsidRPr="0046527B">
              <w:rPr>
                <w:b/>
              </w:rPr>
              <w:t>Code</w:t>
            </w:r>
          </w:p>
        </w:tc>
        <w:tc>
          <w:tcPr>
            <w:tcW w:w="1640" w:type="dxa"/>
            <w:shd w:val="clear" w:color="auto" w:fill="BFBFBF" w:themeFill="background1" w:themeFillShade="BF"/>
            <w:noWrap/>
            <w:hideMark/>
          </w:tcPr>
          <w:p w14:paraId="561F6297" w14:textId="27E12AA2" w:rsidR="00B5745A" w:rsidRPr="00EC1252" w:rsidRDefault="00B5745A" w:rsidP="000D63F1">
            <w:pPr>
              <w:pStyle w:val="tabletext"/>
              <w:rPr>
                <w:b/>
                <w:bCs/>
                <w:vertAlign w:val="superscript"/>
              </w:rPr>
            </w:pPr>
            <w:r w:rsidRPr="0046527B">
              <w:rPr>
                <w:b/>
              </w:rPr>
              <w:t>Dose</w:t>
            </w:r>
            <w:r w:rsidR="00EC1252">
              <w:rPr>
                <w:b/>
                <w:vertAlign w:val="superscript"/>
              </w:rPr>
              <w:t>1</w:t>
            </w:r>
          </w:p>
        </w:tc>
        <w:tc>
          <w:tcPr>
            <w:tcW w:w="3840" w:type="dxa"/>
            <w:shd w:val="clear" w:color="auto" w:fill="BFBFBF" w:themeFill="background1" w:themeFillShade="BF"/>
            <w:noWrap/>
            <w:hideMark/>
          </w:tcPr>
          <w:p w14:paraId="0D16136D" w14:textId="75CDF3C1" w:rsidR="00B5745A" w:rsidRPr="008065F0" w:rsidRDefault="00B5745A" w:rsidP="000D63F1">
            <w:pPr>
              <w:pStyle w:val="tabletext"/>
              <w:rPr>
                <w:b/>
                <w:bCs/>
                <w:vertAlign w:val="superscript"/>
              </w:rPr>
            </w:pPr>
            <w:r w:rsidRPr="0046527B">
              <w:rPr>
                <w:b/>
              </w:rPr>
              <w:t>Infected (</w:t>
            </w:r>
            <w:r w:rsidR="000C256A" w:rsidRPr="0046527B">
              <w:rPr>
                <w:b/>
                <w:i/>
              </w:rPr>
              <w:t xml:space="preserve">L. </w:t>
            </w:r>
            <w:r w:rsidRPr="0046527B">
              <w:rPr>
                <w:b/>
                <w:i/>
              </w:rPr>
              <w:t>fungicola</w:t>
            </w:r>
            <w:r w:rsidRPr="0046527B">
              <w:rPr>
                <w:b/>
              </w:rPr>
              <w:t xml:space="preserve"> 150/1)</w:t>
            </w:r>
            <w:r w:rsidR="008065F0">
              <w:rPr>
                <w:b/>
                <w:vertAlign w:val="superscript"/>
              </w:rPr>
              <w:t>2</w:t>
            </w:r>
          </w:p>
        </w:tc>
      </w:tr>
      <w:tr w:rsidR="00B5745A" w:rsidRPr="0046527B" w14:paraId="519DF92F" w14:textId="77777777" w:rsidTr="006B398A">
        <w:trPr>
          <w:trHeight w:val="345"/>
        </w:trPr>
        <w:tc>
          <w:tcPr>
            <w:tcW w:w="2500" w:type="dxa"/>
            <w:noWrap/>
            <w:hideMark/>
          </w:tcPr>
          <w:p w14:paraId="01932E7F" w14:textId="77777777" w:rsidR="00B5745A" w:rsidRPr="0046527B" w:rsidRDefault="00B5745A" w:rsidP="000D63F1">
            <w:pPr>
              <w:pStyle w:val="tabletext"/>
              <w:rPr>
                <w:b/>
                <w:bCs/>
              </w:rPr>
            </w:pPr>
            <w:r w:rsidRPr="0046527B">
              <w:rPr>
                <w:b/>
              </w:rPr>
              <w:t>Control</w:t>
            </w:r>
          </w:p>
        </w:tc>
        <w:tc>
          <w:tcPr>
            <w:tcW w:w="960" w:type="dxa"/>
            <w:noWrap/>
            <w:hideMark/>
          </w:tcPr>
          <w:p w14:paraId="066B5FA2" w14:textId="77777777" w:rsidR="00B5745A" w:rsidRPr="0046527B" w:rsidRDefault="00B5745A" w:rsidP="000D63F1">
            <w:pPr>
              <w:pStyle w:val="tabletext"/>
              <w:rPr>
                <w:b/>
              </w:rPr>
            </w:pPr>
            <w:r w:rsidRPr="0046527B">
              <w:t>Control+</w:t>
            </w:r>
          </w:p>
        </w:tc>
        <w:tc>
          <w:tcPr>
            <w:tcW w:w="1640" w:type="dxa"/>
            <w:noWrap/>
            <w:hideMark/>
          </w:tcPr>
          <w:p w14:paraId="604084BF" w14:textId="77777777" w:rsidR="00B5745A" w:rsidRPr="0046527B" w:rsidRDefault="00B5745A" w:rsidP="000D63F1">
            <w:pPr>
              <w:pStyle w:val="tabletext"/>
              <w:rPr>
                <w:b/>
              </w:rPr>
            </w:pPr>
            <w:r w:rsidRPr="0046527B">
              <w:t>20 ml Tap water</w:t>
            </w:r>
          </w:p>
        </w:tc>
        <w:tc>
          <w:tcPr>
            <w:tcW w:w="3840" w:type="dxa"/>
            <w:noWrap/>
            <w:hideMark/>
          </w:tcPr>
          <w:p w14:paraId="26316FE2" w14:textId="0E1BFF9C" w:rsidR="00B5745A" w:rsidRPr="0046527B" w:rsidRDefault="00B5745A" w:rsidP="000D63F1">
            <w:pPr>
              <w:pStyle w:val="tabletext"/>
              <w:rPr>
                <w:b/>
              </w:rPr>
            </w:pPr>
            <w:r w:rsidRPr="0046527B">
              <w:t>10</w:t>
            </w:r>
            <w:r w:rsidRPr="0046527B">
              <w:rPr>
                <w:vertAlign w:val="superscript"/>
              </w:rPr>
              <w:t>6</w:t>
            </w:r>
            <w:r w:rsidRPr="0046527B">
              <w:t xml:space="preserve"> conidia m</w:t>
            </w:r>
            <w:r w:rsidRPr="0046527B">
              <w:rPr>
                <w:vertAlign w:val="superscript"/>
              </w:rPr>
              <w:t>-2</w:t>
            </w:r>
            <w:r w:rsidRPr="0046527B">
              <w:t xml:space="preserve"> </w:t>
            </w:r>
          </w:p>
        </w:tc>
      </w:tr>
      <w:tr w:rsidR="00B5745A" w:rsidRPr="0046527B" w14:paraId="16D7214B" w14:textId="77777777" w:rsidTr="006B398A">
        <w:trPr>
          <w:trHeight w:val="300"/>
        </w:trPr>
        <w:tc>
          <w:tcPr>
            <w:tcW w:w="2500" w:type="dxa"/>
            <w:noWrap/>
            <w:hideMark/>
          </w:tcPr>
          <w:p w14:paraId="346D4FE0" w14:textId="77777777" w:rsidR="00B5745A" w:rsidRPr="0046527B" w:rsidRDefault="00B5745A" w:rsidP="000D63F1">
            <w:pPr>
              <w:pStyle w:val="tabletext"/>
              <w:rPr>
                <w:b/>
                <w:bCs/>
              </w:rPr>
            </w:pPr>
            <w:r w:rsidRPr="0046527B">
              <w:rPr>
                <w:b/>
              </w:rPr>
              <w:t>Control</w:t>
            </w:r>
          </w:p>
        </w:tc>
        <w:tc>
          <w:tcPr>
            <w:tcW w:w="960" w:type="dxa"/>
            <w:noWrap/>
            <w:hideMark/>
          </w:tcPr>
          <w:p w14:paraId="609E0902" w14:textId="77777777" w:rsidR="00B5745A" w:rsidRPr="0046527B" w:rsidRDefault="00B5745A" w:rsidP="000D63F1">
            <w:pPr>
              <w:pStyle w:val="tabletext"/>
              <w:rPr>
                <w:b/>
              </w:rPr>
            </w:pPr>
            <w:r w:rsidRPr="0046527B">
              <w:t>Control-</w:t>
            </w:r>
          </w:p>
        </w:tc>
        <w:tc>
          <w:tcPr>
            <w:tcW w:w="1640" w:type="dxa"/>
            <w:noWrap/>
            <w:hideMark/>
          </w:tcPr>
          <w:p w14:paraId="29CC7A41" w14:textId="77777777" w:rsidR="00B5745A" w:rsidRPr="0046527B" w:rsidRDefault="00B5745A" w:rsidP="000D63F1">
            <w:pPr>
              <w:pStyle w:val="tabletext"/>
              <w:rPr>
                <w:b/>
              </w:rPr>
            </w:pPr>
            <w:r w:rsidRPr="0046527B">
              <w:t>20 ml Tap water</w:t>
            </w:r>
          </w:p>
        </w:tc>
        <w:tc>
          <w:tcPr>
            <w:tcW w:w="3840" w:type="dxa"/>
            <w:noWrap/>
            <w:hideMark/>
          </w:tcPr>
          <w:p w14:paraId="247AD200" w14:textId="77777777" w:rsidR="00B5745A" w:rsidRPr="0046527B" w:rsidRDefault="00B5745A" w:rsidP="000D63F1">
            <w:pPr>
              <w:pStyle w:val="tabletext"/>
              <w:rPr>
                <w:b/>
              </w:rPr>
            </w:pPr>
            <w:r w:rsidRPr="0046527B">
              <w:t>-</w:t>
            </w:r>
          </w:p>
        </w:tc>
      </w:tr>
      <w:tr w:rsidR="00B5745A" w:rsidRPr="0046527B" w14:paraId="5667243A" w14:textId="77777777" w:rsidTr="006B398A">
        <w:trPr>
          <w:trHeight w:val="345"/>
        </w:trPr>
        <w:tc>
          <w:tcPr>
            <w:tcW w:w="2500" w:type="dxa"/>
            <w:noWrap/>
            <w:hideMark/>
          </w:tcPr>
          <w:p w14:paraId="5625052C" w14:textId="2C4C01B2" w:rsidR="00B5745A" w:rsidRPr="0046527B" w:rsidRDefault="003D21B6" w:rsidP="000D63F1">
            <w:pPr>
              <w:pStyle w:val="tabletext"/>
              <w:rPr>
                <w:b/>
                <w:bCs/>
              </w:rPr>
            </w:pPr>
            <w:r w:rsidRPr="0046527B">
              <w:rPr>
                <w:b/>
                <w:i/>
              </w:rPr>
              <w:t xml:space="preserve">B. </w:t>
            </w:r>
            <w:r w:rsidR="00B5745A" w:rsidRPr="0046527B">
              <w:rPr>
                <w:b/>
                <w:i/>
              </w:rPr>
              <w:t>velezensis</w:t>
            </w:r>
            <w:r w:rsidR="00B5745A" w:rsidRPr="0046527B">
              <w:rPr>
                <w:b/>
              </w:rPr>
              <w:t xml:space="preserve"> CM5</w:t>
            </w:r>
          </w:p>
        </w:tc>
        <w:tc>
          <w:tcPr>
            <w:tcW w:w="960" w:type="dxa"/>
            <w:noWrap/>
            <w:hideMark/>
          </w:tcPr>
          <w:p w14:paraId="65445B66" w14:textId="77777777" w:rsidR="00B5745A" w:rsidRPr="0046527B" w:rsidRDefault="00B5745A" w:rsidP="000D63F1">
            <w:pPr>
              <w:pStyle w:val="tabletext"/>
              <w:rPr>
                <w:b/>
              </w:rPr>
            </w:pPr>
            <w:r w:rsidRPr="0046527B">
              <w:t>CM5</w:t>
            </w:r>
          </w:p>
        </w:tc>
        <w:tc>
          <w:tcPr>
            <w:tcW w:w="1640" w:type="dxa"/>
            <w:noWrap/>
            <w:hideMark/>
          </w:tcPr>
          <w:p w14:paraId="0A733FE9" w14:textId="6B67FAFC" w:rsidR="00B5745A" w:rsidRPr="0046527B" w:rsidRDefault="00B5745A" w:rsidP="000D63F1">
            <w:pPr>
              <w:pStyle w:val="tabletext"/>
              <w:rPr>
                <w:b/>
              </w:rPr>
            </w:pPr>
            <w:r w:rsidRPr="0046527B">
              <w:t>10</w:t>
            </w:r>
            <w:r w:rsidRPr="0046527B">
              <w:rPr>
                <w:vertAlign w:val="superscript"/>
              </w:rPr>
              <w:t>9</w:t>
            </w:r>
            <w:r w:rsidRPr="0046527B">
              <w:t xml:space="preserve"> cfu m</w:t>
            </w:r>
            <w:r w:rsidRPr="0046527B">
              <w:rPr>
                <w:vertAlign w:val="superscript"/>
              </w:rPr>
              <w:t>-2</w:t>
            </w:r>
          </w:p>
        </w:tc>
        <w:tc>
          <w:tcPr>
            <w:tcW w:w="3840" w:type="dxa"/>
            <w:noWrap/>
            <w:hideMark/>
          </w:tcPr>
          <w:p w14:paraId="026777AF" w14:textId="681432D2" w:rsidR="00B5745A" w:rsidRPr="0046527B" w:rsidRDefault="00B5745A" w:rsidP="000D63F1">
            <w:pPr>
              <w:pStyle w:val="tabletext"/>
              <w:rPr>
                <w:b/>
              </w:rPr>
            </w:pPr>
            <w:r w:rsidRPr="0046527B">
              <w:t>10</w:t>
            </w:r>
            <w:r w:rsidRPr="0046527B">
              <w:rPr>
                <w:vertAlign w:val="superscript"/>
              </w:rPr>
              <w:t>6</w:t>
            </w:r>
            <w:r w:rsidRPr="0046527B">
              <w:t xml:space="preserve"> conidia m</w:t>
            </w:r>
            <w:r w:rsidRPr="0046527B">
              <w:rPr>
                <w:vertAlign w:val="superscript"/>
              </w:rPr>
              <w:t>-2</w:t>
            </w:r>
            <w:r w:rsidRPr="0046527B">
              <w:t xml:space="preserve"> </w:t>
            </w:r>
          </w:p>
        </w:tc>
      </w:tr>
      <w:tr w:rsidR="00B5745A" w:rsidRPr="0046527B" w14:paraId="2A407CB8" w14:textId="77777777" w:rsidTr="006B398A">
        <w:trPr>
          <w:trHeight w:val="345"/>
        </w:trPr>
        <w:tc>
          <w:tcPr>
            <w:tcW w:w="2500" w:type="dxa"/>
            <w:noWrap/>
            <w:hideMark/>
          </w:tcPr>
          <w:p w14:paraId="4DE5B2FE" w14:textId="76C74031" w:rsidR="00B5745A" w:rsidRPr="0046527B" w:rsidRDefault="003D21B6" w:rsidP="000D63F1">
            <w:pPr>
              <w:pStyle w:val="tabletext"/>
              <w:rPr>
                <w:b/>
                <w:bCs/>
              </w:rPr>
            </w:pPr>
            <w:r w:rsidRPr="0046527B">
              <w:rPr>
                <w:b/>
                <w:i/>
              </w:rPr>
              <w:t xml:space="preserve">B. </w:t>
            </w:r>
            <w:r w:rsidR="00B5745A" w:rsidRPr="0046527B">
              <w:rPr>
                <w:b/>
                <w:i/>
              </w:rPr>
              <w:t>velezensis</w:t>
            </w:r>
            <w:r w:rsidR="00B5745A" w:rsidRPr="0046527B">
              <w:rPr>
                <w:b/>
              </w:rPr>
              <w:t xml:space="preserve"> CM19</w:t>
            </w:r>
          </w:p>
        </w:tc>
        <w:tc>
          <w:tcPr>
            <w:tcW w:w="960" w:type="dxa"/>
            <w:noWrap/>
            <w:hideMark/>
          </w:tcPr>
          <w:p w14:paraId="001096AA" w14:textId="77777777" w:rsidR="00B5745A" w:rsidRPr="0046527B" w:rsidRDefault="00B5745A" w:rsidP="000D63F1">
            <w:pPr>
              <w:pStyle w:val="tabletext"/>
              <w:rPr>
                <w:b/>
              </w:rPr>
            </w:pPr>
            <w:r w:rsidRPr="0046527B">
              <w:t>CM19</w:t>
            </w:r>
          </w:p>
        </w:tc>
        <w:tc>
          <w:tcPr>
            <w:tcW w:w="1640" w:type="dxa"/>
            <w:noWrap/>
            <w:hideMark/>
          </w:tcPr>
          <w:p w14:paraId="1770A9D0" w14:textId="77777777" w:rsidR="00B5745A" w:rsidRPr="0046527B" w:rsidRDefault="00B5745A" w:rsidP="000D63F1">
            <w:pPr>
              <w:pStyle w:val="tabletext"/>
              <w:rPr>
                <w:b/>
              </w:rPr>
            </w:pPr>
            <w:r w:rsidRPr="0046527B">
              <w:t>10</w:t>
            </w:r>
            <w:r w:rsidRPr="0046527B">
              <w:rPr>
                <w:vertAlign w:val="superscript"/>
              </w:rPr>
              <w:t>9</w:t>
            </w:r>
            <w:r w:rsidRPr="0046527B">
              <w:t xml:space="preserve"> cfu m</w:t>
            </w:r>
            <w:r w:rsidRPr="0046527B">
              <w:rPr>
                <w:vertAlign w:val="superscript"/>
              </w:rPr>
              <w:t>-2</w:t>
            </w:r>
          </w:p>
        </w:tc>
        <w:tc>
          <w:tcPr>
            <w:tcW w:w="3840" w:type="dxa"/>
            <w:noWrap/>
            <w:hideMark/>
          </w:tcPr>
          <w:p w14:paraId="582F50ED" w14:textId="3D0A30DB" w:rsidR="00B5745A" w:rsidRPr="0046527B" w:rsidRDefault="00B5745A" w:rsidP="000D63F1">
            <w:pPr>
              <w:pStyle w:val="tabletext"/>
              <w:rPr>
                <w:b/>
              </w:rPr>
            </w:pPr>
            <w:r w:rsidRPr="0046527B">
              <w:t>10</w:t>
            </w:r>
            <w:r w:rsidRPr="0046527B">
              <w:rPr>
                <w:vertAlign w:val="superscript"/>
              </w:rPr>
              <w:t>6</w:t>
            </w:r>
            <w:r w:rsidRPr="0046527B">
              <w:t xml:space="preserve"> conidia m</w:t>
            </w:r>
            <w:r w:rsidRPr="0046527B">
              <w:rPr>
                <w:vertAlign w:val="superscript"/>
              </w:rPr>
              <w:t>-2</w:t>
            </w:r>
            <w:r w:rsidRPr="0046527B">
              <w:t xml:space="preserve"> </w:t>
            </w:r>
          </w:p>
        </w:tc>
      </w:tr>
      <w:tr w:rsidR="00B5745A" w:rsidRPr="0046527B" w14:paraId="3C00D3B9" w14:textId="77777777" w:rsidTr="006B398A">
        <w:trPr>
          <w:trHeight w:val="345"/>
        </w:trPr>
        <w:tc>
          <w:tcPr>
            <w:tcW w:w="2500" w:type="dxa"/>
            <w:noWrap/>
            <w:hideMark/>
          </w:tcPr>
          <w:p w14:paraId="06FD6056" w14:textId="11F03E99" w:rsidR="00B5745A" w:rsidRPr="0046527B" w:rsidRDefault="003D21B6" w:rsidP="000D63F1">
            <w:pPr>
              <w:pStyle w:val="tabletext"/>
              <w:rPr>
                <w:b/>
                <w:bCs/>
              </w:rPr>
            </w:pPr>
            <w:r w:rsidRPr="0046527B">
              <w:rPr>
                <w:b/>
                <w:i/>
              </w:rPr>
              <w:t xml:space="preserve">B. </w:t>
            </w:r>
            <w:r w:rsidR="00B5745A" w:rsidRPr="0046527B">
              <w:rPr>
                <w:b/>
                <w:i/>
              </w:rPr>
              <w:t>velezensis</w:t>
            </w:r>
            <w:r w:rsidR="00B5745A" w:rsidRPr="0046527B">
              <w:rPr>
                <w:b/>
              </w:rPr>
              <w:t xml:space="preserve"> CM35</w:t>
            </w:r>
          </w:p>
        </w:tc>
        <w:tc>
          <w:tcPr>
            <w:tcW w:w="960" w:type="dxa"/>
            <w:noWrap/>
            <w:hideMark/>
          </w:tcPr>
          <w:p w14:paraId="41656D47" w14:textId="77777777" w:rsidR="00B5745A" w:rsidRPr="0046527B" w:rsidRDefault="00B5745A" w:rsidP="000D63F1">
            <w:pPr>
              <w:pStyle w:val="tabletext"/>
              <w:rPr>
                <w:b/>
              </w:rPr>
            </w:pPr>
            <w:r w:rsidRPr="0046527B">
              <w:t>CM35</w:t>
            </w:r>
          </w:p>
        </w:tc>
        <w:tc>
          <w:tcPr>
            <w:tcW w:w="1640" w:type="dxa"/>
            <w:noWrap/>
            <w:hideMark/>
          </w:tcPr>
          <w:p w14:paraId="6B1E12CF" w14:textId="77777777" w:rsidR="00B5745A" w:rsidRPr="0046527B" w:rsidRDefault="00B5745A" w:rsidP="000D63F1">
            <w:pPr>
              <w:pStyle w:val="tabletext"/>
              <w:rPr>
                <w:b/>
              </w:rPr>
            </w:pPr>
            <w:r w:rsidRPr="0046527B">
              <w:t>10</w:t>
            </w:r>
            <w:r w:rsidRPr="0046527B">
              <w:rPr>
                <w:vertAlign w:val="superscript"/>
              </w:rPr>
              <w:t>9</w:t>
            </w:r>
            <w:r w:rsidRPr="0046527B">
              <w:t xml:space="preserve"> cfu m</w:t>
            </w:r>
            <w:r w:rsidRPr="0046527B">
              <w:rPr>
                <w:vertAlign w:val="superscript"/>
              </w:rPr>
              <w:t>-2</w:t>
            </w:r>
          </w:p>
        </w:tc>
        <w:tc>
          <w:tcPr>
            <w:tcW w:w="3840" w:type="dxa"/>
            <w:noWrap/>
            <w:hideMark/>
          </w:tcPr>
          <w:p w14:paraId="7BC47D1E" w14:textId="74C51ABB" w:rsidR="00B5745A" w:rsidRPr="0046527B" w:rsidRDefault="00B5745A" w:rsidP="000D63F1">
            <w:pPr>
              <w:pStyle w:val="tabletext"/>
              <w:rPr>
                <w:b/>
              </w:rPr>
            </w:pPr>
            <w:r w:rsidRPr="0046527B">
              <w:t>10</w:t>
            </w:r>
            <w:r w:rsidRPr="0046527B">
              <w:rPr>
                <w:vertAlign w:val="superscript"/>
              </w:rPr>
              <w:t>6</w:t>
            </w:r>
            <w:r w:rsidRPr="0046527B">
              <w:t xml:space="preserve"> conidia m</w:t>
            </w:r>
            <w:r w:rsidRPr="0046527B">
              <w:rPr>
                <w:vertAlign w:val="superscript"/>
              </w:rPr>
              <w:t>-2</w:t>
            </w:r>
            <w:r w:rsidRPr="0046527B">
              <w:t xml:space="preserve"> </w:t>
            </w:r>
          </w:p>
        </w:tc>
      </w:tr>
      <w:tr w:rsidR="00B5745A" w:rsidRPr="0046527B" w14:paraId="0A4BADE5" w14:textId="77777777" w:rsidTr="006B398A">
        <w:trPr>
          <w:trHeight w:val="360"/>
        </w:trPr>
        <w:tc>
          <w:tcPr>
            <w:tcW w:w="2500" w:type="dxa"/>
            <w:noWrap/>
            <w:hideMark/>
          </w:tcPr>
          <w:p w14:paraId="06C7225F" w14:textId="77777777" w:rsidR="00B5745A" w:rsidRPr="0046527B" w:rsidRDefault="00B5745A" w:rsidP="000D63F1">
            <w:pPr>
              <w:pStyle w:val="tabletext"/>
              <w:rPr>
                <w:b/>
                <w:bCs/>
              </w:rPr>
            </w:pPr>
            <w:r w:rsidRPr="0046527B">
              <w:rPr>
                <w:b/>
              </w:rPr>
              <w:t>Prochloraz-Mn</w:t>
            </w:r>
          </w:p>
        </w:tc>
        <w:tc>
          <w:tcPr>
            <w:tcW w:w="960" w:type="dxa"/>
            <w:noWrap/>
            <w:hideMark/>
          </w:tcPr>
          <w:p w14:paraId="207E58E7" w14:textId="77777777" w:rsidR="00B5745A" w:rsidRPr="0046527B" w:rsidRDefault="00B5745A" w:rsidP="000D63F1">
            <w:pPr>
              <w:pStyle w:val="tabletext"/>
              <w:rPr>
                <w:b/>
              </w:rPr>
            </w:pPr>
            <w:r w:rsidRPr="0046527B">
              <w:t>PCL</w:t>
            </w:r>
          </w:p>
        </w:tc>
        <w:tc>
          <w:tcPr>
            <w:tcW w:w="1640" w:type="dxa"/>
            <w:noWrap/>
            <w:hideMark/>
          </w:tcPr>
          <w:p w14:paraId="2A2546D9" w14:textId="77777777" w:rsidR="00B5745A" w:rsidRPr="0046527B" w:rsidRDefault="00B5745A" w:rsidP="000D63F1">
            <w:pPr>
              <w:pStyle w:val="tabletext"/>
              <w:rPr>
                <w:b/>
              </w:rPr>
            </w:pPr>
            <w:r w:rsidRPr="0046527B">
              <w:t>1 g m</w:t>
            </w:r>
            <w:r w:rsidRPr="0046527B">
              <w:rPr>
                <w:vertAlign w:val="superscript"/>
              </w:rPr>
              <w:t>-2</w:t>
            </w:r>
          </w:p>
        </w:tc>
        <w:tc>
          <w:tcPr>
            <w:tcW w:w="3840" w:type="dxa"/>
            <w:noWrap/>
            <w:hideMark/>
          </w:tcPr>
          <w:p w14:paraId="731BBDC2" w14:textId="3250A1F5" w:rsidR="00B5745A" w:rsidRPr="0046527B" w:rsidRDefault="00B5745A" w:rsidP="000D63F1">
            <w:pPr>
              <w:pStyle w:val="tabletext"/>
              <w:rPr>
                <w:b/>
              </w:rPr>
            </w:pPr>
            <w:r w:rsidRPr="0046527B">
              <w:t>10</w:t>
            </w:r>
            <w:r w:rsidRPr="0046527B">
              <w:rPr>
                <w:vertAlign w:val="superscript"/>
              </w:rPr>
              <w:t>6</w:t>
            </w:r>
            <w:r w:rsidRPr="0046527B">
              <w:t xml:space="preserve"> conidia m</w:t>
            </w:r>
            <w:r w:rsidRPr="0046527B">
              <w:rPr>
                <w:vertAlign w:val="superscript"/>
              </w:rPr>
              <w:t>-2</w:t>
            </w:r>
            <w:r w:rsidRPr="0046527B">
              <w:t xml:space="preserve"> </w:t>
            </w:r>
          </w:p>
        </w:tc>
      </w:tr>
    </w:tbl>
    <w:p w14:paraId="11383409" w14:textId="332AFC55" w:rsidR="00B14FE7" w:rsidRDefault="007629A6" w:rsidP="000D63F1">
      <w:pPr>
        <w:pStyle w:val="figlegend"/>
      </w:pPr>
      <w:r w:rsidRPr="00F2553B">
        <w:rPr>
          <w:vertAlign w:val="superscript"/>
        </w:rPr>
        <w:t>1</w:t>
      </w:r>
      <w:r w:rsidRPr="00F2553B">
        <w:t xml:space="preserve">PCL was applied 4 days </w:t>
      </w:r>
      <w:r w:rsidR="009209E7" w:rsidRPr="00F2553B">
        <w:t>after</w:t>
      </w:r>
      <w:r w:rsidRPr="00F2553B">
        <w:t xml:space="preserve"> casing, bacteria were applied </w:t>
      </w:r>
      <w:r w:rsidR="009209E7" w:rsidRPr="00F2553B">
        <w:t>5 days after casing.</w:t>
      </w:r>
      <w:r w:rsidRPr="00F2553B">
        <w:rPr>
          <w:vertAlign w:val="superscript"/>
        </w:rPr>
        <w:t xml:space="preserve"> </w:t>
      </w:r>
      <w:r w:rsidRPr="00F2553B">
        <w:t xml:space="preserve"> </w:t>
      </w:r>
      <w:r w:rsidR="00B5745A" w:rsidRPr="00F2553B">
        <w:t>cfu: colony forming unit.</w:t>
      </w:r>
      <w:r w:rsidR="009209E7" w:rsidRPr="00F2553B">
        <w:t xml:space="preserve"> </w:t>
      </w:r>
      <w:r w:rsidR="009209E7" w:rsidRPr="00F2553B">
        <w:rPr>
          <w:vertAlign w:val="superscript"/>
        </w:rPr>
        <w:t>2</w:t>
      </w:r>
      <w:r w:rsidR="009209E7" w:rsidRPr="00F2553B">
        <w:t xml:space="preserve">Conidia were applied 10 days after casing. </w:t>
      </w:r>
    </w:p>
    <w:p w14:paraId="4B87BA2F" w14:textId="7E3DB43E" w:rsidR="00B14FE7" w:rsidRPr="0046527B" w:rsidRDefault="00B14FE7" w:rsidP="00B14FE7">
      <w:pPr>
        <w:pStyle w:val="NoSpacing"/>
      </w:pPr>
      <w:bookmarkStart w:id="6" w:name="_Ref219803841"/>
      <w:bookmarkStart w:id="7" w:name="_Ref219891128"/>
      <w:r w:rsidRPr="0046527B">
        <w:t>Table S</w:t>
      </w:r>
      <w:r w:rsidR="00ED18CD">
        <w:rPr>
          <w:noProof/>
        </w:rPr>
        <w:t>6</w:t>
      </w:r>
      <w:bookmarkEnd w:id="6"/>
      <w:bookmarkEnd w:id="7"/>
      <w:r w:rsidRPr="0046527B">
        <w:t xml:space="preserve">. Specificity of TaqMan assays developed for </w:t>
      </w:r>
      <w:r w:rsidRPr="0046527B">
        <w:rPr>
          <w:i/>
          <w:iCs/>
        </w:rPr>
        <w:t>B. velezensis</w:t>
      </w:r>
      <w:r w:rsidRPr="0046527B">
        <w:t xml:space="preserve"> strains selected as biocontrol agents for </w:t>
      </w:r>
      <w:r w:rsidRPr="0046527B">
        <w:rPr>
          <w:i/>
        </w:rPr>
        <w:t>A. bisporus</w:t>
      </w:r>
      <w:r w:rsidRPr="0046527B">
        <w:t xml:space="preserve"> crops.</w:t>
      </w:r>
    </w:p>
    <w:tbl>
      <w:tblPr>
        <w:tblStyle w:val="Tablaconcuadrcula1"/>
        <w:tblW w:w="8926" w:type="dxa"/>
        <w:tblLook w:val="04A0" w:firstRow="1" w:lastRow="0" w:firstColumn="1" w:lastColumn="0" w:noHBand="0" w:noVBand="1"/>
      </w:tblPr>
      <w:tblGrid>
        <w:gridCol w:w="1838"/>
        <w:gridCol w:w="1150"/>
        <w:gridCol w:w="1270"/>
        <w:gridCol w:w="939"/>
        <w:gridCol w:w="1636"/>
        <w:gridCol w:w="993"/>
        <w:gridCol w:w="1134"/>
      </w:tblGrid>
      <w:tr w:rsidR="00B14FE7" w:rsidRPr="00536907" w14:paraId="39833AE7" w14:textId="77777777" w:rsidTr="00536907">
        <w:trPr>
          <w:trHeight w:val="300"/>
        </w:trPr>
        <w:tc>
          <w:tcPr>
            <w:tcW w:w="1838" w:type="dxa"/>
            <w:vMerge w:val="restart"/>
            <w:noWrap/>
            <w:hideMark/>
          </w:tcPr>
          <w:p w14:paraId="30FE71F8" w14:textId="77777777" w:rsidR="00B14FE7" w:rsidRPr="00536907" w:rsidRDefault="00B14FE7" w:rsidP="000B513E">
            <w:pPr>
              <w:pStyle w:val="tabletext"/>
              <w:rPr>
                <w:b/>
                <w:bCs/>
              </w:rPr>
            </w:pPr>
            <w:r w:rsidRPr="00536907">
              <w:rPr>
                <w:b/>
                <w:bCs/>
              </w:rPr>
              <w:t>Species</w:t>
            </w:r>
          </w:p>
        </w:tc>
        <w:tc>
          <w:tcPr>
            <w:tcW w:w="1150" w:type="dxa"/>
            <w:vMerge w:val="restart"/>
            <w:noWrap/>
            <w:hideMark/>
          </w:tcPr>
          <w:p w14:paraId="2C670937" w14:textId="77777777" w:rsidR="00B14FE7" w:rsidRPr="00536907" w:rsidRDefault="00B14FE7" w:rsidP="000B513E">
            <w:pPr>
              <w:pStyle w:val="tabletext"/>
              <w:rPr>
                <w:b/>
                <w:bCs/>
                <w:vertAlign w:val="superscript"/>
              </w:rPr>
            </w:pPr>
            <w:r w:rsidRPr="00536907">
              <w:rPr>
                <w:b/>
                <w:bCs/>
                <w:vertAlign w:val="superscript"/>
              </w:rPr>
              <w:t>1</w:t>
            </w:r>
            <w:r w:rsidRPr="00536907">
              <w:rPr>
                <w:b/>
                <w:bCs/>
              </w:rPr>
              <w:t>Strain No</w:t>
            </w:r>
          </w:p>
        </w:tc>
        <w:tc>
          <w:tcPr>
            <w:tcW w:w="1270" w:type="dxa"/>
            <w:vMerge w:val="restart"/>
            <w:noWrap/>
            <w:hideMark/>
          </w:tcPr>
          <w:p w14:paraId="07D95FD2" w14:textId="77777777" w:rsidR="00B14FE7" w:rsidRPr="00536907" w:rsidRDefault="00B14FE7" w:rsidP="000B513E">
            <w:pPr>
              <w:pStyle w:val="tabletext"/>
              <w:rPr>
                <w:b/>
                <w:bCs/>
              </w:rPr>
            </w:pPr>
            <w:r w:rsidRPr="00536907">
              <w:rPr>
                <w:b/>
                <w:bCs/>
              </w:rPr>
              <w:t>Geographic origin</w:t>
            </w:r>
          </w:p>
        </w:tc>
        <w:tc>
          <w:tcPr>
            <w:tcW w:w="905" w:type="dxa"/>
            <w:vMerge w:val="restart"/>
            <w:noWrap/>
            <w:hideMark/>
          </w:tcPr>
          <w:p w14:paraId="393DB0CA" w14:textId="77777777" w:rsidR="00B14FE7" w:rsidRPr="00536907" w:rsidRDefault="00B14FE7" w:rsidP="000B513E">
            <w:pPr>
              <w:pStyle w:val="tabletext"/>
              <w:rPr>
                <w:b/>
                <w:bCs/>
              </w:rPr>
            </w:pPr>
            <w:r w:rsidRPr="00536907">
              <w:rPr>
                <w:b/>
                <w:bCs/>
              </w:rPr>
              <w:t>Yr of isolation</w:t>
            </w:r>
          </w:p>
        </w:tc>
        <w:tc>
          <w:tcPr>
            <w:tcW w:w="1636" w:type="dxa"/>
            <w:vMerge w:val="restart"/>
            <w:noWrap/>
            <w:hideMark/>
          </w:tcPr>
          <w:p w14:paraId="0EB40363" w14:textId="77777777" w:rsidR="00B14FE7" w:rsidRPr="00536907" w:rsidRDefault="00B14FE7" w:rsidP="000B513E">
            <w:pPr>
              <w:pStyle w:val="tabletext"/>
              <w:rPr>
                <w:b/>
                <w:bCs/>
              </w:rPr>
            </w:pPr>
            <w:r w:rsidRPr="00536907">
              <w:rPr>
                <w:b/>
                <w:bCs/>
              </w:rPr>
              <w:t>Isolated from:</w:t>
            </w:r>
          </w:p>
        </w:tc>
        <w:tc>
          <w:tcPr>
            <w:tcW w:w="2127" w:type="dxa"/>
            <w:gridSpan w:val="2"/>
            <w:noWrap/>
            <w:hideMark/>
          </w:tcPr>
          <w:p w14:paraId="2AF2A3D0" w14:textId="77777777" w:rsidR="00B14FE7" w:rsidRPr="00536907" w:rsidRDefault="00B14FE7" w:rsidP="00615651">
            <w:pPr>
              <w:pStyle w:val="tabletext"/>
              <w:rPr>
                <w:b/>
                <w:bCs/>
                <w:vertAlign w:val="superscript"/>
              </w:rPr>
            </w:pPr>
            <w:r w:rsidRPr="00536907">
              <w:rPr>
                <w:b/>
                <w:bCs/>
                <w:vertAlign w:val="superscript"/>
              </w:rPr>
              <w:t>2</w:t>
            </w:r>
            <w:r w:rsidRPr="00536907">
              <w:rPr>
                <w:b/>
                <w:bCs/>
                <w:i/>
              </w:rPr>
              <w:t xml:space="preserve">B. velezensis </w:t>
            </w:r>
            <w:r w:rsidRPr="00536907">
              <w:rPr>
                <w:b/>
                <w:bCs/>
              </w:rPr>
              <w:t>TaqMan (Ct)</w:t>
            </w:r>
          </w:p>
        </w:tc>
      </w:tr>
      <w:tr w:rsidR="00B14FE7" w:rsidRPr="00536907" w14:paraId="2E83B7E5" w14:textId="77777777" w:rsidTr="00536907">
        <w:trPr>
          <w:trHeight w:val="315"/>
        </w:trPr>
        <w:tc>
          <w:tcPr>
            <w:tcW w:w="1838" w:type="dxa"/>
            <w:vMerge/>
            <w:hideMark/>
          </w:tcPr>
          <w:p w14:paraId="7A778FAC" w14:textId="77777777" w:rsidR="00B14FE7" w:rsidRPr="00536907" w:rsidRDefault="00B14FE7" w:rsidP="000B513E">
            <w:pPr>
              <w:pStyle w:val="tabletext"/>
              <w:rPr>
                <w:b/>
                <w:bCs/>
              </w:rPr>
            </w:pPr>
          </w:p>
        </w:tc>
        <w:tc>
          <w:tcPr>
            <w:tcW w:w="1150" w:type="dxa"/>
            <w:vMerge/>
            <w:hideMark/>
          </w:tcPr>
          <w:p w14:paraId="57CFBEEE" w14:textId="77777777" w:rsidR="00B14FE7" w:rsidRPr="00536907" w:rsidRDefault="00B14FE7" w:rsidP="000B513E">
            <w:pPr>
              <w:pStyle w:val="tabletext"/>
              <w:rPr>
                <w:b/>
                <w:bCs/>
              </w:rPr>
            </w:pPr>
          </w:p>
        </w:tc>
        <w:tc>
          <w:tcPr>
            <w:tcW w:w="1270" w:type="dxa"/>
            <w:vMerge/>
            <w:hideMark/>
          </w:tcPr>
          <w:p w14:paraId="57DC9DA1" w14:textId="77777777" w:rsidR="00B14FE7" w:rsidRPr="00536907" w:rsidRDefault="00B14FE7" w:rsidP="000B513E">
            <w:pPr>
              <w:pStyle w:val="tabletext"/>
              <w:rPr>
                <w:b/>
                <w:bCs/>
              </w:rPr>
            </w:pPr>
          </w:p>
        </w:tc>
        <w:tc>
          <w:tcPr>
            <w:tcW w:w="905" w:type="dxa"/>
            <w:vMerge/>
            <w:hideMark/>
          </w:tcPr>
          <w:p w14:paraId="45981C47" w14:textId="77777777" w:rsidR="00B14FE7" w:rsidRPr="00536907" w:rsidRDefault="00B14FE7" w:rsidP="000B513E">
            <w:pPr>
              <w:pStyle w:val="tabletext"/>
              <w:rPr>
                <w:b/>
                <w:bCs/>
              </w:rPr>
            </w:pPr>
          </w:p>
        </w:tc>
        <w:tc>
          <w:tcPr>
            <w:tcW w:w="1636" w:type="dxa"/>
            <w:vMerge/>
            <w:hideMark/>
          </w:tcPr>
          <w:p w14:paraId="7781B41E" w14:textId="77777777" w:rsidR="00B14FE7" w:rsidRPr="00536907" w:rsidRDefault="00B14FE7" w:rsidP="000B513E">
            <w:pPr>
              <w:pStyle w:val="tabletext"/>
              <w:rPr>
                <w:b/>
                <w:bCs/>
              </w:rPr>
            </w:pPr>
          </w:p>
        </w:tc>
        <w:tc>
          <w:tcPr>
            <w:tcW w:w="993" w:type="dxa"/>
            <w:noWrap/>
            <w:hideMark/>
          </w:tcPr>
          <w:p w14:paraId="45E7EB6B" w14:textId="77777777" w:rsidR="00B14FE7" w:rsidRPr="00536907" w:rsidRDefault="00B14FE7" w:rsidP="00615651">
            <w:pPr>
              <w:pStyle w:val="tabletext"/>
              <w:rPr>
                <w:b/>
                <w:bCs/>
              </w:rPr>
            </w:pPr>
            <w:r w:rsidRPr="00536907">
              <w:rPr>
                <w:b/>
                <w:bCs/>
              </w:rPr>
              <w:t>2HP2.21</w:t>
            </w:r>
          </w:p>
        </w:tc>
        <w:tc>
          <w:tcPr>
            <w:tcW w:w="1134" w:type="dxa"/>
            <w:noWrap/>
            <w:hideMark/>
          </w:tcPr>
          <w:p w14:paraId="6D3F3FE9" w14:textId="77777777" w:rsidR="00B14FE7" w:rsidRPr="00536907" w:rsidRDefault="00B14FE7" w:rsidP="00615651">
            <w:pPr>
              <w:pStyle w:val="tabletext"/>
              <w:rPr>
                <w:b/>
                <w:bCs/>
              </w:rPr>
            </w:pPr>
            <w:r w:rsidRPr="00536907">
              <w:rPr>
                <w:b/>
                <w:bCs/>
              </w:rPr>
              <w:t>HP2.19</w:t>
            </w:r>
          </w:p>
        </w:tc>
      </w:tr>
      <w:tr w:rsidR="00B14FE7" w:rsidRPr="0046527B" w14:paraId="6FE168B8" w14:textId="77777777" w:rsidTr="00536907">
        <w:trPr>
          <w:trHeight w:val="300"/>
        </w:trPr>
        <w:tc>
          <w:tcPr>
            <w:tcW w:w="1838" w:type="dxa"/>
            <w:noWrap/>
            <w:hideMark/>
          </w:tcPr>
          <w:p w14:paraId="0E32958D" w14:textId="77777777" w:rsidR="00B14FE7" w:rsidRPr="0046527B" w:rsidRDefault="00B14FE7" w:rsidP="000B513E">
            <w:pPr>
              <w:pStyle w:val="tabletext"/>
              <w:rPr>
                <w:i/>
              </w:rPr>
            </w:pPr>
            <w:r w:rsidRPr="0046527B">
              <w:rPr>
                <w:i/>
              </w:rPr>
              <w:t>Pseudomonas putida</w:t>
            </w:r>
          </w:p>
        </w:tc>
        <w:tc>
          <w:tcPr>
            <w:tcW w:w="1150" w:type="dxa"/>
            <w:noWrap/>
            <w:hideMark/>
          </w:tcPr>
          <w:p w14:paraId="459FEF08" w14:textId="77777777" w:rsidR="00B14FE7" w:rsidRPr="0046527B" w:rsidRDefault="00B14FE7" w:rsidP="000B513E">
            <w:pPr>
              <w:pStyle w:val="tabletext"/>
              <w:rPr>
                <w:b/>
              </w:rPr>
            </w:pPr>
            <w:r w:rsidRPr="0046527B">
              <w:t>PMS118R</w:t>
            </w:r>
          </w:p>
        </w:tc>
        <w:tc>
          <w:tcPr>
            <w:tcW w:w="1270" w:type="dxa"/>
            <w:noWrap/>
            <w:hideMark/>
          </w:tcPr>
          <w:p w14:paraId="23A1D136" w14:textId="77777777" w:rsidR="00B14FE7" w:rsidRPr="0046527B" w:rsidRDefault="00B14FE7" w:rsidP="000B513E">
            <w:pPr>
              <w:pStyle w:val="tabletext"/>
              <w:rPr>
                <w:b/>
              </w:rPr>
            </w:pPr>
            <w:r w:rsidRPr="0046527B">
              <w:t>New Zealand</w:t>
            </w:r>
          </w:p>
        </w:tc>
        <w:tc>
          <w:tcPr>
            <w:tcW w:w="905" w:type="dxa"/>
            <w:noWrap/>
            <w:hideMark/>
          </w:tcPr>
          <w:p w14:paraId="11E3CD27" w14:textId="77777777" w:rsidR="00B14FE7" w:rsidRPr="0046527B" w:rsidRDefault="00B14FE7" w:rsidP="000B513E">
            <w:pPr>
              <w:pStyle w:val="tabletext"/>
              <w:rPr>
                <w:b/>
              </w:rPr>
            </w:pPr>
            <w:r w:rsidRPr="0046527B">
              <w:t>1990</w:t>
            </w:r>
          </w:p>
        </w:tc>
        <w:tc>
          <w:tcPr>
            <w:tcW w:w="1636" w:type="dxa"/>
            <w:noWrap/>
            <w:hideMark/>
          </w:tcPr>
          <w:p w14:paraId="6B41FE0C" w14:textId="77777777" w:rsidR="00B14FE7" w:rsidRPr="0046527B" w:rsidRDefault="00B14FE7" w:rsidP="000B513E">
            <w:pPr>
              <w:pStyle w:val="tabletext"/>
              <w:rPr>
                <w:b/>
              </w:rPr>
            </w:pPr>
            <w:r w:rsidRPr="0046527B">
              <w:t>Casing - mushroom farms</w:t>
            </w:r>
          </w:p>
        </w:tc>
        <w:tc>
          <w:tcPr>
            <w:tcW w:w="993" w:type="dxa"/>
            <w:noWrap/>
            <w:hideMark/>
          </w:tcPr>
          <w:p w14:paraId="5DBC0AFE" w14:textId="77777777" w:rsidR="00B14FE7" w:rsidRPr="0046527B" w:rsidRDefault="00B14FE7" w:rsidP="00615651">
            <w:pPr>
              <w:pStyle w:val="tabletext"/>
              <w:rPr>
                <w:b/>
              </w:rPr>
            </w:pPr>
            <w:r w:rsidRPr="0046527B">
              <w:t>ND</w:t>
            </w:r>
          </w:p>
        </w:tc>
        <w:tc>
          <w:tcPr>
            <w:tcW w:w="1134" w:type="dxa"/>
            <w:noWrap/>
            <w:hideMark/>
          </w:tcPr>
          <w:p w14:paraId="11FE9D33" w14:textId="77777777" w:rsidR="00B14FE7" w:rsidRPr="0046527B" w:rsidRDefault="00B14FE7" w:rsidP="00615651">
            <w:pPr>
              <w:pStyle w:val="tabletext"/>
              <w:rPr>
                <w:b/>
              </w:rPr>
            </w:pPr>
            <w:r w:rsidRPr="0046527B">
              <w:t>ND</w:t>
            </w:r>
          </w:p>
        </w:tc>
      </w:tr>
      <w:tr w:rsidR="00B14FE7" w:rsidRPr="0046527B" w14:paraId="07028DA2" w14:textId="77777777" w:rsidTr="00536907">
        <w:trPr>
          <w:trHeight w:val="315"/>
        </w:trPr>
        <w:tc>
          <w:tcPr>
            <w:tcW w:w="1838" w:type="dxa"/>
            <w:noWrap/>
            <w:hideMark/>
          </w:tcPr>
          <w:p w14:paraId="357B47B7" w14:textId="77777777" w:rsidR="00B14FE7" w:rsidRPr="0046527B" w:rsidRDefault="00B14FE7" w:rsidP="000B513E">
            <w:pPr>
              <w:pStyle w:val="tabletext"/>
              <w:rPr>
                <w:i/>
              </w:rPr>
            </w:pPr>
            <w:r w:rsidRPr="0046527B">
              <w:rPr>
                <w:i/>
              </w:rPr>
              <w:t>Pseudomonas fluorescens</w:t>
            </w:r>
          </w:p>
        </w:tc>
        <w:tc>
          <w:tcPr>
            <w:tcW w:w="1150" w:type="dxa"/>
            <w:noWrap/>
            <w:hideMark/>
          </w:tcPr>
          <w:p w14:paraId="557B0E79" w14:textId="77777777" w:rsidR="00B14FE7" w:rsidRPr="0046527B" w:rsidRDefault="00B14FE7" w:rsidP="000B513E">
            <w:pPr>
              <w:pStyle w:val="tabletext"/>
              <w:rPr>
                <w:b/>
              </w:rPr>
            </w:pPr>
            <w:r w:rsidRPr="0046527B">
              <w:t>SBW25 </w:t>
            </w:r>
          </w:p>
        </w:tc>
        <w:tc>
          <w:tcPr>
            <w:tcW w:w="1270" w:type="dxa"/>
            <w:noWrap/>
            <w:hideMark/>
          </w:tcPr>
          <w:p w14:paraId="6CE70D5F" w14:textId="77777777" w:rsidR="00B14FE7" w:rsidRPr="0046527B" w:rsidRDefault="00B14FE7" w:rsidP="000B513E">
            <w:pPr>
              <w:pStyle w:val="tabletext"/>
              <w:rPr>
                <w:b/>
              </w:rPr>
            </w:pPr>
            <w:r w:rsidRPr="0046527B">
              <w:t>United Kingdom</w:t>
            </w:r>
          </w:p>
        </w:tc>
        <w:tc>
          <w:tcPr>
            <w:tcW w:w="905" w:type="dxa"/>
            <w:noWrap/>
            <w:hideMark/>
          </w:tcPr>
          <w:p w14:paraId="76F8F869" w14:textId="77777777" w:rsidR="00B14FE7" w:rsidRPr="0046527B" w:rsidRDefault="00B14FE7" w:rsidP="000B513E">
            <w:pPr>
              <w:pStyle w:val="tabletext"/>
              <w:rPr>
                <w:b/>
              </w:rPr>
            </w:pPr>
            <w:r w:rsidRPr="0046527B">
              <w:t>1989</w:t>
            </w:r>
          </w:p>
        </w:tc>
        <w:tc>
          <w:tcPr>
            <w:tcW w:w="1636" w:type="dxa"/>
            <w:noWrap/>
            <w:hideMark/>
          </w:tcPr>
          <w:p w14:paraId="485EBA92" w14:textId="77777777" w:rsidR="00B14FE7" w:rsidRPr="0046527B" w:rsidRDefault="00B14FE7" w:rsidP="000B513E">
            <w:pPr>
              <w:pStyle w:val="tabletext"/>
              <w:rPr>
                <w:b/>
                <w:i/>
              </w:rPr>
            </w:pPr>
            <w:r w:rsidRPr="0046527B">
              <w:rPr>
                <w:i/>
              </w:rPr>
              <w:t>Beta vulgaris</w:t>
            </w:r>
          </w:p>
        </w:tc>
        <w:tc>
          <w:tcPr>
            <w:tcW w:w="993" w:type="dxa"/>
            <w:noWrap/>
            <w:hideMark/>
          </w:tcPr>
          <w:p w14:paraId="75285890" w14:textId="77777777" w:rsidR="00B14FE7" w:rsidRPr="0046527B" w:rsidRDefault="00B14FE7" w:rsidP="00615651">
            <w:pPr>
              <w:pStyle w:val="tabletext"/>
              <w:rPr>
                <w:b/>
              </w:rPr>
            </w:pPr>
            <w:r w:rsidRPr="0046527B">
              <w:t>ND</w:t>
            </w:r>
          </w:p>
        </w:tc>
        <w:tc>
          <w:tcPr>
            <w:tcW w:w="1134" w:type="dxa"/>
            <w:noWrap/>
            <w:hideMark/>
          </w:tcPr>
          <w:p w14:paraId="27DA913D" w14:textId="77777777" w:rsidR="00B14FE7" w:rsidRPr="0046527B" w:rsidRDefault="00B14FE7" w:rsidP="00615651">
            <w:pPr>
              <w:pStyle w:val="tabletext"/>
              <w:rPr>
                <w:b/>
              </w:rPr>
            </w:pPr>
            <w:r w:rsidRPr="0046527B">
              <w:t>ND</w:t>
            </w:r>
          </w:p>
        </w:tc>
      </w:tr>
      <w:tr w:rsidR="00B14FE7" w:rsidRPr="0046527B" w14:paraId="3F0CBEE1" w14:textId="77777777" w:rsidTr="00536907">
        <w:trPr>
          <w:trHeight w:val="300"/>
        </w:trPr>
        <w:tc>
          <w:tcPr>
            <w:tcW w:w="1838" w:type="dxa"/>
            <w:noWrap/>
            <w:hideMark/>
          </w:tcPr>
          <w:p w14:paraId="0800235F" w14:textId="77777777" w:rsidR="00B14FE7" w:rsidRPr="0046527B" w:rsidRDefault="00B14FE7" w:rsidP="000B513E">
            <w:pPr>
              <w:pStyle w:val="tabletext"/>
              <w:rPr>
                <w:i/>
              </w:rPr>
            </w:pPr>
            <w:r w:rsidRPr="0046527B">
              <w:rPr>
                <w:i/>
              </w:rPr>
              <w:t>P. fluorescens</w:t>
            </w:r>
          </w:p>
        </w:tc>
        <w:tc>
          <w:tcPr>
            <w:tcW w:w="1150" w:type="dxa"/>
            <w:noWrap/>
            <w:hideMark/>
          </w:tcPr>
          <w:p w14:paraId="0859AABD" w14:textId="77777777" w:rsidR="00B14FE7" w:rsidRPr="0046527B" w:rsidRDefault="00B14FE7" w:rsidP="000B513E">
            <w:pPr>
              <w:pStyle w:val="tabletext"/>
              <w:rPr>
                <w:b/>
              </w:rPr>
            </w:pPr>
            <w:r w:rsidRPr="0046527B">
              <w:t>PMS232</w:t>
            </w:r>
          </w:p>
        </w:tc>
        <w:tc>
          <w:tcPr>
            <w:tcW w:w="1270" w:type="dxa"/>
            <w:noWrap/>
            <w:hideMark/>
          </w:tcPr>
          <w:p w14:paraId="72F7C31D" w14:textId="77777777" w:rsidR="00B14FE7" w:rsidRPr="0046527B" w:rsidRDefault="00B14FE7" w:rsidP="000B513E">
            <w:pPr>
              <w:pStyle w:val="tabletext"/>
              <w:rPr>
                <w:b/>
              </w:rPr>
            </w:pPr>
            <w:r w:rsidRPr="0046527B">
              <w:t>United Kingdom</w:t>
            </w:r>
          </w:p>
        </w:tc>
        <w:tc>
          <w:tcPr>
            <w:tcW w:w="905" w:type="dxa"/>
            <w:noWrap/>
            <w:hideMark/>
          </w:tcPr>
          <w:p w14:paraId="2605210E" w14:textId="77777777" w:rsidR="00B14FE7" w:rsidRPr="0046527B" w:rsidRDefault="00B14FE7" w:rsidP="000B513E">
            <w:pPr>
              <w:pStyle w:val="tabletext"/>
              <w:rPr>
                <w:b/>
              </w:rPr>
            </w:pPr>
            <w:r w:rsidRPr="0046527B">
              <w:t>1989</w:t>
            </w:r>
          </w:p>
        </w:tc>
        <w:tc>
          <w:tcPr>
            <w:tcW w:w="1636" w:type="dxa"/>
            <w:noWrap/>
            <w:hideMark/>
          </w:tcPr>
          <w:p w14:paraId="2DD1D0C2" w14:textId="77777777" w:rsidR="00B14FE7" w:rsidRPr="0046527B" w:rsidRDefault="00B14FE7" w:rsidP="000B513E">
            <w:pPr>
              <w:pStyle w:val="tabletext"/>
              <w:rPr>
                <w:b/>
                <w:i/>
              </w:rPr>
            </w:pPr>
            <w:r w:rsidRPr="0046527B">
              <w:rPr>
                <w:i/>
              </w:rPr>
              <w:t>Beta vulgaris</w:t>
            </w:r>
          </w:p>
        </w:tc>
        <w:tc>
          <w:tcPr>
            <w:tcW w:w="993" w:type="dxa"/>
            <w:noWrap/>
            <w:hideMark/>
          </w:tcPr>
          <w:p w14:paraId="65425E91" w14:textId="77777777" w:rsidR="00B14FE7" w:rsidRPr="0046527B" w:rsidRDefault="00B14FE7" w:rsidP="00615651">
            <w:pPr>
              <w:pStyle w:val="tabletext"/>
              <w:rPr>
                <w:b/>
              </w:rPr>
            </w:pPr>
            <w:r w:rsidRPr="0046527B">
              <w:t>ND</w:t>
            </w:r>
          </w:p>
        </w:tc>
        <w:tc>
          <w:tcPr>
            <w:tcW w:w="1134" w:type="dxa"/>
            <w:noWrap/>
            <w:hideMark/>
          </w:tcPr>
          <w:p w14:paraId="3E32D471" w14:textId="77777777" w:rsidR="00B14FE7" w:rsidRPr="0046527B" w:rsidRDefault="00B14FE7" w:rsidP="00615651">
            <w:pPr>
              <w:pStyle w:val="tabletext"/>
              <w:rPr>
                <w:b/>
              </w:rPr>
            </w:pPr>
            <w:r w:rsidRPr="0046527B">
              <w:t>ND</w:t>
            </w:r>
          </w:p>
        </w:tc>
      </w:tr>
      <w:tr w:rsidR="00B14FE7" w:rsidRPr="0046527B" w14:paraId="6D6023B2" w14:textId="77777777" w:rsidTr="00536907">
        <w:trPr>
          <w:trHeight w:val="300"/>
        </w:trPr>
        <w:tc>
          <w:tcPr>
            <w:tcW w:w="1838" w:type="dxa"/>
            <w:noWrap/>
            <w:hideMark/>
          </w:tcPr>
          <w:p w14:paraId="670390AF" w14:textId="77777777" w:rsidR="00B14FE7" w:rsidRPr="0046527B" w:rsidRDefault="00B14FE7" w:rsidP="000B513E">
            <w:pPr>
              <w:pStyle w:val="tabletext"/>
              <w:rPr>
                <w:i/>
              </w:rPr>
            </w:pPr>
            <w:r w:rsidRPr="0046527B">
              <w:rPr>
                <w:i/>
              </w:rPr>
              <w:t>P. fluorescens</w:t>
            </w:r>
          </w:p>
        </w:tc>
        <w:tc>
          <w:tcPr>
            <w:tcW w:w="1150" w:type="dxa"/>
            <w:noWrap/>
            <w:hideMark/>
          </w:tcPr>
          <w:p w14:paraId="0ED26657" w14:textId="77777777" w:rsidR="00B14FE7" w:rsidRPr="0046527B" w:rsidRDefault="00B14FE7" w:rsidP="000B513E">
            <w:pPr>
              <w:pStyle w:val="tabletext"/>
              <w:rPr>
                <w:b/>
              </w:rPr>
            </w:pPr>
            <w:r w:rsidRPr="0046527B">
              <w:t>55</w:t>
            </w:r>
          </w:p>
        </w:tc>
        <w:tc>
          <w:tcPr>
            <w:tcW w:w="1270" w:type="dxa"/>
            <w:noWrap/>
            <w:hideMark/>
          </w:tcPr>
          <w:p w14:paraId="38ACC623" w14:textId="77777777" w:rsidR="00B14FE7" w:rsidRPr="0046527B" w:rsidRDefault="00B14FE7" w:rsidP="000B513E">
            <w:pPr>
              <w:pStyle w:val="tabletext"/>
              <w:rPr>
                <w:b/>
              </w:rPr>
            </w:pPr>
          </w:p>
        </w:tc>
        <w:tc>
          <w:tcPr>
            <w:tcW w:w="905" w:type="dxa"/>
            <w:noWrap/>
            <w:hideMark/>
          </w:tcPr>
          <w:p w14:paraId="5739FED6" w14:textId="77777777" w:rsidR="00B14FE7" w:rsidRPr="0046527B" w:rsidRDefault="00B14FE7" w:rsidP="000B513E">
            <w:pPr>
              <w:pStyle w:val="tabletext"/>
              <w:rPr>
                <w:b/>
              </w:rPr>
            </w:pPr>
          </w:p>
        </w:tc>
        <w:tc>
          <w:tcPr>
            <w:tcW w:w="1636" w:type="dxa"/>
            <w:noWrap/>
            <w:hideMark/>
          </w:tcPr>
          <w:p w14:paraId="66F23494" w14:textId="77777777" w:rsidR="00B14FE7" w:rsidRPr="0046527B" w:rsidRDefault="00B14FE7" w:rsidP="000B513E">
            <w:pPr>
              <w:pStyle w:val="tabletext"/>
              <w:rPr>
                <w:b/>
              </w:rPr>
            </w:pPr>
          </w:p>
        </w:tc>
        <w:tc>
          <w:tcPr>
            <w:tcW w:w="993" w:type="dxa"/>
            <w:noWrap/>
            <w:hideMark/>
          </w:tcPr>
          <w:p w14:paraId="74D7EDA0" w14:textId="77777777" w:rsidR="00B14FE7" w:rsidRPr="0046527B" w:rsidRDefault="00B14FE7" w:rsidP="00615651">
            <w:pPr>
              <w:pStyle w:val="tabletext"/>
              <w:rPr>
                <w:b/>
              </w:rPr>
            </w:pPr>
            <w:r w:rsidRPr="0046527B">
              <w:t>ND</w:t>
            </w:r>
          </w:p>
        </w:tc>
        <w:tc>
          <w:tcPr>
            <w:tcW w:w="1134" w:type="dxa"/>
            <w:noWrap/>
            <w:hideMark/>
          </w:tcPr>
          <w:p w14:paraId="1AC4077E" w14:textId="77777777" w:rsidR="00B14FE7" w:rsidRPr="0046527B" w:rsidRDefault="00B14FE7" w:rsidP="00615651">
            <w:pPr>
              <w:pStyle w:val="tabletext"/>
              <w:rPr>
                <w:b/>
              </w:rPr>
            </w:pPr>
            <w:r w:rsidRPr="0046527B">
              <w:t>ND</w:t>
            </w:r>
          </w:p>
        </w:tc>
      </w:tr>
      <w:tr w:rsidR="00B14FE7" w:rsidRPr="0046527B" w14:paraId="29A65760" w14:textId="77777777" w:rsidTr="00536907">
        <w:trPr>
          <w:trHeight w:val="300"/>
        </w:trPr>
        <w:tc>
          <w:tcPr>
            <w:tcW w:w="1838" w:type="dxa"/>
            <w:noWrap/>
            <w:hideMark/>
          </w:tcPr>
          <w:p w14:paraId="1C4642FA" w14:textId="77777777" w:rsidR="00B14FE7" w:rsidRPr="0046527B" w:rsidRDefault="00B14FE7" w:rsidP="000B513E">
            <w:pPr>
              <w:pStyle w:val="tabletext"/>
              <w:rPr>
                <w:i/>
              </w:rPr>
            </w:pPr>
            <w:r w:rsidRPr="0046527B">
              <w:rPr>
                <w:i/>
              </w:rPr>
              <w:t xml:space="preserve">Pseudomonas </w:t>
            </w:r>
            <w:r w:rsidRPr="0046527B">
              <w:t>sp.</w:t>
            </w:r>
          </w:p>
        </w:tc>
        <w:tc>
          <w:tcPr>
            <w:tcW w:w="1150" w:type="dxa"/>
            <w:noWrap/>
            <w:hideMark/>
          </w:tcPr>
          <w:p w14:paraId="4E842618" w14:textId="77777777" w:rsidR="00B14FE7" w:rsidRPr="0046527B" w:rsidRDefault="00B14FE7" w:rsidP="000B513E">
            <w:pPr>
              <w:pStyle w:val="tabletext"/>
              <w:rPr>
                <w:b/>
              </w:rPr>
            </w:pPr>
            <w:r w:rsidRPr="0046527B">
              <w:t>B18</w:t>
            </w:r>
          </w:p>
        </w:tc>
        <w:tc>
          <w:tcPr>
            <w:tcW w:w="1270" w:type="dxa"/>
            <w:noWrap/>
            <w:hideMark/>
          </w:tcPr>
          <w:p w14:paraId="3EB6462E" w14:textId="77777777" w:rsidR="00B14FE7" w:rsidRPr="0046527B" w:rsidRDefault="00B14FE7" w:rsidP="000B513E">
            <w:pPr>
              <w:pStyle w:val="tabletext"/>
              <w:rPr>
                <w:b/>
              </w:rPr>
            </w:pPr>
            <w:r w:rsidRPr="0046527B">
              <w:t>Spain</w:t>
            </w:r>
          </w:p>
        </w:tc>
        <w:tc>
          <w:tcPr>
            <w:tcW w:w="905" w:type="dxa"/>
            <w:noWrap/>
            <w:hideMark/>
          </w:tcPr>
          <w:p w14:paraId="71AF15EB" w14:textId="77777777" w:rsidR="00B14FE7" w:rsidRPr="0046527B" w:rsidRDefault="00B14FE7" w:rsidP="000B513E">
            <w:pPr>
              <w:pStyle w:val="tabletext"/>
              <w:rPr>
                <w:b/>
              </w:rPr>
            </w:pPr>
            <w:r w:rsidRPr="0046527B">
              <w:t>2017</w:t>
            </w:r>
          </w:p>
        </w:tc>
        <w:tc>
          <w:tcPr>
            <w:tcW w:w="1636" w:type="dxa"/>
            <w:noWrap/>
            <w:hideMark/>
          </w:tcPr>
          <w:p w14:paraId="64E8D5F3" w14:textId="77777777" w:rsidR="00B14FE7" w:rsidRPr="0046527B" w:rsidRDefault="00B14FE7" w:rsidP="000B513E">
            <w:pPr>
              <w:pStyle w:val="tabletext"/>
              <w:rPr>
                <w:b/>
              </w:rPr>
            </w:pPr>
            <w:r w:rsidRPr="0046527B">
              <w:t>Casing - mushroom farms (this study)</w:t>
            </w:r>
          </w:p>
        </w:tc>
        <w:tc>
          <w:tcPr>
            <w:tcW w:w="993" w:type="dxa"/>
            <w:noWrap/>
            <w:hideMark/>
          </w:tcPr>
          <w:p w14:paraId="5364B59A" w14:textId="77777777" w:rsidR="00B14FE7" w:rsidRPr="0046527B" w:rsidRDefault="00B14FE7" w:rsidP="00615651">
            <w:pPr>
              <w:pStyle w:val="tabletext"/>
              <w:rPr>
                <w:b/>
              </w:rPr>
            </w:pPr>
            <w:r w:rsidRPr="0046527B">
              <w:t>ND</w:t>
            </w:r>
          </w:p>
        </w:tc>
        <w:tc>
          <w:tcPr>
            <w:tcW w:w="1134" w:type="dxa"/>
            <w:noWrap/>
            <w:hideMark/>
          </w:tcPr>
          <w:p w14:paraId="5997A51E" w14:textId="77777777" w:rsidR="00B14FE7" w:rsidRPr="0046527B" w:rsidRDefault="00B14FE7" w:rsidP="00615651">
            <w:pPr>
              <w:pStyle w:val="tabletext"/>
              <w:rPr>
                <w:b/>
              </w:rPr>
            </w:pPr>
            <w:r w:rsidRPr="0046527B">
              <w:t>ND</w:t>
            </w:r>
          </w:p>
        </w:tc>
      </w:tr>
      <w:tr w:rsidR="00B14FE7" w:rsidRPr="0046527B" w14:paraId="0DFD3E67" w14:textId="77777777" w:rsidTr="00536907">
        <w:trPr>
          <w:trHeight w:val="300"/>
        </w:trPr>
        <w:tc>
          <w:tcPr>
            <w:tcW w:w="1838" w:type="dxa"/>
            <w:noWrap/>
            <w:hideMark/>
          </w:tcPr>
          <w:p w14:paraId="6D72D1CB" w14:textId="77777777" w:rsidR="00B14FE7" w:rsidRPr="0046527B" w:rsidRDefault="00B14FE7" w:rsidP="000B513E">
            <w:pPr>
              <w:pStyle w:val="tabletext"/>
              <w:rPr>
                <w:i/>
              </w:rPr>
            </w:pPr>
            <w:r w:rsidRPr="0046527B">
              <w:rPr>
                <w:i/>
              </w:rPr>
              <w:t xml:space="preserve">Pantoea </w:t>
            </w:r>
            <w:r w:rsidRPr="0046527B">
              <w:t>sp.</w:t>
            </w:r>
          </w:p>
        </w:tc>
        <w:tc>
          <w:tcPr>
            <w:tcW w:w="1150" w:type="dxa"/>
            <w:noWrap/>
            <w:hideMark/>
          </w:tcPr>
          <w:p w14:paraId="68E7435E" w14:textId="77777777" w:rsidR="00B14FE7" w:rsidRPr="0046527B" w:rsidRDefault="00B14FE7" w:rsidP="000B513E">
            <w:pPr>
              <w:pStyle w:val="tabletext"/>
              <w:rPr>
                <w:b/>
              </w:rPr>
            </w:pPr>
            <w:r w:rsidRPr="0046527B">
              <w:t>B11</w:t>
            </w:r>
          </w:p>
        </w:tc>
        <w:tc>
          <w:tcPr>
            <w:tcW w:w="1270" w:type="dxa"/>
            <w:noWrap/>
            <w:hideMark/>
          </w:tcPr>
          <w:p w14:paraId="0B105946" w14:textId="77777777" w:rsidR="00B14FE7" w:rsidRPr="0046527B" w:rsidRDefault="00B14FE7" w:rsidP="000B513E">
            <w:pPr>
              <w:pStyle w:val="tabletext"/>
              <w:rPr>
                <w:b/>
              </w:rPr>
            </w:pPr>
            <w:r w:rsidRPr="0046527B">
              <w:t>Spain</w:t>
            </w:r>
          </w:p>
        </w:tc>
        <w:tc>
          <w:tcPr>
            <w:tcW w:w="905" w:type="dxa"/>
            <w:noWrap/>
            <w:hideMark/>
          </w:tcPr>
          <w:p w14:paraId="0D3D8A08" w14:textId="77777777" w:rsidR="00B14FE7" w:rsidRPr="0046527B" w:rsidRDefault="00B14FE7" w:rsidP="000B513E">
            <w:pPr>
              <w:pStyle w:val="tabletext"/>
              <w:rPr>
                <w:b/>
              </w:rPr>
            </w:pPr>
            <w:r w:rsidRPr="0046527B">
              <w:t>2017</w:t>
            </w:r>
          </w:p>
        </w:tc>
        <w:tc>
          <w:tcPr>
            <w:tcW w:w="1636" w:type="dxa"/>
            <w:noWrap/>
            <w:hideMark/>
          </w:tcPr>
          <w:p w14:paraId="0CE4FFD8" w14:textId="77777777" w:rsidR="00B14FE7" w:rsidRPr="0046527B" w:rsidRDefault="00B14FE7" w:rsidP="000B513E">
            <w:pPr>
              <w:pStyle w:val="tabletext"/>
              <w:rPr>
                <w:b/>
              </w:rPr>
            </w:pPr>
            <w:r w:rsidRPr="0046527B">
              <w:t>Casing - mushroom farms (this study)</w:t>
            </w:r>
          </w:p>
        </w:tc>
        <w:tc>
          <w:tcPr>
            <w:tcW w:w="993" w:type="dxa"/>
            <w:noWrap/>
            <w:hideMark/>
          </w:tcPr>
          <w:p w14:paraId="4837B804" w14:textId="77777777" w:rsidR="00B14FE7" w:rsidRPr="0046527B" w:rsidRDefault="00B14FE7" w:rsidP="00615651">
            <w:pPr>
              <w:pStyle w:val="tabletext"/>
              <w:rPr>
                <w:b/>
              </w:rPr>
            </w:pPr>
            <w:r w:rsidRPr="0046527B">
              <w:t>ND</w:t>
            </w:r>
          </w:p>
        </w:tc>
        <w:tc>
          <w:tcPr>
            <w:tcW w:w="1134" w:type="dxa"/>
            <w:noWrap/>
            <w:hideMark/>
          </w:tcPr>
          <w:p w14:paraId="1C9B5449" w14:textId="77777777" w:rsidR="00B14FE7" w:rsidRPr="0046527B" w:rsidRDefault="00B14FE7" w:rsidP="00615651">
            <w:pPr>
              <w:pStyle w:val="tabletext"/>
              <w:rPr>
                <w:b/>
              </w:rPr>
            </w:pPr>
            <w:r w:rsidRPr="0046527B">
              <w:t>ND</w:t>
            </w:r>
          </w:p>
        </w:tc>
      </w:tr>
      <w:tr w:rsidR="00B14FE7" w:rsidRPr="0046527B" w14:paraId="1127796D" w14:textId="77777777" w:rsidTr="00536907">
        <w:trPr>
          <w:trHeight w:val="300"/>
        </w:trPr>
        <w:tc>
          <w:tcPr>
            <w:tcW w:w="1838" w:type="dxa"/>
            <w:noWrap/>
            <w:hideMark/>
          </w:tcPr>
          <w:p w14:paraId="474FACA4" w14:textId="77777777" w:rsidR="00B14FE7" w:rsidRPr="0046527B" w:rsidRDefault="00B14FE7" w:rsidP="000B513E">
            <w:pPr>
              <w:pStyle w:val="tabletext"/>
              <w:rPr>
                <w:i/>
              </w:rPr>
            </w:pPr>
            <w:r w:rsidRPr="0046527B">
              <w:rPr>
                <w:i/>
              </w:rPr>
              <w:t xml:space="preserve">Serratia </w:t>
            </w:r>
            <w:r w:rsidRPr="0046527B">
              <w:t>sp.</w:t>
            </w:r>
          </w:p>
        </w:tc>
        <w:tc>
          <w:tcPr>
            <w:tcW w:w="1150" w:type="dxa"/>
            <w:noWrap/>
            <w:hideMark/>
          </w:tcPr>
          <w:p w14:paraId="569EE465" w14:textId="77777777" w:rsidR="00B14FE7" w:rsidRPr="0046527B" w:rsidRDefault="00B14FE7" w:rsidP="000B513E">
            <w:pPr>
              <w:pStyle w:val="tabletext"/>
              <w:rPr>
                <w:b/>
              </w:rPr>
            </w:pPr>
            <w:r w:rsidRPr="0046527B">
              <w:t>B4</w:t>
            </w:r>
          </w:p>
        </w:tc>
        <w:tc>
          <w:tcPr>
            <w:tcW w:w="1270" w:type="dxa"/>
            <w:noWrap/>
            <w:hideMark/>
          </w:tcPr>
          <w:p w14:paraId="28ACE836" w14:textId="77777777" w:rsidR="00B14FE7" w:rsidRPr="0046527B" w:rsidRDefault="00B14FE7" w:rsidP="000B513E">
            <w:pPr>
              <w:pStyle w:val="tabletext"/>
              <w:rPr>
                <w:b/>
              </w:rPr>
            </w:pPr>
            <w:r w:rsidRPr="0046527B">
              <w:t>Spain</w:t>
            </w:r>
          </w:p>
        </w:tc>
        <w:tc>
          <w:tcPr>
            <w:tcW w:w="905" w:type="dxa"/>
            <w:noWrap/>
            <w:hideMark/>
          </w:tcPr>
          <w:p w14:paraId="0C551A37" w14:textId="77777777" w:rsidR="00B14FE7" w:rsidRPr="0046527B" w:rsidRDefault="00B14FE7" w:rsidP="000B513E">
            <w:pPr>
              <w:pStyle w:val="tabletext"/>
              <w:rPr>
                <w:b/>
              </w:rPr>
            </w:pPr>
            <w:r w:rsidRPr="0046527B">
              <w:t>2017</w:t>
            </w:r>
          </w:p>
        </w:tc>
        <w:tc>
          <w:tcPr>
            <w:tcW w:w="1636" w:type="dxa"/>
            <w:noWrap/>
            <w:hideMark/>
          </w:tcPr>
          <w:p w14:paraId="37DB651B" w14:textId="77777777" w:rsidR="00B14FE7" w:rsidRPr="0046527B" w:rsidRDefault="00B14FE7" w:rsidP="000B513E">
            <w:pPr>
              <w:pStyle w:val="tabletext"/>
              <w:rPr>
                <w:b/>
              </w:rPr>
            </w:pPr>
            <w:r w:rsidRPr="0046527B">
              <w:t>Casing - mushroom farms (this study)</w:t>
            </w:r>
          </w:p>
        </w:tc>
        <w:tc>
          <w:tcPr>
            <w:tcW w:w="993" w:type="dxa"/>
            <w:noWrap/>
            <w:hideMark/>
          </w:tcPr>
          <w:p w14:paraId="76C28E54" w14:textId="77777777" w:rsidR="00B14FE7" w:rsidRPr="0046527B" w:rsidRDefault="00B14FE7" w:rsidP="00615651">
            <w:pPr>
              <w:pStyle w:val="tabletext"/>
              <w:rPr>
                <w:b/>
              </w:rPr>
            </w:pPr>
            <w:r w:rsidRPr="0046527B">
              <w:t>ND</w:t>
            </w:r>
          </w:p>
        </w:tc>
        <w:tc>
          <w:tcPr>
            <w:tcW w:w="1134" w:type="dxa"/>
            <w:noWrap/>
            <w:hideMark/>
          </w:tcPr>
          <w:p w14:paraId="20DB1E55" w14:textId="77777777" w:rsidR="00B14FE7" w:rsidRPr="0046527B" w:rsidRDefault="00B14FE7" w:rsidP="00615651">
            <w:pPr>
              <w:pStyle w:val="tabletext"/>
              <w:rPr>
                <w:b/>
              </w:rPr>
            </w:pPr>
            <w:r w:rsidRPr="0046527B">
              <w:t>ND</w:t>
            </w:r>
          </w:p>
        </w:tc>
      </w:tr>
      <w:tr w:rsidR="00B14FE7" w:rsidRPr="0046527B" w14:paraId="7D1BF509" w14:textId="77777777" w:rsidTr="00536907">
        <w:trPr>
          <w:trHeight w:val="300"/>
        </w:trPr>
        <w:tc>
          <w:tcPr>
            <w:tcW w:w="1838" w:type="dxa"/>
            <w:shd w:val="clear" w:color="auto" w:fill="92D050"/>
            <w:noWrap/>
            <w:hideMark/>
          </w:tcPr>
          <w:p w14:paraId="3269F635" w14:textId="77777777" w:rsidR="00B14FE7" w:rsidRPr="0046527B" w:rsidRDefault="00B14FE7" w:rsidP="000B513E">
            <w:pPr>
              <w:pStyle w:val="tabletext"/>
              <w:rPr>
                <w:i/>
              </w:rPr>
            </w:pPr>
            <w:r w:rsidRPr="0046527B">
              <w:rPr>
                <w:i/>
              </w:rPr>
              <w:t>B. velezensis</w:t>
            </w:r>
          </w:p>
        </w:tc>
        <w:tc>
          <w:tcPr>
            <w:tcW w:w="1150" w:type="dxa"/>
            <w:shd w:val="clear" w:color="auto" w:fill="92D050"/>
            <w:noWrap/>
            <w:hideMark/>
          </w:tcPr>
          <w:p w14:paraId="26171E28" w14:textId="77777777" w:rsidR="00B14FE7" w:rsidRPr="0046527B" w:rsidRDefault="00B14FE7" w:rsidP="000B513E">
            <w:pPr>
              <w:pStyle w:val="tabletext"/>
            </w:pPr>
            <w:r w:rsidRPr="0046527B">
              <w:t>CM19</w:t>
            </w:r>
          </w:p>
        </w:tc>
        <w:tc>
          <w:tcPr>
            <w:tcW w:w="1270" w:type="dxa"/>
            <w:shd w:val="clear" w:color="auto" w:fill="92D050"/>
            <w:noWrap/>
            <w:hideMark/>
          </w:tcPr>
          <w:p w14:paraId="5FECA245" w14:textId="77777777" w:rsidR="00B14FE7" w:rsidRPr="0046527B" w:rsidRDefault="00B14FE7" w:rsidP="000B513E">
            <w:pPr>
              <w:pStyle w:val="tabletext"/>
            </w:pPr>
            <w:r w:rsidRPr="0046527B">
              <w:t>Spain</w:t>
            </w:r>
          </w:p>
        </w:tc>
        <w:tc>
          <w:tcPr>
            <w:tcW w:w="905" w:type="dxa"/>
            <w:shd w:val="clear" w:color="auto" w:fill="92D050"/>
            <w:noWrap/>
            <w:hideMark/>
          </w:tcPr>
          <w:p w14:paraId="141A24AF" w14:textId="77777777" w:rsidR="00B14FE7" w:rsidRPr="0046527B" w:rsidRDefault="00B14FE7" w:rsidP="000B513E">
            <w:pPr>
              <w:pStyle w:val="tabletext"/>
            </w:pPr>
            <w:r w:rsidRPr="0046527B">
              <w:t>2017</w:t>
            </w:r>
          </w:p>
        </w:tc>
        <w:tc>
          <w:tcPr>
            <w:tcW w:w="1636" w:type="dxa"/>
            <w:shd w:val="clear" w:color="auto" w:fill="92D050"/>
            <w:noWrap/>
            <w:hideMark/>
          </w:tcPr>
          <w:p w14:paraId="49FE0B77"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320AAF6B" w14:textId="77777777" w:rsidR="00B14FE7" w:rsidRPr="0046527B" w:rsidRDefault="00B14FE7" w:rsidP="00615651">
            <w:pPr>
              <w:pStyle w:val="tabletext"/>
            </w:pPr>
            <w:r w:rsidRPr="0046527B">
              <w:t>24.2</w:t>
            </w:r>
          </w:p>
        </w:tc>
        <w:tc>
          <w:tcPr>
            <w:tcW w:w="1134" w:type="dxa"/>
            <w:shd w:val="clear" w:color="auto" w:fill="92D050"/>
            <w:noWrap/>
            <w:hideMark/>
          </w:tcPr>
          <w:p w14:paraId="5EF877E2" w14:textId="77777777" w:rsidR="00B14FE7" w:rsidRPr="0046527B" w:rsidRDefault="00B14FE7" w:rsidP="00615651">
            <w:pPr>
              <w:pStyle w:val="tabletext"/>
            </w:pPr>
            <w:r w:rsidRPr="0046527B">
              <w:t>23.4</w:t>
            </w:r>
          </w:p>
        </w:tc>
      </w:tr>
      <w:tr w:rsidR="00B14FE7" w:rsidRPr="0046527B" w14:paraId="276263A1" w14:textId="77777777" w:rsidTr="00536907">
        <w:trPr>
          <w:trHeight w:val="300"/>
        </w:trPr>
        <w:tc>
          <w:tcPr>
            <w:tcW w:w="1838" w:type="dxa"/>
            <w:shd w:val="clear" w:color="auto" w:fill="92D050"/>
            <w:noWrap/>
            <w:hideMark/>
          </w:tcPr>
          <w:p w14:paraId="3494559A" w14:textId="77777777" w:rsidR="00B14FE7" w:rsidRPr="0046527B" w:rsidRDefault="00B14FE7" w:rsidP="000B513E">
            <w:pPr>
              <w:pStyle w:val="tabletext"/>
              <w:rPr>
                <w:i/>
              </w:rPr>
            </w:pPr>
            <w:r w:rsidRPr="0046527B">
              <w:rPr>
                <w:i/>
              </w:rPr>
              <w:t>B. velezensis</w:t>
            </w:r>
          </w:p>
        </w:tc>
        <w:tc>
          <w:tcPr>
            <w:tcW w:w="1150" w:type="dxa"/>
            <w:shd w:val="clear" w:color="auto" w:fill="92D050"/>
            <w:noWrap/>
            <w:hideMark/>
          </w:tcPr>
          <w:p w14:paraId="39A4CE30" w14:textId="77777777" w:rsidR="00B14FE7" w:rsidRPr="0046527B" w:rsidRDefault="00B14FE7" w:rsidP="000B513E">
            <w:pPr>
              <w:pStyle w:val="tabletext"/>
            </w:pPr>
            <w:r w:rsidRPr="0046527B">
              <w:t>CM5</w:t>
            </w:r>
          </w:p>
        </w:tc>
        <w:tc>
          <w:tcPr>
            <w:tcW w:w="1270" w:type="dxa"/>
            <w:shd w:val="clear" w:color="auto" w:fill="92D050"/>
            <w:noWrap/>
            <w:hideMark/>
          </w:tcPr>
          <w:p w14:paraId="0286C7BB" w14:textId="77777777" w:rsidR="00B14FE7" w:rsidRPr="0046527B" w:rsidRDefault="00B14FE7" w:rsidP="000B513E">
            <w:pPr>
              <w:pStyle w:val="tabletext"/>
            </w:pPr>
            <w:r w:rsidRPr="0046527B">
              <w:t>Spain</w:t>
            </w:r>
          </w:p>
        </w:tc>
        <w:tc>
          <w:tcPr>
            <w:tcW w:w="905" w:type="dxa"/>
            <w:shd w:val="clear" w:color="auto" w:fill="92D050"/>
            <w:noWrap/>
            <w:hideMark/>
          </w:tcPr>
          <w:p w14:paraId="07A8FE92" w14:textId="77777777" w:rsidR="00B14FE7" w:rsidRPr="0046527B" w:rsidRDefault="00B14FE7" w:rsidP="000B513E">
            <w:pPr>
              <w:pStyle w:val="tabletext"/>
            </w:pPr>
            <w:r w:rsidRPr="0046527B">
              <w:t>2017</w:t>
            </w:r>
          </w:p>
        </w:tc>
        <w:tc>
          <w:tcPr>
            <w:tcW w:w="1636" w:type="dxa"/>
            <w:shd w:val="clear" w:color="auto" w:fill="92D050"/>
            <w:noWrap/>
            <w:hideMark/>
          </w:tcPr>
          <w:p w14:paraId="793ACBE7"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5FAD5BD6" w14:textId="77777777" w:rsidR="00B14FE7" w:rsidRPr="0046527B" w:rsidRDefault="00B14FE7" w:rsidP="00615651">
            <w:pPr>
              <w:pStyle w:val="tabletext"/>
            </w:pPr>
            <w:r w:rsidRPr="0046527B">
              <w:t>24.2</w:t>
            </w:r>
          </w:p>
        </w:tc>
        <w:tc>
          <w:tcPr>
            <w:tcW w:w="1134" w:type="dxa"/>
            <w:shd w:val="clear" w:color="auto" w:fill="92D050"/>
            <w:noWrap/>
            <w:hideMark/>
          </w:tcPr>
          <w:p w14:paraId="18A90646" w14:textId="77777777" w:rsidR="00B14FE7" w:rsidRPr="0046527B" w:rsidRDefault="00B14FE7" w:rsidP="00615651">
            <w:pPr>
              <w:pStyle w:val="tabletext"/>
            </w:pPr>
            <w:r w:rsidRPr="0046527B">
              <w:t>24</w:t>
            </w:r>
          </w:p>
        </w:tc>
      </w:tr>
      <w:tr w:rsidR="00B14FE7" w:rsidRPr="0046527B" w14:paraId="4880C198" w14:textId="77777777" w:rsidTr="00536907">
        <w:trPr>
          <w:trHeight w:val="300"/>
        </w:trPr>
        <w:tc>
          <w:tcPr>
            <w:tcW w:w="1838" w:type="dxa"/>
            <w:shd w:val="clear" w:color="auto" w:fill="92D050"/>
            <w:noWrap/>
            <w:hideMark/>
          </w:tcPr>
          <w:p w14:paraId="0494D3CF" w14:textId="77777777" w:rsidR="00B14FE7" w:rsidRPr="0046527B" w:rsidRDefault="00B14FE7" w:rsidP="000B513E">
            <w:pPr>
              <w:pStyle w:val="tabletext"/>
              <w:rPr>
                <w:i/>
              </w:rPr>
            </w:pPr>
            <w:r w:rsidRPr="0046527B">
              <w:rPr>
                <w:i/>
              </w:rPr>
              <w:lastRenderedPageBreak/>
              <w:t>B. velezensis</w:t>
            </w:r>
          </w:p>
        </w:tc>
        <w:tc>
          <w:tcPr>
            <w:tcW w:w="1150" w:type="dxa"/>
            <w:shd w:val="clear" w:color="auto" w:fill="92D050"/>
            <w:noWrap/>
            <w:hideMark/>
          </w:tcPr>
          <w:p w14:paraId="5C8E6824" w14:textId="77777777" w:rsidR="00B14FE7" w:rsidRPr="0046527B" w:rsidRDefault="00B14FE7" w:rsidP="000B513E">
            <w:pPr>
              <w:pStyle w:val="tabletext"/>
            </w:pPr>
            <w:r w:rsidRPr="0046527B">
              <w:t>CM35</w:t>
            </w:r>
          </w:p>
        </w:tc>
        <w:tc>
          <w:tcPr>
            <w:tcW w:w="1270" w:type="dxa"/>
            <w:shd w:val="clear" w:color="auto" w:fill="92D050"/>
            <w:noWrap/>
            <w:hideMark/>
          </w:tcPr>
          <w:p w14:paraId="5E3E12E7" w14:textId="77777777" w:rsidR="00B14FE7" w:rsidRPr="0046527B" w:rsidRDefault="00B14FE7" w:rsidP="000B513E">
            <w:pPr>
              <w:pStyle w:val="tabletext"/>
            </w:pPr>
            <w:r w:rsidRPr="0046527B">
              <w:t>Spain</w:t>
            </w:r>
          </w:p>
        </w:tc>
        <w:tc>
          <w:tcPr>
            <w:tcW w:w="905" w:type="dxa"/>
            <w:shd w:val="clear" w:color="auto" w:fill="92D050"/>
            <w:noWrap/>
            <w:hideMark/>
          </w:tcPr>
          <w:p w14:paraId="0E68225B" w14:textId="77777777" w:rsidR="00B14FE7" w:rsidRPr="0046527B" w:rsidRDefault="00B14FE7" w:rsidP="000B513E">
            <w:pPr>
              <w:pStyle w:val="tabletext"/>
            </w:pPr>
            <w:r w:rsidRPr="0046527B">
              <w:t>2017</w:t>
            </w:r>
          </w:p>
        </w:tc>
        <w:tc>
          <w:tcPr>
            <w:tcW w:w="1636" w:type="dxa"/>
            <w:shd w:val="clear" w:color="auto" w:fill="92D050"/>
            <w:noWrap/>
            <w:hideMark/>
          </w:tcPr>
          <w:p w14:paraId="4BFAA8E4"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6A2E16A1" w14:textId="77777777" w:rsidR="00B14FE7" w:rsidRPr="0046527B" w:rsidRDefault="00B14FE7" w:rsidP="00615651">
            <w:pPr>
              <w:pStyle w:val="tabletext"/>
            </w:pPr>
            <w:r w:rsidRPr="0046527B">
              <w:t>23.7</w:t>
            </w:r>
          </w:p>
        </w:tc>
        <w:tc>
          <w:tcPr>
            <w:tcW w:w="1134" w:type="dxa"/>
            <w:shd w:val="clear" w:color="auto" w:fill="92D050"/>
            <w:noWrap/>
            <w:hideMark/>
          </w:tcPr>
          <w:p w14:paraId="05271C99" w14:textId="77777777" w:rsidR="00B14FE7" w:rsidRPr="0046527B" w:rsidRDefault="00B14FE7" w:rsidP="00615651">
            <w:pPr>
              <w:pStyle w:val="tabletext"/>
            </w:pPr>
            <w:r w:rsidRPr="0046527B">
              <w:t>23.1</w:t>
            </w:r>
          </w:p>
        </w:tc>
      </w:tr>
      <w:tr w:rsidR="00B14FE7" w:rsidRPr="0046527B" w14:paraId="3FC20BCA" w14:textId="77777777" w:rsidTr="00536907">
        <w:trPr>
          <w:trHeight w:val="300"/>
        </w:trPr>
        <w:tc>
          <w:tcPr>
            <w:tcW w:w="1838" w:type="dxa"/>
            <w:noWrap/>
            <w:hideMark/>
          </w:tcPr>
          <w:p w14:paraId="0E8FBDE9" w14:textId="77777777" w:rsidR="00B14FE7" w:rsidRPr="0046527B" w:rsidRDefault="00B14FE7" w:rsidP="000B513E">
            <w:pPr>
              <w:pStyle w:val="tabletext"/>
              <w:rPr>
                <w:i/>
              </w:rPr>
            </w:pPr>
            <w:r w:rsidRPr="0046527B">
              <w:rPr>
                <w:i/>
              </w:rPr>
              <w:t>B</w:t>
            </w:r>
            <w:r>
              <w:rPr>
                <w:i/>
              </w:rPr>
              <w:t>acillus</w:t>
            </w:r>
            <w:r w:rsidRPr="0046527B">
              <w:rPr>
                <w:i/>
              </w:rPr>
              <w:t xml:space="preserve"> sp. </w:t>
            </w:r>
          </w:p>
        </w:tc>
        <w:tc>
          <w:tcPr>
            <w:tcW w:w="1150" w:type="dxa"/>
            <w:noWrap/>
            <w:hideMark/>
          </w:tcPr>
          <w:p w14:paraId="3B755761" w14:textId="77777777" w:rsidR="00B14FE7" w:rsidRPr="0046527B" w:rsidRDefault="00B14FE7" w:rsidP="000B513E">
            <w:pPr>
              <w:pStyle w:val="tabletext"/>
              <w:rPr>
                <w:b/>
              </w:rPr>
            </w:pPr>
            <w:r w:rsidRPr="0046527B">
              <w:t>B20A</w:t>
            </w:r>
          </w:p>
        </w:tc>
        <w:tc>
          <w:tcPr>
            <w:tcW w:w="1270" w:type="dxa"/>
            <w:noWrap/>
            <w:hideMark/>
          </w:tcPr>
          <w:p w14:paraId="1FA605DF" w14:textId="77777777" w:rsidR="00B14FE7" w:rsidRPr="0046527B" w:rsidRDefault="00B14FE7" w:rsidP="000B513E">
            <w:pPr>
              <w:pStyle w:val="tabletext"/>
              <w:rPr>
                <w:b/>
              </w:rPr>
            </w:pPr>
            <w:r w:rsidRPr="0046527B">
              <w:t>Spain</w:t>
            </w:r>
          </w:p>
        </w:tc>
        <w:tc>
          <w:tcPr>
            <w:tcW w:w="905" w:type="dxa"/>
            <w:noWrap/>
            <w:hideMark/>
          </w:tcPr>
          <w:p w14:paraId="3F3C097D" w14:textId="77777777" w:rsidR="00B14FE7" w:rsidRPr="0046527B" w:rsidRDefault="00B14FE7" w:rsidP="000B513E">
            <w:pPr>
              <w:pStyle w:val="tabletext"/>
              <w:rPr>
                <w:b/>
              </w:rPr>
            </w:pPr>
            <w:r w:rsidRPr="0046527B">
              <w:t>2017</w:t>
            </w:r>
          </w:p>
        </w:tc>
        <w:tc>
          <w:tcPr>
            <w:tcW w:w="1636" w:type="dxa"/>
            <w:noWrap/>
            <w:hideMark/>
          </w:tcPr>
          <w:p w14:paraId="7D44D334" w14:textId="77777777" w:rsidR="00B14FE7" w:rsidRPr="0046527B" w:rsidRDefault="00B14FE7" w:rsidP="000B513E">
            <w:pPr>
              <w:pStyle w:val="tabletext"/>
              <w:rPr>
                <w:b/>
              </w:rPr>
            </w:pPr>
            <w:r w:rsidRPr="0046527B">
              <w:t>Casing - mushroom farms (this study)</w:t>
            </w:r>
          </w:p>
        </w:tc>
        <w:tc>
          <w:tcPr>
            <w:tcW w:w="993" w:type="dxa"/>
            <w:noWrap/>
            <w:hideMark/>
          </w:tcPr>
          <w:p w14:paraId="54676714" w14:textId="77777777" w:rsidR="00B14FE7" w:rsidRPr="0046527B" w:rsidRDefault="00B14FE7" w:rsidP="00615651">
            <w:pPr>
              <w:pStyle w:val="tabletext"/>
              <w:rPr>
                <w:b/>
              </w:rPr>
            </w:pPr>
            <w:r w:rsidRPr="0046527B">
              <w:t>ND</w:t>
            </w:r>
          </w:p>
        </w:tc>
        <w:tc>
          <w:tcPr>
            <w:tcW w:w="1134" w:type="dxa"/>
            <w:noWrap/>
            <w:hideMark/>
          </w:tcPr>
          <w:p w14:paraId="1DEA4767" w14:textId="77777777" w:rsidR="00B14FE7" w:rsidRPr="0046527B" w:rsidRDefault="00B14FE7" w:rsidP="00615651">
            <w:pPr>
              <w:pStyle w:val="tabletext"/>
              <w:rPr>
                <w:b/>
              </w:rPr>
            </w:pPr>
            <w:r w:rsidRPr="0046527B">
              <w:t>ND</w:t>
            </w:r>
          </w:p>
        </w:tc>
      </w:tr>
      <w:tr w:rsidR="00B14FE7" w:rsidRPr="0046527B" w14:paraId="1021C2C8" w14:textId="77777777" w:rsidTr="00536907">
        <w:trPr>
          <w:trHeight w:val="300"/>
        </w:trPr>
        <w:tc>
          <w:tcPr>
            <w:tcW w:w="1838" w:type="dxa"/>
            <w:noWrap/>
            <w:hideMark/>
          </w:tcPr>
          <w:p w14:paraId="124B2844" w14:textId="77777777" w:rsidR="00B14FE7" w:rsidRPr="0046527B" w:rsidRDefault="00B14FE7" w:rsidP="000B513E">
            <w:pPr>
              <w:pStyle w:val="tabletext"/>
              <w:rPr>
                <w:i/>
              </w:rPr>
            </w:pPr>
            <w:r w:rsidRPr="0046527B">
              <w:rPr>
                <w:i/>
              </w:rPr>
              <w:t>B</w:t>
            </w:r>
            <w:r>
              <w:rPr>
                <w:i/>
              </w:rPr>
              <w:t>acillus</w:t>
            </w:r>
            <w:r w:rsidRPr="0046527B">
              <w:rPr>
                <w:i/>
              </w:rPr>
              <w:t xml:space="preserve"> sp. </w:t>
            </w:r>
          </w:p>
        </w:tc>
        <w:tc>
          <w:tcPr>
            <w:tcW w:w="1150" w:type="dxa"/>
            <w:noWrap/>
            <w:hideMark/>
          </w:tcPr>
          <w:p w14:paraId="6854710C" w14:textId="77777777" w:rsidR="00B14FE7" w:rsidRPr="0046527B" w:rsidRDefault="00B14FE7" w:rsidP="000B513E">
            <w:pPr>
              <w:pStyle w:val="tabletext"/>
              <w:rPr>
                <w:b/>
              </w:rPr>
            </w:pPr>
            <w:r w:rsidRPr="0046527B">
              <w:t>CM11</w:t>
            </w:r>
          </w:p>
        </w:tc>
        <w:tc>
          <w:tcPr>
            <w:tcW w:w="1270" w:type="dxa"/>
            <w:noWrap/>
            <w:hideMark/>
          </w:tcPr>
          <w:p w14:paraId="0A81C9FB" w14:textId="77777777" w:rsidR="00B14FE7" w:rsidRPr="0046527B" w:rsidRDefault="00B14FE7" w:rsidP="000B513E">
            <w:pPr>
              <w:pStyle w:val="tabletext"/>
              <w:rPr>
                <w:b/>
              </w:rPr>
            </w:pPr>
            <w:r w:rsidRPr="0046527B">
              <w:t>Spain</w:t>
            </w:r>
          </w:p>
        </w:tc>
        <w:tc>
          <w:tcPr>
            <w:tcW w:w="905" w:type="dxa"/>
            <w:noWrap/>
            <w:hideMark/>
          </w:tcPr>
          <w:p w14:paraId="302E55E3" w14:textId="77777777" w:rsidR="00B14FE7" w:rsidRPr="0046527B" w:rsidRDefault="00B14FE7" w:rsidP="000B513E">
            <w:pPr>
              <w:pStyle w:val="tabletext"/>
              <w:rPr>
                <w:b/>
              </w:rPr>
            </w:pPr>
            <w:r w:rsidRPr="0046527B">
              <w:t>2017</w:t>
            </w:r>
          </w:p>
        </w:tc>
        <w:tc>
          <w:tcPr>
            <w:tcW w:w="1636" w:type="dxa"/>
            <w:noWrap/>
            <w:hideMark/>
          </w:tcPr>
          <w:p w14:paraId="7CA1A5AD" w14:textId="77777777" w:rsidR="00B14FE7" w:rsidRPr="0046527B" w:rsidRDefault="00B14FE7" w:rsidP="000B513E">
            <w:pPr>
              <w:pStyle w:val="tabletext"/>
              <w:rPr>
                <w:b/>
              </w:rPr>
            </w:pPr>
            <w:r w:rsidRPr="0046527B">
              <w:t>Casing - mushroom farms (this study)</w:t>
            </w:r>
          </w:p>
        </w:tc>
        <w:tc>
          <w:tcPr>
            <w:tcW w:w="993" w:type="dxa"/>
            <w:noWrap/>
            <w:hideMark/>
          </w:tcPr>
          <w:p w14:paraId="605DD13C" w14:textId="77777777" w:rsidR="00B14FE7" w:rsidRPr="0046527B" w:rsidRDefault="00B14FE7" w:rsidP="00615651">
            <w:pPr>
              <w:pStyle w:val="tabletext"/>
              <w:rPr>
                <w:b/>
              </w:rPr>
            </w:pPr>
            <w:r w:rsidRPr="0046527B">
              <w:t>ND</w:t>
            </w:r>
          </w:p>
        </w:tc>
        <w:tc>
          <w:tcPr>
            <w:tcW w:w="1134" w:type="dxa"/>
            <w:noWrap/>
            <w:hideMark/>
          </w:tcPr>
          <w:p w14:paraId="0A30E083" w14:textId="77777777" w:rsidR="00B14FE7" w:rsidRPr="0046527B" w:rsidRDefault="00B14FE7" w:rsidP="00615651">
            <w:pPr>
              <w:pStyle w:val="tabletext"/>
              <w:rPr>
                <w:b/>
              </w:rPr>
            </w:pPr>
            <w:r w:rsidRPr="0046527B">
              <w:t>ND</w:t>
            </w:r>
          </w:p>
        </w:tc>
      </w:tr>
      <w:tr w:rsidR="00B14FE7" w:rsidRPr="0046527B" w14:paraId="7055411E" w14:textId="77777777" w:rsidTr="00536907">
        <w:trPr>
          <w:trHeight w:val="300"/>
        </w:trPr>
        <w:tc>
          <w:tcPr>
            <w:tcW w:w="1838" w:type="dxa"/>
            <w:shd w:val="clear" w:color="auto" w:fill="92D050"/>
            <w:noWrap/>
            <w:hideMark/>
          </w:tcPr>
          <w:p w14:paraId="7A3A272E" w14:textId="77777777" w:rsidR="00B14FE7" w:rsidRPr="0046527B" w:rsidRDefault="00B14FE7" w:rsidP="000B513E">
            <w:pPr>
              <w:pStyle w:val="tabletext"/>
              <w:rPr>
                <w:i/>
              </w:rPr>
            </w:pPr>
            <w:r w:rsidRPr="0046527B">
              <w:rPr>
                <w:i/>
              </w:rPr>
              <w:t>B. velezensis </w:t>
            </w:r>
          </w:p>
        </w:tc>
        <w:tc>
          <w:tcPr>
            <w:tcW w:w="1150" w:type="dxa"/>
            <w:shd w:val="clear" w:color="auto" w:fill="92D050"/>
            <w:noWrap/>
            <w:hideMark/>
          </w:tcPr>
          <w:p w14:paraId="23FDF637" w14:textId="77777777" w:rsidR="00B14FE7" w:rsidRPr="0046527B" w:rsidRDefault="00B14FE7" w:rsidP="000B513E">
            <w:pPr>
              <w:pStyle w:val="tabletext"/>
            </w:pPr>
            <w:r w:rsidRPr="0046527B">
              <w:t>CM18</w:t>
            </w:r>
          </w:p>
        </w:tc>
        <w:tc>
          <w:tcPr>
            <w:tcW w:w="1270" w:type="dxa"/>
            <w:shd w:val="clear" w:color="auto" w:fill="92D050"/>
            <w:noWrap/>
            <w:hideMark/>
          </w:tcPr>
          <w:p w14:paraId="60DB6209" w14:textId="77777777" w:rsidR="00B14FE7" w:rsidRPr="0046527B" w:rsidRDefault="00B14FE7" w:rsidP="000B513E">
            <w:pPr>
              <w:pStyle w:val="tabletext"/>
            </w:pPr>
            <w:r w:rsidRPr="0046527B">
              <w:t>Spain</w:t>
            </w:r>
          </w:p>
        </w:tc>
        <w:tc>
          <w:tcPr>
            <w:tcW w:w="905" w:type="dxa"/>
            <w:shd w:val="clear" w:color="auto" w:fill="92D050"/>
            <w:noWrap/>
            <w:hideMark/>
          </w:tcPr>
          <w:p w14:paraId="5B4CED1A" w14:textId="77777777" w:rsidR="00B14FE7" w:rsidRPr="0046527B" w:rsidRDefault="00B14FE7" w:rsidP="000B513E">
            <w:pPr>
              <w:pStyle w:val="tabletext"/>
            </w:pPr>
            <w:r w:rsidRPr="0046527B">
              <w:t>2017</w:t>
            </w:r>
          </w:p>
        </w:tc>
        <w:tc>
          <w:tcPr>
            <w:tcW w:w="1636" w:type="dxa"/>
            <w:shd w:val="clear" w:color="auto" w:fill="92D050"/>
            <w:noWrap/>
            <w:hideMark/>
          </w:tcPr>
          <w:p w14:paraId="3130E59F"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3BE5E32C" w14:textId="77777777" w:rsidR="00B14FE7" w:rsidRPr="0046527B" w:rsidRDefault="00B14FE7" w:rsidP="00615651">
            <w:pPr>
              <w:pStyle w:val="tabletext"/>
            </w:pPr>
            <w:r w:rsidRPr="0046527B">
              <w:t>15</w:t>
            </w:r>
          </w:p>
        </w:tc>
        <w:tc>
          <w:tcPr>
            <w:tcW w:w="1134" w:type="dxa"/>
            <w:shd w:val="clear" w:color="auto" w:fill="92D050"/>
            <w:noWrap/>
            <w:hideMark/>
          </w:tcPr>
          <w:p w14:paraId="7D48E3BA" w14:textId="77777777" w:rsidR="00B14FE7" w:rsidRPr="0046527B" w:rsidRDefault="00B14FE7" w:rsidP="00615651">
            <w:pPr>
              <w:pStyle w:val="tabletext"/>
            </w:pPr>
            <w:r w:rsidRPr="0046527B">
              <w:t>14.1</w:t>
            </w:r>
          </w:p>
        </w:tc>
      </w:tr>
      <w:tr w:rsidR="00B14FE7" w:rsidRPr="0046527B" w14:paraId="4A181587" w14:textId="77777777" w:rsidTr="00536907">
        <w:trPr>
          <w:trHeight w:val="300"/>
        </w:trPr>
        <w:tc>
          <w:tcPr>
            <w:tcW w:w="1838" w:type="dxa"/>
            <w:shd w:val="clear" w:color="auto" w:fill="92D050"/>
            <w:noWrap/>
            <w:hideMark/>
          </w:tcPr>
          <w:p w14:paraId="11B00121" w14:textId="77777777" w:rsidR="00B14FE7" w:rsidRPr="0046527B" w:rsidRDefault="00B14FE7" w:rsidP="000B513E">
            <w:pPr>
              <w:pStyle w:val="tabletext"/>
              <w:rPr>
                <w:i/>
              </w:rPr>
            </w:pPr>
            <w:r w:rsidRPr="0046527B">
              <w:rPr>
                <w:i/>
              </w:rPr>
              <w:t>B. velezensis </w:t>
            </w:r>
          </w:p>
        </w:tc>
        <w:tc>
          <w:tcPr>
            <w:tcW w:w="1150" w:type="dxa"/>
            <w:shd w:val="clear" w:color="auto" w:fill="92D050"/>
            <w:noWrap/>
            <w:hideMark/>
          </w:tcPr>
          <w:p w14:paraId="282811C0" w14:textId="77777777" w:rsidR="00B14FE7" w:rsidRPr="0046527B" w:rsidRDefault="00B14FE7" w:rsidP="000B513E">
            <w:pPr>
              <w:pStyle w:val="tabletext"/>
            </w:pPr>
            <w:r w:rsidRPr="0046527B">
              <w:t>CM20</w:t>
            </w:r>
          </w:p>
        </w:tc>
        <w:tc>
          <w:tcPr>
            <w:tcW w:w="1270" w:type="dxa"/>
            <w:shd w:val="clear" w:color="auto" w:fill="92D050"/>
            <w:noWrap/>
            <w:hideMark/>
          </w:tcPr>
          <w:p w14:paraId="243DC686" w14:textId="77777777" w:rsidR="00B14FE7" w:rsidRPr="0046527B" w:rsidRDefault="00B14FE7" w:rsidP="000B513E">
            <w:pPr>
              <w:pStyle w:val="tabletext"/>
            </w:pPr>
            <w:r w:rsidRPr="0046527B">
              <w:t>Spain</w:t>
            </w:r>
          </w:p>
        </w:tc>
        <w:tc>
          <w:tcPr>
            <w:tcW w:w="905" w:type="dxa"/>
            <w:shd w:val="clear" w:color="auto" w:fill="92D050"/>
            <w:noWrap/>
            <w:hideMark/>
          </w:tcPr>
          <w:p w14:paraId="70F5B900" w14:textId="77777777" w:rsidR="00B14FE7" w:rsidRPr="0046527B" w:rsidRDefault="00B14FE7" w:rsidP="000B513E">
            <w:pPr>
              <w:pStyle w:val="tabletext"/>
            </w:pPr>
            <w:r w:rsidRPr="0046527B">
              <w:t>2017</w:t>
            </w:r>
          </w:p>
        </w:tc>
        <w:tc>
          <w:tcPr>
            <w:tcW w:w="1636" w:type="dxa"/>
            <w:shd w:val="clear" w:color="auto" w:fill="92D050"/>
            <w:noWrap/>
            <w:hideMark/>
          </w:tcPr>
          <w:p w14:paraId="1DC7294B"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7C87D21F" w14:textId="77777777" w:rsidR="00B14FE7" w:rsidRPr="0046527B" w:rsidRDefault="00B14FE7" w:rsidP="00615651">
            <w:pPr>
              <w:pStyle w:val="tabletext"/>
            </w:pPr>
            <w:r w:rsidRPr="0046527B">
              <w:t>15.8</w:t>
            </w:r>
          </w:p>
        </w:tc>
        <w:tc>
          <w:tcPr>
            <w:tcW w:w="1134" w:type="dxa"/>
            <w:shd w:val="clear" w:color="auto" w:fill="92D050"/>
            <w:noWrap/>
            <w:hideMark/>
          </w:tcPr>
          <w:p w14:paraId="0194F217" w14:textId="77777777" w:rsidR="00B14FE7" w:rsidRPr="0046527B" w:rsidRDefault="00B14FE7" w:rsidP="00615651">
            <w:pPr>
              <w:pStyle w:val="tabletext"/>
            </w:pPr>
            <w:r w:rsidRPr="0046527B">
              <w:t>14.9</w:t>
            </w:r>
          </w:p>
        </w:tc>
      </w:tr>
      <w:tr w:rsidR="00B14FE7" w:rsidRPr="0046527B" w14:paraId="723438E3" w14:textId="77777777" w:rsidTr="00536907">
        <w:trPr>
          <w:trHeight w:val="300"/>
        </w:trPr>
        <w:tc>
          <w:tcPr>
            <w:tcW w:w="1838" w:type="dxa"/>
            <w:shd w:val="clear" w:color="auto" w:fill="92D050"/>
            <w:noWrap/>
            <w:hideMark/>
          </w:tcPr>
          <w:p w14:paraId="18FEA63A" w14:textId="77777777" w:rsidR="00B14FE7" w:rsidRPr="0046527B" w:rsidRDefault="00B14FE7" w:rsidP="000B513E">
            <w:pPr>
              <w:pStyle w:val="tabletext"/>
              <w:rPr>
                <w:i/>
              </w:rPr>
            </w:pPr>
            <w:r w:rsidRPr="0046527B">
              <w:rPr>
                <w:i/>
              </w:rPr>
              <w:t>B. velezensis </w:t>
            </w:r>
          </w:p>
        </w:tc>
        <w:tc>
          <w:tcPr>
            <w:tcW w:w="1150" w:type="dxa"/>
            <w:shd w:val="clear" w:color="auto" w:fill="92D050"/>
            <w:noWrap/>
            <w:hideMark/>
          </w:tcPr>
          <w:p w14:paraId="7C3BB743" w14:textId="77777777" w:rsidR="00B14FE7" w:rsidRPr="0046527B" w:rsidRDefault="00B14FE7" w:rsidP="000B513E">
            <w:pPr>
              <w:pStyle w:val="tabletext"/>
            </w:pPr>
            <w:r w:rsidRPr="0046527B">
              <w:t>CM21</w:t>
            </w:r>
          </w:p>
        </w:tc>
        <w:tc>
          <w:tcPr>
            <w:tcW w:w="1270" w:type="dxa"/>
            <w:shd w:val="clear" w:color="auto" w:fill="92D050"/>
            <w:noWrap/>
            <w:hideMark/>
          </w:tcPr>
          <w:p w14:paraId="19F28E63" w14:textId="77777777" w:rsidR="00B14FE7" w:rsidRPr="0046527B" w:rsidRDefault="00B14FE7" w:rsidP="000B513E">
            <w:pPr>
              <w:pStyle w:val="tabletext"/>
            </w:pPr>
            <w:r w:rsidRPr="0046527B">
              <w:t>Spain</w:t>
            </w:r>
          </w:p>
        </w:tc>
        <w:tc>
          <w:tcPr>
            <w:tcW w:w="905" w:type="dxa"/>
            <w:shd w:val="clear" w:color="auto" w:fill="92D050"/>
            <w:noWrap/>
            <w:hideMark/>
          </w:tcPr>
          <w:p w14:paraId="094D27FC" w14:textId="77777777" w:rsidR="00B14FE7" w:rsidRPr="0046527B" w:rsidRDefault="00B14FE7" w:rsidP="000B513E">
            <w:pPr>
              <w:pStyle w:val="tabletext"/>
            </w:pPr>
            <w:r w:rsidRPr="0046527B">
              <w:t>2017</w:t>
            </w:r>
          </w:p>
        </w:tc>
        <w:tc>
          <w:tcPr>
            <w:tcW w:w="1636" w:type="dxa"/>
            <w:shd w:val="clear" w:color="auto" w:fill="92D050"/>
            <w:noWrap/>
            <w:hideMark/>
          </w:tcPr>
          <w:p w14:paraId="7003B4FA" w14:textId="77777777" w:rsidR="00B14FE7" w:rsidRPr="0046527B" w:rsidRDefault="00B14FE7" w:rsidP="000B513E">
            <w:pPr>
              <w:pStyle w:val="tabletext"/>
            </w:pPr>
            <w:r w:rsidRPr="0046527B">
              <w:t>Casing - mushroom farms (this study)</w:t>
            </w:r>
          </w:p>
        </w:tc>
        <w:tc>
          <w:tcPr>
            <w:tcW w:w="993" w:type="dxa"/>
            <w:shd w:val="clear" w:color="auto" w:fill="92D050"/>
            <w:noWrap/>
            <w:hideMark/>
          </w:tcPr>
          <w:p w14:paraId="5942D122" w14:textId="77777777" w:rsidR="00B14FE7" w:rsidRPr="0046527B" w:rsidRDefault="00B14FE7" w:rsidP="00615651">
            <w:pPr>
              <w:pStyle w:val="tabletext"/>
            </w:pPr>
            <w:r w:rsidRPr="0046527B">
              <w:t>15.5</w:t>
            </w:r>
          </w:p>
        </w:tc>
        <w:tc>
          <w:tcPr>
            <w:tcW w:w="1134" w:type="dxa"/>
            <w:shd w:val="clear" w:color="auto" w:fill="92D050"/>
            <w:noWrap/>
            <w:hideMark/>
          </w:tcPr>
          <w:p w14:paraId="735DD7FF" w14:textId="77777777" w:rsidR="00B14FE7" w:rsidRPr="0046527B" w:rsidRDefault="00B14FE7" w:rsidP="00615651">
            <w:pPr>
              <w:pStyle w:val="tabletext"/>
            </w:pPr>
            <w:r w:rsidRPr="0046527B">
              <w:t>14.1</w:t>
            </w:r>
          </w:p>
        </w:tc>
      </w:tr>
      <w:tr w:rsidR="00B14FE7" w:rsidRPr="0046527B" w14:paraId="505D82B3" w14:textId="77777777" w:rsidTr="00536907">
        <w:trPr>
          <w:trHeight w:val="300"/>
        </w:trPr>
        <w:tc>
          <w:tcPr>
            <w:tcW w:w="1838" w:type="dxa"/>
            <w:noWrap/>
            <w:hideMark/>
          </w:tcPr>
          <w:p w14:paraId="587741FE" w14:textId="77777777" w:rsidR="00B14FE7" w:rsidRPr="0046527B" w:rsidRDefault="00B14FE7" w:rsidP="000B513E">
            <w:pPr>
              <w:pStyle w:val="tabletext"/>
              <w:rPr>
                <w:i/>
              </w:rPr>
            </w:pPr>
            <w:r w:rsidRPr="0046527B">
              <w:rPr>
                <w:i/>
              </w:rPr>
              <w:t>B</w:t>
            </w:r>
            <w:r>
              <w:rPr>
                <w:i/>
              </w:rPr>
              <w:t>acillus</w:t>
            </w:r>
            <w:r w:rsidRPr="0046527B">
              <w:rPr>
                <w:i/>
              </w:rPr>
              <w:t xml:space="preserve"> sp. </w:t>
            </w:r>
          </w:p>
        </w:tc>
        <w:tc>
          <w:tcPr>
            <w:tcW w:w="1150" w:type="dxa"/>
            <w:noWrap/>
            <w:hideMark/>
          </w:tcPr>
          <w:p w14:paraId="722B8BE8" w14:textId="77777777" w:rsidR="00B14FE7" w:rsidRPr="0046527B" w:rsidRDefault="00B14FE7" w:rsidP="000B513E">
            <w:pPr>
              <w:pStyle w:val="tabletext"/>
              <w:rPr>
                <w:b/>
              </w:rPr>
            </w:pPr>
            <w:r w:rsidRPr="0046527B">
              <w:t>CM26</w:t>
            </w:r>
          </w:p>
        </w:tc>
        <w:tc>
          <w:tcPr>
            <w:tcW w:w="1270" w:type="dxa"/>
            <w:noWrap/>
            <w:hideMark/>
          </w:tcPr>
          <w:p w14:paraId="0BA32CEF" w14:textId="77777777" w:rsidR="00B14FE7" w:rsidRPr="0046527B" w:rsidRDefault="00B14FE7" w:rsidP="000B513E">
            <w:pPr>
              <w:pStyle w:val="tabletext"/>
              <w:rPr>
                <w:b/>
              </w:rPr>
            </w:pPr>
            <w:r w:rsidRPr="0046527B">
              <w:t>Spain</w:t>
            </w:r>
          </w:p>
        </w:tc>
        <w:tc>
          <w:tcPr>
            <w:tcW w:w="905" w:type="dxa"/>
            <w:noWrap/>
            <w:hideMark/>
          </w:tcPr>
          <w:p w14:paraId="0DFF84CD" w14:textId="77777777" w:rsidR="00B14FE7" w:rsidRPr="0046527B" w:rsidRDefault="00B14FE7" w:rsidP="000B513E">
            <w:pPr>
              <w:pStyle w:val="tabletext"/>
              <w:rPr>
                <w:b/>
              </w:rPr>
            </w:pPr>
            <w:r w:rsidRPr="0046527B">
              <w:t>2017</w:t>
            </w:r>
          </w:p>
        </w:tc>
        <w:tc>
          <w:tcPr>
            <w:tcW w:w="1636" w:type="dxa"/>
            <w:noWrap/>
            <w:hideMark/>
          </w:tcPr>
          <w:p w14:paraId="1E9653E3" w14:textId="77777777" w:rsidR="00B14FE7" w:rsidRPr="0046527B" w:rsidRDefault="00B14FE7" w:rsidP="000B513E">
            <w:pPr>
              <w:pStyle w:val="tabletext"/>
              <w:rPr>
                <w:b/>
              </w:rPr>
            </w:pPr>
            <w:r w:rsidRPr="0046527B">
              <w:t>Casing - mushroom farms (this study)</w:t>
            </w:r>
          </w:p>
        </w:tc>
        <w:tc>
          <w:tcPr>
            <w:tcW w:w="993" w:type="dxa"/>
            <w:noWrap/>
            <w:hideMark/>
          </w:tcPr>
          <w:p w14:paraId="081CF3C6" w14:textId="77777777" w:rsidR="00B14FE7" w:rsidRPr="0046527B" w:rsidRDefault="00B14FE7" w:rsidP="00615651">
            <w:pPr>
              <w:pStyle w:val="tabletext"/>
              <w:rPr>
                <w:b/>
              </w:rPr>
            </w:pPr>
            <w:r w:rsidRPr="0046527B">
              <w:t>ND</w:t>
            </w:r>
          </w:p>
        </w:tc>
        <w:tc>
          <w:tcPr>
            <w:tcW w:w="1134" w:type="dxa"/>
            <w:noWrap/>
            <w:hideMark/>
          </w:tcPr>
          <w:p w14:paraId="59C0B145" w14:textId="77777777" w:rsidR="00B14FE7" w:rsidRPr="0046527B" w:rsidRDefault="00B14FE7" w:rsidP="00615651">
            <w:pPr>
              <w:pStyle w:val="tabletext"/>
              <w:rPr>
                <w:b/>
              </w:rPr>
            </w:pPr>
            <w:r w:rsidRPr="0046527B">
              <w:t>ND</w:t>
            </w:r>
          </w:p>
        </w:tc>
      </w:tr>
      <w:tr w:rsidR="00B14FE7" w:rsidRPr="0046527B" w14:paraId="4186EBFD" w14:textId="77777777" w:rsidTr="00536907">
        <w:trPr>
          <w:trHeight w:val="300"/>
        </w:trPr>
        <w:tc>
          <w:tcPr>
            <w:tcW w:w="1838" w:type="dxa"/>
            <w:noWrap/>
            <w:hideMark/>
          </w:tcPr>
          <w:p w14:paraId="2E6BF6AD" w14:textId="77777777" w:rsidR="00B14FE7" w:rsidRPr="0046527B" w:rsidRDefault="00B14FE7" w:rsidP="000B513E">
            <w:pPr>
              <w:pStyle w:val="tabletext"/>
              <w:rPr>
                <w:i/>
              </w:rPr>
            </w:pPr>
            <w:r w:rsidRPr="0046527B">
              <w:rPr>
                <w:i/>
              </w:rPr>
              <w:t>B</w:t>
            </w:r>
            <w:r>
              <w:rPr>
                <w:i/>
              </w:rPr>
              <w:t>acillus</w:t>
            </w:r>
            <w:r w:rsidRPr="0046527B">
              <w:rPr>
                <w:i/>
              </w:rPr>
              <w:t xml:space="preserve"> algicola </w:t>
            </w:r>
          </w:p>
        </w:tc>
        <w:tc>
          <w:tcPr>
            <w:tcW w:w="1150" w:type="dxa"/>
            <w:noWrap/>
            <w:hideMark/>
          </w:tcPr>
          <w:p w14:paraId="7EE32907" w14:textId="77777777" w:rsidR="00B14FE7" w:rsidRPr="0046527B" w:rsidRDefault="00B14FE7" w:rsidP="000B513E">
            <w:pPr>
              <w:pStyle w:val="tabletext"/>
              <w:rPr>
                <w:b/>
              </w:rPr>
            </w:pPr>
            <w:r w:rsidRPr="0046527B">
              <w:t>EM1</w:t>
            </w:r>
          </w:p>
        </w:tc>
        <w:tc>
          <w:tcPr>
            <w:tcW w:w="1270" w:type="dxa"/>
            <w:noWrap/>
            <w:hideMark/>
          </w:tcPr>
          <w:p w14:paraId="6BA9FE1B" w14:textId="77777777" w:rsidR="00B14FE7" w:rsidRPr="0046527B" w:rsidRDefault="00B14FE7" w:rsidP="000B513E">
            <w:pPr>
              <w:pStyle w:val="tabletext"/>
              <w:rPr>
                <w:b/>
              </w:rPr>
            </w:pPr>
            <w:r w:rsidRPr="0046527B">
              <w:t>Spain</w:t>
            </w:r>
          </w:p>
        </w:tc>
        <w:tc>
          <w:tcPr>
            <w:tcW w:w="905" w:type="dxa"/>
            <w:noWrap/>
            <w:hideMark/>
          </w:tcPr>
          <w:p w14:paraId="738648B8" w14:textId="77777777" w:rsidR="00B14FE7" w:rsidRPr="0046527B" w:rsidRDefault="00B14FE7" w:rsidP="000B513E">
            <w:pPr>
              <w:pStyle w:val="tabletext"/>
              <w:rPr>
                <w:b/>
              </w:rPr>
            </w:pPr>
            <w:r w:rsidRPr="0046527B">
              <w:t>2020</w:t>
            </w:r>
          </w:p>
        </w:tc>
        <w:tc>
          <w:tcPr>
            <w:tcW w:w="1636" w:type="dxa"/>
            <w:noWrap/>
            <w:hideMark/>
          </w:tcPr>
          <w:p w14:paraId="01A09EE1" w14:textId="77777777" w:rsidR="00B14FE7" w:rsidRPr="0046527B" w:rsidRDefault="00B14FE7" w:rsidP="000B513E">
            <w:pPr>
              <w:pStyle w:val="tabletext"/>
              <w:rPr>
                <w:b/>
              </w:rPr>
            </w:pPr>
            <w:r w:rsidRPr="0046527B">
              <w:t>Mushroom endophyte (this study)</w:t>
            </w:r>
          </w:p>
        </w:tc>
        <w:tc>
          <w:tcPr>
            <w:tcW w:w="993" w:type="dxa"/>
            <w:noWrap/>
            <w:hideMark/>
          </w:tcPr>
          <w:p w14:paraId="09FBBDBC" w14:textId="77777777" w:rsidR="00B14FE7" w:rsidRPr="0046527B" w:rsidRDefault="00B14FE7" w:rsidP="00615651">
            <w:pPr>
              <w:pStyle w:val="tabletext"/>
              <w:rPr>
                <w:b/>
              </w:rPr>
            </w:pPr>
            <w:r w:rsidRPr="0046527B">
              <w:t>ND</w:t>
            </w:r>
          </w:p>
        </w:tc>
        <w:tc>
          <w:tcPr>
            <w:tcW w:w="1134" w:type="dxa"/>
            <w:noWrap/>
            <w:hideMark/>
          </w:tcPr>
          <w:p w14:paraId="19AA9E48" w14:textId="77777777" w:rsidR="00B14FE7" w:rsidRPr="0046527B" w:rsidRDefault="00B14FE7" w:rsidP="00615651">
            <w:pPr>
              <w:pStyle w:val="tabletext"/>
              <w:rPr>
                <w:b/>
              </w:rPr>
            </w:pPr>
            <w:r w:rsidRPr="0046527B">
              <w:t>ND</w:t>
            </w:r>
          </w:p>
        </w:tc>
      </w:tr>
      <w:tr w:rsidR="00B14FE7" w:rsidRPr="0046527B" w14:paraId="142E53B1" w14:textId="77777777" w:rsidTr="00536907">
        <w:trPr>
          <w:trHeight w:val="300"/>
        </w:trPr>
        <w:tc>
          <w:tcPr>
            <w:tcW w:w="1838" w:type="dxa"/>
            <w:noWrap/>
            <w:hideMark/>
          </w:tcPr>
          <w:p w14:paraId="7018111A" w14:textId="77777777" w:rsidR="00B14FE7" w:rsidRPr="0046527B" w:rsidRDefault="00B14FE7" w:rsidP="000B513E">
            <w:pPr>
              <w:pStyle w:val="tabletext"/>
              <w:rPr>
                <w:i/>
              </w:rPr>
            </w:pPr>
            <w:r w:rsidRPr="0046527B">
              <w:rPr>
                <w:i/>
              </w:rPr>
              <w:t>B</w:t>
            </w:r>
            <w:r>
              <w:rPr>
                <w:i/>
              </w:rPr>
              <w:t xml:space="preserve">acillus </w:t>
            </w:r>
            <w:r w:rsidRPr="0046527B">
              <w:rPr>
                <w:i/>
              </w:rPr>
              <w:t>sp. </w:t>
            </w:r>
          </w:p>
        </w:tc>
        <w:tc>
          <w:tcPr>
            <w:tcW w:w="1150" w:type="dxa"/>
            <w:noWrap/>
            <w:hideMark/>
          </w:tcPr>
          <w:p w14:paraId="6654FFD7" w14:textId="77777777" w:rsidR="00B14FE7" w:rsidRPr="0046527B" w:rsidRDefault="00B14FE7" w:rsidP="000B513E">
            <w:pPr>
              <w:pStyle w:val="tabletext"/>
              <w:rPr>
                <w:b/>
              </w:rPr>
            </w:pPr>
            <w:r w:rsidRPr="0046527B">
              <w:t>EM2</w:t>
            </w:r>
          </w:p>
        </w:tc>
        <w:tc>
          <w:tcPr>
            <w:tcW w:w="1270" w:type="dxa"/>
            <w:noWrap/>
            <w:hideMark/>
          </w:tcPr>
          <w:p w14:paraId="65E7BC6F" w14:textId="77777777" w:rsidR="00B14FE7" w:rsidRPr="0046527B" w:rsidRDefault="00B14FE7" w:rsidP="000B513E">
            <w:pPr>
              <w:pStyle w:val="tabletext"/>
              <w:rPr>
                <w:b/>
              </w:rPr>
            </w:pPr>
            <w:r w:rsidRPr="0046527B">
              <w:t>Spain</w:t>
            </w:r>
          </w:p>
        </w:tc>
        <w:tc>
          <w:tcPr>
            <w:tcW w:w="905" w:type="dxa"/>
            <w:noWrap/>
            <w:hideMark/>
          </w:tcPr>
          <w:p w14:paraId="0634ECA8" w14:textId="77777777" w:rsidR="00B14FE7" w:rsidRPr="0046527B" w:rsidRDefault="00B14FE7" w:rsidP="000B513E">
            <w:pPr>
              <w:pStyle w:val="tabletext"/>
              <w:rPr>
                <w:b/>
              </w:rPr>
            </w:pPr>
            <w:r w:rsidRPr="0046527B">
              <w:t>2020</w:t>
            </w:r>
          </w:p>
        </w:tc>
        <w:tc>
          <w:tcPr>
            <w:tcW w:w="1636" w:type="dxa"/>
            <w:noWrap/>
            <w:hideMark/>
          </w:tcPr>
          <w:p w14:paraId="3767A5F3" w14:textId="77777777" w:rsidR="00B14FE7" w:rsidRPr="0046527B" w:rsidRDefault="00B14FE7" w:rsidP="000B513E">
            <w:pPr>
              <w:pStyle w:val="tabletext"/>
              <w:rPr>
                <w:b/>
              </w:rPr>
            </w:pPr>
            <w:r w:rsidRPr="0046527B">
              <w:t>Mushroom endophyte (this study)</w:t>
            </w:r>
          </w:p>
        </w:tc>
        <w:tc>
          <w:tcPr>
            <w:tcW w:w="993" w:type="dxa"/>
            <w:noWrap/>
            <w:hideMark/>
          </w:tcPr>
          <w:p w14:paraId="1E56289B" w14:textId="77777777" w:rsidR="00B14FE7" w:rsidRPr="0046527B" w:rsidRDefault="00B14FE7" w:rsidP="00615651">
            <w:pPr>
              <w:pStyle w:val="tabletext"/>
              <w:rPr>
                <w:b/>
              </w:rPr>
            </w:pPr>
            <w:r w:rsidRPr="0046527B">
              <w:t>ND</w:t>
            </w:r>
          </w:p>
        </w:tc>
        <w:tc>
          <w:tcPr>
            <w:tcW w:w="1134" w:type="dxa"/>
            <w:noWrap/>
            <w:hideMark/>
          </w:tcPr>
          <w:p w14:paraId="6A60872A" w14:textId="77777777" w:rsidR="00B14FE7" w:rsidRPr="0046527B" w:rsidRDefault="00B14FE7" w:rsidP="00615651">
            <w:pPr>
              <w:pStyle w:val="tabletext"/>
              <w:rPr>
                <w:b/>
              </w:rPr>
            </w:pPr>
            <w:r w:rsidRPr="0046527B">
              <w:t>ND</w:t>
            </w:r>
          </w:p>
        </w:tc>
      </w:tr>
      <w:tr w:rsidR="00B14FE7" w:rsidRPr="0046527B" w14:paraId="0BBB7E32" w14:textId="77777777" w:rsidTr="00536907">
        <w:trPr>
          <w:trHeight w:val="300"/>
        </w:trPr>
        <w:tc>
          <w:tcPr>
            <w:tcW w:w="1838" w:type="dxa"/>
            <w:noWrap/>
            <w:hideMark/>
          </w:tcPr>
          <w:p w14:paraId="504D6353" w14:textId="77777777" w:rsidR="00B14FE7" w:rsidRPr="0046527B" w:rsidRDefault="00B14FE7" w:rsidP="000B513E">
            <w:pPr>
              <w:pStyle w:val="tabletext"/>
              <w:rPr>
                <w:i/>
              </w:rPr>
            </w:pPr>
            <w:r w:rsidRPr="0046527B">
              <w:rPr>
                <w:i/>
              </w:rPr>
              <w:t>B. velezensis </w:t>
            </w:r>
          </w:p>
        </w:tc>
        <w:tc>
          <w:tcPr>
            <w:tcW w:w="1150" w:type="dxa"/>
            <w:noWrap/>
            <w:hideMark/>
          </w:tcPr>
          <w:p w14:paraId="43E83F91" w14:textId="77777777" w:rsidR="00B14FE7" w:rsidRPr="0046527B" w:rsidRDefault="00B14FE7" w:rsidP="000B513E">
            <w:pPr>
              <w:pStyle w:val="tabletext"/>
            </w:pPr>
            <w:r w:rsidRPr="0046527B">
              <w:t>EM5</w:t>
            </w:r>
          </w:p>
        </w:tc>
        <w:tc>
          <w:tcPr>
            <w:tcW w:w="1270" w:type="dxa"/>
            <w:noWrap/>
            <w:hideMark/>
          </w:tcPr>
          <w:p w14:paraId="3FDB8467" w14:textId="77777777" w:rsidR="00B14FE7" w:rsidRPr="0046527B" w:rsidRDefault="00B14FE7" w:rsidP="000B513E">
            <w:pPr>
              <w:pStyle w:val="tabletext"/>
            </w:pPr>
            <w:r w:rsidRPr="0046527B">
              <w:t>Spain</w:t>
            </w:r>
          </w:p>
        </w:tc>
        <w:tc>
          <w:tcPr>
            <w:tcW w:w="905" w:type="dxa"/>
            <w:noWrap/>
            <w:hideMark/>
          </w:tcPr>
          <w:p w14:paraId="63733E61" w14:textId="77777777" w:rsidR="00B14FE7" w:rsidRPr="0046527B" w:rsidRDefault="00B14FE7" w:rsidP="000B513E">
            <w:pPr>
              <w:pStyle w:val="tabletext"/>
            </w:pPr>
            <w:r w:rsidRPr="0046527B">
              <w:t>2020</w:t>
            </w:r>
          </w:p>
        </w:tc>
        <w:tc>
          <w:tcPr>
            <w:tcW w:w="1636" w:type="dxa"/>
            <w:noWrap/>
            <w:hideMark/>
          </w:tcPr>
          <w:p w14:paraId="572CFCB5" w14:textId="77777777" w:rsidR="00B14FE7" w:rsidRPr="0046527B" w:rsidRDefault="00B14FE7" w:rsidP="000B513E">
            <w:pPr>
              <w:pStyle w:val="tabletext"/>
            </w:pPr>
            <w:r w:rsidRPr="0046527B">
              <w:t>Mushroom endophyte (this study)</w:t>
            </w:r>
          </w:p>
        </w:tc>
        <w:tc>
          <w:tcPr>
            <w:tcW w:w="993" w:type="dxa"/>
            <w:noWrap/>
            <w:hideMark/>
          </w:tcPr>
          <w:p w14:paraId="73E7940D" w14:textId="77777777" w:rsidR="00B14FE7" w:rsidRPr="0046527B" w:rsidRDefault="00B14FE7" w:rsidP="00615651">
            <w:pPr>
              <w:pStyle w:val="tabletext"/>
            </w:pPr>
            <w:r w:rsidRPr="0046527B">
              <w:t>15.1</w:t>
            </w:r>
          </w:p>
        </w:tc>
        <w:tc>
          <w:tcPr>
            <w:tcW w:w="1134" w:type="dxa"/>
            <w:noWrap/>
            <w:hideMark/>
          </w:tcPr>
          <w:p w14:paraId="1627B0EF" w14:textId="77777777" w:rsidR="00B14FE7" w:rsidRPr="0046527B" w:rsidRDefault="00B14FE7" w:rsidP="00615651">
            <w:pPr>
              <w:pStyle w:val="tabletext"/>
            </w:pPr>
            <w:r w:rsidRPr="0046527B">
              <w:t>14.3</w:t>
            </w:r>
          </w:p>
        </w:tc>
      </w:tr>
      <w:tr w:rsidR="00B14FE7" w:rsidRPr="0046527B" w14:paraId="274831F2" w14:textId="77777777" w:rsidTr="00536907">
        <w:trPr>
          <w:trHeight w:val="300"/>
        </w:trPr>
        <w:tc>
          <w:tcPr>
            <w:tcW w:w="1838" w:type="dxa"/>
            <w:noWrap/>
            <w:hideMark/>
          </w:tcPr>
          <w:p w14:paraId="32E4EE93" w14:textId="77777777" w:rsidR="00B14FE7" w:rsidRPr="0046527B" w:rsidRDefault="00B14FE7" w:rsidP="000B513E">
            <w:pPr>
              <w:pStyle w:val="tabletext"/>
              <w:rPr>
                <w:i/>
              </w:rPr>
            </w:pPr>
            <w:r w:rsidRPr="0046527B">
              <w:rPr>
                <w:i/>
              </w:rPr>
              <w:t>B</w:t>
            </w:r>
            <w:r>
              <w:rPr>
                <w:i/>
              </w:rPr>
              <w:t>acillus</w:t>
            </w:r>
            <w:r w:rsidRPr="0046527B">
              <w:rPr>
                <w:i/>
              </w:rPr>
              <w:t xml:space="preserve"> firmus </w:t>
            </w:r>
          </w:p>
        </w:tc>
        <w:tc>
          <w:tcPr>
            <w:tcW w:w="1150" w:type="dxa"/>
            <w:noWrap/>
            <w:hideMark/>
          </w:tcPr>
          <w:p w14:paraId="13A14FE7" w14:textId="77777777" w:rsidR="00B14FE7" w:rsidRPr="0046527B" w:rsidRDefault="00B14FE7" w:rsidP="000B513E">
            <w:pPr>
              <w:pStyle w:val="tabletext"/>
              <w:rPr>
                <w:b/>
              </w:rPr>
            </w:pPr>
            <w:r w:rsidRPr="0046527B">
              <w:t>EM7</w:t>
            </w:r>
          </w:p>
        </w:tc>
        <w:tc>
          <w:tcPr>
            <w:tcW w:w="1270" w:type="dxa"/>
            <w:noWrap/>
            <w:hideMark/>
          </w:tcPr>
          <w:p w14:paraId="2E8303DF" w14:textId="77777777" w:rsidR="00B14FE7" w:rsidRPr="0046527B" w:rsidRDefault="00B14FE7" w:rsidP="000B513E">
            <w:pPr>
              <w:pStyle w:val="tabletext"/>
              <w:rPr>
                <w:b/>
              </w:rPr>
            </w:pPr>
            <w:r w:rsidRPr="0046527B">
              <w:t>Spain</w:t>
            </w:r>
          </w:p>
        </w:tc>
        <w:tc>
          <w:tcPr>
            <w:tcW w:w="905" w:type="dxa"/>
            <w:noWrap/>
            <w:hideMark/>
          </w:tcPr>
          <w:p w14:paraId="73384944" w14:textId="77777777" w:rsidR="00B14FE7" w:rsidRPr="0046527B" w:rsidRDefault="00B14FE7" w:rsidP="000B513E">
            <w:pPr>
              <w:pStyle w:val="tabletext"/>
              <w:rPr>
                <w:b/>
              </w:rPr>
            </w:pPr>
            <w:r w:rsidRPr="0046527B">
              <w:t>2020</w:t>
            </w:r>
          </w:p>
        </w:tc>
        <w:tc>
          <w:tcPr>
            <w:tcW w:w="1636" w:type="dxa"/>
            <w:noWrap/>
            <w:hideMark/>
          </w:tcPr>
          <w:p w14:paraId="515FABF0" w14:textId="77777777" w:rsidR="00B14FE7" w:rsidRPr="0046527B" w:rsidRDefault="00B14FE7" w:rsidP="000B513E">
            <w:pPr>
              <w:pStyle w:val="tabletext"/>
              <w:rPr>
                <w:b/>
              </w:rPr>
            </w:pPr>
            <w:r w:rsidRPr="0046527B">
              <w:t>Mushroom endophyte (this study)</w:t>
            </w:r>
          </w:p>
        </w:tc>
        <w:tc>
          <w:tcPr>
            <w:tcW w:w="993" w:type="dxa"/>
            <w:noWrap/>
            <w:hideMark/>
          </w:tcPr>
          <w:p w14:paraId="5E54084D" w14:textId="77777777" w:rsidR="00B14FE7" w:rsidRPr="0046527B" w:rsidRDefault="00B14FE7" w:rsidP="00615651">
            <w:pPr>
              <w:pStyle w:val="tabletext"/>
              <w:rPr>
                <w:b/>
              </w:rPr>
            </w:pPr>
            <w:r w:rsidRPr="0046527B">
              <w:t>ND</w:t>
            </w:r>
          </w:p>
        </w:tc>
        <w:tc>
          <w:tcPr>
            <w:tcW w:w="1134" w:type="dxa"/>
            <w:noWrap/>
            <w:hideMark/>
          </w:tcPr>
          <w:p w14:paraId="58CF6450" w14:textId="77777777" w:rsidR="00B14FE7" w:rsidRPr="0046527B" w:rsidRDefault="00B14FE7" w:rsidP="00615651">
            <w:pPr>
              <w:pStyle w:val="tabletext"/>
              <w:rPr>
                <w:b/>
              </w:rPr>
            </w:pPr>
            <w:r w:rsidRPr="0046527B">
              <w:t>ND</w:t>
            </w:r>
          </w:p>
        </w:tc>
      </w:tr>
      <w:tr w:rsidR="00B14FE7" w:rsidRPr="0046527B" w14:paraId="694DB76F" w14:textId="77777777" w:rsidTr="00536907">
        <w:trPr>
          <w:trHeight w:val="300"/>
        </w:trPr>
        <w:tc>
          <w:tcPr>
            <w:tcW w:w="1838" w:type="dxa"/>
            <w:noWrap/>
            <w:hideMark/>
          </w:tcPr>
          <w:p w14:paraId="17B0E570" w14:textId="77777777" w:rsidR="00B14FE7" w:rsidRPr="0046527B" w:rsidRDefault="00B14FE7" w:rsidP="000B513E">
            <w:pPr>
              <w:pStyle w:val="tabletext"/>
              <w:rPr>
                <w:i/>
              </w:rPr>
            </w:pPr>
            <w:r w:rsidRPr="0046527B">
              <w:rPr>
                <w:i/>
              </w:rPr>
              <w:t>B</w:t>
            </w:r>
            <w:r>
              <w:rPr>
                <w:i/>
              </w:rPr>
              <w:t>acillus</w:t>
            </w:r>
            <w:r w:rsidRPr="0046527B">
              <w:rPr>
                <w:i/>
              </w:rPr>
              <w:t xml:space="preserve"> licheniformis </w:t>
            </w:r>
          </w:p>
        </w:tc>
        <w:tc>
          <w:tcPr>
            <w:tcW w:w="1150" w:type="dxa"/>
            <w:noWrap/>
            <w:hideMark/>
          </w:tcPr>
          <w:p w14:paraId="785EA8F7" w14:textId="77777777" w:rsidR="00B14FE7" w:rsidRPr="0046527B" w:rsidRDefault="00B14FE7" w:rsidP="000B513E">
            <w:pPr>
              <w:pStyle w:val="tabletext"/>
              <w:rPr>
                <w:b/>
              </w:rPr>
            </w:pPr>
            <w:r w:rsidRPr="0046527B">
              <w:t>EM8</w:t>
            </w:r>
          </w:p>
        </w:tc>
        <w:tc>
          <w:tcPr>
            <w:tcW w:w="1270" w:type="dxa"/>
            <w:noWrap/>
            <w:hideMark/>
          </w:tcPr>
          <w:p w14:paraId="6284FD2C" w14:textId="77777777" w:rsidR="00B14FE7" w:rsidRPr="0046527B" w:rsidRDefault="00B14FE7" w:rsidP="000B513E">
            <w:pPr>
              <w:pStyle w:val="tabletext"/>
              <w:rPr>
                <w:b/>
              </w:rPr>
            </w:pPr>
            <w:r w:rsidRPr="0046527B">
              <w:t>Spain</w:t>
            </w:r>
          </w:p>
        </w:tc>
        <w:tc>
          <w:tcPr>
            <w:tcW w:w="905" w:type="dxa"/>
            <w:noWrap/>
            <w:hideMark/>
          </w:tcPr>
          <w:p w14:paraId="22F15B20" w14:textId="77777777" w:rsidR="00B14FE7" w:rsidRPr="0046527B" w:rsidRDefault="00B14FE7" w:rsidP="000B513E">
            <w:pPr>
              <w:pStyle w:val="tabletext"/>
              <w:rPr>
                <w:b/>
              </w:rPr>
            </w:pPr>
            <w:r w:rsidRPr="0046527B">
              <w:t>2020</w:t>
            </w:r>
          </w:p>
        </w:tc>
        <w:tc>
          <w:tcPr>
            <w:tcW w:w="1636" w:type="dxa"/>
            <w:noWrap/>
            <w:hideMark/>
          </w:tcPr>
          <w:p w14:paraId="2041A1CF" w14:textId="77777777" w:rsidR="00B14FE7" w:rsidRPr="0046527B" w:rsidRDefault="00B14FE7" w:rsidP="000B513E">
            <w:pPr>
              <w:pStyle w:val="tabletext"/>
              <w:rPr>
                <w:b/>
              </w:rPr>
            </w:pPr>
            <w:r w:rsidRPr="0046527B">
              <w:t>Mushroom endophyte (this study)</w:t>
            </w:r>
          </w:p>
        </w:tc>
        <w:tc>
          <w:tcPr>
            <w:tcW w:w="993" w:type="dxa"/>
            <w:noWrap/>
            <w:hideMark/>
          </w:tcPr>
          <w:p w14:paraId="10E94B1C" w14:textId="77777777" w:rsidR="00B14FE7" w:rsidRPr="0046527B" w:rsidRDefault="00B14FE7" w:rsidP="00615651">
            <w:pPr>
              <w:pStyle w:val="tabletext"/>
              <w:rPr>
                <w:b/>
              </w:rPr>
            </w:pPr>
            <w:r w:rsidRPr="0046527B">
              <w:t>ND</w:t>
            </w:r>
          </w:p>
        </w:tc>
        <w:tc>
          <w:tcPr>
            <w:tcW w:w="1134" w:type="dxa"/>
            <w:noWrap/>
            <w:hideMark/>
          </w:tcPr>
          <w:p w14:paraId="60F31A88" w14:textId="77777777" w:rsidR="00B14FE7" w:rsidRPr="0046527B" w:rsidRDefault="00B14FE7" w:rsidP="00615651">
            <w:pPr>
              <w:pStyle w:val="tabletext"/>
              <w:rPr>
                <w:b/>
              </w:rPr>
            </w:pPr>
            <w:r w:rsidRPr="0046527B">
              <w:t>ND</w:t>
            </w:r>
          </w:p>
        </w:tc>
      </w:tr>
      <w:tr w:rsidR="00B14FE7" w:rsidRPr="0046527B" w14:paraId="7F52F58C" w14:textId="77777777" w:rsidTr="00536907">
        <w:trPr>
          <w:trHeight w:val="300"/>
        </w:trPr>
        <w:tc>
          <w:tcPr>
            <w:tcW w:w="1838" w:type="dxa"/>
            <w:noWrap/>
          </w:tcPr>
          <w:p w14:paraId="658309F8" w14:textId="77777777" w:rsidR="00B14FE7" w:rsidRPr="0046527B" w:rsidRDefault="00B14FE7" w:rsidP="000B513E">
            <w:pPr>
              <w:pStyle w:val="tabletext"/>
              <w:rPr>
                <w:i/>
              </w:rPr>
            </w:pPr>
            <w:r w:rsidRPr="0046527B">
              <w:rPr>
                <w:i/>
              </w:rPr>
              <w:t>B</w:t>
            </w:r>
            <w:r>
              <w:rPr>
                <w:i/>
              </w:rPr>
              <w:t>acillus</w:t>
            </w:r>
            <w:r w:rsidRPr="0046527B">
              <w:rPr>
                <w:i/>
              </w:rPr>
              <w:t xml:space="preserve"> sp. </w:t>
            </w:r>
          </w:p>
        </w:tc>
        <w:tc>
          <w:tcPr>
            <w:tcW w:w="1150" w:type="dxa"/>
            <w:noWrap/>
          </w:tcPr>
          <w:p w14:paraId="6F225777" w14:textId="77777777" w:rsidR="00B14FE7" w:rsidRPr="0046527B" w:rsidRDefault="00B14FE7" w:rsidP="000B513E">
            <w:pPr>
              <w:pStyle w:val="tabletext"/>
              <w:rPr>
                <w:b/>
              </w:rPr>
            </w:pPr>
            <w:r w:rsidRPr="0046527B">
              <w:t>EM34 </w:t>
            </w:r>
          </w:p>
        </w:tc>
        <w:tc>
          <w:tcPr>
            <w:tcW w:w="1270" w:type="dxa"/>
            <w:noWrap/>
          </w:tcPr>
          <w:p w14:paraId="13827169" w14:textId="77777777" w:rsidR="00B14FE7" w:rsidRPr="0046527B" w:rsidRDefault="00B14FE7" w:rsidP="000B513E">
            <w:pPr>
              <w:pStyle w:val="tabletext"/>
              <w:rPr>
                <w:b/>
              </w:rPr>
            </w:pPr>
            <w:r w:rsidRPr="0046527B">
              <w:t>Spain</w:t>
            </w:r>
          </w:p>
        </w:tc>
        <w:tc>
          <w:tcPr>
            <w:tcW w:w="905" w:type="dxa"/>
            <w:noWrap/>
          </w:tcPr>
          <w:p w14:paraId="0E458251" w14:textId="77777777" w:rsidR="00B14FE7" w:rsidRPr="0046527B" w:rsidRDefault="00B14FE7" w:rsidP="000B513E">
            <w:pPr>
              <w:pStyle w:val="tabletext"/>
              <w:rPr>
                <w:b/>
              </w:rPr>
            </w:pPr>
            <w:r w:rsidRPr="0046527B">
              <w:t>2020</w:t>
            </w:r>
          </w:p>
        </w:tc>
        <w:tc>
          <w:tcPr>
            <w:tcW w:w="1636" w:type="dxa"/>
            <w:noWrap/>
          </w:tcPr>
          <w:p w14:paraId="1BA5279B" w14:textId="77777777" w:rsidR="00B14FE7" w:rsidRPr="0046527B" w:rsidRDefault="00B14FE7" w:rsidP="000B513E">
            <w:pPr>
              <w:pStyle w:val="tabletext"/>
              <w:rPr>
                <w:b/>
              </w:rPr>
            </w:pPr>
            <w:r w:rsidRPr="0046527B">
              <w:t>Mushroom endophyte (this study)</w:t>
            </w:r>
          </w:p>
        </w:tc>
        <w:tc>
          <w:tcPr>
            <w:tcW w:w="993" w:type="dxa"/>
            <w:noWrap/>
          </w:tcPr>
          <w:p w14:paraId="29ED3868" w14:textId="77777777" w:rsidR="00B14FE7" w:rsidRPr="0046527B" w:rsidRDefault="00B14FE7" w:rsidP="00615651">
            <w:pPr>
              <w:pStyle w:val="tabletext"/>
              <w:rPr>
                <w:b/>
              </w:rPr>
            </w:pPr>
            <w:r w:rsidRPr="0046527B">
              <w:t>ND</w:t>
            </w:r>
          </w:p>
        </w:tc>
        <w:tc>
          <w:tcPr>
            <w:tcW w:w="1134" w:type="dxa"/>
            <w:noWrap/>
          </w:tcPr>
          <w:p w14:paraId="0C99B21F" w14:textId="77777777" w:rsidR="00B14FE7" w:rsidRPr="0046527B" w:rsidRDefault="00B14FE7" w:rsidP="00615651">
            <w:pPr>
              <w:pStyle w:val="tabletext"/>
              <w:rPr>
                <w:b/>
              </w:rPr>
            </w:pPr>
            <w:r w:rsidRPr="0046527B">
              <w:t>ND</w:t>
            </w:r>
          </w:p>
        </w:tc>
      </w:tr>
      <w:tr w:rsidR="00B14FE7" w:rsidRPr="0046527B" w14:paraId="4A745A93" w14:textId="77777777" w:rsidTr="00536907">
        <w:trPr>
          <w:trHeight w:val="300"/>
        </w:trPr>
        <w:tc>
          <w:tcPr>
            <w:tcW w:w="1838" w:type="dxa"/>
            <w:noWrap/>
            <w:hideMark/>
          </w:tcPr>
          <w:p w14:paraId="2CA2F518" w14:textId="77777777" w:rsidR="00B14FE7" w:rsidRPr="0046527B" w:rsidRDefault="00B14FE7" w:rsidP="000B513E">
            <w:pPr>
              <w:pStyle w:val="tabletext"/>
              <w:rPr>
                <w:i/>
              </w:rPr>
            </w:pPr>
            <w:r w:rsidRPr="0046527B">
              <w:rPr>
                <w:i/>
              </w:rPr>
              <w:t>B. velezensis </w:t>
            </w:r>
          </w:p>
        </w:tc>
        <w:tc>
          <w:tcPr>
            <w:tcW w:w="1150" w:type="dxa"/>
            <w:noWrap/>
            <w:hideMark/>
          </w:tcPr>
          <w:p w14:paraId="02A16FAA" w14:textId="77777777" w:rsidR="00B14FE7" w:rsidRPr="0046527B" w:rsidRDefault="00B14FE7" w:rsidP="000B513E">
            <w:pPr>
              <w:pStyle w:val="tabletext"/>
              <w:rPr>
                <w:b/>
              </w:rPr>
            </w:pPr>
            <w:r w:rsidRPr="0046527B">
              <w:t>EM39</w:t>
            </w:r>
          </w:p>
        </w:tc>
        <w:tc>
          <w:tcPr>
            <w:tcW w:w="1270" w:type="dxa"/>
            <w:noWrap/>
            <w:hideMark/>
          </w:tcPr>
          <w:p w14:paraId="06458D5A" w14:textId="77777777" w:rsidR="00B14FE7" w:rsidRPr="0046527B" w:rsidRDefault="00B14FE7" w:rsidP="000B513E">
            <w:pPr>
              <w:pStyle w:val="tabletext"/>
              <w:rPr>
                <w:b/>
              </w:rPr>
            </w:pPr>
            <w:r w:rsidRPr="0046527B">
              <w:t>Spain</w:t>
            </w:r>
          </w:p>
        </w:tc>
        <w:tc>
          <w:tcPr>
            <w:tcW w:w="905" w:type="dxa"/>
            <w:noWrap/>
            <w:hideMark/>
          </w:tcPr>
          <w:p w14:paraId="354C58D7" w14:textId="77777777" w:rsidR="00B14FE7" w:rsidRPr="0046527B" w:rsidRDefault="00B14FE7" w:rsidP="000B513E">
            <w:pPr>
              <w:pStyle w:val="tabletext"/>
              <w:rPr>
                <w:b/>
              </w:rPr>
            </w:pPr>
            <w:r w:rsidRPr="0046527B">
              <w:t>2020</w:t>
            </w:r>
          </w:p>
        </w:tc>
        <w:tc>
          <w:tcPr>
            <w:tcW w:w="1636" w:type="dxa"/>
            <w:noWrap/>
            <w:hideMark/>
          </w:tcPr>
          <w:p w14:paraId="4CF901D8" w14:textId="77777777" w:rsidR="00B14FE7" w:rsidRPr="0046527B" w:rsidRDefault="00B14FE7" w:rsidP="000B513E">
            <w:pPr>
              <w:pStyle w:val="tabletext"/>
              <w:rPr>
                <w:b/>
              </w:rPr>
            </w:pPr>
            <w:r w:rsidRPr="0046527B">
              <w:t>Mushroom endophyte (this study)</w:t>
            </w:r>
          </w:p>
        </w:tc>
        <w:tc>
          <w:tcPr>
            <w:tcW w:w="993" w:type="dxa"/>
            <w:noWrap/>
            <w:hideMark/>
          </w:tcPr>
          <w:p w14:paraId="07C88C95" w14:textId="77777777" w:rsidR="00B14FE7" w:rsidRPr="0046527B" w:rsidRDefault="00B14FE7" w:rsidP="00615651">
            <w:pPr>
              <w:pStyle w:val="tabletext"/>
              <w:rPr>
                <w:b/>
              </w:rPr>
            </w:pPr>
            <w:r w:rsidRPr="0046527B">
              <w:t>ND</w:t>
            </w:r>
          </w:p>
        </w:tc>
        <w:tc>
          <w:tcPr>
            <w:tcW w:w="1134" w:type="dxa"/>
            <w:noWrap/>
            <w:hideMark/>
          </w:tcPr>
          <w:p w14:paraId="33C5E87A" w14:textId="77777777" w:rsidR="00B14FE7" w:rsidRPr="0046527B" w:rsidRDefault="00B14FE7" w:rsidP="00615651">
            <w:pPr>
              <w:pStyle w:val="tabletext"/>
              <w:rPr>
                <w:b/>
              </w:rPr>
            </w:pPr>
            <w:r w:rsidRPr="0046527B">
              <w:t>ND</w:t>
            </w:r>
          </w:p>
        </w:tc>
      </w:tr>
      <w:tr w:rsidR="00B14FE7" w:rsidRPr="0046527B" w14:paraId="57066CE8" w14:textId="77777777" w:rsidTr="00536907">
        <w:trPr>
          <w:trHeight w:val="300"/>
        </w:trPr>
        <w:tc>
          <w:tcPr>
            <w:tcW w:w="1838" w:type="dxa"/>
            <w:noWrap/>
            <w:hideMark/>
          </w:tcPr>
          <w:p w14:paraId="6CC39377" w14:textId="77777777" w:rsidR="00B14FE7" w:rsidRPr="0046527B" w:rsidRDefault="00B14FE7" w:rsidP="000B513E">
            <w:pPr>
              <w:pStyle w:val="tabletext"/>
              <w:rPr>
                <w:i/>
              </w:rPr>
            </w:pPr>
            <w:r w:rsidRPr="0046527B">
              <w:rPr>
                <w:i/>
              </w:rPr>
              <w:t>B. subtilis</w:t>
            </w:r>
          </w:p>
        </w:tc>
        <w:tc>
          <w:tcPr>
            <w:tcW w:w="1150" w:type="dxa"/>
            <w:noWrap/>
            <w:hideMark/>
          </w:tcPr>
          <w:p w14:paraId="25FD22CF" w14:textId="77777777" w:rsidR="00B14FE7" w:rsidRPr="0046527B" w:rsidRDefault="00B14FE7" w:rsidP="000B513E">
            <w:pPr>
              <w:pStyle w:val="tabletext"/>
              <w:rPr>
                <w:b/>
              </w:rPr>
            </w:pPr>
            <w:r w:rsidRPr="0046527B">
              <w:t>KDSA</w:t>
            </w:r>
          </w:p>
        </w:tc>
        <w:tc>
          <w:tcPr>
            <w:tcW w:w="1270" w:type="dxa"/>
            <w:noWrap/>
            <w:hideMark/>
          </w:tcPr>
          <w:p w14:paraId="7B2D2C4C" w14:textId="77777777" w:rsidR="00B14FE7" w:rsidRPr="0046527B" w:rsidRDefault="00B14FE7" w:rsidP="000B513E">
            <w:pPr>
              <w:pStyle w:val="tabletext"/>
              <w:rPr>
                <w:b/>
              </w:rPr>
            </w:pPr>
            <w:r w:rsidRPr="0046527B">
              <w:t>-</w:t>
            </w:r>
          </w:p>
        </w:tc>
        <w:tc>
          <w:tcPr>
            <w:tcW w:w="905" w:type="dxa"/>
            <w:noWrap/>
            <w:hideMark/>
          </w:tcPr>
          <w:p w14:paraId="0F095C4B" w14:textId="77777777" w:rsidR="00B14FE7" w:rsidRPr="0046527B" w:rsidRDefault="00B14FE7" w:rsidP="000B513E">
            <w:pPr>
              <w:pStyle w:val="tabletext"/>
              <w:rPr>
                <w:b/>
              </w:rPr>
            </w:pPr>
            <w:r w:rsidRPr="0046527B">
              <w:t>-</w:t>
            </w:r>
          </w:p>
        </w:tc>
        <w:tc>
          <w:tcPr>
            <w:tcW w:w="1636" w:type="dxa"/>
            <w:noWrap/>
            <w:hideMark/>
          </w:tcPr>
          <w:p w14:paraId="7526664F" w14:textId="77777777" w:rsidR="00B14FE7" w:rsidRPr="0046527B" w:rsidRDefault="00B14FE7" w:rsidP="000B513E">
            <w:pPr>
              <w:pStyle w:val="tabletext"/>
              <w:rPr>
                <w:b/>
              </w:rPr>
            </w:pPr>
            <w:r w:rsidRPr="0046527B">
              <w:t>-</w:t>
            </w:r>
          </w:p>
        </w:tc>
        <w:tc>
          <w:tcPr>
            <w:tcW w:w="993" w:type="dxa"/>
            <w:noWrap/>
            <w:hideMark/>
          </w:tcPr>
          <w:p w14:paraId="5D2FE653" w14:textId="77777777" w:rsidR="00B14FE7" w:rsidRPr="0046527B" w:rsidRDefault="00B14FE7" w:rsidP="00615651">
            <w:pPr>
              <w:pStyle w:val="tabletext"/>
              <w:rPr>
                <w:b/>
              </w:rPr>
            </w:pPr>
            <w:r w:rsidRPr="0046527B">
              <w:t>ND</w:t>
            </w:r>
          </w:p>
        </w:tc>
        <w:tc>
          <w:tcPr>
            <w:tcW w:w="1134" w:type="dxa"/>
            <w:noWrap/>
            <w:hideMark/>
          </w:tcPr>
          <w:p w14:paraId="11A3E149" w14:textId="77777777" w:rsidR="00B14FE7" w:rsidRPr="0046527B" w:rsidRDefault="00B14FE7" w:rsidP="00615651">
            <w:pPr>
              <w:pStyle w:val="tabletext"/>
              <w:rPr>
                <w:b/>
              </w:rPr>
            </w:pPr>
            <w:r w:rsidRPr="0046527B">
              <w:t>ND</w:t>
            </w:r>
          </w:p>
        </w:tc>
      </w:tr>
      <w:tr w:rsidR="00B14FE7" w:rsidRPr="0046527B" w14:paraId="4CD7470E" w14:textId="77777777" w:rsidTr="00536907">
        <w:trPr>
          <w:trHeight w:val="585"/>
        </w:trPr>
        <w:tc>
          <w:tcPr>
            <w:tcW w:w="1838" w:type="dxa"/>
            <w:noWrap/>
            <w:hideMark/>
          </w:tcPr>
          <w:p w14:paraId="2C8CF3BF" w14:textId="77777777" w:rsidR="00B14FE7" w:rsidRPr="0046527B" w:rsidRDefault="00B14FE7" w:rsidP="000B513E">
            <w:pPr>
              <w:pStyle w:val="tabletext"/>
              <w:rPr>
                <w:i/>
              </w:rPr>
            </w:pPr>
            <w:r w:rsidRPr="0046527B">
              <w:rPr>
                <w:i/>
              </w:rPr>
              <w:t>B. thuringiensis </w:t>
            </w:r>
          </w:p>
        </w:tc>
        <w:tc>
          <w:tcPr>
            <w:tcW w:w="1150" w:type="dxa"/>
            <w:noWrap/>
            <w:hideMark/>
          </w:tcPr>
          <w:p w14:paraId="366FBCB4" w14:textId="77777777" w:rsidR="00B14FE7" w:rsidRPr="0046527B" w:rsidRDefault="00B14FE7" w:rsidP="000B513E">
            <w:pPr>
              <w:pStyle w:val="tabletext"/>
              <w:rPr>
                <w:b/>
              </w:rPr>
            </w:pPr>
            <w:r w:rsidRPr="0046527B">
              <w:t>407 cry-</w:t>
            </w:r>
          </w:p>
        </w:tc>
        <w:tc>
          <w:tcPr>
            <w:tcW w:w="1270" w:type="dxa"/>
            <w:noWrap/>
            <w:hideMark/>
          </w:tcPr>
          <w:p w14:paraId="77A728D1" w14:textId="77777777" w:rsidR="00B14FE7" w:rsidRPr="0046527B" w:rsidRDefault="00B14FE7" w:rsidP="000B513E">
            <w:pPr>
              <w:pStyle w:val="tabletext"/>
              <w:rPr>
                <w:b/>
              </w:rPr>
            </w:pPr>
            <w:r w:rsidRPr="0046527B">
              <w:t>France</w:t>
            </w:r>
          </w:p>
        </w:tc>
        <w:tc>
          <w:tcPr>
            <w:tcW w:w="905" w:type="dxa"/>
            <w:noWrap/>
            <w:hideMark/>
          </w:tcPr>
          <w:p w14:paraId="62D5DB8D" w14:textId="77777777" w:rsidR="00B14FE7" w:rsidRPr="0046527B" w:rsidRDefault="00B14FE7" w:rsidP="000B513E">
            <w:pPr>
              <w:pStyle w:val="tabletext"/>
              <w:rPr>
                <w:b/>
              </w:rPr>
            </w:pPr>
            <w:r w:rsidRPr="0046527B">
              <w:t>198?</w:t>
            </w:r>
          </w:p>
        </w:tc>
        <w:tc>
          <w:tcPr>
            <w:tcW w:w="1636" w:type="dxa"/>
            <w:hideMark/>
          </w:tcPr>
          <w:p w14:paraId="4154935A" w14:textId="77777777" w:rsidR="00B14FE7" w:rsidRPr="0046527B" w:rsidRDefault="00B14FE7" w:rsidP="000B513E">
            <w:pPr>
              <w:pStyle w:val="tabletext"/>
              <w:rPr>
                <w:b/>
              </w:rPr>
            </w:pPr>
            <w:r w:rsidRPr="0046527B">
              <w:t>Isolated as a lepidopteran-active strain (acrystalliferous derivative)</w:t>
            </w:r>
          </w:p>
        </w:tc>
        <w:tc>
          <w:tcPr>
            <w:tcW w:w="993" w:type="dxa"/>
            <w:noWrap/>
            <w:hideMark/>
          </w:tcPr>
          <w:p w14:paraId="64A5C972" w14:textId="77777777" w:rsidR="00B14FE7" w:rsidRPr="0046527B" w:rsidRDefault="00B14FE7" w:rsidP="00615651">
            <w:pPr>
              <w:pStyle w:val="tabletext"/>
              <w:rPr>
                <w:b/>
              </w:rPr>
            </w:pPr>
            <w:r w:rsidRPr="0046527B">
              <w:t>ND</w:t>
            </w:r>
          </w:p>
        </w:tc>
        <w:tc>
          <w:tcPr>
            <w:tcW w:w="1134" w:type="dxa"/>
            <w:noWrap/>
            <w:hideMark/>
          </w:tcPr>
          <w:p w14:paraId="472E0DE1" w14:textId="77777777" w:rsidR="00B14FE7" w:rsidRPr="0046527B" w:rsidRDefault="00B14FE7" w:rsidP="00615651">
            <w:pPr>
              <w:pStyle w:val="tabletext"/>
              <w:rPr>
                <w:b/>
              </w:rPr>
            </w:pPr>
            <w:r w:rsidRPr="0046527B">
              <w:t>ND</w:t>
            </w:r>
          </w:p>
        </w:tc>
      </w:tr>
      <w:tr w:rsidR="00B14FE7" w:rsidRPr="0046527B" w14:paraId="598FE0D1" w14:textId="77777777" w:rsidTr="00536907">
        <w:trPr>
          <w:trHeight w:val="300"/>
        </w:trPr>
        <w:tc>
          <w:tcPr>
            <w:tcW w:w="1838" w:type="dxa"/>
            <w:noWrap/>
            <w:hideMark/>
          </w:tcPr>
          <w:p w14:paraId="79CDC783" w14:textId="77777777" w:rsidR="00B14FE7" w:rsidRPr="0046527B" w:rsidRDefault="00B14FE7" w:rsidP="000B513E">
            <w:pPr>
              <w:pStyle w:val="tabletext"/>
              <w:rPr>
                <w:i/>
              </w:rPr>
            </w:pPr>
            <w:r w:rsidRPr="0046527B">
              <w:rPr>
                <w:i/>
              </w:rPr>
              <w:lastRenderedPageBreak/>
              <w:t>B. subtilis</w:t>
            </w:r>
          </w:p>
        </w:tc>
        <w:tc>
          <w:tcPr>
            <w:tcW w:w="1150" w:type="dxa"/>
            <w:noWrap/>
            <w:hideMark/>
          </w:tcPr>
          <w:p w14:paraId="666BEE37" w14:textId="77777777" w:rsidR="00B14FE7" w:rsidRPr="0046527B" w:rsidRDefault="00B14FE7" w:rsidP="000B513E">
            <w:pPr>
              <w:pStyle w:val="tabletext"/>
              <w:rPr>
                <w:b/>
              </w:rPr>
            </w:pPr>
            <w:r w:rsidRPr="0046527B">
              <w:t>168</w:t>
            </w:r>
          </w:p>
        </w:tc>
        <w:tc>
          <w:tcPr>
            <w:tcW w:w="1270" w:type="dxa"/>
            <w:noWrap/>
            <w:hideMark/>
          </w:tcPr>
          <w:p w14:paraId="559E971C" w14:textId="77777777" w:rsidR="00B14FE7" w:rsidRPr="0046527B" w:rsidRDefault="00B14FE7" w:rsidP="000B513E">
            <w:pPr>
              <w:pStyle w:val="tabletext"/>
              <w:rPr>
                <w:b/>
              </w:rPr>
            </w:pPr>
            <w:r w:rsidRPr="0046527B">
              <w:t>USA</w:t>
            </w:r>
          </w:p>
        </w:tc>
        <w:tc>
          <w:tcPr>
            <w:tcW w:w="905" w:type="dxa"/>
            <w:noWrap/>
            <w:hideMark/>
          </w:tcPr>
          <w:p w14:paraId="4017F2ED" w14:textId="77777777" w:rsidR="00B14FE7" w:rsidRPr="0046527B" w:rsidRDefault="00B14FE7" w:rsidP="000B513E">
            <w:pPr>
              <w:pStyle w:val="tabletext"/>
              <w:rPr>
                <w:b/>
              </w:rPr>
            </w:pPr>
            <w:r w:rsidRPr="0046527B">
              <w:t>194?</w:t>
            </w:r>
          </w:p>
        </w:tc>
        <w:tc>
          <w:tcPr>
            <w:tcW w:w="1636" w:type="dxa"/>
            <w:noWrap/>
            <w:hideMark/>
          </w:tcPr>
          <w:p w14:paraId="71CF3B32" w14:textId="77777777" w:rsidR="00B14FE7" w:rsidRPr="0046527B" w:rsidRDefault="00B14FE7" w:rsidP="000B513E">
            <w:pPr>
              <w:pStyle w:val="tabletext"/>
              <w:rPr>
                <w:b/>
              </w:rPr>
            </w:pPr>
            <w:r w:rsidRPr="0046527B">
              <w:t>Model organism</w:t>
            </w:r>
          </w:p>
        </w:tc>
        <w:tc>
          <w:tcPr>
            <w:tcW w:w="993" w:type="dxa"/>
            <w:noWrap/>
            <w:hideMark/>
          </w:tcPr>
          <w:p w14:paraId="361EE9D8" w14:textId="77777777" w:rsidR="00B14FE7" w:rsidRPr="0046527B" w:rsidRDefault="00B14FE7" w:rsidP="00615651">
            <w:pPr>
              <w:pStyle w:val="tabletext"/>
              <w:rPr>
                <w:b/>
              </w:rPr>
            </w:pPr>
            <w:r w:rsidRPr="0046527B">
              <w:t>ND</w:t>
            </w:r>
          </w:p>
        </w:tc>
        <w:tc>
          <w:tcPr>
            <w:tcW w:w="1134" w:type="dxa"/>
            <w:noWrap/>
            <w:hideMark/>
          </w:tcPr>
          <w:p w14:paraId="5AFDE6E6" w14:textId="77777777" w:rsidR="00B14FE7" w:rsidRPr="0046527B" w:rsidRDefault="00B14FE7" w:rsidP="00615651">
            <w:pPr>
              <w:pStyle w:val="tabletext"/>
              <w:rPr>
                <w:b/>
              </w:rPr>
            </w:pPr>
            <w:r w:rsidRPr="0046527B">
              <w:t>ND</w:t>
            </w:r>
          </w:p>
        </w:tc>
      </w:tr>
      <w:tr w:rsidR="00B14FE7" w:rsidRPr="0046527B" w14:paraId="5A05892D" w14:textId="77777777" w:rsidTr="00536907">
        <w:trPr>
          <w:trHeight w:val="315"/>
        </w:trPr>
        <w:tc>
          <w:tcPr>
            <w:tcW w:w="1838" w:type="dxa"/>
            <w:noWrap/>
            <w:hideMark/>
          </w:tcPr>
          <w:p w14:paraId="7FB094E7" w14:textId="77777777" w:rsidR="00B14FE7" w:rsidRPr="0046527B" w:rsidRDefault="00B14FE7" w:rsidP="000B513E">
            <w:pPr>
              <w:pStyle w:val="tabletext"/>
            </w:pPr>
            <w:r w:rsidRPr="0046527B">
              <w:t> </w:t>
            </w:r>
          </w:p>
        </w:tc>
        <w:tc>
          <w:tcPr>
            <w:tcW w:w="1150" w:type="dxa"/>
            <w:noWrap/>
            <w:hideMark/>
          </w:tcPr>
          <w:p w14:paraId="344D6019" w14:textId="77777777" w:rsidR="00B14FE7" w:rsidRPr="0046527B" w:rsidRDefault="00B14FE7" w:rsidP="000B513E">
            <w:pPr>
              <w:pStyle w:val="tabletext"/>
              <w:rPr>
                <w:b/>
              </w:rPr>
            </w:pPr>
            <w:r w:rsidRPr="0046527B">
              <w:rPr>
                <w:vertAlign w:val="superscript"/>
              </w:rPr>
              <w:t>3</w:t>
            </w:r>
            <w:r w:rsidRPr="0046527B">
              <w:t>MQ</w:t>
            </w:r>
          </w:p>
        </w:tc>
        <w:tc>
          <w:tcPr>
            <w:tcW w:w="1270" w:type="dxa"/>
            <w:noWrap/>
            <w:hideMark/>
          </w:tcPr>
          <w:p w14:paraId="176C746E" w14:textId="77777777" w:rsidR="00B14FE7" w:rsidRPr="0046527B" w:rsidRDefault="00B14FE7" w:rsidP="000B513E">
            <w:pPr>
              <w:pStyle w:val="tabletext"/>
              <w:rPr>
                <w:b/>
              </w:rPr>
            </w:pPr>
            <w:r w:rsidRPr="0046527B">
              <w:t> </w:t>
            </w:r>
          </w:p>
        </w:tc>
        <w:tc>
          <w:tcPr>
            <w:tcW w:w="905" w:type="dxa"/>
            <w:noWrap/>
            <w:hideMark/>
          </w:tcPr>
          <w:p w14:paraId="36BB4F2B" w14:textId="77777777" w:rsidR="00B14FE7" w:rsidRPr="0046527B" w:rsidRDefault="00B14FE7" w:rsidP="000B513E">
            <w:pPr>
              <w:pStyle w:val="tabletext"/>
              <w:rPr>
                <w:b/>
              </w:rPr>
            </w:pPr>
            <w:r w:rsidRPr="0046527B">
              <w:t> </w:t>
            </w:r>
          </w:p>
        </w:tc>
        <w:tc>
          <w:tcPr>
            <w:tcW w:w="1636" w:type="dxa"/>
            <w:noWrap/>
            <w:hideMark/>
          </w:tcPr>
          <w:p w14:paraId="4AD8E8BB" w14:textId="77777777" w:rsidR="00B14FE7" w:rsidRPr="0046527B" w:rsidRDefault="00B14FE7" w:rsidP="000B513E">
            <w:pPr>
              <w:pStyle w:val="tabletext"/>
              <w:rPr>
                <w:b/>
              </w:rPr>
            </w:pPr>
            <w:r w:rsidRPr="0046527B">
              <w:t> </w:t>
            </w:r>
          </w:p>
        </w:tc>
        <w:tc>
          <w:tcPr>
            <w:tcW w:w="993" w:type="dxa"/>
            <w:noWrap/>
            <w:hideMark/>
          </w:tcPr>
          <w:p w14:paraId="7E652C0A" w14:textId="77777777" w:rsidR="00B14FE7" w:rsidRPr="0046527B" w:rsidRDefault="00B14FE7" w:rsidP="00615651">
            <w:pPr>
              <w:pStyle w:val="tabletext"/>
              <w:rPr>
                <w:b/>
              </w:rPr>
            </w:pPr>
            <w:r w:rsidRPr="0046527B">
              <w:t>ND</w:t>
            </w:r>
          </w:p>
        </w:tc>
        <w:tc>
          <w:tcPr>
            <w:tcW w:w="1134" w:type="dxa"/>
            <w:noWrap/>
            <w:hideMark/>
          </w:tcPr>
          <w:p w14:paraId="0A57813C" w14:textId="77777777" w:rsidR="00B14FE7" w:rsidRPr="0046527B" w:rsidRDefault="00B14FE7" w:rsidP="00615651">
            <w:pPr>
              <w:pStyle w:val="tabletext"/>
              <w:rPr>
                <w:b/>
              </w:rPr>
            </w:pPr>
            <w:r w:rsidRPr="0046527B">
              <w:t>ND</w:t>
            </w:r>
          </w:p>
        </w:tc>
      </w:tr>
    </w:tbl>
    <w:p w14:paraId="50F54A26" w14:textId="3F124EDF" w:rsidR="000B513E" w:rsidRDefault="00B14FE7" w:rsidP="00B14FE7">
      <w:pPr>
        <w:pStyle w:val="figlegend"/>
      </w:pPr>
      <w:r w:rsidRPr="0046527B">
        <w:rPr>
          <w:vertAlign w:val="superscript"/>
        </w:rPr>
        <w:t>1</w:t>
      </w:r>
      <w:r w:rsidRPr="0046527B">
        <w:t xml:space="preserve"> Target strains are highlighted in green cells. </w:t>
      </w:r>
      <w:r w:rsidRPr="0046527B">
        <w:rPr>
          <w:vertAlign w:val="superscript"/>
        </w:rPr>
        <w:t>2</w:t>
      </w:r>
      <w:r w:rsidRPr="0046527B">
        <w:t xml:space="preserve"> Per strain, two TaqMan assays were used (2HP2.21 and HP2.19). All probes were labelled with FAM (6-carboxyfluorescein, green</w:t>
      </w:r>
      <w:r w:rsidR="00120AD3">
        <w:t>-</w:t>
      </w:r>
      <w:r w:rsidRPr="0046527B">
        <w:t>fluorescent dye).</w:t>
      </w:r>
      <w:r w:rsidRPr="0046527B">
        <w:rPr>
          <w:vertAlign w:val="superscript"/>
        </w:rPr>
        <w:t xml:space="preserve"> </w:t>
      </w:r>
      <w:r w:rsidRPr="0046527B">
        <w:t xml:space="preserve">ND = not detected after 40 cycles. Ct (Cycle threshold): value is the number of PCR cycles required for the fluorescent signal to cross a certain threshold, indicating detectable levels of the target nucleic acid. </w:t>
      </w:r>
      <w:r w:rsidRPr="0046527B">
        <w:rPr>
          <w:vertAlign w:val="superscript"/>
        </w:rPr>
        <w:t>3</w:t>
      </w:r>
      <w:r w:rsidRPr="0046527B">
        <w:t>MQ= Molecular Quantification.</w:t>
      </w:r>
    </w:p>
    <w:p w14:paraId="6D6682D1" w14:textId="27C0DBFD" w:rsidR="000B513E" w:rsidRPr="0046527B" w:rsidRDefault="000B513E" w:rsidP="000B513E">
      <w:pPr>
        <w:pStyle w:val="NoSpacing"/>
      </w:pPr>
      <w:bookmarkStart w:id="8" w:name="_Ref219891157"/>
      <w:r w:rsidRPr="0046527B">
        <w:t>Table S</w:t>
      </w:r>
      <w:r w:rsidR="00ED18CD">
        <w:rPr>
          <w:noProof/>
        </w:rPr>
        <w:t>7</w:t>
      </w:r>
      <w:bookmarkEnd w:id="8"/>
      <w:r w:rsidRPr="0046527B">
        <w:t xml:space="preserve">: TaqMan primers and probes for </w:t>
      </w:r>
      <w:r w:rsidRPr="0046527B">
        <w:rPr>
          <w:i/>
          <w:iCs/>
        </w:rPr>
        <w:t xml:space="preserve">B. </w:t>
      </w:r>
      <w:r w:rsidRPr="000D63F1">
        <w:t>velezensis</w:t>
      </w:r>
      <w:r w:rsidRPr="0046527B">
        <w:t xml:space="preserve"> (strains CM5, CM19; CM35) and for the amplification and extraction control </w:t>
      </w:r>
      <w:r w:rsidRPr="0046527B">
        <w:rPr>
          <w:i/>
          <w:iCs/>
        </w:rPr>
        <w:t>X. campestris</w:t>
      </w:r>
      <w:r w:rsidRPr="0046527B">
        <w:t xml:space="preserve"> pv. </w:t>
      </w:r>
      <w:r w:rsidRPr="0046527B">
        <w:rPr>
          <w:i/>
          <w:iCs/>
        </w:rPr>
        <w:t>campestris</w:t>
      </w:r>
      <w:r w:rsidRPr="0046527B">
        <w:t>.</w:t>
      </w:r>
    </w:p>
    <w:tbl>
      <w:tblPr>
        <w:tblStyle w:val="Tablaconcuadrcula1"/>
        <w:tblW w:w="9067" w:type="dxa"/>
        <w:tblLook w:val="04A0" w:firstRow="1" w:lastRow="0" w:firstColumn="1" w:lastColumn="0" w:noHBand="0" w:noVBand="1"/>
      </w:tblPr>
      <w:tblGrid>
        <w:gridCol w:w="1129"/>
        <w:gridCol w:w="1134"/>
        <w:gridCol w:w="2141"/>
        <w:gridCol w:w="2254"/>
        <w:gridCol w:w="2409"/>
      </w:tblGrid>
      <w:tr w:rsidR="000B513E" w:rsidRPr="00341033" w14:paraId="2DB4F7D3" w14:textId="77777777" w:rsidTr="00341033">
        <w:trPr>
          <w:trHeight w:val="102"/>
        </w:trPr>
        <w:tc>
          <w:tcPr>
            <w:tcW w:w="1129" w:type="dxa"/>
            <w:noWrap/>
            <w:hideMark/>
          </w:tcPr>
          <w:p w14:paraId="10B57CFF" w14:textId="77777777" w:rsidR="000B513E" w:rsidRPr="00341033" w:rsidRDefault="000B513E" w:rsidP="00615651">
            <w:pPr>
              <w:pStyle w:val="tabletext"/>
              <w:rPr>
                <w:b/>
                <w:bCs/>
                <w:sz w:val="18"/>
                <w:szCs w:val="20"/>
              </w:rPr>
            </w:pPr>
          </w:p>
        </w:tc>
        <w:tc>
          <w:tcPr>
            <w:tcW w:w="1134" w:type="dxa"/>
            <w:noWrap/>
            <w:hideMark/>
          </w:tcPr>
          <w:p w14:paraId="1D88F9DC" w14:textId="77777777" w:rsidR="000B513E" w:rsidRPr="00341033" w:rsidRDefault="000B513E" w:rsidP="00615651">
            <w:pPr>
              <w:pStyle w:val="tabletext"/>
              <w:rPr>
                <w:b/>
                <w:bCs/>
                <w:sz w:val="18"/>
                <w:szCs w:val="20"/>
              </w:rPr>
            </w:pPr>
            <w:r w:rsidRPr="00341033">
              <w:rPr>
                <w:b/>
                <w:bCs/>
                <w:sz w:val="18"/>
                <w:szCs w:val="20"/>
              </w:rPr>
              <w:t>Species</w:t>
            </w:r>
          </w:p>
        </w:tc>
        <w:tc>
          <w:tcPr>
            <w:tcW w:w="2141" w:type="dxa"/>
            <w:noWrap/>
            <w:hideMark/>
          </w:tcPr>
          <w:p w14:paraId="2AE641BE" w14:textId="77777777" w:rsidR="000B513E" w:rsidRPr="00341033" w:rsidRDefault="000B513E" w:rsidP="00615651">
            <w:pPr>
              <w:pStyle w:val="tabletext"/>
              <w:rPr>
                <w:b/>
                <w:bCs/>
                <w:i/>
                <w:sz w:val="18"/>
                <w:szCs w:val="20"/>
              </w:rPr>
            </w:pPr>
            <w:r w:rsidRPr="00341033">
              <w:rPr>
                <w:b/>
                <w:bCs/>
                <w:i/>
                <w:sz w:val="18"/>
                <w:szCs w:val="20"/>
              </w:rPr>
              <w:t>B. velezensis</w:t>
            </w:r>
          </w:p>
        </w:tc>
        <w:tc>
          <w:tcPr>
            <w:tcW w:w="2254" w:type="dxa"/>
            <w:noWrap/>
          </w:tcPr>
          <w:p w14:paraId="5E74E12D" w14:textId="77777777" w:rsidR="000B513E" w:rsidRPr="00341033" w:rsidRDefault="000B513E" w:rsidP="00615651">
            <w:pPr>
              <w:pStyle w:val="tabletext"/>
              <w:rPr>
                <w:b/>
                <w:bCs/>
                <w:sz w:val="18"/>
                <w:szCs w:val="20"/>
              </w:rPr>
            </w:pPr>
          </w:p>
        </w:tc>
        <w:tc>
          <w:tcPr>
            <w:tcW w:w="2409" w:type="dxa"/>
            <w:noWrap/>
            <w:hideMark/>
          </w:tcPr>
          <w:p w14:paraId="44EF5C4E" w14:textId="77777777" w:rsidR="000B513E" w:rsidRPr="00341033" w:rsidRDefault="000B513E" w:rsidP="00615651">
            <w:pPr>
              <w:pStyle w:val="tabletext"/>
              <w:rPr>
                <w:b/>
                <w:bCs/>
                <w:sz w:val="18"/>
                <w:szCs w:val="20"/>
              </w:rPr>
            </w:pPr>
            <w:r w:rsidRPr="00341033">
              <w:rPr>
                <w:b/>
                <w:bCs/>
                <w:i/>
                <w:sz w:val="18"/>
                <w:szCs w:val="20"/>
              </w:rPr>
              <w:t>X. campestris</w:t>
            </w:r>
            <w:r w:rsidRPr="00341033">
              <w:rPr>
                <w:b/>
                <w:bCs/>
                <w:sz w:val="18"/>
                <w:szCs w:val="20"/>
              </w:rPr>
              <w:t xml:space="preserve"> pv. </w:t>
            </w:r>
            <w:r w:rsidRPr="00341033">
              <w:rPr>
                <w:b/>
                <w:bCs/>
                <w:i/>
                <w:sz w:val="18"/>
                <w:szCs w:val="20"/>
              </w:rPr>
              <w:t>campestris</w:t>
            </w:r>
          </w:p>
        </w:tc>
      </w:tr>
      <w:tr w:rsidR="000B513E" w:rsidRPr="00341033" w14:paraId="7FAD2609" w14:textId="77777777" w:rsidTr="00341033">
        <w:trPr>
          <w:trHeight w:val="102"/>
        </w:trPr>
        <w:tc>
          <w:tcPr>
            <w:tcW w:w="1129" w:type="dxa"/>
            <w:noWrap/>
          </w:tcPr>
          <w:p w14:paraId="12942B2D" w14:textId="77777777" w:rsidR="000B513E" w:rsidRPr="00341033" w:rsidRDefault="000B513E" w:rsidP="00615651">
            <w:pPr>
              <w:pStyle w:val="tabletext"/>
              <w:rPr>
                <w:b/>
                <w:bCs/>
                <w:sz w:val="18"/>
                <w:szCs w:val="20"/>
              </w:rPr>
            </w:pPr>
          </w:p>
        </w:tc>
        <w:tc>
          <w:tcPr>
            <w:tcW w:w="1134" w:type="dxa"/>
            <w:noWrap/>
          </w:tcPr>
          <w:p w14:paraId="594928CD" w14:textId="77777777" w:rsidR="000B513E" w:rsidRPr="00341033" w:rsidRDefault="000B513E" w:rsidP="00615651">
            <w:pPr>
              <w:pStyle w:val="tabletext"/>
              <w:rPr>
                <w:b/>
                <w:bCs/>
                <w:sz w:val="18"/>
                <w:szCs w:val="20"/>
              </w:rPr>
            </w:pPr>
            <w:r w:rsidRPr="00341033">
              <w:rPr>
                <w:b/>
                <w:bCs/>
                <w:sz w:val="18"/>
                <w:szCs w:val="20"/>
              </w:rPr>
              <w:t>Strain No.</w:t>
            </w:r>
          </w:p>
        </w:tc>
        <w:tc>
          <w:tcPr>
            <w:tcW w:w="2141" w:type="dxa"/>
            <w:noWrap/>
          </w:tcPr>
          <w:p w14:paraId="66AF16F0" w14:textId="77777777" w:rsidR="000B513E" w:rsidRPr="00341033" w:rsidRDefault="000B513E" w:rsidP="00615651">
            <w:pPr>
              <w:pStyle w:val="tabletext"/>
              <w:rPr>
                <w:b/>
                <w:bCs/>
                <w:sz w:val="18"/>
                <w:szCs w:val="20"/>
              </w:rPr>
            </w:pPr>
            <w:r w:rsidRPr="00341033">
              <w:rPr>
                <w:b/>
                <w:bCs/>
                <w:sz w:val="18"/>
                <w:szCs w:val="20"/>
              </w:rPr>
              <w:t>CM19; CM5; CM35</w:t>
            </w:r>
          </w:p>
        </w:tc>
        <w:tc>
          <w:tcPr>
            <w:tcW w:w="2254" w:type="dxa"/>
            <w:noWrap/>
          </w:tcPr>
          <w:p w14:paraId="660FE68D" w14:textId="77777777" w:rsidR="000B513E" w:rsidRPr="00341033" w:rsidRDefault="000B513E" w:rsidP="00615651">
            <w:pPr>
              <w:pStyle w:val="tabletext"/>
              <w:rPr>
                <w:b/>
                <w:bCs/>
                <w:sz w:val="18"/>
                <w:szCs w:val="20"/>
              </w:rPr>
            </w:pPr>
          </w:p>
        </w:tc>
        <w:tc>
          <w:tcPr>
            <w:tcW w:w="2409" w:type="dxa"/>
            <w:noWrap/>
          </w:tcPr>
          <w:p w14:paraId="0B0CA89C" w14:textId="77777777" w:rsidR="000B513E" w:rsidRPr="00341033" w:rsidRDefault="000B513E" w:rsidP="00615651">
            <w:pPr>
              <w:pStyle w:val="tabletext"/>
              <w:rPr>
                <w:b/>
                <w:bCs/>
                <w:sz w:val="18"/>
                <w:szCs w:val="20"/>
              </w:rPr>
            </w:pPr>
            <w:r w:rsidRPr="00341033">
              <w:rPr>
                <w:b/>
                <w:bCs/>
                <w:sz w:val="18"/>
                <w:szCs w:val="20"/>
              </w:rPr>
              <w:t xml:space="preserve">Extraction Control </w:t>
            </w:r>
          </w:p>
        </w:tc>
      </w:tr>
      <w:tr w:rsidR="000B513E" w:rsidRPr="00341033" w14:paraId="12D93F04" w14:textId="77777777" w:rsidTr="00341033">
        <w:trPr>
          <w:trHeight w:val="102"/>
        </w:trPr>
        <w:tc>
          <w:tcPr>
            <w:tcW w:w="1129" w:type="dxa"/>
            <w:noWrap/>
          </w:tcPr>
          <w:p w14:paraId="30991E68" w14:textId="77777777" w:rsidR="000B513E" w:rsidRPr="00341033" w:rsidRDefault="000B513E" w:rsidP="00615651">
            <w:pPr>
              <w:pStyle w:val="tabletext"/>
              <w:rPr>
                <w:b/>
                <w:bCs/>
                <w:sz w:val="18"/>
                <w:szCs w:val="20"/>
              </w:rPr>
            </w:pPr>
          </w:p>
        </w:tc>
        <w:tc>
          <w:tcPr>
            <w:tcW w:w="1134" w:type="dxa"/>
            <w:noWrap/>
          </w:tcPr>
          <w:p w14:paraId="7D304E6C" w14:textId="77777777" w:rsidR="000B513E" w:rsidRPr="00341033" w:rsidRDefault="000B513E" w:rsidP="00615651">
            <w:pPr>
              <w:pStyle w:val="tabletext"/>
              <w:rPr>
                <w:b/>
                <w:bCs/>
                <w:sz w:val="18"/>
                <w:szCs w:val="20"/>
              </w:rPr>
            </w:pPr>
            <w:r w:rsidRPr="00341033">
              <w:rPr>
                <w:b/>
                <w:bCs/>
                <w:sz w:val="18"/>
                <w:szCs w:val="20"/>
              </w:rPr>
              <w:t>Target gene</w:t>
            </w:r>
          </w:p>
        </w:tc>
        <w:tc>
          <w:tcPr>
            <w:tcW w:w="2141" w:type="dxa"/>
            <w:noWrap/>
          </w:tcPr>
          <w:p w14:paraId="413D92D9" w14:textId="77777777" w:rsidR="000B513E" w:rsidRPr="00341033" w:rsidRDefault="000B513E" w:rsidP="00615651">
            <w:pPr>
              <w:pStyle w:val="tabletext"/>
              <w:rPr>
                <w:b/>
                <w:bCs/>
                <w:sz w:val="18"/>
                <w:szCs w:val="20"/>
              </w:rPr>
            </w:pPr>
            <w:r w:rsidRPr="00341033">
              <w:rPr>
                <w:b/>
                <w:bCs/>
                <w:sz w:val="18"/>
                <w:szCs w:val="20"/>
              </w:rPr>
              <w:t>Hypothetical protein</w:t>
            </w:r>
          </w:p>
        </w:tc>
        <w:tc>
          <w:tcPr>
            <w:tcW w:w="2254" w:type="dxa"/>
            <w:noWrap/>
          </w:tcPr>
          <w:p w14:paraId="7237745B" w14:textId="77777777" w:rsidR="000B513E" w:rsidRPr="00341033" w:rsidRDefault="000B513E" w:rsidP="00615651">
            <w:pPr>
              <w:pStyle w:val="tabletext"/>
              <w:rPr>
                <w:b/>
                <w:bCs/>
                <w:sz w:val="18"/>
                <w:szCs w:val="20"/>
              </w:rPr>
            </w:pPr>
            <w:r w:rsidRPr="00341033">
              <w:rPr>
                <w:b/>
                <w:bCs/>
                <w:sz w:val="18"/>
                <w:szCs w:val="20"/>
              </w:rPr>
              <w:t>Hypothetical protein</w:t>
            </w:r>
          </w:p>
        </w:tc>
        <w:tc>
          <w:tcPr>
            <w:tcW w:w="2409" w:type="dxa"/>
            <w:noWrap/>
          </w:tcPr>
          <w:p w14:paraId="5477CBFB" w14:textId="77777777" w:rsidR="000B513E" w:rsidRPr="00341033" w:rsidRDefault="000B513E" w:rsidP="00615651">
            <w:pPr>
              <w:pStyle w:val="tabletext"/>
              <w:rPr>
                <w:b/>
                <w:bCs/>
                <w:sz w:val="18"/>
                <w:szCs w:val="20"/>
              </w:rPr>
            </w:pPr>
            <w:r w:rsidRPr="00341033">
              <w:rPr>
                <w:b/>
                <w:bCs/>
                <w:sz w:val="18"/>
                <w:szCs w:val="20"/>
              </w:rPr>
              <w:t>Unknown</w:t>
            </w:r>
          </w:p>
        </w:tc>
      </w:tr>
      <w:tr w:rsidR="000B513E" w:rsidRPr="00341033" w14:paraId="09C6415F" w14:textId="77777777" w:rsidTr="00341033">
        <w:trPr>
          <w:trHeight w:val="300"/>
        </w:trPr>
        <w:tc>
          <w:tcPr>
            <w:tcW w:w="1129" w:type="dxa"/>
            <w:vMerge w:val="restart"/>
            <w:hideMark/>
          </w:tcPr>
          <w:p w14:paraId="33534655" w14:textId="77777777" w:rsidR="000B513E" w:rsidRPr="00341033" w:rsidRDefault="000B513E" w:rsidP="00615651">
            <w:pPr>
              <w:pStyle w:val="tabletext"/>
              <w:rPr>
                <w:b/>
                <w:bCs/>
                <w:sz w:val="18"/>
                <w:szCs w:val="20"/>
              </w:rPr>
            </w:pPr>
            <w:r w:rsidRPr="00341033">
              <w:rPr>
                <w:b/>
                <w:bCs/>
                <w:sz w:val="18"/>
                <w:szCs w:val="20"/>
              </w:rPr>
              <w:t>Forward primer</w:t>
            </w:r>
          </w:p>
        </w:tc>
        <w:tc>
          <w:tcPr>
            <w:tcW w:w="1134" w:type="dxa"/>
            <w:noWrap/>
            <w:hideMark/>
          </w:tcPr>
          <w:p w14:paraId="1CBE0878" w14:textId="77777777" w:rsidR="000B513E" w:rsidRPr="00341033" w:rsidRDefault="000B513E" w:rsidP="00615651">
            <w:pPr>
              <w:pStyle w:val="tabletext"/>
              <w:rPr>
                <w:sz w:val="18"/>
                <w:szCs w:val="20"/>
              </w:rPr>
            </w:pPr>
            <w:r w:rsidRPr="00341033">
              <w:rPr>
                <w:sz w:val="18"/>
                <w:szCs w:val="20"/>
              </w:rPr>
              <w:t>Name</w:t>
            </w:r>
          </w:p>
        </w:tc>
        <w:tc>
          <w:tcPr>
            <w:tcW w:w="2141" w:type="dxa"/>
            <w:noWrap/>
            <w:hideMark/>
          </w:tcPr>
          <w:p w14:paraId="4157920D" w14:textId="77777777" w:rsidR="000B513E" w:rsidRPr="00341033" w:rsidRDefault="000B513E" w:rsidP="00615651">
            <w:pPr>
              <w:pStyle w:val="tabletext"/>
              <w:rPr>
                <w:sz w:val="18"/>
                <w:szCs w:val="20"/>
              </w:rPr>
            </w:pPr>
            <w:r w:rsidRPr="00341033">
              <w:rPr>
                <w:i/>
                <w:sz w:val="18"/>
                <w:szCs w:val="20"/>
              </w:rPr>
              <w:t>B. velezensis</w:t>
            </w:r>
            <w:r w:rsidRPr="00341033">
              <w:rPr>
                <w:sz w:val="18"/>
                <w:szCs w:val="20"/>
              </w:rPr>
              <w:t>_HP2.21_set2_F</w:t>
            </w:r>
          </w:p>
        </w:tc>
        <w:tc>
          <w:tcPr>
            <w:tcW w:w="2254" w:type="dxa"/>
            <w:noWrap/>
            <w:hideMark/>
          </w:tcPr>
          <w:p w14:paraId="578AC7E0" w14:textId="77777777" w:rsidR="000B513E" w:rsidRPr="00341033" w:rsidRDefault="000B513E" w:rsidP="00615651">
            <w:pPr>
              <w:pStyle w:val="tabletext"/>
              <w:rPr>
                <w:sz w:val="18"/>
                <w:szCs w:val="20"/>
              </w:rPr>
            </w:pPr>
            <w:r w:rsidRPr="00341033">
              <w:rPr>
                <w:i/>
                <w:sz w:val="18"/>
                <w:szCs w:val="20"/>
              </w:rPr>
              <w:t>B. velezensis_</w:t>
            </w:r>
            <w:r w:rsidRPr="00341033">
              <w:rPr>
                <w:sz w:val="18"/>
                <w:szCs w:val="20"/>
              </w:rPr>
              <w:t>HP2.19_set3_F</w:t>
            </w:r>
          </w:p>
        </w:tc>
        <w:tc>
          <w:tcPr>
            <w:tcW w:w="2409" w:type="dxa"/>
            <w:noWrap/>
            <w:hideMark/>
          </w:tcPr>
          <w:p w14:paraId="0222BD56" w14:textId="77777777" w:rsidR="000B513E" w:rsidRPr="00341033" w:rsidRDefault="000B513E" w:rsidP="00615651">
            <w:pPr>
              <w:pStyle w:val="tabletext"/>
              <w:rPr>
                <w:sz w:val="18"/>
                <w:szCs w:val="20"/>
              </w:rPr>
            </w:pPr>
            <w:r w:rsidRPr="00341033">
              <w:rPr>
                <w:sz w:val="18"/>
                <w:szCs w:val="20"/>
              </w:rPr>
              <w:t>XccF</w:t>
            </w:r>
          </w:p>
        </w:tc>
      </w:tr>
      <w:tr w:rsidR="000B513E" w:rsidRPr="00341033" w14:paraId="1BF02EF2" w14:textId="77777777" w:rsidTr="00341033">
        <w:trPr>
          <w:trHeight w:val="300"/>
        </w:trPr>
        <w:tc>
          <w:tcPr>
            <w:tcW w:w="1129" w:type="dxa"/>
            <w:vMerge/>
            <w:hideMark/>
          </w:tcPr>
          <w:p w14:paraId="15C684AD" w14:textId="77777777" w:rsidR="000B513E" w:rsidRPr="00341033" w:rsidRDefault="000B513E" w:rsidP="00615651">
            <w:pPr>
              <w:pStyle w:val="tabletext"/>
              <w:rPr>
                <w:b/>
                <w:bCs/>
                <w:sz w:val="18"/>
                <w:szCs w:val="20"/>
              </w:rPr>
            </w:pPr>
          </w:p>
        </w:tc>
        <w:tc>
          <w:tcPr>
            <w:tcW w:w="1134" w:type="dxa"/>
            <w:noWrap/>
            <w:hideMark/>
          </w:tcPr>
          <w:p w14:paraId="7BDC9CED" w14:textId="77777777" w:rsidR="000B513E" w:rsidRPr="00341033" w:rsidRDefault="000B513E" w:rsidP="00615651">
            <w:pPr>
              <w:pStyle w:val="tabletext"/>
              <w:rPr>
                <w:sz w:val="18"/>
                <w:szCs w:val="20"/>
              </w:rPr>
            </w:pPr>
            <w:r w:rsidRPr="00341033">
              <w:rPr>
                <w:sz w:val="18"/>
                <w:szCs w:val="20"/>
              </w:rPr>
              <w:t>Sequence (5'-3')</w:t>
            </w:r>
          </w:p>
        </w:tc>
        <w:tc>
          <w:tcPr>
            <w:tcW w:w="2141" w:type="dxa"/>
            <w:noWrap/>
            <w:hideMark/>
          </w:tcPr>
          <w:p w14:paraId="597D3AFA" w14:textId="4BC85D82" w:rsidR="000B513E" w:rsidRPr="00341033" w:rsidRDefault="000B513E" w:rsidP="00615651">
            <w:pPr>
              <w:pStyle w:val="tabletext"/>
              <w:rPr>
                <w:sz w:val="18"/>
                <w:szCs w:val="20"/>
              </w:rPr>
            </w:pPr>
            <w:r w:rsidRPr="00341033">
              <w:rPr>
                <w:sz w:val="18"/>
                <w:szCs w:val="20"/>
              </w:rPr>
              <w:t>CCCTGAACATAG</w:t>
            </w:r>
            <w:r w:rsidR="00341033">
              <w:rPr>
                <w:sz w:val="18"/>
                <w:szCs w:val="20"/>
              </w:rPr>
              <w:br/>
            </w:r>
            <w:r w:rsidRPr="00341033">
              <w:rPr>
                <w:sz w:val="18"/>
                <w:szCs w:val="20"/>
              </w:rPr>
              <w:t>GGTGTATGATG</w:t>
            </w:r>
          </w:p>
        </w:tc>
        <w:tc>
          <w:tcPr>
            <w:tcW w:w="2254" w:type="dxa"/>
            <w:noWrap/>
            <w:hideMark/>
          </w:tcPr>
          <w:p w14:paraId="344C6941" w14:textId="53073B4C" w:rsidR="000B513E" w:rsidRPr="00341033" w:rsidRDefault="000B513E" w:rsidP="00615651">
            <w:pPr>
              <w:pStyle w:val="tabletext"/>
              <w:rPr>
                <w:sz w:val="18"/>
                <w:szCs w:val="20"/>
              </w:rPr>
            </w:pPr>
            <w:r w:rsidRPr="00341033">
              <w:rPr>
                <w:sz w:val="18"/>
                <w:szCs w:val="20"/>
              </w:rPr>
              <w:t>CATTATTTCAGACAC</w:t>
            </w:r>
            <w:r w:rsidR="00341033">
              <w:rPr>
                <w:sz w:val="18"/>
                <w:szCs w:val="20"/>
              </w:rPr>
              <w:br/>
            </w:r>
            <w:r w:rsidRPr="00341033">
              <w:rPr>
                <w:sz w:val="18"/>
                <w:szCs w:val="20"/>
              </w:rPr>
              <w:t>AGATGCTCTT</w:t>
            </w:r>
          </w:p>
        </w:tc>
        <w:tc>
          <w:tcPr>
            <w:tcW w:w="2409" w:type="dxa"/>
            <w:noWrap/>
            <w:hideMark/>
          </w:tcPr>
          <w:p w14:paraId="726EB3AF" w14:textId="2938733E" w:rsidR="000B513E" w:rsidRPr="00341033" w:rsidRDefault="000B513E" w:rsidP="00615651">
            <w:pPr>
              <w:pStyle w:val="tabletext"/>
              <w:rPr>
                <w:sz w:val="18"/>
                <w:szCs w:val="20"/>
              </w:rPr>
            </w:pPr>
            <w:r w:rsidRPr="00341033">
              <w:rPr>
                <w:sz w:val="18"/>
                <w:szCs w:val="20"/>
              </w:rPr>
              <w:t>GTGCATAGGCCAC</w:t>
            </w:r>
            <w:r w:rsidR="00341033">
              <w:rPr>
                <w:sz w:val="18"/>
                <w:szCs w:val="20"/>
              </w:rPr>
              <w:br/>
            </w:r>
            <w:r w:rsidRPr="00341033">
              <w:rPr>
                <w:sz w:val="18"/>
                <w:szCs w:val="20"/>
              </w:rPr>
              <w:t>GATGTTG</w:t>
            </w:r>
          </w:p>
        </w:tc>
      </w:tr>
      <w:tr w:rsidR="000B513E" w:rsidRPr="00341033" w14:paraId="3169A9D3" w14:textId="77777777" w:rsidTr="00341033">
        <w:trPr>
          <w:trHeight w:val="300"/>
        </w:trPr>
        <w:tc>
          <w:tcPr>
            <w:tcW w:w="1129" w:type="dxa"/>
            <w:vMerge w:val="restart"/>
            <w:hideMark/>
          </w:tcPr>
          <w:p w14:paraId="6845C2D1" w14:textId="77777777" w:rsidR="000B513E" w:rsidRPr="00341033" w:rsidRDefault="000B513E" w:rsidP="00615651">
            <w:pPr>
              <w:pStyle w:val="tabletext"/>
              <w:rPr>
                <w:b/>
                <w:bCs/>
                <w:sz w:val="18"/>
                <w:szCs w:val="20"/>
              </w:rPr>
            </w:pPr>
            <w:r w:rsidRPr="00341033">
              <w:rPr>
                <w:b/>
                <w:bCs/>
                <w:sz w:val="18"/>
                <w:szCs w:val="20"/>
              </w:rPr>
              <w:t>Reverse Primer</w:t>
            </w:r>
          </w:p>
        </w:tc>
        <w:tc>
          <w:tcPr>
            <w:tcW w:w="1134" w:type="dxa"/>
            <w:noWrap/>
            <w:hideMark/>
          </w:tcPr>
          <w:p w14:paraId="574FC203" w14:textId="77777777" w:rsidR="000B513E" w:rsidRPr="00341033" w:rsidRDefault="000B513E" w:rsidP="00615651">
            <w:pPr>
              <w:pStyle w:val="tabletext"/>
              <w:rPr>
                <w:sz w:val="18"/>
                <w:szCs w:val="20"/>
              </w:rPr>
            </w:pPr>
            <w:r w:rsidRPr="00341033">
              <w:rPr>
                <w:sz w:val="18"/>
                <w:szCs w:val="20"/>
              </w:rPr>
              <w:t>Name</w:t>
            </w:r>
          </w:p>
        </w:tc>
        <w:tc>
          <w:tcPr>
            <w:tcW w:w="2141" w:type="dxa"/>
            <w:noWrap/>
            <w:hideMark/>
          </w:tcPr>
          <w:p w14:paraId="29D2D11F" w14:textId="77777777" w:rsidR="000B513E" w:rsidRPr="00341033" w:rsidRDefault="000B513E" w:rsidP="00615651">
            <w:pPr>
              <w:pStyle w:val="tabletext"/>
              <w:rPr>
                <w:sz w:val="18"/>
                <w:szCs w:val="20"/>
              </w:rPr>
            </w:pPr>
            <w:r w:rsidRPr="00341033">
              <w:rPr>
                <w:i/>
                <w:sz w:val="18"/>
                <w:szCs w:val="20"/>
              </w:rPr>
              <w:t>B. velezensis</w:t>
            </w:r>
            <w:r w:rsidRPr="00341033" w:rsidDel="00215994">
              <w:rPr>
                <w:sz w:val="18"/>
                <w:szCs w:val="20"/>
              </w:rPr>
              <w:t xml:space="preserve"> </w:t>
            </w:r>
            <w:r w:rsidRPr="00341033">
              <w:rPr>
                <w:sz w:val="18"/>
                <w:szCs w:val="20"/>
              </w:rPr>
              <w:t>_HP2.21_set2_R</w:t>
            </w:r>
          </w:p>
        </w:tc>
        <w:tc>
          <w:tcPr>
            <w:tcW w:w="2254" w:type="dxa"/>
            <w:noWrap/>
            <w:hideMark/>
          </w:tcPr>
          <w:p w14:paraId="17AD588C" w14:textId="77777777" w:rsidR="000B513E" w:rsidRPr="00341033" w:rsidRDefault="000B513E" w:rsidP="00615651">
            <w:pPr>
              <w:pStyle w:val="tabletext"/>
              <w:rPr>
                <w:sz w:val="18"/>
                <w:szCs w:val="20"/>
              </w:rPr>
            </w:pPr>
            <w:r w:rsidRPr="00341033">
              <w:rPr>
                <w:i/>
                <w:sz w:val="18"/>
                <w:szCs w:val="20"/>
              </w:rPr>
              <w:t>B. velezensis</w:t>
            </w:r>
            <w:r w:rsidRPr="00341033" w:rsidDel="00215994">
              <w:rPr>
                <w:sz w:val="18"/>
                <w:szCs w:val="20"/>
              </w:rPr>
              <w:t xml:space="preserve"> </w:t>
            </w:r>
            <w:r w:rsidRPr="00341033">
              <w:rPr>
                <w:sz w:val="18"/>
                <w:szCs w:val="20"/>
              </w:rPr>
              <w:t>_HP2.19_set3_R</w:t>
            </w:r>
          </w:p>
        </w:tc>
        <w:tc>
          <w:tcPr>
            <w:tcW w:w="2409" w:type="dxa"/>
            <w:noWrap/>
            <w:hideMark/>
          </w:tcPr>
          <w:p w14:paraId="702AB4DE" w14:textId="77777777" w:rsidR="000B513E" w:rsidRPr="00341033" w:rsidRDefault="000B513E" w:rsidP="00615651">
            <w:pPr>
              <w:pStyle w:val="tabletext"/>
              <w:rPr>
                <w:sz w:val="18"/>
                <w:szCs w:val="20"/>
              </w:rPr>
            </w:pPr>
            <w:r w:rsidRPr="00341033">
              <w:rPr>
                <w:sz w:val="18"/>
                <w:szCs w:val="20"/>
              </w:rPr>
              <w:t>XccR</w:t>
            </w:r>
          </w:p>
        </w:tc>
      </w:tr>
      <w:tr w:rsidR="000B513E" w:rsidRPr="00341033" w14:paraId="77EBD16E" w14:textId="77777777" w:rsidTr="00341033">
        <w:trPr>
          <w:trHeight w:val="300"/>
        </w:trPr>
        <w:tc>
          <w:tcPr>
            <w:tcW w:w="1129" w:type="dxa"/>
            <w:vMerge/>
            <w:hideMark/>
          </w:tcPr>
          <w:p w14:paraId="3DA4E330" w14:textId="77777777" w:rsidR="000B513E" w:rsidRPr="00341033" w:rsidRDefault="000B513E" w:rsidP="00615651">
            <w:pPr>
              <w:pStyle w:val="tabletext"/>
              <w:rPr>
                <w:b/>
                <w:bCs/>
                <w:sz w:val="18"/>
                <w:szCs w:val="20"/>
              </w:rPr>
            </w:pPr>
          </w:p>
        </w:tc>
        <w:tc>
          <w:tcPr>
            <w:tcW w:w="1134" w:type="dxa"/>
            <w:noWrap/>
            <w:hideMark/>
          </w:tcPr>
          <w:p w14:paraId="79AC729D" w14:textId="77777777" w:rsidR="000B513E" w:rsidRPr="00341033" w:rsidRDefault="000B513E" w:rsidP="00615651">
            <w:pPr>
              <w:pStyle w:val="tabletext"/>
              <w:rPr>
                <w:sz w:val="18"/>
                <w:szCs w:val="20"/>
              </w:rPr>
            </w:pPr>
            <w:r w:rsidRPr="00341033">
              <w:rPr>
                <w:sz w:val="18"/>
                <w:szCs w:val="20"/>
              </w:rPr>
              <w:t>Sequence (5'-3')</w:t>
            </w:r>
          </w:p>
        </w:tc>
        <w:tc>
          <w:tcPr>
            <w:tcW w:w="2141" w:type="dxa"/>
            <w:noWrap/>
            <w:hideMark/>
          </w:tcPr>
          <w:p w14:paraId="67B5EA7E" w14:textId="01D781C9" w:rsidR="000B513E" w:rsidRPr="00341033" w:rsidRDefault="000B513E" w:rsidP="00615651">
            <w:pPr>
              <w:pStyle w:val="tabletext"/>
              <w:rPr>
                <w:sz w:val="18"/>
                <w:szCs w:val="20"/>
              </w:rPr>
            </w:pPr>
            <w:r w:rsidRPr="00341033">
              <w:rPr>
                <w:sz w:val="18"/>
                <w:szCs w:val="20"/>
              </w:rPr>
              <w:t>ACAGCAATTGGT</w:t>
            </w:r>
            <w:r w:rsidR="00341033">
              <w:rPr>
                <w:sz w:val="18"/>
                <w:szCs w:val="20"/>
              </w:rPr>
              <w:br/>
            </w:r>
            <w:r w:rsidRPr="00341033">
              <w:rPr>
                <w:sz w:val="18"/>
                <w:szCs w:val="20"/>
              </w:rPr>
              <w:t>TGGAAGAAAC</w:t>
            </w:r>
          </w:p>
        </w:tc>
        <w:tc>
          <w:tcPr>
            <w:tcW w:w="2254" w:type="dxa"/>
            <w:noWrap/>
            <w:hideMark/>
          </w:tcPr>
          <w:p w14:paraId="48F1CE8C" w14:textId="2CAC4996" w:rsidR="000B513E" w:rsidRPr="00341033" w:rsidRDefault="000B513E" w:rsidP="00615651">
            <w:pPr>
              <w:pStyle w:val="tabletext"/>
              <w:rPr>
                <w:sz w:val="18"/>
                <w:szCs w:val="20"/>
              </w:rPr>
            </w:pPr>
            <w:r w:rsidRPr="00341033">
              <w:rPr>
                <w:sz w:val="18"/>
                <w:szCs w:val="20"/>
              </w:rPr>
              <w:t>TGAAGACATTATTGA</w:t>
            </w:r>
            <w:r w:rsidR="00341033">
              <w:rPr>
                <w:sz w:val="18"/>
                <w:szCs w:val="20"/>
              </w:rPr>
              <w:br/>
            </w:r>
            <w:r w:rsidRPr="00341033">
              <w:rPr>
                <w:sz w:val="18"/>
                <w:szCs w:val="20"/>
              </w:rPr>
              <w:t>ATGCTTACCC</w:t>
            </w:r>
          </w:p>
        </w:tc>
        <w:tc>
          <w:tcPr>
            <w:tcW w:w="2409" w:type="dxa"/>
            <w:noWrap/>
            <w:hideMark/>
          </w:tcPr>
          <w:p w14:paraId="7F8DA47A" w14:textId="12D3A118" w:rsidR="000B513E" w:rsidRPr="00341033" w:rsidRDefault="000B513E" w:rsidP="00615651">
            <w:pPr>
              <w:pStyle w:val="tabletext"/>
              <w:rPr>
                <w:sz w:val="18"/>
                <w:szCs w:val="20"/>
              </w:rPr>
            </w:pPr>
            <w:r w:rsidRPr="00341033">
              <w:rPr>
                <w:sz w:val="18"/>
                <w:szCs w:val="20"/>
              </w:rPr>
              <w:t>CGGATGCAGAGCG</w:t>
            </w:r>
            <w:r w:rsidR="00341033">
              <w:rPr>
                <w:sz w:val="18"/>
                <w:szCs w:val="20"/>
              </w:rPr>
              <w:br/>
            </w:r>
            <w:r w:rsidRPr="00341033">
              <w:rPr>
                <w:sz w:val="18"/>
                <w:szCs w:val="20"/>
              </w:rPr>
              <w:t>TCTTACA</w:t>
            </w:r>
          </w:p>
        </w:tc>
      </w:tr>
      <w:tr w:rsidR="000B513E" w:rsidRPr="00341033" w14:paraId="05AE8BD4" w14:textId="77777777" w:rsidTr="00341033">
        <w:trPr>
          <w:trHeight w:val="300"/>
        </w:trPr>
        <w:tc>
          <w:tcPr>
            <w:tcW w:w="1129" w:type="dxa"/>
            <w:vMerge w:val="restart"/>
            <w:hideMark/>
          </w:tcPr>
          <w:p w14:paraId="2CCE6591" w14:textId="77777777" w:rsidR="000B513E" w:rsidRPr="00341033" w:rsidRDefault="000B513E" w:rsidP="00615651">
            <w:pPr>
              <w:pStyle w:val="tabletext"/>
              <w:rPr>
                <w:b/>
                <w:bCs/>
                <w:sz w:val="18"/>
                <w:szCs w:val="20"/>
              </w:rPr>
            </w:pPr>
            <w:r w:rsidRPr="00341033">
              <w:rPr>
                <w:b/>
                <w:bCs/>
                <w:sz w:val="18"/>
                <w:szCs w:val="20"/>
              </w:rPr>
              <w:t>Probe</w:t>
            </w:r>
          </w:p>
        </w:tc>
        <w:tc>
          <w:tcPr>
            <w:tcW w:w="1134" w:type="dxa"/>
            <w:noWrap/>
            <w:hideMark/>
          </w:tcPr>
          <w:p w14:paraId="051B4837" w14:textId="77777777" w:rsidR="000B513E" w:rsidRPr="00341033" w:rsidRDefault="000B513E" w:rsidP="00615651">
            <w:pPr>
              <w:pStyle w:val="tabletext"/>
              <w:rPr>
                <w:sz w:val="18"/>
                <w:szCs w:val="20"/>
              </w:rPr>
            </w:pPr>
            <w:r w:rsidRPr="00341033">
              <w:rPr>
                <w:sz w:val="18"/>
                <w:szCs w:val="20"/>
              </w:rPr>
              <w:t>Name</w:t>
            </w:r>
          </w:p>
        </w:tc>
        <w:tc>
          <w:tcPr>
            <w:tcW w:w="2141" w:type="dxa"/>
            <w:noWrap/>
            <w:hideMark/>
          </w:tcPr>
          <w:p w14:paraId="02AE25F9" w14:textId="77777777" w:rsidR="000B513E" w:rsidRPr="00341033" w:rsidRDefault="000B513E" w:rsidP="00615651">
            <w:pPr>
              <w:pStyle w:val="tabletext"/>
              <w:rPr>
                <w:sz w:val="18"/>
                <w:szCs w:val="20"/>
              </w:rPr>
            </w:pPr>
            <w:r w:rsidRPr="00341033">
              <w:rPr>
                <w:i/>
                <w:sz w:val="18"/>
                <w:szCs w:val="20"/>
              </w:rPr>
              <w:t>B. velezensis</w:t>
            </w:r>
            <w:r w:rsidRPr="00341033" w:rsidDel="00215994">
              <w:rPr>
                <w:sz w:val="18"/>
                <w:szCs w:val="20"/>
              </w:rPr>
              <w:t xml:space="preserve"> </w:t>
            </w:r>
            <w:r w:rsidRPr="00341033">
              <w:rPr>
                <w:sz w:val="18"/>
                <w:szCs w:val="20"/>
              </w:rPr>
              <w:t>_HP2.21_P</w:t>
            </w:r>
          </w:p>
        </w:tc>
        <w:tc>
          <w:tcPr>
            <w:tcW w:w="2254" w:type="dxa"/>
            <w:noWrap/>
            <w:hideMark/>
          </w:tcPr>
          <w:p w14:paraId="6DF37993" w14:textId="77777777" w:rsidR="000B513E" w:rsidRPr="00341033" w:rsidRDefault="000B513E" w:rsidP="00615651">
            <w:pPr>
              <w:pStyle w:val="tabletext"/>
              <w:rPr>
                <w:sz w:val="18"/>
                <w:szCs w:val="20"/>
              </w:rPr>
            </w:pPr>
            <w:r w:rsidRPr="00341033">
              <w:rPr>
                <w:i/>
                <w:sz w:val="18"/>
                <w:szCs w:val="20"/>
              </w:rPr>
              <w:t>B. velezensis</w:t>
            </w:r>
            <w:r w:rsidRPr="00341033" w:rsidDel="00215994">
              <w:rPr>
                <w:sz w:val="18"/>
                <w:szCs w:val="20"/>
              </w:rPr>
              <w:t xml:space="preserve"> </w:t>
            </w:r>
            <w:r w:rsidRPr="00341033">
              <w:rPr>
                <w:sz w:val="18"/>
                <w:szCs w:val="20"/>
              </w:rPr>
              <w:t>_HP2.19_P</w:t>
            </w:r>
          </w:p>
        </w:tc>
        <w:tc>
          <w:tcPr>
            <w:tcW w:w="2409" w:type="dxa"/>
            <w:noWrap/>
            <w:hideMark/>
          </w:tcPr>
          <w:p w14:paraId="308BFE7B" w14:textId="77777777" w:rsidR="000B513E" w:rsidRPr="00341033" w:rsidRDefault="000B513E" w:rsidP="00615651">
            <w:pPr>
              <w:pStyle w:val="tabletext"/>
              <w:rPr>
                <w:sz w:val="18"/>
                <w:szCs w:val="20"/>
              </w:rPr>
            </w:pPr>
            <w:r w:rsidRPr="00341033">
              <w:rPr>
                <w:sz w:val="18"/>
                <w:szCs w:val="20"/>
              </w:rPr>
              <w:t>XccP</w:t>
            </w:r>
          </w:p>
        </w:tc>
      </w:tr>
      <w:tr w:rsidR="000B513E" w:rsidRPr="00341033" w14:paraId="125ECDC6" w14:textId="77777777" w:rsidTr="00341033">
        <w:trPr>
          <w:trHeight w:val="300"/>
        </w:trPr>
        <w:tc>
          <w:tcPr>
            <w:tcW w:w="1129" w:type="dxa"/>
            <w:vMerge/>
            <w:hideMark/>
          </w:tcPr>
          <w:p w14:paraId="14370103" w14:textId="77777777" w:rsidR="000B513E" w:rsidRPr="00341033" w:rsidRDefault="000B513E" w:rsidP="00615651">
            <w:pPr>
              <w:pStyle w:val="tabletext"/>
              <w:rPr>
                <w:sz w:val="18"/>
                <w:szCs w:val="20"/>
              </w:rPr>
            </w:pPr>
          </w:p>
        </w:tc>
        <w:tc>
          <w:tcPr>
            <w:tcW w:w="1134" w:type="dxa"/>
            <w:noWrap/>
            <w:hideMark/>
          </w:tcPr>
          <w:p w14:paraId="1D2E7E06" w14:textId="77777777" w:rsidR="000B513E" w:rsidRPr="00341033" w:rsidRDefault="000B513E" w:rsidP="00615651">
            <w:pPr>
              <w:pStyle w:val="tabletext"/>
              <w:rPr>
                <w:sz w:val="18"/>
                <w:szCs w:val="20"/>
              </w:rPr>
            </w:pPr>
            <w:r w:rsidRPr="00341033">
              <w:rPr>
                <w:sz w:val="18"/>
                <w:szCs w:val="20"/>
              </w:rPr>
              <w:t>Sequence (5'-3')</w:t>
            </w:r>
          </w:p>
        </w:tc>
        <w:tc>
          <w:tcPr>
            <w:tcW w:w="2141" w:type="dxa"/>
            <w:noWrap/>
            <w:hideMark/>
          </w:tcPr>
          <w:p w14:paraId="1BA56CEC" w14:textId="302FB253" w:rsidR="000B513E" w:rsidRPr="00341033" w:rsidRDefault="000B513E" w:rsidP="00615651">
            <w:pPr>
              <w:pStyle w:val="tabletext"/>
              <w:rPr>
                <w:sz w:val="18"/>
                <w:szCs w:val="20"/>
              </w:rPr>
            </w:pPr>
            <w:r w:rsidRPr="00341033">
              <w:rPr>
                <w:sz w:val="18"/>
                <w:szCs w:val="20"/>
              </w:rPr>
              <w:t>TTTGGAATCCCAC</w:t>
            </w:r>
            <w:r w:rsidR="00341033">
              <w:rPr>
                <w:sz w:val="18"/>
                <w:szCs w:val="20"/>
              </w:rPr>
              <w:br/>
            </w:r>
            <w:r w:rsidRPr="00341033">
              <w:rPr>
                <w:sz w:val="18"/>
                <w:szCs w:val="20"/>
              </w:rPr>
              <w:t>GTTCGTTTACA</w:t>
            </w:r>
          </w:p>
        </w:tc>
        <w:tc>
          <w:tcPr>
            <w:tcW w:w="2254" w:type="dxa"/>
            <w:noWrap/>
            <w:hideMark/>
          </w:tcPr>
          <w:p w14:paraId="34504AD0" w14:textId="79474620" w:rsidR="000B513E" w:rsidRPr="00341033" w:rsidRDefault="000B513E" w:rsidP="00615651">
            <w:pPr>
              <w:pStyle w:val="tabletext"/>
              <w:rPr>
                <w:sz w:val="18"/>
                <w:szCs w:val="20"/>
              </w:rPr>
            </w:pPr>
            <w:r w:rsidRPr="00341033">
              <w:rPr>
                <w:sz w:val="18"/>
                <w:szCs w:val="20"/>
              </w:rPr>
              <w:t>ACCTGCTGACTGTTT</w:t>
            </w:r>
            <w:r w:rsidR="00341033">
              <w:rPr>
                <w:sz w:val="18"/>
                <w:szCs w:val="20"/>
              </w:rPr>
              <w:br/>
            </w:r>
            <w:r w:rsidRPr="00341033">
              <w:rPr>
                <w:sz w:val="18"/>
                <w:szCs w:val="20"/>
              </w:rPr>
              <w:t>GCAAACTCT</w:t>
            </w:r>
          </w:p>
        </w:tc>
        <w:tc>
          <w:tcPr>
            <w:tcW w:w="2409" w:type="dxa"/>
            <w:noWrap/>
            <w:hideMark/>
          </w:tcPr>
          <w:p w14:paraId="0752E66E" w14:textId="78888B85" w:rsidR="000B513E" w:rsidRPr="00341033" w:rsidRDefault="000B513E" w:rsidP="00615651">
            <w:pPr>
              <w:pStyle w:val="tabletext"/>
              <w:rPr>
                <w:sz w:val="18"/>
                <w:szCs w:val="20"/>
              </w:rPr>
            </w:pPr>
            <w:r w:rsidRPr="00341033">
              <w:rPr>
                <w:sz w:val="18"/>
                <w:szCs w:val="20"/>
              </w:rPr>
              <w:t>CAAGCGATGTACT</w:t>
            </w:r>
            <w:r w:rsidR="00341033">
              <w:rPr>
                <w:sz w:val="18"/>
                <w:szCs w:val="20"/>
              </w:rPr>
              <w:br/>
            </w:r>
            <w:r w:rsidRPr="00341033">
              <w:rPr>
                <w:sz w:val="18"/>
                <w:szCs w:val="20"/>
              </w:rPr>
              <w:t>GCGGCCGTC</w:t>
            </w:r>
          </w:p>
        </w:tc>
      </w:tr>
      <w:tr w:rsidR="000B513E" w:rsidRPr="00341033" w14:paraId="6BDA29DA" w14:textId="77777777" w:rsidTr="00341033">
        <w:trPr>
          <w:trHeight w:val="315"/>
        </w:trPr>
        <w:tc>
          <w:tcPr>
            <w:tcW w:w="1129" w:type="dxa"/>
            <w:vMerge/>
            <w:hideMark/>
          </w:tcPr>
          <w:p w14:paraId="5A08E72A" w14:textId="77777777" w:rsidR="000B513E" w:rsidRPr="00341033" w:rsidRDefault="000B513E" w:rsidP="00615651">
            <w:pPr>
              <w:pStyle w:val="tabletext"/>
              <w:rPr>
                <w:sz w:val="18"/>
                <w:szCs w:val="20"/>
              </w:rPr>
            </w:pPr>
          </w:p>
        </w:tc>
        <w:tc>
          <w:tcPr>
            <w:tcW w:w="1134" w:type="dxa"/>
            <w:noWrap/>
            <w:hideMark/>
          </w:tcPr>
          <w:p w14:paraId="229925FA" w14:textId="77777777" w:rsidR="000B513E" w:rsidRPr="00341033" w:rsidRDefault="000B513E" w:rsidP="00615651">
            <w:pPr>
              <w:pStyle w:val="tabletext"/>
              <w:rPr>
                <w:sz w:val="18"/>
                <w:szCs w:val="20"/>
                <w:vertAlign w:val="superscript"/>
              </w:rPr>
            </w:pPr>
            <w:r w:rsidRPr="00341033">
              <w:rPr>
                <w:sz w:val="18"/>
                <w:szCs w:val="20"/>
              </w:rPr>
              <w:t>Dye</w:t>
            </w:r>
            <w:r w:rsidRPr="00341033">
              <w:rPr>
                <w:sz w:val="18"/>
                <w:szCs w:val="20"/>
                <w:vertAlign w:val="superscript"/>
              </w:rPr>
              <w:t>1</w:t>
            </w:r>
          </w:p>
        </w:tc>
        <w:tc>
          <w:tcPr>
            <w:tcW w:w="2141" w:type="dxa"/>
            <w:noWrap/>
            <w:hideMark/>
          </w:tcPr>
          <w:p w14:paraId="6852BAFD" w14:textId="77777777" w:rsidR="000B513E" w:rsidRPr="00341033" w:rsidRDefault="000B513E" w:rsidP="00615651">
            <w:pPr>
              <w:pStyle w:val="tabletext"/>
              <w:rPr>
                <w:sz w:val="18"/>
                <w:szCs w:val="20"/>
              </w:rPr>
            </w:pPr>
            <w:r w:rsidRPr="00341033">
              <w:rPr>
                <w:sz w:val="18"/>
                <w:szCs w:val="20"/>
              </w:rPr>
              <w:t>FAM</w:t>
            </w:r>
          </w:p>
        </w:tc>
        <w:tc>
          <w:tcPr>
            <w:tcW w:w="2254" w:type="dxa"/>
            <w:noWrap/>
            <w:hideMark/>
          </w:tcPr>
          <w:p w14:paraId="48DC6D93" w14:textId="77777777" w:rsidR="000B513E" w:rsidRPr="00341033" w:rsidRDefault="000B513E" w:rsidP="00615651">
            <w:pPr>
              <w:pStyle w:val="tabletext"/>
              <w:rPr>
                <w:sz w:val="18"/>
                <w:szCs w:val="20"/>
              </w:rPr>
            </w:pPr>
            <w:r w:rsidRPr="00341033">
              <w:rPr>
                <w:sz w:val="18"/>
                <w:szCs w:val="20"/>
              </w:rPr>
              <w:t>Dy5</w:t>
            </w:r>
          </w:p>
        </w:tc>
        <w:tc>
          <w:tcPr>
            <w:tcW w:w="2409" w:type="dxa"/>
            <w:noWrap/>
            <w:hideMark/>
          </w:tcPr>
          <w:p w14:paraId="4B648F4C" w14:textId="77777777" w:rsidR="000B513E" w:rsidRPr="00341033" w:rsidRDefault="000B513E" w:rsidP="00615651">
            <w:pPr>
              <w:pStyle w:val="tabletext"/>
              <w:rPr>
                <w:sz w:val="18"/>
                <w:szCs w:val="20"/>
              </w:rPr>
            </w:pPr>
            <w:r w:rsidRPr="00341033">
              <w:rPr>
                <w:sz w:val="18"/>
                <w:szCs w:val="20"/>
              </w:rPr>
              <w:t>HEX</w:t>
            </w:r>
          </w:p>
        </w:tc>
      </w:tr>
    </w:tbl>
    <w:p w14:paraId="71233E51" w14:textId="13B0B70B" w:rsidR="00A33722" w:rsidRDefault="000B513E" w:rsidP="00B14FE7">
      <w:pPr>
        <w:pStyle w:val="figlegend"/>
      </w:pPr>
      <w:r w:rsidRPr="0046527B">
        <w:rPr>
          <w:vertAlign w:val="superscript"/>
        </w:rPr>
        <w:t>1</w:t>
      </w:r>
      <w:r w:rsidRPr="0046527B">
        <w:t>Label in Triplex assay.</w:t>
      </w:r>
    </w:p>
    <w:p w14:paraId="180E1694" w14:textId="79049CC8" w:rsidR="00A33722" w:rsidRPr="0046527B" w:rsidRDefault="00A33722" w:rsidP="00A33722">
      <w:pPr>
        <w:pStyle w:val="NoSpacing"/>
        <w:rPr>
          <w:bCs/>
        </w:rPr>
      </w:pPr>
      <w:bookmarkStart w:id="9" w:name="_Ref219803925"/>
      <w:r w:rsidRPr="0046527B">
        <w:t>Table S</w:t>
      </w:r>
      <w:r w:rsidR="00ED18CD">
        <w:rPr>
          <w:noProof/>
        </w:rPr>
        <w:t>8</w:t>
      </w:r>
      <w:bookmarkEnd w:id="9"/>
      <w:r w:rsidRPr="0046527B">
        <w:t xml:space="preserve">: Results of antimicrobial confrontation </w:t>
      </w:r>
      <w:r w:rsidRPr="000D63F1">
        <w:t>assays</w:t>
      </w:r>
      <w:r w:rsidRPr="0046527B">
        <w:t xml:space="preserve"> of cultivable bacterial microbiome from the peat casing layer and positive control strains NZ011, NZI7 and NCPPB2192 against 4 major fungal parasites of </w:t>
      </w:r>
      <w:r w:rsidRPr="0046527B">
        <w:rPr>
          <w:i/>
          <w:iCs/>
        </w:rPr>
        <w:t>A. bisporus</w:t>
      </w:r>
      <w:r w:rsidRPr="0046527B">
        <w:t>: (i) green mould/</w:t>
      </w:r>
      <w:r w:rsidRPr="0046527B">
        <w:rPr>
          <w:i/>
          <w:iCs/>
        </w:rPr>
        <w:t>Trichoderma</w:t>
      </w:r>
      <w:r w:rsidRPr="0046527B">
        <w:t xml:space="preserve"> aggressivum TAV1 (Trich), (ii) wet bubble/</w:t>
      </w:r>
      <w:r w:rsidRPr="0046527B">
        <w:rPr>
          <w:i/>
          <w:iCs/>
        </w:rPr>
        <w:t>Mycogone perniciosa</w:t>
      </w:r>
      <w:r w:rsidRPr="0046527B">
        <w:t xml:space="preserve"> M25 (Myco), (iii) dry bubble/</w:t>
      </w:r>
      <w:r w:rsidRPr="0046527B">
        <w:rPr>
          <w:i/>
          <w:iCs/>
        </w:rPr>
        <w:t>L. fungicola</w:t>
      </w:r>
      <w:r w:rsidRPr="0046527B">
        <w:t xml:space="preserve"> 150/1 (Lec), and (iv) cobweb/</w:t>
      </w:r>
      <w:r w:rsidRPr="0046527B">
        <w:rPr>
          <w:i/>
          <w:iCs/>
        </w:rPr>
        <w:t xml:space="preserve">Cladobotryum </w:t>
      </w:r>
      <w:r w:rsidRPr="0046527B">
        <w:rPr>
          <w:i/>
        </w:rPr>
        <w:t>mycophilum</w:t>
      </w:r>
      <w:r w:rsidRPr="0046527B">
        <w:t xml:space="preserve"> CM13900</w:t>
      </w:r>
      <w:r w:rsidRPr="0046527B">
        <w:rPr>
          <w:i/>
          <w:iCs/>
        </w:rPr>
        <w:t xml:space="preserve"> </w:t>
      </w:r>
      <w:r w:rsidRPr="0046527B">
        <w:t>(Clad).</w:t>
      </w:r>
    </w:p>
    <w:tbl>
      <w:tblPr>
        <w:tblStyle w:val="Tablaconcuadrcula1"/>
        <w:tblW w:w="9016" w:type="dxa"/>
        <w:tblLook w:val="04A0" w:firstRow="1" w:lastRow="0" w:firstColumn="1" w:lastColumn="0" w:noHBand="0" w:noVBand="1"/>
      </w:tblPr>
      <w:tblGrid>
        <w:gridCol w:w="1271"/>
        <w:gridCol w:w="4850"/>
        <w:gridCol w:w="735"/>
        <w:gridCol w:w="672"/>
        <w:gridCol w:w="803"/>
        <w:gridCol w:w="685"/>
      </w:tblGrid>
      <w:tr w:rsidR="00A33722" w:rsidRPr="00120AD3" w14:paraId="087A6C07" w14:textId="77777777" w:rsidTr="00615651">
        <w:trPr>
          <w:trHeight w:val="288"/>
        </w:trPr>
        <w:tc>
          <w:tcPr>
            <w:tcW w:w="1271" w:type="dxa"/>
            <w:noWrap/>
            <w:hideMark/>
          </w:tcPr>
          <w:p w14:paraId="6F84EE73" w14:textId="77777777" w:rsidR="00A33722" w:rsidRPr="00120AD3" w:rsidRDefault="00A33722" w:rsidP="00615651">
            <w:pPr>
              <w:pStyle w:val="tabletext"/>
              <w:rPr>
                <w:b/>
                <w:bCs/>
              </w:rPr>
            </w:pPr>
            <w:r w:rsidRPr="00120AD3">
              <w:rPr>
                <w:b/>
                <w:bCs/>
              </w:rPr>
              <w:t>Code</w:t>
            </w:r>
          </w:p>
        </w:tc>
        <w:tc>
          <w:tcPr>
            <w:tcW w:w="4850" w:type="dxa"/>
            <w:hideMark/>
          </w:tcPr>
          <w:p w14:paraId="59BCA4F1" w14:textId="77777777" w:rsidR="00A33722" w:rsidRPr="00120AD3" w:rsidRDefault="00A33722" w:rsidP="00615651">
            <w:pPr>
              <w:pStyle w:val="tabletext"/>
              <w:rPr>
                <w:b/>
                <w:bCs/>
              </w:rPr>
            </w:pPr>
            <w:r w:rsidRPr="00120AD3">
              <w:rPr>
                <w:b/>
                <w:bCs/>
              </w:rPr>
              <w:t>Strain (Seq. result 16S rRNA)</w:t>
            </w:r>
          </w:p>
        </w:tc>
        <w:tc>
          <w:tcPr>
            <w:tcW w:w="735" w:type="dxa"/>
            <w:hideMark/>
          </w:tcPr>
          <w:p w14:paraId="3510926F" w14:textId="77777777" w:rsidR="00A33722" w:rsidRPr="00120AD3" w:rsidRDefault="00A33722" w:rsidP="00615651">
            <w:pPr>
              <w:pStyle w:val="tabletext"/>
              <w:rPr>
                <w:b/>
                <w:bCs/>
              </w:rPr>
            </w:pPr>
            <w:r w:rsidRPr="00120AD3">
              <w:rPr>
                <w:b/>
                <w:bCs/>
              </w:rPr>
              <w:t>Trich</w:t>
            </w:r>
          </w:p>
        </w:tc>
        <w:tc>
          <w:tcPr>
            <w:tcW w:w="672" w:type="dxa"/>
            <w:hideMark/>
          </w:tcPr>
          <w:p w14:paraId="57CE80D8" w14:textId="77777777" w:rsidR="00A33722" w:rsidRPr="00120AD3" w:rsidRDefault="00A33722" w:rsidP="00615651">
            <w:pPr>
              <w:pStyle w:val="tabletext"/>
              <w:rPr>
                <w:b/>
                <w:bCs/>
              </w:rPr>
            </w:pPr>
            <w:r w:rsidRPr="00120AD3">
              <w:rPr>
                <w:b/>
                <w:bCs/>
              </w:rPr>
              <w:t>Clad</w:t>
            </w:r>
          </w:p>
        </w:tc>
        <w:tc>
          <w:tcPr>
            <w:tcW w:w="803" w:type="dxa"/>
            <w:hideMark/>
          </w:tcPr>
          <w:p w14:paraId="2831B41D" w14:textId="77777777" w:rsidR="00A33722" w:rsidRPr="00120AD3" w:rsidRDefault="00A33722" w:rsidP="00615651">
            <w:pPr>
              <w:pStyle w:val="tabletext"/>
              <w:rPr>
                <w:b/>
                <w:bCs/>
              </w:rPr>
            </w:pPr>
            <w:r w:rsidRPr="00120AD3">
              <w:rPr>
                <w:b/>
                <w:bCs/>
              </w:rPr>
              <w:t xml:space="preserve">Myco </w:t>
            </w:r>
          </w:p>
        </w:tc>
        <w:tc>
          <w:tcPr>
            <w:tcW w:w="685" w:type="dxa"/>
            <w:hideMark/>
          </w:tcPr>
          <w:p w14:paraId="15D7879E" w14:textId="77777777" w:rsidR="00A33722" w:rsidRPr="00120AD3" w:rsidRDefault="00A33722" w:rsidP="00615651">
            <w:pPr>
              <w:pStyle w:val="tabletext"/>
              <w:rPr>
                <w:b/>
                <w:bCs/>
              </w:rPr>
            </w:pPr>
            <w:r w:rsidRPr="00120AD3">
              <w:rPr>
                <w:b/>
                <w:bCs/>
              </w:rPr>
              <w:t>Lec</w:t>
            </w:r>
          </w:p>
        </w:tc>
      </w:tr>
      <w:tr w:rsidR="00A33722" w:rsidRPr="0046527B" w14:paraId="396480A1" w14:textId="77777777" w:rsidTr="00615651">
        <w:trPr>
          <w:trHeight w:val="288"/>
        </w:trPr>
        <w:tc>
          <w:tcPr>
            <w:tcW w:w="1271" w:type="dxa"/>
            <w:noWrap/>
            <w:hideMark/>
          </w:tcPr>
          <w:p w14:paraId="5B8F01C9" w14:textId="77777777" w:rsidR="00A33722" w:rsidRPr="0046527B" w:rsidRDefault="00A33722" w:rsidP="00615651">
            <w:pPr>
              <w:pStyle w:val="tabletext"/>
            </w:pPr>
            <w:r w:rsidRPr="0046527B">
              <w:t>CM5</w:t>
            </w:r>
          </w:p>
        </w:tc>
        <w:tc>
          <w:tcPr>
            <w:tcW w:w="4850" w:type="dxa"/>
            <w:hideMark/>
          </w:tcPr>
          <w:p w14:paraId="18447388" w14:textId="77777777" w:rsidR="00A33722" w:rsidRPr="0046527B" w:rsidRDefault="00A33722" w:rsidP="00615651">
            <w:pPr>
              <w:pStyle w:val="tabletext"/>
              <w:rPr>
                <w:b/>
                <w:color w:val="000000"/>
              </w:rPr>
            </w:pPr>
            <w:r w:rsidRPr="0046527B">
              <w:rPr>
                <w:i/>
                <w:color w:val="000000"/>
              </w:rPr>
              <w:t>B</w:t>
            </w:r>
            <w:r>
              <w:rPr>
                <w:i/>
                <w:color w:val="000000"/>
              </w:rPr>
              <w:t>.</w:t>
            </w:r>
            <w:r w:rsidRPr="0046527B">
              <w:rPr>
                <w:i/>
                <w:color w:val="000000"/>
              </w:rPr>
              <w:t xml:space="preserve"> velezensis</w:t>
            </w:r>
            <w:r w:rsidRPr="0046527B">
              <w:rPr>
                <w:color w:val="000000"/>
              </w:rPr>
              <w:t xml:space="preserve"> CM5 </w:t>
            </w:r>
          </w:p>
        </w:tc>
        <w:tc>
          <w:tcPr>
            <w:tcW w:w="735" w:type="dxa"/>
            <w:noWrap/>
            <w:hideMark/>
          </w:tcPr>
          <w:p w14:paraId="1510F762" w14:textId="77777777" w:rsidR="00A33722" w:rsidRPr="0046527B" w:rsidRDefault="00A33722" w:rsidP="00615651">
            <w:pPr>
              <w:pStyle w:val="tabletext"/>
              <w:rPr>
                <w:b/>
              </w:rPr>
            </w:pPr>
            <w:r w:rsidRPr="0046527B">
              <w:rPr>
                <w:vertAlign w:val="superscript"/>
              </w:rPr>
              <w:t>*</w:t>
            </w:r>
            <w:r w:rsidRPr="0046527B">
              <w:t>1</w:t>
            </w:r>
          </w:p>
        </w:tc>
        <w:tc>
          <w:tcPr>
            <w:tcW w:w="672" w:type="dxa"/>
            <w:noWrap/>
            <w:hideMark/>
          </w:tcPr>
          <w:p w14:paraId="46EF2F50" w14:textId="77777777" w:rsidR="00A33722" w:rsidRPr="0046527B" w:rsidRDefault="00A33722" w:rsidP="00615651">
            <w:pPr>
              <w:pStyle w:val="tabletext"/>
              <w:rPr>
                <w:b/>
              </w:rPr>
            </w:pPr>
            <w:r w:rsidRPr="0046527B">
              <w:t>1</w:t>
            </w:r>
          </w:p>
        </w:tc>
        <w:tc>
          <w:tcPr>
            <w:tcW w:w="803" w:type="dxa"/>
            <w:noWrap/>
            <w:hideMark/>
          </w:tcPr>
          <w:p w14:paraId="60F6D931" w14:textId="77777777" w:rsidR="00A33722" w:rsidRPr="0046527B" w:rsidRDefault="00A33722" w:rsidP="00615651">
            <w:pPr>
              <w:pStyle w:val="tabletext"/>
              <w:rPr>
                <w:b/>
              </w:rPr>
            </w:pPr>
            <w:r w:rsidRPr="0046527B">
              <w:t>1</w:t>
            </w:r>
          </w:p>
        </w:tc>
        <w:tc>
          <w:tcPr>
            <w:tcW w:w="685" w:type="dxa"/>
            <w:noWrap/>
            <w:hideMark/>
          </w:tcPr>
          <w:p w14:paraId="78F7116D" w14:textId="77777777" w:rsidR="00A33722" w:rsidRPr="0046527B" w:rsidRDefault="00A33722" w:rsidP="00615651">
            <w:pPr>
              <w:pStyle w:val="tabletext"/>
              <w:rPr>
                <w:b/>
                <w:color w:val="000000"/>
              </w:rPr>
            </w:pPr>
            <w:r w:rsidRPr="0046527B">
              <w:rPr>
                <w:color w:val="000000"/>
              </w:rPr>
              <w:t>1</w:t>
            </w:r>
          </w:p>
        </w:tc>
      </w:tr>
      <w:tr w:rsidR="00A33722" w:rsidRPr="0046527B" w14:paraId="446F14C3" w14:textId="77777777" w:rsidTr="00615651">
        <w:trPr>
          <w:trHeight w:val="288"/>
        </w:trPr>
        <w:tc>
          <w:tcPr>
            <w:tcW w:w="1271" w:type="dxa"/>
            <w:noWrap/>
            <w:hideMark/>
          </w:tcPr>
          <w:p w14:paraId="5FA7680B" w14:textId="77777777" w:rsidR="00A33722" w:rsidRPr="0046527B" w:rsidRDefault="00A33722" w:rsidP="00615651">
            <w:pPr>
              <w:pStyle w:val="tabletext"/>
            </w:pPr>
            <w:r w:rsidRPr="0046527B">
              <w:t>CM19</w:t>
            </w:r>
          </w:p>
        </w:tc>
        <w:tc>
          <w:tcPr>
            <w:tcW w:w="4850" w:type="dxa"/>
            <w:noWrap/>
            <w:hideMark/>
          </w:tcPr>
          <w:p w14:paraId="344F59BE" w14:textId="77777777" w:rsidR="00A33722" w:rsidRPr="0046527B" w:rsidRDefault="00A33722" w:rsidP="00615651">
            <w:pPr>
              <w:pStyle w:val="tabletext"/>
              <w:rPr>
                <w:b/>
              </w:rPr>
            </w:pPr>
            <w:r w:rsidRPr="0046527B">
              <w:rPr>
                <w:i/>
                <w:color w:val="000000"/>
              </w:rPr>
              <w:t xml:space="preserve">B. </w:t>
            </w:r>
            <w:r w:rsidRPr="0046527B">
              <w:rPr>
                <w:i/>
              </w:rPr>
              <w:t>velezensis</w:t>
            </w:r>
            <w:r w:rsidRPr="0046527B">
              <w:t xml:space="preserve"> CM19 </w:t>
            </w:r>
          </w:p>
        </w:tc>
        <w:tc>
          <w:tcPr>
            <w:tcW w:w="735" w:type="dxa"/>
            <w:noWrap/>
            <w:hideMark/>
          </w:tcPr>
          <w:p w14:paraId="6332AF81" w14:textId="77777777" w:rsidR="00A33722" w:rsidRPr="0046527B" w:rsidRDefault="00A33722" w:rsidP="00615651">
            <w:pPr>
              <w:pStyle w:val="tabletext"/>
              <w:rPr>
                <w:b/>
              </w:rPr>
            </w:pPr>
            <w:r w:rsidRPr="0046527B">
              <w:t>1</w:t>
            </w:r>
          </w:p>
        </w:tc>
        <w:tc>
          <w:tcPr>
            <w:tcW w:w="672" w:type="dxa"/>
            <w:noWrap/>
            <w:hideMark/>
          </w:tcPr>
          <w:p w14:paraId="2A83CDC4" w14:textId="77777777" w:rsidR="00A33722" w:rsidRPr="0046527B" w:rsidRDefault="00A33722" w:rsidP="00615651">
            <w:pPr>
              <w:pStyle w:val="tabletext"/>
              <w:rPr>
                <w:b/>
              </w:rPr>
            </w:pPr>
            <w:r w:rsidRPr="0046527B">
              <w:t>1</w:t>
            </w:r>
          </w:p>
        </w:tc>
        <w:tc>
          <w:tcPr>
            <w:tcW w:w="803" w:type="dxa"/>
            <w:noWrap/>
            <w:hideMark/>
          </w:tcPr>
          <w:p w14:paraId="1D79B33E" w14:textId="77777777" w:rsidR="00A33722" w:rsidRPr="0046527B" w:rsidRDefault="00A33722" w:rsidP="00615651">
            <w:pPr>
              <w:pStyle w:val="tabletext"/>
              <w:rPr>
                <w:b/>
              </w:rPr>
            </w:pPr>
            <w:r w:rsidRPr="0046527B">
              <w:t>1</w:t>
            </w:r>
          </w:p>
        </w:tc>
        <w:tc>
          <w:tcPr>
            <w:tcW w:w="685" w:type="dxa"/>
            <w:noWrap/>
            <w:hideMark/>
          </w:tcPr>
          <w:p w14:paraId="60DE1F99" w14:textId="77777777" w:rsidR="00A33722" w:rsidRPr="0046527B" w:rsidRDefault="00A33722" w:rsidP="00615651">
            <w:pPr>
              <w:pStyle w:val="tabletext"/>
              <w:rPr>
                <w:b/>
                <w:color w:val="000000"/>
              </w:rPr>
            </w:pPr>
            <w:r w:rsidRPr="0046527B">
              <w:rPr>
                <w:color w:val="000000"/>
              </w:rPr>
              <w:t>1</w:t>
            </w:r>
          </w:p>
        </w:tc>
      </w:tr>
      <w:tr w:rsidR="00A33722" w:rsidRPr="0046527B" w14:paraId="3A576B06" w14:textId="77777777" w:rsidTr="00615651">
        <w:trPr>
          <w:trHeight w:val="288"/>
        </w:trPr>
        <w:tc>
          <w:tcPr>
            <w:tcW w:w="1271" w:type="dxa"/>
            <w:noWrap/>
            <w:hideMark/>
          </w:tcPr>
          <w:p w14:paraId="747C510E" w14:textId="77777777" w:rsidR="00A33722" w:rsidRPr="0046527B" w:rsidRDefault="00A33722" w:rsidP="00615651">
            <w:pPr>
              <w:pStyle w:val="tabletext"/>
            </w:pPr>
            <w:r w:rsidRPr="0046527B">
              <w:t>CM35</w:t>
            </w:r>
          </w:p>
        </w:tc>
        <w:tc>
          <w:tcPr>
            <w:tcW w:w="4850" w:type="dxa"/>
            <w:hideMark/>
          </w:tcPr>
          <w:p w14:paraId="603E8C95" w14:textId="77777777" w:rsidR="00A33722" w:rsidRPr="0046527B" w:rsidRDefault="00A33722" w:rsidP="00615651">
            <w:pPr>
              <w:pStyle w:val="tabletext"/>
              <w:rPr>
                <w:b/>
                <w:color w:val="000000"/>
              </w:rPr>
            </w:pPr>
            <w:r w:rsidRPr="0046527B">
              <w:rPr>
                <w:i/>
                <w:color w:val="000000"/>
              </w:rPr>
              <w:t>B. velezensis</w:t>
            </w:r>
            <w:r w:rsidRPr="0046527B">
              <w:rPr>
                <w:color w:val="000000"/>
              </w:rPr>
              <w:t xml:space="preserve"> CM35</w:t>
            </w:r>
          </w:p>
        </w:tc>
        <w:tc>
          <w:tcPr>
            <w:tcW w:w="735" w:type="dxa"/>
            <w:noWrap/>
            <w:hideMark/>
          </w:tcPr>
          <w:p w14:paraId="5AA40BC4" w14:textId="77777777" w:rsidR="00A33722" w:rsidRPr="0046527B" w:rsidRDefault="00A33722" w:rsidP="00615651">
            <w:pPr>
              <w:pStyle w:val="tabletext"/>
              <w:rPr>
                <w:b/>
              </w:rPr>
            </w:pPr>
            <w:r w:rsidRPr="0046527B">
              <w:t>1</w:t>
            </w:r>
          </w:p>
        </w:tc>
        <w:tc>
          <w:tcPr>
            <w:tcW w:w="672" w:type="dxa"/>
            <w:noWrap/>
            <w:hideMark/>
          </w:tcPr>
          <w:p w14:paraId="62643DA9" w14:textId="77777777" w:rsidR="00A33722" w:rsidRPr="0046527B" w:rsidRDefault="00A33722" w:rsidP="00615651">
            <w:pPr>
              <w:pStyle w:val="tabletext"/>
              <w:rPr>
                <w:b/>
              </w:rPr>
            </w:pPr>
            <w:r w:rsidRPr="0046527B">
              <w:t>1</w:t>
            </w:r>
          </w:p>
        </w:tc>
        <w:tc>
          <w:tcPr>
            <w:tcW w:w="803" w:type="dxa"/>
            <w:noWrap/>
            <w:hideMark/>
          </w:tcPr>
          <w:p w14:paraId="3A9E65F8" w14:textId="77777777" w:rsidR="00A33722" w:rsidRPr="0046527B" w:rsidRDefault="00A33722" w:rsidP="00615651">
            <w:pPr>
              <w:pStyle w:val="tabletext"/>
              <w:rPr>
                <w:b/>
              </w:rPr>
            </w:pPr>
            <w:r w:rsidRPr="0046527B">
              <w:t>1</w:t>
            </w:r>
          </w:p>
        </w:tc>
        <w:tc>
          <w:tcPr>
            <w:tcW w:w="685" w:type="dxa"/>
            <w:noWrap/>
            <w:hideMark/>
          </w:tcPr>
          <w:p w14:paraId="69BAB24F" w14:textId="77777777" w:rsidR="00A33722" w:rsidRPr="0046527B" w:rsidRDefault="00A33722" w:rsidP="00615651">
            <w:pPr>
              <w:pStyle w:val="tabletext"/>
              <w:rPr>
                <w:b/>
                <w:color w:val="000000"/>
              </w:rPr>
            </w:pPr>
            <w:r w:rsidRPr="0046527B">
              <w:rPr>
                <w:color w:val="000000"/>
              </w:rPr>
              <w:t>1</w:t>
            </w:r>
          </w:p>
        </w:tc>
      </w:tr>
      <w:tr w:rsidR="00A33722" w:rsidRPr="0046527B" w14:paraId="7883CBCE" w14:textId="77777777" w:rsidTr="00615651">
        <w:trPr>
          <w:trHeight w:val="288"/>
        </w:trPr>
        <w:tc>
          <w:tcPr>
            <w:tcW w:w="1271" w:type="dxa"/>
            <w:noWrap/>
            <w:hideMark/>
          </w:tcPr>
          <w:p w14:paraId="46B1955A" w14:textId="77777777" w:rsidR="00A33722" w:rsidRPr="0046527B" w:rsidRDefault="00A33722" w:rsidP="00615651">
            <w:pPr>
              <w:pStyle w:val="tabletext"/>
            </w:pPr>
            <w:r w:rsidRPr="0046527B">
              <w:t>NZ011</w:t>
            </w:r>
          </w:p>
        </w:tc>
        <w:tc>
          <w:tcPr>
            <w:tcW w:w="4850" w:type="dxa"/>
            <w:noWrap/>
            <w:hideMark/>
          </w:tcPr>
          <w:p w14:paraId="25BB852C" w14:textId="77777777" w:rsidR="00A33722" w:rsidRPr="0046527B" w:rsidRDefault="00A33722" w:rsidP="00615651">
            <w:pPr>
              <w:pStyle w:val="tabletext"/>
              <w:rPr>
                <w:b/>
              </w:rPr>
            </w:pPr>
            <w:r w:rsidRPr="0046527B">
              <w:rPr>
                <w:i/>
              </w:rPr>
              <w:t>Pseudomonas fluorescens</w:t>
            </w:r>
            <w:r w:rsidRPr="0046527B">
              <w:t xml:space="preserve"> NZ011</w:t>
            </w:r>
          </w:p>
        </w:tc>
        <w:tc>
          <w:tcPr>
            <w:tcW w:w="735" w:type="dxa"/>
            <w:noWrap/>
            <w:hideMark/>
          </w:tcPr>
          <w:p w14:paraId="25F0BCE8" w14:textId="77777777" w:rsidR="00A33722" w:rsidRPr="0046527B" w:rsidRDefault="00A33722" w:rsidP="00615651">
            <w:pPr>
              <w:pStyle w:val="tabletext"/>
              <w:rPr>
                <w:b/>
              </w:rPr>
            </w:pPr>
            <w:r w:rsidRPr="0046527B">
              <w:t>1</w:t>
            </w:r>
          </w:p>
        </w:tc>
        <w:tc>
          <w:tcPr>
            <w:tcW w:w="672" w:type="dxa"/>
            <w:noWrap/>
            <w:hideMark/>
          </w:tcPr>
          <w:p w14:paraId="1F8BD48B" w14:textId="77777777" w:rsidR="00A33722" w:rsidRPr="0046527B" w:rsidRDefault="00A33722" w:rsidP="00615651">
            <w:pPr>
              <w:pStyle w:val="tabletext"/>
              <w:rPr>
                <w:b/>
              </w:rPr>
            </w:pPr>
            <w:r w:rsidRPr="0046527B">
              <w:t>1</w:t>
            </w:r>
          </w:p>
        </w:tc>
        <w:tc>
          <w:tcPr>
            <w:tcW w:w="803" w:type="dxa"/>
            <w:noWrap/>
            <w:hideMark/>
          </w:tcPr>
          <w:p w14:paraId="52659E2E" w14:textId="77777777" w:rsidR="00A33722" w:rsidRPr="0046527B" w:rsidRDefault="00A33722" w:rsidP="00615651">
            <w:pPr>
              <w:pStyle w:val="tabletext"/>
              <w:rPr>
                <w:b/>
              </w:rPr>
            </w:pPr>
            <w:r w:rsidRPr="0046527B">
              <w:t>1</w:t>
            </w:r>
          </w:p>
        </w:tc>
        <w:tc>
          <w:tcPr>
            <w:tcW w:w="685" w:type="dxa"/>
            <w:noWrap/>
            <w:hideMark/>
          </w:tcPr>
          <w:p w14:paraId="1F7221B4" w14:textId="77777777" w:rsidR="00A33722" w:rsidRPr="0046527B" w:rsidRDefault="00A33722" w:rsidP="00615651">
            <w:pPr>
              <w:pStyle w:val="tabletext"/>
              <w:rPr>
                <w:b/>
                <w:color w:val="000000"/>
              </w:rPr>
            </w:pPr>
            <w:r w:rsidRPr="0046527B">
              <w:rPr>
                <w:color w:val="000000"/>
              </w:rPr>
              <w:t>1</w:t>
            </w:r>
          </w:p>
        </w:tc>
      </w:tr>
      <w:tr w:rsidR="00A33722" w:rsidRPr="0046527B" w14:paraId="7CECB70E" w14:textId="77777777" w:rsidTr="00615651">
        <w:trPr>
          <w:trHeight w:val="288"/>
        </w:trPr>
        <w:tc>
          <w:tcPr>
            <w:tcW w:w="1271" w:type="dxa"/>
            <w:noWrap/>
            <w:hideMark/>
          </w:tcPr>
          <w:p w14:paraId="732EA0BC" w14:textId="77777777" w:rsidR="00A33722" w:rsidRPr="0046527B" w:rsidRDefault="00A33722" w:rsidP="00615651">
            <w:pPr>
              <w:pStyle w:val="tabletext"/>
            </w:pPr>
            <w:r w:rsidRPr="0046527B">
              <w:t>NZI7</w:t>
            </w:r>
          </w:p>
        </w:tc>
        <w:tc>
          <w:tcPr>
            <w:tcW w:w="4850" w:type="dxa"/>
            <w:noWrap/>
            <w:hideMark/>
          </w:tcPr>
          <w:p w14:paraId="5ED932B9" w14:textId="77777777" w:rsidR="00A33722" w:rsidRPr="0046527B" w:rsidRDefault="00A33722" w:rsidP="00615651">
            <w:pPr>
              <w:pStyle w:val="tabletext"/>
              <w:rPr>
                <w:b/>
              </w:rPr>
            </w:pPr>
            <w:r w:rsidRPr="0046527B">
              <w:rPr>
                <w:i/>
              </w:rPr>
              <w:t>Pseudomonas fluorescens</w:t>
            </w:r>
            <w:r w:rsidRPr="0046527B">
              <w:t xml:space="preserve"> NZI7</w:t>
            </w:r>
          </w:p>
        </w:tc>
        <w:tc>
          <w:tcPr>
            <w:tcW w:w="735" w:type="dxa"/>
            <w:noWrap/>
            <w:hideMark/>
          </w:tcPr>
          <w:p w14:paraId="4D7BC8BC" w14:textId="77777777" w:rsidR="00A33722" w:rsidRPr="0046527B" w:rsidRDefault="00A33722" w:rsidP="00615651">
            <w:pPr>
              <w:pStyle w:val="tabletext"/>
              <w:rPr>
                <w:b/>
              </w:rPr>
            </w:pPr>
            <w:r w:rsidRPr="0046527B">
              <w:t>1</w:t>
            </w:r>
          </w:p>
        </w:tc>
        <w:tc>
          <w:tcPr>
            <w:tcW w:w="672" w:type="dxa"/>
            <w:noWrap/>
            <w:hideMark/>
          </w:tcPr>
          <w:p w14:paraId="20D0B2DC" w14:textId="77777777" w:rsidR="00A33722" w:rsidRPr="0046527B" w:rsidRDefault="00A33722" w:rsidP="00615651">
            <w:pPr>
              <w:pStyle w:val="tabletext"/>
              <w:rPr>
                <w:b/>
              </w:rPr>
            </w:pPr>
            <w:r w:rsidRPr="0046527B">
              <w:t>1</w:t>
            </w:r>
          </w:p>
        </w:tc>
        <w:tc>
          <w:tcPr>
            <w:tcW w:w="803" w:type="dxa"/>
            <w:noWrap/>
            <w:hideMark/>
          </w:tcPr>
          <w:p w14:paraId="016A5E3E" w14:textId="77777777" w:rsidR="00A33722" w:rsidRPr="0046527B" w:rsidRDefault="00A33722" w:rsidP="00615651">
            <w:pPr>
              <w:pStyle w:val="tabletext"/>
              <w:rPr>
                <w:b/>
              </w:rPr>
            </w:pPr>
            <w:r w:rsidRPr="0046527B">
              <w:t>1</w:t>
            </w:r>
          </w:p>
        </w:tc>
        <w:tc>
          <w:tcPr>
            <w:tcW w:w="685" w:type="dxa"/>
            <w:noWrap/>
            <w:hideMark/>
          </w:tcPr>
          <w:p w14:paraId="68AE2C77" w14:textId="77777777" w:rsidR="00A33722" w:rsidRPr="0046527B" w:rsidRDefault="00A33722" w:rsidP="00615651">
            <w:pPr>
              <w:pStyle w:val="tabletext"/>
              <w:rPr>
                <w:b/>
                <w:color w:val="000000"/>
              </w:rPr>
            </w:pPr>
            <w:r w:rsidRPr="0046527B">
              <w:rPr>
                <w:color w:val="000000"/>
              </w:rPr>
              <w:t>1</w:t>
            </w:r>
          </w:p>
        </w:tc>
      </w:tr>
      <w:tr w:rsidR="00A33722" w:rsidRPr="0046527B" w14:paraId="3D073BE1" w14:textId="77777777" w:rsidTr="00615651">
        <w:trPr>
          <w:trHeight w:val="288"/>
        </w:trPr>
        <w:tc>
          <w:tcPr>
            <w:tcW w:w="1271" w:type="dxa"/>
            <w:noWrap/>
            <w:hideMark/>
          </w:tcPr>
          <w:p w14:paraId="203799FC" w14:textId="77777777" w:rsidR="00A33722" w:rsidRPr="0046527B" w:rsidRDefault="00A33722" w:rsidP="00615651">
            <w:pPr>
              <w:pStyle w:val="tabletext"/>
            </w:pPr>
            <w:r w:rsidRPr="0046527B">
              <w:t>NCPPB2192</w:t>
            </w:r>
          </w:p>
        </w:tc>
        <w:tc>
          <w:tcPr>
            <w:tcW w:w="4850" w:type="dxa"/>
            <w:noWrap/>
            <w:hideMark/>
          </w:tcPr>
          <w:p w14:paraId="101B22CE" w14:textId="77777777" w:rsidR="00A33722" w:rsidRPr="0046527B" w:rsidRDefault="00A33722" w:rsidP="00615651">
            <w:pPr>
              <w:pStyle w:val="tabletext"/>
              <w:rPr>
                <w:b/>
              </w:rPr>
            </w:pPr>
            <w:r w:rsidRPr="0046527B">
              <w:rPr>
                <w:i/>
              </w:rPr>
              <w:t>Pseudomonas tolasasii</w:t>
            </w:r>
            <w:r w:rsidRPr="0046527B">
              <w:t xml:space="preserve"> NCPPB 2192 (smooth)</w:t>
            </w:r>
          </w:p>
        </w:tc>
        <w:tc>
          <w:tcPr>
            <w:tcW w:w="735" w:type="dxa"/>
            <w:noWrap/>
            <w:hideMark/>
          </w:tcPr>
          <w:p w14:paraId="7C12EC88" w14:textId="77777777" w:rsidR="00A33722" w:rsidRPr="0046527B" w:rsidRDefault="00A33722" w:rsidP="00615651">
            <w:pPr>
              <w:pStyle w:val="tabletext"/>
              <w:rPr>
                <w:b/>
              </w:rPr>
            </w:pPr>
            <w:r w:rsidRPr="0046527B">
              <w:t>1</w:t>
            </w:r>
          </w:p>
        </w:tc>
        <w:tc>
          <w:tcPr>
            <w:tcW w:w="672" w:type="dxa"/>
            <w:noWrap/>
            <w:hideMark/>
          </w:tcPr>
          <w:p w14:paraId="7D092A58" w14:textId="77777777" w:rsidR="00A33722" w:rsidRPr="0046527B" w:rsidRDefault="00A33722" w:rsidP="00615651">
            <w:pPr>
              <w:pStyle w:val="tabletext"/>
              <w:rPr>
                <w:b/>
              </w:rPr>
            </w:pPr>
            <w:r w:rsidRPr="0046527B">
              <w:t>1</w:t>
            </w:r>
          </w:p>
        </w:tc>
        <w:tc>
          <w:tcPr>
            <w:tcW w:w="803" w:type="dxa"/>
            <w:noWrap/>
            <w:hideMark/>
          </w:tcPr>
          <w:p w14:paraId="63AA656E" w14:textId="77777777" w:rsidR="00A33722" w:rsidRPr="0046527B" w:rsidRDefault="00A33722" w:rsidP="00615651">
            <w:pPr>
              <w:pStyle w:val="tabletext"/>
              <w:rPr>
                <w:b/>
              </w:rPr>
            </w:pPr>
            <w:r w:rsidRPr="0046527B">
              <w:t>0</w:t>
            </w:r>
          </w:p>
        </w:tc>
        <w:tc>
          <w:tcPr>
            <w:tcW w:w="685" w:type="dxa"/>
            <w:noWrap/>
            <w:hideMark/>
          </w:tcPr>
          <w:p w14:paraId="1B0229B8" w14:textId="77777777" w:rsidR="00A33722" w:rsidRPr="0046527B" w:rsidRDefault="00A33722" w:rsidP="00615651">
            <w:pPr>
              <w:pStyle w:val="tabletext"/>
              <w:rPr>
                <w:b/>
                <w:color w:val="000000"/>
              </w:rPr>
            </w:pPr>
            <w:r w:rsidRPr="0046527B">
              <w:rPr>
                <w:color w:val="000000"/>
              </w:rPr>
              <w:t>0</w:t>
            </w:r>
          </w:p>
        </w:tc>
      </w:tr>
      <w:tr w:rsidR="00A33722" w:rsidRPr="0046527B" w14:paraId="296D5124" w14:textId="77777777" w:rsidTr="00615651">
        <w:trPr>
          <w:trHeight w:val="288"/>
        </w:trPr>
        <w:tc>
          <w:tcPr>
            <w:tcW w:w="1271" w:type="dxa"/>
            <w:noWrap/>
            <w:hideMark/>
          </w:tcPr>
          <w:p w14:paraId="5990FDE1" w14:textId="77777777" w:rsidR="00A33722" w:rsidRPr="0046527B" w:rsidRDefault="00A33722" w:rsidP="00615651">
            <w:pPr>
              <w:pStyle w:val="tabletext"/>
            </w:pPr>
            <w:r w:rsidRPr="0046527B">
              <w:t>B16</w:t>
            </w:r>
          </w:p>
        </w:tc>
        <w:tc>
          <w:tcPr>
            <w:tcW w:w="4850" w:type="dxa"/>
            <w:hideMark/>
          </w:tcPr>
          <w:p w14:paraId="2A688418" w14:textId="77777777" w:rsidR="00A33722" w:rsidRPr="0046527B" w:rsidRDefault="00A33722" w:rsidP="00615651">
            <w:pPr>
              <w:pStyle w:val="tabletext"/>
              <w:rPr>
                <w:b/>
                <w:color w:val="000000"/>
              </w:rPr>
            </w:pPr>
            <w:r w:rsidRPr="0046527B">
              <w:rPr>
                <w:i/>
                <w:color w:val="000000"/>
              </w:rPr>
              <w:t>Pseudomonas</w:t>
            </w:r>
            <w:r w:rsidRPr="0046527B">
              <w:rPr>
                <w:color w:val="000000"/>
              </w:rPr>
              <w:t xml:space="preserve"> sp. (MK949377.1) - 98.70%</w:t>
            </w:r>
          </w:p>
        </w:tc>
        <w:tc>
          <w:tcPr>
            <w:tcW w:w="735" w:type="dxa"/>
            <w:noWrap/>
            <w:hideMark/>
          </w:tcPr>
          <w:p w14:paraId="06A06104"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1B69731"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4D30A3D"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F3CC564" w14:textId="77777777" w:rsidR="00A33722" w:rsidRPr="0046527B" w:rsidRDefault="00A33722" w:rsidP="00615651">
            <w:pPr>
              <w:pStyle w:val="tabletext"/>
              <w:rPr>
                <w:b/>
                <w:color w:val="000000"/>
              </w:rPr>
            </w:pPr>
            <w:r w:rsidRPr="0046527B">
              <w:rPr>
                <w:color w:val="000000"/>
              </w:rPr>
              <w:t>0</w:t>
            </w:r>
          </w:p>
        </w:tc>
      </w:tr>
      <w:tr w:rsidR="00A33722" w:rsidRPr="0046527B" w14:paraId="473F519E" w14:textId="77777777" w:rsidTr="00615651">
        <w:trPr>
          <w:trHeight w:val="288"/>
        </w:trPr>
        <w:tc>
          <w:tcPr>
            <w:tcW w:w="1271" w:type="dxa"/>
            <w:noWrap/>
            <w:hideMark/>
          </w:tcPr>
          <w:p w14:paraId="61CE9450" w14:textId="77777777" w:rsidR="00A33722" w:rsidRPr="0046527B" w:rsidRDefault="00A33722" w:rsidP="00615651">
            <w:pPr>
              <w:pStyle w:val="tabletext"/>
            </w:pPr>
            <w:r w:rsidRPr="0046527B">
              <w:t>CM1</w:t>
            </w:r>
          </w:p>
        </w:tc>
        <w:tc>
          <w:tcPr>
            <w:tcW w:w="4850" w:type="dxa"/>
            <w:noWrap/>
            <w:hideMark/>
          </w:tcPr>
          <w:p w14:paraId="4D1CB0C8" w14:textId="77777777" w:rsidR="00A33722" w:rsidRPr="0046527B" w:rsidRDefault="00A33722" w:rsidP="00615651">
            <w:pPr>
              <w:pStyle w:val="tabletext"/>
              <w:rPr>
                <w:b/>
              </w:rPr>
            </w:pPr>
            <w:r w:rsidRPr="0046527B">
              <w:rPr>
                <w:i/>
              </w:rPr>
              <w:t>Pseudomonas</w:t>
            </w:r>
            <w:r w:rsidRPr="0046527B">
              <w:t xml:space="preserve"> sp. (JF430830.1) - 79.95%</w:t>
            </w:r>
          </w:p>
        </w:tc>
        <w:tc>
          <w:tcPr>
            <w:tcW w:w="735" w:type="dxa"/>
            <w:noWrap/>
            <w:hideMark/>
          </w:tcPr>
          <w:p w14:paraId="60B6BBD3"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D507F51"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74313551"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1ED75E09" w14:textId="77777777" w:rsidR="00A33722" w:rsidRPr="0046527B" w:rsidRDefault="00A33722" w:rsidP="00615651">
            <w:pPr>
              <w:pStyle w:val="tabletext"/>
              <w:rPr>
                <w:b/>
                <w:color w:val="000000"/>
              </w:rPr>
            </w:pPr>
            <w:r w:rsidRPr="0046527B">
              <w:rPr>
                <w:color w:val="000000"/>
              </w:rPr>
              <w:t>0</w:t>
            </w:r>
          </w:p>
        </w:tc>
      </w:tr>
      <w:tr w:rsidR="00A33722" w:rsidRPr="0046527B" w14:paraId="7682AB64" w14:textId="77777777" w:rsidTr="00615651">
        <w:trPr>
          <w:trHeight w:val="288"/>
        </w:trPr>
        <w:tc>
          <w:tcPr>
            <w:tcW w:w="1271" w:type="dxa"/>
            <w:noWrap/>
            <w:hideMark/>
          </w:tcPr>
          <w:p w14:paraId="632AE5C6" w14:textId="77777777" w:rsidR="00A33722" w:rsidRPr="0046527B" w:rsidRDefault="00A33722" w:rsidP="00615651">
            <w:pPr>
              <w:pStyle w:val="tabletext"/>
            </w:pPr>
            <w:r w:rsidRPr="0046527B">
              <w:lastRenderedPageBreak/>
              <w:t>CM2</w:t>
            </w:r>
          </w:p>
        </w:tc>
        <w:tc>
          <w:tcPr>
            <w:tcW w:w="4850" w:type="dxa"/>
            <w:noWrap/>
            <w:hideMark/>
          </w:tcPr>
          <w:p w14:paraId="7FBDD2CA" w14:textId="77777777" w:rsidR="00A33722" w:rsidRPr="0046527B" w:rsidRDefault="00A33722" w:rsidP="00615651">
            <w:pPr>
              <w:pStyle w:val="tabletext"/>
              <w:rPr>
                <w:b/>
              </w:rPr>
            </w:pPr>
            <w:r w:rsidRPr="0046527B">
              <w:rPr>
                <w:i/>
              </w:rPr>
              <w:t>Pseudomonas</w:t>
            </w:r>
            <w:r w:rsidRPr="0046527B">
              <w:t xml:space="preserve"> sp. (MN231751.1) - 98.25%</w:t>
            </w:r>
          </w:p>
        </w:tc>
        <w:tc>
          <w:tcPr>
            <w:tcW w:w="735" w:type="dxa"/>
            <w:noWrap/>
            <w:hideMark/>
          </w:tcPr>
          <w:p w14:paraId="304C84D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029231A9"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3D87E148"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0DA6C8A" w14:textId="77777777" w:rsidR="00A33722" w:rsidRPr="0046527B" w:rsidRDefault="00A33722" w:rsidP="00615651">
            <w:pPr>
              <w:pStyle w:val="tabletext"/>
              <w:rPr>
                <w:b/>
                <w:color w:val="000000"/>
              </w:rPr>
            </w:pPr>
            <w:r w:rsidRPr="0046527B">
              <w:rPr>
                <w:color w:val="000000"/>
              </w:rPr>
              <w:t>0</w:t>
            </w:r>
          </w:p>
        </w:tc>
      </w:tr>
      <w:tr w:rsidR="00A33722" w:rsidRPr="0046527B" w14:paraId="2F5B0EDE" w14:textId="77777777" w:rsidTr="00615651">
        <w:trPr>
          <w:trHeight w:val="288"/>
        </w:trPr>
        <w:tc>
          <w:tcPr>
            <w:tcW w:w="1271" w:type="dxa"/>
            <w:noWrap/>
            <w:hideMark/>
          </w:tcPr>
          <w:p w14:paraId="0DF6238D" w14:textId="77777777" w:rsidR="00A33722" w:rsidRPr="0046527B" w:rsidRDefault="00A33722" w:rsidP="00615651">
            <w:pPr>
              <w:pStyle w:val="tabletext"/>
            </w:pPr>
            <w:r w:rsidRPr="0046527B">
              <w:t>CM11</w:t>
            </w:r>
          </w:p>
        </w:tc>
        <w:tc>
          <w:tcPr>
            <w:tcW w:w="4850" w:type="dxa"/>
            <w:noWrap/>
            <w:hideMark/>
          </w:tcPr>
          <w:p w14:paraId="36BE9464" w14:textId="77777777" w:rsidR="00A33722" w:rsidRPr="0046527B" w:rsidRDefault="00A33722" w:rsidP="00615651">
            <w:pPr>
              <w:pStyle w:val="tabletext"/>
              <w:rPr>
                <w:b/>
              </w:rPr>
            </w:pPr>
            <w:r w:rsidRPr="0046527B">
              <w:rPr>
                <w:i/>
                <w:color w:val="000000"/>
              </w:rPr>
              <w:t>B</w:t>
            </w:r>
            <w:r>
              <w:rPr>
                <w:i/>
                <w:color w:val="000000"/>
              </w:rPr>
              <w:t>acillus</w:t>
            </w:r>
            <w:r w:rsidRPr="0046527B">
              <w:rPr>
                <w:i/>
                <w:color w:val="000000"/>
              </w:rPr>
              <w:t xml:space="preserve"> </w:t>
            </w:r>
            <w:r w:rsidRPr="0046527B">
              <w:t>sp. (DQ365574.1) - 78.31%</w:t>
            </w:r>
          </w:p>
        </w:tc>
        <w:tc>
          <w:tcPr>
            <w:tcW w:w="735" w:type="dxa"/>
            <w:noWrap/>
            <w:hideMark/>
          </w:tcPr>
          <w:p w14:paraId="484F94B2"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30085EBC"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4C27259E"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14DAF7A4" w14:textId="77777777" w:rsidR="00A33722" w:rsidRPr="0046527B" w:rsidRDefault="00A33722" w:rsidP="00615651">
            <w:pPr>
              <w:pStyle w:val="tabletext"/>
              <w:rPr>
                <w:b/>
                <w:color w:val="000000"/>
              </w:rPr>
            </w:pPr>
            <w:r w:rsidRPr="0046527B">
              <w:rPr>
                <w:color w:val="000000"/>
              </w:rPr>
              <w:t>0</w:t>
            </w:r>
          </w:p>
        </w:tc>
      </w:tr>
      <w:tr w:rsidR="00A33722" w:rsidRPr="0046527B" w14:paraId="3A850C47" w14:textId="77777777" w:rsidTr="00615651">
        <w:trPr>
          <w:trHeight w:val="288"/>
        </w:trPr>
        <w:tc>
          <w:tcPr>
            <w:tcW w:w="1271" w:type="dxa"/>
            <w:noWrap/>
            <w:hideMark/>
          </w:tcPr>
          <w:p w14:paraId="53562EA4" w14:textId="77777777" w:rsidR="00A33722" w:rsidRPr="0046527B" w:rsidRDefault="00A33722" w:rsidP="00615651">
            <w:pPr>
              <w:pStyle w:val="tabletext"/>
            </w:pPr>
            <w:r w:rsidRPr="0046527B">
              <w:t>CM14</w:t>
            </w:r>
          </w:p>
        </w:tc>
        <w:tc>
          <w:tcPr>
            <w:tcW w:w="4850" w:type="dxa"/>
            <w:hideMark/>
          </w:tcPr>
          <w:p w14:paraId="2C483B2C" w14:textId="77777777" w:rsidR="00A33722" w:rsidRPr="0046527B" w:rsidRDefault="00A33722" w:rsidP="00615651">
            <w:pPr>
              <w:pStyle w:val="tabletext"/>
              <w:rPr>
                <w:b/>
              </w:rPr>
            </w:pPr>
            <w:r w:rsidRPr="0046527B">
              <w:rPr>
                <w:i/>
              </w:rPr>
              <w:t>Pseudomonas</w:t>
            </w:r>
            <w:r w:rsidRPr="0046527B">
              <w:t xml:space="preserve"> sp.  (KF263605.1) - 91.85%</w:t>
            </w:r>
          </w:p>
        </w:tc>
        <w:tc>
          <w:tcPr>
            <w:tcW w:w="735" w:type="dxa"/>
            <w:noWrap/>
            <w:hideMark/>
          </w:tcPr>
          <w:p w14:paraId="6A12C88B" w14:textId="77777777" w:rsidR="00A33722" w:rsidRPr="0046527B" w:rsidRDefault="00A33722" w:rsidP="00615651">
            <w:pPr>
              <w:pStyle w:val="tabletext"/>
              <w:rPr>
                <w:b/>
              </w:rPr>
            </w:pPr>
            <w:r w:rsidRPr="0046527B">
              <w:t>0</w:t>
            </w:r>
          </w:p>
        </w:tc>
        <w:tc>
          <w:tcPr>
            <w:tcW w:w="672" w:type="dxa"/>
            <w:noWrap/>
            <w:hideMark/>
          </w:tcPr>
          <w:p w14:paraId="6DA47A39"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9F1D4F7"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D83F61A" w14:textId="77777777" w:rsidR="00A33722" w:rsidRPr="0046527B" w:rsidRDefault="00A33722" w:rsidP="00615651">
            <w:pPr>
              <w:pStyle w:val="tabletext"/>
              <w:rPr>
                <w:b/>
                <w:color w:val="000000"/>
              </w:rPr>
            </w:pPr>
            <w:r w:rsidRPr="0046527B">
              <w:rPr>
                <w:color w:val="000000"/>
              </w:rPr>
              <w:t>0</w:t>
            </w:r>
          </w:p>
        </w:tc>
      </w:tr>
      <w:tr w:rsidR="00A33722" w:rsidRPr="0046527B" w14:paraId="017EC5DB" w14:textId="77777777" w:rsidTr="00615651">
        <w:trPr>
          <w:trHeight w:val="288"/>
        </w:trPr>
        <w:tc>
          <w:tcPr>
            <w:tcW w:w="1271" w:type="dxa"/>
            <w:noWrap/>
            <w:hideMark/>
          </w:tcPr>
          <w:p w14:paraId="1D34C88D" w14:textId="77777777" w:rsidR="00A33722" w:rsidRPr="0046527B" w:rsidRDefault="00A33722" w:rsidP="00615651">
            <w:pPr>
              <w:pStyle w:val="tabletext"/>
            </w:pPr>
            <w:r w:rsidRPr="0046527B">
              <w:t>CM18</w:t>
            </w:r>
          </w:p>
        </w:tc>
        <w:tc>
          <w:tcPr>
            <w:tcW w:w="4850" w:type="dxa"/>
            <w:noWrap/>
            <w:hideMark/>
          </w:tcPr>
          <w:p w14:paraId="0CFE8B03" w14:textId="77777777" w:rsidR="00A33722" w:rsidRPr="0046527B" w:rsidRDefault="00A33722" w:rsidP="00615651">
            <w:pPr>
              <w:pStyle w:val="tabletext"/>
              <w:rPr>
                <w:b/>
              </w:rPr>
            </w:pPr>
            <w:r w:rsidRPr="0046527B">
              <w:rPr>
                <w:i/>
                <w:color w:val="000000"/>
              </w:rPr>
              <w:t xml:space="preserve">B. </w:t>
            </w:r>
            <w:r w:rsidRPr="0046527B">
              <w:rPr>
                <w:i/>
              </w:rPr>
              <w:t>velezensis</w:t>
            </w:r>
            <w:r w:rsidRPr="0046527B">
              <w:t xml:space="preserve"> strain LA-33 - 95%</w:t>
            </w:r>
          </w:p>
        </w:tc>
        <w:tc>
          <w:tcPr>
            <w:tcW w:w="735" w:type="dxa"/>
            <w:noWrap/>
            <w:hideMark/>
          </w:tcPr>
          <w:p w14:paraId="1C27B800" w14:textId="77777777" w:rsidR="00A33722" w:rsidRPr="0046527B" w:rsidRDefault="00A33722" w:rsidP="00615651">
            <w:pPr>
              <w:pStyle w:val="tabletext"/>
              <w:rPr>
                <w:b/>
              </w:rPr>
            </w:pPr>
            <w:r w:rsidRPr="0046527B">
              <w:t>1</w:t>
            </w:r>
          </w:p>
        </w:tc>
        <w:tc>
          <w:tcPr>
            <w:tcW w:w="672" w:type="dxa"/>
            <w:noWrap/>
            <w:hideMark/>
          </w:tcPr>
          <w:p w14:paraId="3ACA9D89" w14:textId="77777777" w:rsidR="00A33722" w:rsidRPr="0046527B" w:rsidRDefault="00A33722" w:rsidP="00615651">
            <w:pPr>
              <w:pStyle w:val="tabletext"/>
              <w:rPr>
                <w:b/>
              </w:rPr>
            </w:pPr>
            <w:r w:rsidRPr="0046527B">
              <w:t>1</w:t>
            </w:r>
          </w:p>
        </w:tc>
        <w:tc>
          <w:tcPr>
            <w:tcW w:w="803" w:type="dxa"/>
            <w:noWrap/>
            <w:hideMark/>
          </w:tcPr>
          <w:p w14:paraId="0A0A59D4" w14:textId="77777777" w:rsidR="00A33722" w:rsidRPr="0046527B" w:rsidRDefault="00A33722" w:rsidP="00615651">
            <w:pPr>
              <w:pStyle w:val="tabletext"/>
              <w:rPr>
                <w:b/>
              </w:rPr>
            </w:pPr>
            <w:r w:rsidRPr="0046527B">
              <w:t>1</w:t>
            </w:r>
          </w:p>
        </w:tc>
        <w:tc>
          <w:tcPr>
            <w:tcW w:w="685" w:type="dxa"/>
            <w:noWrap/>
            <w:hideMark/>
          </w:tcPr>
          <w:p w14:paraId="4A24D150" w14:textId="77777777" w:rsidR="00A33722" w:rsidRPr="0046527B" w:rsidRDefault="00A33722" w:rsidP="00615651">
            <w:pPr>
              <w:pStyle w:val="tabletext"/>
              <w:rPr>
                <w:b/>
                <w:color w:val="000000"/>
              </w:rPr>
            </w:pPr>
            <w:r w:rsidRPr="0046527B">
              <w:rPr>
                <w:color w:val="000000"/>
              </w:rPr>
              <w:t>1</w:t>
            </w:r>
          </w:p>
        </w:tc>
      </w:tr>
      <w:tr w:rsidR="00A33722" w:rsidRPr="0046527B" w14:paraId="3090CEC1" w14:textId="77777777" w:rsidTr="00615651">
        <w:trPr>
          <w:trHeight w:val="288"/>
        </w:trPr>
        <w:tc>
          <w:tcPr>
            <w:tcW w:w="1271" w:type="dxa"/>
            <w:noWrap/>
            <w:hideMark/>
          </w:tcPr>
          <w:p w14:paraId="77790339" w14:textId="77777777" w:rsidR="00A33722" w:rsidRPr="0046527B" w:rsidRDefault="00A33722" w:rsidP="00615651">
            <w:pPr>
              <w:pStyle w:val="tabletext"/>
            </w:pPr>
            <w:r w:rsidRPr="0046527B">
              <w:t>CM20</w:t>
            </w:r>
          </w:p>
        </w:tc>
        <w:tc>
          <w:tcPr>
            <w:tcW w:w="4850" w:type="dxa"/>
            <w:noWrap/>
            <w:hideMark/>
          </w:tcPr>
          <w:p w14:paraId="787DA966" w14:textId="77777777" w:rsidR="00A33722" w:rsidRPr="0046527B" w:rsidRDefault="00A33722" w:rsidP="00615651">
            <w:pPr>
              <w:pStyle w:val="tabletext"/>
              <w:rPr>
                <w:b/>
              </w:rPr>
            </w:pPr>
            <w:r w:rsidRPr="0046527B">
              <w:rPr>
                <w:i/>
                <w:color w:val="000000"/>
              </w:rPr>
              <w:t xml:space="preserve">B. </w:t>
            </w:r>
            <w:r w:rsidRPr="0046527B">
              <w:rPr>
                <w:i/>
              </w:rPr>
              <w:t>velezensis</w:t>
            </w:r>
            <w:r w:rsidRPr="0046527B">
              <w:t xml:space="preserve"> strain WC-14 - 95.15%</w:t>
            </w:r>
          </w:p>
        </w:tc>
        <w:tc>
          <w:tcPr>
            <w:tcW w:w="735" w:type="dxa"/>
            <w:noWrap/>
            <w:hideMark/>
          </w:tcPr>
          <w:p w14:paraId="07D8B800" w14:textId="77777777" w:rsidR="00A33722" w:rsidRPr="0046527B" w:rsidRDefault="00A33722" w:rsidP="00615651">
            <w:pPr>
              <w:pStyle w:val="tabletext"/>
              <w:rPr>
                <w:b/>
              </w:rPr>
            </w:pPr>
            <w:r w:rsidRPr="0046527B">
              <w:t>1</w:t>
            </w:r>
          </w:p>
        </w:tc>
        <w:tc>
          <w:tcPr>
            <w:tcW w:w="672" w:type="dxa"/>
            <w:noWrap/>
            <w:hideMark/>
          </w:tcPr>
          <w:p w14:paraId="20179AEA" w14:textId="77777777" w:rsidR="00A33722" w:rsidRPr="0046527B" w:rsidRDefault="00A33722" w:rsidP="00615651">
            <w:pPr>
              <w:pStyle w:val="tabletext"/>
              <w:rPr>
                <w:b/>
              </w:rPr>
            </w:pPr>
            <w:r w:rsidRPr="0046527B">
              <w:t>1</w:t>
            </w:r>
          </w:p>
        </w:tc>
        <w:tc>
          <w:tcPr>
            <w:tcW w:w="803" w:type="dxa"/>
            <w:noWrap/>
            <w:hideMark/>
          </w:tcPr>
          <w:p w14:paraId="449EBE5A" w14:textId="77777777" w:rsidR="00A33722" w:rsidRPr="0046527B" w:rsidRDefault="00A33722" w:rsidP="00615651">
            <w:pPr>
              <w:pStyle w:val="tabletext"/>
              <w:rPr>
                <w:b/>
              </w:rPr>
            </w:pPr>
            <w:r w:rsidRPr="0046527B">
              <w:t>1</w:t>
            </w:r>
          </w:p>
        </w:tc>
        <w:tc>
          <w:tcPr>
            <w:tcW w:w="685" w:type="dxa"/>
            <w:noWrap/>
            <w:hideMark/>
          </w:tcPr>
          <w:p w14:paraId="18F95724" w14:textId="77777777" w:rsidR="00A33722" w:rsidRPr="0046527B" w:rsidRDefault="00A33722" w:rsidP="00615651">
            <w:pPr>
              <w:pStyle w:val="tabletext"/>
              <w:rPr>
                <w:b/>
                <w:color w:val="000000"/>
              </w:rPr>
            </w:pPr>
            <w:r w:rsidRPr="0046527B">
              <w:rPr>
                <w:color w:val="000000"/>
              </w:rPr>
              <w:t>1</w:t>
            </w:r>
          </w:p>
        </w:tc>
      </w:tr>
      <w:tr w:rsidR="00A33722" w:rsidRPr="0046527B" w14:paraId="7174CD02" w14:textId="77777777" w:rsidTr="00615651">
        <w:trPr>
          <w:trHeight w:val="288"/>
        </w:trPr>
        <w:tc>
          <w:tcPr>
            <w:tcW w:w="1271" w:type="dxa"/>
            <w:noWrap/>
            <w:hideMark/>
          </w:tcPr>
          <w:p w14:paraId="3E589150" w14:textId="77777777" w:rsidR="00A33722" w:rsidRPr="0046527B" w:rsidRDefault="00A33722" w:rsidP="00615651">
            <w:pPr>
              <w:pStyle w:val="tabletext"/>
            </w:pPr>
            <w:r w:rsidRPr="0046527B">
              <w:t>CM21</w:t>
            </w:r>
          </w:p>
        </w:tc>
        <w:tc>
          <w:tcPr>
            <w:tcW w:w="4850" w:type="dxa"/>
            <w:noWrap/>
            <w:hideMark/>
          </w:tcPr>
          <w:p w14:paraId="66CB83AD" w14:textId="77777777" w:rsidR="00A33722" w:rsidRPr="0046527B" w:rsidRDefault="00A33722" w:rsidP="00615651">
            <w:pPr>
              <w:pStyle w:val="tabletext"/>
              <w:rPr>
                <w:b/>
              </w:rPr>
            </w:pPr>
            <w:r w:rsidRPr="0046527B">
              <w:rPr>
                <w:i/>
                <w:color w:val="000000"/>
              </w:rPr>
              <w:t xml:space="preserve">B. </w:t>
            </w:r>
            <w:r w:rsidRPr="0046527B">
              <w:rPr>
                <w:i/>
              </w:rPr>
              <w:t>velezensis</w:t>
            </w:r>
            <w:r w:rsidRPr="0046527B">
              <w:t xml:space="preserve"> strain YJ11-1-4 = 90.71%</w:t>
            </w:r>
          </w:p>
        </w:tc>
        <w:tc>
          <w:tcPr>
            <w:tcW w:w="735" w:type="dxa"/>
            <w:noWrap/>
            <w:hideMark/>
          </w:tcPr>
          <w:p w14:paraId="288766FB" w14:textId="77777777" w:rsidR="00A33722" w:rsidRPr="0046527B" w:rsidRDefault="00A33722" w:rsidP="00615651">
            <w:pPr>
              <w:pStyle w:val="tabletext"/>
              <w:rPr>
                <w:b/>
              </w:rPr>
            </w:pPr>
            <w:r w:rsidRPr="0046527B">
              <w:t>1</w:t>
            </w:r>
          </w:p>
        </w:tc>
        <w:tc>
          <w:tcPr>
            <w:tcW w:w="672" w:type="dxa"/>
            <w:noWrap/>
            <w:hideMark/>
          </w:tcPr>
          <w:p w14:paraId="6D866A92" w14:textId="77777777" w:rsidR="00A33722" w:rsidRPr="0046527B" w:rsidRDefault="00A33722" w:rsidP="00615651">
            <w:pPr>
              <w:pStyle w:val="tabletext"/>
              <w:rPr>
                <w:b/>
              </w:rPr>
            </w:pPr>
            <w:r w:rsidRPr="0046527B">
              <w:t>1</w:t>
            </w:r>
          </w:p>
        </w:tc>
        <w:tc>
          <w:tcPr>
            <w:tcW w:w="803" w:type="dxa"/>
            <w:noWrap/>
            <w:hideMark/>
          </w:tcPr>
          <w:p w14:paraId="58B35681" w14:textId="77777777" w:rsidR="00A33722" w:rsidRPr="0046527B" w:rsidRDefault="00A33722" w:rsidP="00615651">
            <w:pPr>
              <w:pStyle w:val="tabletext"/>
              <w:rPr>
                <w:b/>
              </w:rPr>
            </w:pPr>
            <w:r w:rsidRPr="0046527B">
              <w:t>1</w:t>
            </w:r>
          </w:p>
        </w:tc>
        <w:tc>
          <w:tcPr>
            <w:tcW w:w="685" w:type="dxa"/>
            <w:noWrap/>
            <w:hideMark/>
          </w:tcPr>
          <w:p w14:paraId="730A6941" w14:textId="77777777" w:rsidR="00A33722" w:rsidRPr="0046527B" w:rsidRDefault="00A33722" w:rsidP="00615651">
            <w:pPr>
              <w:pStyle w:val="tabletext"/>
              <w:rPr>
                <w:b/>
                <w:color w:val="000000"/>
              </w:rPr>
            </w:pPr>
            <w:r w:rsidRPr="0046527B">
              <w:rPr>
                <w:color w:val="000000"/>
              </w:rPr>
              <w:t>1</w:t>
            </w:r>
          </w:p>
        </w:tc>
      </w:tr>
      <w:tr w:rsidR="00A33722" w:rsidRPr="0046527B" w14:paraId="1199F9D6" w14:textId="77777777" w:rsidTr="00615651">
        <w:trPr>
          <w:trHeight w:val="288"/>
        </w:trPr>
        <w:tc>
          <w:tcPr>
            <w:tcW w:w="1271" w:type="dxa"/>
            <w:noWrap/>
            <w:hideMark/>
          </w:tcPr>
          <w:p w14:paraId="28E9C33C" w14:textId="77777777" w:rsidR="00A33722" w:rsidRPr="0046527B" w:rsidRDefault="00A33722" w:rsidP="00615651">
            <w:pPr>
              <w:pStyle w:val="tabletext"/>
            </w:pPr>
            <w:r w:rsidRPr="0046527B">
              <w:t>CM22</w:t>
            </w:r>
          </w:p>
        </w:tc>
        <w:tc>
          <w:tcPr>
            <w:tcW w:w="4850" w:type="dxa"/>
            <w:hideMark/>
          </w:tcPr>
          <w:p w14:paraId="2AF391DD" w14:textId="77777777" w:rsidR="00A33722" w:rsidRPr="0046527B" w:rsidRDefault="00A33722" w:rsidP="00615651">
            <w:pPr>
              <w:pStyle w:val="tabletext"/>
              <w:rPr>
                <w:b/>
              </w:rPr>
            </w:pPr>
            <w:r w:rsidRPr="0046527B">
              <w:rPr>
                <w:i/>
              </w:rPr>
              <w:t>Pseudomonas putida</w:t>
            </w:r>
            <w:r w:rsidRPr="0046527B">
              <w:t xml:space="preserve"> (MN795707.1) - 88.42%</w:t>
            </w:r>
          </w:p>
        </w:tc>
        <w:tc>
          <w:tcPr>
            <w:tcW w:w="735" w:type="dxa"/>
            <w:noWrap/>
            <w:hideMark/>
          </w:tcPr>
          <w:p w14:paraId="5D2FA68C"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08152BD8"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2F3FAEEC" w14:textId="77777777" w:rsidR="00A33722" w:rsidRPr="0046527B" w:rsidRDefault="00A33722" w:rsidP="00615651">
            <w:pPr>
              <w:pStyle w:val="tabletext"/>
              <w:rPr>
                <w:b/>
              </w:rPr>
            </w:pPr>
            <w:r w:rsidRPr="0046527B">
              <w:t>0.75</w:t>
            </w:r>
          </w:p>
        </w:tc>
        <w:tc>
          <w:tcPr>
            <w:tcW w:w="685" w:type="dxa"/>
            <w:noWrap/>
            <w:hideMark/>
          </w:tcPr>
          <w:p w14:paraId="39266914" w14:textId="77777777" w:rsidR="00A33722" w:rsidRPr="0046527B" w:rsidRDefault="00A33722" w:rsidP="00615651">
            <w:pPr>
              <w:pStyle w:val="tabletext"/>
              <w:rPr>
                <w:b/>
                <w:color w:val="000000"/>
              </w:rPr>
            </w:pPr>
            <w:r w:rsidRPr="0046527B">
              <w:rPr>
                <w:color w:val="000000"/>
              </w:rPr>
              <w:t>0</w:t>
            </w:r>
          </w:p>
        </w:tc>
      </w:tr>
      <w:tr w:rsidR="00A33722" w:rsidRPr="0046527B" w14:paraId="578BADC9" w14:textId="77777777" w:rsidTr="00615651">
        <w:trPr>
          <w:trHeight w:val="288"/>
        </w:trPr>
        <w:tc>
          <w:tcPr>
            <w:tcW w:w="1271" w:type="dxa"/>
            <w:noWrap/>
            <w:hideMark/>
          </w:tcPr>
          <w:p w14:paraId="5B124ADA" w14:textId="77777777" w:rsidR="00A33722" w:rsidRPr="0046527B" w:rsidRDefault="00A33722" w:rsidP="00615651">
            <w:pPr>
              <w:pStyle w:val="tabletext"/>
            </w:pPr>
            <w:r w:rsidRPr="0046527B">
              <w:t>CM23</w:t>
            </w:r>
          </w:p>
        </w:tc>
        <w:tc>
          <w:tcPr>
            <w:tcW w:w="4850" w:type="dxa"/>
            <w:hideMark/>
          </w:tcPr>
          <w:p w14:paraId="67CE6B4E" w14:textId="77777777" w:rsidR="00A33722" w:rsidRPr="0046527B" w:rsidRDefault="00A33722" w:rsidP="00615651">
            <w:pPr>
              <w:pStyle w:val="tabletext"/>
              <w:rPr>
                <w:b/>
                <w:color w:val="000000"/>
              </w:rPr>
            </w:pPr>
            <w:r w:rsidRPr="0046527B">
              <w:rPr>
                <w:i/>
                <w:color w:val="000000"/>
              </w:rPr>
              <w:t>B</w:t>
            </w:r>
            <w:r>
              <w:rPr>
                <w:i/>
                <w:color w:val="000000"/>
              </w:rPr>
              <w:t>acillus</w:t>
            </w:r>
            <w:r w:rsidRPr="0046527B">
              <w:rPr>
                <w:i/>
                <w:color w:val="000000"/>
              </w:rPr>
              <w:t xml:space="preserve"> licheniformis</w:t>
            </w:r>
            <w:r w:rsidRPr="0046527B">
              <w:rPr>
                <w:color w:val="000000"/>
              </w:rPr>
              <w:t xml:space="preserve"> (MN756663.1) - 97.04%</w:t>
            </w:r>
          </w:p>
        </w:tc>
        <w:tc>
          <w:tcPr>
            <w:tcW w:w="735" w:type="dxa"/>
            <w:noWrap/>
            <w:hideMark/>
          </w:tcPr>
          <w:p w14:paraId="74F76E91"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359ABB5"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321D227C"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2C0BFD2" w14:textId="77777777" w:rsidR="00A33722" w:rsidRPr="0046527B" w:rsidRDefault="00A33722" w:rsidP="00615651">
            <w:pPr>
              <w:pStyle w:val="tabletext"/>
              <w:rPr>
                <w:b/>
                <w:color w:val="000000"/>
              </w:rPr>
            </w:pPr>
            <w:r w:rsidRPr="0046527B">
              <w:rPr>
                <w:color w:val="000000"/>
              </w:rPr>
              <w:t>0</w:t>
            </w:r>
          </w:p>
        </w:tc>
      </w:tr>
      <w:tr w:rsidR="00A33722" w:rsidRPr="0046527B" w14:paraId="42CB05A6" w14:textId="77777777" w:rsidTr="00615651">
        <w:trPr>
          <w:trHeight w:val="288"/>
        </w:trPr>
        <w:tc>
          <w:tcPr>
            <w:tcW w:w="1271" w:type="dxa"/>
            <w:noWrap/>
            <w:hideMark/>
          </w:tcPr>
          <w:p w14:paraId="2496D156" w14:textId="77777777" w:rsidR="00A33722" w:rsidRPr="0046527B" w:rsidRDefault="00A33722" w:rsidP="00615651">
            <w:pPr>
              <w:pStyle w:val="tabletext"/>
            </w:pPr>
            <w:r w:rsidRPr="0046527B">
              <w:t>CM25</w:t>
            </w:r>
          </w:p>
        </w:tc>
        <w:tc>
          <w:tcPr>
            <w:tcW w:w="4850" w:type="dxa"/>
            <w:noWrap/>
            <w:hideMark/>
          </w:tcPr>
          <w:p w14:paraId="48E99780" w14:textId="77777777" w:rsidR="00A33722" w:rsidRPr="0046527B" w:rsidRDefault="00A33722" w:rsidP="00615651">
            <w:pPr>
              <w:pStyle w:val="tabletext"/>
              <w:rPr>
                <w:b/>
              </w:rPr>
            </w:pPr>
            <w:r w:rsidRPr="0046527B">
              <w:rPr>
                <w:i/>
              </w:rPr>
              <w:t>Pseudomonas</w:t>
            </w:r>
            <w:r w:rsidRPr="0046527B">
              <w:t xml:space="preserve"> sp.  (JX678920.1) - 78.40%</w:t>
            </w:r>
          </w:p>
        </w:tc>
        <w:tc>
          <w:tcPr>
            <w:tcW w:w="735" w:type="dxa"/>
            <w:noWrap/>
            <w:hideMark/>
          </w:tcPr>
          <w:p w14:paraId="4465D960"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1251037B"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48FF43B9"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3D5F956" w14:textId="77777777" w:rsidR="00A33722" w:rsidRPr="0046527B" w:rsidRDefault="00A33722" w:rsidP="00615651">
            <w:pPr>
              <w:pStyle w:val="tabletext"/>
              <w:rPr>
                <w:b/>
                <w:color w:val="000000"/>
              </w:rPr>
            </w:pPr>
            <w:r w:rsidRPr="0046527B">
              <w:rPr>
                <w:color w:val="000000"/>
              </w:rPr>
              <w:t>0</w:t>
            </w:r>
          </w:p>
        </w:tc>
      </w:tr>
      <w:tr w:rsidR="00A33722" w:rsidRPr="0046527B" w14:paraId="4EF35437" w14:textId="77777777" w:rsidTr="00615651">
        <w:trPr>
          <w:trHeight w:val="288"/>
        </w:trPr>
        <w:tc>
          <w:tcPr>
            <w:tcW w:w="1271" w:type="dxa"/>
            <w:noWrap/>
            <w:hideMark/>
          </w:tcPr>
          <w:p w14:paraId="01A48DFF" w14:textId="77777777" w:rsidR="00A33722" w:rsidRPr="0046527B" w:rsidRDefault="00A33722" w:rsidP="00615651">
            <w:pPr>
              <w:pStyle w:val="tabletext"/>
            </w:pPr>
            <w:r w:rsidRPr="0046527B">
              <w:t>CM26</w:t>
            </w:r>
          </w:p>
        </w:tc>
        <w:tc>
          <w:tcPr>
            <w:tcW w:w="4850" w:type="dxa"/>
            <w:hideMark/>
          </w:tcPr>
          <w:p w14:paraId="20E81733" w14:textId="77777777" w:rsidR="00A33722" w:rsidRPr="0046527B" w:rsidRDefault="00A33722" w:rsidP="00615651">
            <w:pPr>
              <w:pStyle w:val="tabletext"/>
              <w:rPr>
                <w:b/>
                <w:color w:val="000000"/>
              </w:rPr>
            </w:pPr>
            <w:r w:rsidRPr="0046527B">
              <w:rPr>
                <w:i/>
                <w:color w:val="000000"/>
              </w:rPr>
              <w:t>B</w:t>
            </w:r>
            <w:r>
              <w:rPr>
                <w:i/>
                <w:color w:val="000000"/>
              </w:rPr>
              <w:t xml:space="preserve">acillus </w:t>
            </w:r>
            <w:r w:rsidRPr="0046527B">
              <w:rPr>
                <w:i/>
                <w:color w:val="000000"/>
              </w:rPr>
              <w:t>oceanisediminis</w:t>
            </w:r>
            <w:r w:rsidRPr="0046527B">
              <w:rPr>
                <w:color w:val="000000"/>
              </w:rPr>
              <w:t xml:space="preserve"> strain Xmb066 - 98.47%</w:t>
            </w:r>
          </w:p>
        </w:tc>
        <w:tc>
          <w:tcPr>
            <w:tcW w:w="735" w:type="dxa"/>
            <w:noWrap/>
            <w:hideMark/>
          </w:tcPr>
          <w:p w14:paraId="02CED5C6"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3EBCE87"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185EFF15"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F6C75E4" w14:textId="77777777" w:rsidR="00A33722" w:rsidRPr="0046527B" w:rsidRDefault="00A33722" w:rsidP="00615651">
            <w:pPr>
              <w:pStyle w:val="tabletext"/>
              <w:rPr>
                <w:b/>
                <w:color w:val="000000"/>
              </w:rPr>
            </w:pPr>
            <w:r w:rsidRPr="0046527B">
              <w:rPr>
                <w:color w:val="000000"/>
              </w:rPr>
              <w:t>0</w:t>
            </w:r>
          </w:p>
        </w:tc>
      </w:tr>
      <w:tr w:rsidR="00A33722" w:rsidRPr="0046527B" w14:paraId="2E401830" w14:textId="77777777" w:rsidTr="00615651">
        <w:trPr>
          <w:trHeight w:val="288"/>
        </w:trPr>
        <w:tc>
          <w:tcPr>
            <w:tcW w:w="1271" w:type="dxa"/>
            <w:noWrap/>
            <w:hideMark/>
          </w:tcPr>
          <w:p w14:paraId="67F29825" w14:textId="77777777" w:rsidR="00A33722" w:rsidRPr="0046527B" w:rsidRDefault="00A33722" w:rsidP="00615651">
            <w:pPr>
              <w:pStyle w:val="tabletext"/>
            </w:pPr>
            <w:r w:rsidRPr="0046527B">
              <w:t>CM30</w:t>
            </w:r>
          </w:p>
        </w:tc>
        <w:tc>
          <w:tcPr>
            <w:tcW w:w="4850" w:type="dxa"/>
            <w:noWrap/>
            <w:hideMark/>
          </w:tcPr>
          <w:p w14:paraId="60C3BF4C" w14:textId="77777777" w:rsidR="00A33722" w:rsidRPr="0046527B" w:rsidRDefault="00A33722" w:rsidP="00615651">
            <w:pPr>
              <w:pStyle w:val="tabletext"/>
              <w:rPr>
                <w:b/>
              </w:rPr>
            </w:pPr>
            <w:r w:rsidRPr="0046527B">
              <w:rPr>
                <w:i/>
              </w:rPr>
              <w:t>Pseudomonas</w:t>
            </w:r>
            <w:r w:rsidRPr="0046527B">
              <w:t xml:space="preserve"> sp.  ( MT568555.1) - 98.55%</w:t>
            </w:r>
          </w:p>
        </w:tc>
        <w:tc>
          <w:tcPr>
            <w:tcW w:w="735" w:type="dxa"/>
            <w:noWrap/>
            <w:hideMark/>
          </w:tcPr>
          <w:p w14:paraId="508EAA1D"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0C20FCC5"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88DCA0F"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28DA001" w14:textId="77777777" w:rsidR="00A33722" w:rsidRPr="0046527B" w:rsidRDefault="00A33722" w:rsidP="00615651">
            <w:pPr>
              <w:pStyle w:val="tabletext"/>
              <w:rPr>
                <w:b/>
                <w:color w:val="000000"/>
              </w:rPr>
            </w:pPr>
            <w:r w:rsidRPr="0046527B">
              <w:rPr>
                <w:color w:val="000000"/>
              </w:rPr>
              <w:t>0</w:t>
            </w:r>
          </w:p>
        </w:tc>
      </w:tr>
      <w:tr w:rsidR="00A33722" w:rsidRPr="0046527B" w14:paraId="7C6CDFAC" w14:textId="77777777" w:rsidTr="00615651">
        <w:trPr>
          <w:trHeight w:val="288"/>
        </w:trPr>
        <w:tc>
          <w:tcPr>
            <w:tcW w:w="1271" w:type="dxa"/>
            <w:noWrap/>
            <w:hideMark/>
          </w:tcPr>
          <w:p w14:paraId="6BECAA66" w14:textId="77777777" w:rsidR="00A33722" w:rsidRPr="0046527B" w:rsidRDefault="00A33722" w:rsidP="00615651">
            <w:pPr>
              <w:pStyle w:val="tabletext"/>
            </w:pPr>
            <w:r w:rsidRPr="0046527B">
              <w:t>CM33</w:t>
            </w:r>
          </w:p>
        </w:tc>
        <w:tc>
          <w:tcPr>
            <w:tcW w:w="4850" w:type="dxa"/>
            <w:noWrap/>
            <w:hideMark/>
          </w:tcPr>
          <w:p w14:paraId="7151F766" w14:textId="77777777" w:rsidR="00A33722" w:rsidRPr="0046527B" w:rsidRDefault="00A33722" w:rsidP="00615651">
            <w:pPr>
              <w:pStyle w:val="tabletext"/>
              <w:rPr>
                <w:b/>
              </w:rPr>
            </w:pPr>
            <w:r w:rsidRPr="0046527B">
              <w:rPr>
                <w:i/>
              </w:rPr>
              <w:t>Pseudomonas</w:t>
            </w:r>
            <w:r w:rsidRPr="0046527B">
              <w:t xml:space="preserve"> sp.  (KF202578.1) - 78.63%</w:t>
            </w:r>
          </w:p>
        </w:tc>
        <w:tc>
          <w:tcPr>
            <w:tcW w:w="735" w:type="dxa"/>
            <w:noWrap/>
            <w:hideMark/>
          </w:tcPr>
          <w:p w14:paraId="708CF711"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6AEF407B"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7789B1E1" w14:textId="77777777" w:rsidR="00A33722" w:rsidRPr="0046527B" w:rsidRDefault="00A33722" w:rsidP="00615651">
            <w:pPr>
              <w:pStyle w:val="tabletext"/>
              <w:rPr>
                <w:b/>
                <w:color w:val="FFFFFF"/>
              </w:rPr>
            </w:pPr>
            <w:r w:rsidRPr="0046527B">
              <w:rPr>
                <w:color w:val="auto"/>
              </w:rPr>
              <w:t>1</w:t>
            </w:r>
          </w:p>
        </w:tc>
        <w:tc>
          <w:tcPr>
            <w:tcW w:w="685" w:type="dxa"/>
            <w:noWrap/>
            <w:hideMark/>
          </w:tcPr>
          <w:p w14:paraId="787A0709" w14:textId="77777777" w:rsidR="00A33722" w:rsidRPr="0046527B" w:rsidRDefault="00A33722" w:rsidP="00615651">
            <w:pPr>
              <w:pStyle w:val="tabletext"/>
              <w:rPr>
                <w:b/>
                <w:color w:val="000000"/>
              </w:rPr>
            </w:pPr>
            <w:r w:rsidRPr="0046527B">
              <w:rPr>
                <w:color w:val="000000"/>
              </w:rPr>
              <w:t>0</w:t>
            </w:r>
          </w:p>
        </w:tc>
      </w:tr>
      <w:tr w:rsidR="00A33722" w:rsidRPr="0046527B" w14:paraId="29A09556" w14:textId="77777777" w:rsidTr="00615651">
        <w:trPr>
          <w:trHeight w:val="288"/>
        </w:trPr>
        <w:tc>
          <w:tcPr>
            <w:tcW w:w="1271" w:type="dxa"/>
            <w:noWrap/>
            <w:hideMark/>
          </w:tcPr>
          <w:p w14:paraId="77CDCFFA" w14:textId="77777777" w:rsidR="00A33722" w:rsidRPr="0046527B" w:rsidRDefault="00A33722" w:rsidP="00615651">
            <w:pPr>
              <w:pStyle w:val="tabletext"/>
            </w:pPr>
            <w:r w:rsidRPr="0046527B">
              <w:t>CM39</w:t>
            </w:r>
          </w:p>
        </w:tc>
        <w:tc>
          <w:tcPr>
            <w:tcW w:w="4850" w:type="dxa"/>
            <w:noWrap/>
            <w:hideMark/>
          </w:tcPr>
          <w:p w14:paraId="2DB0ABD3" w14:textId="77777777" w:rsidR="00A33722" w:rsidRPr="0046527B" w:rsidRDefault="00A33722" w:rsidP="00615651">
            <w:pPr>
              <w:pStyle w:val="tabletext"/>
              <w:rPr>
                <w:b/>
              </w:rPr>
            </w:pPr>
            <w:r w:rsidRPr="0046527B">
              <w:rPr>
                <w:i/>
              </w:rPr>
              <w:t>Pseudomonas frederiksbergensis</w:t>
            </w:r>
            <w:r w:rsidRPr="0046527B">
              <w:t xml:space="preserve"> (MG561792.1) 74.47%</w:t>
            </w:r>
          </w:p>
        </w:tc>
        <w:tc>
          <w:tcPr>
            <w:tcW w:w="735" w:type="dxa"/>
            <w:noWrap/>
            <w:hideMark/>
          </w:tcPr>
          <w:p w14:paraId="6DBC76D2"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722746D4"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7D52C9F"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781DC878" w14:textId="77777777" w:rsidR="00A33722" w:rsidRPr="0046527B" w:rsidRDefault="00A33722" w:rsidP="00615651">
            <w:pPr>
              <w:pStyle w:val="tabletext"/>
              <w:rPr>
                <w:b/>
                <w:color w:val="000000"/>
              </w:rPr>
            </w:pPr>
            <w:r w:rsidRPr="0046527B">
              <w:rPr>
                <w:color w:val="000000"/>
              </w:rPr>
              <w:t>0</w:t>
            </w:r>
          </w:p>
        </w:tc>
      </w:tr>
      <w:tr w:rsidR="00A33722" w:rsidRPr="0046527B" w14:paraId="4801B371" w14:textId="77777777" w:rsidTr="00615651">
        <w:trPr>
          <w:trHeight w:val="288"/>
        </w:trPr>
        <w:tc>
          <w:tcPr>
            <w:tcW w:w="1271" w:type="dxa"/>
            <w:noWrap/>
            <w:hideMark/>
          </w:tcPr>
          <w:p w14:paraId="108DD3E5" w14:textId="77777777" w:rsidR="00A33722" w:rsidRPr="0046527B" w:rsidRDefault="00A33722" w:rsidP="00615651">
            <w:pPr>
              <w:pStyle w:val="tabletext"/>
            </w:pPr>
            <w:r w:rsidRPr="0046527B">
              <w:t>CM40</w:t>
            </w:r>
          </w:p>
        </w:tc>
        <w:tc>
          <w:tcPr>
            <w:tcW w:w="4850" w:type="dxa"/>
            <w:noWrap/>
            <w:hideMark/>
          </w:tcPr>
          <w:p w14:paraId="2C06AEE4" w14:textId="77777777" w:rsidR="00A33722" w:rsidRPr="0046527B" w:rsidRDefault="00A33722" w:rsidP="00615651">
            <w:pPr>
              <w:pStyle w:val="tabletext"/>
              <w:rPr>
                <w:b/>
              </w:rPr>
            </w:pPr>
            <w:r w:rsidRPr="0046527B">
              <w:rPr>
                <w:i/>
              </w:rPr>
              <w:t>Pseudomonas</w:t>
            </w:r>
            <w:r w:rsidRPr="0046527B">
              <w:t xml:space="preserve"> sp. Uncultured (GQ101186.1) - 74.39%</w:t>
            </w:r>
          </w:p>
        </w:tc>
        <w:tc>
          <w:tcPr>
            <w:tcW w:w="735" w:type="dxa"/>
            <w:noWrap/>
            <w:hideMark/>
          </w:tcPr>
          <w:p w14:paraId="17702B3C"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45375E6F"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782EA6A8"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30BC6F2C" w14:textId="77777777" w:rsidR="00A33722" w:rsidRPr="0046527B" w:rsidRDefault="00A33722" w:rsidP="00615651">
            <w:pPr>
              <w:pStyle w:val="tabletext"/>
              <w:rPr>
                <w:b/>
                <w:color w:val="000000"/>
              </w:rPr>
            </w:pPr>
            <w:r w:rsidRPr="0046527B">
              <w:rPr>
                <w:color w:val="000000"/>
              </w:rPr>
              <w:t>0</w:t>
            </w:r>
          </w:p>
        </w:tc>
      </w:tr>
      <w:tr w:rsidR="00A33722" w:rsidRPr="0046527B" w14:paraId="7C1DB98D" w14:textId="77777777" w:rsidTr="00615651">
        <w:trPr>
          <w:trHeight w:val="288"/>
        </w:trPr>
        <w:tc>
          <w:tcPr>
            <w:tcW w:w="1271" w:type="dxa"/>
            <w:noWrap/>
            <w:hideMark/>
          </w:tcPr>
          <w:p w14:paraId="044DC255" w14:textId="77777777" w:rsidR="00A33722" w:rsidRPr="0046527B" w:rsidRDefault="00A33722" w:rsidP="00615651">
            <w:pPr>
              <w:pStyle w:val="tabletext"/>
            </w:pPr>
            <w:r w:rsidRPr="0046527B">
              <w:t>EM5</w:t>
            </w:r>
          </w:p>
        </w:tc>
        <w:tc>
          <w:tcPr>
            <w:tcW w:w="4850" w:type="dxa"/>
            <w:hideMark/>
          </w:tcPr>
          <w:p w14:paraId="3624E6E9" w14:textId="77777777" w:rsidR="00A33722" w:rsidRPr="0046527B" w:rsidRDefault="00A33722" w:rsidP="00615651">
            <w:pPr>
              <w:pStyle w:val="tabletext"/>
              <w:rPr>
                <w:b/>
                <w:color w:val="000000"/>
              </w:rPr>
            </w:pPr>
            <w:r w:rsidRPr="0046527B">
              <w:rPr>
                <w:i/>
                <w:color w:val="000000"/>
              </w:rPr>
              <w:t xml:space="preserve">B. velezensis </w:t>
            </w:r>
            <w:r w:rsidRPr="0046527B">
              <w:rPr>
                <w:color w:val="000000"/>
              </w:rPr>
              <w:t>(MN272328.1) - 99.28%</w:t>
            </w:r>
          </w:p>
        </w:tc>
        <w:tc>
          <w:tcPr>
            <w:tcW w:w="735" w:type="dxa"/>
            <w:noWrap/>
            <w:hideMark/>
          </w:tcPr>
          <w:p w14:paraId="40BB3CAE"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6A13B65A"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11477E0E" w14:textId="77777777" w:rsidR="00A33722" w:rsidRPr="0046527B" w:rsidRDefault="00A33722" w:rsidP="00615651">
            <w:pPr>
              <w:pStyle w:val="tabletext"/>
              <w:rPr>
                <w:b/>
              </w:rPr>
            </w:pPr>
            <w:r w:rsidRPr="0046527B">
              <w:t>1</w:t>
            </w:r>
          </w:p>
        </w:tc>
        <w:tc>
          <w:tcPr>
            <w:tcW w:w="685" w:type="dxa"/>
            <w:noWrap/>
            <w:hideMark/>
          </w:tcPr>
          <w:p w14:paraId="7EBB8D03" w14:textId="77777777" w:rsidR="00A33722" w:rsidRPr="0046527B" w:rsidRDefault="00A33722" w:rsidP="00615651">
            <w:pPr>
              <w:pStyle w:val="tabletext"/>
              <w:rPr>
                <w:b/>
                <w:color w:val="000000"/>
              </w:rPr>
            </w:pPr>
            <w:r w:rsidRPr="0046527B">
              <w:rPr>
                <w:color w:val="000000"/>
              </w:rPr>
              <w:t>1</w:t>
            </w:r>
          </w:p>
        </w:tc>
      </w:tr>
      <w:tr w:rsidR="00A33722" w:rsidRPr="0046527B" w14:paraId="0DDFE743" w14:textId="77777777" w:rsidTr="00615651">
        <w:trPr>
          <w:trHeight w:val="288"/>
        </w:trPr>
        <w:tc>
          <w:tcPr>
            <w:tcW w:w="1271" w:type="dxa"/>
            <w:noWrap/>
            <w:hideMark/>
          </w:tcPr>
          <w:p w14:paraId="1B645408" w14:textId="77777777" w:rsidR="00A33722" w:rsidRPr="0046527B" w:rsidRDefault="00A33722" w:rsidP="00615651">
            <w:pPr>
              <w:pStyle w:val="tabletext"/>
            </w:pPr>
            <w:r w:rsidRPr="0046527B">
              <w:t>EM9</w:t>
            </w:r>
          </w:p>
        </w:tc>
        <w:tc>
          <w:tcPr>
            <w:tcW w:w="4850" w:type="dxa"/>
            <w:noWrap/>
            <w:hideMark/>
          </w:tcPr>
          <w:p w14:paraId="72F8697B" w14:textId="77777777" w:rsidR="00A33722" w:rsidRPr="0046527B" w:rsidRDefault="00A33722" w:rsidP="00615651">
            <w:pPr>
              <w:pStyle w:val="tabletext"/>
              <w:rPr>
                <w:b/>
              </w:rPr>
            </w:pPr>
            <w:r w:rsidRPr="0046527B">
              <w:t xml:space="preserve">Uncultured </w:t>
            </w:r>
            <w:r w:rsidRPr="0046527B">
              <w:rPr>
                <w:i/>
              </w:rPr>
              <w:t>Pseudomonas</w:t>
            </w:r>
            <w:r w:rsidRPr="0046527B">
              <w:t xml:space="preserve"> sp. (HQ616313.1) - 79.01%</w:t>
            </w:r>
          </w:p>
        </w:tc>
        <w:tc>
          <w:tcPr>
            <w:tcW w:w="735" w:type="dxa"/>
            <w:noWrap/>
            <w:hideMark/>
          </w:tcPr>
          <w:p w14:paraId="3EF384D3" w14:textId="77777777" w:rsidR="00A33722" w:rsidRPr="0046527B" w:rsidRDefault="00A33722" w:rsidP="00615651">
            <w:pPr>
              <w:pStyle w:val="tabletext"/>
              <w:rPr>
                <w:b/>
              </w:rPr>
            </w:pPr>
            <w:r w:rsidRPr="0046527B">
              <w:t>0</w:t>
            </w:r>
          </w:p>
        </w:tc>
        <w:tc>
          <w:tcPr>
            <w:tcW w:w="672" w:type="dxa"/>
            <w:noWrap/>
            <w:hideMark/>
          </w:tcPr>
          <w:p w14:paraId="1F3B7749" w14:textId="77777777" w:rsidR="00A33722" w:rsidRPr="0046527B" w:rsidRDefault="00A33722" w:rsidP="00615651">
            <w:pPr>
              <w:pStyle w:val="tabletext"/>
              <w:rPr>
                <w:b/>
              </w:rPr>
            </w:pPr>
            <w:r w:rsidRPr="0046527B">
              <w:t>0</w:t>
            </w:r>
          </w:p>
        </w:tc>
        <w:tc>
          <w:tcPr>
            <w:tcW w:w="803" w:type="dxa"/>
            <w:noWrap/>
            <w:hideMark/>
          </w:tcPr>
          <w:p w14:paraId="475BDCD2" w14:textId="77777777" w:rsidR="00A33722" w:rsidRPr="0046527B" w:rsidRDefault="00A33722" w:rsidP="00615651">
            <w:pPr>
              <w:pStyle w:val="tabletext"/>
              <w:rPr>
                <w:b/>
              </w:rPr>
            </w:pPr>
            <w:r w:rsidRPr="0046527B">
              <w:t>0</w:t>
            </w:r>
          </w:p>
        </w:tc>
        <w:tc>
          <w:tcPr>
            <w:tcW w:w="685" w:type="dxa"/>
            <w:noWrap/>
            <w:hideMark/>
          </w:tcPr>
          <w:p w14:paraId="2A335210" w14:textId="77777777" w:rsidR="00A33722" w:rsidRPr="0046527B" w:rsidRDefault="00A33722" w:rsidP="00615651">
            <w:pPr>
              <w:pStyle w:val="tabletext"/>
              <w:rPr>
                <w:b/>
              </w:rPr>
            </w:pPr>
            <w:r w:rsidRPr="0046527B">
              <w:t>0</w:t>
            </w:r>
          </w:p>
        </w:tc>
      </w:tr>
      <w:tr w:rsidR="00A33722" w:rsidRPr="0046527B" w14:paraId="2122EDB3" w14:textId="77777777" w:rsidTr="00615651">
        <w:trPr>
          <w:trHeight w:val="288"/>
        </w:trPr>
        <w:tc>
          <w:tcPr>
            <w:tcW w:w="1271" w:type="dxa"/>
            <w:noWrap/>
            <w:hideMark/>
          </w:tcPr>
          <w:p w14:paraId="61B7B8B3" w14:textId="77777777" w:rsidR="00A33722" w:rsidRPr="0046527B" w:rsidRDefault="00A33722" w:rsidP="00615651">
            <w:pPr>
              <w:pStyle w:val="tabletext"/>
            </w:pPr>
            <w:r w:rsidRPr="0046527B">
              <w:t>EM11</w:t>
            </w:r>
          </w:p>
        </w:tc>
        <w:tc>
          <w:tcPr>
            <w:tcW w:w="4850" w:type="dxa"/>
            <w:noWrap/>
            <w:hideMark/>
          </w:tcPr>
          <w:p w14:paraId="6035902E" w14:textId="77777777" w:rsidR="00A33722" w:rsidRPr="0046527B" w:rsidRDefault="00A33722" w:rsidP="00615651">
            <w:pPr>
              <w:pStyle w:val="tabletext"/>
              <w:rPr>
                <w:b/>
              </w:rPr>
            </w:pPr>
            <w:r w:rsidRPr="0046527B">
              <w:rPr>
                <w:i/>
              </w:rPr>
              <w:t>Pseudomonas</w:t>
            </w:r>
            <w:r w:rsidRPr="0046527B">
              <w:t xml:space="preserve"> </w:t>
            </w:r>
            <w:r w:rsidRPr="0046527B">
              <w:rPr>
                <w:i/>
              </w:rPr>
              <w:t>fluorescens</w:t>
            </w:r>
            <w:r w:rsidRPr="0046527B">
              <w:t xml:space="preserve"> (JX484838.1) - 84.65%</w:t>
            </w:r>
          </w:p>
        </w:tc>
        <w:tc>
          <w:tcPr>
            <w:tcW w:w="735" w:type="dxa"/>
            <w:noWrap/>
            <w:hideMark/>
          </w:tcPr>
          <w:p w14:paraId="01E916CC"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661C3AAB"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403928E" w14:textId="77777777" w:rsidR="00A33722" w:rsidRPr="0046527B" w:rsidRDefault="00A33722" w:rsidP="00615651">
            <w:pPr>
              <w:pStyle w:val="tabletext"/>
              <w:rPr>
                <w:b/>
              </w:rPr>
            </w:pPr>
            <w:r w:rsidRPr="0046527B">
              <w:t>1</w:t>
            </w:r>
          </w:p>
        </w:tc>
        <w:tc>
          <w:tcPr>
            <w:tcW w:w="685" w:type="dxa"/>
            <w:noWrap/>
            <w:hideMark/>
          </w:tcPr>
          <w:p w14:paraId="781A39A9" w14:textId="77777777" w:rsidR="00A33722" w:rsidRPr="0046527B" w:rsidRDefault="00A33722" w:rsidP="00615651">
            <w:pPr>
              <w:pStyle w:val="tabletext"/>
              <w:rPr>
                <w:b/>
                <w:color w:val="000000"/>
              </w:rPr>
            </w:pPr>
            <w:r w:rsidRPr="0046527B">
              <w:rPr>
                <w:color w:val="000000"/>
              </w:rPr>
              <w:t>0</w:t>
            </w:r>
          </w:p>
        </w:tc>
      </w:tr>
      <w:tr w:rsidR="00A33722" w:rsidRPr="0046527B" w14:paraId="5D8E53A8" w14:textId="77777777" w:rsidTr="00615651">
        <w:trPr>
          <w:trHeight w:val="288"/>
        </w:trPr>
        <w:tc>
          <w:tcPr>
            <w:tcW w:w="1271" w:type="dxa"/>
            <w:noWrap/>
            <w:hideMark/>
          </w:tcPr>
          <w:p w14:paraId="5405B5AE" w14:textId="77777777" w:rsidR="00A33722" w:rsidRPr="0046527B" w:rsidRDefault="00A33722" w:rsidP="00615651">
            <w:pPr>
              <w:pStyle w:val="tabletext"/>
            </w:pPr>
            <w:r w:rsidRPr="0046527B">
              <w:t>EM12</w:t>
            </w:r>
          </w:p>
        </w:tc>
        <w:tc>
          <w:tcPr>
            <w:tcW w:w="4850" w:type="dxa"/>
            <w:noWrap/>
            <w:hideMark/>
          </w:tcPr>
          <w:p w14:paraId="7A17C340" w14:textId="77777777" w:rsidR="00A33722" w:rsidRPr="0046527B" w:rsidRDefault="00A33722" w:rsidP="00615651">
            <w:pPr>
              <w:pStyle w:val="tabletext"/>
              <w:rPr>
                <w:b/>
                <w:lang w:val="es-ES"/>
              </w:rPr>
            </w:pPr>
            <w:r w:rsidRPr="0046527B">
              <w:rPr>
                <w:i/>
                <w:lang w:val="es-ES"/>
              </w:rPr>
              <w:t xml:space="preserve">Pseudomonas </w:t>
            </w:r>
            <w:r w:rsidRPr="0046527B">
              <w:rPr>
                <w:lang w:val="es-ES"/>
              </w:rPr>
              <w:t>sp. P.f-9103 (KM032182.1) - 90.31%</w:t>
            </w:r>
          </w:p>
        </w:tc>
        <w:tc>
          <w:tcPr>
            <w:tcW w:w="735" w:type="dxa"/>
            <w:noWrap/>
            <w:hideMark/>
          </w:tcPr>
          <w:p w14:paraId="7CAA75CB"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3275DD37"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EB4532E"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16E80180" w14:textId="77777777" w:rsidR="00A33722" w:rsidRPr="0046527B" w:rsidRDefault="00A33722" w:rsidP="00615651">
            <w:pPr>
              <w:pStyle w:val="tabletext"/>
              <w:rPr>
                <w:b/>
                <w:color w:val="000000"/>
              </w:rPr>
            </w:pPr>
            <w:r w:rsidRPr="0046527B">
              <w:rPr>
                <w:color w:val="000000"/>
              </w:rPr>
              <w:t>0</w:t>
            </w:r>
          </w:p>
        </w:tc>
      </w:tr>
      <w:tr w:rsidR="00A33722" w:rsidRPr="0046527B" w14:paraId="4E375695" w14:textId="77777777" w:rsidTr="00615651">
        <w:trPr>
          <w:trHeight w:val="288"/>
        </w:trPr>
        <w:tc>
          <w:tcPr>
            <w:tcW w:w="1271" w:type="dxa"/>
            <w:noWrap/>
            <w:hideMark/>
          </w:tcPr>
          <w:p w14:paraId="382C2ACD" w14:textId="77777777" w:rsidR="00A33722" w:rsidRPr="0046527B" w:rsidRDefault="00A33722" w:rsidP="00615651">
            <w:pPr>
              <w:pStyle w:val="tabletext"/>
            </w:pPr>
            <w:r w:rsidRPr="0046527B">
              <w:t>EM19</w:t>
            </w:r>
          </w:p>
        </w:tc>
        <w:tc>
          <w:tcPr>
            <w:tcW w:w="4850" w:type="dxa"/>
            <w:noWrap/>
            <w:hideMark/>
          </w:tcPr>
          <w:p w14:paraId="1172BAFD" w14:textId="77777777" w:rsidR="00A33722" w:rsidRPr="0046527B" w:rsidRDefault="00A33722" w:rsidP="00615651">
            <w:pPr>
              <w:pStyle w:val="tabletext"/>
              <w:rPr>
                <w:b/>
              </w:rPr>
            </w:pPr>
            <w:r w:rsidRPr="0046527B">
              <w:rPr>
                <w:i/>
              </w:rPr>
              <w:t>Pseudomonas</w:t>
            </w:r>
            <w:r w:rsidRPr="0046527B">
              <w:t xml:space="preserve"> sp. SB11-07 (GU595316.1) - 82.58%</w:t>
            </w:r>
          </w:p>
        </w:tc>
        <w:tc>
          <w:tcPr>
            <w:tcW w:w="735" w:type="dxa"/>
            <w:noWrap/>
            <w:hideMark/>
          </w:tcPr>
          <w:p w14:paraId="797C3E71" w14:textId="77777777" w:rsidR="00A33722" w:rsidRPr="0046527B" w:rsidRDefault="00A33722" w:rsidP="00615651">
            <w:pPr>
              <w:pStyle w:val="tabletext"/>
              <w:rPr>
                <w:b/>
              </w:rPr>
            </w:pPr>
            <w:r w:rsidRPr="0046527B">
              <w:t>0</w:t>
            </w:r>
          </w:p>
        </w:tc>
        <w:tc>
          <w:tcPr>
            <w:tcW w:w="672" w:type="dxa"/>
            <w:noWrap/>
            <w:hideMark/>
          </w:tcPr>
          <w:p w14:paraId="2E7480A5"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4677FCB4" w14:textId="77777777" w:rsidR="00A33722" w:rsidRPr="0046527B" w:rsidRDefault="00A33722" w:rsidP="00615651">
            <w:pPr>
              <w:pStyle w:val="tabletext"/>
              <w:rPr>
                <w:b/>
              </w:rPr>
            </w:pPr>
            <w:r w:rsidRPr="0046527B">
              <w:t>1</w:t>
            </w:r>
          </w:p>
        </w:tc>
        <w:tc>
          <w:tcPr>
            <w:tcW w:w="685" w:type="dxa"/>
            <w:noWrap/>
            <w:hideMark/>
          </w:tcPr>
          <w:p w14:paraId="0426592A" w14:textId="77777777" w:rsidR="00A33722" w:rsidRPr="0046527B" w:rsidRDefault="00A33722" w:rsidP="00615651">
            <w:pPr>
              <w:pStyle w:val="tabletext"/>
              <w:rPr>
                <w:b/>
                <w:color w:val="000000"/>
              </w:rPr>
            </w:pPr>
            <w:r w:rsidRPr="0046527B">
              <w:rPr>
                <w:color w:val="000000"/>
              </w:rPr>
              <w:t>0</w:t>
            </w:r>
          </w:p>
        </w:tc>
      </w:tr>
      <w:tr w:rsidR="00A33722" w:rsidRPr="0046527B" w14:paraId="75A4BAE7" w14:textId="77777777" w:rsidTr="00615651">
        <w:trPr>
          <w:trHeight w:val="288"/>
        </w:trPr>
        <w:tc>
          <w:tcPr>
            <w:tcW w:w="1271" w:type="dxa"/>
            <w:noWrap/>
            <w:hideMark/>
          </w:tcPr>
          <w:p w14:paraId="3C01600E" w14:textId="77777777" w:rsidR="00A33722" w:rsidRPr="0046527B" w:rsidRDefault="00A33722" w:rsidP="00615651">
            <w:pPr>
              <w:pStyle w:val="tabletext"/>
            </w:pPr>
            <w:r w:rsidRPr="0046527B">
              <w:t>EM21</w:t>
            </w:r>
          </w:p>
        </w:tc>
        <w:tc>
          <w:tcPr>
            <w:tcW w:w="4850" w:type="dxa"/>
            <w:hideMark/>
          </w:tcPr>
          <w:p w14:paraId="1BCECF55" w14:textId="77777777" w:rsidR="00A33722" w:rsidRPr="0046527B" w:rsidRDefault="00A33722" w:rsidP="00615651">
            <w:pPr>
              <w:pStyle w:val="tabletext"/>
              <w:rPr>
                <w:b/>
              </w:rPr>
            </w:pPr>
            <w:r w:rsidRPr="0046527B">
              <w:rPr>
                <w:i/>
              </w:rPr>
              <w:t>Pseudomonas</w:t>
            </w:r>
            <w:r w:rsidRPr="0046527B">
              <w:t xml:space="preserve"> sp. (KX264924.1) - 98.47%</w:t>
            </w:r>
          </w:p>
        </w:tc>
        <w:tc>
          <w:tcPr>
            <w:tcW w:w="735" w:type="dxa"/>
            <w:noWrap/>
            <w:hideMark/>
          </w:tcPr>
          <w:p w14:paraId="67F4A5FA" w14:textId="77777777" w:rsidR="00A33722" w:rsidRPr="0046527B" w:rsidRDefault="00A33722" w:rsidP="00615651">
            <w:pPr>
              <w:pStyle w:val="tabletext"/>
              <w:rPr>
                <w:b/>
              </w:rPr>
            </w:pPr>
            <w:r w:rsidRPr="0046527B">
              <w:t>0</w:t>
            </w:r>
          </w:p>
        </w:tc>
        <w:tc>
          <w:tcPr>
            <w:tcW w:w="672" w:type="dxa"/>
            <w:noWrap/>
            <w:hideMark/>
          </w:tcPr>
          <w:p w14:paraId="2F904735" w14:textId="77777777" w:rsidR="00A33722" w:rsidRPr="0046527B" w:rsidRDefault="00A33722" w:rsidP="00615651">
            <w:pPr>
              <w:pStyle w:val="tabletext"/>
              <w:rPr>
                <w:b/>
              </w:rPr>
            </w:pPr>
            <w:r w:rsidRPr="0046527B">
              <w:t>0</w:t>
            </w:r>
          </w:p>
        </w:tc>
        <w:tc>
          <w:tcPr>
            <w:tcW w:w="803" w:type="dxa"/>
            <w:noWrap/>
            <w:hideMark/>
          </w:tcPr>
          <w:p w14:paraId="4D08787F" w14:textId="77777777" w:rsidR="00A33722" w:rsidRPr="0046527B" w:rsidRDefault="00A33722" w:rsidP="00615651">
            <w:pPr>
              <w:pStyle w:val="tabletext"/>
              <w:rPr>
                <w:b/>
              </w:rPr>
            </w:pPr>
            <w:r w:rsidRPr="0046527B">
              <w:t>0.33</w:t>
            </w:r>
          </w:p>
        </w:tc>
        <w:tc>
          <w:tcPr>
            <w:tcW w:w="685" w:type="dxa"/>
            <w:noWrap/>
            <w:hideMark/>
          </w:tcPr>
          <w:p w14:paraId="59037B79" w14:textId="77777777" w:rsidR="00A33722" w:rsidRPr="0046527B" w:rsidRDefault="00A33722" w:rsidP="00615651">
            <w:pPr>
              <w:pStyle w:val="tabletext"/>
              <w:rPr>
                <w:b/>
              </w:rPr>
            </w:pPr>
            <w:r w:rsidRPr="0046527B">
              <w:t>0</w:t>
            </w:r>
          </w:p>
        </w:tc>
      </w:tr>
      <w:tr w:rsidR="00A33722" w:rsidRPr="0046527B" w14:paraId="35B7A184" w14:textId="77777777" w:rsidTr="00615651">
        <w:trPr>
          <w:trHeight w:val="288"/>
        </w:trPr>
        <w:tc>
          <w:tcPr>
            <w:tcW w:w="1271" w:type="dxa"/>
            <w:noWrap/>
            <w:hideMark/>
          </w:tcPr>
          <w:p w14:paraId="4BA329FA" w14:textId="77777777" w:rsidR="00A33722" w:rsidRPr="0046527B" w:rsidRDefault="00A33722" w:rsidP="00615651">
            <w:pPr>
              <w:pStyle w:val="tabletext"/>
            </w:pPr>
            <w:r w:rsidRPr="0046527B">
              <w:t>EM22</w:t>
            </w:r>
          </w:p>
        </w:tc>
        <w:tc>
          <w:tcPr>
            <w:tcW w:w="4850" w:type="dxa"/>
            <w:hideMark/>
          </w:tcPr>
          <w:p w14:paraId="4D8E319D" w14:textId="77777777" w:rsidR="00A33722" w:rsidRPr="0046527B" w:rsidRDefault="00A33722" w:rsidP="00615651">
            <w:pPr>
              <w:pStyle w:val="tabletext"/>
              <w:rPr>
                <w:b/>
                <w:color w:val="000000"/>
              </w:rPr>
            </w:pPr>
            <w:r w:rsidRPr="0046527B">
              <w:rPr>
                <w:i/>
                <w:color w:val="000000"/>
              </w:rPr>
              <w:t>Pseudomonas</w:t>
            </w:r>
            <w:r w:rsidRPr="0046527B">
              <w:rPr>
                <w:color w:val="000000"/>
              </w:rPr>
              <w:t xml:space="preserve"> sp. (JN201547.1) - 98.19%</w:t>
            </w:r>
          </w:p>
        </w:tc>
        <w:tc>
          <w:tcPr>
            <w:tcW w:w="735" w:type="dxa"/>
            <w:noWrap/>
            <w:hideMark/>
          </w:tcPr>
          <w:p w14:paraId="63122D0C"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4B571D78"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81264F3"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4B7AEBF" w14:textId="77777777" w:rsidR="00A33722" w:rsidRPr="0046527B" w:rsidRDefault="00A33722" w:rsidP="00615651">
            <w:pPr>
              <w:pStyle w:val="tabletext"/>
              <w:rPr>
                <w:b/>
                <w:color w:val="000000"/>
              </w:rPr>
            </w:pPr>
            <w:r w:rsidRPr="0046527B">
              <w:rPr>
                <w:color w:val="000000"/>
              </w:rPr>
              <w:t>0</w:t>
            </w:r>
          </w:p>
        </w:tc>
      </w:tr>
      <w:tr w:rsidR="00A33722" w:rsidRPr="0046527B" w14:paraId="2FDFD63D" w14:textId="77777777" w:rsidTr="00615651">
        <w:trPr>
          <w:trHeight w:val="288"/>
        </w:trPr>
        <w:tc>
          <w:tcPr>
            <w:tcW w:w="1271" w:type="dxa"/>
            <w:noWrap/>
            <w:hideMark/>
          </w:tcPr>
          <w:p w14:paraId="60BC0D68" w14:textId="77777777" w:rsidR="00A33722" w:rsidRPr="0046527B" w:rsidRDefault="00A33722" w:rsidP="00615651">
            <w:pPr>
              <w:pStyle w:val="tabletext"/>
            </w:pPr>
            <w:r w:rsidRPr="0046527B">
              <w:t>EM23</w:t>
            </w:r>
          </w:p>
        </w:tc>
        <w:tc>
          <w:tcPr>
            <w:tcW w:w="4850" w:type="dxa"/>
            <w:hideMark/>
          </w:tcPr>
          <w:p w14:paraId="295B416C" w14:textId="77777777" w:rsidR="00A33722" w:rsidRPr="0046527B" w:rsidRDefault="00A33722" w:rsidP="00615651">
            <w:pPr>
              <w:pStyle w:val="tabletext"/>
              <w:rPr>
                <w:b/>
                <w:color w:val="000000"/>
              </w:rPr>
            </w:pPr>
            <w:r w:rsidRPr="0046527B">
              <w:rPr>
                <w:i/>
                <w:color w:val="000000"/>
              </w:rPr>
              <w:t>Pseudomonas</w:t>
            </w:r>
            <w:r w:rsidRPr="0046527B">
              <w:rPr>
                <w:color w:val="000000"/>
              </w:rPr>
              <w:t xml:space="preserve"> sp. (KU510013.1) - 98.67%</w:t>
            </w:r>
          </w:p>
        </w:tc>
        <w:tc>
          <w:tcPr>
            <w:tcW w:w="735" w:type="dxa"/>
            <w:noWrap/>
            <w:hideMark/>
          </w:tcPr>
          <w:p w14:paraId="2CE9A2A1"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1A10BE87"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0F69F1D3"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6E6EE8A4" w14:textId="77777777" w:rsidR="00A33722" w:rsidRPr="0046527B" w:rsidRDefault="00A33722" w:rsidP="00615651">
            <w:pPr>
              <w:pStyle w:val="tabletext"/>
              <w:rPr>
                <w:b/>
                <w:color w:val="000000"/>
              </w:rPr>
            </w:pPr>
            <w:r w:rsidRPr="0046527B">
              <w:rPr>
                <w:color w:val="000000"/>
              </w:rPr>
              <w:t>0</w:t>
            </w:r>
          </w:p>
        </w:tc>
      </w:tr>
      <w:tr w:rsidR="00A33722" w:rsidRPr="0046527B" w14:paraId="10AF9088" w14:textId="77777777" w:rsidTr="00615651">
        <w:trPr>
          <w:trHeight w:val="288"/>
        </w:trPr>
        <w:tc>
          <w:tcPr>
            <w:tcW w:w="1271" w:type="dxa"/>
            <w:noWrap/>
            <w:hideMark/>
          </w:tcPr>
          <w:p w14:paraId="392AA2F9" w14:textId="77777777" w:rsidR="00A33722" w:rsidRPr="0046527B" w:rsidRDefault="00A33722" w:rsidP="00615651">
            <w:pPr>
              <w:pStyle w:val="tabletext"/>
            </w:pPr>
            <w:r w:rsidRPr="0046527B">
              <w:t>EM25</w:t>
            </w:r>
          </w:p>
        </w:tc>
        <w:tc>
          <w:tcPr>
            <w:tcW w:w="4850" w:type="dxa"/>
            <w:hideMark/>
          </w:tcPr>
          <w:p w14:paraId="33BB08DE" w14:textId="77777777" w:rsidR="00A33722" w:rsidRPr="0046527B" w:rsidRDefault="00A33722" w:rsidP="00615651">
            <w:pPr>
              <w:pStyle w:val="tabletext"/>
              <w:rPr>
                <w:b/>
                <w:color w:val="000000"/>
              </w:rPr>
            </w:pPr>
            <w:r w:rsidRPr="0046527B">
              <w:rPr>
                <w:i/>
                <w:color w:val="000000"/>
              </w:rPr>
              <w:t>Pseudomonas</w:t>
            </w:r>
            <w:r w:rsidRPr="0046527B">
              <w:rPr>
                <w:color w:val="000000"/>
              </w:rPr>
              <w:t xml:space="preserve"> sp. (MW737403.1) - 98.11%</w:t>
            </w:r>
          </w:p>
        </w:tc>
        <w:tc>
          <w:tcPr>
            <w:tcW w:w="735" w:type="dxa"/>
            <w:noWrap/>
            <w:hideMark/>
          </w:tcPr>
          <w:p w14:paraId="29500165"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7D5243DF"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802CD74"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7E90B653" w14:textId="77777777" w:rsidR="00A33722" w:rsidRPr="0046527B" w:rsidRDefault="00A33722" w:rsidP="00615651">
            <w:pPr>
              <w:pStyle w:val="tabletext"/>
              <w:rPr>
                <w:b/>
                <w:color w:val="000000"/>
              </w:rPr>
            </w:pPr>
            <w:r w:rsidRPr="0046527B">
              <w:rPr>
                <w:color w:val="000000"/>
              </w:rPr>
              <w:t>0</w:t>
            </w:r>
          </w:p>
        </w:tc>
      </w:tr>
      <w:tr w:rsidR="00A33722" w:rsidRPr="0046527B" w14:paraId="268B86A4" w14:textId="77777777" w:rsidTr="00615651">
        <w:trPr>
          <w:trHeight w:val="288"/>
        </w:trPr>
        <w:tc>
          <w:tcPr>
            <w:tcW w:w="1271" w:type="dxa"/>
            <w:noWrap/>
            <w:hideMark/>
          </w:tcPr>
          <w:p w14:paraId="3A4866FB" w14:textId="77777777" w:rsidR="00A33722" w:rsidRPr="0046527B" w:rsidRDefault="00A33722" w:rsidP="00615651">
            <w:pPr>
              <w:pStyle w:val="tabletext"/>
            </w:pPr>
            <w:r w:rsidRPr="0046527B">
              <w:t>EM29</w:t>
            </w:r>
          </w:p>
        </w:tc>
        <w:tc>
          <w:tcPr>
            <w:tcW w:w="4850" w:type="dxa"/>
            <w:hideMark/>
          </w:tcPr>
          <w:p w14:paraId="06A38028" w14:textId="77777777" w:rsidR="00A33722" w:rsidRPr="0046527B" w:rsidRDefault="00A33722" w:rsidP="00615651">
            <w:pPr>
              <w:pStyle w:val="tabletext"/>
              <w:rPr>
                <w:b/>
                <w:color w:val="000000"/>
              </w:rPr>
            </w:pPr>
            <w:r w:rsidRPr="0046527B">
              <w:rPr>
                <w:i/>
                <w:color w:val="000000"/>
              </w:rPr>
              <w:t>Pseudomonas</w:t>
            </w:r>
            <w:r w:rsidRPr="0046527B">
              <w:rPr>
                <w:color w:val="000000"/>
              </w:rPr>
              <w:t xml:space="preserve"> </w:t>
            </w:r>
            <w:r w:rsidRPr="0046527B">
              <w:rPr>
                <w:i/>
                <w:color w:val="000000"/>
              </w:rPr>
              <w:t>aeruginosa</w:t>
            </w:r>
            <w:r w:rsidRPr="0046527B">
              <w:rPr>
                <w:color w:val="000000"/>
              </w:rPr>
              <w:t xml:space="preserve"> (CP042269.1) - 92.67%</w:t>
            </w:r>
          </w:p>
        </w:tc>
        <w:tc>
          <w:tcPr>
            <w:tcW w:w="735" w:type="dxa"/>
            <w:noWrap/>
            <w:hideMark/>
          </w:tcPr>
          <w:p w14:paraId="49783142"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230689B2"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4CDD2789"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5B42A39C" w14:textId="77777777" w:rsidR="00A33722" w:rsidRPr="0046527B" w:rsidRDefault="00A33722" w:rsidP="00615651">
            <w:pPr>
              <w:pStyle w:val="tabletext"/>
              <w:rPr>
                <w:b/>
                <w:color w:val="000000"/>
              </w:rPr>
            </w:pPr>
            <w:r w:rsidRPr="0046527B">
              <w:rPr>
                <w:color w:val="000000"/>
              </w:rPr>
              <w:t>0</w:t>
            </w:r>
          </w:p>
        </w:tc>
      </w:tr>
      <w:tr w:rsidR="00A33722" w:rsidRPr="0046527B" w14:paraId="772C6677" w14:textId="77777777" w:rsidTr="00615651">
        <w:trPr>
          <w:trHeight w:val="288"/>
        </w:trPr>
        <w:tc>
          <w:tcPr>
            <w:tcW w:w="1271" w:type="dxa"/>
            <w:noWrap/>
            <w:hideMark/>
          </w:tcPr>
          <w:p w14:paraId="51B91BCB" w14:textId="77777777" w:rsidR="00A33722" w:rsidRPr="0046527B" w:rsidRDefault="00A33722" w:rsidP="00615651">
            <w:pPr>
              <w:pStyle w:val="tabletext"/>
            </w:pPr>
            <w:r w:rsidRPr="0046527B">
              <w:t>EM39</w:t>
            </w:r>
          </w:p>
        </w:tc>
        <w:tc>
          <w:tcPr>
            <w:tcW w:w="4850" w:type="dxa"/>
            <w:noWrap/>
            <w:hideMark/>
          </w:tcPr>
          <w:p w14:paraId="456C08E5" w14:textId="77777777" w:rsidR="00A33722" w:rsidRPr="0046527B" w:rsidRDefault="00A33722" w:rsidP="00615651">
            <w:pPr>
              <w:pStyle w:val="tabletext"/>
              <w:rPr>
                <w:b/>
              </w:rPr>
            </w:pPr>
            <w:r w:rsidRPr="0046527B">
              <w:rPr>
                <w:i/>
                <w:color w:val="000000"/>
              </w:rPr>
              <w:t>B</w:t>
            </w:r>
            <w:r>
              <w:rPr>
                <w:i/>
                <w:color w:val="000000"/>
              </w:rPr>
              <w:t>acillus</w:t>
            </w:r>
            <w:r w:rsidRPr="0046527B">
              <w:rPr>
                <w:i/>
                <w:color w:val="000000"/>
              </w:rPr>
              <w:t xml:space="preserve"> </w:t>
            </w:r>
            <w:r w:rsidRPr="0046527B">
              <w:rPr>
                <w:i/>
              </w:rPr>
              <w:t>amyloliquefaciens</w:t>
            </w:r>
            <w:r w:rsidRPr="0046527B">
              <w:t xml:space="preserve"> (KJ639041.1) - 84.50%</w:t>
            </w:r>
          </w:p>
        </w:tc>
        <w:tc>
          <w:tcPr>
            <w:tcW w:w="735" w:type="dxa"/>
            <w:noWrap/>
            <w:hideMark/>
          </w:tcPr>
          <w:p w14:paraId="5C9E2456"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39E4EDB4"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1E7FF2E7" w14:textId="77777777" w:rsidR="00A33722" w:rsidRPr="0046527B" w:rsidRDefault="00A33722" w:rsidP="00615651">
            <w:pPr>
              <w:pStyle w:val="tabletext"/>
              <w:rPr>
                <w:b/>
                <w:color w:val="000000"/>
              </w:rPr>
            </w:pPr>
            <w:r w:rsidRPr="0046527B">
              <w:rPr>
                <w:color w:val="000000"/>
              </w:rPr>
              <w:t>0.75</w:t>
            </w:r>
          </w:p>
        </w:tc>
        <w:tc>
          <w:tcPr>
            <w:tcW w:w="685" w:type="dxa"/>
            <w:noWrap/>
            <w:hideMark/>
          </w:tcPr>
          <w:p w14:paraId="2D963999" w14:textId="77777777" w:rsidR="00A33722" w:rsidRPr="0046527B" w:rsidRDefault="00A33722" w:rsidP="00615651">
            <w:pPr>
              <w:pStyle w:val="tabletext"/>
              <w:rPr>
                <w:b/>
                <w:color w:val="000000"/>
              </w:rPr>
            </w:pPr>
            <w:r w:rsidRPr="0046527B">
              <w:rPr>
                <w:color w:val="000000"/>
              </w:rPr>
              <w:t>1</w:t>
            </w:r>
          </w:p>
        </w:tc>
      </w:tr>
      <w:tr w:rsidR="00A33722" w:rsidRPr="0046527B" w14:paraId="465E3659" w14:textId="77777777" w:rsidTr="00615651">
        <w:trPr>
          <w:trHeight w:val="288"/>
        </w:trPr>
        <w:tc>
          <w:tcPr>
            <w:tcW w:w="1271" w:type="dxa"/>
            <w:noWrap/>
            <w:hideMark/>
          </w:tcPr>
          <w:p w14:paraId="7D63D2CC" w14:textId="77777777" w:rsidR="00A33722" w:rsidRPr="0046527B" w:rsidRDefault="00A33722" w:rsidP="00615651">
            <w:pPr>
              <w:pStyle w:val="tabletext"/>
            </w:pPr>
            <w:r w:rsidRPr="0046527B">
              <w:t>EM42</w:t>
            </w:r>
          </w:p>
        </w:tc>
        <w:tc>
          <w:tcPr>
            <w:tcW w:w="4850" w:type="dxa"/>
            <w:noWrap/>
            <w:hideMark/>
          </w:tcPr>
          <w:p w14:paraId="799AC7C7"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rPr>
                <w:i/>
              </w:rPr>
              <w:t>fluorescens</w:t>
            </w:r>
            <w:r w:rsidRPr="0046527B">
              <w:t xml:space="preserve"> (FJ787327.1) - 84.16%</w:t>
            </w:r>
          </w:p>
        </w:tc>
        <w:tc>
          <w:tcPr>
            <w:tcW w:w="735" w:type="dxa"/>
            <w:noWrap/>
            <w:hideMark/>
          </w:tcPr>
          <w:p w14:paraId="41EF1E3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0D682198"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EDD7B5D"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41D29300" w14:textId="77777777" w:rsidR="00A33722" w:rsidRPr="0046527B" w:rsidRDefault="00A33722" w:rsidP="00615651">
            <w:pPr>
              <w:pStyle w:val="tabletext"/>
              <w:rPr>
                <w:b/>
                <w:color w:val="000000"/>
              </w:rPr>
            </w:pPr>
            <w:r w:rsidRPr="0046527B">
              <w:rPr>
                <w:color w:val="000000"/>
              </w:rPr>
              <w:t>0</w:t>
            </w:r>
          </w:p>
        </w:tc>
      </w:tr>
      <w:tr w:rsidR="00A33722" w:rsidRPr="0046527B" w14:paraId="039B46D0" w14:textId="77777777" w:rsidTr="00615651">
        <w:trPr>
          <w:trHeight w:val="288"/>
        </w:trPr>
        <w:tc>
          <w:tcPr>
            <w:tcW w:w="1271" w:type="dxa"/>
            <w:noWrap/>
            <w:hideMark/>
          </w:tcPr>
          <w:p w14:paraId="2757DBE2" w14:textId="77777777" w:rsidR="00A33722" w:rsidRPr="0046527B" w:rsidRDefault="00A33722" w:rsidP="00615651">
            <w:pPr>
              <w:pStyle w:val="tabletext"/>
            </w:pPr>
            <w:r w:rsidRPr="0046527B">
              <w:t>EM44</w:t>
            </w:r>
          </w:p>
        </w:tc>
        <w:tc>
          <w:tcPr>
            <w:tcW w:w="4850" w:type="dxa"/>
            <w:hideMark/>
          </w:tcPr>
          <w:p w14:paraId="709B47FD"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t>sp. (KX264924.1) - 98.47%</w:t>
            </w:r>
          </w:p>
        </w:tc>
        <w:tc>
          <w:tcPr>
            <w:tcW w:w="735" w:type="dxa"/>
            <w:noWrap/>
            <w:hideMark/>
          </w:tcPr>
          <w:p w14:paraId="10259B6A" w14:textId="77777777" w:rsidR="00A33722" w:rsidRPr="0046527B" w:rsidRDefault="00A33722" w:rsidP="00615651">
            <w:pPr>
              <w:pStyle w:val="tabletext"/>
              <w:rPr>
                <w:b/>
              </w:rPr>
            </w:pPr>
            <w:r w:rsidRPr="0046527B">
              <w:t>0</w:t>
            </w:r>
          </w:p>
        </w:tc>
        <w:tc>
          <w:tcPr>
            <w:tcW w:w="672" w:type="dxa"/>
            <w:noWrap/>
            <w:hideMark/>
          </w:tcPr>
          <w:p w14:paraId="0DC7F792" w14:textId="77777777" w:rsidR="00A33722" w:rsidRPr="0046527B" w:rsidRDefault="00A33722" w:rsidP="00615651">
            <w:pPr>
              <w:pStyle w:val="tabletext"/>
              <w:rPr>
                <w:b/>
              </w:rPr>
            </w:pPr>
            <w:r w:rsidRPr="0046527B">
              <w:t>0</w:t>
            </w:r>
          </w:p>
        </w:tc>
        <w:tc>
          <w:tcPr>
            <w:tcW w:w="803" w:type="dxa"/>
            <w:noWrap/>
            <w:hideMark/>
          </w:tcPr>
          <w:p w14:paraId="4B714925" w14:textId="77777777" w:rsidR="00A33722" w:rsidRPr="0046527B" w:rsidRDefault="00A33722" w:rsidP="00615651">
            <w:pPr>
              <w:pStyle w:val="tabletext"/>
              <w:rPr>
                <w:b/>
              </w:rPr>
            </w:pPr>
            <w:r w:rsidRPr="0046527B">
              <w:t>0</w:t>
            </w:r>
          </w:p>
        </w:tc>
        <w:tc>
          <w:tcPr>
            <w:tcW w:w="685" w:type="dxa"/>
            <w:noWrap/>
            <w:hideMark/>
          </w:tcPr>
          <w:p w14:paraId="540FF79E" w14:textId="77777777" w:rsidR="00A33722" w:rsidRPr="0046527B" w:rsidRDefault="00A33722" w:rsidP="00615651">
            <w:pPr>
              <w:pStyle w:val="tabletext"/>
              <w:rPr>
                <w:b/>
              </w:rPr>
            </w:pPr>
            <w:r w:rsidRPr="0046527B">
              <w:t>0</w:t>
            </w:r>
          </w:p>
        </w:tc>
      </w:tr>
      <w:tr w:rsidR="00A33722" w:rsidRPr="0046527B" w14:paraId="3F28263D" w14:textId="77777777" w:rsidTr="00615651">
        <w:trPr>
          <w:trHeight w:val="288"/>
        </w:trPr>
        <w:tc>
          <w:tcPr>
            <w:tcW w:w="1271" w:type="dxa"/>
            <w:noWrap/>
            <w:hideMark/>
          </w:tcPr>
          <w:p w14:paraId="76F847F1" w14:textId="77777777" w:rsidR="00A33722" w:rsidRPr="0046527B" w:rsidRDefault="00A33722" w:rsidP="00615651">
            <w:pPr>
              <w:pStyle w:val="tabletext"/>
            </w:pPr>
            <w:r w:rsidRPr="0046527B">
              <w:t>EM46</w:t>
            </w:r>
          </w:p>
        </w:tc>
        <w:tc>
          <w:tcPr>
            <w:tcW w:w="4850" w:type="dxa"/>
            <w:noWrap/>
            <w:hideMark/>
          </w:tcPr>
          <w:p w14:paraId="2DECD31A" w14:textId="77777777" w:rsidR="00A33722" w:rsidRPr="0046527B" w:rsidRDefault="00A33722" w:rsidP="00615651">
            <w:pPr>
              <w:pStyle w:val="tabletext"/>
              <w:rPr>
                <w:b/>
              </w:rPr>
            </w:pPr>
            <w:r w:rsidRPr="0046527B">
              <w:rPr>
                <w:i/>
              </w:rPr>
              <w:t>Pseudomonas koreensis</w:t>
            </w:r>
            <w:r w:rsidRPr="0046527B">
              <w:t xml:space="preserve"> (MW405680.1) -88.78%</w:t>
            </w:r>
          </w:p>
        </w:tc>
        <w:tc>
          <w:tcPr>
            <w:tcW w:w="735" w:type="dxa"/>
            <w:noWrap/>
            <w:hideMark/>
          </w:tcPr>
          <w:p w14:paraId="716B4B4F"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3C34FEC0"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581DD8B3"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0C0F39C6" w14:textId="77777777" w:rsidR="00A33722" w:rsidRPr="0046527B" w:rsidRDefault="00A33722" w:rsidP="00615651">
            <w:pPr>
              <w:pStyle w:val="tabletext"/>
              <w:rPr>
                <w:b/>
                <w:color w:val="000000"/>
              </w:rPr>
            </w:pPr>
            <w:r w:rsidRPr="0046527B">
              <w:rPr>
                <w:color w:val="000000"/>
              </w:rPr>
              <w:t>0</w:t>
            </w:r>
          </w:p>
        </w:tc>
      </w:tr>
      <w:tr w:rsidR="00A33722" w:rsidRPr="0046527B" w14:paraId="7F9FC3C1" w14:textId="77777777" w:rsidTr="00615651">
        <w:trPr>
          <w:trHeight w:val="288"/>
        </w:trPr>
        <w:tc>
          <w:tcPr>
            <w:tcW w:w="1271" w:type="dxa"/>
            <w:noWrap/>
            <w:hideMark/>
          </w:tcPr>
          <w:p w14:paraId="024FCCAD" w14:textId="77777777" w:rsidR="00A33722" w:rsidRPr="0046527B" w:rsidRDefault="00A33722" w:rsidP="00615651">
            <w:pPr>
              <w:pStyle w:val="tabletext"/>
            </w:pPr>
            <w:r w:rsidRPr="0046527B">
              <w:t>EM47</w:t>
            </w:r>
          </w:p>
        </w:tc>
        <w:tc>
          <w:tcPr>
            <w:tcW w:w="4850" w:type="dxa"/>
            <w:noWrap/>
            <w:hideMark/>
          </w:tcPr>
          <w:p w14:paraId="4A6BCC82" w14:textId="77777777" w:rsidR="00A33722" w:rsidRPr="0046527B" w:rsidRDefault="00A33722" w:rsidP="00615651">
            <w:pPr>
              <w:pStyle w:val="tabletext"/>
              <w:rPr>
                <w:b/>
              </w:rPr>
            </w:pPr>
            <w:r w:rsidRPr="0046527B">
              <w:rPr>
                <w:i/>
              </w:rPr>
              <w:t>Pseudomonas</w:t>
            </w:r>
            <w:r w:rsidRPr="0046527B">
              <w:t xml:space="preserve"> sp.  (MW433970.1) - 97.37%</w:t>
            </w:r>
          </w:p>
        </w:tc>
        <w:tc>
          <w:tcPr>
            <w:tcW w:w="735" w:type="dxa"/>
            <w:noWrap/>
            <w:hideMark/>
          </w:tcPr>
          <w:p w14:paraId="249171E5"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7ACB206D"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DA7E550"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D1527AD" w14:textId="77777777" w:rsidR="00A33722" w:rsidRPr="0046527B" w:rsidRDefault="00A33722" w:rsidP="00615651">
            <w:pPr>
              <w:pStyle w:val="tabletext"/>
              <w:rPr>
                <w:b/>
                <w:color w:val="000000"/>
              </w:rPr>
            </w:pPr>
            <w:r w:rsidRPr="0046527B">
              <w:rPr>
                <w:color w:val="000000"/>
              </w:rPr>
              <w:t>0</w:t>
            </w:r>
          </w:p>
        </w:tc>
      </w:tr>
      <w:tr w:rsidR="00A33722" w:rsidRPr="0046527B" w14:paraId="418181E3" w14:textId="77777777" w:rsidTr="00615651">
        <w:trPr>
          <w:trHeight w:val="288"/>
        </w:trPr>
        <w:tc>
          <w:tcPr>
            <w:tcW w:w="1271" w:type="dxa"/>
            <w:noWrap/>
            <w:hideMark/>
          </w:tcPr>
          <w:p w14:paraId="2F25ADE3" w14:textId="77777777" w:rsidR="00A33722" w:rsidRPr="0046527B" w:rsidRDefault="00A33722" w:rsidP="00615651">
            <w:pPr>
              <w:pStyle w:val="tabletext"/>
            </w:pPr>
            <w:r w:rsidRPr="0046527B">
              <w:t>EM48</w:t>
            </w:r>
          </w:p>
        </w:tc>
        <w:tc>
          <w:tcPr>
            <w:tcW w:w="4850" w:type="dxa"/>
            <w:noWrap/>
            <w:hideMark/>
          </w:tcPr>
          <w:p w14:paraId="538CB129" w14:textId="77777777" w:rsidR="00A33722" w:rsidRPr="0046527B" w:rsidRDefault="00A33722" w:rsidP="00615651">
            <w:pPr>
              <w:pStyle w:val="tabletext"/>
              <w:rPr>
                <w:b/>
              </w:rPr>
            </w:pPr>
            <w:r w:rsidRPr="0046527B">
              <w:rPr>
                <w:i/>
              </w:rPr>
              <w:t>Pseudomonas mosselii</w:t>
            </w:r>
            <w:r w:rsidRPr="0046527B">
              <w:t xml:space="preserve">  (KY426038.1) - 97.48%</w:t>
            </w:r>
          </w:p>
        </w:tc>
        <w:tc>
          <w:tcPr>
            <w:tcW w:w="735" w:type="dxa"/>
            <w:noWrap/>
            <w:hideMark/>
          </w:tcPr>
          <w:p w14:paraId="5775479D"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49492415"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15FA0F80"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35315B1F" w14:textId="77777777" w:rsidR="00A33722" w:rsidRPr="0046527B" w:rsidRDefault="00A33722" w:rsidP="00615651">
            <w:pPr>
              <w:pStyle w:val="tabletext"/>
              <w:rPr>
                <w:b/>
                <w:color w:val="000000"/>
              </w:rPr>
            </w:pPr>
            <w:r w:rsidRPr="0046527B">
              <w:rPr>
                <w:color w:val="000000"/>
              </w:rPr>
              <w:t>0</w:t>
            </w:r>
          </w:p>
        </w:tc>
      </w:tr>
      <w:tr w:rsidR="00A33722" w:rsidRPr="0046527B" w14:paraId="206FC113" w14:textId="77777777" w:rsidTr="00615651">
        <w:trPr>
          <w:trHeight w:val="288"/>
        </w:trPr>
        <w:tc>
          <w:tcPr>
            <w:tcW w:w="1271" w:type="dxa"/>
            <w:noWrap/>
            <w:hideMark/>
          </w:tcPr>
          <w:p w14:paraId="2060C233" w14:textId="77777777" w:rsidR="00A33722" w:rsidRPr="0046527B" w:rsidRDefault="00A33722" w:rsidP="00615651">
            <w:pPr>
              <w:pStyle w:val="tabletext"/>
            </w:pPr>
            <w:r w:rsidRPr="0046527B">
              <w:t>CM9</w:t>
            </w:r>
          </w:p>
        </w:tc>
        <w:tc>
          <w:tcPr>
            <w:tcW w:w="4850" w:type="dxa"/>
            <w:noWrap/>
            <w:hideMark/>
          </w:tcPr>
          <w:p w14:paraId="3B06E51C"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rPr>
                <w:i/>
              </w:rPr>
              <w:t>putida</w:t>
            </w:r>
            <w:r w:rsidRPr="0046527B">
              <w:t xml:space="preserve"> (AF307869.1) - 99.16%</w:t>
            </w:r>
          </w:p>
        </w:tc>
        <w:tc>
          <w:tcPr>
            <w:tcW w:w="735" w:type="dxa"/>
            <w:noWrap/>
            <w:hideMark/>
          </w:tcPr>
          <w:p w14:paraId="1290410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431CA6C7"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3D370153"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23AAF9D" w14:textId="77777777" w:rsidR="00A33722" w:rsidRPr="0046527B" w:rsidRDefault="00A33722" w:rsidP="00615651">
            <w:pPr>
              <w:pStyle w:val="tabletext"/>
              <w:rPr>
                <w:b/>
                <w:color w:val="000000"/>
              </w:rPr>
            </w:pPr>
            <w:r w:rsidRPr="0046527B">
              <w:rPr>
                <w:color w:val="000000"/>
              </w:rPr>
              <w:t>0</w:t>
            </w:r>
          </w:p>
        </w:tc>
      </w:tr>
      <w:tr w:rsidR="00A33722" w:rsidRPr="0046527B" w14:paraId="73C13FEE" w14:textId="77777777" w:rsidTr="00615651">
        <w:trPr>
          <w:trHeight w:val="288"/>
        </w:trPr>
        <w:tc>
          <w:tcPr>
            <w:tcW w:w="1271" w:type="dxa"/>
            <w:noWrap/>
            <w:hideMark/>
          </w:tcPr>
          <w:p w14:paraId="7A4EC1BB" w14:textId="77777777" w:rsidR="00A33722" w:rsidRPr="0046527B" w:rsidRDefault="00A33722" w:rsidP="00615651">
            <w:pPr>
              <w:pStyle w:val="tabletext"/>
            </w:pPr>
            <w:r w:rsidRPr="0046527B">
              <w:t>CM24</w:t>
            </w:r>
          </w:p>
        </w:tc>
        <w:tc>
          <w:tcPr>
            <w:tcW w:w="4850" w:type="dxa"/>
            <w:noWrap/>
            <w:hideMark/>
          </w:tcPr>
          <w:p w14:paraId="3A6B0CE2"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t>sp. (KM391420.1) - 96.38%</w:t>
            </w:r>
          </w:p>
        </w:tc>
        <w:tc>
          <w:tcPr>
            <w:tcW w:w="735" w:type="dxa"/>
            <w:noWrap/>
            <w:hideMark/>
          </w:tcPr>
          <w:p w14:paraId="37DA0DF2"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4355E092"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0950AD8"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0CDD717" w14:textId="77777777" w:rsidR="00A33722" w:rsidRPr="0046527B" w:rsidRDefault="00A33722" w:rsidP="00615651">
            <w:pPr>
              <w:pStyle w:val="tabletext"/>
              <w:rPr>
                <w:b/>
                <w:color w:val="000000"/>
              </w:rPr>
            </w:pPr>
            <w:r w:rsidRPr="0046527B">
              <w:rPr>
                <w:color w:val="000000"/>
              </w:rPr>
              <w:t>0</w:t>
            </w:r>
          </w:p>
        </w:tc>
      </w:tr>
      <w:tr w:rsidR="00A33722" w:rsidRPr="0046527B" w14:paraId="0C145E66" w14:textId="77777777" w:rsidTr="00615651">
        <w:trPr>
          <w:trHeight w:val="288"/>
        </w:trPr>
        <w:tc>
          <w:tcPr>
            <w:tcW w:w="1271" w:type="dxa"/>
            <w:noWrap/>
            <w:hideMark/>
          </w:tcPr>
          <w:p w14:paraId="57BE7E9A" w14:textId="77777777" w:rsidR="00A33722" w:rsidRPr="0046527B" w:rsidRDefault="00A33722" w:rsidP="00615651">
            <w:pPr>
              <w:pStyle w:val="tabletext"/>
            </w:pPr>
            <w:r w:rsidRPr="0046527B">
              <w:t>CM28</w:t>
            </w:r>
          </w:p>
        </w:tc>
        <w:tc>
          <w:tcPr>
            <w:tcW w:w="4850" w:type="dxa"/>
            <w:noWrap/>
            <w:hideMark/>
          </w:tcPr>
          <w:p w14:paraId="420BC9F7" w14:textId="77777777" w:rsidR="00A33722" w:rsidRPr="0046527B" w:rsidRDefault="00A33722" w:rsidP="00615651">
            <w:pPr>
              <w:pStyle w:val="tabletext"/>
              <w:rPr>
                <w:b/>
              </w:rPr>
            </w:pPr>
            <w:r w:rsidRPr="0046527B">
              <w:t xml:space="preserve">Uncultured </w:t>
            </w:r>
            <w:r w:rsidRPr="0046527B">
              <w:rPr>
                <w:i/>
                <w:color w:val="000000"/>
              </w:rPr>
              <w:t>Pseudomonas</w:t>
            </w:r>
            <w:r w:rsidRPr="0046527B">
              <w:rPr>
                <w:color w:val="000000"/>
              </w:rPr>
              <w:t xml:space="preserve"> </w:t>
            </w:r>
            <w:r w:rsidRPr="0046527B">
              <w:t>sp. (EU029490.1) - 82.52%</w:t>
            </w:r>
          </w:p>
        </w:tc>
        <w:tc>
          <w:tcPr>
            <w:tcW w:w="735" w:type="dxa"/>
            <w:noWrap/>
            <w:hideMark/>
          </w:tcPr>
          <w:p w14:paraId="594FD169"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66218A53"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2FC4828C"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20D0FA05" w14:textId="77777777" w:rsidR="00A33722" w:rsidRPr="0046527B" w:rsidRDefault="00A33722" w:rsidP="00615651">
            <w:pPr>
              <w:pStyle w:val="tabletext"/>
              <w:rPr>
                <w:b/>
                <w:color w:val="000000"/>
              </w:rPr>
            </w:pPr>
            <w:r w:rsidRPr="0046527B">
              <w:rPr>
                <w:color w:val="000000"/>
              </w:rPr>
              <w:t>0</w:t>
            </w:r>
          </w:p>
        </w:tc>
      </w:tr>
      <w:tr w:rsidR="00A33722" w:rsidRPr="0046527B" w14:paraId="7AFF4ACB" w14:textId="77777777" w:rsidTr="00615651">
        <w:trPr>
          <w:trHeight w:val="288"/>
        </w:trPr>
        <w:tc>
          <w:tcPr>
            <w:tcW w:w="1271" w:type="dxa"/>
            <w:noWrap/>
            <w:hideMark/>
          </w:tcPr>
          <w:p w14:paraId="04761499" w14:textId="77777777" w:rsidR="00A33722" w:rsidRPr="0046527B" w:rsidRDefault="00A33722" w:rsidP="00615651">
            <w:pPr>
              <w:pStyle w:val="tabletext"/>
            </w:pPr>
            <w:r w:rsidRPr="0046527B">
              <w:t>CM44</w:t>
            </w:r>
          </w:p>
        </w:tc>
        <w:tc>
          <w:tcPr>
            <w:tcW w:w="4850" w:type="dxa"/>
            <w:noWrap/>
            <w:hideMark/>
          </w:tcPr>
          <w:p w14:paraId="4100E522" w14:textId="77777777" w:rsidR="00A33722" w:rsidRPr="0046527B" w:rsidRDefault="00A33722" w:rsidP="00615651">
            <w:pPr>
              <w:pStyle w:val="tabletext"/>
              <w:rPr>
                <w:b/>
              </w:rPr>
            </w:pPr>
            <w:r w:rsidRPr="0046527B">
              <w:t xml:space="preserve">Uncultured </w:t>
            </w:r>
            <w:r w:rsidRPr="0046527B">
              <w:rPr>
                <w:i/>
                <w:color w:val="000000"/>
              </w:rPr>
              <w:t>Pseudomonas</w:t>
            </w:r>
            <w:r w:rsidRPr="0046527B">
              <w:rPr>
                <w:color w:val="000000"/>
              </w:rPr>
              <w:t xml:space="preserve"> </w:t>
            </w:r>
            <w:r w:rsidRPr="0046527B">
              <w:t>sp. (HM011771.1) - 88.41%</w:t>
            </w:r>
          </w:p>
        </w:tc>
        <w:tc>
          <w:tcPr>
            <w:tcW w:w="735" w:type="dxa"/>
            <w:noWrap/>
            <w:hideMark/>
          </w:tcPr>
          <w:p w14:paraId="5A6321FE"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281BE28B"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0CEBD18"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6393051" w14:textId="77777777" w:rsidR="00A33722" w:rsidRPr="0046527B" w:rsidRDefault="00A33722" w:rsidP="00615651">
            <w:pPr>
              <w:pStyle w:val="tabletext"/>
              <w:rPr>
                <w:b/>
                <w:color w:val="000000"/>
              </w:rPr>
            </w:pPr>
            <w:r w:rsidRPr="0046527B">
              <w:rPr>
                <w:color w:val="000000"/>
              </w:rPr>
              <w:t>0</w:t>
            </w:r>
          </w:p>
        </w:tc>
      </w:tr>
      <w:tr w:rsidR="00A33722" w:rsidRPr="0046527B" w14:paraId="7A3DED2B" w14:textId="77777777" w:rsidTr="00615651">
        <w:trPr>
          <w:trHeight w:val="288"/>
        </w:trPr>
        <w:tc>
          <w:tcPr>
            <w:tcW w:w="1271" w:type="dxa"/>
            <w:noWrap/>
            <w:hideMark/>
          </w:tcPr>
          <w:p w14:paraId="2EE556DE" w14:textId="77777777" w:rsidR="00A33722" w:rsidRPr="0046527B" w:rsidRDefault="00A33722" w:rsidP="00615651">
            <w:pPr>
              <w:pStyle w:val="tabletext"/>
            </w:pPr>
            <w:r w:rsidRPr="0046527B">
              <w:lastRenderedPageBreak/>
              <w:t>CM56</w:t>
            </w:r>
          </w:p>
        </w:tc>
        <w:tc>
          <w:tcPr>
            <w:tcW w:w="4850" w:type="dxa"/>
            <w:noWrap/>
            <w:hideMark/>
          </w:tcPr>
          <w:p w14:paraId="2F4245B6"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rPr>
                <w:i/>
              </w:rPr>
              <w:t xml:space="preserve">plecoglossicida </w:t>
            </w:r>
            <w:r w:rsidRPr="0046527B">
              <w:t>(KF261039.1) - 100%</w:t>
            </w:r>
          </w:p>
        </w:tc>
        <w:tc>
          <w:tcPr>
            <w:tcW w:w="735" w:type="dxa"/>
            <w:noWrap/>
            <w:hideMark/>
          </w:tcPr>
          <w:p w14:paraId="1C792066" w14:textId="77777777" w:rsidR="00A33722" w:rsidRPr="0046527B" w:rsidRDefault="00A33722" w:rsidP="00615651">
            <w:pPr>
              <w:pStyle w:val="tabletext"/>
              <w:rPr>
                <w:b/>
                <w:color w:val="FFFFFF"/>
              </w:rPr>
            </w:pPr>
            <w:r w:rsidRPr="0046527B">
              <w:rPr>
                <w:color w:val="FFFFFF"/>
              </w:rPr>
              <w:t>0</w:t>
            </w:r>
          </w:p>
        </w:tc>
        <w:tc>
          <w:tcPr>
            <w:tcW w:w="672" w:type="dxa"/>
            <w:noWrap/>
            <w:hideMark/>
          </w:tcPr>
          <w:p w14:paraId="6DDCB541"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47227467"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0FD85B94" w14:textId="77777777" w:rsidR="00A33722" w:rsidRPr="0046527B" w:rsidRDefault="00A33722" w:rsidP="00615651">
            <w:pPr>
              <w:pStyle w:val="tabletext"/>
              <w:rPr>
                <w:b/>
                <w:color w:val="000000"/>
              </w:rPr>
            </w:pPr>
            <w:r w:rsidRPr="0046527B">
              <w:rPr>
                <w:color w:val="000000"/>
              </w:rPr>
              <w:t>0</w:t>
            </w:r>
          </w:p>
        </w:tc>
      </w:tr>
      <w:tr w:rsidR="00A33722" w:rsidRPr="0046527B" w14:paraId="4FC4D1D0" w14:textId="77777777" w:rsidTr="00615651">
        <w:trPr>
          <w:trHeight w:val="288"/>
        </w:trPr>
        <w:tc>
          <w:tcPr>
            <w:tcW w:w="1271" w:type="dxa"/>
            <w:noWrap/>
            <w:hideMark/>
          </w:tcPr>
          <w:p w14:paraId="34C07180" w14:textId="77777777" w:rsidR="00A33722" w:rsidRPr="0046527B" w:rsidRDefault="00A33722" w:rsidP="00615651">
            <w:pPr>
              <w:pStyle w:val="tabletext"/>
            </w:pPr>
            <w:r w:rsidRPr="0046527B">
              <w:t>CM57</w:t>
            </w:r>
          </w:p>
        </w:tc>
        <w:tc>
          <w:tcPr>
            <w:tcW w:w="4850" w:type="dxa"/>
            <w:noWrap/>
            <w:hideMark/>
          </w:tcPr>
          <w:p w14:paraId="55CEFE1C" w14:textId="77777777" w:rsidR="00A33722" w:rsidRPr="0046527B" w:rsidRDefault="00A33722" w:rsidP="00615651">
            <w:pPr>
              <w:pStyle w:val="tabletext"/>
              <w:rPr>
                <w:b/>
              </w:rPr>
            </w:pPr>
            <w:r w:rsidRPr="0046527B">
              <w:rPr>
                <w:i/>
                <w:color w:val="000000"/>
              </w:rPr>
              <w:t>Pseudomonas</w:t>
            </w:r>
            <w:r w:rsidRPr="0046527B">
              <w:rPr>
                <w:color w:val="000000"/>
              </w:rPr>
              <w:t xml:space="preserve"> </w:t>
            </w:r>
            <w:r w:rsidRPr="0046527B">
              <w:t>sp. WB4.4-63 (AM934697.1) - 84.82%</w:t>
            </w:r>
          </w:p>
        </w:tc>
        <w:tc>
          <w:tcPr>
            <w:tcW w:w="735" w:type="dxa"/>
            <w:noWrap/>
            <w:hideMark/>
          </w:tcPr>
          <w:p w14:paraId="00F7645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2DD24F14"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78307F71"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7795FAD6" w14:textId="77777777" w:rsidR="00A33722" w:rsidRPr="0046527B" w:rsidRDefault="00A33722" w:rsidP="00615651">
            <w:pPr>
              <w:pStyle w:val="tabletext"/>
              <w:rPr>
                <w:b/>
                <w:color w:val="000000"/>
              </w:rPr>
            </w:pPr>
            <w:r w:rsidRPr="0046527B">
              <w:rPr>
                <w:color w:val="000000"/>
              </w:rPr>
              <w:t>0</w:t>
            </w:r>
          </w:p>
        </w:tc>
      </w:tr>
      <w:tr w:rsidR="00A33722" w:rsidRPr="0046527B" w14:paraId="68B1D705" w14:textId="77777777" w:rsidTr="00615651">
        <w:trPr>
          <w:trHeight w:val="288"/>
        </w:trPr>
        <w:tc>
          <w:tcPr>
            <w:tcW w:w="1271" w:type="dxa"/>
            <w:noWrap/>
            <w:hideMark/>
          </w:tcPr>
          <w:p w14:paraId="4CB1EBF5" w14:textId="77777777" w:rsidR="00A33722" w:rsidRPr="0046527B" w:rsidRDefault="00A33722" w:rsidP="00615651">
            <w:pPr>
              <w:pStyle w:val="tabletext"/>
            </w:pPr>
            <w:r w:rsidRPr="0046527B">
              <w:t>CM64</w:t>
            </w:r>
          </w:p>
        </w:tc>
        <w:tc>
          <w:tcPr>
            <w:tcW w:w="4850" w:type="dxa"/>
            <w:noWrap/>
            <w:hideMark/>
          </w:tcPr>
          <w:p w14:paraId="60B5F636" w14:textId="77777777" w:rsidR="00A33722" w:rsidRPr="0046527B" w:rsidRDefault="00A33722" w:rsidP="00615651">
            <w:pPr>
              <w:pStyle w:val="tabletext"/>
              <w:rPr>
                <w:b/>
              </w:rPr>
            </w:pPr>
            <w:r w:rsidRPr="0046527B">
              <w:rPr>
                <w:i/>
                <w:color w:val="000000"/>
              </w:rPr>
              <w:t xml:space="preserve">B. </w:t>
            </w:r>
            <w:r w:rsidRPr="0046527B">
              <w:rPr>
                <w:i/>
              </w:rPr>
              <w:t>velezensis</w:t>
            </w:r>
            <w:r w:rsidRPr="0046527B">
              <w:t xml:space="preserve"> QST 713</w:t>
            </w:r>
          </w:p>
        </w:tc>
        <w:tc>
          <w:tcPr>
            <w:tcW w:w="735" w:type="dxa"/>
            <w:noWrap/>
            <w:hideMark/>
          </w:tcPr>
          <w:p w14:paraId="3FB35826" w14:textId="77777777" w:rsidR="00A33722" w:rsidRPr="0046527B" w:rsidRDefault="00A33722" w:rsidP="00615651">
            <w:pPr>
              <w:pStyle w:val="tabletext"/>
              <w:rPr>
                <w:b/>
                <w:color w:val="000000"/>
              </w:rPr>
            </w:pPr>
            <w:r w:rsidRPr="0046527B">
              <w:rPr>
                <w:color w:val="000000"/>
              </w:rPr>
              <w:t>1</w:t>
            </w:r>
          </w:p>
        </w:tc>
        <w:tc>
          <w:tcPr>
            <w:tcW w:w="672" w:type="dxa"/>
            <w:noWrap/>
            <w:hideMark/>
          </w:tcPr>
          <w:p w14:paraId="5E497E2C" w14:textId="77777777" w:rsidR="00A33722" w:rsidRPr="0046527B" w:rsidRDefault="00A33722" w:rsidP="00615651">
            <w:pPr>
              <w:pStyle w:val="tabletext"/>
              <w:rPr>
                <w:b/>
                <w:color w:val="000000"/>
              </w:rPr>
            </w:pPr>
            <w:r w:rsidRPr="0046527B">
              <w:rPr>
                <w:color w:val="000000"/>
              </w:rPr>
              <w:t>1</w:t>
            </w:r>
          </w:p>
        </w:tc>
        <w:tc>
          <w:tcPr>
            <w:tcW w:w="803" w:type="dxa"/>
            <w:noWrap/>
            <w:hideMark/>
          </w:tcPr>
          <w:p w14:paraId="447A4C0E" w14:textId="77777777" w:rsidR="00A33722" w:rsidRPr="0046527B" w:rsidRDefault="00A33722" w:rsidP="00615651">
            <w:pPr>
              <w:pStyle w:val="tabletext"/>
              <w:rPr>
                <w:b/>
                <w:color w:val="000000"/>
              </w:rPr>
            </w:pPr>
            <w:r w:rsidRPr="0046527B">
              <w:rPr>
                <w:color w:val="000000"/>
              </w:rPr>
              <w:t>1</w:t>
            </w:r>
          </w:p>
        </w:tc>
        <w:tc>
          <w:tcPr>
            <w:tcW w:w="685" w:type="dxa"/>
            <w:noWrap/>
            <w:hideMark/>
          </w:tcPr>
          <w:p w14:paraId="22C48869" w14:textId="77777777" w:rsidR="00A33722" w:rsidRPr="0046527B" w:rsidRDefault="00A33722" w:rsidP="00615651">
            <w:pPr>
              <w:pStyle w:val="tabletext"/>
              <w:rPr>
                <w:b/>
                <w:color w:val="000000"/>
              </w:rPr>
            </w:pPr>
            <w:r w:rsidRPr="0046527B">
              <w:rPr>
                <w:color w:val="000000"/>
              </w:rPr>
              <w:t>1</w:t>
            </w:r>
          </w:p>
        </w:tc>
      </w:tr>
      <w:tr w:rsidR="00A33722" w:rsidRPr="0046527B" w14:paraId="40138710" w14:textId="77777777" w:rsidTr="00615651">
        <w:trPr>
          <w:trHeight w:val="288"/>
        </w:trPr>
        <w:tc>
          <w:tcPr>
            <w:tcW w:w="1271" w:type="dxa"/>
            <w:hideMark/>
          </w:tcPr>
          <w:p w14:paraId="0992C179" w14:textId="77777777" w:rsidR="00A33722" w:rsidRPr="0046527B" w:rsidRDefault="00A33722" w:rsidP="00615651">
            <w:pPr>
              <w:pStyle w:val="tabletext"/>
            </w:pPr>
            <w:r w:rsidRPr="0046527B">
              <w:t>CM32</w:t>
            </w:r>
          </w:p>
        </w:tc>
        <w:tc>
          <w:tcPr>
            <w:tcW w:w="4850" w:type="dxa"/>
            <w:hideMark/>
          </w:tcPr>
          <w:p w14:paraId="5E14EC96" w14:textId="77777777" w:rsidR="00A33722" w:rsidRPr="0046527B" w:rsidRDefault="00A33722" w:rsidP="00615651">
            <w:pPr>
              <w:pStyle w:val="tabletext"/>
              <w:rPr>
                <w:b/>
              </w:rPr>
            </w:pPr>
            <w:r w:rsidRPr="0046527B">
              <w:rPr>
                <w:i/>
              </w:rPr>
              <w:t>Glutamicibacter halophytocola</w:t>
            </w:r>
            <w:r w:rsidRPr="0046527B">
              <w:t xml:space="preserve">  (MT533909.1) - 96.24%</w:t>
            </w:r>
          </w:p>
        </w:tc>
        <w:tc>
          <w:tcPr>
            <w:tcW w:w="735" w:type="dxa"/>
            <w:noWrap/>
            <w:hideMark/>
          </w:tcPr>
          <w:p w14:paraId="63C52815"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1D9F958F"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0E393FF5"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4557458A" w14:textId="77777777" w:rsidR="00A33722" w:rsidRPr="0046527B" w:rsidRDefault="00A33722" w:rsidP="00615651">
            <w:pPr>
              <w:pStyle w:val="tabletext"/>
              <w:rPr>
                <w:b/>
                <w:color w:val="000000"/>
              </w:rPr>
            </w:pPr>
            <w:r w:rsidRPr="0046527B">
              <w:rPr>
                <w:color w:val="000000"/>
              </w:rPr>
              <w:t>0</w:t>
            </w:r>
          </w:p>
        </w:tc>
      </w:tr>
      <w:tr w:rsidR="00A33722" w:rsidRPr="0046527B" w14:paraId="719E2035" w14:textId="77777777" w:rsidTr="00615651">
        <w:trPr>
          <w:trHeight w:val="288"/>
        </w:trPr>
        <w:tc>
          <w:tcPr>
            <w:tcW w:w="1271" w:type="dxa"/>
            <w:hideMark/>
          </w:tcPr>
          <w:p w14:paraId="4831590A" w14:textId="77777777" w:rsidR="00A33722" w:rsidRPr="0046527B" w:rsidRDefault="00A33722" w:rsidP="00615651">
            <w:pPr>
              <w:pStyle w:val="tabletext"/>
            </w:pPr>
            <w:r w:rsidRPr="0046527B">
              <w:t>B21A</w:t>
            </w:r>
          </w:p>
        </w:tc>
        <w:tc>
          <w:tcPr>
            <w:tcW w:w="4850" w:type="dxa"/>
            <w:hideMark/>
          </w:tcPr>
          <w:p w14:paraId="2831A183" w14:textId="77777777" w:rsidR="00A33722" w:rsidRPr="0046527B" w:rsidRDefault="00A33722" w:rsidP="00615651">
            <w:pPr>
              <w:pStyle w:val="tabletext"/>
              <w:rPr>
                <w:b/>
              </w:rPr>
            </w:pPr>
            <w:r w:rsidRPr="0046527B">
              <w:rPr>
                <w:i/>
              </w:rPr>
              <w:t>Glutamicibacter mishrai</w:t>
            </w:r>
            <w:r w:rsidRPr="0046527B">
              <w:t xml:space="preserve">  (CP032549.1) - 99%</w:t>
            </w:r>
          </w:p>
        </w:tc>
        <w:tc>
          <w:tcPr>
            <w:tcW w:w="735" w:type="dxa"/>
            <w:noWrap/>
            <w:hideMark/>
          </w:tcPr>
          <w:p w14:paraId="130DE001"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16574FCC"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2E9CF8E3"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5704E3A5" w14:textId="77777777" w:rsidR="00A33722" w:rsidRPr="0046527B" w:rsidRDefault="00A33722" w:rsidP="00615651">
            <w:pPr>
              <w:pStyle w:val="tabletext"/>
              <w:rPr>
                <w:b/>
                <w:color w:val="000000"/>
              </w:rPr>
            </w:pPr>
            <w:r w:rsidRPr="0046527B">
              <w:rPr>
                <w:color w:val="000000"/>
              </w:rPr>
              <w:t>0</w:t>
            </w:r>
          </w:p>
        </w:tc>
      </w:tr>
      <w:tr w:rsidR="00A33722" w:rsidRPr="0046527B" w14:paraId="270461B6" w14:textId="77777777" w:rsidTr="00615651">
        <w:trPr>
          <w:trHeight w:val="288"/>
        </w:trPr>
        <w:tc>
          <w:tcPr>
            <w:tcW w:w="1271" w:type="dxa"/>
            <w:hideMark/>
          </w:tcPr>
          <w:p w14:paraId="5A468757" w14:textId="77777777" w:rsidR="00A33722" w:rsidRPr="0046527B" w:rsidRDefault="00A33722" w:rsidP="00615651">
            <w:pPr>
              <w:pStyle w:val="tabletext"/>
            </w:pPr>
            <w:r w:rsidRPr="0046527B">
              <w:t>CM43</w:t>
            </w:r>
          </w:p>
        </w:tc>
        <w:tc>
          <w:tcPr>
            <w:tcW w:w="4850" w:type="dxa"/>
            <w:hideMark/>
          </w:tcPr>
          <w:p w14:paraId="5EC2F8A2" w14:textId="77777777" w:rsidR="00A33722" w:rsidRPr="0046527B" w:rsidRDefault="00A33722" w:rsidP="00615651">
            <w:pPr>
              <w:pStyle w:val="tabletext"/>
              <w:rPr>
                <w:b/>
              </w:rPr>
            </w:pPr>
            <w:r w:rsidRPr="0046527B">
              <w:rPr>
                <w:i/>
              </w:rPr>
              <w:t>Glutamicibacter</w:t>
            </w:r>
            <w:r w:rsidRPr="0046527B">
              <w:t xml:space="preserve"> sp. (MK841094.1) - 97.99%</w:t>
            </w:r>
          </w:p>
        </w:tc>
        <w:tc>
          <w:tcPr>
            <w:tcW w:w="735" w:type="dxa"/>
            <w:noWrap/>
            <w:hideMark/>
          </w:tcPr>
          <w:p w14:paraId="78C94B7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D622F83"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1AC58F7B"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81E21D3" w14:textId="77777777" w:rsidR="00A33722" w:rsidRPr="0046527B" w:rsidRDefault="00A33722" w:rsidP="00615651">
            <w:pPr>
              <w:pStyle w:val="tabletext"/>
              <w:rPr>
                <w:b/>
                <w:color w:val="000000"/>
              </w:rPr>
            </w:pPr>
            <w:r w:rsidRPr="0046527B">
              <w:rPr>
                <w:color w:val="000000"/>
              </w:rPr>
              <w:t>0</w:t>
            </w:r>
          </w:p>
        </w:tc>
      </w:tr>
      <w:tr w:rsidR="00A33722" w:rsidRPr="0046527B" w14:paraId="79063669" w14:textId="77777777" w:rsidTr="00615651">
        <w:trPr>
          <w:trHeight w:val="288"/>
        </w:trPr>
        <w:tc>
          <w:tcPr>
            <w:tcW w:w="1271" w:type="dxa"/>
            <w:hideMark/>
          </w:tcPr>
          <w:p w14:paraId="6E255696" w14:textId="77777777" w:rsidR="00A33722" w:rsidRPr="0046527B" w:rsidRDefault="00A33722" w:rsidP="00615651">
            <w:pPr>
              <w:pStyle w:val="tabletext"/>
            </w:pPr>
            <w:r w:rsidRPr="0046527B">
              <w:t>CM45</w:t>
            </w:r>
          </w:p>
        </w:tc>
        <w:tc>
          <w:tcPr>
            <w:tcW w:w="4850" w:type="dxa"/>
            <w:hideMark/>
          </w:tcPr>
          <w:p w14:paraId="29779FAC" w14:textId="77777777" w:rsidR="00A33722" w:rsidRPr="0046527B" w:rsidRDefault="00A33722" w:rsidP="00615651">
            <w:pPr>
              <w:pStyle w:val="tabletext"/>
              <w:rPr>
                <w:b/>
              </w:rPr>
            </w:pPr>
            <w:r w:rsidRPr="0046527B">
              <w:rPr>
                <w:i/>
              </w:rPr>
              <w:t>Glutamicibacter</w:t>
            </w:r>
            <w:r w:rsidRPr="0046527B">
              <w:t xml:space="preserve"> sp. (MK847918.1) - 98.04%</w:t>
            </w:r>
          </w:p>
        </w:tc>
        <w:tc>
          <w:tcPr>
            <w:tcW w:w="735" w:type="dxa"/>
            <w:noWrap/>
            <w:hideMark/>
          </w:tcPr>
          <w:p w14:paraId="6D35419A"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2F22B306"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613AAD3E"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31508FA" w14:textId="77777777" w:rsidR="00A33722" w:rsidRPr="0046527B" w:rsidRDefault="00A33722" w:rsidP="00615651">
            <w:pPr>
              <w:pStyle w:val="tabletext"/>
              <w:rPr>
                <w:b/>
                <w:color w:val="000000"/>
              </w:rPr>
            </w:pPr>
            <w:r w:rsidRPr="0046527B">
              <w:rPr>
                <w:color w:val="000000"/>
              </w:rPr>
              <w:t>0</w:t>
            </w:r>
          </w:p>
        </w:tc>
      </w:tr>
      <w:tr w:rsidR="00A33722" w:rsidRPr="0046527B" w14:paraId="53398DF2" w14:textId="77777777" w:rsidTr="00615651">
        <w:trPr>
          <w:trHeight w:val="288"/>
        </w:trPr>
        <w:tc>
          <w:tcPr>
            <w:tcW w:w="1271" w:type="dxa"/>
            <w:hideMark/>
          </w:tcPr>
          <w:p w14:paraId="7E6240F1" w14:textId="77777777" w:rsidR="00A33722" w:rsidRPr="0046527B" w:rsidRDefault="00A33722" w:rsidP="00615651">
            <w:pPr>
              <w:pStyle w:val="tabletext"/>
            </w:pPr>
            <w:r w:rsidRPr="0046527B">
              <w:t>B15Y</w:t>
            </w:r>
          </w:p>
        </w:tc>
        <w:tc>
          <w:tcPr>
            <w:tcW w:w="4850" w:type="dxa"/>
            <w:hideMark/>
          </w:tcPr>
          <w:p w14:paraId="1A6265D9" w14:textId="77777777" w:rsidR="00A33722" w:rsidRPr="0046527B" w:rsidRDefault="00A33722" w:rsidP="00615651">
            <w:pPr>
              <w:pStyle w:val="tabletext"/>
              <w:rPr>
                <w:b/>
              </w:rPr>
            </w:pPr>
            <w:r w:rsidRPr="0046527B">
              <w:rPr>
                <w:i/>
              </w:rPr>
              <w:t>Glutamicibacter</w:t>
            </w:r>
            <w:r w:rsidRPr="0046527B">
              <w:t xml:space="preserve"> sp. (MW627371.1) - 100%</w:t>
            </w:r>
          </w:p>
        </w:tc>
        <w:tc>
          <w:tcPr>
            <w:tcW w:w="735" w:type="dxa"/>
            <w:noWrap/>
            <w:hideMark/>
          </w:tcPr>
          <w:p w14:paraId="4BE9F8E4"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69FE3278"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7E31828"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3E22AC52" w14:textId="77777777" w:rsidR="00A33722" w:rsidRPr="0046527B" w:rsidRDefault="00A33722" w:rsidP="00615651">
            <w:pPr>
              <w:pStyle w:val="tabletext"/>
              <w:rPr>
                <w:b/>
                <w:color w:val="000000"/>
              </w:rPr>
            </w:pPr>
            <w:r w:rsidRPr="0046527B">
              <w:rPr>
                <w:color w:val="000000"/>
              </w:rPr>
              <w:t>0</w:t>
            </w:r>
          </w:p>
        </w:tc>
      </w:tr>
      <w:tr w:rsidR="00A33722" w:rsidRPr="0046527B" w14:paraId="5CF9A1C3" w14:textId="77777777" w:rsidTr="00615651">
        <w:trPr>
          <w:trHeight w:val="288"/>
        </w:trPr>
        <w:tc>
          <w:tcPr>
            <w:tcW w:w="1271" w:type="dxa"/>
            <w:hideMark/>
          </w:tcPr>
          <w:p w14:paraId="620753AE" w14:textId="77777777" w:rsidR="00A33722" w:rsidRPr="0046527B" w:rsidRDefault="00A33722" w:rsidP="00615651">
            <w:pPr>
              <w:pStyle w:val="tabletext"/>
            </w:pPr>
            <w:r w:rsidRPr="0046527B">
              <w:t>EM1</w:t>
            </w:r>
          </w:p>
        </w:tc>
        <w:tc>
          <w:tcPr>
            <w:tcW w:w="4850" w:type="dxa"/>
            <w:hideMark/>
          </w:tcPr>
          <w:p w14:paraId="4E222116" w14:textId="77777777" w:rsidR="00A33722" w:rsidRPr="0046527B" w:rsidRDefault="00A33722" w:rsidP="00615651">
            <w:pPr>
              <w:pStyle w:val="tabletext"/>
              <w:rPr>
                <w:b/>
              </w:rPr>
            </w:pPr>
            <w:r w:rsidRPr="0046527B">
              <w:rPr>
                <w:i/>
                <w:color w:val="000000"/>
              </w:rPr>
              <w:t>B</w:t>
            </w:r>
            <w:r>
              <w:rPr>
                <w:i/>
                <w:color w:val="000000"/>
              </w:rPr>
              <w:t>acillus</w:t>
            </w:r>
            <w:r w:rsidRPr="0046527B">
              <w:rPr>
                <w:i/>
                <w:color w:val="000000"/>
              </w:rPr>
              <w:t xml:space="preserve"> </w:t>
            </w:r>
            <w:r w:rsidRPr="0046527B">
              <w:rPr>
                <w:i/>
              </w:rPr>
              <w:t>algicola</w:t>
            </w:r>
            <w:r w:rsidRPr="0046527B">
              <w:t xml:space="preserve"> (MN746261.1) -  96.45%</w:t>
            </w:r>
          </w:p>
        </w:tc>
        <w:tc>
          <w:tcPr>
            <w:tcW w:w="735" w:type="dxa"/>
            <w:noWrap/>
            <w:hideMark/>
          </w:tcPr>
          <w:p w14:paraId="0E5C31E5"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01F2DD0F"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D174B22"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61AA4A84" w14:textId="77777777" w:rsidR="00A33722" w:rsidRPr="0046527B" w:rsidRDefault="00A33722" w:rsidP="00615651">
            <w:pPr>
              <w:pStyle w:val="tabletext"/>
              <w:rPr>
                <w:b/>
                <w:color w:val="000000"/>
              </w:rPr>
            </w:pPr>
            <w:r w:rsidRPr="0046527B">
              <w:rPr>
                <w:color w:val="000000"/>
              </w:rPr>
              <w:t>0</w:t>
            </w:r>
          </w:p>
        </w:tc>
      </w:tr>
      <w:tr w:rsidR="00A33722" w:rsidRPr="0046527B" w14:paraId="31B2AAAB" w14:textId="77777777" w:rsidTr="00615651">
        <w:trPr>
          <w:trHeight w:val="288"/>
        </w:trPr>
        <w:tc>
          <w:tcPr>
            <w:tcW w:w="1271" w:type="dxa"/>
            <w:hideMark/>
          </w:tcPr>
          <w:p w14:paraId="6FBFA0AF" w14:textId="77777777" w:rsidR="00A33722" w:rsidRPr="0046527B" w:rsidRDefault="00A33722" w:rsidP="00615651">
            <w:pPr>
              <w:pStyle w:val="tabletext"/>
            </w:pPr>
            <w:r w:rsidRPr="0046527B">
              <w:t>EM7</w:t>
            </w:r>
          </w:p>
        </w:tc>
        <w:tc>
          <w:tcPr>
            <w:tcW w:w="4850" w:type="dxa"/>
            <w:hideMark/>
          </w:tcPr>
          <w:p w14:paraId="25845A87" w14:textId="77777777" w:rsidR="00A33722" w:rsidRPr="0046527B" w:rsidRDefault="00A33722" w:rsidP="00615651">
            <w:pPr>
              <w:pStyle w:val="tabletext"/>
              <w:rPr>
                <w:b/>
              </w:rPr>
            </w:pPr>
            <w:r w:rsidRPr="0046527B">
              <w:rPr>
                <w:i/>
                <w:color w:val="000000"/>
              </w:rPr>
              <w:t>B</w:t>
            </w:r>
            <w:r>
              <w:rPr>
                <w:i/>
                <w:color w:val="000000"/>
              </w:rPr>
              <w:t>acillus</w:t>
            </w:r>
            <w:r w:rsidRPr="0046527B">
              <w:rPr>
                <w:i/>
                <w:color w:val="000000"/>
              </w:rPr>
              <w:t xml:space="preserve"> </w:t>
            </w:r>
            <w:r w:rsidRPr="0046527B">
              <w:rPr>
                <w:i/>
              </w:rPr>
              <w:t>firmus</w:t>
            </w:r>
            <w:r w:rsidRPr="0046527B">
              <w:t xml:space="preserve"> (KY316472.1) - 99.33%</w:t>
            </w:r>
          </w:p>
        </w:tc>
        <w:tc>
          <w:tcPr>
            <w:tcW w:w="735" w:type="dxa"/>
            <w:noWrap/>
            <w:hideMark/>
          </w:tcPr>
          <w:p w14:paraId="6191B7BF"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2E42F7E6"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5A2D0067"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0B75650F" w14:textId="77777777" w:rsidR="00A33722" w:rsidRPr="0046527B" w:rsidRDefault="00A33722" w:rsidP="00615651">
            <w:pPr>
              <w:pStyle w:val="tabletext"/>
              <w:rPr>
                <w:b/>
                <w:color w:val="000000"/>
              </w:rPr>
            </w:pPr>
            <w:r w:rsidRPr="0046527B">
              <w:rPr>
                <w:color w:val="000000"/>
              </w:rPr>
              <w:t>0</w:t>
            </w:r>
          </w:p>
        </w:tc>
      </w:tr>
      <w:tr w:rsidR="00A33722" w:rsidRPr="0046527B" w14:paraId="63C92E55" w14:textId="77777777" w:rsidTr="00615651">
        <w:trPr>
          <w:trHeight w:val="288"/>
        </w:trPr>
        <w:tc>
          <w:tcPr>
            <w:tcW w:w="1271" w:type="dxa"/>
            <w:hideMark/>
          </w:tcPr>
          <w:p w14:paraId="2E4A4122" w14:textId="77777777" w:rsidR="00A33722" w:rsidRPr="0046527B" w:rsidRDefault="00A33722" w:rsidP="00615651">
            <w:pPr>
              <w:pStyle w:val="tabletext"/>
            </w:pPr>
            <w:r w:rsidRPr="0046527B">
              <w:t>EM8</w:t>
            </w:r>
          </w:p>
        </w:tc>
        <w:tc>
          <w:tcPr>
            <w:tcW w:w="4850" w:type="dxa"/>
            <w:noWrap/>
            <w:hideMark/>
          </w:tcPr>
          <w:p w14:paraId="71B1751D" w14:textId="77777777" w:rsidR="00A33722" w:rsidRPr="0046527B" w:rsidRDefault="00A33722" w:rsidP="00615651">
            <w:pPr>
              <w:pStyle w:val="tabletext"/>
              <w:rPr>
                <w:b/>
              </w:rPr>
            </w:pPr>
            <w:r w:rsidRPr="0046527B">
              <w:rPr>
                <w:i/>
                <w:color w:val="000000"/>
              </w:rPr>
              <w:t xml:space="preserve">B. </w:t>
            </w:r>
            <w:r w:rsidRPr="0046527B">
              <w:rPr>
                <w:i/>
              </w:rPr>
              <w:t>licheniformis</w:t>
            </w:r>
            <w:r w:rsidRPr="0046527B">
              <w:t xml:space="preserve"> (JX041900.1) - 75.69%</w:t>
            </w:r>
          </w:p>
        </w:tc>
        <w:tc>
          <w:tcPr>
            <w:tcW w:w="735" w:type="dxa"/>
            <w:noWrap/>
            <w:hideMark/>
          </w:tcPr>
          <w:p w14:paraId="3FE6C97A"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13CC358C"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1C2F08BD"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536EFC12" w14:textId="77777777" w:rsidR="00A33722" w:rsidRPr="0046527B" w:rsidRDefault="00A33722" w:rsidP="00615651">
            <w:pPr>
              <w:pStyle w:val="tabletext"/>
              <w:rPr>
                <w:b/>
                <w:color w:val="000000"/>
              </w:rPr>
            </w:pPr>
            <w:r w:rsidRPr="0046527B">
              <w:rPr>
                <w:color w:val="000000"/>
              </w:rPr>
              <w:t>0</w:t>
            </w:r>
          </w:p>
        </w:tc>
      </w:tr>
      <w:tr w:rsidR="00A33722" w:rsidRPr="0046527B" w14:paraId="3DB2571C" w14:textId="77777777" w:rsidTr="00615651">
        <w:trPr>
          <w:trHeight w:val="288"/>
        </w:trPr>
        <w:tc>
          <w:tcPr>
            <w:tcW w:w="1271" w:type="dxa"/>
            <w:hideMark/>
          </w:tcPr>
          <w:p w14:paraId="38034D05" w14:textId="77777777" w:rsidR="00A33722" w:rsidRPr="0046527B" w:rsidRDefault="00A33722" w:rsidP="00615651">
            <w:pPr>
              <w:pStyle w:val="tabletext"/>
            </w:pPr>
            <w:r w:rsidRPr="0046527B">
              <w:t>EM2</w:t>
            </w:r>
          </w:p>
        </w:tc>
        <w:tc>
          <w:tcPr>
            <w:tcW w:w="4850" w:type="dxa"/>
            <w:hideMark/>
          </w:tcPr>
          <w:p w14:paraId="71AE7FFF" w14:textId="77777777" w:rsidR="00A33722" w:rsidRPr="0046527B" w:rsidRDefault="00A33722" w:rsidP="00615651">
            <w:pPr>
              <w:pStyle w:val="tabletext"/>
              <w:rPr>
                <w:b/>
              </w:rPr>
            </w:pPr>
            <w:r w:rsidRPr="0046527B">
              <w:rPr>
                <w:i/>
                <w:color w:val="000000"/>
              </w:rPr>
              <w:t>B</w:t>
            </w:r>
            <w:r>
              <w:rPr>
                <w:i/>
                <w:color w:val="000000"/>
              </w:rPr>
              <w:t xml:space="preserve">acillus </w:t>
            </w:r>
            <w:r w:rsidRPr="0046527B">
              <w:t>sp. (FN646629.1) - 97.80%</w:t>
            </w:r>
          </w:p>
        </w:tc>
        <w:tc>
          <w:tcPr>
            <w:tcW w:w="735" w:type="dxa"/>
            <w:noWrap/>
            <w:hideMark/>
          </w:tcPr>
          <w:p w14:paraId="4E7148E8"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6B06BC14"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7C6A3643"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11B090DE" w14:textId="77777777" w:rsidR="00A33722" w:rsidRPr="0046527B" w:rsidRDefault="00A33722" w:rsidP="00615651">
            <w:pPr>
              <w:pStyle w:val="tabletext"/>
              <w:rPr>
                <w:b/>
                <w:color w:val="000000"/>
              </w:rPr>
            </w:pPr>
            <w:r w:rsidRPr="0046527B">
              <w:rPr>
                <w:color w:val="000000"/>
              </w:rPr>
              <w:t>0</w:t>
            </w:r>
          </w:p>
        </w:tc>
      </w:tr>
      <w:tr w:rsidR="00A33722" w:rsidRPr="0046527B" w14:paraId="4BFE3839" w14:textId="77777777" w:rsidTr="00615651">
        <w:trPr>
          <w:trHeight w:val="288"/>
        </w:trPr>
        <w:tc>
          <w:tcPr>
            <w:tcW w:w="1271" w:type="dxa"/>
            <w:hideMark/>
          </w:tcPr>
          <w:p w14:paraId="7DC4AB6E" w14:textId="77777777" w:rsidR="00A33722" w:rsidRPr="0046527B" w:rsidRDefault="00A33722" w:rsidP="00615651">
            <w:pPr>
              <w:pStyle w:val="tabletext"/>
            </w:pPr>
            <w:r w:rsidRPr="0046527B">
              <w:t>EM34</w:t>
            </w:r>
          </w:p>
        </w:tc>
        <w:tc>
          <w:tcPr>
            <w:tcW w:w="4850" w:type="dxa"/>
            <w:hideMark/>
          </w:tcPr>
          <w:p w14:paraId="7CF18821" w14:textId="77777777" w:rsidR="00A33722" w:rsidRPr="0046527B" w:rsidRDefault="00A33722" w:rsidP="00615651">
            <w:pPr>
              <w:pStyle w:val="tabletext"/>
              <w:rPr>
                <w:b/>
              </w:rPr>
            </w:pPr>
            <w:r w:rsidRPr="0046527B">
              <w:rPr>
                <w:i/>
                <w:color w:val="000000"/>
              </w:rPr>
              <w:t>B</w:t>
            </w:r>
            <w:r>
              <w:rPr>
                <w:i/>
                <w:color w:val="000000"/>
              </w:rPr>
              <w:t xml:space="preserve">acillus </w:t>
            </w:r>
            <w:r w:rsidRPr="0046527B">
              <w:t>sp. (GQ199751.1) - 96.04%</w:t>
            </w:r>
          </w:p>
        </w:tc>
        <w:tc>
          <w:tcPr>
            <w:tcW w:w="735" w:type="dxa"/>
            <w:noWrap/>
            <w:hideMark/>
          </w:tcPr>
          <w:p w14:paraId="59004CDA"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7B913290"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0C4DC9AF"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1F3EEC5C" w14:textId="77777777" w:rsidR="00A33722" w:rsidRPr="0046527B" w:rsidRDefault="00A33722" w:rsidP="00615651">
            <w:pPr>
              <w:pStyle w:val="tabletext"/>
              <w:rPr>
                <w:b/>
                <w:color w:val="000000"/>
              </w:rPr>
            </w:pPr>
            <w:r w:rsidRPr="0046527B">
              <w:rPr>
                <w:color w:val="000000"/>
              </w:rPr>
              <w:t>0</w:t>
            </w:r>
          </w:p>
        </w:tc>
      </w:tr>
      <w:tr w:rsidR="00A33722" w:rsidRPr="0046527B" w14:paraId="0B5991E6" w14:textId="77777777" w:rsidTr="00615651">
        <w:trPr>
          <w:trHeight w:val="288"/>
        </w:trPr>
        <w:tc>
          <w:tcPr>
            <w:tcW w:w="1271" w:type="dxa"/>
            <w:hideMark/>
          </w:tcPr>
          <w:p w14:paraId="72BFC263" w14:textId="77777777" w:rsidR="00A33722" w:rsidRPr="0046527B" w:rsidRDefault="00A33722" w:rsidP="00615651">
            <w:pPr>
              <w:pStyle w:val="tabletext"/>
            </w:pPr>
            <w:r w:rsidRPr="0046527B">
              <w:t>B20A</w:t>
            </w:r>
          </w:p>
        </w:tc>
        <w:tc>
          <w:tcPr>
            <w:tcW w:w="4850" w:type="dxa"/>
            <w:hideMark/>
          </w:tcPr>
          <w:p w14:paraId="41914E72" w14:textId="77777777" w:rsidR="00A33722" w:rsidRPr="0046527B" w:rsidRDefault="00A33722" w:rsidP="00615651">
            <w:pPr>
              <w:pStyle w:val="tabletext"/>
              <w:rPr>
                <w:b/>
              </w:rPr>
            </w:pPr>
            <w:r w:rsidRPr="0046527B">
              <w:rPr>
                <w:i/>
                <w:color w:val="000000"/>
              </w:rPr>
              <w:t>B</w:t>
            </w:r>
            <w:r>
              <w:rPr>
                <w:i/>
                <w:color w:val="000000"/>
              </w:rPr>
              <w:t>acillus</w:t>
            </w:r>
            <w:r w:rsidRPr="0046527B">
              <w:rPr>
                <w:i/>
                <w:color w:val="000000"/>
              </w:rPr>
              <w:t xml:space="preserve"> </w:t>
            </w:r>
            <w:r w:rsidRPr="0046527B">
              <w:t>sp. (KM242479.1) - 95.80%</w:t>
            </w:r>
          </w:p>
        </w:tc>
        <w:tc>
          <w:tcPr>
            <w:tcW w:w="735" w:type="dxa"/>
            <w:noWrap/>
            <w:hideMark/>
          </w:tcPr>
          <w:p w14:paraId="7E7B3644" w14:textId="77777777" w:rsidR="00A33722" w:rsidRPr="0046527B" w:rsidRDefault="00A33722" w:rsidP="00615651">
            <w:pPr>
              <w:pStyle w:val="tabletext"/>
              <w:rPr>
                <w:b/>
                <w:color w:val="000000"/>
              </w:rPr>
            </w:pPr>
            <w:r w:rsidRPr="0046527B">
              <w:rPr>
                <w:color w:val="000000"/>
              </w:rPr>
              <w:t>0</w:t>
            </w:r>
          </w:p>
        </w:tc>
        <w:tc>
          <w:tcPr>
            <w:tcW w:w="672" w:type="dxa"/>
            <w:noWrap/>
            <w:hideMark/>
          </w:tcPr>
          <w:p w14:paraId="57DDBA26" w14:textId="77777777" w:rsidR="00A33722" w:rsidRPr="0046527B" w:rsidRDefault="00A33722" w:rsidP="00615651">
            <w:pPr>
              <w:pStyle w:val="tabletext"/>
              <w:rPr>
                <w:b/>
                <w:color w:val="000000"/>
              </w:rPr>
            </w:pPr>
            <w:r w:rsidRPr="0046527B">
              <w:rPr>
                <w:color w:val="000000"/>
              </w:rPr>
              <w:t>0</w:t>
            </w:r>
          </w:p>
        </w:tc>
        <w:tc>
          <w:tcPr>
            <w:tcW w:w="803" w:type="dxa"/>
            <w:noWrap/>
            <w:hideMark/>
          </w:tcPr>
          <w:p w14:paraId="703B2FEC" w14:textId="77777777" w:rsidR="00A33722" w:rsidRPr="0046527B" w:rsidRDefault="00A33722" w:rsidP="00615651">
            <w:pPr>
              <w:pStyle w:val="tabletext"/>
              <w:rPr>
                <w:b/>
                <w:color w:val="000000"/>
              </w:rPr>
            </w:pPr>
            <w:r w:rsidRPr="0046527B">
              <w:rPr>
                <w:color w:val="000000"/>
              </w:rPr>
              <w:t>0</w:t>
            </w:r>
          </w:p>
        </w:tc>
        <w:tc>
          <w:tcPr>
            <w:tcW w:w="685" w:type="dxa"/>
            <w:noWrap/>
            <w:hideMark/>
          </w:tcPr>
          <w:p w14:paraId="29AA750F" w14:textId="77777777" w:rsidR="00A33722" w:rsidRPr="0046527B" w:rsidRDefault="00A33722" w:rsidP="00615651">
            <w:pPr>
              <w:pStyle w:val="tabletext"/>
              <w:rPr>
                <w:b/>
                <w:color w:val="000000"/>
              </w:rPr>
            </w:pPr>
            <w:r w:rsidRPr="0046527B">
              <w:rPr>
                <w:color w:val="000000"/>
              </w:rPr>
              <w:t>0</w:t>
            </w:r>
          </w:p>
        </w:tc>
      </w:tr>
    </w:tbl>
    <w:p w14:paraId="6297D993" w14:textId="38C105D6" w:rsidR="00A33722" w:rsidRPr="0046527B" w:rsidRDefault="00A33722" w:rsidP="00B14FE7">
      <w:pPr>
        <w:pStyle w:val="figlegend"/>
      </w:pPr>
      <w:r w:rsidRPr="0046527B">
        <w:t>*Scor</w:t>
      </w:r>
      <w:r>
        <w:t>e</w:t>
      </w:r>
      <w:r w:rsidRPr="0046527B">
        <w:t xml:space="preserve">: 1 – </w:t>
      </w:r>
      <w:r>
        <w:t>A</w:t>
      </w:r>
      <w:r w:rsidRPr="0046527B">
        <w:t>ntimicrobial activity</w:t>
      </w:r>
      <w:r>
        <w:t xml:space="preserve"> </w:t>
      </w:r>
      <w:r w:rsidRPr="000D63F1">
        <w:t>observed</w:t>
      </w:r>
      <w:r w:rsidRPr="0046527B">
        <w:t xml:space="preserve"> when confronted to mycoparasites; 0 – N</w:t>
      </w:r>
      <w:r>
        <w:t>o</w:t>
      </w:r>
      <w:r w:rsidRPr="0046527B">
        <w:t xml:space="preserve"> antimicrobial activity</w:t>
      </w:r>
      <w:r>
        <w:t xml:space="preserve"> observed</w:t>
      </w:r>
      <w:r w:rsidRPr="0046527B">
        <w:t>.</w:t>
      </w:r>
    </w:p>
    <w:p w14:paraId="36AF647B" w14:textId="6AC62B3E" w:rsidR="00323ACA" w:rsidRPr="0046527B" w:rsidRDefault="00323ACA" w:rsidP="000D63F1">
      <w:pPr>
        <w:pStyle w:val="NoSpacing"/>
      </w:pPr>
      <w:bookmarkStart w:id="10" w:name="_Ref219890597"/>
      <w:r w:rsidRPr="0046527B">
        <w:t>Table S</w:t>
      </w:r>
      <w:r w:rsidR="00ED18CD">
        <w:rPr>
          <w:noProof/>
        </w:rPr>
        <w:t>9</w:t>
      </w:r>
      <w:bookmarkEnd w:id="10"/>
      <w:r w:rsidRPr="0046527B">
        <w:t xml:space="preserve">: Summary of genomic data for </w:t>
      </w:r>
      <w:r w:rsidRPr="0046527B">
        <w:rPr>
          <w:i/>
        </w:rPr>
        <w:t xml:space="preserve">B. </w:t>
      </w:r>
      <w:r w:rsidRPr="000D63F1">
        <w:t>velezensis</w:t>
      </w:r>
      <w:r w:rsidRPr="0046527B">
        <w:t xml:space="preserve"> casing isolates compared to QST713 (BLASTn (Nucleotide BLAST); BLASTp (Protein-Protein </w:t>
      </w:r>
      <w:r w:rsidR="00285276" w:rsidRPr="0046527B">
        <w:t>BLAST)</w:t>
      </w:r>
      <w:r w:rsidRPr="0046527B">
        <w:t>.</w:t>
      </w:r>
    </w:p>
    <w:tbl>
      <w:tblPr>
        <w:tblStyle w:val="Tablaconcuadrcula1"/>
        <w:tblW w:w="9154" w:type="dxa"/>
        <w:tblLayout w:type="fixed"/>
        <w:tblLook w:val="04A0" w:firstRow="1" w:lastRow="0" w:firstColumn="1" w:lastColumn="0" w:noHBand="0" w:noVBand="1"/>
      </w:tblPr>
      <w:tblGrid>
        <w:gridCol w:w="2968"/>
        <w:gridCol w:w="1116"/>
        <w:gridCol w:w="1014"/>
        <w:gridCol w:w="1014"/>
        <w:gridCol w:w="1014"/>
        <w:gridCol w:w="1014"/>
        <w:gridCol w:w="1014"/>
      </w:tblGrid>
      <w:tr w:rsidR="00323ACA" w:rsidRPr="0046527B" w14:paraId="59B7AFE0" w14:textId="77777777" w:rsidTr="006B398A">
        <w:trPr>
          <w:trHeight w:val="251"/>
        </w:trPr>
        <w:tc>
          <w:tcPr>
            <w:tcW w:w="2968" w:type="dxa"/>
            <w:tcBorders>
              <w:top w:val="single" w:sz="4" w:space="0" w:color="auto"/>
              <w:bottom w:val="single" w:sz="4" w:space="0" w:color="auto"/>
            </w:tcBorders>
            <w:shd w:val="clear" w:color="auto" w:fill="BFBFBF" w:themeFill="background1" w:themeFillShade="BF"/>
            <w:noWrap/>
            <w:hideMark/>
          </w:tcPr>
          <w:p w14:paraId="5A39C1BD" w14:textId="77777777" w:rsidR="00323ACA" w:rsidRPr="0046527B" w:rsidRDefault="00323ACA" w:rsidP="000D63F1">
            <w:pPr>
              <w:pStyle w:val="tabletext"/>
              <w:rPr>
                <w:b/>
              </w:rPr>
            </w:pPr>
          </w:p>
        </w:tc>
        <w:tc>
          <w:tcPr>
            <w:tcW w:w="1116" w:type="dxa"/>
            <w:tcBorders>
              <w:top w:val="single" w:sz="4" w:space="0" w:color="auto"/>
              <w:bottom w:val="single" w:sz="4" w:space="0" w:color="auto"/>
            </w:tcBorders>
            <w:shd w:val="clear" w:color="auto" w:fill="BFBFBF" w:themeFill="background1" w:themeFillShade="BF"/>
            <w:noWrap/>
            <w:hideMark/>
          </w:tcPr>
          <w:p w14:paraId="74CA46A6" w14:textId="77777777" w:rsidR="00323ACA" w:rsidRPr="0046527B" w:rsidRDefault="00323ACA" w:rsidP="000D63F1">
            <w:pPr>
              <w:pStyle w:val="tabletext"/>
              <w:rPr>
                <w:b/>
              </w:rPr>
            </w:pPr>
            <w:r w:rsidRPr="0046527B">
              <w:rPr>
                <w:b/>
              </w:rPr>
              <w:t>QST713</w:t>
            </w:r>
          </w:p>
        </w:tc>
        <w:tc>
          <w:tcPr>
            <w:tcW w:w="1014" w:type="dxa"/>
            <w:tcBorders>
              <w:top w:val="single" w:sz="4" w:space="0" w:color="auto"/>
              <w:bottom w:val="single" w:sz="4" w:space="0" w:color="auto"/>
            </w:tcBorders>
            <w:shd w:val="clear" w:color="auto" w:fill="BFBFBF" w:themeFill="background1" w:themeFillShade="BF"/>
            <w:noWrap/>
            <w:hideMark/>
          </w:tcPr>
          <w:p w14:paraId="0F054A17" w14:textId="77777777" w:rsidR="00323ACA" w:rsidRPr="0046527B" w:rsidRDefault="00323ACA" w:rsidP="000D63F1">
            <w:pPr>
              <w:pStyle w:val="tabletext"/>
              <w:rPr>
                <w:b/>
              </w:rPr>
            </w:pPr>
            <w:r w:rsidRPr="0046527B">
              <w:rPr>
                <w:b/>
              </w:rPr>
              <w:t>CM5</w:t>
            </w:r>
          </w:p>
        </w:tc>
        <w:tc>
          <w:tcPr>
            <w:tcW w:w="1014" w:type="dxa"/>
            <w:tcBorders>
              <w:top w:val="single" w:sz="4" w:space="0" w:color="auto"/>
              <w:bottom w:val="single" w:sz="4" w:space="0" w:color="auto"/>
            </w:tcBorders>
            <w:shd w:val="clear" w:color="auto" w:fill="BFBFBF" w:themeFill="background1" w:themeFillShade="BF"/>
            <w:noWrap/>
            <w:hideMark/>
          </w:tcPr>
          <w:p w14:paraId="58F80A87" w14:textId="77777777" w:rsidR="00323ACA" w:rsidRPr="0046527B" w:rsidRDefault="00323ACA" w:rsidP="000D63F1">
            <w:pPr>
              <w:pStyle w:val="tabletext"/>
              <w:rPr>
                <w:b/>
              </w:rPr>
            </w:pPr>
            <w:r w:rsidRPr="0046527B">
              <w:rPr>
                <w:b/>
              </w:rPr>
              <w:t>CM19</w:t>
            </w:r>
          </w:p>
        </w:tc>
        <w:tc>
          <w:tcPr>
            <w:tcW w:w="1014" w:type="dxa"/>
            <w:tcBorders>
              <w:top w:val="single" w:sz="4" w:space="0" w:color="auto"/>
              <w:bottom w:val="single" w:sz="4" w:space="0" w:color="auto"/>
            </w:tcBorders>
            <w:shd w:val="clear" w:color="auto" w:fill="BFBFBF" w:themeFill="background1" w:themeFillShade="BF"/>
            <w:noWrap/>
            <w:hideMark/>
          </w:tcPr>
          <w:p w14:paraId="3EB8C365" w14:textId="77777777" w:rsidR="00323ACA" w:rsidRPr="0046527B" w:rsidRDefault="00323ACA" w:rsidP="000D63F1">
            <w:pPr>
              <w:pStyle w:val="tabletext"/>
              <w:rPr>
                <w:b/>
              </w:rPr>
            </w:pPr>
            <w:r w:rsidRPr="0046527B">
              <w:rPr>
                <w:b/>
              </w:rPr>
              <w:t>CM35</w:t>
            </w:r>
          </w:p>
        </w:tc>
        <w:tc>
          <w:tcPr>
            <w:tcW w:w="1014" w:type="dxa"/>
            <w:tcBorders>
              <w:top w:val="single" w:sz="4" w:space="0" w:color="auto"/>
              <w:bottom w:val="single" w:sz="4" w:space="0" w:color="auto"/>
            </w:tcBorders>
            <w:shd w:val="clear" w:color="auto" w:fill="BFBFBF" w:themeFill="background1" w:themeFillShade="BF"/>
            <w:noWrap/>
            <w:hideMark/>
          </w:tcPr>
          <w:p w14:paraId="512CD82D" w14:textId="77777777" w:rsidR="00323ACA" w:rsidRPr="0046527B" w:rsidRDefault="00323ACA" w:rsidP="000D63F1">
            <w:pPr>
              <w:pStyle w:val="tabletext"/>
              <w:rPr>
                <w:b/>
              </w:rPr>
            </w:pPr>
            <w:r w:rsidRPr="0046527B">
              <w:rPr>
                <w:b/>
              </w:rPr>
              <w:t>EM5</w:t>
            </w:r>
          </w:p>
        </w:tc>
        <w:tc>
          <w:tcPr>
            <w:tcW w:w="1014" w:type="dxa"/>
            <w:tcBorders>
              <w:top w:val="single" w:sz="4" w:space="0" w:color="auto"/>
              <w:bottom w:val="single" w:sz="4" w:space="0" w:color="auto"/>
            </w:tcBorders>
            <w:shd w:val="clear" w:color="auto" w:fill="BFBFBF" w:themeFill="background1" w:themeFillShade="BF"/>
            <w:noWrap/>
            <w:hideMark/>
          </w:tcPr>
          <w:p w14:paraId="406E120F" w14:textId="77777777" w:rsidR="00323ACA" w:rsidRPr="0046527B" w:rsidRDefault="00323ACA" w:rsidP="000D63F1">
            <w:pPr>
              <w:pStyle w:val="tabletext"/>
              <w:rPr>
                <w:b/>
              </w:rPr>
            </w:pPr>
            <w:r w:rsidRPr="0046527B">
              <w:rPr>
                <w:b/>
              </w:rPr>
              <w:t>EM39</w:t>
            </w:r>
          </w:p>
        </w:tc>
      </w:tr>
      <w:tr w:rsidR="00323ACA" w:rsidRPr="0046527B" w14:paraId="5309AE25" w14:textId="77777777" w:rsidTr="006B398A">
        <w:trPr>
          <w:trHeight w:val="270"/>
        </w:trPr>
        <w:tc>
          <w:tcPr>
            <w:tcW w:w="2968" w:type="dxa"/>
            <w:tcBorders>
              <w:top w:val="single" w:sz="4" w:space="0" w:color="auto"/>
            </w:tcBorders>
            <w:noWrap/>
          </w:tcPr>
          <w:p w14:paraId="76E309D3" w14:textId="77777777" w:rsidR="00323ACA" w:rsidRPr="0046527B" w:rsidRDefault="00323ACA" w:rsidP="000D63F1">
            <w:pPr>
              <w:pStyle w:val="tabletext"/>
              <w:rPr>
                <w:b/>
              </w:rPr>
            </w:pPr>
            <w:r w:rsidRPr="0046527B">
              <w:rPr>
                <w:b/>
              </w:rPr>
              <w:t xml:space="preserve">Similarity to </w:t>
            </w:r>
            <w:r w:rsidRPr="0046527B">
              <w:rPr>
                <w:b/>
                <w:vertAlign w:val="superscript"/>
              </w:rPr>
              <w:t>1</w:t>
            </w:r>
            <w:r w:rsidRPr="0046527B">
              <w:rPr>
                <w:b/>
              </w:rPr>
              <w:t>QST713 (%)</w:t>
            </w:r>
          </w:p>
        </w:tc>
        <w:tc>
          <w:tcPr>
            <w:tcW w:w="1116" w:type="dxa"/>
            <w:tcBorders>
              <w:top w:val="single" w:sz="4" w:space="0" w:color="auto"/>
            </w:tcBorders>
            <w:noWrap/>
          </w:tcPr>
          <w:p w14:paraId="7EFCE19A" w14:textId="77777777" w:rsidR="00323ACA" w:rsidRPr="0046527B" w:rsidRDefault="00323ACA" w:rsidP="000D63F1">
            <w:pPr>
              <w:pStyle w:val="tabletext"/>
              <w:rPr>
                <w:b/>
              </w:rPr>
            </w:pPr>
            <w:r w:rsidRPr="0046527B">
              <w:t>100</w:t>
            </w:r>
          </w:p>
        </w:tc>
        <w:tc>
          <w:tcPr>
            <w:tcW w:w="1014" w:type="dxa"/>
            <w:tcBorders>
              <w:top w:val="single" w:sz="4" w:space="0" w:color="auto"/>
            </w:tcBorders>
            <w:noWrap/>
          </w:tcPr>
          <w:p w14:paraId="4667DE2F" w14:textId="77777777" w:rsidR="00323ACA" w:rsidRPr="0046527B" w:rsidRDefault="00323ACA" w:rsidP="000D63F1">
            <w:pPr>
              <w:pStyle w:val="tabletext"/>
              <w:rPr>
                <w:b/>
              </w:rPr>
            </w:pPr>
            <w:r w:rsidRPr="0046527B">
              <w:t>99.99</w:t>
            </w:r>
          </w:p>
        </w:tc>
        <w:tc>
          <w:tcPr>
            <w:tcW w:w="1014" w:type="dxa"/>
            <w:tcBorders>
              <w:top w:val="single" w:sz="4" w:space="0" w:color="auto"/>
            </w:tcBorders>
            <w:noWrap/>
          </w:tcPr>
          <w:p w14:paraId="19C39A0D" w14:textId="77777777" w:rsidR="00323ACA" w:rsidRPr="0046527B" w:rsidRDefault="00323ACA" w:rsidP="000D63F1">
            <w:pPr>
              <w:pStyle w:val="tabletext"/>
              <w:rPr>
                <w:b/>
              </w:rPr>
            </w:pPr>
            <w:r w:rsidRPr="0046527B">
              <w:t>99.99</w:t>
            </w:r>
          </w:p>
        </w:tc>
        <w:tc>
          <w:tcPr>
            <w:tcW w:w="1014" w:type="dxa"/>
            <w:tcBorders>
              <w:top w:val="single" w:sz="4" w:space="0" w:color="auto"/>
            </w:tcBorders>
            <w:noWrap/>
          </w:tcPr>
          <w:p w14:paraId="7FF9AA8D" w14:textId="77777777" w:rsidR="00323ACA" w:rsidRPr="0046527B" w:rsidRDefault="00323ACA" w:rsidP="000D63F1">
            <w:pPr>
              <w:pStyle w:val="tabletext"/>
              <w:rPr>
                <w:b/>
              </w:rPr>
            </w:pPr>
            <w:r w:rsidRPr="0046527B">
              <w:t>99.99</w:t>
            </w:r>
          </w:p>
        </w:tc>
        <w:tc>
          <w:tcPr>
            <w:tcW w:w="1014" w:type="dxa"/>
            <w:tcBorders>
              <w:top w:val="single" w:sz="4" w:space="0" w:color="auto"/>
            </w:tcBorders>
            <w:noWrap/>
          </w:tcPr>
          <w:p w14:paraId="2810EE84" w14:textId="77777777" w:rsidR="00323ACA" w:rsidRPr="0046527B" w:rsidRDefault="00323ACA" w:rsidP="000D63F1">
            <w:pPr>
              <w:pStyle w:val="tabletext"/>
              <w:rPr>
                <w:b/>
              </w:rPr>
            </w:pPr>
            <w:r w:rsidRPr="0046527B">
              <w:t>99.99</w:t>
            </w:r>
          </w:p>
        </w:tc>
        <w:tc>
          <w:tcPr>
            <w:tcW w:w="1014" w:type="dxa"/>
            <w:tcBorders>
              <w:top w:val="single" w:sz="4" w:space="0" w:color="auto"/>
            </w:tcBorders>
            <w:noWrap/>
          </w:tcPr>
          <w:p w14:paraId="2C9B0B35" w14:textId="77777777" w:rsidR="00323ACA" w:rsidRPr="0046527B" w:rsidRDefault="00323ACA" w:rsidP="000D63F1">
            <w:pPr>
              <w:pStyle w:val="tabletext"/>
              <w:rPr>
                <w:b/>
              </w:rPr>
            </w:pPr>
            <w:r w:rsidRPr="0046527B">
              <w:t>98.38</w:t>
            </w:r>
          </w:p>
        </w:tc>
      </w:tr>
      <w:tr w:rsidR="00323ACA" w:rsidRPr="0046527B" w14:paraId="1B4CEB56" w14:textId="77777777" w:rsidTr="006B398A">
        <w:trPr>
          <w:trHeight w:val="270"/>
        </w:trPr>
        <w:tc>
          <w:tcPr>
            <w:tcW w:w="2968" w:type="dxa"/>
            <w:noWrap/>
            <w:hideMark/>
          </w:tcPr>
          <w:p w14:paraId="356A9CA1" w14:textId="77777777" w:rsidR="00323ACA" w:rsidRPr="0046527B" w:rsidRDefault="00323ACA" w:rsidP="000D63F1">
            <w:pPr>
              <w:pStyle w:val="tabletext"/>
              <w:rPr>
                <w:b/>
              </w:rPr>
            </w:pPr>
            <w:r w:rsidRPr="0046527B">
              <w:rPr>
                <w:b/>
              </w:rPr>
              <w:t>Genes (total)</w:t>
            </w:r>
          </w:p>
        </w:tc>
        <w:tc>
          <w:tcPr>
            <w:tcW w:w="1116" w:type="dxa"/>
            <w:noWrap/>
            <w:hideMark/>
          </w:tcPr>
          <w:p w14:paraId="5607A880" w14:textId="77777777" w:rsidR="00323ACA" w:rsidRPr="0046527B" w:rsidRDefault="00323ACA" w:rsidP="000D63F1">
            <w:pPr>
              <w:pStyle w:val="tabletext"/>
              <w:rPr>
                <w:b/>
              </w:rPr>
            </w:pPr>
            <w:r w:rsidRPr="0046527B">
              <w:t>4,238</w:t>
            </w:r>
          </w:p>
        </w:tc>
        <w:tc>
          <w:tcPr>
            <w:tcW w:w="1014" w:type="dxa"/>
            <w:noWrap/>
            <w:hideMark/>
          </w:tcPr>
          <w:p w14:paraId="7ED8126F" w14:textId="77777777" w:rsidR="00323ACA" w:rsidRPr="0046527B" w:rsidRDefault="00323ACA" w:rsidP="000D63F1">
            <w:pPr>
              <w:pStyle w:val="tabletext"/>
              <w:rPr>
                <w:b/>
              </w:rPr>
            </w:pPr>
            <w:r w:rsidRPr="0046527B">
              <w:t>4,256</w:t>
            </w:r>
          </w:p>
        </w:tc>
        <w:tc>
          <w:tcPr>
            <w:tcW w:w="1014" w:type="dxa"/>
            <w:noWrap/>
            <w:hideMark/>
          </w:tcPr>
          <w:p w14:paraId="424827A8" w14:textId="77777777" w:rsidR="00323ACA" w:rsidRPr="0046527B" w:rsidRDefault="00323ACA" w:rsidP="000D63F1">
            <w:pPr>
              <w:pStyle w:val="tabletext"/>
              <w:rPr>
                <w:b/>
              </w:rPr>
            </w:pPr>
            <w:r w:rsidRPr="0046527B">
              <w:t>4,255</w:t>
            </w:r>
          </w:p>
        </w:tc>
        <w:tc>
          <w:tcPr>
            <w:tcW w:w="1014" w:type="dxa"/>
            <w:noWrap/>
            <w:hideMark/>
          </w:tcPr>
          <w:p w14:paraId="65263145" w14:textId="77777777" w:rsidR="00323ACA" w:rsidRPr="0046527B" w:rsidRDefault="00323ACA" w:rsidP="000D63F1">
            <w:pPr>
              <w:pStyle w:val="tabletext"/>
              <w:rPr>
                <w:b/>
              </w:rPr>
            </w:pPr>
            <w:r w:rsidRPr="0046527B">
              <w:t>4,256</w:t>
            </w:r>
          </w:p>
        </w:tc>
        <w:tc>
          <w:tcPr>
            <w:tcW w:w="1014" w:type="dxa"/>
            <w:noWrap/>
            <w:hideMark/>
          </w:tcPr>
          <w:p w14:paraId="053D0AB9" w14:textId="77777777" w:rsidR="00323ACA" w:rsidRPr="0046527B" w:rsidRDefault="00323ACA" w:rsidP="000D63F1">
            <w:pPr>
              <w:pStyle w:val="tabletext"/>
              <w:rPr>
                <w:b/>
              </w:rPr>
            </w:pPr>
            <w:r w:rsidRPr="0046527B">
              <w:t>4,256</w:t>
            </w:r>
          </w:p>
        </w:tc>
        <w:tc>
          <w:tcPr>
            <w:tcW w:w="1014" w:type="dxa"/>
            <w:noWrap/>
            <w:hideMark/>
          </w:tcPr>
          <w:p w14:paraId="11D108D7" w14:textId="77777777" w:rsidR="00323ACA" w:rsidRPr="0046527B" w:rsidRDefault="00323ACA" w:rsidP="000D63F1">
            <w:pPr>
              <w:pStyle w:val="tabletext"/>
              <w:rPr>
                <w:b/>
              </w:rPr>
            </w:pPr>
            <w:r w:rsidRPr="0046527B">
              <w:t>3,906</w:t>
            </w:r>
          </w:p>
        </w:tc>
      </w:tr>
      <w:tr w:rsidR="00323ACA" w:rsidRPr="0046527B" w14:paraId="4183A0DB" w14:textId="77777777" w:rsidTr="006B398A">
        <w:trPr>
          <w:trHeight w:val="270"/>
        </w:trPr>
        <w:tc>
          <w:tcPr>
            <w:tcW w:w="2968" w:type="dxa"/>
            <w:noWrap/>
          </w:tcPr>
          <w:p w14:paraId="70ED03CD" w14:textId="77777777" w:rsidR="00323ACA" w:rsidRPr="0046527B" w:rsidRDefault="00323ACA" w:rsidP="000D63F1">
            <w:pPr>
              <w:pStyle w:val="tabletext"/>
              <w:rPr>
                <w:b/>
              </w:rPr>
            </w:pPr>
            <w:r w:rsidRPr="0046527B">
              <w:rPr>
                <w:b/>
              </w:rPr>
              <w:t>GC Content</w:t>
            </w:r>
          </w:p>
        </w:tc>
        <w:tc>
          <w:tcPr>
            <w:tcW w:w="1116" w:type="dxa"/>
            <w:noWrap/>
          </w:tcPr>
          <w:p w14:paraId="4FB7CD34" w14:textId="77777777" w:rsidR="00323ACA" w:rsidRPr="0046527B" w:rsidRDefault="00323ACA" w:rsidP="000D63F1">
            <w:pPr>
              <w:pStyle w:val="tabletext"/>
              <w:rPr>
                <w:b/>
              </w:rPr>
            </w:pPr>
            <w:r w:rsidRPr="0046527B">
              <w:t>46</w:t>
            </w:r>
          </w:p>
        </w:tc>
        <w:tc>
          <w:tcPr>
            <w:tcW w:w="1014" w:type="dxa"/>
            <w:noWrap/>
          </w:tcPr>
          <w:p w14:paraId="594815F0" w14:textId="77777777" w:rsidR="00323ACA" w:rsidRPr="0046527B" w:rsidRDefault="00323ACA" w:rsidP="000D63F1">
            <w:pPr>
              <w:pStyle w:val="tabletext"/>
              <w:rPr>
                <w:b/>
              </w:rPr>
            </w:pPr>
            <w:r w:rsidRPr="0046527B">
              <w:t>45.84</w:t>
            </w:r>
          </w:p>
        </w:tc>
        <w:tc>
          <w:tcPr>
            <w:tcW w:w="1014" w:type="dxa"/>
            <w:noWrap/>
          </w:tcPr>
          <w:p w14:paraId="3D7E6E0E" w14:textId="77777777" w:rsidR="00323ACA" w:rsidRPr="0046527B" w:rsidRDefault="00323ACA" w:rsidP="000D63F1">
            <w:pPr>
              <w:pStyle w:val="tabletext"/>
              <w:rPr>
                <w:b/>
              </w:rPr>
            </w:pPr>
            <w:r w:rsidRPr="0046527B">
              <w:t>46</w:t>
            </w:r>
          </w:p>
        </w:tc>
        <w:tc>
          <w:tcPr>
            <w:tcW w:w="1014" w:type="dxa"/>
            <w:noWrap/>
          </w:tcPr>
          <w:p w14:paraId="3650EF12" w14:textId="77777777" w:rsidR="00323ACA" w:rsidRPr="0046527B" w:rsidRDefault="00323ACA" w:rsidP="000D63F1">
            <w:pPr>
              <w:pStyle w:val="tabletext"/>
              <w:rPr>
                <w:b/>
              </w:rPr>
            </w:pPr>
            <w:r w:rsidRPr="0046527B">
              <w:t>45.85</w:t>
            </w:r>
          </w:p>
        </w:tc>
        <w:tc>
          <w:tcPr>
            <w:tcW w:w="1014" w:type="dxa"/>
            <w:noWrap/>
          </w:tcPr>
          <w:p w14:paraId="59F0532A" w14:textId="77777777" w:rsidR="00323ACA" w:rsidRPr="0046527B" w:rsidRDefault="00323ACA" w:rsidP="000D63F1">
            <w:pPr>
              <w:pStyle w:val="tabletext"/>
              <w:rPr>
                <w:b/>
              </w:rPr>
            </w:pPr>
            <w:r w:rsidRPr="0046527B">
              <w:t>45.84</w:t>
            </w:r>
          </w:p>
        </w:tc>
        <w:tc>
          <w:tcPr>
            <w:tcW w:w="1014" w:type="dxa"/>
            <w:noWrap/>
          </w:tcPr>
          <w:p w14:paraId="73B352FD" w14:textId="77777777" w:rsidR="00323ACA" w:rsidRPr="0046527B" w:rsidRDefault="00323ACA" w:rsidP="000D63F1">
            <w:pPr>
              <w:pStyle w:val="tabletext"/>
              <w:rPr>
                <w:b/>
              </w:rPr>
            </w:pPr>
            <w:r w:rsidRPr="0046527B">
              <w:t>46.43</w:t>
            </w:r>
          </w:p>
        </w:tc>
      </w:tr>
      <w:tr w:rsidR="00323ACA" w:rsidRPr="0046527B" w14:paraId="1495B048" w14:textId="77777777" w:rsidTr="006B398A">
        <w:trPr>
          <w:trHeight w:val="270"/>
        </w:trPr>
        <w:tc>
          <w:tcPr>
            <w:tcW w:w="2968" w:type="dxa"/>
            <w:noWrap/>
          </w:tcPr>
          <w:p w14:paraId="71BECF97" w14:textId="77777777" w:rsidR="00323ACA" w:rsidRPr="0046527B" w:rsidRDefault="00323ACA" w:rsidP="000D63F1">
            <w:pPr>
              <w:pStyle w:val="tabletext"/>
              <w:rPr>
                <w:b/>
              </w:rPr>
            </w:pPr>
            <w:r w:rsidRPr="0046527B">
              <w:rPr>
                <w:b/>
              </w:rPr>
              <w:t>Genome Size</w:t>
            </w:r>
          </w:p>
        </w:tc>
        <w:tc>
          <w:tcPr>
            <w:tcW w:w="1116" w:type="dxa"/>
            <w:noWrap/>
          </w:tcPr>
          <w:p w14:paraId="402ED27C" w14:textId="77777777" w:rsidR="00323ACA" w:rsidRPr="0046527B" w:rsidRDefault="00323ACA" w:rsidP="000D63F1">
            <w:pPr>
              <w:pStyle w:val="tabletext"/>
              <w:rPr>
                <w:b/>
              </w:rPr>
            </w:pPr>
            <w:r w:rsidRPr="0046527B">
              <w:t>4233757</w:t>
            </w:r>
          </w:p>
        </w:tc>
        <w:tc>
          <w:tcPr>
            <w:tcW w:w="1014" w:type="dxa"/>
            <w:noWrap/>
          </w:tcPr>
          <w:p w14:paraId="5F4DB7FC" w14:textId="77777777" w:rsidR="00323ACA" w:rsidRPr="0046527B" w:rsidRDefault="00323ACA" w:rsidP="000D63F1">
            <w:pPr>
              <w:pStyle w:val="tabletext"/>
              <w:rPr>
                <w:b/>
              </w:rPr>
            </w:pPr>
            <w:r w:rsidRPr="0046527B">
              <w:t>4240819</w:t>
            </w:r>
          </w:p>
        </w:tc>
        <w:tc>
          <w:tcPr>
            <w:tcW w:w="1014" w:type="dxa"/>
            <w:noWrap/>
          </w:tcPr>
          <w:p w14:paraId="43982FB0" w14:textId="77777777" w:rsidR="00323ACA" w:rsidRPr="0046527B" w:rsidRDefault="00323ACA" w:rsidP="000D63F1">
            <w:pPr>
              <w:pStyle w:val="tabletext"/>
              <w:rPr>
                <w:b/>
              </w:rPr>
            </w:pPr>
            <w:r w:rsidRPr="0046527B">
              <w:t>4240819</w:t>
            </w:r>
          </w:p>
        </w:tc>
        <w:tc>
          <w:tcPr>
            <w:tcW w:w="1014" w:type="dxa"/>
            <w:noWrap/>
          </w:tcPr>
          <w:p w14:paraId="406A576B" w14:textId="77777777" w:rsidR="00323ACA" w:rsidRPr="0046527B" w:rsidRDefault="00323ACA" w:rsidP="000D63F1">
            <w:pPr>
              <w:pStyle w:val="tabletext"/>
              <w:rPr>
                <w:b/>
              </w:rPr>
            </w:pPr>
            <w:r w:rsidRPr="0046527B">
              <w:t>4240818</w:t>
            </w:r>
          </w:p>
        </w:tc>
        <w:tc>
          <w:tcPr>
            <w:tcW w:w="1014" w:type="dxa"/>
            <w:noWrap/>
          </w:tcPr>
          <w:p w14:paraId="4AA86D9A" w14:textId="77777777" w:rsidR="00323ACA" w:rsidRPr="0046527B" w:rsidRDefault="00323ACA" w:rsidP="000D63F1">
            <w:pPr>
              <w:pStyle w:val="tabletext"/>
              <w:rPr>
                <w:b/>
              </w:rPr>
            </w:pPr>
            <w:r w:rsidRPr="0046527B">
              <w:t>4240818</w:t>
            </w:r>
          </w:p>
        </w:tc>
        <w:tc>
          <w:tcPr>
            <w:tcW w:w="1014" w:type="dxa"/>
            <w:noWrap/>
          </w:tcPr>
          <w:p w14:paraId="3A817C98" w14:textId="77777777" w:rsidR="00323ACA" w:rsidRPr="0046527B" w:rsidRDefault="00323ACA" w:rsidP="000D63F1">
            <w:pPr>
              <w:pStyle w:val="tabletext"/>
              <w:rPr>
                <w:b/>
              </w:rPr>
            </w:pPr>
            <w:r w:rsidRPr="0046527B">
              <w:t>3929792</w:t>
            </w:r>
          </w:p>
        </w:tc>
      </w:tr>
      <w:tr w:rsidR="00323ACA" w:rsidRPr="0046527B" w14:paraId="43A69367" w14:textId="77777777" w:rsidTr="006B398A">
        <w:trPr>
          <w:trHeight w:val="270"/>
        </w:trPr>
        <w:tc>
          <w:tcPr>
            <w:tcW w:w="2968" w:type="dxa"/>
            <w:noWrap/>
            <w:hideMark/>
          </w:tcPr>
          <w:p w14:paraId="4D98848F" w14:textId="77777777" w:rsidR="00323ACA" w:rsidRPr="0046527B" w:rsidRDefault="00323ACA" w:rsidP="000D63F1">
            <w:pPr>
              <w:pStyle w:val="tabletext"/>
              <w:rPr>
                <w:b/>
              </w:rPr>
            </w:pPr>
            <w:r w:rsidRPr="0046527B">
              <w:rPr>
                <w:b/>
                <w:vertAlign w:val="superscript"/>
              </w:rPr>
              <w:t>2</w:t>
            </w:r>
            <w:r w:rsidRPr="0046527B">
              <w:rPr>
                <w:b/>
              </w:rPr>
              <w:t>CDSs (total)</w:t>
            </w:r>
          </w:p>
        </w:tc>
        <w:tc>
          <w:tcPr>
            <w:tcW w:w="1116" w:type="dxa"/>
            <w:noWrap/>
            <w:hideMark/>
          </w:tcPr>
          <w:p w14:paraId="6F2249F2" w14:textId="77777777" w:rsidR="00323ACA" w:rsidRPr="0046527B" w:rsidRDefault="00323ACA" w:rsidP="000D63F1">
            <w:pPr>
              <w:pStyle w:val="tabletext"/>
              <w:rPr>
                <w:b/>
              </w:rPr>
            </w:pPr>
            <w:r w:rsidRPr="0046527B">
              <w:t>4,047</w:t>
            </w:r>
          </w:p>
        </w:tc>
        <w:tc>
          <w:tcPr>
            <w:tcW w:w="1014" w:type="dxa"/>
            <w:noWrap/>
            <w:hideMark/>
          </w:tcPr>
          <w:p w14:paraId="117BCD9E" w14:textId="77777777" w:rsidR="00323ACA" w:rsidRPr="0046527B" w:rsidRDefault="00323ACA" w:rsidP="000D63F1">
            <w:pPr>
              <w:pStyle w:val="tabletext"/>
              <w:rPr>
                <w:b/>
              </w:rPr>
            </w:pPr>
            <w:r w:rsidRPr="0046527B">
              <w:t>4,137</w:t>
            </w:r>
          </w:p>
        </w:tc>
        <w:tc>
          <w:tcPr>
            <w:tcW w:w="1014" w:type="dxa"/>
            <w:noWrap/>
            <w:hideMark/>
          </w:tcPr>
          <w:p w14:paraId="558BCDE2" w14:textId="77777777" w:rsidR="00323ACA" w:rsidRPr="0046527B" w:rsidRDefault="00323ACA" w:rsidP="000D63F1">
            <w:pPr>
              <w:pStyle w:val="tabletext"/>
              <w:rPr>
                <w:b/>
              </w:rPr>
            </w:pPr>
            <w:r w:rsidRPr="0046527B">
              <w:t>4,136</w:t>
            </w:r>
          </w:p>
        </w:tc>
        <w:tc>
          <w:tcPr>
            <w:tcW w:w="1014" w:type="dxa"/>
            <w:noWrap/>
            <w:hideMark/>
          </w:tcPr>
          <w:p w14:paraId="6F664CBD" w14:textId="77777777" w:rsidR="00323ACA" w:rsidRPr="0046527B" w:rsidRDefault="00323ACA" w:rsidP="000D63F1">
            <w:pPr>
              <w:pStyle w:val="tabletext"/>
              <w:rPr>
                <w:b/>
              </w:rPr>
            </w:pPr>
            <w:r w:rsidRPr="0046527B">
              <w:t>4,137</w:t>
            </w:r>
          </w:p>
        </w:tc>
        <w:tc>
          <w:tcPr>
            <w:tcW w:w="1014" w:type="dxa"/>
            <w:noWrap/>
            <w:hideMark/>
          </w:tcPr>
          <w:p w14:paraId="429ACF3E" w14:textId="77777777" w:rsidR="00323ACA" w:rsidRPr="0046527B" w:rsidRDefault="00323ACA" w:rsidP="000D63F1">
            <w:pPr>
              <w:pStyle w:val="tabletext"/>
              <w:rPr>
                <w:b/>
              </w:rPr>
            </w:pPr>
            <w:r w:rsidRPr="0046527B">
              <w:t>4,137</w:t>
            </w:r>
          </w:p>
        </w:tc>
        <w:tc>
          <w:tcPr>
            <w:tcW w:w="1014" w:type="dxa"/>
            <w:noWrap/>
            <w:hideMark/>
          </w:tcPr>
          <w:p w14:paraId="480D5C9B" w14:textId="77777777" w:rsidR="00323ACA" w:rsidRPr="0046527B" w:rsidRDefault="00323ACA" w:rsidP="000D63F1">
            <w:pPr>
              <w:pStyle w:val="tabletext"/>
              <w:rPr>
                <w:b/>
              </w:rPr>
            </w:pPr>
            <w:r w:rsidRPr="0046527B">
              <w:t>3,788</w:t>
            </w:r>
          </w:p>
        </w:tc>
      </w:tr>
      <w:tr w:rsidR="00323ACA" w:rsidRPr="0046527B" w14:paraId="1C4745F0" w14:textId="77777777" w:rsidTr="006B398A">
        <w:trPr>
          <w:trHeight w:val="270"/>
        </w:trPr>
        <w:tc>
          <w:tcPr>
            <w:tcW w:w="2968" w:type="dxa"/>
            <w:noWrap/>
            <w:hideMark/>
          </w:tcPr>
          <w:p w14:paraId="6871C23D" w14:textId="77777777" w:rsidR="00323ACA" w:rsidRPr="0046527B" w:rsidRDefault="00323ACA" w:rsidP="000D63F1">
            <w:pPr>
              <w:pStyle w:val="tabletext"/>
              <w:rPr>
                <w:b/>
              </w:rPr>
            </w:pPr>
            <w:r w:rsidRPr="0046527B">
              <w:rPr>
                <w:b/>
              </w:rPr>
              <w:t>Genes (coding)</w:t>
            </w:r>
          </w:p>
        </w:tc>
        <w:tc>
          <w:tcPr>
            <w:tcW w:w="1116" w:type="dxa"/>
            <w:noWrap/>
            <w:hideMark/>
          </w:tcPr>
          <w:p w14:paraId="6F35869C" w14:textId="77777777" w:rsidR="00323ACA" w:rsidRPr="0046527B" w:rsidRDefault="00323ACA" w:rsidP="000D63F1">
            <w:pPr>
              <w:pStyle w:val="tabletext"/>
              <w:rPr>
                <w:b/>
              </w:rPr>
            </w:pPr>
            <w:r w:rsidRPr="0046527B">
              <w:t>4,047</w:t>
            </w:r>
          </w:p>
        </w:tc>
        <w:tc>
          <w:tcPr>
            <w:tcW w:w="1014" w:type="dxa"/>
            <w:noWrap/>
            <w:hideMark/>
          </w:tcPr>
          <w:p w14:paraId="7379F073" w14:textId="77777777" w:rsidR="00323ACA" w:rsidRPr="0046527B" w:rsidRDefault="00323ACA" w:rsidP="000D63F1">
            <w:pPr>
              <w:pStyle w:val="tabletext"/>
              <w:rPr>
                <w:b/>
              </w:rPr>
            </w:pPr>
            <w:r w:rsidRPr="0046527B">
              <w:t>4,049</w:t>
            </w:r>
          </w:p>
        </w:tc>
        <w:tc>
          <w:tcPr>
            <w:tcW w:w="1014" w:type="dxa"/>
            <w:noWrap/>
            <w:hideMark/>
          </w:tcPr>
          <w:p w14:paraId="280A6DA1" w14:textId="77777777" w:rsidR="00323ACA" w:rsidRPr="0046527B" w:rsidRDefault="00323ACA" w:rsidP="000D63F1">
            <w:pPr>
              <w:pStyle w:val="tabletext"/>
              <w:rPr>
                <w:b/>
              </w:rPr>
            </w:pPr>
            <w:r w:rsidRPr="0046527B">
              <w:t>4,048</w:t>
            </w:r>
          </w:p>
        </w:tc>
        <w:tc>
          <w:tcPr>
            <w:tcW w:w="1014" w:type="dxa"/>
            <w:noWrap/>
            <w:hideMark/>
          </w:tcPr>
          <w:p w14:paraId="331C8B16" w14:textId="77777777" w:rsidR="00323ACA" w:rsidRPr="0046527B" w:rsidRDefault="00323ACA" w:rsidP="000D63F1">
            <w:pPr>
              <w:pStyle w:val="tabletext"/>
              <w:rPr>
                <w:b/>
              </w:rPr>
            </w:pPr>
            <w:r w:rsidRPr="0046527B">
              <w:t>4,048</w:t>
            </w:r>
          </w:p>
        </w:tc>
        <w:tc>
          <w:tcPr>
            <w:tcW w:w="1014" w:type="dxa"/>
            <w:noWrap/>
            <w:hideMark/>
          </w:tcPr>
          <w:p w14:paraId="69109D69" w14:textId="77777777" w:rsidR="00323ACA" w:rsidRPr="0046527B" w:rsidRDefault="00323ACA" w:rsidP="000D63F1">
            <w:pPr>
              <w:pStyle w:val="tabletext"/>
              <w:rPr>
                <w:b/>
              </w:rPr>
            </w:pPr>
            <w:r w:rsidRPr="0046527B">
              <w:t>4,048</w:t>
            </w:r>
          </w:p>
        </w:tc>
        <w:tc>
          <w:tcPr>
            <w:tcW w:w="1014" w:type="dxa"/>
            <w:noWrap/>
            <w:hideMark/>
          </w:tcPr>
          <w:p w14:paraId="3D73BDDB" w14:textId="77777777" w:rsidR="00323ACA" w:rsidRPr="0046527B" w:rsidRDefault="00323ACA" w:rsidP="000D63F1">
            <w:pPr>
              <w:pStyle w:val="tabletext"/>
              <w:rPr>
                <w:b/>
              </w:rPr>
            </w:pPr>
            <w:r w:rsidRPr="0046527B">
              <w:t>3,686</w:t>
            </w:r>
          </w:p>
        </w:tc>
      </w:tr>
      <w:tr w:rsidR="00323ACA" w:rsidRPr="0046527B" w14:paraId="402249FF" w14:textId="77777777" w:rsidTr="006B398A">
        <w:trPr>
          <w:trHeight w:val="251"/>
        </w:trPr>
        <w:tc>
          <w:tcPr>
            <w:tcW w:w="2968" w:type="dxa"/>
            <w:noWrap/>
            <w:hideMark/>
          </w:tcPr>
          <w:p w14:paraId="7552D7AF" w14:textId="77777777" w:rsidR="00323ACA" w:rsidRPr="0046527B" w:rsidRDefault="00323ACA" w:rsidP="000D63F1">
            <w:pPr>
              <w:pStyle w:val="tabletext"/>
              <w:rPr>
                <w:b/>
              </w:rPr>
            </w:pPr>
            <w:r w:rsidRPr="0046527B">
              <w:rPr>
                <w:b/>
              </w:rPr>
              <w:t>CDSs (with protein)</w:t>
            </w:r>
          </w:p>
        </w:tc>
        <w:tc>
          <w:tcPr>
            <w:tcW w:w="1116" w:type="dxa"/>
            <w:noWrap/>
            <w:hideMark/>
          </w:tcPr>
          <w:p w14:paraId="06294A11" w14:textId="77777777" w:rsidR="00323ACA" w:rsidRPr="0046527B" w:rsidRDefault="00323ACA" w:rsidP="000D63F1">
            <w:pPr>
              <w:pStyle w:val="tabletext"/>
              <w:rPr>
                <w:b/>
              </w:rPr>
            </w:pPr>
            <w:r w:rsidRPr="0046527B">
              <w:t>4,047</w:t>
            </w:r>
          </w:p>
        </w:tc>
        <w:tc>
          <w:tcPr>
            <w:tcW w:w="1014" w:type="dxa"/>
            <w:noWrap/>
            <w:hideMark/>
          </w:tcPr>
          <w:p w14:paraId="790B1A75" w14:textId="77777777" w:rsidR="00323ACA" w:rsidRPr="0046527B" w:rsidRDefault="00323ACA" w:rsidP="000D63F1">
            <w:pPr>
              <w:pStyle w:val="tabletext"/>
              <w:rPr>
                <w:b/>
              </w:rPr>
            </w:pPr>
            <w:r w:rsidRPr="0046527B">
              <w:t>4,049</w:t>
            </w:r>
          </w:p>
        </w:tc>
        <w:tc>
          <w:tcPr>
            <w:tcW w:w="1014" w:type="dxa"/>
            <w:noWrap/>
            <w:hideMark/>
          </w:tcPr>
          <w:p w14:paraId="3A02E1C1" w14:textId="77777777" w:rsidR="00323ACA" w:rsidRPr="0046527B" w:rsidRDefault="00323ACA" w:rsidP="000D63F1">
            <w:pPr>
              <w:pStyle w:val="tabletext"/>
              <w:rPr>
                <w:b/>
              </w:rPr>
            </w:pPr>
            <w:r w:rsidRPr="0046527B">
              <w:t>4,048</w:t>
            </w:r>
          </w:p>
        </w:tc>
        <w:tc>
          <w:tcPr>
            <w:tcW w:w="1014" w:type="dxa"/>
            <w:noWrap/>
            <w:hideMark/>
          </w:tcPr>
          <w:p w14:paraId="1B9B8EA5" w14:textId="77777777" w:rsidR="00323ACA" w:rsidRPr="0046527B" w:rsidRDefault="00323ACA" w:rsidP="000D63F1">
            <w:pPr>
              <w:pStyle w:val="tabletext"/>
              <w:rPr>
                <w:b/>
              </w:rPr>
            </w:pPr>
            <w:r w:rsidRPr="0046527B">
              <w:t>4,048</w:t>
            </w:r>
          </w:p>
        </w:tc>
        <w:tc>
          <w:tcPr>
            <w:tcW w:w="1014" w:type="dxa"/>
            <w:noWrap/>
            <w:hideMark/>
          </w:tcPr>
          <w:p w14:paraId="39BC0823" w14:textId="77777777" w:rsidR="00323ACA" w:rsidRPr="0046527B" w:rsidRDefault="00323ACA" w:rsidP="000D63F1">
            <w:pPr>
              <w:pStyle w:val="tabletext"/>
              <w:rPr>
                <w:b/>
              </w:rPr>
            </w:pPr>
            <w:r w:rsidRPr="0046527B">
              <w:t>4,048</w:t>
            </w:r>
          </w:p>
        </w:tc>
        <w:tc>
          <w:tcPr>
            <w:tcW w:w="1014" w:type="dxa"/>
            <w:noWrap/>
            <w:hideMark/>
          </w:tcPr>
          <w:p w14:paraId="7D910964" w14:textId="77777777" w:rsidR="00323ACA" w:rsidRPr="0046527B" w:rsidRDefault="00323ACA" w:rsidP="000D63F1">
            <w:pPr>
              <w:pStyle w:val="tabletext"/>
              <w:rPr>
                <w:b/>
              </w:rPr>
            </w:pPr>
            <w:r w:rsidRPr="0046527B">
              <w:t>3,686</w:t>
            </w:r>
          </w:p>
        </w:tc>
      </w:tr>
      <w:tr w:rsidR="00323ACA" w:rsidRPr="0046527B" w14:paraId="3CF6AFEC" w14:textId="77777777" w:rsidTr="006B398A">
        <w:trPr>
          <w:trHeight w:val="270"/>
        </w:trPr>
        <w:tc>
          <w:tcPr>
            <w:tcW w:w="2968" w:type="dxa"/>
            <w:noWrap/>
            <w:hideMark/>
          </w:tcPr>
          <w:p w14:paraId="7E7DA176" w14:textId="77777777" w:rsidR="00323ACA" w:rsidRPr="0046527B" w:rsidRDefault="00323ACA" w:rsidP="000D63F1">
            <w:pPr>
              <w:pStyle w:val="tabletext"/>
              <w:rPr>
                <w:b/>
              </w:rPr>
            </w:pPr>
            <w:r w:rsidRPr="0046527B">
              <w:rPr>
                <w:b/>
              </w:rPr>
              <w:t>Genes (RNA)</w:t>
            </w:r>
          </w:p>
        </w:tc>
        <w:tc>
          <w:tcPr>
            <w:tcW w:w="1116" w:type="dxa"/>
            <w:noWrap/>
            <w:hideMark/>
          </w:tcPr>
          <w:p w14:paraId="34A8264D" w14:textId="77777777" w:rsidR="00323ACA" w:rsidRPr="0046527B" w:rsidRDefault="00323ACA" w:rsidP="000D63F1">
            <w:pPr>
              <w:pStyle w:val="tabletext"/>
              <w:rPr>
                <w:b/>
              </w:rPr>
            </w:pPr>
            <w:r w:rsidRPr="0046527B">
              <w:t>107</w:t>
            </w:r>
          </w:p>
        </w:tc>
        <w:tc>
          <w:tcPr>
            <w:tcW w:w="1014" w:type="dxa"/>
            <w:noWrap/>
            <w:hideMark/>
          </w:tcPr>
          <w:p w14:paraId="31D22A52" w14:textId="77777777" w:rsidR="00323ACA" w:rsidRPr="0046527B" w:rsidRDefault="00323ACA" w:rsidP="000D63F1">
            <w:pPr>
              <w:pStyle w:val="tabletext"/>
              <w:rPr>
                <w:b/>
              </w:rPr>
            </w:pPr>
            <w:r w:rsidRPr="0046527B">
              <w:t>119</w:t>
            </w:r>
          </w:p>
        </w:tc>
        <w:tc>
          <w:tcPr>
            <w:tcW w:w="1014" w:type="dxa"/>
            <w:noWrap/>
            <w:hideMark/>
          </w:tcPr>
          <w:p w14:paraId="66AE572A" w14:textId="77777777" w:rsidR="00323ACA" w:rsidRPr="0046527B" w:rsidRDefault="00323ACA" w:rsidP="000D63F1">
            <w:pPr>
              <w:pStyle w:val="tabletext"/>
              <w:rPr>
                <w:b/>
              </w:rPr>
            </w:pPr>
            <w:r w:rsidRPr="0046527B">
              <w:t>119</w:t>
            </w:r>
          </w:p>
        </w:tc>
        <w:tc>
          <w:tcPr>
            <w:tcW w:w="1014" w:type="dxa"/>
            <w:noWrap/>
            <w:hideMark/>
          </w:tcPr>
          <w:p w14:paraId="4952DC1F" w14:textId="77777777" w:rsidR="00323ACA" w:rsidRPr="0046527B" w:rsidRDefault="00323ACA" w:rsidP="000D63F1">
            <w:pPr>
              <w:pStyle w:val="tabletext"/>
              <w:rPr>
                <w:b/>
              </w:rPr>
            </w:pPr>
            <w:r w:rsidRPr="0046527B">
              <w:t>119</w:t>
            </w:r>
          </w:p>
        </w:tc>
        <w:tc>
          <w:tcPr>
            <w:tcW w:w="1014" w:type="dxa"/>
            <w:noWrap/>
            <w:hideMark/>
          </w:tcPr>
          <w:p w14:paraId="0AD36064" w14:textId="77777777" w:rsidR="00323ACA" w:rsidRPr="0046527B" w:rsidRDefault="00323ACA" w:rsidP="000D63F1">
            <w:pPr>
              <w:pStyle w:val="tabletext"/>
              <w:rPr>
                <w:b/>
              </w:rPr>
            </w:pPr>
            <w:r w:rsidRPr="0046527B">
              <w:t>119</w:t>
            </w:r>
          </w:p>
        </w:tc>
        <w:tc>
          <w:tcPr>
            <w:tcW w:w="1014" w:type="dxa"/>
            <w:noWrap/>
            <w:hideMark/>
          </w:tcPr>
          <w:p w14:paraId="6A25889C" w14:textId="77777777" w:rsidR="00323ACA" w:rsidRPr="0046527B" w:rsidRDefault="00323ACA" w:rsidP="000D63F1">
            <w:pPr>
              <w:pStyle w:val="tabletext"/>
              <w:rPr>
                <w:b/>
              </w:rPr>
            </w:pPr>
            <w:r w:rsidRPr="0046527B">
              <w:t>118</w:t>
            </w:r>
          </w:p>
        </w:tc>
      </w:tr>
      <w:tr w:rsidR="00323ACA" w:rsidRPr="0046527B" w14:paraId="43C52E9F" w14:textId="77777777" w:rsidTr="006B398A">
        <w:trPr>
          <w:trHeight w:val="270"/>
        </w:trPr>
        <w:tc>
          <w:tcPr>
            <w:tcW w:w="2968" w:type="dxa"/>
            <w:noWrap/>
            <w:hideMark/>
          </w:tcPr>
          <w:p w14:paraId="5EC7D61C" w14:textId="77777777" w:rsidR="00323ACA" w:rsidRPr="0046527B" w:rsidRDefault="00323ACA" w:rsidP="000D63F1">
            <w:pPr>
              <w:pStyle w:val="tabletext"/>
              <w:rPr>
                <w:b/>
              </w:rPr>
            </w:pPr>
            <w:r w:rsidRPr="0046527B">
              <w:rPr>
                <w:b/>
                <w:vertAlign w:val="superscript"/>
              </w:rPr>
              <w:t>3</w:t>
            </w:r>
            <w:r w:rsidRPr="0046527B">
              <w:rPr>
                <w:b/>
              </w:rPr>
              <w:t>rRNAs (5S, 16S, 23S)</w:t>
            </w:r>
          </w:p>
        </w:tc>
        <w:tc>
          <w:tcPr>
            <w:tcW w:w="1116" w:type="dxa"/>
            <w:noWrap/>
            <w:hideMark/>
          </w:tcPr>
          <w:p w14:paraId="336DE729" w14:textId="77777777" w:rsidR="00323ACA" w:rsidRPr="0046527B" w:rsidRDefault="00323ACA" w:rsidP="000D63F1">
            <w:pPr>
              <w:pStyle w:val="tabletext"/>
              <w:rPr>
                <w:b/>
              </w:rPr>
            </w:pPr>
            <w:r w:rsidRPr="0046527B">
              <w:t>9, 8, 8</w:t>
            </w:r>
          </w:p>
        </w:tc>
        <w:tc>
          <w:tcPr>
            <w:tcW w:w="1014" w:type="dxa"/>
            <w:noWrap/>
            <w:hideMark/>
          </w:tcPr>
          <w:p w14:paraId="1A49D475" w14:textId="77777777" w:rsidR="00323ACA" w:rsidRPr="0046527B" w:rsidRDefault="00323ACA" w:rsidP="000D63F1">
            <w:pPr>
              <w:pStyle w:val="tabletext"/>
              <w:rPr>
                <w:b/>
              </w:rPr>
            </w:pPr>
            <w:r w:rsidRPr="0046527B">
              <w:t>10, 9, 9</w:t>
            </w:r>
          </w:p>
        </w:tc>
        <w:tc>
          <w:tcPr>
            <w:tcW w:w="1014" w:type="dxa"/>
            <w:noWrap/>
            <w:hideMark/>
          </w:tcPr>
          <w:p w14:paraId="1D6847B3" w14:textId="77777777" w:rsidR="00323ACA" w:rsidRPr="0046527B" w:rsidRDefault="00323ACA" w:rsidP="000D63F1">
            <w:pPr>
              <w:pStyle w:val="tabletext"/>
              <w:rPr>
                <w:b/>
              </w:rPr>
            </w:pPr>
            <w:r w:rsidRPr="0046527B">
              <w:t>10, 9, 9</w:t>
            </w:r>
          </w:p>
        </w:tc>
        <w:tc>
          <w:tcPr>
            <w:tcW w:w="1014" w:type="dxa"/>
            <w:noWrap/>
            <w:hideMark/>
          </w:tcPr>
          <w:p w14:paraId="44936489" w14:textId="77777777" w:rsidR="00323ACA" w:rsidRPr="0046527B" w:rsidRDefault="00323ACA" w:rsidP="000D63F1">
            <w:pPr>
              <w:pStyle w:val="tabletext"/>
              <w:rPr>
                <w:b/>
              </w:rPr>
            </w:pPr>
            <w:r w:rsidRPr="0046527B">
              <w:t>10, 9, 9</w:t>
            </w:r>
          </w:p>
        </w:tc>
        <w:tc>
          <w:tcPr>
            <w:tcW w:w="1014" w:type="dxa"/>
            <w:noWrap/>
            <w:hideMark/>
          </w:tcPr>
          <w:p w14:paraId="6584B2AF" w14:textId="77777777" w:rsidR="00323ACA" w:rsidRPr="0046527B" w:rsidRDefault="00323ACA" w:rsidP="000D63F1">
            <w:pPr>
              <w:pStyle w:val="tabletext"/>
              <w:rPr>
                <w:b/>
              </w:rPr>
            </w:pPr>
            <w:r w:rsidRPr="0046527B">
              <w:t>10, 9, 9</w:t>
            </w:r>
          </w:p>
        </w:tc>
        <w:tc>
          <w:tcPr>
            <w:tcW w:w="1014" w:type="dxa"/>
            <w:noWrap/>
            <w:hideMark/>
          </w:tcPr>
          <w:p w14:paraId="2EC7D864" w14:textId="77777777" w:rsidR="00323ACA" w:rsidRPr="0046527B" w:rsidRDefault="00323ACA" w:rsidP="000D63F1">
            <w:pPr>
              <w:pStyle w:val="tabletext"/>
              <w:rPr>
                <w:b/>
              </w:rPr>
            </w:pPr>
            <w:r w:rsidRPr="0046527B">
              <w:t>9, 9, 9</w:t>
            </w:r>
          </w:p>
        </w:tc>
      </w:tr>
      <w:tr w:rsidR="00323ACA" w:rsidRPr="0046527B" w14:paraId="58424C95" w14:textId="77777777" w:rsidTr="006B398A">
        <w:trPr>
          <w:trHeight w:val="270"/>
        </w:trPr>
        <w:tc>
          <w:tcPr>
            <w:tcW w:w="2968" w:type="dxa"/>
            <w:noWrap/>
            <w:hideMark/>
          </w:tcPr>
          <w:p w14:paraId="7E9A6FBC" w14:textId="77777777" w:rsidR="00323ACA" w:rsidRPr="0046527B" w:rsidRDefault="00323ACA" w:rsidP="000D63F1">
            <w:pPr>
              <w:pStyle w:val="tabletext"/>
              <w:rPr>
                <w:b/>
              </w:rPr>
            </w:pPr>
            <w:r w:rsidRPr="0046527B">
              <w:rPr>
                <w:b/>
              </w:rPr>
              <w:t>Complete rRNAs (5S, 16S, 23S)</w:t>
            </w:r>
          </w:p>
        </w:tc>
        <w:tc>
          <w:tcPr>
            <w:tcW w:w="1116" w:type="dxa"/>
            <w:noWrap/>
            <w:hideMark/>
          </w:tcPr>
          <w:p w14:paraId="05BD87AC" w14:textId="77777777" w:rsidR="00323ACA" w:rsidRPr="0046527B" w:rsidRDefault="00323ACA" w:rsidP="000D63F1">
            <w:pPr>
              <w:pStyle w:val="tabletext"/>
              <w:rPr>
                <w:b/>
              </w:rPr>
            </w:pPr>
            <w:r w:rsidRPr="0046527B">
              <w:t>9, 8, 8</w:t>
            </w:r>
          </w:p>
        </w:tc>
        <w:tc>
          <w:tcPr>
            <w:tcW w:w="1014" w:type="dxa"/>
            <w:noWrap/>
            <w:hideMark/>
          </w:tcPr>
          <w:p w14:paraId="530A7513" w14:textId="77777777" w:rsidR="00323ACA" w:rsidRPr="0046527B" w:rsidRDefault="00323ACA" w:rsidP="000D63F1">
            <w:pPr>
              <w:pStyle w:val="tabletext"/>
              <w:rPr>
                <w:b/>
              </w:rPr>
            </w:pPr>
            <w:r w:rsidRPr="0046527B">
              <w:t>10, 9, 9</w:t>
            </w:r>
          </w:p>
        </w:tc>
        <w:tc>
          <w:tcPr>
            <w:tcW w:w="1014" w:type="dxa"/>
            <w:noWrap/>
            <w:hideMark/>
          </w:tcPr>
          <w:p w14:paraId="533A3E75" w14:textId="77777777" w:rsidR="00323ACA" w:rsidRPr="0046527B" w:rsidRDefault="00323ACA" w:rsidP="000D63F1">
            <w:pPr>
              <w:pStyle w:val="tabletext"/>
              <w:rPr>
                <w:b/>
              </w:rPr>
            </w:pPr>
            <w:r w:rsidRPr="0046527B">
              <w:t>10, 9, 9</w:t>
            </w:r>
          </w:p>
        </w:tc>
        <w:tc>
          <w:tcPr>
            <w:tcW w:w="1014" w:type="dxa"/>
            <w:noWrap/>
            <w:hideMark/>
          </w:tcPr>
          <w:p w14:paraId="7C7ADF33" w14:textId="77777777" w:rsidR="00323ACA" w:rsidRPr="0046527B" w:rsidRDefault="00323ACA" w:rsidP="000D63F1">
            <w:pPr>
              <w:pStyle w:val="tabletext"/>
              <w:rPr>
                <w:b/>
              </w:rPr>
            </w:pPr>
            <w:r w:rsidRPr="0046527B">
              <w:t>10, 9, 9</w:t>
            </w:r>
          </w:p>
        </w:tc>
        <w:tc>
          <w:tcPr>
            <w:tcW w:w="1014" w:type="dxa"/>
            <w:noWrap/>
            <w:hideMark/>
          </w:tcPr>
          <w:p w14:paraId="10D1996C" w14:textId="77777777" w:rsidR="00323ACA" w:rsidRPr="0046527B" w:rsidRDefault="00323ACA" w:rsidP="000D63F1">
            <w:pPr>
              <w:pStyle w:val="tabletext"/>
              <w:rPr>
                <w:b/>
              </w:rPr>
            </w:pPr>
            <w:r w:rsidRPr="0046527B">
              <w:t>10, 9, 9</w:t>
            </w:r>
          </w:p>
        </w:tc>
        <w:tc>
          <w:tcPr>
            <w:tcW w:w="1014" w:type="dxa"/>
            <w:noWrap/>
            <w:hideMark/>
          </w:tcPr>
          <w:p w14:paraId="53F77B4E" w14:textId="77777777" w:rsidR="00323ACA" w:rsidRPr="0046527B" w:rsidRDefault="00323ACA" w:rsidP="000D63F1">
            <w:pPr>
              <w:pStyle w:val="tabletext"/>
              <w:rPr>
                <w:b/>
              </w:rPr>
            </w:pPr>
            <w:r w:rsidRPr="0046527B">
              <w:t>9, 9, 9</w:t>
            </w:r>
          </w:p>
        </w:tc>
      </w:tr>
      <w:tr w:rsidR="00323ACA" w:rsidRPr="0046527B" w14:paraId="3C7275CB" w14:textId="77777777" w:rsidTr="006B398A">
        <w:trPr>
          <w:trHeight w:val="270"/>
        </w:trPr>
        <w:tc>
          <w:tcPr>
            <w:tcW w:w="2968" w:type="dxa"/>
            <w:noWrap/>
            <w:hideMark/>
          </w:tcPr>
          <w:p w14:paraId="0280C387" w14:textId="77777777" w:rsidR="00323ACA" w:rsidRPr="0046527B" w:rsidRDefault="00323ACA" w:rsidP="000D63F1">
            <w:pPr>
              <w:pStyle w:val="tabletext"/>
              <w:rPr>
                <w:b/>
              </w:rPr>
            </w:pPr>
            <w:r w:rsidRPr="0046527B">
              <w:rPr>
                <w:b/>
                <w:vertAlign w:val="superscript"/>
              </w:rPr>
              <w:t>4</w:t>
            </w:r>
            <w:r w:rsidRPr="0046527B">
              <w:rPr>
                <w:b/>
              </w:rPr>
              <w:t>tRNAs</w:t>
            </w:r>
          </w:p>
        </w:tc>
        <w:tc>
          <w:tcPr>
            <w:tcW w:w="1116" w:type="dxa"/>
            <w:noWrap/>
            <w:hideMark/>
          </w:tcPr>
          <w:p w14:paraId="20D9CBE4" w14:textId="77777777" w:rsidR="00323ACA" w:rsidRPr="0046527B" w:rsidRDefault="00323ACA" w:rsidP="000D63F1">
            <w:pPr>
              <w:pStyle w:val="tabletext"/>
              <w:rPr>
                <w:b/>
              </w:rPr>
            </w:pPr>
            <w:r w:rsidRPr="0046527B">
              <w:t>77</w:t>
            </w:r>
          </w:p>
        </w:tc>
        <w:tc>
          <w:tcPr>
            <w:tcW w:w="1014" w:type="dxa"/>
            <w:noWrap/>
            <w:hideMark/>
          </w:tcPr>
          <w:p w14:paraId="5E6FA5FF" w14:textId="77777777" w:rsidR="00323ACA" w:rsidRPr="0046527B" w:rsidRDefault="00323ACA" w:rsidP="000D63F1">
            <w:pPr>
              <w:pStyle w:val="tabletext"/>
              <w:rPr>
                <w:b/>
              </w:rPr>
            </w:pPr>
            <w:r w:rsidRPr="0046527B">
              <w:t>86</w:t>
            </w:r>
          </w:p>
        </w:tc>
        <w:tc>
          <w:tcPr>
            <w:tcW w:w="1014" w:type="dxa"/>
            <w:noWrap/>
            <w:hideMark/>
          </w:tcPr>
          <w:p w14:paraId="7C401301" w14:textId="77777777" w:rsidR="00323ACA" w:rsidRPr="0046527B" w:rsidRDefault="00323ACA" w:rsidP="000D63F1">
            <w:pPr>
              <w:pStyle w:val="tabletext"/>
              <w:rPr>
                <w:b/>
              </w:rPr>
            </w:pPr>
            <w:r w:rsidRPr="0046527B">
              <w:t>86</w:t>
            </w:r>
          </w:p>
        </w:tc>
        <w:tc>
          <w:tcPr>
            <w:tcW w:w="1014" w:type="dxa"/>
            <w:noWrap/>
            <w:hideMark/>
          </w:tcPr>
          <w:p w14:paraId="412618BB" w14:textId="77777777" w:rsidR="00323ACA" w:rsidRPr="0046527B" w:rsidRDefault="00323ACA" w:rsidP="000D63F1">
            <w:pPr>
              <w:pStyle w:val="tabletext"/>
              <w:rPr>
                <w:b/>
              </w:rPr>
            </w:pPr>
            <w:r w:rsidRPr="0046527B">
              <w:t>86</w:t>
            </w:r>
          </w:p>
        </w:tc>
        <w:tc>
          <w:tcPr>
            <w:tcW w:w="1014" w:type="dxa"/>
            <w:noWrap/>
            <w:hideMark/>
          </w:tcPr>
          <w:p w14:paraId="6D8F9213" w14:textId="77777777" w:rsidR="00323ACA" w:rsidRPr="0046527B" w:rsidRDefault="00323ACA" w:rsidP="000D63F1">
            <w:pPr>
              <w:pStyle w:val="tabletext"/>
              <w:rPr>
                <w:b/>
              </w:rPr>
            </w:pPr>
            <w:r w:rsidRPr="0046527B">
              <w:t>86</w:t>
            </w:r>
          </w:p>
        </w:tc>
        <w:tc>
          <w:tcPr>
            <w:tcW w:w="1014" w:type="dxa"/>
            <w:noWrap/>
            <w:hideMark/>
          </w:tcPr>
          <w:p w14:paraId="37E3E26E" w14:textId="77777777" w:rsidR="00323ACA" w:rsidRPr="0046527B" w:rsidRDefault="00323ACA" w:rsidP="000D63F1">
            <w:pPr>
              <w:pStyle w:val="tabletext"/>
              <w:rPr>
                <w:b/>
              </w:rPr>
            </w:pPr>
            <w:r w:rsidRPr="0046527B">
              <w:t>86</w:t>
            </w:r>
          </w:p>
        </w:tc>
      </w:tr>
      <w:tr w:rsidR="00323ACA" w:rsidRPr="0046527B" w14:paraId="4EA4DC2D" w14:textId="77777777" w:rsidTr="006B398A">
        <w:trPr>
          <w:trHeight w:val="251"/>
        </w:trPr>
        <w:tc>
          <w:tcPr>
            <w:tcW w:w="2968" w:type="dxa"/>
            <w:noWrap/>
            <w:hideMark/>
          </w:tcPr>
          <w:p w14:paraId="0E1DD2CD" w14:textId="77777777" w:rsidR="00323ACA" w:rsidRPr="0046527B" w:rsidRDefault="00323ACA" w:rsidP="000D63F1">
            <w:pPr>
              <w:pStyle w:val="tabletext"/>
              <w:rPr>
                <w:b/>
              </w:rPr>
            </w:pPr>
            <w:r w:rsidRPr="0046527B">
              <w:rPr>
                <w:b/>
                <w:vertAlign w:val="superscript"/>
              </w:rPr>
              <w:t>5</w:t>
            </w:r>
            <w:r w:rsidRPr="0046527B">
              <w:rPr>
                <w:b/>
              </w:rPr>
              <w:t>ncRNAs</w:t>
            </w:r>
          </w:p>
        </w:tc>
        <w:tc>
          <w:tcPr>
            <w:tcW w:w="1116" w:type="dxa"/>
            <w:noWrap/>
            <w:hideMark/>
          </w:tcPr>
          <w:p w14:paraId="292CC516" w14:textId="77777777" w:rsidR="00323ACA" w:rsidRPr="0046527B" w:rsidRDefault="00323ACA" w:rsidP="000D63F1">
            <w:pPr>
              <w:pStyle w:val="tabletext"/>
              <w:rPr>
                <w:b/>
              </w:rPr>
            </w:pPr>
            <w:r w:rsidRPr="0046527B">
              <w:t>5</w:t>
            </w:r>
          </w:p>
        </w:tc>
        <w:tc>
          <w:tcPr>
            <w:tcW w:w="1014" w:type="dxa"/>
            <w:noWrap/>
            <w:hideMark/>
          </w:tcPr>
          <w:p w14:paraId="3591A2D4" w14:textId="77777777" w:rsidR="00323ACA" w:rsidRPr="0046527B" w:rsidRDefault="00323ACA" w:rsidP="000D63F1">
            <w:pPr>
              <w:pStyle w:val="tabletext"/>
              <w:rPr>
                <w:b/>
              </w:rPr>
            </w:pPr>
            <w:r w:rsidRPr="0046527B">
              <w:t>5</w:t>
            </w:r>
          </w:p>
        </w:tc>
        <w:tc>
          <w:tcPr>
            <w:tcW w:w="1014" w:type="dxa"/>
            <w:noWrap/>
            <w:hideMark/>
          </w:tcPr>
          <w:p w14:paraId="2F205D95" w14:textId="77777777" w:rsidR="00323ACA" w:rsidRPr="0046527B" w:rsidRDefault="00323ACA" w:rsidP="000D63F1">
            <w:pPr>
              <w:pStyle w:val="tabletext"/>
              <w:rPr>
                <w:b/>
              </w:rPr>
            </w:pPr>
            <w:r w:rsidRPr="0046527B">
              <w:t>5</w:t>
            </w:r>
          </w:p>
        </w:tc>
        <w:tc>
          <w:tcPr>
            <w:tcW w:w="1014" w:type="dxa"/>
            <w:noWrap/>
            <w:hideMark/>
          </w:tcPr>
          <w:p w14:paraId="07B2EA4F" w14:textId="77777777" w:rsidR="00323ACA" w:rsidRPr="0046527B" w:rsidRDefault="00323ACA" w:rsidP="000D63F1">
            <w:pPr>
              <w:pStyle w:val="tabletext"/>
              <w:rPr>
                <w:b/>
              </w:rPr>
            </w:pPr>
            <w:r w:rsidRPr="0046527B">
              <w:t>5</w:t>
            </w:r>
          </w:p>
        </w:tc>
        <w:tc>
          <w:tcPr>
            <w:tcW w:w="1014" w:type="dxa"/>
            <w:noWrap/>
            <w:hideMark/>
          </w:tcPr>
          <w:p w14:paraId="75D38F9E" w14:textId="77777777" w:rsidR="00323ACA" w:rsidRPr="0046527B" w:rsidRDefault="00323ACA" w:rsidP="000D63F1">
            <w:pPr>
              <w:pStyle w:val="tabletext"/>
              <w:rPr>
                <w:b/>
              </w:rPr>
            </w:pPr>
            <w:r w:rsidRPr="0046527B">
              <w:t>5</w:t>
            </w:r>
          </w:p>
        </w:tc>
        <w:tc>
          <w:tcPr>
            <w:tcW w:w="1014" w:type="dxa"/>
            <w:noWrap/>
            <w:hideMark/>
          </w:tcPr>
          <w:p w14:paraId="5039A612" w14:textId="77777777" w:rsidR="00323ACA" w:rsidRPr="0046527B" w:rsidRDefault="00323ACA" w:rsidP="000D63F1">
            <w:pPr>
              <w:pStyle w:val="tabletext"/>
              <w:rPr>
                <w:b/>
              </w:rPr>
            </w:pPr>
            <w:r w:rsidRPr="0046527B">
              <w:t>5</w:t>
            </w:r>
          </w:p>
        </w:tc>
      </w:tr>
      <w:tr w:rsidR="00323ACA" w:rsidRPr="0046527B" w14:paraId="2DD97B03" w14:textId="77777777" w:rsidTr="006B398A">
        <w:trPr>
          <w:trHeight w:val="270"/>
        </w:trPr>
        <w:tc>
          <w:tcPr>
            <w:tcW w:w="2968" w:type="dxa"/>
            <w:noWrap/>
            <w:hideMark/>
          </w:tcPr>
          <w:p w14:paraId="259F89CF" w14:textId="77777777" w:rsidR="00323ACA" w:rsidRPr="0046527B" w:rsidRDefault="00323ACA" w:rsidP="000D63F1">
            <w:pPr>
              <w:pStyle w:val="tabletext"/>
              <w:rPr>
                <w:b/>
              </w:rPr>
            </w:pPr>
            <w:r w:rsidRPr="0046527B">
              <w:rPr>
                <w:b/>
              </w:rPr>
              <w:t>Pseudo Genes (total)</w:t>
            </w:r>
          </w:p>
        </w:tc>
        <w:tc>
          <w:tcPr>
            <w:tcW w:w="1116" w:type="dxa"/>
            <w:noWrap/>
            <w:hideMark/>
          </w:tcPr>
          <w:p w14:paraId="74768D68" w14:textId="77777777" w:rsidR="00323ACA" w:rsidRPr="0046527B" w:rsidRDefault="00323ACA" w:rsidP="000D63F1">
            <w:pPr>
              <w:pStyle w:val="tabletext"/>
              <w:rPr>
                <w:b/>
              </w:rPr>
            </w:pPr>
            <w:r w:rsidRPr="0046527B">
              <w:t>84</w:t>
            </w:r>
          </w:p>
        </w:tc>
        <w:tc>
          <w:tcPr>
            <w:tcW w:w="1014" w:type="dxa"/>
            <w:noWrap/>
            <w:hideMark/>
          </w:tcPr>
          <w:p w14:paraId="031BCC5D" w14:textId="77777777" w:rsidR="00323ACA" w:rsidRPr="0046527B" w:rsidRDefault="00323ACA" w:rsidP="000D63F1">
            <w:pPr>
              <w:pStyle w:val="tabletext"/>
              <w:rPr>
                <w:b/>
              </w:rPr>
            </w:pPr>
            <w:r w:rsidRPr="0046527B">
              <w:t>88</w:t>
            </w:r>
          </w:p>
        </w:tc>
        <w:tc>
          <w:tcPr>
            <w:tcW w:w="1014" w:type="dxa"/>
            <w:noWrap/>
            <w:hideMark/>
          </w:tcPr>
          <w:p w14:paraId="5C7BCFBE" w14:textId="77777777" w:rsidR="00323ACA" w:rsidRPr="0046527B" w:rsidRDefault="00323ACA" w:rsidP="000D63F1">
            <w:pPr>
              <w:pStyle w:val="tabletext"/>
              <w:rPr>
                <w:b/>
              </w:rPr>
            </w:pPr>
            <w:r w:rsidRPr="0046527B">
              <w:t>88</w:t>
            </w:r>
          </w:p>
        </w:tc>
        <w:tc>
          <w:tcPr>
            <w:tcW w:w="1014" w:type="dxa"/>
            <w:noWrap/>
            <w:hideMark/>
          </w:tcPr>
          <w:p w14:paraId="14DDA291" w14:textId="77777777" w:rsidR="00323ACA" w:rsidRPr="0046527B" w:rsidRDefault="00323ACA" w:rsidP="000D63F1">
            <w:pPr>
              <w:pStyle w:val="tabletext"/>
              <w:rPr>
                <w:b/>
              </w:rPr>
            </w:pPr>
            <w:r w:rsidRPr="0046527B">
              <w:t>89</w:t>
            </w:r>
          </w:p>
        </w:tc>
        <w:tc>
          <w:tcPr>
            <w:tcW w:w="1014" w:type="dxa"/>
            <w:noWrap/>
            <w:hideMark/>
          </w:tcPr>
          <w:p w14:paraId="15B2466E" w14:textId="77777777" w:rsidR="00323ACA" w:rsidRPr="0046527B" w:rsidRDefault="00323ACA" w:rsidP="000D63F1">
            <w:pPr>
              <w:pStyle w:val="tabletext"/>
              <w:rPr>
                <w:b/>
              </w:rPr>
            </w:pPr>
            <w:r w:rsidRPr="0046527B">
              <w:t>89</w:t>
            </w:r>
          </w:p>
        </w:tc>
        <w:tc>
          <w:tcPr>
            <w:tcW w:w="1014" w:type="dxa"/>
            <w:noWrap/>
            <w:hideMark/>
          </w:tcPr>
          <w:p w14:paraId="7344B4D0" w14:textId="77777777" w:rsidR="00323ACA" w:rsidRPr="0046527B" w:rsidRDefault="00323ACA" w:rsidP="000D63F1">
            <w:pPr>
              <w:pStyle w:val="tabletext"/>
              <w:rPr>
                <w:b/>
              </w:rPr>
            </w:pPr>
            <w:r w:rsidRPr="0046527B">
              <w:t>102</w:t>
            </w:r>
          </w:p>
        </w:tc>
      </w:tr>
      <w:tr w:rsidR="00323ACA" w:rsidRPr="0046527B" w14:paraId="45EA428A" w14:textId="77777777" w:rsidTr="006B398A">
        <w:trPr>
          <w:trHeight w:val="270"/>
        </w:trPr>
        <w:tc>
          <w:tcPr>
            <w:tcW w:w="2968" w:type="dxa"/>
            <w:noWrap/>
            <w:hideMark/>
          </w:tcPr>
          <w:p w14:paraId="0B50E7DA" w14:textId="77777777" w:rsidR="00323ACA" w:rsidRPr="0046527B" w:rsidRDefault="00323ACA" w:rsidP="000D63F1">
            <w:pPr>
              <w:pStyle w:val="tabletext"/>
              <w:rPr>
                <w:b/>
              </w:rPr>
            </w:pPr>
            <w:r w:rsidRPr="0046527B">
              <w:rPr>
                <w:b/>
              </w:rPr>
              <w:t>CDSs (without protein)</w:t>
            </w:r>
          </w:p>
        </w:tc>
        <w:tc>
          <w:tcPr>
            <w:tcW w:w="1116" w:type="dxa"/>
            <w:noWrap/>
            <w:hideMark/>
          </w:tcPr>
          <w:p w14:paraId="39DB4DCB" w14:textId="77777777" w:rsidR="00323ACA" w:rsidRPr="0046527B" w:rsidRDefault="00323ACA" w:rsidP="000D63F1">
            <w:pPr>
              <w:pStyle w:val="tabletext"/>
              <w:rPr>
                <w:b/>
              </w:rPr>
            </w:pPr>
            <w:r w:rsidRPr="0046527B">
              <w:t>84</w:t>
            </w:r>
          </w:p>
        </w:tc>
        <w:tc>
          <w:tcPr>
            <w:tcW w:w="1014" w:type="dxa"/>
            <w:noWrap/>
            <w:hideMark/>
          </w:tcPr>
          <w:p w14:paraId="2D44360B" w14:textId="77777777" w:rsidR="00323ACA" w:rsidRPr="0046527B" w:rsidRDefault="00323ACA" w:rsidP="000D63F1">
            <w:pPr>
              <w:pStyle w:val="tabletext"/>
              <w:rPr>
                <w:b/>
              </w:rPr>
            </w:pPr>
            <w:r w:rsidRPr="0046527B">
              <w:t>88</w:t>
            </w:r>
          </w:p>
        </w:tc>
        <w:tc>
          <w:tcPr>
            <w:tcW w:w="1014" w:type="dxa"/>
            <w:noWrap/>
            <w:hideMark/>
          </w:tcPr>
          <w:p w14:paraId="2CDA20E9" w14:textId="77777777" w:rsidR="00323ACA" w:rsidRPr="0046527B" w:rsidRDefault="00323ACA" w:rsidP="000D63F1">
            <w:pPr>
              <w:pStyle w:val="tabletext"/>
              <w:rPr>
                <w:b/>
              </w:rPr>
            </w:pPr>
            <w:r w:rsidRPr="0046527B">
              <w:t>88</w:t>
            </w:r>
          </w:p>
        </w:tc>
        <w:tc>
          <w:tcPr>
            <w:tcW w:w="1014" w:type="dxa"/>
            <w:noWrap/>
            <w:hideMark/>
          </w:tcPr>
          <w:p w14:paraId="472D471D" w14:textId="77777777" w:rsidR="00323ACA" w:rsidRPr="0046527B" w:rsidRDefault="00323ACA" w:rsidP="000D63F1">
            <w:pPr>
              <w:pStyle w:val="tabletext"/>
              <w:rPr>
                <w:b/>
              </w:rPr>
            </w:pPr>
            <w:r w:rsidRPr="0046527B">
              <w:t>89</w:t>
            </w:r>
          </w:p>
        </w:tc>
        <w:tc>
          <w:tcPr>
            <w:tcW w:w="1014" w:type="dxa"/>
            <w:noWrap/>
            <w:hideMark/>
          </w:tcPr>
          <w:p w14:paraId="2F0DED6A" w14:textId="77777777" w:rsidR="00323ACA" w:rsidRPr="0046527B" w:rsidRDefault="00323ACA" w:rsidP="000D63F1">
            <w:pPr>
              <w:pStyle w:val="tabletext"/>
              <w:rPr>
                <w:b/>
              </w:rPr>
            </w:pPr>
            <w:r w:rsidRPr="0046527B">
              <w:t>89</w:t>
            </w:r>
          </w:p>
        </w:tc>
        <w:tc>
          <w:tcPr>
            <w:tcW w:w="1014" w:type="dxa"/>
            <w:noWrap/>
            <w:hideMark/>
          </w:tcPr>
          <w:p w14:paraId="4459D918" w14:textId="77777777" w:rsidR="00323ACA" w:rsidRPr="0046527B" w:rsidRDefault="00323ACA" w:rsidP="000D63F1">
            <w:pPr>
              <w:pStyle w:val="tabletext"/>
              <w:rPr>
                <w:b/>
              </w:rPr>
            </w:pPr>
            <w:r w:rsidRPr="0046527B">
              <w:t>102</w:t>
            </w:r>
          </w:p>
        </w:tc>
      </w:tr>
      <w:tr w:rsidR="00323ACA" w:rsidRPr="0046527B" w14:paraId="642948E7" w14:textId="77777777" w:rsidTr="006B398A">
        <w:trPr>
          <w:trHeight w:val="270"/>
        </w:trPr>
        <w:tc>
          <w:tcPr>
            <w:tcW w:w="2968" w:type="dxa"/>
            <w:noWrap/>
            <w:hideMark/>
          </w:tcPr>
          <w:p w14:paraId="47077349" w14:textId="77777777" w:rsidR="00323ACA" w:rsidRPr="0046527B" w:rsidRDefault="00323ACA" w:rsidP="000D63F1">
            <w:pPr>
              <w:pStyle w:val="tabletext"/>
              <w:rPr>
                <w:b/>
              </w:rPr>
            </w:pPr>
            <w:r w:rsidRPr="0046527B">
              <w:rPr>
                <w:b/>
              </w:rPr>
              <w:t>Pseudo Genes (ambiguous residues)</w:t>
            </w:r>
          </w:p>
        </w:tc>
        <w:tc>
          <w:tcPr>
            <w:tcW w:w="1116" w:type="dxa"/>
            <w:noWrap/>
            <w:hideMark/>
          </w:tcPr>
          <w:p w14:paraId="03DE987B" w14:textId="77777777" w:rsidR="00323ACA" w:rsidRPr="0046527B" w:rsidRDefault="00323ACA" w:rsidP="000D63F1">
            <w:pPr>
              <w:pStyle w:val="tabletext"/>
              <w:rPr>
                <w:b/>
              </w:rPr>
            </w:pPr>
            <w:r w:rsidRPr="0046527B">
              <w:t>0 of 84</w:t>
            </w:r>
          </w:p>
        </w:tc>
        <w:tc>
          <w:tcPr>
            <w:tcW w:w="1014" w:type="dxa"/>
            <w:noWrap/>
            <w:hideMark/>
          </w:tcPr>
          <w:p w14:paraId="0D8C5BD0" w14:textId="77777777" w:rsidR="00323ACA" w:rsidRPr="0046527B" w:rsidRDefault="00323ACA" w:rsidP="000D63F1">
            <w:pPr>
              <w:pStyle w:val="tabletext"/>
              <w:rPr>
                <w:b/>
              </w:rPr>
            </w:pPr>
            <w:r w:rsidRPr="0046527B">
              <w:t>0 of 88</w:t>
            </w:r>
          </w:p>
        </w:tc>
        <w:tc>
          <w:tcPr>
            <w:tcW w:w="1014" w:type="dxa"/>
            <w:noWrap/>
            <w:hideMark/>
          </w:tcPr>
          <w:p w14:paraId="5CAAE5B8" w14:textId="77777777" w:rsidR="00323ACA" w:rsidRPr="0046527B" w:rsidRDefault="00323ACA" w:rsidP="000D63F1">
            <w:pPr>
              <w:pStyle w:val="tabletext"/>
              <w:rPr>
                <w:b/>
              </w:rPr>
            </w:pPr>
            <w:r w:rsidRPr="0046527B">
              <w:t>0 of 88</w:t>
            </w:r>
          </w:p>
        </w:tc>
        <w:tc>
          <w:tcPr>
            <w:tcW w:w="1014" w:type="dxa"/>
            <w:noWrap/>
            <w:hideMark/>
          </w:tcPr>
          <w:p w14:paraId="233BB5A9" w14:textId="77777777" w:rsidR="00323ACA" w:rsidRPr="0046527B" w:rsidRDefault="00323ACA" w:rsidP="000D63F1">
            <w:pPr>
              <w:pStyle w:val="tabletext"/>
              <w:rPr>
                <w:b/>
              </w:rPr>
            </w:pPr>
            <w:r w:rsidRPr="0046527B">
              <w:t>0 of 89</w:t>
            </w:r>
          </w:p>
        </w:tc>
        <w:tc>
          <w:tcPr>
            <w:tcW w:w="1014" w:type="dxa"/>
            <w:noWrap/>
            <w:hideMark/>
          </w:tcPr>
          <w:p w14:paraId="44B4EADD" w14:textId="77777777" w:rsidR="00323ACA" w:rsidRPr="0046527B" w:rsidRDefault="00323ACA" w:rsidP="000D63F1">
            <w:pPr>
              <w:pStyle w:val="tabletext"/>
              <w:rPr>
                <w:b/>
              </w:rPr>
            </w:pPr>
            <w:r w:rsidRPr="0046527B">
              <w:t>0 of 89</w:t>
            </w:r>
          </w:p>
        </w:tc>
        <w:tc>
          <w:tcPr>
            <w:tcW w:w="1014" w:type="dxa"/>
            <w:noWrap/>
            <w:hideMark/>
          </w:tcPr>
          <w:p w14:paraId="6BA2EB49" w14:textId="77777777" w:rsidR="00323ACA" w:rsidRPr="0046527B" w:rsidRDefault="00323ACA" w:rsidP="000D63F1">
            <w:pPr>
              <w:pStyle w:val="tabletext"/>
              <w:rPr>
                <w:b/>
              </w:rPr>
            </w:pPr>
            <w:r w:rsidRPr="0046527B">
              <w:t>0 of 102</w:t>
            </w:r>
          </w:p>
        </w:tc>
      </w:tr>
      <w:tr w:rsidR="00323ACA" w:rsidRPr="0046527B" w14:paraId="3C95502C" w14:textId="77777777" w:rsidTr="006B398A">
        <w:trPr>
          <w:trHeight w:val="270"/>
        </w:trPr>
        <w:tc>
          <w:tcPr>
            <w:tcW w:w="2968" w:type="dxa"/>
            <w:noWrap/>
            <w:hideMark/>
          </w:tcPr>
          <w:p w14:paraId="1EDEA9A6" w14:textId="77777777" w:rsidR="00323ACA" w:rsidRPr="0046527B" w:rsidRDefault="00323ACA" w:rsidP="000D63F1">
            <w:pPr>
              <w:pStyle w:val="tabletext"/>
              <w:rPr>
                <w:b/>
              </w:rPr>
            </w:pPr>
            <w:r w:rsidRPr="0046527B">
              <w:rPr>
                <w:b/>
              </w:rPr>
              <w:lastRenderedPageBreak/>
              <w:t>Pseudo Genes (frameshifted)</w:t>
            </w:r>
          </w:p>
        </w:tc>
        <w:tc>
          <w:tcPr>
            <w:tcW w:w="1116" w:type="dxa"/>
            <w:noWrap/>
            <w:hideMark/>
          </w:tcPr>
          <w:p w14:paraId="5F1F1613" w14:textId="77777777" w:rsidR="00323ACA" w:rsidRPr="0046527B" w:rsidRDefault="00323ACA" w:rsidP="000D63F1">
            <w:pPr>
              <w:pStyle w:val="tabletext"/>
              <w:rPr>
                <w:b/>
              </w:rPr>
            </w:pPr>
            <w:r w:rsidRPr="0046527B">
              <w:t>48 of 84</w:t>
            </w:r>
          </w:p>
        </w:tc>
        <w:tc>
          <w:tcPr>
            <w:tcW w:w="1014" w:type="dxa"/>
            <w:noWrap/>
            <w:hideMark/>
          </w:tcPr>
          <w:p w14:paraId="469ECFC3" w14:textId="77777777" w:rsidR="00323ACA" w:rsidRPr="0046527B" w:rsidRDefault="00323ACA" w:rsidP="000D63F1">
            <w:pPr>
              <w:pStyle w:val="tabletext"/>
              <w:rPr>
                <w:b/>
              </w:rPr>
            </w:pPr>
            <w:r w:rsidRPr="0046527B">
              <w:t>51 of 88</w:t>
            </w:r>
          </w:p>
        </w:tc>
        <w:tc>
          <w:tcPr>
            <w:tcW w:w="1014" w:type="dxa"/>
            <w:noWrap/>
            <w:hideMark/>
          </w:tcPr>
          <w:p w14:paraId="55954527" w14:textId="77777777" w:rsidR="00323ACA" w:rsidRPr="0046527B" w:rsidRDefault="00323ACA" w:rsidP="000D63F1">
            <w:pPr>
              <w:pStyle w:val="tabletext"/>
              <w:rPr>
                <w:b/>
              </w:rPr>
            </w:pPr>
            <w:r w:rsidRPr="0046527B">
              <w:t>51 of 88</w:t>
            </w:r>
          </w:p>
        </w:tc>
        <w:tc>
          <w:tcPr>
            <w:tcW w:w="1014" w:type="dxa"/>
            <w:noWrap/>
            <w:hideMark/>
          </w:tcPr>
          <w:p w14:paraId="5A8AD6C9" w14:textId="77777777" w:rsidR="00323ACA" w:rsidRPr="0046527B" w:rsidRDefault="00323ACA" w:rsidP="000D63F1">
            <w:pPr>
              <w:pStyle w:val="tabletext"/>
              <w:rPr>
                <w:b/>
              </w:rPr>
            </w:pPr>
            <w:r w:rsidRPr="0046527B">
              <w:t>52 of 89</w:t>
            </w:r>
          </w:p>
        </w:tc>
        <w:tc>
          <w:tcPr>
            <w:tcW w:w="1014" w:type="dxa"/>
            <w:noWrap/>
            <w:hideMark/>
          </w:tcPr>
          <w:p w14:paraId="1B5ED342" w14:textId="77777777" w:rsidR="00323ACA" w:rsidRPr="0046527B" w:rsidRDefault="00323ACA" w:rsidP="000D63F1">
            <w:pPr>
              <w:pStyle w:val="tabletext"/>
              <w:rPr>
                <w:b/>
              </w:rPr>
            </w:pPr>
            <w:r w:rsidRPr="0046527B">
              <w:t>52 of 89</w:t>
            </w:r>
          </w:p>
        </w:tc>
        <w:tc>
          <w:tcPr>
            <w:tcW w:w="1014" w:type="dxa"/>
            <w:noWrap/>
            <w:hideMark/>
          </w:tcPr>
          <w:p w14:paraId="1FDB5695" w14:textId="77777777" w:rsidR="00323ACA" w:rsidRPr="0046527B" w:rsidRDefault="00323ACA" w:rsidP="000D63F1">
            <w:pPr>
              <w:pStyle w:val="tabletext"/>
              <w:rPr>
                <w:b/>
              </w:rPr>
            </w:pPr>
            <w:r w:rsidRPr="0046527B">
              <w:t>61 of 102</w:t>
            </w:r>
          </w:p>
        </w:tc>
      </w:tr>
      <w:tr w:rsidR="00323ACA" w:rsidRPr="0046527B" w14:paraId="5DB3E466" w14:textId="77777777" w:rsidTr="006B398A">
        <w:trPr>
          <w:trHeight w:val="251"/>
        </w:trPr>
        <w:tc>
          <w:tcPr>
            <w:tcW w:w="2968" w:type="dxa"/>
            <w:noWrap/>
            <w:hideMark/>
          </w:tcPr>
          <w:p w14:paraId="47316ABF" w14:textId="77777777" w:rsidR="00323ACA" w:rsidRPr="0046527B" w:rsidRDefault="00323ACA" w:rsidP="000D63F1">
            <w:pPr>
              <w:pStyle w:val="tabletext"/>
              <w:rPr>
                <w:b/>
              </w:rPr>
            </w:pPr>
            <w:r w:rsidRPr="0046527B">
              <w:rPr>
                <w:b/>
              </w:rPr>
              <w:t>Pseudo Genes (incomplete)</w:t>
            </w:r>
          </w:p>
        </w:tc>
        <w:tc>
          <w:tcPr>
            <w:tcW w:w="1116" w:type="dxa"/>
            <w:noWrap/>
            <w:hideMark/>
          </w:tcPr>
          <w:p w14:paraId="4DD8F528" w14:textId="77777777" w:rsidR="00323ACA" w:rsidRPr="0046527B" w:rsidRDefault="00323ACA" w:rsidP="000D63F1">
            <w:pPr>
              <w:pStyle w:val="tabletext"/>
              <w:rPr>
                <w:b/>
              </w:rPr>
            </w:pPr>
            <w:r w:rsidRPr="0046527B">
              <w:t>58 of 84</w:t>
            </w:r>
          </w:p>
        </w:tc>
        <w:tc>
          <w:tcPr>
            <w:tcW w:w="1014" w:type="dxa"/>
            <w:noWrap/>
            <w:hideMark/>
          </w:tcPr>
          <w:p w14:paraId="1741DC38" w14:textId="77777777" w:rsidR="00323ACA" w:rsidRPr="0046527B" w:rsidRDefault="00323ACA" w:rsidP="000D63F1">
            <w:pPr>
              <w:pStyle w:val="tabletext"/>
              <w:rPr>
                <w:b/>
              </w:rPr>
            </w:pPr>
            <w:r w:rsidRPr="0046527B">
              <w:t>61 of 88</w:t>
            </w:r>
          </w:p>
        </w:tc>
        <w:tc>
          <w:tcPr>
            <w:tcW w:w="1014" w:type="dxa"/>
            <w:noWrap/>
            <w:hideMark/>
          </w:tcPr>
          <w:p w14:paraId="54AA1E45" w14:textId="77777777" w:rsidR="00323ACA" w:rsidRPr="0046527B" w:rsidRDefault="00323ACA" w:rsidP="000D63F1">
            <w:pPr>
              <w:pStyle w:val="tabletext"/>
              <w:rPr>
                <w:b/>
              </w:rPr>
            </w:pPr>
            <w:r w:rsidRPr="0046527B">
              <w:t>61 of 88</w:t>
            </w:r>
          </w:p>
        </w:tc>
        <w:tc>
          <w:tcPr>
            <w:tcW w:w="1014" w:type="dxa"/>
            <w:noWrap/>
            <w:hideMark/>
          </w:tcPr>
          <w:p w14:paraId="1D581350" w14:textId="77777777" w:rsidR="00323ACA" w:rsidRPr="0046527B" w:rsidRDefault="00323ACA" w:rsidP="000D63F1">
            <w:pPr>
              <w:pStyle w:val="tabletext"/>
              <w:rPr>
                <w:b/>
              </w:rPr>
            </w:pPr>
            <w:r w:rsidRPr="0046527B">
              <w:t>61 of 89</w:t>
            </w:r>
          </w:p>
        </w:tc>
        <w:tc>
          <w:tcPr>
            <w:tcW w:w="1014" w:type="dxa"/>
            <w:noWrap/>
            <w:hideMark/>
          </w:tcPr>
          <w:p w14:paraId="56E99A29" w14:textId="77777777" w:rsidR="00323ACA" w:rsidRPr="0046527B" w:rsidRDefault="00323ACA" w:rsidP="000D63F1">
            <w:pPr>
              <w:pStyle w:val="tabletext"/>
              <w:rPr>
                <w:b/>
              </w:rPr>
            </w:pPr>
            <w:r w:rsidRPr="0046527B">
              <w:t>61 of 89</w:t>
            </w:r>
          </w:p>
        </w:tc>
        <w:tc>
          <w:tcPr>
            <w:tcW w:w="1014" w:type="dxa"/>
            <w:noWrap/>
            <w:hideMark/>
          </w:tcPr>
          <w:p w14:paraId="5ACBF647" w14:textId="77777777" w:rsidR="00323ACA" w:rsidRPr="0046527B" w:rsidRDefault="00323ACA" w:rsidP="000D63F1">
            <w:pPr>
              <w:pStyle w:val="tabletext"/>
              <w:rPr>
                <w:b/>
              </w:rPr>
            </w:pPr>
            <w:r w:rsidRPr="0046527B">
              <w:t>65 of 102</w:t>
            </w:r>
          </w:p>
        </w:tc>
      </w:tr>
      <w:tr w:rsidR="00323ACA" w:rsidRPr="0046527B" w14:paraId="2786058C" w14:textId="77777777" w:rsidTr="006B398A">
        <w:trPr>
          <w:trHeight w:val="270"/>
        </w:trPr>
        <w:tc>
          <w:tcPr>
            <w:tcW w:w="2968" w:type="dxa"/>
            <w:noWrap/>
            <w:hideMark/>
          </w:tcPr>
          <w:p w14:paraId="594DF864" w14:textId="77777777" w:rsidR="00323ACA" w:rsidRPr="0046527B" w:rsidRDefault="00323ACA" w:rsidP="000D63F1">
            <w:pPr>
              <w:pStyle w:val="tabletext"/>
              <w:rPr>
                <w:b/>
              </w:rPr>
            </w:pPr>
            <w:r w:rsidRPr="0046527B">
              <w:rPr>
                <w:b/>
              </w:rPr>
              <w:t>Pseudo Genes (internal stop)</w:t>
            </w:r>
          </w:p>
        </w:tc>
        <w:tc>
          <w:tcPr>
            <w:tcW w:w="1116" w:type="dxa"/>
            <w:noWrap/>
            <w:hideMark/>
          </w:tcPr>
          <w:p w14:paraId="1F3EFE47" w14:textId="77777777" w:rsidR="00323ACA" w:rsidRPr="0046527B" w:rsidRDefault="00323ACA" w:rsidP="000D63F1">
            <w:pPr>
              <w:pStyle w:val="tabletext"/>
              <w:rPr>
                <w:b/>
              </w:rPr>
            </w:pPr>
            <w:r w:rsidRPr="0046527B">
              <w:t>14 of 84</w:t>
            </w:r>
          </w:p>
        </w:tc>
        <w:tc>
          <w:tcPr>
            <w:tcW w:w="1014" w:type="dxa"/>
            <w:noWrap/>
            <w:hideMark/>
          </w:tcPr>
          <w:p w14:paraId="4EADBD7D" w14:textId="77777777" w:rsidR="00323ACA" w:rsidRPr="0046527B" w:rsidRDefault="00323ACA" w:rsidP="000D63F1">
            <w:pPr>
              <w:pStyle w:val="tabletext"/>
              <w:rPr>
                <w:b/>
              </w:rPr>
            </w:pPr>
            <w:r w:rsidRPr="0046527B">
              <w:t>11 of 88</w:t>
            </w:r>
          </w:p>
        </w:tc>
        <w:tc>
          <w:tcPr>
            <w:tcW w:w="1014" w:type="dxa"/>
            <w:noWrap/>
            <w:hideMark/>
          </w:tcPr>
          <w:p w14:paraId="7A4B3A20" w14:textId="77777777" w:rsidR="00323ACA" w:rsidRPr="0046527B" w:rsidRDefault="00323ACA" w:rsidP="000D63F1">
            <w:pPr>
              <w:pStyle w:val="tabletext"/>
              <w:rPr>
                <w:b/>
              </w:rPr>
            </w:pPr>
            <w:r w:rsidRPr="0046527B">
              <w:t>11 of 88</w:t>
            </w:r>
          </w:p>
        </w:tc>
        <w:tc>
          <w:tcPr>
            <w:tcW w:w="1014" w:type="dxa"/>
            <w:noWrap/>
            <w:hideMark/>
          </w:tcPr>
          <w:p w14:paraId="3301D609" w14:textId="77777777" w:rsidR="00323ACA" w:rsidRPr="0046527B" w:rsidRDefault="00323ACA" w:rsidP="000D63F1">
            <w:pPr>
              <w:pStyle w:val="tabletext"/>
              <w:rPr>
                <w:b/>
              </w:rPr>
            </w:pPr>
            <w:r w:rsidRPr="0046527B">
              <w:t>11 of 89</w:t>
            </w:r>
          </w:p>
        </w:tc>
        <w:tc>
          <w:tcPr>
            <w:tcW w:w="1014" w:type="dxa"/>
            <w:noWrap/>
            <w:hideMark/>
          </w:tcPr>
          <w:p w14:paraId="687CED36" w14:textId="77777777" w:rsidR="00323ACA" w:rsidRPr="0046527B" w:rsidRDefault="00323ACA" w:rsidP="000D63F1">
            <w:pPr>
              <w:pStyle w:val="tabletext"/>
              <w:rPr>
                <w:b/>
              </w:rPr>
            </w:pPr>
            <w:r w:rsidRPr="0046527B">
              <w:t>11 of 89</w:t>
            </w:r>
          </w:p>
        </w:tc>
        <w:tc>
          <w:tcPr>
            <w:tcW w:w="1014" w:type="dxa"/>
            <w:noWrap/>
            <w:hideMark/>
          </w:tcPr>
          <w:p w14:paraId="1BA51792" w14:textId="77777777" w:rsidR="00323ACA" w:rsidRPr="0046527B" w:rsidRDefault="00323ACA" w:rsidP="000D63F1">
            <w:pPr>
              <w:pStyle w:val="tabletext"/>
              <w:rPr>
                <w:b/>
              </w:rPr>
            </w:pPr>
            <w:r w:rsidRPr="0046527B">
              <w:t>9 of 102</w:t>
            </w:r>
          </w:p>
        </w:tc>
      </w:tr>
      <w:tr w:rsidR="00323ACA" w:rsidRPr="0046527B" w14:paraId="06F1AF01" w14:textId="77777777" w:rsidTr="006B398A">
        <w:trPr>
          <w:trHeight w:val="95"/>
        </w:trPr>
        <w:tc>
          <w:tcPr>
            <w:tcW w:w="2968" w:type="dxa"/>
            <w:tcBorders>
              <w:bottom w:val="single" w:sz="4" w:space="0" w:color="auto"/>
            </w:tcBorders>
            <w:noWrap/>
            <w:hideMark/>
          </w:tcPr>
          <w:p w14:paraId="5B8F869A" w14:textId="77777777" w:rsidR="00323ACA" w:rsidRPr="0046527B" w:rsidRDefault="00323ACA" w:rsidP="000D63F1">
            <w:pPr>
              <w:pStyle w:val="tabletext"/>
              <w:rPr>
                <w:b/>
              </w:rPr>
            </w:pPr>
            <w:r w:rsidRPr="0046527B">
              <w:rPr>
                <w:b/>
              </w:rPr>
              <w:t>Pseudo Genes (multiple problems)</w:t>
            </w:r>
          </w:p>
        </w:tc>
        <w:tc>
          <w:tcPr>
            <w:tcW w:w="1116" w:type="dxa"/>
            <w:tcBorders>
              <w:bottom w:val="single" w:sz="4" w:space="0" w:color="auto"/>
            </w:tcBorders>
            <w:noWrap/>
            <w:hideMark/>
          </w:tcPr>
          <w:p w14:paraId="2C2BAB5F" w14:textId="77777777" w:rsidR="00323ACA" w:rsidRPr="0046527B" w:rsidRDefault="00323ACA" w:rsidP="000D63F1">
            <w:pPr>
              <w:pStyle w:val="tabletext"/>
              <w:rPr>
                <w:b/>
              </w:rPr>
            </w:pPr>
            <w:r w:rsidRPr="0046527B">
              <w:t>30 of 84</w:t>
            </w:r>
          </w:p>
        </w:tc>
        <w:tc>
          <w:tcPr>
            <w:tcW w:w="1014" w:type="dxa"/>
            <w:tcBorders>
              <w:bottom w:val="single" w:sz="4" w:space="0" w:color="auto"/>
            </w:tcBorders>
            <w:noWrap/>
            <w:hideMark/>
          </w:tcPr>
          <w:p w14:paraId="225A24CB" w14:textId="77777777" w:rsidR="00323ACA" w:rsidRPr="0046527B" w:rsidRDefault="00323ACA" w:rsidP="000D63F1">
            <w:pPr>
              <w:pStyle w:val="tabletext"/>
              <w:rPr>
                <w:b/>
              </w:rPr>
            </w:pPr>
            <w:r w:rsidRPr="0046527B">
              <w:t>29 of 88</w:t>
            </w:r>
          </w:p>
        </w:tc>
        <w:tc>
          <w:tcPr>
            <w:tcW w:w="1014" w:type="dxa"/>
            <w:tcBorders>
              <w:bottom w:val="single" w:sz="4" w:space="0" w:color="auto"/>
            </w:tcBorders>
            <w:noWrap/>
            <w:hideMark/>
          </w:tcPr>
          <w:p w14:paraId="77424BF2" w14:textId="77777777" w:rsidR="00323ACA" w:rsidRPr="0046527B" w:rsidRDefault="00323ACA" w:rsidP="000D63F1">
            <w:pPr>
              <w:pStyle w:val="tabletext"/>
              <w:rPr>
                <w:b/>
              </w:rPr>
            </w:pPr>
            <w:r w:rsidRPr="0046527B">
              <w:t>29 of 88</w:t>
            </w:r>
          </w:p>
        </w:tc>
        <w:tc>
          <w:tcPr>
            <w:tcW w:w="1014" w:type="dxa"/>
            <w:tcBorders>
              <w:bottom w:val="single" w:sz="4" w:space="0" w:color="auto"/>
            </w:tcBorders>
            <w:noWrap/>
            <w:hideMark/>
          </w:tcPr>
          <w:p w14:paraId="456878B4" w14:textId="77777777" w:rsidR="00323ACA" w:rsidRPr="0046527B" w:rsidRDefault="00323ACA" w:rsidP="000D63F1">
            <w:pPr>
              <w:pStyle w:val="tabletext"/>
              <w:rPr>
                <w:b/>
              </w:rPr>
            </w:pPr>
            <w:r w:rsidRPr="0046527B">
              <w:t>29 of 89</w:t>
            </w:r>
          </w:p>
        </w:tc>
        <w:tc>
          <w:tcPr>
            <w:tcW w:w="1014" w:type="dxa"/>
            <w:tcBorders>
              <w:bottom w:val="single" w:sz="4" w:space="0" w:color="auto"/>
            </w:tcBorders>
            <w:noWrap/>
            <w:hideMark/>
          </w:tcPr>
          <w:p w14:paraId="53EB598C" w14:textId="77777777" w:rsidR="00323ACA" w:rsidRPr="0046527B" w:rsidRDefault="00323ACA" w:rsidP="000D63F1">
            <w:pPr>
              <w:pStyle w:val="tabletext"/>
              <w:rPr>
                <w:b/>
              </w:rPr>
            </w:pPr>
            <w:r w:rsidRPr="0046527B">
              <w:t>29 of 89</w:t>
            </w:r>
          </w:p>
        </w:tc>
        <w:tc>
          <w:tcPr>
            <w:tcW w:w="1014" w:type="dxa"/>
            <w:tcBorders>
              <w:bottom w:val="single" w:sz="4" w:space="0" w:color="auto"/>
            </w:tcBorders>
            <w:noWrap/>
            <w:hideMark/>
          </w:tcPr>
          <w:p w14:paraId="06D726A1" w14:textId="77777777" w:rsidR="00323ACA" w:rsidRPr="0046527B" w:rsidRDefault="00323ACA" w:rsidP="000D63F1">
            <w:pPr>
              <w:pStyle w:val="tabletext"/>
              <w:rPr>
                <w:b/>
              </w:rPr>
            </w:pPr>
            <w:r w:rsidRPr="0046527B">
              <w:t>30 of 102</w:t>
            </w:r>
          </w:p>
        </w:tc>
      </w:tr>
    </w:tbl>
    <w:p w14:paraId="7A9C1836" w14:textId="13AE7466" w:rsidR="00323ACA" w:rsidRPr="0046527B" w:rsidRDefault="00323ACA" w:rsidP="000D63F1">
      <w:pPr>
        <w:pStyle w:val="figlegend"/>
      </w:pPr>
      <w:r w:rsidRPr="0046527B">
        <w:rPr>
          <w:vertAlign w:val="superscript"/>
        </w:rPr>
        <w:t>1</w:t>
      </w:r>
      <w:r w:rsidRPr="0046527B">
        <w:t>Results for all strains are from analyses using NCBI PGAAP</w:t>
      </w:r>
      <w:r w:rsidR="004D4EBE" w:rsidRPr="0046527B">
        <w:t xml:space="preserve"> </w:t>
      </w:r>
      <w:r w:rsidR="00211C8D" w:rsidRPr="0046527B">
        <w:rPr>
          <w:noProof/>
        </w:rPr>
        <w:t>(</w:t>
      </w:r>
      <w:r w:rsidR="00B14FE7" w:rsidRPr="0046527B">
        <w:rPr>
          <w:noProof/>
        </w:rPr>
        <w:t>Tatusova et al. 2016</w:t>
      </w:r>
      <w:r w:rsidR="00211C8D" w:rsidRPr="0046527B">
        <w:rPr>
          <w:noProof/>
        </w:rPr>
        <w:t>)</w:t>
      </w:r>
      <w:r w:rsidRPr="0046527B">
        <w:t xml:space="preserve">. Quality </w:t>
      </w:r>
      <w:r w:rsidR="00F2553B">
        <w:t>a</w:t>
      </w:r>
      <w:r w:rsidRPr="0046527B">
        <w:t xml:space="preserve">ssessment of </w:t>
      </w:r>
      <w:r w:rsidR="003D21B6" w:rsidRPr="00F2553B">
        <w:rPr>
          <w:i/>
          <w:iCs/>
        </w:rPr>
        <w:t>B</w:t>
      </w:r>
      <w:r w:rsidR="00F2553B" w:rsidRPr="00F2553B">
        <w:rPr>
          <w:i/>
          <w:iCs/>
        </w:rPr>
        <w:t>. velenzensis</w:t>
      </w:r>
      <w:r w:rsidR="003D21B6" w:rsidRPr="0046527B">
        <w:t xml:space="preserve"> </w:t>
      </w:r>
      <w:r w:rsidRPr="0046527B">
        <w:t xml:space="preserve">genomes using QUAST can be </w:t>
      </w:r>
      <w:r w:rsidRPr="000D63F1">
        <w:t>found</w:t>
      </w:r>
      <w:r w:rsidRPr="0046527B">
        <w:t xml:space="preserve"> in </w:t>
      </w:r>
      <w:r w:rsidR="00ED18CD" w:rsidRPr="00ED18CD">
        <w:rPr>
          <w:lang w:val="en-GB"/>
        </w:rPr>
        <w:t>Table S3</w:t>
      </w:r>
      <w:r w:rsidRPr="0046527B">
        <w:t xml:space="preserve">; </w:t>
      </w:r>
      <w:r w:rsidRPr="00CE42F1">
        <w:rPr>
          <w:vertAlign w:val="superscript"/>
        </w:rPr>
        <w:t>2</w:t>
      </w:r>
      <w:r w:rsidRPr="0046527B">
        <w:t xml:space="preserve">CDS: Coding sequences; </w:t>
      </w:r>
      <w:r w:rsidRPr="00CE42F1">
        <w:rPr>
          <w:vertAlign w:val="superscript"/>
        </w:rPr>
        <w:t>3</w:t>
      </w:r>
      <w:r w:rsidRPr="0046527B">
        <w:t xml:space="preserve">rRNA: ribosomal RNA; </w:t>
      </w:r>
      <w:r w:rsidRPr="00CE42F1">
        <w:rPr>
          <w:vertAlign w:val="superscript"/>
        </w:rPr>
        <w:t>4</w:t>
      </w:r>
      <w:r w:rsidRPr="0046527B">
        <w:t xml:space="preserve">tRNA: transfer RNA; </w:t>
      </w:r>
      <w:r w:rsidRPr="00CE42F1">
        <w:rPr>
          <w:vertAlign w:val="superscript"/>
        </w:rPr>
        <w:t>5</w:t>
      </w:r>
      <w:r w:rsidRPr="0046527B">
        <w:t>ncRNA: non-coding RNA.</w:t>
      </w:r>
    </w:p>
    <w:p w14:paraId="1C06C3CE" w14:textId="760E558F" w:rsidR="00AA2F2C" w:rsidRPr="0046527B" w:rsidRDefault="00AA2F2C" w:rsidP="000D63F1">
      <w:pPr>
        <w:pStyle w:val="NoSpacing"/>
      </w:pPr>
      <w:bookmarkStart w:id="11" w:name="_Ref219803945"/>
      <w:r w:rsidRPr="0046527B">
        <w:t>Table S</w:t>
      </w:r>
      <w:r w:rsidR="00ED18CD">
        <w:rPr>
          <w:noProof/>
        </w:rPr>
        <w:t>10</w:t>
      </w:r>
      <w:bookmarkEnd w:id="11"/>
      <w:r w:rsidRPr="0046527B">
        <w:t xml:space="preserve">: Genes in novel </w:t>
      </w:r>
      <w:r w:rsidRPr="0046527B">
        <w:rPr>
          <w:i/>
          <w:iCs/>
        </w:rPr>
        <w:t xml:space="preserve">B. </w:t>
      </w:r>
      <w:r w:rsidRPr="000D63F1">
        <w:t>velezensis</w:t>
      </w:r>
      <w:r w:rsidRPr="0046527B">
        <w:t xml:space="preserve"> strains containing SNPs which affect amino acid sequences</w:t>
      </w:r>
      <w:r w:rsidR="00CA0334">
        <w:t xml:space="preserve"> compared to QST713</w:t>
      </w:r>
      <w:r w:rsidRPr="0046527B">
        <w:t>.</w:t>
      </w:r>
    </w:p>
    <w:tbl>
      <w:tblPr>
        <w:tblStyle w:val="Tablaconcuadrcula1"/>
        <w:tblW w:w="9067" w:type="dxa"/>
        <w:tblLook w:val="04A0" w:firstRow="1" w:lastRow="0" w:firstColumn="1" w:lastColumn="0" w:noHBand="0" w:noVBand="1"/>
      </w:tblPr>
      <w:tblGrid>
        <w:gridCol w:w="1250"/>
        <w:gridCol w:w="716"/>
        <w:gridCol w:w="1372"/>
        <w:gridCol w:w="819"/>
        <w:gridCol w:w="814"/>
        <w:gridCol w:w="788"/>
        <w:gridCol w:w="765"/>
        <w:gridCol w:w="3233"/>
      </w:tblGrid>
      <w:tr w:rsidR="00AA2F2C" w:rsidRPr="0046527B" w14:paraId="39F1D824" w14:textId="77777777" w:rsidTr="00AA2F2C">
        <w:tc>
          <w:tcPr>
            <w:tcW w:w="1250" w:type="dxa"/>
            <w:noWrap/>
            <w:hideMark/>
          </w:tcPr>
          <w:p w14:paraId="4A928542" w14:textId="77777777" w:rsidR="00AA2F2C" w:rsidRPr="0046527B" w:rsidRDefault="00AA2F2C" w:rsidP="000D63F1">
            <w:pPr>
              <w:pStyle w:val="tabletext"/>
            </w:pPr>
            <w:r w:rsidRPr="0046527B">
              <w:t>Locus tag</w:t>
            </w:r>
          </w:p>
        </w:tc>
        <w:tc>
          <w:tcPr>
            <w:tcW w:w="673" w:type="dxa"/>
            <w:hideMark/>
          </w:tcPr>
          <w:p w14:paraId="720F237E" w14:textId="77777777" w:rsidR="00AA2F2C" w:rsidRPr="0046527B" w:rsidRDefault="00AA2F2C" w:rsidP="000D63F1">
            <w:pPr>
              <w:pStyle w:val="tabletext"/>
            </w:pPr>
            <w:r w:rsidRPr="0046527B">
              <w:t>Gene</w:t>
            </w:r>
          </w:p>
        </w:tc>
        <w:tc>
          <w:tcPr>
            <w:tcW w:w="1458" w:type="dxa"/>
          </w:tcPr>
          <w:p w14:paraId="49D195E7" w14:textId="77777777" w:rsidR="00AA2F2C" w:rsidRPr="0046527B" w:rsidRDefault="00AA2F2C" w:rsidP="000D63F1">
            <w:pPr>
              <w:pStyle w:val="tabletext"/>
            </w:pPr>
            <w:r w:rsidRPr="0046527B">
              <w:t>Product</w:t>
            </w:r>
          </w:p>
        </w:tc>
        <w:tc>
          <w:tcPr>
            <w:tcW w:w="819" w:type="dxa"/>
            <w:noWrap/>
            <w:hideMark/>
          </w:tcPr>
          <w:p w14:paraId="0870A5F3" w14:textId="77777777" w:rsidR="00AA2F2C" w:rsidRPr="0046527B" w:rsidRDefault="00AA2F2C" w:rsidP="000D63F1">
            <w:pPr>
              <w:pStyle w:val="tabletext"/>
            </w:pPr>
            <w:r w:rsidRPr="0046527B">
              <w:t>CM19</w:t>
            </w:r>
          </w:p>
        </w:tc>
        <w:tc>
          <w:tcPr>
            <w:tcW w:w="814" w:type="dxa"/>
            <w:noWrap/>
            <w:hideMark/>
          </w:tcPr>
          <w:p w14:paraId="649B0563" w14:textId="77777777" w:rsidR="00AA2F2C" w:rsidRPr="0046527B" w:rsidRDefault="00AA2F2C" w:rsidP="000D63F1">
            <w:pPr>
              <w:pStyle w:val="tabletext"/>
            </w:pPr>
            <w:r w:rsidRPr="0046527B">
              <w:t>CM35</w:t>
            </w:r>
          </w:p>
        </w:tc>
        <w:tc>
          <w:tcPr>
            <w:tcW w:w="788" w:type="dxa"/>
            <w:noWrap/>
            <w:hideMark/>
          </w:tcPr>
          <w:p w14:paraId="2A2A83F4" w14:textId="77777777" w:rsidR="00AA2F2C" w:rsidRPr="0046527B" w:rsidRDefault="00AA2F2C" w:rsidP="000D63F1">
            <w:pPr>
              <w:pStyle w:val="tabletext"/>
            </w:pPr>
            <w:r w:rsidRPr="0046527B">
              <w:t>CM5</w:t>
            </w:r>
          </w:p>
        </w:tc>
        <w:tc>
          <w:tcPr>
            <w:tcW w:w="765" w:type="dxa"/>
            <w:noWrap/>
            <w:hideMark/>
          </w:tcPr>
          <w:p w14:paraId="3C14EB14" w14:textId="77777777" w:rsidR="00AA2F2C" w:rsidRPr="0046527B" w:rsidRDefault="00AA2F2C" w:rsidP="000D63F1">
            <w:pPr>
              <w:pStyle w:val="tabletext"/>
            </w:pPr>
            <w:r w:rsidRPr="0046527B">
              <w:t>EM5</w:t>
            </w:r>
          </w:p>
        </w:tc>
        <w:tc>
          <w:tcPr>
            <w:tcW w:w="2500" w:type="dxa"/>
            <w:noWrap/>
            <w:hideMark/>
          </w:tcPr>
          <w:p w14:paraId="098B2407" w14:textId="3BE81B4E" w:rsidR="00AA2F2C" w:rsidRPr="000C5FC8" w:rsidRDefault="00AA2F2C" w:rsidP="000D63F1">
            <w:pPr>
              <w:pStyle w:val="tabletext"/>
              <w:rPr>
                <w:vertAlign w:val="superscript"/>
              </w:rPr>
            </w:pPr>
            <w:r w:rsidRPr="0046527B">
              <w:t>Amino acid differences</w:t>
            </w:r>
            <w:r w:rsidR="007026DA">
              <w:rPr>
                <w:vertAlign w:val="superscript"/>
              </w:rPr>
              <w:t>1</w:t>
            </w:r>
          </w:p>
        </w:tc>
      </w:tr>
      <w:tr w:rsidR="00AA2F2C" w:rsidRPr="0046527B" w14:paraId="0045C145" w14:textId="77777777" w:rsidTr="00AA2F2C">
        <w:tc>
          <w:tcPr>
            <w:tcW w:w="1250" w:type="dxa"/>
            <w:noWrap/>
            <w:hideMark/>
          </w:tcPr>
          <w:p w14:paraId="0DFDAE61" w14:textId="77777777" w:rsidR="00AA2F2C" w:rsidRPr="0046527B" w:rsidRDefault="00AA2F2C" w:rsidP="000D63F1">
            <w:pPr>
              <w:pStyle w:val="tabletext"/>
            </w:pPr>
            <w:r w:rsidRPr="0046527B">
              <w:t>BVQ_00080</w:t>
            </w:r>
          </w:p>
        </w:tc>
        <w:tc>
          <w:tcPr>
            <w:tcW w:w="673" w:type="dxa"/>
            <w:hideMark/>
          </w:tcPr>
          <w:p w14:paraId="581775C9" w14:textId="77777777" w:rsidR="00AA2F2C" w:rsidRPr="0046527B" w:rsidRDefault="00AA2F2C" w:rsidP="000D63F1">
            <w:pPr>
              <w:pStyle w:val="tabletext"/>
              <w:rPr>
                <w:b/>
              </w:rPr>
            </w:pPr>
            <w:r w:rsidRPr="0046527B">
              <w:t>serS</w:t>
            </w:r>
          </w:p>
        </w:tc>
        <w:tc>
          <w:tcPr>
            <w:tcW w:w="1458" w:type="dxa"/>
          </w:tcPr>
          <w:p w14:paraId="170E82DA" w14:textId="77777777" w:rsidR="00AA2F2C" w:rsidRPr="0046527B" w:rsidRDefault="00AA2F2C" w:rsidP="000D63F1">
            <w:pPr>
              <w:pStyle w:val="tabletext"/>
              <w:rPr>
                <w:b/>
              </w:rPr>
            </w:pPr>
            <w:r w:rsidRPr="0046527B">
              <w:t xml:space="preserve">Seryl-tRNA synthetase </w:t>
            </w:r>
          </w:p>
        </w:tc>
        <w:tc>
          <w:tcPr>
            <w:tcW w:w="819" w:type="dxa"/>
            <w:noWrap/>
            <w:hideMark/>
          </w:tcPr>
          <w:p w14:paraId="22BEAF14" w14:textId="77777777" w:rsidR="00AA2F2C" w:rsidRPr="0046527B" w:rsidRDefault="00AA2F2C" w:rsidP="000D63F1">
            <w:pPr>
              <w:pStyle w:val="tabletext"/>
              <w:rPr>
                <w:b/>
              </w:rPr>
            </w:pPr>
            <w:r w:rsidRPr="0046527B">
              <w:t>1 (0)</w:t>
            </w:r>
          </w:p>
        </w:tc>
        <w:tc>
          <w:tcPr>
            <w:tcW w:w="814" w:type="dxa"/>
            <w:noWrap/>
            <w:hideMark/>
          </w:tcPr>
          <w:p w14:paraId="084F497E" w14:textId="77777777" w:rsidR="00AA2F2C" w:rsidRPr="0046527B" w:rsidRDefault="00AA2F2C" w:rsidP="000D63F1">
            <w:pPr>
              <w:pStyle w:val="tabletext"/>
              <w:rPr>
                <w:b/>
              </w:rPr>
            </w:pPr>
            <w:r w:rsidRPr="0046527B">
              <w:t>1 (0)</w:t>
            </w:r>
          </w:p>
        </w:tc>
        <w:tc>
          <w:tcPr>
            <w:tcW w:w="788" w:type="dxa"/>
            <w:noWrap/>
            <w:hideMark/>
          </w:tcPr>
          <w:p w14:paraId="64C3153A" w14:textId="77777777" w:rsidR="00AA2F2C" w:rsidRPr="0046527B" w:rsidRDefault="00AA2F2C" w:rsidP="000D63F1">
            <w:pPr>
              <w:pStyle w:val="tabletext"/>
              <w:rPr>
                <w:b/>
              </w:rPr>
            </w:pPr>
            <w:r w:rsidRPr="0046527B">
              <w:t>1 (0)</w:t>
            </w:r>
          </w:p>
        </w:tc>
        <w:tc>
          <w:tcPr>
            <w:tcW w:w="765" w:type="dxa"/>
            <w:noWrap/>
            <w:hideMark/>
          </w:tcPr>
          <w:p w14:paraId="2B124397" w14:textId="77777777" w:rsidR="00AA2F2C" w:rsidRPr="0046527B" w:rsidRDefault="00AA2F2C" w:rsidP="000D63F1">
            <w:pPr>
              <w:pStyle w:val="tabletext"/>
              <w:rPr>
                <w:b/>
              </w:rPr>
            </w:pPr>
            <w:r w:rsidRPr="0046527B">
              <w:t>1 (0)</w:t>
            </w:r>
          </w:p>
        </w:tc>
        <w:tc>
          <w:tcPr>
            <w:tcW w:w="2500" w:type="dxa"/>
            <w:noWrap/>
            <w:hideMark/>
          </w:tcPr>
          <w:p w14:paraId="76B7B272" w14:textId="77777777" w:rsidR="00AA2F2C" w:rsidRPr="0046527B" w:rsidRDefault="00AA2F2C" w:rsidP="000D63F1">
            <w:pPr>
              <w:pStyle w:val="tabletext"/>
              <w:rPr>
                <w:b/>
              </w:rPr>
            </w:pPr>
            <w:r w:rsidRPr="0046527B">
              <w:t>Sub 188: E&gt;K</w:t>
            </w:r>
          </w:p>
        </w:tc>
      </w:tr>
      <w:tr w:rsidR="00AA2F2C" w:rsidRPr="0046527B" w14:paraId="79F0508A" w14:textId="77777777" w:rsidTr="00AA2F2C">
        <w:tc>
          <w:tcPr>
            <w:tcW w:w="1250" w:type="dxa"/>
            <w:noWrap/>
            <w:hideMark/>
          </w:tcPr>
          <w:p w14:paraId="0F141F4E" w14:textId="77777777" w:rsidR="00AA2F2C" w:rsidRPr="0046527B" w:rsidRDefault="00AA2F2C" w:rsidP="000D63F1">
            <w:pPr>
              <w:pStyle w:val="tabletext"/>
            </w:pPr>
            <w:r w:rsidRPr="0046527B">
              <w:t>BVQ_01790</w:t>
            </w:r>
          </w:p>
        </w:tc>
        <w:tc>
          <w:tcPr>
            <w:tcW w:w="673" w:type="dxa"/>
            <w:hideMark/>
          </w:tcPr>
          <w:p w14:paraId="12019F66" w14:textId="77777777" w:rsidR="00AA2F2C" w:rsidRPr="0046527B" w:rsidRDefault="00AA2F2C" w:rsidP="000D63F1">
            <w:pPr>
              <w:pStyle w:val="tabletext"/>
              <w:rPr>
                <w:b/>
              </w:rPr>
            </w:pPr>
            <w:r w:rsidRPr="0046527B">
              <w:t>srfAA</w:t>
            </w:r>
          </w:p>
        </w:tc>
        <w:tc>
          <w:tcPr>
            <w:tcW w:w="1458" w:type="dxa"/>
          </w:tcPr>
          <w:p w14:paraId="634CC667" w14:textId="77777777" w:rsidR="00AA2F2C" w:rsidRPr="0046527B" w:rsidRDefault="00AA2F2C" w:rsidP="000D63F1">
            <w:pPr>
              <w:pStyle w:val="tabletext"/>
              <w:rPr>
                <w:b/>
              </w:rPr>
            </w:pPr>
            <w:r w:rsidRPr="0046527B">
              <w:t>Surfactin synthetase</w:t>
            </w:r>
          </w:p>
        </w:tc>
        <w:tc>
          <w:tcPr>
            <w:tcW w:w="819" w:type="dxa"/>
            <w:noWrap/>
            <w:hideMark/>
          </w:tcPr>
          <w:p w14:paraId="13645237" w14:textId="77777777" w:rsidR="00AA2F2C" w:rsidRPr="0046527B" w:rsidRDefault="00AA2F2C" w:rsidP="000D63F1">
            <w:pPr>
              <w:pStyle w:val="tabletext"/>
              <w:rPr>
                <w:b/>
              </w:rPr>
            </w:pPr>
            <w:r w:rsidRPr="0046527B">
              <w:t>1 (0)</w:t>
            </w:r>
          </w:p>
        </w:tc>
        <w:tc>
          <w:tcPr>
            <w:tcW w:w="814" w:type="dxa"/>
            <w:noWrap/>
            <w:hideMark/>
          </w:tcPr>
          <w:p w14:paraId="0AB2CA25" w14:textId="77777777" w:rsidR="00AA2F2C" w:rsidRPr="0046527B" w:rsidRDefault="00AA2F2C" w:rsidP="000D63F1">
            <w:pPr>
              <w:pStyle w:val="tabletext"/>
              <w:rPr>
                <w:b/>
              </w:rPr>
            </w:pPr>
            <w:r w:rsidRPr="0046527B">
              <w:t>1 (0)</w:t>
            </w:r>
          </w:p>
        </w:tc>
        <w:tc>
          <w:tcPr>
            <w:tcW w:w="788" w:type="dxa"/>
            <w:noWrap/>
            <w:hideMark/>
          </w:tcPr>
          <w:p w14:paraId="0801AFD5" w14:textId="77777777" w:rsidR="00AA2F2C" w:rsidRPr="0046527B" w:rsidRDefault="00AA2F2C" w:rsidP="000D63F1">
            <w:pPr>
              <w:pStyle w:val="tabletext"/>
              <w:rPr>
                <w:b/>
              </w:rPr>
            </w:pPr>
            <w:r w:rsidRPr="0046527B">
              <w:t>1 (0)</w:t>
            </w:r>
          </w:p>
        </w:tc>
        <w:tc>
          <w:tcPr>
            <w:tcW w:w="765" w:type="dxa"/>
            <w:noWrap/>
            <w:hideMark/>
          </w:tcPr>
          <w:p w14:paraId="43C32F4F" w14:textId="77777777" w:rsidR="00AA2F2C" w:rsidRPr="0046527B" w:rsidRDefault="00AA2F2C" w:rsidP="000D63F1">
            <w:pPr>
              <w:pStyle w:val="tabletext"/>
              <w:rPr>
                <w:b/>
              </w:rPr>
            </w:pPr>
            <w:r w:rsidRPr="0046527B">
              <w:t>1 (0)</w:t>
            </w:r>
          </w:p>
        </w:tc>
        <w:tc>
          <w:tcPr>
            <w:tcW w:w="2500" w:type="dxa"/>
            <w:noWrap/>
            <w:hideMark/>
          </w:tcPr>
          <w:p w14:paraId="31FAB4A1" w14:textId="77777777" w:rsidR="00AA2F2C" w:rsidRPr="0046527B" w:rsidRDefault="00AA2F2C" w:rsidP="000D63F1">
            <w:pPr>
              <w:pStyle w:val="tabletext"/>
              <w:rPr>
                <w:b/>
              </w:rPr>
            </w:pPr>
            <w:r w:rsidRPr="0046527B">
              <w:t>No differences</w:t>
            </w:r>
          </w:p>
        </w:tc>
      </w:tr>
      <w:tr w:rsidR="00AA2F2C" w:rsidRPr="0046527B" w14:paraId="413EA610" w14:textId="77777777" w:rsidTr="00AA2F2C">
        <w:tc>
          <w:tcPr>
            <w:tcW w:w="1250" w:type="dxa"/>
            <w:noWrap/>
            <w:hideMark/>
          </w:tcPr>
          <w:p w14:paraId="134EA5FD" w14:textId="77777777" w:rsidR="00AA2F2C" w:rsidRPr="0046527B" w:rsidRDefault="00AA2F2C" w:rsidP="000D63F1">
            <w:pPr>
              <w:pStyle w:val="tabletext"/>
            </w:pPr>
            <w:r w:rsidRPr="0046527B">
              <w:t>BVQ_01795</w:t>
            </w:r>
          </w:p>
        </w:tc>
        <w:tc>
          <w:tcPr>
            <w:tcW w:w="673" w:type="dxa"/>
          </w:tcPr>
          <w:p w14:paraId="4B428518" w14:textId="77777777" w:rsidR="00AA2F2C" w:rsidRPr="0046527B" w:rsidRDefault="00AA2F2C" w:rsidP="000D63F1">
            <w:pPr>
              <w:pStyle w:val="tabletext"/>
              <w:rPr>
                <w:b/>
              </w:rPr>
            </w:pPr>
          </w:p>
        </w:tc>
        <w:tc>
          <w:tcPr>
            <w:tcW w:w="1458" w:type="dxa"/>
          </w:tcPr>
          <w:p w14:paraId="51F8CDAC" w14:textId="77777777" w:rsidR="00AA2F2C" w:rsidRPr="0046527B" w:rsidRDefault="00AA2F2C" w:rsidP="000D63F1">
            <w:pPr>
              <w:pStyle w:val="tabletext"/>
              <w:rPr>
                <w:b/>
              </w:rPr>
            </w:pPr>
          </w:p>
        </w:tc>
        <w:tc>
          <w:tcPr>
            <w:tcW w:w="819" w:type="dxa"/>
            <w:noWrap/>
            <w:hideMark/>
          </w:tcPr>
          <w:p w14:paraId="50F72529" w14:textId="77777777" w:rsidR="00AA2F2C" w:rsidRPr="0046527B" w:rsidRDefault="00AA2F2C" w:rsidP="000D63F1">
            <w:pPr>
              <w:pStyle w:val="tabletext"/>
              <w:rPr>
                <w:b/>
              </w:rPr>
            </w:pPr>
            <w:r w:rsidRPr="0046527B">
              <w:t>27 (0)</w:t>
            </w:r>
          </w:p>
        </w:tc>
        <w:tc>
          <w:tcPr>
            <w:tcW w:w="814" w:type="dxa"/>
            <w:noWrap/>
            <w:hideMark/>
          </w:tcPr>
          <w:p w14:paraId="34598264" w14:textId="77777777" w:rsidR="00AA2F2C" w:rsidRPr="0046527B" w:rsidRDefault="00AA2F2C" w:rsidP="000D63F1">
            <w:pPr>
              <w:pStyle w:val="tabletext"/>
              <w:rPr>
                <w:b/>
              </w:rPr>
            </w:pPr>
            <w:r w:rsidRPr="0046527B">
              <w:t>27 (0)</w:t>
            </w:r>
          </w:p>
        </w:tc>
        <w:tc>
          <w:tcPr>
            <w:tcW w:w="788" w:type="dxa"/>
            <w:noWrap/>
            <w:hideMark/>
          </w:tcPr>
          <w:p w14:paraId="68EC10C4" w14:textId="77777777" w:rsidR="00AA2F2C" w:rsidRPr="0046527B" w:rsidRDefault="00AA2F2C" w:rsidP="000D63F1">
            <w:pPr>
              <w:pStyle w:val="tabletext"/>
              <w:rPr>
                <w:b/>
              </w:rPr>
            </w:pPr>
            <w:r w:rsidRPr="0046527B">
              <w:t>27 (0)</w:t>
            </w:r>
          </w:p>
        </w:tc>
        <w:tc>
          <w:tcPr>
            <w:tcW w:w="765" w:type="dxa"/>
            <w:noWrap/>
            <w:hideMark/>
          </w:tcPr>
          <w:p w14:paraId="434C1242" w14:textId="77777777" w:rsidR="00AA2F2C" w:rsidRPr="0046527B" w:rsidRDefault="00AA2F2C" w:rsidP="000D63F1">
            <w:pPr>
              <w:pStyle w:val="tabletext"/>
              <w:rPr>
                <w:b/>
              </w:rPr>
            </w:pPr>
            <w:r w:rsidRPr="0046527B">
              <w:t>27 (0)</w:t>
            </w:r>
          </w:p>
        </w:tc>
        <w:tc>
          <w:tcPr>
            <w:tcW w:w="2500" w:type="dxa"/>
            <w:noWrap/>
            <w:hideMark/>
          </w:tcPr>
          <w:p w14:paraId="58654CC2" w14:textId="77777777" w:rsidR="00AA2F2C" w:rsidRPr="0046527B" w:rsidRDefault="00AA2F2C" w:rsidP="000D63F1">
            <w:pPr>
              <w:pStyle w:val="tabletext"/>
              <w:rPr>
                <w:b/>
              </w:rPr>
            </w:pPr>
            <w:r w:rsidRPr="0046527B">
              <w:t>Sub 2822: V&gt;I; Ins 2842-2842: E; Sub 2986: A&gt;T; Sub 2989: A&gt;S; Sub 3025: A&gt;E</w:t>
            </w:r>
          </w:p>
        </w:tc>
      </w:tr>
      <w:tr w:rsidR="00AA2F2C" w:rsidRPr="0046527B" w14:paraId="67AE14F6" w14:textId="77777777" w:rsidTr="00AA2F2C">
        <w:tc>
          <w:tcPr>
            <w:tcW w:w="1250" w:type="dxa"/>
            <w:noWrap/>
            <w:hideMark/>
          </w:tcPr>
          <w:p w14:paraId="1B7589C2" w14:textId="77777777" w:rsidR="00AA2F2C" w:rsidRPr="0046527B" w:rsidRDefault="00AA2F2C" w:rsidP="000D63F1">
            <w:pPr>
              <w:pStyle w:val="tabletext"/>
            </w:pPr>
            <w:r w:rsidRPr="0046527B">
              <w:t>BVQ_04115</w:t>
            </w:r>
          </w:p>
        </w:tc>
        <w:tc>
          <w:tcPr>
            <w:tcW w:w="673" w:type="dxa"/>
          </w:tcPr>
          <w:p w14:paraId="07329812" w14:textId="77777777" w:rsidR="00AA2F2C" w:rsidRPr="0046527B" w:rsidRDefault="00AA2F2C" w:rsidP="000D63F1">
            <w:pPr>
              <w:pStyle w:val="tabletext"/>
              <w:rPr>
                <w:b/>
              </w:rPr>
            </w:pPr>
          </w:p>
        </w:tc>
        <w:tc>
          <w:tcPr>
            <w:tcW w:w="1458" w:type="dxa"/>
          </w:tcPr>
          <w:p w14:paraId="3B008DAE" w14:textId="77777777" w:rsidR="00AA2F2C" w:rsidRPr="0046527B" w:rsidRDefault="00AA2F2C" w:rsidP="000D63F1">
            <w:pPr>
              <w:pStyle w:val="tabletext"/>
              <w:rPr>
                <w:b/>
              </w:rPr>
            </w:pPr>
          </w:p>
        </w:tc>
        <w:tc>
          <w:tcPr>
            <w:tcW w:w="819" w:type="dxa"/>
            <w:noWrap/>
            <w:hideMark/>
          </w:tcPr>
          <w:p w14:paraId="1F482D52" w14:textId="77777777" w:rsidR="00AA2F2C" w:rsidRPr="0046527B" w:rsidRDefault="00AA2F2C" w:rsidP="000D63F1">
            <w:pPr>
              <w:pStyle w:val="tabletext"/>
              <w:rPr>
                <w:b/>
              </w:rPr>
            </w:pPr>
            <w:r w:rsidRPr="0046527B">
              <w:t>0 (2)</w:t>
            </w:r>
          </w:p>
        </w:tc>
        <w:tc>
          <w:tcPr>
            <w:tcW w:w="814" w:type="dxa"/>
            <w:noWrap/>
            <w:hideMark/>
          </w:tcPr>
          <w:p w14:paraId="2EFF65DA" w14:textId="77777777" w:rsidR="00AA2F2C" w:rsidRPr="0046527B" w:rsidRDefault="00AA2F2C" w:rsidP="000D63F1">
            <w:pPr>
              <w:pStyle w:val="tabletext"/>
              <w:rPr>
                <w:b/>
              </w:rPr>
            </w:pPr>
            <w:r w:rsidRPr="0046527B">
              <w:t>0 (2)</w:t>
            </w:r>
          </w:p>
        </w:tc>
        <w:tc>
          <w:tcPr>
            <w:tcW w:w="788" w:type="dxa"/>
            <w:noWrap/>
            <w:hideMark/>
          </w:tcPr>
          <w:p w14:paraId="16F3257A" w14:textId="77777777" w:rsidR="00AA2F2C" w:rsidRPr="0046527B" w:rsidRDefault="00AA2F2C" w:rsidP="000D63F1">
            <w:pPr>
              <w:pStyle w:val="tabletext"/>
              <w:rPr>
                <w:b/>
              </w:rPr>
            </w:pPr>
            <w:r w:rsidRPr="0046527B">
              <w:t>0 (2)</w:t>
            </w:r>
          </w:p>
        </w:tc>
        <w:tc>
          <w:tcPr>
            <w:tcW w:w="765" w:type="dxa"/>
            <w:noWrap/>
            <w:hideMark/>
          </w:tcPr>
          <w:p w14:paraId="08F18587" w14:textId="77777777" w:rsidR="00AA2F2C" w:rsidRPr="0046527B" w:rsidRDefault="00AA2F2C" w:rsidP="000D63F1">
            <w:pPr>
              <w:pStyle w:val="tabletext"/>
              <w:rPr>
                <w:b/>
              </w:rPr>
            </w:pPr>
            <w:r w:rsidRPr="0046527B">
              <w:t>0 (2)</w:t>
            </w:r>
          </w:p>
        </w:tc>
        <w:tc>
          <w:tcPr>
            <w:tcW w:w="2500" w:type="dxa"/>
            <w:noWrap/>
            <w:hideMark/>
          </w:tcPr>
          <w:p w14:paraId="349C351B" w14:textId="77777777" w:rsidR="00AA2F2C" w:rsidRPr="0046527B" w:rsidRDefault="00AA2F2C" w:rsidP="000D63F1">
            <w:pPr>
              <w:pStyle w:val="tabletext"/>
              <w:rPr>
                <w:b/>
              </w:rPr>
            </w:pPr>
            <w:r w:rsidRPr="0046527B">
              <w:t>Ins 1454: TGPTGSTGSTGETGTTGSTGATG. Del 1757: TGATGV</w:t>
            </w:r>
          </w:p>
        </w:tc>
      </w:tr>
      <w:tr w:rsidR="00AA2F2C" w:rsidRPr="0046527B" w14:paraId="39EBC1FD" w14:textId="77777777" w:rsidTr="00AA2F2C">
        <w:tc>
          <w:tcPr>
            <w:tcW w:w="1250" w:type="dxa"/>
            <w:noWrap/>
            <w:hideMark/>
          </w:tcPr>
          <w:p w14:paraId="1C671E80" w14:textId="77777777" w:rsidR="00AA2F2C" w:rsidRPr="0046527B" w:rsidRDefault="00AA2F2C" w:rsidP="000D63F1">
            <w:pPr>
              <w:pStyle w:val="tabletext"/>
            </w:pPr>
            <w:r w:rsidRPr="0046527B">
              <w:t>BVQ_04120</w:t>
            </w:r>
          </w:p>
        </w:tc>
        <w:tc>
          <w:tcPr>
            <w:tcW w:w="673" w:type="dxa"/>
          </w:tcPr>
          <w:p w14:paraId="3B09D504" w14:textId="77777777" w:rsidR="00AA2F2C" w:rsidRPr="0046527B" w:rsidRDefault="00AA2F2C" w:rsidP="000D63F1">
            <w:pPr>
              <w:pStyle w:val="tabletext"/>
              <w:rPr>
                <w:b/>
              </w:rPr>
            </w:pPr>
          </w:p>
        </w:tc>
        <w:tc>
          <w:tcPr>
            <w:tcW w:w="1458" w:type="dxa"/>
          </w:tcPr>
          <w:p w14:paraId="033DBCFE" w14:textId="77777777" w:rsidR="00AA2F2C" w:rsidRPr="0046527B" w:rsidRDefault="00AA2F2C" w:rsidP="000D63F1">
            <w:pPr>
              <w:pStyle w:val="tabletext"/>
              <w:rPr>
                <w:b/>
              </w:rPr>
            </w:pPr>
          </w:p>
        </w:tc>
        <w:tc>
          <w:tcPr>
            <w:tcW w:w="819" w:type="dxa"/>
            <w:noWrap/>
            <w:hideMark/>
          </w:tcPr>
          <w:p w14:paraId="72881B23" w14:textId="77777777" w:rsidR="00AA2F2C" w:rsidRPr="0046527B" w:rsidRDefault="00AA2F2C" w:rsidP="000D63F1">
            <w:pPr>
              <w:pStyle w:val="tabletext"/>
              <w:rPr>
                <w:b/>
              </w:rPr>
            </w:pPr>
            <w:r w:rsidRPr="0046527B">
              <w:t>2 (0)</w:t>
            </w:r>
          </w:p>
        </w:tc>
        <w:tc>
          <w:tcPr>
            <w:tcW w:w="814" w:type="dxa"/>
            <w:noWrap/>
            <w:hideMark/>
          </w:tcPr>
          <w:p w14:paraId="6A85F6C4" w14:textId="77777777" w:rsidR="00AA2F2C" w:rsidRPr="0046527B" w:rsidRDefault="00AA2F2C" w:rsidP="000D63F1">
            <w:pPr>
              <w:pStyle w:val="tabletext"/>
              <w:rPr>
                <w:b/>
              </w:rPr>
            </w:pPr>
          </w:p>
        </w:tc>
        <w:tc>
          <w:tcPr>
            <w:tcW w:w="788" w:type="dxa"/>
            <w:noWrap/>
            <w:hideMark/>
          </w:tcPr>
          <w:p w14:paraId="3058A115" w14:textId="77777777" w:rsidR="00AA2F2C" w:rsidRPr="0046527B" w:rsidRDefault="00AA2F2C" w:rsidP="000D63F1">
            <w:pPr>
              <w:pStyle w:val="tabletext"/>
              <w:rPr>
                <w:b/>
              </w:rPr>
            </w:pPr>
          </w:p>
        </w:tc>
        <w:tc>
          <w:tcPr>
            <w:tcW w:w="765" w:type="dxa"/>
            <w:noWrap/>
            <w:hideMark/>
          </w:tcPr>
          <w:p w14:paraId="53288156" w14:textId="77777777" w:rsidR="00AA2F2C" w:rsidRPr="0046527B" w:rsidRDefault="00AA2F2C" w:rsidP="000D63F1">
            <w:pPr>
              <w:pStyle w:val="tabletext"/>
              <w:rPr>
                <w:b/>
              </w:rPr>
            </w:pPr>
          </w:p>
        </w:tc>
        <w:tc>
          <w:tcPr>
            <w:tcW w:w="2500" w:type="dxa"/>
            <w:noWrap/>
            <w:hideMark/>
          </w:tcPr>
          <w:p w14:paraId="53F6B0DC" w14:textId="77777777" w:rsidR="00AA2F2C" w:rsidRPr="0046527B" w:rsidRDefault="00AA2F2C" w:rsidP="000D63F1">
            <w:pPr>
              <w:pStyle w:val="tabletext"/>
              <w:rPr>
                <w:b/>
              </w:rPr>
            </w:pPr>
            <w:r w:rsidRPr="0046527B">
              <w:t>Sub 413: V&gt;I</w:t>
            </w:r>
          </w:p>
        </w:tc>
      </w:tr>
      <w:tr w:rsidR="00AA2F2C" w:rsidRPr="0046527B" w14:paraId="6D7C1E50" w14:textId="77777777" w:rsidTr="00AA2F2C">
        <w:tc>
          <w:tcPr>
            <w:tcW w:w="1250" w:type="dxa"/>
            <w:noWrap/>
            <w:hideMark/>
          </w:tcPr>
          <w:p w14:paraId="247DC720" w14:textId="77777777" w:rsidR="00AA2F2C" w:rsidRPr="0046527B" w:rsidRDefault="00AA2F2C" w:rsidP="000D63F1">
            <w:pPr>
              <w:pStyle w:val="tabletext"/>
            </w:pPr>
            <w:r w:rsidRPr="0046527B">
              <w:t>BVQ_06715</w:t>
            </w:r>
          </w:p>
        </w:tc>
        <w:tc>
          <w:tcPr>
            <w:tcW w:w="673" w:type="dxa"/>
          </w:tcPr>
          <w:p w14:paraId="084CE3A8" w14:textId="77777777" w:rsidR="00AA2F2C" w:rsidRPr="0046527B" w:rsidRDefault="00AA2F2C" w:rsidP="000D63F1">
            <w:pPr>
              <w:pStyle w:val="tabletext"/>
              <w:rPr>
                <w:b/>
              </w:rPr>
            </w:pPr>
          </w:p>
        </w:tc>
        <w:tc>
          <w:tcPr>
            <w:tcW w:w="1458" w:type="dxa"/>
          </w:tcPr>
          <w:p w14:paraId="08C64D05" w14:textId="77777777" w:rsidR="00AA2F2C" w:rsidRPr="0046527B" w:rsidRDefault="00AA2F2C" w:rsidP="000D63F1">
            <w:pPr>
              <w:pStyle w:val="tabletext"/>
              <w:rPr>
                <w:b/>
              </w:rPr>
            </w:pPr>
          </w:p>
        </w:tc>
        <w:tc>
          <w:tcPr>
            <w:tcW w:w="819" w:type="dxa"/>
            <w:noWrap/>
            <w:hideMark/>
          </w:tcPr>
          <w:p w14:paraId="3A857A01" w14:textId="77777777" w:rsidR="00AA2F2C" w:rsidRPr="0046527B" w:rsidRDefault="00AA2F2C" w:rsidP="000D63F1">
            <w:pPr>
              <w:pStyle w:val="tabletext"/>
              <w:rPr>
                <w:b/>
              </w:rPr>
            </w:pPr>
            <w:r w:rsidRPr="0046527B">
              <w:t>21 (4)</w:t>
            </w:r>
          </w:p>
        </w:tc>
        <w:tc>
          <w:tcPr>
            <w:tcW w:w="814" w:type="dxa"/>
            <w:noWrap/>
            <w:hideMark/>
          </w:tcPr>
          <w:p w14:paraId="2DA65341" w14:textId="77777777" w:rsidR="00AA2F2C" w:rsidRPr="0046527B" w:rsidRDefault="00AA2F2C" w:rsidP="000D63F1">
            <w:pPr>
              <w:pStyle w:val="tabletext"/>
              <w:rPr>
                <w:b/>
              </w:rPr>
            </w:pPr>
            <w:r w:rsidRPr="0046527B">
              <w:t>20 (4)</w:t>
            </w:r>
          </w:p>
        </w:tc>
        <w:tc>
          <w:tcPr>
            <w:tcW w:w="788" w:type="dxa"/>
            <w:noWrap/>
            <w:hideMark/>
          </w:tcPr>
          <w:p w14:paraId="60D4A4C0" w14:textId="77777777" w:rsidR="00AA2F2C" w:rsidRPr="0046527B" w:rsidRDefault="00AA2F2C" w:rsidP="000D63F1">
            <w:pPr>
              <w:pStyle w:val="tabletext"/>
              <w:rPr>
                <w:b/>
              </w:rPr>
            </w:pPr>
            <w:r w:rsidRPr="0046527B">
              <w:t>20 (4)</w:t>
            </w:r>
          </w:p>
        </w:tc>
        <w:tc>
          <w:tcPr>
            <w:tcW w:w="765" w:type="dxa"/>
            <w:noWrap/>
            <w:hideMark/>
          </w:tcPr>
          <w:p w14:paraId="58C1462C" w14:textId="77777777" w:rsidR="00AA2F2C" w:rsidRPr="0046527B" w:rsidRDefault="00AA2F2C" w:rsidP="000D63F1">
            <w:pPr>
              <w:pStyle w:val="tabletext"/>
              <w:rPr>
                <w:b/>
              </w:rPr>
            </w:pPr>
            <w:r w:rsidRPr="0046527B">
              <w:t>20 (4)</w:t>
            </w:r>
          </w:p>
        </w:tc>
        <w:tc>
          <w:tcPr>
            <w:tcW w:w="2500" w:type="dxa"/>
            <w:noWrap/>
            <w:hideMark/>
          </w:tcPr>
          <w:p w14:paraId="09ADD975" w14:textId="77777777" w:rsidR="00AA2F2C" w:rsidRPr="0046527B" w:rsidRDefault="00AA2F2C" w:rsidP="000D63F1">
            <w:pPr>
              <w:pStyle w:val="tabletext"/>
              <w:rPr>
                <w:b/>
              </w:rPr>
            </w:pPr>
            <w:r w:rsidRPr="0046527B">
              <w:t>Sub 1014: V&gt;I; Sub 1020: G&gt;S; Sub 1024: S&gt;E; Sub 1025: T&gt;N; Sub 1028: G&gt;T; Sub 1031: K&gt;S</w:t>
            </w:r>
          </w:p>
        </w:tc>
      </w:tr>
      <w:tr w:rsidR="00AA2F2C" w:rsidRPr="0046527B" w14:paraId="1D45AB61" w14:textId="77777777" w:rsidTr="00AA2F2C">
        <w:tc>
          <w:tcPr>
            <w:tcW w:w="1250" w:type="dxa"/>
            <w:noWrap/>
            <w:hideMark/>
          </w:tcPr>
          <w:p w14:paraId="4DA3E7D6" w14:textId="77777777" w:rsidR="00AA2F2C" w:rsidRPr="0046527B" w:rsidRDefault="00AA2F2C" w:rsidP="000D63F1">
            <w:pPr>
              <w:pStyle w:val="tabletext"/>
            </w:pPr>
            <w:r w:rsidRPr="0046527B">
              <w:t>BVQ_07310</w:t>
            </w:r>
          </w:p>
        </w:tc>
        <w:tc>
          <w:tcPr>
            <w:tcW w:w="673" w:type="dxa"/>
          </w:tcPr>
          <w:p w14:paraId="2401D17D" w14:textId="77777777" w:rsidR="00AA2F2C" w:rsidRPr="0046527B" w:rsidRDefault="00AA2F2C" w:rsidP="000D63F1">
            <w:pPr>
              <w:pStyle w:val="tabletext"/>
              <w:rPr>
                <w:b/>
              </w:rPr>
            </w:pPr>
          </w:p>
        </w:tc>
        <w:tc>
          <w:tcPr>
            <w:tcW w:w="1458" w:type="dxa"/>
          </w:tcPr>
          <w:p w14:paraId="74CE6C98" w14:textId="77777777" w:rsidR="00AA2F2C" w:rsidRPr="0046527B" w:rsidRDefault="00AA2F2C" w:rsidP="000D63F1">
            <w:pPr>
              <w:pStyle w:val="tabletext"/>
              <w:rPr>
                <w:b/>
              </w:rPr>
            </w:pPr>
          </w:p>
        </w:tc>
        <w:tc>
          <w:tcPr>
            <w:tcW w:w="819" w:type="dxa"/>
          </w:tcPr>
          <w:p w14:paraId="2E28E84C" w14:textId="77777777" w:rsidR="00AA2F2C" w:rsidRPr="0046527B" w:rsidRDefault="00AA2F2C" w:rsidP="000D63F1">
            <w:pPr>
              <w:pStyle w:val="tabletext"/>
              <w:rPr>
                <w:b/>
              </w:rPr>
            </w:pPr>
          </w:p>
        </w:tc>
        <w:tc>
          <w:tcPr>
            <w:tcW w:w="814" w:type="dxa"/>
            <w:noWrap/>
            <w:hideMark/>
          </w:tcPr>
          <w:p w14:paraId="726486CB" w14:textId="77777777" w:rsidR="00AA2F2C" w:rsidRPr="0046527B" w:rsidRDefault="00AA2F2C" w:rsidP="000D63F1">
            <w:pPr>
              <w:pStyle w:val="tabletext"/>
              <w:rPr>
                <w:b/>
              </w:rPr>
            </w:pPr>
            <w:r w:rsidRPr="0046527B">
              <w:t>0 (1)</w:t>
            </w:r>
          </w:p>
        </w:tc>
        <w:tc>
          <w:tcPr>
            <w:tcW w:w="788" w:type="dxa"/>
            <w:noWrap/>
            <w:hideMark/>
          </w:tcPr>
          <w:p w14:paraId="15941C20" w14:textId="77777777" w:rsidR="00AA2F2C" w:rsidRPr="0046527B" w:rsidRDefault="00AA2F2C" w:rsidP="000D63F1">
            <w:pPr>
              <w:pStyle w:val="tabletext"/>
              <w:rPr>
                <w:b/>
              </w:rPr>
            </w:pPr>
          </w:p>
        </w:tc>
        <w:tc>
          <w:tcPr>
            <w:tcW w:w="765" w:type="dxa"/>
            <w:noWrap/>
            <w:hideMark/>
          </w:tcPr>
          <w:p w14:paraId="6E07AD32" w14:textId="77777777" w:rsidR="00AA2F2C" w:rsidRPr="0046527B" w:rsidRDefault="00AA2F2C" w:rsidP="000D63F1">
            <w:pPr>
              <w:pStyle w:val="tabletext"/>
              <w:rPr>
                <w:b/>
              </w:rPr>
            </w:pPr>
            <w:r w:rsidRPr="0046527B">
              <w:t>0 (1)</w:t>
            </w:r>
          </w:p>
        </w:tc>
        <w:tc>
          <w:tcPr>
            <w:tcW w:w="2500" w:type="dxa"/>
            <w:noWrap/>
            <w:hideMark/>
          </w:tcPr>
          <w:p w14:paraId="378C527F" w14:textId="77777777" w:rsidR="00AA2F2C" w:rsidRPr="0046527B" w:rsidRDefault="00AA2F2C" w:rsidP="000D63F1">
            <w:pPr>
              <w:pStyle w:val="tabletext"/>
              <w:rPr>
                <w:b/>
              </w:rPr>
            </w:pPr>
            <w:r w:rsidRPr="0046527B">
              <w:t>Sub 133: P&gt;T; Sub 134: K&gt;E</w:t>
            </w:r>
          </w:p>
        </w:tc>
      </w:tr>
      <w:tr w:rsidR="00AA2F2C" w:rsidRPr="0046527B" w14:paraId="796A54FB" w14:textId="77777777" w:rsidTr="00AA2F2C">
        <w:tc>
          <w:tcPr>
            <w:tcW w:w="1250" w:type="dxa"/>
            <w:noWrap/>
            <w:hideMark/>
          </w:tcPr>
          <w:p w14:paraId="14CC6888" w14:textId="77777777" w:rsidR="00AA2F2C" w:rsidRPr="0046527B" w:rsidRDefault="00AA2F2C" w:rsidP="000D63F1">
            <w:pPr>
              <w:pStyle w:val="tabletext"/>
            </w:pPr>
            <w:r w:rsidRPr="0046527B">
              <w:t>BVQ_08470</w:t>
            </w:r>
          </w:p>
        </w:tc>
        <w:tc>
          <w:tcPr>
            <w:tcW w:w="673" w:type="dxa"/>
            <w:hideMark/>
          </w:tcPr>
          <w:p w14:paraId="00D2D70B" w14:textId="77777777" w:rsidR="00AA2F2C" w:rsidRPr="0046527B" w:rsidRDefault="00AA2F2C" w:rsidP="000D63F1">
            <w:pPr>
              <w:pStyle w:val="tabletext"/>
              <w:rPr>
                <w:b/>
              </w:rPr>
            </w:pPr>
            <w:r w:rsidRPr="0046527B">
              <w:t>topA</w:t>
            </w:r>
          </w:p>
        </w:tc>
        <w:tc>
          <w:tcPr>
            <w:tcW w:w="1458" w:type="dxa"/>
          </w:tcPr>
          <w:p w14:paraId="339065DD" w14:textId="77777777" w:rsidR="00AA2F2C" w:rsidRPr="0046527B" w:rsidRDefault="00AA2F2C" w:rsidP="000D63F1">
            <w:pPr>
              <w:pStyle w:val="tabletext"/>
              <w:rPr>
                <w:b/>
              </w:rPr>
            </w:pPr>
            <w:r w:rsidRPr="0046527B">
              <w:t>DNA topoisomerase I</w:t>
            </w:r>
          </w:p>
        </w:tc>
        <w:tc>
          <w:tcPr>
            <w:tcW w:w="819" w:type="dxa"/>
          </w:tcPr>
          <w:p w14:paraId="45A090D9" w14:textId="77777777" w:rsidR="00AA2F2C" w:rsidRPr="0046527B" w:rsidRDefault="00AA2F2C" w:rsidP="000D63F1">
            <w:pPr>
              <w:pStyle w:val="tabletext"/>
              <w:rPr>
                <w:b/>
              </w:rPr>
            </w:pPr>
          </w:p>
        </w:tc>
        <w:tc>
          <w:tcPr>
            <w:tcW w:w="814" w:type="dxa"/>
            <w:noWrap/>
            <w:hideMark/>
          </w:tcPr>
          <w:p w14:paraId="3BE1B7B3" w14:textId="77777777" w:rsidR="00AA2F2C" w:rsidRPr="0046527B" w:rsidRDefault="00AA2F2C" w:rsidP="000D63F1">
            <w:pPr>
              <w:pStyle w:val="tabletext"/>
              <w:rPr>
                <w:b/>
              </w:rPr>
            </w:pPr>
            <w:r w:rsidRPr="0046527B">
              <w:t>1 (0)</w:t>
            </w:r>
          </w:p>
        </w:tc>
        <w:tc>
          <w:tcPr>
            <w:tcW w:w="788" w:type="dxa"/>
            <w:noWrap/>
            <w:hideMark/>
          </w:tcPr>
          <w:p w14:paraId="5D512E89" w14:textId="77777777" w:rsidR="00AA2F2C" w:rsidRPr="0046527B" w:rsidRDefault="00AA2F2C" w:rsidP="000D63F1">
            <w:pPr>
              <w:pStyle w:val="tabletext"/>
              <w:rPr>
                <w:b/>
              </w:rPr>
            </w:pPr>
          </w:p>
        </w:tc>
        <w:tc>
          <w:tcPr>
            <w:tcW w:w="765" w:type="dxa"/>
            <w:noWrap/>
            <w:hideMark/>
          </w:tcPr>
          <w:p w14:paraId="0E7315D0" w14:textId="77777777" w:rsidR="00AA2F2C" w:rsidRPr="0046527B" w:rsidRDefault="00AA2F2C" w:rsidP="000D63F1">
            <w:pPr>
              <w:pStyle w:val="tabletext"/>
              <w:rPr>
                <w:b/>
              </w:rPr>
            </w:pPr>
          </w:p>
        </w:tc>
        <w:tc>
          <w:tcPr>
            <w:tcW w:w="2500" w:type="dxa"/>
            <w:noWrap/>
            <w:hideMark/>
          </w:tcPr>
          <w:p w14:paraId="70189072" w14:textId="77777777" w:rsidR="00AA2F2C" w:rsidRPr="0046527B" w:rsidRDefault="00AA2F2C" w:rsidP="000D63F1">
            <w:pPr>
              <w:pStyle w:val="tabletext"/>
              <w:rPr>
                <w:b/>
              </w:rPr>
            </w:pPr>
            <w:r w:rsidRPr="0046527B">
              <w:t>Sub 620: L&gt;P</w:t>
            </w:r>
          </w:p>
        </w:tc>
      </w:tr>
      <w:tr w:rsidR="00AA2F2C" w:rsidRPr="0046527B" w14:paraId="73FE0723" w14:textId="77777777" w:rsidTr="00AA2F2C">
        <w:tc>
          <w:tcPr>
            <w:tcW w:w="1250" w:type="dxa"/>
            <w:noWrap/>
            <w:hideMark/>
          </w:tcPr>
          <w:p w14:paraId="7F4B0CDA" w14:textId="77777777" w:rsidR="00AA2F2C" w:rsidRPr="0046527B" w:rsidRDefault="00AA2F2C" w:rsidP="000D63F1">
            <w:pPr>
              <w:pStyle w:val="tabletext"/>
            </w:pPr>
            <w:r w:rsidRPr="0046527B">
              <w:t>BVQ_09135</w:t>
            </w:r>
          </w:p>
        </w:tc>
        <w:tc>
          <w:tcPr>
            <w:tcW w:w="673" w:type="dxa"/>
            <w:hideMark/>
          </w:tcPr>
          <w:p w14:paraId="7D390825" w14:textId="77777777" w:rsidR="00AA2F2C" w:rsidRPr="0046527B" w:rsidRDefault="00AA2F2C" w:rsidP="000D63F1">
            <w:pPr>
              <w:pStyle w:val="tabletext"/>
              <w:rPr>
                <w:b/>
              </w:rPr>
            </w:pPr>
            <w:r w:rsidRPr="0046527B">
              <w:t>nrdF</w:t>
            </w:r>
          </w:p>
        </w:tc>
        <w:tc>
          <w:tcPr>
            <w:tcW w:w="1458" w:type="dxa"/>
          </w:tcPr>
          <w:p w14:paraId="0FFA6483" w14:textId="77777777" w:rsidR="00AA2F2C" w:rsidRPr="0046527B" w:rsidRDefault="00AA2F2C" w:rsidP="000D63F1">
            <w:pPr>
              <w:pStyle w:val="tabletext"/>
              <w:rPr>
                <w:b/>
              </w:rPr>
            </w:pPr>
            <w:r w:rsidRPr="0046527B">
              <w:t>β subunit of class Ib ribonucleotide reductase (RNR)</w:t>
            </w:r>
          </w:p>
        </w:tc>
        <w:tc>
          <w:tcPr>
            <w:tcW w:w="819" w:type="dxa"/>
            <w:noWrap/>
            <w:hideMark/>
          </w:tcPr>
          <w:p w14:paraId="13EEACD1" w14:textId="77777777" w:rsidR="00AA2F2C" w:rsidRPr="0046527B" w:rsidRDefault="00AA2F2C" w:rsidP="000D63F1">
            <w:pPr>
              <w:pStyle w:val="tabletext"/>
              <w:rPr>
                <w:b/>
              </w:rPr>
            </w:pPr>
            <w:r w:rsidRPr="0046527B">
              <w:t>20 (0)</w:t>
            </w:r>
          </w:p>
        </w:tc>
        <w:tc>
          <w:tcPr>
            <w:tcW w:w="814" w:type="dxa"/>
            <w:noWrap/>
            <w:hideMark/>
          </w:tcPr>
          <w:p w14:paraId="46687C62" w14:textId="77777777" w:rsidR="00AA2F2C" w:rsidRPr="0046527B" w:rsidRDefault="00AA2F2C" w:rsidP="000D63F1">
            <w:pPr>
              <w:pStyle w:val="tabletext"/>
              <w:rPr>
                <w:b/>
              </w:rPr>
            </w:pPr>
            <w:r w:rsidRPr="0046527B">
              <w:t>20 (0)</w:t>
            </w:r>
          </w:p>
        </w:tc>
        <w:tc>
          <w:tcPr>
            <w:tcW w:w="788" w:type="dxa"/>
            <w:noWrap/>
            <w:hideMark/>
          </w:tcPr>
          <w:p w14:paraId="317886C1" w14:textId="77777777" w:rsidR="00AA2F2C" w:rsidRPr="0046527B" w:rsidRDefault="00AA2F2C" w:rsidP="000D63F1">
            <w:pPr>
              <w:pStyle w:val="tabletext"/>
              <w:rPr>
                <w:b/>
              </w:rPr>
            </w:pPr>
            <w:r w:rsidRPr="0046527B">
              <w:t>20 (0)</w:t>
            </w:r>
          </w:p>
        </w:tc>
        <w:tc>
          <w:tcPr>
            <w:tcW w:w="765" w:type="dxa"/>
            <w:noWrap/>
            <w:hideMark/>
          </w:tcPr>
          <w:p w14:paraId="77D67B11" w14:textId="77777777" w:rsidR="00AA2F2C" w:rsidRPr="0046527B" w:rsidRDefault="00AA2F2C" w:rsidP="000D63F1">
            <w:pPr>
              <w:pStyle w:val="tabletext"/>
              <w:rPr>
                <w:b/>
              </w:rPr>
            </w:pPr>
            <w:r w:rsidRPr="0046527B">
              <w:t>20 (0)</w:t>
            </w:r>
          </w:p>
        </w:tc>
        <w:tc>
          <w:tcPr>
            <w:tcW w:w="2500" w:type="dxa"/>
            <w:noWrap/>
            <w:hideMark/>
          </w:tcPr>
          <w:p w14:paraId="7A3C3D06" w14:textId="77777777" w:rsidR="00AA2F2C" w:rsidRPr="0046527B" w:rsidRDefault="00AA2F2C" w:rsidP="000D63F1">
            <w:pPr>
              <w:pStyle w:val="tabletext"/>
              <w:rPr>
                <w:b/>
              </w:rPr>
            </w:pPr>
            <w:r w:rsidRPr="0046527B">
              <w:t>Sub 47: L&gt;F; Sub 49: K&gt;T; Sub 50: N&gt;K</w:t>
            </w:r>
          </w:p>
        </w:tc>
      </w:tr>
      <w:tr w:rsidR="00AA2F2C" w:rsidRPr="0046527B" w14:paraId="6D79C103" w14:textId="77777777" w:rsidTr="00AA2F2C">
        <w:tc>
          <w:tcPr>
            <w:tcW w:w="1250" w:type="dxa"/>
            <w:noWrap/>
            <w:hideMark/>
          </w:tcPr>
          <w:p w14:paraId="7364C292" w14:textId="77777777" w:rsidR="00AA2F2C" w:rsidRPr="0046527B" w:rsidRDefault="00AA2F2C" w:rsidP="000D63F1">
            <w:pPr>
              <w:pStyle w:val="tabletext"/>
            </w:pPr>
            <w:r w:rsidRPr="0046527B">
              <w:t>BVQ_09750</w:t>
            </w:r>
          </w:p>
        </w:tc>
        <w:tc>
          <w:tcPr>
            <w:tcW w:w="673" w:type="dxa"/>
          </w:tcPr>
          <w:p w14:paraId="7B895ACA" w14:textId="77777777" w:rsidR="00AA2F2C" w:rsidRPr="0046527B" w:rsidRDefault="00AA2F2C" w:rsidP="000D63F1">
            <w:pPr>
              <w:pStyle w:val="tabletext"/>
              <w:rPr>
                <w:b/>
              </w:rPr>
            </w:pPr>
          </w:p>
        </w:tc>
        <w:tc>
          <w:tcPr>
            <w:tcW w:w="1458" w:type="dxa"/>
          </w:tcPr>
          <w:p w14:paraId="5F6CEC0B" w14:textId="77777777" w:rsidR="00AA2F2C" w:rsidRPr="0046527B" w:rsidRDefault="00AA2F2C" w:rsidP="000D63F1">
            <w:pPr>
              <w:pStyle w:val="tabletext"/>
              <w:rPr>
                <w:b/>
              </w:rPr>
            </w:pPr>
          </w:p>
        </w:tc>
        <w:tc>
          <w:tcPr>
            <w:tcW w:w="819" w:type="dxa"/>
            <w:noWrap/>
            <w:hideMark/>
          </w:tcPr>
          <w:p w14:paraId="70A85B27" w14:textId="77777777" w:rsidR="00AA2F2C" w:rsidRPr="0046527B" w:rsidRDefault="00AA2F2C" w:rsidP="000D63F1">
            <w:pPr>
              <w:pStyle w:val="tabletext"/>
              <w:rPr>
                <w:b/>
              </w:rPr>
            </w:pPr>
            <w:r w:rsidRPr="0046527B">
              <w:t>7 (0)</w:t>
            </w:r>
          </w:p>
        </w:tc>
        <w:tc>
          <w:tcPr>
            <w:tcW w:w="814" w:type="dxa"/>
            <w:noWrap/>
            <w:hideMark/>
          </w:tcPr>
          <w:p w14:paraId="05BDDC5C" w14:textId="77777777" w:rsidR="00AA2F2C" w:rsidRPr="0046527B" w:rsidRDefault="00AA2F2C" w:rsidP="000D63F1">
            <w:pPr>
              <w:pStyle w:val="tabletext"/>
              <w:rPr>
                <w:b/>
              </w:rPr>
            </w:pPr>
            <w:r w:rsidRPr="0046527B">
              <w:t>7 (0)</w:t>
            </w:r>
          </w:p>
        </w:tc>
        <w:tc>
          <w:tcPr>
            <w:tcW w:w="788" w:type="dxa"/>
            <w:noWrap/>
            <w:hideMark/>
          </w:tcPr>
          <w:p w14:paraId="5FBB6C31" w14:textId="77777777" w:rsidR="00AA2F2C" w:rsidRPr="0046527B" w:rsidRDefault="00AA2F2C" w:rsidP="000D63F1">
            <w:pPr>
              <w:pStyle w:val="tabletext"/>
              <w:rPr>
                <w:b/>
              </w:rPr>
            </w:pPr>
            <w:r w:rsidRPr="0046527B">
              <w:t>7 (0)</w:t>
            </w:r>
          </w:p>
        </w:tc>
        <w:tc>
          <w:tcPr>
            <w:tcW w:w="765" w:type="dxa"/>
            <w:noWrap/>
            <w:hideMark/>
          </w:tcPr>
          <w:p w14:paraId="34328B8A" w14:textId="77777777" w:rsidR="00AA2F2C" w:rsidRPr="0046527B" w:rsidRDefault="00AA2F2C" w:rsidP="000D63F1">
            <w:pPr>
              <w:pStyle w:val="tabletext"/>
              <w:rPr>
                <w:b/>
              </w:rPr>
            </w:pPr>
            <w:r w:rsidRPr="0046527B">
              <w:t>7 (0)</w:t>
            </w:r>
          </w:p>
        </w:tc>
        <w:tc>
          <w:tcPr>
            <w:tcW w:w="2500" w:type="dxa"/>
            <w:noWrap/>
            <w:hideMark/>
          </w:tcPr>
          <w:p w14:paraId="121FEAA7" w14:textId="77777777" w:rsidR="00AA2F2C" w:rsidRPr="0046527B" w:rsidRDefault="00AA2F2C" w:rsidP="000D63F1">
            <w:pPr>
              <w:pStyle w:val="tabletext"/>
              <w:rPr>
                <w:b/>
              </w:rPr>
            </w:pPr>
            <w:r w:rsidRPr="0046527B">
              <w:t>Sub 2141: A&gt;S; Sub 2180: C&gt;G</w:t>
            </w:r>
          </w:p>
        </w:tc>
      </w:tr>
      <w:tr w:rsidR="00AA2F2C" w:rsidRPr="0046527B" w14:paraId="398F82B9" w14:textId="77777777" w:rsidTr="00AA2F2C">
        <w:tc>
          <w:tcPr>
            <w:tcW w:w="1250" w:type="dxa"/>
            <w:noWrap/>
            <w:hideMark/>
          </w:tcPr>
          <w:p w14:paraId="72EE80B4" w14:textId="77777777" w:rsidR="00AA2F2C" w:rsidRPr="0046527B" w:rsidRDefault="00AA2F2C" w:rsidP="000D63F1">
            <w:pPr>
              <w:pStyle w:val="tabletext"/>
            </w:pPr>
            <w:r w:rsidRPr="0046527B">
              <w:t>BVQ_09755</w:t>
            </w:r>
          </w:p>
        </w:tc>
        <w:tc>
          <w:tcPr>
            <w:tcW w:w="673" w:type="dxa"/>
          </w:tcPr>
          <w:p w14:paraId="42CC79E5" w14:textId="77777777" w:rsidR="00AA2F2C" w:rsidRPr="0046527B" w:rsidRDefault="00AA2F2C" w:rsidP="000D63F1">
            <w:pPr>
              <w:pStyle w:val="tabletext"/>
              <w:rPr>
                <w:b/>
              </w:rPr>
            </w:pPr>
          </w:p>
        </w:tc>
        <w:tc>
          <w:tcPr>
            <w:tcW w:w="1458" w:type="dxa"/>
          </w:tcPr>
          <w:p w14:paraId="396D0D73" w14:textId="77777777" w:rsidR="00AA2F2C" w:rsidRPr="0046527B" w:rsidRDefault="00AA2F2C" w:rsidP="000D63F1">
            <w:pPr>
              <w:pStyle w:val="tabletext"/>
              <w:rPr>
                <w:b/>
              </w:rPr>
            </w:pPr>
          </w:p>
        </w:tc>
        <w:tc>
          <w:tcPr>
            <w:tcW w:w="819" w:type="dxa"/>
            <w:noWrap/>
            <w:hideMark/>
          </w:tcPr>
          <w:p w14:paraId="27A9C4A7" w14:textId="77777777" w:rsidR="00AA2F2C" w:rsidRPr="0046527B" w:rsidRDefault="00AA2F2C" w:rsidP="000D63F1">
            <w:pPr>
              <w:pStyle w:val="tabletext"/>
              <w:rPr>
                <w:b/>
              </w:rPr>
            </w:pPr>
            <w:r w:rsidRPr="0046527B">
              <w:t>60 (0)</w:t>
            </w:r>
          </w:p>
        </w:tc>
        <w:tc>
          <w:tcPr>
            <w:tcW w:w="814" w:type="dxa"/>
            <w:noWrap/>
            <w:hideMark/>
          </w:tcPr>
          <w:p w14:paraId="36EA0646" w14:textId="77777777" w:rsidR="00AA2F2C" w:rsidRPr="0046527B" w:rsidRDefault="00AA2F2C" w:rsidP="000D63F1">
            <w:pPr>
              <w:pStyle w:val="tabletext"/>
              <w:rPr>
                <w:b/>
              </w:rPr>
            </w:pPr>
            <w:r w:rsidRPr="0046527B">
              <w:t>60 (0)</w:t>
            </w:r>
          </w:p>
        </w:tc>
        <w:tc>
          <w:tcPr>
            <w:tcW w:w="788" w:type="dxa"/>
            <w:noWrap/>
            <w:hideMark/>
          </w:tcPr>
          <w:p w14:paraId="4AFF6978" w14:textId="77777777" w:rsidR="00AA2F2C" w:rsidRPr="0046527B" w:rsidRDefault="00AA2F2C" w:rsidP="000D63F1">
            <w:pPr>
              <w:pStyle w:val="tabletext"/>
              <w:rPr>
                <w:b/>
              </w:rPr>
            </w:pPr>
            <w:r w:rsidRPr="0046527B">
              <w:t>60 (0)</w:t>
            </w:r>
          </w:p>
        </w:tc>
        <w:tc>
          <w:tcPr>
            <w:tcW w:w="765" w:type="dxa"/>
            <w:noWrap/>
            <w:hideMark/>
          </w:tcPr>
          <w:p w14:paraId="437E09B8" w14:textId="77777777" w:rsidR="00AA2F2C" w:rsidRPr="0046527B" w:rsidRDefault="00AA2F2C" w:rsidP="000D63F1">
            <w:pPr>
              <w:pStyle w:val="tabletext"/>
              <w:rPr>
                <w:b/>
              </w:rPr>
            </w:pPr>
            <w:r w:rsidRPr="0046527B">
              <w:t>60 (0)</w:t>
            </w:r>
          </w:p>
        </w:tc>
        <w:tc>
          <w:tcPr>
            <w:tcW w:w="2500" w:type="dxa"/>
            <w:noWrap/>
            <w:hideMark/>
          </w:tcPr>
          <w:p w14:paraId="5547AB9D" w14:textId="77777777" w:rsidR="00AA2F2C" w:rsidRPr="0046527B" w:rsidRDefault="00AA2F2C" w:rsidP="000D63F1">
            <w:pPr>
              <w:pStyle w:val="tabletext"/>
              <w:rPr>
                <w:b/>
              </w:rPr>
            </w:pPr>
            <w:r w:rsidRPr="0046527B">
              <w:t>Sub 546: E&gt;D; Sub 691: A&gt;S; Sub 698: A&gt;G; Sub 717: A&gt;E; Sub 753: V&gt;M; Sub 797: L&gt;F; Sub 836: N&gt;D; Sub 901: T&gt;N; Sub 905: E&gt;D; Sub 930: A&gt;V; Sub 940: M&gt;V; Sub 1277: R&gt;G</w:t>
            </w:r>
          </w:p>
        </w:tc>
      </w:tr>
      <w:tr w:rsidR="00AA2F2C" w:rsidRPr="0046527B" w14:paraId="1CFDF67D" w14:textId="77777777" w:rsidTr="00AA2F2C">
        <w:tc>
          <w:tcPr>
            <w:tcW w:w="1250" w:type="dxa"/>
            <w:noWrap/>
            <w:hideMark/>
          </w:tcPr>
          <w:p w14:paraId="5196C122" w14:textId="77777777" w:rsidR="00AA2F2C" w:rsidRPr="0046527B" w:rsidRDefault="00AA2F2C" w:rsidP="000D63F1">
            <w:pPr>
              <w:pStyle w:val="tabletext"/>
            </w:pPr>
            <w:r w:rsidRPr="0046527B">
              <w:t>BVQ_09765</w:t>
            </w:r>
          </w:p>
        </w:tc>
        <w:tc>
          <w:tcPr>
            <w:tcW w:w="673" w:type="dxa"/>
          </w:tcPr>
          <w:p w14:paraId="1F7C0B99" w14:textId="77777777" w:rsidR="00AA2F2C" w:rsidRPr="0046527B" w:rsidRDefault="00AA2F2C" w:rsidP="000D63F1">
            <w:pPr>
              <w:pStyle w:val="tabletext"/>
              <w:rPr>
                <w:b/>
              </w:rPr>
            </w:pPr>
          </w:p>
        </w:tc>
        <w:tc>
          <w:tcPr>
            <w:tcW w:w="1458" w:type="dxa"/>
          </w:tcPr>
          <w:p w14:paraId="74D5A2AD" w14:textId="77777777" w:rsidR="00AA2F2C" w:rsidRPr="0046527B" w:rsidRDefault="00AA2F2C" w:rsidP="000D63F1">
            <w:pPr>
              <w:pStyle w:val="tabletext"/>
              <w:rPr>
                <w:b/>
              </w:rPr>
            </w:pPr>
          </w:p>
        </w:tc>
        <w:tc>
          <w:tcPr>
            <w:tcW w:w="819" w:type="dxa"/>
            <w:noWrap/>
            <w:hideMark/>
          </w:tcPr>
          <w:p w14:paraId="42CECC98" w14:textId="77777777" w:rsidR="00AA2F2C" w:rsidRPr="0046527B" w:rsidRDefault="00AA2F2C" w:rsidP="000D63F1">
            <w:pPr>
              <w:pStyle w:val="tabletext"/>
              <w:rPr>
                <w:b/>
              </w:rPr>
            </w:pPr>
            <w:r w:rsidRPr="0046527B">
              <w:t>39 (0)</w:t>
            </w:r>
          </w:p>
        </w:tc>
        <w:tc>
          <w:tcPr>
            <w:tcW w:w="814" w:type="dxa"/>
            <w:noWrap/>
            <w:hideMark/>
          </w:tcPr>
          <w:p w14:paraId="128BC5E7" w14:textId="77777777" w:rsidR="00AA2F2C" w:rsidRPr="0046527B" w:rsidRDefault="00AA2F2C" w:rsidP="000D63F1">
            <w:pPr>
              <w:pStyle w:val="tabletext"/>
              <w:rPr>
                <w:b/>
              </w:rPr>
            </w:pPr>
            <w:r w:rsidRPr="0046527B">
              <w:t>38 (0)</w:t>
            </w:r>
          </w:p>
        </w:tc>
        <w:tc>
          <w:tcPr>
            <w:tcW w:w="788" w:type="dxa"/>
            <w:noWrap/>
            <w:hideMark/>
          </w:tcPr>
          <w:p w14:paraId="1733EADD" w14:textId="77777777" w:rsidR="00AA2F2C" w:rsidRPr="0046527B" w:rsidRDefault="00AA2F2C" w:rsidP="000D63F1">
            <w:pPr>
              <w:pStyle w:val="tabletext"/>
              <w:rPr>
                <w:b/>
              </w:rPr>
            </w:pPr>
            <w:r w:rsidRPr="0046527B">
              <w:t>38 (0)</w:t>
            </w:r>
          </w:p>
        </w:tc>
        <w:tc>
          <w:tcPr>
            <w:tcW w:w="765" w:type="dxa"/>
            <w:noWrap/>
            <w:hideMark/>
          </w:tcPr>
          <w:p w14:paraId="3DC5DFC0" w14:textId="77777777" w:rsidR="00AA2F2C" w:rsidRPr="0046527B" w:rsidRDefault="00AA2F2C" w:rsidP="000D63F1">
            <w:pPr>
              <w:pStyle w:val="tabletext"/>
              <w:rPr>
                <w:b/>
              </w:rPr>
            </w:pPr>
            <w:r w:rsidRPr="0046527B">
              <w:t>38 (0)</w:t>
            </w:r>
          </w:p>
        </w:tc>
        <w:tc>
          <w:tcPr>
            <w:tcW w:w="2500" w:type="dxa"/>
            <w:noWrap/>
            <w:hideMark/>
          </w:tcPr>
          <w:p w14:paraId="6B259CD1" w14:textId="77777777" w:rsidR="00AA2F2C" w:rsidRPr="0046527B" w:rsidRDefault="00AA2F2C" w:rsidP="000D63F1">
            <w:pPr>
              <w:pStyle w:val="tabletext"/>
              <w:rPr>
                <w:b/>
              </w:rPr>
            </w:pPr>
            <w:r w:rsidRPr="0046527B">
              <w:t xml:space="preserve">Sub 561: S&gt;A; Sub 568: P&gt;S; Sub 584: S&gt;G; Sub 593: E&gt;D; Sub 597: A&gt;S; Sub 961: R&gt;Q; Sub 1139: </w:t>
            </w:r>
            <w:r w:rsidRPr="0046527B">
              <w:lastRenderedPageBreak/>
              <w:t>P&gt;A; Sub 1147: C&gt;G; Sub 1272: R&gt;G</w:t>
            </w:r>
          </w:p>
        </w:tc>
      </w:tr>
      <w:tr w:rsidR="00AA2F2C" w:rsidRPr="0046527B" w14:paraId="20028A5F" w14:textId="77777777" w:rsidTr="00AA2F2C">
        <w:tc>
          <w:tcPr>
            <w:tcW w:w="1250" w:type="dxa"/>
            <w:noWrap/>
            <w:hideMark/>
          </w:tcPr>
          <w:p w14:paraId="55E5D6ED" w14:textId="77777777" w:rsidR="00AA2F2C" w:rsidRPr="0046527B" w:rsidRDefault="00AA2F2C" w:rsidP="000D63F1">
            <w:pPr>
              <w:pStyle w:val="tabletext"/>
            </w:pPr>
            <w:r w:rsidRPr="0046527B">
              <w:lastRenderedPageBreak/>
              <w:t>BVQ_09930</w:t>
            </w:r>
          </w:p>
        </w:tc>
        <w:tc>
          <w:tcPr>
            <w:tcW w:w="673" w:type="dxa"/>
          </w:tcPr>
          <w:p w14:paraId="6D7320CE" w14:textId="77777777" w:rsidR="00AA2F2C" w:rsidRPr="0046527B" w:rsidRDefault="00AA2F2C" w:rsidP="000D63F1">
            <w:pPr>
              <w:pStyle w:val="tabletext"/>
              <w:rPr>
                <w:b/>
              </w:rPr>
            </w:pPr>
          </w:p>
        </w:tc>
        <w:tc>
          <w:tcPr>
            <w:tcW w:w="1458" w:type="dxa"/>
          </w:tcPr>
          <w:p w14:paraId="74BE6F73" w14:textId="77777777" w:rsidR="00AA2F2C" w:rsidRPr="0046527B" w:rsidRDefault="00AA2F2C" w:rsidP="000D63F1">
            <w:pPr>
              <w:pStyle w:val="tabletext"/>
              <w:rPr>
                <w:b/>
              </w:rPr>
            </w:pPr>
          </w:p>
        </w:tc>
        <w:tc>
          <w:tcPr>
            <w:tcW w:w="819" w:type="dxa"/>
            <w:noWrap/>
            <w:hideMark/>
          </w:tcPr>
          <w:p w14:paraId="48C68F47" w14:textId="77777777" w:rsidR="00AA2F2C" w:rsidRPr="0046527B" w:rsidRDefault="00AA2F2C" w:rsidP="000D63F1">
            <w:pPr>
              <w:pStyle w:val="tabletext"/>
              <w:rPr>
                <w:b/>
              </w:rPr>
            </w:pPr>
            <w:r w:rsidRPr="0046527B">
              <w:t>12 (0)</w:t>
            </w:r>
          </w:p>
        </w:tc>
        <w:tc>
          <w:tcPr>
            <w:tcW w:w="814" w:type="dxa"/>
            <w:noWrap/>
            <w:hideMark/>
          </w:tcPr>
          <w:p w14:paraId="0473846B" w14:textId="77777777" w:rsidR="00AA2F2C" w:rsidRPr="0046527B" w:rsidRDefault="00AA2F2C" w:rsidP="000D63F1">
            <w:pPr>
              <w:pStyle w:val="tabletext"/>
              <w:rPr>
                <w:b/>
              </w:rPr>
            </w:pPr>
            <w:r w:rsidRPr="0046527B">
              <w:t>12 (0)</w:t>
            </w:r>
          </w:p>
        </w:tc>
        <w:tc>
          <w:tcPr>
            <w:tcW w:w="788" w:type="dxa"/>
            <w:noWrap/>
            <w:hideMark/>
          </w:tcPr>
          <w:p w14:paraId="5EABA661" w14:textId="77777777" w:rsidR="00AA2F2C" w:rsidRPr="0046527B" w:rsidRDefault="00AA2F2C" w:rsidP="000D63F1">
            <w:pPr>
              <w:pStyle w:val="tabletext"/>
              <w:rPr>
                <w:b/>
              </w:rPr>
            </w:pPr>
            <w:r w:rsidRPr="0046527B">
              <w:t>12 (0)</w:t>
            </w:r>
          </w:p>
        </w:tc>
        <w:tc>
          <w:tcPr>
            <w:tcW w:w="765" w:type="dxa"/>
            <w:noWrap/>
            <w:hideMark/>
          </w:tcPr>
          <w:p w14:paraId="7A1AC933" w14:textId="77777777" w:rsidR="00AA2F2C" w:rsidRPr="0046527B" w:rsidRDefault="00AA2F2C" w:rsidP="000D63F1">
            <w:pPr>
              <w:pStyle w:val="tabletext"/>
              <w:rPr>
                <w:b/>
              </w:rPr>
            </w:pPr>
            <w:r w:rsidRPr="0046527B">
              <w:t>12 (0)</w:t>
            </w:r>
          </w:p>
        </w:tc>
        <w:tc>
          <w:tcPr>
            <w:tcW w:w="2500" w:type="dxa"/>
            <w:noWrap/>
            <w:hideMark/>
          </w:tcPr>
          <w:p w14:paraId="70A5B44B" w14:textId="77777777" w:rsidR="00AA2F2C" w:rsidRPr="0046527B" w:rsidRDefault="00AA2F2C" w:rsidP="000D63F1">
            <w:pPr>
              <w:pStyle w:val="tabletext"/>
              <w:rPr>
                <w:b/>
              </w:rPr>
            </w:pPr>
            <w:r w:rsidRPr="0046527B">
              <w:t>Sub 372: I&gt;V; Sub 375: A&gt;V</w:t>
            </w:r>
          </w:p>
        </w:tc>
      </w:tr>
      <w:tr w:rsidR="00AA2F2C" w:rsidRPr="0046527B" w14:paraId="43666F7A" w14:textId="77777777" w:rsidTr="00AA2F2C">
        <w:tc>
          <w:tcPr>
            <w:tcW w:w="1250" w:type="dxa"/>
            <w:noWrap/>
            <w:hideMark/>
          </w:tcPr>
          <w:p w14:paraId="1C83325C" w14:textId="77777777" w:rsidR="00AA2F2C" w:rsidRPr="0046527B" w:rsidRDefault="00AA2F2C" w:rsidP="000D63F1">
            <w:pPr>
              <w:pStyle w:val="tabletext"/>
            </w:pPr>
            <w:r w:rsidRPr="0046527B">
              <w:t>BVQ_10235</w:t>
            </w:r>
          </w:p>
        </w:tc>
        <w:tc>
          <w:tcPr>
            <w:tcW w:w="673" w:type="dxa"/>
          </w:tcPr>
          <w:p w14:paraId="702FB0B6" w14:textId="77777777" w:rsidR="00AA2F2C" w:rsidRPr="0046527B" w:rsidRDefault="00AA2F2C" w:rsidP="000D63F1">
            <w:pPr>
              <w:pStyle w:val="tabletext"/>
              <w:rPr>
                <w:b/>
              </w:rPr>
            </w:pPr>
          </w:p>
        </w:tc>
        <w:tc>
          <w:tcPr>
            <w:tcW w:w="1458" w:type="dxa"/>
          </w:tcPr>
          <w:p w14:paraId="709B2648" w14:textId="77777777" w:rsidR="00AA2F2C" w:rsidRPr="0046527B" w:rsidRDefault="00AA2F2C" w:rsidP="000D63F1">
            <w:pPr>
              <w:pStyle w:val="tabletext"/>
              <w:rPr>
                <w:b/>
              </w:rPr>
            </w:pPr>
          </w:p>
        </w:tc>
        <w:tc>
          <w:tcPr>
            <w:tcW w:w="819" w:type="dxa"/>
            <w:noWrap/>
            <w:hideMark/>
          </w:tcPr>
          <w:p w14:paraId="0B189537" w14:textId="77777777" w:rsidR="00AA2F2C" w:rsidRPr="0046527B" w:rsidRDefault="00AA2F2C" w:rsidP="000D63F1">
            <w:pPr>
              <w:pStyle w:val="tabletext"/>
              <w:rPr>
                <w:b/>
              </w:rPr>
            </w:pPr>
            <w:r w:rsidRPr="0046527B">
              <w:t>2 (0)</w:t>
            </w:r>
          </w:p>
        </w:tc>
        <w:tc>
          <w:tcPr>
            <w:tcW w:w="814" w:type="dxa"/>
            <w:noWrap/>
            <w:hideMark/>
          </w:tcPr>
          <w:p w14:paraId="4921189A" w14:textId="77777777" w:rsidR="00AA2F2C" w:rsidRPr="0046527B" w:rsidRDefault="00AA2F2C" w:rsidP="000D63F1">
            <w:pPr>
              <w:pStyle w:val="tabletext"/>
              <w:rPr>
                <w:b/>
              </w:rPr>
            </w:pPr>
          </w:p>
        </w:tc>
        <w:tc>
          <w:tcPr>
            <w:tcW w:w="788" w:type="dxa"/>
            <w:noWrap/>
            <w:hideMark/>
          </w:tcPr>
          <w:p w14:paraId="15B99993" w14:textId="77777777" w:rsidR="00AA2F2C" w:rsidRPr="0046527B" w:rsidRDefault="00AA2F2C" w:rsidP="000D63F1">
            <w:pPr>
              <w:pStyle w:val="tabletext"/>
              <w:rPr>
                <w:b/>
              </w:rPr>
            </w:pPr>
          </w:p>
        </w:tc>
        <w:tc>
          <w:tcPr>
            <w:tcW w:w="765" w:type="dxa"/>
            <w:noWrap/>
            <w:hideMark/>
          </w:tcPr>
          <w:p w14:paraId="0C4556C6" w14:textId="77777777" w:rsidR="00AA2F2C" w:rsidRPr="0046527B" w:rsidRDefault="00AA2F2C" w:rsidP="000D63F1">
            <w:pPr>
              <w:pStyle w:val="tabletext"/>
              <w:rPr>
                <w:b/>
              </w:rPr>
            </w:pPr>
          </w:p>
        </w:tc>
        <w:tc>
          <w:tcPr>
            <w:tcW w:w="2500" w:type="dxa"/>
            <w:noWrap/>
            <w:hideMark/>
          </w:tcPr>
          <w:p w14:paraId="5B1EB083" w14:textId="77777777" w:rsidR="00AA2F2C" w:rsidRPr="0046527B" w:rsidRDefault="00AA2F2C" w:rsidP="000D63F1">
            <w:pPr>
              <w:pStyle w:val="tabletext"/>
              <w:rPr>
                <w:b/>
              </w:rPr>
            </w:pPr>
            <w:r w:rsidRPr="0046527B">
              <w:t>Sub 72: L&gt;I</w:t>
            </w:r>
          </w:p>
        </w:tc>
      </w:tr>
      <w:tr w:rsidR="00AA2F2C" w:rsidRPr="0046527B" w14:paraId="364DC0DF" w14:textId="77777777" w:rsidTr="00AA2F2C">
        <w:tc>
          <w:tcPr>
            <w:tcW w:w="1250" w:type="dxa"/>
            <w:noWrap/>
            <w:hideMark/>
          </w:tcPr>
          <w:p w14:paraId="4BCF65A6" w14:textId="77777777" w:rsidR="00AA2F2C" w:rsidRPr="0046527B" w:rsidRDefault="00AA2F2C" w:rsidP="000D63F1">
            <w:pPr>
              <w:pStyle w:val="tabletext"/>
            </w:pPr>
            <w:r w:rsidRPr="0046527B">
              <w:t>BVQ_10270</w:t>
            </w:r>
          </w:p>
        </w:tc>
        <w:tc>
          <w:tcPr>
            <w:tcW w:w="673" w:type="dxa"/>
          </w:tcPr>
          <w:p w14:paraId="6E7B7256" w14:textId="77777777" w:rsidR="00AA2F2C" w:rsidRPr="0046527B" w:rsidRDefault="00AA2F2C" w:rsidP="000D63F1">
            <w:pPr>
              <w:pStyle w:val="tabletext"/>
              <w:rPr>
                <w:b/>
              </w:rPr>
            </w:pPr>
          </w:p>
        </w:tc>
        <w:tc>
          <w:tcPr>
            <w:tcW w:w="1458" w:type="dxa"/>
          </w:tcPr>
          <w:p w14:paraId="10DE2FB4" w14:textId="77777777" w:rsidR="00AA2F2C" w:rsidRPr="0046527B" w:rsidRDefault="00AA2F2C" w:rsidP="000D63F1">
            <w:pPr>
              <w:pStyle w:val="tabletext"/>
              <w:rPr>
                <w:b/>
              </w:rPr>
            </w:pPr>
          </w:p>
        </w:tc>
        <w:tc>
          <w:tcPr>
            <w:tcW w:w="819" w:type="dxa"/>
          </w:tcPr>
          <w:p w14:paraId="36D8B394" w14:textId="77777777" w:rsidR="00AA2F2C" w:rsidRPr="0046527B" w:rsidRDefault="00AA2F2C" w:rsidP="000D63F1">
            <w:pPr>
              <w:pStyle w:val="tabletext"/>
              <w:rPr>
                <w:b/>
              </w:rPr>
            </w:pPr>
          </w:p>
        </w:tc>
        <w:tc>
          <w:tcPr>
            <w:tcW w:w="814" w:type="dxa"/>
            <w:noWrap/>
            <w:hideMark/>
          </w:tcPr>
          <w:p w14:paraId="326E0E88" w14:textId="77777777" w:rsidR="00AA2F2C" w:rsidRPr="0046527B" w:rsidRDefault="00AA2F2C" w:rsidP="000D63F1">
            <w:pPr>
              <w:pStyle w:val="tabletext"/>
              <w:rPr>
                <w:b/>
              </w:rPr>
            </w:pPr>
            <w:r w:rsidRPr="0046527B">
              <w:t>1 (0)</w:t>
            </w:r>
          </w:p>
        </w:tc>
        <w:tc>
          <w:tcPr>
            <w:tcW w:w="788" w:type="dxa"/>
            <w:noWrap/>
            <w:hideMark/>
          </w:tcPr>
          <w:p w14:paraId="4330421C" w14:textId="77777777" w:rsidR="00AA2F2C" w:rsidRPr="0046527B" w:rsidRDefault="00AA2F2C" w:rsidP="000D63F1">
            <w:pPr>
              <w:pStyle w:val="tabletext"/>
              <w:rPr>
                <w:b/>
              </w:rPr>
            </w:pPr>
          </w:p>
        </w:tc>
        <w:tc>
          <w:tcPr>
            <w:tcW w:w="765" w:type="dxa"/>
            <w:noWrap/>
            <w:hideMark/>
          </w:tcPr>
          <w:p w14:paraId="2D6509AF" w14:textId="77777777" w:rsidR="00AA2F2C" w:rsidRPr="0046527B" w:rsidRDefault="00AA2F2C" w:rsidP="000D63F1">
            <w:pPr>
              <w:pStyle w:val="tabletext"/>
              <w:rPr>
                <w:b/>
              </w:rPr>
            </w:pPr>
          </w:p>
        </w:tc>
        <w:tc>
          <w:tcPr>
            <w:tcW w:w="2500" w:type="dxa"/>
            <w:noWrap/>
            <w:hideMark/>
          </w:tcPr>
          <w:p w14:paraId="18314C6D" w14:textId="77777777" w:rsidR="00AA2F2C" w:rsidRPr="0046527B" w:rsidRDefault="00AA2F2C" w:rsidP="000D63F1">
            <w:pPr>
              <w:pStyle w:val="tabletext"/>
              <w:rPr>
                <w:b/>
              </w:rPr>
            </w:pPr>
            <w:r w:rsidRPr="0046527B">
              <w:t>Sub 193: G&gt;D</w:t>
            </w:r>
          </w:p>
        </w:tc>
      </w:tr>
      <w:tr w:rsidR="00AA2F2C" w:rsidRPr="0046527B" w14:paraId="64A58B54" w14:textId="77777777" w:rsidTr="00AA2F2C">
        <w:tc>
          <w:tcPr>
            <w:tcW w:w="1250" w:type="dxa"/>
            <w:noWrap/>
            <w:hideMark/>
          </w:tcPr>
          <w:p w14:paraId="5FED0B98" w14:textId="77777777" w:rsidR="00AA2F2C" w:rsidRPr="0046527B" w:rsidRDefault="00AA2F2C" w:rsidP="000D63F1">
            <w:pPr>
              <w:pStyle w:val="tabletext"/>
            </w:pPr>
            <w:r w:rsidRPr="0046527B">
              <w:t>BVQ_11585</w:t>
            </w:r>
          </w:p>
        </w:tc>
        <w:tc>
          <w:tcPr>
            <w:tcW w:w="673" w:type="dxa"/>
            <w:hideMark/>
          </w:tcPr>
          <w:p w14:paraId="23E2A53B" w14:textId="77777777" w:rsidR="00AA2F2C" w:rsidRPr="0046527B" w:rsidRDefault="00AA2F2C" w:rsidP="000D63F1">
            <w:pPr>
              <w:pStyle w:val="tabletext"/>
              <w:rPr>
                <w:b/>
              </w:rPr>
            </w:pPr>
            <w:r w:rsidRPr="0046527B">
              <w:t>yunB</w:t>
            </w:r>
          </w:p>
        </w:tc>
        <w:tc>
          <w:tcPr>
            <w:tcW w:w="1458" w:type="dxa"/>
          </w:tcPr>
          <w:p w14:paraId="48E98833" w14:textId="77777777" w:rsidR="00AA2F2C" w:rsidRPr="0046527B" w:rsidRDefault="00AA2F2C" w:rsidP="000D63F1">
            <w:pPr>
              <w:pStyle w:val="tabletext"/>
              <w:rPr>
                <w:b/>
              </w:rPr>
            </w:pPr>
            <w:r w:rsidRPr="0046527B">
              <w:t>Sporulation protein YunB</w:t>
            </w:r>
          </w:p>
        </w:tc>
        <w:tc>
          <w:tcPr>
            <w:tcW w:w="819" w:type="dxa"/>
            <w:noWrap/>
            <w:hideMark/>
          </w:tcPr>
          <w:p w14:paraId="421AD61B" w14:textId="77777777" w:rsidR="00AA2F2C" w:rsidRPr="0046527B" w:rsidRDefault="00AA2F2C" w:rsidP="000D63F1">
            <w:pPr>
              <w:pStyle w:val="tabletext"/>
              <w:rPr>
                <w:b/>
              </w:rPr>
            </w:pPr>
            <w:r w:rsidRPr="0046527B">
              <w:t>16 (0)</w:t>
            </w:r>
          </w:p>
        </w:tc>
        <w:tc>
          <w:tcPr>
            <w:tcW w:w="814" w:type="dxa"/>
            <w:noWrap/>
            <w:hideMark/>
          </w:tcPr>
          <w:p w14:paraId="1A94B1E3" w14:textId="77777777" w:rsidR="00AA2F2C" w:rsidRPr="0046527B" w:rsidRDefault="00AA2F2C" w:rsidP="000D63F1">
            <w:pPr>
              <w:pStyle w:val="tabletext"/>
              <w:rPr>
                <w:b/>
              </w:rPr>
            </w:pPr>
            <w:r w:rsidRPr="0046527B">
              <w:t>16 (0)</w:t>
            </w:r>
          </w:p>
        </w:tc>
        <w:tc>
          <w:tcPr>
            <w:tcW w:w="788" w:type="dxa"/>
            <w:noWrap/>
            <w:hideMark/>
          </w:tcPr>
          <w:p w14:paraId="55791067" w14:textId="77777777" w:rsidR="00AA2F2C" w:rsidRPr="0046527B" w:rsidRDefault="00AA2F2C" w:rsidP="000D63F1">
            <w:pPr>
              <w:pStyle w:val="tabletext"/>
              <w:rPr>
                <w:b/>
              </w:rPr>
            </w:pPr>
            <w:r w:rsidRPr="0046527B">
              <w:t>16 (0)</w:t>
            </w:r>
          </w:p>
        </w:tc>
        <w:tc>
          <w:tcPr>
            <w:tcW w:w="765" w:type="dxa"/>
            <w:noWrap/>
            <w:hideMark/>
          </w:tcPr>
          <w:p w14:paraId="20772F70" w14:textId="77777777" w:rsidR="00AA2F2C" w:rsidRPr="0046527B" w:rsidRDefault="00AA2F2C" w:rsidP="000D63F1">
            <w:pPr>
              <w:pStyle w:val="tabletext"/>
              <w:rPr>
                <w:b/>
              </w:rPr>
            </w:pPr>
            <w:r w:rsidRPr="0046527B">
              <w:t>16 (0)</w:t>
            </w:r>
          </w:p>
        </w:tc>
        <w:tc>
          <w:tcPr>
            <w:tcW w:w="2500" w:type="dxa"/>
            <w:noWrap/>
            <w:hideMark/>
          </w:tcPr>
          <w:p w14:paraId="1763A45F" w14:textId="77777777" w:rsidR="00AA2F2C" w:rsidRPr="0046527B" w:rsidRDefault="00AA2F2C" w:rsidP="000D63F1">
            <w:pPr>
              <w:pStyle w:val="tabletext"/>
              <w:rPr>
                <w:b/>
              </w:rPr>
            </w:pPr>
            <w:r w:rsidRPr="0046527B">
              <w:t>Sub 15: M&gt;I; Sub 105: V&gt;A; Sub 117: G&gt;D</w:t>
            </w:r>
          </w:p>
        </w:tc>
      </w:tr>
      <w:tr w:rsidR="00AA2F2C" w:rsidRPr="0046527B" w14:paraId="521145E0" w14:textId="77777777" w:rsidTr="00AA2F2C">
        <w:tc>
          <w:tcPr>
            <w:tcW w:w="1250" w:type="dxa"/>
            <w:noWrap/>
            <w:hideMark/>
          </w:tcPr>
          <w:p w14:paraId="3DDF05E9" w14:textId="77777777" w:rsidR="00AA2F2C" w:rsidRPr="0046527B" w:rsidRDefault="00AA2F2C" w:rsidP="000D63F1">
            <w:pPr>
              <w:pStyle w:val="tabletext"/>
            </w:pPr>
            <w:r w:rsidRPr="0046527B">
              <w:t>BVQ_11600</w:t>
            </w:r>
          </w:p>
        </w:tc>
        <w:tc>
          <w:tcPr>
            <w:tcW w:w="673" w:type="dxa"/>
          </w:tcPr>
          <w:p w14:paraId="2FF280CE" w14:textId="77777777" w:rsidR="00AA2F2C" w:rsidRPr="0046527B" w:rsidRDefault="00AA2F2C" w:rsidP="000D63F1">
            <w:pPr>
              <w:pStyle w:val="tabletext"/>
              <w:rPr>
                <w:b/>
              </w:rPr>
            </w:pPr>
          </w:p>
        </w:tc>
        <w:tc>
          <w:tcPr>
            <w:tcW w:w="1458" w:type="dxa"/>
          </w:tcPr>
          <w:p w14:paraId="05442B6B" w14:textId="77777777" w:rsidR="00AA2F2C" w:rsidRPr="0046527B" w:rsidRDefault="00AA2F2C" w:rsidP="000D63F1">
            <w:pPr>
              <w:pStyle w:val="tabletext"/>
              <w:rPr>
                <w:b/>
              </w:rPr>
            </w:pPr>
          </w:p>
        </w:tc>
        <w:tc>
          <w:tcPr>
            <w:tcW w:w="819" w:type="dxa"/>
            <w:noWrap/>
            <w:hideMark/>
          </w:tcPr>
          <w:p w14:paraId="23424D6A" w14:textId="77777777" w:rsidR="00AA2F2C" w:rsidRPr="0046527B" w:rsidRDefault="00AA2F2C" w:rsidP="000D63F1">
            <w:pPr>
              <w:pStyle w:val="tabletext"/>
              <w:rPr>
                <w:b/>
              </w:rPr>
            </w:pPr>
            <w:r w:rsidRPr="0046527B">
              <w:t>3 (0)</w:t>
            </w:r>
          </w:p>
        </w:tc>
        <w:tc>
          <w:tcPr>
            <w:tcW w:w="814" w:type="dxa"/>
            <w:noWrap/>
            <w:hideMark/>
          </w:tcPr>
          <w:p w14:paraId="41A08F0F" w14:textId="77777777" w:rsidR="00AA2F2C" w:rsidRPr="0046527B" w:rsidRDefault="00AA2F2C" w:rsidP="000D63F1">
            <w:pPr>
              <w:pStyle w:val="tabletext"/>
              <w:rPr>
                <w:b/>
              </w:rPr>
            </w:pPr>
            <w:r w:rsidRPr="0046527B">
              <w:t>3 (0)</w:t>
            </w:r>
          </w:p>
        </w:tc>
        <w:tc>
          <w:tcPr>
            <w:tcW w:w="788" w:type="dxa"/>
            <w:noWrap/>
            <w:hideMark/>
          </w:tcPr>
          <w:p w14:paraId="479D0B17" w14:textId="77777777" w:rsidR="00AA2F2C" w:rsidRPr="0046527B" w:rsidRDefault="00AA2F2C" w:rsidP="000D63F1">
            <w:pPr>
              <w:pStyle w:val="tabletext"/>
              <w:rPr>
                <w:b/>
              </w:rPr>
            </w:pPr>
            <w:r w:rsidRPr="0046527B">
              <w:t>3 (0)</w:t>
            </w:r>
          </w:p>
        </w:tc>
        <w:tc>
          <w:tcPr>
            <w:tcW w:w="765" w:type="dxa"/>
            <w:noWrap/>
            <w:hideMark/>
          </w:tcPr>
          <w:p w14:paraId="6EBF469F" w14:textId="77777777" w:rsidR="00AA2F2C" w:rsidRPr="0046527B" w:rsidRDefault="00AA2F2C" w:rsidP="000D63F1">
            <w:pPr>
              <w:pStyle w:val="tabletext"/>
              <w:rPr>
                <w:b/>
              </w:rPr>
            </w:pPr>
            <w:r w:rsidRPr="0046527B">
              <w:t>3 (0)</w:t>
            </w:r>
          </w:p>
        </w:tc>
        <w:tc>
          <w:tcPr>
            <w:tcW w:w="2500" w:type="dxa"/>
            <w:noWrap/>
            <w:hideMark/>
          </w:tcPr>
          <w:p w14:paraId="3B0536BA" w14:textId="77777777" w:rsidR="00AA2F2C" w:rsidRPr="0046527B" w:rsidRDefault="00AA2F2C" w:rsidP="000D63F1">
            <w:pPr>
              <w:pStyle w:val="tabletext"/>
              <w:rPr>
                <w:b/>
              </w:rPr>
            </w:pPr>
            <w:r w:rsidRPr="0046527B">
              <w:t>No differences</w:t>
            </w:r>
          </w:p>
        </w:tc>
      </w:tr>
      <w:tr w:rsidR="00AA2F2C" w:rsidRPr="0046527B" w14:paraId="7F2CE297" w14:textId="77777777" w:rsidTr="00AA2F2C">
        <w:tc>
          <w:tcPr>
            <w:tcW w:w="1250" w:type="dxa"/>
            <w:noWrap/>
            <w:hideMark/>
          </w:tcPr>
          <w:p w14:paraId="7BB28713" w14:textId="77777777" w:rsidR="00AA2F2C" w:rsidRPr="0046527B" w:rsidRDefault="00AA2F2C" w:rsidP="000D63F1">
            <w:pPr>
              <w:pStyle w:val="tabletext"/>
            </w:pPr>
            <w:r w:rsidRPr="0046527B">
              <w:t>BVQ_12510</w:t>
            </w:r>
          </w:p>
        </w:tc>
        <w:tc>
          <w:tcPr>
            <w:tcW w:w="673" w:type="dxa"/>
          </w:tcPr>
          <w:p w14:paraId="0AF4E8E7" w14:textId="77777777" w:rsidR="00AA2F2C" w:rsidRPr="0046527B" w:rsidRDefault="00AA2F2C" w:rsidP="000D63F1">
            <w:pPr>
              <w:pStyle w:val="tabletext"/>
              <w:rPr>
                <w:b/>
              </w:rPr>
            </w:pPr>
          </w:p>
        </w:tc>
        <w:tc>
          <w:tcPr>
            <w:tcW w:w="1458" w:type="dxa"/>
          </w:tcPr>
          <w:p w14:paraId="7097A947" w14:textId="77777777" w:rsidR="00AA2F2C" w:rsidRPr="0046527B" w:rsidRDefault="00AA2F2C" w:rsidP="000D63F1">
            <w:pPr>
              <w:pStyle w:val="tabletext"/>
              <w:rPr>
                <w:b/>
              </w:rPr>
            </w:pPr>
          </w:p>
        </w:tc>
        <w:tc>
          <w:tcPr>
            <w:tcW w:w="819" w:type="dxa"/>
            <w:noWrap/>
            <w:hideMark/>
          </w:tcPr>
          <w:p w14:paraId="0545EDF3" w14:textId="77777777" w:rsidR="00AA2F2C" w:rsidRPr="0046527B" w:rsidRDefault="00AA2F2C" w:rsidP="000D63F1">
            <w:pPr>
              <w:pStyle w:val="tabletext"/>
              <w:rPr>
                <w:b/>
              </w:rPr>
            </w:pPr>
            <w:r w:rsidRPr="0046527B">
              <w:t>16 (0)</w:t>
            </w:r>
          </w:p>
        </w:tc>
        <w:tc>
          <w:tcPr>
            <w:tcW w:w="814" w:type="dxa"/>
            <w:noWrap/>
            <w:hideMark/>
          </w:tcPr>
          <w:p w14:paraId="66C63F25" w14:textId="77777777" w:rsidR="00AA2F2C" w:rsidRPr="0046527B" w:rsidRDefault="00AA2F2C" w:rsidP="000D63F1">
            <w:pPr>
              <w:pStyle w:val="tabletext"/>
              <w:rPr>
                <w:b/>
              </w:rPr>
            </w:pPr>
            <w:r w:rsidRPr="0046527B">
              <w:t>16 (0)</w:t>
            </w:r>
          </w:p>
        </w:tc>
        <w:tc>
          <w:tcPr>
            <w:tcW w:w="788" w:type="dxa"/>
            <w:noWrap/>
            <w:hideMark/>
          </w:tcPr>
          <w:p w14:paraId="5E714D4D" w14:textId="77777777" w:rsidR="00AA2F2C" w:rsidRPr="0046527B" w:rsidRDefault="00AA2F2C" w:rsidP="000D63F1">
            <w:pPr>
              <w:pStyle w:val="tabletext"/>
              <w:rPr>
                <w:b/>
              </w:rPr>
            </w:pPr>
            <w:r w:rsidRPr="0046527B">
              <w:t>16 (0)</w:t>
            </w:r>
          </w:p>
        </w:tc>
        <w:tc>
          <w:tcPr>
            <w:tcW w:w="765" w:type="dxa"/>
            <w:noWrap/>
            <w:hideMark/>
          </w:tcPr>
          <w:p w14:paraId="3BAF5B2A" w14:textId="77777777" w:rsidR="00AA2F2C" w:rsidRPr="0046527B" w:rsidRDefault="00AA2F2C" w:rsidP="000D63F1">
            <w:pPr>
              <w:pStyle w:val="tabletext"/>
              <w:rPr>
                <w:b/>
              </w:rPr>
            </w:pPr>
            <w:r w:rsidRPr="0046527B">
              <w:t>16 (0)</w:t>
            </w:r>
          </w:p>
        </w:tc>
        <w:tc>
          <w:tcPr>
            <w:tcW w:w="2500" w:type="dxa"/>
            <w:noWrap/>
            <w:hideMark/>
          </w:tcPr>
          <w:p w14:paraId="51492C14" w14:textId="77777777" w:rsidR="00AA2F2C" w:rsidRPr="0046527B" w:rsidRDefault="00AA2F2C" w:rsidP="000D63F1">
            <w:pPr>
              <w:pStyle w:val="tabletext"/>
              <w:rPr>
                <w:b/>
              </w:rPr>
            </w:pPr>
            <w:r w:rsidRPr="0046527B">
              <w:t>Sub 3134: V&gt;I; Sub 3155: F&gt;V; Sub 3161: S&gt;F; Sub 3169: I&gt;V; Sub 3180: E&gt;D; Sub 3199: S&gt;P; Sub 3204: G&gt;D</w:t>
            </w:r>
          </w:p>
        </w:tc>
      </w:tr>
      <w:tr w:rsidR="00AA2F2C" w:rsidRPr="0046527B" w14:paraId="2CB34A6F" w14:textId="77777777" w:rsidTr="00AA2F2C">
        <w:tc>
          <w:tcPr>
            <w:tcW w:w="1250" w:type="dxa"/>
            <w:noWrap/>
            <w:hideMark/>
          </w:tcPr>
          <w:p w14:paraId="77FDA733" w14:textId="77777777" w:rsidR="00AA2F2C" w:rsidRPr="0046527B" w:rsidRDefault="00AA2F2C" w:rsidP="000D63F1">
            <w:pPr>
              <w:pStyle w:val="tabletext"/>
            </w:pPr>
            <w:r w:rsidRPr="0046527B">
              <w:t>BVQ_12525</w:t>
            </w:r>
          </w:p>
        </w:tc>
        <w:tc>
          <w:tcPr>
            <w:tcW w:w="673" w:type="dxa"/>
          </w:tcPr>
          <w:p w14:paraId="5904428B" w14:textId="77777777" w:rsidR="00AA2F2C" w:rsidRPr="0046527B" w:rsidRDefault="00AA2F2C" w:rsidP="000D63F1">
            <w:pPr>
              <w:pStyle w:val="tabletext"/>
              <w:rPr>
                <w:b/>
              </w:rPr>
            </w:pPr>
          </w:p>
        </w:tc>
        <w:tc>
          <w:tcPr>
            <w:tcW w:w="1458" w:type="dxa"/>
          </w:tcPr>
          <w:p w14:paraId="1379A172" w14:textId="77777777" w:rsidR="00AA2F2C" w:rsidRPr="0046527B" w:rsidRDefault="00AA2F2C" w:rsidP="000D63F1">
            <w:pPr>
              <w:pStyle w:val="tabletext"/>
              <w:rPr>
                <w:b/>
              </w:rPr>
            </w:pPr>
          </w:p>
        </w:tc>
        <w:tc>
          <w:tcPr>
            <w:tcW w:w="819" w:type="dxa"/>
            <w:noWrap/>
            <w:hideMark/>
          </w:tcPr>
          <w:p w14:paraId="3C3348D0" w14:textId="77777777" w:rsidR="00AA2F2C" w:rsidRPr="0046527B" w:rsidRDefault="00AA2F2C" w:rsidP="000D63F1">
            <w:pPr>
              <w:pStyle w:val="tabletext"/>
              <w:rPr>
                <w:b/>
              </w:rPr>
            </w:pPr>
            <w:r w:rsidRPr="0046527B">
              <w:t>5 (0)</w:t>
            </w:r>
          </w:p>
        </w:tc>
        <w:tc>
          <w:tcPr>
            <w:tcW w:w="814" w:type="dxa"/>
            <w:noWrap/>
            <w:hideMark/>
          </w:tcPr>
          <w:p w14:paraId="167D2876" w14:textId="77777777" w:rsidR="00AA2F2C" w:rsidRPr="0046527B" w:rsidRDefault="00AA2F2C" w:rsidP="000D63F1">
            <w:pPr>
              <w:pStyle w:val="tabletext"/>
              <w:rPr>
                <w:b/>
              </w:rPr>
            </w:pPr>
            <w:r w:rsidRPr="0046527B">
              <w:t>5 (0)</w:t>
            </w:r>
          </w:p>
        </w:tc>
        <w:tc>
          <w:tcPr>
            <w:tcW w:w="788" w:type="dxa"/>
            <w:noWrap/>
            <w:hideMark/>
          </w:tcPr>
          <w:p w14:paraId="5A85E2A0" w14:textId="77777777" w:rsidR="00AA2F2C" w:rsidRPr="0046527B" w:rsidRDefault="00AA2F2C" w:rsidP="000D63F1">
            <w:pPr>
              <w:pStyle w:val="tabletext"/>
              <w:rPr>
                <w:b/>
              </w:rPr>
            </w:pPr>
            <w:r w:rsidRPr="0046527B">
              <w:t>5 (0)</w:t>
            </w:r>
          </w:p>
        </w:tc>
        <w:tc>
          <w:tcPr>
            <w:tcW w:w="765" w:type="dxa"/>
            <w:noWrap/>
            <w:hideMark/>
          </w:tcPr>
          <w:p w14:paraId="5D53F0F6" w14:textId="77777777" w:rsidR="00AA2F2C" w:rsidRPr="0046527B" w:rsidRDefault="00AA2F2C" w:rsidP="000D63F1">
            <w:pPr>
              <w:pStyle w:val="tabletext"/>
              <w:rPr>
                <w:b/>
              </w:rPr>
            </w:pPr>
            <w:r w:rsidRPr="0046527B">
              <w:t>5 (0)</w:t>
            </w:r>
          </w:p>
        </w:tc>
        <w:tc>
          <w:tcPr>
            <w:tcW w:w="2500" w:type="dxa"/>
            <w:noWrap/>
            <w:hideMark/>
          </w:tcPr>
          <w:p w14:paraId="784FE93A" w14:textId="77777777" w:rsidR="00AA2F2C" w:rsidRPr="0046527B" w:rsidRDefault="00AA2F2C" w:rsidP="000D63F1">
            <w:pPr>
              <w:pStyle w:val="tabletext"/>
              <w:rPr>
                <w:b/>
              </w:rPr>
            </w:pPr>
            <w:r w:rsidRPr="0046527B">
              <w:t>Sub 3005: D&gt;G; Sub 3037: C&gt;G; Sub 3110: D&gt;G; Sub 3231: A&gt;T</w:t>
            </w:r>
          </w:p>
        </w:tc>
      </w:tr>
      <w:tr w:rsidR="00AA2F2C" w:rsidRPr="0046527B" w14:paraId="6601FDD1" w14:textId="77777777" w:rsidTr="00AA2F2C">
        <w:tc>
          <w:tcPr>
            <w:tcW w:w="1250" w:type="dxa"/>
            <w:noWrap/>
            <w:hideMark/>
          </w:tcPr>
          <w:p w14:paraId="753B619B" w14:textId="77777777" w:rsidR="00AA2F2C" w:rsidRPr="0046527B" w:rsidRDefault="00AA2F2C" w:rsidP="000D63F1">
            <w:pPr>
              <w:pStyle w:val="tabletext"/>
            </w:pPr>
            <w:r w:rsidRPr="0046527B">
              <w:t>BVQ_13970</w:t>
            </w:r>
          </w:p>
        </w:tc>
        <w:tc>
          <w:tcPr>
            <w:tcW w:w="673" w:type="dxa"/>
          </w:tcPr>
          <w:p w14:paraId="021C7CFC" w14:textId="77777777" w:rsidR="00AA2F2C" w:rsidRPr="0046527B" w:rsidRDefault="00AA2F2C" w:rsidP="000D63F1">
            <w:pPr>
              <w:pStyle w:val="tabletext"/>
              <w:rPr>
                <w:b/>
              </w:rPr>
            </w:pPr>
          </w:p>
        </w:tc>
        <w:tc>
          <w:tcPr>
            <w:tcW w:w="1458" w:type="dxa"/>
          </w:tcPr>
          <w:p w14:paraId="19F384D3" w14:textId="77777777" w:rsidR="00AA2F2C" w:rsidRPr="0046527B" w:rsidRDefault="00AA2F2C" w:rsidP="000D63F1">
            <w:pPr>
              <w:pStyle w:val="tabletext"/>
              <w:rPr>
                <w:b/>
              </w:rPr>
            </w:pPr>
          </w:p>
        </w:tc>
        <w:tc>
          <w:tcPr>
            <w:tcW w:w="819" w:type="dxa"/>
            <w:noWrap/>
            <w:hideMark/>
          </w:tcPr>
          <w:p w14:paraId="2E3B4BC0" w14:textId="77777777" w:rsidR="00AA2F2C" w:rsidRPr="0046527B" w:rsidRDefault="00AA2F2C" w:rsidP="000D63F1">
            <w:pPr>
              <w:pStyle w:val="tabletext"/>
              <w:rPr>
                <w:b/>
              </w:rPr>
            </w:pPr>
            <w:r w:rsidRPr="0046527B">
              <w:t>5 (0)</w:t>
            </w:r>
          </w:p>
        </w:tc>
        <w:tc>
          <w:tcPr>
            <w:tcW w:w="814" w:type="dxa"/>
            <w:noWrap/>
            <w:hideMark/>
          </w:tcPr>
          <w:p w14:paraId="33D5DEF7" w14:textId="77777777" w:rsidR="00AA2F2C" w:rsidRPr="0046527B" w:rsidRDefault="00AA2F2C" w:rsidP="000D63F1">
            <w:pPr>
              <w:pStyle w:val="tabletext"/>
              <w:rPr>
                <w:b/>
              </w:rPr>
            </w:pPr>
            <w:r w:rsidRPr="0046527B">
              <w:t>5 (0)</w:t>
            </w:r>
          </w:p>
        </w:tc>
        <w:tc>
          <w:tcPr>
            <w:tcW w:w="788" w:type="dxa"/>
            <w:noWrap/>
            <w:hideMark/>
          </w:tcPr>
          <w:p w14:paraId="2ED777E2" w14:textId="77777777" w:rsidR="00AA2F2C" w:rsidRPr="0046527B" w:rsidRDefault="00AA2F2C" w:rsidP="000D63F1">
            <w:pPr>
              <w:pStyle w:val="tabletext"/>
              <w:rPr>
                <w:b/>
              </w:rPr>
            </w:pPr>
            <w:r w:rsidRPr="0046527B">
              <w:t>5 (0)</w:t>
            </w:r>
          </w:p>
        </w:tc>
        <w:tc>
          <w:tcPr>
            <w:tcW w:w="765" w:type="dxa"/>
            <w:noWrap/>
            <w:hideMark/>
          </w:tcPr>
          <w:p w14:paraId="1B1EDDE3" w14:textId="77777777" w:rsidR="00AA2F2C" w:rsidRPr="0046527B" w:rsidRDefault="00AA2F2C" w:rsidP="000D63F1">
            <w:pPr>
              <w:pStyle w:val="tabletext"/>
              <w:rPr>
                <w:b/>
              </w:rPr>
            </w:pPr>
            <w:r w:rsidRPr="0046527B">
              <w:t>5 (0)</w:t>
            </w:r>
          </w:p>
        </w:tc>
        <w:tc>
          <w:tcPr>
            <w:tcW w:w="2500" w:type="dxa"/>
            <w:noWrap/>
            <w:hideMark/>
          </w:tcPr>
          <w:p w14:paraId="0A331D91" w14:textId="77777777" w:rsidR="00AA2F2C" w:rsidRPr="0046527B" w:rsidRDefault="00AA2F2C" w:rsidP="000D63F1">
            <w:pPr>
              <w:pStyle w:val="tabletext"/>
              <w:rPr>
                <w:b/>
              </w:rPr>
            </w:pPr>
            <w:r w:rsidRPr="0046527B">
              <w:t>No differences</w:t>
            </w:r>
          </w:p>
        </w:tc>
      </w:tr>
      <w:tr w:rsidR="00AA2F2C" w:rsidRPr="0046527B" w14:paraId="4053C157" w14:textId="77777777" w:rsidTr="00AA2F2C">
        <w:tc>
          <w:tcPr>
            <w:tcW w:w="1250" w:type="dxa"/>
            <w:noWrap/>
            <w:hideMark/>
          </w:tcPr>
          <w:p w14:paraId="75733954" w14:textId="77777777" w:rsidR="00AA2F2C" w:rsidRPr="0046527B" w:rsidRDefault="00AA2F2C" w:rsidP="000D63F1">
            <w:pPr>
              <w:pStyle w:val="tabletext"/>
            </w:pPr>
            <w:r w:rsidRPr="0046527B">
              <w:t>BVQ_14470</w:t>
            </w:r>
          </w:p>
        </w:tc>
        <w:tc>
          <w:tcPr>
            <w:tcW w:w="673" w:type="dxa"/>
          </w:tcPr>
          <w:p w14:paraId="606B35C3" w14:textId="77777777" w:rsidR="00AA2F2C" w:rsidRPr="0046527B" w:rsidRDefault="00AA2F2C" w:rsidP="000D63F1">
            <w:pPr>
              <w:pStyle w:val="tabletext"/>
              <w:rPr>
                <w:b/>
              </w:rPr>
            </w:pPr>
          </w:p>
        </w:tc>
        <w:tc>
          <w:tcPr>
            <w:tcW w:w="1458" w:type="dxa"/>
          </w:tcPr>
          <w:p w14:paraId="0BFA6990" w14:textId="77777777" w:rsidR="00AA2F2C" w:rsidRPr="0046527B" w:rsidRDefault="00AA2F2C" w:rsidP="000D63F1">
            <w:pPr>
              <w:pStyle w:val="tabletext"/>
              <w:rPr>
                <w:b/>
              </w:rPr>
            </w:pPr>
          </w:p>
        </w:tc>
        <w:tc>
          <w:tcPr>
            <w:tcW w:w="819" w:type="dxa"/>
            <w:noWrap/>
            <w:hideMark/>
          </w:tcPr>
          <w:p w14:paraId="20B0661F" w14:textId="77777777" w:rsidR="00AA2F2C" w:rsidRPr="0046527B" w:rsidRDefault="00AA2F2C" w:rsidP="000D63F1">
            <w:pPr>
              <w:pStyle w:val="tabletext"/>
              <w:rPr>
                <w:b/>
              </w:rPr>
            </w:pPr>
            <w:r w:rsidRPr="0046527B">
              <w:t>7 (0)</w:t>
            </w:r>
          </w:p>
        </w:tc>
        <w:tc>
          <w:tcPr>
            <w:tcW w:w="814" w:type="dxa"/>
            <w:noWrap/>
            <w:hideMark/>
          </w:tcPr>
          <w:p w14:paraId="2A4A7E91" w14:textId="77777777" w:rsidR="00AA2F2C" w:rsidRPr="0046527B" w:rsidRDefault="00AA2F2C" w:rsidP="000D63F1">
            <w:pPr>
              <w:pStyle w:val="tabletext"/>
              <w:rPr>
                <w:b/>
              </w:rPr>
            </w:pPr>
            <w:r w:rsidRPr="0046527B">
              <w:t>7 (0)</w:t>
            </w:r>
          </w:p>
        </w:tc>
        <w:tc>
          <w:tcPr>
            <w:tcW w:w="788" w:type="dxa"/>
            <w:noWrap/>
            <w:hideMark/>
          </w:tcPr>
          <w:p w14:paraId="06E64936" w14:textId="77777777" w:rsidR="00AA2F2C" w:rsidRPr="0046527B" w:rsidRDefault="00AA2F2C" w:rsidP="000D63F1">
            <w:pPr>
              <w:pStyle w:val="tabletext"/>
              <w:rPr>
                <w:b/>
              </w:rPr>
            </w:pPr>
            <w:r w:rsidRPr="0046527B">
              <w:t>7 (0)</w:t>
            </w:r>
          </w:p>
        </w:tc>
        <w:tc>
          <w:tcPr>
            <w:tcW w:w="765" w:type="dxa"/>
            <w:noWrap/>
            <w:hideMark/>
          </w:tcPr>
          <w:p w14:paraId="4B934980" w14:textId="77777777" w:rsidR="00AA2F2C" w:rsidRPr="0046527B" w:rsidRDefault="00AA2F2C" w:rsidP="000D63F1">
            <w:pPr>
              <w:pStyle w:val="tabletext"/>
              <w:rPr>
                <w:b/>
              </w:rPr>
            </w:pPr>
            <w:r w:rsidRPr="0046527B">
              <w:t>7 (0)</w:t>
            </w:r>
          </w:p>
        </w:tc>
        <w:tc>
          <w:tcPr>
            <w:tcW w:w="2500" w:type="dxa"/>
            <w:noWrap/>
            <w:hideMark/>
          </w:tcPr>
          <w:p w14:paraId="6C7785C5" w14:textId="77777777" w:rsidR="00AA2F2C" w:rsidRPr="0046527B" w:rsidRDefault="00AA2F2C" w:rsidP="000D63F1">
            <w:pPr>
              <w:pStyle w:val="tabletext"/>
              <w:rPr>
                <w:b/>
              </w:rPr>
            </w:pPr>
            <w:r w:rsidRPr="0046527B">
              <w:t>Sub 3: R&gt;G; Sub 9: S&gt;C ; Sub 14: G&gt;R; Sub 28: R&gt;G; Sub 53: F&gt;S; Sub 53: F&gt;S; Sub 55: G&gt;R; Sub 62: T&gt;A;</w:t>
            </w:r>
          </w:p>
        </w:tc>
      </w:tr>
      <w:tr w:rsidR="00AA2F2C" w:rsidRPr="0046527B" w14:paraId="1298A0B3" w14:textId="77777777" w:rsidTr="00AA2F2C">
        <w:tc>
          <w:tcPr>
            <w:tcW w:w="1250" w:type="dxa"/>
            <w:noWrap/>
            <w:hideMark/>
          </w:tcPr>
          <w:p w14:paraId="682CFA4C" w14:textId="77777777" w:rsidR="00AA2F2C" w:rsidRPr="0046527B" w:rsidRDefault="00AA2F2C" w:rsidP="000D63F1">
            <w:pPr>
              <w:pStyle w:val="tabletext"/>
            </w:pPr>
            <w:r w:rsidRPr="0046527B">
              <w:t>BVQ_16310</w:t>
            </w:r>
          </w:p>
        </w:tc>
        <w:tc>
          <w:tcPr>
            <w:tcW w:w="673" w:type="dxa"/>
          </w:tcPr>
          <w:p w14:paraId="208B31B1" w14:textId="77777777" w:rsidR="00AA2F2C" w:rsidRPr="0046527B" w:rsidRDefault="00AA2F2C" w:rsidP="000D63F1">
            <w:pPr>
              <w:pStyle w:val="tabletext"/>
              <w:rPr>
                <w:b/>
              </w:rPr>
            </w:pPr>
          </w:p>
        </w:tc>
        <w:tc>
          <w:tcPr>
            <w:tcW w:w="1458" w:type="dxa"/>
          </w:tcPr>
          <w:p w14:paraId="16FE255A" w14:textId="77777777" w:rsidR="00AA2F2C" w:rsidRPr="0046527B" w:rsidRDefault="00AA2F2C" w:rsidP="000D63F1">
            <w:pPr>
              <w:pStyle w:val="tabletext"/>
              <w:rPr>
                <w:b/>
              </w:rPr>
            </w:pPr>
          </w:p>
        </w:tc>
        <w:tc>
          <w:tcPr>
            <w:tcW w:w="819" w:type="dxa"/>
            <w:noWrap/>
            <w:hideMark/>
          </w:tcPr>
          <w:p w14:paraId="2EEB9D34" w14:textId="77777777" w:rsidR="00AA2F2C" w:rsidRPr="0046527B" w:rsidRDefault="00AA2F2C" w:rsidP="000D63F1">
            <w:pPr>
              <w:pStyle w:val="tabletext"/>
              <w:rPr>
                <w:b/>
              </w:rPr>
            </w:pPr>
            <w:r w:rsidRPr="0046527B">
              <w:t>1 (0)</w:t>
            </w:r>
          </w:p>
        </w:tc>
        <w:tc>
          <w:tcPr>
            <w:tcW w:w="814" w:type="dxa"/>
            <w:noWrap/>
            <w:hideMark/>
          </w:tcPr>
          <w:p w14:paraId="1FFA8D83" w14:textId="77777777" w:rsidR="00AA2F2C" w:rsidRPr="0046527B" w:rsidRDefault="00AA2F2C" w:rsidP="000D63F1">
            <w:pPr>
              <w:pStyle w:val="tabletext"/>
              <w:rPr>
                <w:b/>
              </w:rPr>
            </w:pPr>
            <w:r w:rsidRPr="0046527B">
              <w:t>1 (0)</w:t>
            </w:r>
          </w:p>
        </w:tc>
        <w:tc>
          <w:tcPr>
            <w:tcW w:w="788" w:type="dxa"/>
            <w:noWrap/>
            <w:hideMark/>
          </w:tcPr>
          <w:p w14:paraId="6A13A837" w14:textId="77777777" w:rsidR="00AA2F2C" w:rsidRPr="0046527B" w:rsidRDefault="00AA2F2C" w:rsidP="000D63F1">
            <w:pPr>
              <w:pStyle w:val="tabletext"/>
              <w:rPr>
                <w:b/>
              </w:rPr>
            </w:pPr>
            <w:r w:rsidRPr="0046527B">
              <w:t>1 (0)</w:t>
            </w:r>
          </w:p>
        </w:tc>
        <w:tc>
          <w:tcPr>
            <w:tcW w:w="765" w:type="dxa"/>
            <w:noWrap/>
            <w:hideMark/>
          </w:tcPr>
          <w:p w14:paraId="0F2926B7" w14:textId="77777777" w:rsidR="00AA2F2C" w:rsidRPr="0046527B" w:rsidRDefault="00AA2F2C" w:rsidP="000D63F1">
            <w:pPr>
              <w:pStyle w:val="tabletext"/>
              <w:rPr>
                <w:b/>
              </w:rPr>
            </w:pPr>
            <w:r w:rsidRPr="0046527B">
              <w:t>1 (0)</w:t>
            </w:r>
          </w:p>
        </w:tc>
        <w:tc>
          <w:tcPr>
            <w:tcW w:w="2500" w:type="dxa"/>
            <w:noWrap/>
            <w:hideMark/>
          </w:tcPr>
          <w:p w14:paraId="38BF0110" w14:textId="77777777" w:rsidR="00AA2F2C" w:rsidRPr="0046527B" w:rsidRDefault="00AA2F2C" w:rsidP="000D63F1">
            <w:pPr>
              <w:pStyle w:val="tabletext"/>
              <w:rPr>
                <w:b/>
              </w:rPr>
            </w:pPr>
            <w:r w:rsidRPr="0046527B">
              <w:t>Sub 170: R&gt;H</w:t>
            </w:r>
          </w:p>
        </w:tc>
      </w:tr>
      <w:tr w:rsidR="00AA2F2C" w:rsidRPr="0046527B" w14:paraId="4A55420B" w14:textId="77777777" w:rsidTr="00AA2F2C">
        <w:tc>
          <w:tcPr>
            <w:tcW w:w="1250" w:type="dxa"/>
            <w:noWrap/>
            <w:hideMark/>
          </w:tcPr>
          <w:p w14:paraId="0459BD5C" w14:textId="77777777" w:rsidR="00AA2F2C" w:rsidRPr="0046527B" w:rsidRDefault="00AA2F2C" w:rsidP="000D63F1">
            <w:pPr>
              <w:pStyle w:val="tabletext"/>
            </w:pPr>
            <w:r w:rsidRPr="0046527B">
              <w:t>BVQ_17710</w:t>
            </w:r>
          </w:p>
        </w:tc>
        <w:tc>
          <w:tcPr>
            <w:tcW w:w="673" w:type="dxa"/>
          </w:tcPr>
          <w:p w14:paraId="01C22D18" w14:textId="77777777" w:rsidR="00AA2F2C" w:rsidRPr="0046527B" w:rsidRDefault="00AA2F2C" w:rsidP="000D63F1">
            <w:pPr>
              <w:pStyle w:val="tabletext"/>
              <w:rPr>
                <w:b/>
              </w:rPr>
            </w:pPr>
          </w:p>
        </w:tc>
        <w:tc>
          <w:tcPr>
            <w:tcW w:w="1458" w:type="dxa"/>
          </w:tcPr>
          <w:p w14:paraId="1148ADD0" w14:textId="77777777" w:rsidR="00AA2F2C" w:rsidRPr="0046527B" w:rsidRDefault="00AA2F2C" w:rsidP="000D63F1">
            <w:pPr>
              <w:pStyle w:val="tabletext"/>
              <w:rPr>
                <w:b/>
              </w:rPr>
            </w:pPr>
          </w:p>
        </w:tc>
        <w:tc>
          <w:tcPr>
            <w:tcW w:w="819" w:type="dxa"/>
            <w:noWrap/>
            <w:hideMark/>
          </w:tcPr>
          <w:p w14:paraId="2C40D1F8" w14:textId="77777777" w:rsidR="00AA2F2C" w:rsidRPr="0046527B" w:rsidRDefault="00AA2F2C" w:rsidP="000D63F1">
            <w:pPr>
              <w:pStyle w:val="tabletext"/>
              <w:rPr>
                <w:b/>
              </w:rPr>
            </w:pPr>
            <w:r w:rsidRPr="0046527B">
              <w:t>1 (0)</w:t>
            </w:r>
          </w:p>
        </w:tc>
        <w:tc>
          <w:tcPr>
            <w:tcW w:w="814" w:type="dxa"/>
            <w:noWrap/>
            <w:hideMark/>
          </w:tcPr>
          <w:p w14:paraId="4DC3D38F" w14:textId="77777777" w:rsidR="00AA2F2C" w:rsidRPr="0046527B" w:rsidRDefault="00AA2F2C" w:rsidP="000D63F1">
            <w:pPr>
              <w:pStyle w:val="tabletext"/>
              <w:rPr>
                <w:b/>
              </w:rPr>
            </w:pPr>
          </w:p>
        </w:tc>
        <w:tc>
          <w:tcPr>
            <w:tcW w:w="788" w:type="dxa"/>
            <w:noWrap/>
            <w:hideMark/>
          </w:tcPr>
          <w:p w14:paraId="6C980530" w14:textId="77777777" w:rsidR="00AA2F2C" w:rsidRPr="0046527B" w:rsidRDefault="00AA2F2C" w:rsidP="000D63F1">
            <w:pPr>
              <w:pStyle w:val="tabletext"/>
              <w:rPr>
                <w:b/>
              </w:rPr>
            </w:pPr>
          </w:p>
        </w:tc>
        <w:tc>
          <w:tcPr>
            <w:tcW w:w="765" w:type="dxa"/>
            <w:noWrap/>
            <w:hideMark/>
          </w:tcPr>
          <w:p w14:paraId="1F0C0663" w14:textId="77777777" w:rsidR="00AA2F2C" w:rsidRPr="0046527B" w:rsidRDefault="00AA2F2C" w:rsidP="000D63F1">
            <w:pPr>
              <w:pStyle w:val="tabletext"/>
              <w:rPr>
                <w:b/>
              </w:rPr>
            </w:pPr>
          </w:p>
        </w:tc>
        <w:tc>
          <w:tcPr>
            <w:tcW w:w="2500" w:type="dxa"/>
            <w:noWrap/>
            <w:hideMark/>
          </w:tcPr>
          <w:p w14:paraId="2B5DD8DC" w14:textId="77777777" w:rsidR="00AA2F2C" w:rsidRPr="0046527B" w:rsidRDefault="00AA2F2C" w:rsidP="000D63F1">
            <w:pPr>
              <w:pStyle w:val="tabletext"/>
              <w:rPr>
                <w:b/>
              </w:rPr>
            </w:pPr>
            <w:r w:rsidRPr="0046527B">
              <w:t>Sub 526: N&gt;T</w:t>
            </w:r>
          </w:p>
        </w:tc>
      </w:tr>
      <w:tr w:rsidR="00AA2F2C" w:rsidRPr="0046527B" w14:paraId="18C3BBCC" w14:textId="77777777" w:rsidTr="00AA2F2C">
        <w:tc>
          <w:tcPr>
            <w:tcW w:w="1250" w:type="dxa"/>
            <w:noWrap/>
            <w:hideMark/>
          </w:tcPr>
          <w:p w14:paraId="43D37CD5" w14:textId="77777777" w:rsidR="00AA2F2C" w:rsidRPr="0046527B" w:rsidRDefault="00AA2F2C" w:rsidP="000D63F1">
            <w:pPr>
              <w:pStyle w:val="tabletext"/>
            </w:pPr>
            <w:r w:rsidRPr="0046527B">
              <w:t>BVQ_18420</w:t>
            </w:r>
          </w:p>
        </w:tc>
        <w:tc>
          <w:tcPr>
            <w:tcW w:w="673" w:type="dxa"/>
          </w:tcPr>
          <w:p w14:paraId="2368D33E" w14:textId="77777777" w:rsidR="00AA2F2C" w:rsidRPr="0046527B" w:rsidRDefault="00AA2F2C" w:rsidP="000D63F1">
            <w:pPr>
              <w:pStyle w:val="tabletext"/>
              <w:rPr>
                <w:b/>
              </w:rPr>
            </w:pPr>
          </w:p>
        </w:tc>
        <w:tc>
          <w:tcPr>
            <w:tcW w:w="1458" w:type="dxa"/>
          </w:tcPr>
          <w:p w14:paraId="077CBF87" w14:textId="77777777" w:rsidR="00AA2F2C" w:rsidRPr="0046527B" w:rsidRDefault="00AA2F2C" w:rsidP="000D63F1">
            <w:pPr>
              <w:pStyle w:val="tabletext"/>
              <w:rPr>
                <w:b/>
              </w:rPr>
            </w:pPr>
          </w:p>
        </w:tc>
        <w:tc>
          <w:tcPr>
            <w:tcW w:w="819" w:type="dxa"/>
            <w:noWrap/>
            <w:hideMark/>
          </w:tcPr>
          <w:p w14:paraId="57CC54E4" w14:textId="77777777" w:rsidR="00AA2F2C" w:rsidRPr="0046527B" w:rsidRDefault="00AA2F2C" w:rsidP="000D63F1">
            <w:pPr>
              <w:pStyle w:val="tabletext"/>
              <w:rPr>
                <w:b/>
              </w:rPr>
            </w:pPr>
            <w:r w:rsidRPr="0046527B">
              <w:t>106 (2)</w:t>
            </w:r>
          </w:p>
        </w:tc>
        <w:tc>
          <w:tcPr>
            <w:tcW w:w="814" w:type="dxa"/>
            <w:noWrap/>
            <w:hideMark/>
          </w:tcPr>
          <w:p w14:paraId="54E1872B" w14:textId="77777777" w:rsidR="00AA2F2C" w:rsidRPr="0046527B" w:rsidRDefault="00AA2F2C" w:rsidP="000D63F1">
            <w:pPr>
              <w:pStyle w:val="tabletext"/>
              <w:rPr>
                <w:b/>
              </w:rPr>
            </w:pPr>
            <w:r w:rsidRPr="0046527B">
              <w:t>106 (2)</w:t>
            </w:r>
          </w:p>
        </w:tc>
        <w:tc>
          <w:tcPr>
            <w:tcW w:w="788" w:type="dxa"/>
            <w:noWrap/>
            <w:hideMark/>
          </w:tcPr>
          <w:p w14:paraId="6B0B5C61" w14:textId="77777777" w:rsidR="00AA2F2C" w:rsidRPr="0046527B" w:rsidRDefault="00AA2F2C" w:rsidP="000D63F1">
            <w:pPr>
              <w:pStyle w:val="tabletext"/>
              <w:rPr>
                <w:b/>
              </w:rPr>
            </w:pPr>
            <w:r w:rsidRPr="0046527B">
              <w:t>106 (2)</w:t>
            </w:r>
          </w:p>
        </w:tc>
        <w:tc>
          <w:tcPr>
            <w:tcW w:w="765" w:type="dxa"/>
            <w:noWrap/>
            <w:hideMark/>
          </w:tcPr>
          <w:p w14:paraId="2DE3D453" w14:textId="77777777" w:rsidR="00AA2F2C" w:rsidRPr="0046527B" w:rsidRDefault="00AA2F2C" w:rsidP="000D63F1">
            <w:pPr>
              <w:pStyle w:val="tabletext"/>
              <w:rPr>
                <w:b/>
              </w:rPr>
            </w:pPr>
            <w:r w:rsidRPr="0046527B">
              <w:t>106 (2)</w:t>
            </w:r>
          </w:p>
        </w:tc>
        <w:tc>
          <w:tcPr>
            <w:tcW w:w="2500" w:type="dxa"/>
            <w:noWrap/>
            <w:hideMark/>
          </w:tcPr>
          <w:p w14:paraId="18553AF6" w14:textId="77777777" w:rsidR="00AA2F2C" w:rsidRPr="0046527B" w:rsidRDefault="00AA2F2C" w:rsidP="000D63F1">
            <w:pPr>
              <w:pStyle w:val="tabletext"/>
              <w:rPr>
                <w:b/>
              </w:rPr>
            </w:pPr>
            <w:r w:rsidRPr="0046527B">
              <w:t>Sub 850: S&gt;V; Sub 853: A&gt;S; Sub 924: Q&gt;K; Sub 938: G&gt;E; Sub 939: E&gt;G; Sub 940: T&gt;A; Sub 941: L&gt;Y; Sub 1030: I&gt;L; Sub 1041: G&gt;A; Sub 1049: N&gt;D; Sub 1087: K&gt;R; Sub 1091: V&gt;A; Sub 1094: E&gt;Q; Sub 1100: N&gt;Q; Sub 1212: D&gt;N; Sub 1214: D&gt;E; Sub 1225: D&gt;E; Sub 1230: H&gt;P; Sub 1245: H&gt;Y; Sub 1262: Q&gt;E; Sub 1284: D&gt;E; Sub 1291: H&gt;Y; Sub 1307: N&gt;D; Del 1312-1314: HTE; Sub 1318: H&gt;N; Sub 1319: H&gt;N; Sub 1376: A&gt;T; Sub 1377: S&gt;T; Sub 1379: G&gt;E; Sub 1395: S&gt;A; Sub 2274: Y&gt;H; Sub 2291: E&gt;Q; Sub 2313: E&gt;D; Sub 2320: Y&gt;H; Sub 2336: D&gt;N; Ins 2341-2343: HTE; Sub 2347: N&gt;H; Sub 2348: N&gt;H; Sub 2833: L&gt;P</w:t>
            </w:r>
          </w:p>
        </w:tc>
      </w:tr>
      <w:tr w:rsidR="00AA2F2C" w:rsidRPr="0046527B" w14:paraId="4C861275" w14:textId="77777777" w:rsidTr="00AA2F2C">
        <w:tc>
          <w:tcPr>
            <w:tcW w:w="1250" w:type="dxa"/>
            <w:noWrap/>
            <w:hideMark/>
          </w:tcPr>
          <w:p w14:paraId="28083F14" w14:textId="77777777" w:rsidR="00AA2F2C" w:rsidRPr="0046527B" w:rsidRDefault="00AA2F2C" w:rsidP="000D63F1">
            <w:pPr>
              <w:pStyle w:val="tabletext"/>
            </w:pPr>
            <w:r w:rsidRPr="0046527B">
              <w:t>BVQ_19105</w:t>
            </w:r>
          </w:p>
        </w:tc>
        <w:tc>
          <w:tcPr>
            <w:tcW w:w="673" w:type="dxa"/>
          </w:tcPr>
          <w:p w14:paraId="5F689E0F" w14:textId="77777777" w:rsidR="00AA2F2C" w:rsidRPr="0046527B" w:rsidRDefault="00AA2F2C" w:rsidP="000D63F1">
            <w:pPr>
              <w:pStyle w:val="tabletext"/>
              <w:rPr>
                <w:b/>
              </w:rPr>
            </w:pPr>
          </w:p>
        </w:tc>
        <w:tc>
          <w:tcPr>
            <w:tcW w:w="1458" w:type="dxa"/>
          </w:tcPr>
          <w:p w14:paraId="4B847D57" w14:textId="77777777" w:rsidR="00AA2F2C" w:rsidRPr="0046527B" w:rsidRDefault="00AA2F2C" w:rsidP="000D63F1">
            <w:pPr>
              <w:pStyle w:val="tabletext"/>
              <w:rPr>
                <w:b/>
              </w:rPr>
            </w:pPr>
          </w:p>
        </w:tc>
        <w:tc>
          <w:tcPr>
            <w:tcW w:w="819" w:type="dxa"/>
          </w:tcPr>
          <w:p w14:paraId="34C94EEB" w14:textId="77777777" w:rsidR="00AA2F2C" w:rsidRPr="0046527B" w:rsidRDefault="00AA2F2C" w:rsidP="000D63F1">
            <w:pPr>
              <w:pStyle w:val="tabletext"/>
              <w:rPr>
                <w:b/>
              </w:rPr>
            </w:pPr>
          </w:p>
        </w:tc>
        <w:tc>
          <w:tcPr>
            <w:tcW w:w="814" w:type="dxa"/>
            <w:noWrap/>
            <w:hideMark/>
          </w:tcPr>
          <w:p w14:paraId="29E55ED2" w14:textId="77777777" w:rsidR="00AA2F2C" w:rsidRPr="0046527B" w:rsidRDefault="00AA2F2C" w:rsidP="000D63F1">
            <w:pPr>
              <w:pStyle w:val="tabletext"/>
              <w:rPr>
                <w:b/>
              </w:rPr>
            </w:pPr>
          </w:p>
        </w:tc>
        <w:tc>
          <w:tcPr>
            <w:tcW w:w="788" w:type="dxa"/>
            <w:noWrap/>
            <w:hideMark/>
          </w:tcPr>
          <w:p w14:paraId="5F7362C6" w14:textId="77777777" w:rsidR="00AA2F2C" w:rsidRPr="0046527B" w:rsidRDefault="00AA2F2C" w:rsidP="000D63F1">
            <w:pPr>
              <w:pStyle w:val="tabletext"/>
              <w:rPr>
                <w:b/>
              </w:rPr>
            </w:pPr>
            <w:r w:rsidRPr="0046527B">
              <w:t>1 (0)</w:t>
            </w:r>
          </w:p>
        </w:tc>
        <w:tc>
          <w:tcPr>
            <w:tcW w:w="765" w:type="dxa"/>
            <w:noWrap/>
            <w:hideMark/>
          </w:tcPr>
          <w:p w14:paraId="68A12084" w14:textId="77777777" w:rsidR="00AA2F2C" w:rsidRPr="0046527B" w:rsidRDefault="00AA2F2C" w:rsidP="000D63F1">
            <w:pPr>
              <w:pStyle w:val="tabletext"/>
              <w:rPr>
                <w:b/>
              </w:rPr>
            </w:pPr>
          </w:p>
        </w:tc>
        <w:tc>
          <w:tcPr>
            <w:tcW w:w="2500" w:type="dxa"/>
            <w:noWrap/>
            <w:hideMark/>
          </w:tcPr>
          <w:p w14:paraId="086958F3" w14:textId="77777777" w:rsidR="00AA2F2C" w:rsidRPr="0046527B" w:rsidRDefault="00AA2F2C" w:rsidP="000D63F1">
            <w:pPr>
              <w:pStyle w:val="tabletext"/>
              <w:rPr>
                <w:b/>
              </w:rPr>
            </w:pPr>
            <w:r w:rsidRPr="0046527B">
              <w:t>No differences</w:t>
            </w:r>
          </w:p>
        </w:tc>
      </w:tr>
    </w:tbl>
    <w:p w14:paraId="551F83A7" w14:textId="77777777" w:rsidR="00AA2F2C" w:rsidRDefault="007026DA" w:rsidP="000D63F1">
      <w:pPr>
        <w:pStyle w:val="figlegend"/>
      </w:pPr>
      <w:r w:rsidRPr="007026DA">
        <w:rPr>
          <w:vertAlign w:val="superscript"/>
        </w:rPr>
        <w:t>1</w:t>
      </w:r>
      <w:r>
        <w:t>Sub = substitution, Ins = insertion, De</w:t>
      </w:r>
      <w:r w:rsidR="009519F5">
        <w:t>l = deletion</w:t>
      </w:r>
    </w:p>
    <w:p w14:paraId="657BAE9D" w14:textId="77777777" w:rsidR="004439D9" w:rsidRDefault="004439D9" w:rsidP="000D63F1">
      <w:pPr>
        <w:pStyle w:val="figlegend"/>
      </w:pPr>
    </w:p>
    <w:p w14:paraId="6F8B0AA2" w14:textId="77777777" w:rsidR="004439D9" w:rsidRDefault="004439D9" w:rsidP="000D63F1">
      <w:pPr>
        <w:pStyle w:val="figlegend"/>
      </w:pPr>
    </w:p>
    <w:p w14:paraId="075F16FD" w14:textId="39BFC82B" w:rsidR="004439D9" w:rsidRPr="0046527B" w:rsidRDefault="004439D9" w:rsidP="004439D9">
      <w:pPr>
        <w:pStyle w:val="NoSpacing"/>
      </w:pPr>
      <w:bookmarkStart w:id="12" w:name="_Ref219803959"/>
      <w:r w:rsidRPr="0046527B">
        <w:t>Table S</w:t>
      </w:r>
      <w:r w:rsidR="00ED18CD">
        <w:rPr>
          <w:noProof/>
        </w:rPr>
        <w:t>11</w:t>
      </w:r>
      <w:bookmarkEnd w:id="12"/>
      <w:r w:rsidRPr="0046527B">
        <w:t xml:space="preserve">: Specialised metabolites specifically targeted by metabolic profiling using HPLC-HRMS, based on genome mining and antiSMASH analysis (see Figure 6 in the manuscript) that were not produced by </w:t>
      </w:r>
      <w:r w:rsidRPr="0046527B">
        <w:lastRenderedPageBreak/>
        <w:t xml:space="preserve">any of the three </w:t>
      </w:r>
      <w:r w:rsidRPr="0046527B">
        <w:rPr>
          <w:i/>
          <w:iCs/>
        </w:rPr>
        <w:t>B. velezensis</w:t>
      </w:r>
      <w:r w:rsidRPr="0046527B">
        <w:t xml:space="preserve"> strains in the given cultivation conditions on LB agar (i.e., &lt; LOD (Limit of detection)).</w:t>
      </w:r>
    </w:p>
    <w:tbl>
      <w:tblPr>
        <w:tblStyle w:val="Tabladecuadrcula1clara1"/>
        <w:tblW w:w="0" w:type="auto"/>
        <w:jc w:val="center"/>
        <w:tblLook w:val="04A0" w:firstRow="1" w:lastRow="0" w:firstColumn="1" w:lastColumn="0" w:noHBand="0" w:noVBand="1"/>
      </w:tblPr>
      <w:tblGrid>
        <w:gridCol w:w="2155"/>
        <w:gridCol w:w="1294"/>
        <w:gridCol w:w="1078"/>
        <w:gridCol w:w="4489"/>
      </w:tblGrid>
      <w:tr w:rsidR="004439D9" w:rsidRPr="0046527B" w14:paraId="5C58D3A5" w14:textId="77777777" w:rsidTr="00615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01AB0B" w14:textId="77777777" w:rsidR="004439D9" w:rsidRPr="0046527B" w:rsidRDefault="004439D9" w:rsidP="00615651">
            <w:pPr>
              <w:pStyle w:val="tabletext"/>
              <w:rPr>
                <w:b w:val="0"/>
              </w:rPr>
            </w:pPr>
            <w:r w:rsidRPr="0046527B">
              <w:t>Compound name</w:t>
            </w:r>
          </w:p>
        </w:tc>
        <w:tc>
          <w:tcPr>
            <w:tcW w:w="0" w:type="auto"/>
          </w:tcPr>
          <w:p w14:paraId="690BBB9B" w14:textId="77777777" w:rsidR="004439D9" w:rsidRPr="0046527B" w:rsidRDefault="004439D9" w:rsidP="00615651">
            <w:pPr>
              <w:pStyle w:val="tabletext"/>
              <w:cnfStyle w:val="100000000000" w:firstRow="1" w:lastRow="0" w:firstColumn="0" w:lastColumn="0" w:oddVBand="0" w:evenVBand="0" w:oddHBand="0" w:evenHBand="0" w:firstRowFirstColumn="0" w:firstRowLastColumn="0" w:lastRowFirstColumn="0" w:lastRowLastColumn="0"/>
              <w:rPr>
                <w:b w:val="0"/>
              </w:rPr>
            </w:pPr>
            <w:r w:rsidRPr="0046527B">
              <w:t>Chemical formula</w:t>
            </w:r>
          </w:p>
        </w:tc>
        <w:tc>
          <w:tcPr>
            <w:tcW w:w="0" w:type="auto"/>
          </w:tcPr>
          <w:p w14:paraId="022917C2" w14:textId="77777777" w:rsidR="004439D9" w:rsidRPr="0046527B" w:rsidRDefault="004439D9" w:rsidP="00615651">
            <w:pPr>
              <w:pStyle w:val="tabletext"/>
              <w:cnfStyle w:val="100000000000" w:firstRow="1" w:lastRow="0" w:firstColumn="0" w:lastColumn="0" w:oddVBand="0" w:evenVBand="0" w:oddHBand="0" w:evenHBand="0" w:firstRowFirstColumn="0" w:firstRowLastColumn="0" w:lastRowFirstColumn="0" w:lastRowLastColumn="0"/>
              <w:rPr>
                <w:b w:val="0"/>
              </w:rPr>
            </w:pPr>
            <w:r w:rsidRPr="0046527B">
              <w:t>Exact mass</w:t>
            </w:r>
          </w:p>
        </w:tc>
        <w:tc>
          <w:tcPr>
            <w:tcW w:w="0" w:type="auto"/>
          </w:tcPr>
          <w:p w14:paraId="7D8116E9" w14:textId="77777777" w:rsidR="004439D9" w:rsidRPr="0046527B" w:rsidRDefault="004439D9" w:rsidP="00615651">
            <w:pPr>
              <w:pStyle w:val="tabletext"/>
              <w:cnfStyle w:val="100000000000" w:firstRow="1" w:lastRow="0" w:firstColumn="0" w:lastColumn="0" w:oddVBand="0" w:evenVBand="0" w:oddHBand="0" w:evenHBand="0" w:firstRowFirstColumn="0" w:firstRowLastColumn="0" w:lastRowFirstColumn="0" w:lastRowLastColumn="0"/>
              <w:rPr>
                <w:b w:val="0"/>
              </w:rPr>
            </w:pPr>
            <w:r w:rsidRPr="0046527B">
              <w:t>Chemical structure</w:t>
            </w:r>
          </w:p>
        </w:tc>
      </w:tr>
      <w:tr w:rsidR="004439D9" w:rsidRPr="0046527B" w14:paraId="5D8728E8"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BC3A2E" w14:textId="77777777" w:rsidR="004439D9" w:rsidRPr="0046527B" w:rsidRDefault="004439D9" w:rsidP="00615651">
            <w:pPr>
              <w:pStyle w:val="tabletext"/>
              <w:rPr>
                <w:b w:val="0"/>
              </w:rPr>
            </w:pPr>
            <w:r w:rsidRPr="0046527B">
              <w:t>Butirosin A</w:t>
            </w:r>
          </w:p>
          <w:p w14:paraId="0E10DD5E" w14:textId="77777777" w:rsidR="004439D9" w:rsidRPr="0046527B" w:rsidRDefault="004439D9" w:rsidP="00615651">
            <w:pPr>
              <w:pStyle w:val="tabletext"/>
              <w:rPr>
                <w:b w:val="0"/>
              </w:rPr>
            </w:pPr>
          </w:p>
        </w:tc>
        <w:tc>
          <w:tcPr>
            <w:tcW w:w="0" w:type="auto"/>
          </w:tcPr>
          <w:p w14:paraId="38090CC8"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20</w:t>
            </w:r>
            <w:r w:rsidRPr="0046527B">
              <w:t>H</w:t>
            </w:r>
            <w:r w:rsidRPr="0046527B">
              <w:rPr>
                <w:vertAlign w:val="subscript"/>
              </w:rPr>
              <w:t>39</w:t>
            </w:r>
            <w:r w:rsidRPr="0046527B">
              <w:t>N</w:t>
            </w:r>
            <w:r w:rsidRPr="0046527B">
              <w:rPr>
                <w:vertAlign w:val="subscript"/>
              </w:rPr>
              <w:t>5</w:t>
            </w:r>
            <w:r w:rsidRPr="0046527B">
              <w:t>O</w:t>
            </w:r>
            <w:r w:rsidRPr="0046527B">
              <w:rPr>
                <w:vertAlign w:val="subscript"/>
              </w:rPr>
              <w:t>12</w:t>
            </w:r>
          </w:p>
        </w:tc>
        <w:tc>
          <w:tcPr>
            <w:tcW w:w="0" w:type="auto"/>
          </w:tcPr>
          <w:p w14:paraId="4E3C1FE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541.25952</w:t>
            </w:r>
          </w:p>
        </w:tc>
        <w:tc>
          <w:tcPr>
            <w:tcW w:w="0" w:type="auto"/>
          </w:tcPr>
          <w:p w14:paraId="73A0090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710E9846" wp14:editId="57F4B987">
                  <wp:extent cx="1757995" cy="980440"/>
                  <wp:effectExtent l="0" t="0" r="0" b="0"/>
                  <wp:docPr id="9" name="Picture 8">
                    <a:extLst xmlns:a="http://schemas.openxmlformats.org/drawingml/2006/main">
                      <a:ext uri="{FF2B5EF4-FFF2-40B4-BE49-F238E27FC236}">
                        <a16:creationId xmlns:a16="http://schemas.microsoft.com/office/drawing/2014/main" id="{B34D3867-125D-92A1-4E18-0048F5C47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34D3867-125D-92A1-4E18-0048F5C4775C}"/>
                              </a:ext>
                            </a:extLst>
                          </pic:cNvPr>
                          <pic:cNvPicPr>
                            <a:picLocks noChangeAspect="1"/>
                          </pic:cNvPicPr>
                        </pic:nvPicPr>
                        <pic:blipFill rotWithShape="1">
                          <a:blip r:embed="rId8"/>
                          <a:srcRect l="16231" r="67627" b="34032"/>
                          <a:stretch/>
                        </pic:blipFill>
                        <pic:spPr bwMode="auto">
                          <a:xfrm>
                            <a:off x="0" y="0"/>
                            <a:ext cx="1764663" cy="984159"/>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764FA587"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3944B1" w14:textId="77777777" w:rsidR="004439D9" w:rsidRPr="0046527B" w:rsidRDefault="004439D9" w:rsidP="00615651">
            <w:pPr>
              <w:pStyle w:val="tabletext"/>
              <w:rPr>
                <w:b w:val="0"/>
              </w:rPr>
            </w:pPr>
            <w:r w:rsidRPr="0046527B">
              <w:t>Butirosin B</w:t>
            </w:r>
          </w:p>
          <w:p w14:paraId="210D102C" w14:textId="77777777" w:rsidR="004439D9" w:rsidRPr="0046527B" w:rsidRDefault="004439D9" w:rsidP="00615651">
            <w:pPr>
              <w:pStyle w:val="tabletext"/>
              <w:rPr>
                <w:b w:val="0"/>
              </w:rPr>
            </w:pPr>
          </w:p>
        </w:tc>
        <w:tc>
          <w:tcPr>
            <w:tcW w:w="0" w:type="auto"/>
          </w:tcPr>
          <w:p w14:paraId="0D32219C"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20</w:t>
            </w:r>
            <w:r w:rsidRPr="0046527B">
              <w:t>H</w:t>
            </w:r>
            <w:r w:rsidRPr="0046527B">
              <w:rPr>
                <w:vertAlign w:val="subscript"/>
              </w:rPr>
              <w:t>39</w:t>
            </w:r>
            <w:r w:rsidRPr="0046527B">
              <w:t>N</w:t>
            </w:r>
            <w:r w:rsidRPr="0046527B">
              <w:rPr>
                <w:vertAlign w:val="subscript"/>
              </w:rPr>
              <w:t>5</w:t>
            </w:r>
            <w:r w:rsidRPr="0046527B">
              <w:t>O</w:t>
            </w:r>
            <w:r w:rsidRPr="0046527B">
              <w:rPr>
                <w:vertAlign w:val="subscript"/>
              </w:rPr>
              <w:t>12</w:t>
            </w:r>
          </w:p>
        </w:tc>
        <w:tc>
          <w:tcPr>
            <w:tcW w:w="0" w:type="auto"/>
          </w:tcPr>
          <w:p w14:paraId="574004EF"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541.25952</w:t>
            </w:r>
          </w:p>
        </w:tc>
        <w:tc>
          <w:tcPr>
            <w:tcW w:w="0" w:type="auto"/>
          </w:tcPr>
          <w:p w14:paraId="4E0A258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627E52DF" wp14:editId="233E2542">
                  <wp:extent cx="1799617" cy="1012319"/>
                  <wp:effectExtent l="0" t="0" r="0" b="0"/>
                  <wp:docPr id="8" name="Picture 7" descr="A black background with a black square&#10;&#10;Description automatically generated with medium confidence">
                    <a:extLst xmlns:a="http://schemas.openxmlformats.org/drawingml/2006/main">
                      <a:ext uri="{FF2B5EF4-FFF2-40B4-BE49-F238E27FC236}">
                        <a16:creationId xmlns:a16="http://schemas.microsoft.com/office/drawing/2014/main" id="{CD47DE94-EF16-2BC6-667F-E668BBF4C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background with a black square&#10;&#10;Description automatically generated with medium confidence">
                            <a:extLst>
                              <a:ext uri="{FF2B5EF4-FFF2-40B4-BE49-F238E27FC236}">
                                <a16:creationId xmlns:a16="http://schemas.microsoft.com/office/drawing/2014/main" id="{CD47DE94-EF16-2BC6-667F-E668BBF4CAFC}"/>
                              </a:ext>
                            </a:extLst>
                          </pic:cNvPr>
                          <pic:cNvPicPr>
                            <a:picLocks noChangeAspect="1"/>
                          </pic:cNvPicPr>
                        </pic:nvPicPr>
                        <pic:blipFill rotWithShape="1">
                          <a:blip r:embed="rId8"/>
                          <a:srcRect l="35812" r="48185" b="34032"/>
                          <a:stretch/>
                        </pic:blipFill>
                        <pic:spPr>
                          <a:xfrm>
                            <a:off x="0" y="0"/>
                            <a:ext cx="1822296" cy="1025077"/>
                          </a:xfrm>
                          <a:prstGeom prst="rect">
                            <a:avLst/>
                          </a:prstGeom>
                        </pic:spPr>
                      </pic:pic>
                    </a:graphicData>
                  </a:graphic>
                </wp:inline>
              </w:drawing>
            </w:r>
          </w:p>
        </w:tc>
      </w:tr>
      <w:tr w:rsidR="004439D9" w:rsidRPr="0046527B" w14:paraId="28CD8543"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8E304A" w14:textId="77777777" w:rsidR="004439D9" w:rsidRPr="0046527B" w:rsidRDefault="004439D9" w:rsidP="00615651">
            <w:pPr>
              <w:pStyle w:val="tabletext"/>
              <w:rPr>
                <w:b w:val="0"/>
              </w:rPr>
            </w:pPr>
            <w:r w:rsidRPr="0046527B">
              <w:t>Citrulline</w:t>
            </w:r>
          </w:p>
        </w:tc>
        <w:tc>
          <w:tcPr>
            <w:tcW w:w="0" w:type="auto"/>
          </w:tcPr>
          <w:p w14:paraId="31DF77A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6</w:t>
            </w:r>
            <w:r w:rsidRPr="0046527B">
              <w:t>H</w:t>
            </w:r>
            <w:r w:rsidRPr="0046527B">
              <w:rPr>
                <w:vertAlign w:val="subscript"/>
              </w:rPr>
              <w:t>13</w:t>
            </w:r>
            <w:r w:rsidRPr="0046527B">
              <w:t>N</w:t>
            </w:r>
            <w:r w:rsidRPr="0046527B">
              <w:rPr>
                <w:vertAlign w:val="subscript"/>
              </w:rPr>
              <w:t>3</w:t>
            </w:r>
            <w:r w:rsidRPr="0046527B">
              <w:t>O</w:t>
            </w:r>
            <w:r w:rsidRPr="0046527B">
              <w:rPr>
                <w:vertAlign w:val="subscript"/>
              </w:rPr>
              <w:t>3</w:t>
            </w:r>
          </w:p>
        </w:tc>
        <w:tc>
          <w:tcPr>
            <w:tcW w:w="0" w:type="auto"/>
          </w:tcPr>
          <w:p w14:paraId="64FE034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175.09569</w:t>
            </w:r>
          </w:p>
        </w:tc>
        <w:tc>
          <w:tcPr>
            <w:tcW w:w="0" w:type="auto"/>
          </w:tcPr>
          <w:p w14:paraId="7FD1A5A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22280C33" wp14:editId="7568D558">
                  <wp:extent cx="1172014" cy="485002"/>
                  <wp:effectExtent l="0" t="0" r="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727208D7-EE46-4482-2BD8-5BF95FA60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727208D7-EE46-4482-2BD8-5BF95FA607D9}"/>
                              </a:ext>
                            </a:extLst>
                          </pic:cNvPr>
                          <pic:cNvPicPr>
                            <a:picLocks noChangeAspect="1"/>
                          </pic:cNvPicPr>
                        </pic:nvPicPr>
                        <pic:blipFill rotWithShape="1">
                          <a:blip r:embed="rId8"/>
                          <a:srcRect l="55743" t="12481" r="26618" b="34032"/>
                          <a:stretch/>
                        </pic:blipFill>
                        <pic:spPr bwMode="auto">
                          <a:xfrm>
                            <a:off x="0" y="0"/>
                            <a:ext cx="1201412" cy="497167"/>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0170F6B5"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7E23CB" w14:textId="77777777" w:rsidR="004439D9" w:rsidRPr="0046527B" w:rsidRDefault="004439D9" w:rsidP="00615651">
            <w:pPr>
              <w:pStyle w:val="tabletext"/>
              <w:rPr>
                <w:b w:val="0"/>
              </w:rPr>
            </w:pPr>
            <w:r w:rsidRPr="0046527B">
              <w:t xml:space="preserve">Macrolactin A </w:t>
            </w:r>
          </w:p>
          <w:p w14:paraId="55301563" w14:textId="77777777" w:rsidR="004439D9" w:rsidRPr="0046527B" w:rsidRDefault="004439D9" w:rsidP="00615651">
            <w:pPr>
              <w:pStyle w:val="tabletext"/>
              <w:rPr>
                <w:b w:val="0"/>
              </w:rPr>
            </w:pPr>
          </w:p>
        </w:tc>
        <w:tc>
          <w:tcPr>
            <w:tcW w:w="0" w:type="auto"/>
          </w:tcPr>
          <w:p w14:paraId="30B14D8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1CF74633"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554CE16D"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1CD827C" wp14:editId="5413B014">
                  <wp:extent cx="1252538" cy="887896"/>
                  <wp:effectExtent l="0" t="0" r="5080" b="7620"/>
                  <wp:docPr id="1138740321" name="Grafik 3">
                    <a:extLst xmlns:a="http://schemas.openxmlformats.org/drawingml/2006/main">
                      <a:ext uri="{FF2B5EF4-FFF2-40B4-BE49-F238E27FC236}">
                        <a16:creationId xmlns:a16="http://schemas.microsoft.com/office/drawing/2014/main" id="{FD2B6179-E09B-A844-B980-1F270ACAE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D2B6179-E09B-A844-B980-1F270ACAEEA3}"/>
                              </a:ext>
                            </a:extLst>
                          </pic:cNvPr>
                          <pic:cNvPicPr>
                            <a:picLocks noChangeAspect="1"/>
                          </pic:cNvPicPr>
                        </pic:nvPicPr>
                        <pic:blipFill rotWithShape="1">
                          <a:blip r:embed="rId9"/>
                          <a:srcRect b="18611"/>
                          <a:stretch/>
                        </pic:blipFill>
                        <pic:spPr bwMode="auto">
                          <a:xfrm>
                            <a:off x="0" y="0"/>
                            <a:ext cx="1272502" cy="90204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6B7DEFF6"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B524A4" w14:textId="77777777" w:rsidR="004439D9" w:rsidRPr="0046527B" w:rsidRDefault="004439D9" w:rsidP="00615651">
            <w:pPr>
              <w:pStyle w:val="tabletext"/>
              <w:rPr>
                <w:b w:val="0"/>
              </w:rPr>
            </w:pPr>
            <w:r w:rsidRPr="0046527B">
              <w:t>7-</w:t>
            </w:r>
            <w:r w:rsidRPr="0046527B">
              <w:rPr>
                <w:i/>
                <w:iCs/>
              </w:rPr>
              <w:t>O</w:t>
            </w:r>
            <w:r w:rsidRPr="0046527B">
              <w:t>-succinyl-macrolactin A</w:t>
            </w:r>
          </w:p>
        </w:tc>
        <w:tc>
          <w:tcPr>
            <w:tcW w:w="0" w:type="auto"/>
          </w:tcPr>
          <w:p w14:paraId="714B8BD5"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28</w:t>
            </w:r>
            <w:r w:rsidRPr="0046527B">
              <w:t>H</w:t>
            </w:r>
            <w:r w:rsidRPr="0046527B">
              <w:rPr>
                <w:vertAlign w:val="subscript"/>
              </w:rPr>
              <w:t>38</w:t>
            </w:r>
            <w:r w:rsidRPr="0046527B">
              <w:t>O</w:t>
            </w:r>
            <w:r w:rsidRPr="0046527B">
              <w:rPr>
                <w:vertAlign w:val="subscript"/>
              </w:rPr>
              <w:t>8</w:t>
            </w:r>
          </w:p>
        </w:tc>
        <w:tc>
          <w:tcPr>
            <w:tcW w:w="0" w:type="auto"/>
          </w:tcPr>
          <w:p w14:paraId="7A40510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502.25667</w:t>
            </w:r>
          </w:p>
        </w:tc>
        <w:tc>
          <w:tcPr>
            <w:tcW w:w="0" w:type="auto"/>
          </w:tcPr>
          <w:p w14:paraId="1071740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1256D1B9" wp14:editId="27B8739C">
                  <wp:extent cx="1171575" cy="1029001"/>
                  <wp:effectExtent l="0" t="0" r="0" b="0"/>
                  <wp:docPr id="6" name="Grafik 5">
                    <a:extLst xmlns:a="http://schemas.openxmlformats.org/drawingml/2006/main">
                      <a:ext uri="{FF2B5EF4-FFF2-40B4-BE49-F238E27FC236}">
                        <a16:creationId xmlns:a16="http://schemas.microsoft.com/office/drawing/2014/main" id="{9FBCE2FA-CEC1-E94F-A4D8-10AB50E08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9FBCE2FA-CEC1-E94F-A4D8-10AB50E08B24}"/>
                              </a:ext>
                            </a:extLst>
                          </pic:cNvPr>
                          <pic:cNvPicPr>
                            <a:picLocks noChangeAspect="1"/>
                          </pic:cNvPicPr>
                        </pic:nvPicPr>
                        <pic:blipFill rotWithShape="1">
                          <a:blip r:embed="rId10"/>
                          <a:srcRect b="15643"/>
                          <a:stretch/>
                        </pic:blipFill>
                        <pic:spPr bwMode="auto">
                          <a:xfrm>
                            <a:off x="0" y="0"/>
                            <a:ext cx="1177236" cy="1033973"/>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2E3F379"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6B9705" w14:textId="77777777" w:rsidR="004439D9" w:rsidRPr="0046527B" w:rsidRDefault="004439D9" w:rsidP="00615651">
            <w:pPr>
              <w:pStyle w:val="tabletext"/>
              <w:rPr>
                <w:b w:val="0"/>
              </w:rPr>
            </w:pPr>
            <w:r w:rsidRPr="0046527B">
              <w:t>7-O-malonyl-macrolactin A</w:t>
            </w:r>
          </w:p>
        </w:tc>
        <w:tc>
          <w:tcPr>
            <w:tcW w:w="0" w:type="auto"/>
          </w:tcPr>
          <w:p w14:paraId="0F8D6EF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27</w:t>
            </w:r>
            <w:r w:rsidRPr="0046527B">
              <w:t>H</w:t>
            </w:r>
            <w:r w:rsidRPr="0046527B">
              <w:rPr>
                <w:vertAlign w:val="subscript"/>
              </w:rPr>
              <w:t>36</w:t>
            </w:r>
            <w:r w:rsidRPr="0046527B">
              <w:t>O</w:t>
            </w:r>
            <w:r w:rsidRPr="0046527B">
              <w:rPr>
                <w:vertAlign w:val="subscript"/>
              </w:rPr>
              <w:t>8</w:t>
            </w:r>
          </w:p>
        </w:tc>
        <w:tc>
          <w:tcPr>
            <w:tcW w:w="0" w:type="auto"/>
          </w:tcPr>
          <w:p w14:paraId="3FE6AC88"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488.24102</w:t>
            </w:r>
          </w:p>
        </w:tc>
        <w:tc>
          <w:tcPr>
            <w:tcW w:w="0" w:type="auto"/>
          </w:tcPr>
          <w:p w14:paraId="0F75BD18"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6A37F37F" wp14:editId="7F854871">
                  <wp:extent cx="1223963" cy="1154910"/>
                  <wp:effectExtent l="0" t="0" r="0" b="7620"/>
                  <wp:docPr id="453771743" name="Grafik 7">
                    <a:extLst xmlns:a="http://schemas.openxmlformats.org/drawingml/2006/main">
                      <a:ext uri="{FF2B5EF4-FFF2-40B4-BE49-F238E27FC236}">
                        <a16:creationId xmlns:a16="http://schemas.microsoft.com/office/drawing/2014/main" id="{6CAFB388-5268-5C4F-B922-6BE36D9D9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AFB388-5268-5C4F-B922-6BE36D9D9958}"/>
                              </a:ext>
                            </a:extLst>
                          </pic:cNvPr>
                          <pic:cNvPicPr>
                            <a:picLocks noChangeAspect="1"/>
                          </pic:cNvPicPr>
                        </pic:nvPicPr>
                        <pic:blipFill rotWithShape="1">
                          <a:blip r:embed="rId11"/>
                          <a:srcRect b="13759"/>
                          <a:stretch/>
                        </pic:blipFill>
                        <pic:spPr bwMode="auto">
                          <a:xfrm>
                            <a:off x="0" y="0"/>
                            <a:ext cx="1235468" cy="1165766"/>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17CF7D3B"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0033CF" w14:textId="77777777" w:rsidR="004439D9" w:rsidRPr="0046527B" w:rsidRDefault="004439D9" w:rsidP="00615651">
            <w:pPr>
              <w:pStyle w:val="tabletext"/>
              <w:rPr>
                <w:b w:val="0"/>
              </w:rPr>
            </w:pPr>
            <w:r w:rsidRPr="0046527B">
              <w:t>Macrolactin B</w:t>
            </w:r>
          </w:p>
        </w:tc>
        <w:tc>
          <w:tcPr>
            <w:tcW w:w="0" w:type="auto"/>
          </w:tcPr>
          <w:p w14:paraId="18D077A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30</w:t>
            </w:r>
            <w:r w:rsidRPr="0046527B">
              <w:t>H</w:t>
            </w:r>
            <w:r w:rsidRPr="0046527B">
              <w:rPr>
                <w:vertAlign w:val="subscript"/>
              </w:rPr>
              <w:t>44</w:t>
            </w:r>
            <w:r w:rsidRPr="0046527B">
              <w:t>O</w:t>
            </w:r>
            <w:r w:rsidRPr="0046527B">
              <w:rPr>
                <w:vertAlign w:val="subscript"/>
              </w:rPr>
              <w:t>10</w:t>
            </w:r>
          </w:p>
        </w:tc>
        <w:tc>
          <w:tcPr>
            <w:tcW w:w="0" w:type="auto"/>
          </w:tcPr>
          <w:p w14:paraId="108AE11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564.29345</w:t>
            </w:r>
          </w:p>
        </w:tc>
        <w:tc>
          <w:tcPr>
            <w:tcW w:w="0" w:type="auto"/>
          </w:tcPr>
          <w:p w14:paraId="3AE900C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37391A2D" wp14:editId="24AE0565">
                  <wp:extent cx="1252220" cy="1054273"/>
                  <wp:effectExtent l="0" t="0" r="5080" b="0"/>
                  <wp:docPr id="10" name="Grafik 9">
                    <a:extLst xmlns:a="http://schemas.openxmlformats.org/drawingml/2006/main">
                      <a:ext uri="{FF2B5EF4-FFF2-40B4-BE49-F238E27FC236}">
                        <a16:creationId xmlns:a16="http://schemas.microsoft.com/office/drawing/2014/main" id="{2AFB88C9-0FFD-1C4B-8279-1E8523CFF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2AFB88C9-0FFD-1C4B-8279-1E8523CFF3FB}"/>
                              </a:ext>
                            </a:extLst>
                          </pic:cNvPr>
                          <pic:cNvPicPr>
                            <a:picLocks noChangeAspect="1"/>
                          </pic:cNvPicPr>
                        </pic:nvPicPr>
                        <pic:blipFill rotWithShape="1">
                          <a:blip r:embed="rId12"/>
                          <a:srcRect b="16052"/>
                          <a:stretch/>
                        </pic:blipFill>
                        <pic:spPr bwMode="auto">
                          <a:xfrm>
                            <a:off x="0" y="0"/>
                            <a:ext cx="1255998" cy="1057454"/>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0213AD21"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03F6FC" w14:textId="77777777" w:rsidR="004439D9" w:rsidRPr="0046527B" w:rsidRDefault="004439D9" w:rsidP="00615651">
            <w:pPr>
              <w:pStyle w:val="tabletext"/>
              <w:rPr>
                <w:b w:val="0"/>
              </w:rPr>
            </w:pPr>
            <w:r w:rsidRPr="0046527B">
              <w:lastRenderedPageBreak/>
              <w:t>Macrolactin C</w:t>
            </w:r>
          </w:p>
        </w:tc>
        <w:tc>
          <w:tcPr>
            <w:tcW w:w="0" w:type="auto"/>
          </w:tcPr>
          <w:p w14:paraId="4926DE0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30</w:t>
            </w:r>
            <w:r w:rsidRPr="0046527B">
              <w:t>H</w:t>
            </w:r>
            <w:r w:rsidRPr="0046527B">
              <w:rPr>
                <w:vertAlign w:val="subscript"/>
              </w:rPr>
              <w:t>44</w:t>
            </w:r>
            <w:r w:rsidRPr="0046527B">
              <w:t>O</w:t>
            </w:r>
            <w:r w:rsidRPr="0046527B">
              <w:rPr>
                <w:vertAlign w:val="subscript"/>
              </w:rPr>
              <w:t>10</w:t>
            </w:r>
          </w:p>
        </w:tc>
        <w:tc>
          <w:tcPr>
            <w:tcW w:w="0" w:type="auto"/>
          </w:tcPr>
          <w:p w14:paraId="7320095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564.29345</w:t>
            </w:r>
          </w:p>
        </w:tc>
        <w:tc>
          <w:tcPr>
            <w:tcW w:w="0" w:type="auto"/>
          </w:tcPr>
          <w:p w14:paraId="2F12DF7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4311AD63" wp14:editId="18358390">
                  <wp:extent cx="1483896" cy="885825"/>
                  <wp:effectExtent l="0" t="0" r="2540" b="0"/>
                  <wp:docPr id="119" name="Grafik 118" descr="A black background with a black square&#10;&#10;Description automatically generated with medium confidence">
                    <a:extLst xmlns:a="http://schemas.openxmlformats.org/drawingml/2006/main">
                      <a:ext uri="{FF2B5EF4-FFF2-40B4-BE49-F238E27FC236}">
                        <a16:creationId xmlns:a16="http://schemas.microsoft.com/office/drawing/2014/main" id="{796CE5FC-983E-E42C-5300-FDA322FAD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8" descr="A black background with a black square&#10;&#10;Description automatically generated with medium confidence">
                            <a:extLst>
                              <a:ext uri="{FF2B5EF4-FFF2-40B4-BE49-F238E27FC236}">
                                <a16:creationId xmlns:a16="http://schemas.microsoft.com/office/drawing/2014/main" id="{796CE5FC-983E-E42C-5300-FDA322FAD950}"/>
                              </a:ext>
                            </a:extLst>
                          </pic:cNvPr>
                          <pic:cNvPicPr>
                            <a:picLocks noChangeAspect="1"/>
                          </pic:cNvPicPr>
                        </pic:nvPicPr>
                        <pic:blipFill>
                          <a:blip r:embed="rId13"/>
                          <a:stretch>
                            <a:fillRect/>
                          </a:stretch>
                        </pic:blipFill>
                        <pic:spPr>
                          <a:xfrm>
                            <a:off x="0" y="0"/>
                            <a:ext cx="1494065" cy="891895"/>
                          </a:xfrm>
                          <a:prstGeom prst="rect">
                            <a:avLst/>
                          </a:prstGeom>
                        </pic:spPr>
                      </pic:pic>
                    </a:graphicData>
                  </a:graphic>
                </wp:inline>
              </w:drawing>
            </w:r>
          </w:p>
        </w:tc>
      </w:tr>
      <w:tr w:rsidR="004439D9" w:rsidRPr="0046527B" w14:paraId="6EACC446"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E576BF" w14:textId="77777777" w:rsidR="004439D9" w:rsidRPr="0046527B" w:rsidRDefault="004439D9" w:rsidP="00615651">
            <w:pPr>
              <w:pStyle w:val="tabletext"/>
              <w:rPr>
                <w:b w:val="0"/>
              </w:rPr>
            </w:pPr>
            <w:r w:rsidRPr="0046527B">
              <w:t>Macrolactin D</w:t>
            </w:r>
          </w:p>
        </w:tc>
        <w:tc>
          <w:tcPr>
            <w:tcW w:w="0" w:type="auto"/>
          </w:tcPr>
          <w:p w14:paraId="49095A3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34</w:t>
            </w:r>
            <w:r w:rsidRPr="0046527B">
              <w:t>H</w:t>
            </w:r>
            <w:r w:rsidRPr="0046527B">
              <w:rPr>
                <w:vertAlign w:val="subscript"/>
              </w:rPr>
              <w:t>48</w:t>
            </w:r>
            <w:r w:rsidRPr="0046527B">
              <w:t>O</w:t>
            </w:r>
            <w:r w:rsidRPr="0046527B">
              <w:rPr>
                <w:vertAlign w:val="subscript"/>
              </w:rPr>
              <w:t>13</w:t>
            </w:r>
          </w:p>
        </w:tc>
        <w:tc>
          <w:tcPr>
            <w:tcW w:w="0" w:type="auto"/>
          </w:tcPr>
          <w:p w14:paraId="06D72F93"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664.30949</w:t>
            </w:r>
          </w:p>
        </w:tc>
        <w:tc>
          <w:tcPr>
            <w:tcW w:w="0" w:type="auto"/>
          </w:tcPr>
          <w:p w14:paraId="0848DF5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804E18F" wp14:editId="4E4E1845">
                  <wp:extent cx="1366837" cy="1045010"/>
                  <wp:effectExtent l="0" t="0" r="5080" b="3175"/>
                  <wp:docPr id="15" name="Grafik 14">
                    <a:extLst xmlns:a="http://schemas.openxmlformats.org/drawingml/2006/main">
                      <a:ext uri="{FF2B5EF4-FFF2-40B4-BE49-F238E27FC236}">
                        <a16:creationId xmlns:a16="http://schemas.microsoft.com/office/drawing/2014/main" id="{C331E1E8-9380-8E4B-AC57-FB19EBF2A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C331E1E8-9380-8E4B-AC57-FB19EBF2A52E}"/>
                              </a:ext>
                            </a:extLst>
                          </pic:cNvPr>
                          <pic:cNvPicPr>
                            <a:picLocks noChangeAspect="1"/>
                          </pic:cNvPicPr>
                        </pic:nvPicPr>
                        <pic:blipFill rotWithShape="1">
                          <a:blip r:embed="rId14"/>
                          <a:srcRect b="14015"/>
                          <a:stretch/>
                        </pic:blipFill>
                        <pic:spPr bwMode="auto">
                          <a:xfrm>
                            <a:off x="0" y="0"/>
                            <a:ext cx="1376971" cy="105275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5AC9A1A0"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F2B00E" w14:textId="77777777" w:rsidR="004439D9" w:rsidRPr="0046527B" w:rsidRDefault="004439D9" w:rsidP="00615651">
            <w:pPr>
              <w:pStyle w:val="tabletext"/>
              <w:rPr>
                <w:b w:val="0"/>
              </w:rPr>
            </w:pPr>
            <w:r w:rsidRPr="0046527B">
              <w:t>Macrolactin E</w:t>
            </w:r>
          </w:p>
          <w:p w14:paraId="1D590864" w14:textId="77777777" w:rsidR="004439D9" w:rsidRPr="0046527B" w:rsidRDefault="004439D9" w:rsidP="00615651">
            <w:pPr>
              <w:pStyle w:val="tabletext"/>
              <w:rPr>
                <w:b w:val="0"/>
              </w:rPr>
            </w:pPr>
          </w:p>
        </w:tc>
        <w:tc>
          <w:tcPr>
            <w:tcW w:w="0" w:type="auto"/>
          </w:tcPr>
          <w:p w14:paraId="7BA3AF2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32</w:t>
            </w:r>
            <w:r w:rsidRPr="0046527B">
              <w:t>O</w:t>
            </w:r>
            <w:r w:rsidRPr="0046527B">
              <w:rPr>
                <w:vertAlign w:val="subscript"/>
              </w:rPr>
              <w:t>5</w:t>
            </w:r>
          </w:p>
        </w:tc>
        <w:tc>
          <w:tcPr>
            <w:tcW w:w="0" w:type="auto"/>
          </w:tcPr>
          <w:p w14:paraId="51846328"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400.22497</w:t>
            </w:r>
          </w:p>
        </w:tc>
        <w:tc>
          <w:tcPr>
            <w:tcW w:w="0" w:type="auto"/>
          </w:tcPr>
          <w:p w14:paraId="5EDCE1A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2505E96F" wp14:editId="6ED8FD0C">
                  <wp:extent cx="1147763" cy="823363"/>
                  <wp:effectExtent l="0" t="0" r="0" b="0"/>
                  <wp:docPr id="17" name="Grafik 16">
                    <a:extLst xmlns:a="http://schemas.openxmlformats.org/drawingml/2006/main">
                      <a:ext uri="{FF2B5EF4-FFF2-40B4-BE49-F238E27FC236}">
                        <a16:creationId xmlns:a16="http://schemas.microsoft.com/office/drawing/2014/main" id="{E574DDA2-0AFD-3848-981B-1C8E1FDEF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E574DDA2-0AFD-3848-981B-1C8E1FDEF977}"/>
                              </a:ext>
                            </a:extLst>
                          </pic:cNvPr>
                          <pic:cNvPicPr>
                            <a:picLocks noChangeAspect="1"/>
                          </pic:cNvPicPr>
                        </pic:nvPicPr>
                        <pic:blipFill rotWithShape="1">
                          <a:blip r:embed="rId15"/>
                          <a:srcRect b="19268"/>
                          <a:stretch/>
                        </pic:blipFill>
                        <pic:spPr bwMode="auto">
                          <a:xfrm>
                            <a:off x="0" y="0"/>
                            <a:ext cx="1157979" cy="830692"/>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18029E37"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4A6ECA" w14:textId="77777777" w:rsidR="004439D9" w:rsidRPr="0046527B" w:rsidRDefault="004439D9" w:rsidP="00615651">
            <w:pPr>
              <w:pStyle w:val="tabletext"/>
              <w:rPr>
                <w:b w:val="0"/>
              </w:rPr>
            </w:pPr>
            <w:r w:rsidRPr="0046527B">
              <w:t>7-O-succinyl-macrolactin E</w:t>
            </w:r>
          </w:p>
        </w:tc>
        <w:tc>
          <w:tcPr>
            <w:tcW w:w="0" w:type="auto"/>
          </w:tcPr>
          <w:p w14:paraId="3688F1E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28</w:t>
            </w:r>
            <w:r w:rsidRPr="0046527B">
              <w:t>H</w:t>
            </w:r>
            <w:r w:rsidRPr="0046527B">
              <w:rPr>
                <w:vertAlign w:val="subscript"/>
              </w:rPr>
              <w:t>36</w:t>
            </w:r>
            <w:r w:rsidRPr="0046527B">
              <w:t>O</w:t>
            </w:r>
            <w:r w:rsidRPr="0046527B">
              <w:rPr>
                <w:vertAlign w:val="subscript"/>
              </w:rPr>
              <w:t>8</w:t>
            </w:r>
          </w:p>
        </w:tc>
        <w:tc>
          <w:tcPr>
            <w:tcW w:w="0" w:type="auto"/>
          </w:tcPr>
          <w:p w14:paraId="3EB61A4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500.24102</w:t>
            </w:r>
          </w:p>
        </w:tc>
        <w:tc>
          <w:tcPr>
            <w:tcW w:w="0" w:type="auto"/>
          </w:tcPr>
          <w:p w14:paraId="6B1B7920"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15709845" wp14:editId="1B8E398E">
                  <wp:extent cx="1147445" cy="1018143"/>
                  <wp:effectExtent l="0" t="0" r="0" b="0"/>
                  <wp:docPr id="19" name="Grafik 18">
                    <a:extLst xmlns:a="http://schemas.openxmlformats.org/drawingml/2006/main">
                      <a:ext uri="{FF2B5EF4-FFF2-40B4-BE49-F238E27FC236}">
                        <a16:creationId xmlns:a16="http://schemas.microsoft.com/office/drawing/2014/main" id="{2603D1A7-EE94-6446-BF96-4226D1FDE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a:extLst>
                              <a:ext uri="{FF2B5EF4-FFF2-40B4-BE49-F238E27FC236}">
                                <a16:creationId xmlns:a16="http://schemas.microsoft.com/office/drawing/2014/main" id="{2603D1A7-EE94-6446-BF96-4226D1FDE184}"/>
                              </a:ext>
                            </a:extLst>
                          </pic:cNvPr>
                          <pic:cNvPicPr>
                            <a:picLocks noChangeAspect="1"/>
                          </pic:cNvPicPr>
                        </pic:nvPicPr>
                        <pic:blipFill rotWithShape="1">
                          <a:blip r:embed="rId16"/>
                          <a:srcRect b="17040"/>
                          <a:stretch/>
                        </pic:blipFill>
                        <pic:spPr bwMode="auto">
                          <a:xfrm>
                            <a:off x="0" y="0"/>
                            <a:ext cx="1157549" cy="102710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5FB041DD"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7C5283" w14:textId="77777777" w:rsidR="004439D9" w:rsidRPr="0046527B" w:rsidRDefault="004439D9" w:rsidP="00615651">
            <w:pPr>
              <w:pStyle w:val="tabletext"/>
              <w:rPr>
                <w:b w:val="0"/>
              </w:rPr>
            </w:pPr>
            <w:r w:rsidRPr="0046527B">
              <w:t>Macrolactin F</w:t>
            </w:r>
          </w:p>
        </w:tc>
        <w:tc>
          <w:tcPr>
            <w:tcW w:w="0" w:type="auto"/>
          </w:tcPr>
          <w:p w14:paraId="37763DB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4E2A4BF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47B0AB8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3A42AFB0" wp14:editId="2B5AC822">
                  <wp:extent cx="1173873" cy="857250"/>
                  <wp:effectExtent l="0" t="0" r="7620" b="0"/>
                  <wp:docPr id="1129647607" name="Grafik 3">
                    <a:extLst xmlns:a="http://schemas.openxmlformats.org/drawingml/2006/main">
                      <a:ext uri="{FF2B5EF4-FFF2-40B4-BE49-F238E27FC236}">
                        <a16:creationId xmlns:a16="http://schemas.microsoft.com/office/drawing/2014/main" id="{D6F024D1-F233-E045-B5F7-3060A0153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D6F024D1-F233-E045-B5F7-3060A0153249}"/>
                              </a:ext>
                            </a:extLst>
                          </pic:cNvPr>
                          <pic:cNvPicPr>
                            <a:picLocks noChangeAspect="1"/>
                          </pic:cNvPicPr>
                        </pic:nvPicPr>
                        <pic:blipFill rotWithShape="1">
                          <a:blip r:embed="rId17"/>
                          <a:srcRect b="16472"/>
                          <a:stretch/>
                        </pic:blipFill>
                        <pic:spPr bwMode="auto">
                          <a:xfrm>
                            <a:off x="0" y="0"/>
                            <a:ext cx="1180597" cy="862161"/>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41DEC96E"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DB9880" w14:textId="77777777" w:rsidR="004439D9" w:rsidRPr="0046527B" w:rsidRDefault="004439D9" w:rsidP="00615651">
            <w:pPr>
              <w:pStyle w:val="tabletext"/>
              <w:rPr>
                <w:b w:val="0"/>
              </w:rPr>
            </w:pPr>
            <w:r w:rsidRPr="0046527B">
              <w:t>7-O-succinyl-macrolactin F</w:t>
            </w:r>
          </w:p>
        </w:tc>
        <w:tc>
          <w:tcPr>
            <w:tcW w:w="0" w:type="auto"/>
          </w:tcPr>
          <w:p w14:paraId="0E76187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28</w:t>
            </w:r>
            <w:r w:rsidRPr="0046527B">
              <w:t>H</w:t>
            </w:r>
            <w:r w:rsidRPr="0046527B">
              <w:rPr>
                <w:vertAlign w:val="subscript"/>
              </w:rPr>
              <w:t>38</w:t>
            </w:r>
            <w:r w:rsidRPr="0046527B">
              <w:t>O</w:t>
            </w:r>
            <w:r w:rsidRPr="0046527B">
              <w:rPr>
                <w:vertAlign w:val="subscript"/>
              </w:rPr>
              <w:t>8</w:t>
            </w:r>
          </w:p>
        </w:tc>
        <w:tc>
          <w:tcPr>
            <w:tcW w:w="0" w:type="auto"/>
          </w:tcPr>
          <w:p w14:paraId="6395E01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502.25667</w:t>
            </w:r>
          </w:p>
        </w:tc>
        <w:tc>
          <w:tcPr>
            <w:tcW w:w="0" w:type="auto"/>
          </w:tcPr>
          <w:p w14:paraId="07C23E5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4BC87FB" wp14:editId="5FB99AE6">
                  <wp:extent cx="1147445" cy="1018274"/>
                  <wp:effectExtent l="0" t="0" r="0" b="0"/>
                  <wp:docPr id="7" name="Grafik 6">
                    <a:extLst xmlns:a="http://schemas.openxmlformats.org/drawingml/2006/main">
                      <a:ext uri="{FF2B5EF4-FFF2-40B4-BE49-F238E27FC236}">
                        <a16:creationId xmlns:a16="http://schemas.microsoft.com/office/drawing/2014/main" id="{12EFCF5C-CC57-4F46-A626-2927B680B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12EFCF5C-CC57-4F46-A626-2927B680B0E9}"/>
                              </a:ext>
                            </a:extLst>
                          </pic:cNvPr>
                          <pic:cNvPicPr>
                            <a:picLocks noChangeAspect="1"/>
                          </pic:cNvPicPr>
                        </pic:nvPicPr>
                        <pic:blipFill rotWithShape="1">
                          <a:blip r:embed="rId18"/>
                          <a:srcRect b="14426"/>
                          <a:stretch/>
                        </pic:blipFill>
                        <pic:spPr bwMode="auto">
                          <a:xfrm>
                            <a:off x="0" y="0"/>
                            <a:ext cx="1151867" cy="102219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12E6F691"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E2466C" w14:textId="77777777" w:rsidR="004439D9" w:rsidRPr="0046527B" w:rsidRDefault="004439D9" w:rsidP="00615651">
            <w:pPr>
              <w:pStyle w:val="tabletext"/>
              <w:rPr>
                <w:b w:val="0"/>
              </w:rPr>
            </w:pPr>
            <w:r w:rsidRPr="0046527B">
              <w:t>15-epi-dihydromacrolactin F</w:t>
            </w:r>
          </w:p>
        </w:tc>
        <w:tc>
          <w:tcPr>
            <w:tcW w:w="0" w:type="auto"/>
          </w:tcPr>
          <w:p w14:paraId="75B45F5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38</w:t>
            </w:r>
            <w:r w:rsidRPr="0046527B">
              <w:t>O</w:t>
            </w:r>
            <w:r w:rsidRPr="0046527B">
              <w:rPr>
                <w:vertAlign w:val="subscript"/>
              </w:rPr>
              <w:t>5</w:t>
            </w:r>
          </w:p>
        </w:tc>
        <w:tc>
          <w:tcPr>
            <w:tcW w:w="0" w:type="auto"/>
          </w:tcPr>
          <w:p w14:paraId="23B9AE93"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406.27192</w:t>
            </w:r>
          </w:p>
        </w:tc>
        <w:tc>
          <w:tcPr>
            <w:tcW w:w="0" w:type="auto"/>
          </w:tcPr>
          <w:p w14:paraId="256AF28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6E7846EA" wp14:editId="1745654A">
                  <wp:extent cx="1447483" cy="1040896"/>
                  <wp:effectExtent l="0" t="0" r="635" b="6985"/>
                  <wp:docPr id="22" name="Grafik 21">
                    <a:extLst xmlns:a="http://schemas.openxmlformats.org/drawingml/2006/main">
                      <a:ext uri="{FF2B5EF4-FFF2-40B4-BE49-F238E27FC236}">
                        <a16:creationId xmlns:a16="http://schemas.microsoft.com/office/drawing/2014/main" id="{951A4AB9-FCDC-7443-ACCA-E45E130B0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a:extLst>
                              <a:ext uri="{FF2B5EF4-FFF2-40B4-BE49-F238E27FC236}">
                                <a16:creationId xmlns:a16="http://schemas.microsoft.com/office/drawing/2014/main" id="{951A4AB9-FCDC-7443-ACCA-E45E130B0AFA}"/>
                              </a:ext>
                            </a:extLst>
                          </pic:cNvPr>
                          <pic:cNvPicPr>
                            <a:picLocks noChangeAspect="1"/>
                          </pic:cNvPicPr>
                        </pic:nvPicPr>
                        <pic:blipFill rotWithShape="1">
                          <a:blip r:embed="rId19"/>
                          <a:srcRect b="13079"/>
                          <a:stretch/>
                        </pic:blipFill>
                        <pic:spPr bwMode="auto">
                          <a:xfrm>
                            <a:off x="0" y="0"/>
                            <a:ext cx="1454861" cy="1046201"/>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BABC17D"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8DE421" w14:textId="77777777" w:rsidR="004439D9" w:rsidRPr="0046527B" w:rsidRDefault="004439D9" w:rsidP="00615651">
            <w:pPr>
              <w:pStyle w:val="tabletext"/>
              <w:rPr>
                <w:b w:val="0"/>
              </w:rPr>
            </w:pPr>
            <w:r w:rsidRPr="0046527B">
              <w:t>Macrolactin G</w:t>
            </w:r>
          </w:p>
        </w:tc>
        <w:tc>
          <w:tcPr>
            <w:tcW w:w="0" w:type="auto"/>
          </w:tcPr>
          <w:p w14:paraId="7B759C7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69FFFF8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1CF9F153"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C4B791C" wp14:editId="56720DF9">
                  <wp:extent cx="1173480" cy="843326"/>
                  <wp:effectExtent l="0" t="0" r="7620" b="0"/>
                  <wp:docPr id="11" name="Grafik 10">
                    <a:extLst xmlns:a="http://schemas.openxmlformats.org/drawingml/2006/main">
                      <a:ext uri="{FF2B5EF4-FFF2-40B4-BE49-F238E27FC236}">
                        <a16:creationId xmlns:a16="http://schemas.microsoft.com/office/drawing/2014/main" id="{882DE014-6E96-8F4B-9D75-F9F59C0DB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882DE014-6E96-8F4B-9D75-F9F59C0DB4AF}"/>
                              </a:ext>
                            </a:extLst>
                          </pic:cNvPr>
                          <pic:cNvPicPr>
                            <a:picLocks noChangeAspect="1"/>
                          </pic:cNvPicPr>
                        </pic:nvPicPr>
                        <pic:blipFill rotWithShape="1">
                          <a:blip r:embed="rId20"/>
                          <a:srcRect b="17470"/>
                          <a:stretch/>
                        </pic:blipFill>
                        <pic:spPr bwMode="auto">
                          <a:xfrm>
                            <a:off x="0" y="0"/>
                            <a:ext cx="1183480" cy="850512"/>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41538401"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2AA510" w14:textId="77777777" w:rsidR="004439D9" w:rsidRPr="0046527B" w:rsidRDefault="004439D9" w:rsidP="00615651">
            <w:pPr>
              <w:pStyle w:val="tabletext"/>
              <w:rPr>
                <w:b w:val="0"/>
              </w:rPr>
            </w:pPr>
            <w:r w:rsidRPr="0046527B">
              <w:lastRenderedPageBreak/>
              <w:t>Macrolactin H</w:t>
            </w:r>
          </w:p>
        </w:tc>
        <w:tc>
          <w:tcPr>
            <w:tcW w:w="0" w:type="auto"/>
          </w:tcPr>
          <w:p w14:paraId="4A0B29AF"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22</w:t>
            </w:r>
            <w:r w:rsidRPr="0046527B">
              <w:t>H</w:t>
            </w:r>
            <w:r w:rsidRPr="0046527B">
              <w:rPr>
                <w:vertAlign w:val="subscript"/>
              </w:rPr>
              <w:t>32</w:t>
            </w:r>
            <w:r w:rsidRPr="0046527B">
              <w:t>O</w:t>
            </w:r>
            <w:r w:rsidRPr="0046527B">
              <w:rPr>
                <w:vertAlign w:val="subscript"/>
              </w:rPr>
              <w:t>5</w:t>
            </w:r>
          </w:p>
        </w:tc>
        <w:tc>
          <w:tcPr>
            <w:tcW w:w="0" w:type="auto"/>
          </w:tcPr>
          <w:p w14:paraId="294AF45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376.22497</w:t>
            </w:r>
          </w:p>
        </w:tc>
        <w:tc>
          <w:tcPr>
            <w:tcW w:w="0" w:type="auto"/>
          </w:tcPr>
          <w:p w14:paraId="3B8D932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708EEB63" wp14:editId="35E91E51">
                  <wp:extent cx="1104523" cy="840097"/>
                  <wp:effectExtent l="0" t="0" r="635" b="0"/>
                  <wp:docPr id="1343697273" name="Grafik 14">
                    <a:extLst xmlns:a="http://schemas.openxmlformats.org/drawingml/2006/main">
                      <a:ext uri="{FF2B5EF4-FFF2-40B4-BE49-F238E27FC236}">
                        <a16:creationId xmlns:a16="http://schemas.microsoft.com/office/drawing/2014/main" id="{D458048B-5BD2-6544-AD0F-51432324C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D458048B-5BD2-6544-AD0F-51432324CF76}"/>
                              </a:ext>
                            </a:extLst>
                          </pic:cNvPr>
                          <pic:cNvPicPr>
                            <a:picLocks noChangeAspect="1"/>
                          </pic:cNvPicPr>
                        </pic:nvPicPr>
                        <pic:blipFill rotWithShape="1">
                          <a:blip r:embed="rId21"/>
                          <a:srcRect b="18089"/>
                          <a:stretch/>
                        </pic:blipFill>
                        <pic:spPr bwMode="auto">
                          <a:xfrm>
                            <a:off x="0" y="0"/>
                            <a:ext cx="1123201" cy="854304"/>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970CA41"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FBFAB9" w14:textId="77777777" w:rsidR="004439D9" w:rsidRPr="0046527B" w:rsidRDefault="004439D9" w:rsidP="00615651">
            <w:pPr>
              <w:pStyle w:val="tabletext"/>
              <w:rPr>
                <w:b w:val="0"/>
              </w:rPr>
            </w:pPr>
            <w:r w:rsidRPr="0046527B">
              <w:t>Macrolactin I</w:t>
            </w:r>
          </w:p>
        </w:tc>
        <w:tc>
          <w:tcPr>
            <w:tcW w:w="0" w:type="auto"/>
          </w:tcPr>
          <w:p w14:paraId="4CCE5550"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22ABAA3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2EACE24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4B3CCBE3" wp14:editId="7666A1B9">
                  <wp:extent cx="1199584" cy="782450"/>
                  <wp:effectExtent l="0" t="0" r="0" b="0"/>
                  <wp:docPr id="2107659192" name="Grafik 16">
                    <a:extLst xmlns:a="http://schemas.openxmlformats.org/drawingml/2006/main">
                      <a:ext uri="{FF2B5EF4-FFF2-40B4-BE49-F238E27FC236}">
                        <a16:creationId xmlns:a16="http://schemas.microsoft.com/office/drawing/2014/main" id="{F30783C4-1753-114A-8422-22C2F2D87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F30783C4-1753-114A-8422-22C2F2D874FC}"/>
                              </a:ext>
                            </a:extLst>
                          </pic:cNvPr>
                          <pic:cNvPicPr>
                            <a:picLocks noChangeAspect="1"/>
                          </pic:cNvPicPr>
                        </pic:nvPicPr>
                        <pic:blipFill rotWithShape="1">
                          <a:blip r:embed="rId22"/>
                          <a:srcRect b="18155"/>
                          <a:stretch/>
                        </pic:blipFill>
                        <pic:spPr bwMode="auto">
                          <a:xfrm>
                            <a:off x="0" y="0"/>
                            <a:ext cx="1216650" cy="793582"/>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7A11EF93"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0BF602" w14:textId="77777777" w:rsidR="004439D9" w:rsidRPr="0046527B" w:rsidRDefault="004439D9" w:rsidP="00615651">
            <w:pPr>
              <w:pStyle w:val="tabletext"/>
              <w:rPr>
                <w:b w:val="0"/>
              </w:rPr>
            </w:pPr>
            <w:r w:rsidRPr="0046527B">
              <w:t>Macrolactin J</w:t>
            </w:r>
          </w:p>
        </w:tc>
        <w:tc>
          <w:tcPr>
            <w:tcW w:w="0" w:type="auto"/>
          </w:tcPr>
          <w:p w14:paraId="60E96EC3"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764B05F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3731518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A572360" wp14:editId="5BF50CBD">
                  <wp:extent cx="1176950" cy="848644"/>
                  <wp:effectExtent l="0" t="0" r="4445" b="8890"/>
                  <wp:docPr id="25" name="Grafik 24">
                    <a:extLst xmlns:a="http://schemas.openxmlformats.org/drawingml/2006/main">
                      <a:ext uri="{FF2B5EF4-FFF2-40B4-BE49-F238E27FC236}">
                        <a16:creationId xmlns:a16="http://schemas.microsoft.com/office/drawing/2014/main" id="{AD06CC83-9503-D14C-8E9B-FC276A3F2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AD06CC83-9503-D14C-8E9B-FC276A3F2F4D}"/>
                              </a:ext>
                            </a:extLst>
                          </pic:cNvPr>
                          <pic:cNvPicPr>
                            <a:picLocks noChangeAspect="1"/>
                          </pic:cNvPicPr>
                        </pic:nvPicPr>
                        <pic:blipFill rotWithShape="1">
                          <a:blip r:embed="rId23"/>
                          <a:srcRect b="16765"/>
                          <a:stretch/>
                        </pic:blipFill>
                        <pic:spPr bwMode="auto">
                          <a:xfrm>
                            <a:off x="0" y="0"/>
                            <a:ext cx="1191568" cy="859185"/>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73F66AAA"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20CF71" w14:textId="77777777" w:rsidR="004439D9" w:rsidRPr="0046527B" w:rsidRDefault="004439D9" w:rsidP="00615651">
            <w:pPr>
              <w:pStyle w:val="tabletext"/>
              <w:rPr>
                <w:b w:val="0"/>
              </w:rPr>
            </w:pPr>
            <w:r w:rsidRPr="0046527B">
              <w:t>Macrolactin K</w:t>
            </w:r>
          </w:p>
        </w:tc>
        <w:tc>
          <w:tcPr>
            <w:tcW w:w="0" w:type="auto"/>
          </w:tcPr>
          <w:p w14:paraId="0EC2F16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67B3BD9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757DBE3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62F699F5" wp14:editId="297D2A0A">
                  <wp:extent cx="1290119" cy="873830"/>
                  <wp:effectExtent l="0" t="0" r="0" b="0"/>
                  <wp:docPr id="27" name="Grafik 26">
                    <a:extLst xmlns:a="http://schemas.openxmlformats.org/drawingml/2006/main">
                      <a:ext uri="{FF2B5EF4-FFF2-40B4-BE49-F238E27FC236}">
                        <a16:creationId xmlns:a16="http://schemas.microsoft.com/office/drawing/2014/main" id="{91F764C1-55D8-E141-956A-CEB8F1F58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a:extLst>
                              <a:ext uri="{FF2B5EF4-FFF2-40B4-BE49-F238E27FC236}">
                                <a16:creationId xmlns:a16="http://schemas.microsoft.com/office/drawing/2014/main" id="{91F764C1-55D8-E141-956A-CEB8F1F58865}"/>
                              </a:ext>
                            </a:extLst>
                          </pic:cNvPr>
                          <pic:cNvPicPr>
                            <a:picLocks noChangeAspect="1"/>
                          </pic:cNvPicPr>
                        </pic:nvPicPr>
                        <pic:blipFill rotWithShape="1">
                          <a:blip r:embed="rId24"/>
                          <a:srcRect b="17724"/>
                          <a:stretch/>
                        </pic:blipFill>
                        <pic:spPr bwMode="auto">
                          <a:xfrm>
                            <a:off x="0" y="0"/>
                            <a:ext cx="1299373" cy="88009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19F63353"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66E82E" w14:textId="77777777" w:rsidR="004439D9" w:rsidRPr="0046527B" w:rsidRDefault="004439D9" w:rsidP="00615651">
            <w:pPr>
              <w:pStyle w:val="tabletext"/>
              <w:rPr>
                <w:b w:val="0"/>
              </w:rPr>
            </w:pPr>
            <w:r w:rsidRPr="0046527B">
              <w:t>Macrolactin L</w:t>
            </w:r>
          </w:p>
        </w:tc>
        <w:tc>
          <w:tcPr>
            <w:tcW w:w="0" w:type="auto"/>
          </w:tcPr>
          <w:p w14:paraId="39E6004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5</w:t>
            </w:r>
          </w:p>
        </w:tc>
        <w:tc>
          <w:tcPr>
            <w:tcW w:w="0" w:type="auto"/>
          </w:tcPr>
          <w:p w14:paraId="47A4ABC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402.24062</w:t>
            </w:r>
          </w:p>
        </w:tc>
        <w:tc>
          <w:tcPr>
            <w:tcW w:w="0" w:type="auto"/>
          </w:tcPr>
          <w:p w14:paraId="135E0BC5"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41C299E6" wp14:editId="6196E558">
                  <wp:extent cx="1244852" cy="713063"/>
                  <wp:effectExtent l="0" t="0" r="0" b="0"/>
                  <wp:docPr id="485876720" name="Grafik 3">
                    <a:extLst xmlns:a="http://schemas.openxmlformats.org/drawingml/2006/main">
                      <a:ext uri="{FF2B5EF4-FFF2-40B4-BE49-F238E27FC236}">
                        <a16:creationId xmlns:a16="http://schemas.microsoft.com/office/drawing/2014/main" id="{04D7BEE4-3B7A-4041-BEAE-0750F6DB5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04D7BEE4-3B7A-4041-BEAE-0750F6DB5322}"/>
                              </a:ext>
                            </a:extLst>
                          </pic:cNvPr>
                          <pic:cNvPicPr>
                            <a:picLocks noChangeAspect="1"/>
                          </pic:cNvPicPr>
                        </pic:nvPicPr>
                        <pic:blipFill rotWithShape="1">
                          <a:blip r:embed="rId25"/>
                          <a:srcRect b="25138"/>
                          <a:stretch/>
                        </pic:blipFill>
                        <pic:spPr bwMode="auto">
                          <a:xfrm>
                            <a:off x="0" y="0"/>
                            <a:ext cx="1259859" cy="721659"/>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48C57415"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1BB7D2" w14:textId="77777777" w:rsidR="004439D9" w:rsidRPr="0046527B" w:rsidRDefault="004439D9" w:rsidP="00615651">
            <w:pPr>
              <w:pStyle w:val="tabletext"/>
              <w:rPr>
                <w:b w:val="0"/>
              </w:rPr>
            </w:pPr>
            <w:r w:rsidRPr="0046527B">
              <w:t>Macrolactin M</w:t>
            </w:r>
          </w:p>
        </w:tc>
        <w:tc>
          <w:tcPr>
            <w:tcW w:w="0" w:type="auto"/>
          </w:tcPr>
          <w:p w14:paraId="63679D6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25</w:t>
            </w:r>
            <w:r w:rsidRPr="0046527B">
              <w:t>H</w:t>
            </w:r>
            <w:r w:rsidRPr="0046527B">
              <w:rPr>
                <w:vertAlign w:val="subscript"/>
              </w:rPr>
              <w:t>36</w:t>
            </w:r>
            <w:r w:rsidRPr="0046527B">
              <w:t>O</w:t>
            </w:r>
            <w:r w:rsidRPr="0046527B">
              <w:rPr>
                <w:vertAlign w:val="subscript"/>
              </w:rPr>
              <w:t>5</w:t>
            </w:r>
          </w:p>
        </w:tc>
        <w:tc>
          <w:tcPr>
            <w:tcW w:w="0" w:type="auto"/>
          </w:tcPr>
          <w:p w14:paraId="190E2F0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416.25627</w:t>
            </w:r>
          </w:p>
        </w:tc>
        <w:tc>
          <w:tcPr>
            <w:tcW w:w="0" w:type="auto"/>
          </w:tcPr>
          <w:p w14:paraId="502F7C6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74E9442C" wp14:editId="33E938B5">
                  <wp:extent cx="1145264" cy="869397"/>
                  <wp:effectExtent l="0" t="0" r="0" b="0"/>
                  <wp:docPr id="1059593079" name="Grafik 5">
                    <a:extLst xmlns:a="http://schemas.openxmlformats.org/drawingml/2006/main">
                      <a:ext uri="{FF2B5EF4-FFF2-40B4-BE49-F238E27FC236}">
                        <a16:creationId xmlns:a16="http://schemas.microsoft.com/office/drawing/2014/main" id="{40DA0D6D-36D4-964F-A249-3C445FFB0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0DA0D6D-36D4-964F-A249-3C445FFB0BE0}"/>
                              </a:ext>
                            </a:extLst>
                          </pic:cNvPr>
                          <pic:cNvPicPr>
                            <a:picLocks noChangeAspect="1"/>
                          </pic:cNvPicPr>
                        </pic:nvPicPr>
                        <pic:blipFill rotWithShape="1">
                          <a:blip r:embed="rId26"/>
                          <a:srcRect b="17632"/>
                          <a:stretch/>
                        </pic:blipFill>
                        <pic:spPr bwMode="auto">
                          <a:xfrm>
                            <a:off x="0" y="0"/>
                            <a:ext cx="1163834" cy="883494"/>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7B7D0F6"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032796" w14:textId="77777777" w:rsidR="004439D9" w:rsidRPr="0046527B" w:rsidRDefault="004439D9" w:rsidP="00615651">
            <w:pPr>
              <w:pStyle w:val="tabletext"/>
              <w:rPr>
                <w:b w:val="0"/>
              </w:rPr>
            </w:pPr>
            <w:r w:rsidRPr="0046527B">
              <w:t>Macrolactin N</w:t>
            </w:r>
          </w:p>
        </w:tc>
        <w:tc>
          <w:tcPr>
            <w:tcW w:w="0" w:type="auto"/>
          </w:tcPr>
          <w:p w14:paraId="46129D2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4</w:t>
            </w:r>
          </w:p>
        </w:tc>
        <w:tc>
          <w:tcPr>
            <w:tcW w:w="0" w:type="auto"/>
          </w:tcPr>
          <w:p w14:paraId="5323BE1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386.24571</w:t>
            </w:r>
          </w:p>
        </w:tc>
        <w:tc>
          <w:tcPr>
            <w:tcW w:w="0" w:type="auto"/>
          </w:tcPr>
          <w:p w14:paraId="1D3FE819"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153140D0" wp14:editId="1D9022DD">
                  <wp:extent cx="1081889" cy="866167"/>
                  <wp:effectExtent l="0" t="0" r="4445" b="0"/>
                  <wp:docPr id="1141742857" name="Grafik 9">
                    <a:extLst xmlns:a="http://schemas.openxmlformats.org/drawingml/2006/main">
                      <a:ext uri="{FF2B5EF4-FFF2-40B4-BE49-F238E27FC236}">
                        <a16:creationId xmlns:a16="http://schemas.microsoft.com/office/drawing/2014/main" id="{DFDCA38B-1D86-834B-AAF2-E05F21C91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DFDCA38B-1D86-834B-AAF2-E05F21C91A50}"/>
                              </a:ext>
                            </a:extLst>
                          </pic:cNvPr>
                          <pic:cNvPicPr>
                            <a:picLocks noChangeAspect="1"/>
                          </pic:cNvPicPr>
                        </pic:nvPicPr>
                        <pic:blipFill rotWithShape="1">
                          <a:blip r:embed="rId27"/>
                          <a:srcRect b="17334"/>
                          <a:stretch/>
                        </pic:blipFill>
                        <pic:spPr bwMode="auto">
                          <a:xfrm>
                            <a:off x="0" y="0"/>
                            <a:ext cx="1094714" cy="876435"/>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0B16EB6C"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1D84AF4" w14:textId="77777777" w:rsidR="004439D9" w:rsidRPr="0046527B" w:rsidRDefault="004439D9" w:rsidP="00615651">
            <w:pPr>
              <w:pStyle w:val="tabletext"/>
              <w:rPr>
                <w:b w:val="0"/>
              </w:rPr>
            </w:pPr>
            <w:r w:rsidRPr="0046527B">
              <w:t>Macrolactin O</w:t>
            </w:r>
          </w:p>
        </w:tc>
        <w:tc>
          <w:tcPr>
            <w:tcW w:w="0" w:type="auto"/>
          </w:tcPr>
          <w:p w14:paraId="01C0477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30</w:t>
            </w:r>
            <w:r w:rsidRPr="0046527B">
              <w:t>H</w:t>
            </w:r>
            <w:r w:rsidRPr="0046527B">
              <w:rPr>
                <w:vertAlign w:val="subscript"/>
              </w:rPr>
              <w:t>44</w:t>
            </w:r>
            <w:r w:rsidRPr="0046527B">
              <w:t>O</w:t>
            </w:r>
            <w:r w:rsidRPr="0046527B">
              <w:rPr>
                <w:vertAlign w:val="subscript"/>
              </w:rPr>
              <w:t>10</w:t>
            </w:r>
          </w:p>
        </w:tc>
        <w:tc>
          <w:tcPr>
            <w:tcW w:w="0" w:type="auto"/>
          </w:tcPr>
          <w:p w14:paraId="48824505"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564.29345</w:t>
            </w:r>
          </w:p>
        </w:tc>
        <w:tc>
          <w:tcPr>
            <w:tcW w:w="0" w:type="auto"/>
          </w:tcPr>
          <w:p w14:paraId="489EB1C7"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3D962DB6" wp14:editId="45646626">
                  <wp:extent cx="1144905" cy="973540"/>
                  <wp:effectExtent l="0" t="0" r="0" b="0"/>
                  <wp:docPr id="14" name="Grafik 13">
                    <a:extLst xmlns:a="http://schemas.openxmlformats.org/drawingml/2006/main">
                      <a:ext uri="{FF2B5EF4-FFF2-40B4-BE49-F238E27FC236}">
                        <a16:creationId xmlns:a16="http://schemas.microsoft.com/office/drawing/2014/main" id="{0B3DE746-D67E-8D41-BFDE-F52571CF6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0B3DE746-D67E-8D41-BFDE-F52571CF6A67}"/>
                              </a:ext>
                            </a:extLst>
                          </pic:cNvPr>
                          <pic:cNvPicPr>
                            <a:picLocks noChangeAspect="1"/>
                          </pic:cNvPicPr>
                        </pic:nvPicPr>
                        <pic:blipFill rotWithShape="1">
                          <a:blip r:embed="rId28"/>
                          <a:srcRect b="18685"/>
                          <a:stretch/>
                        </pic:blipFill>
                        <pic:spPr bwMode="auto">
                          <a:xfrm>
                            <a:off x="0" y="0"/>
                            <a:ext cx="1156008" cy="982981"/>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697BD9A"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5256B2" w14:textId="77777777" w:rsidR="004439D9" w:rsidRPr="0046527B" w:rsidRDefault="004439D9" w:rsidP="00615651">
            <w:pPr>
              <w:pStyle w:val="tabletext"/>
              <w:rPr>
                <w:b w:val="0"/>
              </w:rPr>
            </w:pPr>
            <w:r w:rsidRPr="0046527B">
              <w:t>Macrolactin P</w:t>
            </w:r>
          </w:p>
        </w:tc>
        <w:tc>
          <w:tcPr>
            <w:tcW w:w="0" w:type="auto"/>
          </w:tcPr>
          <w:p w14:paraId="36D4909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31</w:t>
            </w:r>
            <w:r w:rsidRPr="0046527B">
              <w:t>H</w:t>
            </w:r>
            <w:r w:rsidRPr="0046527B">
              <w:rPr>
                <w:vertAlign w:val="subscript"/>
              </w:rPr>
              <w:t>46</w:t>
            </w:r>
            <w:r w:rsidRPr="0046527B">
              <w:t>O</w:t>
            </w:r>
            <w:r w:rsidRPr="0046527B">
              <w:rPr>
                <w:vertAlign w:val="subscript"/>
              </w:rPr>
              <w:t>10</w:t>
            </w:r>
          </w:p>
        </w:tc>
        <w:tc>
          <w:tcPr>
            <w:tcW w:w="0" w:type="auto"/>
          </w:tcPr>
          <w:p w14:paraId="13BB5429"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578.30910</w:t>
            </w:r>
          </w:p>
        </w:tc>
        <w:tc>
          <w:tcPr>
            <w:tcW w:w="0" w:type="auto"/>
          </w:tcPr>
          <w:p w14:paraId="14986CEF"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37AFA123" wp14:editId="67C593AE">
                  <wp:extent cx="1244600" cy="1008507"/>
                  <wp:effectExtent l="0" t="0" r="0" b="0"/>
                  <wp:docPr id="16" name="Grafik 15">
                    <a:extLst xmlns:a="http://schemas.openxmlformats.org/drawingml/2006/main">
                      <a:ext uri="{FF2B5EF4-FFF2-40B4-BE49-F238E27FC236}">
                        <a16:creationId xmlns:a16="http://schemas.microsoft.com/office/drawing/2014/main" id="{B082D305-D4D2-6146-BF66-705F79E52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B082D305-D4D2-6146-BF66-705F79E52242}"/>
                              </a:ext>
                            </a:extLst>
                          </pic:cNvPr>
                          <pic:cNvPicPr>
                            <a:picLocks noChangeAspect="1"/>
                          </pic:cNvPicPr>
                        </pic:nvPicPr>
                        <pic:blipFill rotWithShape="1">
                          <a:blip r:embed="rId29"/>
                          <a:srcRect b="17101"/>
                          <a:stretch/>
                        </pic:blipFill>
                        <pic:spPr bwMode="auto">
                          <a:xfrm>
                            <a:off x="0" y="0"/>
                            <a:ext cx="1255803" cy="1017585"/>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5A4C898C"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51A04C" w14:textId="77777777" w:rsidR="004439D9" w:rsidRPr="0046527B" w:rsidRDefault="004439D9" w:rsidP="00615651">
            <w:pPr>
              <w:pStyle w:val="tabletext"/>
              <w:rPr>
                <w:b w:val="0"/>
              </w:rPr>
            </w:pPr>
            <w:r w:rsidRPr="0046527B">
              <w:lastRenderedPageBreak/>
              <w:t>Macrolactin Q</w:t>
            </w:r>
          </w:p>
        </w:tc>
        <w:tc>
          <w:tcPr>
            <w:tcW w:w="0" w:type="auto"/>
          </w:tcPr>
          <w:p w14:paraId="347F7E45"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30</w:t>
            </w:r>
            <w:r w:rsidRPr="0046527B">
              <w:t>H</w:t>
            </w:r>
            <w:r w:rsidRPr="0046527B">
              <w:rPr>
                <w:vertAlign w:val="subscript"/>
              </w:rPr>
              <w:t>44</w:t>
            </w:r>
            <w:r w:rsidRPr="0046527B">
              <w:t>O</w:t>
            </w:r>
            <w:r w:rsidRPr="0046527B">
              <w:rPr>
                <w:vertAlign w:val="subscript"/>
              </w:rPr>
              <w:t>10</w:t>
            </w:r>
          </w:p>
        </w:tc>
        <w:tc>
          <w:tcPr>
            <w:tcW w:w="0" w:type="auto"/>
          </w:tcPr>
          <w:p w14:paraId="1A1BDDE2"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564.29345</w:t>
            </w:r>
          </w:p>
        </w:tc>
        <w:tc>
          <w:tcPr>
            <w:tcW w:w="0" w:type="auto"/>
          </w:tcPr>
          <w:p w14:paraId="3A1BDF2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21BF5D7E" wp14:editId="45727819">
                  <wp:extent cx="1144905" cy="999668"/>
                  <wp:effectExtent l="0" t="0" r="0" b="0"/>
                  <wp:docPr id="18" name="Grafik 17">
                    <a:extLst xmlns:a="http://schemas.openxmlformats.org/drawingml/2006/main">
                      <a:ext uri="{FF2B5EF4-FFF2-40B4-BE49-F238E27FC236}">
                        <a16:creationId xmlns:a16="http://schemas.microsoft.com/office/drawing/2014/main" id="{EE7490CD-38BD-EE49-8055-098D4DBF0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EE7490CD-38BD-EE49-8055-098D4DBF0E9B}"/>
                              </a:ext>
                            </a:extLst>
                          </pic:cNvPr>
                          <pic:cNvPicPr>
                            <a:picLocks noChangeAspect="1"/>
                          </pic:cNvPicPr>
                        </pic:nvPicPr>
                        <pic:blipFill rotWithShape="1">
                          <a:blip r:embed="rId30"/>
                          <a:srcRect b="17807"/>
                          <a:stretch/>
                        </pic:blipFill>
                        <pic:spPr bwMode="auto">
                          <a:xfrm>
                            <a:off x="0" y="0"/>
                            <a:ext cx="1155095" cy="1008566"/>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4CF96A1F"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45AA68" w14:textId="77777777" w:rsidR="004439D9" w:rsidRPr="0046527B" w:rsidRDefault="004439D9" w:rsidP="00615651">
            <w:pPr>
              <w:pStyle w:val="tabletext"/>
              <w:rPr>
                <w:b w:val="0"/>
              </w:rPr>
            </w:pPr>
            <w:r w:rsidRPr="0046527B">
              <w:t>Macrolactin R</w:t>
            </w:r>
          </w:p>
        </w:tc>
        <w:tc>
          <w:tcPr>
            <w:tcW w:w="0" w:type="auto"/>
          </w:tcPr>
          <w:p w14:paraId="1CA73CDD"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30</w:t>
            </w:r>
            <w:r w:rsidRPr="0046527B">
              <w:t>H</w:t>
            </w:r>
            <w:r w:rsidRPr="0046527B">
              <w:rPr>
                <w:vertAlign w:val="subscript"/>
              </w:rPr>
              <w:t>44</w:t>
            </w:r>
            <w:r w:rsidRPr="0046527B">
              <w:t>O</w:t>
            </w:r>
            <w:r w:rsidRPr="0046527B">
              <w:rPr>
                <w:vertAlign w:val="subscript"/>
              </w:rPr>
              <w:t>10</w:t>
            </w:r>
          </w:p>
        </w:tc>
        <w:tc>
          <w:tcPr>
            <w:tcW w:w="0" w:type="auto"/>
          </w:tcPr>
          <w:p w14:paraId="56D69F09"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564.29345</w:t>
            </w:r>
          </w:p>
        </w:tc>
        <w:tc>
          <w:tcPr>
            <w:tcW w:w="0" w:type="auto"/>
          </w:tcPr>
          <w:p w14:paraId="029FF15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376424E" wp14:editId="7ADA8166">
                  <wp:extent cx="1252177" cy="986828"/>
                  <wp:effectExtent l="0" t="0" r="0" b="0"/>
                  <wp:docPr id="20" name="Grafik 19">
                    <a:extLst xmlns:a="http://schemas.openxmlformats.org/drawingml/2006/main">
                      <a:ext uri="{FF2B5EF4-FFF2-40B4-BE49-F238E27FC236}">
                        <a16:creationId xmlns:a16="http://schemas.microsoft.com/office/drawing/2014/main" id="{190122E9-C325-DD42-B1DD-7182D1D61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a:extLst>
                              <a:ext uri="{FF2B5EF4-FFF2-40B4-BE49-F238E27FC236}">
                                <a16:creationId xmlns:a16="http://schemas.microsoft.com/office/drawing/2014/main" id="{190122E9-C325-DD42-B1DD-7182D1D612D2}"/>
                              </a:ext>
                            </a:extLst>
                          </pic:cNvPr>
                          <pic:cNvPicPr>
                            <a:picLocks noChangeAspect="1"/>
                          </pic:cNvPicPr>
                        </pic:nvPicPr>
                        <pic:blipFill rotWithShape="1">
                          <a:blip r:embed="rId31"/>
                          <a:srcRect b="15997"/>
                          <a:stretch/>
                        </pic:blipFill>
                        <pic:spPr bwMode="auto">
                          <a:xfrm>
                            <a:off x="0" y="0"/>
                            <a:ext cx="1262406" cy="994889"/>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4148F56B"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768FBDC" w14:textId="77777777" w:rsidR="004439D9" w:rsidRPr="0046527B" w:rsidRDefault="004439D9" w:rsidP="00615651">
            <w:pPr>
              <w:pStyle w:val="tabletext"/>
              <w:rPr>
                <w:b w:val="0"/>
              </w:rPr>
            </w:pPr>
            <w:r w:rsidRPr="0046527B">
              <w:t>Macrolactin S</w:t>
            </w:r>
          </w:p>
        </w:tc>
        <w:tc>
          <w:tcPr>
            <w:tcW w:w="0" w:type="auto"/>
          </w:tcPr>
          <w:p w14:paraId="3192F42D"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6</w:t>
            </w:r>
          </w:p>
        </w:tc>
        <w:tc>
          <w:tcPr>
            <w:tcW w:w="0" w:type="auto"/>
          </w:tcPr>
          <w:p w14:paraId="6DAE203C"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418.23554</w:t>
            </w:r>
          </w:p>
        </w:tc>
        <w:tc>
          <w:tcPr>
            <w:tcW w:w="0" w:type="auto"/>
          </w:tcPr>
          <w:p w14:paraId="4C179F59"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2BA328CE" wp14:editId="2D613F54">
                  <wp:extent cx="1081889" cy="803475"/>
                  <wp:effectExtent l="0" t="0" r="4445" b="0"/>
                  <wp:docPr id="1107831663" name="Grafik 21">
                    <a:extLst xmlns:a="http://schemas.openxmlformats.org/drawingml/2006/main">
                      <a:ext uri="{FF2B5EF4-FFF2-40B4-BE49-F238E27FC236}">
                        <a16:creationId xmlns:a16="http://schemas.microsoft.com/office/drawing/2014/main" id="{E93EBC33-C077-1E4C-8C23-451BB36E1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a:extLst>
                              <a:ext uri="{FF2B5EF4-FFF2-40B4-BE49-F238E27FC236}">
                                <a16:creationId xmlns:a16="http://schemas.microsoft.com/office/drawing/2014/main" id="{E93EBC33-C077-1E4C-8C23-451BB36E1BE0}"/>
                              </a:ext>
                            </a:extLst>
                          </pic:cNvPr>
                          <pic:cNvPicPr>
                            <a:picLocks noChangeAspect="1"/>
                          </pic:cNvPicPr>
                        </pic:nvPicPr>
                        <pic:blipFill rotWithShape="1">
                          <a:blip r:embed="rId32"/>
                          <a:srcRect b="16984"/>
                          <a:stretch/>
                        </pic:blipFill>
                        <pic:spPr bwMode="auto">
                          <a:xfrm>
                            <a:off x="0" y="0"/>
                            <a:ext cx="1087749" cy="807827"/>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505D3C02"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FBECC7" w14:textId="77777777" w:rsidR="004439D9" w:rsidRPr="0046527B" w:rsidRDefault="004439D9" w:rsidP="00615651">
            <w:pPr>
              <w:pStyle w:val="tabletext"/>
              <w:rPr>
                <w:b w:val="0"/>
              </w:rPr>
            </w:pPr>
            <w:r w:rsidRPr="0046527B">
              <w:t>Macrolactin T</w:t>
            </w:r>
          </w:p>
        </w:tc>
        <w:tc>
          <w:tcPr>
            <w:tcW w:w="0" w:type="auto"/>
          </w:tcPr>
          <w:p w14:paraId="29B75F2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38</w:t>
            </w:r>
            <w:r w:rsidRPr="0046527B">
              <w:t>O</w:t>
            </w:r>
            <w:r w:rsidRPr="0046527B">
              <w:rPr>
                <w:vertAlign w:val="subscript"/>
              </w:rPr>
              <w:t>6</w:t>
            </w:r>
          </w:p>
        </w:tc>
        <w:tc>
          <w:tcPr>
            <w:tcW w:w="0" w:type="auto"/>
          </w:tcPr>
          <w:p w14:paraId="7AC9C18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422.26684</w:t>
            </w:r>
          </w:p>
        </w:tc>
        <w:tc>
          <w:tcPr>
            <w:tcW w:w="0" w:type="auto"/>
          </w:tcPr>
          <w:p w14:paraId="2912C6B1"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06C740DA" wp14:editId="250F9BAD">
                  <wp:extent cx="1104522" cy="900469"/>
                  <wp:effectExtent l="0" t="0" r="635" b="0"/>
                  <wp:docPr id="75901584" name="Grafik 5">
                    <a:extLst xmlns:a="http://schemas.openxmlformats.org/drawingml/2006/main">
                      <a:ext uri="{FF2B5EF4-FFF2-40B4-BE49-F238E27FC236}">
                        <a16:creationId xmlns:a16="http://schemas.microsoft.com/office/drawing/2014/main" id="{DE4EE8DA-ACCC-094A-B8A6-9E8EEE6A3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DE4EE8DA-ACCC-094A-B8A6-9E8EEE6A3962}"/>
                              </a:ext>
                            </a:extLst>
                          </pic:cNvPr>
                          <pic:cNvPicPr>
                            <a:picLocks noChangeAspect="1"/>
                          </pic:cNvPicPr>
                        </pic:nvPicPr>
                        <pic:blipFill rotWithShape="1">
                          <a:blip r:embed="rId33"/>
                          <a:srcRect b="14856"/>
                          <a:stretch/>
                        </pic:blipFill>
                        <pic:spPr bwMode="auto">
                          <a:xfrm>
                            <a:off x="0" y="0"/>
                            <a:ext cx="1116296" cy="910068"/>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18EC7CFA"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D3EC0D" w14:textId="77777777" w:rsidR="004439D9" w:rsidRPr="0046527B" w:rsidRDefault="004439D9" w:rsidP="00615651">
            <w:pPr>
              <w:pStyle w:val="tabletext"/>
              <w:rPr>
                <w:b w:val="0"/>
              </w:rPr>
            </w:pPr>
            <w:r w:rsidRPr="0046527B">
              <w:t>Macrolactin U</w:t>
            </w:r>
          </w:p>
        </w:tc>
        <w:tc>
          <w:tcPr>
            <w:tcW w:w="0" w:type="auto"/>
          </w:tcPr>
          <w:p w14:paraId="1413619A"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31</w:t>
            </w:r>
            <w:r w:rsidRPr="0046527B">
              <w:t>H</w:t>
            </w:r>
            <w:r w:rsidRPr="0046527B">
              <w:rPr>
                <w:vertAlign w:val="subscript"/>
              </w:rPr>
              <w:t>44</w:t>
            </w:r>
            <w:r w:rsidRPr="0046527B">
              <w:t>O</w:t>
            </w:r>
            <w:r w:rsidRPr="0046527B">
              <w:rPr>
                <w:vertAlign w:val="subscript"/>
              </w:rPr>
              <w:t>4</w:t>
            </w:r>
          </w:p>
        </w:tc>
        <w:tc>
          <w:tcPr>
            <w:tcW w:w="0" w:type="auto"/>
          </w:tcPr>
          <w:p w14:paraId="4694113C"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480.32396</w:t>
            </w:r>
          </w:p>
        </w:tc>
        <w:tc>
          <w:tcPr>
            <w:tcW w:w="0" w:type="auto"/>
          </w:tcPr>
          <w:p w14:paraId="3965FEC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62D40354" wp14:editId="7A90924A">
                  <wp:extent cx="2713355" cy="801232"/>
                  <wp:effectExtent l="0" t="0" r="0" b="0"/>
                  <wp:docPr id="20317098" name="Grafik 7">
                    <a:extLst xmlns:a="http://schemas.openxmlformats.org/drawingml/2006/main">
                      <a:ext uri="{FF2B5EF4-FFF2-40B4-BE49-F238E27FC236}">
                        <a16:creationId xmlns:a16="http://schemas.microsoft.com/office/drawing/2014/main" id="{FF7DB4E1-0654-1B4B-9DF9-DCBD4BA6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F7DB4E1-0654-1B4B-9DF9-DCBD4BA6DA40}"/>
                              </a:ext>
                            </a:extLst>
                          </pic:cNvPr>
                          <pic:cNvPicPr>
                            <a:picLocks noChangeAspect="1"/>
                          </pic:cNvPicPr>
                        </pic:nvPicPr>
                        <pic:blipFill rotWithShape="1">
                          <a:blip r:embed="rId34"/>
                          <a:srcRect b="20482"/>
                          <a:stretch/>
                        </pic:blipFill>
                        <pic:spPr bwMode="auto">
                          <a:xfrm>
                            <a:off x="0" y="0"/>
                            <a:ext cx="2718882" cy="802864"/>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76EA601D"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834462" w14:textId="77777777" w:rsidR="004439D9" w:rsidRPr="0046527B" w:rsidRDefault="004439D9" w:rsidP="00615651">
            <w:pPr>
              <w:pStyle w:val="tabletext"/>
              <w:rPr>
                <w:b w:val="0"/>
              </w:rPr>
            </w:pPr>
            <w:r w:rsidRPr="0046527B">
              <w:t>Macrolactin X</w:t>
            </w:r>
          </w:p>
        </w:tc>
        <w:tc>
          <w:tcPr>
            <w:tcW w:w="0" w:type="auto"/>
          </w:tcPr>
          <w:p w14:paraId="1DE33AF8"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24</w:t>
            </w:r>
            <w:r w:rsidRPr="0046527B">
              <w:t>H</w:t>
            </w:r>
            <w:r w:rsidRPr="0046527B">
              <w:rPr>
                <w:vertAlign w:val="subscript"/>
              </w:rPr>
              <w:t>34</w:t>
            </w:r>
            <w:r w:rsidRPr="0046527B">
              <w:t>O</w:t>
            </w:r>
            <w:r w:rsidRPr="0046527B">
              <w:rPr>
                <w:vertAlign w:val="subscript"/>
              </w:rPr>
              <w:t>6</w:t>
            </w:r>
          </w:p>
        </w:tc>
        <w:tc>
          <w:tcPr>
            <w:tcW w:w="0" w:type="auto"/>
          </w:tcPr>
          <w:p w14:paraId="315A0DF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418.23554</w:t>
            </w:r>
          </w:p>
        </w:tc>
        <w:tc>
          <w:tcPr>
            <w:tcW w:w="0" w:type="auto"/>
          </w:tcPr>
          <w:p w14:paraId="66D79134"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17492CDA" wp14:editId="6D4A665C">
                  <wp:extent cx="1149790" cy="891404"/>
                  <wp:effectExtent l="0" t="0" r="0" b="4445"/>
                  <wp:docPr id="1645764113" name="Grafik 9">
                    <a:extLst xmlns:a="http://schemas.openxmlformats.org/drawingml/2006/main">
                      <a:ext uri="{FF2B5EF4-FFF2-40B4-BE49-F238E27FC236}">
                        <a16:creationId xmlns:a16="http://schemas.microsoft.com/office/drawing/2014/main" id="{98F3680D-BCBA-A645-B65A-3BC89FAEB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98F3680D-BCBA-A645-B65A-3BC89FAEB6A1}"/>
                              </a:ext>
                            </a:extLst>
                          </pic:cNvPr>
                          <pic:cNvPicPr>
                            <a:picLocks noChangeAspect="1"/>
                          </pic:cNvPicPr>
                        </pic:nvPicPr>
                        <pic:blipFill rotWithShape="1">
                          <a:blip r:embed="rId35"/>
                          <a:srcRect b="22899"/>
                          <a:stretch/>
                        </pic:blipFill>
                        <pic:spPr bwMode="auto">
                          <a:xfrm>
                            <a:off x="0" y="0"/>
                            <a:ext cx="1161955" cy="900835"/>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63B3C191"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762BC7" w14:textId="77777777" w:rsidR="004439D9" w:rsidRPr="0046527B" w:rsidRDefault="004439D9" w:rsidP="00615651">
            <w:pPr>
              <w:pStyle w:val="tabletext"/>
              <w:rPr>
                <w:b w:val="0"/>
              </w:rPr>
            </w:pPr>
            <w:r w:rsidRPr="0046527B">
              <w:t>Macrolactin Y</w:t>
            </w:r>
          </w:p>
        </w:tc>
        <w:tc>
          <w:tcPr>
            <w:tcW w:w="0" w:type="auto"/>
          </w:tcPr>
          <w:p w14:paraId="087A32DC"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25</w:t>
            </w:r>
            <w:r w:rsidRPr="0046527B">
              <w:t>H</w:t>
            </w:r>
            <w:r w:rsidRPr="0046527B">
              <w:rPr>
                <w:vertAlign w:val="subscript"/>
              </w:rPr>
              <w:t>38</w:t>
            </w:r>
            <w:r w:rsidRPr="0046527B">
              <w:t>O</w:t>
            </w:r>
            <w:r w:rsidRPr="0046527B">
              <w:rPr>
                <w:vertAlign w:val="subscript"/>
              </w:rPr>
              <w:t>7</w:t>
            </w:r>
          </w:p>
        </w:tc>
        <w:tc>
          <w:tcPr>
            <w:tcW w:w="0" w:type="auto"/>
          </w:tcPr>
          <w:p w14:paraId="52FDD2ED"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450.26175</w:t>
            </w:r>
          </w:p>
        </w:tc>
        <w:tc>
          <w:tcPr>
            <w:tcW w:w="0" w:type="auto"/>
          </w:tcPr>
          <w:p w14:paraId="6E919FFE"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A45B5FB" wp14:editId="3F634104">
                  <wp:extent cx="1213473" cy="1023042"/>
                  <wp:effectExtent l="0" t="0" r="0" b="5715"/>
                  <wp:docPr id="12" name="Grafik 11">
                    <a:extLst xmlns:a="http://schemas.openxmlformats.org/drawingml/2006/main">
                      <a:ext uri="{FF2B5EF4-FFF2-40B4-BE49-F238E27FC236}">
                        <a16:creationId xmlns:a16="http://schemas.microsoft.com/office/drawing/2014/main" id="{24505165-B8C7-D646-BA6F-4FA0989D6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24505165-B8C7-D646-BA6F-4FA0989D6877}"/>
                              </a:ext>
                            </a:extLst>
                          </pic:cNvPr>
                          <pic:cNvPicPr>
                            <a:picLocks noChangeAspect="1"/>
                          </pic:cNvPicPr>
                        </pic:nvPicPr>
                        <pic:blipFill rotWithShape="1">
                          <a:blip r:embed="rId36"/>
                          <a:srcRect b="17389"/>
                          <a:stretch/>
                        </pic:blipFill>
                        <pic:spPr bwMode="auto">
                          <a:xfrm>
                            <a:off x="0" y="0"/>
                            <a:ext cx="1219295" cy="1027950"/>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5D0A569B"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15BFE8" w14:textId="77777777" w:rsidR="004439D9" w:rsidRPr="0046527B" w:rsidRDefault="004439D9" w:rsidP="00615651">
            <w:pPr>
              <w:pStyle w:val="tabletext"/>
              <w:rPr>
                <w:b w:val="0"/>
              </w:rPr>
            </w:pPr>
            <w:r w:rsidRPr="0046527B">
              <w:t>Macrolactin Z</w:t>
            </w:r>
          </w:p>
        </w:tc>
        <w:tc>
          <w:tcPr>
            <w:tcW w:w="0" w:type="auto"/>
          </w:tcPr>
          <w:p w14:paraId="176FCDCC"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29</w:t>
            </w:r>
            <w:r w:rsidRPr="0046527B">
              <w:t>H</w:t>
            </w:r>
            <w:r w:rsidRPr="0046527B">
              <w:rPr>
                <w:vertAlign w:val="subscript"/>
              </w:rPr>
              <w:t>40</w:t>
            </w:r>
            <w:r w:rsidRPr="0046527B">
              <w:t>O</w:t>
            </w:r>
            <w:r w:rsidRPr="0046527B">
              <w:rPr>
                <w:vertAlign w:val="subscript"/>
              </w:rPr>
              <w:t>8</w:t>
            </w:r>
          </w:p>
        </w:tc>
        <w:tc>
          <w:tcPr>
            <w:tcW w:w="0" w:type="auto"/>
          </w:tcPr>
          <w:p w14:paraId="3736CC8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516.27232</w:t>
            </w:r>
          </w:p>
        </w:tc>
        <w:tc>
          <w:tcPr>
            <w:tcW w:w="0" w:type="auto"/>
          </w:tcPr>
          <w:p w14:paraId="4C51111D"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5DC20055" wp14:editId="76939A76">
                  <wp:extent cx="1149350" cy="1034912"/>
                  <wp:effectExtent l="0" t="0" r="0" b="0"/>
                  <wp:docPr id="89601864" name="Grafik 13">
                    <a:extLst xmlns:a="http://schemas.openxmlformats.org/drawingml/2006/main">
                      <a:ext uri="{FF2B5EF4-FFF2-40B4-BE49-F238E27FC236}">
                        <a16:creationId xmlns:a16="http://schemas.microsoft.com/office/drawing/2014/main" id="{E273F8A7-0A33-F04E-80A7-001930C51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E273F8A7-0A33-F04E-80A7-001930C51EB9}"/>
                              </a:ext>
                            </a:extLst>
                          </pic:cNvPr>
                          <pic:cNvPicPr>
                            <a:picLocks noChangeAspect="1"/>
                          </pic:cNvPicPr>
                        </pic:nvPicPr>
                        <pic:blipFill rotWithShape="1">
                          <a:blip r:embed="rId37"/>
                          <a:srcRect b="16644"/>
                          <a:stretch/>
                        </pic:blipFill>
                        <pic:spPr bwMode="auto">
                          <a:xfrm>
                            <a:off x="0" y="0"/>
                            <a:ext cx="1158806" cy="1043426"/>
                          </a:xfrm>
                          <a:prstGeom prst="rect">
                            <a:avLst/>
                          </a:prstGeom>
                          <a:ln>
                            <a:noFill/>
                          </a:ln>
                          <a:extLst>
                            <a:ext uri="{53640926-AAD7-44D8-BBD7-CCE9431645EC}">
                              <a14:shadowObscured xmlns:a14="http://schemas.microsoft.com/office/drawing/2010/main"/>
                            </a:ext>
                          </a:extLst>
                        </pic:spPr>
                      </pic:pic>
                    </a:graphicData>
                  </a:graphic>
                </wp:inline>
              </w:drawing>
            </w:r>
          </w:p>
        </w:tc>
      </w:tr>
      <w:tr w:rsidR="004439D9" w:rsidRPr="0046527B" w14:paraId="3A842CD4" w14:textId="77777777" w:rsidTr="0061565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A966AD" w14:textId="77777777" w:rsidR="004439D9" w:rsidRPr="0046527B" w:rsidRDefault="004439D9" w:rsidP="00615651">
            <w:pPr>
              <w:pStyle w:val="tabletext"/>
              <w:rPr>
                <w:b w:val="0"/>
              </w:rPr>
            </w:pPr>
            <w:r w:rsidRPr="0046527B">
              <w:lastRenderedPageBreak/>
              <w:t xml:space="preserve">7-o-methyl-5-hydroxy-3-heptonate-macrolactin  </w:t>
            </w:r>
          </w:p>
        </w:tc>
        <w:tc>
          <w:tcPr>
            <w:tcW w:w="0" w:type="auto"/>
          </w:tcPr>
          <w:p w14:paraId="2DD4EA0B"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C</w:t>
            </w:r>
            <w:r w:rsidRPr="0046527B">
              <w:rPr>
                <w:vertAlign w:val="subscript"/>
              </w:rPr>
              <w:t>31</w:t>
            </w:r>
            <w:r w:rsidRPr="0046527B">
              <w:t>H</w:t>
            </w:r>
            <w:r w:rsidRPr="0046527B">
              <w:rPr>
                <w:vertAlign w:val="subscript"/>
              </w:rPr>
              <w:t>48</w:t>
            </w:r>
            <w:r w:rsidRPr="0046527B">
              <w:t>O</w:t>
            </w:r>
            <w:r w:rsidRPr="0046527B">
              <w:rPr>
                <w:vertAlign w:val="subscript"/>
              </w:rPr>
              <w:t>7</w:t>
            </w:r>
          </w:p>
        </w:tc>
        <w:tc>
          <w:tcPr>
            <w:tcW w:w="0" w:type="auto"/>
          </w:tcPr>
          <w:p w14:paraId="5C2370C0"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t>532.340</w:t>
            </w:r>
          </w:p>
        </w:tc>
        <w:tc>
          <w:tcPr>
            <w:tcW w:w="0" w:type="auto"/>
          </w:tcPr>
          <w:p w14:paraId="56A95DE6" w14:textId="77777777" w:rsidR="004439D9" w:rsidRPr="0046527B" w:rsidRDefault="004439D9" w:rsidP="00615651">
            <w:pPr>
              <w:pStyle w:val="tabletext"/>
              <w:cnfStyle w:val="000000000000" w:firstRow="0" w:lastRow="0" w:firstColumn="0" w:lastColumn="0" w:oddVBand="0" w:evenVBand="0" w:oddHBand="0" w:evenHBand="0" w:firstRowFirstColumn="0" w:firstRowLastColumn="0" w:lastRowFirstColumn="0" w:lastRowLastColumn="0"/>
            </w:pPr>
            <w:r w:rsidRPr="0046527B">
              <w:rPr>
                <w:noProof/>
                <w:lang w:val="es-ES" w:eastAsia="es-ES"/>
              </w:rPr>
              <w:drawing>
                <wp:inline distT="0" distB="0" distL="0" distR="0" wp14:anchorId="17999C0D" wp14:editId="7B0469DF">
                  <wp:extent cx="1221832" cy="1077362"/>
                  <wp:effectExtent l="0" t="0" r="0" b="8890"/>
                  <wp:docPr id="410727684" name="Grafik 14">
                    <a:extLst xmlns:a="http://schemas.openxmlformats.org/drawingml/2006/main">
                      <a:ext uri="{FF2B5EF4-FFF2-40B4-BE49-F238E27FC236}">
                        <a16:creationId xmlns:a16="http://schemas.microsoft.com/office/drawing/2014/main" id="{8B485745-E4EA-AE45-84E8-F56E553AE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8B485745-E4EA-AE45-84E8-F56E553AE565}"/>
                              </a:ext>
                            </a:extLst>
                          </pic:cNvPr>
                          <pic:cNvPicPr>
                            <a:picLocks noChangeAspect="1"/>
                          </pic:cNvPicPr>
                        </pic:nvPicPr>
                        <pic:blipFill rotWithShape="1">
                          <a:blip r:embed="rId38"/>
                          <a:srcRect b="13488"/>
                          <a:stretch/>
                        </pic:blipFill>
                        <pic:spPr bwMode="auto">
                          <a:xfrm>
                            <a:off x="0" y="0"/>
                            <a:ext cx="1229795" cy="10843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2C431D" w14:textId="77777777" w:rsidR="009C0D79" w:rsidRPr="009C0D79" w:rsidRDefault="009C0D79" w:rsidP="00562AE0">
      <w:pPr>
        <w:pStyle w:val="HD2"/>
        <w:numPr>
          <w:ilvl w:val="0"/>
          <w:numId w:val="0"/>
        </w:numPr>
      </w:pPr>
      <w:r w:rsidRPr="00DC5EAD">
        <w:t>Supplementary</w:t>
      </w:r>
      <w:r>
        <w:t xml:space="preserve"> Figures</w:t>
      </w:r>
    </w:p>
    <w:p w14:paraId="54175E70" w14:textId="77777777" w:rsidR="009C0D79" w:rsidRPr="0046527B" w:rsidRDefault="009C0D79" w:rsidP="009C0D79">
      <w:pPr>
        <w:pStyle w:val="nospaceatall"/>
      </w:pPr>
      <w:r w:rsidRPr="00DC5EAD">
        <w:rPr>
          <w:noProof/>
        </w:rPr>
        <w:drawing>
          <wp:inline distT="0" distB="0" distL="0" distR="0" wp14:anchorId="47C05CE7" wp14:editId="4EB627B2">
            <wp:extent cx="2514600" cy="2514600"/>
            <wp:effectExtent l="19050" t="19050" r="19050" b="19050"/>
            <wp:docPr id="1999609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solidFill>
                        <a:schemeClr val="tx1"/>
                      </a:solidFill>
                    </a:ln>
                  </pic:spPr>
                </pic:pic>
              </a:graphicData>
            </a:graphic>
          </wp:inline>
        </w:drawing>
      </w:r>
    </w:p>
    <w:p w14:paraId="1F8EE3A8" w14:textId="69CAA03C" w:rsidR="009C0D79" w:rsidRDefault="009C0D79" w:rsidP="009C0D79">
      <w:pPr>
        <w:pStyle w:val="figlegend"/>
      </w:pPr>
      <w:bookmarkStart w:id="13" w:name="_Ref219807379"/>
      <w:r w:rsidRPr="0046527B">
        <w:t>Figure S</w:t>
      </w:r>
      <w:r w:rsidR="00ED18CD">
        <w:rPr>
          <w:noProof/>
        </w:rPr>
        <w:t>1</w:t>
      </w:r>
      <w:bookmarkEnd w:id="13"/>
      <w:r w:rsidRPr="0046527B">
        <w:t xml:space="preserve">: Surfactant production in </w:t>
      </w:r>
      <w:r w:rsidRPr="0046527B">
        <w:rPr>
          <w:i/>
          <w:iCs/>
        </w:rPr>
        <w:t>B. velezensis</w:t>
      </w:r>
      <w:r w:rsidRPr="0046527B">
        <w:t xml:space="preserve"> strains. Data shown is the mean droplet diameter of supernatant from overnight LB cultures. Droplet diameters were measured 2 minutes after pipetting onto microscope slides. Graph shows the mean and standard error of 5 experiments, each containing 5 droplets per treatment. Letters indicate groups of statistically different conditions (one-way ANOVA and Tukey’s HSD test α = 0.05).</w:t>
      </w:r>
    </w:p>
    <w:p w14:paraId="5DEFCC70" w14:textId="77777777" w:rsidR="009C0D79" w:rsidRPr="0046527B" w:rsidRDefault="009C0D79" w:rsidP="00562AE0">
      <w:pPr>
        <w:pStyle w:val="HD2"/>
        <w:numPr>
          <w:ilvl w:val="0"/>
          <w:numId w:val="0"/>
        </w:numPr>
      </w:pPr>
      <w:r w:rsidRPr="0046527B">
        <w:t>Supplementary References</w:t>
      </w:r>
    </w:p>
    <w:p w14:paraId="5382D634" w14:textId="77777777" w:rsidR="009C0D79" w:rsidRPr="0046527B" w:rsidRDefault="009C0D79" w:rsidP="009C0D79">
      <w:r w:rsidRPr="0046527B">
        <w:t xml:space="preserve">Draganic, V, Stevanovic, J, Stojanovic, D, Miljkovic, D, Glisic, S, Vujcic, M </w:t>
      </w:r>
      <w:r>
        <w:t xml:space="preserve">(2017). </w:t>
      </w:r>
      <w:r w:rsidRPr="0046527B">
        <w:t xml:space="preserve">Genotyping of </w:t>
      </w:r>
      <w:r w:rsidRPr="0073349D">
        <w:rPr>
          <w:i/>
          <w:iCs/>
        </w:rPr>
        <w:t xml:space="preserve">Bacillus </w:t>
      </w:r>
      <w:r w:rsidRPr="0046527B">
        <w:t>spp. isolate collection from natural samples. Genetika-Belgrade</w:t>
      </w:r>
      <w:r>
        <w:t xml:space="preserve"> </w:t>
      </w:r>
      <w:r w:rsidRPr="0046527B">
        <w:t>49:445-456.</w:t>
      </w:r>
    </w:p>
    <w:p w14:paraId="5D6069D9" w14:textId="77777777" w:rsidR="009C0D79" w:rsidRPr="009C0D79" w:rsidRDefault="009C0D79" w:rsidP="009C0D79">
      <w:pPr>
        <w:rPr>
          <w:rFonts w:cs="Times New Roman"/>
        </w:rPr>
      </w:pPr>
      <w:r w:rsidRPr="0046527B">
        <w:t xml:space="preserve">Fajardo-Cavazos, P, Leehan, JD, Nicholson, WL </w:t>
      </w:r>
      <w:r>
        <w:t xml:space="preserve">(2018). </w:t>
      </w:r>
      <w:r w:rsidRPr="0046527B">
        <w:t xml:space="preserve">Alterations in the spectrum of spontaneous rifampicin-resistance mutations in the B. subtilis rpoB gene after cultivation in the human spaceflight environment. Frontiers in </w:t>
      </w:r>
      <w:r w:rsidRPr="009C0D79">
        <w:rPr>
          <w:rFonts w:cs="Times New Roman"/>
        </w:rPr>
        <w:t>Microbiology. 2018;9: 192.</w:t>
      </w:r>
    </w:p>
    <w:p w14:paraId="56C98552" w14:textId="160D515A" w:rsidR="009C0D79" w:rsidRPr="009C0D79" w:rsidRDefault="009C0D79" w:rsidP="009C0D79">
      <w:pPr>
        <w:rPr>
          <w:rFonts w:cs="Times New Roman"/>
        </w:rPr>
      </w:pPr>
      <w:r w:rsidRPr="009C0D79">
        <w:rPr>
          <w:rFonts w:cs="Times New Roman"/>
        </w:rPr>
        <w:t>Köhl J, Vlaswinkel M, Groenenboom‐de Haas B, Kastelein P, Van Hoof R, Van der Wolf J, Krijger M (2011) Survival of pathogens of Brussels sprouts (</w:t>
      </w:r>
      <w:r w:rsidRPr="009C0D79">
        <w:rPr>
          <w:rFonts w:cs="Times New Roman"/>
          <w:i/>
          <w:iCs/>
        </w:rPr>
        <w:t>Brassica oleracea</w:t>
      </w:r>
      <w:r w:rsidRPr="009C0D79">
        <w:rPr>
          <w:rFonts w:cs="Times New Roman"/>
        </w:rPr>
        <w:t xml:space="preserve"> Gemmifera Group) in crop residues. Plant Pathology 60:661-670 </w:t>
      </w:r>
      <w:r w:rsidRPr="00E87113">
        <w:rPr>
          <w:rFonts w:cs="Times New Roman"/>
          <w:bCs/>
          <w:sz w:val="20"/>
          <w:szCs w:val="20"/>
        </w:rPr>
        <w:t>https://www.doi.org/10.1111/j.1365-3059.2010.02422.x</w:t>
      </w:r>
    </w:p>
    <w:p w14:paraId="0C0C6C51" w14:textId="77777777" w:rsidR="009C0D79" w:rsidRPr="009C0D79" w:rsidRDefault="009C0D79" w:rsidP="009C0D79">
      <w:pPr>
        <w:rPr>
          <w:rFonts w:cs="Times New Roman"/>
        </w:rPr>
      </w:pPr>
      <w:r w:rsidRPr="009C0D79">
        <w:rPr>
          <w:rFonts w:cs="Times New Roman"/>
        </w:rPr>
        <w:t xml:space="preserve">Taguchi, H, Tanaka, K, Mori, T, Nakamura, H. (2008) Cloning and sequencing of the gene for cellobiose 2-epimerase from a ruminal strain of </w:t>
      </w:r>
      <w:r w:rsidRPr="009C0D79">
        <w:rPr>
          <w:rFonts w:cs="Times New Roman"/>
          <w:i/>
        </w:rPr>
        <w:t>Eubacterium cellulosolvens</w:t>
      </w:r>
      <w:r w:rsidRPr="009C0D79">
        <w:rPr>
          <w:rFonts w:cs="Times New Roman"/>
        </w:rPr>
        <w:t>. FEMS Microbiology Letters. 287:34-40.</w:t>
      </w:r>
    </w:p>
    <w:p w14:paraId="6AC0BDFE" w14:textId="76B00A48" w:rsidR="006A3661" w:rsidRPr="009D14BE" w:rsidRDefault="009C0D79" w:rsidP="009C0D79">
      <w:pPr>
        <w:rPr>
          <w:rFonts w:cs="Times New Roman"/>
        </w:rPr>
      </w:pPr>
      <w:r w:rsidRPr="009C0D79">
        <w:rPr>
          <w:rFonts w:cs="Times New Roman"/>
        </w:rPr>
        <w:lastRenderedPageBreak/>
        <w:t xml:space="preserve">Taparia T, Krijger M, Hodgetts J, Hendriks M, Elphinstone JG, Van der Wolf J (2020). Six multiplex TaqManTM-qPCR assays for quantitative diagnostics of </w:t>
      </w:r>
      <w:r w:rsidRPr="009C0D79">
        <w:rPr>
          <w:rFonts w:cs="Times New Roman"/>
          <w:i/>
          <w:iCs/>
        </w:rPr>
        <w:t xml:space="preserve">Pseudomonas </w:t>
      </w:r>
      <w:r w:rsidRPr="009C0D79">
        <w:rPr>
          <w:rFonts w:cs="Times New Roman"/>
        </w:rPr>
        <w:t xml:space="preserve">species causative of bacterial blotch diseases of mushrooms. Frontiers in Microbiology 11:989 </w:t>
      </w:r>
      <w:r w:rsidRPr="00E87113">
        <w:rPr>
          <w:rFonts w:cs="Times New Roman"/>
          <w:sz w:val="20"/>
          <w:szCs w:val="20"/>
        </w:rPr>
        <w:t>https://www.doi.org/10.3389/fmicb.2020.00989</w:t>
      </w:r>
      <w:r w:rsidRPr="009C0D79">
        <w:rPr>
          <w:rFonts w:cs="Times New Roman"/>
        </w:rPr>
        <w:t xml:space="preserve"> </w:t>
      </w:r>
    </w:p>
    <w:sectPr w:rsidR="006A3661" w:rsidRPr="009D14BE" w:rsidSect="004235C5">
      <w:headerReference w:type="default" r:id="rId4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6DBB9" w14:textId="77777777" w:rsidR="004758E0" w:rsidRDefault="004758E0" w:rsidP="00243E36">
      <w:pPr>
        <w:spacing w:after="0" w:line="240" w:lineRule="auto"/>
      </w:pPr>
      <w:r>
        <w:separator/>
      </w:r>
    </w:p>
  </w:endnote>
  <w:endnote w:type="continuationSeparator" w:id="0">
    <w:p w14:paraId="50B03D68" w14:textId="77777777" w:rsidR="004758E0" w:rsidRDefault="004758E0" w:rsidP="00243E36">
      <w:pPr>
        <w:spacing w:after="0" w:line="240" w:lineRule="auto"/>
      </w:pPr>
      <w:r>
        <w:continuationSeparator/>
      </w:r>
    </w:p>
  </w:endnote>
  <w:endnote w:type="continuationNotice" w:id="1">
    <w:p w14:paraId="278CBB3D" w14:textId="77777777" w:rsidR="004758E0" w:rsidRDefault="00475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DC6DC" w14:textId="77777777" w:rsidR="004758E0" w:rsidRDefault="004758E0" w:rsidP="00243E36">
      <w:pPr>
        <w:spacing w:after="0" w:line="240" w:lineRule="auto"/>
      </w:pPr>
      <w:r>
        <w:separator/>
      </w:r>
    </w:p>
  </w:footnote>
  <w:footnote w:type="continuationSeparator" w:id="0">
    <w:p w14:paraId="05E937A9" w14:textId="77777777" w:rsidR="004758E0" w:rsidRDefault="004758E0" w:rsidP="00243E36">
      <w:pPr>
        <w:spacing w:after="0" w:line="240" w:lineRule="auto"/>
      </w:pPr>
      <w:r>
        <w:continuationSeparator/>
      </w:r>
    </w:p>
  </w:footnote>
  <w:footnote w:type="continuationNotice" w:id="1">
    <w:p w14:paraId="76A544AC" w14:textId="77777777" w:rsidR="004758E0" w:rsidRDefault="00475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A95C" w14:textId="77777777" w:rsidR="00D03ACC" w:rsidRDefault="00D03ACC">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tXMkV8dU3jve9M" int2:id="SLb9yEM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68F2"/>
    <w:multiLevelType w:val="hybridMultilevel"/>
    <w:tmpl w:val="CA0848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B9286C"/>
    <w:multiLevelType w:val="hybridMultilevel"/>
    <w:tmpl w:val="E05E22A6"/>
    <w:lvl w:ilvl="0" w:tplc="D29EA616">
      <w:start w:val="1"/>
      <w:numFmt w:val="decimal"/>
      <w:pStyle w:val="Head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FD4906"/>
    <w:multiLevelType w:val="hybridMultilevel"/>
    <w:tmpl w:val="40E2847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EF1E69"/>
    <w:multiLevelType w:val="hybridMultilevel"/>
    <w:tmpl w:val="A3821C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4147B2"/>
    <w:multiLevelType w:val="hybridMultilevel"/>
    <w:tmpl w:val="F4C60D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537A20"/>
    <w:multiLevelType w:val="hybridMultilevel"/>
    <w:tmpl w:val="C64C0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D561C7"/>
    <w:multiLevelType w:val="hybridMultilevel"/>
    <w:tmpl w:val="D2A0E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12CBA"/>
    <w:multiLevelType w:val="hybridMultilevel"/>
    <w:tmpl w:val="28B2BE96"/>
    <w:lvl w:ilvl="0" w:tplc="AF04D47C">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379C"/>
    <w:multiLevelType w:val="hybridMultilevel"/>
    <w:tmpl w:val="ABA0BBCA"/>
    <w:lvl w:ilvl="0" w:tplc="F6C8059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264A4"/>
    <w:multiLevelType w:val="multilevel"/>
    <w:tmpl w:val="9ECA59F0"/>
    <w:styleLink w:val="HeadingsWK"/>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395A5FFC"/>
    <w:multiLevelType w:val="hybridMultilevel"/>
    <w:tmpl w:val="55864A7E"/>
    <w:lvl w:ilvl="0" w:tplc="AF04D47C">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806EE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834984"/>
    <w:multiLevelType w:val="multilevel"/>
    <w:tmpl w:val="DE2A80C8"/>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519928DE"/>
    <w:multiLevelType w:val="multilevel"/>
    <w:tmpl w:val="9A0A1AFC"/>
    <w:lvl w:ilvl="0">
      <w:start w:val="1"/>
      <w:numFmt w:val="decimal"/>
      <w:pStyle w:val="Heading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eading2"/>
      <w:isLgl/>
      <w:lvlText w:val="%1.%2.%3"/>
      <w:lvlJc w:val="left"/>
      <w:pPr>
        <w:ind w:left="1800" w:hanging="1440"/>
      </w:pPr>
      <w:rPr>
        <w:rFonts w:hint="default"/>
      </w:rPr>
    </w:lvl>
    <w:lvl w:ilvl="3">
      <w:start w:val="1"/>
      <w:numFmt w:val="decimal"/>
      <w:pStyle w:val="H4"/>
      <w:isLgl/>
      <w:lvlText w:val="%1.%2.%3.%4"/>
      <w:lvlJc w:val="left"/>
      <w:pPr>
        <w:ind w:left="2160" w:hanging="1800"/>
      </w:pPr>
      <w:rPr>
        <w:rFonts w:hint="default"/>
      </w:rPr>
    </w:lvl>
    <w:lvl w:ilvl="4">
      <w:start w:val="1"/>
      <w:numFmt w:val="decimal"/>
      <w:pStyle w:val="H5"/>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4" w15:restartNumberingAfterBreak="0">
    <w:nsid w:val="652A59C0"/>
    <w:multiLevelType w:val="multilevel"/>
    <w:tmpl w:val="EDCC3842"/>
    <w:lvl w:ilvl="0">
      <w:start w:val="1"/>
      <w:numFmt w:val="decimal"/>
      <w:pStyle w:val="HD1"/>
      <w:lvlText w:val="%1."/>
      <w:lvlJc w:val="left"/>
      <w:pPr>
        <w:ind w:left="0" w:firstLine="0"/>
      </w:pPr>
    </w:lvl>
    <w:lvl w:ilvl="1">
      <w:start w:val="1"/>
      <w:numFmt w:val="decimal"/>
      <w:pStyle w:val="HD2"/>
      <w:lvlText w:val="%1.%2"/>
      <w:lvlJc w:val="left"/>
      <w:pPr>
        <w:ind w:left="7654" w:firstLine="0"/>
      </w:pPr>
    </w:lvl>
    <w:lvl w:ilvl="2">
      <w:start w:val="1"/>
      <w:numFmt w:val="decimal"/>
      <w:pStyle w:val="HD3"/>
      <w:lvlText w:val="%1.%2.%3"/>
      <w:lvlJc w:val="left"/>
      <w:pPr>
        <w:ind w:left="0" w:firstLine="0"/>
      </w:pPr>
    </w:lvl>
    <w:lvl w:ilvl="3">
      <w:start w:val="1"/>
      <w:numFmt w:val="decimal"/>
      <w:pStyle w:val="HD4"/>
      <w:lvlText w:val="%1.%2.%3.%4"/>
      <w:lvlJc w:val="left"/>
      <w:pPr>
        <w:ind w:left="0" w:firstLine="0"/>
      </w:pPr>
    </w:lvl>
    <w:lvl w:ilvl="4">
      <w:start w:val="1"/>
      <w:numFmt w:val="decimal"/>
      <w:pStyle w:val="HD5"/>
      <w:lvlText w:val="%1.%2.%3.%4.%5"/>
      <w:lvlJc w:val="left"/>
      <w:pPr>
        <w:ind w:left="0" w:firstLine="0"/>
      </w:pPr>
    </w:lvl>
    <w:lvl w:ilvl="5">
      <w:start w:val="1"/>
      <w:numFmt w:val="decimal"/>
      <w:lvlText w:val="%1.%2.%3.%4.%5.%6"/>
      <w:lvlJc w:val="left"/>
      <w:pPr>
        <w:ind w:left="0" w:firstLine="0"/>
      </w:pPr>
    </w:lvl>
    <w:lvl w:ilvl="6">
      <w:start w:val="1"/>
      <w:numFmt w:val="decimal"/>
      <w:lvlText w:val="%7."/>
      <w:lvlJc w:val="left"/>
      <w:pPr>
        <w:ind w:left="0" w:firstLine="0"/>
      </w:pPr>
      <w:rPr>
        <w:rFonts w:ascii="Calibri" w:hAnsi="Calibri" w:hint="default"/>
      </w:r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15:restartNumberingAfterBreak="0">
    <w:nsid w:val="668A10B4"/>
    <w:multiLevelType w:val="hybridMultilevel"/>
    <w:tmpl w:val="F132A4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C59641B"/>
    <w:multiLevelType w:val="hybridMultilevel"/>
    <w:tmpl w:val="76B816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FD443E6"/>
    <w:multiLevelType w:val="hybridMultilevel"/>
    <w:tmpl w:val="0D96A9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50768042">
    <w:abstractNumId w:val="13"/>
  </w:num>
  <w:num w:numId="2" w16cid:durableId="1882472100">
    <w:abstractNumId w:val="1"/>
  </w:num>
  <w:num w:numId="3" w16cid:durableId="835653307">
    <w:abstractNumId w:val="11"/>
  </w:num>
  <w:num w:numId="4" w16cid:durableId="773094836">
    <w:abstractNumId w:val="9"/>
  </w:num>
  <w:num w:numId="5" w16cid:durableId="313461139">
    <w:abstractNumId w:val="12"/>
  </w:num>
  <w:num w:numId="6" w16cid:durableId="1443451839">
    <w:abstractNumId w:val="14"/>
  </w:num>
  <w:num w:numId="7" w16cid:durableId="788549129">
    <w:abstractNumId w:val="5"/>
  </w:num>
  <w:num w:numId="8" w16cid:durableId="17047970">
    <w:abstractNumId w:val="2"/>
  </w:num>
  <w:num w:numId="9" w16cid:durableId="286402054">
    <w:abstractNumId w:val="17"/>
  </w:num>
  <w:num w:numId="10" w16cid:durableId="1112214252">
    <w:abstractNumId w:val="8"/>
  </w:num>
  <w:num w:numId="11" w16cid:durableId="1107308741">
    <w:abstractNumId w:val="6"/>
  </w:num>
  <w:num w:numId="12" w16cid:durableId="1778405711">
    <w:abstractNumId w:val="10"/>
  </w:num>
  <w:num w:numId="13" w16cid:durableId="158204083">
    <w:abstractNumId w:val="7"/>
  </w:num>
  <w:num w:numId="14" w16cid:durableId="401757639">
    <w:abstractNumId w:val="0"/>
  </w:num>
  <w:num w:numId="15" w16cid:durableId="1287009182">
    <w:abstractNumId w:val="16"/>
  </w:num>
  <w:num w:numId="16" w16cid:durableId="1449198635">
    <w:abstractNumId w:val="3"/>
  </w:num>
  <w:num w:numId="17" w16cid:durableId="270205115">
    <w:abstractNumId w:val="15"/>
  </w:num>
  <w:num w:numId="18" w16cid:durableId="25921789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Applied Microbiol Biotech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aw2e9puars0be2zenxdtxfwvvptzvzt0ea&quot;&gt;endnote-WK-bio-w-lt-02841-3&lt;record-ids&gt;&lt;item&gt;2568&lt;/item&gt;&lt;item&gt;2571&lt;/item&gt;&lt;item&gt;2583&lt;/item&gt;&lt;item&gt;2584&lt;/item&gt;&lt;item&gt;2612&lt;/item&gt;&lt;item&gt;2755&lt;/item&gt;&lt;item&gt;2758&lt;/item&gt;&lt;item&gt;2760&lt;/item&gt;&lt;item&gt;2783&lt;/item&gt;&lt;item&gt;2803&lt;/item&gt;&lt;item&gt;2804&lt;/item&gt;&lt;item&gt;2810&lt;/item&gt;&lt;item&gt;2811&lt;/item&gt;&lt;item&gt;2813&lt;/item&gt;&lt;item&gt;2814&lt;/item&gt;&lt;item&gt;2815&lt;/item&gt;&lt;item&gt;2816&lt;/item&gt;&lt;item&gt;2818&lt;/item&gt;&lt;item&gt;2819&lt;/item&gt;&lt;item&gt;2833&lt;/item&gt;&lt;item&gt;2835&lt;/item&gt;&lt;item&gt;2838&lt;/item&gt;&lt;item&gt;2848&lt;/item&gt;&lt;item&gt;2854&lt;/item&gt;&lt;item&gt;2855&lt;/item&gt;&lt;item&gt;2857&lt;/item&gt;&lt;item&gt;2865&lt;/item&gt;&lt;item&gt;2866&lt;/item&gt;&lt;item&gt;2867&lt;/item&gt;&lt;item&gt;2870&lt;/item&gt;&lt;item&gt;2871&lt;/item&gt;&lt;item&gt;2873&lt;/item&gt;&lt;item&gt;2875&lt;/item&gt;&lt;item&gt;2877&lt;/item&gt;&lt;item&gt;2881&lt;/item&gt;&lt;item&gt;2882&lt;/item&gt;&lt;item&gt;2884&lt;/item&gt;&lt;item&gt;2885&lt;/item&gt;&lt;item&gt;2887&lt;/item&gt;&lt;item&gt;2889&lt;/item&gt;&lt;item&gt;2892&lt;/item&gt;&lt;item&gt;2895&lt;/item&gt;&lt;item&gt;12274&lt;/item&gt;&lt;item&gt;14317&lt;/item&gt;&lt;item&gt;14325&lt;/item&gt;&lt;item&gt;14331&lt;/item&gt;&lt;item&gt;14504&lt;/item&gt;&lt;item&gt;14505&lt;/item&gt;&lt;item&gt;14514&lt;/item&gt;&lt;item&gt;14526&lt;/item&gt;&lt;item&gt;14536&lt;/item&gt;&lt;item&gt;14570&lt;/item&gt;&lt;item&gt;14585&lt;/item&gt;&lt;item&gt;14586&lt;/item&gt;&lt;item&gt;14589&lt;/item&gt;&lt;item&gt;14592&lt;/item&gt;&lt;item&gt;14593&lt;/item&gt;&lt;item&gt;14595&lt;/item&gt;&lt;item&gt;14596&lt;/item&gt;&lt;item&gt;14597&lt;/item&gt;&lt;item&gt;14601&lt;/item&gt;&lt;item&gt;14626&lt;/item&gt;&lt;item&gt;14630&lt;/item&gt;&lt;item&gt;14636&lt;/item&gt;&lt;item&gt;14713&lt;/item&gt;&lt;item&gt;14812&lt;/item&gt;&lt;item&gt;14813&lt;/item&gt;&lt;item&gt;14814&lt;/item&gt;&lt;/record-ids&gt;&lt;/item&gt;&lt;/Libraries&gt;"/>
  </w:docVars>
  <w:rsids>
    <w:rsidRoot w:val="007E00F2"/>
    <w:rsid w:val="000004FA"/>
    <w:rsid w:val="000005F6"/>
    <w:rsid w:val="00000621"/>
    <w:rsid w:val="0000076B"/>
    <w:rsid w:val="00000869"/>
    <w:rsid w:val="000008AD"/>
    <w:rsid w:val="0000099E"/>
    <w:rsid w:val="00000B52"/>
    <w:rsid w:val="00000C0F"/>
    <w:rsid w:val="00000C12"/>
    <w:rsid w:val="00000CFD"/>
    <w:rsid w:val="00000EC3"/>
    <w:rsid w:val="00000EF9"/>
    <w:rsid w:val="00000F02"/>
    <w:rsid w:val="00000FB8"/>
    <w:rsid w:val="00001078"/>
    <w:rsid w:val="000010DB"/>
    <w:rsid w:val="000010E0"/>
    <w:rsid w:val="000015F9"/>
    <w:rsid w:val="00001972"/>
    <w:rsid w:val="00001ACB"/>
    <w:rsid w:val="00001CC7"/>
    <w:rsid w:val="00001D52"/>
    <w:rsid w:val="00001DB1"/>
    <w:rsid w:val="0000232E"/>
    <w:rsid w:val="0000253E"/>
    <w:rsid w:val="00002DFD"/>
    <w:rsid w:val="00002E3E"/>
    <w:rsid w:val="00002E41"/>
    <w:rsid w:val="00002E51"/>
    <w:rsid w:val="00003014"/>
    <w:rsid w:val="0000318E"/>
    <w:rsid w:val="00003609"/>
    <w:rsid w:val="000038B0"/>
    <w:rsid w:val="000039D9"/>
    <w:rsid w:val="00003A5B"/>
    <w:rsid w:val="00003A66"/>
    <w:rsid w:val="00003AAA"/>
    <w:rsid w:val="00003C81"/>
    <w:rsid w:val="00003FD1"/>
    <w:rsid w:val="00004469"/>
    <w:rsid w:val="00004687"/>
    <w:rsid w:val="0000470E"/>
    <w:rsid w:val="00004877"/>
    <w:rsid w:val="00004886"/>
    <w:rsid w:val="000049D4"/>
    <w:rsid w:val="00004EDB"/>
    <w:rsid w:val="000050EF"/>
    <w:rsid w:val="00005146"/>
    <w:rsid w:val="0000519C"/>
    <w:rsid w:val="00005237"/>
    <w:rsid w:val="0000529A"/>
    <w:rsid w:val="000054CA"/>
    <w:rsid w:val="000054F9"/>
    <w:rsid w:val="000057FD"/>
    <w:rsid w:val="00005A89"/>
    <w:rsid w:val="00005B02"/>
    <w:rsid w:val="00005B9A"/>
    <w:rsid w:val="00005C28"/>
    <w:rsid w:val="00005E43"/>
    <w:rsid w:val="000068C8"/>
    <w:rsid w:val="00006A6A"/>
    <w:rsid w:val="00006B52"/>
    <w:rsid w:val="00006CB4"/>
    <w:rsid w:val="0000701A"/>
    <w:rsid w:val="0000702C"/>
    <w:rsid w:val="000071D7"/>
    <w:rsid w:val="00007228"/>
    <w:rsid w:val="00007235"/>
    <w:rsid w:val="00007695"/>
    <w:rsid w:val="000076A4"/>
    <w:rsid w:val="00007704"/>
    <w:rsid w:val="00007739"/>
    <w:rsid w:val="000077E3"/>
    <w:rsid w:val="00007810"/>
    <w:rsid w:val="000079EA"/>
    <w:rsid w:val="00007FE5"/>
    <w:rsid w:val="00010016"/>
    <w:rsid w:val="000100CF"/>
    <w:rsid w:val="0001039D"/>
    <w:rsid w:val="00010609"/>
    <w:rsid w:val="0001083F"/>
    <w:rsid w:val="00010B89"/>
    <w:rsid w:val="00010E1B"/>
    <w:rsid w:val="000111B6"/>
    <w:rsid w:val="00011368"/>
    <w:rsid w:val="0001136C"/>
    <w:rsid w:val="000114FD"/>
    <w:rsid w:val="000118BA"/>
    <w:rsid w:val="00011ADB"/>
    <w:rsid w:val="00011C86"/>
    <w:rsid w:val="00011CED"/>
    <w:rsid w:val="00011CF1"/>
    <w:rsid w:val="000120C8"/>
    <w:rsid w:val="000123AF"/>
    <w:rsid w:val="00012412"/>
    <w:rsid w:val="00012419"/>
    <w:rsid w:val="00012474"/>
    <w:rsid w:val="00012AD6"/>
    <w:rsid w:val="00012B91"/>
    <w:rsid w:val="0001318D"/>
    <w:rsid w:val="000133DE"/>
    <w:rsid w:val="000134CE"/>
    <w:rsid w:val="000135C5"/>
    <w:rsid w:val="000136E5"/>
    <w:rsid w:val="00013716"/>
    <w:rsid w:val="000137F9"/>
    <w:rsid w:val="000137FD"/>
    <w:rsid w:val="000138CF"/>
    <w:rsid w:val="00013BC6"/>
    <w:rsid w:val="000140B1"/>
    <w:rsid w:val="00014192"/>
    <w:rsid w:val="00014292"/>
    <w:rsid w:val="000142B8"/>
    <w:rsid w:val="00014A6F"/>
    <w:rsid w:val="00014BAA"/>
    <w:rsid w:val="00014FCB"/>
    <w:rsid w:val="0001532E"/>
    <w:rsid w:val="000153EE"/>
    <w:rsid w:val="000155A3"/>
    <w:rsid w:val="000156AA"/>
    <w:rsid w:val="000158B3"/>
    <w:rsid w:val="000159A4"/>
    <w:rsid w:val="00015AB4"/>
    <w:rsid w:val="00015BB6"/>
    <w:rsid w:val="000162DD"/>
    <w:rsid w:val="000162F6"/>
    <w:rsid w:val="000163B7"/>
    <w:rsid w:val="0001667A"/>
    <w:rsid w:val="000167BA"/>
    <w:rsid w:val="000167C0"/>
    <w:rsid w:val="00016851"/>
    <w:rsid w:val="000168C5"/>
    <w:rsid w:val="00016A7C"/>
    <w:rsid w:val="00016CC3"/>
    <w:rsid w:val="00016D8B"/>
    <w:rsid w:val="00016F58"/>
    <w:rsid w:val="00017110"/>
    <w:rsid w:val="000173AD"/>
    <w:rsid w:val="0001745C"/>
    <w:rsid w:val="000174AC"/>
    <w:rsid w:val="00017697"/>
    <w:rsid w:val="000176EE"/>
    <w:rsid w:val="000178D1"/>
    <w:rsid w:val="00017983"/>
    <w:rsid w:val="000179B5"/>
    <w:rsid w:val="00017B75"/>
    <w:rsid w:val="00017B9C"/>
    <w:rsid w:val="00017D1A"/>
    <w:rsid w:val="00017D43"/>
    <w:rsid w:val="00017D4E"/>
    <w:rsid w:val="00017D73"/>
    <w:rsid w:val="000200F2"/>
    <w:rsid w:val="0002025B"/>
    <w:rsid w:val="000202FD"/>
    <w:rsid w:val="00020764"/>
    <w:rsid w:val="00020766"/>
    <w:rsid w:val="0002082F"/>
    <w:rsid w:val="000208CE"/>
    <w:rsid w:val="00020BEB"/>
    <w:rsid w:val="00020ED0"/>
    <w:rsid w:val="00020FCC"/>
    <w:rsid w:val="0002133A"/>
    <w:rsid w:val="00021373"/>
    <w:rsid w:val="000213B5"/>
    <w:rsid w:val="00021420"/>
    <w:rsid w:val="000216A1"/>
    <w:rsid w:val="000217EE"/>
    <w:rsid w:val="0002184C"/>
    <w:rsid w:val="00021933"/>
    <w:rsid w:val="00021A7E"/>
    <w:rsid w:val="00021B48"/>
    <w:rsid w:val="00021B4E"/>
    <w:rsid w:val="00021E0D"/>
    <w:rsid w:val="00021F1D"/>
    <w:rsid w:val="000223B5"/>
    <w:rsid w:val="0002248B"/>
    <w:rsid w:val="0002249A"/>
    <w:rsid w:val="0002263C"/>
    <w:rsid w:val="00022C0E"/>
    <w:rsid w:val="00022F34"/>
    <w:rsid w:val="00023043"/>
    <w:rsid w:val="00023200"/>
    <w:rsid w:val="0002330C"/>
    <w:rsid w:val="00023441"/>
    <w:rsid w:val="000236E9"/>
    <w:rsid w:val="00023852"/>
    <w:rsid w:val="00023B36"/>
    <w:rsid w:val="00023CF7"/>
    <w:rsid w:val="00023D1D"/>
    <w:rsid w:val="00023E18"/>
    <w:rsid w:val="00023E4A"/>
    <w:rsid w:val="00024029"/>
    <w:rsid w:val="00024142"/>
    <w:rsid w:val="000241A7"/>
    <w:rsid w:val="000242D1"/>
    <w:rsid w:val="000245E4"/>
    <w:rsid w:val="00024814"/>
    <w:rsid w:val="00024A50"/>
    <w:rsid w:val="00024B31"/>
    <w:rsid w:val="00024B91"/>
    <w:rsid w:val="00024CC8"/>
    <w:rsid w:val="00024E89"/>
    <w:rsid w:val="00024ED1"/>
    <w:rsid w:val="00024F66"/>
    <w:rsid w:val="00025007"/>
    <w:rsid w:val="00025069"/>
    <w:rsid w:val="00025137"/>
    <w:rsid w:val="000256D5"/>
    <w:rsid w:val="00025771"/>
    <w:rsid w:val="00025779"/>
    <w:rsid w:val="0002579F"/>
    <w:rsid w:val="000257D0"/>
    <w:rsid w:val="00025876"/>
    <w:rsid w:val="00025B2E"/>
    <w:rsid w:val="00025BC2"/>
    <w:rsid w:val="00025CF9"/>
    <w:rsid w:val="00025DE3"/>
    <w:rsid w:val="00025F37"/>
    <w:rsid w:val="0002627B"/>
    <w:rsid w:val="0002636D"/>
    <w:rsid w:val="00026384"/>
    <w:rsid w:val="000264FC"/>
    <w:rsid w:val="000265E4"/>
    <w:rsid w:val="000266D2"/>
    <w:rsid w:val="00026D97"/>
    <w:rsid w:val="00026FC3"/>
    <w:rsid w:val="000271A7"/>
    <w:rsid w:val="00027497"/>
    <w:rsid w:val="000275C1"/>
    <w:rsid w:val="00027616"/>
    <w:rsid w:val="000277A1"/>
    <w:rsid w:val="00027887"/>
    <w:rsid w:val="00027D96"/>
    <w:rsid w:val="00027ED2"/>
    <w:rsid w:val="00030038"/>
    <w:rsid w:val="0003023E"/>
    <w:rsid w:val="000303AF"/>
    <w:rsid w:val="0003057B"/>
    <w:rsid w:val="00030592"/>
    <w:rsid w:val="00030752"/>
    <w:rsid w:val="00030992"/>
    <w:rsid w:val="00030ADA"/>
    <w:rsid w:val="00030DAC"/>
    <w:rsid w:val="00030DB2"/>
    <w:rsid w:val="00030E5A"/>
    <w:rsid w:val="00030E68"/>
    <w:rsid w:val="00030EBE"/>
    <w:rsid w:val="00030F31"/>
    <w:rsid w:val="00031272"/>
    <w:rsid w:val="00031507"/>
    <w:rsid w:val="0003167F"/>
    <w:rsid w:val="00031993"/>
    <w:rsid w:val="00031B8C"/>
    <w:rsid w:val="00031C82"/>
    <w:rsid w:val="00031E1B"/>
    <w:rsid w:val="00031FA2"/>
    <w:rsid w:val="00032049"/>
    <w:rsid w:val="00032337"/>
    <w:rsid w:val="000323A1"/>
    <w:rsid w:val="00032587"/>
    <w:rsid w:val="0003271C"/>
    <w:rsid w:val="0003283D"/>
    <w:rsid w:val="0003289B"/>
    <w:rsid w:val="00032AFD"/>
    <w:rsid w:val="00032C6A"/>
    <w:rsid w:val="00032F70"/>
    <w:rsid w:val="000330B9"/>
    <w:rsid w:val="00033336"/>
    <w:rsid w:val="0003370C"/>
    <w:rsid w:val="00033745"/>
    <w:rsid w:val="0003376A"/>
    <w:rsid w:val="00034059"/>
    <w:rsid w:val="000340FC"/>
    <w:rsid w:val="0003451E"/>
    <w:rsid w:val="0003452C"/>
    <w:rsid w:val="00034572"/>
    <w:rsid w:val="0003460A"/>
    <w:rsid w:val="00035360"/>
    <w:rsid w:val="00035466"/>
    <w:rsid w:val="00035582"/>
    <w:rsid w:val="000356C7"/>
    <w:rsid w:val="0003582B"/>
    <w:rsid w:val="00035872"/>
    <w:rsid w:val="000358A2"/>
    <w:rsid w:val="000358E4"/>
    <w:rsid w:val="00035991"/>
    <w:rsid w:val="00035BDA"/>
    <w:rsid w:val="00035C1D"/>
    <w:rsid w:val="00035E01"/>
    <w:rsid w:val="00035E02"/>
    <w:rsid w:val="0003627E"/>
    <w:rsid w:val="00036292"/>
    <w:rsid w:val="000365F7"/>
    <w:rsid w:val="0003662F"/>
    <w:rsid w:val="0003672E"/>
    <w:rsid w:val="00036993"/>
    <w:rsid w:val="00036AA5"/>
    <w:rsid w:val="00036AC1"/>
    <w:rsid w:val="00036B26"/>
    <w:rsid w:val="00036E80"/>
    <w:rsid w:val="0003701C"/>
    <w:rsid w:val="000371B3"/>
    <w:rsid w:val="0003721F"/>
    <w:rsid w:val="00037291"/>
    <w:rsid w:val="000372CB"/>
    <w:rsid w:val="00037445"/>
    <w:rsid w:val="00037581"/>
    <w:rsid w:val="000379BC"/>
    <w:rsid w:val="00037C96"/>
    <w:rsid w:val="00037D4D"/>
    <w:rsid w:val="00037F8A"/>
    <w:rsid w:val="00037FA5"/>
    <w:rsid w:val="00040364"/>
    <w:rsid w:val="00040447"/>
    <w:rsid w:val="0004053A"/>
    <w:rsid w:val="00040660"/>
    <w:rsid w:val="00040AF7"/>
    <w:rsid w:val="00040F95"/>
    <w:rsid w:val="00041217"/>
    <w:rsid w:val="000412E1"/>
    <w:rsid w:val="00041358"/>
    <w:rsid w:val="00041415"/>
    <w:rsid w:val="00041605"/>
    <w:rsid w:val="000416F9"/>
    <w:rsid w:val="000419AC"/>
    <w:rsid w:val="000419B2"/>
    <w:rsid w:val="00041A80"/>
    <w:rsid w:val="00041AFC"/>
    <w:rsid w:val="000420A1"/>
    <w:rsid w:val="000421AA"/>
    <w:rsid w:val="00042365"/>
    <w:rsid w:val="000425E2"/>
    <w:rsid w:val="0004265F"/>
    <w:rsid w:val="0004270C"/>
    <w:rsid w:val="00042AAE"/>
    <w:rsid w:val="00042B4B"/>
    <w:rsid w:val="00042D7A"/>
    <w:rsid w:val="00042F15"/>
    <w:rsid w:val="00043116"/>
    <w:rsid w:val="000432CC"/>
    <w:rsid w:val="000437E1"/>
    <w:rsid w:val="00043BF1"/>
    <w:rsid w:val="00043DC2"/>
    <w:rsid w:val="00043DEF"/>
    <w:rsid w:val="00043E9C"/>
    <w:rsid w:val="00043EAE"/>
    <w:rsid w:val="00043F28"/>
    <w:rsid w:val="00044222"/>
    <w:rsid w:val="00044399"/>
    <w:rsid w:val="000444F4"/>
    <w:rsid w:val="00044554"/>
    <w:rsid w:val="000445BD"/>
    <w:rsid w:val="000446DB"/>
    <w:rsid w:val="00044C05"/>
    <w:rsid w:val="00044D20"/>
    <w:rsid w:val="00044E9A"/>
    <w:rsid w:val="00044FEF"/>
    <w:rsid w:val="00045144"/>
    <w:rsid w:val="000452B8"/>
    <w:rsid w:val="000454FA"/>
    <w:rsid w:val="0004575B"/>
    <w:rsid w:val="000457BC"/>
    <w:rsid w:val="00045BA3"/>
    <w:rsid w:val="00045C0D"/>
    <w:rsid w:val="00045C81"/>
    <w:rsid w:val="00045DE2"/>
    <w:rsid w:val="00045E55"/>
    <w:rsid w:val="0004603B"/>
    <w:rsid w:val="000462F5"/>
    <w:rsid w:val="00046534"/>
    <w:rsid w:val="00046697"/>
    <w:rsid w:val="00046B25"/>
    <w:rsid w:val="00046C5F"/>
    <w:rsid w:val="00046CB8"/>
    <w:rsid w:val="00046EE8"/>
    <w:rsid w:val="00047222"/>
    <w:rsid w:val="000475B4"/>
    <w:rsid w:val="00047792"/>
    <w:rsid w:val="00047D43"/>
    <w:rsid w:val="00047D6E"/>
    <w:rsid w:val="00047E94"/>
    <w:rsid w:val="00047E9A"/>
    <w:rsid w:val="0005056A"/>
    <w:rsid w:val="00050699"/>
    <w:rsid w:val="00050896"/>
    <w:rsid w:val="000508FC"/>
    <w:rsid w:val="00050C01"/>
    <w:rsid w:val="00050C44"/>
    <w:rsid w:val="00051131"/>
    <w:rsid w:val="00051466"/>
    <w:rsid w:val="00051607"/>
    <w:rsid w:val="00051A92"/>
    <w:rsid w:val="00051B98"/>
    <w:rsid w:val="0005225C"/>
    <w:rsid w:val="000522C6"/>
    <w:rsid w:val="00052640"/>
    <w:rsid w:val="000529D0"/>
    <w:rsid w:val="00052A55"/>
    <w:rsid w:val="00052A75"/>
    <w:rsid w:val="00052C80"/>
    <w:rsid w:val="00052CCB"/>
    <w:rsid w:val="00052E69"/>
    <w:rsid w:val="00052F15"/>
    <w:rsid w:val="000531AB"/>
    <w:rsid w:val="0005344D"/>
    <w:rsid w:val="0005362F"/>
    <w:rsid w:val="0005399D"/>
    <w:rsid w:val="000539EA"/>
    <w:rsid w:val="00053AA1"/>
    <w:rsid w:val="00053B10"/>
    <w:rsid w:val="00053B3B"/>
    <w:rsid w:val="00053B86"/>
    <w:rsid w:val="00053C39"/>
    <w:rsid w:val="00053DDF"/>
    <w:rsid w:val="00054069"/>
    <w:rsid w:val="00054077"/>
    <w:rsid w:val="000544DD"/>
    <w:rsid w:val="0005463C"/>
    <w:rsid w:val="00054998"/>
    <w:rsid w:val="00054ACA"/>
    <w:rsid w:val="00054C90"/>
    <w:rsid w:val="00054D17"/>
    <w:rsid w:val="00054F3E"/>
    <w:rsid w:val="00055099"/>
    <w:rsid w:val="00055127"/>
    <w:rsid w:val="00055199"/>
    <w:rsid w:val="000555A2"/>
    <w:rsid w:val="00055726"/>
    <w:rsid w:val="00055830"/>
    <w:rsid w:val="00055B40"/>
    <w:rsid w:val="00055E8B"/>
    <w:rsid w:val="00056005"/>
    <w:rsid w:val="0005619C"/>
    <w:rsid w:val="0005637D"/>
    <w:rsid w:val="000564DD"/>
    <w:rsid w:val="00056639"/>
    <w:rsid w:val="000567A8"/>
    <w:rsid w:val="000567DD"/>
    <w:rsid w:val="00056935"/>
    <w:rsid w:val="00056C18"/>
    <w:rsid w:val="000572BD"/>
    <w:rsid w:val="00057338"/>
    <w:rsid w:val="0005745A"/>
    <w:rsid w:val="0005752D"/>
    <w:rsid w:val="000576C3"/>
    <w:rsid w:val="00057955"/>
    <w:rsid w:val="00057AB9"/>
    <w:rsid w:val="00057D50"/>
    <w:rsid w:val="00057E92"/>
    <w:rsid w:val="00057F02"/>
    <w:rsid w:val="00057F17"/>
    <w:rsid w:val="00057F22"/>
    <w:rsid w:val="00060239"/>
    <w:rsid w:val="00060785"/>
    <w:rsid w:val="00060E46"/>
    <w:rsid w:val="00060EFA"/>
    <w:rsid w:val="00061028"/>
    <w:rsid w:val="00061035"/>
    <w:rsid w:val="000611C6"/>
    <w:rsid w:val="00061959"/>
    <w:rsid w:val="00061D24"/>
    <w:rsid w:val="00061D9F"/>
    <w:rsid w:val="00061DAA"/>
    <w:rsid w:val="00061F32"/>
    <w:rsid w:val="00062052"/>
    <w:rsid w:val="00062056"/>
    <w:rsid w:val="000620F9"/>
    <w:rsid w:val="0006235A"/>
    <w:rsid w:val="0006238A"/>
    <w:rsid w:val="000624E9"/>
    <w:rsid w:val="000624EA"/>
    <w:rsid w:val="00062629"/>
    <w:rsid w:val="000626DD"/>
    <w:rsid w:val="000626FC"/>
    <w:rsid w:val="000629F0"/>
    <w:rsid w:val="00062AF5"/>
    <w:rsid w:val="00062BE8"/>
    <w:rsid w:val="00062C4A"/>
    <w:rsid w:val="00062FD2"/>
    <w:rsid w:val="00063122"/>
    <w:rsid w:val="0006336D"/>
    <w:rsid w:val="000634D9"/>
    <w:rsid w:val="000636D8"/>
    <w:rsid w:val="00063A36"/>
    <w:rsid w:val="00063BA3"/>
    <w:rsid w:val="00063C31"/>
    <w:rsid w:val="00063E57"/>
    <w:rsid w:val="00063E81"/>
    <w:rsid w:val="00064321"/>
    <w:rsid w:val="00064541"/>
    <w:rsid w:val="000648E9"/>
    <w:rsid w:val="00064A9F"/>
    <w:rsid w:val="00064CE7"/>
    <w:rsid w:val="00064EB3"/>
    <w:rsid w:val="000654A1"/>
    <w:rsid w:val="0006551A"/>
    <w:rsid w:val="000655D4"/>
    <w:rsid w:val="000658A9"/>
    <w:rsid w:val="00065B96"/>
    <w:rsid w:val="00065E0E"/>
    <w:rsid w:val="00065EFC"/>
    <w:rsid w:val="00066203"/>
    <w:rsid w:val="000662D0"/>
    <w:rsid w:val="00066333"/>
    <w:rsid w:val="000666DA"/>
    <w:rsid w:val="00066990"/>
    <w:rsid w:val="000669AA"/>
    <w:rsid w:val="00066C04"/>
    <w:rsid w:val="00066CE2"/>
    <w:rsid w:val="00066DE0"/>
    <w:rsid w:val="00066E2E"/>
    <w:rsid w:val="00066EB5"/>
    <w:rsid w:val="000673EE"/>
    <w:rsid w:val="0006742C"/>
    <w:rsid w:val="00067501"/>
    <w:rsid w:val="00067593"/>
    <w:rsid w:val="00067DA4"/>
    <w:rsid w:val="00067F05"/>
    <w:rsid w:val="00067F69"/>
    <w:rsid w:val="0007003C"/>
    <w:rsid w:val="00070054"/>
    <w:rsid w:val="00070201"/>
    <w:rsid w:val="0007025E"/>
    <w:rsid w:val="000702F1"/>
    <w:rsid w:val="00070482"/>
    <w:rsid w:val="000704FE"/>
    <w:rsid w:val="0007055C"/>
    <w:rsid w:val="0007088C"/>
    <w:rsid w:val="000709A7"/>
    <w:rsid w:val="00070A32"/>
    <w:rsid w:val="00070BF1"/>
    <w:rsid w:val="00070CC9"/>
    <w:rsid w:val="00070D1C"/>
    <w:rsid w:val="00070E4D"/>
    <w:rsid w:val="00070E96"/>
    <w:rsid w:val="00070ED8"/>
    <w:rsid w:val="00070F4B"/>
    <w:rsid w:val="00070F66"/>
    <w:rsid w:val="00071177"/>
    <w:rsid w:val="000711BB"/>
    <w:rsid w:val="000711BC"/>
    <w:rsid w:val="00071270"/>
    <w:rsid w:val="00071394"/>
    <w:rsid w:val="000714E0"/>
    <w:rsid w:val="00071519"/>
    <w:rsid w:val="000717B8"/>
    <w:rsid w:val="00071955"/>
    <w:rsid w:val="00071B72"/>
    <w:rsid w:val="00071DEC"/>
    <w:rsid w:val="00071EC2"/>
    <w:rsid w:val="00072204"/>
    <w:rsid w:val="000725B7"/>
    <w:rsid w:val="000728C9"/>
    <w:rsid w:val="00072949"/>
    <w:rsid w:val="00072999"/>
    <w:rsid w:val="00072CCF"/>
    <w:rsid w:val="0007335D"/>
    <w:rsid w:val="000734C7"/>
    <w:rsid w:val="0007359D"/>
    <w:rsid w:val="0007381C"/>
    <w:rsid w:val="00073A21"/>
    <w:rsid w:val="00073B86"/>
    <w:rsid w:val="00073C5C"/>
    <w:rsid w:val="00073CE4"/>
    <w:rsid w:val="00073D43"/>
    <w:rsid w:val="00073F86"/>
    <w:rsid w:val="000743A4"/>
    <w:rsid w:val="0007466D"/>
    <w:rsid w:val="000749FC"/>
    <w:rsid w:val="00074ACD"/>
    <w:rsid w:val="00074BCD"/>
    <w:rsid w:val="00074FE2"/>
    <w:rsid w:val="000751A7"/>
    <w:rsid w:val="000751B0"/>
    <w:rsid w:val="00075484"/>
    <w:rsid w:val="0007560A"/>
    <w:rsid w:val="00075619"/>
    <w:rsid w:val="000756C9"/>
    <w:rsid w:val="00075789"/>
    <w:rsid w:val="00075855"/>
    <w:rsid w:val="000759CE"/>
    <w:rsid w:val="00075ABC"/>
    <w:rsid w:val="00075C9E"/>
    <w:rsid w:val="00075CA8"/>
    <w:rsid w:val="00075F29"/>
    <w:rsid w:val="00075F35"/>
    <w:rsid w:val="00075F6F"/>
    <w:rsid w:val="00075F85"/>
    <w:rsid w:val="00075F9F"/>
    <w:rsid w:val="00076232"/>
    <w:rsid w:val="00076527"/>
    <w:rsid w:val="000766C3"/>
    <w:rsid w:val="00076874"/>
    <w:rsid w:val="00076904"/>
    <w:rsid w:val="00076A01"/>
    <w:rsid w:val="00076B09"/>
    <w:rsid w:val="00076F41"/>
    <w:rsid w:val="0007700E"/>
    <w:rsid w:val="00077034"/>
    <w:rsid w:val="00077074"/>
    <w:rsid w:val="000773FC"/>
    <w:rsid w:val="0007789F"/>
    <w:rsid w:val="000778BF"/>
    <w:rsid w:val="000778D2"/>
    <w:rsid w:val="00077942"/>
    <w:rsid w:val="00077C11"/>
    <w:rsid w:val="00077E49"/>
    <w:rsid w:val="00077F29"/>
    <w:rsid w:val="00077F3A"/>
    <w:rsid w:val="00080286"/>
    <w:rsid w:val="000804D8"/>
    <w:rsid w:val="000804E9"/>
    <w:rsid w:val="0008054D"/>
    <w:rsid w:val="00080702"/>
    <w:rsid w:val="000809BC"/>
    <w:rsid w:val="00080A1E"/>
    <w:rsid w:val="00080BF3"/>
    <w:rsid w:val="00081041"/>
    <w:rsid w:val="0008117C"/>
    <w:rsid w:val="00081405"/>
    <w:rsid w:val="0008142D"/>
    <w:rsid w:val="00081685"/>
    <w:rsid w:val="00081A70"/>
    <w:rsid w:val="00081E70"/>
    <w:rsid w:val="00081F43"/>
    <w:rsid w:val="000822AE"/>
    <w:rsid w:val="00082388"/>
    <w:rsid w:val="00082407"/>
    <w:rsid w:val="00082527"/>
    <w:rsid w:val="000826E8"/>
    <w:rsid w:val="000827F2"/>
    <w:rsid w:val="0008282D"/>
    <w:rsid w:val="00082851"/>
    <w:rsid w:val="00082A60"/>
    <w:rsid w:val="00082C41"/>
    <w:rsid w:val="00082CB3"/>
    <w:rsid w:val="00082CE6"/>
    <w:rsid w:val="00082D7F"/>
    <w:rsid w:val="00082F4B"/>
    <w:rsid w:val="000830BE"/>
    <w:rsid w:val="00083138"/>
    <w:rsid w:val="0008319C"/>
    <w:rsid w:val="00083269"/>
    <w:rsid w:val="0008326C"/>
    <w:rsid w:val="0008330C"/>
    <w:rsid w:val="000833A3"/>
    <w:rsid w:val="0008358F"/>
    <w:rsid w:val="00083CAB"/>
    <w:rsid w:val="00083E8C"/>
    <w:rsid w:val="00083EE0"/>
    <w:rsid w:val="00084049"/>
    <w:rsid w:val="00084746"/>
    <w:rsid w:val="00084A10"/>
    <w:rsid w:val="00084CC6"/>
    <w:rsid w:val="00084D9A"/>
    <w:rsid w:val="000851B6"/>
    <w:rsid w:val="00085405"/>
    <w:rsid w:val="00085453"/>
    <w:rsid w:val="0008545D"/>
    <w:rsid w:val="000855B5"/>
    <w:rsid w:val="00085790"/>
    <w:rsid w:val="000859EF"/>
    <w:rsid w:val="00085A14"/>
    <w:rsid w:val="00085A6F"/>
    <w:rsid w:val="00085BB2"/>
    <w:rsid w:val="00085CB4"/>
    <w:rsid w:val="00085DAE"/>
    <w:rsid w:val="00085E9A"/>
    <w:rsid w:val="000860E7"/>
    <w:rsid w:val="00086220"/>
    <w:rsid w:val="0008644F"/>
    <w:rsid w:val="0008647D"/>
    <w:rsid w:val="000868E2"/>
    <w:rsid w:val="00086B4F"/>
    <w:rsid w:val="00086C17"/>
    <w:rsid w:val="0008707E"/>
    <w:rsid w:val="0008727B"/>
    <w:rsid w:val="000873AF"/>
    <w:rsid w:val="000873BB"/>
    <w:rsid w:val="0008745A"/>
    <w:rsid w:val="000874B6"/>
    <w:rsid w:val="000874F4"/>
    <w:rsid w:val="000877F0"/>
    <w:rsid w:val="00087851"/>
    <w:rsid w:val="00087982"/>
    <w:rsid w:val="000879CB"/>
    <w:rsid w:val="00087AE2"/>
    <w:rsid w:val="00087E1B"/>
    <w:rsid w:val="00087F31"/>
    <w:rsid w:val="00090132"/>
    <w:rsid w:val="00090169"/>
    <w:rsid w:val="000906BA"/>
    <w:rsid w:val="000906BB"/>
    <w:rsid w:val="000907FF"/>
    <w:rsid w:val="00090976"/>
    <w:rsid w:val="000912D9"/>
    <w:rsid w:val="000915A3"/>
    <w:rsid w:val="00091776"/>
    <w:rsid w:val="00091897"/>
    <w:rsid w:val="00091968"/>
    <w:rsid w:val="00091AE8"/>
    <w:rsid w:val="00091C5B"/>
    <w:rsid w:val="00091DCB"/>
    <w:rsid w:val="00091E13"/>
    <w:rsid w:val="00091E14"/>
    <w:rsid w:val="000921DC"/>
    <w:rsid w:val="000922A8"/>
    <w:rsid w:val="00092329"/>
    <w:rsid w:val="000923D8"/>
    <w:rsid w:val="00092477"/>
    <w:rsid w:val="000924CA"/>
    <w:rsid w:val="000928BC"/>
    <w:rsid w:val="000928EE"/>
    <w:rsid w:val="000929B9"/>
    <w:rsid w:val="00092BEA"/>
    <w:rsid w:val="0009305D"/>
    <w:rsid w:val="000932AD"/>
    <w:rsid w:val="000932DA"/>
    <w:rsid w:val="000935FA"/>
    <w:rsid w:val="000935FE"/>
    <w:rsid w:val="00093620"/>
    <w:rsid w:val="00093B4F"/>
    <w:rsid w:val="00093B5E"/>
    <w:rsid w:val="00093BD9"/>
    <w:rsid w:val="00093BFA"/>
    <w:rsid w:val="000940DF"/>
    <w:rsid w:val="0009468F"/>
    <w:rsid w:val="000949A2"/>
    <w:rsid w:val="00094A0A"/>
    <w:rsid w:val="00094B2F"/>
    <w:rsid w:val="00094CAB"/>
    <w:rsid w:val="00094D5A"/>
    <w:rsid w:val="00094E6D"/>
    <w:rsid w:val="00094F37"/>
    <w:rsid w:val="0009500D"/>
    <w:rsid w:val="000950FD"/>
    <w:rsid w:val="000951E8"/>
    <w:rsid w:val="0009546C"/>
    <w:rsid w:val="000954D6"/>
    <w:rsid w:val="000955BC"/>
    <w:rsid w:val="000956A8"/>
    <w:rsid w:val="00095727"/>
    <w:rsid w:val="000958CC"/>
    <w:rsid w:val="00095A36"/>
    <w:rsid w:val="00095B38"/>
    <w:rsid w:val="00095BA2"/>
    <w:rsid w:val="00095E7E"/>
    <w:rsid w:val="00096106"/>
    <w:rsid w:val="00096415"/>
    <w:rsid w:val="0009644E"/>
    <w:rsid w:val="000964AE"/>
    <w:rsid w:val="000964B8"/>
    <w:rsid w:val="00096742"/>
    <w:rsid w:val="0009685E"/>
    <w:rsid w:val="000968F1"/>
    <w:rsid w:val="00096958"/>
    <w:rsid w:val="00096A56"/>
    <w:rsid w:val="00096F3B"/>
    <w:rsid w:val="00097034"/>
    <w:rsid w:val="000971B6"/>
    <w:rsid w:val="00097208"/>
    <w:rsid w:val="00097237"/>
    <w:rsid w:val="00097448"/>
    <w:rsid w:val="00097690"/>
    <w:rsid w:val="0009771E"/>
    <w:rsid w:val="000978BD"/>
    <w:rsid w:val="00097FBB"/>
    <w:rsid w:val="000A0011"/>
    <w:rsid w:val="000A0342"/>
    <w:rsid w:val="000A038C"/>
    <w:rsid w:val="000A0442"/>
    <w:rsid w:val="000A0606"/>
    <w:rsid w:val="000A0B6F"/>
    <w:rsid w:val="000A0B8D"/>
    <w:rsid w:val="000A1117"/>
    <w:rsid w:val="000A1217"/>
    <w:rsid w:val="000A135E"/>
    <w:rsid w:val="000A1D09"/>
    <w:rsid w:val="000A1D9C"/>
    <w:rsid w:val="000A1E54"/>
    <w:rsid w:val="000A1E9B"/>
    <w:rsid w:val="000A23C5"/>
    <w:rsid w:val="000A29D7"/>
    <w:rsid w:val="000A29E0"/>
    <w:rsid w:val="000A2F43"/>
    <w:rsid w:val="000A2F4C"/>
    <w:rsid w:val="000A2FE3"/>
    <w:rsid w:val="000A32D6"/>
    <w:rsid w:val="000A3462"/>
    <w:rsid w:val="000A3520"/>
    <w:rsid w:val="000A373F"/>
    <w:rsid w:val="000A3D4D"/>
    <w:rsid w:val="000A3E85"/>
    <w:rsid w:val="000A3EE6"/>
    <w:rsid w:val="000A3F2F"/>
    <w:rsid w:val="000A402D"/>
    <w:rsid w:val="000A4138"/>
    <w:rsid w:val="000A419F"/>
    <w:rsid w:val="000A43BD"/>
    <w:rsid w:val="000A440B"/>
    <w:rsid w:val="000A44F0"/>
    <w:rsid w:val="000A4BAF"/>
    <w:rsid w:val="000A4C31"/>
    <w:rsid w:val="000A5375"/>
    <w:rsid w:val="000A53A9"/>
    <w:rsid w:val="000A5512"/>
    <w:rsid w:val="000A5788"/>
    <w:rsid w:val="000A580F"/>
    <w:rsid w:val="000A5921"/>
    <w:rsid w:val="000A592F"/>
    <w:rsid w:val="000A5A08"/>
    <w:rsid w:val="000A5B1A"/>
    <w:rsid w:val="000A5FDA"/>
    <w:rsid w:val="000A6210"/>
    <w:rsid w:val="000A6376"/>
    <w:rsid w:val="000A63A1"/>
    <w:rsid w:val="000A63CB"/>
    <w:rsid w:val="000A64D5"/>
    <w:rsid w:val="000A6619"/>
    <w:rsid w:val="000A6685"/>
    <w:rsid w:val="000A6752"/>
    <w:rsid w:val="000A6BA3"/>
    <w:rsid w:val="000A6BB8"/>
    <w:rsid w:val="000A6F39"/>
    <w:rsid w:val="000A71D3"/>
    <w:rsid w:val="000A7326"/>
    <w:rsid w:val="000A75F6"/>
    <w:rsid w:val="000A7A1B"/>
    <w:rsid w:val="000A7A8C"/>
    <w:rsid w:val="000A7A9F"/>
    <w:rsid w:val="000A7C41"/>
    <w:rsid w:val="000A7C65"/>
    <w:rsid w:val="000A7D5F"/>
    <w:rsid w:val="000B0428"/>
    <w:rsid w:val="000B046D"/>
    <w:rsid w:val="000B0623"/>
    <w:rsid w:val="000B0673"/>
    <w:rsid w:val="000B0D07"/>
    <w:rsid w:val="000B0D70"/>
    <w:rsid w:val="000B0DE9"/>
    <w:rsid w:val="000B0FE2"/>
    <w:rsid w:val="000B102A"/>
    <w:rsid w:val="000B10B3"/>
    <w:rsid w:val="000B10CE"/>
    <w:rsid w:val="000B1206"/>
    <w:rsid w:val="000B1474"/>
    <w:rsid w:val="000B147E"/>
    <w:rsid w:val="000B1483"/>
    <w:rsid w:val="000B1649"/>
    <w:rsid w:val="000B166F"/>
    <w:rsid w:val="000B188C"/>
    <w:rsid w:val="000B197D"/>
    <w:rsid w:val="000B19E5"/>
    <w:rsid w:val="000B1A2C"/>
    <w:rsid w:val="000B1B52"/>
    <w:rsid w:val="000B1C0C"/>
    <w:rsid w:val="000B1C81"/>
    <w:rsid w:val="000B1ECF"/>
    <w:rsid w:val="000B1FCB"/>
    <w:rsid w:val="000B22C9"/>
    <w:rsid w:val="000B22D6"/>
    <w:rsid w:val="000B2561"/>
    <w:rsid w:val="000B2643"/>
    <w:rsid w:val="000B2B21"/>
    <w:rsid w:val="000B2C11"/>
    <w:rsid w:val="000B2D25"/>
    <w:rsid w:val="000B35EA"/>
    <w:rsid w:val="000B3884"/>
    <w:rsid w:val="000B38BC"/>
    <w:rsid w:val="000B3A12"/>
    <w:rsid w:val="000B3A2A"/>
    <w:rsid w:val="000B3EDD"/>
    <w:rsid w:val="000B3F1F"/>
    <w:rsid w:val="000B3FE5"/>
    <w:rsid w:val="000B424C"/>
    <w:rsid w:val="000B427D"/>
    <w:rsid w:val="000B42C5"/>
    <w:rsid w:val="000B435A"/>
    <w:rsid w:val="000B447A"/>
    <w:rsid w:val="000B4785"/>
    <w:rsid w:val="000B4CE0"/>
    <w:rsid w:val="000B4EC5"/>
    <w:rsid w:val="000B4EEE"/>
    <w:rsid w:val="000B4FF8"/>
    <w:rsid w:val="000B5053"/>
    <w:rsid w:val="000B513E"/>
    <w:rsid w:val="000B53DF"/>
    <w:rsid w:val="000B5443"/>
    <w:rsid w:val="000B5555"/>
    <w:rsid w:val="000B56A4"/>
    <w:rsid w:val="000B5A64"/>
    <w:rsid w:val="000B5A77"/>
    <w:rsid w:val="000B5B71"/>
    <w:rsid w:val="000B5CBD"/>
    <w:rsid w:val="000B5D91"/>
    <w:rsid w:val="000B5F2F"/>
    <w:rsid w:val="000B62B4"/>
    <w:rsid w:val="000B66ED"/>
    <w:rsid w:val="000B67AC"/>
    <w:rsid w:val="000B689E"/>
    <w:rsid w:val="000B69E5"/>
    <w:rsid w:val="000B6FDC"/>
    <w:rsid w:val="000B72E9"/>
    <w:rsid w:val="000B7421"/>
    <w:rsid w:val="000B7A0B"/>
    <w:rsid w:val="000B7AF7"/>
    <w:rsid w:val="000B7F66"/>
    <w:rsid w:val="000C00D4"/>
    <w:rsid w:val="000C00E8"/>
    <w:rsid w:val="000C0171"/>
    <w:rsid w:val="000C0188"/>
    <w:rsid w:val="000C039A"/>
    <w:rsid w:val="000C05F5"/>
    <w:rsid w:val="000C067B"/>
    <w:rsid w:val="000C06BF"/>
    <w:rsid w:val="000C075D"/>
    <w:rsid w:val="000C07EE"/>
    <w:rsid w:val="000C09A8"/>
    <w:rsid w:val="000C09B3"/>
    <w:rsid w:val="000C0C77"/>
    <w:rsid w:val="000C108E"/>
    <w:rsid w:val="000C10D0"/>
    <w:rsid w:val="000C10DF"/>
    <w:rsid w:val="000C179C"/>
    <w:rsid w:val="000C1ACD"/>
    <w:rsid w:val="000C1B06"/>
    <w:rsid w:val="000C1B87"/>
    <w:rsid w:val="000C1D62"/>
    <w:rsid w:val="000C1FFF"/>
    <w:rsid w:val="000C241F"/>
    <w:rsid w:val="000C2423"/>
    <w:rsid w:val="000C256A"/>
    <w:rsid w:val="000C2629"/>
    <w:rsid w:val="000C2646"/>
    <w:rsid w:val="000C271E"/>
    <w:rsid w:val="000C2763"/>
    <w:rsid w:val="000C2875"/>
    <w:rsid w:val="000C2D56"/>
    <w:rsid w:val="000C2E90"/>
    <w:rsid w:val="000C2EB3"/>
    <w:rsid w:val="000C2F04"/>
    <w:rsid w:val="000C314E"/>
    <w:rsid w:val="000C34A4"/>
    <w:rsid w:val="000C35BE"/>
    <w:rsid w:val="000C3802"/>
    <w:rsid w:val="000C3885"/>
    <w:rsid w:val="000C3CB1"/>
    <w:rsid w:val="000C3EA3"/>
    <w:rsid w:val="000C3ED6"/>
    <w:rsid w:val="000C40F5"/>
    <w:rsid w:val="000C41D7"/>
    <w:rsid w:val="000C433A"/>
    <w:rsid w:val="000C43B7"/>
    <w:rsid w:val="000C446D"/>
    <w:rsid w:val="000C44D0"/>
    <w:rsid w:val="000C4925"/>
    <w:rsid w:val="000C4CA5"/>
    <w:rsid w:val="000C4D02"/>
    <w:rsid w:val="000C4D52"/>
    <w:rsid w:val="000C4E8B"/>
    <w:rsid w:val="000C4F2B"/>
    <w:rsid w:val="000C4FC8"/>
    <w:rsid w:val="000C50B2"/>
    <w:rsid w:val="000C50E4"/>
    <w:rsid w:val="000C51C9"/>
    <w:rsid w:val="000C5395"/>
    <w:rsid w:val="000C5556"/>
    <w:rsid w:val="000C5744"/>
    <w:rsid w:val="000C59D5"/>
    <w:rsid w:val="000C5B4D"/>
    <w:rsid w:val="000C5CA7"/>
    <w:rsid w:val="000C5D5C"/>
    <w:rsid w:val="000C5F85"/>
    <w:rsid w:val="000C5FC8"/>
    <w:rsid w:val="000C6150"/>
    <w:rsid w:val="000C6208"/>
    <w:rsid w:val="000C6438"/>
    <w:rsid w:val="000C67F4"/>
    <w:rsid w:val="000C69BD"/>
    <w:rsid w:val="000C6DAA"/>
    <w:rsid w:val="000C7079"/>
    <w:rsid w:val="000C70F4"/>
    <w:rsid w:val="000C7254"/>
    <w:rsid w:val="000C745E"/>
    <w:rsid w:val="000C74B0"/>
    <w:rsid w:val="000C75BF"/>
    <w:rsid w:val="000C75FD"/>
    <w:rsid w:val="000C7A75"/>
    <w:rsid w:val="000C7E09"/>
    <w:rsid w:val="000C7F68"/>
    <w:rsid w:val="000C7FBD"/>
    <w:rsid w:val="000D0039"/>
    <w:rsid w:val="000D0523"/>
    <w:rsid w:val="000D0585"/>
    <w:rsid w:val="000D061A"/>
    <w:rsid w:val="000D06D4"/>
    <w:rsid w:val="000D0868"/>
    <w:rsid w:val="000D0A2C"/>
    <w:rsid w:val="000D0A71"/>
    <w:rsid w:val="000D0B2D"/>
    <w:rsid w:val="000D0BF9"/>
    <w:rsid w:val="000D0EB6"/>
    <w:rsid w:val="000D10EE"/>
    <w:rsid w:val="000D1602"/>
    <w:rsid w:val="000D16E4"/>
    <w:rsid w:val="000D18C3"/>
    <w:rsid w:val="000D1AE5"/>
    <w:rsid w:val="000D1AE8"/>
    <w:rsid w:val="000D1B8C"/>
    <w:rsid w:val="000D1BF4"/>
    <w:rsid w:val="000D1D13"/>
    <w:rsid w:val="000D1E09"/>
    <w:rsid w:val="000D1EA0"/>
    <w:rsid w:val="000D1F94"/>
    <w:rsid w:val="000D2095"/>
    <w:rsid w:val="000D25F4"/>
    <w:rsid w:val="000D2B24"/>
    <w:rsid w:val="000D2B5B"/>
    <w:rsid w:val="000D31DB"/>
    <w:rsid w:val="000D320B"/>
    <w:rsid w:val="000D3613"/>
    <w:rsid w:val="000D38D2"/>
    <w:rsid w:val="000D3FA3"/>
    <w:rsid w:val="000D4271"/>
    <w:rsid w:val="000D45A5"/>
    <w:rsid w:val="000D4656"/>
    <w:rsid w:val="000D4772"/>
    <w:rsid w:val="000D4A56"/>
    <w:rsid w:val="000D4B92"/>
    <w:rsid w:val="000D4C01"/>
    <w:rsid w:val="000D4F70"/>
    <w:rsid w:val="000D52EF"/>
    <w:rsid w:val="000D53D2"/>
    <w:rsid w:val="000D55FD"/>
    <w:rsid w:val="000D56EE"/>
    <w:rsid w:val="000D584C"/>
    <w:rsid w:val="000D5CB8"/>
    <w:rsid w:val="000D5DA2"/>
    <w:rsid w:val="000D5DEB"/>
    <w:rsid w:val="000D5F90"/>
    <w:rsid w:val="000D5FDB"/>
    <w:rsid w:val="000D6220"/>
    <w:rsid w:val="000D63F1"/>
    <w:rsid w:val="000D642E"/>
    <w:rsid w:val="000D6503"/>
    <w:rsid w:val="000D6684"/>
    <w:rsid w:val="000D6823"/>
    <w:rsid w:val="000D684D"/>
    <w:rsid w:val="000D68E4"/>
    <w:rsid w:val="000D69D2"/>
    <w:rsid w:val="000D6ACF"/>
    <w:rsid w:val="000D6B7D"/>
    <w:rsid w:val="000D6BFC"/>
    <w:rsid w:val="000D6D3D"/>
    <w:rsid w:val="000D6E58"/>
    <w:rsid w:val="000D70B1"/>
    <w:rsid w:val="000D730D"/>
    <w:rsid w:val="000D749D"/>
    <w:rsid w:val="000D7532"/>
    <w:rsid w:val="000D75EC"/>
    <w:rsid w:val="000D7694"/>
    <w:rsid w:val="000D78E8"/>
    <w:rsid w:val="000D7A55"/>
    <w:rsid w:val="000D7AA9"/>
    <w:rsid w:val="000D7B76"/>
    <w:rsid w:val="000D7C0E"/>
    <w:rsid w:val="000D7C6D"/>
    <w:rsid w:val="000D7CBD"/>
    <w:rsid w:val="000D7E32"/>
    <w:rsid w:val="000E0681"/>
    <w:rsid w:val="000E068E"/>
    <w:rsid w:val="000E0738"/>
    <w:rsid w:val="000E07C9"/>
    <w:rsid w:val="000E09AA"/>
    <w:rsid w:val="000E0C4B"/>
    <w:rsid w:val="000E0C58"/>
    <w:rsid w:val="000E1053"/>
    <w:rsid w:val="000E116C"/>
    <w:rsid w:val="000E13F6"/>
    <w:rsid w:val="000E171C"/>
    <w:rsid w:val="000E179D"/>
    <w:rsid w:val="000E18FA"/>
    <w:rsid w:val="000E1B86"/>
    <w:rsid w:val="000E1BF4"/>
    <w:rsid w:val="000E1D8D"/>
    <w:rsid w:val="000E2225"/>
    <w:rsid w:val="000E222E"/>
    <w:rsid w:val="000E23C9"/>
    <w:rsid w:val="000E24F0"/>
    <w:rsid w:val="000E28E3"/>
    <w:rsid w:val="000E28FC"/>
    <w:rsid w:val="000E2A59"/>
    <w:rsid w:val="000E2CAB"/>
    <w:rsid w:val="000E2DCC"/>
    <w:rsid w:val="000E2FF9"/>
    <w:rsid w:val="000E3154"/>
    <w:rsid w:val="000E33B1"/>
    <w:rsid w:val="000E34A1"/>
    <w:rsid w:val="000E39E6"/>
    <w:rsid w:val="000E3A5F"/>
    <w:rsid w:val="000E3B58"/>
    <w:rsid w:val="000E3C4B"/>
    <w:rsid w:val="000E3C8C"/>
    <w:rsid w:val="000E3D28"/>
    <w:rsid w:val="000E3DB1"/>
    <w:rsid w:val="000E3ED0"/>
    <w:rsid w:val="000E3F2B"/>
    <w:rsid w:val="000E4059"/>
    <w:rsid w:val="000E4093"/>
    <w:rsid w:val="000E4180"/>
    <w:rsid w:val="000E418B"/>
    <w:rsid w:val="000E41A0"/>
    <w:rsid w:val="000E46D2"/>
    <w:rsid w:val="000E4C98"/>
    <w:rsid w:val="000E4DBC"/>
    <w:rsid w:val="000E50D6"/>
    <w:rsid w:val="000E5117"/>
    <w:rsid w:val="000E533E"/>
    <w:rsid w:val="000E5454"/>
    <w:rsid w:val="000E551E"/>
    <w:rsid w:val="000E5541"/>
    <w:rsid w:val="000E5564"/>
    <w:rsid w:val="000E565E"/>
    <w:rsid w:val="000E57C6"/>
    <w:rsid w:val="000E59F8"/>
    <w:rsid w:val="000E5AFF"/>
    <w:rsid w:val="000E5E21"/>
    <w:rsid w:val="000E5FC4"/>
    <w:rsid w:val="000E628F"/>
    <w:rsid w:val="000E63AD"/>
    <w:rsid w:val="000E682F"/>
    <w:rsid w:val="000E68B4"/>
    <w:rsid w:val="000E6CCA"/>
    <w:rsid w:val="000E6D38"/>
    <w:rsid w:val="000E6EB4"/>
    <w:rsid w:val="000E6F37"/>
    <w:rsid w:val="000E703E"/>
    <w:rsid w:val="000E7480"/>
    <w:rsid w:val="000E754F"/>
    <w:rsid w:val="000E77D1"/>
    <w:rsid w:val="000E78C2"/>
    <w:rsid w:val="000E7922"/>
    <w:rsid w:val="000E79A2"/>
    <w:rsid w:val="000E7E6C"/>
    <w:rsid w:val="000F0308"/>
    <w:rsid w:val="000F04CC"/>
    <w:rsid w:val="000F0612"/>
    <w:rsid w:val="000F0630"/>
    <w:rsid w:val="000F0673"/>
    <w:rsid w:val="000F084C"/>
    <w:rsid w:val="000F0C19"/>
    <w:rsid w:val="000F0CBB"/>
    <w:rsid w:val="000F0E5D"/>
    <w:rsid w:val="000F105C"/>
    <w:rsid w:val="000F1385"/>
    <w:rsid w:val="000F148A"/>
    <w:rsid w:val="000F1555"/>
    <w:rsid w:val="000F1668"/>
    <w:rsid w:val="000F1811"/>
    <w:rsid w:val="000F1860"/>
    <w:rsid w:val="000F193D"/>
    <w:rsid w:val="000F194B"/>
    <w:rsid w:val="000F1CAD"/>
    <w:rsid w:val="000F1D3E"/>
    <w:rsid w:val="000F1F52"/>
    <w:rsid w:val="000F1F80"/>
    <w:rsid w:val="000F20A9"/>
    <w:rsid w:val="000F21EA"/>
    <w:rsid w:val="000F2256"/>
    <w:rsid w:val="000F25E2"/>
    <w:rsid w:val="000F26DD"/>
    <w:rsid w:val="000F2737"/>
    <w:rsid w:val="000F28A9"/>
    <w:rsid w:val="000F28DD"/>
    <w:rsid w:val="000F294F"/>
    <w:rsid w:val="000F2A4D"/>
    <w:rsid w:val="000F2CD4"/>
    <w:rsid w:val="000F2D4D"/>
    <w:rsid w:val="000F3124"/>
    <w:rsid w:val="000F347E"/>
    <w:rsid w:val="000F35FB"/>
    <w:rsid w:val="000F3B0C"/>
    <w:rsid w:val="000F3BDE"/>
    <w:rsid w:val="000F3E39"/>
    <w:rsid w:val="000F3FC3"/>
    <w:rsid w:val="000F4075"/>
    <w:rsid w:val="000F41BE"/>
    <w:rsid w:val="000F421B"/>
    <w:rsid w:val="000F4258"/>
    <w:rsid w:val="000F42DC"/>
    <w:rsid w:val="000F431B"/>
    <w:rsid w:val="000F448C"/>
    <w:rsid w:val="000F44D8"/>
    <w:rsid w:val="000F4717"/>
    <w:rsid w:val="000F479C"/>
    <w:rsid w:val="000F47CB"/>
    <w:rsid w:val="000F48C0"/>
    <w:rsid w:val="000F49F0"/>
    <w:rsid w:val="000F4B6A"/>
    <w:rsid w:val="000F537E"/>
    <w:rsid w:val="000F539F"/>
    <w:rsid w:val="000F5404"/>
    <w:rsid w:val="000F548E"/>
    <w:rsid w:val="000F5533"/>
    <w:rsid w:val="000F55DB"/>
    <w:rsid w:val="000F5782"/>
    <w:rsid w:val="000F5991"/>
    <w:rsid w:val="000F5A6B"/>
    <w:rsid w:val="000F5C26"/>
    <w:rsid w:val="000F5C97"/>
    <w:rsid w:val="000F5DCB"/>
    <w:rsid w:val="000F6282"/>
    <w:rsid w:val="000F62CB"/>
    <w:rsid w:val="000F6536"/>
    <w:rsid w:val="000F66DE"/>
    <w:rsid w:val="000F6724"/>
    <w:rsid w:val="000F6969"/>
    <w:rsid w:val="000F69E9"/>
    <w:rsid w:val="000F6DB2"/>
    <w:rsid w:val="000F6E0E"/>
    <w:rsid w:val="000F6EBD"/>
    <w:rsid w:val="000F710B"/>
    <w:rsid w:val="000F7572"/>
    <w:rsid w:val="000F7634"/>
    <w:rsid w:val="000F77A1"/>
    <w:rsid w:val="000F78F3"/>
    <w:rsid w:val="000F795F"/>
    <w:rsid w:val="000F79A1"/>
    <w:rsid w:val="000F7BAC"/>
    <w:rsid w:val="000F7C6F"/>
    <w:rsid w:val="000F7F70"/>
    <w:rsid w:val="000F7FAA"/>
    <w:rsid w:val="000F7FFC"/>
    <w:rsid w:val="0010033F"/>
    <w:rsid w:val="0010038C"/>
    <w:rsid w:val="001003A3"/>
    <w:rsid w:val="001003FE"/>
    <w:rsid w:val="001007C7"/>
    <w:rsid w:val="00100DCF"/>
    <w:rsid w:val="0010109E"/>
    <w:rsid w:val="00101279"/>
    <w:rsid w:val="00101390"/>
    <w:rsid w:val="00101549"/>
    <w:rsid w:val="0010177B"/>
    <w:rsid w:val="00101A20"/>
    <w:rsid w:val="00101B47"/>
    <w:rsid w:val="00101D0D"/>
    <w:rsid w:val="00101F69"/>
    <w:rsid w:val="00102199"/>
    <w:rsid w:val="00102250"/>
    <w:rsid w:val="00102358"/>
    <w:rsid w:val="00102411"/>
    <w:rsid w:val="0010283B"/>
    <w:rsid w:val="00102885"/>
    <w:rsid w:val="00102A39"/>
    <w:rsid w:val="00102BAA"/>
    <w:rsid w:val="00102DB4"/>
    <w:rsid w:val="00102EAC"/>
    <w:rsid w:val="00102F4C"/>
    <w:rsid w:val="00103207"/>
    <w:rsid w:val="001033CE"/>
    <w:rsid w:val="001034B9"/>
    <w:rsid w:val="0010355E"/>
    <w:rsid w:val="001036FC"/>
    <w:rsid w:val="0010371A"/>
    <w:rsid w:val="00103956"/>
    <w:rsid w:val="001039CB"/>
    <w:rsid w:val="00103AB5"/>
    <w:rsid w:val="00103DD0"/>
    <w:rsid w:val="00104259"/>
    <w:rsid w:val="001045AC"/>
    <w:rsid w:val="001049FF"/>
    <w:rsid w:val="00104B3E"/>
    <w:rsid w:val="00104C27"/>
    <w:rsid w:val="00104EAB"/>
    <w:rsid w:val="001052DF"/>
    <w:rsid w:val="001054EF"/>
    <w:rsid w:val="001057B4"/>
    <w:rsid w:val="00105987"/>
    <w:rsid w:val="00105CEE"/>
    <w:rsid w:val="00105FD9"/>
    <w:rsid w:val="00106226"/>
    <w:rsid w:val="001062AB"/>
    <w:rsid w:val="00106303"/>
    <w:rsid w:val="00106467"/>
    <w:rsid w:val="001066B3"/>
    <w:rsid w:val="001066E0"/>
    <w:rsid w:val="0010672D"/>
    <w:rsid w:val="00106753"/>
    <w:rsid w:val="0010695B"/>
    <w:rsid w:val="00106B2F"/>
    <w:rsid w:val="00106C97"/>
    <w:rsid w:val="00106FD9"/>
    <w:rsid w:val="00107514"/>
    <w:rsid w:val="00107537"/>
    <w:rsid w:val="001076C7"/>
    <w:rsid w:val="0010774C"/>
    <w:rsid w:val="001078C0"/>
    <w:rsid w:val="00107A84"/>
    <w:rsid w:val="00107CEF"/>
    <w:rsid w:val="00107FD7"/>
    <w:rsid w:val="0011005D"/>
    <w:rsid w:val="00110168"/>
    <w:rsid w:val="00110362"/>
    <w:rsid w:val="0011049B"/>
    <w:rsid w:val="001104E4"/>
    <w:rsid w:val="00110819"/>
    <w:rsid w:val="00110886"/>
    <w:rsid w:val="001108DA"/>
    <w:rsid w:val="00110B68"/>
    <w:rsid w:val="00110C40"/>
    <w:rsid w:val="00110CD8"/>
    <w:rsid w:val="00110D2A"/>
    <w:rsid w:val="00110D4F"/>
    <w:rsid w:val="00110F6E"/>
    <w:rsid w:val="00110F9D"/>
    <w:rsid w:val="00111403"/>
    <w:rsid w:val="0011149B"/>
    <w:rsid w:val="0011156E"/>
    <w:rsid w:val="001116C5"/>
    <w:rsid w:val="001116F4"/>
    <w:rsid w:val="001118E2"/>
    <w:rsid w:val="00111ABA"/>
    <w:rsid w:val="00111B42"/>
    <w:rsid w:val="00111B81"/>
    <w:rsid w:val="00111D2A"/>
    <w:rsid w:val="00111EB6"/>
    <w:rsid w:val="00112237"/>
    <w:rsid w:val="00112485"/>
    <w:rsid w:val="00112930"/>
    <w:rsid w:val="00112C0B"/>
    <w:rsid w:val="00112DE1"/>
    <w:rsid w:val="00112DE2"/>
    <w:rsid w:val="001132E0"/>
    <w:rsid w:val="00113755"/>
    <w:rsid w:val="0011385D"/>
    <w:rsid w:val="001138B0"/>
    <w:rsid w:val="001139C7"/>
    <w:rsid w:val="00113A3F"/>
    <w:rsid w:val="00113E56"/>
    <w:rsid w:val="00113EA5"/>
    <w:rsid w:val="00113F08"/>
    <w:rsid w:val="00114071"/>
    <w:rsid w:val="00114414"/>
    <w:rsid w:val="001148F3"/>
    <w:rsid w:val="00114997"/>
    <w:rsid w:val="00114CC8"/>
    <w:rsid w:val="0011504D"/>
    <w:rsid w:val="00115305"/>
    <w:rsid w:val="00115675"/>
    <w:rsid w:val="00115A0B"/>
    <w:rsid w:val="00115ABD"/>
    <w:rsid w:val="00115ACD"/>
    <w:rsid w:val="00115CB3"/>
    <w:rsid w:val="00115E1C"/>
    <w:rsid w:val="00115F6D"/>
    <w:rsid w:val="00116013"/>
    <w:rsid w:val="0011617F"/>
    <w:rsid w:val="001163C0"/>
    <w:rsid w:val="001166C8"/>
    <w:rsid w:val="0011677C"/>
    <w:rsid w:val="00116843"/>
    <w:rsid w:val="001168D3"/>
    <w:rsid w:val="00116D9B"/>
    <w:rsid w:val="00116E1B"/>
    <w:rsid w:val="00116F12"/>
    <w:rsid w:val="001170BE"/>
    <w:rsid w:val="00117A6A"/>
    <w:rsid w:val="00117B59"/>
    <w:rsid w:val="00117D0E"/>
    <w:rsid w:val="00117D79"/>
    <w:rsid w:val="00117FDC"/>
    <w:rsid w:val="00120165"/>
    <w:rsid w:val="0012018E"/>
    <w:rsid w:val="001205FA"/>
    <w:rsid w:val="00120753"/>
    <w:rsid w:val="00120813"/>
    <w:rsid w:val="001208CD"/>
    <w:rsid w:val="00120AD3"/>
    <w:rsid w:val="00120CE0"/>
    <w:rsid w:val="00120CF6"/>
    <w:rsid w:val="00120D79"/>
    <w:rsid w:val="00120DFA"/>
    <w:rsid w:val="00120EBC"/>
    <w:rsid w:val="0012103B"/>
    <w:rsid w:val="0012127D"/>
    <w:rsid w:val="00121442"/>
    <w:rsid w:val="00121482"/>
    <w:rsid w:val="00121497"/>
    <w:rsid w:val="0012161D"/>
    <w:rsid w:val="00121B17"/>
    <w:rsid w:val="00121C21"/>
    <w:rsid w:val="00121CC2"/>
    <w:rsid w:val="00122231"/>
    <w:rsid w:val="0012237C"/>
    <w:rsid w:val="00122749"/>
    <w:rsid w:val="00122A0D"/>
    <w:rsid w:val="00122ABC"/>
    <w:rsid w:val="00122C92"/>
    <w:rsid w:val="00123171"/>
    <w:rsid w:val="00123352"/>
    <w:rsid w:val="00123790"/>
    <w:rsid w:val="00123ADA"/>
    <w:rsid w:val="00123B22"/>
    <w:rsid w:val="00123D4F"/>
    <w:rsid w:val="0012408F"/>
    <w:rsid w:val="0012424C"/>
    <w:rsid w:val="001242B2"/>
    <w:rsid w:val="00124613"/>
    <w:rsid w:val="00124668"/>
    <w:rsid w:val="001246FB"/>
    <w:rsid w:val="00124715"/>
    <w:rsid w:val="00124939"/>
    <w:rsid w:val="00124A38"/>
    <w:rsid w:val="00124D59"/>
    <w:rsid w:val="001251B0"/>
    <w:rsid w:val="0012526C"/>
    <w:rsid w:val="0012536F"/>
    <w:rsid w:val="0012550E"/>
    <w:rsid w:val="00125564"/>
    <w:rsid w:val="00125A40"/>
    <w:rsid w:val="00125BB6"/>
    <w:rsid w:val="00125C7D"/>
    <w:rsid w:val="00125EF5"/>
    <w:rsid w:val="001261D3"/>
    <w:rsid w:val="001261F9"/>
    <w:rsid w:val="00126516"/>
    <w:rsid w:val="00126690"/>
    <w:rsid w:val="0012670E"/>
    <w:rsid w:val="00126736"/>
    <w:rsid w:val="0012675E"/>
    <w:rsid w:val="001267D1"/>
    <w:rsid w:val="0012687C"/>
    <w:rsid w:val="00126C90"/>
    <w:rsid w:val="00126D62"/>
    <w:rsid w:val="00126EAE"/>
    <w:rsid w:val="00126F82"/>
    <w:rsid w:val="0012719D"/>
    <w:rsid w:val="00127326"/>
    <w:rsid w:val="0012732F"/>
    <w:rsid w:val="0012759D"/>
    <w:rsid w:val="0012777A"/>
    <w:rsid w:val="001277AD"/>
    <w:rsid w:val="00127810"/>
    <w:rsid w:val="00127860"/>
    <w:rsid w:val="0012794F"/>
    <w:rsid w:val="00127975"/>
    <w:rsid w:val="00127E4C"/>
    <w:rsid w:val="00127F0D"/>
    <w:rsid w:val="001308A1"/>
    <w:rsid w:val="00130AE1"/>
    <w:rsid w:val="00130B39"/>
    <w:rsid w:val="00130BC4"/>
    <w:rsid w:val="00130E62"/>
    <w:rsid w:val="001310A3"/>
    <w:rsid w:val="00131192"/>
    <w:rsid w:val="001313BB"/>
    <w:rsid w:val="001314B4"/>
    <w:rsid w:val="00131697"/>
    <w:rsid w:val="001316A0"/>
    <w:rsid w:val="001316B4"/>
    <w:rsid w:val="0013187C"/>
    <w:rsid w:val="001318E9"/>
    <w:rsid w:val="00131BB1"/>
    <w:rsid w:val="00131C29"/>
    <w:rsid w:val="00131EE5"/>
    <w:rsid w:val="00132098"/>
    <w:rsid w:val="001320B5"/>
    <w:rsid w:val="001320E0"/>
    <w:rsid w:val="001321F1"/>
    <w:rsid w:val="001325EB"/>
    <w:rsid w:val="00132738"/>
    <w:rsid w:val="0013290E"/>
    <w:rsid w:val="0013298C"/>
    <w:rsid w:val="00132BA5"/>
    <w:rsid w:val="00132C42"/>
    <w:rsid w:val="00132EEE"/>
    <w:rsid w:val="00133251"/>
    <w:rsid w:val="00133773"/>
    <w:rsid w:val="0013471A"/>
    <w:rsid w:val="0013475A"/>
    <w:rsid w:val="0013494B"/>
    <w:rsid w:val="001349FC"/>
    <w:rsid w:val="00134A0C"/>
    <w:rsid w:val="00134BBF"/>
    <w:rsid w:val="00134C0B"/>
    <w:rsid w:val="00134D33"/>
    <w:rsid w:val="00134D34"/>
    <w:rsid w:val="00134E05"/>
    <w:rsid w:val="00134F18"/>
    <w:rsid w:val="00135161"/>
    <w:rsid w:val="00135458"/>
    <w:rsid w:val="0013596C"/>
    <w:rsid w:val="00135AD5"/>
    <w:rsid w:val="00136148"/>
    <w:rsid w:val="00136332"/>
    <w:rsid w:val="0013637E"/>
    <w:rsid w:val="0013643A"/>
    <w:rsid w:val="001365B5"/>
    <w:rsid w:val="0013668C"/>
    <w:rsid w:val="00136738"/>
    <w:rsid w:val="001367B1"/>
    <w:rsid w:val="001367F2"/>
    <w:rsid w:val="001369D9"/>
    <w:rsid w:val="00136A08"/>
    <w:rsid w:val="00136AD0"/>
    <w:rsid w:val="00136D01"/>
    <w:rsid w:val="00136EF2"/>
    <w:rsid w:val="001370EF"/>
    <w:rsid w:val="00137264"/>
    <w:rsid w:val="0013749C"/>
    <w:rsid w:val="00137521"/>
    <w:rsid w:val="0013752D"/>
    <w:rsid w:val="001375CE"/>
    <w:rsid w:val="00137699"/>
    <w:rsid w:val="00137785"/>
    <w:rsid w:val="00137919"/>
    <w:rsid w:val="00137941"/>
    <w:rsid w:val="001379E4"/>
    <w:rsid w:val="00137A25"/>
    <w:rsid w:val="00137D4C"/>
    <w:rsid w:val="00137D5A"/>
    <w:rsid w:val="001401C7"/>
    <w:rsid w:val="0014055A"/>
    <w:rsid w:val="001406E1"/>
    <w:rsid w:val="00140CFA"/>
    <w:rsid w:val="00140CFB"/>
    <w:rsid w:val="00140E3B"/>
    <w:rsid w:val="00140E71"/>
    <w:rsid w:val="0014117F"/>
    <w:rsid w:val="001411AA"/>
    <w:rsid w:val="001411AF"/>
    <w:rsid w:val="001412FE"/>
    <w:rsid w:val="001413A8"/>
    <w:rsid w:val="0014141C"/>
    <w:rsid w:val="00141423"/>
    <w:rsid w:val="00141588"/>
    <w:rsid w:val="00141831"/>
    <w:rsid w:val="00141861"/>
    <w:rsid w:val="001419FF"/>
    <w:rsid w:val="00141B14"/>
    <w:rsid w:val="00141DE3"/>
    <w:rsid w:val="00141EA8"/>
    <w:rsid w:val="00141F29"/>
    <w:rsid w:val="00141F9D"/>
    <w:rsid w:val="0014240E"/>
    <w:rsid w:val="0014263A"/>
    <w:rsid w:val="0014286E"/>
    <w:rsid w:val="00142898"/>
    <w:rsid w:val="001428B2"/>
    <w:rsid w:val="0014295B"/>
    <w:rsid w:val="00142B04"/>
    <w:rsid w:val="00142C1E"/>
    <w:rsid w:val="00142EC8"/>
    <w:rsid w:val="0014300D"/>
    <w:rsid w:val="001432A4"/>
    <w:rsid w:val="0014333A"/>
    <w:rsid w:val="001434F5"/>
    <w:rsid w:val="001436C0"/>
    <w:rsid w:val="001436F5"/>
    <w:rsid w:val="001438D8"/>
    <w:rsid w:val="00143A0E"/>
    <w:rsid w:val="00143DFF"/>
    <w:rsid w:val="00143E19"/>
    <w:rsid w:val="00143E90"/>
    <w:rsid w:val="00143EC2"/>
    <w:rsid w:val="00143FBC"/>
    <w:rsid w:val="00143FE5"/>
    <w:rsid w:val="00144008"/>
    <w:rsid w:val="001441DF"/>
    <w:rsid w:val="0014493F"/>
    <w:rsid w:val="001449A2"/>
    <w:rsid w:val="00144B77"/>
    <w:rsid w:val="00144B9E"/>
    <w:rsid w:val="00144CBF"/>
    <w:rsid w:val="00144D2C"/>
    <w:rsid w:val="00144D89"/>
    <w:rsid w:val="00144E32"/>
    <w:rsid w:val="00144E3E"/>
    <w:rsid w:val="00144E8A"/>
    <w:rsid w:val="0014508C"/>
    <w:rsid w:val="00145098"/>
    <w:rsid w:val="00145237"/>
    <w:rsid w:val="00145425"/>
    <w:rsid w:val="001455C3"/>
    <w:rsid w:val="00145847"/>
    <w:rsid w:val="00145B45"/>
    <w:rsid w:val="00145BEB"/>
    <w:rsid w:val="00145C07"/>
    <w:rsid w:val="00145DF4"/>
    <w:rsid w:val="00145F4E"/>
    <w:rsid w:val="00146132"/>
    <w:rsid w:val="0014628F"/>
    <w:rsid w:val="00146311"/>
    <w:rsid w:val="001464B7"/>
    <w:rsid w:val="001468E2"/>
    <w:rsid w:val="00146B8A"/>
    <w:rsid w:val="00146BB7"/>
    <w:rsid w:val="00146C65"/>
    <w:rsid w:val="00146D67"/>
    <w:rsid w:val="00146E05"/>
    <w:rsid w:val="00146E83"/>
    <w:rsid w:val="0014703C"/>
    <w:rsid w:val="00147261"/>
    <w:rsid w:val="00147478"/>
    <w:rsid w:val="001474D4"/>
    <w:rsid w:val="00147574"/>
    <w:rsid w:val="0014759B"/>
    <w:rsid w:val="00147845"/>
    <w:rsid w:val="00147ADB"/>
    <w:rsid w:val="00147B2D"/>
    <w:rsid w:val="00147BCB"/>
    <w:rsid w:val="00147BED"/>
    <w:rsid w:val="00147E7A"/>
    <w:rsid w:val="00147F41"/>
    <w:rsid w:val="00150088"/>
    <w:rsid w:val="001500EB"/>
    <w:rsid w:val="0015063B"/>
    <w:rsid w:val="00150862"/>
    <w:rsid w:val="00150BEF"/>
    <w:rsid w:val="00150C11"/>
    <w:rsid w:val="00150C70"/>
    <w:rsid w:val="00150F78"/>
    <w:rsid w:val="00150FD7"/>
    <w:rsid w:val="00151122"/>
    <w:rsid w:val="001512F0"/>
    <w:rsid w:val="00151417"/>
    <w:rsid w:val="00151633"/>
    <w:rsid w:val="001516BA"/>
    <w:rsid w:val="001516C9"/>
    <w:rsid w:val="00151990"/>
    <w:rsid w:val="001519DA"/>
    <w:rsid w:val="00151AC4"/>
    <w:rsid w:val="00151CEC"/>
    <w:rsid w:val="00151ECC"/>
    <w:rsid w:val="00152335"/>
    <w:rsid w:val="001523B3"/>
    <w:rsid w:val="00152498"/>
    <w:rsid w:val="00152544"/>
    <w:rsid w:val="0015271B"/>
    <w:rsid w:val="00152745"/>
    <w:rsid w:val="00152760"/>
    <w:rsid w:val="00152C1B"/>
    <w:rsid w:val="00152CFE"/>
    <w:rsid w:val="00152E33"/>
    <w:rsid w:val="00152E50"/>
    <w:rsid w:val="0015310E"/>
    <w:rsid w:val="00153272"/>
    <w:rsid w:val="001532A2"/>
    <w:rsid w:val="0015333D"/>
    <w:rsid w:val="00153426"/>
    <w:rsid w:val="001534E8"/>
    <w:rsid w:val="001534FF"/>
    <w:rsid w:val="00153510"/>
    <w:rsid w:val="00153A65"/>
    <w:rsid w:val="00153CC0"/>
    <w:rsid w:val="00154088"/>
    <w:rsid w:val="001540D2"/>
    <w:rsid w:val="001542BD"/>
    <w:rsid w:val="00154447"/>
    <w:rsid w:val="001545BB"/>
    <w:rsid w:val="001547C1"/>
    <w:rsid w:val="001547F3"/>
    <w:rsid w:val="00154D0E"/>
    <w:rsid w:val="00154DDE"/>
    <w:rsid w:val="00154F44"/>
    <w:rsid w:val="00154F8F"/>
    <w:rsid w:val="0015512F"/>
    <w:rsid w:val="001551CB"/>
    <w:rsid w:val="00155491"/>
    <w:rsid w:val="0015553C"/>
    <w:rsid w:val="0015558A"/>
    <w:rsid w:val="001557AD"/>
    <w:rsid w:val="00155987"/>
    <w:rsid w:val="00155AF7"/>
    <w:rsid w:val="00155B3C"/>
    <w:rsid w:val="00155BAA"/>
    <w:rsid w:val="00155DFD"/>
    <w:rsid w:val="00155E1F"/>
    <w:rsid w:val="00155F07"/>
    <w:rsid w:val="00155F85"/>
    <w:rsid w:val="001560BE"/>
    <w:rsid w:val="0015623F"/>
    <w:rsid w:val="00156546"/>
    <w:rsid w:val="001568AD"/>
    <w:rsid w:val="00156A83"/>
    <w:rsid w:val="00157154"/>
    <w:rsid w:val="001571DD"/>
    <w:rsid w:val="0015723D"/>
    <w:rsid w:val="00157260"/>
    <w:rsid w:val="001572B7"/>
    <w:rsid w:val="001575F1"/>
    <w:rsid w:val="001577E0"/>
    <w:rsid w:val="001578A5"/>
    <w:rsid w:val="00157A36"/>
    <w:rsid w:val="00157DA3"/>
    <w:rsid w:val="00157DF4"/>
    <w:rsid w:val="00157E15"/>
    <w:rsid w:val="00157EB2"/>
    <w:rsid w:val="0016011C"/>
    <w:rsid w:val="00160943"/>
    <w:rsid w:val="0016107B"/>
    <w:rsid w:val="00161080"/>
    <w:rsid w:val="00161354"/>
    <w:rsid w:val="0016139C"/>
    <w:rsid w:val="001614F9"/>
    <w:rsid w:val="001616CF"/>
    <w:rsid w:val="00161836"/>
    <w:rsid w:val="00161AB6"/>
    <w:rsid w:val="00161BDE"/>
    <w:rsid w:val="00161C2B"/>
    <w:rsid w:val="00161C9A"/>
    <w:rsid w:val="00161FD4"/>
    <w:rsid w:val="00162180"/>
    <w:rsid w:val="00162581"/>
    <w:rsid w:val="00162586"/>
    <w:rsid w:val="001625CC"/>
    <w:rsid w:val="001626A4"/>
    <w:rsid w:val="001626D9"/>
    <w:rsid w:val="001627A5"/>
    <w:rsid w:val="00162B3B"/>
    <w:rsid w:val="00162D5A"/>
    <w:rsid w:val="00162F30"/>
    <w:rsid w:val="00162FB9"/>
    <w:rsid w:val="00163010"/>
    <w:rsid w:val="001633A4"/>
    <w:rsid w:val="00163449"/>
    <w:rsid w:val="00163600"/>
    <w:rsid w:val="00163920"/>
    <w:rsid w:val="001639BE"/>
    <w:rsid w:val="00163C22"/>
    <w:rsid w:val="00163CCB"/>
    <w:rsid w:val="00163DDF"/>
    <w:rsid w:val="00163E9C"/>
    <w:rsid w:val="00163F30"/>
    <w:rsid w:val="0016432E"/>
    <w:rsid w:val="001643B8"/>
    <w:rsid w:val="001645BB"/>
    <w:rsid w:val="00164703"/>
    <w:rsid w:val="0016485C"/>
    <w:rsid w:val="00164AEC"/>
    <w:rsid w:val="00164CAE"/>
    <w:rsid w:val="00165265"/>
    <w:rsid w:val="0016528D"/>
    <w:rsid w:val="001653A5"/>
    <w:rsid w:val="00165641"/>
    <w:rsid w:val="0016589F"/>
    <w:rsid w:val="00165982"/>
    <w:rsid w:val="00165A1F"/>
    <w:rsid w:val="00165AC5"/>
    <w:rsid w:val="00165AF1"/>
    <w:rsid w:val="00165B46"/>
    <w:rsid w:val="00165D15"/>
    <w:rsid w:val="00165D97"/>
    <w:rsid w:val="00165DA8"/>
    <w:rsid w:val="00165DCF"/>
    <w:rsid w:val="00165EEC"/>
    <w:rsid w:val="00166170"/>
    <w:rsid w:val="0016629B"/>
    <w:rsid w:val="001665C8"/>
    <w:rsid w:val="001666CE"/>
    <w:rsid w:val="00166A2B"/>
    <w:rsid w:val="00166BC9"/>
    <w:rsid w:val="00166BEE"/>
    <w:rsid w:val="00166E19"/>
    <w:rsid w:val="00166E5F"/>
    <w:rsid w:val="00166EE9"/>
    <w:rsid w:val="001670F6"/>
    <w:rsid w:val="001671A5"/>
    <w:rsid w:val="001672E6"/>
    <w:rsid w:val="00167300"/>
    <w:rsid w:val="001674B3"/>
    <w:rsid w:val="001674F5"/>
    <w:rsid w:val="00167A4F"/>
    <w:rsid w:val="00167AC2"/>
    <w:rsid w:val="00167AF4"/>
    <w:rsid w:val="00167C40"/>
    <w:rsid w:val="00167CE4"/>
    <w:rsid w:val="00170051"/>
    <w:rsid w:val="00170091"/>
    <w:rsid w:val="001701C4"/>
    <w:rsid w:val="0017043D"/>
    <w:rsid w:val="00170642"/>
    <w:rsid w:val="00170793"/>
    <w:rsid w:val="00170A03"/>
    <w:rsid w:val="00170A10"/>
    <w:rsid w:val="00170AB9"/>
    <w:rsid w:val="00170AC8"/>
    <w:rsid w:val="00170C3D"/>
    <w:rsid w:val="00170E55"/>
    <w:rsid w:val="0017110A"/>
    <w:rsid w:val="0017117D"/>
    <w:rsid w:val="00171319"/>
    <w:rsid w:val="00171364"/>
    <w:rsid w:val="001717B3"/>
    <w:rsid w:val="00171D2A"/>
    <w:rsid w:val="00171E7B"/>
    <w:rsid w:val="00171ECE"/>
    <w:rsid w:val="00171EE9"/>
    <w:rsid w:val="0017203D"/>
    <w:rsid w:val="00172316"/>
    <w:rsid w:val="0017239C"/>
    <w:rsid w:val="00172577"/>
    <w:rsid w:val="001725AC"/>
    <w:rsid w:val="001725C9"/>
    <w:rsid w:val="0017263C"/>
    <w:rsid w:val="00172785"/>
    <w:rsid w:val="00172CA8"/>
    <w:rsid w:val="00172DCE"/>
    <w:rsid w:val="00172ED5"/>
    <w:rsid w:val="00172FCA"/>
    <w:rsid w:val="001730CC"/>
    <w:rsid w:val="001730DE"/>
    <w:rsid w:val="001730E7"/>
    <w:rsid w:val="001732F5"/>
    <w:rsid w:val="001733FF"/>
    <w:rsid w:val="001734DB"/>
    <w:rsid w:val="0017361F"/>
    <w:rsid w:val="00173B51"/>
    <w:rsid w:val="00173CBD"/>
    <w:rsid w:val="00173D8D"/>
    <w:rsid w:val="00173F42"/>
    <w:rsid w:val="00174110"/>
    <w:rsid w:val="00174140"/>
    <w:rsid w:val="00174212"/>
    <w:rsid w:val="001742F5"/>
    <w:rsid w:val="0017434A"/>
    <w:rsid w:val="00174B2D"/>
    <w:rsid w:val="00174DF6"/>
    <w:rsid w:val="00174F1B"/>
    <w:rsid w:val="0017504A"/>
    <w:rsid w:val="0017513E"/>
    <w:rsid w:val="00175274"/>
    <w:rsid w:val="00175360"/>
    <w:rsid w:val="001754D6"/>
    <w:rsid w:val="00175629"/>
    <w:rsid w:val="00175713"/>
    <w:rsid w:val="00175783"/>
    <w:rsid w:val="001757B8"/>
    <w:rsid w:val="00175835"/>
    <w:rsid w:val="00175A3C"/>
    <w:rsid w:val="00175D9D"/>
    <w:rsid w:val="001763F4"/>
    <w:rsid w:val="00176495"/>
    <w:rsid w:val="0017663B"/>
    <w:rsid w:val="0017682D"/>
    <w:rsid w:val="001768DD"/>
    <w:rsid w:val="0017699E"/>
    <w:rsid w:val="001769B6"/>
    <w:rsid w:val="00176BF4"/>
    <w:rsid w:val="00176BFA"/>
    <w:rsid w:val="00176C7E"/>
    <w:rsid w:val="00176F83"/>
    <w:rsid w:val="00177279"/>
    <w:rsid w:val="00177546"/>
    <w:rsid w:val="0017775F"/>
    <w:rsid w:val="00177841"/>
    <w:rsid w:val="0017791F"/>
    <w:rsid w:val="00177A98"/>
    <w:rsid w:val="00177C18"/>
    <w:rsid w:val="00177C6A"/>
    <w:rsid w:val="00177DE4"/>
    <w:rsid w:val="00177E2E"/>
    <w:rsid w:val="00177ED0"/>
    <w:rsid w:val="00180161"/>
    <w:rsid w:val="0018031F"/>
    <w:rsid w:val="0018039A"/>
    <w:rsid w:val="0018048D"/>
    <w:rsid w:val="00180613"/>
    <w:rsid w:val="00180A57"/>
    <w:rsid w:val="00180EBF"/>
    <w:rsid w:val="00180F71"/>
    <w:rsid w:val="00181115"/>
    <w:rsid w:val="00181239"/>
    <w:rsid w:val="00181657"/>
    <w:rsid w:val="001816D7"/>
    <w:rsid w:val="00181706"/>
    <w:rsid w:val="00181772"/>
    <w:rsid w:val="00181D27"/>
    <w:rsid w:val="00181E10"/>
    <w:rsid w:val="00181E9A"/>
    <w:rsid w:val="0018259B"/>
    <w:rsid w:val="001826FC"/>
    <w:rsid w:val="00182762"/>
    <w:rsid w:val="00182CDE"/>
    <w:rsid w:val="00182D07"/>
    <w:rsid w:val="001830EC"/>
    <w:rsid w:val="001832AF"/>
    <w:rsid w:val="001833EB"/>
    <w:rsid w:val="00183424"/>
    <w:rsid w:val="001835A6"/>
    <w:rsid w:val="001836EC"/>
    <w:rsid w:val="00183738"/>
    <w:rsid w:val="001837D1"/>
    <w:rsid w:val="001837FE"/>
    <w:rsid w:val="00183804"/>
    <w:rsid w:val="00183986"/>
    <w:rsid w:val="00183B4C"/>
    <w:rsid w:val="00183BD4"/>
    <w:rsid w:val="00183C25"/>
    <w:rsid w:val="00183CFB"/>
    <w:rsid w:val="00183FC1"/>
    <w:rsid w:val="001841F8"/>
    <w:rsid w:val="0018422D"/>
    <w:rsid w:val="001842D3"/>
    <w:rsid w:val="0018432C"/>
    <w:rsid w:val="00184A05"/>
    <w:rsid w:val="00184A0F"/>
    <w:rsid w:val="00184A7A"/>
    <w:rsid w:val="00184BAD"/>
    <w:rsid w:val="00184D33"/>
    <w:rsid w:val="00185109"/>
    <w:rsid w:val="00185673"/>
    <w:rsid w:val="001856CF"/>
    <w:rsid w:val="00185B04"/>
    <w:rsid w:val="00185B3D"/>
    <w:rsid w:val="00185CEA"/>
    <w:rsid w:val="00186135"/>
    <w:rsid w:val="00186368"/>
    <w:rsid w:val="00186482"/>
    <w:rsid w:val="00186611"/>
    <w:rsid w:val="00186751"/>
    <w:rsid w:val="00186770"/>
    <w:rsid w:val="00186833"/>
    <w:rsid w:val="00186971"/>
    <w:rsid w:val="001869E6"/>
    <w:rsid w:val="00186AD9"/>
    <w:rsid w:val="00186F91"/>
    <w:rsid w:val="00186FEC"/>
    <w:rsid w:val="001871F1"/>
    <w:rsid w:val="001872BD"/>
    <w:rsid w:val="001874D9"/>
    <w:rsid w:val="00187570"/>
    <w:rsid w:val="001875C6"/>
    <w:rsid w:val="001875D2"/>
    <w:rsid w:val="001877E7"/>
    <w:rsid w:val="0018794A"/>
    <w:rsid w:val="00187D67"/>
    <w:rsid w:val="00187F00"/>
    <w:rsid w:val="00187F87"/>
    <w:rsid w:val="00190287"/>
    <w:rsid w:val="0019067D"/>
    <w:rsid w:val="00190997"/>
    <w:rsid w:val="001909FD"/>
    <w:rsid w:val="00190A0E"/>
    <w:rsid w:val="00190A1A"/>
    <w:rsid w:val="00190AA2"/>
    <w:rsid w:val="00190ADC"/>
    <w:rsid w:val="00190BC1"/>
    <w:rsid w:val="00190BFB"/>
    <w:rsid w:val="00190E24"/>
    <w:rsid w:val="00190EB5"/>
    <w:rsid w:val="0019125C"/>
    <w:rsid w:val="001912F1"/>
    <w:rsid w:val="00191535"/>
    <w:rsid w:val="00191684"/>
    <w:rsid w:val="001916DF"/>
    <w:rsid w:val="001916FF"/>
    <w:rsid w:val="001919EF"/>
    <w:rsid w:val="00191BCA"/>
    <w:rsid w:val="00191E37"/>
    <w:rsid w:val="00191EE8"/>
    <w:rsid w:val="00191EF7"/>
    <w:rsid w:val="001922C6"/>
    <w:rsid w:val="00192411"/>
    <w:rsid w:val="0019245B"/>
    <w:rsid w:val="00192875"/>
    <w:rsid w:val="00192922"/>
    <w:rsid w:val="00192935"/>
    <w:rsid w:val="0019296F"/>
    <w:rsid w:val="001929F5"/>
    <w:rsid w:val="00192B77"/>
    <w:rsid w:val="00192BEA"/>
    <w:rsid w:val="00192CB1"/>
    <w:rsid w:val="00193069"/>
    <w:rsid w:val="00193166"/>
    <w:rsid w:val="001934F2"/>
    <w:rsid w:val="0019360A"/>
    <w:rsid w:val="00193676"/>
    <w:rsid w:val="001938F3"/>
    <w:rsid w:val="00193943"/>
    <w:rsid w:val="00193A4E"/>
    <w:rsid w:val="00193B25"/>
    <w:rsid w:val="00193B34"/>
    <w:rsid w:val="00193B43"/>
    <w:rsid w:val="00193D1F"/>
    <w:rsid w:val="00193D93"/>
    <w:rsid w:val="00193EA7"/>
    <w:rsid w:val="00193F26"/>
    <w:rsid w:val="00193FA7"/>
    <w:rsid w:val="00193FAF"/>
    <w:rsid w:val="00194022"/>
    <w:rsid w:val="0019409F"/>
    <w:rsid w:val="001941C8"/>
    <w:rsid w:val="001943DA"/>
    <w:rsid w:val="001946B2"/>
    <w:rsid w:val="00194819"/>
    <w:rsid w:val="001948CC"/>
    <w:rsid w:val="00194EE6"/>
    <w:rsid w:val="00194EF4"/>
    <w:rsid w:val="00194FB7"/>
    <w:rsid w:val="00194FD1"/>
    <w:rsid w:val="001950C1"/>
    <w:rsid w:val="0019510E"/>
    <w:rsid w:val="0019545D"/>
    <w:rsid w:val="00195488"/>
    <w:rsid w:val="0019553C"/>
    <w:rsid w:val="00195696"/>
    <w:rsid w:val="0019591C"/>
    <w:rsid w:val="00195927"/>
    <w:rsid w:val="00195942"/>
    <w:rsid w:val="0019598F"/>
    <w:rsid w:val="00195AE6"/>
    <w:rsid w:val="00195C0E"/>
    <w:rsid w:val="00195C60"/>
    <w:rsid w:val="00195D24"/>
    <w:rsid w:val="0019610E"/>
    <w:rsid w:val="00196122"/>
    <w:rsid w:val="0019630E"/>
    <w:rsid w:val="00196331"/>
    <w:rsid w:val="00196357"/>
    <w:rsid w:val="00196375"/>
    <w:rsid w:val="001968C6"/>
    <w:rsid w:val="00196A1C"/>
    <w:rsid w:val="00196A8B"/>
    <w:rsid w:val="00196ACD"/>
    <w:rsid w:val="00196D8D"/>
    <w:rsid w:val="00196E48"/>
    <w:rsid w:val="00196FA9"/>
    <w:rsid w:val="00197184"/>
    <w:rsid w:val="00197713"/>
    <w:rsid w:val="0019782C"/>
    <w:rsid w:val="001978A3"/>
    <w:rsid w:val="0019795D"/>
    <w:rsid w:val="001979CF"/>
    <w:rsid w:val="00197BC6"/>
    <w:rsid w:val="00197C1F"/>
    <w:rsid w:val="00197D04"/>
    <w:rsid w:val="001A036C"/>
    <w:rsid w:val="001A0454"/>
    <w:rsid w:val="001A04F4"/>
    <w:rsid w:val="001A05BD"/>
    <w:rsid w:val="001A07FB"/>
    <w:rsid w:val="001A0817"/>
    <w:rsid w:val="001A08B8"/>
    <w:rsid w:val="001A0945"/>
    <w:rsid w:val="001A0C10"/>
    <w:rsid w:val="001A1165"/>
    <w:rsid w:val="001A13CB"/>
    <w:rsid w:val="001A1403"/>
    <w:rsid w:val="001A1CE6"/>
    <w:rsid w:val="001A1EF2"/>
    <w:rsid w:val="001A2011"/>
    <w:rsid w:val="001A207A"/>
    <w:rsid w:val="001A2177"/>
    <w:rsid w:val="001A21D6"/>
    <w:rsid w:val="001A2218"/>
    <w:rsid w:val="001A2383"/>
    <w:rsid w:val="001A2768"/>
    <w:rsid w:val="001A28BD"/>
    <w:rsid w:val="001A2966"/>
    <w:rsid w:val="001A29BA"/>
    <w:rsid w:val="001A2E51"/>
    <w:rsid w:val="001A2F40"/>
    <w:rsid w:val="001A2FF6"/>
    <w:rsid w:val="001A303D"/>
    <w:rsid w:val="001A3073"/>
    <w:rsid w:val="001A344E"/>
    <w:rsid w:val="001A3492"/>
    <w:rsid w:val="001A354B"/>
    <w:rsid w:val="001A35A0"/>
    <w:rsid w:val="001A3653"/>
    <w:rsid w:val="001A373C"/>
    <w:rsid w:val="001A3B18"/>
    <w:rsid w:val="001A3CC4"/>
    <w:rsid w:val="001A3F64"/>
    <w:rsid w:val="001A4017"/>
    <w:rsid w:val="001A40B3"/>
    <w:rsid w:val="001A420E"/>
    <w:rsid w:val="001A427D"/>
    <w:rsid w:val="001A4295"/>
    <w:rsid w:val="001A498A"/>
    <w:rsid w:val="001A4C5C"/>
    <w:rsid w:val="001A4D8B"/>
    <w:rsid w:val="001A4DA3"/>
    <w:rsid w:val="001A4DF5"/>
    <w:rsid w:val="001A4FCB"/>
    <w:rsid w:val="001A4FEC"/>
    <w:rsid w:val="001A5000"/>
    <w:rsid w:val="001A5331"/>
    <w:rsid w:val="001A57FE"/>
    <w:rsid w:val="001A5812"/>
    <w:rsid w:val="001A58FC"/>
    <w:rsid w:val="001A5D3B"/>
    <w:rsid w:val="001A5D40"/>
    <w:rsid w:val="001A5F9E"/>
    <w:rsid w:val="001A6005"/>
    <w:rsid w:val="001A604E"/>
    <w:rsid w:val="001A60D1"/>
    <w:rsid w:val="001A652B"/>
    <w:rsid w:val="001A6540"/>
    <w:rsid w:val="001A65F1"/>
    <w:rsid w:val="001A6746"/>
    <w:rsid w:val="001A69B1"/>
    <w:rsid w:val="001A6CB7"/>
    <w:rsid w:val="001A6E45"/>
    <w:rsid w:val="001A6F6C"/>
    <w:rsid w:val="001A707A"/>
    <w:rsid w:val="001A708B"/>
    <w:rsid w:val="001A72DA"/>
    <w:rsid w:val="001A7323"/>
    <w:rsid w:val="001A73DF"/>
    <w:rsid w:val="001A785D"/>
    <w:rsid w:val="001A7971"/>
    <w:rsid w:val="001A7DBA"/>
    <w:rsid w:val="001B00AC"/>
    <w:rsid w:val="001B00C2"/>
    <w:rsid w:val="001B0139"/>
    <w:rsid w:val="001B0328"/>
    <w:rsid w:val="001B0669"/>
    <w:rsid w:val="001B087E"/>
    <w:rsid w:val="001B098A"/>
    <w:rsid w:val="001B0BB5"/>
    <w:rsid w:val="001B0EBD"/>
    <w:rsid w:val="001B1093"/>
    <w:rsid w:val="001B1329"/>
    <w:rsid w:val="001B1438"/>
    <w:rsid w:val="001B172B"/>
    <w:rsid w:val="001B1826"/>
    <w:rsid w:val="001B1B71"/>
    <w:rsid w:val="001B1BA1"/>
    <w:rsid w:val="001B1C20"/>
    <w:rsid w:val="001B1DAD"/>
    <w:rsid w:val="001B2417"/>
    <w:rsid w:val="001B269A"/>
    <w:rsid w:val="001B26E7"/>
    <w:rsid w:val="001B2779"/>
    <w:rsid w:val="001B27BC"/>
    <w:rsid w:val="001B282A"/>
    <w:rsid w:val="001B2978"/>
    <w:rsid w:val="001B297C"/>
    <w:rsid w:val="001B2A90"/>
    <w:rsid w:val="001B2BB5"/>
    <w:rsid w:val="001B2D39"/>
    <w:rsid w:val="001B2FFD"/>
    <w:rsid w:val="001B33C8"/>
    <w:rsid w:val="001B35B8"/>
    <w:rsid w:val="001B3678"/>
    <w:rsid w:val="001B3B5B"/>
    <w:rsid w:val="001B3C7F"/>
    <w:rsid w:val="001B3DBA"/>
    <w:rsid w:val="001B437F"/>
    <w:rsid w:val="001B45B7"/>
    <w:rsid w:val="001B4A3B"/>
    <w:rsid w:val="001B4B8D"/>
    <w:rsid w:val="001B4D29"/>
    <w:rsid w:val="001B4D82"/>
    <w:rsid w:val="001B4DE7"/>
    <w:rsid w:val="001B5251"/>
    <w:rsid w:val="001B5448"/>
    <w:rsid w:val="001B5658"/>
    <w:rsid w:val="001B56C0"/>
    <w:rsid w:val="001B59BB"/>
    <w:rsid w:val="001B5A90"/>
    <w:rsid w:val="001B5EB3"/>
    <w:rsid w:val="001B5FAA"/>
    <w:rsid w:val="001B5FC3"/>
    <w:rsid w:val="001B60E9"/>
    <w:rsid w:val="001B6157"/>
    <w:rsid w:val="001B635D"/>
    <w:rsid w:val="001B65F5"/>
    <w:rsid w:val="001B6841"/>
    <w:rsid w:val="001B6C16"/>
    <w:rsid w:val="001B6C8D"/>
    <w:rsid w:val="001B7083"/>
    <w:rsid w:val="001B731E"/>
    <w:rsid w:val="001B74B1"/>
    <w:rsid w:val="001B77E6"/>
    <w:rsid w:val="001B78A1"/>
    <w:rsid w:val="001B79DA"/>
    <w:rsid w:val="001B7B9F"/>
    <w:rsid w:val="001B7EA3"/>
    <w:rsid w:val="001B7EF5"/>
    <w:rsid w:val="001C00F8"/>
    <w:rsid w:val="001C01C6"/>
    <w:rsid w:val="001C035D"/>
    <w:rsid w:val="001C0654"/>
    <w:rsid w:val="001C07F8"/>
    <w:rsid w:val="001C09DC"/>
    <w:rsid w:val="001C0A0E"/>
    <w:rsid w:val="001C0FDE"/>
    <w:rsid w:val="001C0FF7"/>
    <w:rsid w:val="001C1039"/>
    <w:rsid w:val="001C109A"/>
    <w:rsid w:val="001C10E9"/>
    <w:rsid w:val="001C115E"/>
    <w:rsid w:val="001C1240"/>
    <w:rsid w:val="001C12B6"/>
    <w:rsid w:val="001C170B"/>
    <w:rsid w:val="001C1726"/>
    <w:rsid w:val="001C1AF2"/>
    <w:rsid w:val="001C1C0D"/>
    <w:rsid w:val="001C1D69"/>
    <w:rsid w:val="001C1DB6"/>
    <w:rsid w:val="001C1E54"/>
    <w:rsid w:val="001C2091"/>
    <w:rsid w:val="001C20FA"/>
    <w:rsid w:val="001C24CE"/>
    <w:rsid w:val="001C26D5"/>
    <w:rsid w:val="001C2941"/>
    <w:rsid w:val="001C2EBC"/>
    <w:rsid w:val="001C30AF"/>
    <w:rsid w:val="001C33F2"/>
    <w:rsid w:val="001C3A68"/>
    <w:rsid w:val="001C3AA2"/>
    <w:rsid w:val="001C3C94"/>
    <w:rsid w:val="001C3D44"/>
    <w:rsid w:val="001C3EAD"/>
    <w:rsid w:val="001C3EC6"/>
    <w:rsid w:val="001C3F08"/>
    <w:rsid w:val="001C3F7D"/>
    <w:rsid w:val="001C4191"/>
    <w:rsid w:val="001C437D"/>
    <w:rsid w:val="001C4466"/>
    <w:rsid w:val="001C44DC"/>
    <w:rsid w:val="001C4739"/>
    <w:rsid w:val="001C488F"/>
    <w:rsid w:val="001C48A8"/>
    <w:rsid w:val="001C4992"/>
    <w:rsid w:val="001C4B7C"/>
    <w:rsid w:val="001C4E0E"/>
    <w:rsid w:val="001C50E7"/>
    <w:rsid w:val="001C51DD"/>
    <w:rsid w:val="001C52F0"/>
    <w:rsid w:val="001C54C8"/>
    <w:rsid w:val="001C5772"/>
    <w:rsid w:val="001C5D06"/>
    <w:rsid w:val="001C6281"/>
    <w:rsid w:val="001C66D0"/>
    <w:rsid w:val="001C66E1"/>
    <w:rsid w:val="001C67D9"/>
    <w:rsid w:val="001C6942"/>
    <w:rsid w:val="001C706E"/>
    <w:rsid w:val="001C7114"/>
    <w:rsid w:val="001C7175"/>
    <w:rsid w:val="001C72E2"/>
    <w:rsid w:val="001C7448"/>
    <w:rsid w:val="001C74F6"/>
    <w:rsid w:val="001C759B"/>
    <w:rsid w:val="001C77FE"/>
    <w:rsid w:val="001C79C5"/>
    <w:rsid w:val="001C7AA5"/>
    <w:rsid w:val="001C7AFF"/>
    <w:rsid w:val="001C7E3E"/>
    <w:rsid w:val="001C7FFC"/>
    <w:rsid w:val="001D0006"/>
    <w:rsid w:val="001D0062"/>
    <w:rsid w:val="001D00DA"/>
    <w:rsid w:val="001D0133"/>
    <w:rsid w:val="001D018B"/>
    <w:rsid w:val="001D05D2"/>
    <w:rsid w:val="001D0744"/>
    <w:rsid w:val="001D07DF"/>
    <w:rsid w:val="001D09B6"/>
    <w:rsid w:val="001D0A25"/>
    <w:rsid w:val="001D0A3D"/>
    <w:rsid w:val="001D0B89"/>
    <w:rsid w:val="001D0C69"/>
    <w:rsid w:val="001D0D66"/>
    <w:rsid w:val="001D1201"/>
    <w:rsid w:val="001D13E3"/>
    <w:rsid w:val="001D13F4"/>
    <w:rsid w:val="001D142C"/>
    <w:rsid w:val="001D163C"/>
    <w:rsid w:val="001D1643"/>
    <w:rsid w:val="001D18FB"/>
    <w:rsid w:val="001D190B"/>
    <w:rsid w:val="001D1938"/>
    <w:rsid w:val="001D1A2C"/>
    <w:rsid w:val="001D1C79"/>
    <w:rsid w:val="001D20FB"/>
    <w:rsid w:val="001D22C0"/>
    <w:rsid w:val="001D2602"/>
    <w:rsid w:val="001D285E"/>
    <w:rsid w:val="001D28DE"/>
    <w:rsid w:val="001D2A0C"/>
    <w:rsid w:val="001D2E50"/>
    <w:rsid w:val="001D2F04"/>
    <w:rsid w:val="001D313B"/>
    <w:rsid w:val="001D3294"/>
    <w:rsid w:val="001D32A0"/>
    <w:rsid w:val="001D33C8"/>
    <w:rsid w:val="001D3636"/>
    <w:rsid w:val="001D378E"/>
    <w:rsid w:val="001D3B75"/>
    <w:rsid w:val="001D3BFA"/>
    <w:rsid w:val="001D3CEF"/>
    <w:rsid w:val="001D41EE"/>
    <w:rsid w:val="001D4419"/>
    <w:rsid w:val="001D45B3"/>
    <w:rsid w:val="001D4910"/>
    <w:rsid w:val="001D4975"/>
    <w:rsid w:val="001D4986"/>
    <w:rsid w:val="001D4CBB"/>
    <w:rsid w:val="001D4D77"/>
    <w:rsid w:val="001D50D0"/>
    <w:rsid w:val="001D5163"/>
    <w:rsid w:val="001D562F"/>
    <w:rsid w:val="001D57E1"/>
    <w:rsid w:val="001D59D6"/>
    <w:rsid w:val="001D5AFE"/>
    <w:rsid w:val="001D5B24"/>
    <w:rsid w:val="001D5DF8"/>
    <w:rsid w:val="001D5EF2"/>
    <w:rsid w:val="001D5F01"/>
    <w:rsid w:val="001D6167"/>
    <w:rsid w:val="001D622D"/>
    <w:rsid w:val="001D63FA"/>
    <w:rsid w:val="001D6467"/>
    <w:rsid w:val="001D6516"/>
    <w:rsid w:val="001D66C6"/>
    <w:rsid w:val="001D68AB"/>
    <w:rsid w:val="001D68C3"/>
    <w:rsid w:val="001D69B1"/>
    <w:rsid w:val="001D6E03"/>
    <w:rsid w:val="001D6F96"/>
    <w:rsid w:val="001D70C0"/>
    <w:rsid w:val="001D72D7"/>
    <w:rsid w:val="001D73B5"/>
    <w:rsid w:val="001D73BC"/>
    <w:rsid w:val="001D743B"/>
    <w:rsid w:val="001D74BA"/>
    <w:rsid w:val="001D752E"/>
    <w:rsid w:val="001D7BAF"/>
    <w:rsid w:val="001D7BD7"/>
    <w:rsid w:val="001D7C73"/>
    <w:rsid w:val="001D7CC6"/>
    <w:rsid w:val="001D7EC2"/>
    <w:rsid w:val="001E04A5"/>
    <w:rsid w:val="001E04B0"/>
    <w:rsid w:val="001E05B2"/>
    <w:rsid w:val="001E05EA"/>
    <w:rsid w:val="001E0755"/>
    <w:rsid w:val="001E08EE"/>
    <w:rsid w:val="001E0C95"/>
    <w:rsid w:val="001E0F25"/>
    <w:rsid w:val="001E123B"/>
    <w:rsid w:val="001E1406"/>
    <w:rsid w:val="001E14E2"/>
    <w:rsid w:val="001E161B"/>
    <w:rsid w:val="001E16E1"/>
    <w:rsid w:val="001E1861"/>
    <w:rsid w:val="001E1BA3"/>
    <w:rsid w:val="001E1C5C"/>
    <w:rsid w:val="001E1CCF"/>
    <w:rsid w:val="001E20DB"/>
    <w:rsid w:val="001E2228"/>
    <w:rsid w:val="001E233D"/>
    <w:rsid w:val="001E2347"/>
    <w:rsid w:val="001E2393"/>
    <w:rsid w:val="001E23AE"/>
    <w:rsid w:val="001E2504"/>
    <w:rsid w:val="001E2B40"/>
    <w:rsid w:val="001E2B6B"/>
    <w:rsid w:val="001E2B79"/>
    <w:rsid w:val="001E2F7E"/>
    <w:rsid w:val="001E3062"/>
    <w:rsid w:val="001E3327"/>
    <w:rsid w:val="001E3391"/>
    <w:rsid w:val="001E3546"/>
    <w:rsid w:val="001E3617"/>
    <w:rsid w:val="001E36F0"/>
    <w:rsid w:val="001E3937"/>
    <w:rsid w:val="001E39EB"/>
    <w:rsid w:val="001E3A5B"/>
    <w:rsid w:val="001E3ACE"/>
    <w:rsid w:val="001E3C22"/>
    <w:rsid w:val="001E3C8A"/>
    <w:rsid w:val="001E3E3A"/>
    <w:rsid w:val="001E4346"/>
    <w:rsid w:val="001E467A"/>
    <w:rsid w:val="001E46DA"/>
    <w:rsid w:val="001E470F"/>
    <w:rsid w:val="001E47C2"/>
    <w:rsid w:val="001E49FF"/>
    <w:rsid w:val="001E4AFF"/>
    <w:rsid w:val="001E4B5B"/>
    <w:rsid w:val="001E4B60"/>
    <w:rsid w:val="001E50A5"/>
    <w:rsid w:val="001E5237"/>
    <w:rsid w:val="001E5430"/>
    <w:rsid w:val="001E5463"/>
    <w:rsid w:val="001E55E1"/>
    <w:rsid w:val="001E5895"/>
    <w:rsid w:val="001E5939"/>
    <w:rsid w:val="001E5A26"/>
    <w:rsid w:val="001E5B64"/>
    <w:rsid w:val="001E5DB7"/>
    <w:rsid w:val="001E5EDA"/>
    <w:rsid w:val="001E6066"/>
    <w:rsid w:val="001E6161"/>
    <w:rsid w:val="001E61C2"/>
    <w:rsid w:val="001E626F"/>
    <w:rsid w:val="001E62D9"/>
    <w:rsid w:val="001E6437"/>
    <w:rsid w:val="001E656D"/>
    <w:rsid w:val="001E686D"/>
    <w:rsid w:val="001E68C9"/>
    <w:rsid w:val="001E68FF"/>
    <w:rsid w:val="001E6A64"/>
    <w:rsid w:val="001E6B28"/>
    <w:rsid w:val="001E6B44"/>
    <w:rsid w:val="001E6BA4"/>
    <w:rsid w:val="001E6C9A"/>
    <w:rsid w:val="001E6D52"/>
    <w:rsid w:val="001E706E"/>
    <w:rsid w:val="001E7206"/>
    <w:rsid w:val="001E7671"/>
    <w:rsid w:val="001E76F4"/>
    <w:rsid w:val="001E7725"/>
    <w:rsid w:val="001E7AD2"/>
    <w:rsid w:val="001E7C93"/>
    <w:rsid w:val="001F00CA"/>
    <w:rsid w:val="001F0331"/>
    <w:rsid w:val="001F0404"/>
    <w:rsid w:val="001F0465"/>
    <w:rsid w:val="001F088F"/>
    <w:rsid w:val="001F08D7"/>
    <w:rsid w:val="001F09FF"/>
    <w:rsid w:val="001F0A21"/>
    <w:rsid w:val="001F0BBE"/>
    <w:rsid w:val="001F0CBC"/>
    <w:rsid w:val="001F0FDB"/>
    <w:rsid w:val="001F105A"/>
    <w:rsid w:val="001F1302"/>
    <w:rsid w:val="001F138C"/>
    <w:rsid w:val="001F14C1"/>
    <w:rsid w:val="001F1510"/>
    <w:rsid w:val="001F1514"/>
    <w:rsid w:val="001F1673"/>
    <w:rsid w:val="001F181B"/>
    <w:rsid w:val="001F19F6"/>
    <w:rsid w:val="001F1B9F"/>
    <w:rsid w:val="001F1F40"/>
    <w:rsid w:val="001F1FEF"/>
    <w:rsid w:val="001F218B"/>
    <w:rsid w:val="001F23D4"/>
    <w:rsid w:val="001F2535"/>
    <w:rsid w:val="001F27AE"/>
    <w:rsid w:val="001F2981"/>
    <w:rsid w:val="001F29ED"/>
    <w:rsid w:val="001F2A7E"/>
    <w:rsid w:val="001F2B94"/>
    <w:rsid w:val="001F2EE5"/>
    <w:rsid w:val="001F2F5D"/>
    <w:rsid w:val="001F3027"/>
    <w:rsid w:val="001F321C"/>
    <w:rsid w:val="001F364F"/>
    <w:rsid w:val="001F369B"/>
    <w:rsid w:val="001F38A0"/>
    <w:rsid w:val="001F3911"/>
    <w:rsid w:val="001F392E"/>
    <w:rsid w:val="001F3986"/>
    <w:rsid w:val="001F3A76"/>
    <w:rsid w:val="001F3C42"/>
    <w:rsid w:val="001F3C90"/>
    <w:rsid w:val="001F3D85"/>
    <w:rsid w:val="001F41D8"/>
    <w:rsid w:val="001F4260"/>
    <w:rsid w:val="001F45C5"/>
    <w:rsid w:val="001F4632"/>
    <w:rsid w:val="001F4AE3"/>
    <w:rsid w:val="001F4D5B"/>
    <w:rsid w:val="001F4DE8"/>
    <w:rsid w:val="001F4EDA"/>
    <w:rsid w:val="001F52AA"/>
    <w:rsid w:val="001F5464"/>
    <w:rsid w:val="001F54C6"/>
    <w:rsid w:val="001F5A25"/>
    <w:rsid w:val="001F5C6A"/>
    <w:rsid w:val="001F5E2C"/>
    <w:rsid w:val="001F5FA0"/>
    <w:rsid w:val="001F60A1"/>
    <w:rsid w:val="001F6424"/>
    <w:rsid w:val="001F66C2"/>
    <w:rsid w:val="001F6878"/>
    <w:rsid w:val="001F6A4C"/>
    <w:rsid w:val="001F6BCF"/>
    <w:rsid w:val="001F6C63"/>
    <w:rsid w:val="001F6D71"/>
    <w:rsid w:val="001F700F"/>
    <w:rsid w:val="001F70B2"/>
    <w:rsid w:val="001F70DB"/>
    <w:rsid w:val="001F72CD"/>
    <w:rsid w:val="001F72FB"/>
    <w:rsid w:val="001F7915"/>
    <w:rsid w:val="001F79A9"/>
    <w:rsid w:val="00200101"/>
    <w:rsid w:val="002001E1"/>
    <w:rsid w:val="0020028B"/>
    <w:rsid w:val="002002DB"/>
    <w:rsid w:val="002003BC"/>
    <w:rsid w:val="0020043B"/>
    <w:rsid w:val="002005EF"/>
    <w:rsid w:val="002007DA"/>
    <w:rsid w:val="002007FC"/>
    <w:rsid w:val="0020081B"/>
    <w:rsid w:val="0020089C"/>
    <w:rsid w:val="00200CB7"/>
    <w:rsid w:val="00201349"/>
    <w:rsid w:val="00201383"/>
    <w:rsid w:val="002014A9"/>
    <w:rsid w:val="002014BA"/>
    <w:rsid w:val="002014C1"/>
    <w:rsid w:val="002014C5"/>
    <w:rsid w:val="00201A34"/>
    <w:rsid w:val="00201B52"/>
    <w:rsid w:val="00201BA7"/>
    <w:rsid w:val="00201BE5"/>
    <w:rsid w:val="00201C42"/>
    <w:rsid w:val="00201C64"/>
    <w:rsid w:val="00201CD8"/>
    <w:rsid w:val="00201FFD"/>
    <w:rsid w:val="00202055"/>
    <w:rsid w:val="002020A7"/>
    <w:rsid w:val="0020266E"/>
    <w:rsid w:val="002027D5"/>
    <w:rsid w:val="00202842"/>
    <w:rsid w:val="002028C6"/>
    <w:rsid w:val="00202984"/>
    <w:rsid w:val="00202DCB"/>
    <w:rsid w:val="00202E05"/>
    <w:rsid w:val="00203160"/>
    <w:rsid w:val="00203452"/>
    <w:rsid w:val="002035E6"/>
    <w:rsid w:val="002036DF"/>
    <w:rsid w:val="00203A32"/>
    <w:rsid w:val="00203EFF"/>
    <w:rsid w:val="002040F4"/>
    <w:rsid w:val="0020416E"/>
    <w:rsid w:val="00204208"/>
    <w:rsid w:val="0020440B"/>
    <w:rsid w:val="00204424"/>
    <w:rsid w:val="00204475"/>
    <w:rsid w:val="002046CB"/>
    <w:rsid w:val="00204ABC"/>
    <w:rsid w:val="00204B04"/>
    <w:rsid w:val="00204F6D"/>
    <w:rsid w:val="00205159"/>
    <w:rsid w:val="00205248"/>
    <w:rsid w:val="00205677"/>
    <w:rsid w:val="002056E2"/>
    <w:rsid w:val="00205B81"/>
    <w:rsid w:val="00205C58"/>
    <w:rsid w:val="00205EBA"/>
    <w:rsid w:val="00205ED0"/>
    <w:rsid w:val="00206211"/>
    <w:rsid w:val="0020626C"/>
    <w:rsid w:val="0020644D"/>
    <w:rsid w:val="002065B6"/>
    <w:rsid w:val="00206968"/>
    <w:rsid w:val="00206DC6"/>
    <w:rsid w:val="00206DD1"/>
    <w:rsid w:val="00206F0E"/>
    <w:rsid w:val="00207321"/>
    <w:rsid w:val="002073CB"/>
    <w:rsid w:val="0020758A"/>
    <w:rsid w:val="00207C4E"/>
    <w:rsid w:val="00207CA8"/>
    <w:rsid w:val="00207DD7"/>
    <w:rsid w:val="00207F3C"/>
    <w:rsid w:val="00207FF4"/>
    <w:rsid w:val="00210090"/>
    <w:rsid w:val="002100AC"/>
    <w:rsid w:val="00210204"/>
    <w:rsid w:val="0021042D"/>
    <w:rsid w:val="00210527"/>
    <w:rsid w:val="00210740"/>
    <w:rsid w:val="002107AC"/>
    <w:rsid w:val="00210867"/>
    <w:rsid w:val="002109A1"/>
    <w:rsid w:val="00210B96"/>
    <w:rsid w:val="00210E8A"/>
    <w:rsid w:val="00211259"/>
    <w:rsid w:val="002116B6"/>
    <w:rsid w:val="00211789"/>
    <w:rsid w:val="00211943"/>
    <w:rsid w:val="00211C8D"/>
    <w:rsid w:val="00211CBE"/>
    <w:rsid w:val="00211F41"/>
    <w:rsid w:val="002120F2"/>
    <w:rsid w:val="002120F8"/>
    <w:rsid w:val="002120FE"/>
    <w:rsid w:val="00212239"/>
    <w:rsid w:val="00212256"/>
    <w:rsid w:val="0021232D"/>
    <w:rsid w:val="0021234C"/>
    <w:rsid w:val="002123E4"/>
    <w:rsid w:val="00212441"/>
    <w:rsid w:val="0021263A"/>
    <w:rsid w:val="00212696"/>
    <w:rsid w:val="002126D5"/>
    <w:rsid w:val="00212918"/>
    <w:rsid w:val="00212BE4"/>
    <w:rsid w:val="00212BF9"/>
    <w:rsid w:val="00212C74"/>
    <w:rsid w:val="00212D86"/>
    <w:rsid w:val="00212D9D"/>
    <w:rsid w:val="00212EAD"/>
    <w:rsid w:val="00212F0D"/>
    <w:rsid w:val="00213147"/>
    <w:rsid w:val="0021352D"/>
    <w:rsid w:val="00213605"/>
    <w:rsid w:val="0021372E"/>
    <w:rsid w:val="00213763"/>
    <w:rsid w:val="0021377A"/>
    <w:rsid w:val="00213871"/>
    <w:rsid w:val="002139DE"/>
    <w:rsid w:val="00213A74"/>
    <w:rsid w:val="00213AA1"/>
    <w:rsid w:val="00213C40"/>
    <w:rsid w:val="00213D97"/>
    <w:rsid w:val="00213E37"/>
    <w:rsid w:val="00214083"/>
    <w:rsid w:val="0021473D"/>
    <w:rsid w:val="0021483A"/>
    <w:rsid w:val="00214A3F"/>
    <w:rsid w:val="00214B17"/>
    <w:rsid w:val="00214BE6"/>
    <w:rsid w:val="00214FA4"/>
    <w:rsid w:val="00214FBA"/>
    <w:rsid w:val="0021509D"/>
    <w:rsid w:val="00215176"/>
    <w:rsid w:val="002151B0"/>
    <w:rsid w:val="002151B8"/>
    <w:rsid w:val="002154EB"/>
    <w:rsid w:val="00215730"/>
    <w:rsid w:val="0021576C"/>
    <w:rsid w:val="002158D8"/>
    <w:rsid w:val="0021592F"/>
    <w:rsid w:val="00215A2B"/>
    <w:rsid w:val="00215C3E"/>
    <w:rsid w:val="00215C69"/>
    <w:rsid w:val="00215D93"/>
    <w:rsid w:val="00215E4D"/>
    <w:rsid w:val="00215F44"/>
    <w:rsid w:val="00215F6F"/>
    <w:rsid w:val="002165E5"/>
    <w:rsid w:val="0021662E"/>
    <w:rsid w:val="002168BC"/>
    <w:rsid w:val="00216AB9"/>
    <w:rsid w:val="00216AF1"/>
    <w:rsid w:val="00216C4C"/>
    <w:rsid w:val="00216C84"/>
    <w:rsid w:val="00217122"/>
    <w:rsid w:val="002172F5"/>
    <w:rsid w:val="002173D6"/>
    <w:rsid w:val="00217420"/>
    <w:rsid w:val="002174D8"/>
    <w:rsid w:val="0021754A"/>
    <w:rsid w:val="0021785A"/>
    <w:rsid w:val="0021788A"/>
    <w:rsid w:val="002178BA"/>
    <w:rsid w:val="00217961"/>
    <w:rsid w:val="00217DCF"/>
    <w:rsid w:val="00217E0A"/>
    <w:rsid w:val="00220019"/>
    <w:rsid w:val="002200EA"/>
    <w:rsid w:val="002203FB"/>
    <w:rsid w:val="00220499"/>
    <w:rsid w:val="002205BE"/>
    <w:rsid w:val="00220628"/>
    <w:rsid w:val="00220872"/>
    <w:rsid w:val="00220933"/>
    <w:rsid w:val="00220D26"/>
    <w:rsid w:val="00220DB5"/>
    <w:rsid w:val="00220DCB"/>
    <w:rsid w:val="00220DDA"/>
    <w:rsid w:val="00220E9F"/>
    <w:rsid w:val="00221225"/>
    <w:rsid w:val="002216D3"/>
    <w:rsid w:val="00221702"/>
    <w:rsid w:val="002219C8"/>
    <w:rsid w:val="00221A39"/>
    <w:rsid w:val="00221EA6"/>
    <w:rsid w:val="00221FD8"/>
    <w:rsid w:val="00221FE7"/>
    <w:rsid w:val="002222FB"/>
    <w:rsid w:val="00222543"/>
    <w:rsid w:val="00222842"/>
    <w:rsid w:val="00222A30"/>
    <w:rsid w:val="00222B8F"/>
    <w:rsid w:val="00222D7F"/>
    <w:rsid w:val="00223013"/>
    <w:rsid w:val="002230D4"/>
    <w:rsid w:val="00223402"/>
    <w:rsid w:val="00223556"/>
    <w:rsid w:val="0022370E"/>
    <w:rsid w:val="0022371C"/>
    <w:rsid w:val="00223755"/>
    <w:rsid w:val="002237C8"/>
    <w:rsid w:val="00223901"/>
    <w:rsid w:val="00223955"/>
    <w:rsid w:val="00223B4B"/>
    <w:rsid w:val="00223BCB"/>
    <w:rsid w:val="00223C15"/>
    <w:rsid w:val="00223D61"/>
    <w:rsid w:val="00223E60"/>
    <w:rsid w:val="002240D0"/>
    <w:rsid w:val="002240DE"/>
    <w:rsid w:val="00224177"/>
    <w:rsid w:val="0022440A"/>
    <w:rsid w:val="002245E0"/>
    <w:rsid w:val="00224648"/>
    <w:rsid w:val="0022472F"/>
    <w:rsid w:val="0022475E"/>
    <w:rsid w:val="0022483B"/>
    <w:rsid w:val="00224C4D"/>
    <w:rsid w:val="00224D04"/>
    <w:rsid w:val="00224DDF"/>
    <w:rsid w:val="00225047"/>
    <w:rsid w:val="002250D7"/>
    <w:rsid w:val="00225182"/>
    <w:rsid w:val="002252D7"/>
    <w:rsid w:val="00225434"/>
    <w:rsid w:val="00225817"/>
    <w:rsid w:val="002258B0"/>
    <w:rsid w:val="00225A30"/>
    <w:rsid w:val="00225D17"/>
    <w:rsid w:val="00225E48"/>
    <w:rsid w:val="00225EA1"/>
    <w:rsid w:val="00225F04"/>
    <w:rsid w:val="00226037"/>
    <w:rsid w:val="00226383"/>
    <w:rsid w:val="002263E9"/>
    <w:rsid w:val="002267E8"/>
    <w:rsid w:val="00226864"/>
    <w:rsid w:val="0022689C"/>
    <w:rsid w:val="002269D4"/>
    <w:rsid w:val="00226D18"/>
    <w:rsid w:val="00227016"/>
    <w:rsid w:val="00227039"/>
    <w:rsid w:val="0022729B"/>
    <w:rsid w:val="002277CE"/>
    <w:rsid w:val="00227828"/>
    <w:rsid w:val="00227846"/>
    <w:rsid w:val="00227868"/>
    <w:rsid w:val="00227E15"/>
    <w:rsid w:val="00227F77"/>
    <w:rsid w:val="0023005A"/>
    <w:rsid w:val="00230422"/>
    <w:rsid w:val="00230515"/>
    <w:rsid w:val="00230772"/>
    <w:rsid w:val="0023088C"/>
    <w:rsid w:val="00230E7C"/>
    <w:rsid w:val="0023128C"/>
    <w:rsid w:val="0023143C"/>
    <w:rsid w:val="0023161B"/>
    <w:rsid w:val="00231657"/>
    <w:rsid w:val="00231C01"/>
    <w:rsid w:val="00231E30"/>
    <w:rsid w:val="0023210A"/>
    <w:rsid w:val="002321F4"/>
    <w:rsid w:val="0023220C"/>
    <w:rsid w:val="002322D3"/>
    <w:rsid w:val="002325A7"/>
    <w:rsid w:val="0023299D"/>
    <w:rsid w:val="00232A76"/>
    <w:rsid w:val="00232AB2"/>
    <w:rsid w:val="00232C0C"/>
    <w:rsid w:val="00232DE5"/>
    <w:rsid w:val="00232EF5"/>
    <w:rsid w:val="00232FCA"/>
    <w:rsid w:val="002330E8"/>
    <w:rsid w:val="002334DB"/>
    <w:rsid w:val="002335C9"/>
    <w:rsid w:val="002336F5"/>
    <w:rsid w:val="00233714"/>
    <w:rsid w:val="00233A54"/>
    <w:rsid w:val="00233F51"/>
    <w:rsid w:val="0023408B"/>
    <w:rsid w:val="00234191"/>
    <w:rsid w:val="0023427B"/>
    <w:rsid w:val="00234395"/>
    <w:rsid w:val="00234402"/>
    <w:rsid w:val="0023452E"/>
    <w:rsid w:val="002348B1"/>
    <w:rsid w:val="00234C19"/>
    <w:rsid w:val="00234C2A"/>
    <w:rsid w:val="0023528D"/>
    <w:rsid w:val="00235551"/>
    <w:rsid w:val="00235732"/>
    <w:rsid w:val="0023580B"/>
    <w:rsid w:val="0023589B"/>
    <w:rsid w:val="00235B4F"/>
    <w:rsid w:val="00235D0E"/>
    <w:rsid w:val="00235EA5"/>
    <w:rsid w:val="00235EBD"/>
    <w:rsid w:val="00236019"/>
    <w:rsid w:val="0023606A"/>
    <w:rsid w:val="00236697"/>
    <w:rsid w:val="002367C6"/>
    <w:rsid w:val="002367CF"/>
    <w:rsid w:val="00236CA3"/>
    <w:rsid w:val="00236CD1"/>
    <w:rsid w:val="00236D0D"/>
    <w:rsid w:val="0023720A"/>
    <w:rsid w:val="002373DA"/>
    <w:rsid w:val="002373FC"/>
    <w:rsid w:val="00237560"/>
    <w:rsid w:val="00237C38"/>
    <w:rsid w:val="00237DA4"/>
    <w:rsid w:val="00240083"/>
    <w:rsid w:val="0024024D"/>
    <w:rsid w:val="00240302"/>
    <w:rsid w:val="0024035D"/>
    <w:rsid w:val="002404E3"/>
    <w:rsid w:val="00240549"/>
    <w:rsid w:val="00240747"/>
    <w:rsid w:val="00240772"/>
    <w:rsid w:val="002408AE"/>
    <w:rsid w:val="00240ED7"/>
    <w:rsid w:val="00240EE4"/>
    <w:rsid w:val="00240F00"/>
    <w:rsid w:val="00241431"/>
    <w:rsid w:val="00241779"/>
    <w:rsid w:val="002417A1"/>
    <w:rsid w:val="00241E56"/>
    <w:rsid w:val="00241EE6"/>
    <w:rsid w:val="00242046"/>
    <w:rsid w:val="002421F4"/>
    <w:rsid w:val="002421FE"/>
    <w:rsid w:val="0024254D"/>
    <w:rsid w:val="0024272B"/>
    <w:rsid w:val="00242915"/>
    <w:rsid w:val="00242A31"/>
    <w:rsid w:val="00242D06"/>
    <w:rsid w:val="00242DC3"/>
    <w:rsid w:val="00242F2B"/>
    <w:rsid w:val="00242F30"/>
    <w:rsid w:val="00243261"/>
    <w:rsid w:val="00243470"/>
    <w:rsid w:val="0024348F"/>
    <w:rsid w:val="0024357D"/>
    <w:rsid w:val="00243858"/>
    <w:rsid w:val="002438CB"/>
    <w:rsid w:val="002438E6"/>
    <w:rsid w:val="00243B42"/>
    <w:rsid w:val="00243BD2"/>
    <w:rsid w:val="00243DAA"/>
    <w:rsid w:val="00243E04"/>
    <w:rsid w:val="00243E23"/>
    <w:rsid w:val="00243E36"/>
    <w:rsid w:val="00244591"/>
    <w:rsid w:val="00244832"/>
    <w:rsid w:val="00244939"/>
    <w:rsid w:val="00244B38"/>
    <w:rsid w:val="00244DEB"/>
    <w:rsid w:val="00245016"/>
    <w:rsid w:val="002450F8"/>
    <w:rsid w:val="00245276"/>
    <w:rsid w:val="00245411"/>
    <w:rsid w:val="002454DE"/>
    <w:rsid w:val="002458CF"/>
    <w:rsid w:val="00245A53"/>
    <w:rsid w:val="00245B97"/>
    <w:rsid w:val="00245D5D"/>
    <w:rsid w:val="00245D6C"/>
    <w:rsid w:val="00246090"/>
    <w:rsid w:val="0024623D"/>
    <w:rsid w:val="00246276"/>
    <w:rsid w:val="0024632C"/>
    <w:rsid w:val="0024654B"/>
    <w:rsid w:val="00246A0A"/>
    <w:rsid w:val="00246A47"/>
    <w:rsid w:val="00246AC9"/>
    <w:rsid w:val="00246D05"/>
    <w:rsid w:val="00246EF0"/>
    <w:rsid w:val="002470CB"/>
    <w:rsid w:val="0024741C"/>
    <w:rsid w:val="00247444"/>
    <w:rsid w:val="00247468"/>
    <w:rsid w:val="0024755F"/>
    <w:rsid w:val="002475C6"/>
    <w:rsid w:val="00247916"/>
    <w:rsid w:val="0024797F"/>
    <w:rsid w:val="00247AE7"/>
    <w:rsid w:val="00247D2A"/>
    <w:rsid w:val="00247F16"/>
    <w:rsid w:val="00247FD8"/>
    <w:rsid w:val="002500A5"/>
    <w:rsid w:val="00250355"/>
    <w:rsid w:val="00250603"/>
    <w:rsid w:val="00250B59"/>
    <w:rsid w:val="00250BEC"/>
    <w:rsid w:val="00250CAE"/>
    <w:rsid w:val="0025119D"/>
    <w:rsid w:val="00251210"/>
    <w:rsid w:val="002516EB"/>
    <w:rsid w:val="00251794"/>
    <w:rsid w:val="0025186D"/>
    <w:rsid w:val="002518A8"/>
    <w:rsid w:val="002519C3"/>
    <w:rsid w:val="00251B1D"/>
    <w:rsid w:val="00251B43"/>
    <w:rsid w:val="00251DEB"/>
    <w:rsid w:val="00252065"/>
    <w:rsid w:val="002522E7"/>
    <w:rsid w:val="0025235A"/>
    <w:rsid w:val="002523AE"/>
    <w:rsid w:val="00252452"/>
    <w:rsid w:val="00252589"/>
    <w:rsid w:val="002525E4"/>
    <w:rsid w:val="002528BE"/>
    <w:rsid w:val="0025290A"/>
    <w:rsid w:val="00252C25"/>
    <w:rsid w:val="00252D29"/>
    <w:rsid w:val="00252D4D"/>
    <w:rsid w:val="00253051"/>
    <w:rsid w:val="0025325D"/>
    <w:rsid w:val="002532D6"/>
    <w:rsid w:val="002534E0"/>
    <w:rsid w:val="0025350C"/>
    <w:rsid w:val="002535D7"/>
    <w:rsid w:val="0025383F"/>
    <w:rsid w:val="00253A6A"/>
    <w:rsid w:val="00253CAD"/>
    <w:rsid w:val="00253CDB"/>
    <w:rsid w:val="002541C5"/>
    <w:rsid w:val="002543AD"/>
    <w:rsid w:val="0025494B"/>
    <w:rsid w:val="002549FB"/>
    <w:rsid w:val="00254A4E"/>
    <w:rsid w:val="00254B3D"/>
    <w:rsid w:val="00254B93"/>
    <w:rsid w:val="00254DC9"/>
    <w:rsid w:val="002552FE"/>
    <w:rsid w:val="00255594"/>
    <w:rsid w:val="002555C9"/>
    <w:rsid w:val="0025576E"/>
    <w:rsid w:val="002557D3"/>
    <w:rsid w:val="002558B3"/>
    <w:rsid w:val="002558D1"/>
    <w:rsid w:val="002559D7"/>
    <w:rsid w:val="00255AA9"/>
    <w:rsid w:val="00255BEA"/>
    <w:rsid w:val="00255CCE"/>
    <w:rsid w:val="00255D40"/>
    <w:rsid w:val="00256215"/>
    <w:rsid w:val="002562B9"/>
    <w:rsid w:val="002562E6"/>
    <w:rsid w:val="0025631D"/>
    <w:rsid w:val="00256373"/>
    <w:rsid w:val="00256495"/>
    <w:rsid w:val="0025664B"/>
    <w:rsid w:val="002566E3"/>
    <w:rsid w:val="002567EE"/>
    <w:rsid w:val="00256951"/>
    <w:rsid w:val="002569D6"/>
    <w:rsid w:val="00256AA9"/>
    <w:rsid w:val="00256B33"/>
    <w:rsid w:val="00256C10"/>
    <w:rsid w:val="00256D39"/>
    <w:rsid w:val="00256FA0"/>
    <w:rsid w:val="00256FF4"/>
    <w:rsid w:val="00257001"/>
    <w:rsid w:val="0025707C"/>
    <w:rsid w:val="00257169"/>
    <w:rsid w:val="002572B3"/>
    <w:rsid w:val="0025740F"/>
    <w:rsid w:val="002575F1"/>
    <w:rsid w:val="002576F3"/>
    <w:rsid w:val="00257810"/>
    <w:rsid w:val="00257928"/>
    <w:rsid w:val="00257AD7"/>
    <w:rsid w:val="00257ADE"/>
    <w:rsid w:val="00257E6A"/>
    <w:rsid w:val="00257E7C"/>
    <w:rsid w:val="0026014F"/>
    <w:rsid w:val="002601E4"/>
    <w:rsid w:val="002605F5"/>
    <w:rsid w:val="002606E0"/>
    <w:rsid w:val="00260723"/>
    <w:rsid w:val="002607F8"/>
    <w:rsid w:val="00260D3F"/>
    <w:rsid w:val="00260DE3"/>
    <w:rsid w:val="00260F4C"/>
    <w:rsid w:val="00260FD9"/>
    <w:rsid w:val="0026119D"/>
    <w:rsid w:val="0026119F"/>
    <w:rsid w:val="00261662"/>
    <w:rsid w:val="002617CF"/>
    <w:rsid w:val="002618D1"/>
    <w:rsid w:val="0026199D"/>
    <w:rsid w:val="00261AA7"/>
    <w:rsid w:val="00261D28"/>
    <w:rsid w:val="00261E40"/>
    <w:rsid w:val="002622AB"/>
    <w:rsid w:val="00262363"/>
    <w:rsid w:val="00262394"/>
    <w:rsid w:val="00262512"/>
    <w:rsid w:val="00262529"/>
    <w:rsid w:val="0026253F"/>
    <w:rsid w:val="0026271E"/>
    <w:rsid w:val="002629DF"/>
    <w:rsid w:val="00262CCB"/>
    <w:rsid w:val="0026306A"/>
    <w:rsid w:val="0026311B"/>
    <w:rsid w:val="00263232"/>
    <w:rsid w:val="00263391"/>
    <w:rsid w:val="00263472"/>
    <w:rsid w:val="0026382D"/>
    <w:rsid w:val="00263A05"/>
    <w:rsid w:val="00263C0D"/>
    <w:rsid w:val="00263C83"/>
    <w:rsid w:val="00263D60"/>
    <w:rsid w:val="00263FC8"/>
    <w:rsid w:val="002640B3"/>
    <w:rsid w:val="002642A7"/>
    <w:rsid w:val="00264541"/>
    <w:rsid w:val="0026457F"/>
    <w:rsid w:val="00264895"/>
    <w:rsid w:val="00264A24"/>
    <w:rsid w:val="00264B52"/>
    <w:rsid w:val="00264CA7"/>
    <w:rsid w:val="00264F28"/>
    <w:rsid w:val="002653BE"/>
    <w:rsid w:val="002654BE"/>
    <w:rsid w:val="0026553A"/>
    <w:rsid w:val="002655C1"/>
    <w:rsid w:val="00265738"/>
    <w:rsid w:val="00265750"/>
    <w:rsid w:val="00265932"/>
    <w:rsid w:val="00265C8A"/>
    <w:rsid w:val="00266326"/>
    <w:rsid w:val="00266796"/>
    <w:rsid w:val="002668CD"/>
    <w:rsid w:val="00266B94"/>
    <w:rsid w:val="00266DD6"/>
    <w:rsid w:val="00266E3A"/>
    <w:rsid w:val="00267234"/>
    <w:rsid w:val="00267292"/>
    <w:rsid w:val="002672E9"/>
    <w:rsid w:val="002672F9"/>
    <w:rsid w:val="00267422"/>
    <w:rsid w:val="00267596"/>
    <w:rsid w:val="002675CB"/>
    <w:rsid w:val="00267959"/>
    <w:rsid w:val="002679F8"/>
    <w:rsid w:val="002679F9"/>
    <w:rsid w:val="00267CC3"/>
    <w:rsid w:val="00267D80"/>
    <w:rsid w:val="00267F99"/>
    <w:rsid w:val="00267FDE"/>
    <w:rsid w:val="00270008"/>
    <w:rsid w:val="0027014D"/>
    <w:rsid w:val="00270302"/>
    <w:rsid w:val="00270441"/>
    <w:rsid w:val="002706F5"/>
    <w:rsid w:val="002707C4"/>
    <w:rsid w:val="00270A68"/>
    <w:rsid w:val="00270CB4"/>
    <w:rsid w:val="00270D0D"/>
    <w:rsid w:val="00270FF1"/>
    <w:rsid w:val="00271117"/>
    <w:rsid w:val="002714D2"/>
    <w:rsid w:val="00271526"/>
    <w:rsid w:val="00271716"/>
    <w:rsid w:val="002718BB"/>
    <w:rsid w:val="00271B46"/>
    <w:rsid w:val="00271FDC"/>
    <w:rsid w:val="0027203D"/>
    <w:rsid w:val="00272696"/>
    <w:rsid w:val="0027291D"/>
    <w:rsid w:val="00272943"/>
    <w:rsid w:val="00272D71"/>
    <w:rsid w:val="00272E9A"/>
    <w:rsid w:val="00272EE3"/>
    <w:rsid w:val="00273170"/>
    <w:rsid w:val="002731C0"/>
    <w:rsid w:val="002731E2"/>
    <w:rsid w:val="002731EA"/>
    <w:rsid w:val="0027337E"/>
    <w:rsid w:val="00273526"/>
    <w:rsid w:val="00273783"/>
    <w:rsid w:val="0027383E"/>
    <w:rsid w:val="00273A4D"/>
    <w:rsid w:val="00273D89"/>
    <w:rsid w:val="00273E3C"/>
    <w:rsid w:val="00273E5A"/>
    <w:rsid w:val="00273EF6"/>
    <w:rsid w:val="00273F9E"/>
    <w:rsid w:val="00274056"/>
    <w:rsid w:val="0027408E"/>
    <w:rsid w:val="002743D8"/>
    <w:rsid w:val="002744A3"/>
    <w:rsid w:val="002745B5"/>
    <w:rsid w:val="00274732"/>
    <w:rsid w:val="00274766"/>
    <w:rsid w:val="00274840"/>
    <w:rsid w:val="00274A6A"/>
    <w:rsid w:val="00274B58"/>
    <w:rsid w:val="00274D2D"/>
    <w:rsid w:val="00274E35"/>
    <w:rsid w:val="00275148"/>
    <w:rsid w:val="0027542B"/>
    <w:rsid w:val="002754D0"/>
    <w:rsid w:val="002754FF"/>
    <w:rsid w:val="0027570B"/>
    <w:rsid w:val="00275BB1"/>
    <w:rsid w:val="00275C55"/>
    <w:rsid w:val="00275E9D"/>
    <w:rsid w:val="00275F8C"/>
    <w:rsid w:val="00276258"/>
    <w:rsid w:val="0027630A"/>
    <w:rsid w:val="0027655F"/>
    <w:rsid w:val="00276772"/>
    <w:rsid w:val="00276779"/>
    <w:rsid w:val="00276C23"/>
    <w:rsid w:val="00276C56"/>
    <w:rsid w:val="00276E49"/>
    <w:rsid w:val="00276FD2"/>
    <w:rsid w:val="002770E0"/>
    <w:rsid w:val="002775C5"/>
    <w:rsid w:val="002776B1"/>
    <w:rsid w:val="00277767"/>
    <w:rsid w:val="00277B4B"/>
    <w:rsid w:val="00277F6A"/>
    <w:rsid w:val="00280045"/>
    <w:rsid w:val="00280158"/>
    <w:rsid w:val="002802A2"/>
    <w:rsid w:val="002802F6"/>
    <w:rsid w:val="002803C9"/>
    <w:rsid w:val="00280426"/>
    <w:rsid w:val="00280799"/>
    <w:rsid w:val="00280883"/>
    <w:rsid w:val="002809F3"/>
    <w:rsid w:val="00280CEE"/>
    <w:rsid w:val="00280DA5"/>
    <w:rsid w:val="00280DCD"/>
    <w:rsid w:val="00280E35"/>
    <w:rsid w:val="00280F0F"/>
    <w:rsid w:val="002810EF"/>
    <w:rsid w:val="0028118F"/>
    <w:rsid w:val="002814BC"/>
    <w:rsid w:val="002818B4"/>
    <w:rsid w:val="00281982"/>
    <w:rsid w:val="00281B1F"/>
    <w:rsid w:val="00281B76"/>
    <w:rsid w:val="00281BEA"/>
    <w:rsid w:val="00281E43"/>
    <w:rsid w:val="00281EFF"/>
    <w:rsid w:val="00282126"/>
    <w:rsid w:val="0028217F"/>
    <w:rsid w:val="0028239F"/>
    <w:rsid w:val="00282585"/>
    <w:rsid w:val="00282746"/>
    <w:rsid w:val="00282ACD"/>
    <w:rsid w:val="00282D4C"/>
    <w:rsid w:val="00282F43"/>
    <w:rsid w:val="00282FBE"/>
    <w:rsid w:val="00282FFA"/>
    <w:rsid w:val="002832CB"/>
    <w:rsid w:val="0028351C"/>
    <w:rsid w:val="00283703"/>
    <w:rsid w:val="002839A9"/>
    <w:rsid w:val="00283A0C"/>
    <w:rsid w:val="00283A21"/>
    <w:rsid w:val="00283A75"/>
    <w:rsid w:val="00283B5F"/>
    <w:rsid w:val="00283CC8"/>
    <w:rsid w:val="00283FEC"/>
    <w:rsid w:val="002841FC"/>
    <w:rsid w:val="002848E2"/>
    <w:rsid w:val="00284992"/>
    <w:rsid w:val="002849BC"/>
    <w:rsid w:val="00284A81"/>
    <w:rsid w:val="00284B1E"/>
    <w:rsid w:val="00284C3F"/>
    <w:rsid w:val="00284F14"/>
    <w:rsid w:val="002850C2"/>
    <w:rsid w:val="00285276"/>
    <w:rsid w:val="002853ED"/>
    <w:rsid w:val="002854AF"/>
    <w:rsid w:val="00285581"/>
    <w:rsid w:val="0028616A"/>
    <w:rsid w:val="002861B2"/>
    <w:rsid w:val="00286524"/>
    <w:rsid w:val="0028656C"/>
    <w:rsid w:val="00286687"/>
    <w:rsid w:val="002867EE"/>
    <w:rsid w:val="00286A80"/>
    <w:rsid w:val="00286ACB"/>
    <w:rsid w:val="00286B29"/>
    <w:rsid w:val="00286BDF"/>
    <w:rsid w:val="00286C76"/>
    <w:rsid w:val="00286D52"/>
    <w:rsid w:val="00286EAA"/>
    <w:rsid w:val="00286EBA"/>
    <w:rsid w:val="00286FA7"/>
    <w:rsid w:val="00287015"/>
    <w:rsid w:val="00287271"/>
    <w:rsid w:val="0028727E"/>
    <w:rsid w:val="0028782A"/>
    <w:rsid w:val="00287A87"/>
    <w:rsid w:val="00287B11"/>
    <w:rsid w:val="00287B7B"/>
    <w:rsid w:val="00287D1D"/>
    <w:rsid w:val="00287D50"/>
    <w:rsid w:val="00287F2D"/>
    <w:rsid w:val="00287F60"/>
    <w:rsid w:val="00287FC4"/>
    <w:rsid w:val="00290088"/>
    <w:rsid w:val="00290316"/>
    <w:rsid w:val="00290516"/>
    <w:rsid w:val="002905A1"/>
    <w:rsid w:val="002906E8"/>
    <w:rsid w:val="00290884"/>
    <w:rsid w:val="00290A68"/>
    <w:rsid w:val="00290C2B"/>
    <w:rsid w:val="00290D8C"/>
    <w:rsid w:val="00291038"/>
    <w:rsid w:val="00291080"/>
    <w:rsid w:val="002912A4"/>
    <w:rsid w:val="00291355"/>
    <w:rsid w:val="002913F9"/>
    <w:rsid w:val="002914EC"/>
    <w:rsid w:val="0029193C"/>
    <w:rsid w:val="00291D34"/>
    <w:rsid w:val="00291E1F"/>
    <w:rsid w:val="00291E6B"/>
    <w:rsid w:val="00291E75"/>
    <w:rsid w:val="002920B4"/>
    <w:rsid w:val="00292493"/>
    <w:rsid w:val="00292717"/>
    <w:rsid w:val="00292736"/>
    <w:rsid w:val="002928D9"/>
    <w:rsid w:val="00292AE1"/>
    <w:rsid w:val="00292DC4"/>
    <w:rsid w:val="00292E11"/>
    <w:rsid w:val="00293006"/>
    <w:rsid w:val="0029300C"/>
    <w:rsid w:val="0029301E"/>
    <w:rsid w:val="002931A5"/>
    <w:rsid w:val="002936B9"/>
    <w:rsid w:val="002936D7"/>
    <w:rsid w:val="002936E6"/>
    <w:rsid w:val="0029375D"/>
    <w:rsid w:val="0029376D"/>
    <w:rsid w:val="00293E45"/>
    <w:rsid w:val="0029407C"/>
    <w:rsid w:val="00294154"/>
    <w:rsid w:val="0029434B"/>
    <w:rsid w:val="002943AF"/>
    <w:rsid w:val="0029485C"/>
    <w:rsid w:val="002948C8"/>
    <w:rsid w:val="002949DC"/>
    <w:rsid w:val="00294A02"/>
    <w:rsid w:val="00294B67"/>
    <w:rsid w:val="00294CB4"/>
    <w:rsid w:val="0029508A"/>
    <w:rsid w:val="00295533"/>
    <w:rsid w:val="0029557D"/>
    <w:rsid w:val="0029561F"/>
    <w:rsid w:val="0029593E"/>
    <w:rsid w:val="00295A94"/>
    <w:rsid w:val="00295C49"/>
    <w:rsid w:val="00295DD7"/>
    <w:rsid w:val="00295F2D"/>
    <w:rsid w:val="002960E5"/>
    <w:rsid w:val="002964FB"/>
    <w:rsid w:val="00296573"/>
    <w:rsid w:val="00296587"/>
    <w:rsid w:val="0029676C"/>
    <w:rsid w:val="002967C4"/>
    <w:rsid w:val="00296809"/>
    <w:rsid w:val="0029689C"/>
    <w:rsid w:val="002968BA"/>
    <w:rsid w:val="002969A8"/>
    <w:rsid w:val="002969E9"/>
    <w:rsid w:val="00296A17"/>
    <w:rsid w:val="00296AD9"/>
    <w:rsid w:val="00296B3B"/>
    <w:rsid w:val="00296E1E"/>
    <w:rsid w:val="00296EF1"/>
    <w:rsid w:val="00297060"/>
    <w:rsid w:val="002970A7"/>
    <w:rsid w:val="002972FB"/>
    <w:rsid w:val="0029767E"/>
    <w:rsid w:val="00297852"/>
    <w:rsid w:val="00297A91"/>
    <w:rsid w:val="00297D0C"/>
    <w:rsid w:val="00297D34"/>
    <w:rsid w:val="00297DCA"/>
    <w:rsid w:val="00297E99"/>
    <w:rsid w:val="00297FD7"/>
    <w:rsid w:val="00297FDB"/>
    <w:rsid w:val="002A000F"/>
    <w:rsid w:val="002A011D"/>
    <w:rsid w:val="002A0129"/>
    <w:rsid w:val="002A01C8"/>
    <w:rsid w:val="002A020D"/>
    <w:rsid w:val="002A0405"/>
    <w:rsid w:val="002A05BF"/>
    <w:rsid w:val="002A05DD"/>
    <w:rsid w:val="002A0673"/>
    <w:rsid w:val="002A06A9"/>
    <w:rsid w:val="002A06C8"/>
    <w:rsid w:val="002A084D"/>
    <w:rsid w:val="002A0883"/>
    <w:rsid w:val="002A0AD5"/>
    <w:rsid w:val="002A0B30"/>
    <w:rsid w:val="002A0B6B"/>
    <w:rsid w:val="002A1121"/>
    <w:rsid w:val="002A130B"/>
    <w:rsid w:val="002A1425"/>
    <w:rsid w:val="002A1733"/>
    <w:rsid w:val="002A17B7"/>
    <w:rsid w:val="002A17C2"/>
    <w:rsid w:val="002A17C9"/>
    <w:rsid w:val="002A19A6"/>
    <w:rsid w:val="002A1B3D"/>
    <w:rsid w:val="002A1C48"/>
    <w:rsid w:val="002A1DB1"/>
    <w:rsid w:val="002A1E77"/>
    <w:rsid w:val="002A2069"/>
    <w:rsid w:val="002A220F"/>
    <w:rsid w:val="002A2382"/>
    <w:rsid w:val="002A2961"/>
    <w:rsid w:val="002A2AB2"/>
    <w:rsid w:val="002A2C53"/>
    <w:rsid w:val="002A2CE5"/>
    <w:rsid w:val="002A2E2D"/>
    <w:rsid w:val="002A34B3"/>
    <w:rsid w:val="002A3799"/>
    <w:rsid w:val="002A3B2F"/>
    <w:rsid w:val="002A3D8D"/>
    <w:rsid w:val="002A3E31"/>
    <w:rsid w:val="002A3EA1"/>
    <w:rsid w:val="002A407D"/>
    <w:rsid w:val="002A40BD"/>
    <w:rsid w:val="002A4630"/>
    <w:rsid w:val="002A471E"/>
    <w:rsid w:val="002A499D"/>
    <w:rsid w:val="002A4A73"/>
    <w:rsid w:val="002A4B40"/>
    <w:rsid w:val="002A4B8F"/>
    <w:rsid w:val="002A5118"/>
    <w:rsid w:val="002A5706"/>
    <w:rsid w:val="002A57A7"/>
    <w:rsid w:val="002A5887"/>
    <w:rsid w:val="002A591A"/>
    <w:rsid w:val="002A5AB8"/>
    <w:rsid w:val="002A5D45"/>
    <w:rsid w:val="002A5E97"/>
    <w:rsid w:val="002A5EC1"/>
    <w:rsid w:val="002A611F"/>
    <w:rsid w:val="002A616D"/>
    <w:rsid w:val="002A6185"/>
    <w:rsid w:val="002A62DF"/>
    <w:rsid w:val="002A6482"/>
    <w:rsid w:val="002A67B6"/>
    <w:rsid w:val="002A6A98"/>
    <w:rsid w:val="002A6AA0"/>
    <w:rsid w:val="002A6AE7"/>
    <w:rsid w:val="002A6B4F"/>
    <w:rsid w:val="002A6BDF"/>
    <w:rsid w:val="002A6C3E"/>
    <w:rsid w:val="002A6D4F"/>
    <w:rsid w:val="002A6E7B"/>
    <w:rsid w:val="002A6F0C"/>
    <w:rsid w:val="002A700B"/>
    <w:rsid w:val="002A7100"/>
    <w:rsid w:val="002A72BD"/>
    <w:rsid w:val="002A73D8"/>
    <w:rsid w:val="002A7419"/>
    <w:rsid w:val="002A74DD"/>
    <w:rsid w:val="002A7597"/>
    <w:rsid w:val="002A77B7"/>
    <w:rsid w:val="002A79C7"/>
    <w:rsid w:val="002A7A07"/>
    <w:rsid w:val="002A7C42"/>
    <w:rsid w:val="002A7D26"/>
    <w:rsid w:val="002A7F41"/>
    <w:rsid w:val="002B0097"/>
    <w:rsid w:val="002B00B3"/>
    <w:rsid w:val="002B0166"/>
    <w:rsid w:val="002B038D"/>
    <w:rsid w:val="002B0801"/>
    <w:rsid w:val="002B0DDE"/>
    <w:rsid w:val="002B1151"/>
    <w:rsid w:val="002B1248"/>
    <w:rsid w:val="002B1386"/>
    <w:rsid w:val="002B1513"/>
    <w:rsid w:val="002B16A9"/>
    <w:rsid w:val="002B17AD"/>
    <w:rsid w:val="002B1920"/>
    <w:rsid w:val="002B1946"/>
    <w:rsid w:val="002B19F8"/>
    <w:rsid w:val="002B1C13"/>
    <w:rsid w:val="002B215E"/>
    <w:rsid w:val="002B2510"/>
    <w:rsid w:val="002B2529"/>
    <w:rsid w:val="002B26CA"/>
    <w:rsid w:val="002B2926"/>
    <w:rsid w:val="002B2A09"/>
    <w:rsid w:val="002B2C76"/>
    <w:rsid w:val="002B2C7F"/>
    <w:rsid w:val="002B2DBB"/>
    <w:rsid w:val="002B2EAA"/>
    <w:rsid w:val="002B3060"/>
    <w:rsid w:val="002B3131"/>
    <w:rsid w:val="002B339D"/>
    <w:rsid w:val="002B3568"/>
    <w:rsid w:val="002B3716"/>
    <w:rsid w:val="002B371B"/>
    <w:rsid w:val="002B37AD"/>
    <w:rsid w:val="002B39A2"/>
    <w:rsid w:val="002B3A31"/>
    <w:rsid w:val="002B3DA6"/>
    <w:rsid w:val="002B4091"/>
    <w:rsid w:val="002B40DF"/>
    <w:rsid w:val="002B4186"/>
    <w:rsid w:val="002B42EB"/>
    <w:rsid w:val="002B430A"/>
    <w:rsid w:val="002B441A"/>
    <w:rsid w:val="002B45AA"/>
    <w:rsid w:val="002B45DB"/>
    <w:rsid w:val="002B4AAE"/>
    <w:rsid w:val="002B4D16"/>
    <w:rsid w:val="002B4E6A"/>
    <w:rsid w:val="002B5150"/>
    <w:rsid w:val="002B5378"/>
    <w:rsid w:val="002B5590"/>
    <w:rsid w:val="002B5602"/>
    <w:rsid w:val="002B582D"/>
    <w:rsid w:val="002B5891"/>
    <w:rsid w:val="002B59DF"/>
    <w:rsid w:val="002B5AC4"/>
    <w:rsid w:val="002B5B82"/>
    <w:rsid w:val="002B5B94"/>
    <w:rsid w:val="002B60F7"/>
    <w:rsid w:val="002B614B"/>
    <w:rsid w:val="002B62FA"/>
    <w:rsid w:val="002B6406"/>
    <w:rsid w:val="002B677C"/>
    <w:rsid w:val="002B6855"/>
    <w:rsid w:val="002B6878"/>
    <w:rsid w:val="002B6C75"/>
    <w:rsid w:val="002B6E42"/>
    <w:rsid w:val="002B73C8"/>
    <w:rsid w:val="002B73CD"/>
    <w:rsid w:val="002B76C7"/>
    <w:rsid w:val="002B7BC6"/>
    <w:rsid w:val="002B7BE8"/>
    <w:rsid w:val="002B7C46"/>
    <w:rsid w:val="002C07D6"/>
    <w:rsid w:val="002C0C30"/>
    <w:rsid w:val="002C0ECE"/>
    <w:rsid w:val="002C0EE3"/>
    <w:rsid w:val="002C0FD0"/>
    <w:rsid w:val="002C12AD"/>
    <w:rsid w:val="002C13A1"/>
    <w:rsid w:val="002C17D7"/>
    <w:rsid w:val="002C17F3"/>
    <w:rsid w:val="002C1903"/>
    <w:rsid w:val="002C19D8"/>
    <w:rsid w:val="002C1A12"/>
    <w:rsid w:val="002C1CEF"/>
    <w:rsid w:val="002C1E6C"/>
    <w:rsid w:val="002C1F79"/>
    <w:rsid w:val="002C1FA8"/>
    <w:rsid w:val="002C22CB"/>
    <w:rsid w:val="002C238F"/>
    <w:rsid w:val="002C24AC"/>
    <w:rsid w:val="002C25DD"/>
    <w:rsid w:val="002C27E5"/>
    <w:rsid w:val="002C2863"/>
    <w:rsid w:val="002C2A29"/>
    <w:rsid w:val="002C2ABD"/>
    <w:rsid w:val="002C2E44"/>
    <w:rsid w:val="002C2F7F"/>
    <w:rsid w:val="002C2F8B"/>
    <w:rsid w:val="002C2FF9"/>
    <w:rsid w:val="002C312F"/>
    <w:rsid w:val="002C314A"/>
    <w:rsid w:val="002C354E"/>
    <w:rsid w:val="002C35C4"/>
    <w:rsid w:val="002C35E5"/>
    <w:rsid w:val="002C362D"/>
    <w:rsid w:val="002C3715"/>
    <w:rsid w:val="002C393D"/>
    <w:rsid w:val="002C3BBB"/>
    <w:rsid w:val="002C3CA9"/>
    <w:rsid w:val="002C4058"/>
    <w:rsid w:val="002C409B"/>
    <w:rsid w:val="002C4189"/>
    <w:rsid w:val="002C419A"/>
    <w:rsid w:val="002C44C3"/>
    <w:rsid w:val="002C4C33"/>
    <w:rsid w:val="002C4C6E"/>
    <w:rsid w:val="002C4F02"/>
    <w:rsid w:val="002C4FB1"/>
    <w:rsid w:val="002C5243"/>
    <w:rsid w:val="002C539D"/>
    <w:rsid w:val="002C53BD"/>
    <w:rsid w:val="002C53DF"/>
    <w:rsid w:val="002C554C"/>
    <w:rsid w:val="002C589F"/>
    <w:rsid w:val="002C5D17"/>
    <w:rsid w:val="002C5DEF"/>
    <w:rsid w:val="002C5ECE"/>
    <w:rsid w:val="002C5F95"/>
    <w:rsid w:val="002C63BC"/>
    <w:rsid w:val="002C662B"/>
    <w:rsid w:val="002C6928"/>
    <w:rsid w:val="002C6C63"/>
    <w:rsid w:val="002C6D8D"/>
    <w:rsid w:val="002C6E21"/>
    <w:rsid w:val="002C6F3A"/>
    <w:rsid w:val="002C6F47"/>
    <w:rsid w:val="002C728C"/>
    <w:rsid w:val="002C731D"/>
    <w:rsid w:val="002C735C"/>
    <w:rsid w:val="002C74A6"/>
    <w:rsid w:val="002C7592"/>
    <w:rsid w:val="002C77DD"/>
    <w:rsid w:val="002C7839"/>
    <w:rsid w:val="002C78D9"/>
    <w:rsid w:val="002C7A0B"/>
    <w:rsid w:val="002C7A27"/>
    <w:rsid w:val="002C7A30"/>
    <w:rsid w:val="002C7A6D"/>
    <w:rsid w:val="002C7ADD"/>
    <w:rsid w:val="002C7B5C"/>
    <w:rsid w:val="002C7C28"/>
    <w:rsid w:val="002C7C3E"/>
    <w:rsid w:val="002D001F"/>
    <w:rsid w:val="002D0041"/>
    <w:rsid w:val="002D0304"/>
    <w:rsid w:val="002D0408"/>
    <w:rsid w:val="002D045C"/>
    <w:rsid w:val="002D0579"/>
    <w:rsid w:val="002D06B1"/>
    <w:rsid w:val="002D0797"/>
    <w:rsid w:val="002D09B1"/>
    <w:rsid w:val="002D0A57"/>
    <w:rsid w:val="002D0CA5"/>
    <w:rsid w:val="002D1117"/>
    <w:rsid w:val="002D111A"/>
    <w:rsid w:val="002D1417"/>
    <w:rsid w:val="002D153C"/>
    <w:rsid w:val="002D18EB"/>
    <w:rsid w:val="002D1B6B"/>
    <w:rsid w:val="002D1D3F"/>
    <w:rsid w:val="002D2283"/>
    <w:rsid w:val="002D281C"/>
    <w:rsid w:val="002D313D"/>
    <w:rsid w:val="002D3265"/>
    <w:rsid w:val="002D3637"/>
    <w:rsid w:val="002D38F6"/>
    <w:rsid w:val="002D39B6"/>
    <w:rsid w:val="002D3B55"/>
    <w:rsid w:val="002D3D0D"/>
    <w:rsid w:val="002D4160"/>
    <w:rsid w:val="002D4537"/>
    <w:rsid w:val="002D4788"/>
    <w:rsid w:val="002D4797"/>
    <w:rsid w:val="002D4BEF"/>
    <w:rsid w:val="002D4C03"/>
    <w:rsid w:val="002D4DE8"/>
    <w:rsid w:val="002D4E8A"/>
    <w:rsid w:val="002D5096"/>
    <w:rsid w:val="002D5098"/>
    <w:rsid w:val="002D51D1"/>
    <w:rsid w:val="002D5318"/>
    <w:rsid w:val="002D5380"/>
    <w:rsid w:val="002D53EF"/>
    <w:rsid w:val="002D560F"/>
    <w:rsid w:val="002D596A"/>
    <w:rsid w:val="002D59DA"/>
    <w:rsid w:val="002D5B8E"/>
    <w:rsid w:val="002D5C41"/>
    <w:rsid w:val="002D5D48"/>
    <w:rsid w:val="002D5DA1"/>
    <w:rsid w:val="002D5FD9"/>
    <w:rsid w:val="002D6090"/>
    <w:rsid w:val="002D62CB"/>
    <w:rsid w:val="002D6701"/>
    <w:rsid w:val="002D697A"/>
    <w:rsid w:val="002D6AD1"/>
    <w:rsid w:val="002D6B62"/>
    <w:rsid w:val="002D6B91"/>
    <w:rsid w:val="002D6E41"/>
    <w:rsid w:val="002D7055"/>
    <w:rsid w:val="002D70AB"/>
    <w:rsid w:val="002D70D4"/>
    <w:rsid w:val="002D7165"/>
    <w:rsid w:val="002D7259"/>
    <w:rsid w:val="002D7347"/>
    <w:rsid w:val="002D7414"/>
    <w:rsid w:val="002D7813"/>
    <w:rsid w:val="002D781B"/>
    <w:rsid w:val="002D7987"/>
    <w:rsid w:val="002D7AA8"/>
    <w:rsid w:val="002D7B8A"/>
    <w:rsid w:val="002D7C82"/>
    <w:rsid w:val="002D7ECF"/>
    <w:rsid w:val="002D7FFE"/>
    <w:rsid w:val="002E00CF"/>
    <w:rsid w:val="002E0616"/>
    <w:rsid w:val="002E07C3"/>
    <w:rsid w:val="002E08AA"/>
    <w:rsid w:val="002E0AEF"/>
    <w:rsid w:val="002E0D3A"/>
    <w:rsid w:val="002E0DEF"/>
    <w:rsid w:val="002E0F94"/>
    <w:rsid w:val="002E0FEA"/>
    <w:rsid w:val="002E10DA"/>
    <w:rsid w:val="002E11BB"/>
    <w:rsid w:val="002E1503"/>
    <w:rsid w:val="002E157A"/>
    <w:rsid w:val="002E1661"/>
    <w:rsid w:val="002E1954"/>
    <w:rsid w:val="002E1980"/>
    <w:rsid w:val="002E1A7F"/>
    <w:rsid w:val="002E1C80"/>
    <w:rsid w:val="002E1D85"/>
    <w:rsid w:val="002E238B"/>
    <w:rsid w:val="002E23A8"/>
    <w:rsid w:val="002E247E"/>
    <w:rsid w:val="002E261B"/>
    <w:rsid w:val="002E2623"/>
    <w:rsid w:val="002E2643"/>
    <w:rsid w:val="002E280E"/>
    <w:rsid w:val="002E298A"/>
    <w:rsid w:val="002E2B81"/>
    <w:rsid w:val="002E2DF9"/>
    <w:rsid w:val="002E2F1C"/>
    <w:rsid w:val="002E315C"/>
    <w:rsid w:val="002E3402"/>
    <w:rsid w:val="002E3632"/>
    <w:rsid w:val="002E37F5"/>
    <w:rsid w:val="002E389B"/>
    <w:rsid w:val="002E38E7"/>
    <w:rsid w:val="002E3CE1"/>
    <w:rsid w:val="002E3DA9"/>
    <w:rsid w:val="002E3E3F"/>
    <w:rsid w:val="002E40CA"/>
    <w:rsid w:val="002E47A6"/>
    <w:rsid w:val="002E4DB4"/>
    <w:rsid w:val="002E4E98"/>
    <w:rsid w:val="002E500D"/>
    <w:rsid w:val="002E505E"/>
    <w:rsid w:val="002E5140"/>
    <w:rsid w:val="002E51FC"/>
    <w:rsid w:val="002E537A"/>
    <w:rsid w:val="002E5588"/>
    <w:rsid w:val="002E566F"/>
    <w:rsid w:val="002E5706"/>
    <w:rsid w:val="002E570C"/>
    <w:rsid w:val="002E57D6"/>
    <w:rsid w:val="002E589E"/>
    <w:rsid w:val="002E58F5"/>
    <w:rsid w:val="002E597A"/>
    <w:rsid w:val="002E5A79"/>
    <w:rsid w:val="002E5C48"/>
    <w:rsid w:val="002E5D19"/>
    <w:rsid w:val="002E6264"/>
    <w:rsid w:val="002E632A"/>
    <w:rsid w:val="002E64F2"/>
    <w:rsid w:val="002E66EB"/>
    <w:rsid w:val="002E6EA3"/>
    <w:rsid w:val="002E6FCE"/>
    <w:rsid w:val="002E727B"/>
    <w:rsid w:val="002E7609"/>
    <w:rsid w:val="002E766C"/>
    <w:rsid w:val="002E777C"/>
    <w:rsid w:val="002E794A"/>
    <w:rsid w:val="002E7AD9"/>
    <w:rsid w:val="002E7B49"/>
    <w:rsid w:val="002E7C11"/>
    <w:rsid w:val="002E7C71"/>
    <w:rsid w:val="002E7CB3"/>
    <w:rsid w:val="002E7D38"/>
    <w:rsid w:val="002F0259"/>
    <w:rsid w:val="002F029E"/>
    <w:rsid w:val="002F0447"/>
    <w:rsid w:val="002F0590"/>
    <w:rsid w:val="002F059B"/>
    <w:rsid w:val="002F0656"/>
    <w:rsid w:val="002F068D"/>
    <w:rsid w:val="002F0944"/>
    <w:rsid w:val="002F0B73"/>
    <w:rsid w:val="002F0D81"/>
    <w:rsid w:val="002F1061"/>
    <w:rsid w:val="002F14C1"/>
    <w:rsid w:val="002F1512"/>
    <w:rsid w:val="002F156A"/>
    <w:rsid w:val="002F1572"/>
    <w:rsid w:val="002F16E9"/>
    <w:rsid w:val="002F17E5"/>
    <w:rsid w:val="002F17FC"/>
    <w:rsid w:val="002F1871"/>
    <w:rsid w:val="002F1BF8"/>
    <w:rsid w:val="002F1CFB"/>
    <w:rsid w:val="002F1D93"/>
    <w:rsid w:val="002F238E"/>
    <w:rsid w:val="002F264F"/>
    <w:rsid w:val="002F27AD"/>
    <w:rsid w:val="002F2CBC"/>
    <w:rsid w:val="002F2D88"/>
    <w:rsid w:val="002F2DD4"/>
    <w:rsid w:val="002F2EFC"/>
    <w:rsid w:val="002F3043"/>
    <w:rsid w:val="002F315C"/>
    <w:rsid w:val="002F3194"/>
    <w:rsid w:val="002F3465"/>
    <w:rsid w:val="002F354B"/>
    <w:rsid w:val="002F355E"/>
    <w:rsid w:val="002F35EB"/>
    <w:rsid w:val="002F3723"/>
    <w:rsid w:val="002F3731"/>
    <w:rsid w:val="002F38EB"/>
    <w:rsid w:val="002F3A66"/>
    <w:rsid w:val="002F3B32"/>
    <w:rsid w:val="002F475A"/>
    <w:rsid w:val="002F481F"/>
    <w:rsid w:val="002F4AF7"/>
    <w:rsid w:val="002F4C1D"/>
    <w:rsid w:val="002F521B"/>
    <w:rsid w:val="002F55AB"/>
    <w:rsid w:val="002F55E1"/>
    <w:rsid w:val="002F566D"/>
    <w:rsid w:val="002F56D7"/>
    <w:rsid w:val="002F575D"/>
    <w:rsid w:val="002F5A3F"/>
    <w:rsid w:val="002F5CE4"/>
    <w:rsid w:val="002F5D78"/>
    <w:rsid w:val="002F5E0A"/>
    <w:rsid w:val="002F5E80"/>
    <w:rsid w:val="002F6028"/>
    <w:rsid w:val="002F6156"/>
    <w:rsid w:val="002F6197"/>
    <w:rsid w:val="002F61C4"/>
    <w:rsid w:val="002F62DA"/>
    <w:rsid w:val="002F63FF"/>
    <w:rsid w:val="002F640F"/>
    <w:rsid w:val="002F69B1"/>
    <w:rsid w:val="002F69F7"/>
    <w:rsid w:val="002F6B2B"/>
    <w:rsid w:val="002F6BAD"/>
    <w:rsid w:val="002F6C76"/>
    <w:rsid w:val="002F6CEC"/>
    <w:rsid w:val="002F6D95"/>
    <w:rsid w:val="002F6ED4"/>
    <w:rsid w:val="002F6EE5"/>
    <w:rsid w:val="002F6F79"/>
    <w:rsid w:val="002F6FA1"/>
    <w:rsid w:val="002F70C5"/>
    <w:rsid w:val="002F720E"/>
    <w:rsid w:val="002F724B"/>
    <w:rsid w:val="002F72F2"/>
    <w:rsid w:val="002F7519"/>
    <w:rsid w:val="002F76E0"/>
    <w:rsid w:val="002F77B4"/>
    <w:rsid w:val="002F7973"/>
    <w:rsid w:val="002F7999"/>
    <w:rsid w:val="002F7A4D"/>
    <w:rsid w:val="002F7B24"/>
    <w:rsid w:val="003005DC"/>
    <w:rsid w:val="003006C0"/>
    <w:rsid w:val="003008A4"/>
    <w:rsid w:val="00300CD6"/>
    <w:rsid w:val="0030112D"/>
    <w:rsid w:val="0030131C"/>
    <w:rsid w:val="003015EE"/>
    <w:rsid w:val="00301752"/>
    <w:rsid w:val="003018E6"/>
    <w:rsid w:val="00301A22"/>
    <w:rsid w:val="00301B70"/>
    <w:rsid w:val="00301BD0"/>
    <w:rsid w:val="00301D19"/>
    <w:rsid w:val="00301ED5"/>
    <w:rsid w:val="00301F7D"/>
    <w:rsid w:val="003020BC"/>
    <w:rsid w:val="00302226"/>
    <w:rsid w:val="00302237"/>
    <w:rsid w:val="003022FA"/>
    <w:rsid w:val="0030239D"/>
    <w:rsid w:val="003024EF"/>
    <w:rsid w:val="00302559"/>
    <w:rsid w:val="0030257D"/>
    <w:rsid w:val="00302643"/>
    <w:rsid w:val="00302679"/>
    <w:rsid w:val="00302834"/>
    <w:rsid w:val="00302B24"/>
    <w:rsid w:val="00302E1E"/>
    <w:rsid w:val="00302F0E"/>
    <w:rsid w:val="00303313"/>
    <w:rsid w:val="003033D9"/>
    <w:rsid w:val="00303473"/>
    <w:rsid w:val="003035EF"/>
    <w:rsid w:val="003035FA"/>
    <w:rsid w:val="003037B5"/>
    <w:rsid w:val="00303992"/>
    <w:rsid w:val="003039B9"/>
    <w:rsid w:val="00303A33"/>
    <w:rsid w:val="00303A87"/>
    <w:rsid w:val="00303B99"/>
    <w:rsid w:val="00303C13"/>
    <w:rsid w:val="0030424B"/>
    <w:rsid w:val="003043B1"/>
    <w:rsid w:val="00304411"/>
    <w:rsid w:val="00304472"/>
    <w:rsid w:val="003044FC"/>
    <w:rsid w:val="00304632"/>
    <w:rsid w:val="00304A06"/>
    <w:rsid w:val="00304A28"/>
    <w:rsid w:val="00304B82"/>
    <w:rsid w:val="00304CEC"/>
    <w:rsid w:val="00304DDB"/>
    <w:rsid w:val="00304E4F"/>
    <w:rsid w:val="0030501C"/>
    <w:rsid w:val="00305033"/>
    <w:rsid w:val="003050E6"/>
    <w:rsid w:val="003052BA"/>
    <w:rsid w:val="003052C4"/>
    <w:rsid w:val="00305645"/>
    <w:rsid w:val="00305A80"/>
    <w:rsid w:val="00305CD8"/>
    <w:rsid w:val="00305D05"/>
    <w:rsid w:val="00305F50"/>
    <w:rsid w:val="00306672"/>
    <w:rsid w:val="0030684C"/>
    <w:rsid w:val="003069DF"/>
    <w:rsid w:val="00306AF4"/>
    <w:rsid w:val="00306B8C"/>
    <w:rsid w:val="00306CD4"/>
    <w:rsid w:val="00306D99"/>
    <w:rsid w:val="00307083"/>
    <w:rsid w:val="003070E3"/>
    <w:rsid w:val="003073E9"/>
    <w:rsid w:val="00307A0B"/>
    <w:rsid w:val="00307C69"/>
    <w:rsid w:val="00307F62"/>
    <w:rsid w:val="00307FAE"/>
    <w:rsid w:val="003101AB"/>
    <w:rsid w:val="00310233"/>
    <w:rsid w:val="0031029B"/>
    <w:rsid w:val="00310468"/>
    <w:rsid w:val="003104EF"/>
    <w:rsid w:val="0031052C"/>
    <w:rsid w:val="00310590"/>
    <w:rsid w:val="003105B8"/>
    <w:rsid w:val="00310823"/>
    <w:rsid w:val="003108D8"/>
    <w:rsid w:val="00310D2C"/>
    <w:rsid w:val="00310F0F"/>
    <w:rsid w:val="00310F33"/>
    <w:rsid w:val="00310F8E"/>
    <w:rsid w:val="003111BB"/>
    <w:rsid w:val="00311200"/>
    <w:rsid w:val="0031122C"/>
    <w:rsid w:val="00311241"/>
    <w:rsid w:val="003112C7"/>
    <w:rsid w:val="003114A5"/>
    <w:rsid w:val="00311842"/>
    <w:rsid w:val="003118AC"/>
    <w:rsid w:val="00311A2A"/>
    <w:rsid w:val="00311A7D"/>
    <w:rsid w:val="00311B45"/>
    <w:rsid w:val="00311C19"/>
    <w:rsid w:val="00311E6D"/>
    <w:rsid w:val="00311EBD"/>
    <w:rsid w:val="00311FE7"/>
    <w:rsid w:val="00311FFE"/>
    <w:rsid w:val="0031206B"/>
    <w:rsid w:val="003120B5"/>
    <w:rsid w:val="00312347"/>
    <w:rsid w:val="00312387"/>
    <w:rsid w:val="00312A72"/>
    <w:rsid w:val="00312BAB"/>
    <w:rsid w:val="00312BAD"/>
    <w:rsid w:val="00312E0B"/>
    <w:rsid w:val="00312E24"/>
    <w:rsid w:val="00312E63"/>
    <w:rsid w:val="00312F0F"/>
    <w:rsid w:val="003132DC"/>
    <w:rsid w:val="00313334"/>
    <w:rsid w:val="003135B0"/>
    <w:rsid w:val="003136A2"/>
    <w:rsid w:val="003137FC"/>
    <w:rsid w:val="00313B9C"/>
    <w:rsid w:val="00313BC5"/>
    <w:rsid w:val="00313D0D"/>
    <w:rsid w:val="003143EE"/>
    <w:rsid w:val="00314586"/>
    <w:rsid w:val="00314684"/>
    <w:rsid w:val="00314956"/>
    <w:rsid w:val="00314BDF"/>
    <w:rsid w:val="0031524D"/>
    <w:rsid w:val="0031539E"/>
    <w:rsid w:val="003153BF"/>
    <w:rsid w:val="003154AF"/>
    <w:rsid w:val="003155A1"/>
    <w:rsid w:val="003156A3"/>
    <w:rsid w:val="00315820"/>
    <w:rsid w:val="003158A1"/>
    <w:rsid w:val="00315985"/>
    <w:rsid w:val="00315A25"/>
    <w:rsid w:val="00315AE7"/>
    <w:rsid w:val="00315DA5"/>
    <w:rsid w:val="00315FEB"/>
    <w:rsid w:val="00316240"/>
    <w:rsid w:val="00316247"/>
    <w:rsid w:val="00316269"/>
    <w:rsid w:val="00316400"/>
    <w:rsid w:val="003167D9"/>
    <w:rsid w:val="003168CF"/>
    <w:rsid w:val="0031690D"/>
    <w:rsid w:val="00316D21"/>
    <w:rsid w:val="00316DC6"/>
    <w:rsid w:val="00316F07"/>
    <w:rsid w:val="003172EC"/>
    <w:rsid w:val="003173E7"/>
    <w:rsid w:val="00317492"/>
    <w:rsid w:val="00317C09"/>
    <w:rsid w:val="00317E05"/>
    <w:rsid w:val="00317F52"/>
    <w:rsid w:val="00317F7C"/>
    <w:rsid w:val="00317FA4"/>
    <w:rsid w:val="00320023"/>
    <w:rsid w:val="003201CB"/>
    <w:rsid w:val="0032020E"/>
    <w:rsid w:val="00320273"/>
    <w:rsid w:val="00320381"/>
    <w:rsid w:val="00320467"/>
    <w:rsid w:val="003205E0"/>
    <w:rsid w:val="003206D4"/>
    <w:rsid w:val="003207D0"/>
    <w:rsid w:val="00320A28"/>
    <w:rsid w:val="00320B0E"/>
    <w:rsid w:val="00320B5C"/>
    <w:rsid w:val="00320FEB"/>
    <w:rsid w:val="00321022"/>
    <w:rsid w:val="003210FC"/>
    <w:rsid w:val="003214BE"/>
    <w:rsid w:val="0032164B"/>
    <w:rsid w:val="003216DE"/>
    <w:rsid w:val="003217B6"/>
    <w:rsid w:val="00321862"/>
    <w:rsid w:val="003218EA"/>
    <w:rsid w:val="003219EC"/>
    <w:rsid w:val="00321C6C"/>
    <w:rsid w:val="00321C90"/>
    <w:rsid w:val="00321CDE"/>
    <w:rsid w:val="00321F74"/>
    <w:rsid w:val="0032248F"/>
    <w:rsid w:val="003224D8"/>
    <w:rsid w:val="003225E3"/>
    <w:rsid w:val="0032271D"/>
    <w:rsid w:val="00322840"/>
    <w:rsid w:val="00322D9D"/>
    <w:rsid w:val="00322DE0"/>
    <w:rsid w:val="00322ED6"/>
    <w:rsid w:val="00322F70"/>
    <w:rsid w:val="00323063"/>
    <w:rsid w:val="00323282"/>
    <w:rsid w:val="00323353"/>
    <w:rsid w:val="00323382"/>
    <w:rsid w:val="003235D2"/>
    <w:rsid w:val="0032396F"/>
    <w:rsid w:val="00323ACA"/>
    <w:rsid w:val="00323D76"/>
    <w:rsid w:val="00323D8C"/>
    <w:rsid w:val="00323E51"/>
    <w:rsid w:val="00323E65"/>
    <w:rsid w:val="003243C6"/>
    <w:rsid w:val="00324439"/>
    <w:rsid w:val="00324515"/>
    <w:rsid w:val="003248FF"/>
    <w:rsid w:val="00324B5F"/>
    <w:rsid w:val="00324CAC"/>
    <w:rsid w:val="00324D5E"/>
    <w:rsid w:val="00324E77"/>
    <w:rsid w:val="00324FCF"/>
    <w:rsid w:val="00324FDD"/>
    <w:rsid w:val="00325073"/>
    <w:rsid w:val="003251E7"/>
    <w:rsid w:val="00325292"/>
    <w:rsid w:val="003257C0"/>
    <w:rsid w:val="00325913"/>
    <w:rsid w:val="00325C5E"/>
    <w:rsid w:val="00325F49"/>
    <w:rsid w:val="00326412"/>
    <w:rsid w:val="00326431"/>
    <w:rsid w:val="00326485"/>
    <w:rsid w:val="00326546"/>
    <w:rsid w:val="003268A8"/>
    <w:rsid w:val="00326A32"/>
    <w:rsid w:val="00326CE8"/>
    <w:rsid w:val="00326D11"/>
    <w:rsid w:val="00326DD2"/>
    <w:rsid w:val="00326DD5"/>
    <w:rsid w:val="00326DE0"/>
    <w:rsid w:val="00326F81"/>
    <w:rsid w:val="0032715A"/>
    <w:rsid w:val="003271EE"/>
    <w:rsid w:val="00327268"/>
    <w:rsid w:val="003272B0"/>
    <w:rsid w:val="003272DB"/>
    <w:rsid w:val="003273AC"/>
    <w:rsid w:val="0032742A"/>
    <w:rsid w:val="0032744B"/>
    <w:rsid w:val="0032760C"/>
    <w:rsid w:val="00327784"/>
    <w:rsid w:val="0032786E"/>
    <w:rsid w:val="003278A8"/>
    <w:rsid w:val="00327944"/>
    <w:rsid w:val="00327BC2"/>
    <w:rsid w:val="00327DC8"/>
    <w:rsid w:val="00327F7A"/>
    <w:rsid w:val="00327FB1"/>
    <w:rsid w:val="00330031"/>
    <w:rsid w:val="00330070"/>
    <w:rsid w:val="003300C7"/>
    <w:rsid w:val="0033013A"/>
    <w:rsid w:val="00330233"/>
    <w:rsid w:val="003303CE"/>
    <w:rsid w:val="003304AD"/>
    <w:rsid w:val="00330A76"/>
    <w:rsid w:val="00330A80"/>
    <w:rsid w:val="00330CE1"/>
    <w:rsid w:val="00330E84"/>
    <w:rsid w:val="00330F5C"/>
    <w:rsid w:val="00331530"/>
    <w:rsid w:val="003315F6"/>
    <w:rsid w:val="003317F3"/>
    <w:rsid w:val="00331937"/>
    <w:rsid w:val="003319CD"/>
    <w:rsid w:val="00331A54"/>
    <w:rsid w:val="00331E6B"/>
    <w:rsid w:val="00332198"/>
    <w:rsid w:val="0033228F"/>
    <w:rsid w:val="003323BB"/>
    <w:rsid w:val="003328C6"/>
    <w:rsid w:val="0033293E"/>
    <w:rsid w:val="00332BC0"/>
    <w:rsid w:val="00332C01"/>
    <w:rsid w:val="00332C6D"/>
    <w:rsid w:val="00332ED2"/>
    <w:rsid w:val="00332F36"/>
    <w:rsid w:val="00332FCD"/>
    <w:rsid w:val="00333095"/>
    <w:rsid w:val="003330FC"/>
    <w:rsid w:val="00333230"/>
    <w:rsid w:val="003332BC"/>
    <w:rsid w:val="00333359"/>
    <w:rsid w:val="0033346B"/>
    <w:rsid w:val="0033355F"/>
    <w:rsid w:val="003335B2"/>
    <w:rsid w:val="0033369C"/>
    <w:rsid w:val="003338B3"/>
    <w:rsid w:val="00333A2B"/>
    <w:rsid w:val="00333AC4"/>
    <w:rsid w:val="00333C66"/>
    <w:rsid w:val="00333C8D"/>
    <w:rsid w:val="00333F62"/>
    <w:rsid w:val="00334038"/>
    <w:rsid w:val="0033408D"/>
    <w:rsid w:val="00334244"/>
    <w:rsid w:val="00334596"/>
    <w:rsid w:val="0033467F"/>
    <w:rsid w:val="00334765"/>
    <w:rsid w:val="00334C0A"/>
    <w:rsid w:val="00334C54"/>
    <w:rsid w:val="00334D2E"/>
    <w:rsid w:val="00335003"/>
    <w:rsid w:val="0033516F"/>
    <w:rsid w:val="003352CA"/>
    <w:rsid w:val="003358DC"/>
    <w:rsid w:val="00335A9D"/>
    <w:rsid w:val="00335AC7"/>
    <w:rsid w:val="00335B13"/>
    <w:rsid w:val="00335C04"/>
    <w:rsid w:val="00335C12"/>
    <w:rsid w:val="00335D9B"/>
    <w:rsid w:val="00335F57"/>
    <w:rsid w:val="0033602C"/>
    <w:rsid w:val="003361A6"/>
    <w:rsid w:val="00336260"/>
    <w:rsid w:val="00336332"/>
    <w:rsid w:val="00336583"/>
    <w:rsid w:val="0033691C"/>
    <w:rsid w:val="00336A9D"/>
    <w:rsid w:val="00336AE9"/>
    <w:rsid w:val="00336FBB"/>
    <w:rsid w:val="00336FF0"/>
    <w:rsid w:val="0033704C"/>
    <w:rsid w:val="00337146"/>
    <w:rsid w:val="003371B2"/>
    <w:rsid w:val="003371CD"/>
    <w:rsid w:val="003373DF"/>
    <w:rsid w:val="0033742D"/>
    <w:rsid w:val="003374B8"/>
    <w:rsid w:val="0033760F"/>
    <w:rsid w:val="003376CA"/>
    <w:rsid w:val="0033776E"/>
    <w:rsid w:val="0033797C"/>
    <w:rsid w:val="00337A04"/>
    <w:rsid w:val="00337A70"/>
    <w:rsid w:val="00337AF0"/>
    <w:rsid w:val="00337EDD"/>
    <w:rsid w:val="0034003B"/>
    <w:rsid w:val="00340124"/>
    <w:rsid w:val="003401A7"/>
    <w:rsid w:val="003402C2"/>
    <w:rsid w:val="0034032E"/>
    <w:rsid w:val="00340765"/>
    <w:rsid w:val="00340823"/>
    <w:rsid w:val="00340C1A"/>
    <w:rsid w:val="00340D68"/>
    <w:rsid w:val="00340F4D"/>
    <w:rsid w:val="00340F88"/>
    <w:rsid w:val="00341033"/>
    <w:rsid w:val="00341159"/>
    <w:rsid w:val="003411FF"/>
    <w:rsid w:val="00341601"/>
    <w:rsid w:val="003418AA"/>
    <w:rsid w:val="003418B9"/>
    <w:rsid w:val="00341921"/>
    <w:rsid w:val="00341A66"/>
    <w:rsid w:val="00341AD7"/>
    <w:rsid w:val="00341D0C"/>
    <w:rsid w:val="00341D1D"/>
    <w:rsid w:val="00341E86"/>
    <w:rsid w:val="00341F6C"/>
    <w:rsid w:val="0034203B"/>
    <w:rsid w:val="0034235C"/>
    <w:rsid w:val="0034258D"/>
    <w:rsid w:val="00342820"/>
    <w:rsid w:val="0034282D"/>
    <w:rsid w:val="003428A0"/>
    <w:rsid w:val="00342BE9"/>
    <w:rsid w:val="00342D7C"/>
    <w:rsid w:val="00342F7F"/>
    <w:rsid w:val="00343147"/>
    <w:rsid w:val="003434D6"/>
    <w:rsid w:val="00343B6B"/>
    <w:rsid w:val="00343C17"/>
    <w:rsid w:val="00343DCA"/>
    <w:rsid w:val="00343F3B"/>
    <w:rsid w:val="00344033"/>
    <w:rsid w:val="00344316"/>
    <w:rsid w:val="003447D6"/>
    <w:rsid w:val="00344819"/>
    <w:rsid w:val="00344A2E"/>
    <w:rsid w:val="00344AB2"/>
    <w:rsid w:val="00344AEC"/>
    <w:rsid w:val="00344D54"/>
    <w:rsid w:val="00344DB6"/>
    <w:rsid w:val="00344E1C"/>
    <w:rsid w:val="00344E90"/>
    <w:rsid w:val="0034500F"/>
    <w:rsid w:val="0034526D"/>
    <w:rsid w:val="003452A9"/>
    <w:rsid w:val="0034539A"/>
    <w:rsid w:val="003456D5"/>
    <w:rsid w:val="003459B7"/>
    <w:rsid w:val="00345DDA"/>
    <w:rsid w:val="0034634D"/>
    <w:rsid w:val="0034652B"/>
    <w:rsid w:val="0034652E"/>
    <w:rsid w:val="00346623"/>
    <w:rsid w:val="003467C5"/>
    <w:rsid w:val="00346860"/>
    <w:rsid w:val="00346AFA"/>
    <w:rsid w:val="00346E8A"/>
    <w:rsid w:val="00346F1A"/>
    <w:rsid w:val="003471B3"/>
    <w:rsid w:val="003471CC"/>
    <w:rsid w:val="00347687"/>
    <w:rsid w:val="0034791A"/>
    <w:rsid w:val="00347A50"/>
    <w:rsid w:val="00347D96"/>
    <w:rsid w:val="00347DFC"/>
    <w:rsid w:val="00347F50"/>
    <w:rsid w:val="003501A1"/>
    <w:rsid w:val="00350447"/>
    <w:rsid w:val="0035093C"/>
    <w:rsid w:val="00350B15"/>
    <w:rsid w:val="00350F09"/>
    <w:rsid w:val="0035113D"/>
    <w:rsid w:val="00351194"/>
    <w:rsid w:val="003513EE"/>
    <w:rsid w:val="003513FB"/>
    <w:rsid w:val="00351580"/>
    <w:rsid w:val="00351BAD"/>
    <w:rsid w:val="00352045"/>
    <w:rsid w:val="003520A1"/>
    <w:rsid w:val="003522C2"/>
    <w:rsid w:val="00352356"/>
    <w:rsid w:val="003523BE"/>
    <w:rsid w:val="0035240E"/>
    <w:rsid w:val="003526E8"/>
    <w:rsid w:val="00352844"/>
    <w:rsid w:val="003529C4"/>
    <w:rsid w:val="003529E1"/>
    <w:rsid w:val="00352BE9"/>
    <w:rsid w:val="00352C82"/>
    <w:rsid w:val="003533AE"/>
    <w:rsid w:val="003534E3"/>
    <w:rsid w:val="0035386C"/>
    <w:rsid w:val="00353A59"/>
    <w:rsid w:val="00353AA4"/>
    <w:rsid w:val="00353B7C"/>
    <w:rsid w:val="00353EC7"/>
    <w:rsid w:val="00354091"/>
    <w:rsid w:val="003542A6"/>
    <w:rsid w:val="003543B7"/>
    <w:rsid w:val="00354DBE"/>
    <w:rsid w:val="00355029"/>
    <w:rsid w:val="003552D8"/>
    <w:rsid w:val="00355528"/>
    <w:rsid w:val="00355651"/>
    <w:rsid w:val="003559BB"/>
    <w:rsid w:val="003559BF"/>
    <w:rsid w:val="003559E4"/>
    <w:rsid w:val="00355A35"/>
    <w:rsid w:val="00355CB4"/>
    <w:rsid w:val="00356045"/>
    <w:rsid w:val="0035606B"/>
    <w:rsid w:val="00356324"/>
    <w:rsid w:val="003563C6"/>
    <w:rsid w:val="0035651B"/>
    <w:rsid w:val="00356621"/>
    <w:rsid w:val="00356964"/>
    <w:rsid w:val="00356995"/>
    <w:rsid w:val="003569FA"/>
    <w:rsid w:val="00356A84"/>
    <w:rsid w:val="00356F5A"/>
    <w:rsid w:val="00356FF0"/>
    <w:rsid w:val="003570C7"/>
    <w:rsid w:val="00357172"/>
    <w:rsid w:val="003571A6"/>
    <w:rsid w:val="0035743D"/>
    <w:rsid w:val="003574E8"/>
    <w:rsid w:val="00357606"/>
    <w:rsid w:val="00357AD2"/>
    <w:rsid w:val="00357B1B"/>
    <w:rsid w:val="00357B35"/>
    <w:rsid w:val="00357CBA"/>
    <w:rsid w:val="00357D03"/>
    <w:rsid w:val="00357D2E"/>
    <w:rsid w:val="00357D47"/>
    <w:rsid w:val="00360281"/>
    <w:rsid w:val="0036046D"/>
    <w:rsid w:val="0036055F"/>
    <w:rsid w:val="003606FE"/>
    <w:rsid w:val="00360904"/>
    <w:rsid w:val="003609A5"/>
    <w:rsid w:val="00360A6F"/>
    <w:rsid w:val="00360AF9"/>
    <w:rsid w:val="00360C43"/>
    <w:rsid w:val="00360E5A"/>
    <w:rsid w:val="0036112C"/>
    <w:rsid w:val="0036122A"/>
    <w:rsid w:val="0036130C"/>
    <w:rsid w:val="00361442"/>
    <w:rsid w:val="0036146C"/>
    <w:rsid w:val="003614CA"/>
    <w:rsid w:val="003615C3"/>
    <w:rsid w:val="00361865"/>
    <w:rsid w:val="00361963"/>
    <w:rsid w:val="003619D2"/>
    <w:rsid w:val="00361AAD"/>
    <w:rsid w:val="00361D36"/>
    <w:rsid w:val="00361DF0"/>
    <w:rsid w:val="00362112"/>
    <w:rsid w:val="00362295"/>
    <w:rsid w:val="0036229E"/>
    <w:rsid w:val="003624FA"/>
    <w:rsid w:val="00362527"/>
    <w:rsid w:val="0036279B"/>
    <w:rsid w:val="00362825"/>
    <w:rsid w:val="003629B0"/>
    <w:rsid w:val="003629EA"/>
    <w:rsid w:val="003629EF"/>
    <w:rsid w:val="00362D06"/>
    <w:rsid w:val="00362DE6"/>
    <w:rsid w:val="00362FB1"/>
    <w:rsid w:val="00362FBF"/>
    <w:rsid w:val="0036304B"/>
    <w:rsid w:val="00363514"/>
    <w:rsid w:val="00363551"/>
    <w:rsid w:val="003637D1"/>
    <w:rsid w:val="003639F9"/>
    <w:rsid w:val="00363AC9"/>
    <w:rsid w:val="00363B46"/>
    <w:rsid w:val="00363B66"/>
    <w:rsid w:val="00363BDF"/>
    <w:rsid w:val="00363C06"/>
    <w:rsid w:val="00363CBF"/>
    <w:rsid w:val="00363E97"/>
    <w:rsid w:val="00364508"/>
    <w:rsid w:val="0036458E"/>
    <w:rsid w:val="00364B3F"/>
    <w:rsid w:val="00364CE1"/>
    <w:rsid w:val="00364D1B"/>
    <w:rsid w:val="00364D3F"/>
    <w:rsid w:val="00364E0D"/>
    <w:rsid w:val="003650AB"/>
    <w:rsid w:val="0036523B"/>
    <w:rsid w:val="003653C1"/>
    <w:rsid w:val="00365473"/>
    <w:rsid w:val="00365607"/>
    <w:rsid w:val="00365788"/>
    <w:rsid w:val="00365A78"/>
    <w:rsid w:val="00365BBC"/>
    <w:rsid w:val="00365BEA"/>
    <w:rsid w:val="00365D6D"/>
    <w:rsid w:val="00365D7F"/>
    <w:rsid w:val="00365DE5"/>
    <w:rsid w:val="00365E8E"/>
    <w:rsid w:val="00366145"/>
    <w:rsid w:val="003662F7"/>
    <w:rsid w:val="00366411"/>
    <w:rsid w:val="00366682"/>
    <w:rsid w:val="003666CF"/>
    <w:rsid w:val="00366767"/>
    <w:rsid w:val="00366A98"/>
    <w:rsid w:val="003674F5"/>
    <w:rsid w:val="003676AF"/>
    <w:rsid w:val="00367724"/>
    <w:rsid w:val="0036795A"/>
    <w:rsid w:val="00367BB6"/>
    <w:rsid w:val="00367D32"/>
    <w:rsid w:val="00367D44"/>
    <w:rsid w:val="00367D8E"/>
    <w:rsid w:val="00367EC9"/>
    <w:rsid w:val="00367F81"/>
    <w:rsid w:val="00370238"/>
    <w:rsid w:val="0037034E"/>
    <w:rsid w:val="00370378"/>
    <w:rsid w:val="0037041C"/>
    <w:rsid w:val="003704AB"/>
    <w:rsid w:val="0037053A"/>
    <w:rsid w:val="00370685"/>
    <w:rsid w:val="003706B1"/>
    <w:rsid w:val="00370786"/>
    <w:rsid w:val="003707E2"/>
    <w:rsid w:val="00370800"/>
    <w:rsid w:val="00370815"/>
    <w:rsid w:val="00370B09"/>
    <w:rsid w:val="00370D58"/>
    <w:rsid w:val="00370DD9"/>
    <w:rsid w:val="003710A7"/>
    <w:rsid w:val="003711E7"/>
    <w:rsid w:val="00371340"/>
    <w:rsid w:val="0037142E"/>
    <w:rsid w:val="003714A1"/>
    <w:rsid w:val="00371906"/>
    <w:rsid w:val="00371C85"/>
    <w:rsid w:val="00371CD9"/>
    <w:rsid w:val="00371D59"/>
    <w:rsid w:val="0037218A"/>
    <w:rsid w:val="003721CF"/>
    <w:rsid w:val="0037220D"/>
    <w:rsid w:val="0037221C"/>
    <w:rsid w:val="0037247E"/>
    <w:rsid w:val="00372598"/>
    <w:rsid w:val="003726A1"/>
    <w:rsid w:val="0037270D"/>
    <w:rsid w:val="00372C32"/>
    <w:rsid w:val="00372CDF"/>
    <w:rsid w:val="00372D3B"/>
    <w:rsid w:val="00372DF8"/>
    <w:rsid w:val="00372FEE"/>
    <w:rsid w:val="003732DC"/>
    <w:rsid w:val="00373405"/>
    <w:rsid w:val="00373547"/>
    <w:rsid w:val="0037358A"/>
    <w:rsid w:val="00373690"/>
    <w:rsid w:val="003736C0"/>
    <w:rsid w:val="00373806"/>
    <w:rsid w:val="003738B5"/>
    <w:rsid w:val="00373A86"/>
    <w:rsid w:val="00373F20"/>
    <w:rsid w:val="00374057"/>
    <w:rsid w:val="003740D0"/>
    <w:rsid w:val="0037410D"/>
    <w:rsid w:val="00374172"/>
    <w:rsid w:val="00374191"/>
    <w:rsid w:val="003747F5"/>
    <w:rsid w:val="0037484E"/>
    <w:rsid w:val="00374878"/>
    <w:rsid w:val="003748CA"/>
    <w:rsid w:val="003748F8"/>
    <w:rsid w:val="0037490E"/>
    <w:rsid w:val="00374A92"/>
    <w:rsid w:val="00374AC2"/>
    <w:rsid w:val="00374ACF"/>
    <w:rsid w:val="00374AE3"/>
    <w:rsid w:val="00374DC8"/>
    <w:rsid w:val="00374E15"/>
    <w:rsid w:val="00374F52"/>
    <w:rsid w:val="00374F76"/>
    <w:rsid w:val="00374FDB"/>
    <w:rsid w:val="00375280"/>
    <w:rsid w:val="003753B0"/>
    <w:rsid w:val="003753EC"/>
    <w:rsid w:val="00375508"/>
    <w:rsid w:val="00375BC5"/>
    <w:rsid w:val="00375DC4"/>
    <w:rsid w:val="00375EDD"/>
    <w:rsid w:val="003760B8"/>
    <w:rsid w:val="003761E2"/>
    <w:rsid w:val="003762DA"/>
    <w:rsid w:val="003763B7"/>
    <w:rsid w:val="0037642C"/>
    <w:rsid w:val="00376493"/>
    <w:rsid w:val="00376592"/>
    <w:rsid w:val="003766E8"/>
    <w:rsid w:val="003768EF"/>
    <w:rsid w:val="00376A7A"/>
    <w:rsid w:val="00376AD4"/>
    <w:rsid w:val="00376B2C"/>
    <w:rsid w:val="00376FE1"/>
    <w:rsid w:val="00377097"/>
    <w:rsid w:val="0037709E"/>
    <w:rsid w:val="003771DA"/>
    <w:rsid w:val="00377429"/>
    <w:rsid w:val="003776B7"/>
    <w:rsid w:val="003777A8"/>
    <w:rsid w:val="003777BD"/>
    <w:rsid w:val="00377AD9"/>
    <w:rsid w:val="00377E18"/>
    <w:rsid w:val="003802EC"/>
    <w:rsid w:val="0038049A"/>
    <w:rsid w:val="003805F6"/>
    <w:rsid w:val="0038060D"/>
    <w:rsid w:val="003807BA"/>
    <w:rsid w:val="00380973"/>
    <w:rsid w:val="00380B17"/>
    <w:rsid w:val="00380B2A"/>
    <w:rsid w:val="00380C54"/>
    <w:rsid w:val="00380D01"/>
    <w:rsid w:val="00381128"/>
    <w:rsid w:val="00381266"/>
    <w:rsid w:val="003813DD"/>
    <w:rsid w:val="00381728"/>
    <w:rsid w:val="00381950"/>
    <w:rsid w:val="003819AB"/>
    <w:rsid w:val="00381AD1"/>
    <w:rsid w:val="00381B47"/>
    <w:rsid w:val="00381C03"/>
    <w:rsid w:val="00381DF0"/>
    <w:rsid w:val="00381FD8"/>
    <w:rsid w:val="0038208E"/>
    <w:rsid w:val="003823CA"/>
    <w:rsid w:val="003824CE"/>
    <w:rsid w:val="003825B2"/>
    <w:rsid w:val="00382619"/>
    <w:rsid w:val="00382627"/>
    <w:rsid w:val="003827BE"/>
    <w:rsid w:val="00382963"/>
    <w:rsid w:val="00382C11"/>
    <w:rsid w:val="00382EE4"/>
    <w:rsid w:val="00382FF1"/>
    <w:rsid w:val="003830A3"/>
    <w:rsid w:val="00383233"/>
    <w:rsid w:val="00383285"/>
    <w:rsid w:val="003833DB"/>
    <w:rsid w:val="0038357B"/>
    <w:rsid w:val="003835D9"/>
    <w:rsid w:val="003836A6"/>
    <w:rsid w:val="00383711"/>
    <w:rsid w:val="00383A1A"/>
    <w:rsid w:val="00383E50"/>
    <w:rsid w:val="00383E70"/>
    <w:rsid w:val="00384091"/>
    <w:rsid w:val="003843E3"/>
    <w:rsid w:val="00384599"/>
    <w:rsid w:val="003848F2"/>
    <w:rsid w:val="003849CF"/>
    <w:rsid w:val="00384C07"/>
    <w:rsid w:val="00384C2F"/>
    <w:rsid w:val="00384D90"/>
    <w:rsid w:val="00384F9E"/>
    <w:rsid w:val="00385236"/>
    <w:rsid w:val="003852EE"/>
    <w:rsid w:val="003852F2"/>
    <w:rsid w:val="003853CC"/>
    <w:rsid w:val="0038565C"/>
    <w:rsid w:val="00385BDE"/>
    <w:rsid w:val="00385CA8"/>
    <w:rsid w:val="00385E1B"/>
    <w:rsid w:val="00385F02"/>
    <w:rsid w:val="00386048"/>
    <w:rsid w:val="00386233"/>
    <w:rsid w:val="00386251"/>
    <w:rsid w:val="00386285"/>
    <w:rsid w:val="0038635D"/>
    <w:rsid w:val="003863F3"/>
    <w:rsid w:val="00386442"/>
    <w:rsid w:val="00386C04"/>
    <w:rsid w:val="00386EEE"/>
    <w:rsid w:val="00386F46"/>
    <w:rsid w:val="00387017"/>
    <w:rsid w:val="00387198"/>
    <w:rsid w:val="00387292"/>
    <w:rsid w:val="00387458"/>
    <w:rsid w:val="00387567"/>
    <w:rsid w:val="003877B4"/>
    <w:rsid w:val="00387BE3"/>
    <w:rsid w:val="00387C3F"/>
    <w:rsid w:val="00387D89"/>
    <w:rsid w:val="003903B2"/>
    <w:rsid w:val="0039046E"/>
    <w:rsid w:val="0039079B"/>
    <w:rsid w:val="003908FA"/>
    <w:rsid w:val="003909E2"/>
    <w:rsid w:val="00390A3F"/>
    <w:rsid w:val="00390F14"/>
    <w:rsid w:val="00390F4E"/>
    <w:rsid w:val="0039104C"/>
    <w:rsid w:val="00391852"/>
    <w:rsid w:val="003923EB"/>
    <w:rsid w:val="0039248E"/>
    <w:rsid w:val="0039286B"/>
    <w:rsid w:val="003929A3"/>
    <w:rsid w:val="00392A2D"/>
    <w:rsid w:val="00392A44"/>
    <w:rsid w:val="00392B92"/>
    <w:rsid w:val="00392C33"/>
    <w:rsid w:val="00392F0A"/>
    <w:rsid w:val="00392F9D"/>
    <w:rsid w:val="00393106"/>
    <w:rsid w:val="00393A6D"/>
    <w:rsid w:val="00393DAE"/>
    <w:rsid w:val="00393FFF"/>
    <w:rsid w:val="00394126"/>
    <w:rsid w:val="00394336"/>
    <w:rsid w:val="00394924"/>
    <w:rsid w:val="00394AAE"/>
    <w:rsid w:val="00394B19"/>
    <w:rsid w:val="003950E2"/>
    <w:rsid w:val="00395180"/>
    <w:rsid w:val="00395224"/>
    <w:rsid w:val="00395390"/>
    <w:rsid w:val="003958E3"/>
    <w:rsid w:val="00395B3A"/>
    <w:rsid w:val="00395F61"/>
    <w:rsid w:val="00396275"/>
    <w:rsid w:val="00396469"/>
    <w:rsid w:val="003966F2"/>
    <w:rsid w:val="00396BC6"/>
    <w:rsid w:val="00396C03"/>
    <w:rsid w:val="00396C22"/>
    <w:rsid w:val="00396CA3"/>
    <w:rsid w:val="00396CA4"/>
    <w:rsid w:val="00396D4E"/>
    <w:rsid w:val="00396F93"/>
    <w:rsid w:val="00397162"/>
    <w:rsid w:val="003972AA"/>
    <w:rsid w:val="003974A2"/>
    <w:rsid w:val="0039767D"/>
    <w:rsid w:val="00397725"/>
    <w:rsid w:val="00397ACE"/>
    <w:rsid w:val="00397AEB"/>
    <w:rsid w:val="00397B9C"/>
    <w:rsid w:val="00397BA7"/>
    <w:rsid w:val="00397BBA"/>
    <w:rsid w:val="00397C2B"/>
    <w:rsid w:val="00397E8E"/>
    <w:rsid w:val="003A0125"/>
    <w:rsid w:val="003A0222"/>
    <w:rsid w:val="003A028F"/>
    <w:rsid w:val="003A0355"/>
    <w:rsid w:val="003A048F"/>
    <w:rsid w:val="003A0527"/>
    <w:rsid w:val="003A0633"/>
    <w:rsid w:val="003A0647"/>
    <w:rsid w:val="003A074A"/>
    <w:rsid w:val="003A09B4"/>
    <w:rsid w:val="003A09CC"/>
    <w:rsid w:val="003A0AFF"/>
    <w:rsid w:val="003A0BE8"/>
    <w:rsid w:val="003A0CF3"/>
    <w:rsid w:val="003A1095"/>
    <w:rsid w:val="003A12C8"/>
    <w:rsid w:val="003A132F"/>
    <w:rsid w:val="003A14CC"/>
    <w:rsid w:val="003A1537"/>
    <w:rsid w:val="003A15A2"/>
    <w:rsid w:val="003A15AC"/>
    <w:rsid w:val="003A16A2"/>
    <w:rsid w:val="003A176C"/>
    <w:rsid w:val="003A18DF"/>
    <w:rsid w:val="003A1C26"/>
    <w:rsid w:val="003A1F35"/>
    <w:rsid w:val="003A1F53"/>
    <w:rsid w:val="003A1F93"/>
    <w:rsid w:val="003A206E"/>
    <w:rsid w:val="003A20A8"/>
    <w:rsid w:val="003A2127"/>
    <w:rsid w:val="003A214D"/>
    <w:rsid w:val="003A21F8"/>
    <w:rsid w:val="003A2204"/>
    <w:rsid w:val="003A248C"/>
    <w:rsid w:val="003A2650"/>
    <w:rsid w:val="003A273F"/>
    <w:rsid w:val="003A2747"/>
    <w:rsid w:val="003A2878"/>
    <w:rsid w:val="003A2A81"/>
    <w:rsid w:val="003A2B4D"/>
    <w:rsid w:val="003A2D9A"/>
    <w:rsid w:val="003A2F31"/>
    <w:rsid w:val="003A317A"/>
    <w:rsid w:val="003A342A"/>
    <w:rsid w:val="003A344F"/>
    <w:rsid w:val="003A37CC"/>
    <w:rsid w:val="003A384C"/>
    <w:rsid w:val="003A3D4D"/>
    <w:rsid w:val="003A44F0"/>
    <w:rsid w:val="003A4594"/>
    <w:rsid w:val="003A465F"/>
    <w:rsid w:val="003A4B90"/>
    <w:rsid w:val="003A4BEB"/>
    <w:rsid w:val="003A4C38"/>
    <w:rsid w:val="003A4E21"/>
    <w:rsid w:val="003A5107"/>
    <w:rsid w:val="003A5188"/>
    <w:rsid w:val="003A5215"/>
    <w:rsid w:val="003A53D6"/>
    <w:rsid w:val="003A544F"/>
    <w:rsid w:val="003A548F"/>
    <w:rsid w:val="003A5558"/>
    <w:rsid w:val="003A5B01"/>
    <w:rsid w:val="003A5B86"/>
    <w:rsid w:val="003A5BDA"/>
    <w:rsid w:val="003A5F1B"/>
    <w:rsid w:val="003A6221"/>
    <w:rsid w:val="003A63CF"/>
    <w:rsid w:val="003A63ED"/>
    <w:rsid w:val="003A6424"/>
    <w:rsid w:val="003A64CC"/>
    <w:rsid w:val="003A6744"/>
    <w:rsid w:val="003A68D8"/>
    <w:rsid w:val="003A6AD6"/>
    <w:rsid w:val="003A6B50"/>
    <w:rsid w:val="003A6D1B"/>
    <w:rsid w:val="003A6ED0"/>
    <w:rsid w:val="003A7201"/>
    <w:rsid w:val="003A72F2"/>
    <w:rsid w:val="003A79BD"/>
    <w:rsid w:val="003A7A7F"/>
    <w:rsid w:val="003A7C5E"/>
    <w:rsid w:val="003A7CF9"/>
    <w:rsid w:val="003A7E58"/>
    <w:rsid w:val="003A7F39"/>
    <w:rsid w:val="003B00F3"/>
    <w:rsid w:val="003B0257"/>
    <w:rsid w:val="003B046F"/>
    <w:rsid w:val="003B08BF"/>
    <w:rsid w:val="003B0B26"/>
    <w:rsid w:val="003B0CDA"/>
    <w:rsid w:val="003B1136"/>
    <w:rsid w:val="003B1165"/>
    <w:rsid w:val="003B11D7"/>
    <w:rsid w:val="003B11EA"/>
    <w:rsid w:val="003B1269"/>
    <w:rsid w:val="003B133D"/>
    <w:rsid w:val="003B1348"/>
    <w:rsid w:val="003B1359"/>
    <w:rsid w:val="003B149A"/>
    <w:rsid w:val="003B14E4"/>
    <w:rsid w:val="003B14EC"/>
    <w:rsid w:val="003B1B77"/>
    <w:rsid w:val="003B1CA6"/>
    <w:rsid w:val="003B2214"/>
    <w:rsid w:val="003B227E"/>
    <w:rsid w:val="003B22D1"/>
    <w:rsid w:val="003B235C"/>
    <w:rsid w:val="003B2667"/>
    <w:rsid w:val="003B2BC9"/>
    <w:rsid w:val="003B3048"/>
    <w:rsid w:val="003B388A"/>
    <w:rsid w:val="003B39D4"/>
    <w:rsid w:val="003B3BCB"/>
    <w:rsid w:val="003B3D04"/>
    <w:rsid w:val="003B3F91"/>
    <w:rsid w:val="003B3FD6"/>
    <w:rsid w:val="003B4310"/>
    <w:rsid w:val="003B47B3"/>
    <w:rsid w:val="003B48F9"/>
    <w:rsid w:val="003B493D"/>
    <w:rsid w:val="003B4A46"/>
    <w:rsid w:val="003B4DBD"/>
    <w:rsid w:val="003B4E36"/>
    <w:rsid w:val="003B4F48"/>
    <w:rsid w:val="003B508E"/>
    <w:rsid w:val="003B5279"/>
    <w:rsid w:val="003B542C"/>
    <w:rsid w:val="003B5597"/>
    <w:rsid w:val="003B58BD"/>
    <w:rsid w:val="003B5B07"/>
    <w:rsid w:val="003B5BBB"/>
    <w:rsid w:val="003B5D07"/>
    <w:rsid w:val="003B62EC"/>
    <w:rsid w:val="003B6490"/>
    <w:rsid w:val="003B6498"/>
    <w:rsid w:val="003B64DF"/>
    <w:rsid w:val="003B6665"/>
    <w:rsid w:val="003B673F"/>
    <w:rsid w:val="003B677E"/>
    <w:rsid w:val="003B6877"/>
    <w:rsid w:val="003B7096"/>
    <w:rsid w:val="003B70B3"/>
    <w:rsid w:val="003B719B"/>
    <w:rsid w:val="003B74CB"/>
    <w:rsid w:val="003B7888"/>
    <w:rsid w:val="003B78A0"/>
    <w:rsid w:val="003B7C87"/>
    <w:rsid w:val="003B7E69"/>
    <w:rsid w:val="003B7ECC"/>
    <w:rsid w:val="003B7F5D"/>
    <w:rsid w:val="003C0003"/>
    <w:rsid w:val="003C011E"/>
    <w:rsid w:val="003C0132"/>
    <w:rsid w:val="003C02FC"/>
    <w:rsid w:val="003C05D9"/>
    <w:rsid w:val="003C0645"/>
    <w:rsid w:val="003C0726"/>
    <w:rsid w:val="003C0729"/>
    <w:rsid w:val="003C0A30"/>
    <w:rsid w:val="003C0BD6"/>
    <w:rsid w:val="003C0C01"/>
    <w:rsid w:val="003C0CE9"/>
    <w:rsid w:val="003C0D2D"/>
    <w:rsid w:val="003C0ECA"/>
    <w:rsid w:val="003C1097"/>
    <w:rsid w:val="003C10E5"/>
    <w:rsid w:val="003C10F4"/>
    <w:rsid w:val="003C1338"/>
    <w:rsid w:val="003C13CD"/>
    <w:rsid w:val="003C146E"/>
    <w:rsid w:val="003C15EB"/>
    <w:rsid w:val="003C174F"/>
    <w:rsid w:val="003C17C0"/>
    <w:rsid w:val="003C185F"/>
    <w:rsid w:val="003C1877"/>
    <w:rsid w:val="003C19BB"/>
    <w:rsid w:val="003C1C88"/>
    <w:rsid w:val="003C1D42"/>
    <w:rsid w:val="003C1FAF"/>
    <w:rsid w:val="003C227C"/>
    <w:rsid w:val="003C236C"/>
    <w:rsid w:val="003C23B3"/>
    <w:rsid w:val="003C26DF"/>
    <w:rsid w:val="003C2919"/>
    <w:rsid w:val="003C29C6"/>
    <w:rsid w:val="003C2A77"/>
    <w:rsid w:val="003C2AE4"/>
    <w:rsid w:val="003C2CE6"/>
    <w:rsid w:val="003C2D0E"/>
    <w:rsid w:val="003C2D3C"/>
    <w:rsid w:val="003C313B"/>
    <w:rsid w:val="003C31D9"/>
    <w:rsid w:val="003C32B6"/>
    <w:rsid w:val="003C38C1"/>
    <w:rsid w:val="003C3AE8"/>
    <w:rsid w:val="003C3B01"/>
    <w:rsid w:val="003C3D20"/>
    <w:rsid w:val="003C3D53"/>
    <w:rsid w:val="003C40B1"/>
    <w:rsid w:val="003C412E"/>
    <w:rsid w:val="003C4255"/>
    <w:rsid w:val="003C426B"/>
    <w:rsid w:val="003C44BF"/>
    <w:rsid w:val="003C4577"/>
    <w:rsid w:val="003C45C4"/>
    <w:rsid w:val="003C4707"/>
    <w:rsid w:val="003C4ABD"/>
    <w:rsid w:val="003C4C9A"/>
    <w:rsid w:val="003C5013"/>
    <w:rsid w:val="003C50B9"/>
    <w:rsid w:val="003C5277"/>
    <w:rsid w:val="003C52DC"/>
    <w:rsid w:val="003C5664"/>
    <w:rsid w:val="003C57FC"/>
    <w:rsid w:val="003C5854"/>
    <w:rsid w:val="003C5959"/>
    <w:rsid w:val="003C5B4F"/>
    <w:rsid w:val="003C5D15"/>
    <w:rsid w:val="003C5FE9"/>
    <w:rsid w:val="003C61C0"/>
    <w:rsid w:val="003C61CE"/>
    <w:rsid w:val="003C620E"/>
    <w:rsid w:val="003C665B"/>
    <w:rsid w:val="003C66F1"/>
    <w:rsid w:val="003C6940"/>
    <w:rsid w:val="003C6A6E"/>
    <w:rsid w:val="003C6D34"/>
    <w:rsid w:val="003C6E56"/>
    <w:rsid w:val="003C7054"/>
    <w:rsid w:val="003C7073"/>
    <w:rsid w:val="003C7149"/>
    <w:rsid w:val="003C7859"/>
    <w:rsid w:val="003C7A01"/>
    <w:rsid w:val="003C7DD6"/>
    <w:rsid w:val="003C7F31"/>
    <w:rsid w:val="003D0181"/>
    <w:rsid w:val="003D0309"/>
    <w:rsid w:val="003D076A"/>
    <w:rsid w:val="003D081C"/>
    <w:rsid w:val="003D0BEA"/>
    <w:rsid w:val="003D0C00"/>
    <w:rsid w:val="003D0CD8"/>
    <w:rsid w:val="003D0CFB"/>
    <w:rsid w:val="003D113B"/>
    <w:rsid w:val="003D1233"/>
    <w:rsid w:val="003D17A3"/>
    <w:rsid w:val="003D1AE8"/>
    <w:rsid w:val="003D1BD9"/>
    <w:rsid w:val="003D1D85"/>
    <w:rsid w:val="003D1FE3"/>
    <w:rsid w:val="003D201D"/>
    <w:rsid w:val="003D21A3"/>
    <w:rsid w:val="003D21B6"/>
    <w:rsid w:val="003D2585"/>
    <w:rsid w:val="003D2650"/>
    <w:rsid w:val="003D26A6"/>
    <w:rsid w:val="003D26C1"/>
    <w:rsid w:val="003D297E"/>
    <w:rsid w:val="003D2FF3"/>
    <w:rsid w:val="003D30B8"/>
    <w:rsid w:val="003D30B9"/>
    <w:rsid w:val="003D3131"/>
    <w:rsid w:val="003D33D4"/>
    <w:rsid w:val="003D368C"/>
    <w:rsid w:val="003D3772"/>
    <w:rsid w:val="003D38E0"/>
    <w:rsid w:val="003D3A99"/>
    <w:rsid w:val="003D3B18"/>
    <w:rsid w:val="003D3DE8"/>
    <w:rsid w:val="003D3E04"/>
    <w:rsid w:val="003D3E0F"/>
    <w:rsid w:val="003D41A4"/>
    <w:rsid w:val="003D41C2"/>
    <w:rsid w:val="003D463C"/>
    <w:rsid w:val="003D49A4"/>
    <w:rsid w:val="003D4B38"/>
    <w:rsid w:val="003D4CEF"/>
    <w:rsid w:val="003D4FDC"/>
    <w:rsid w:val="003D50B7"/>
    <w:rsid w:val="003D5386"/>
    <w:rsid w:val="003D53A1"/>
    <w:rsid w:val="003D53B6"/>
    <w:rsid w:val="003D5675"/>
    <w:rsid w:val="003D56E7"/>
    <w:rsid w:val="003D5838"/>
    <w:rsid w:val="003D58B3"/>
    <w:rsid w:val="003D5AA1"/>
    <w:rsid w:val="003D5B7F"/>
    <w:rsid w:val="003D5C3A"/>
    <w:rsid w:val="003D5FF1"/>
    <w:rsid w:val="003D61F1"/>
    <w:rsid w:val="003D6794"/>
    <w:rsid w:val="003D6B03"/>
    <w:rsid w:val="003D6C77"/>
    <w:rsid w:val="003D6D24"/>
    <w:rsid w:val="003D6D68"/>
    <w:rsid w:val="003D6FEF"/>
    <w:rsid w:val="003D75E4"/>
    <w:rsid w:val="003D772A"/>
    <w:rsid w:val="003D77C9"/>
    <w:rsid w:val="003D79D3"/>
    <w:rsid w:val="003D7AE5"/>
    <w:rsid w:val="003E00AE"/>
    <w:rsid w:val="003E0194"/>
    <w:rsid w:val="003E01AF"/>
    <w:rsid w:val="003E0510"/>
    <w:rsid w:val="003E09DA"/>
    <w:rsid w:val="003E09F0"/>
    <w:rsid w:val="003E0BEC"/>
    <w:rsid w:val="003E0EAE"/>
    <w:rsid w:val="003E10A2"/>
    <w:rsid w:val="003E1279"/>
    <w:rsid w:val="003E12A4"/>
    <w:rsid w:val="003E12C6"/>
    <w:rsid w:val="003E144B"/>
    <w:rsid w:val="003E1A0A"/>
    <w:rsid w:val="003E1B7E"/>
    <w:rsid w:val="003E1E2E"/>
    <w:rsid w:val="003E20F3"/>
    <w:rsid w:val="003E21F8"/>
    <w:rsid w:val="003E222D"/>
    <w:rsid w:val="003E234A"/>
    <w:rsid w:val="003E245D"/>
    <w:rsid w:val="003E2754"/>
    <w:rsid w:val="003E27A6"/>
    <w:rsid w:val="003E2945"/>
    <w:rsid w:val="003E2A47"/>
    <w:rsid w:val="003E2E4A"/>
    <w:rsid w:val="003E308B"/>
    <w:rsid w:val="003E3197"/>
    <w:rsid w:val="003E32FC"/>
    <w:rsid w:val="003E334E"/>
    <w:rsid w:val="003E3381"/>
    <w:rsid w:val="003E33BE"/>
    <w:rsid w:val="003E34A6"/>
    <w:rsid w:val="003E388C"/>
    <w:rsid w:val="003E3A22"/>
    <w:rsid w:val="003E3B2F"/>
    <w:rsid w:val="003E3BFF"/>
    <w:rsid w:val="003E3CBB"/>
    <w:rsid w:val="003E3E74"/>
    <w:rsid w:val="003E404A"/>
    <w:rsid w:val="003E428B"/>
    <w:rsid w:val="003E437B"/>
    <w:rsid w:val="003E44E7"/>
    <w:rsid w:val="003E4755"/>
    <w:rsid w:val="003E4946"/>
    <w:rsid w:val="003E4D4B"/>
    <w:rsid w:val="003E4F41"/>
    <w:rsid w:val="003E52C2"/>
    <w:rsid w:val="003E5376"/>
    <w:rsid w:val="003E53A0"/>
    <w:rsid w:val="003E558B"/>
    <w:rsid w:val="003E55C4"/>
    <w:rsid w:val="003E57F4"/>
    <w:rsid w:val="003E599B"/>
    <w:rsid w:val="003E5A13"/>
    <w:rsid w:val="003E5D3C"/>
    <w:rsid w:val="003E5F87"/>
    <w:rsid w:val="003E5F8B"/>
    <w:rsid w:val="003E5F8D"/>
    <w:rsid w:val="003E61D1"/>
    <w:rsid w:val="003E627C"/>
    <w:rsid w:val="003E6281"/>
    <w:rsid w:val="003E6544"/>
    <w:rsid w:val="003E68C9"/>
    <w:rsid w:val="003E68CB"/>
    <w:rsid w:val="003E6A5C"/>
    <w:rsid w:val="003E6B33"/>
    <w:rsid w:val="003E6B37"/>
    <w:rsid w:val="003E6BF4"/>
    <w:rsid w:val="003E6C9A"/>
    <w:rsid w:val="003E6DD6"/>
    <w:rsid w:val="003E704B"/>
    <w:rsid w:val="003E7103"/>
    <w:rsid w:val="003E71AB"/>
    <w:rsid w:val="003E7348"/>
    <w:rsid w:val="003E73AD"/>
    <w:rsid w:val="003E747A"/>
    <w:rsid w:val="003E7504"/>
    <w:rsid w:val="003E7512"/>
    <w:rsid w:val="003E7576"/>
    <w:rsid w:val="003E75E1"/>
    <w:rsid w:val="003E7CE3"/>
    <w:rsid w:val="003E7F14"/>
    <w:rsid w:val="003F025F"/>
    <w:rsid w:val="003F0284"/>
    <w:rsid w:val="003F04F1"/>
    <w:rsid w:val="003F0723"/>
    <w:rsid w:val="003F0815"/>
    <w:rsid w:val="003F0BA9"/>
    <w:rsid w:val="003F0E90"/>
    <w:rsid w:val="003F102A"/>
    <w:rsid w:val="003F134D"/>
    <w:rsid w:val="003F1389"/>
    <w:rsid w:val="003F13F8"/>
    <w:rsid w:val="003F16C1"/>
    <w:rsid w:val="003F16DD"/>
    <w:rsid w:val="003F1810"/>
    <w:rsid w:val="003F1841"/>
    <w:rsid w:val="003F1C7D"/>
    <w:rsid w:val="003F1ED1"/>
    <w:rsid w:val="003F21AD"/>
    <w:rsid w:val="003F22AA"/>
    <w:rsid w:val="003F22B7"/>
    <w:rsid w:val="003F2537"/>
    <w:rsid w:val="003F263C"/>
    <w:rsid w:val="003F2F79"/>
    <w:rsid w:val="003F30F0"/>
    <w:rsid w:val="003F30FE"/>
    <w:rsid w:val="003F3252"/>
    <w:rsid w:val="003F3D7D"/>
    <w:rsid w:val="003F3E14"/>
    <w:rsid w:val="003F3E7F"/>
    <w:rsid w:val="003F3E8A"/>
    <w:rsid w:val="003F3F59"/>
    <w:rsid w:val="003F4166"/>
    <w:rsid w:val="003F4512"/>
    <w:rsid w:val="003F45DB"/>
    <w:rsid w:val="003F4831"/>
    <w:rsid w:val="003F4C43"/>
    <w:rsid w:val="003F4C4E"/>
    <w:rsid w:val="003F4E08"/>
    <w:rsid w:val="003F503E"/>
    <w:rsid w:val="003F5073"/>
    <w:rsid w:val="003F508A"/>
    <w:rsid w:val="003F516B"/>
    <w:rsid w:val="003F521C"/>
    <w:rsid w:val="003F526F"/>
    <w:rsid w:val="003F5439"/>
    <w:rsid w:val="003F5599"/>
    <w:rsid w:val="003F5CF0"/>
    <w:rsid w:val="003F5EBF"/>
    <w:rsid w:val="003F5F51"/>
    <w:rsid w:val="003F62CE"/>
    <w:rsid w:val="003F63DB"/>
    <w:rsid w:val="003F6539"/>
    <w:rsid w:val="003F6623"/>
    <w:rsid w:val="003F6785"/>
    <w:rsid w:val="003F69CF"/>
    <w:rsid w:val="003F6A79"/>
    <w:rsid w:val="003F6ABE"/>
    <w:rsid w:val="003F6AE3"/>
    <w:rsid w:val="003F6BAD"/>
    <w:rsid w:val="003F6BE3"/>
    <w:rsid w:val="003F6C72"/>
    <w:rsid w:val="003F6E44"/>
    <w:rsid w:val="003F6E72"/>
    <w:rsid w:val="003F712C"/>
    <w:rsid w:val="003F74F9"/>
    <w:rsid w:val="003F76CB"/>
    <w:rsid w:val="003F7792"/>
    <w:rsid w:val="003F77FC"/>
    <w:rsid w:val="003F7A76"/>
    <w:rsid w:val="003F7F94"/>
    <w:rsid w:val="004000FA"/>
    <w:rsid w:val="0040060D"/>
    <w:rsid w:val="0040079C"/>
    <w:rsid w:val="004007E1"/>
    <w:rsid w:val="00400843"/>
    <w:rsid w:val="004008BE"/>
    <w:rsid w:val="004008F5"/>
    <w:rsid w:val="00400985"/>
    <w:rsid w:val="00400A03"/>
    <w:rsid w:val="00400A0D"/>
    <w:rsid w:val="00400A28"/>
    <w:rsid w:val="00400C2B"/>
    <w:rsid w:val="00400F07"/>
    <w:rsid w:val="00400FD6"/>
    <w:rsid w:val="00401085"/>
    <w:rsid w:val="0040109E"/>
    <w:rsid w:val="0040137D"/>
    <w:rsid w:val="004013C0"/>
    <w:rsid w:val="00401584"/>
    <w:rsid w:val="004017CA"/>
    <w:rsid w:val="00401AFA"/>
    <w:rsid w:val="00401C23"/>
    <w:rsid w:val="00401D5C"/>
    <w:rsid w:val="00401EED"/>
    <w:rsid w:val="00402071"/>
    <w:rsid w:val="00402099"/>
    <w:rsid w:val="004021CD"/>
    <w:rsid w:val="0040220C"/>
    <w:rsid w:val="00402484"/>
    <w:rsid w:val="004028EC"/>
    <w:rsid w:val="00402906"/>
    <w:rsid w:val="00402A1B"/>
    <w:rsid w:val="00402CC6"/>
    <w:rsid w:val="004034C5"/>
    <w:rsid w:val="004035BC"/>
    <w:rsid w:val="00403779"/>
    <w:rsid w:val="0040396E"/>
    <w:rsid w:val="00403A3B"/>
    <w:rsid w:val="00403CA3"/>
    <w:rsid w:val="00403FB3"/>
    <w:rsid w:val="004042EB"/>
    <w:rsid w:val="004043B1"/>
    <w:rsid w:val="004046F5"/>
    <w:rsid w:val="00404857"/>
    <w:rsid w:val="00404FBF"/>
    <w:rsid w:val="0040525D"/>
    <w:rsid w:val="00405387"/>
    <w:rsid w:val="00405495"/>
    <w:rsid w:val="004055B3"/>
    <w:rsid w:val="00405746"/>
    <w:rsid w:val="0040580A"/>
    <w:rsid w:val="00405E8F"/>
    <w:rsid w:val="004060DB"/>
    <w:rsid w:val="00406267"/>
    <w:rsid w:val="00406437"/>
    <w:rsid w:val="00406499"/>
    <w:rsid w:val="004064A4"/>
    <w:rsid w:val="004064C6"/>
    <w:rsid w:val="004064E6"/>
    <w:rsid w:val="00406794"/>
    <w:rsid w:val="004068DD"/>
    <w:rsid w:val="004068FD"/>
    <w:rsid w:val="00406949"/>
    <w:rsid w:val="00406A50"/>
    <w:rsid w:val="00406A5D"/>
    <w:rsid w:val="00406CA9"/>
    <w:rsid w:val="00406CAA"/>
    <w:rsid w:val="00406E26"/>
    <w:rsid w:val="00406FCC"/>
    <w:rsid w:val="00406FD2"/>
    <w:rsid w:val="00407273"/>
    <w:rsid w:val="00407496"/>
    <w:rsid w:val="00407540"/>
    <w:rsid w:val="0040776C"/>
    <w:rsid w:val="00407971"/>
    <w:rsid w:val="00407995"/>
    <w:rsid w:val="00407AFE"/>
    <w:rsid w:val="00407B50"/>
    <w:rsid w:val="00407C42"/>
    <w:rsid w:val="00407C96"/>
    <w:rsid w:val="00407DA2"/>
    <w:rsid w:val="0041001F"/>
    <w:rsid w:val="004100A3"/>
    <w:rsid w:val="00410170"/>
    <w:rsid w:val="00410174"/>
    <w:rsid w:val="00410207"/>
    <w:rsid w:val="00410262"/>
    <w:rsid w:val="004102BE"/>
    <w:rsid w:val="00410337"/>
    <w:rsid w:val="0041083C"/>
    <w:rsid w:val="0041091A"/>
    <w:rsid w:val="00410938"/>
    <w:rsid w:val="0041099E"/>
    <w:rsid w:val="004109E0"/>
    <w:rsid w:val="00410A57"/>
    <w:rsid w:val="00410D62"/>
    <w:rsid w:val="004111E7"/>
    <w:rsid w:val="00411C2E"/>
    <w:rsid w:val="00412049"/>
    <w:rsid w:val="00412723"/>
    <w:rsid w:val="00412778"/>
    <w:rsid w:val="00412A0A"/>
    <w:rsid w:val="00412A7C"/>
    <w:rsid w:val="00412B10"/>
    <w:rsid w:val="00412BB2"/>
    <w:rsid w:val="00412D73"/>
    <w:rsid w:val="0041303A"/>
    <w:rsid w:val="004130CC"/>
    <w:rsid w:val="00413237"/>
    <w:rsid w:val="0041347A"/>
    <w:rsid w:val="004135D4"/>
    <w:rsid w:val="004138B4"/>
    <w:rsid w:val="00414041"/>
    <w:rsid w:val="00414186"/>
    <w:rsid w:val="00414326"/>
    <w:rsid w:val="004147E2"/>
    <w:rsid w:val="004148AE"/>
    <w:rsid w:val="00414986"/>
    <w:rsid w:val="00414DD3"/>
    <w:rsid w:val="00414EC7"/>
    <w:rsid w:val="004150EA"/>
    <w:rsid w:val="00415335"/>
    <w:rsid w:val="00415416"/>
    <w:rsid w:val="004154DF"/>
    <w:rsid w:val="004155D4"/>
    <w:rsid w:val="00415898"/>
    <w:rsid w:val="004158C2"/>
    <w:rsid w:val="004159BE"/>
    <w:rsid w:val="00415C24"/>
    <w:rsid w:val="00415D11"/>
    <w:rsid w:val="00415E48"/>
    <w:rsid w:val="00415E71"/>
    <w:rsid w:val="00416069"/>
    <w:rsid w:val="004160BA"/>
    <w:rsid w:val="0041614E"/>
    <w:rsid w:val="0041626C"/>
    <w:rsid w:val="004162AF"/>
    <w:rsid w:val="00416322"/>
    <w:rsid w:val="0041640F"/>
    <w:rsid w:val="0041667F"/>
    <w:rsid w:val="00416680"/>
    <w:rsid w:val="00416796"/>
    <w:rsid w:val="00416B94"/>
    <w:rsid w:val="00416D2D"/>
    <w:rsid w:val="00417194"/>
    <w:rsid w:val="00417345"/>
    <w:rsid w:val="0041747D"/>
    <w:rsid w:val="00417544"/>
    <w:rsid w:val="00417626"/>
    <w:rsid w:val="00417661"/>
    <w:rsid w:val="0041787A"/>
    <w:rsid w:val="00417A23"/>
    <w:rsid w:val="00417D40"/>
    <w:rsid w:val="00417D45"/>
    <w:rsid w:val="00417D69"/>
    <w:rsid w:val="00417F4E"/>
    <w:rsid w:val="00420290"/>
    <w:rsid w:val="0042039E"/>
    <w:rsid w:val="00420554"/>
    <w:rsid w:val="0042066C"/>
    <w:rsid w:val="004206D4"/>
    <w:rsid w:val="00420A50"/>
    <w:rsid w:val="00420B20"/>
    <w:rsid w:val="00420BBB"/>
    <w:rsid w:val="00420BD9"/>
    <w:rsid w:val="00420CBB"/>
    <w:rsid w:val="00420CFD"/>
    <w:rsid w:val="00420D52"/>
    <w:rsid w:val="00420FF1"/>
    <w:rsid w:val="0042104B"/>
    <w:rsid w:val="0042109D"/>
    <w:rsid w:val="00421694"/>
    <w:rsid w:val="0042172C"/>
    <w:rsid w:val="00421854"/>
    <w:rsid w:val="00421925"/>
    <w:rsid w:val="00421989"/>
    <w:rsid w:val="00421A3A"/>
    <w:rsid w:val="00421B91"/>
    <w:rsid w:val="00421BAB"/>
    <w:rsid w:val="00421C92"/>
    <w:rsid w:val="00422065"/>
    <w:rsid w:val="0042208B"/>
    <w:rsid w:val="004224D3"/>
    <w:rsid w:val="004224DA"/>
    <w:rsid w:val="00422574"/>
    <w:rsid w:val="00422741"/>
    <w:rsid w:val="004227E4"/>
    <w:rsid w:val="00422A8D"/>
    <w:rsid w:val="00422BCB"/>
    <w:rsid w:val="00422D02"/>
    <w:rsid w:val="00422E02"/>
    <w:rsid w:val="004230DA"/>
    <w:rsid w:val="0042317F"/>
    <w:rsid w:val="004232F8"/>
    <w:rsid w:val="0042340B"/>
    <w:rsid w:val="00423542"/>
    <w:rsid w:val="004235C5"/>
    <w:rsid w:val="004236F1"/>
    <w:rsid w:val="00423918"/>
    <w:rsid w:val="00423934"/>
    <w:rsid w:val="00423C9D"/>
    <w:rsid w:val="00423DFC"/>
    <w:rsid w:val="00423E18"/>
    <w:rsid w:val="0042407E"/>
    <w:rsid w:val="0042413F"/>
    <w:rsid w:val="00424311"/>
    <w:rsid w:val="0042475A"/>
    <w:rsid w:val="0042475E"/>
    <w:rsid w:val="0042481D"/>
    <w:rsid w:val="00424854"/>
    <w:rsid w:val="00424861"/>
    <w:rsid w:val="00424913"/>
    <w:rsid w:val="00424A23"/>
    <w:rsid w:val="00424A7B"/>
    <w:rsid w:val="00424C8B"/>
    <w:rsid w:val="00424D91"/>
    <w:rsid w:val="00424DFF"/>
    <w:rsid w:val="00424F56"/>
    <w:rsid w:val="0042537E"/>
    <w:rsid w:val="004253AE"/>
    <w:rsid w:val="004256C2"/>
    <w:rsid w:val="00425798"/>
    <w:rsid w:val="00425C2C"/>
    <w:rsid w:val="00425D97"/>
    <w:rsid w:val="00425FE4"/>
    <w:rsid w:val="00426016"/>
    <w:rsid w:val="0042624B"/>
    <w:rsid w:val="00426412"/>
    <w:rsid w:val="0042642A"/>
    <w:rsid w:val="00426605"/>
    <w:rsid w:val="0042660F"/>
    <w:rsid w:val="00426619"/>
    <w:rsid w:val="0042671F"/>
    <w:rsid w:val="0042696E"/>
    <w:rsid w:val="00426A19"/>
    <w:rsid w:val="00426CEF"/>
    <w:rsid w:val="00426E28"/>
    <w:rsid w:val="00426F3C"/>
    <w:rsid w:val="00427096"/>
    <w:rsid w:val="00427228"/>
    <w:rsid w:val="0042726D"/>
    <w:rsid w:val="0042738D"/>
    <w:rsid w:val="004274D7"/>
    <w:rsid w:val="00427524"/>
    <w:rsid w:val="00427ABA"/>
    <w:rsid w:val="00427F24"/>
    <w:rsid w:val="00427FCE"/>
    <w:rsid w:val="0043015A"/>
    <w:rsid w:val="004306A7"/>
    <w:rsid w:val="00430700"/>
    <w:rsid w:val="0043081F"/>
    <w:rsid w:val="0043090F"/>
    <w:rsid w:val="004309A3"/>
    <w:rsid w:val="00430BAA"/>
    <w:rsid w:val="00430EA9"/>
    <w:rsid w:val="00430F69"/>
    <w:rsid w:val="00431036"/>
    <w:rsid w:val="00431066"/>
    <w:rsid w:val="00431234"/>
    <w:rsid w:val="00431349"/>
    <w:rsid w:val="0043139E"/>
    <w:rsid w:val="004313F3"/>
    <w:rsid w:val="004316E1"/>
    <w:rsid w:val="00431756"/>
    <w:rsid w:val="004317D8"/>
    <w:rsid w:val="0043188E"/>
    <w:rsid w:val="00431A26"/>
    <w:rsid w:val="00431B58"/>
    <w:rsid w:val="00431C8D"/>
    <w:rsid w:val="00431C9C"/>
    <w:rsid w:val="00431E2C"/>
    <w:rsid w:val="00432017"/>
    <w:rsid w:val="0043212B"/>
    <w:rsid w:val="004325C1"/>
    <w:rsid w:val="00432628"/>
    <w:rsid w:val="00432653"/>
    <w:rsid w:val="00432AF6"/>
    <w:rsid w:val="00432B01"/>
    <w:rsid w:val="00432BFE"/>
    <w:rsid w:val="00432E24"/>
    <w:rsid w:val="00433115"/>
    <w:rsid w:val="00433295"/>
    <w:rsid w:val="004334BB"/>
    <w:rsid w:val="00433695"/>
    <w:rsid w:val="00433B47"/>
    <w:rsid w:val="00433C3F"/>
    <w:rsid w:val="00433EE2"/>
    <w:rsid w:val="00433F02"/>
    <w:rsid w:val="00433FAE"/>
    <w:rsid w:val="00433FB2"/>
    <w:rsid w:val="00433FE8"/>
    <w:rsid w:val="004345A6"/>
    <w:rsid w:val="00434735"/>
    <w:rsid w:val="00434747"/>
    <w:rsid w:val="0043484F"/>
    <w:rsid w:val="00434C43"/>
    <w:rsid w:val="00434CE9"/>
    <w:rsid w:val="00434D24"/>
    <w:rsid w:val="00434FE2"/>
    <w:rsid w:val="004351A2"/>
    <w:rsid w:val="004351EA"/>
    <w:rsid w:val="004352C1"/>
    <w:rsid w:val="004353BD"/>
    <w:rsid w:val="004357DE"/>
    <w:rsid w:val="004358B9"/>
    <w:rsid w:val="004359D6"/>
    <w:rsid w:val="00435C59"/>
    <w:rsid w:val="00435D3B"/>
    <w:rsid w:val="00435F7A"/>
    <w:rsid w:val="00436072"/>
    <w:rsid w:val="004363AB"/>
    <w:rsid w:val="004363AC"/>
    <w:rsid w:val="0043645E"/>
    <w:rsid w:val="00436692"/>
    <w:rsid w:val="0043673A"/>
    <w:rsid w:val="0043682D"/>
    <w:rsid w:val="00436B7B"/>
    <w:rsid w:val="00436C8C"/>
    <w:rsid w:val="00436D20"/>
    <w:rsid w:val="00436DD6"/>
    <w:rsid w:val="00436F36"/>
    <w:rsid w:val="00436F3E"/>
    <w:rsid w:val="00437029"/>
    <w:rsid w:val="004370C4"/>
    <w:rsid w:val="004373C4"/>
    <w:rsid w:val="004373EC"/>
    <w:rsid w:val="004375BA"/>
    <w:rsid w:val="004375F6"/>
    <w:rsid w:val="0043779D"/>
    <w:rsid w:val="00437AFF"/>
    <w:rsid w:val="004402E1"/>
    <w:rsid w:val="0044042F"/>
    <w:rsid w:val="004406D0"/>
    <w:rsid w:val="00440903"/>
    <w:rsid w:val="00440999"/>
    <w:rsid w:val="00440A01"/>
    <w:rsid w:val="00440A1C"/>
    <w:rsid w:val="00440BEE"/>
    <w:rsid w:val="00440F29"/>
    <w:rsid w:val="00440F91"/>
    <w:rsid w:val="00441066"/>
    <w:rsid w:val="00441167"/>
    <w:rsid w:val="00441294"/>
    <w:rsid w:val="00441392"/>
    <w:rsid w:val="0044140F"/>
    <w:rsid w:val="00441659"/>
    <w:rsid w:val="0044166C"/>
    <w:rsid w:val="00441A03"/>
    <w:rsid w:val="00441FBB"/>
    <w:rsid w:val="004423CB"/>
    <w:rsid w:val="0044240B"/>
    <w:rsid w:val="00442678"/>
    <w:rsid w:val="00442ABD"/>
    <w:rsid w:val="00442FEB"/>
    <w:rsid w:val="00443027"/>
    <w:rsid w:val="004431E2"/>
    <w:rsid w:val="004435FB"/>
    <w:rsid w:val="004436DB"/>
    <w:rsid w:val="00443829"/>
    <w:rsid w:val="0044393A"/>
    <w:rsid w:val="0044394E"/>
    <w:rsid w:val="004439D9"/>
    <w:rsid w:val="00443B5B"/>
    <w:rsid w:val="00443BA7"/>
    <w:rsid w:val="00443C47"/>
    <w:rsid w:val="00443E2A"/>
    <w:rsid w:val="00443EC2"/>
    <w:rsid w:val="00444104"/>
    <w:rsid w:val="00444448"/>
    <w:rsid w:val="00444723"/>
    <w:rsid w:val="00444779"/>
    <w:rsid w:val="004448A0"/>
    <w:rsid w:val="00444989"/>
    <w:rsid w:val="00444AAA"/>
    <w:rsid w:val="00444AE2"/>
    <w:rsid w:val="00444EB3"/>
    <w:rsid w:val="00444FEE"/>
    <w:rsid w:val="00445B33"/>
    <w:rsid w:val="00446062"/>
    <w:rsid w:val="004460E9"/>
    <w:rsid w:val="004462AE"/>
    <w:rsid w:val="004465DA"/>
    <w:rsid w:val="00446981"/>
    <w:rsid w:val="00446A86"/>
    <w:rsid w:val="00446AA7"/>
    <w:rsid w:val="00446BBB"/>
    <w:rsid w:val="00446D7B"/>
    <w:rsid w:val="004470C8"/>
    <w:rsid w:val="00447266"/>
    <w:rsid w:val="00447476"/>
    <w:rsid w:val="004479B5"/>
    <w:rsid w:val="00447B6C"/>
    <w:rsid w:val="00447BAA"/>
    <w:rsid w:val="00447BF0"/>
    <w:rsid w:val="00447D5A"/>
    <w:rsid w:val="00447DC8"/>
    <w:rsid w:val="00450127"/>
    <w:rsid w:val="00450232"/>
    <w:rsid w:val="004504D9"/>
    <w:rsid w:val="004506DA"/>
    <w:rsid w:val="004507D0"/>
    <w:rsid w:val="00450A19"/>
    <w:rsid w:val="00450A51"/>
    <w:rsid w:val="00450A61"/>
    <w:rsid w:val="00450B97"/>
    <w:rsid w:val="0045104C"/>
    <w:rsid w:val="0045122B"/>
    <w:rsid w:val="00451695"/>
    <w:rsid w:val="00451724"/>
    <w:rsid w:val="00451B9F"/>
    <w:rsid w:val="00451CB8"/>
    <w:rsid w:val="00451FBD"/>
    <w:rsid w:val="00452142"/>
    <w:rsid w:val="00452321"/>
    <w:rsid w:val="004523AC"/>
    <w:rsid w:val="004524D6"/>
    <w:rsid w:val="00452585"/>
    <w:rsid w:val="004526F4"/>
    <w:rsid w:val="0045293F"/>
    <w:rsid w:val="00452B79"/>
    <w:rsid w:val="004530B1"/>
    <w:rsid w:val="004531EA"/>
    <w:rsid w:val="0045320A"/>
    <w:rsid w:val="0045333D"/>
    <w:rsid w:val="00453359"/>
    <w:rsid w:val="004534BC"/>
    <w:rsid w:val="0045380F"/>
    <w:rsid w:val="00453886"/>
    <w:rsid w:val="00453CCB"/>
    <w:rsid w:val="00454257"/>
    <w:rsid w:val="004542B4"/>
    <w:rsid w:val="00454476"/>
    <w:rsid w:val="004544E1"/>
    <w:rsid w:val="00454A6B"/>
    <w:rsid w:val="00454B53"/>
    <w:rsid w:val="00454BE9"/>
    <w:rsid w:val="00454CF1"/>
    <w:rsid w:val="00454DB9"/>
    <w:rsid w:val="004551A8"/>
    <w:rsid w:val="0045521A"/>
    <w:rsid w:val="004552C5"/>
    <w:rsid w:val="004555EB"/>
    <w:rsid w:val="0045563D"/>
    <w:rsid w:val="004556F4"/>
    <w:rsid w:val="00455738"/>
    <w:rsid w:val="00455A52"/>
    <w:rsid w:val="00455A7C"/>
    <w:rsid w:val="00455B83"/>
    <w:rsid w:val="00455C11"/>
    <w:rsid w:val="00455C9D"/>
    <w:rsid w:val="00455CB8"/>
    <w:rsid w:val="00455D4A"/>
    <w:rsid w:val="00455D52"/>
    <w:rsid w:val="00456BE5"/>
    <w:rsid w:val="00456BFA"/>
    <w:rsid w:val="00456DB6"/>
    <w:rsid w:val="00456E90"/>
    <w:rsid w:val="00457014"/>
    <w:rsid w:val="004572EB"/>
    <w:rsid w:val="004572F6"/>
    <w:rsid w:val="00457599"/>
    <w:rsid w:val="00457641"/>
    <w:rsid w:val="004578FC"/>
    <w:rsid w:val="00457933"/>
    <w:rsid w:val="00457AD8"/>
    <w:rsid w:val="00457D13"/>
    <w:rsid w:val="00457D68"/>
    <w:rsid w:val="00457E32"/>
    <w:rsid w:val="00457E9B"/>
    <w:rsid w:val="00457EA9"/>
    <w:rsid w:val="00457F33"/>
    <w:rsid w:val="00460195"/>
    <w:rsid w:val="004602BF"/>
    <w:rsid w:val="004602D4"/>
    <w:rsid w:val="00460427"/>
    <w:rsid w:val="0046062C"/>
    <w:rsid w:val="004608C3"/>
    <w:rsid w:val="0046093F"/>
    <w:rsid w:val="004609E2"/>
    <w:rsid w:val="00460AB5"/>
    <w:rsid w:val="00460DF2"/>
    <w:rsid w:val="00460DFD"/>
    <w:rsid w:val="00460F34"/>
    <w:rsid w:val="00460F88"/>
    <w:rsid w:val="00460FCD"/>
    <w:rsid w:val="004610E1"/>
    <w:rsid w:val="004619C3"/>
    <w:rsid w:val="00461A41"/>
    <w:rsid w:val="00461E10"/>
    <w:rsid w:val="00461F4B"/>
    <w:rsid w:val="00462084"/>
    <w:rsid w:val="00462513"/>
    <w:rsid w:val="004625C5"/>
    <w:rsid w:val="00462668"/>
    <w:rsid w:val="0046283D"/>
    <w:rsid w:val="00462845"/>
    <w:rsid w:val="004628FC"/>
    <w:rsid w:val="004629BD"/>
    <w:rsid w:val="00462A58"/>
    <w:rsid w:val="00462BD2"/>
    <w:rsid w:val="00462CF5"/>
    <w:rsid w:val="00462EC5"/>
    <w:rsid w:val="00462F8F"/>
    <w:rsid w:val="004630E9"/>
    <w:rsid w:val="00463542"/>
    <w:rsid w:val="0046363A"/>
    <w:rsid w:val="004637DF"/>
    <w:rsid w:val="00463871"/>
    <w:rsid w:val="00463973"/>
    <w:rsid w:val="004639BA"/>
    <w:rsid w:val="00463BD9"/>
    <w:rsid w:val="00463C10"/>
    <w:rsid w:val="00463D0C"/>
    <w:rsid w:val="00463EC8"/>
    <w:rsid w:val="00463F19"/>
    <w:rsid w:val="004641AB"/>
    <w:rsid w:val="004641EC"/>
    <w:rsid w:val="0046498E"/>
    <w:rsid w:val="004649E4"/>
    <w:rsid w:val="00464DC4"/>
    <w:rsid w:val="004651C6"/>
    <w:rsid w:val="0046527B"/>
    <w:rsid w:val="0046539C"/>
    <w:rsid w:val="004654A6"/>
    <w:rsid w:val="00465503"/>
    <w:rsid w:val="00465510"/>
    <w:rsid w:val="004655AC"/>
    <w:rsid w:val="00465712"/>
    <w:rsid w:val="004657D5"/>
    <w:rsid w:val="0046589E"/>
    <w:rsid w:val="00465AB8"/>
    <w:rsid w:val="00465BC7"/>
    <w:rsid w:val="00465BEE"/>
    <w:rsid w:val="00465FBF"/>
    <w:rsid w:val="00466295"/>
    <w:rsid w:val="00466330"/>
    <w:rsid w:val="004663BF"/>
    <w:rsid w:val="004663F9"/>
    <w:rsid w:val="004666DF"/>
    <w:rsid w:val="00466AAD"/>
    <w:rsid w:val="00466C24"/>
    <w:rsid w:val="00466D05"/>
    <w:rsid w:val="00466EE7"/>
    <w:rsid w:val="00467138"/>
    <w:rsid w:val="004671A0"/>
    <w:rsid w:val="004673B0"/>
    <w:rsid w:val="004673FE"/>
    <w:rsid w:val="00467B62"/>
    <w:rsid w:val="00467BEE"/>
    <w:rsid w:val="00467C3F"/>
    <w:rsid w:val="00467FCC"/>
    <w:rsid w:val="00470226"/>
    <w:rsid w:val="004702D0"/>
    <w:rsid w:val="00470428"/>
    <w:rsid w:val="0047050F"/>
    <w:rsid w:val="00470550"/>
    <w:rsid w:val="00470963"/>
    <w:rsid w:val="00470DCF"/>
    <w:rsid w:val="00470EF8"/>
    <w:rsid w:val="00471043"/>
    <w:rsid w:val="004710AD"/>
    <w:rsid w:val="00471116"/>
    <w:rsid w:val="004713AA"/>
    <w:rsid w:val="004714F0"/>
    <w:rsid w:val="0047158A"/>
    <w:rsid w:val="0047174E"/>
    <w:rsid w:val="00471784"/>
    <w:rsid w:val="00471D54"/>
    <w:rsid w:val="00471EB6"/>
    <w:rsid w:val="00471EF3"/>
    <w:rsid w:val="00471F65"/>
    <w:rsid w:val="00471F7D"/>
    <w:rsid w:val="00471FB9"/>
    <w:rsid w:val="0047200A"/>
    <w:rsid w:val="00472046"/>
    <w:rsid w:val="004721E3"/>
    <w:rsid w:val="0047220C"/>
    <w:rsid w:val="00472878"/>
    <w:rsid w:val="00472A89"/>
    <w:rsid w:val="00472B87"/>
    <w:rsid w:val="00472DC6"/>
    <w:rsid w:val="004730CB"/>
    <w:rsid w:val="004732C9"/>
    <w:rsid w:val="0047345D"/>
    <w:rsid w:val="00473512"/>
    <w:rsid w:val="00473716"/>
    <w:rsid w:val="00473793"/>
    <w:rsid w:val="0047387B"/>
    <w:rsid w:val="00473973"/>
    <w:rsid w:val="0047398C"/>
    <w:rsid w:val="00473D85"/>
    <w:rsid w:val="00473DF3"/>
    <w:rsid w:val="00473E57"/>
    <w:rsid w:val="00473EED"/>
    <w:rsid w:val="00473F58"/>
    <w:rsid w:val="00474050"/>
    <w:rsid w:val="0047410F"/>
    <w:rsid w:val="00474355"/>
    <w:rsid w:val="004743AC"/>
    <w:rsid w:val="00474613"/>
    <w:rsid w:val="00474737"/>
    <w:rsid w:val="004747AC"/>
    <w:rsid w:val="004748FF"/>
    <w:rsid w:val="004749FF"/>
    <w:rsid w:val="00474B33"/>
    <w:rsid w:val="00474C30"/>
    <w:rsid w:val="00474C9F"/>
    <w:rsid w:val="004750D9"/>
    <w:rsid w:val="00475470"/>
    <w:rsid w:val="0047568F"/>
    <w:rsid w:val="004757FC"/>
    <w:rsid w:val="004758E0"/>
    <w:rsid w:val="00475A56"/>
    <w:rsid w:val="00475B62"/>
    <w:rsid w:val="00475DE2"/>
    <w:rsid w:val="00475E00"/>
    <w:rsid w:val="00475FA1"/>
    <w:rsid w:val="00475FAE"/>
    <w:rsid w:val="0047626C"/>
    <w:rsid w:val="00476541"/>
    <w:rsid w:val="004765D2"/>
    <w:rsid w:val="004768C6"/>
    <w:rsid w:val="00476C07"/>
    <w:rsid w:val="00476CAE"/>
    <w:rsid w:val="00476DE2"/>
    <w:rsid w:val="00476F4A"/>
    <w:rsid w:val="00476FEC"/>
    <w:rsid w:val="00477782"/>
    <w:rsid w:val="00477896"/>
    <w:rsid w:val="004779D8"/>
    <w:rsid w:val="00477C8D"/>
    <w:rsid w:val="00477CCE"/>
    <w:rsid w:val="00477D9C"/>
    <w:rsid w:val="004800D6"/>
    <w:rsid w:val="004803BA"/>
    <w:rsid w:val="00480494"/>
    <w:rsid w:val="004806AB"/>
    <w:rsid w:val="0048070D"/>
    <w:rsid w:val="004809E7"/>
    <w:rsid w:val="00480AF1"/>
    <w:rsid w:val="00480B15"/>
    <w:rsid w:val="00480B9D"/>
    <w:rsid w:val="0048139E"/>
    <w:rsid w:val="004815F6"/>
    <w:rsid w:val="004819C4"/>
    <w:rsid w:val="004820DA"/>
    <w:rsid w:val="0048212A"/>
    <w:rsid w:val="00482160"/>
    <w:rsid w:val="00482189"/>
    <w:rsid w:val="00482279"/>
    <w:rsid w:val="00482338"/>
    <w:rsid w:val="00482409"/>
    <w:rsid w:val="0048242E"/>
    <w:rsid w:val="00482503"/>
    <w:rsid w:val="0048265B"/>
    <w:rsid w:val="004826BA"/>
    <w:rsid w:val="00482759"/>
    <w:rsid w:val="00482764"/>
    <w:rsid w:val="004827F8"/>
    <w:rsid w:val="0048288C"/>
    <w:rsid w:val="0048293A"/>
    <w:rsid w:val="00482945"/>
    <w:rsid w:val="00482BF5"/>
    <w:rsid w:val="00482C13"/>
    <w:rsid w:val="0048300C"/>
    <w:rsid w:val="004831A0"/>
    <w:rsid w:val="0048327E"/>
    <w:rsid w:val="00483298"/>
    <w:rsid w:val="0048347E"/>
    <w:rsid w:val="004836DA"/>
    <w:rsid w:val="00483727"/>
    <w:rsid w:val="00483B1B"/>
    <w:rsid w:val="00483B1D"/>
    <w:rsid w:val="00483B47"/>
    <w:rsid w:val="00483B4B"/>
    <w:rsid w:val="00483D20"/>
    <w:rsid w:val="00483ECB"/>
    <w:rsid w:val="004841E6"/>
    <w:rsid w:val="0048428A"/>
    <w:rsid w:val="0048467C"/>
    <w:rsid w:val="00484763"/>
    <w:rsid w:val="0048477A"/>
    <w:rsid w:val="004847C3"/>
    <w:rsid w:val="0048480E"/>
    <w:rsid w:val="00484A6F"/>
    <w:rsid w:val="00484B25"/>
    <w:rsid w:val="00484B57"/>
    <w:rsid w:val="00484D35"/>
    <w:rsid w:val="00485778"/>
    <w:rsid w:val="0048583B"/>
    <w:rsid w:val="0048584E"/>
    <w:rsid w:val="0048593E"/>
    <w:rsid w:val="00485944"/>
    <w:rsid w:val="004859C5"/>
    <w:rsid w:val="00485A57"/>
    <w:rsid w:val="00485DDD"/>
    <w:rsid w:val="00485ECF"/>
    <w:rsid w:val="00485F65"/>
    <w:rsid w:val="00486030"/>
    <w:rsid w:val="00486192"/>
    <w:rsid w:val="004862D2"/>
    <w:rsid w:val="004865F2"/>
    <w:rsid w:val="004867E9"/>
    <w:rsid w:val="00486922"/>
    <w:rsid w:val="0048694E"/>
    <w:rsid w:val="00486B4D"/>
    <w:rsid w:val="00486B73"/>
    <w:rsid w:val="00486C8B"/>
    <w:rsid w:val="00486D32"/>
    <w:rsid w:val="004870A5"/>
    <w:rsid w:val="0048733E"/>
    <w:rsid w:val="00487568"/>
    <w:rsid w:val="00487646"/>
    <w:rsid w:val="0048764C"/>
    <w:rsid w:val="00487D1F"/>
    <w:rsid w:val="00487D60"/>
    <w:rsid w:val="00487D98"/>
    <w:rsid w:val="00487F8C"/>
    <w:rsid w:val="00490065"/>
    <w:rsid w:val="004900F9"/>
    <w:rsid w:val="0049028A"/>
    <w:rsid w:val="00490338"/>
    <w:rsid w:val="004903FA"/>
    <w:rsid w:val="00490436"/>
    <w:rsid w:val="00490489"/>
    <w:rsid w:val="004904F1"/>
    <w:rsid w:val="0049053B"/>
    <w:rsid w:val="00490782"/>
    <w:rsid w:val="004908EE"/>
    <w:rsid w:val="00490968"/>
    <w:rsid w:val="00490ADD"/>
    <w:rsid w:val="00490AFB"/>
    <w:rsid w:val="00490C19"/>
    <w:rsid w:val="00490CDA"/>
    <w:rsid w:val="00491518"/>
    <w:rsid w:val="0049161D"/>
    <w:rsid w:val="004916DF"/>
    <w:rsid w:val="004918F1"/>
    <w:rsid w:val="00491962"/>
    <w:rsid w:val="00491B93"/>
    <w:rsid w:val="00491BC4"/>
    <w:rsid w:val="00491F7D"/>
    <w:rsid w:val="0049217F"/>
    <w:rsid w:val="004924A1"/>
    <w:rsid w:val="004924F5"/>
    <w:rsid w:val="00492638"/>
    <w:rsid w:val="0049275D"/>
    <w:rsid w:val="0049291E"/>
    <w:rsid w:val="00492BB9"/>
    <w:rsid w:val="00492C44"/>
    <w:rsid w:val="00492D68"/>
    <w:rsid w:val="00492FE9"/>
    <w:rsid w:val="00493352"/>
    <w:rsid w:val="00493504"/>
    <w:rsid w:val="00493562"/>
    <w:rsid w:val="00493787"/>
    <w:rsid w:val="00493C4F"/>
    <w:rsid w:val="00493EE9"/>
    <w:rsid w:val="00493FCF"/>
    <w:rsid w:val="004943A4"/>
    <w:rsid w:val="00494414"/>
    <w:rsid w:val="004945FC"/>
    <w:rsid w:val="004946B7"/>
    <w:rsid w:val="0049477F"/>
    <w:rsid w:val="0049482C"/>
    <w:rsid w:val="00494A5B"/>
    <w:rsid w:val="00494B1B"/>
    <w:rsid w:val="00494D8C"/>
    <w:rsid w:val="00495001"/>
    <w:rsid w:val="004951B9"/>
    <w:rsid w:val="004952A3"/>
    <w:rsid w:val="004952B4"/>
    <w:rsid w:val="0049532F"/>
    <w:rsid w:val="004956CB"/>
    <w:rsid w:val="004957B0"/>
    <w:rsid w:val="004958F9"/>
    <w:rsid w:val="00495E39"/>
    <w:rsid w:val="004960F5"/>
    <w:rsid w:val="0049611A"/>
    <w:rsid w:val="00496137"/>
    <w:rsid w:val="004962AA"/>
    <w:rsid w:val="004963AF"/>
    <w:rsid w:val="00496533"/>
    <w:rsid w:val="0049662F"/>
    <w:rsid w:val="004968CE"/>
    <w:rsid w:val="00496939"/>
    <w:rsid w:val="00496A86"/>
    <w:rsid w:val="00496D88"/>
    <w:rsid w:val="00496E0D"/>
    <w:rsid w:val="00496F25"/>
    <w:rsid w:val="00497223"/>
    <w:rsid w:val="00497346"/>
    <w:rsid w:val="004973EB"/>
    <w:rsid w:val="00497522"/>
    <w:rsid w:val="00497569"/>
    <w:rsid w:val="004975FC"/>
    <w:rsid w:val="0049767A"/>
    <w:rsid w:val="00497835"/>
    <w:rsid w:val="0049798E"/>
    <w:rsid w:val="004979EB"/>
    <w:rsid w:val="00497CE3"/>
    <w:rsid w:val="00497D7C"/>
    <w:rsid w:val="00497DA2"/>
    <w:rsid w:val="00497E79"/>
    <w:rsid w:val="00497F48"/>
    <w:rsid w:val="00497FE9"/>
    <w:rsid w:val="004A016B"/>
    <w:rsid w:val="004A030D"/>
    <w:rsid w:val="004A06B4"/>
    <w:rsid w:val="004A08C3"/>
    <w:rsid w:val="004A0DAC"/>
    <w:rsid w:val="004A1349"/>
    <w:rsid w:val="004A13B0"/>
    <w:rsid w:val="004A1771"/>
    <w:rsid w:val="004A1F5A"/>
    <w:rsid w:val="004A20F5"/>
    <w:rsid w:val="004A240B"/>
    <w:rsid w:val="004A2454"/>
    <w:rsid w:val="004A2479"/>
    <w:rsid w:val="004A2701"/>
    <w:rsid w:val="004A29A1"/>
    <w:rsid w:val="004A29DA"/>
    <w:rsid w:val="004A2A19"/>
    <w:rsid w:val="004A2C9D"/>
    <w:rsid w:val="004A3104"/>
    <w:rsid w:val="004A3452"/>
    <w:rsid w:val="004A3481"/>
    <w:rsid w:val="004A369B"/>
    <w:rsid w:val="004A37E7"/>
    <w:rsid w:val="004A39BB"/>
    <w:rsid w:val="004A3D3F"/>
    <w:rsid w:val="004A3D63"/>
    <w:rsid w:val="004A3E01"/>
    <w:rsid w:val="004A3FA6"/>
    <w:rsid w:val="004A4111"/>
    <w:rsid w:val="004A414B"/>
    <w:rsid w:val="004A4357"/>
    <w:rsid w:val="004A47A9"/>
    <w:rsid w:val="004A4AD7"/>
    <w:rsid w:val="004A4B98"/>
    <w:rsid w:val="004A4C80"/>
    <w:rsid w:val="004A4E0B"/>
    <w:rsid w:val="004A51BA"/>
    <w:rsid w:val="004A51C7"/>
    <w:rsid w:val="004A52E9"/>
    <w:rsid w:val="004A537F"/>
    <w:rsid w:val="004A55E2"/>
    <w:rsid w:val="004A56CD"/>
    <w:rsid w:val="004A56D6"/>
    <w:rsid w:val="004A571C"/>
    <w:rsid w:val="004A57DC"/>
    <w:rsid w:val="004A5BAB"/>
    <w:rsid w:val="004A5BD1"/>
    <w:rsid w:val="004A5CED"/>
    <w:rsid w:val="004A5F37"/>
    <w:rsid w:val="004A6328"/>
    <w:rsid w:val="004A66ED"/>
    <w:rsid w:val="004A6A2B"/>
    <w:rsid w:val="004A6A77"/>
    <w:rsid w:val="004A6B30"/>
    <w:rsid w:val="004A6B51"/>
    <w:rsid w:val="004A6D61"/>
    <w:rsid w:val="004A6DCE"/>
    <w:rsid w:val="004A6FA9"/>
    <w:rsid w:val="004A71D6"/>
    <w:rsid w:val="004A7209"/>
    <w:rsid w:val="004A7592"/>
    <w:rsid w:val="004A76DB"/>
    <w:rsid w:val="004A7932"/>
    <w:rsid w:val="004A7C2C"/>
    <w:rsid w:val="004A7CB2"/>
    <w:rsid w:val="004A7E45"/>
    <w:rsid w:val="004B05E9"/>
    <w:rsid w:val="004B0703"/>
    <w:rsid w:val="004B072B"/>
    <w:rsid w:val="004B0857"/>
    <w:rsid w:val="004B0B9B"/>
    <w:rsid w:val="004B0BDF"/>
    <w:rsid w:val="004B0C03"/>
    <w:rsid w:val="004B0C57"/>
    <w:rsid w:val="004B0D16"/>
    <w:rsid w:val="004B0E5A"/>
    <w:rsid w:val="004B11A8"/>
    <w:rsid w:val="004B125A"/>
    <w:rsid w:val="004B1312"/>
    <w:rsid w:val="004B1385"/>
    <w:rsid w:val="004B14BC"/>
    <w:rsid w:val="004B14D0"/>
    <w:rsid w:val="004B15B5"/>
    <w:rsid w:val="004B15ED"/>
    <w:rsid w:val="004B19AB"/>
    <w:rsid w:val="004B19F3"/>
    <w:rsid w:val="004B1DB9"/>
    <w:rsid w:val="004B1DF1"/>
    <w:rsid w:val="004B1E81"/>
    <w:rsid w:val="004B1EA8"/>
    <w:rsid w:val="004B2116"/>
    <w:rsid w:val="004B2555"/>
    <w:rsid w:val="004B2653"/>
    <w:rsid w:val="004B2A76"/>
    <w:rsid w:val="004B2AA0"/>
    <w:rsid w:val="004B2C4F"/>
    <w:rsid w:val="004B2DF5"/>
    <w:rsid w:val="004B2E97"/>
    <w:rsid w:val="004B3083"/>
    <w:rsid w:val="004B3132"/>
    <w:rsid w:val="004B339F"/>
    <w:rsid w:val="004B33B7"/>
    <w:rsid w:val="004B33E0"/>
    <w:rsid w:val="004B367E"/>
    <w:rsid w:val="004B36A0"/>
    <w:rsid w:val="004B36DC"/>
    <w:rsid w:val="004B36E4"/>
    <w:rsid w:val="004B3758"/>
    <w:rsid w:val="004B39AC"/>
    <w:rsid w:val="004B3AA3"/>
    <w:rsid w:val="004B3DFF"/>
    <w:rsid w:val="004B4084"/>
    <w:rsid w:val="004B4140"/>
    <w:rsid w:val="004B49B2"/>
    <w:rsid w:val="004B4A65"/>
    <w:rsid w:val="004B4A81"/>
    <w:rsid w:val="004B4BFE"/>
    <w:rsid w:val="004B4DEE"/>
    <w:rsid w:val="004B50F8"/>
    <w:rsid w:val="004B5156"/>
    <w:rsid w:val="004B55AF"/>
    <w:rsid w:val="004B55B8"/>
    <w:rsid w:val="004B5629"/>
    <w:rsid w:val="004B56E8"/>
    <w:rsid w:val="004B5719"/>
    <w:rsid w:val="004B5890"/>
    <w:rsid w:val="004B58B4"/>
    <w:rsid w:val="004B5A30"/>
    <w:rsid w:val="004B5AEA"/>
    <w:rsid w:val="004B5B16"/>
    <w:rsid w:val="004B5CA8"/>
    <w:rsid w:val="004B6428"/>
    <w:rsid w:val="004B644C"/>
    <w:rsid w:val="004B6607"/>
    <w:rsid w:val="004B66E3"/>
    <w:rsid w:val="004B67DA"/>
    <w:rsid w:val="004B68B5"/>
    <w:rsid w:val="004B6922"/>
    <w:rsid w:val="004B69E9"/>
    <w:rsid w:val="004B6B8F"/>
    <w:rsid w:val="004B6C1B"/>
    <w:rsid w:val="004B6D60"/>
    <w:rsid w:val="004B7022"/>
    <w:rsid w:val="004B708C"/>
    <w:rsid w:val="004B70A6"/>
    <w:rsid w:val="004B723C"/>
    <w:rsid w:val="004B73EA"/>
    <w:rsid w:val="004B7431"/>
    <w:rsid w:val="004B747B"/>
    <w:rsid w:val="004B768E"/>
    <w:rsid w:val="004B786D"/>
    <w:rsid w:val="004B7CD1"/>
    <w:rsid w:val="004B7CD2"/>
    <w:rsid w:val="004B7DBF"/>
    <w:rsid w:val="004B7EA9"/>
    <w:rsid w:val="004C0121"/>
    <w:rsid w:val="004C0276"/>
    <w:rsid w:val="004C04A4"/>
    <w:rsid w:val="004C04A5"/>
    <w:rsid w:val="004C0803"/>
    <w:rsid w:val="004C0870"/>
    <w:rsid w:val="004C0CFF"/>
    <w:rsid w:val="004C0DA1"/>
    <w:rsid w:val="004C1160"/>
    <w:rsid w:val="004C116B"/>
    <w:rsid w:val="004C1664"/>
    <w:rsid w:val="004C1680"/>
    <w:rsid w:val="004C19A2"/>
    <w:rsid w:val="004C19CC"/>
    <w:rsid w:val="004C1D7C"/>
    <w:rsid w:val="004C2391"/>
    <w:rsid w:val="004C26FD"/>
    <w:rsid w:val="004C2A83"/>
    <w:rsid w:val="004C2D0B"/>
    <w:rsid w:val="004C2E13"/>
    <w:rsid w:val="004C2E7E"/>
    <w:rsid w:val="004C2EB4"/>
    <w:rsid w:val="004C2F5C"/>
    <w:rsid w:val="004C2F68"/>
    <w:rsid w:val="004C3178"/>
    <w:rsid w:val="004C33C4"/>
    <w:rsid w:val="004C3404"/>
    <w:rsid w:val="004C34F4"/>
    <w:rsid w:val="004C356E"/>
    <w:rsid w:val="004C375E"/>
    <w:rsid w:val="004C396E"/>
    <w:rsid w:val="004C3C79"/>
    <w:rsid w:val="004C3E1C"/>
    <w:rsid w:val="004C40CD"/>
    <w:rsid w:val="004C41D0"/>
    <w:rsid w:val="004C4242"/>
    <w:rsid w:val="004C439B"/>
    <w:rsid w:val="004C444A"/>
    <w:rsid w:val="004C474A"/>
    <w:rsid w:val="004C4873"/>
    <w:rsid w:val="004C48AD"/>
    <w:rsid w:val="004C4BAA"/>
    <w:rsid w:val="004C4EE6"/>
    <w:rsid w:val="004C50BE"/>
    <w:rsid w:val="004C50C7"/>
    <w:rsid w:val="004C5126"/>
    <w:rsid w:val="004C51AC"/>
    <w:rsid w:val="004C52BF"/>
    <w:rsid w:val="004C53C8"/>
    <w:rsid w:val="004C589A"/>
    <w:rsid w:val="004C5B34"/>
    <w:rsid w:val="004C5B38"/>
    <w:rsid w:val="004C5C51"/>
    <w:rsid w:val="004C5D4D"/>
    <w:rsid w:val="004C5EDE"/>
    <w:rsid w:val="004C5F46"/>
    <w:rsid w:val="004C60DA"/>
    <w:rsid w:val="004C6356"/>
    <w:rsid w:val="004C68CA"/>
    <w:rsid w:val="004C6927"/>
    <w:rsid w:val="004C69A5"/>
    <w:rsid w:val="004C6AC1"/>
    <w:rsid w:val="004C6E6C"/>
    <w:rsid w:val="004C6EDB"/>
    <w:rsid w:val="004C701A"/>
    <w:rsid w:val="004C7116"/>
    <w:rsid w:val="004C79EF"/>
    <w:rsid w:val="004C7D82"/>
    <w:rsid w:val="004C7EBA"/>
    <w:rsid w:val="004D0032"/>
    <w:rsid w:val="004D00A5"/>
    <w:rsid w:val="004D01C8"/>
    <w:rsid w:val="004D0412"/>
    <w:rsid w:val="004D04F6"/>
    <w:rsid w:val="004D0812"/>
    <w:rsid w:val="004D094A"/>
    <w:rsid w:val="004D0C52"/>
    <w:rsid w:val="004D0EF9"/>
    <w:rsid w:val="004D10A8"/>
    <w:rsid w:val="004D1698"/>
    <w:rsid w:val="004D1926"/>
    <w:rsid w:val="004D1A26"/>
    <w:rsid w:val="004D1C87"/>
    <w:rsid w:val="004D250F"/>
    <w:rsid w:val="004D27AF"/>
    <w:rsid w:val="004D27C7"/>
    <w:rsid w:val="004D2997"/>
    <w:rsid w:val="004D2BF0"/>
    <w:rsid w:val="004D2C89"/>
    <w:rsid w:val="004D307B"/>
    <w:rsid w:val="004D3148"/>
    <w:rsid w:val="004D3155"/>
    <w:rsid w:val="004D333B"/>
    <w:rsid w:val="004D3464"/>
    <w:rsid w:val="004D3555"/>
    <w:rsid w:val="004D35AF"/>
    <w:rsid w:val="004D37DD"/>
    <w:rsid w:val="004D38A3"/>
    <w:rsid w:val="004D3966"/>
    <w:rsid w:val="004D3A3F"/>
    <w:rsid w:val="004D3AED"/>
    <w:rsid w:val="004D3E05"/>
    <w:rsid w:val="004D3E63"/>
    <w:rsid w:val="004D3EC7"/>
    <w:rsid w:val="004D3F2E"/>
    <w:rsid w:val="004D4110"/>
    <w:rsid w:val="004D418B"/>
    <w:rsid w:val="004D466B"/>
    <w:rsid w:val="004D46F3"/>
    <w:rsid w:val="004D4797"/>
    <w:rsid w:val="004D4D98"/>
    <w:rsid w:val="004D4EBE"/>
    <w:rsid w:val="004D4F28"/>
    <w:rsid w:val="004D523B"/>
    <w:rsid w:val="004D587A"/>
    <w:rsid w:val="004D5969"/>
    <w:rsid w:val="004D5A9A"/>
    <w:rsid w:val="004D5AB0"/>
    <w:rsid w:val="004D5DCA"/>
    <w:rsid w:val="004D5F39"/>
    <w:rsid w:val="004D627F"/>
    <w:rsid w:val="004D639D"/>
    <w:rsid w:val="004D645C"/>
    <w:rsid w:val="004D64EF"/>
    <w:rsid w:val="004D67F9"/>
    <w:rsid w:val="004D6919"/>
    <w:rsid w:val="004D6993"/>
    <w:rsid w:val="004D6C82"/>
    <w:rsid w:val="004D6DB9"/>
    <w:rsid w:val="004D6F00"/>
    <w:rsid w:val="004D6F7B"/>
    <w:rsid w:val="004D6FDF"/>
    <w:rsid w:val="004D6FEE"/>
    <w:rsid w:val="004D7007"/>
    <w:rsid w:val="004D704E"/>
    <w:rsid w:val="004D70B9"/>
    <w:rsid w:val="004D73A1"/>
    <w:rsid w:val="004D73A7"/>
    <w:rsid w:val="004D75E7"/>
    <w:rsid w:val="004D7601"/>
    <w:rsid w:val="004D794B"/>
    <w:rsid w:val="004D7B0B"/>
    <w:rsid w:val="004D7B72"/>
    <w:rsid w:val="004D7BA8"/>
    <w:rsid w:val="004D7BD9"/>
    <w:rsid w:val="004D7D63"/>
    <w:rsid w:val="004D7E87"/>
    <w:rsid w:val="004D7E92"/>
    <w:rsid w:val="004D7F05"/>
    <w:rsid w:val="004D7F87"/>
    <w:rsid w:val="004E0230"/>
    <w:rsid w:val="004E051F"/>
    <w:rsid w:val="004E06DB"/>
    <w:rsid w:val="004E082D"/>
    <w:rsid w:val="004E08B9"/>
    <w:rsid w:val="004E0905"/>
    <w:rsid w:val="004E0B74"/>
    <w:rsid w:val="004E0C07"/>
    <w:rsid w:val="004E10EE"/>
    <w:rsid w:val="004E1313"/>
    <w:rsid w:val="004E1656"/>
    <w:rsid w:val="004E1695"/>
    <w:rsid w:val="004E17E4"/>
    <w:rsid w:val="004E1825"/>
    <w:rsid w:val="004E19FC"/>
    <w:rsid w:val="004E1A7C"/>
    <w:rsid w:val="004E1AD3"/>
    <w:rsid w:val="004E1CBA"/>
    <w:rsid w:val="004E245D"/>
    <w:rsid w:val="004E2524"/>
    <w:rsid w:val="004E2A47"/>
    <w:rsid w:val="004E2ADC"/>
    <w:rsid w:val="004E2C45"/>
    <w:rsid w:val="004E2FE1"/>
    <w:rsid w:val="004E314F"/>
    <w:rsid w:val="004E319C"/>
    <w:rsid w:val="004E3228"/>
    <w:rsid w:val="004E32F6"/>
    <w:rsid w:val="004E3317"/>
    <w:rsid w:val="004E3430"/>
    <w:rsid w:val="004E3466"/>
    <w:rsid w:val="004E34F0"/>
    <w:rsid w:val="004E38B6"/>
    <w:rsid w:val="004E399D"/>
    <w:rsid w:val="004E3CEF"/>
    <w:rsid w:val="004E3DC2"/>
    <w:rsid w:val="004E3E2C"/>
    <w:rsid w:val="004E3F87"/>
    <w:rsid w:val="004E40FE"/>
    <w:rsid w:val="004E439A"/>
    <w:rsid w:val="004E43FF"/>
    <w:rsid w:val="004E47B6"/>
    <w:rsid w:val="004E4874"/>
    <w:rsid w:val="004E4975"/>
    <w:rsid w:val="004E4CD0"/>
    <w:rsid w:val="004E4D89"/>
    <w:rsid w:val="004E4D97"/>
    <w:rsid w:val="004E4F18"/>
    <w:rsid w:val="004E50D9"/>
    <w:rsid w:val="004E510C"/>
    <w:rsid w:val="004E516A"/>
    <w:rsid w:val="004E5EB5"/>
    <w:rsid w:val="004E6192"/>
    <w:rsid w:val="004E61F5"/>
    <w:rsid w:val="004E68DD"/>
    <w:rsid w:val="004E6920"/>
    <w:rsid w:val="004E698D"/>
    <w:rsid w:val="004E69F4"/>
    <w:rsid w:val="004E6A95"/>
    <w:rsid w:val="004E6FA4"/>
    <w:rsid w:val="004E707D"/>
    <w:rsid w:val="004E71BF"/>
    <w:rsid w:val="004E7273"/>
    <w:rsid w:val="004E74DE"/>
    <w:rsid w:val="004E76AF"/>
    <w:rsid w:val="004E76EC"/>
    <w:rsid w:val="004E7757"/>
    <w:rsid w:val="004E7C55"/>
    <w:rsid w:val="004E7E1A"/>
    <w:rsid w:val="004E7FFD"/>
    <w:rsid w:val="004F0090"/>
    <w:rsid w:val="004F0181"/>
    <w:rsid w:val="004F0D9B"/>
    <w:rsid w:val="004F0DFE"/>
    <w:rsid w:val="004F0E67"/>
    <w:rsid w:val="004F0F31"/>
    <w:rsid w:val="004F0F44"/>
    <w:rsid w:val="004F0F55"/>
    <w:rsid w:val="004F0FA5"/>
    <w:rsid w:val="004F15A5"/>
    <w:rsid w:val="004F15CE"/>
    <w:rsid w:val="004F176B"/>
    <w:rsid w:val="004F17B5"/>
    <w:rsid w:val="004F17BC"/>
    <w:rsid w:val="004F1AFA"/>
    <w:rsid w:val="004F1D0D"/>
    <w:rsid w:val="004F1FBF"/>
    <w:rsid w:val="004F2052"/>
    <w:rsid w:val="004F23D3"/>
    <w:rsid w:val="004F26FC"/>
    <w:rsid w:val="004F2738"/>
    <w:rsid w:val="004F27EF"/>
    <w:rsid w:val="004F2906"/>
    <w:rsid w:val="004F2C32"/>
    <w:rsid w:val="004F31D8"/>
    <w:rsid w:val="004F324C"/>
    <w:rsid w:val="004F3424"/>
    <w:rsid w:val="004F3911"/>
    <w:rsid w:val="004F3D41"/>
    <w:rsid w:val="004F4520"/>
    <w:rsid w:val="004F4547"/>
    <w:rsid w:val="004F45A1"/>
    <w:rsid w:val="004F46FE"/>
    <w:rsid w:val="004F47EB"/>
    <w:rsid w:val="004F4864"/>
    <w:rsid w:val="004F49FC"/>
    <w:rsid w:val="004F4D88"/>
    <w:rsid w:val="004F4F7B"/>
    <w:rsid w:val="004F52C5"/>
    <w:rsid w:val="004F5315"/>
    <w:rsid w:val="004F5883"/>
    <w:rsid w:val="004F5962"/>
    <w:rsid w:val="004F5A49"/>
    <w:rsid w:val="004F5B5A"/>
    <w:rsid w:val="004F5C9F"/>
    <w:rsid w:val="004F5D64"/>
    <w:rsid w:val="004F5ED2"/>
    <w:rsid w:val="004F5F39"/>
    <w:rsid w:val="004F5FEF"/>
    <w:rsid w:val="004F6081"/>
    <w:rsid w:val="004F6367"/>
    <w:rsid w:val="004F6374"/>
    <w:rsid w:val="004F64D3"/>
    <w:rsid w:val="004F654F"/>
    <w:rsid w:val="004F6634"/>
    <w:rsid w:val="004F69B5"/>
    <w:rsid w:val="004F6B4B"/>
    <w:rsid w:val="004F6CB6"/>
    <w:rsid w:val="004F6D9E"/>
    <w:rsid w:val="004F6DB8"/>
    <w:rsid w:val="004F6E48"/>
    <w:rsid w:val="004F6ECC"/>
    <w:rsid w:val="004F6EE2"/>
    <w:rsid w:val="004F6F69"/>
    <w:rsid w:val="004F706D"/>
    <w:rsid w:val="004F7270"/>
    <w:rsid w:val="004F73A4"/>
    <w:rsid w:val="004F788D"/>
    <w:rsid w:val="004F7C3A"/>
    <w:rsid w:val="00500275"/>
    <w:rsid w:val="00500279"/>
    <w:rsid w:val="00500290"/>
    <w:rsid w:val="005002B3"/>
    <w:rsid w:val="0050036F"/>
    <w:rsid w:val="00500605"/>
    <w:rsid w:val="00500958"/>
    <w:rsid w:val="005009F3"/>
    <w:rsid w:val="00500EFA"/>
    <w:rsid w:val="00500F68"/>
    <w:rsid w:val="005014DC"/>
    <w:rsid w:val="00501660"/>
    <w:rsid w:val="00501827"/>
    <w:rsid w:val="005019D1"/>
    <w:rsid w:val="00501A3F"/>
    <w:rsid w:val="00501B02"/>
    <w:rsid w:val="00501B3B"/>
    <w:rsid w:val="00501E42"/>
    <w:rsid w:val="00501F31"/>
    <w:rsid w:val="00501F39"/>
    <w:rsid w:val="00501F3E"/>
    <w:rsid w:val="005024DD"/>
    <w:rsid w:val="00502533"/>
    <w:rsid w:val="005025AE"/>
    <w:rsid w:val="005026D0"/>
    <w:rsid w:val="00502F5F"/>
    <w:rsid w:val="00503074"/>
    <w:rsid w:val="005030C8"/>
    <w:rsid w:val="005030DD"/>
    <w:rsid w:val="005031DD"/>
    <w:rsid w:val="0050337B"/>
    <w:rsid w:val="00503543"/>
    <w:rsid w:val="005036C0"/>
    <w:rsid w:val="005038EE"/>
    <w:rsid w:val="005038FF"/>
    <w:rsid w:val="00503972"/>
    <w:rsid w:val="00503B73"/>
    <w:rsid w:val="00503CC4"/>
    <w:rsid w:val="00503DB9"/>
    <w:rsid w:val="00503DFD"/>
    <w:rsid w:val="0050419E"/>
    <w:rsid w:val="0050432A"/>
    <w:rsid w:val="00504631"/>
    <w:rsid w:val="00504670"/>
    <w:rsid w:val="005046A7"/>
    <w:rsid w:val="00504D3A"/>
    <w:rsid w:val="00504D41"/>
    <w:rsid w:val="00504DEF"/>
    <w:rsid w:val="00504F96"/>
    <w:rsid w:val="00505506"/>
    <w:rsid w:val="0050570B"/>
    <w:rsid w:val="005057EE"/>
    <w:rsid w:val="00505895"/>
    <w:rsid w:val="00505AFF"/>
    <w:rsid w:val="00505BEE"/>
    <w:rsid w:val="00505F0A"/>
    <w:rsid w:val="0050609A"/>
    <w:rsid w:val="005061B5"/>
    <w:rsid w:val="00506509"/>
    <w:rsid w:val="00506592"/>
    <w:rsid w:val="005065DB"/>
    <w:rsid w:val="005069EE"/>
    <w:rsid w:val="00506AC5"/>
    <w:rsid w:val="00506B60"/>
    <w:rsid w:val="00506BF4"/>
    <w:rsid w:val="00506D15"/>
    <w:rsid w:val="00506D27"/>
    <w:rsid w:val="00507281"/>
    <w:rsid w:val="00507361"/>
    <w:rsid w:val="00507450"/>
    <w:rsid w:val="0050745F"/>
    <w:rsid w:val="0050758B"/>
    <w:rsid w:val="00507727"/>
    <w:rsid w:val="0050779D"/>
    <w:rsid w:val="005077AA"/>
    <w:rsid w:val="005077CF"/>
    <w:rsid w:val="00507A69"/>
    <w:rsid w:val="00507AE4"/>
    <w:rsid w:val="00510380"/>
    <w:rsid w:val="00510430"/>
    <w:rsid w:val="0051053E"/>
    <w:rsid w:val="00510565"/>
    <w:rsid w:val="005105C0"/>
    <w:rsid w:val="0051063A"/>
    <w:rsid w:val="00510827"/>
    <w:rsid w:val="005108A8"/>
    <w:rsid w:val="00510900"/>
    <w:rsid w:val="00510AC4"/>
    <w:rsid w:val="00510C50"/>
    <w:rsid w:val="00510C7E"/>
    <w:rsid w:val="00510DA7"/>
    <w:rsid w:val="00511077"/>
    <w:rsid w:val="0051119B"/>
    <w:rsid w:val="00511354"/>
    <w:rsid w:val="0051157D"/>
    <w:rsid w:val="00511630"/>
    <w:rsid w:val="005117C1"/>
    <w:rsid w:val="005118BA"/>
    <w:rsid w:val="00511C6B"/>
    <w:rsid w:val="00511D92"/>
    <w:rsid w:val="00511DBE"/>
    <w:rsid w:val="00511E60"/>
    <w:rsid w:val="00511ECB"/>
    <w:rsid w:val="00511F5B"/>
    <w:rsid w:val="005126D2"/>
    <w:rsid w:val="00512974"/>
    <w:rsid w:val="0051298D"/>
    <w:rsid w:val="00512A8E"/>
    <w:rsid w:val="00512AEF"/>
    <w:rsid w:val="00512B2B"/>
    <w:rsid w:val="00512B54"/>
    <w:rsid w:val="00512B7A"/>
    <w:rsid w:val="00512BB4"/>
    <w:rsid w:val="00512C42"/>
    <w:rsid w:val="00512C51"/>
    <w:rsid w:val="00512CA0"/>
    <w:rsid w:val="00513293"/>
    <w:rsid w:val="00513297"/>
    <w:rsid w:val="00513394"/>
    <w:rsid w:val="0051347C"/>
    <w:rsid w:val="00513501"/>
    <w:rsid w:val="00513519"/>
    <w:rsid w:val="00513691"/>
    <w:rsid w:val="00513AB2"/>
    <w:rsid w:val="00513B74"/>
    <w:rsid w:val="00513FDC"/>
    <w:rsid w:val="00514299"/>
    <w:rsid w:val="0051440C"/>
    <w:rsid w:val="005145E1"/>
    <w:rsid w:val="00514873"/>
    <w:rsid w:val="00514875"/>
    <w:rsid w:val="00514B5A"/>
    <w:rsid w:val="00514C6A"/>
    <w:rsid w:val="00514DD4"/>
    <w:rsid w:val="00514E76"/>
    <w:rsid w:val="00514F40"/>
    <w:rsid w:val="00515005"/>
    <w:rsid w:val="0051502B"/>
    <w:rsid w:val="005153DF"/>
    <w:rsid w:val="005154E6"/>
    <w:rsid w:val="005156E5"/>
    <w:rsid w:val="005156EE"/>
    <w:rsid w:val="0051589A"/>
    <w:rsid w:val="00515BBD"/>
    <w:rsid w:val="00515F30"/>
    <w:rsid w:val="00515F9D"/>
    <w:rsid w:val="005160CF"/>
    <w:rsid w:val="00516437"/>
    <w:rsid w:val="005166A7"/>
    <w:rsid w:val="00516DC9"/>
    <w:rsid w:val="00516EA8"/>
    <w:rsid w:val="00517034"/>
    <w:rsid w:val="00517181"/>
    <w:rsid w:val="00517297"/>
    <w:rsid w:val="005174CD"/>
    <w:rsid w:val="005176CA"/>
    <w:rsid w:val="00517924"/>
    <w:rsid w:val="005179E2"/>
    <w:rsid w:val="00517B5F"/>
    <w:rsid w:val="00517BB8"/>
    <w:rsid w:val="00520058"/>
    <w:rsid w:val="005201B1"/>
    <w:rsid w:val="00520407"/>
    <w:rsid w:val="00520574"/>
    <w:rsid w:val="005206A9"/>
    <w:rsid w:val="00520707"/>
    <w:rsid w:val="00520B3E"/>
    <w:rsid w:val="00520B61"/>
    <w:rsid w:val="00520BCB"/>
    <w:rsid w:val="00520E8A"/>
    <w:rsid w:val="005215F8"/>
    <w:rsid w:val="00521792"/>
    <w:rsid w:val="005217B1"/>
    <w:rsid w:val="00521813"/>
    <w:rsid w:val="00521891"/>
    <w:rsid w:val="00521BC1"/>
    <w:rsid w:val="00521EF9"/>
    <w:rsid w:val="00521FAE"/>
    <w:rsid w:val="00522037"/>
    <w:rsid w:val="005222FE"/>
    <w:rsid w:val="0052234B"/>
    <w:rsid w:val="0052241A"/>
    <w:rsid w:val="0052257F"/>
    <w:rsid w:val="0052260E"/>
    <w:rsid w:val="00522641"/>
    <w:rsid w:val="00522701"/>
    <w:rsid w:val="00522D86"/>
    <w:rsid w:val="00522F3F"/>
    <w:rsid w:val="00523626"/>
    <w:rsid w:val="00523773"/>
    <w:rsid w:val="00523968"/>
    <w:rsid w:val="00523CEE"/>
    <w:rsid w:val="00523F2B"/>
    <w:rsid w:val="005240C2"/>
    <w:rsid w:val="005241A3"/>
    <w:rsid w:val="0052453E"/>
    <w:rsid w:val="005245F6"/>
    <w:rsid w:val="005246DC"/>
    <w:rsid w:val="00524810"/>
    <w:rsid w:val="005248B9"/>
    <w:rsid w:val="005248FA"/>
    <w:rsid w:val="00524BE8"/>
    <w:rsid w:val="00524DB0"/>
    <w:rsid w:val="00524DD1"/>
    <w:rsid w:val="00524E26"/>
    <w:rsid w:val="0052511F"/>
    <w:rsid w:val="00525144"/>
    <w:rsid w:val="005253B7"/>
    <w:rsid w:val="005255D2"/>
    <w:rsid w:val="00525722"/>
    <w:rsid w:val="00525803"/>
    <w:rsid w:val="0052581C"/>
    <w:rsid w:val="00525889"/>
    <w:rsid w:val="00525ABF"/>
    <w:rsid w:val="00525B77"/>
    <w:rsid w:val="00525E4D"/>
    <w:rsid w:val="00525FD5"/>
    <w:rsid w:val="005263A2"/>
    <w:rsid w:val="005263C6"/>
    <w:rsid w:val="005267FB"/>
    <w:rsid w:val="0052684B"/>
    <w:rsid w:val="00526972"/>
    <w:rsid w:val="00526AF0"/>
    <w:rsid w:val="00526BFC"/>
    <w:rsid w:val="00526C09"/>
    <w:rsid w:val="00526D71"/>
    <w:rsid w:val="00527029"/>
    <w:rsid w:val="005271CA"/>
    <w:rsid w:val="005272A0"/>
    <w:rsid w:val="0052735E"/>
    <w:rsid w:val="00527576"/>
    <w:rsid w:val="0052776D"/>
    <w:rsid w:val="00527888"/>
    <w:rsid w:val="005279F1"/>
    <w:rsid w:val="00527A00"/>
    <w:rsid w:val="00527A43"/>
    <w:rsid w:val="00527D98"/>
    <w:rsid w:val="00527E25"/>
    <w:rsid w:val="00527F3B"/>
    <w:rsid w:val="00527FD0"/>
    <w:rsid w:val="005300A0"/>
    <w:rsid w:val="00530639"/>
    <w:rsid w:val="005306F0"/>
    <w:rsid w:val="00530777"/>
    <w:rsid w:val="00530854"/>
    <w:rsid w:val="00530979"/>
    <w:rsid w:val="00530A0F"/>
    <w:rsid w:val="00530A50"/>
    <w:rsid w:val="00530B2C"/>
    <w:rsid w:val="00530C40"/>
    <w:rsid w:val="00530CF6"/>
    <w:rsid w:val="00530EA9"/>
    <w:rsid w:val="005311F9"/>
    <w:rsid w:val="0053120B"/>
    <w:rsid w:val="0053133E"/>
    <w:rsid w:val="00531414"/>
    <w:rsid w:val="005314E8"/>
    <w:rsid w:val="00531537"/>
    <w:rsid w:val="0053161E"/>
    <w:rsid w:val="00531659"/>
    <w:rsid w:val="00531745"/>
    <w:rsid w:val="00531BD4"/>
    <w:rsid w:val="00531CCC"/>
    <w:rsid w:val="00531D12"/>
    <w:rsid w:val="00531E57"/>
    <w:rsid w:val="00531EE3"/>
    <w:rsid w:val="00531F4C"/>
    <w:rsid w:val="005320C6"/>
    <w:rsid w:val="00532146"/>
    <w:rsid w:val="0053225E"/>
    <w:rsid w:val="00532354"/>
    <w:rsid w:val="005324EB"/>
    <w:rsid w:val="00532550"/>
    <w:rsid w:val="00532622"/>
    <w:rsid w:val="0053264D"/>
    <w:rsid w:val="00532763"/>
    <w:rsid w:val="00532925"/>
    <w:rsid w:val="00532B07"/>
    <w:rsid w:val="00532C21"/>
    <w:rsid w:val="00532CC7"/>
    <w:rsid w:val="00533115"/>
    <w:rsid w:val="005336DE"/>
    <w:rsid w:val="005337BA"/>
    <w:rsid w:val="0053387E"/>
    <w:rsid w:val="00533BCB"/>
    <w:rsid w:val="00533FE0"/>
    <w:rsid w:val="00534529"/>
    <w:rsid w:val="00534875"/>
    <w:rsid w:val="00534AFE"/>
    <w:rsid w:val="00534B97"/>
    <w:rsid w:val="00534BDC"/>
    <w:rsid w:val="00534DD8"/>
    <w:rsid w:val="00535047"/>
    <w:rsid w:val="0053508E"/>
    <w:rsid w:val="00535405"/>
    <w:rsid w:val="005354B2"/>
    <w:rsid w:val="00535616"/>
    <w:rsid w:val="00535921"/>
    <w:rsid w:val="0053599B"/>
    <w:rsid w:val="00535A69"/>
    <w:rsid w:val="00535AA6"/>
    <w:rsid w:val="00535CF6"/>
    <w:rsid w:val="00535EB1"/>
    <w:rsid w:val="00536049"/>
    <w:rsid w:val="0053614C"/>
    <w:rsid w:val="005361BB"/>
    <w:rsid w:val="005366A5"/>
    <w:rsid w:val="00536743"/>
    <w:rsid w:val="00536907"/>
    <w:rsid w:val="00536B4F"/>
    <w:rsid w:val="00536BB8"/>
    <w:rsid w:val="00536BC8"/>
    <w:rsid w:val="00536C9A"/>
    <w:rsid w:val="00536CFB"/>
    <w:rsid w:val="00536E10"/>
    <w:rsid w:val="00536E80"/>
    <w:rsid w:val="00537088"/>
    <w:rsid w:val="0053715A"/>
    <w:rsid w:val="0053717F"/>
    <w:rsid w:val="00537187"/>
    <w:rsid w:val="005375F9"/>
    <w:rsid w:val="00537600"/>
    <w:rsid w:val="00537823"/>
    <w:rsid w:val="005378EA"/>
    <w:rsid w:val="00537AE9"/>
    <w:rsid w:val="00537B54"/>
    <w:rsid w:val="00537C7E"/>
    <w:rsid w:val="00537D5F"/>
    <w:rsid w:val="00537E4D"/>
    <w:rsid w:val="00537EE3"/>
    <w:rsid w:val="00537FE6"/>
    <w:rsid w:val="00540287"/>
    <w:rsid w:val="00540657"/>
    <w:rsid w:val="005407D2"/>
    <w:rsid w:val="00540991"/>
    <w:rsid w:val="00540E50"/>
    <w:rsid w:val="00540EA8"/>
    <w:rsid w:val="005410EA"/>
    <w:rsid w:val="00541200"/>
    <w:rsid w:val="00541379"/>
    <w:rsid w:val="00541383"/>
    <w:rsid w:val="00541412"/>
    <w:rsid w:val="0054141E"/>
    <w:rsid w:val="005416E8"/>
    <w:rsid w:val="00541896"/>
    <w:rsid w:val="00541971"/>
    <w:rsid w:val="00541D4D"/>
    <w:rsid w:val="00541E08"/>
    <w:rsid w:val="00541FE6"/>
    <w:rsid w:val="00542053"/>
    <w:rsid w:val="005420A8"/>
    <w:rsid w:val="00542220"/>
    <w:rsid w:val="00542406"/>
    <w:rsid w:val="0054265D"/>
    <w:rsid w:val="00542757"/>
    <w:rsid w:val="00542854"/>
    <w:rsid w:val="0054298F"/>
    <w:rsid w:val="00542ABE"/>
    <w:rsid w:val="00542B9F"/>
    <w:rsid w:val="00542BE0"/>
    <w:rsid w:val="00542C02"/>
    <w:rsid w:val="00542D05"/>
    <w:rsid w:val="00542D3A"/>
    <w:rsid w:val="00542EF7"/>
    <w:rsid w:val="005430DC"/>
    <w:rsid w:val="005431BE"/>
    <w:rsid w:val="005432F5"/>
    <w:rsid w:val="00543381"/>
    <w:rsid w:val="005434C3"/>
    <w:rsid w:val="005436C9"/>
    <w:rsid w:val="00543762"/>
    <w:rsid w:val="0054386E"/>
    <w:rsid w:val="00543883"/>
    <w:rsid w:val="005438B4"/>
    <w:rsid w:val="005439EE"/>
    <w:rsid w:val="00543AC6"/>
    <w:rsid w:val="00543BE5"/>
    <w:rsid w:val="00543CEC"/>
    <w:rsid w:val="00543D01"/>
    <w:rsid w:val="00543DA4"/>
    <w:rsid w:val="00543DC7"/>
    <w:rsid w:val="00543EA6"/>
    <w:rsid w:val="00543F26"/>
    <w:rsid w:val="0054405F"/>
    <w:rsid w:val="0054412B"/>
    <w:rsid w:val="0054462E"/>
    <w:rsid w:val="00544793"/>
    <w:rsid w:val="00544B51"/>
    <w:rsid w:val="00544CBF"/>
    <w:rsid w:val="00544DF7"/>
    <w:rsid w:val="005452A3"/>
    <w:rsid w:val="00545688"/>
    <w:rsid w:val="0054573D"/>
    <w:rsid w:val="00545790"/>
    <w:rsid w:val="00545997"/>
    <w:rsid w:val="00545AEB"/>
    <w:rsid w:val="00545C9C"/>
    <w:rsid w:val="00545CB3"/>
    <w:rsid w:val="0054613F"/>
    <w:rsid w:val="00546235"/>
    <w:rsid w:val="00546252"/>
    <w:rsid w:val="005467FD"/>
    <w:rsid w:val="00546A47"/>
    <w:rsid w:val="00546C2B"/>
    <w:rsid w:val="00546E9F"/>
    <w:rsid w:val="00546ED9"/>
    <w:rsid w:val="00546FAC"/>
    <w:rsid w:val="00547491"/>
    <w:rsid w:val="005477D6"/>
    <w:rsid w:val="00547A5A"/>
    <w:rsid w:val="00547BD3"/>
    <w:rsid w:val="00547C17"/>
    <w:rsid w:val="00547DE5"/>
    <w:rsid w:val="00547FAB"/>
    <w:rsid w:val="0055005C"/>
    <w:rsid w:val="0055009F"/>
    <w:rsid w:val="005500D2"/>
    <w:rsid w:val="00550371"/>
    <w:rsid w:val="00550499"/>
    <w:rsid w:val="00550563"/>
    <w:rsid w:val="00550BD9"/>
    <w:rsid w:val="00550D4E"/>
    <w:rsid w:val="00551439"/>
    <w:rsid w:val="005514BC"/>
    <w:rsid w:val="005517D7"/>
    <w:rsid w:val="005519B2"/>
    <w:rsid w:val="005519D4"/>
    <w:rsid w:val="00551B2C"/>
    <w:rsid w:val="00551B6F"/>
    <w:rsid w:val="00551E7E"/>
    <w:rsid w:val="00551FC9"/>
    <w:rsid w:val="00552332"/>
    <w:rsid w:val="00552545"/>
    <w:rsid w:val="0055257D"/>
    <w:rsid w:val="005527A1"/>
    <w:rsid w:val="00552839"/>
    <w:rsid w:val="00552A16"/>
    <w:rsid w:val="00552B54"/>
    <w:rsid w:val="00552D27"/>
    <w:rsid w:val="00553451"/>
    <w:rsid w:val="005534CF"/>
    <w:rsid w:val="0055375D"/>
    <w:rsid w:val="00553779"/>
    <w:rsid w:val="00553B4E"/>
    <w:rsid w:val="00553E57"/>
    <w:rsid w:val="00554051"/>
    <w:rsid w:val="00554315"/>
    <w:rsid w:val="00554476"/>
    <w:rsid w:val="005546D4"/>
    <w:rsid w:val="005547D0"/>
    <w:rsid w:val="00554B51"/>
    <w:rsid w:val="00554E63"/>
    <w:rsid w:val="0055505D"/>
    <w:rsid w:val="005551E2"/>
    <w:rsid w:val="00555228"/>
    <w:rsid w:val="005552B3"/>
    <w:rsid w:val="00555381"/>
    <w:rsid w:val="005553D0"/>
    <w:rsid w:val="005557F1"/>
    <w:rsid w:val="00555A4C"/>
    <w:rsid w:val="00555C25"/>
    <w:rsid w:val="00555C56"/>
    <w:rsid w:val="0055655F"/>
    <w:rsid w:val="005566A4"/>
    <w:rsid w:val="00556898"/>
    <w:rsid w:val="0055692F"/>
    <w:rsid w:val="00556931"/>
    <w:rsid w:val="00556B8B"/>
    <w:rsid w:val="00556D36"/>
    <w:rsid w:val="00556E9C"/>
    <w:rsid w:val="00556EB5"/>
    <w:rsid w:val="00556FCF"/>
    <w:rsid w:val="005570C1"/>
    <w:rsid w:val="005570C6"/>
    <w:rsid w:val="00557151"/>
    <w:rsid w:val="005571F8"/>
    <w:rsid w:val="00557284"/>
    <w:rsid w:val="005573A1"/>
    <w:rsid w:val="00557481"/>
    <w:rsid w:val="00557970"/>
    <w:rsid w:val="00557A08"/>
    <w:rsid w:val="00557A91"/>
    <w:rsid w:val="00557F50"/>
    <w:rsid w:val="00560038"/>
    <w:rsid w:val="005600AA"/>
    <w:rsid w:val="005600C1"/>
    <w:rsid w:val="00560131"/>
    <w:rsid w:val="005602D7"/>
    <w:rsid w:val="005605AC"/>
    <w:rsid w:val="00560655"/>
    <w:rsid w:val="00561110"/>
    <w:rsid w:val="005611A5"/>
    <w:rsid w:val="00561480"/>
    <w:rsid w:val="00561484"/>
    <w:rsid w:val="005616BD"/>
    <w:rsid w:val="005616D4"/>
    <w:rsid w:val="00561873"/>
    <w:rsid w:val="00561AC5"/>
    <w:rsid w:val="00561AD9"/>
    <w:rsid w:val="00561C36"/>
    <w:rsid w:val="00561CD6"/>
    <w:rsid w:val="00561E2D"/>
    <w:rsid w:val="00561F64"/>
    <w:rsid w:val="00562088"/>
    <w:rsid w:val="005620C0"/>
    <w:rsid w:val="005620CA"/>
    <w:rsid w:val="0056221F"/>
    <w:rsid w:val="00562276"/>
    <w:rsid w:val="005622CD"/>
    <w:rsid w:val="005623C2"/>
    <w:rsid w:val="00562694"/>
    <w:rsid w:val="005626EB"/>
    <w:rsid w:val="00562852"/>
    <w:rsid w:val="005628C6"/>
    <w:rsid w:val="005628F9"/>
    <w:rsid w:val="005629FD"/>
    <w:rsid w:val="00562A30"/>
    <w:rsid w:val="00562AE0"/>
    <w:rsid w:val="00562BB8"/>
    <w:rsid w:val="00562C07"/>
    <w:rsid w:val="00562C7E"/>
    <w:rsid w:val="00562EF8"/>
    <w:rsid w:val="00562F0C"/>
    <w:rsid w:val="00562F97"/>
    <w:rsid w:val="0056310F"/>
    <w:rsid w:val="0056327D"/>
    <w:rsid w:val="005632CF"/>
    <w:rsid w:val="00563645"/>
    <w:rsid w:val="00563682"/>
    <w:rsid w:val="00563731"/>
    <w:rsid w:val="00563B22"/>
    <w:rsid w:val="00563B95"/>
    <w:rsid w:val="00563BA6"/>
    <w:rsid w:val="00563DFB"/>
    <w:rsid w:val="00563EDC"/>
    <w:rsid w:val="00563F3F"/>
    <w:rsid w:val="00563FF5"/>
    <w:rsid w:val="005643DC"/>
    <w:rsid w:val="0056467E"/>
    <w:rsid w:val="00564981"/>
    <w:rsid w:val="00564AAC"/>
    <w:rsid w:val="00564E9B"/>
    <w:rsid w:val="00564EA8"/>
    <w:rsid w:val="00564EE0"/>
    <w:rsid w:val="00564EF2"/>
    <w:rsid w:val="00565272"/>
    <w:rsid w:val="00565376"/>
    <w:rsid w:val="005653E0"/>
    <w:rsid w:val="0056550B"/>
    <w:rsid w:val="005658ED"/>
    <w:rsid w:val="005659F9"/>
    <w:rsid w:val="00565A33"/>
    <w:rsid w:val="00565A4A"/>
    <w:rsid w:val="00565BA1"/>
    <w:rsid w:val="00565BD3"/>
    <w:rsid w:val="00565F41"/>
    <w:rsid w:val="00565FFE"/>
    <w:rsid w:val="005661E3"/>
    <w:rsid w:val="005661E9"/>
    <w:rsid w:val="0056623D"/>
    <w:rsid w:val="0056636A"/>
    <w:rsid w:val="00566503"/>
    <w:rsid w:val="005665FC"/>
    <w:rsid w:val="005666BE"/>
    <w:rsid w:val="00566968"/>
    <w:rsid w:val="00566B52"/>
    <w:rsid w:val="00566D78"/>
    <w:rsid w:val="00566D7A"/>
    <w:rsid w:val="00566DF4"/>
    <w:rsid w:val="00566E66"/>
    <w:rsid w:val="00566EEC"/>
    <w:rsid w:val="005672AD"/>
    <w:rsid w:val="005672B6"/>
    <w:rsid w:val="00567388"/>
    <w:rsid w:val="005678A3"/>
    <w:rsid w:val="00567919"/>
    <w:rsid w:val="005679DC"/>
    <w:rsid w:val="00567A30"/>
    <w:rsid w:val="00567B94"/>
    <w:rsid w:val="00567D8E"/>
    <w:rsid w:val="00567DAF"/>
    <w:rsid w:val="00567E36"/>
    <w:rsid w:val="00570136"/>
    <w:rsid w:val="00570203"/>
    <w:rsid w:val="00570270"/>
    <w:rsid w:val="005703BB"/>
    <w:rsid w:val="005703D6"/>
    <w:rsid w:val="005707FA"/>
    <w:rsid w:val="00570A36"/>
    <w:rsid w:val="0057107C"/>
    <w:rsid w:val="00571612"/>
    <w:rsid w:val="0057173C"/>
    <w:rsid w:val="00571769"/>
    <w:rsid w:val="00571CE9"/>
    <w:rsid w:val="00571D29"/>
    <w:rsid w:val="00571FA4"/>
    <w:rsid w:val="005720A7"/>
    <w:rsid w:val="005721C7"/>
    <w:rsid w:val="0057220F"/>
    <w:rsid w:val="00572291"/>
    <w:rsid w:val="00572517"/>
    <w:rsid w:val="00572688"/>
    <w:rsid w:val="00572887"/>
    <w:rsid w:val="00572BDF"/>
    <w:rsid w:val="00572E22"/>
    <w:rsid w:val="00572F69"/>
    <w:rsid w:val="00572F90"/>
    <w:rsid w:val="00573542"/>
    <w:rsid w:val="00573750"/>
    <w:rsid w:val="00573B86"/>
    <w:rsid w:val="00573B94"/>
    <w:rsid w:val="00573E57"/>
    <w:rsid w:val="00574205"/>
    <w:rsid w:val="005743AB"/>
    <w:rsid w:val="00574869"/>
    <w:rsid w:val="0057494D"/>
    <w:rsid w:val="0057496B"/>
    <w:rsid w:val="00574B74"/>
    <w:rsid w:val="005751CF"/>
    <w:rsid w:val="005752AE"/>
    <w:rsid w:val="005752FE"/>
    <w:rsid w:val="005755A8"/>
    <w:rsid w:val="0057561E"/>
    <w:rsid w:val="005757D2"/>
    <w:rsid w:val="0057588D"/>
    <w:rsid w:val="00575947"/>
    <w:rsid w:val="005759EB"/>
    <w:rsid w:val="00575E85"/>
    <w:rsid w:val="00575F31"/>
    <w:rsid w:val="00575FAA"/>
    <w:rsid w:val="005761BB"/>
    <w:rsid w:val="0057653D"/>
    <w:rsid w:val="005767CB"/>
    <w:rsid w:val="005768B0"/>
    <w:rsid w:val="005769F7"/>
    <w:rsid w:val="00576D4C"/>
    <w:rsid w:val="00576D83"/>
    <w:rsid w:val="00576E9A"/>
    <w:rsid w:val="005770DE"/>
    <w:rsid w:val="0057736B"/>
    <w:rsid w:val="005773A6"/>
    <w:rsid w:val="0057745C"/>
    <w:rsid w:val="00577808"/>
    <w:rsid w:val="005778D3"/>
    <w:rsid w:val="00577A20"/>
    <w:rsid w:val="00577A6F"/>
    <w:rsid w:val="00577C0D"/>
    <w:rsid w:val="00577E6B"/>
    <w:rsid w:val="00577FB5"/>
    <w:rsid w:val="00577FDA"/>
    <w:rsid w:val="00580078"/>
    <w:rsid w:val="005804BE"/>
    <w:rsid w:val="005805AD"/>
    <w:rsid w:val="005805E6"/>
    <w:rsid w:val="00580B46"/>
    <w:rsid w:val="00580B8F"/>
    <w:rsid w:val="005811B8"/>
    <w:rsid w:val="00581821"/>
    <w:rsid w:val="0058189D"/>
    <w:rsid w:val="00581B11"/>
    <w:rsid w:val="00581DCA"/>
    <w:rsid w:val="00581DDB"/>
    <w:rsid w:val="005820FF"/>
    <w:rsid w:val="00582514"/>
    <w:rsid w:val="0058268F"/>
    <w:rsid w:val="00582785"/>
    <w:rsid w:val="0058280A"/>
    <w:rsid w:val="00582851"/>
    <w:rsid w:val="005828A0"/>
    <w:rsid w:val="005828A8"/>
    <w:rsid w:val="00582AF6"/>
    <w:rsid w:val="00582AFF"/>
    <w:rsid w:val="00582BA7"/>
    <w:rsid w:val="00582BB9"/>
    <w:rsid w:val="00582C1E"/>
    <w:rsid w:val="00582C8C"/>
    <w:rsid w:val="00582CCF"/>
    <w:rsid w:val="00582E47"/>
    <w:rsid w:val="00582EC8"/>
    <w:rsid w:val="00582FE9"/>
    <w:rsid w:val="005830FA"/>
    <w:rsid w:val="00583856"/>
    <w:rsid w:val="005838BF"/>
    <w:rsid w:val="0058395D"/>
    <w:rsid w:val="005839C4"/>
    <w:rsid w:val="005839E4"/>
    <w:rsid w:val="00583EBB"/>
    <w:rsid w:val="0058415C"/>
    <w:rsid w:val="0058439C"/>
    <w:rsid w:val="005846F9"/>
    <w:rsid w:val="00584979"/>
    <w:rsid w:val="00584B62"/>
    <w:rsid w:val="00584C71"/>
    <w:rsid w:val="00584D5D"/>
    <w:rsid w:val="00585180"/>
    <w:rsid w:val="00585362"/>
    <w:rsid w:val="00585696"/>
    <w:rsid w:val="00585727"/>
    <w:rsid w:val="00585BA2"/>
    <w:rsid w:val="00585C8B"/>
    <w:rsid w:val="0058613B"/>
    <w:rsid w:val="0058618A"/>
    <w:rsid w:val="0058682B"/>
    <w:rsid w:val="00586F77"/>
    <w:rsid w:val="00586FA6"/>
    <w:rsid w:val="005870BA"/>
    <w:rsid w:val="005872AC"/>
    <w:rsid w:val="00587431"/>
    <w:rsid w:val="005875C7"/>
    <w:rsid w:val="005875F6"/>
    <w:rsid w:val="0058772E"/>
    <w:rsid w:val="00587BF4"/>
    <w:rsid w:val="00587ECB"/>
    <w:rsid w:val="00587FEC"/>
    <w:rsid w:val="00590026"/>
    <w:rsid w:val="005903FA"/>
    <w:rsid w:val="0059052C"/>
    <w:rsid w:val="00590582"/>
    <w:rsid w:val="00590E45"/>
    <w:rsid w:val="00590E5F"/>
    <w:rsid w:val="00590E62"/>
    <w:rsid w:val="00591124"/>
    <w:rsid w:val="005912BA"/>
    <w:rsid w:val="00591563"/>
    <w:rsid w:val="00591772"/>
    <w:rsid w:val="00591804"/>
    <w:rsid w:val="005918DF"/>
    <w:rsid w:val="00591A08"/>
    <w:rsid w:val="00591B52"/>
    <w:rsid w:val="00591BD8"/>
    <w:rsid w:val="00591C2F"/>
    <w:rsid w:val="00591CA4"/>
    <w:rsid w:val="00591CC9"/>
    <w:rsid w:val="00592B9B"/>
    <w:rsid w:val="00592E4F"/>
    <w:rsid w:val="00592FB6"/>
    <w:rsid w:val="005931D3"/>
    <w:rsid w:val="00593237"/>
    <w:rsid w:val="005934DD"/>
    <w:rsid w:val="005937B6"/>
    <w:rsid w:val="00593A75"/>
    <w:rsid w:val="00593D00"/>
    <w:rsid w:val="00593D88"/>
    <w:rsid w:val="00593F97"/>
    <w:rsid w:val="0059449B"/>
    <w:rsid w:val="005944CD"/>
    <w:rsid w:val="005945BC"/>
    <w:rsid w:val="005947AE"/>
    <w:rsid w:val="00594BE2"/>
    <w:rsid w:val="00594CA2"/>
    <w:rsid w:val="005950B2"/>
    <w:rsid w:val="0059515A"/>
    <w:rsid w:val="0059516F"/>
    <w:rsid w:val="00595313"/>
    <w:rsid w:val="005953EE"/>
    <w:rsid w:val="00595456"/>
    <w:rsid w:val="0059565A"/>
    <w:rsid w:val="0059567F"/>
    <w:rsid w:val="00595748"/>
    <w:rsid w:val="00595781"/>
    <w:rsid w:val="0059587B"/>
    <w:rsid w:val="00595978"/>
    <w:rsid w:val="005959CD"/>
    <w:rsid w:val="00595A42"/>
    <w:rsid w:val="00595CD5"/>
    <w:rsid w:val="00595CF3"/>
    <w:rsid w:val="00595D19"/>
    <w:rsid w:val="00595D1A"/>
    <w:rsid w:val="00595E85"/>
    <w:rsid w:val="00595EA6"/>
    <w:rsid w:val="00595EC0"/>
    <w:rsid w:val="005963A2"/>
    <w:rsid w:val="0059678A"/>
    <w:rsid w:val="00596A51"/>
    <w:rsid w:val="00596B3A"/>
    <w:rsid w:val="00596F98"/>
    <w:rsid w:val="005977D3"/>
    <w:rsid w:val="00597AC7"/>
    <w:rsid w:val="00597B2A"/>
    <w:rsid w:val="00597C2E"/>
    <w:rsid w:val="00597C74"/>
    <w:rsid w:val="00597DCF"/>
    <w:rsid w:val="00597EAF"/>
    <w:rsid w:val="00597F76"/>
    <w:rsid w:val="005A003C"/>
    <w:rsid w:val="005A0240"/>
    <w:rsid w:val="005A044F"/>
    <w:rsid w:val="005A076B"/>
    <w:rsid w:val="005A0795"/>
    <w:rsid w:val="005A07D4"/>
    <w:rsid w:val="005A0936"/>
    <w:rsid w:val="005A09B1"/>
    <w:rsid w:val="005A0A2C"/>
    <w:rsid w:val="005A0B80"/>
    <w:rsid w:val="005A0D2D"/>
    <w:rsid w:val="005A126A"/>
    <w:rsid w:val="005A12AB"/>
    <w:rsid w:val="005A15BC"/>
    <w:rsid w:val="005A1682"/>
    <w:rsid w:val="005A18E4"/>
    <w:rsid w:val="005A1A8E"/>
    <w:rsid w:val="005A1DBA"/>
    <w:rsid w:val="005A1DD5"/>
    <w:rsid w:val="005A1FFB"/>
    <w:rsid w:val="005A2095"/>
    <w:rsid w:val="005A20B9"/>
    <w:rsid w:val="005A20BC"/>
    <w:rsid w:val="005A20BD"/>
    <w:rsid w:val="005A21E7"/>
    <w:rsid w:val="005A224F"/>
    <w:rsid w:val="005A2830"/>
    <w:rsid w:val="005A288F"/>
    <w:rsid w:val="005A2AD0"/>
    <w:rsid w:val="005A2D72"/>
    <w:rsid w:val="005A2FD0"/>
    <w:rsid w:val="005A3035"/>
    <w:rsid w:val="005A305F"/>
    <w:rsid w:val="005A3372"/>
    <w:rsid w:val="005A362E"/>
    <w:rsid w:val="005A3951"/>
    <w:rsid w:val="005A39BC"/>
    <w:rsid w:val="005A3BF4"/>
    <w:rsid w:val="005A3CA8"/>
    <w:rsid w:val="005A3D0B"/>
    <w:rsid w:val="005A3E5C"/>
    <w:rsid w:val="005A404D"/>
    <w:rsid w:val="005A438C"/>
    <w:rsid w:val="005A44EC"/>
    <w:rsid w:val="005A46BF"/>
    <w:rsid w:val="005A4C69"/>
    <w:rsid w:val="005A4E27"/>
    <w:rsid w:val="005A4F6A"/>
    <w:rsid w:val="005A5228"/>
    <w:rsid w:val="005A54D4"/>
    <w:rsid w:val="005A5605"/>
    <w:rsid w:val="005A5B45"/>
    <w:rsid w:val="005A5C9B"/>
    <w:rsid w:val="005A5CF2"/>
    <w:rsid w:val="005A5CF9"/>
    <w:rsid w:val="005A624E"/>
    <w:rsid w:val="005A62B5"/>
    <w:rsid w:val="005A6414"/>
    <w:rsid w:val="005A6487"/>
    <w:rsid w:val="005A655C"/>
    <w:rsid w:val="005A65D1"/>
    <w:rsid w:val="005A677F"/>
    <w:rsid w:val="005A6798"/>
    <w:rsid w:val="005A6973"/>
    <w:rsid w:val="005A6AD1"/>
    <w:rsid w:val="005A6D51"/>
    <w:rsid w:val="005A6EF9"/>
    <w:rsid w:val="005A6F9B"/>
    <w:rsid w:val="005A7019"/>
    <w:rsid w:val="005A7054"/>
    <w:rsid w:val="005A73FA"/>
    <w:rsid w:val="005A7849"/>
    <w:rsid w:val="005A78D5"/>
    <w:rsid w:val="005A7A17"/>
    <w:rsid w:val="005A7F88"/>
    <w:rsid w:val="005B0098"/>
    <w:rsid w:val="005B025C"/>
    <w:rsid w:val="005B0A35"/>
    <w:rsid w:val="005B0AFE"/>
    <w:rsid w:val="005B1028"/>
    <w:rsid w:val="005B10E0"/>
    <w:rsid w:val="005B1137"/>
    <w:rsid w:val="005B1165"/>
    <w:rsid w:val="005B1237"/>
    <w:rsid w:val="005B146C"/>
    <w:rsid w:val="005B191C"/>
    <w:rsid w:val="005B19E4"/>
    <w:rsid w:val="005B1B14"/>
    <w:rsid w:val="005B1B15"/>
    <w:rsid w:val="005B1B21"/>
    <w:rsid w:val="005B1D32"/>
    <w:rsid w:val="005B20D3"/>
    <w:rsid w:val="005B2321"/>
    <w:rsid w:val="005B25E5"/>
    <w:rsid w:val="005B2853"/>
    <w:rsid w:val="005B2855"/>
    <w:rsid w:val="005B2B69"/>
    <w:rsid w:val="005B2C90"/>
    <w:rsid w:val="005B30CB"/>
    <w:rsid w:val="005B312A"/>
    <w:rsid w:val="005B3239"/>
    <w:rsid w:val="005B3313"/>
    <w:rsid w:val="005B33EA"/>
    <w:rsid w:val="005B3479"/>
    <w:rsid w:val="005B3652"/>
    <w:rsid w:val="005B36E6"/>
    <w:rsid w:val="005B3720"/>
    <w:rsid w:val="005B376A"/>
    <w:rsid w:val="005B37AE"/>
    <w:rsid w:val="005B37D0"/>
    <w:rsid w:val="005B39DA"/>
    <w:rsid w:val="005B39E9"/>
    <w:rsid w:val="005B3CD2"/>
    <w:rsid w:val="005B3D27"/>
    <w:rsid w:val="005B3D32"/>
    <w:rsid w:val="005B3D4F"/>
    <w:rsid w:val="005B3D7A"/>
    <w:rsid w:val="005B411F"/>
    <w:rsid w:val="005B42C5"/>
    <w:rsid w:val="005B42DB"/>
    <w:rsid w:val="005B44EB"/>
    <w:rsid w:val="005B481B"/>
    <w:rsid w:val="005B4C38"/>
    <w:rsid w:val="005B4D62"/>
    <w:rsid w:val="005B5079"/>
    <w:rsid w:val="005B5193"/>
    <w:rsid w:val="005B562C"/>
    <w:rsid w:val="005B577F"/>
    <w:rsid w:val="005B5792"/>
    <w:rsid w:val="005B592A"/>
    <w:rsid w:val="005B5A16"/>
    <w:rsid w:val="005B5C81"/>
    <w:rsid w:val="005B6007"/>
    <w:rsid w:val="005B63EB"/>
    <w:rsid w:val="005B6657"/>
    <w:rsid w:val="005B6A55"/>
    <w:rsid w:val="005B6A9D"/>
    <w:rsid w:val="005B6E75"/>
    <w:rsid w:val="005B7048"/>
    <w:rsid w:val="005B71BF"/>
    <w:rsid w:val="005B7262"/>
    <w:rsid w:val="005B7455"/>
    <w:rsid w:val="005B74AB"/>
    <w:rsid w:val="005B74B5"/>
    <w:rsid w:val="005B7610"/>
    <w:rsid w:val="005B78CE"/>
    <w:rsid w:val="005B78CF"/>
    <w:rsid w:val="005B7B7B"/>
    <w:rsid w:val="005B7BE6"/>
    <w:rsid w:val="005B7BF5"/>
    <w:rsid w:val="005B7E16"/>
    <w:rsid w:val="005B7EB2"/>
    <w:rsid w:val="005B7F7D"/>
    <w:rsid w:val="005C0049"/>
    <w:rsid w:val="005C0079"/>
    <w:rsid w:val="005C0092"/>
    <w:rsid w:val="005C04D5"/>
    <w:rsid w:val="005C07A3"/>
    <w:rsid w:val="005C0949"/>
    <w:rsid w:val="005C0D4A"/>
    <w:rsid w:val="005C0E6C"/>
    <w:rsid w:val="005C0FFC"/>
    <w:rsid w:val="005C1153"/>
    <w:rsid w:val="005C1325"/>
    <w:rsid w:val="005C1457"/>
    <w:rsid w:val="005C15E1"/>
    <w:rsid w:val="005C1806"/>
    <w:rsid w:val="005C1A64"/>
    <w:rsid w:val="005C1CC3"/>
    <w:rsid w:val="005C1F1E"/>
    <w:rsid w:val="005C1FF6"/>
    <w:rsid w:val="005C231A"/>
    <w:rsid w:val="005C29A9"/>
    <w:rsid w:val="005C2A49"/>
    <w:rsid w:val="005C2D33"/>
    <w:rsid w:val="005C2E46"/>
    <w:rsid w:val="005C2FB5"/>
    <w:rsid w:val="005C307C"/>
    <w:rsid w:val="005C3440"/>
    <w:rsid w:val="005C3521"/>
    <w:rsid w:val="005C35DE"/>
    <w:rsid w:val="005C37BD"/>
    <w:rsid w:val="005C3865"/>
    <w:rsid w:val="005C39D9"/>
    <w:rsid w:val="005C3A92"/>
    <w:rsid w:val="005C3BE0"/>
    <w:rsid w:val="005C3C7F"/>
    <w:rsid w:val="005C3DBA"/>
    <w:rsid w:val="005C4297"/>
    <w:rsid w:val="005C47AA"/>
    <w:rsid w:val="005C4840"/>
    <w:rsid w:val="005C48AA"/>
    <w:rsid w:val="005C4B27"/>
    <w:rsid w:val="005C4BDB"/>
    <w:rsid w:val="005C4D05"/>
    <w:rsid w:val="005C4DA3"/>
    <w:rsid w:val="005C4DFB"/>
    <w:rsid w:val="005C4F09"/>
    <w:rsid w:val="005C5065"/>
    <w:rsid w:val="005C5371"/>
    <w:rsid w:val="005C5496"/>
    <w:rsid w:val="005C5581"/>
    <w:rsid w:val="005C5900"/>
    <w:rsid w:val="005C5AE1"/>
    <w:rsid w:val="005C5AE7"/>
    <w:rsid w:val="005C5DAB"/>
    <w:rsid w:val="005C5E69"/>
    <w:rsid w:val="005C5F5F"/>
    <w:rsid w:val="005C619F"/>
    <w:rsid w:val="005C62C8"/>
    <w:rsid w:val="005C652B"/>
    <w:rsid w:val="005C665E"/>
    <w:rsid w:val="005C6ACA"/>
    <w:rsid w:val="005C6D7E"/>
    <w:rsid w:val="005C6E43"/>
    <w:rsid w:val="005C6FF9"/>
    <w:rsid w:val="005C70D3"/>
    <w:rsid w:val="005C713D"/>
    <w:rsid w:val="005C72B5"/>
    <w:rsid w:val="005C76E8"/>
    <w:rsid w:val="005C7868"/>
    <w:rsid w:val="005C78D1"/>
    <w:rsid w:val="005C7A42"/>
    <w:rsid w:val="005C7ACD"/>
    <w:rsid w:val="005C7B16"/>
    <w:rsid w:val="005C7B2D"/>
    <w:rsid w:val="005C7BEB"/>
    <w:rsid w:val="005C7D3A"/>
    <w:rsid w:val="005C7D66"/>
    <w:rsid w:val="005C7E35"/>
    <w:rsid w:val="005C7E36"/>
    <w:rsid w:val="005D00C9"/>
    <w:rsid w:val="005D012D"/>
    <w:rsid w:val="005D021E"/>
    <w:rsid w:val="005D066C"/>
    <w:rsid w:val="005D08B8"/>
    <w:rsid w:val="005D092F"/>
    <w:rsid w:val="005D0955"/>
    <w:rsid w:val="005D0C50"/>
    <w:rsid w:val="005D0DD0"/>
    <w:rsid w:val="005D0E35"/>
    <w:rsid w:val="005D0E56"/>
    <w:rsid w:val="005D0F64"/>
    <w:rsid w:val="005D0F7A"/>
    <w:rsid w:val="005D1114"/>
    <w:rsid w:val="005D1165"/>
    <w:rsid w:val="005D119E"/>
    <w:rsid w:val="005D139D"/>
    <w:rsid w:val="005D1422"/>
    <w:rsid w:val="005D1CC2"/>
    <w:rsid w:val="005D1D90"/>
    <w:rsid w:val="005D1F3D"/>
    <w:rsid w:val="005D202F"/>
    <w:rsid w:val="005D205D"/>
    <w:rsid w:val="005D2113"/>
    <w:rsid w:val="005D222B"/>
    <w:rsid w:val="005D23D5"/>
    <w:rsid w:val="005D2743"/>
    <w:rsid w:val="005D27C0"/>
    <w:rsid w:val="005D2949"/>
    <w:rsid w:val="005D2AA3"/>
    <w:rsid w:val="005D2B93"/>
    <w:rsid w:val="005D2B9D"/>
    <w:rsid w:val="005D2D84"/>
    <w:rsid w:val="005D3159"/>
    <w:rsid w:val="005D31FD"/>
    <w:rsid w:val="005D32C4"/>
    <w:rsid w:val="005D3914"/>
    <w:rsid w:val="005D3A1A"/>
    <w:rsid w:val="005D3C52"/>
    <w:rsid w:val="005D3F39"/>
    <w:rsid w:val="005D4015"/>
    <w:rsid w:val="005D4060"/>
    <w:rsid w:val="005D4152"/>
    <w:rsid w:val="005D4551"/>
    <w:rsid w:val="005D45E7"/>
    <w:rsid w:val="005D4764"/>
    <w:rsid w:val="005D52EF"/>
    <w:rsid w:val="005D5411"/>
    <w:rsid w:val="005D5473"/>
    <w:rsid w:val="005D54AB"/>
    <w:rsid w:val="005D572B"/>
    <w:rsid w:val="005D5C6D"/>
    <w:rsid w:val="005D5CAC"/>
    <w:rsid w:val="005D5D3C"/>
    <w:rsid w:val="005D5EF9"/>
    <w:rsid w:val="005D5F49"/>
    <w:rsid w:val="005D6436"/>
    <w:rsid w:val="005D6484"/>
    <w:rsid w:val="005D64AB"/>
    <w:rsid w:val="005D675B"/>
    <w:rsid w:val="005D6760"/>
    <w:rsid w:val="005D67DE"/>
    <w:rsid w:val="005D67FF"/>
    <w:rsid w:val="005D68C4"/>
    <w:rsid w:val="005D6BDE"/>
    <w:rsid w:val="005D6C40"/>
    <w:rsid w:val="005D6F6B"/>
    <w:rsid w:val="005D715B"/>
    <w:rsid w:val="005D7274"/>
    <w:rsid w:val="005D744B"/>
    <w:rsid w:val="005D75CE"/>
    <w:rsid w:val="005D76C9"/>
    <w:rsid w:val="005D78EA"/>
    <w:rsid w:val="005D7979"/>
    <w:rsid w:val="005D7D77"/>
    <w:rsid w:val="005E00CE"/>
    <w:rsid w:val="005E00FB"/>
    <w:rsid w:val="005E05AA"/>
    <w:rsid w:val="005E0824"/>
    <w:rsid w:val="005E08C0"/>
    <w:rsid w:val="005E0916"/>
    <w:rsid w:val="005E0AFB"/>
    <w:rsid w:val="005E0E56"/>
    <w:rsid w:val="005E1074"/>
    <w:rsid w:val="005E1114"/>
    <w:rsid w:val="005E1601"/>
    <w:rsid w:val="005E18F1"/>
    <w:rsid w:val="005E1C04"/>
    <w:rsid w:val="005E1C4A"/>
    <w:rsid w:val="005E1CF8"/>
    <w:rsid w:val="005E1D4C"/>
    <w:rsid w:val="005E1EE1"/>
    <w:rsid w:val="005E1FEA"/>
    <w:rsid w:val="005E2276"/>
    <w:rsid w:val="005E2344"/>
    <w:rsid w:val="005E25C6"/>
    <w:rsid w:val="005E2724"/>
    <w:rsid w:val="005E2FC5"/>
    <w:rsid w:val="005E30A1"/>
    <w:rsid w:val="005E3289"/>
    <w:rsid w:val="005E358A"/>
    <w:rsid w:val="005E389E"/>
    <w:rsid w:val="005E3947"/>
    <w:rsid w:val="005E3A56"/>
    <w:rsid w:val="005E407C"/>
    <w:rsid w:val="005E4167"/>
    <w:rsid w:val="005E4196"/>
    <w:rsid w:val="005E4257"/>
    <w:rsid w:val="005E43B3"/>
    <w:rsid w:val="005E445C"/>
    <w:rsid w:val="005E4659"/>
    <w:rsid w:val="005E4675"/>
    <w:rsid w:val="005E4B84"/>
    <w:rsid w:val="005E4C22"/>
    <w:rsid w:val="005E5011"/>
    <w:rsid w:val="005E518F"/>
    <w:rsid w:val="005E52E9"/>
    <w:rsid w:val="005E537F"/>
    <w:rsid w:val="005E54D7"/>
    <w:rsid w:val="005E55B7"/>
    <w:rsid w:val="005E598D"/>
    <w:rsid w:val="005E5D4C"/>
    <w:rsid w:val="005E5FB7"/>
    <w:rsid w:val="005E6096"/>
    <w:rsid w:val="005E6256"/>
    <w:rsid w:val="005E638A"/>
    <w:rsid w:val="005E6413"/>
    <w:rsid w:val="005E649E"/>
    <w:rsid w:val="005E653D"/>
    <w:rsid w:val="005E65A6"/>
    <w:rsid w:val="005E65B4"/>
    <w:rsid w:val="005E6852"/>
    <w:rsid w:val="005E6B51"/>
    <w:rsid w:val="005E6C02"/>
    <w:rsid w:val="005E6C4E"/>
    <w:rsid w:val="005E6CF9"/>
    <w:rsid w:val="005E6F7A"/>
    <w:rsid w:val="005E702B"/>
    <w:rsid w:val="005E720F"/>
    <w:rsid w:val="005E7295"/>
    <w:rsid w:val="005E7685"/>
    <w:rsid w:val="005E76FE"/>
    <w:rsid w:val="005E775B"/>
    <w:rsid w:val="005E785D"/>
    <w:rsid w:val="005E7A19"/>
    <w:rsid w:val="005E7A9B"/>
    <w:rsid w:val="005E7D15"/>
    <w:rsid w:val="005E7EED"/>
    <w:rsid w:val="005E7F0E"/>
    <w:rsid w:val="005E7F1F"/>
    <w:rsid w:val="005E7F69"/>
    <w:rsid w:val="005F0080"/>
    <w:rsid w:val="005F0183"/>
    <w:rsid w:val="005F0354"/>
    <w:rsid w:val="005F03AB"/>
    <w:rsid w:val="005F07F9"/>
    <w:rsid w:val="005F098F"/>
    <w:rsid w:val="005F0B81"/>
    <w:rsid w:val="005F0C5E"/>
    <w:rsid w:val="005F0D4C"/>
    <w:rsid w:val="005F0E7B"/>
    <w:rsid w:val="005F0E81"/>
    <w:rsid w:val="005F0F53"/>
    <w:rsid w:val="005F0F91"/>
    <w:rsid w:val="005F10A3"/>
    <w:rsid w:val="005F1131"/>
    <w:rsid w:val="005F1171"/>
    <w:rsid w:val="005F12AC"/>
    <w:rsid w:val="005F1604"/>
    <w:rsid w:val="005F1652"/>
    <w:rsid w:val="005F1720"/>
    <w:rsid w:val="005F18F8"/>
    <w:rsid w:val="005F1D22"/>
    <w:rsid w:val="005F1DB2"/>
    <w:rsid w:val="005F1DE4"/>
    <w:rsid w:val="005F2181"/>
    <w:rsid w:val="005F21A7"/>
    <w:rsid w:val="005F2260"/>
    <w:rsid w:val="005F233E"/>
    <w:rsid w:val="005F24D1"/>
    <w:rsid w:val="005F2527"/>
    <w:rsid w:val="005F2869"/>
    <w:rsid w:val="005F2A6D"/>
    <w:rsid w:val="005F2A8D"/>
    <w:rsid w:val="005F2BC4"/>
    <w:rsid w:val="005F2C3E"/>
    <w:rsid w:val="005F2CC0"/>
    <w:rsid w:val="005F2E37"/>
    <w:rsid w:val="005F30DE"/>
    <w:rsid w:val="005F3475"/>
    <w:rsid w:val="005F34EC"/>
    <w:rsid w:val="005F37DE"/>
    <w:rsid w:val="005F39D3"/>
    <w:rsid w:val="005F3B13"/>
    <w:rsid w:val="005F3B24"/>
    <w:rsid w:val="005F3E0A"/>
    <w:rsid w:val="005F3F19"/>
    <w:rsid w:val="005F4111"/>
    <w:rsid w:val="005F424A"/>
    <w:rsid w:val="005F424F"/>
    <w:rsid w:val="005F437F"/>
    <w:rsid w:val="005F467C"/>
    <w:rsid w:val="005F4793"/>
    <w:rsid w:val="005F4A1E"/>
    <w:rsid w:val="005F4A46"/>
    <w:rsid w:val="005F4B5A"/>
    <w:rsid w:val="005F4CED"/>
    <w:rsid w:val="005F4DB6"/>
    <w:rsid w:val="005F4E0F"/>
    <w:rsid w:val="005F4EF5"/>
    <w:rsid w:val="005F4F4E"/>
    <w:rsid w:val="005F505D"/>
    <w:rsid w:val="005F5435"/>
    <w:rsid w:val="005F5575"/>
    <w:rsid w:val="005F5577"/>
    <w:rsid w:val="005F55DA"/>
    <w:rsid w:val="005F5B65"/>
    <w:rsid w:val="005F5C6E"/>
    <w:rsid w:val="005F62D6"/>
    <w:rsid w:val="005F64ED"/>
    <w:rsid w:val="005F6914"/>
    <w:rsid w:val="005F691F"/>
    <w:rsid w:val="005F693D"/>
    <w:rsid w:val="005F6EF4"/>
    <w:rsid w:val="005F70B9"/>
    <w:rsid w:val="005F71AE"/>
    <w:rsid w:val="005F76E0"/>
    <w:rsid w:val="005F7809"/>
    <w:rsid w:val="005F7963"/>
    <w:rsid w:val="005F7B82"/>
    <w:rsid w:val="00600168"/>
    <w:rsid w:val="006004C2"/>
    <w:rsid w:val="006004F8"/>
    <w:rsid w:val="00600568"/>
    <w:rsid w:val="006006DC"/>
    <w:rsid w:val="00600749"/>
    <w:rsid w:val="0060077A"/>
    <w:rsid w:val="006007E3"/>
    <w:rsid w:val="00600959"/>
    <w:rsid w:val="00600A16"/>
    <w:rsid w:val="00600CC7"/>
    <w:rsid w:val="00600CFE"/>
    <w:rsid w:val="00600D03"/>
    <w:rsid w:val="00600E15"/>
    <w:rsid w:val="00600E6C"/>
    <w:rsid w:val="00600F93"/>
    <w:rsid w:val="00600FCB"/>
    <w:rsid w:val="00601062"/>
    <w:rsid w:val="0060131E"/>
    <w:rsid w:val="0060144B"/>
    <w:rsid w:val="006014A7"/>
    <w:rsid w:val="00601578"/>
    <w:rsid w:val="006016C9"/>
    <w:rsid w:val="00601742"/>
    <w:rsid w:val="0060180D"/>
    <w:rsid w:val="0060183B"/>
    <w:rsid w:val="006019B7"/>
    <w:rsid w:val="006019CC"/>
    <w:rsid w:val="00601A9D"/>
    <w:rsid w:val="00601B63"/>
    <w:rsid w:val="00601C8A"/>
    <w:rsid w:val="00602092"/>
    <w:rsid w:val="00602193"/>
    <w:rsid w:val="006021EC"/>
    <w:rsid w:val="00602582"/>
    <w:rsid w:val="006026E0"/>
    <w:rsid w:val="00602814"/>
    <w:rsid w:val="00602840"/>
    <w:rsid w:val="00602933"/>
    <w:rsid w:val="00602970"/>
    <w:rsid w:val="00602B05"/>
    <w:rsid w:val="00602B88"/>
    <w:rsid w:val="00602CCD"/>
    <w:rsid w:val="00602CDD"/>
    <w:rsid w:val="00602DF0"/>
    <w:rsid w:val="00603074"/>
    <w:rsid w:val="006030FC"/>
    <w:rsid w:val="006031D5"/>
    <w:rsid w:val="006031DE"/>
    <w:rsid w:val="00603204"/>
    <w:rsid w:val="0060334B"/>
    <w:rsid w:val="0060335C"/>
    <w:rsid w:val="00603480"/>
    <w:rsid w:val="00603502"/>
    <w:rsid w:val="0060372D"/>
    <w:rsid w:val="00603C5E"/>
    <w:rsid w:val="00603F66"/>
    <w:rsid w:val="00604081"/>
    <w:rsid w:val="006040B2"/>
    <w:rsid w:val="00604856"/>
    <w:rsid w:val="00604C19"/>
    <w:rsid w:val="00604C57"/>
    <w:rsid w:val="00604E1D"/>
    <w:rsid w:val="00604E21"/>
    <w:rsid w:val="00604F30"/>
    <w:rsid w:val="00604F54"/>
    <w:rsid w:val="0060527E"/>
    <w:rsid w:val="00605473"/>
    <w:rsid w:val="006054C5"/>
    <w:rsid w:val="00605EA8"/>
    <w:rsid w:val="0060605C"/>
    <w:rsid w:val="006065CB"/>
    <w:rsid w:val="006067A5"/>
    <w:rsid w:val="00606ED2"/>
    <w:rsid w:val="00606F28"/>
    <w:rsid w:val="00606F7A"/>
    <w:rsid w:val="00607034"/>
    <w:rsid w:val="00607143"/>
    <w:rsid w:val="00607268"/>
    <w:rsid w:val="0060736A"/>
    <w:rsid w:val="006073CA"/>
    <w:rsid w:val="006074CA"/>
    <w:rsid w:val="0060775B"/>
    <w:rsid w:val="006078BB"/>
    <w:rsid w:val="006078E5"/>
    <w:rsid w:val="00607964"/>
    <w:rsid w:val="0060799C"/>
    <w:rsid w:val="006079FB"/>
    <w:rsid w:val="00607C61"/>
    <w:rsid w:val="00607D4D"/>
    <w:rsid w:val="00607D74"/>
    <w:rsid w:val="00607E3B"/>
    <w:rsid w:val="00607F9E"/>
    <w:rsid w:val="00607FBC"/>
    <w:rsid w:val="00607FC1"/>
    <w:rsid w:val="0061018C"/>
    <w:rsid w:val="006101F2"/>
    <w:rsid w:val="00610250"/>
    <w:rsid w:val="006103E9"/>
    <w:rsid w:val="006106E7"/>
    <w:rsid w:val="00610808"/>
    <w:rsid w:val="00610B3A"/>
    <w:rsid w:val="00610C57"/>
    <w:rsid w:val="00610C75"/>
    <w:rsid w:val="00610D98"/>
    <w:rsid w:val="00610E1C"/>
    <w:rsid w:val="00610E45"/>
    <w:rsid w:val="0061135A"/>
    <w:rsid w:val="006113E4"/>
    <w:rsid w:val="006115CD"/>
    <w:rsid w:val="00611657"/>
    <w:rsid w:val="006116F1"/>
    <w:rsid w:val="006119CF"/>
    <w:rsid w:val="00611D44"/>
    <w:rsid w:val="00611D63"/>
    <w:rsid w:val="00611F20"/>
    <w:rsid w:val="00612186"/>
    <w:rsid w:val="00612199"/>
    <w:rsid w:val="006122F1"/>
    <w:rsid w:val="0061237B"/>
    <w:rsid w:val="006125DB"/>
    <w:rsid w:val="00612730"/>
    <w:rsid w:val="00612BF1"/>
    <w:rsid w:val="00612C28"/>
    <w:rsid w:val="00612D3C"/>
    <w:rsid w:val="00613265"/>
    <w:rsid w:val="00613594"/>
    <w:rsid w:val="0061366A"/>
    <w:rsid w:val="00613702"/>
    <w:rsid w:val="0061397B"/>
    <w:rsid w:val="00613A50"/>
    <w:rsid w:val="00613D0B"/>
    <w:rsid w:val="00613E80"/>
    <w:rsid w:val="00614042"/>
    <w:rsid w:val="006140BC"/>
    <w:rsid w:val="006142AF"/>
    <w:rsid w:val="0061443D"/>
    <w:rsid w:val="0061450A"/>
    <w:rsid w:val="00614847"/>
    <w:rsid w:val="0061492E"/>
    <w:rsid w:val="0061495D"/>
    <w:rsid w:val="00614BEA"/>
    <w:rsid w:val="00614BEB"/>
    <w:rsid w:val="00614CBD"/>
    <w:rsid w:val="00615264"/>
    <w:rsid w:val="00615275"/>
    <w:rsid w:val="006153C3"/>
    <w:rsid w:val="0061556E"/>
    <w:rsid w:val="006155D5"/>
    <w:rsid w:val="0061574E"/>
    <w:rsid w:val="00615A31"/>
    <w:rsid w:val="00615A76"/>
    <w:rsid w:val="00615A96"/>
    <w:rsid w:val="00615B24"/>
    <w:rsid w:val="00615BCC"/>
    <w:rsid w:val="00615BD0"/>
    <w:rsid w:val="00616051"/>
    <w:rsid w:val="0061615A"/>
    <w:rsid w:val="0061617A"/>
    <w:rsid w:val="006161A8"/>
    <w:rsid w:val="006163BA"/>
    <w:rsid w:val="006166C1"/>
    <w:rsid w:val="0061672B"/>
    <w:rsid w:val="00616740"/>
    <w:rsid w:val="00616741"/>
    <w:rsid w:val="00616A75"/>
    <w:rsid w:val="00616AF2"/>
    <w:rsid w:val="00616AFB"/>
    <w:rsid w:val="00616CBC"/>
    <w:rsid w:val="00616E91"/>
    <w:rsid w:val="00616F13"/>
    <w:rsid w:val="0061709C"/>
    <w:rsid w:val="00617272"/>
    <w:rsid w:val="0061758F"/>
    <w:rsid w:val="006175A1"/>
    <w:rsid w:val="0061760A"/>
    <w:rsid w:val="0061787A"/>
    <w:rsid w:val="00617A6F"/>
    <w:rsid w:val="00617E43"/>
    <w:rsid w:val="00617EA2"/>
    <w:rsid w:val="00617EF1"/>
    <w:rsid w:val="006203E3"/>
    <w:rsid w:val="00620407"/>
    <w:rsid w:val="0062094C"/>
    <w:rsid w:val="00620A18"/>
    <w:rsid w:val="00620A1F"/>
    <w:rsid w:val="00620CB7"/>
    <w:rsid w:val="00620CF4"/>
    <w:rsid w:val="00620EBB"/>
    <w:rsid w:val="00620FC6"/>
    <w:rsid w:val="00621A8F"/>
    <w:rsid w:val="00621C40"/>
    <w:rsid w:val="00621DF4"/>
    <w:rsid w:val="00621EC3"/>
    <w:rsid w:val="00622254"/>
    <w:rsid w:val="006222D2"/>
    <w:rsid w:val="006223B5"/>
    <w:rsid w:val="006223D2"/>
    <w:rsid w:val="006228CA"/>
    <w:rsid w:val="00622CAA"/>
    <w:rsid w:val="00622EB9"/>
    <w:rsid w:val="00623114"/>
    <w:rsid w:val="0062317D"/>
    <w:rsid w:val="006234B4"/>
    <w:rsid w:val="0062366B"/>
    <w:rsid w:val="006237F8"/>
    <w:rsid w:val="00623B63"/>
    <w:rsid w:val="00623D74"/>
    <w:rsid w:val="00623E6D"/>
    <w:rsid w:val="00623FC2"/>
    <w:rsid w:val="00624091"/>
    <w:rsid w:val="00624131"/>
    <w:rsid w:val="00624268"/>
    <w:rsid w:val="0062456B"/>
    <w:rsid w:val="0062458C"/>
    <w:rsid w:val="006245AD"/>
    <w:rsid w:val="00624631"/>
    <w:rsid w:val="0062478C"/>
    <w:rsid w:val="00624875"/>
    <w:rsid w:val="00624B2F"/>
    <w:rsid w:val="00624B48"/>
    <w:rsid w:val="00624CE3"/>
    <w:rsid w:val="0062526C"/>
    <w:rsid w:val="006252D4"/>
    <w:rsid w:val="00625381"/>
    <w:rsid w:val="0062575D"/>
    <w:rsid w:val="006257E7"/>
    <w:rsid w:val="006258D2"/>
    <w:rsid w:val="00625DD3"/>
    <w:rsid w:val="00625EFB"/>
    <w:rsid w:val="00626150"/>
    <w:rsid w:val="006261D5"/>
    <w:rsid w:val="00626374"/>
    <w:rsid w:val="006265D8"/>
    <w:rsid w:val="006266B6"/>
    <w:rsid w:val="006266FF"/>
    <w:rsid w:val="0062684C"/>
    <w:rsid w:val="00626968"/>
    <w:rsid w:val="00626CD7"/>
    <w:rsid w:val="00626D8A"/>
    <w:rsid w:val="00626F90"/>
    <w:rsid w:val="006270D0"/>
    <w:rsid w:val="006274DA"/>
    <w:rsid w:val="00627696"/>
    <w:rsid w:val="0062781F"/>
    <w:rsid w:val="006279F1"/>
    <w:rsid w:val="00627B29"/>
    <w:rsid w:val="00627CA2"/>
    <w:rsid w:val="00627EF1"/>
    <w:rsid w:val="00627F2C"/>
    <w:rsid w:val="00627F8B"/>
    <w:rsid w:val="006302DB"/>
    <w:rsid w:val="006302DD"/>
    <w:rsid w:val="006302E6"/>
    <w:rsid w:val="00630336"/>
    <w:rsid w:val="006304B5"/>
    <w:rsid w:val="0063058D"/>
    <w:rsid w:val="006306A4"/>
    <w:rsid w:val="006306C9"/>
    <w:rsid w:val="00630988"/>
    <w:rsid w:val="00630AA6"/>
    <w:rsid w:val="00630CF1"/>
    <w:rsid w:val="00630E70"/>
    <w:rsid w:val="00630EB4"/>
    <w:rsid w:val="006311A6"/>
    <w:rsid w:val="006312C3"/>
    <w:rsid w:val="0063134E"/>
    <w:rsid w:val="00631389"/>
    <w:rsid w:val="00631430"/>
    <w:rsid w:val="00631C0D"/>
    <w:rsid w:val="00631DC5"/>
    <w:rsid w:val="00631EFA"/>
    <w:rsid w:val="00631F44"/>
    <w:rsid w:val="00631F8F"/>
    <w:rsid w:val="00632148"/>
    <w:rsid w:val="00632209"/>
    <w:rsid w:val="00632692"/>
    <w:rsid w:val="00632991"/>
    <w:rsid w:val="00632A0A"/>
    <w:rsid w:val="00632AC2"/>
    <w:rsid w:val="00632CEA"/>
    <w:rsid w:val="00632D55"/>
    <w:rsid w:val="00632E6A"/>
    <w:rsid w:val="00632ECE"/>
    <w:rsid w:val="00632EEF"/>
    <w:rsid w:val="00632F61"/>
    <w:rsid w:val="006332AF"/>
    <w:rsid w:val="0063350A"/>
    <w:rsid w:val="00633908"/>
    <w:rsid w:val="006339DA"/>
    <w:rsid w:val="006339E7"/>
    <w:rsid w:val="00633AD4"/>
    <w:rsid w:val="00633BC6"/>
    <w:rsid w:val="00633E0B"/>
    <w:rsid w:val="00633ECC"/>
    <w:rsid w:val="0063426E"/>
    <w:rsid w:val="00634317"/>
    <w:rsid w:val="00634748"/>
    <w:rsid w:val="00634812"/>
    <w:rsid w:val="0063488A"/>
    <w:rsid w:val="006348D8"/>
    <w:rsid w:val="006349AF"/>
    <w:rsid w:val="00634A8F"/>
    <w:rsid w:val="00634AF5"/>
    <w:rsid w:val="00634D6C"/>
    <w:rsid w:val="00634D70"/>
    <w:rsid w:val="00634E0C"/>
    <w:rsid w:val="0063519C"/>
    <w:rsid w:val="00635256"/>
    <w:rsid w:val="006354F2"/>
    <w:rsid w:val="006358C1"/>
    <w:rsid w:val="00635A33"/>
    <w:rsid w:val="00635ADC"/>
    <w:rsid w:val="00635B58"/>
    <w:rsid w:val="00635B68"/>
    <w:rsid w:val="00635E94"/>
    <w:rsid w:val="00635F38"/>
    <w:rsid w:val="0063623E"/>
    <w:rsid w:val="00636513"/>
    <w:rsid w:val="0063683D"/>
    <w:rsid w:val="00636A25"/>
    <w:rsid w:val="00636A5B"/>
    <w:rsid w:val="00636E35"/>
    <w:rsid w:val="00636EC9"/>
    <w:rsid w:val="00637022"/>
    <w:rsid w:val="006370C9"/>
    <w:rsid w:val="0063756C"/>
    <w:rsid w:val="00637B4F"/>
    <w:rsid w:val="00637C22"/>
    <w:rsid w:val="00637C4E"/>
    <w:rsid w:val="00637F15"/>
    <w:rsid w:val="0064008C"/>
    <w:rsid w:val="00640091"/>
    <w:rsid w:val="006401C6"/>
    <w:rsid w:val="00640360"/>
    <w:rsid w:val="0064063C"/>
    <w:rsid w:val="006406C7"/>
    <w:rsid w:val="006409A4"/>
    <w:rsid w:val="00640B73"/>
    <w:rsid w:val="00640DBD"/>
    <w:rsid w:val="00640E23"/>
    <w:rsid w:val="00640F50"/>
    <w:rsid w:val="006411B9"/>
    <w:rsid w:val="0064127F"/>
    <w:rsid w:val="00641536"/>
    <w:rsid w:val="0064153D"/>
    <w:rsid w:val="00641543"/>
    <w:rsid w:val="00641726"/>
    <w:rsid w:val="006418EF"/>
    <w:rsid w:val="0064191C"/>
    <w:rsid w:val="00641AF6"/>
    <w:rsid w:val="00641B99"/>
    <w:rsid w:val="00641CE1"/>
    <w:rsid w:val="00641DF9"/>
    <w:rsid w:val="00641E86"/>
    <w:rsid w:val="00641EB0"/>
    <w:rsid w:val="00641F4E"/>
    <w:rsid w:val="006422ED"/>
    <w:rsid w:val="00642376"/>
    <w:rsid w:val="006424AC"/>
    <w:rsid w:val="006425AB"/>
    <w:rsid w:val="006425BD"/>
    <w:rsid w:val="00642BF0"/>
    <w:rsid w:val="00642D29"/>
    <w:rsid w:val="0064306E"/>
    <w:rsid w:val="00643136"/>
    <w:rsid w:val="006433E5"/>
    <w:rsid w:val="00643445"/>
    <w:rsid w:val="0064386B"/>
    <w:rsid w:val="00643922"/>
    <w:rsid w:val="00643F2D"/>
    <w:rsid w:val="00644273"/>
    <w:rsid w:val="00644865"/>
    <w:rsid w:val="00644934"/>
    <w:rsid w:val="00644F53"/>
    <w:rsid w:val="00644FB1"/>
    <w:rsid w:val="0064504C"/>
    <w:rsid w:val="00645531"/>
    <w:rsid w:val="00645608"/>
    <w:rsid w:val="006457C6"/>
    <w:rsid w:val="00645A5A"/>
    <w:rsid w:val="00645C03"/>
    <w:rsid w:val="0064626C"/>
    <w:rsid w:val="006462B0"/>
    <w:rsid w:val="006462D6"/>
    <w:rsid w:val="00646377"/>
    <w:rsid w:val="0064691E"/>
    <w:rsid w:val="006469AE"/>
    <w:rsid w:val="00646C2A"/>
    <w:rsid w:val="00646CB5"/>
    <w:rsid w:val="00646D18"/>
    <w:rsid w:val="00646EBA"/>
    <w:rsid w:val="0064716F"/>
    <w:rsid w:val="006471DD"/>
    <w:rsid w:val="00647337"/>
    <w:rsid w:val="006478BF"/>
    <w:rsid w:val="006478EA"/>
    <w:rsid w:val="00647C81"/>
    <w:rsid w:val="00647D21"/>
    <w:rsid w:val="00647EC3"/>
    <w:rsid w:val="00647FA9"/>
    <w:rsid w:val="0065002A"/>
    <w:rsid w:val="006501EC"/>
    <w:rsid w:val="0065024A"/>
    <w:rsid w:val="006502BF"/>
    <w:rsid w:val="00650606"/>
    <w:rsid w:val="0065061C"/>
    <w:rsid w:val="00650B2F"/>
    <w:rsid w:val="00650D0E"/>
    <w:rsid w:val="00650DDE"/>
    <w:rsid w:val="00650FDB"/>
    <w:rsid w:val="00650FE6"/>
    <w:rsid w:val="00651099"/>
    <w:rsid w:val="00651122"/>
    <w:rsid w:val="006511EB"/>
    <w:rsid w:val="0065138E"/>
    <w:rsid w:val="006513DD"/>
    <w:rsid w:val="00651454"/>
    <w:rsid w:val="0065166B"/>
    <w:rsid w:val="006517E0"/>
    <w:rsid w:val="00651AA9"/>
    <w:rsid w:val="00651CA3"/>
    <w:rsid w:val="00651DC2"/>
    <w:rsid w:val="00651E45"/>
    <w:rsid w:val="00651FD8"/>
    <w:rsid w:val="00652478"/>
    <w:rsid w:val="00652770"/>
    <w:rsid w:val="006528B7"/>
    <w:rsid w:val="006529A5"/>
    <w:rsid w:val="006529CD"/>
    <w:rsid w:val="006529D3"/>
    <w:rsid w:val="00652B2E"/>
    <w:rsid w:val="00652D7C"/>
    <w:rsid w:val="00652F55"/>
    <w:rsid w:val="00652F7E"/>
    <w:rsid w:val="00653088"/>
    <w:rsid w:val="006530C6"/>
    <w:rsid w:val="006531F0"/>
    <w:rsid w:val="006536C6"/>
    <w:rsid w:val="00653892"/>
    <w:rsid w:val="006539B3"/>
    <w:rsid w:val="00653A9B"/>
    <w:rsid w:val="00653B07"/>
    <w:rsid w:val="00653F1D"/>
    <w:rsid w:val="0065419A"/>
    <w:rsid w:val="00654264"/>
    <w:rsid w:val="006543DA"/>
    <w:rsid w:val="0065466D"/>
    <w:rsid w:val="006547AA"/>
    <w:rsid w:val="0065492D"/>
    <w:rsid w:val="00654CE7"/>
    <w:rsid w:val="00654DC5"/>
    <w:rsid w:val="00654EA1"/>
    <w:rsid w:val="00654EE4"/>
    <w:rsid w:val="00654F6E"/>
    <w:rsid w:val="00654FE3"/>
    <w:rsid w:val="006556DD"/>
    <w:rsid w:val="0065595F"/>
    <w:rsid w:val="00655981"/>
    <w:rsid w:val="00655A2E"/>
    <w:rsid w:val="00655BBE"/>
    <w:rsid w:val="00655C80"/>
    <w:rsid w:val="00655D4B"/>
    <w:rsid w:val="00655E2F"/>
    <w:rsid w:val="006560B1"/>
    <w:rsid w:val="0065628B"/>
    <w:rsid w:val="006562CE"/>
    <w:rsid w:val="006564C6"/>
    <w:rsid w:val="006569A7"/>
    <w:rsid w:val="00656A58"/>
    <w:rsid w:val="00656ABF"/>
    <w:rsid w:val="00656B4F"/>
    <w:rsid w:val="00656BE2"/>
    <w:rsid w:val="00656C9A"/>
    <w:rsid w:val="00656CD2"/>
    <w:rsid w:val="00656E84"/>
    <w:rsid w:val="0065715A"/>
    <w:rsid w:val="00657167"/>
    <w:rsid w:val="0065721E"/>
    <w:rsid w:val="00657866"/>
    <w:rsid w:val="0066004F"/>
    <w:rsid w:val="00660072"/>
    <w:rsid w:val="006602C6"/>
    <w:rsid w:val="00660312"/>
    <w:rsid w:val="0066074A"/>
    <w:rsid w:val="0066080D"/>
    <w:rsid w:val="00660991"/>
    <w:rsid w:val="006609A7"/>
    <w:rsid w:val="00660E19"/>
    <w:rsid w:val="00660E70"/>
    <w:rsid w:val="00660E75"/>
    <w:rsid w:val="0066111A"/>
    <w:rsid w:val="00661123"/>
    <w:rsid w:val="006611B1"/>
    <w:rsid w:val="00661202"/>
    <w:rsid w:val="006614D3"/>
    <w:rsid w:val="00661819"/>
    <w:rsid w:val="00661B4E"/>
    <w:rsid w:val="00661FBC"/>
    <w:rsid w:val="006621F0"/>
    <w:rsid w:val="00662215"/>
    <w:rsid w:val="0066242F"/>
    <w:rsid w:val="00662554"/>
    <w:rsid w:val="00662564"/>
    <w:rsid w:val="0066281A"/>
    <w:rsid w:val="00662A05"/>
    <w:rsid w:val="00662D18"/>
    <w:rsid w:val="00662D95"/>
    <w:rsid w:val="00662DBD"/>
    <w:rsid w:val="00662DDB"/>
    <w:rsid w:val="00662E42"/>
    <w:rsid w:val="0066307B"/>
    <w:rsid w:val="006631D7"/>
    <w:rsid w:val="0066362A"/>
    <w:rsid w:val="006638CF"/>
    <w:rsid w:val="00663AFB"/>
    <w:rsid w:val="00663C24"/>
    <w:rsid w:val="00663DD2"/>
    <w:rsid w:val="00663F4C"/>
    <w:rsid w:val="00664189"/>
    <w:rsid w:val="00664318"/>
    <w:rsid w:val="006643D9"/>
    <w:rsid w:val="00664713"/>
    <w:rsid w:val="006647D5"/>
    <w:rsid w:val="0066491E"/>
    <w:rsid w:val="00664995"/>
    <w:rsid w:val="00664EA2"/>
    <w:rsid w:val="00664ECC"/>
    <w:rsid w:val="00664F1E"/>
    <w:rsid w:val="00664F2D"/>
    <w:rsid w:val="00665079"/>
    <w:rsid w:val="0066522C"/>
    <w:rsid w:val="00665361"/>
    <w:rsid w:val="006653F7"/>
    <w:rsid w:val="00665661"/>
    <w:rsid w:val="00665B49"/>
    <w:rsid w:val="00665E20"/>
    <w:rsid w:val="00665E90"/>
    <w:rsid w:val="00666003"/>
    <w:rsid w:val="00666022"/>
    <w:rsid w:val="00666318"/>
    <w:rsid w:val="00666446"/>
    <w:rsid w:val="006664C7"/>
    <w:rsid w:val="0066667D"/>
    <w:rsid w:val="006666F4"/>
    <w:rsid w:val="006668FF"/>
    <w:rsid w:val="00666ABD"/>
    <w:rsid w:val="00666AFF"/>
    <w:rsid w:val="00666B29"/>
    <w:rsid w:val="00666C9B"/>
    <w:rsid w:val="00666DE4"/>
    <w:rsid w:val="00666E9B"/>
    <w:rsid w:val="00667129"/>
    <w:rsid w:val="0066712A"/>
    <w:rsid w:val="0066726D"/>
    <w:rsid w:val="0066731B"/>
    <w:rsid w:val="006673E1"/>
    <w:rsid w:val="00667438"/>
    <w:rsid w:val="00667573"/>
    <w:rsid w:val="006677D9"/>
    <w:rsid w:val="006677FE"/>
    <w:rsid w:val="006679A2"/>
    <w:rsid w:val="006679F3"/>
    <w:rsid w:val="00667B38"/>
    <w:rsid w:val="00667D13"/>
    <w:rsid w:val="00667E43"/>
    <w:rsid w:val="00667E50"/>
    <w:rsid w:val="00667F56"/>
    <w:rsid w:val="00670197"/>
    <w:rsid w:val="006706BD"/>
    <w:rsid w:val="006706EE"/>
    <w:rsid w:val="00670A62"/>
    <w:rsid w:val="00670B32"/>
    <w:rsid w:val="00670B8B"/>
    <w:rsid w:val="00670C20"/>
    <w:rsid w:val="00670D9C"/>
    <w:rsid w:val="00670E72"/>
    <w:rsid w:val="006711A9"/>
    <w:rsid w:val="0067134F"/>
    <w:rsid w:val="0067158C"/>
    <w:rsid w:val="0067172C"/>
    <w:rsid w:val="00671ADC"/>
    <w:rsid w:val="00671BA7"/>
    <w:rsid w:val="00671C81"/>
    <w:rsid w:val="00671CAF"/>
    <w:rsid w:val="00672083"/>
    <w:rsid w:val="006720F2"/>
    <w:rsid w:val="0067224E"/>
    <w:rsid w:val="006724DB"/>
    <w:rsid w:val="006727DB"/>
    <w:rsid w:val="006728BF"/>
    <w:rsid w:val="00672AAF"/>
    <w:rsid w:val="00672BFD"/>
    <w:rsid w:val="00672C2D"/>
    <w:rsid w:val="00672D78"/>
    <w:rsid w:val="00672E4E"/>
    <w:rsid w:val="006733D4"/>
    <w:rsid w:val="00673421"/>
    <w:rsid w:val="006737B8"/>
    <w:rsid w:val="00673A6D"/>
    <w:rsid w:val="00673A7E"/>
    <w:rsid w:val="00673D9A"/>
    <w:rsid w:val="00673F04"/>
    <w:rsid w:val="006742A4"/>
    <w:rsid w:val="006743E0"/>
    <w:rsid w:val="006743F2"/>
    <w:rsid w:val="00674420"/>
    <w:rsid w:val="006745F6"/>
    <w:rsid w:val="0067468F"/>
    <w:rsid w:val="006746F3"/>
    <w:rsid w:val="006747F2"/>
    <w:rsid w:val="00674835"/>
    <w:rsid w:val="006748D4"/>
    <w:rsid w:val="006749E5"/>
    <w:rsid w:val="00674A3F"/>
    <w:rsid w:val="00674B45"/>
    <w:rsid w:val="00674CC7"/>
    <w:rsid w:val="00674E09"/>
    <w:rsid w:val="00674E76"/>
    <w:rsid w:val="00674F32"/>
    <w:rsid w:val="00674F76"/>
    <w:rsid w:val="00674F8E"/>
    <w:rsid w:val="0067500D"/>
    <w:rsid w:val="00675085"/>
    <w:rsid w:val="006750C1"/>
    <w:rsid w:val="0067516B"/>
    <w:rsid w:val="0067520E"/>
    <w:rsid w:val="00675212"/>
    <w:rsid w:val="00675299"/>
    <w:rsid w:val="0067533E"/>
    <w:rsid w:val="006756AD"/>
    <w:rsid w:val="006757BB"/>
    <w:rsid w:val="006757CA"/>
    <w:rsid w:val="0067586E"/>
    <w:rsid w:val="00675ACF"/>
    <w:rsid w:val="00675F29"/>
    <w:rsid w:val="00675F99"/>
    <w:rsid w:val="00675FF4"/>
    <w:rsid w:val="00675FFB"/>
    <w:rsid w:val="0067632F"/>
    <w:rsid w:val="006764F8"/>
    <w:rsid w:val="00676739"/>
    <w:rsid w:val="006767C6"/>
    <w:rsid w:val="0067688E"/>
    <w:rsid w:val="006769A0"/>
    <w:rsid w:val="00676CA7"/>
    <w:rsid w:val="00676CD7"/>
    <w:rsid w:val="00676DA7"/>
    <w:rsid w:val="0067703C"/>
    <w:rsid w:val="0067712A"/>
    <w:rsid w:val="006771B9"/>
    <w:rsid w:val="0067736C"/>
    <w:rsid w:val="00677952"/>
    <w:rsid w:val="00677C0D"/>
    <w:rsid w:val="0068001C"/>
    <w:rsid w:val="006800D2"/>
    <w:rsid w:val="00680202"/>
    <w:rsid w:val="006808D7"/>
    <w:rsid w:val="00680B2E"/>
    <w:rsid w:val="00680B8C"/>
    <w:rsid w:val="00680E1F"/>
    <w:rsid w:val="00681232"/>
    <w:rsid w:val="00681570"/>
    <w:rsid w:val="0068170F"/>
    <w:rsid w:val="006819C0"/>
    <w:rsid w:val="00681AFE"/>
    <w:rsid w:val="00681B06"/>
    <w:rsid w:val="00681D01"/>
    <w:rsid w:val="00682228"/>
    <w:rsid w:val="00682275"/>
    <w:rsid w:val="006826EF"/>
    <w:rsid w:val="006827F1"/>
    <w:rsid w:val="006828A6"/>
    <w:rsid w:val="00682A18"/>
    <w:rsid w:val="00682ABB"/>
    <w:rsid w:val="00682C8F"/>
    <w:rsid w:val="00682CC3"/>
    <w:rsid w:val="00682EA7"/>
    <w:rsid w:val="00682F37"/>
    <w:rsid w:val="00682F63"/>
    <w:rsid w:val="00683410"/>
    <w:rsid w:val="0068345F"/>
    <w:rsid w:val="0068362C"/>
    <w:rsid w:val="0068379B"/>
    <w:rsid w:val="006837EE"/>
    <w:rsid w:val="00683913"/>
    <w:rsid w:val="00683B4D"/>
    <w:rsid w:val="00683E68"/>
    <w:rsid w:val="00683E9D"/>
    <w:rsid w:val="00683EDC"/>
    <w:rsid w:val="00683F7C"/>
    <w:rsid w:val="0068409F"/>
    <w:rsid w:val="006840AA"/>
    <w:rsid w:val="006841BB"/>
    <w:rsid w:val="0068423D"/>
    <w:rsid w:val="00684430"/>
    <w:rsid w:val="0068450F"/>
    <w:rsid w:val="00684523"/>
    <w:rsid w:val="006847D8"/>
    <w:rsid w:val="0068486A"/>
    <w:rsid w:val="0068488D"/>
    <w:rsid w:val="006848CB"/>
    <w:rsid w:val="00684983"/>
    <w:rsid w:val="00684985"/>
    <w:rsid w:val="006849BB"/>
    <w:rsid w:val="00684A68"/>
    <w:rsid w:val="00684A9C"/>
    <w:rsid w:val="00684B5E"/>
    <w:rsid w:val="00684D61"/>
    <w:rsid w:val="00684D9A"/>
    <w:rsid w:val="00684D9D"/>
    <w:rsid w:val="00684DBE"/>
    <w:rsid w:val="00684EBC"/>
    <w:rsid w:val="00684F81"/>
    <w:rsid w:val="0068528D"/>
    <w:rsid w:val="006853DF"/>
    <w:rsid w:val="006857E0"/>
    <w:rsid w:val="00685919"/>
    <w:rsid w:val="0068599E"/>
    <w:rsid w:val="00685D69"/>
    <w:rsid w:val="0068602B"/>
    <w:rsid w:val="006863E0"/>
    <w:rsid w:val="0068659E"/>
    <w:rsid w:val="006865D3"/>
    <w:rsid w:val="0068671E"/>
    <w:rsid w:val="00686822"/>
    <w:rsid w:val="006868C1"/>
    <w:rsid w:val="00686933"/>
    <w:rsid w:val="00686A13"/>
    <w:rsid w:val="00686E2B"/>
    <w:rsid w:val="00686F80"/>
    <w:rsid w:val="0068703D"/>
    <w:rsid w:val="006874FC"/>
    <w:rsid w:val="00687698"/>
    <w:rsid w:val="006878A8"/>
    <w:rsid w:val="006878DF"/>
    <w:rsid w:val="00687A51"/>
    <w:rsid w:val="00687BA8"/>
    <w:rsid w:val="00687E4E"/>
    <w:rsid w:val="00687EAE"/>
    <w:rsid w:val="006902C7"/>
    <w:rsid w:val="0069062B"/>
    <w:rsid w:val="006906A9"/>
    <w:rsid w:val="006906FE"/>
    <w:rsid w:val="006907BA"/>
    <w:rsid w:val="006909A5"/>
    <w:rsid w:val="00690B74"/>
    <w:rsid w:val="00690CEA"/>
    <w:rsid w:val="00690CFC"/>
    <w:rsid w:val="00690E51"/>
    <w:rsid w:val="006910BE"/>
    <w:rsid w:val="0069127C"/>
    <w:rsid w:val="006914CA"/>
    <w:rsid w:val="006914FE"/>
    <w:rsid w:val="00691869"/>
    <w:rsid w:val="006918DB"/>
    <w:rsid w:val="006918F4"/>
    <w:rsid w:val="00691987"/>
    <w:rsid w:val="00691B23"/>
    <w:rsid w:val="00692081"/>
    <w:rsid w:val="0069222C"/>
    <w:rsid w:val="00692346"/>
    <w:rsid w:val="006924AB"/>
    <w:rsid w:val="00692743"/>
    <w:rsid w:val="00692AE2"/>
    <w:rsid w:val="00692B71"/>
    <w:rsid w:val="00692C2F"/>
    <w:rsid w:val="00692E1E"/>
    <w:rsid w:val="0069305B"/>
    <w:rsid w:val="006932D2"/>
    <w:rsid w:val="0069369B"/>
    <w:rsid w:val="006936C1"/>
    <w:rsid w:val="00693796"/>
    <w:rsid w:val="00693BE6"/>
    <w:rsid w:val="00693C9D"/>
    <w:rsid w:val="00693F8B"/>
    <w:rsid w:val="00694273"/>
    <w:rsid w:val="0069435E"/>
    <w:rsid w:val="0069441C"/>
    <w:rsid w:val="00694502"/>
    <w:rsid w:val="00694536"/>
    <w:rsid w:val="00694610"/>
    <w:rsid w:val="00694676"/>
    <w:rsid w:val="00694860"/>
    <w:rsid w:val="0069486D"/>
    <w:rsid w:val="00694964"/>
    <w:rsid w:val="00694968"/>
    <w:rsid w:val="00694A5E"/>
    <w:rsid w:val="00694AEB"/>
    <w:rsid w:val="00694C0F"/>
    <w:rsid w:val="00694C61"/>
    <w:rsid w:val="00695198"/>
    <w:rsid w:val="006951B0"/>
    <w:rsid w:val="006951F2"/>
    <w:rsid w:val="0069567B"/>
    <w:rsid w:val="0069569C"/>
    <w:rsid w:val="0069573A"/>
    <w:rsid w:val="0069578D"/>
    <w:rsid w:val="0069585E"/>
    <w:rsid w:val="006958D9"/>
    <w:rsid w:val="00695DD5"/>
    <w:rsid w:val="00695E68"/>
    <w:rsid w:val="00695F5E"/>
    <w:rsid w:val="006961FF"/>
    <w:rsid w:val="0069635B"/>
    <w:rsid w:val="00696383"/>
    <w:rsid w:val="00696471"/>
    <w:rsid w:val="00696501"/>
    <w:rsid w:val="00696678"/>
    <w:rsid w:val="006968C0"/>
    <w:rsid w:val="00696B73"/>
    <w:rsid w:val="00696EF2"/>
    <w:rsid w:val="00696EF3"/>
    <w:rsid w:val="00696FFE"/>
    <w:rsid w:val="0069716D"/>
    <w:rsid w:val="00697498"/>
    <w:rsid w:val="006974A0"/>
    <w:rsid w:val="006979A0"/>
    <w:rsid w:val="00697DD1"/>
    <w:rsid w:val="00697DD2"/>
    <w:rsid w:val="00697F15"/>
    <w:rsid w:val="006A0040"/>
    <w:rsid w:val="006A009B"/>
    <w:rsid w:val="006A021B"/>
    <w:rsid w:val="006A0525"/>
    <w:rsid w:val="006A05DA"/>
    <w:rsid w:val="006A0816"/>
    <w:rsid w:val="006A0832"/>
    <w:rsid w:val="006A0C53"/>
    <w:rsid w:val="006A0C8F"/>
    <w:rsid w:val="006A0DD1"/>
    <w:rsid w:val="006A0EF1"/>
    <w:rsid w:val="006A0F74"/>
    <w:rsid w:val="006A1627"/>
    <w:rsid w:val="006A177A"/>
    <w:rsid w:val="006A17ED"/>
    <w:rsid w:val="006A17F1"/>
    <w:rsid w:val="006A1B0A"/>
    <w:rsid w:val="006A1BE2"/>
    <w:rsid w:val="006A1C05"/>
    <w:rsid w:val="006A1C17"/>
    <w:rsid w:val="006A1C6F"/>
    <w:rsid w:val="006A1CC8"/>
    <w:rsid w:val="006A1CE9"/>
    <w:rsid w:val="006A1CF2"/>
    <w:rsid w:val="006A1D1D"/>
    <w:rsid w:val="006A1FF2"/>
    <w:rsid w:val="006A1FFE"/>
    <w:rsid w:val="006A2238"/>
    <w:rsid w:val="006A229F"/>
    <w:rsid w:val="006A2538"/>
    <w:rsid w:val="006A2764"/>
    <w:rsid w:val="006A281A"/>
    <w:rsid w:val="006A2E30"/>
    <w:rsid w:val="006A2EB9"/>
    <w:rsid w:val="006A2F66"/>
    <w:rsid w:val="006A2FCB"/>
    <w:rsid w:val="006A3004"/>
    <w:rsid w:val="006A31D3"/>
    <w:rsid w:val="006A332F"/>
    <w:rsid w:val="006A35DC"/>
    <w:rsid w:val="006A3661"/>
    <w:rsid w:val="006A380A"/>
    <w:rsid w:val="006A3922"/>
    <w:rsid w:val="006A3967"/>
    <w:rsid w:val="006A3B21"/>
    <w:rsid w:val="006A3B71"/>
    <w:rsid w:val="006A3BFC"/>
    <w:rsid w:val="006A41DD"/>
    <w:rsid w:val="006A4206"/>
    <w:rsid w:val="006A4459"/>
    <w:rsid w:val="006A4638"/>
    <w:rsid w:val="006A46AD"/>
    <w:rsid w:val="006A4731"/>
    <w:rsid w:val="006A48A5"/>
    <w:rsid w:val="006A4A84"/>
    <w:rsid w:val="006A4B05"/>
    <w:rsid w:val="006A4B2A"/>
    <w:rsid w:val="006A4FE3"/>
    <w:rsid w:val="006A52C1"/>
    <w:rsid w:val="006A53AB"/>
    <w:rsid w:val="006A53AC"/>
    <w:rsid w:val="006A53AF"/>
    <w:rsid w:val="006A54BE"/>
    <w:rsid w:val="006A5530"/>
    <w:rsid w:val="006A56E0"/>
    <w:rsid w:val="006A5A28"/>
    <w:rsid w:val="006A5CA6"/>
    <w:rsid w:val="006A5E26"/>
    <w:rsid w:val="006A5F21"/>
    <w:rsid w:val="006A6177"/>
    <w:rsid w:val="006A61E7"/>
    <w:rsid w:val="006A64FE"/>
    <w:rsid w:val="006A657C"/>
    <w:rsid w:val="006A65AD"/>
    <w:rsid w:val="006A6600"/>
    <w:rsid w:val="006A6672"/>
    <w:rsid w:val="006A668B"/>
    <w:rsid w:val="006A692D"/>
    <w:rsid w:val="006A69B6"/>
    <w:rsid w:val="006A69BB"/>
    <w:rsid w:val="006A6AF5"/>
    <w:rsid w:val="006A6BBA"/>
    <w:rsid w:val="006A6D16"/>
    <w:rsid w:val="006A6D6C"/>
    <w:rsid w:val="006A6DEB"/>
    <w:rsid w:val="006A6FA2"/>
    <w:rsid w:val="006A7132"/>
    <w:rsid w:val="006A71CA"/>
    <w:rsid w:val="006A728E"/>
    <w:rsid w:val="006A7397"/>
    <w:rsid w:val="006A75E4"/>
    <w:rsid w:val="006A7794"/>
    <w:rsid w:val="006A7954"/>
    <w:rsid w:val="006A7C72"/>
    <w:rsid w:val="006A7C97"/>
    <w:rsid w:val="006A7CBA"/>
    <w:rsid w:val="006A7DD2"/>
    <w:rsid w:val="006B006D"/>
    <w:rsid w:val="006B0072"/>
    <w:rsid w:val="006B01D9"/>
    <w:rsid w:val="006B0A48"/>
    <w:rsid w:val="006B0A58"/>
    <w:rsid w:val="006B0A92"/>
    <w:rsid w:val="006B0AAE"/>
    <w:rsid w:val="006B0CE9"/>
    <w:rsid w:val="006B0FF3"/>
    <w:rsid w:val="006B1041"/>
    <w:rsid w:val="006B1070"/>
    <w:rsid w:val="006B10E6"/>
    <w:rsid w:val="006B120C"/>
    <w:rsid w:val="006B12B7"/>
    <w:rsid w:val="006B1706"/>
    <w:rsid w:val="006B1A02"/>
    <w:rsid w:val="006B1CBC"/>
    <w:rsid w:val="006B1D7B"/>
    <w:rsid w:val="006B1DE1"/>
    <w:rsid w:val="006B205F"/>
    <w:rsid w:val="006B2236"/>
    <w:rsid w:val="006B2375"/>
    <w:rsid w:val="006B2435"/>
    <w:rsid w:val="006B252A"/>
    <w:rsid w:val="006B2557"/>
    <w:rsid w:val="006B2814"/>
    <w:rsid w:val="006B2819"/>
    <w:rsid w:val="006B284B"/>
    <w:rsid w:val="006B2961"/>
    <w:rsid w:val="006B2B2B"/>
    <w:rsid w:val="006B2B6A"/>
    <w:rsid w:val="006B2D16"/>
    <w:rsid w:val="006B30C7"/>
    <w:rsid w:val="006B3219"/>
    <w:rsid w:val="006B360B"/>
    <w:rsid w:val="006B381B"/>
    <w:rsid w:val="006B391C"/>
    <w:rsid w:val="006B398A"/>
    <w:rsid w:val="006B3DA1"/>
    <w:rsid w:val="006B3E05"/>
    <w:rsid w:val="006B3E7C"/>
    <w:rsid w:val="006B3F0E"/>
    <w:rsid w:val="006B4324"/>
    <w:rsid w:val="006B43C0"/>
    <w:rsid w:val="006B4478"/>
    <w:rsid w:val="006B45D7"/>
    <w:rsid w:val="006B46AE"/>
    <w:rsid w:val="006B4775"/>
    <w:rsid w:val="006B48DE"/>
    <w:rsid w:val="006B4A0B"/>
    <w:rsid w:val="006B4A43"/>
    <w:rsid w:val="006B4AA5"/>
    <w:rsid w:val="006B4E8C"/>
    <w:rsid w:val="006B4F35"/>
    <w:rsid w:val="006B4FDB"/>
    <w:rsid w:val="006B51FA"/>
    <w:rsid w:val="006B5454"/>
    <w:rsid w:val="006B55E3"/>
    <w:rsid w:val="006B56BE"/>
    <w:rsid w:val="006B57A3"/>
    <w:rsid w:val="006B582B"/>
    <w:rsid w:val="006B5BF0"/>
    <w:rsid w:val="006B5CA0"/>
    <w:rsid w:val="006B5D1B"/>
    <w:rsid w:val="006B5DCA"/>
    <w:rsid w:val="006B5F71"/>
    <w:rsid w:val="006B6165"/>
    <w:rsid w:val="006B628F"/>
    <w:rsid w:val="006B6412"/>
    <w:rsid w:val="006B6596"/>
    <w:rsid w:val="006B67F9"/>
    <w:rsid w:val="006B6810"/>
    <w:rsid w:val="006B689B"/>
    <w:rsid w:val="006B69D3"/>
    <w:rsid w:val="006B69DD"/>
    <w:rsid w:val="006B6A16"/>
    <w:rsid w:val="006B6D95"/>
    <w:rsid w:val="006B6E80"/>
    <w:rsid w:val="006B6FF9"/>
    <w:rsid w:val="006B70C6"/>
    <w:rsid w:val="006B748B"/>
    <w:rsid w:val="006B7563"/>
    <w:rsid w:val="006B77FB"/>
    <w:rsid w:val="006B7820"/>
    <w:rsid w:val="006B7D4F"/>
    <w:rsid w:val="006B7F21"/>
    <w:rsid w:val="006C0093"/>
    <w:rsid w:val="006C03DA"/>
    <w:rsid w:val="006C04BA"/>
    <w:rsid w:val="006C04EC"/>
    <w:rsid w:val="006C06D0"/>
    <w:rsid w:val="006C06E6"/>
    <w:rsid w:val="006C0744"/>
    <w:rsid w:val="006C0748"/>
    <w:rsid w:val="006C081A"/>
    <w:rsid w:val="006C08B1"/>
    <w:rsid w:val="006C0982"/>
    <w:rsid w:val="006C0B4F"/>
    <w:rsid w:val="006C0E95"/>
    <w:rsid w:val="006C10CD"/>
    <w:rsid w:val="006C143F"/>
    <w:rsid w:val="006C167F"/>
    <w:rsid w:val="006C1BD1"/>
    <w:rsid w:val="006C1C07"/>
    <w:rsid w:val="006C1C98"/>
    <w:rsid w:val="006C1D38"/>
    <w:rsid w:val="006C1EC1"/>
    <w:rsid w:val="006C1F1B"/>
    <w:rsid w:val="006C2161"/>
    <w:rsid w:val="006C217C"/>
    <w:rsid w:val="006C2399"/>
    <w:rsid w:val="006C2439"/>
    <w:rsid w:val="006C28D0"/>
    <w:rsid w:val="006C2907"/>
    <w:rsid w:val="006C295D"/>
    <w:rsid w:val="006C29CC"/>
    <w:rsid w:val="006C2A25"/>
    <w:rsid w:val="006C2A9A"/>
    <w:rsid w:val="006C2AFA"/>
    <w:rsid w:val="006C2CA4"/>
    <w:rsid w:val="006C2EF7"/>
    <w:rsid w:val="006C2F81"/>
    <w:rsid w:val="006C301A"/>
    <w:rsid w:val="006C3244"/>
    <w:rsid w:val="006C37F3"/>
    <w:rsid w:val="006C3850"/>
    <w:rsid w:val="006C39C5"/>
    <w:rsid w:val="006C3A8D"/>
    <w:rsid w:val="006C3B32"/>
    <w:rsid w:val="006C3DDD"/>
    <w:rsid w:val="006C4180"/>
    <w:rsid w:val="006C4376"/>
    <w:rsid w:val="006C4467"/>
    <w:rsid w:val="006C447A"/>
    <w:rsid w:val="006C47F8"/>
    <w:rsid w:val="006C4942"/>
    <w:rsid w:val="006C49FE"/>
    <w:rsid w:val="006C4DA2"/>
    <w:rsid w:val="006C4F5B"/>
    <w:rsid w:val="006C51AB"/>
    <w:rsid w:val="006C54AD"/>
    <w:rsid w:val="006C5647"/>
    <w:rsid w:val="006C5690"/>
    <w:rsid w:val="006C577C"/>
    <w:rsid w:val="006C583F"/>
    <w:rsid w:val="006C58F3"/>
    <w:rsid w:val="006C5965"/>
    <w:rsid w:val="006C5ACD"/>
    <w:rsid w:val="006C5ADA"/>
    <w:rsid w:val="006C5AF3"/>
    <w:rsid w:val="006C5CCC"/>
    <w:rsid w:val="006C5CD9"/>
    <w:rsid w:val="006C6113"/>
    <w:rsid w:val="006C6262"/>
    <w:rsid w:val="006C62DC"/>
    <w:rsid w:val="006C6534"/>
    <w:rsid w:val="006C6597"/>
    <w:rsid w:val="006C659D"/>
    <w:rsid w:val="006C670E"/>
    <w:rsid w:val="006C6C8D"/>
    <w:rsid w:val="006C6FEA"/>
    <w:rsid w:val="006C7962"/>
    <w:rsid w:val="006C7AC6"/>
    <w:rsid w:val="006C7DD9"/>
    <w:rsid w:val="006C7EAB"/>
    <w:rsid w:val="006D0183"/>
    <w:rsid w:val="006D0310"/>
    <w:rsid w:val="006D0382"/>
    <w:rsid w:val="006D0517"/>
    <w:rsid w:val="006D06A9"/>
    <w:rsid w:val="006D08FF"/>
    <w:rsid w:val="006D0980"/>
    <w:rsid w:val="006D0B54"/>
    <w:rsid w:val="006D0C7A"/>
    <w:rsid w:val="006D0C86"/>
    <w:rsid w:val="006D0E0D"/>
    <w:rsid w:val="006D0F4C"/>
    <w:rsid w:val="006D109E"/>
    <w:rsid w:val="006D1340"/>
    <w:rsid w:val="006D14FF"/>
    <w:rsid w:val="006D1557"/>
    <w:rsid w:val="006D15C0"/>
    <w:rsid w:val="006D17F6"/>
    <w:rsid w:val="006D1867"/>
    <w:rsid w:val="006D19E9"/>
    <w:rsid w:val="006D20E8"/>
    <w:rsid w:val="006D23C7"/>
    <w:rsid w:val="006D2406"/>
    <w:rsid w:val="006D2428"/>
    <w:rsid w:val="006D24A1"/>
    <w:rsid w:val="006D2737"/>
    <w:rsid w:val="006D276A"/>
    <w:rsid w:val="006D2902"/>
    <w:rsid w:val="006D29DE"/>
    <w:rsid w:val="006D2AA8"/>
    <w:rsid w:val="006D2EA9"/>
    <w:rsid w:val="006D2FD5"/>
    <w:rsid w:val="006D3201"/>
    <w:rsid w:val="006D33C0"/>
    <w:rsid w:val="006D34A4"/>
    <w:rsid w:val="006D3687"/>
    <w:rsid w:val="006D3AE7"/>
    <w:rsid w:val="006D3DBF"/>
    <w:rsid w:val="006D40A3"/>
    <w:rsid w:val="006D4444"/>
    <w:rsid w:val="006D4481"/>
    <w:rsid w:val="006D44AA"/>
    <w:rsid w:val="006D46D6"/>
    <w:rsid w:val="006D48E5"/>
    <w:rsid w:val="006D48E9"/>
    <w:rsid w:val="006D4B7D"/>
    <w:rsid w:val="006D4FF3"/>
    <w:rsid w:val="006D5272"/>
    <w:rsid w:val="006D54A1"/>
    <w:rsid w:val="006D5623"/>
    <w:rsid w:val="006D568C"/>
    <w:rsid w:val="006D574C"/>
    <w:rsid w:val="006D590B"/>
    <w:rsid w:val="006D5BFD"/>
    <w:rsid w:val="006D5C33"/>
    <w:rsid w:val="006D602B"/>
    <w:rsid w:val="006D64ED"/>
    <w:rsid w:val="006D6569"/>
    <w:rsid w:val="006D68C9"/>
    <w:rsid w:val="006D698F"/>
    <w:rsid w:val="006D69FC"/>
    <w:rsid w:val="006D6A6B"/>
    <w:rsid w:val="006D6B27"/>
    <w:rsid w:val="006D6C40"/>
    <w:rsid w:val="006D6E47"/>
    <w:rsid w:val="006D6F56"/>
    <w:rsid w:val="006D75CF"/>
    <w:rsid w:val="006D77C7"/>
    <w:rsid w:val="006D77F3"/>
    <w:rsid w:val="006D7850"/>
    <w:rsid w:val="006D7A24"/>
    <w:rsid w:val="006D7C1A"/>
    <w:rsid w:val="006D7CA8"/>
    <w:rsid w:val="006D7FE7"/>
    <w:rsid w:val="006E029A"/>
    <w:rsid w:val="006E02E5"/>
    <w:rsid w:val="006E02EF"/>
    <w:rsid w:val="006E0492"/>
    <w:rsid w:val="006E0648"/>
    <w:rsid w:val="006E0682"/>
    <w:rsid w:val="006E06AD"/>
    <w:rsid w:val="006E0762"/>
    <w:rsid w:val="006E097D"/>
    <w:rsid w:val="006E0C96"/>
    <w:rsid w:val="006E0D71"/>
    <w:rsid w:val="006E0D9D"/>
    <w:rsid w:val="006E0E6E"/>
    <w:rsid w:val="006E0FAB"/>
    <w:rsid w:val="006E121C"/>
    <w:rsid w:val="006E128A"/>
    <w:rsid w:val="006E1673"/>
    <w:rsid w:val="006E19C9"/>
    <w:rsid w:val="006E1ADD"/>
    <w:rsid w:val="006E1C41"/>
    <w:rsid w:val="006E1CC9"/>
    <w:rsid w:val="006E1D24"/>
    <w:rsid w:val="006E1FEE"/>
    <w:rsid w:val="006E236F"/>
    <w:rsid w:val="006E2570"/>
    <w:rsid w:val="006E27BC"/>
    <w:rsid w:val="006E27DD"/>
    <w:rsid w:val="006E29CD"/>
    <w:rsid w:val="006E2A57"/>
    <w:rsid w:val="006E2D8C"/>
    <w:rsid w:val="006E2DEB"/>
    <w:rsid w:val="006E30BA"/>
    <w:rsid w:val="006E31BA"/>
    <w:rsid w:val="006E31C8"/>
    <w:rsid w:val="006E32D0"/>
    <w:rsid w:val="006E33BB"/>
    <w:rsid w:val="006E366B"/>
    <w:rsid w:val="006E395D"/>
    <w:rsid w:val="006E3BED"/>
    <w:rsid w:val="006E3C0B"/>
    <w:rsid w:val="006E3D38"/>
    <w:rsid w:val="006E3E65"/>
    <w:rsid w:val="006E40C7"/>
    <w:rsid w:val="006E4222"/>
    <w:rsid w:val="006E4227"/>
    <w:rsid w:val="006E42E9"/>
    <w:rsid w:val="006E4440"/>
    <w:rsid w:val="006E4479"/>
    <w:rsid w:val="006E45B8"/>
    <w:rsid w:val="006E4B03"/>
    <w:rsid w:val="006E4F32"/>
    <w:rsid w:val="006E524A"/>
    <w:rsid w:val="006E556D"/>
    <w:rsid w:val="006E56D5"/>
    <w:rsid w:val="006E59F8"/>
    <w:rsid w:val="006E5BE7"/>
    <w:rsid w:val="006E5EF5"/>
    <w:rsid w:val="006E61F4"/>
    <w:rsid w:val="006E62E9"/>
    <w:rsid w:val="006E6332"/>
    <w:rsid w:val="006E65B9"/>
    <w:rsid w:val="006E65C8"/>
    <w:rsid w:val="006E65DE"/>
    <w:rsid w:val="006E66EE"/>
    <w:rsid w:val="006E6967"/>
    <w:rsid w:val="006E6A33"/>
    <w:rsid w:val="006E6A7D"/>
    <w:rsid w:val="006E6FD1"/>
    <w:rsid w:val="006E70CD"/>
    <w:rsid w:val="006E71C3"/>
    <w:rsid w:val="006E7749"/>
    <w:rsid w:val="006E78A6"/>
    <w:rsid w:val="006E79C0"/>
    <w:rsid w:val="006E7B98"/>
    <w:rsid w:val="006E7CBC"/>
    <w:rsid w:val="006E7F4A"/>
    <w:rsid w:val="006F015D"/>
    <w:rsid w:val="006F01B7"/>
    <w:rsid w:val="006F03A1"/>
    <w:rsid w:val="006F0575"/>
    <w:rsid w:val="006F05AB"/>
    <w:rsid w:val="006F05F8"/>
    <w:rsid w:val="006F0761"/>
    <w:rsid w:val="006F0A53"/>
    <w:rsid w:val="006F0AA0"/>
    <w:rsid w:val="006F0E58"/>
    <w:rsid w:val="006F0F16"/>
    <w:rsid w:val="006F0F93"/>
    <w:rsid w:val="006F1322"/>
    <w:rsid w:val="006F1454"/>
    <w:rsid w:val="006F1574"/>
    <w:rsid w:val="006F1845"/>
    <w:rsid w:val="006F1ED0"/>
    <w:rsid w:val="006F2216"/>
    <w:rsid w:val="006F22A8"/>
    <w:rsid w:val="006F24FD"/>
    <w:rsid w:val="006F277D"/>
    <w:rsid w:val="006F285F"/>
    <w:rsid w:val="006F294F"/>
    <w:rsid w:val="006F2961"/>
    <w:rsid w:val="006F2E7C"/>
    <w:rsid w:val="006F2F61"/>
    <w:rsid w:val="006F3085"/>
    <w:rsid w:val="006F30C9"/>
    <w:rsid w:val="006F3446"/>
    <w:rsid w:val="006F37A1"/>
    <w:rsid w:val="006F3B03"/>
    <w:rsid w:val="006F3F4C"/>
    <w:rsid w:val="006F4150"/>
    <w:rsid w:val="006F41EF"/>
    <w:rsid w:val="006F463F"/>
    <w:rsid w:val="006F46EB"/>
    <w:rsid w:val="006F4914"/>
    <w:rsid w:val="006F4AE5"/>
    <w:rsid w:val="006F4C5B"/>
    <w:rsid w:val="006F4D49"/>
    <w:rsid w:val="006F4EC2"/>
    <w:rsid w:val="006F4F73"/>
    <w:rsid w:val="006F51E5"/>
    <w:rsid w:val="006F51FB"/>
    <w:rsid w:val="006F5227"/>
    <w:rsid w:val="006F527B"/>
    <w:rsid w:val="006F55A7"/>
    <w:rsid w:val="006F5760"/>
    <w:rsid w:val="006F582B"/>
    <w:rsid w:val="006F5842"/>
    <w:rsid w:val="006F58C0"/>
    <w:rsid w:val="006F59B2"/>
    <w:rsid w:val="006F5D56"/>
    <w:rsid w:val="006F5E58"/>
    <w:rsid w:val="006F5ED6"/>
    <w:rsid w:val="006F6096"/>
    <w:rsid w:val="006F61DD"/>
    <w:rsid w:val="006F6259"/>
    <w:rsid w:val="006F62FF"/>
    <w:rsid w:val="006F631B"/>
    <w:rsid w:val="006F6635"/>
    <w:rsid w:val="006F66AC"/>
    <w:rsid w:val="006F682C"/>
    <w:rsid w:val="006F6933"/>
    <w:rsid w:val="006F69EF"/>
    <w:rsid w:val="006F6B2D"/>
    <w:rsid w:val="006F6DCA"/>
    <w:rsid w:val="006F6F6A"/>
    <w:rsid w:val="006F7002"/>
    <w:rsid w:val="006F7160"/>
    <w:rsid w:val="006F72E8"/>
    <w:rsid w:val="006F74A6"/>
    <w:rsid w:val="006F798C"/>
    <w:rsid w:val="006F7B8F"/>
    <w:rsid w:val="006F7D52"/>
    <w:rsid w:val="007000B6"/>
    <w:rsid w:val="007002D4"/>
    <w:rsid w:val="00700371"/>
    <w:rsid w:val="0070046B"/>
    <w:rsid w:val="00700803"/>
    <w:rsid w:val="00700A5B"/>
    <w:rsid w:val="00700AAA"/>
    <w:rsid w:val="00700D7B"/>
    <w:rsid w:val="00700F8F"/>
    <w:rsid w:val="00701162"/>
    <w:rsid w:val="0070117D"/>
    <w:rsid w:val="007012DB"/>
    <w:rsid w:val="0070135F"/>
    <w:rsid w:val="007016D2"/>
    <w:rsid w:val="0070195F"/>
    <w:rsid w:val="00701D0F"/>
    <w:rsid w:val="00701E02"/>
    <w:rsid w:val="00701F0D"/>
    <w:rsid w:val="00701FB8"/>
    <w:rsid w:val="007020E1"/>
    <w:rsid w:val="00702165"/>
    <w:rsid w:val="00702268"/>
    <w:rsid w:val="0070241B"/>
    <w:rsid w:val="007026DA"/>
    <w:rsid w:val="00702B32"/>
    <w:rsid w:val="00702B3A"/>
    <w:rsid w:val="00702C16"/>
    <w:rsid w:val="00702C54"/>
    <w:rsid w:val="0070303C"/>
    <w:rsid w:val="0070316C"/>
    <w:rsid w:val="007031D4"/>
    <w:rsid w:val="007031E2"/>
    <w:rsid w:val="007032DF"/>
    <w:rsid w:val="00703354"/>
    <w:rsid w:val="0070343A"/>
    <w:rsid w:val="007037FD"/>
    <w:rsid w:val="00703A14"/>
    <w:rsid w:val="00703C53"/>
    <w:rsid w:val="00703E68"/>
    <w:rsid w:val="00703ECC"/>
    <w:rsid w:val="00704224"/>
    <w:rsid w:val="00704563"/>
    <w:rsid w:val="0070466C"/>
    <w:rsid w:val="007046A5"/>
    <w:rsid w:val="00704713"/>
    <w:rsid w:val="00704854"/>
    <w:rsid w:val="00704867"/>
    <w:rsid w:val="007049B6"/>
    <w:rsid w:val="00704D05"/>
    <w:rsid w:val="00704E06"/>
    <w:rsid w:val="00704E87"/>
    <w:rsid w:val="00704ED0"/>
    <w:rsid w:val="0070507C"/>
    <w:rsid w:val="00705158"/>
    <w:rsid w:val="007051EE"/>
    <w:rsid w:val="007053DA"/>
    <w:rsid w:val="0070553B"/>
    <w:rsid w:val="00705619"/>
    <w:rsid w:val="0070563B"/>
    <w:rsid w:val="007056A1"/>
    <w:rsid w:val="00705766"/>
    <w:rsid w:val="00705A63"/>
    <w:rsid w:val="00705DDC"/>
    <w:rsid w:val="00705F3C"/>
    <w:rsid w:val="0070601E"/>
    <w:rsid w:val="0070609D"/>
    <w:rsid w:val="00706166"/>
    <w:rsid w:val="00706227"/>
    <w:rsid w:val="00706259"/>
    <w:rsid w:val="007062F8"/>
    <w:rsid w:val="00706345"/>
    <w:rsid w:val="00706476"/>
    <w:rsid w:val="0070684B"/>
    <w:rsid w:val="00706A63"/>
    <w:rsid w:val="00706DED"/>
    <w:rsid w:val="00707001"/>
    <w:rsid w:val="00707135"/>
    <w:rsid w:val="007072FF"/>
    <w:rsid w:val="007076B3"/>
    <w:rsid w:val="007076E7"/>
    <w:rsid w:val="00707AB7"/>
    <w:rsid w:val="00707D3F"/>
    <w:rsid w:val="007100F7"/>
    <w:rsid w:val="0071021A"/>
    <w:rsid w:val="00710597"/>
    <w:rsid w:val="007105D0"/>
    <w:rsid w:val="00710602"/>
    <w:rsid w:val="00710C8D"/>
    <w:rsid w:val="00710EC8"/>
    <w:rsid w:val="00710F0A"/>
    <w:rsid w:val="00711380"/>
    <w:rsid w:val="00711AB6"/>
    <w:rsid w:val="00711DA8"/>
    <w:rsid w:val="00711EFA"/>
    <w:rsid w:val="00712036"/>
    <w:rsid w:val="00712401"/>
    <w:rsid w:val="00712561"/>
    <w:rsid w:val="007125CA"/>
    <w:rsid w:val="007126BC"/>
    <w:rsid w:val="007128E0"/>
    <w:rsid w:val="007129FD"/>
    <w:rsid w:val="00712A3C"/>
    <w:rsid w:val="00712AC1"/>
    <w:rsid w:val="00712C92"/>
    <w:rsid w:val="00712CE7"/>
    <w:rsid w:val="00712DEA"/>
    <w:rsid w:val="00712F51"/>
    <w:rsid w:val="00712FF3"/>
    <w:rsid w:val="00713595"/>
    <w:rsid w:val="00713A88"/>
    <w:rsid w:val="00713DCF"/>
    <w:rsid w:val="00713E9D"/>
    <w:rsid w:val="007141F1"/>
    <w:rsid w:val="00714337"/>
    <w:rsid w:val="007145C2"/>
    <w:rsid w:val="0071462B"/>
    <w:rsid w:val="007146CF"/>
    <w:rsid w:val="00714870"/>
    <w:rsid w:val="00714968"/>
    <w:rsid w:val="00714AC5"/>
    <w:rsid w:val="00714DDA"/>
    <w:rsid w:val="00714E08"/>
    <w:rsid w:val="00714F31"/>
    <w:rsid w:val="0071548F"/>
    <w:rsid w:val="007154F0"/>
    <w:rsid w:val="00715508"/>
    <w:rsid w:val="0071553A"/>
    <w:rsid w:val="00715669"/>
    <w:rsid w:val="00715B54"/>
    <w:rsid w:val="00715DB0"/>
    <w:rsid w:val="00715E93"/>
    <w:rsid w:val="00716028"/>
    <w:rsid w:val="0071645C"/>
    <w:rsid w:val="00716637"/>
    <w:rsid w:val="0071665F"/>
    <w:rsid w:val="0071677C"/>
    <w:rsid w:val="0071691C"/>
    <w:rsid w:val="00716CD2"/>
    <w:rsid w:val="00716DA8"/>
    <w:rsid w:val="00716EC9"/>
    <w:rsid w:val="00716EE9"/>
    <w:rsid w:val="00716FC2"/>
    <w:rsid w:val="00717185"/>
    <w:rsid w:val="007171E4"/>
    <w:rsid w:val="007178C5"/>
    <w:rsid w:val="00717A63"/>
    <w:rsid w:val="00717ADF"/>
    <w:rsid w:val="00717B06"/>
    <w:rsid w:val="00717C38"/>
    <w:rsid w:val="00717D07"/>
    <w:rsid w:val="0072018C"/>
    <w:rsid w:val="007201BF"/>
    <w:rsid w:val="007201D9"/>
    <w:rsid w:val="0072029C"/>
    <w:rsid w:val="0072050D"/>
    <w:rsid w:val="0072057F"/>
    <w:rsid w:val="007205D5"/>
    <w:rsid w:val="0072063C"/>
    <w:rsid w:val="007206BC"/>
    <w:rsid w:val="00720D60"/>
    <w:rsid w:val="00721369"/>
    <w:rsid w:val="007213E5"/>
    <w:rsid w:val="00721416"/>
    <w:rsid w:val="00721468"/>
    <w:rsid w:val="007216A4"/>
    <w:rsid w:val="0072173A"/>
    <w:rsid w:val="0072181A"/>
    <w:rsid w:val="0072196A"/>
    <w:rsid w:val="00721AAB"/>
    <w:rsid w:val="00721AF2"/>
    <w:rsid w:val="00721E9E"/>
    <w:rsid w:val="00721FDB"/>
    <w:rsid w:val="0072211E"/>
    <w:rsid w:val="00722437"/>
    <w:rsid w:val="007226F3"/>
    <w:rsid w:val="00722931"/>
    <w:rsid w:val="00722ADE"/>
    <w:rsid w:val="00722C76"/>
    <w:rsid w:val="00722D0E"/>
    <w:rsid w:val="00722FBD"/>
    <w:rsid w:val="007230AE"/>
    <w:rsid w:val="0072315E"/>
    <w:rsid w:val="007238D2"/>
    <w:rsid w:val="0072398E"/>
    <w:rsid w:val="007241B2"/>
    <w:rsid w:val="007242D8"/>
    <w:rsid w:val="007246B2"/>
    <w:rsid w:val="007246D4"/>
    <w:rsid w:val="007248B4"/>
    <w:rsid w:val="00724DFB"/>
    <w:rsid w:val="00724E3D"/>
    <w:rsid w:val="007250AA"/>
    <w:rsid w:val="00725423"/>
    <w:rsid w:val="00725528"/>
    <w:rsid w:val="00725907"/>
    <w:rsid w:val="00725AC9"/>
    <w:rsid w:val="00725CC8"/>
    <w:rsid w:val="00725D8E"/>
    <w:rsid w:val="00725DD4"/>
    <w:rsid w:val="00725F48"/>
    <w:rsid w:val="0072629E"/>
    <w:rsid w:val="007263B1"/>
    <w:rsid w:val="007266BE"/>
    <w:rsid w:val="007267BE"/>
    <w:rsid w:val="00726B04"/>
    <w:rsid w:val="00726BCB"/>
    <w:rsid w:val="00726D0E"/>
    <w:rsid w:val="00726EB9"/>
    <w:rsid w:val="00726F17"/>
    <w:rsid w:val="00726FD5"/>
    <w:rsid w:val="007272E0"/>
    <w:rsid w:val="00727797"/>
    <w:rsid w:val="0072784A"/>
    <w:rsid w:val="00727907"/>
    <w:rsid w:val="0072792F"/>
    <w:rsid w:val="00727B3F"/>
    <w:rsid w:val="00727B5E"/>
    <w:rsid w:val="00727CEE"/>
    <w:rsid w:val="00727DD6"/>
    <w:rsid w:val="00727DFD"/>
    <w:rsid w:val="007303C3"/>
    <w:rsid w:val="007305A2"/>
    <w:rsid w:val="00730831"/>
    <w:rsid w:val="00730964"/>
    <w:rsid w:val="00730A61"/>
    <w:rsid w:val="00730D5F"/>
    <w:rsid w:val="00731008"/>
    <w:rsid w:val="00731122"/>
    <w:rsid w:val="007311EE"/>
    <w:rsid w:val="0073140F"/>
    <w:rsid w:val="00731434"/>
    <w:rsid w:val="00731621"/>
    <w:rsid w:val="00731716"/>
    <w:rsid w:val="00731725"/>
    <w:rsid w:val="00731980"/>
    <w:rsid w:val="00731B5C"/>
    <w:rsid w:val="00731D43"/>
    <w:rsid w:val="00731EF1"/>
    <w:rsid w:val="00731FE4"/>
    <w:rsid w:val="0073211E"/>
    <w:rsid w:val="0073224C"/>
    <w:rsid w:val="00732536"/>
    <w:rsid w:val="0073259D"/>
    <w:rsid w:val="0073278A"/>
    <w:rsid w:val="007327CB"/>
    <w:rsid w:val="00732A2E"/>
    <w:rsid w:val="00732C4B"/>
    <w:rsid w:val="00732CFC"/>
    <w:rsid w:val="00732F76"/>
    <w:rsid w:val="0073318C"/>
    <w:rsid w:val="0073328B"/>
    <w:rsid w:val="0073349D"/>
    <w:rsid w:val="0073395A"/>
    <w:rsid w:val="0073398D"/>
    <w:rsid w:val="007339B6"/>
    <w:rsid w:val="00733B10"/>
    <w:rsid w:val="00733BD1"/>
    <w:rsid w:val="00733C57"/>
    <w:rsid w:val="00733DBE"/>
    <w:rsid w:val="00733E6E"/>
    <w:rsid w:val="00733EA4"/>
    <w:rsid w:val="0073426F"/>
    <w:rsid w:val="007349D4"/>
    <w:rsid w:val="00734AAE"/>
    <w:rsid w:val="00734ACC"/>
    <w:rsid w:val="00734CD9"/>
    <w:rsid w:val="00734F5F"/>
    <w:rsid w:val="00735013"/>
    <w:rsid w:val="007350EC"/>
    <w:rsid w:val="00735100"/>
    <w:rsid w:val="007351F9"/>
    <w:rsid w:val="007351FE"/>
    <w:rsid w:val="007353B1"/>
    <w:rsid w:val="0073567F"/>
    <w:rsid w:val="007356E5"/>
    <w:rsid w:val="00735878"/>
    <w:rsid w:val="00735B01"/>
    <w:rsid w:val="00735C96"/>
    <w:rsid w:val="00735E93"/>
    <w:rsid w:val="00735EAE"/>
    <w:rsid w:val="00736108"/>
    <w:rsid w:val="007361E9"/>
    <w:rsid w:val="00736331"/>
    <w:rsid w:val="00736580"/>
    <w:rsid w:val="007365AB"/>
    <w:rsid w:val="0073678B"/>
    <w:rsid w:val="00736A4A"/>
    <w:rsid w:val="00736E79"/>
    <w:rsid w:val="0073717D"/>
    <w:rsid w:val="00737346"/>
    <w:rsid w:val="0073736F"/>
    <w:rsid w:val="0073747B"/>
    <w:rsid w:val="00737663"/>
    <w:rsid w:val="007377E9"/>
    <w:rsid w:val="00737B3D"/>
    <w:rsid w:val="00737CB9"/>
    <w:rsid w:val="00737D47"/>
    <w:rsid w:val="00737E30"/>
    <w:rsid w:val="00737EC0"/>
    <w:rsid w:val="00740169"/>
    <w:rsid w:val="0074016F"/>
    <w:rsid w:val="00740596"/>
    <w:rsid w:val="007405B6"/>
    <w:rsid w:val="007407C0"/>
    <w:rsid w:val="00740B56"/>
    <w:rsid w:val="00740D5B"/>
    <w:rsid w:val="00740F1A"/>
    <w:rsid w:val="0074173C"/>
    <w:rsid w:val="007418D8"/>
    <w:rsid w:val="007419BD"/>
    <w:rsid w:val="00741A5C"/>
    <w:rsid w:val="00741ADF"/>
    <w:rsid w:val="00741C7C"/>
    <w:rsid w:val="00741D9C"/>
    <w:rsid w:val="00741DD9"/>
    <w:rsid w:val="00741EDE"/>
    <w:rsid w:val="00741F28"/>
    <w:rsid w:val="00742122"/>
    <w:rsid w:val="007421D3"/>
    <w:rsid w:val="00742282"/>
    <w:rsid w:val="00742395"/>
    <w:rsid w:val="00742693"/>
    <w:rsid w:val="007426BA"/>
    <w:rsid w:val="007427D6"/>
    <w:rsid w:val="00742BE5"/>
    <w:rsid w:val="00742E14"/>
    <w:rsid w:val="00742FB7"/>
    <w:rsid w:val="0074312C"/>
    <w:rsid w:val="0074322C"/>
    <w:rsid w:val="0074337D"/>
    <w:rsid w:val="0074337F"/>
    <w:rsid w:val="007434F1"/>
    <w:rsid w:val="0074398E"/>
    <w:rsid w:val="00743BF8"/>
    <w:rsid w:val="00743D9F"/>
    <w:rsid w:val="00743E27"/>
    <w:rsid w:val="0074402D"/>
    <w:rsid w:val="00744248"/>
    <w:rsid w:val="0074430B"/>
    <w:rsid w:val="0074523F"/>
    <w:rsid w:val="00745417"/>
    <w:rsid w:val="007456EF"/>
    <w:rsid w:val="00745797"/>
    <w:rsid w:val="007457C9"/>
    <w:rsid w:val="007457F4"/>
    <w:rsid w:val="00745A56"/>
    <w:rsid w:val="00745A63"/>
    <w:rsid w:val="00745D78"/>
    <w:rsid w:val="00745EA8"/>
    <w:rsid w:val="00745EF3"/>
    <w:rsid w:val="0074629B"/>
    <w:rsid w:val="007462E5"/>
    <w:rsid w:val="0074675A"/>
    <w:rsid w:val="00746795"/>
    <w:rsid w:val="00746A42"/>
    <w:rsid w:val="00746B53"/>
    <w:rsid w:val="00746B7F"/>
    <w:rsid w:val="00746DFC"/>
    <w:rsid w:val="007471B0"/>
    <w:rsid w:val="00747448"/>
    <w:rsid w:val="007475B6"/>
    <w:rsid w:val="007477F3"/>
    <w:rsid w:val="007478E1"/>
    <w:rsid w:val="0074791D"/>
    <w:rsid w:val="00747A41"/>
    <w:rsid w:val="00747AC0"/>
    <w:rsid w:val="0075017A"/>
    <w:rsid w:val="00750229"/>
    <w:rsid w:val="00750637"/>
    <w:rsid w:val="00750682"/>
    <w:rsid w:val="00750A33"/>
    <w:rsid w:val="00750DA5"/>
    <w:rsid w:val="00750E61"/>
    <w:rsid w:val="00750E6B"/>
    <w:rsid w:val="00750EDD"/>
    <w:rsid w:val="00750F27"/>
    <w:rsid w:val="00751604"/>
    <w:rsid w:val="00751899"/>
    <w:rsid w:val="0075193C"/>
    <w:rsid w:val="00751BC2"/>
    <w:rsid w:val="00751C4A"/>
    <w:rsid w:val="00751F1C"/>
    <w:rsid w:val="00751F96"/>
    <w:rsid w:val="00752128"/>
    <w:rsid w:val="007522E1"/>
    <w:rsid w:val="0075264F"/>
    <w:rsid w:val="00752717"/>
    <w:rsid w:val="00752AC5"/>
    <w:rsid w:val="00752D1E"/>
    <w:rsid w:val="007530B8"/>
    <w:rsid w:val="007530DC"/>
    <w:rsid w:val="00753230"/>
    <w:rsid w:val="0075330E"/>
    <w:rsid w:val="00753456"/>
    <w:rsid w:val="007536AA"/>
    <w:rsid w:val="007537E0"/>
    <w:rsid w:val="00753937"/>
    <w:rsid w:val="00753A52"/>
    <w:rsid w:val="00753CB5"/>
    <w:rsid w:val="0075425C"/>
    <w:rsid w:val="0075448B"/>
    <w:rsid w:val="00754592"/>
    <w:rsid w:val="0075468B"/>
    <w:rsid w:val="007547E8"/>
    <w:rsid w:val="00754E6E"/>
    <w:rsid w:val="00754FFE"/>
    <w:rsid w:val="007551B8"/>
    <w:rsid w:val="00755504"/>
    <w:rsid w:val="007555C4"/>
    <w:rsid w:val="00755654"/>
    <w:rsid w:val="0075565A"/>
    <w:rsid w:val="0075576B"/>
    <w:rsid w:val="007557A3"/>
    <w:rsid w:val="007557C3"/>
    <w:rsid w:val="00755820"/>
    <w:rsid w:val="00755D2B"/>
    <w:rsid w:val="00755D9F"/>
    <w:rsid w:val="00755E0D"/>
    <w:rsid w:val="0075609A"/>
    <w:rsid w:val="007561B7"/>
    <w:rsid w:val="007561F0"/>
    <w:rsid w:val="0075622B"/>
    <w:rsid w:val="007564F5"/>
    <w:rsid w:val="007566F5"/>
    <w:rsid w:val="00756784"/>
    <w:rsid w:val="00756D35"/>
    <w:rsid w:val="00756DB4"/>
    <w:rsid w:val="00756EAE"/>
    <w:rsid w:val="00757404"/>
    <w:rsid w:val="00757563"/>
    <w:rsid w:val="0075762E"/>
    <w:rsid w:val="00757746"/>
    <w:rsid w:val="0075774D"/>
    <w:rsid w:val="007578C7"/>
    <w:rsid w:val="0075799D"/>
    <w:rsid w:val="00757F90"/>
    <w:rsid w:val="00760043"/>
    <w:rsid w:val="007600DC"/>
    <w:rsid w:val="00760118"/>
    <w:rsid w:val="00760290"/>
    <w:rsid w:val="0076065E"/>
    <w:rsid w:val="00760781"/>
    <w:rsid w:val="007607B3"/>
    <w:rsid w:val="007609B6"/>
    <w:rsid w:val="00760D73"/>
    <w:rsid w:val="0076102D"/>
    <w:rsid w:val="00761075"/>
    <w:rsid w:val="00761CB9"/>
    <w:rsid w:val="00761DFD"/>
    <w:rsid w:val="00761E27"/>
    <w:rsid w:val="00761FCA"/>
    <w:rsid w:val="007620D6"/>
    <w:rsid w:val="007623D5"/>
    <w:rsid w:val="007624F7"/>
    <w:rsid w:val="007625F5"/>
    <w:rsid w:val="0076286B"/>
    <w:rsid w:val="007628DA"/>
    <w:rsid w:val="007629A6"/>
    <w:rsid w:val="00762AD0"/>
    <w:rsid w:val="00762D53"/>
    <w:rsid w:val="00762D61"/>
    <w:rsid w:val="00762D71"/>
    <w:rsid w:val="00762F48"/>
    <w:rsid w:val="0076302F"/>
    <w:rsid w:val="0076309F"/>
    <w:rsid w:val="0076310F"/>
    <w:rsid w:val="007631B9"/>
    <w:rsid w:val="007633BE"/>
    <w:rsid w:val="007633FC"/>
    <w:rsid w:val="0076371B"/>
    <w:rsid w:val="00763817"/>
    <w:rsid w:val="007639E3"/>
    <w:rsid w:val="00763DDF"/>
    <w:rsid w:val="00764180"/>
    <w:rsid w:val="0076427D"/>
    <w:rsid w:val="007642F4"/>
    <w:rsid w:val="00764321"/>
    <w:rsid w:val="007644C5"/>
    <w:rsid w:val="007644E3"/>
    <w:rsid w:val="007644F9"/>
    <w:rsid w:val="00764861"/>
    <w:rsid w:val="00764940"/>
    <w:rsid w:val="00764B7F"/>
    <w:rsid w:val="00764BBD"/>
    <w:rsid w:val="00764E0E"/>
    <w:rsid w:val="00764E9C"/>
    <w:rsid w:val="00764F5B"/>
    <w:rsid w:val="00765048"/>
    <w:rsid w:val="00765268"/>
    <w:rsid w:val="007653AD"/>
    <w:rsid w:val="0076549A"/>
    <w:rsid w:val="0076553E"/>
    <w:rsid w:val="007657A3"/>
    <w:rsid w:val="00765848"/>
    <w:rsid w:val="0076596B"/>
    <w:rsid w:val="007659F1"/>
    <w:rsid w:val="00765A60"/>
    <w:rsid w:val="00765CD0"/>
    <w:rsid w:val="00766178"/>
    <w:rsid w:val="00766962"/>
    <w:rsid w:val="00766B95"/>
    <w:rsid w:val="00766E8F"/>
    <w:rsid w:val="00766F60"/>
    <w:rsid w:val="00767101"/>
    <w:rsid w:val="007672CC"/>
    <w:rsid w:val="007674C6"/>
    <w:rsid w:val="007674DA"/>
    <w:rsid w:val="007674E3"/>
    <w:rsid w:val="007674E8"/>
    <w:rsid w:val="00767647"/>
    <w:rsid w:val="00767BC0"/>
    <w:rsid w:val="00767C68"/>
    <w:rsid w:val="00767D98"/>
    <w:rsid w:val="00767F8E"/>
    <w:rsid w:val="0077065F"/>
    <w:rsid w:val="0077076B"/>
    <w:rsid w:val="0077093C"/>
    <w:rsid w:val="00770A62"/>
    <w:rsid w:val="00770B8E"/>
    <w:rsid w:val="00770DA1"/>
    <w:rsid w:val="00770DE6"/>
    <w:rsid w:val="00770E75"/>
    <w:rsid w:val="00770EBB"/>
    <w:rsid w:val="00771145"/>
    <w:rsid w:val="007714D7"/>
    <w:rsid w:val="007715A9"/>
    <w:rsid w:val="0077192F"/>
    <w:rsid w:val="00771A8E"/>
    <w:rsid w:val="00771D01"/>
    <w:rsid w:val="00771FF6"/>
    <w:rsid w:val="0077200C"/>
    <w:rsid w:val="00772096"/>
    <w:rsid w:val="007724C9"/>
    <w:rsid w:val="0077287F"/>
    <w:rsid w:val="0077289C"/>
    <w:rsid w:val="007728B5"/>
    <w:rsid w:val="007729E3"/>
    <w:rsid w:val="00772ACE"/>
    <w:rsid w:val="00772B8F"/>
    <w:rsid w:val="00772D5B"/>
    <w:rsid w:val="00772FFE"/>
    <w:rsid w:val="0077324C"/>
    <w:rsid w:val="007732FA"/>
    <w:rsid w:val="00773390"/>
    <w:rsid w:val="00773401"/>
    <w:rsid w:val="007735DA"/>
    <w:rsid w:val="00773821"/>
    <w:rsid w:val="0077386C"/>
    <w:rsid w:val="00773B17"/>
    <w:rsid w:val="00773C76"/>
    <w:rsid w:val="00773C9F"/>
    <w:rsid w:val="007740E1"/>
    <w:rsid w:val="007740F5"/>
    <w:rsid w:val="0077429B"/>
    <w:rsid w:val="00774422"/>
    <w:rsid w:val="00774742"/>
    <w:rsid w:val="007748A0"/>
    <w:rsid w:val="00774AC3"/>
    <w:rsid w:val="00774ECC"/>
    <w:rsid w:val="00774F82"/>
    <w:rsid w:val="00775321"/>
    <w:rsid w:val="007753A9"/>
    <w:rsid w:val="0077553A"/>
    <w:rsid w:val="007755AC"/>
    <w:rsid w:val="0077571B"/>
    <w:rsid w:val="007757DE"/>
    <w:rsid w:val="0077587B"/>
    <w:rsid w:val="00775C3A"/>
    <w:rsid w:val="00775CBD"/>
    <w:rsid w:val="00775D35"/>
    <w:rsid w:val="00775D8E"/>
    <w:rsid w:val="00776368"/>
    <w:rsid w:val="00776409"/>
    <w:rsid w:val="007764B4"/>
    <w:rsid w:val="0077655D"/>
    <w:rsid w:val="00776747"/>
    <w:rsid w:val="00776780"/>
    <w:rsid w:val="007769B0"/>
    <w:rsid w:val="00776C68"/>
    <w:rsid w:val="00776E4C"/>
    <w:rsid w:val="00776E99"/>
    <w:rsid w:val="00776FCF"/>
    <w:rsid w:val="007770CC"/>
    <w:rsid w:val="007771EB"/>
    <w:rsid w:val="00777506"/>
    <w:rsid w:val="0077758F"/>
    <w:rsid w:val="007775A7"/>
    <w:rsid w:val="00777A64"/>
    <w:rsid w:val="00777CF7"/>
    <w:rsid w:val="007802FB"/>
    <w:rsid w:val="00780347"/>
    <w:rsid w:val="00780360"/>
    <w:rsid w:val="007803D2"/>
    <w:rsid w:val="00780407"/>
    <w:rsid w:val="00780752"/>
    <w:rsid w:val="00780818"/>
    <w:rsid w:val="007808F1"/>
    <w:rsid w:val="00780BD8"/>
    <w:rsid w:val="00780F21"/>
    <w:rsid w:val="00780FA9"/>
    <w:rsid w:val="00780FC5"/>
    <w:rsid w:val="00780FFD"/>
    <w:rsid w:val="007810F7"/>
    <w:rsid w:val="00781175"/>
    <w:rsid w:val="007813B7"/>
    <w:rsid w:val="007815BA"/>
    <w:rsid w:val="007816F2"/>
    <w:rsid w:val="007817BB"/>
    <w:rsid w:val="00781835"/>
    <w:rsid w:val="00781848"/>
    <w:rsid w:val="0078187B"/>
    <w:rsid w:val="00781A70"/>
    <w:rsid w:val="00781DB1"/>
    <w:rsid w:val="007823F2"/>
    <w:rsid w:val="00782488"/>
    <w:rsid w:val="007824C6"/>
    <w:rsid w:val="00782804"/>
    <w:rsid w:val="00782AE7"/>
    <w:rsid w:val="00782B05"/>
    <w:rsid w:val="00782BD8"/>
    <w:rsid w:val="007832EF"/>
    <w:rsid w:val="00783393"/>
    <w:rsid w:val="00783451"/>
    <w:rsid w:val="007834FC"/>
    <w:rsid w:val="00783669"/>
    <w:rsid w:val="007838B0"/>
    <w:rsid w:val="00783A8E"/>
    <w:rsid w:val="00783BB1"/>
    <w:rsid w:val="00783E71"/>
    <w:rsid w:val="00783F93"/>
    <w:rsid w:val="0078407D"/>
    <w:rsid w:val="00784090"/>
    <w:rsid w:val="007840BE"/>
    <w:rsid w:val="0078419E"/>
    <w:rsid w:val="007841CA"/>
    <w:rsid w:val="007841D9"/>
    <w:rsid w:val="007843FF"/>
    <w:rsid w:val="0078469E"/>
    <w:rsid w:val="007848CC"/>
    <w:rsid w:val="0078498E"/>
    <w:rsid w:val="00784C30"/>
    <w:rsid w:val="00784EE5"/>
    <w:rsid w:val="00784EF0"/>
    <w:rsid w:val="00785467"/>
    <w:rsid w:val="00785514"/>
    <w:rsid w:val="00785612"/>
    <w:rsid w:val="00785627"/>
    <w:rsid w:val="00785664"/>
    <w:rsid w:val="00785726"/>
    <w:rsid w:val="0078572C"/>
    <w:rsid w:val="007857B8"/>
    <w:rsid w:val="007857DD"/>
    <w:rsid w:val="00785CA1"/>
    <w:rsid w:val="00785D1A"/>
    <w:rsid w:val="00785FF2"/>
    <w:rsid w:val="0078630A"/>
    <w:rsid w:val="00786726"/>
    <w:rsid w:val="00786738"/>
    <w:rsid w:val="00786A87"/>
    <w:rsid w:val="00786B7D"/>
    <w:rsid w:val="00786B9E"/>
    <w:rsid w:val="00786BAE"/>
    <w:rsid w:val="00786C53"/>
    <w:rsid w:val="00786CBE"/>
    <w:rsid w:val="00786DAA"/>
    <w:rsid w:val="00786E8E"/>
    <w:rsid w:val="00787017"/>
    <w:rsid w:val="00787051"/>
    <w:rsid w:val="0078723F"/>
    <w:rsid w:val="007872F0"/>
    <w:rsid w:val="00787606"/>
    <w:rsid w:val="007878E2"/>
    <w:rsid w:val="00787A38"/>
    <w:rsid w:val="00787A95"/>
    <w:rsid w:val="00787DCF"/>
    <w:rsid w:val="00787FE7"/>
    <w:rsid w:val="0079005C"/>
    <w:rsid w:val="0079009B"/>
    <w:rsid w:val="00790708"/>
    <w:rsid w:val="0079080F"/>
    <w:rsid w:val="00790D0F"/>
    <w:rsid w:val="00790DCD"/>
    <w:rsid w:val="00790F6C"/>
    <w:rsid w:val="00791162"/>
    <w:rsid w:val="007911C1"/>
    <w:rsid w:val="007912D1"/>
    <w:rsid w:val="00791453"/>
    <w:rsid w:val="007916C0"/>
    <w:rsid w:val="00791A75"/>
    <w:rsid w:val="00791C18"/>
    <w:rsid w:val="00791E22"/>
    <w:rsid w:val="007921DF"/>
    <w:rsid w:val="0079240D"/>
    <w:rsid w:val="007925CD"/>
    <w:rsid w:val="00792770"/>
    <w:rsid w:val="0079296F"/>
    <w:rsid w:val="00792BDB"/>
    <w:rsid w:val="00792DCB"/>
    <w:rsid w:val="00793007"/>
    <w:rsid w:val="007931AD"/>
    <w:rsid w:val="00793287"/>
    <w:rsid w:val="007934A1"/>
    <w:rsid w:val="00793759"/>
    <w:rsid w:val="0079375D"/>
    <w:rsid w:val="00793A4A"/>
    <w:rsid w:val="00793C2A"/>
    <w:rsid w:val="00793FBF"/>
    <w:rsid w:val="00794042"/>
    <w:rsid w:val="00794371"/>
    <w:rsid w:val="007944B1"/>
    <w:rsid w:val="00794719"/>
    <w:rsid w:val="007947C6"/>
    <w:rsid w:val="00794D3B"/>
    <w:rsid w:val="00794D6C"/>
    <w:rsid w:val="00794E5B"/>
    <w:rsid w:val="0079539E"/>
    <w:rsid w:val="007953DD"/>
    <w:rsid w:val="0079547C"/>
    <w:rsid w:val="00795483"/>
    <w:rsid w:val="00795697"/>
    <w:rsid w:val="00795A9E"/>
    <w:rsid w:val="00795B1E"/>
    <w:rsid w:val="00795BA6"/>
    <w:rsid w:val="00795CB1"/>
    <w:rsid w:val="00795D8E"/>
    <w:rsid w:val="00795DE8"/>
    <w:rsid w:val="00795E64"/>
    <w:rsid w:val="00795E7D"/>
    <w:rsid w:val="00795FC4"/>
    <w:rsid w:val="00796493"/>
    <w:rsid w:val="007964FD"/>
    <w:rsid w:val="00796502"/>
    <w:rsid w:val="0079692C"/>
    <w:rsid w:val="0079694A"/>
    <w:rsid w:val="00796B79"/>
    <w:rsid w:val="00796CAF"/>
    <w:rsid w:val="00796E10"/>
    <w:rsid w:val="00797246"/>
    <w:rsid w:val="007973D4"/>
    <w:rsid w:val="007976C9"/>
    <w:rsid w:val="00797911"/>
    <w:rsid w:val="00797F0B"/>
    <w:rsid w:val="007A024F"/>
    <w:rsid w:val="007A04F4"/>
    <w:rsid w:val="007A0573"/>
    <w:rsid w:val="007A0683"/>
    <w:rsid w:val="007A06E7"/>
    <w:rsid w:val="007A07A5"/>
    <w:rsid w:val="007A096D"/>
    <w:rsid w:val="007A0BDB"/>
    <w:rsid w:val="007A0FA7"/>
    <w:rsid w:val="007A1086"/>
    <w:rsid w:val="007A1210"/>
    <w:rsid w:val="007A128C"/>
    <w:rsid w:val="007A131E"/>
    <w:rsid w:val="007A132D"/>
    <w:rsid w:val="007A14B3"/>
    <w:rsid w:val="007A14C1"/>
    <w:rsid w:val="007A186D"/>
    <w:rsid w:val="007A1A16"/>
    <w:rsid w:val="007A1C92"/>
    <w:rsid w:val="007A1E66"/>
    <w:rsid w:val="007A225D"/>
    <w:rsid w:val="007A23D0"/>
    <w:rsid w:val="007A25E6"/>
    <w:rsid w:val="007A2B45"/>
    <w:rsid w:val="007A2CA8"/>
    <w:rsid w:val="007A2CEE"/>
    <w:rsid w:val="007A2CF1"/>
    <w:rsid w:val="007A2D95"/>
    <w:rsid w:val="007A2EF4"/>
    <w:rsid w:val="007A2F36"/>
    <w:rsid w:val="007A2F70"/>
    <w:rsid w:val="007A2FDF"/>
    <w:rsid w:val="007A30BD"/>
    <w:rsid w:val="007A31F8"/>
    <w:rsid w:val="007A32D6"/>
    <w:rsid w:val="007A353B"/>
    <w:rsid w:val="007A3838"/>
    <w:rsid w:val="007A38EA"/>
    <w:rsid w:val="007A3BB6"/>
    <w:rsid w:val="007A3E9E"/>
    <w:rsid w:val="007A4053"/>
    <w:rsid w:val="007A40CB"/>
    <w:rsid w:val="007A4228"/>
    <w:rsid w:val="007A4317"/>
    <w:rsid w:val="007A4339"/>
    <w:rsid w:val="007A44A2"/>
    <w:rsid w:val="007A46B6"/>
    <w:rsid w:val="007A478E"/>
    <w:rsid w:val="007A48CD"/>
    <w:rsid w:val="007A4A86"/>
    <w:rsid w:val="007A4EBD"/>
    <w:rsid w:val="007A4F78"/>
    <w:rsid w:val="007A5119"/>
    <w:rsid w:val="007A5149"/>
    <w:rsid w:val="007A5194"/>
    <w:rsid w:val="007A51E3"/>
    <w:rsid w:val="007A52A9"/>
    <w:rsid w:val="007A57D0"/>
    <w:rsid w:val="007A5A43"/>
    <w:rsid w:val="007A5C6E"/>
    <w:rsid w:val="007A5CC6"/>
    <w:rsid w:val="007A5CE4"/>
    <w:rsid w:val="007A5D60"/>
    <w:rsid w:val="007A5E43"/>
    <w:rsid w:val="007A5E94"/>
    <w:rsid w:val="007A5F9F"/>
    <w:rsid w:val="007A610C"/>
    <w:rsid w:val="007A6269"/>
    <w:rsid w:val="007A62D3"/>
    <w:rsid w:val="007A631D"/>
    <w:rsid w:val="007A6391"/>
    <w:rsid w:val="007A6422"/>
    <w:rsid w:val="007A6464"/>
    <w:rsid w:val="007A65E3"/>
    <w:rsid w:val="007A68B3"/>
    <w:rsid w:val="007A6924"/>
    <w:rsid w:val="007A6B22"/>
    <w:rsid w:val="007A6B29"/>
    <w:rsid w:val="007A6C65"/>
    <w:rsid w:val="007A6CFB"/>
    <w:rsid w:val="007A6E7F"/>
    <w:rsid w:val="007A725E"/>
    <w:rsid w:val="007A7343"/>
    <w:rsid w:val="007A7510"/>
    <w:rsid w:val="007A758D"/>
    <w:rsid w:val="007A775D"/>
    <w:rsid w:val="007A78D2"/>
    <w:rsid w:val="007A7C59"/>
    <w:rsid w:val="007A7DED"/>
    <w:rsid w:val="007A7F60"/>
    <w:rsid w:val="007B0108"/>
    <w:rsid w:val="007B0270"/>
    <w:rsid w:val="007B02C4"/>
    <w:rsid w:val="007B05CA"/>
    <w:rsid w:val="007B0770"/>
    <w:rsid w:val="007B079A"/>
    <w:rsid w:val="007B0836"/>
    <w:rsid w:val="007B0A65"/>
    <w:rsid w:val="007B0BAE"/>
    <w:rsid w:val="007B0E3D"/>
    <w:rsid w:val="007B0E98"/>
    <w:rsid w:val="007B0FCF"/>
    <w:rsid w:val="007B0FEF"/>
    <w:rsid w:val="007B11C1"/>
    <w:rsid w:val="007B138B"/>
    <w:rsid w:val="007B1483"/>
    <w:rsid w:val="007B1576"/>
    <w:rsid w:val="007B182F"/>
    <w:rsid w:val="007B184E"/>
    <w:rsid w:val="007B1A88"/>
    <w:rsid w:val="007B1D1E"/>
    <w:rsid w:val="007B1D94"/>
    <w:rsid w:val="007B1E0B"/>
    <w:rsid w:val="007B1F1D"/>
    <w:rsid w:val="007B1F84"/>
    <w:rsid w:val="007B2279"/>
    <w:rsid w:val="007B23D7"/>
    <w:rsid w:val="007B273E"/>
    <w:rsid w:val="007B29B2"/>
    <w:rsid w:val="007B2B00"/>
    <w:rsid w:val="007B2B10"/>
    <w:rsid w:val="007B2F13"/>
    <w:rsid w:val="007B3302"/>
    <w:rsid w:val="007B3419"/>
    <w:rsid w:val="007B38C5"/>
    <w:rsid w:val="007B39C9"/>
    <w:rsid w:val="007B39F6"/>
    <w:rsid w:val="007B3AAC"/>
    <w:rsid w:val="007B3B32"/>
    <w:rsid w:val="007B3BE6"/>
    <w:rsid w:val="007B3E5C"/>
    <w:rsid w:val="007B4311"/>
    <w:rsid w:val="007B4514"/>
    <w:rsid w:val="007B4574"/>
    <w:rsid w:val="007B46CD"/>
    <w:rsid w:val="007B46CF"/>
    <w:rsid w:val="007B4778"/>
    <w:rsid w:val="007B48D3"/>
    <w:rsid w:val="007B49B2"/>
    <w:rsid w:val="007B4A85"/>
    <w:rsid w:val="007B4AA4"/>
    <w:rsid w:val="007B4CD0"/>
    <w:rsid w:val="007B4D57"/>
    <w:rsid w:val="007B4DDC"/>
    <w:rsid w:val="007B4F96"/>
    <w:rsid w:val="007B5387"/>
    <w:rsid w:val="007B53EE"/>
    <w:rsid w:val="007B5A3A"/>
    <w:rsid w:val="007B5B8E"/>
    <w:rsid w:val="007B5C09"/>
    <w:rsid w:val="007B5C2E"/>
    <w:rsid w:val="007B5C3F"/>
    <w:rsid w:val="007B5D33"/>
    <w:rsid w:val="007B5E2D"/>
    <w:rsid w:val="007B5FB3"/>
    <w:rsid w:val="007B619D"/>
    <w:rsid w:val="007B61AE"/>
    <w:rsid w:val="007B6522"/>
    <w:rsid w:val="007B654A"/>
    <w:rsid w:val="007B6622"/>
    <w:rsid w:val="007B6732"/>
    <w:rsid w:val="007B697E"/>
    <w:rsid w:val="007B6A4F"/>
    <w:rsid w:val="007B6A85"/>
    <w:rsid w:val="007B6AD4"/>
    <w:rsid w:val="007B6CDB"/>
    <w:rsid w:val="007B6CFC"/>
    <w:rsid w:val="007B6E27"/>
    <w:rsid w:val="007B6E8E"/>
    <w:rsid w:val="007B6EBA"/>
    <w:rsid w:val="007B70C1"/>
    <w:rsid w:val="007B72A7"/>
    <w:rsid w:val="007B7559"/>
    <w:rsid w:val="007B7727"/>
    <w:rsid w:val="007B7928"/>
    <w:rsid w:val="007B7B61"/>
    <w:rsid w:val="007B7CAB"/>
    <w:rsid w:val="007C0159"/>
    <w:rsid w:val="007C028D"/>
    <w:rsid w:val="007C0A5B"/>
    <w:rsid w:val="007C0AD1"/>
    <w:rsid w:val="007C0C4B"/>
    <w:rsid w:val="007C0CAF"/>
    <w:rsid w:val="007C0D06"/>
    <w:rsid w:val="007C1429"/>
    <w:rsid w:val="007C146D"/>
    <w:rsid w:val="007C1D2E"/>
    <w:rsid w:val="007C2032"/>
    <w:rsid w:val="007C2055"/>
    <w:rsid w:val="007C2386"/>
    <w:rsid w:val="007C2632"/>
    <w:rsid w:val="007C2780"/>
    <w:rsid w:val="007C2AE5"/>
    <w:rsid w:val="007C2C37"/>
    <w:rsid w:val="007C2C49"/>
    <w:rsid w:val="007C2C60"/>
    <w:rsid w:val="007C2FB1"/>
    <w:rsid w:val="007C319B"/>
    <w:rsid w:val="007C3607"/>
    <w:rsid w:val="007C369A"/>
    <w:rsid w:val="007C36F1"/>
    <w:rsid w:val="007C3738"/>
    <w:rsid w:val="007C375B"/>
    <w:rsid w:val="007C3869"/>
    <w:rsid w:val="007C39AF"/>
    <w:rsid w:val="007C39BB"/>
    <w:rsid w:val="007C3D17"/>
    <w:rsid w:val="007C3D81"/>
    <w:rsid w:val="007C3E72"/>
    <w:rsid w:val="007C3EBB"/>
    <w:rsid w:val="007C3F23"/>
    <w:rsid w:val="007C4558"/>
    <w:rsid w:val="007C456F"/>
    <w:rsid w:val="007C46AB"/>
    <w:rsid w:val="007C4A4D"/>
    <w:rsid w:val="007C4D0F"/>
    <w:rsid w:val="007C4E1F"/>
    <w:rsid w:val="007C4F2C"/>
    <w:rsid w:val="007C500D"/>
    <w:rsid w:val="007C5257"/>
    <w:rsid w:val="007C57D2"/>
    <w:rsid w:val="007C5AFB"/>
    <w:rsid w:val="007C6131"/>
    <w:rsid w:val="007C62F9"/>
    <w:rsid w:val="007C6470"/>
    <w:rsid w:val="007C665D"/>
    <w:rsid w:val="007C66C6"/>
    <w:rsid w:val="007C6736"/>
    <w:rsid w:val="007C6852"/>
    <w:rsid w:val="007C6A31"/>
    <w:rsid w:val="007C6AD2"/>
    <w:rsid w:val="007C6CEE"/>
    <w:rsid w:val="007C6D1C"/>
    <w:rsid w:val="007C6E66"/>
    <w:rsid w:val="007C6EA6"/>
    <w:rsid w:val="007C6EC6"/>
    <w:rsid w:val="007C6F37"/>
    <w:rsid w:val="007C7A0F"/>
    <w:rsid w:val="007C7AC7"/>
    <w:rsid w:val="007C7D43"/>
    <w:rsid w:val="007C7D87"/>
    <w:rsid w:val="007C7DA9"/>
    <w:rsid w:val="007C7E57"/>
    <w:rsid w:val="007D0128"/>
    <w:rsid w:val="007D03AC"/>
    <w:rsid w:val="007D06BA"/>
    <w:rsid w:val="007D0947"/>
    <w:rsid w:val="007D0AE8"/>
    <w:rsid w:val="007D0AF6"/>
    <w:rsid w:val="007D0C38"/>
    <w:rsid w:val="007D0C43"/>
    <w:rsid w:val="007D0C99"/>
    <w:rsid w:val="007D0DEB"/>
    <w:rsid w:val="007D0EE9"/>
    <w:rsid w:val="007D1098"/>
    <w:rsid w:val="007D1407"/>
    <w:rsid w:val="007D151A"/>
    <w:rsid w:val="007D162C"/>
    <w:rsid w:val="007D170F"/>
    <w:rsid w:val="007D171A"/>
    <w:rsid w:val="007D1722"/>
    <w:rsid w:val="007D1785"/>
    <w:rsid w:val="007D1849"/>
    <w:rsid w:val="007D1886"/>
    <w:rsid w:val="007D18C7"/>
    <w:rsid w:val="007D1ADB"/>
    <w:rsid w:val="007D1B36"/>
    <w:rsid w:val="007D1DB4"/>
    <w:rsid w:val="007D1E85"/>
    <w:rsid w:val="007D1F75"/>
    <w:rsid w:val="007D237D"/>
    <w:rsid w:val="007D23D6"/>
    <w:rsid w:val="007D2790"/>
    <w:rsid w:val="007D2867"/>
    <w:rsid w:val="007D2884"/>
    <w:rsid w:val="007D2A6B"/>
    <w:rsid w:val="007D2C46"/>
    <w:rsid w:val="007D2C65"/>
    <w:rsid w:val="007D2D01"/>
    <w:rsid w:val="007D2EAC"/>
    <w:rsid w:val="007D2FDC"/>
    <w:rsid w:val="007D300A"/>
    <w:rsid w:val="007D33B9"/>
    <w:rsid w:val="007D33BA"/>
    <w:rsid w:val="007D34D2"/>
    <w:rsid w:val="007D3573"/>
    <w:rsid w:val="007D3749"/>
    <w:rsid w:val="007D3785"/>
    <w:rsid w:val="007D3800"/>
    <w:rsid w:val="007D38D5"/>
    <w:rsid w:val="007D3A0E"/>
    <w:rsid w:val="007D3C04"/>
    <w:rsid w:val="007D3C08"/>
    <w:rsid w:val="007D3C98"/>
    <w:rsid w:val="007D3D39"/>
    <w:rsid w:val="007D3EC2"/>
    <w:rsid w:val="007D3F1A"/>
    <w:rsid w:val="007D3F87"/>
    <w:rsid w:val="007D4018"/>
    <w:rsid w:val="007D42C1"/>
    <w:rsid w:val="007D43CF"/>
    <w:rsid w:val="007D45CC"/>
    <w:rsid w:val="007D4636"/>
    <w:rsid w:val="007D4776"/>
    <w:rsid w:val="007D48D3"/>
    <w:rsid w:val="007D4B83"/>
    <w:rsid w:val="007D4CDD"/>
    <w:rsid w:val="007D4D19"/>
    <w:rsid w:val="007D4F17"/>
    <w:rsid w:val="007D4F22"/>
    <w:rsid w:val="007D4F85"/>
    <w:rsid w:val="007D5185"/>
    <w:rsid w:val="007D52AB"/>
    <w:rsid w:val="007D53D5"/>
    <w:rsid w:val="007D55D1"/>
    <w:rsid w:val="007D5666"/>
    <w:rsid w:val="007D5729"/>
    <w:rsid w:val="007D57E1"/>
    <w:rsid w:val="007D5964"/>
    <w:rsid w:val="007D5A09"/>
    <w:rsid w:val="007D5A3A"/>
    <w:rsid w:val="007D5AEF"/>
    <w:rsid w:val="007D5EAE"/>
    <w:rsid w:val="007D5EB6"/>
    <w:rsid w:val="007D5FFB"/>
    <w:rsid w:val="007D6005"/>
    <w:rsid w:val="007D627B"/>
    <w:rsid w:val="007D63D1"/>
    <w:rsid w:val="007D644B"/>
    <w:rsid w:val="007D66AC"/>
    <w:rsid w:val="007D6972"/>
    <w:rsid w:val="007D6B1C"/>
    <w:rsid w:val="007D6C06"/>
    <w:rsid w:val="007D6D44"/>
    <w:rsid w:val="007D6DC1"/>
    <w:rsid w:val="007D6F2F"/>
    <w:rsid w:val="007D6F43"/>
    <w:rsid w:val="007D6FF0"/>
    <w:rsid w:val="007D7054"/>
    <w:rsid w:val="007D71D5"/>
    <w:rsid w:val="007D726F"/>
    <w:rsid w:val="007D7275"/>
    <w:rsid w:val="007D7303"/>
    <w:rsid w:val="007D7334"/>
    <w:rsid w:val="007D7363"/>
    <w:rsid w:val="007D7391"/>
    <w:rsid w:val="007D73EB"/>
    <w:rsid w:val="007D7472"/>
    <w:rsid w:val="007D74D4"/>
    <w:rsid w:val="007D7544"/>
    <w:rsid w:val="007D766F"/>
    <w:rsid w:val="007D7694"/>
    <w:rsid w:val="007D76A4"/>
    <w:rsid w:val="007D780C"/>
    <w:rsid w:val="007D78C6"/>
    <w:rsid w:val="007D7B6E"/>
    <w:rsid w:val="007D7C52"/>
    <w:rsid w:val="007D7D49"/>
    <w:rsid w:val="007D7EB0"/>
    <w:rsid w:val="007D7EBE"/>
    <w:rsid w:val="007E00F2"/>
    <w:rsid w:val="007E02EB"/>
    <w:rsid w:val="007E0347"/>
    <w:rsid w:val="007E04F9"/>
    <w:rsid w:val="007E080C"/>
    <w:rsid w:val="007E0AEC"/>
    <w:rsid w:val="007E0B55"/>
    <w:rsid w:val="007E0B6C"/>
    <w:rsid w:val="007E0C4C"/>
    <w:rsid w:val="007E0F04"/>
    <w:rsid w:val="007E1217"/>
    <w:rsid w:val="007E132E"/>
    <w:rsid w:val="007E1696"/>
    <w:rsid w:val="007E16E0"/>
    <w:rsid w:val="007E183D"/>
    <w:rsid w:val="007E19D4"/>
    <w:rsid w:val="007E1A3F"/>
    <w:rsid w:val="007E1DF0"/>
    <w:rsid w:val="007E1EAA"/>
    <w:rsid w:val="007E1F36"/>
    <w:rsid w:val="007E223F"/>
    <w:rsid w:val="007E2632"/>
    <w:rsid w:val="007E27F6"/>
    <w:rsid w:val="007E2DB2"/>
    <w:rsid w:val="007E2E88"/>
    <w:rsid w:val="007E3054"/>
    <w:rsid w:val="007E3455"/>
    <w:rsid w:val="007E366F"/>
    <w:rsid w:val="007E36BD"/>
    <w:rsid w:val="007E3B8D"/>
    <w:rsid w:val="007E3C1F"/>
    <w:rsid w:val="007E3C53"/>
    <w:rsid w:val="007E3F19"/>
    <w:rsid w:val="007E3F24"/>
    <w:rsid w:val="007E3F80"/>
    <w:rsid w:val="007E411F"/>
    <w:rsid w:val="007E45E6"/>
    <w:rsid w:val="007E4619"/>
    <w:rsid w:val="007E473E"/>
    <w:rsid w:val="007E48E8"/>
    <w:rsid w:val="007E4973"/>
    <w:rsid w:val="007E499E"/>
    <w:rsid w:val="007E49F0"/>
    <w:rsid w:val="007E4BE2"/>
    <w:rsid w:val="007E4C18"/>
    <w:rsid w:val="007E50A8"/>
    <w:rsid w:val="007E5278"/>
    <w:rsid w:val="007E5335"/>
    <w:rsid w:val="007E55C7"/>
    <w:rsid w:val="007E55D1"/>
    <w:rsid w:val="007E56FD"/>
    <w:rsid w:val="007E5837"/>
    <w:rsid w:val="007E5AAA"/>
    <w:rsid w:val="007E5B61"/>
    <w:rsid w:val="007E5BF2"/>
    <w:rsid w:val="007E5C5E"/>
    <w:rsid w:val="007E5CE9"/>
    <w:rsid w:val="007E5CF3"/>
    <w:rsid w:val="007E69F8"/>
    <w:rsid w:val="007E6ABC"/>
    <w:rsid w:val="007E7141"/>
    <w:rsid w:val="007E72FC"/>
    <w:rsid w:val="007E73E5"/>
    <w:rsid w:val="007E746E"/>
    <w:rsid w:val="007E74D2"/>
    <w:rsid w:val="007E762A"/>
    <w:rsid w:val="007E764D"/>
    <w:rsid w:val="007E769D"/>
    <w:rsid w:val="007E77AF"/>
    <w:rsid w:val="007E790C"/>
    <w:rsid w:val="007E79B8"/>
    <w:rsid w:val="007E7CED"/>
    <w:rsid w:val="007E7D1A"/>
    <w:rsid w:val="007E7D2E"/>
    <w:rsid w:val="007E7D4C"/>
    <w:rsid w:val="007E7DA5"/>
    <w:rsid w:val="007E7DF8"/>
    <w:rsid w:val="007E7EFF"/>
    <w:rsid w:val="007E7FFA"/>
    <w:rsid w:val="007F02B8"/>
    <w:rsid w:val="007F0542"/>
    <w:rsid w:val="007F05B3"/>
    <w:rsid w:val="007F0604"/>
    <w:rsid w:val="007F072C"/>
    <w:rsid w:val="007F07A2"/>
    <w:rsid w:val="007F082C"/>
    <w:rsid w:val="007F09AF"/>
    <w:rsid w:val="007F0BBF"/>
    <w:rsid w:val="007F105B"/>
    <w:rsid w:val="007F1098"/>
    <w:rsid w:val="007F115D"/>
    <w:rsid w:val="007F12B0"/>
    <w:rsid w:val="007F136C"/>
    <w:rsid w:val="007F1438"/>
    <w:rsid w:val="007F1575"/>
    <w:rsid w:val="007F159A"/>
    <w:rsid w:val="007F16FB"/>
    <w:rsid w:val="007F1971"/>
    <w:rsid w:val="007F19F4"/>
    <w:rsid w:val="007F1A32"/>
    <w:rsid w:val="007F1CA6"/>
    <w:rsid w:val="007F1CDE"/>
    <w:rsid w:val="007F1EFE"/>
    <w:rsid w:val="007F1F3B"/>
    <w:rsid w:val="007F2094"/>
    <w:rsid w:val="007F2451"/>
    <w:rsid w:val="007F28A6"/>
    <w:rsid w:val="007F2A54"/>
    <w:rsid w:val="007F2B0D"/>
    <w:rsid w:val="007F2B45"/>
    <w:rsid w:val="007F2BA3"/>
    <w:rsid w:val="007F2C06"/>
    <w:rsid w:val="007F2F0F"/>
    <w:rsid w:val="007F3190"/>
    <w:rsid w:val="007F31C8"/>
    <w:rsid w:val="007F325E"/>
    <w:rsid w:val="007F3407"/>
    <w:rsid w:val="007F367E"/>
    <w:rsid w:val="007F375F"/>
    <w:rsid w:val="007F3AE4"/>
    <w:rsid w:val="007F3B35"/>
    <w:rsid w:val="007F3CB0"/>
    <w:rsid w:val="007F3DA2"/>
    <w:rsid w:val="007F3DEC"/>
    <w:rsid w:val="007F4001"/>
    <w:rsid w:val="007F421D"/>
    <w:rsid w:val="007F438E"/>
    <w:rsid w:val="007F44F3"/>
    <w:rsid w:val="007F458F"/>
    <w:rsid w:val="007F461C"/>
    <w:rsid w:val="007F46A4"/>
    <w:rsid w:val="007F46B5"/>
    <w:rsid w:val="007F482D"/>
    <w:rsid w:val="007F491A"/>
    <w:rsid w:val="007F4CAA"/>
    <w:rsid w:val="007F4CAC"/>
    <w:rsid w:val="007F4D55"/>
    <w:rsid w:val="007F4DFA"/>
    <w:rsid w:val="007F4E53"/>
    <w:rsid w:val="007F4FAD"/>
    <w:rsid w:val="007F51A4"/>
    <w:rsid w:val="007F52F8"/>
    <w:rsid w:val="007F531E"/>
    <w:rsid w:val="007F5380"/>
    <w:rsid w:val="007F5509"/>
    <w:rsid w:val="007F56E4"/>
    <w:rsid w:val="007F582D"/>
    <w:rsid w:val="007F5A81"/>
    <w:rsid w:val="007F5AA2"/>
    <w:rsid w:val="007F5BC0"/>
    <w:rsid w:val="007F5E01"/>
    <w:rsid w:val="007F5E43"/>
    <w:rsid w:val="007F5E59"/>
    <w:rsid w:val="007F5EBC"/>
    <w:rsid w:val="007F5F59"/>
    <w:rsid w:val="007F6064"/>
    <w:rsid w:val="007F6352"/>
    <w:rsid w:val="007F6422"/>
    <w:rsid w:val="007F6A95"/>
    <w:rsid w:val="007F6BC2"/>
    <w:rsid w:val="007F6C0D"/>
    <w:rsid w:val="007F6E56"/>
    <w:rsid w:val="007F7305"/>
    <w:rsid w:val="007F76F8"/>
    <w:rsid w:val="007F780B"/>
    <w:rsid w:val="007F7BFB"/>
    <w:rsid w:val="007F7CB6"/>
    <w:rsid w:val="007F7EA3"/>
    <w:rsid w:val="007F7F8A"/>
    <w:rsid w:val="00800438"/>
    <w:rsid w:val="008004DE"/>
    <w:rsid w:val="0080062C"/>
    <w:rsid w:val="0080063E"/>
    <w:rsid w:val="008006E2"/>
    <w:rsid w:val="00800787"/>
    <w:rsid w:val="008007E2"/>
    <w:rsid w:val="008007E8"/>
    <w:rsid w:val="00800C17"/>
    <w:rsid w:val="00800E43"/>
    <w:rsid w:val="00800EEB"/>
    <w:rsid w:val="00801219"/>
    <w:rsid w:val="00801819"/>
    <w:rsid w:val="00801909"/>
    <w:rsid w:val="00801A89"/>
    <w:rsid w:val="00801AC5"/>
    <w:rsid w:val="00801B11"/>
    <w:rsid w:val="00801D5B"/>
    <w:rsid w:val="00801DAD"/>
    <w:rsid w:val="00801DD5"/>
    <w:rsid w:val="00801EAA"/>
    <w:rsid w:val="0080223E"/>
    <w:rsid w:val="00802269"/>
    <w:rsid w:val="008023BF"/>
    <w:rsid w:val="008023EC"/>
    <w:rsid w:val="0080248C"/>
    <w:rsid w:val="008025AD"/>
    <w:rsid w:val="0080261C"/>
    <w:rsid w:val="008026E6"/>
    <w:rsid w:val="00802781"/>
    <w:rsid w:val="008029AB"/>
    <w:rsid w:val="008029C9"/>
    <w:rsid w:val="00802B53"/>
    <w:rsid w:val="00802FFC"/>
    <w:rsid w:val="00803181"/>
    <w:rsid w:val="008031A0"/>
    <w:rsid w:val="008031FE"/>
    <w:rsid w:val="008032B8"/>
    <w:rsid w:val="0080342A"/>
    <w:rsid w:val="00803517"/>
    <w:rsid w:val="0080383E"/>
    <w:rsid w:val="00803B82"/>
    <w:rsid w:val="00803C6E"/>
    <w:rsid w:val="00803F0B"/>
    <w:rsid w:val="00804343"/>
    <w:rsid w:val="008043DC"/>
    <w:rsid w:val="0080448B"/>
    <w:rsid w:val="008044CD"/>
    <w:rsid w:val="008048C3"/>
    <w:rsid w:val="00804A83"/>
    <w:rsid w:val="00804B9A"/>
    <w:rsid w:val="00804C6B"/>
    <w:rsid w:val="00804D57"/>
    <w:rsid w:val="00804D5B"/>
    <w:rsid w:val="00804DC5"/>
    <w:rsid w:val="008051CF"/>
    <w:rsid w:val="008053CC"/>
    <w:rsid w:val="00805604"/>
    <w:rsid w:val="00805804"/>
    <w:rsid w:val="0080588B"/>
    <w:rsid w:val="008058E1"/>
    <w:rsid w:val="00805BB2"/>
    <w:rsid w:val="00805DEB"/>
    <w:rsid w:val="00805F19"/>
    <w:rsid w:val="00806024"/>
    <w:rsid w:val="00806148"/>
    <w:rsid w:val="008063E9"/>
    <w:rsid w:val="0080644C"/>
    <w:rsid w:val="008064EF"/>
    <w:rsid w:val="008065F0"/>
    <w:rsid w:val="00806A55"/>
    <w:rsid w:val="00806B03"/>
    <w:rsid w:val="00806CA3"/>
    <w:rsid w:val="00806E34"/>
    <w:rsid w:val="008076D9"/>
    <w:rsid w:val="00807839"/>
    <w:rsid w:val="00807866"/>
    <w:rsid w:val="0080794E"/>
    <w:rsid w:val="00807996"/>
    <w:rsid w:val="00807ADE"/>
    <w:rsid w:val="00810015"/>
    <w:rsid w:val="00810042"/>
    <w:rsid w:val="008101FF"/>
    <w:rsid w:val="00810331"/>
    <w:rsid w:val="00810418"/>
    <w:rsid w:val="00810462"/>
    <w:rsid w:val="00810499"/>
    <w:rsid w:val="00810506"/>
    <w:rsid w:val="0081057D"/>
    <w:rsid w:val="008106F7"/>
    <w:rsid w:val="008109FB"/>
    <w:rsid w:val="00810ABB"/>
    <w:rsid w:val="00810D37"/>
    <w:rsid w:val="00810E48"/>
    <w:rsid w:val="00811173"/>
    <w:rsid w:val="00811218"/>
    <w:rsid w:val="00811280"/>
    <w:rsid w:val="00811320"/>
    <w:rsid w:val="00811323"/>
    <w:rsid w:val="0081153D"/>
    <w:rsid w:val="0081185C"/>
    <w:rsid w:val="008118B5"/>
    <w:rsid w:val="008118E2"/>
    <w:rsid w:val="00811922"/>
    <w:rsid w:val="00811B03"/>
    <w:rsid w:val="00811B20"/>
    <w:rsid w:val="00811C39"/>
    <w:rsid w:val="00811E28"/>
    <w:rsid w:val="00811F5B"/>
    <w:rsid w:val="00811F83"/>
    <w:rsid w:val="00812128"/>
    <w:rsid w:val="00812164"/>
    <w:rsid w:val="008122F8"/>
    <w:rsid w:val="00812421"/>
    <w:rsid w:val="008124A8"/>
    <w:rsid w:val="00812554"/>
    <w:rsid w:val="00812633"/>
    <w:rsid w:val="008126C4"/>
    <w:rsid w:val="008127EB"/>
    <w:rsid w:val="00812B24"/>
    <w:rsid w:val="00812C18"/>
    <w:rsid w:val="00812F31"/>
    <w:rsid w:val="00812F93"/>
    <w:rsid w:val="00812F9F"/>
    <w:rsid w:val="00812FA9"/>
    <w:rsid w:val="00812FDB"/>
    <w:rsid w:val="008130D6"/>
    <w:rsid w:val="008130E5"/>
    <w:rsid w:val="008130EB"/>
    <w:rsid w:val="008133EF"/>
    <w:rsid w:val="00813493"/>
    <w:rsid w:val="00813685"/>
    <w:rsid w:val="008137E5"/>
    <w:rsid w:val="00813844"/>
    <w:rsid w:val="008139C9"/>
    <w:rsid w:val="00813D85"/>
    <w:rsid w:val="008140C6"/>
    <w:rsid w:val="00814521"/>
    <w:rsid w:val="00814530"/>
    <w:rsid w:val="00814A17"/>
    <w:rsid w:val="00814BB1"/>
    <w:rsid w:val="00814E72"/>
    <w:rsid w:val="00815058"/>
    <w:rsid w:val="008151A4"/>
    <w:rsid w:val="00815258"/>
    <w:rsid w:val="008152BB"/>
    <w:rsid w:val="008152E7"/>
    <w:rsid w:val="008154DE"/>
    <w:rsid w:val="008155AF"/>
    <w:rsid w:val="00815702"/>
    <w:rsid w:val="0081582C"/>
    <w:rsid w:val="0081596C"/>
    <w:rsid w:val="00815A0C"/>
    <w:rsid w:val="00815B4D"/>
    <w:rsid w:val="00815CF6"/>
    <w:rsid w:val="00815E68"/>
    <w:rsid w:val="00815F4A"/>
    <w:rsid w:val="008160E2"/>
    <w:rsid w:val="008166B7"/>
    <w:rsid w:val="00816737"/>
    <w:rsid w:val="00816D5F"/>
    <w:rsid w:val="00816FB8"/>
    <w:rsid w:val="008170B6"/>
    <w:rsid w:val="0081710D"/>
    <w:rsid w:val="0081722C"/>
    <w:rsid w:val="00817659"/>
    <w:rsid w:val="00817746"/>
    <w:rsid w:val="008177EF"/>
    <w:rsid w:val="008178D9"/>
    <w:rsid w:val="008178F7"/>
    <w:rsid w:val="00817B14"/>
    <w:rsid w:val="00817BA3"/>
    <w:rsid w:val="00817C4C"/>
    <w:rsid w:val="00817C65"/>
    <w:rsid w:val="00817CA1"/>
    <w:rsid w:val="00817E82"/>
    <w:rsid w:val="0082044B"/>
    <w:rsid w:val="00820542"/>
    <w:rsid w:val="008205A0"/>
    <w:rsid w:val="00820613"/>
    <w:rsid w:val="0082077A"/>
    <w:rsid w:val="008207A5"/>
    <w:rsid w:val="00820920"/>
    <w:rsid w:val="00820AB4"/>
    <w:rsid w:val="00820ABB"/>
    <w:rsid w:val="00820B86"/>
    <w:rsid w:val="00820CC4"/>
    <w:rsid w:val="00820DE1"/>
    <w:rsid w:val="008215CB"/>
    <w:rsid w:val="0082185B"/>
    <w:rsid w:val="0082195B"/>
    <w:rsid w:val="00821C46"/>
    <w:rsid w:val="00821D24"/>
    <w:rsid w:val="008220B7"/>
    <w:rsid w:val="0082225D"/>
    <w:rsid w:val="00822650"/>
    <w:rsid w:val="00822970"/>
    <w:rsid w:val="00822AA1"/>
    <w:rsid w:val="00822D36"/>
    <w:rsid w:val="00822E93"/>
    <w:rsid w:val="00822F01"/>
    <w:rsid w:val="00822F2C"/>
    <w:rsid w:val="008234D8"/>
    <w:rsid w:val="008238D2"/>
    <w:rsid w:val="00823A28"/>
    <w:rsid w:val="00823B5C"/>
    <w:rsid w:val="00823C66"/>
    <w:rsid w:val="00823CDF"/>
    <w:rsid w:val="00823E73"/>
    <w:rsid w:val="00824325"/>
    <w:rsid w:val="00824478"/>
    <w:rsid w:val="008244A8"/>
    <w:rsid w:val="0082476E"/>
    <w:rsid w:val="008247EA"/>
    <w:rsid w:val="00824850"/>
    <w:rsid w:val="008248AB"/>
    <w:rsid w:val="00824AC2"/>
    <w:rsid w:val="00824BD0"/>
    <w:rsid w:val="00824DA0"/>
    <w:rsid w:val="00824F36"/>
    <w:rsid w:val="00825737"/>
    <w:rsid w:val="0082586D"/>
    <w:rsid w:val="0082593C"/>
    <w:rsid w:val="00825945"/>
    <w:rsid w:val="00825B8F"/>
    <w:rsid w:val="00825BC8"/>
    <w:rsid w:val="00825C38"/>
    <w:rsid w:val="00825D37"/>
    <w:rsid w:val="00825DF0"/>
    <w:rsid w:val="00825E75"/>
    <w:rsid w:val="008264F6"/>
    <w:rsid w:val="0082656A"/>
    <w:rsid w:val="00826ADD"/>
    <w:rsid w:val="00826D79"/>
    <w:rsid w:val="00827005"/>
    <w:rsid w:val="008270AE"/>
    <w:rsid w:val="008270C1"/>
    <w:rsid w:val="00827191"/>
    <w:rsid w:val="00827737"/>
    <w:rsid w:val="008278CF"/>
    <w:rsid w:val="00827D8D"/>
    <w:rsid w:val="00827EAB"/>
    <w:rsid w:val="0083017A"/>
    <w:rsid w:val="008301B7"/>
    <w:rsid w:val="00830243"/>
    <w:rsid w:val="0083041D"/>
    <w:rsid w:val="0083044C"/>
    <w:rsid w:val="008304DE"/>
    <w:rsid w:val="0083077E"/>
    <w:rsid w:val="008307E6"/>
    <w:rsid w:val="00830943"/>
    <w:rsid w:val="008309A3"/>
    <w:rsid w:val="00830A46"/>
    <w:rsid w:val="00830B08"/>
    <w:rsid w:val="00830B14"/>
    <w:rsid w:val="00830BC5"/>
    <w:rsid w:val="00830D13"/>
    <w:rsid w:val="00830D31"/>
    <w:rsid w:val="00831043"/>
    <w:rsid w:val="008313BA"/>
    <w:rsid w:val="008314D2"/>
    <w:rsid w:val="00831513"/>
    <w:rsid w:val="008315B0"/>
    <w:rsid w:val="00831798"/>
    <w:rsid w:val="008317C5"/>
    <w:rsid w:val="00831A5D"/>
    <w:rsid w:val="00831C41"/>
    <w:rsid w:val="00831D48"/>
    <w:rsid w:val="00831FAF"/>
    <w:rsid w:val="008320CC"/>
    <w:rsid w:val="0083219C"/>
    <w:rsid w:val="00832283"/>
    <w:rsid w:val="00832579"/>
    <w:rsid w:val="008325EC"/>
    <w:rsid w:val="008326E8"/>
    <w:rsid w:val="008328A5"/>
    <w:rsid w:val="00832C8F"/>
    <w:rsid w:val="00832CED"/>
    <w:rsid w:val="00832E6D"/>
    <w:rsid w:val="0083302A"/>
    <w:rsid w:val="008331F0"/>
    <w:rsid w:val="008335BA"/>
    <w:rsid w:val="008337AF"/>
    <w:rsid w:val="00833A8A"/>
    <w:rsid w:val="00833B61"/>
    <w:rsid w:val="00833C60"/>
    <w:rsid w:val="00833CF2"/>
    <w:rsid w:val="00833D07"/>
    <w:rsid w:val="00833DB6"/>
    <w:rsid w:val="00833DDA"/>
    <w:rsid w:val="00833DDC"/>
    <w:rsid w:val="00833EF6"/>
    <w:rsid w:val="008343CF"/>
    <w:rsid w:val="00834402"/>
    <w:rsid w:val="008344D8"/>
    <w:rsid w:val="0083452E"/>
    <w:rsid w:val="008345BE"/>
    <w:rsid w:val="00834837"/>
    <w:rsid w:val="0083492F"/>
    <w:rsid w:val="008349D9"/>
    <w:rsid w:val="00834C63"/>
    <w:rsid w:val="00834C8E"/>
    <w:rsid w:val="00834DBA"/>
    <w:rsid w:val="00834F79"/>
    <w:rsid w:val="0083553D"/>
    <w:rsid w:val="00835694"/>
    <w:rsid w:val="0083572B"/>
    <w:rsid w:val="008359F9"/>
    <w:rsid w:val="00835ADD"/>
    <w:rsid w:val="00835EA9"/>
    <w:rsid w:val="00835F84"/>
    <w:rsid w:val="00835FA8"/>
    <w:rsid w:val="008360AD"/>
    <w:rsid w:val="0083645A"/>
    <w:rsid w:val="00836617"/>
    <w:rsid w:val="00836A73"/>
    <w:rsid w:val="00836DD4"/>
    <w:rsid w:val="00836E3D"/>
    <w:rsid w:val="00836F72"/>
    <w:rsid w:val="00837140"/>
    <w:rsid w:val="00837301"/>
    <w:rsid w:val="0083739A"/>
    <w:rsid w:val="00837B9E"/>
    <w:rsid w:val="00837CCD"/>
    <w:rsid w:val="00837D9F"/>
    <w:rsid w:val="00837F47"/>
    <w:rsid w:val="00840131"/>
    <w:rsid w:val="0084026B"/>
    <w:rsid w:val="008402ED"/>
    <w:rsid w:val="008403F8"/>
    <w:rsid w:val="008404DC"/>
    <w:rsid w:val="0084059B"/>
    <w:rsid w:val="00840D3E"/>
    <w:rsid w:val="00840D52"/>
    <w:rsid w:val="00840F14"/>
    <w:rsid w:val="00840F74"/>
    <w:rsid w:val="008410BB"/>
    <w:rsid w:val="008410C4"/>
    <w:rsid w:val="008411AE"/>
    <w:rsid w:val="00841401"/>
    <w:rsid w:val="0084140E"/>
    <w:rsid w:val="00841505"/>
    <w:rsid w:val="00841603"/>
    <w:rsid w:val="0084160F"/>
    <w:rsid w:val="00841B57"/>
    <w:rsid w:val="00841EF5"/>
    <w:rsid w:val="00842046"/>
    <w:rsid w:val="00842104"/>
    <w:rsid w:val="00842151"/>
    <w:rsid w:val="00842200"/>
    <w:rsid w:val="008425C4"/>
    <w:rsid w:val="00842652"/>
    <w:rsid w:val="00842740"/>
    <w:rsid w:val="00842874"/>
    <w:rsid w:val="00842A0A"/>
    <w:rsid w:val="00842E50"/>
    <w:rsid w:val="00842EE7"/>
    <w:rsid w:val="0084307E"/>
    <w:rsid w:val="008431CA"/>
    <w:rsid w:val="00843285"/>
    <w:rsid w:val="00843314"/>
    <w:rsid w:val="0084337D"/>
    <w:rsid w:val="008433D2"/>
    <w:rsid w:val="00843614"/>
    <w:rsid w:val="00843813"/>
    <w:rsid w:val="00843930"/>
    <w:rsid w:val="00843A9D"/>
    <w:rsid w:val="0084404C"/>
    <w:rsid w:val="00844211"/>
    <w:rsid w:val="008444B0"/>
    <w:rsid w:val="00844569"/>
    <w:rsid w:val="00844A6B"/>
    <w:rsid w:val="00844EED"/>
    <w:rsid w:val="00845014"/>
    <w:rsid w:val="00845201"/>
    <w:rsid w:val="008453CE"/>
    <w:rsid w:val="00845B25"/>
    <w:rsid w:val="00845CFB"/>
    <w:rsid w:val="00845DB3"/>
    <w:rsid w:val="00845E22"/>
    <w:rsid w:val="00845E7A"/>
    <w:rsid w:val="00845EBE"/>
    <w:rsid w:val="00846017"/>
    <w:rsid w:val="008461E8"/>
    <w:rsid w:val="008462C4"/>
    <w:rsid w:val="008466A0"/>
    <w:rsid w:val="008469DE"/>
    <w:rsid w:val="00846C97"/>
    <w:rsid w:val="00846ED7"/>
    <w:rsid w:val="00846EF5"/>
    <w:rsid w:val="00847083"/>
    <w:rsid w:val="008471FD"/>
    <w:rsid w:val="00847263"/>
    <w:rsid w:val="0084737F"/>
    <w:rsid w:val="008474BA"/>
    <w:rsid w:val="008477BA"/>
    <w:rsid w:val="008477CA"/>
    <w:rsid w:val="0084785A"/>
    <w:rsid w:val="00847970"/>
    <w:rsid w:val="00847AE0"/>
    <w:rsid w:val="00847C53"/>
    <w:rsid w:val="00847C57"/>
    <w:rsid w:val="00847D1E"/>
    <w:rsid w:val="00847E91"/>
    <w:rsid w:val="00850074"/>
    <w:rsid w:val="00850270"/>
    <w:rsid w:val="00850903"/>
    <w:rsid w:val="0085094E"/>
    <w:rsid w:val="00851075"/>
    <w:rsid w:val="008510D7"/>
    <w:rsid w:val="00851191"/>
    <w:rsid w:val="00851250"/>
    <w:rsid w:val="008515CA"/>
    <w:rsid w:val="0085162D"/>
    <w:rsid w:val="008517F9"/>
    <w:rsid w:val="00851A7E"/>
    <w:rsid w:val="00851DF1"/>
    <w:rsid w:val="00851E81"/>
    <w:rsid w:val="00851F63"/>
    <w:rsid w:val="0085204D"/>
    <w:rsid w:val="0085205C"/>
    <w:rsid w:val="0085211D"/>
    <w:rsid w:val="008524F9"/>
    <w:rsid w:val="0085268F"/>
    <w:rsid w:val="008529D4"/>
    <w:rsid w:val="00852DEE"/>
    <w:rsid w:val="00852F94"/>
    <w:rsid w:val="0085308C"/>
    <w:rsid w:val="00853290"/>
    <w:rsid w:val="00853430"/>
    <w:rsid w:val="00853433"/>
    <w:rsid w:val="00853514"/>
    <w:rsid w:val="00853848"/>
    <w:rsid w:val="00853918"/>
    <w:rsid w:val="00853B77"/>
    <w:rsid w:val="00853C1E"/>
    <w:rsid w:val="00853D84"/>
    <w:rsid w:val="00854025"/>
    <w:rsid w:val="008540D3"/>
    <w:rsid w:val="0085418D"/>
    <w:rsid w:val="0085432B"/>
    <w:rsid w:val="008543E8"/>
    <w:rsid w:val="008545EF"/>
    <w:rsid w:val="008546C4"/>
    <w:rsid w:val="0085498E"/>
    <w:rsid w:val="008549C0"/>
    <w:rsid w:val="00854B5B"/>
    <w:rsid w:val="00854BDD"/>
    <w:rsid w:val="0085519E"/>
    <w:rsid w:val="00855298"/>
    <w:rsid w:val="008554D1"/>
    <w:rsid w:val="00855540"/>
    <w:rsid w:val="008559CB"/>
    <w:rsid w:val="00855A1C"/>
    <w:rsid w:val="00855B9D"/>
    <w:rsid w:val="00855C22"/>
    <w:rsid w:val="00855C66"/>
    <w:rsid w:val="00856000"/>
    <w:rsid w:val="0085678A"/>
    <w:rsid w:val="008569FD"/>
    <w:rsid w:val="00856A8F"/>
    <w:rsid w:val="00856DAB"/>
    <w:rsid w:val="00857025"/>
    <w:rsid w:val="00857188"/>
    <w:rsid w:val="008571DF"/>
    <w:rsid w:val="00857538"/>
    <w:rsid w:val="00857583"/>
    <w:rsid w:val="0085762E"/>
    <w:rsid w:val="00857798"/>
    <w:rsid w:val="0085787A"/>
    <w:rsid w:val="00857965"/>
    <w:rsid w:val="00860082"/>
    <w:rsid w:val="008600B9"/>
    <w:rsid w:val="0086017C"/>
    <w:rsid w:val="008601C1"/>
    <w:rsid w:val="008602E7"/>
    <w:rsid w:val="00860710"/>
    <w:rsid w:val="0086072D"/>
    <w:rsid w:val="008607D7"/>
    <w:rsid w:val="008609AA"/>
    <w:rsid w:val="00860A3B"/>
    <w:rsid w:val="00860A93"/>
    <w:rsid w:val="00860D13"/>
    <w:rsid w:val="00860D55"/>
    <w:rsid w:val="00860DC7"/>
    <w:rsid w:val="00860DD0"/>
    <w:rsid w:val="00860F8D"/>
    <w:rsid w:val="00861020"/>
    <w:rsid w:val="0086115D"/>
    <w:rsid w:val="0086119B"/>
    <w:rsid w:val="008611BE"/>
    <w:rsid w:val="00861244"/>
    <w:rsid w:val="00861329"/>
    <w:rsid w:val="008616F2"/>
    <w:rsid w:val="0086176F"/>
    <w:rsid w:val="0086198D"/>
    <w:rsid w:val="00861A72"/>
    <w:rsid w:val="008620D8"/>
    <w:rsid w:val="00862152"/>
    <w:rsid w:val="0086220C"/>
    <w:rsid w:val="008623D4"/>
    <w:rsid w:val="00862409"/>
    <w:rsid w:val="008624D9"/>
    <w:rsid w:val="00862665"/>
    <w:rsid w:val="00862B91"/>
    <w:rsid w:val="00862D62"/>
    <w:rsid w:val="0086302B"/>
    <w:rsid w:val="008630A0"/>
    <w:rsid w:val="008631E3"/>
    <w:rsid w:val="00863226"/>
    <w:rsid w:val="00863279"/>
    <w:rsid w:val="00863396"/>
    <w:rsid w:val="008635F9"/>
    <w:rsid w:val="008638C1"/>
    <w:rsid w:val="008638E0"/>
    <w:rsid w:val="00863A1B"/>
    <w:rsid w:val="00863C7E"/>
    <w:rsid w:val="00863E78"/>
    <w:rsid w:val="00864062"/>
    <w:rsid w:val="00864493"/>
    <w:rsid w:val="0086465F"/>
    <w:rsid w:val="00864741"/>
    <w:rsid w:val="00864771"/>
    <w:rsid w:val="008647C3"/>
    <w:rsid w:val="0086480F"/>
    <w:rsid w:val="00864817"/>
    <w:rsid w:val="008649AB"/>
    <w:rsid w:val="00864B07"/>
    <w:rsid w:val="00864C07"/>
    <w:rsid w:val="00864CA9"/>
    <w:rsid w:val="00864EB0"/>
    <w:rsid w:val="00864F79"/>
    <w:rsid w:val="00864FD8"/>
    <w:rsid w:val="00864FDB"/>
    <w:rsid w:val="0086571C"/>
    <w:rsid w:val="008657E9"/>
    <w:rsid w:val="008658B3"/>
    <w:rsid w:val="008659FC"/>
    <w:rsid w:val="00865CE7"/>
    <w:rsid w:val="00865CFD"/>
    <w:rsid w:val="00865D1E"/>
    <w:rsid w:val="00865EAA"/>
    <w:rsid w:val="00865EAE"/>
    <w:rsid w:val="0086647F"/>
    <w:rsid w:val="008666C2"/>
    <w:rsid w:val="00866740"/>
    <w:rsid w:val="00866761"/>
    <w:rsid w:val="008668BA"/>
    <w:rsid w:val="008669E2"/>
    <w:rsid w:val="00866A0F"/>
    <w:rsid w:val="00866A2D"/>
    <w:rsid w:val="00866B9A"/>
    <w:rsid w:val="00866C14"/>
    <w:rsid w:val="00866D67"/>
    <w:rsid w:val="00866E7E"/>
    <w:rsid w:val="00866F45"/>
    <w:rsid w:val="00866F59"/>
    <w:rsid w:val="00867351"/>
    <w:rsid w:val="00867604"/>
    <w:rsid w:val="00867869"/>
    <w:rsid w:val="00867A83"/>
    <w:rsid w:val="00867B1A"/>
    <w:rsid w:val="00867DBD"/>
    <w:rsid w:val="00867ED8"/>
    <w:rsid w:val="008707CD"/>
    <w:rsid w:val="00870840"/>
    <w:rsid w:val="0087085F"/>
    <w:rsid w:val="00870B1E"/>
    <w:rsid w:val="00870C78"/>
    <w:rsid w:val="00871001"/>
    <w:rsid w:val="00871088"/>
    <w:rsid w:val="008710CD"/>
    <w:rsid w:val="008713F7"/>
    <w:rsid w:val="00871490"/>
    <w:rsid w:val="0087149C"/>
    <w:rsid w:val="008715AE"/>
    <w:rsid w:val="00871637"/>
    <w:rsid w:val="0087163E"/>
    <w:rsid w:val="0087184C"/>
    <w:rsid w:val="00872105"/>
    <w:rsid w:val="008722DD"/>
    <w:rsid w:val="0087251D"/>
    <w:rsid w:val="0087271B"/>
    <w:rsid w:val="00872731"/>
    <w:rsid w:val="00872D3E"/>
    <w:rsid w:val="00872EAB"/>
    <w:rsid w:val="00872F46"/>
    <w:rsid w:val="00873067"/>
    <w:rsid w:val="0087319C"/>
    <w:rsid w:val="00873393"/>
    <w:rsid w:val="00873432"/>
    <w:rsid w:val="00873523"/>
    <w:rsid w:val="0087391B"/>
    <w:rsid w:val="00873961"/>
    <w:rsid w:val="008739B1"/>
    <w:rsid w:val="008739C6"/>
    <w:rsid w:val="00873C7B"/>
    <w:rsid w:val="00874294"/>
    <w:rsid w:val="00874383"/>
    <w:rsid w:val="00874608"/>
    <w:rsid w:val="00874B53"/>
    <w:rsid w:val="00874B84"/>
    <w:rsid w:val="00874E79"/>
    <w:rsid w:val="00874F88"/>
    <w:rsid w:val="00875037"/>
    <w:rsid w:val="00875048"/>
    <w:rsid w:val="008750C2"/>
    <w:rsid w:val="0087511F"/>
    <w:rsid w:val="00875307"/>
    <w:rsid w:val="00875717"/>
    <w:rsid w:val="00875730"/>
    <w:rsid w:val="00875A83"/>
    <w:rsid w:val="00875DDB"/>
    <w:rsid w:val="00875DFC"/>
    <w:rsid w:val="00875E30"/>
    <w:rsid w:val="0087603D"/>
    <w:rsid w:val="00876071"/>
    <w:rsid w:val="00876772"/>
    <w:rsid w:val="00876806"/>
    <w:rsid w:val="00876E65"/>
    <w:rsid w:val="00876FE3"/>
    <w:rsid w:val="00877042"/>
    <w:rsid w:val="008773F2"/>
    <w:rsid w:val="00877527"/>
    <w:rsid w:val="0087785E"/>
    <w:rsid w:val="008778C7"/>
    <w:rsid w:val="008800D7"/>
    <w:rsid w:val="0088015B"/>
    <w:rsid w:val="00880237"/>
    <w:rsid w:val="0088035E"/>
    <w:rsid w:val="0088058A"/>
    <w:rsid w:val="00880778"/>
    <w:rsid w:val="00880ADA"/>
    <w:rsid w:val="00880D09"/>
    <w:rsid w:val="00880D3F"/>
    <w:rsid w:val="00880D88"/>
    <w:rsid w:val="00881059"/>
    <w:rsid w:val="00881168"/>
    <w:rsid w:val="008813F3"/>
    <w:rsid w:val="008813F4"/>
    <w:rsid w:val="00881840"/>
    <w:rsid w:val="008819D8"/>
    <w:rsid w:val="00881AA3"/>
    <w:rsid w:val="00881AB4"/>
    <w:rsid w:val="00881B53"/>
    <w:rsid w:val="00881B63"/>
    <w:rsid w:val="00881D26"/>
    <w:rsid w:val="00881E66"/>
    <w:rsid w:val="008821E0"/>
    <w:rsid w:val="008822F6"/>
    <w:rsid w:val="00882325"/>
    <w:rsid w:val="008823A6"/>
    <w:rsid w:val="0088250E"/>
    <w:rsid w:val="0088265F"/>
    <w:rsid w:val="0088268C"/>
    <w:rsid w:val="00882755"/>
    <w:rsid w:val="00882809"/>
    <w:rsid w:val="00882C98"/>
    <w:rsid w:val="00882E41"/>
    <w:rsid w:val="0088312D"/>
    <w:rsid w:val="008831BF"/>
    <w:rsid w:val="008832CB"/>
    <w:rsid w:val="008834C3"/>
    <w:rsid w:val="0088356C"/>
    <w:rsid w:val="00883623"/>
    <w:rsid w:val="0088377A"/>
    <w:rsid w:val="00883B32"/>
    <w:rsid w:val="00883B58"/>
    <w:rsid w:val="00883F64"/>
    <w:rsid w:val="00884045"/>
    <w:rsid w:val="008841B2"/>
    <w:rsid w:val="0088420E"/>
    <w:rsid w:val="00884310"/>
    <w:rsid w:val="0088439E"/>
    <w:rsid w:val="00884512"/>
    <w:rsid w:val="0088457E"/>
    <w:rsid w:val="00884713"/>
    <w:rsid w:val="00884751"/>
    <w:rsid w:val="008847D5"/>
    <w:rsid w:val="008848D6"/>
    <w:rsid w:val="0088493E"/>
    <w:rsid w:val="00884941"/>
    <w:rsid w:val="00884988"/>
    <w:rsid w:val="008849CB"/>
    <w:rsid w:val="00884AD0"/>
    <w:rsid w:val="00884B24"/>
    <w:rsid w:val="00885023"/>
    <w:rsid w:val="0088516B"/>
    <w:rsid w:val="00885271"/>
    <w:rsid w:val="00885336"/>
    <w:rsid w:val="00885570"/>
    <w:rsid w:val="0088563D"/>
    <w:rsid w:val="008856B6"/>
    <w:rsid w:val="00885762"/>
    <w:rsid w:val="00885B23"/>
    <w:rsid w:val="00886012"/>
    <w:rsid w:val="00886105"/>
    <w:rsid w:val="008863B1"/>
    <w:rsid w:val="008863FC"/>
    <w:rsid w:val="00886453"/>
    <w:rsid w:val="008865DE"/>
    <w:rsid w:val="008868BD"/>
    <w:rsid w:val="00886943"/>
    <w:rsid w:val="00886B72"/>
    <w:rsid w:val="00886B7A"/>
    <w:rsid w:val="00886BEA"/>
    <w:rsid w:val="00886C1B"/>
    <w:rsid w:val="00886C1E"/>
    <w:rsid w:val="008871B2"/>
    <w:rsid w:val="00887258"/>
    <w:rsid w:val="0088740A"/>
    <w:rsid w:val="00887417"/>
    <w:rsid w:val="00887466"/>
    <w:rsid w:val="0088751F"/>
    <w:rsid w:val="008879AE"/>
    <w:rsid w:val="00887A0A"/>
    <w:rsid w:val="00887C48"/>
    <w:rsid w:val="00887EF6"/>
    <w:rsid w:val="00887F05"/>
    <w:rsid w:val="0089002B"/>
    <w:rsid w:val="00890099"/>
    <w:rsid w:val="008900AA"/>
    <w:rsid w:val="008900ED"/>
    <w:rsid w:val="008904EE"/>
    <w:rsid w:val="0089056F"/>
    <w:rsid w:val="00890BA6"/>
    <w:rsid w:val="00890BE4"/>
    <w:rsid w:val="0089100F"/>
    <w:rsid w:val="00891129"/>
    <w:rsid w:val="00891345"/>
    <w:rsid w:val="008915B7"/>
    <w:rsid w:val="008917D1"/>
    <w:rsid w:val="00891C8E"/>
    <w:rsid w:val="00891D07"/>
    <w:rsid w:val="00891D6D"/>
    <w:rsid w:val="00891D87"/>
    <w:rsid w:val="00891F6E"/>
    <w:rsid w:val="00892093"/>
    <w:rsid w:val="008920A2"/>
    <w:rsid w:val="008921A5"/>
    <w:rsid w:val="008921E8"/>
    <w:rsid w:val="00892286"/>
    <w:rsid w:val="008922F8"/>
    <w:rsid w:val="00892609"/>
    <w:rsid w:val="00892994"/>
    <w:rsid w:val="008929CE"/>
    <w:rsid w:val="00892E6B"/>
    <w:rsid w:val="00892F5E"/>
    <w:rsid w:val="00893019"/>
    <w:rsid w:val="008931D7"/>
    <w:rsid w:val="0089335D"/>
    <w:rsid w:val="00893B04"/>
    <w:rsid w:val="00893BBB"/>
    <w:rsid w:val="00893C98"/>
    <w:rsid w:val="00893D88"/>
    <w:rsid w:val="00893ECC"/>
    <w:rsid w:val="00893EE5"/>
    <w:rsid w:val="00893FDB"/>
    <w:rsid w:val="008940F8"/>
    <w:rsid w:val="0089410F"/>
    <w:rsid w:val="008941D1"/>
    <w:rsid w:val="008941EA"/>
    <w:rsid w:val="00894267"/>
    <w:rsid w:val="0089441A"/>
    <w:rsid w:val="00894427"/>
    <w:rsid w:val="008945A0"/>
    <w:rsid w:val="00894CBD"/>
    <w:rsid w:val="00894F8B"/>
    <w:rsid w:val="0089520A"/>
    <w:rsid w:val="00895303"/>
    <w:rsid w:val="00895584"/>
    <w:rsid w:val="00895611"/>
    <w:rsid w:val="00895742"/>
    <w:rsid w:val="008958C8"/>
    <w:rsid w:val="00895D8C"/>
    <w:rsid w:val="00895F93"/>
    <w:rsid w:val="00896020"/>
    <w:rsid w:val="008964D8"/>
    <w:rsid w:val="00896621"/>
    <w:rsid w:val="00896846"/>
    <w:rsid w:val="008969D7"/>
    <w:rsid w:val="00896BD9"/>
    <w:rsid w:val="00896C54"/>
    <w:rsid w:val="00896DBD"/>
    <w:rsid w:val="008971D9"/>
    <w:rsid w:val="00897210"/>
    <w:rsid w:val="00897412"/>
    <w:rsid w:val="00897498"/>
    <w:rsid w:val="0089765C"/>
    <w:rsid w:val="0089794C"/>
    <w:rsid w:val="008979B5"/>
    <w:rsid w:val="00897CD1"/>
    <w:rsid w:val="00897CE2"/>
    <w:rsid w:val="00897CF4"/>
    <w:rsid w:val="008A0049"/>
    <w:rsid w:val="008A01CC"/>
    <w:rsid w:val="008A0206"/>
    <w:rsid w:val="008A0553"/>
    <w:rsid w:val="008A0585"/>
    <w:rsid w:val="008A07B2"/>
    <w:rsid w:val="008A090D"/>
    <w:rsid w:val="008A09E9"/>
    <w:rsid w:val="008A0B6B"/>
    <w:rsid w:val="008A0DC8"/>
    <w:rsid w:val="008A0DFB"/>
    <w:rsid w:val="008A0E66"/>
    <w:rsid w:val="008A0E7A"/>
    <w:rsid w:val="008A1111"/>
    <w:rsid w:val="008A13D0"/>
    <w:rsid w:val="008A1866"/>
    <w:rsid w:val="008A18D0"/>
    <w:rsid w:val="008A1A3B"/>
    <w:rsid w:val="008A1D1E"/>
    <w:rsid w:val="008A1F17"/>
    <w:rsid w:val="008A24AB"/>
    <w:rsid w:val="008A278C"/>
    <w:rsid w:val="008A27C9"/>
    <w:rsid w:val="008A2C74"/>
    <w:rsid w:val="008A2E50"/>
    <w:rsid w:val="008A2F97"/>
    <w:rsid w:val="008A316A"/>
    <w:rsid w:val="008A3236"/>
    <w:rsid w:val="008A357D"/>
    <w:rsid w:val="008A374C"/>
    <w:rsid w:val="008A3AA0"/>
    <w:rsid w:val="008A3B5A"/>
    <w:rsid w:val="008A3B9A"/>
    <w:rsid w:val="008A3D58"/>
    <w:rsid w:val="008A3DA9"/>
    <w:rsid w:val="008A3EEC"/>
    <w:rsid w:val="008A3F91"/>
    <w:rsid w:val="008A408C"/>
    <w:rsid w:val="008A4143"/>
    <w:rsid w:val="008A42CF"/>
    <w:rsid w:val="008A43A5"/>
    <w:rsid w:val="008A459A"/>
    <w:rsid w:val="008A467B"/>
    <w:rsid w:val="008A49C3"/>
    <w:rsid w:val="008A4B1B"/>
    <w:rsid w:val="008A4E40"/>
    <w:rsid w:val="008A50FC"/>
    <w:rsid w:val="008A516E"/>
    <w:rsid w:val="008A51E6"/>
    <w:rsid w:val="008A5228"/>
    <w:rsid w:val="008A528E"/>
    <w:rsid w:val="008A52F6"/>
    <w:rsid w:val="008A565C"/>
    <w:rsid w:val="008A5689"/>
    <w:rsid w:val="008A5766"/>
    <w:rsid w:val="008A582A"/>
    <w:rsid w:val="008A5A78"/>
    <w:rsid w:val="008A5E24"/>
    <w:rsid w:val="008A60A2"/>
    <w:rsid w:val="008A6316"/>
    <w:rsid w:val="008A63AC"/>
    <w:rsid w:val="008A666D"/>
    <w:rsid w:val="008A68BC"/>
    <w:rsid w:val="008A6F69"/>
    <w:rsid w:val="008A6FBF"/>
    <w:rsid w:val="008A705E"/>
    <w:rsid w:val="008A735B"/>
    <w:rsid w:val="008A77E5"/>
    <w:rsid w:val="008A7815"/>
    <w:rsid w:val="008A782A"/>
    <w:rsid w:val="008A78B0"/>
    <w:rsid w:val="008A7C5F"/>
    <w:rsid w:val="008A7C66"/>
    <w:rsid w:val="008A7CE2"/>
    <w:rsid w:val="008A7E54"/>
    <w:rsid w:val="008A7F72"/>
    <w:rsid w:val="008B01AE"/>
    <w:rsid w:val="008B0272"/>
    <w:rsid w:val="008B082D"/>
    <w:rsid w:val="008B0948"/>
    <w:rsid w:val="008B0A7D"/>
    <w:rsid w:val="008B0C88"/>
    <w:rsid w:val="008B11A0"/>
    <w:rsid w:val="008B11BF"/>
    <w:rsid w:val="008B16A1"/>
    <w:rsid w:val="008B1933"/>
    <w:rsid w:val="008B1A49"/>
    <w:rsid w:val="008B1B65"/>
    <w:rsid w:val="008B1BCE"/>
    <w:rsid w:val="008B1C67"/>
    <w:rsid w:val="008B1F9E"/>
    <w:rsid w:val="008B20C2"/>
    <w:rsid w:val="008B238D"/>
    <w:rsid w:val="008B27BD"/>
    <w:rsid w:val="008B27D6"/>
    <w:rsid w:val="008B282C"/>
    <w:rsid w:val="008B2850"/>
    <w:rsid w:val="008B2864"/>
    <w:rsid w:val="008B2F08"/>
    <w:rsid w:val="008B34C7"/>
    <w:rsid w:val="008B35FA"/>
    <w:rsid w:val="008B3646"/>
    <w:rsid w:val="008B3A6F"/>
    <w:rsid w:val="008B3FAC"/>
    <w:rsid w:val="008B42FA"/>
    <w:rsid w:val="008B43AB"/>
    <w:rsid w:val="008B453E"/>
    <w:rsid w:val="008B4821"/>
    <w:rsid w:val="008B4AE1"/>
    <w:rsid w:val="008B4B6A"/>
    <w:rsid w:val="008B4C98"/>
    <w:rsid w:val="008B4D1E"/>
    <w:rsid w:val="008B4D46"/>
    <w:rsid w:val="008B4DB3"/>
    <w:rsid w:val="008B4DFB"/>
    <w:rsid w:val="008B4DFC"/>
    <w:rsid w:val="008B4EBE"/>
    <w:rsid w:val="008B4F57"/>
    <w:rsid w:val="008B530A"/>
    <w:rsid w:val="008B58FB"/>
    <w:rsid w:val="008B5A8A"/>
    <w:rsid w:val="008B5AE2"/>
    <w:rsid w:val="008B5D77"/>
    <w:rsid w:val="008B5ED6"/>
    <w:rsid w:val="008B608E"/>
    <w:rsid w:val="008B647C"/>
    <w:rsid w:val="008B65E4"/>
    <w:rsid w:val="008B6600"/>
    <w:rsid w:val="008B6716"/>
    <w:rsid w:val="008B69D2"/>
    <w:rsid w:val="008B6B6F"/>
    <w:rsid w:val="008B6EBF"/>
    <w:rsid w:val="008B71B9"/>
    <w:rsid w:val="008B726A"/>
    <w:rsid w:val="008B75C8"/>
    <w:rsid w:val="008B779A"/>
    <w:rsid w:val="008B78A4"/>
    <w:rsid w:val="008B7AA2"/>
    <w:rsid w:val="008B7C5F"/>
    <w:rsid w:val="008B7C69"/>
    <w:rsid w:val="008B7D7E"/>
    <w:rsid w:val="008B7EA6"/>
    <w:rsid w:val="008C0878"/>
    <w:rsid w:val="008C096D"/>
    <w:rsid w:val="008C09AB"/>
    <w:rsid w:val="008C0B13"/>
    <w:rsid w:val="008C0BEA"/>
    <w:rsid w:val="008C0C17"/>
    <w:rsid w:val="008C0CF8"/>
    <w:rsid w:val="008C0F08"/>
    <w:rsid w:val="008C0F1F"/>
    <w:rsid w:val="008C1345"/>
    <w:rsid w:val="008C13E8"/>
    <w:rsid w:val="008C1505"/>
    <w:rsid w:val="008C1525"/>
    <w:rsid w:val="008C1610"/>
    <w:rsid w:val="008C1866"/>
    <w:rsid w:val="008C1A1A"/>
    <w:rsid w:val="008C1BD3"/>
    <w:rsid w:val="008C1C50"/>
    <w:rsid w:val="008C1C75"/>
    <w:rsid w:val="008C1E9F"/>
    <w:rsid w:val="008C205C"/>
    <w:rsid w:val="008C2113"/>
    <w:rsid w:val="008C2371"/>
    <w:rsid w:val="008C2628"/>
    <w:rsid w:val="008C2768"/>
    <w:rsid w:val="008C2816"/>
    <w:rsid w:val="008C2D1E"/>
    <w:rsid w:val="008C2E25"/>
    <w:rsid w:val="008C309B"/>
    <w:rsid w:val="008C32C5"/>
    <w:rsid w:val="008C33C8"/>
    <w:rsid w:val="008C34A2"/>
    <w:rsid w:val="008C3690"/>
    <w:rsid w:val="008C3B86"/>
    <w:rsid w:val="008C3BE0"/>
    <w:rsid w:val="008C3DA5"/>
    <w:rsid w:val="008C3E18"/>
    <w:rsid w:val="008C3ED8"/>
    <w:rsid w:val="008C4034"/>
    <w:rsid w:val="008C42F5"/>
    <w:rsid w:val="008C4580"/>
    <w:rsid w:val="008C45CA"/>
    <w:rsid w:val="008C45DA"/>
    <w:rsid w:val="008C4665"/>
    <w:rsid w:val="008C468D"/>
    <w:rsid w:val="008C46BA"/>
    <w:rsid w:val="008C4821"/>
    <w:rsid w:val="008C48A5"/>
    <w:rsid w:val="008C4902"/>
    <w:rsid w:val="008C4951"/>
    <w:rsid w:val="008C49F3"/>
    <w:rsid w:val="008C4BF7"/>
    <w:rsid w:val="008C4C1B"/>
    <w:rsid w:val="008C4D34"/>
    <w:rsid w:val="008C4E63"/>
    <w:rsid w:val="008C4EE9"/>
    <w:rsid w:val="008C5449"/>
    <w:rsid w:val="008C557D"/>
    <w:rsid w:val="008C55B3"/>
    <w:rsid w:val="008C5711"/>
    <w:rsid w:val="008C5913"/>
    <w:rsid w:val="008C5E60"/>
    <w:rsid w:val="008C6043"/>
    <w:rsid w:val="008C61EE"/>
    <w:rsid w:val="008C6445"/>
    <w:rsid w:val="008C65FE"/>
    <w:rsid w:val="008C6A80"/>
    <w:rsid w:val="008C6BE7"/>
    <w:rsid w:val="008C6D6A"/>
    <w:rsid w:val="008C6FBD"/>
    <w:rsid w:val="008C6FEF"/>
    <w:rsid w:val="008C7026"/>
    <w:rsid w:val="008C70FA"/>
    <w:rsid w:val="008C7162"/>
    <w:rsid w:val="008C727B"/>
    <w:rsid w:val="008C7424"/>
    <w:rsid w:val="008C75F1"/>
    <w:rsid w:val="008C76C6"/>
    <w:rsid w:val="008C7947"/>
    <w:rsid w:val="008C7A11"/>
    <w:rsid w:val="008C7B5D"/>
    <w:rsid w:val="008C7C6D"/>
    <w:rsid w:val="008C7CE0"/>
    <w:rsid w:val="008C7CED"/>
    <w:rsid w:val="008C7DD4"/>
    <w:rsid w:val="008C7ED5"/>
    <w:rsid w:val="008D03A2"/>
    <w:rsid w:val="008D044F"/>
    <w:rsid w:val="008D081D"/>
    <w:rsid w:val="008D0835"/>
    <w:rsid w:val="008D0965"/>
    <w:rsid w:val="008D0A19"/>
    <w:rsid w:val="008D0AA0"/>
    <w:rsid w:val="008D0AE8"/>
    <w:rsid w:val="008D0CB0"/>
    <w:rsid w:val="008D0F22"/>
    <w:rsid w:val="008D0F4B"/>
    <w:rsid w:val="008D1008"/>
    <w:rsid w:val="008D13E2"/>
    <w:rsid w:val="008D14BC"/>
    <w:rsid w:val="008D17C0"/>
    <w:rsid w:val="008D1874"/>
    <w:rsid w:val="008D19E9"/>
    <w:rsid w:val="008D1CC1"/>
    <w:rsid w:val="008D1D0D"/>
    <w:rsid w:val="008D1F33"/>
    <w:rsid w:val="008D209E"/>
    <w:rsid w:val="008D2390"/>
    <w:rsid w:val="008D241C"/>
    <w:rsid w:val="008D2A04"/>
    <w:rsid w:val="008D2BBB"/>
    <w:rsid w:val="008D2BEF"/>
    <w:rsid w:val="008D2C4B"/>
    <w:rsid w:val="008D2C8C"/>
    <w:rsid w:val="008D2CA1"/>
    <w:rsid w:val="008D2E6D"/>
    <w:rsid w:val="008D3055"/>
    <w:rsid w:val="008D30AD"/>
    <w:rsid w:val="008D30C3"/>
    <w:rsid w:val="008D31E2"/>
    <w:rsid w:val="008D3429"/>
    <w:rsid w:val="008D3676"/>
    <w:rsid w:val="008D3843"/>
    <w:rsid w:val="008D3B36"/>
    <w:rsid w:val="008D3DF2"/>
    <w:rsid w:val="008D3F2A"/>
    <w:rsid w:val="008D3F84"/>
    <w:rsid w:val="008D3FCC"/>
    <w:rsid w:val="008D40A0"/>
    <w:rsid w:val="008D4240"/>
    <w:rsid w:val="008D45C9"/>
    <w:rsid w:val="008D463F"/>
    <w:rsid w:val="008D4957"/>
    <w:rsid w:val="008D49AF"/>
    <w:rsid w:val="008D4A85"/>
    <w:rsid w:val="008D4C75"/>
    <w:rsid w:val="008D50DB"/>
    <w:rsid w:val="008D5188"/>
    <w:rsid w:val="008D5276"/>
    <w:rsid w:val="008D532A"/>
    <w:rsid w:val="008D537F"/>
    <w:rsid w:val="008D5386"/>
    <w:rsid w:val="008D54D9"/>
    <w:rsid w:val="008D5528"/>
    <w:rsid w:val="008D55AD"/>
    <w:rsid w:val="008D5687"/>
    <w:rsid w:val="008D5788"/>
    <w:rsid w:val="008D5922"/>
    <w:rsid w:val="008D5C93"/>
    <w:rsid w:val="008D601B"/>
    <w:rsid w:val="008D621A"/>
    <w:rsid w:val="008D6537"/>
    <w:rsid w:val="008D6803"/>
    <w:rsid w:val="008D687E"/>
    <w:rsid w:val="008D6A95"/>
    <w:rsid w:val="008D6B56"/>
    <w:rsid w:val="008D6E75"/>
    <w:rsid w:val="008D6ED4"/>
    <w:rsid w:val="008D6EE3"/>
    <w:rsid w:val="008D72FB"/>
    <w:rsid w:val="008D7511"/>
    <w:rsid w:val="008D75DB"/>
    <w:rsid w:val="008D76FD"/>
    <w:rsid w:val="008D7769"/>
    <w:rsid w:val="008D77D7"/>
    <w:rsid w:val="008D7BC6"/>
    <w:rsid w:val="008D7BF2"/>
    <w:rsid w:val="008D7D2A"/>
    <w:rsid w:val="008D7D60"/>
    <w:rsid w:val="008E0118"/>
    <w:rsid w:val="008E02AE"/>
    <w:rsid w:val="008E061B"/>
    <w:rsid w:val="008E06DA"/>
    <w:rsid w:val="008E08E8"/>
    <w:rsid w:val="008E0D0D"/>
    <w:rsid w:val="008E0E67"/>
    <w:rsid w:val="008E0F88"/>
    <w:rsid w:val="008E1163"/>
    <w:rsid w:val="008E11CC"/>
    <w:rsid w:val="008E1761"/>
    <w:rsid w:val="008E1AFC"/>
    <w:rsid w:val="008E1BD7"/>
    <w:rsid w:val="008E1D92"/>
    <w:rsid w:val="008E1E07"/>
    <w:rsid w:val="008E1E58"/>
    <w:rsid w:val="008E1EBB"/>
    <w:rsid w:val="008E1ED3"/>
    <w:rsid w:val="008E200B"/>
    <w:rsid w:val="008E2285"/>
    <w:rsid w:val="008E238A"/>
    <w:rsid w:val="008E2669"/>
    <w:rsid w:val="008E26A3"/>
    <w:rsid w:val="008E297E"/>
    <w:rsid w:val="008E29A5"/>
    <w:rsid w:val="008E2BCC"/>
    <w:rsid w:val="008E2F72"/>
    <w:rsid w:val="008E3627"/>
    <w:rsid w:val="008E3688"/>
    <w:rsid w:val="008E395B"/>
    <w:rsid w:val="008E4111"/>
    <w:rsid w:val="008E4242"/>
    <w:rsid w:val="008E4665"/>
    <w:rsid w:val="008E46DE"/>
    <w:rsid w:val="008E47CC"/>
    <w:rsid w:val="008E47FB"/>
    <w:rsid w:val="008E483F"/>
    <w:rsid w:val="008E496D"/>
    <w:rsid w:val="008E5337"/>
    <w:rsid w:val="008E553A"/>
    <w:rsid w:val="008E570A"/>
    <w:rsid w:val="008E5881"/>
    <w:rsid w:val="008E5C53"/>
    <w:rsid w:val="008E5F2A"/>
    <w:rsid w:val="008E5FB8"/>
    <w:rsid w:val="008E607E"/>
    <w:rsid w:val="008E63C8"/>
    <w:rsid w:val="008E6BB6"/>
    <w:rsid w:val="008E6C34"/>
    <w:rsid w:val="008E6C64"/>
    <w:rsid w:val="008E71D1"/>
    <w:rsid w:val="008E7509"/>
    <w:rsid w:val="008E7523"/>
    <w:rsid w:val="008E7681"/>
    <w:rsid w:val="008E775E"/>
    <w:rsid w:val="008E78C5"/>
    <w:rsid w:val="008E78E0"/>
    <w:rsid w:val="008E7CDA"/>
    <w:rsid w:val="008E7D63"/>
    <w:rsid w:val="008E7F8F"/>
    <w:rsid w:val="008F003F"/>
    <w:rsid w:val="008F00A7"/>
    <w:rsid w:val="008F00B0"/>
    <w:rsid w:val="008F032F"/>
    <w:rsid w:val="008F0A65"/>
    <w:rsid w:val="008F0C43"/>
    <w:rsid w:val="008F0DD2"/>
    <w:rsid w:val="008F0F59"/>
    <w:rsid w:val="008F165B"/>
    <w:rsid w:val="008F1AFD"/>
    <w:rsid w:val="008F1BF2"/>
    <w:rsid w:val="008F1EEA"/>
    <w:rsid w:val="008F2164"/>
    <w:rsid w:val="008F22A3"/>
    <w:rsid w:val="008F238B"/>
    <w:rsid w:val="008F2452"/>
    <w:rsid w:val="008F25D6"/>
    <w:rsid w:val="008F25DC"/>
    <w:rsid w:val="008F25E8"/>
    <w:rsid w:val="008F2656"/>
    <w:rsid w:val="008F2805"/>
    <w:rsid w:val="008F2B54"/>
    <w:rsid w:val="008F301A"/>
    <w:rsid w:val="008F347E"/>
    <w:rsid w:val="008F3684"/>
    <w:rsid w:val="008F3AC4"/>
    <w:rsid w:val="008F3D04"/>
    <w:rsid w:val="008F3DD3"/>
    <w:rsid w:val="008F3DD7"/>
    <w:rsid w:val="008F3EB5"/>
    <w:rsid w:val="008F4024"/>
    <w:rsid w:val="008F44C4"/>
    <w:rsid w:val="008F450B"/>
    <w:rsid w:val="008F45B4"/>
    <w:rsid w:val="008F4671"/>
    <w:rsid w:val="008F4799"/>
    <w:rsid w:val="008F48AA"/>
    <w:rsid w:val="008F4D85"/>
    <w:rsid w:val="008F4EC4"/>
    <w:rsid w:val="008F504E"/>
    <w:rsid w:val="008F531A"/>
    <w:rsid w:val="008F599A"/>
    <w:rsid w:val="008F59C6"/>
    <w:rsid w:val="008F5A18"/>
    <w:rsid w:val="008F5A6D"/>
    <w:rsid w:val="008F5D40"/>
    <w:rsid w:val="008F5DAD"/>
    <w:rsid w:val="008F5EA6"/>
    <w:rsid w:val="008F614E"/>
    <w:rsid w:val="008F6564"/>
    <w:rsid w:val="008F6625"/>
    <w:rsid w:val="008F668D"/>
    <w:rsid w:val="008F6800"/>
    <w:rsid w:val="008F69E4"/>
    <w:rsid w:val="008F6A9A"/>
    <w:rsid w:val="008F6ACD"/>
    <w:rsid w:val="008F6B2C"/>
    <w:rsid w:val="008F6E01"/>
    <w:rsid w:val="008F6F2F"/>
    <w:rsid w:val="008F6F6D"/>
    <w:rsid w:val="008F70B9"/>
    <w:rsid w:val="008F7251"/>
    <w:rsid w:val="008F73F4"/>
    <w:rsid w:val="008F76FB"/>
    <w:rsid w:val="008F79ED"/>
    <w:rsid w:val="008F7D15"/>
    <w:rsid w:val="008F7DE4"/>
    <w:rsid w:val="008F7EEB"/>
    <w:rsid w:val="009003AF"/>
    <w:rsid w:val="009003D9"/>
    <w:rsid w:val="009007EF"/>
    <w:rsid w:val="00900A42"/>
    <w:rsid w:val="00900AA6"/>
    <w:rsid w:val="00900C2F"/>
    <w:rsid w:val="00900C52"/>
    <w:rsid w:val="00900C75"/>
    <w:rsid w:val="00900CB8"/>
    <w:rsid w:val="00901084"/>
    <w:rsid w:val="009012CB"/>
    <w:rsid w:val="0090135D"/>
    <w:rsid w:val="0090153D"/>
    <w:rsid w:val="00901567"/>
    <w:rsid w:val="009015A8"/>
    <w:rsid w:val="00901850"/>
    <w:rsid w:val="009019DF"/>
    <w:rsid w:val="00901A1E"/>
    <w:rsid w:val="00901ACD"/>
    <w:rsid w:val="00901C0F"/>
    <w:rsid w:val="00901C43"/>
    <w:rsid w:val="00901CA3"/>
    <w:rsid w:val="00901D13"/>
    <w:rsid w:val="00901E5D"/>
    <w:rsid w:val="00901FAD"/>
    <w:rsid w:val="00902192"/>
    <w:rsid w:val="009023A5"/>
    <w:rsid w:val="0090245F"/>
    <w:rsid w:val="009024E5"/>
    <w:rsid w:val="00902546"/>
    <w:rsid w:val="009025DC"/>
    <w:rsid w:val="00902737"/>
    <w:rsid w:val="00902A15"/>
    <w:rsid w:val="00902B09"/>
    <w:rsid w:val="00902B4C"/>
    <w:rsid w:val="00902D1E"/>
    <w:rsid w:val="00902D50"/>
    <w:rsid w:val="00902DCB"/>
    <w:rsid w:val="00902F08"/>
    <w:rsid w:val="009031F7"/>
    <w:rsid w:val="0090325E"/>
    <w:rsid w:val="00903635"/>
    <w:rsid w:val="009037DE"/>
    <w:rsid w:val="009039F7"/>
    <w:rsid w:val="00903B21"/>
    <w:rsid w:val="00903EDC"/>
    <w:rsid w:val="00903F65"/>
    <w:rsid w:val="009040FB"/>
    <w:rsid w:val="0090423F"/>
    <w:rsid w:val="00904420"/>
    <w:rsid w:val="00904512"/>
    <w:rsid w:val="00904650"/>
    <w:rsid w:val="00904C93"/>
    <w:rsid w:val="00904D2D"/>
    <w:rsid w:val="00904D89"/>
    <w:rsid w:val="00905125"/>
    <w:rsid w:val="0090542E"/>
    <w:rsid w:val="00905495"/>
    <w:rsid w:val="0090566C"/>
    <w:rsid w:val="00905B11"/>
    <w:rsid w:val="00905B29"/>
    <w:rsid w:val="00905C73"/>
    <w:rsid w:val="00905E2E"/>
    <w:rsid w:val="00905E3B"/>
    <w:rsid w:val="00905F43"/>
    <w:rsid w:val="0090615F"/>
    <w:rsid w:val="009063BA"/>
    <w:rsid w:val="009064E6"/>
    <w:rsid w:val="009065DD"/>
    <w:rsid w:val="00906E10"/>
    <w:rsid w:val="00906FC6"/>
    <w:rsid w:val="00907230"/>
    <w:rsid w:val="0090742D"/>
    <w:rsid w:val="009075B2"/>
    <w:rsid w:val="00907B90"/>
    <w:rsid w:val="009101E1"/>
    <w:rsid w:val="009102BC"/>
    <w:rsid w:val="0091036A"/>
    <w:rsid w:val="00910623"/>
    <w:rsid w:val="00910923"/>
    <w:rsid w:val="0091093E"/>
    <w:rsid w:val="00910DDF"/>
    <w:rsid w:val="00910F3A"/>
    <w:rsid w:val="009110FC"/>
    <w:rsid w:val="0091110D"/>
    <w:rsid w:val="00911140"/>
    <w:rsid w:val="0091171B"/>
    <w:rsid w:val="00911A5D"/>
    <w:rsid w:val="00911BCC"/>
    <w:rsid w:val="00911C4F"/>
    <w:rsid w:val="00911D1A"/>
    <w:rsid w:val="00911D7B"/>
    <w:rsid w:val="009120B7"/>
    <w:rsid w:val="00912174"/>
    <w:rsid w:val="00912260"/>
    <w:rsid w:val="0091278E"/>
    <w:rsid w:val="009127F3"/>
    <w:rsid w:val="00912894"/>
    <w:rsid w:val="00912A60"/>
    <w:rsid w:val="00912AB0"/>
    <w:rsid w:val="00912ADD"/>
    <w:rsid w:val="00912B2B"/>
    <w:rsid w:val="00912E57"/>
    <w:rsid w:val="00912E8B"/>
    <w:rsid w:val="00912F35"/>
    <w:rsid w:val="009130DE"/>
    <w:rsid w:val="0091310B"/>
    <w:rsid w:val="0091331E"/>
    <w:rsid w:val="00913339"/>
    <w:rsid w:val="00913388"/>
    <w:rsid w:val="0091338A"/>
    <w:rsid w:val="00913621"/>
    <w:rsid w:val="009136E0"/>
    <w:rsid w:val="0091375D"/>
    <w:rsid w:val="0091376A"/>
    <w:rsid w:val="00913823"/>
    <w:rsid w:val="00913849"/>
    <w:rsid w:val="009138CF"/>
    <w:rsid w:val="009138EB"/>
    <w:rsid w:val="00913951"/>
    <w:rsid w:val="00913D99"/>
    <w:rsid w:val="00914007"/>
    <w:rsid w:val="0091408E"/>
    <w:rsid w:val="009140C3"/>
    <w:rsid w:val="009142A2"/>
    <w:rsid w:val="00914500"/>
    <w:rsid w:val="0091460C"/>
    <w:rsid w:val="00914623"/>
    <w:rsid w:val="00914688"/>
    <w:rsid w:val="00914762"/>
    <w:rsid w:val="009147EC"/>
    <w:rsid w:val="009147F4"/>
    <w:rsid w:val="00914903"/>
    <w:rsid w:val="00914920"/>
    <w:rsid w:val="009149A9"/>
    <w:rsid w:val="00914D39"/>
    <w:rsid w:val="00914D60"/>
    <w:rsid w:val="00914D86"/>
    <w:rsid w:val="00914DDE"/>
    <w:rsid w:val="00914FA8"/>
    <w:rsid w:val="00915069"/>
    <w:rsid w:val="009154BB"/>
    <w:rsid w:val="00915955"/>
    <w:rsid w:val="00915962"/>
    <w:rsid w:val="00915C72"/>
    <w:rsid w:val="00915CBC"/>
    <w:rsid w:val="00916015"/>
    <w:rsid w:val="00916100"/>
    <w:rsid w:val="0091616F"/>
    <w:rsid w:val="00916915"/>
    <w:rsid w:val="00916F39"/>
    <w:rsid w:val="00916FE3"/>
    <w:rsid w:val="0091710C"/>
    <w:rsid w:val="00917122"/>
    <w:rsid w:val="009172B5"/>
    <w:rsid w:val="0091754E"/>
    <w:rsid w:val="0091794C"/>
    <w:rsid w:val="00917A72"/>
    <w:rsid w:val="00917AC1"/>
    <w:rsid w:val="00917AFF"/>
    <w:rsid w:val="00917C46"/>
    <w:rsid w:val="00917E37"/>
    <w:rsid w:val="00917EA0"/>
    <w:rsid w:val="00917FBE"/>
    <w:rsid w:val="009203D4"/>
    <w:rsid w:val="009206D0"/>
    <w:rsid w:val="009208E4"/>
    <w:rsid w:val="009209E7"/>
    <w:rsid w:val="00920A1B"/>
    <w:rsid w:val="00920A40"/>
    <w:rsid w:val="00920D10"/>
    <w:rsid w:val="00920DB1"/>
    <w:rsid w:val="00921077"/>
    <w:rsid w:val="009213FD"/>
    <w:rsid w:val="00921455"/>
    <w:rsid w:val="009216FA"/>
    <w:rsid w:val="009219B1"/>
    <w:rsid w:val="00921D70"/>
    <w:rsid w:val="00921F3C"/>
    <w:rsid w:val="00922008"/>
    <w:rsid w:val="00922231"/>
    <w:rsid w:val="009222D9"/>
    <w:rsid w:val="009226A2"/>
    <w:rsid w:val="00922757"/>
    <w:rsid w:val="00922C1B"/>
    <w:rsid w:val="00922E60"/>
    <w:rsid w:val="00922F2E"/>
    <w:rsid w:val="00923095"/>
    <w:rsid w:val="009230C1"/>
    <w:rsid w:val="009231A6"/>
    <w:rsid w:val="00923220"/>
    <w:rsid w:val="009232E9"/>
    <w:rsid w:val="00923534"/>
    <w:rsid w:val="009235BB"/>
    <w:rsid w:val="00923618"/>
    <w:rsid w:val="0092377A"/>
    <w:rsid w:val="00923795"/>
    <w:rsid w:val="00923928"/>
    <w:rsid w:val="00923A1C"/>
    <w:rsid w:val="00923DA8"/>
    <w:rsid w:val="00923F9F"/>
    <w:rsid w:val="00924084"/>
    <w:rsid w:val="009242F9"/>
    <w:rsid w:val="0092433C"/>
    <w:rsid w:val="009243F0"/>
    <w:rsid w:val="00924410"/>
    <w:rsid w:val="0092459E"/>
    <w:rsid w:val="009247F8"/>
    <w:rsid w:val="00924A6A"/>
    <w:rsid w:val="00924AD8"/>
    <w:rsid w:val="00924C31"/>
    <w:rsid w:val="00924CAB"/>
    <w:rsid w:val="00924D8A"/>
    <w:rsid w:val="00924D9C"/>
    <w:rsid w:val="00924F36"/>
    <w:rsid w:val="00925032"/>
    <w:rsid w:val="009250E3"/>
    <w:rsid w:val="00925470"/>
    <w:rsid w:val="009254F0"/>
    <w:rsid w:val="0092558E"/>
    <w:rsid w:val="009256F2"/>
    <w:rsid w:val="009258BE"/>
    <w:rsid w:val="00925A6D"/>
    <w:rsid w:val="00925AA5"/>
    <w:rsid w:val="00925AC8"/>
    <w:rsid w:val="00925D04"/>
    <w:rsid w:val="00925FC3"/>
    <w:rsid w:val="00926066"/>
    <w:rsid w:val="009260BE"/>
    <w:rsid w:val="00926295"/>
    <w:rsid w:val="0092657D"/>
    <w:rsid w:val="009267A3"/>
    <w:rsid w:val="009267AE"/>
    <w:rsid w:val="0092691E"/>
    <w:rsid w:val="00926A0E"/>
    <w:rsid w:val="00926A46"/>
    <w:rsid w:val="00926A9A"/>
    <w:rsid w:val="00926AC2"/>
    <w:rsid w:val="00926B96"/>
    <w:rsid w:val="00926C7F"/>
    <w:rsid w:val="00926D19"/>
    <w:rsid w:val="00926E82"/>
    <w:rsid w:val="00927234"/>
    <w:rsid w:val="00927374"/>
    <w:rsid w:val="00927424"/>
    <w:rsid w:val="00927679"/>
    <w:rsid w:val="0092775B"/>
    <w:rsid w:val="00927805"/>
    <w:rsid w:val="009279B8"/>
    <w:rsid w:val="00927ACC"/>
    <w:rsid w:val="00927C5C"/>
    <w:rsid w:val="00927E3B"/>
    <w:rsid w:val="00927FA7"/>
    <w:rsid w:val="009300BF"/>
    <w:rsid w:val="0093033B"/>
    <w:rsid w:val="0093064B"/>
    <w:rsid w:val="00930A72"/>
    <w:rsid w:val="00930A9A"/>
    <w:rsid w:val="00930AED"/>
    <w:rsid w:val="00930B2B"/>
    <w:rsid w:val="00930BC7"/>
    <w:rsid w:val="00930D1B"/>
    <w:rsid w:val="00930DAF"/>
    <w:rsid w:val="00930ED7"/>
    <w:rsid w:val="00930F04"/>
    <w:rsid w:val="00930F58"/>
    <w:rsid w:val="00931054"/>
    <w:rsid w:val="00931359"/>
    <w:rsid w:val="0093145D"/>
    <w:rsid w:val="0093174E"/>
    <w:rsid w:val="00931A86"/>
    <w:rsid w:val="00931BDD"/>
    <w:rsid w:val="00931D82"/>
    <w:rsid w:val="0093227A"/>
    <w:rsid w:val="009322B4"/>
    <w:rsid w:val="00932368"/>
    <w:rsid w:val="00932446"/>
    <w:rsid w:val="00932476"/>
    <w:rsid w:val="00932937"/>
    <w:rsid w:val="009329C4"/>
    <w:rsid w:val="00932A47"/>
    <w:rsid w:val="00932D2F"/>
    <w:rsid w:val="00932DC8"/>
    <w:rsid w:val="00932F1E"/>
    <w:rsid w:val="00933150"/>
    <w:rsid w:val="0093340D"/>
    <w:rsid w:val="0093343B"/>
    <w:rsid w:val="00933534"/>
    <w:rsid w:val="00933560"/>
    <w:rsid w:val="009335A6"/>
    <w:rsid w:val="009335E3"/>
    <w:rsid w:val="00933E2A"/>
    <w:rsid w:val="00934143"/>
    <w:rsid w:val="00934261"/>
    <w:rsid w:val="0093436B"/>
    <w:rsid w:val="009345D7"/>
    <w:rsid w:val="00934662"/>
    <w:rsid w:val="00934787"/>
    <w:rsid w:val="00934A93"/>
    <w:rsid w:val="00934B19"/>
    <w:rsid w:val="00934DF3"/>
    <w:rsid w:val="00934E51"/>
    <w:rsid w:val="0093502C"/>
    <w:rsid w:val="00935098"/>
    <w:rsid w:val="009352D7"/>
    <w:rsid w:val="009354C2"/>
    <w:rsid w:val="00936075"/>
    <w:rsid w:val="00936086"/>
    <w:rsid w:val="009361A1"/>
    <w:rsid w:val="00936517"/>
    <w:rsid w:val="0093658E"/>
    <w:rsid w:val="00936765"/>
    <w:rsid w:val="00936904"/>
    <w:rsid w:val="00936ABE"/>
    <w:rsid w:val="00936D0D"/>
    <w:rsid w:val="009371B3"/>
    <w:rsid w:val="009371FA"/>
    <w:rsid w:val="009373F7"/>
    <w:rsid w:val="009375DC"/>
    <w:rsid w:val="009377E6"/>
    <w:rsid w:val="0093783F"/>
    <w:rsid w:val="009379D2"/>
    <w:rsid w:val="00937A26"/>
    <w:rsid w:val="00937BF0"/>
    <w:rsid w:val="00937D9F"/>
    <w:rsid w:val="0094026E"/>
    <w:rsid w:val="009403E2"/>
    <w:rsid w:val="00940509"/>
    <w:rsid w:val="0094066B"/>
    <w:rsid w:val="00940A49"/>
    <w:rsid w:val="00940E2F"/>
    <w:rsid w:val="009411B1"/>
    <w:rsid w:val="00941530"/>
    <w:rsid w:val="00941789"/>
    <w:rsid w:val="009417C3"/>
    <w:rsid w:val="00941B8C"/>
    <w:rsid w:val="00941BE3"/>
    <w:rsid w:val="00941C3E"/>
    <w:rsid w:val="00941DBC"/>
    <w:rsid w:val="00941E41"/>
    <w:rsid w:val="00941FBA"/>
    <w:rsid w:val="009421BA"/>
    <w:rsid w:val="009423AE"/>
    <w:rsid w:val="00942487"/>
    <w:rsid w:val="0094256F"/>
    <w:rsid w:val="00942630"/>
    <w:rsid w:val="00942B0C"/>
    <w:rsid w:val="00942E1B"/>
    <w:rsid w:val="0094300B"/>
    <w:rsid w:val="00943041"/>
    <w:rsid w:val="009432D2"/>
    <w:rsid w:val="00943371"/>
    <w:rsid w:val="00943389"/>
    <w:rsid w:val="00943501"/>
    <w:rsid w:val="009436E5"/>
    <w:rsid w:val="009439FF"/>
    <w:rsid w:val="00943A1C"/>
    <w:rsid w:val="00943A88"/>
    <w:rsid w:val="00943AD6"/>
    <w:rsid w:val="00943C59"/>
    <w:rsid w:val="00943D06"/>
    <w:rsid w:val="00943DF8"/>
    <w:rsid w:val="00943E6A"/>
    <w:rsid w:val="00943EE6"/>
    <w:rsid w:val="00944031"/>
    <w:rsid w:val="00944339"/>
    <w:rsid w:val="00944791"/>
    <w:rsid w:val="0094482B"/>
    <w:rsid w:val="009448D5"/>
    <w:rsid w:val="00944C2C"/>
    <w:rsid w:val="00944C3F"/>
    <w:rsid w:val="00945071"/>
    <w:rsid w:val="0094518B"/>
    <w:rsid w:val="00945286"/>
    <w:rsid w:val="00945369"/>
    <w:rsid w:val="009454A4"/>
    <w:rsid w:val="00945683"/>
    <w:rsid w:val="00945D79"/>
    <w:rsid w:val="00945F74"/>
    <w:rsid w:val="00945FDC"/>
    <w:rsid w:val="009460E6"/>
    <w:rsid w:val="00946113"/>
    <w:rsid w:val="0094649C"/>
    <w:rsid w:val="009467D7"/>
    <w:rsid w:val="00946855"/>
    <w:rsid w:val="0094693C"/>
    <w:rsid w:val="00946ACE"/>
    <w:rsid w:val="00946B2B"/>
    <w:rsid w:val="00946F88"/>
    <w:rsid w:val="00946FD7"/>
    <w:rsid w:val="009474CB"/>
    <w:rsid w:val="0094751E"/>
    <w:rsid w:val="009477CA"/>
    <w:rsid w:val="00947808"/>
    <w:rsid w:val="0094783B"/>
    <w:rsid w:val="00947B05"/>
    <w:rsid w:val="00947CD0"/>
    <w:rsid w:val="00947D5A"/>
    <w:rsid w:val="00947E0E"/>
    <w:rsid w:val="00947E6E"/>
    <w:rsid w:val="00947F34"/>
    <w:rsid w:val="0095018D"/>
    <w:rsid w:val="009504E7"/>
    <w:rsid w:val="009509FB"/>
    <w:rsid w:val="00951091"/>
    <w:rsid w:val="009511E7"/>
    <w:rsid w:val="00951316"/>
    <w:rsid w:val="00951473"/>
    <w:rsid w:val="009516FF"/>
    <w:rsid w:val="009518E7"/>
    <w:rsid w:val="009519F5"/>
    <w:rsid w:val="00951A2A"/>
    <w:rsid w:val="00951AB8"/>
    <w:rsid w:val="00951E3D"/>
    <w:rsid w:val="00951FE2"/>
    <w:rsid w:val="00952019"/>
    <w:rsid w:val="00952045"/>
    <w:rsid w:val="00952121"/>
    <w:rsid w:val="00952236"/>
    <w:rsid w:val="00952281"/>
    <w:rsid w:val="00952304"/>
    <w:rsid w:val="00952460"/>
    <w:rsid w:val="00952787"/>
    <w:rsid w:val="00952797"/>
    <w:rsid w:val="00952A1D"/>
    <w:rsid w:val="00952B68"/>
    <w:rsid w:val="00952BD0"/>
    <w:rsid w:val="00952BD9"/>
    <w:rsid w:val="00952CF7"/>
    <w:rsid w:val="0095314A"/>
    <w:rsid w:val="0095337A"/>
    <w:rsid w:val="009533D0"/>
    <w:rsid w:val="0095392A"/>
    <w:rsid w:val="00953A58"/>
    <w:rsid w:val="00953C17"/>
    <w:rsid w:val="00953C29"/>
    <w:rsid w:val="0095456F"/>
    <w:rsid w:val="00954A10"/>
    <w:rsid w:val="00954B39"/>
    <w:rsid w:val="00954B47"/>
    <w:rsid w:val="00954C2D"/>
    <w:rsid w:val="00954C3D"/>
    <w:rsid w:val="00954C51"/>
    <w:rsid w:val="00954C85"/>
    <w:rsid w:val="00954D56"/>
    <w:rsid w:val="00954E60"/>
    <w:rsid w:val="00954F14"/>
    <w:rsid w:val="00954F37"/>
    <w:rsid w:val="00954F48"/>
    <w:rsid w:val="00954F86"/>
    <w:rsid w:val="009550C1"/>
    <w:rsid w:val="0095520A"/>
    <w:rsid w:val="0095521D"/>
    <w:rsid w:val="009553D6"/>
    <w:rsid w:val="0095540A"/>
    <w:rsid w:val="009556B4"/>
    <w:rsid w:val="00955BB2"/>
    <w:rsid w:val="00955BF2"/>
    <w:rsid w:val="00955D17"/>
    <w:rsid w:val="00955D3F"/>
    <w:rsid w:val="00955F41"/>
    <w:rsid w:val="00955FEB"/>
    <w:rsid w:val="0095623B"/>
    <w:rsid w:val="009562EA"/>
    <w:rsid w:val="009563E7"/>
    <w:rsid w:val="0095641D"/>
    <w:rsid w:val="0095646B"/>
    <w:rsid w:val="00956657"/>
    <w:rsid w:val="00956680"/>
    <w:rsid w:val="00956848"/>
    <w:rsid w:val="00956A80"/>
    <w:rsid w:val="00956D5F"/>
    <w:rsid w:val="009570F0"/>
    <w:rsid w:val="00957465"/>
    <w:rsid w:val="009574A8"/>
    <w:rsid w:val="0095751A"/>
    <w:rsid w:val="0095760C"/>
    <w:rsid w:val="0095774D"/>
    <w:rsid w:val="00957866"/>
    <w:rsid w:val="009578CA"/>
    <w:rsid w:val="009578FB"/>
    <w:rsid w:val="00957921"/>
    <w:rsid w:val="00957AFD"/>
    <w:rsid w:val="00957BE8"/>
    <w:rsid w:val="00957CD4"/>
    <w:rsid w:val="00960204"/>
    <w:rsid w:val="0096055C"/>
    <w:rsid w:val="00960616"/>
    <w:rsid w:val="00960A36"/>
    <w:rsid w:val="00960C15"/>
    <w:rsid w:val="00960DE0"/>
    <w:rsid w:val="00960F1E"/>
    <w:rsid w:val="00960FB7"/>
    <w:rsid w:val="00961096"/>
    <w:rsid w:val="009611EA"/>
    <w:rsid w:val="009612CB"/>
    <w:rsid w:val="0096134A"/>
    <w:rsid w:val="00961411"/>
    <w:rsid w:val="00961479"/>
    <w:rsid w:val="0096157D"/>
    <w:rsid w:val="009615D4"/>
    <w:rsid w:val="009616F6"/>
    <w:rsid w:val="00961927"/>
    <w:rsid w:val="00961A15"/>
    <w:rsid w:val="00961B56"/>
    <w:rsid w:val="00961E98"/>
    <w:rsid w:val="00961EB7"/>
    <w:rsid w:val="00961FE7"/>
    <w:rsid w:val="00962B52"/>
    <w:rsid w:val="00962C6C"/>
    <w:rsid w:val="00962FCB"/>
    <w:rsid w:val="00963012"/>
    <w:rsid w:val="009631B0"/>
    <w:rsid w:val="0096340E"/>
    <w:rsid w:val="0096346F"/>
    <w:rsid w:val="00963493"/>
    <w:rsid w:val="00963644"/>
    <w:rsid w:val="00963688"/>
    <w:rsid w:val="00963A53"/>
    <w:rsid w:val="00963EA1"/>
    <w:rsid w:val="0096435B"/>
    <w:rsid w:val="00964629"/>
    <w:rsid w:val="00964B07"/>
    <w:rsid w:val="00964C61"/>
    <w:rsid w:val="00965182"/>
    <w:rsid w:val="00965446"/>
    <w:rsid w:val="009654E5"/>
    <w:rsid w:val="0096562B"/>
    <w:rsid w:val="00965656"/>
    <w:rsid w:val="00965794"/>
    <w:rsid w:val="00965820"/>
    <w:rsid w:val="0096594D"/>
    <w:rsid w:val="00965976"/>
    <w:rsid w:val="00965AD3"/>
    <w:rsid w:val="00965F1B"/>
    <w:rsid w:val="00966387"/>
    <w:rsid w:val="00966428"/>
    <w:rsid w:val="00966569"/>
    <w:rsid w:val="009667A5"/>
    <w:rsid w:val="00966A1A"/>
    <w:rsid w:val="00966A20"/>
    <w:rsid w:val="00966A75"/>
    <w:rsid w:val="00966AD5"/>
    <w:rsid w:val="00966C07"/>
    <w:rsid w:val="00966EF6"/>
    <w:rsid w:val="00967095"/>
    <w:rsid w:val="009670A3"/>
    <w:rsid w:val="009673F2"/>
    <w:rsid w:val="00967574"/>
    <w:rsid w:val="0096786F"/>
    <w:rsid w:val="00967916"/>
    <w:rsid w:val="00967949"/>
    <w:rsid w:val="009679D6"/>
    <w:rsid w:val="00967CD0"/>
    <w:rsid w:val="00967D4D"/>
    <w:rsid w:val="00967FD2"/>
    <w:rsid w:val="00970126"/>
    <w:rsid w:val="009702CF"/>
    <w:rsid w:val="009702DA"/>
    <w:rsid w:val="00970947"/>
    <w:rsid w:val="009709D3"/>
    <w:rsid w:val="00970B15"/>
    <w:rsid w:val="00970B7E"/>
    <w:rsid w:val="00971183"/>
    <w:rsid w:val="00971887"/>
    <w:rsid w:val="009718FA"/>
    <w:rsid w:val="00971C35"/>
    <w:rsid w:val="00971CEB"/>
    <w:rsid w:val="00972083"/>
    <w:rsid w:val="009720B4"/>
    <w:rsid w:val="00972158"/>
    <w:rsid w:val="0097227B"/>
    <w:rsid w:val="0097228C"/>
    <w:rsid w:val="009726E4"/>
    <w:rsid w:val="0097270E"/>
    <w:rsid w:val="00972713"/>
    <w:rsid w:val="009727DD"/>
    <w:rsid w:val="009729DF"/>
    <w:rsid w:val="00972F4A"/>
    <w:rsid w:val="00972F99"/>
    <w:rsid w:val="00972FEC"/>
    <w:rsid w:val="00973201"/>
    <w:rsid w:val="009733AF"/>
    <w:rsid w:val="009734E5"/>
    <w:rsid w:val="009736EC"/>
    <w:rsid w:val="0097382D"/>
    <w:rsid w:val="00973967"/>
    <w:rsid w:val="00974065"/>
    <w:rsid w:val="00974069"/>
    <w:rsid w:val="00974213"/>
    <w:rsid w:val="00974247"/>
    <w:rsid w:val="009745B3"/>
    <w:rsid w:val="009748E5"/>
    <w:rsid w:val="009749F7"/>
    <w:rsid w:val="00974BB1"/>
    <w:rsid w:val="00974BDD"/>
    <w:rsid w:val="00974C1B"/>
    <w:rsid w:val="00974CC4"/>
    <w:rsid w:val="00975137"/>
    <w:rsid w:val="009751F3"/>
    <w:rsid w:val="00975453"/>
    <w:rsid w:val="009755FF"/>
    <w:rsid w:val="009758A2"/>
    <w:rsid w:val="009758C8"/>
    <w:rsid w:val="00975912"/>
    <w:rsid w:val="00975D96"/>
    <w:rsid w:val="00975D98"/>
    <w:rsid w:val="00975DA8"/>
    <w:rsid w:val="009761FA"/>
    <w:rsid w:val="00976314"/>
    <w:rsid w:val="00976411"/>
    <w:rsid w:val="0097657E"/>
    <w:rsid w:val="009767D3"/>
    <w:rsid w:val="00976995"/>
    <w:rsid w:val="00976C49"/>
    <w:rsid w:val="00976D78"/>
    <w:rsid w:val="00976E7E"/>
    <w:rsid w:val="00976F7A"/>
    <w:rsid w:val="00976FAC"/>
    <w:rsid w:val="009770A5"/>
    <w:rsid w:val="009772DD"/>
    <w:rsid w:val="00977482"/>
    <w:rsid w:val="0097751A"/>
    <w:rsid w:val="00977533"/>
    <w:rsid w:val="00977630"/>
    <w:rsid w:val="00977715"/>
    <w:rsid w:val="00977898"/>
    <w:rsid w:val="009779E2"/>
    <w:rsid w:val="00977B0D"/>
    <w:rsid w:val="00977BC8"/>
    <w:rsid w:val="00977C22"/>
    <w:rsid w:val="00977E64"/>
    <w:rsid w:val="00977F7D"/>
    <w:rsid w:val="0098018B"/>
    <w:rsid w:val="009801A2"/>
    <w:rsid w:val="0098024C"/>
    <w:rsid w:val="00980250"/>
    <w:rsid w:val="00980A02"/>
    <w:rsid w:val="00980A64"/>
    <w:rsid w:val="00980AF8"/>
    <w:rsid w:val="00980C05"/>
    <w:rsid w:val="00981107"/>
    <w:rsid w:val="0098118F"/>
    <w:rsid w:val="0098145A"/>
    <w:rsid w:val="0098156C"/>
    <w:rsid w:val="0098158E"/>
    <w:rsid w:val="0098186F"/>
    <w:rsid w:val="00981922"/>
    <w:rsid w:val="009819AE"/>
    <w:rsid w:val="00981AB0"/>
    <w:rsid w:val="00981B52"/>
    <w:rsid w:val="00981CC8"/>
    <w:rsid w:val="00981D68"/>
    <w:rsid w:val="00981E02"/>
    <w:rsid w:val="00981E2F"/>
    <w:rsid w:val="00981E42"/>
    <w:rsid w:val="00981EA4"/>
    <w:rsid w:val="00981F3F"/>
    <w:rsid w:val="00981FA9"/>
    <w:rsid w:val="00981FE4"/>
    <w:rsid w:val="009820BB"/>
    <w:rsid w:val="009822B6"/>
    <w:rsid w:val="009828CC"/>
    <w:rsid w:val="009829EF"/>
    <w:rsid w:val="00982ABF"/>
    <w:rsid w:val="00982B01"/>
    <w:rsid w:val="00982DEF"/>
    <w:rsid w:val="0098302E"/>
    <w:rsid w:val="009830B0"/>
    <w:rsid w:val="00983174"/>
    <w:rsid w:val="00983345"/>
    <w:rsid w:val="009833E8"/>
    <w:rsid w:val="00983572"/>
    <w:rsid w:val="00983580"/>
    <w:rsid w:val="0098384D"/>
    <w:rsid w:val="009838C0"/>
    <w:rsid w:val="0098392A"/>
    <w:rsid w:val="009839DF"/>
    <w:rsid w:val="00983A4B"/>
    <w:rsid w:val="00983D27"/>
    <w:rsid w:val="00983EEF"/>
    <w:rsid w:val="00984097"/>
    <w:rsid w:val="00984135"/>
    <w:rsid w:val="009841D7"/>
    <w:rsid w:val="00984298"/>
    <w:rsid w:val="0098433E"/>
    <w:rsid w:val="009844AE"/>
    <w:rsid w:val="00984528"/>
    <w:rsid w:val="00984775"/>
    <w:rsid w:val="00984CB8"/>
    <w:rsid w:val="00985039"/>
    <w:rsid w:val="00985455"/>
    <w:rsid w:val="00985860"/>
    <w:rsid w:val="00985B2F"/>
    <w:rsid w:val="00985CB1"/>
    <w:rsid w:val="00985F0B"/>
    <w:rsid w:val="00985F2A"/>
    <w:rsid w:val="0098620F"/>
    <w:rsid w:val="00986324"/>
    <w:rsid w:val="00986486"/>
    <w:rsid w:val="0098681A"/>
    <w:rsid w:val="009869D8"/>
    <w:rsid w:val="00986B36"/>
    <w:rsid w:val="00986B88"/>
    <w:rsid w:val="00986D39"/>
    <w:rsid w:val="00986DC4"/>
    <w:rsid w:val="00986DEE"/>
    <w:rsid w:val="00986E59"/>
    <w:rsid w:val="00986E5F"/>
    <w:rsid w:val="00986E7A"/>
    <w:rsid w:val="0098707A"/>
    <w:rsid w:val="00987277"/>
    <w:rsid w:val="0098740C"/>
    <w:rsid w:val="00987509"/>
    <w:rsid w:val="0098752B"/>
    <w:rsid w:val="0098756E"/>
    <w:rsid w:val="009875E9"/>
    <w:rsid w:val="0098784F"/>
    <w:rsid w:val="0098790C"/>
    <w:rsid w:val="009879C1"/>
    <w:rsid w:val="00987A5D"/>
    <w:rsid w:val="00987C8A"/>
    <w:rsid w:val="00987D64"/>
    <w:rsid w:val="00987D94"/>
    <w:rsid w:val="00987D95"/>
    <w:rsid w:val="00987DAA"/>
    <w:rsid w:val="00990028"/>
    <w:rsid w:val="00990226"/>
    <w:rsid w:val="0099038C"/>
    <w:rsid w:val="00990430"/>
    <w:rsid w:val="00990641"/>
    <w:rsid w:val="00990C33"/>
    <w:rsid w:val="00990D8E"/>
    <w:rsid w:val="00990F7D"/>
    <w:rsid w:val="0099102F"/>
    <w:rsid w:val="009910CC"/>
    <w:rsid w:val="009911A1"/>
    <w:rsid w:val="00991447"/>
    <w:rsid w:val="009915C9"/>
    <w:rsid w:val="00991F5E"/>
    <w:rsid w:val="00992089"/>
    <w:rsid w:val="00992097"/>
    <w:rsid w:val="00992109"/>
    <w:rsid w:val="00992201"/>
    <w:rsid w:val="0099242E"/>
    <w:rsid w:val="009925CC"/>
    <w:rsid w:val="0099269D"/>
    <w:rsid w:val="009926AF"/>
    <w:rsid w:val="009928C3"/>
    <w:rsid w:val="009928E9"/>
    <w:rsid w:val="009928EA"/>
    <w:rsid w:val="0099296A"/>
    <w:rsid w:val="00992E48"/>
    <w:rsid w:val="00993389"/>
    <w:rsid w:val="0099366A"/>
    <w:rsid w:val="00993845"/>
    <w:rsid w:val="0099391C"/>
    <w:rsid w:val="0099399A"/>
    <w:rsid w:val="00993A70"/>
    <w:rsid w:val="00993D34"/>
    <w:rsid w:val="00993D49"/>
    <w:rsid w:val="00993F65"/>
    <w:rsid w:val="0099409C"/>
    <w:rsid w:val="00994468"/>
    <w:rsid w:val="00994480"/>
    <w:rsid w:val="00994646"/>
    <w:rsid w:val="009947D7"/>
    <w:rsid w:val="009948C2"/>
    <w:rsid w:val="00994B36"/>
    <w:rsid w:val="00994C59"/>
    <w:rsid w:val="00994CAB"/>
    <w:rsid w:val="00994DA0"/>
    <w:rsid w:val="009958E0"/>
    <w:rsid w:val="0099593B"/>
    <w:rsid w:val="00995A3B"/>
    <w:rsid w:val="00995BBA"/>
    <w:rsid w:val="00995C04"/>
    <w:rsid w:val="00995C48"/>
    <w:rsid w:val="00995CA2"/>
    <w:rsid w:val="00995DAF"/>
    <w:rsid w:val="00995E6D"/>
    <w:rsid w:val="00995E99"/>
    <w:rsid w:val="00995EDB"/>
    <w:rsid w:val="009963D8"/>
    <w:rsid w:val="00996408"/>
    <w:rsid w:val="009965CA"/>
    <w:rsid w:val="009966C4"/>
    <w:rsid w:val="009966CF"/>
    <w:rsid w:val="0099675F"/>
    <w:rsid w:val="00996914"/>
    <w:rsid w:val="00996E0C"/>
    <w:rsid w:val="00996F26"/>
    <w:rsid w:val="0099706F"/>
    <w:rsid w:val="009970F1"/>
    <w:rsid w:val="00997122"/>
    <w:rsid w:val="009971C9"/>
    <w:rsid w:val="0099727A"/>
    <w:rsid w:val="009972A5"/>
    <w:rsid w:val="009975BA"/>
    <w:rsid w:val="00997C39"/>
    <w:rsid w:val="009A000F"/>
    <w:rsid w:val="009A013D"/>
    <w:rsid w:val="009A0299"/>
    <w:rsid w:val="009A03C5"/>
    <w:rsid w:val="009A0446"/>
    <w:rsid w:val="009A04B2"/>
    <w:rsid w:val="009A04E1"/>
    <w:rsid w:val="009A04F5"/>
    <w:rsid w:val="009A06DE"/>
    <w:rsid w:val="009A07A6"/>
    <w:rsid w:val="009A07B6"/>
    <w:rsid w:val="009A0BA6"/>
    <w:rsid w:val="009A0C02"/>
    <w:rsid w:val="009A0D6A"/>
    <w:rsid w:val="009A0FAB"/>
    <w:rsid w:val="009A13AE"/>
    <w:rsid w:val="009A19C9"/>
    <w:rsid w:val="009A1B75"/>
    <w:rsid w:val="009A1C24"/>
    <w:rsid w:val="009A1D1E"/>
    <w:rsid w:val="009A1DBC"/>
    <w:rsid w:val="009A1DD4"/>
    <w:rsid w:val="009A20BB"/>
    <w:rsid w:val="009A2119"/>
    <w:rsid w:val="009A2376"/>
    <w:rsid w:val="009A25E2"/>
    <w:rsid w:val="009A26E9"/>
    <w:rsid w:val="009A27EF"/>
    <w:rsid w:val="009A28BF"/>
    <w:rsid w:val="009A28FB"/>
    <w:rsid w:val="009A29EC"/>
    <w:rsid w:val="009A2A23"/>
    <w:rsid w:val="009A2C71"/>
    <w:rsid w:val="009A2F38"/>
    <w:rsid w:val="009A2FA1"/>
    <w:rsid w:val="009A30C8"/>
    <w:rsid w:val="009A32A6"/>
    <w:rsid w:val="009A3583"/>
    <w:rsid w:val="009A3CD6"/>
    <w:rsid w:val="009A3DB4"/>
    <w:rsid w:val="009A3F33"/>
    <w:rsid w:val="009A3FAF"/>
    <w:rsid w:val="009A3FDC"/>
    <w:rsid w:val="009A447D"/>
    <w:rsid w:val="009A44FE"/>
    <w:rsid w:val="009A453F"/>
    <w:rsid w:val="009A45EC"/>
    <w:rsid w:val="009A466C"/>
    <w:rsid w:val="009A4A13"/>
    <w:rsid w:val="009A4AAE"/>
    <w:rsid w:val="009A4E15"/>
    <w:rsid w:val="009A4E67"/>
    <w:rsid w:val="009A4F6D"/>
    <w:rsid w:val="009A5117"/>
    <w:rsid w:val="009A5302"/>
    <w:rsid w:val="009A592F"/>
    <w:rsid w:val="009A59B4"/>
    <w:rsid w:val="009A5B64"/>
    <w:rsid w:val="009A5DC7"/>
    <w:rsid w:val="009A5E39"/>
    <w:rsid w:val="009A5EB3"/>
    <w:rsid w:val="009A5F9A"/>
    <w:rsid w:val="009A5FCB"/>
    <w:rsid w:val="009A6288"/>
    <w:rsid w:val="009A64AD"/>
    <w:rsid w:val="009A65A9"/>
    <w:rsid w:val="009A66DC"/>
    <w:rsid w:val="009A671D"/>
    <w:rsid w:val="009A6755"/>
    <w:rsid w:val="009A695D"/>
    <w:rsid w:val="009A6E48"/>
    <w:rsid w:val="009A7002"/>
    <w:rsid w:val="009A70E0"/>
    <w:rsid w:val="009A7104"/>
    <w:rsid w:val="009A7444"/>
    <w:rsid w:val="009A7621"/>
    <w:rsid w:val="009A762D"/>
    <w:rsid w:val="009A76ED"/>
    <w:rsid w:val="009A799E"/>
    <w:rsid w:val="009A7B09"/>
    <w:rsid w:val="009A7BC1"/>
    <w:rsid w:val="009B012A"/>
    <w:rsid w:val="009B017B"/>
    <w:rsid w:val="009B01A5"/>
    <w:rsid w:val="009B0394"/>
    <w:rsid w:val="009B08B1"/>
    <w:rsid w:val="009B0C6F"/>
    <w:rsid w:val="009B0C8A"/>
    <w:rsid w:val="009B0E8F"/>
    <w:rsid w:val="009B0F65"/>
    <w:rsid w:val="009B0FC4"/>
    <w:rsid w:val="009B0FC6"/>
    <w:rsid w:val="009B102A"/>
    <w:rsid w:val="009B1231"/>
    <w:rsid w:val="009B1353"/>
    <w:rsid w:val="009B1427"/>
    <w:rsid w:val="009B14EE"/>
    <w:rsid w:val="009B15AE"/>
    <w:rsid w:val="009B1CDD"/>
    <w:rsid w:val="009B1D32"/>
    <w:rsid w:val="009B2011"/>
    <w:rsid w:val="009B24BC"/>
    <w:rsid w:val="009B2626"/>
    <w:rsid w:val="009B2686"/>
    <w:rsid w:val="009B26DA"/>
    <w:rsid w:val="009B2BBA"/>
    <w:rsid w:val="009B2CF7"/>
    <w:rsid w:val="009B2EDA"/>
    <w:rsid w:val="009B3340"/>
    <w:rsid w:val="009B3635"/>
    <w:rsid w:val="009B3721"/>
    <w:rsid w:val="009B3772"/>
    <w:rsid w:val="009B392F"/>
    <w:rsid w:val="009B3A3F"/>
    <w:rsid w:val="009B3B7F"/>
    <w:rsid w:val="009B3B87"/>
    <w:rsid w:val="009B3CDB"/>
    <w:rsid w:val="009B3E3A"/>
    <w:rsid w:val="009B3F9B"/>
    <w:rsid w:val="009B4002"/>
    <w:rsid w:val="009B40D4"/>
    <w:rsid w:val="009B4512"/>
    <w:rsid w:val="009B4B21"/>
    <w:rsid w:val="009B4BCE"/>
    <w:rsid w:val="009B50FC"/>
    <w:rsid w:val="009B52AD"/>
    <w:rsid w:val="009B54E2"/>
    <w:rsid w:val="009B5557"/>
    <w:rsid w:val="009B5572"/>
    <w:rsid w:val="009B56ED"/>
    <w:rsid w:val="009B572A"/>
    <w:rsid w:val="009B585C"/>
    <w:rsid w:val="009B585E"/>
    <w:rsid w:val="009B5BCB"/>
    <w:rsid w:val="009B5D31"/>
    <w:rsid w:val="009B5E63"/>
    <w:rsid w:val="009B5E74"/>
    <w:rsid w:val="009B612E"/>
    <w:rsid w:val="009B6359"/>
    <w:rsid w:val="009B63BF"/>
    <w:rsid w:val="009B64D5"/>
    <w:rsid w:val="009B66D7"/>
    <w:rsid w:val="009B6A46"/>
    <w:rsid w:val="009B6A98"/>
    <w:rsid w:val="009B6BC1"/>
    <w:rsid w:val="009B6C67"/>
    <w:rsid w:val="009B6FCB"/>
    <w:rsid w:val="009B7048"/>
    <w:rsid w:val="009B723E"/>
    <w:rsid w:val="009B72ED"/>
    <w:rsid w:val="009B7376"/>
    <w:rsid w:val="009B73CD"/>
    <w:rsid w:val="009B749D"/>
    <w:rsid w:val="009B765D"/>
    <w:rsid w:val="009B7903"/>
    <w:rsid w:val="009B794A"/>
    <w:rsid w:val="009B79F6"/>
    <w:rsid w:val="009B7B50"/>
    <w:rsid w:val="009B7B56"/>
    <w:rsid w:val="009B7C1F"/>
    <w:rsid w:val="009B7FEE"/>
    <w:rsid w:val="009C0077"/>
    <w:rsid w:val="009C0082"/>
    <w:rsid w:val="009C0114"/>
    <w:rsid w:val="009C03D7"/>
    <w:rsid w:val="009C04D8"/>
    <w:rsid w:val="009C06C9"/>
    <w:rsid w:val="009C0882"/>
    <w:rsid w:val="009C08A0"/>
    <w:rsid w:val="009C08C7"/>
    <w:rsid w:val="009C0930"/>
    <w:rsid w:val="009C0BDF"/>
    <w:rsid w:val="009C0C09"/>
    <w:rsid w:val="009C0D79"/>
    <w:rsid w:val="009C0DAA"/>
    <w:rsid w:val="009C0E76"/>
    <w:rsid w:val="009C0F4C"/>
    <w:rsid w:val="009C0F8F"/>
    <w:rsid w:val="009C16DD"/>
    <w:rsid w:val="009C1975"/>
    <w:rsid w:val="009C1D71"/>
    <w:rsid w:val="009C1D92"/>
    <w:rsid w:val="009C1DE5"/>
    <w:rsid w:val="009C205C"/>
    <w:rsid w:val="009C2356"/>
    <w:rsid w:val="009C2530"/>
    <w:rsid w:val="009C25AB"/>
    <w:rsid w:val="009C2B3C"/>
    <w:rsid w:val="009C2C40"/>
    <w:rsid w:val="009C2C6C"/>
    <w:rsid w:val="009C2DA8"/>
    <w:rsid w:val="009C2DE5"/>
    <w:rsid w:val="009C2E58"/>
    <w:rsid w:val="009C3208"/>
    <w:rsid w:val="009C3216"/>
    <w:rsid w:val="009C3262"/>
    <w:rsid w:val="009C3432"/>
    <w:rsid w:val="009C347A"/>
    <w:rsid w:val="009C3776"/>
    <w:rsid w:val="009C38BF"/>
    <w:rsid w:val="009C3A27"/>
    <w:rsid w:val="009C3BB3"/>
    <w:rsid w:val="009C3CC9"/>
    <w:rsid w:val="009C3E3F"/>
    <w:rsid w:val="009C3E63"/>
    <w:rsid w:val="009C439A"/>
    <w:rsid w:val="009C4411"/>
    <w:rsid w:val="009C4527"/>
    <w:rsid w:val="009C4566"/>
    <w:rsid w:val="009C4A60"/>
    <w:rsid w:val="009C4B33"/>
    <w:rsid w:val="009C4BC8"/>
    <w:rsid w:val="009C4E78"/>
    <w:rsid w:val="009C5385"/>
    <w:rsid w:val="009C55CF"/>
    <w:rsid w:val="009C56C6"/>
    <w:rsid w:val="009C5764"/>
    <w:rsid w:val="009C59E4"/>
    <w:rsid w:val="009C5A56"/>
    <w:rsid w:val="009C5D11"/>
    <w:rsid w:val="009C5D35"/>
    <w:rsid w:val="009C5D64"/>
    <w:rsid w:val="009C604F"/>
    <w:rsid w:val="009C63A6"/>
    <w:rsid w:val="009C643A"/>
    <w:rsid w:val="009C64B1"/>
    <w:rsid w:val="009C69EE"/>
    <w:rsid w:val="009C6A77"/>
    <w:rsid w:val="009C6B4A"/>
    <w:rsid w:val="009C6C49"/>
    <w:rsid w:val="009C6D38"/>
    <w:rsid w:val="009C6F34"/>
    <w:rsid w:val="009C6F79"/>
    <w:rsid w:val="009C6FBA"/>
    <w:rsid w:val="009C7113"/>
    <w:rsid w:val="009C719C"/>
    <w:rsid w:val="009C7251"/>
    <w:rsid w:val="009C78BF"/>
    <w:rsid w:val="009C7AD7"/>
    <w:rsid w:val="009C7BB1"/>
    <w:rsid w:val="009C7F67"/>
    <w:rsid w:val="009D0246"/>
    <w:rsid w:val="009D030C"/>
    <w:rsid w:val="009D06E8"/>
    <w:rsid w:val="009D0973"/>
    <w:rsid w:val="009D0BC1"/>
    <w:rsid w:val="009D1118"/>
    <w:rsid w:val="009D118C"/>
    <w:rsid w:val="009D1250"/>
    <w:rsid w:val="009D1276"/>
    <w:rsid w:val="009D146B"/>
    <w:rsid w:val="009D14BE"/>
    <w:rsid w:val="009D1753"/>
    <w:rsid w:val="009D1934"/>
    <w:rsid w:val="009D1DFA"/>
    <w:rsid w:val="009D21BF"/>
    <w:rsid w:val="009D2434"/>
    <w:rsid w:val="009D265C"/>
    <w:rsid w:val="009D26B9"/>
    <w:rsid w:val="009D2AA8"/>
    <w:rsid w:val="009D2BA1"/>
    <w:rsid w:val="009D2D24"/>
    <w:rsid w:val="009D2D72"/>
    <w:rsid w:val="009D2FB5"/>
    <w:rsid w:val="009D2FB9"/>
    <w:rsid w:val="009D3259"/>
    <w:rsid w:val="009D32F7"/>
    <w:rsid w:val="009D348B"/>
    <w:rsid w:val="009D37BC"/>
    <w:rsid w:val="009D3873"/>
    <w:rsid w:val="009D38FC"/>
    <w:rsid w:val="009D3B36"/>
    <w:rsid w:val="009D3E4A"/>
    <w:rsid w:val="009D3EEC"/>
    <w:rsid w:val="009D432F"/>
    <w:rsid w:val="009D43BA"/>
    <w:rsid w:val="009D443B"/>
    <w:rsid w:val="009D479C"/>
    <w:rsid w:val="009D4A9B"/>
    <w:rsid w:val="009D4B38"/>
    <w:rsid w:val="009D4C7E"/>
    <w:rsid w:val="009D4D15"/>
    <w:rsid w:val="009D4D55"/>
    <w:rsid w:val="009D4EED"/>
    <w:rsid w:val="009D4F6B"/>
    <w:rsid w:val="009D53BB"/>
    <w:rsid w:val="009D5545"/>
    <w:rsid w:val="009D593F"/>
    <w:rsid w:val="009D5940"/>
    <w:rsid w:val="009D5954"/>
    <w:rsid w:val="009D5B4B"/>
    <w:rsid w:val="009D5BA5"/>
    <w:rsid w:val="009D61E2"/>
    <w:rsid w:val="009D625F"/>
    <w:rsid w:val="009D62DD"/>
    <w:rsid w:val="009D6314"/>
    <w:rsid w:val="009D682F"/>
    <w:rsid w:val="009D6896"/>
    <w:rsid w:val="009D695B"/>
    <w:rsid w:val="009D6C60"/>
    <w:rsid w:val="009D6DA2"/>
    <w:rsid w:val="009D6E4F"/>
    <w:rsid w:val="009D6E57"/>
    <w:rsid w:val="009D6EC2"/>
    <w:rsid w:val="009D6FF2"/>
    <w:rsid w:val="009D702B"/>
    <w:rsid w:val="009D70CA"/>
    <w:rsid w:val="009D71A8"/>
    <w:rsid w:val="009D72D4"/>
    <w:rsid w:val="009D72F3"/>
    <w:rsid w:val="009D7479"/>
    <w:rsid w:val="009D752E"/>
    <w:rsid w:val="009D76A2"/>
    <w:rsid w:val="009D76C6"/>
    <w:rsid w:val="009D76DB"/>
    <w:rsid w:val="009D786C"/>
    <w:rsid w:val="009D7A66"/>
    <w:rsid w:val="009D7A8D"/>
    <w:rsid w:val="009D7B7D"/>
    <w:rsid w:val="009D7E5F"/>
    <w:rsid w:val="009D7F7A"/>
    <w:rsid w:val="009E0133"/>
    <w:rsid w:val="009E01E3"/>
    <w:rsid w:val="009E0295"/>
    <w:rsid w:val="009E02FA"/>
    <w:rsid w:val="009E0333"/>
    <w:rsid w:val="009E04C0"/>
    <w:rsid w:val="009E0689"/>
    <w:rsid w:val="009E06A7"/>
    <w:rsid w:val="009E0705"/>
    <w:rsid w:val="009E0A58"/>
    <w:rsid w:val="009E0D3D"/>
    <w:rsid w:val="009E0D62"/>
    <w:rsid w:val="009E0D90"/>
    <w:rsid w:val="009E0EFE"/>
    <w:rsid w:val="009E137B"/>
    <w:rsid w:val="009E167D"/>
    <w:rsid w:val="009E1751"/>
    <w:rsid w:val="009E1792"/>
    <w:rsid w:val="009E18E7"/>
    <w:rsid w:val="009E1932"/>
    <w:rsid w:val="009E1A60"/>
    <w:rsid w:val="009E1BBE"/>
    <w:rsid w:val="009E1E05"/>
    <w:rsid w:val="009E1E9D"/>
    <w:rsid w:val="009E2242"/>
    <w:rsid w:val="009E2292"/>
    <w:rsid w:val="009E23ED"/>
    <w:rsid w:val="009E2505"/>
    <w:rsid w:val="009E26A0"/>
    <w:rsid w:val="009E2719"/>
    <w:rsid w:val="009E278B"/>
    <w:rsid w:val="009E29E5"/>
    <w:rsid w:val="009E29E6"/>
    <w:rsid w:val="009E2B33"/>
    <w:rsid w:val="009E2CA8"/>
    <w:rsid w:val="009E2DFC"/>
    <w:rsid w:val="009E2E1A"/>
    <w:rsid w:val="009E3001"/>
    <w:rsid w:val="009E3071"/>
    <w:rsid w:val="009E30CA"/>
    <w:rsid w:val="009E33D0"/>
    <w:rsid w:val="009E35A5"/>
    <w:rsid w:val="009E3694"/>
    <w:rsid w:val="009E3775"/>
    <w:rsid w:val="009E3860"/>
    <w:rsid w:val="009E388C"/>
    <w:rsid w:val="009E38EA"/>
    <w:rsid w:val="009E3AEC"/>
    <w:rsid w:val="009E3EC7"/>
    <w:rsid w:val="009E40B8"/>
    <w:rsid w:val="009E43A2"/>
    <w:rsid w:val="009E4666"/>
    <w:rsid w:val="009E4AF2"/>
    <w:rsid w:val="009E4B46"/>
    <w:rsid w:val="009E4DC2"/>
    <w:rsid w:val="009E4DE4"/>
    <w:rsid w:val="009E5071"/>
    <w:rsid w:val="009E5143"/>
    <w:rsid w:val="009E515B"/>
    <w:rsid w:val="009E55A9"/>
    <w:rsid w:val="009E56AC"/>
    <w:rsid w:val="009E5807"/>
    <w:rsid w:val="009E595A"/>
    <w:rsid w:val="009E59CC"/>
    <w:rsid w:val="009E5B50"/>
    <w:rsid w:val="009E5C2A"/>
    <w:rsid w:val="009E5CEA"/>
    <w:rsid w:val="009E63A9"/>
    <w:rsid w:val="009E6532"/>
    <w:rsid w:val="009E697D"/>
    <w:rsid w:val="009E6B5F"/>
    <w:rsid w:val="009E6BEA"/>
    <w:rsid w:val="009E6E0D"/>
    <w:rsid w:val="009E6E6B"/>
    <w:rsid w:val="009E6FEC"/>
    <w:rsid w:val="009E708B"/>
    <w:rsid w:val="009E717A"/>
    <w:rsid w:val="009E722E"/>
    <w:rsid w:val="009E7280"/>
    <w:rsid w:val="009E7420"/>
    <w:rsid w:val="009E75EF"/>
    <w:rsid w:val="009E79F5"/>
    <w:rsid w:val="009E7A27"/>
    <w:rsid w:val="009E7AAA"/>
    <w:rsid w:val="009E7CC7"/>
    <w:rsid w:val="009E7F3F"/>
    <w:rsid w:val="009E7FBE"/>
    <w:rsid w:val="009E7FF8"/>
    <w:rsid w:val="009F01A9"/>
    <w:rsid w:val="009F026E"/>
    <w:rsid w:val="009F02A8"/>
    <w:rsid w:val="009F052E"/>
    <w:rsid w:val="009F05EA"/>
    <w:rsid w:val="009F0878"/>
    <w:rsid w:val="009F088F"/>
    <w:rsid w:val="009F0BB7"/>
    <w:rsid w:val="009F0BF4"/>
    <w:rsid w:val="009F0E49"/>
    <w:rsid w:val="009F11A2"/>
    <w:rsid w:val="009F1562"/>
    <w:rsid w:val="009F1605"/>
    <w:rsid w:val="009F1686"/>
    <w:rsid w:val="009F1A47"/>
    <w:rsid w:val="009F1C6C"/>
    <w:rsid w:val="009F1FE7"/>
    <w:rsid w:val="009F2171"/>
    <w:rsid w:val="009F2586"/>
    <w:rsid w:val="009F25DC"/>
    <w:rsid w:val="009F28E9"/>
    <w:rsid w:val="009F299B"/>
    <w:rsid w:val="009F2AAF"/>
    <w:rsid w:val="009F2DD2"/>
    <w:rsid w:val="009F2EED"/>
    <w:rsid w:val="009F2F69"/>
    <w:rsid w:val="009F2FBA"/>
    <w:rsid w:val="009F30AD"/>
    <w:rsid w:val="009F3313"/>
    <w:rsid w:val="009F3396"/>
    <w:rsid w:val="009F34AF"/>
    <w:rsid w:val="009F34B3"/>
    <w:rsid w:val="009F3638"/>
    <w:rsid w:val="009F36FA"/>
    <w:rsid w:val="009F3861"/>
    <w:rsid w:val="009F393C"/>
    <w:rsid w:val="009F3C67"/>
    <w:rsid w:val="009F412F"/>
    <w:rsid w:val="009F4166"/>
    <w:rsid w:val="009F4AB4"/>
    <w:rsid w:val="009F5595"/>
    <w:rsid w:val="009F574A"/>
    <w:rsid w:val="009F5A4C"/>
    <w:rsid w:val="009F5AC3"/>
    <w:rsid w:val="009F5CFC"/>
    <w:rsid w:val="009F5E4A"/>
    <w:rsid w:val="009F5FA4"/>
    <w:rsid w:val="009F5FD9"/>
    <w:rsid w:val="009F5FEE"/>
    <w:rsid w:val="009F606D"/>
    <w:rsid w:val="009F60F4"/>
    <w:rsid w:val="009F62C8"/>
    <w:rsid w:val="009F6612"/>
    <w:rsid w:val="009F663B"/>
    <w:rsid w:val="009F6C1A"/>
    <w:rsid w:val="009F6F46"/>
    <w:rsid w:val="009F6F60"/>
    <w:rsid w:val="009F7072"/>
    <w:rsid w:val="009F7125"/>
    <w:rsid w:val="009F7273"/>
    <w:rsid w:val="009F7503"/>
    <w:rsid w:val="009F75C7"/>
    <w:rsid w:val="009F7892"/>
    <w:rsid w:val="009F7A9B"/>
    <w:rsid w:val="009F7ABE"/>
    <w:rsid w:val="009F7E4E"/>
    <w:rsid w:val="009F7EFA"/>
    <w:rsid w:val="009F7F30"/>
    <w:rsid w:val="009F7FF2"/>
    <w:rsid w:val="00A00213"/>
    <w:rsid w:val="00A002BF"/>
    <w:rsid w:val="00A00512"/>
    <w:rsid w:val="00A0059A"/>
    <w:rsid w:val="00A00646"/>
    <w:rsid w:val="00A00657"/>
    <w:rsid w:val="00A00D33"/>
    <w:rsid w:val="00A01030"/>
    <w:rsid w:val="00A01178"/>
    <w:rsid w:val="00A011AD"/>
    <w:rsid w:val="00A01494"/>
    <w:rsid w:val="00A014DF"/>
    <w:rsid w:val="00A0158B"/>
    <w:rsid w:val="00A0162F"/>
    <w:rsid w:val="00A01751"/>
    <w:rsid w:val="00A01863"/>
    <w:rsid w:val="00A01977"/>
    <w:rsid w:val="00A01B8E"/>
    <w:rsid w:val="00A01CB1"/>
    <w:rsid w:val="00A01E0B"/>
    <w:rsid w:val="00A02046"/>
    <w:rsid w:val="00A0205D"/>
    <w:rsid w:val="00A0209B"/>
    <w:rsid w:val="00A022D3"/>
    <w:rsid w:val="00A02377"/>
    <w:rsid w:val="00A02573"/>
    <w:rsid w:val="00A027AC"/>
    <w:rsid w:val="00A02831"/>
    <w:rsid w:val="00A02840"/>
    <w:rsid w:val="00A02EBC"/>
    <w:rsid w:val="00A0311E"/>
    <w:rsid w:val="00A032B7"/>
    <w:rsid w:val="00A03703"/>
    <w:rsid w:val="00A03835"/>
    <w:rsid w:val="00A03946"/>
    <w:rsid w:val="00A03C79"/>
    <w:rsid w:val="00A03F48"/>
    <w:rsid w:val="00A040DA"/>
    <w:rsid w:val="00A041C6"/>
    <w:rsid w:val="00A043F0"/>
    <w:rsid w:val="00A0448C"/>
    <w:rsid w:val="00A04504"/>
    <w:rsid w:val="00A04617"/>
    <w:rsid w:val="00A046B5"/>
    <w:rsid w:val="00A04980"/>
    <w:rsid w:val="00A04A1D"/>
    <w:rsid w:val="00A04AAD"/>
    <w:rsid w:val="00A04AC5"/>
    <w:rsid w:val="00A04B52"/>
    <w:rsid w:val="00A04BA9"/>
    <w:rsid w:val="00A04D4E"/>
    <w:rsid w:val="00A04D80"/>
    <w:rsid w:val="00A04E3B"/>
    <w:rsid w:val="00A04E9D"/>
    <w:rsid w:val="00A04F85"/>
    <w:rsid w:val="00A05263"/>
    <w:rsid w:val="00A05364"/>
    <w:rsid w:val="00A05471"/>
    <w:rsid w:val="00A0578F"/>
    <w:rsid w:val="00A058F7"/>
    <w:rsid w:val="00A05A7E"/>
    <w:rsid w:val="00A05B8D"/>
    <w:rsid w:val="00A05BC0"/>
    <w:rsid w:val="00A05BCE"/>
    <w:rsid w:val="00A060ED"/>
    <w:rsid w:val="00A06156"/>
    <w:rsid w:val="00A061D0"/>
    <w:rsid w:val="00A065E4"/>
    <w:rsid w:val="00A06736"/>
    <w:rsid w:val="00A06738"/>
    <w:rsid w:val="00A06AD8"/>
    <w:rsid w:val="00A06F17"/>
    <w:rsid w:val="00A06F60"/>
    <w:rsid w:val="00A07084"/>
    <w:rsid w:val="00A07197"/>
    <w:rsid w:val="00A0719F"/>
    <w:rsid w:val="00A07755"/>
    <w:rsid w:val="00A077E9"/>
    <w:rsid w:val="00A0781F"/>
    <w:rsid w:val="00A078C0"/>
    <w:rsid w:val="00A079F7"/>
    <w:rsid w:val="00A07C7E"/>
    <w:rsid w:val="00A07D66"/>
    <w:rsid w:val="00A07E48"/>
    <w:rsid w:val="00A07EB6"/>
    <w:rsid w:val="00A07F01"/>
    <w:rsid w:val="00A07FDA"/>
    <w:rsid w:val="00A100BF"/>
    <w:rsid w:val="00A1013A"/>
    <w:rsid w:val="00A10193"/>
    <w:rsid w:val="00A10540"/>
    <w:rsid w:val="00A1056C"/>
    <w:rsid w:val="00A10703"/>
    <w:rsid w:val="00A109C9"/>
    <w:rsid w:val="00A10AC4"/>
    <w:rsid w:val="00A10ACB"/>
    <w:rsid w:val="00A10B0A"/>
    <w:rsid w:val="00A10F89"/>
    <w:rsid w:val="00A10FD9"/>
    <w:rsid w:val="00A11107"/>
    <w:rsid w:val="00A112EA"/>
    <w:rsid w:val="00A11366"/>
    <w:rsid w:val="00A1150F"/>
    <w:rsid w:val="00A11726"/>
    <w:rsid w:val="00A11BB0"/>
    <w:rsid w:val="00A11CE9"/>
    <w:rsid w:val="00A1200E"/>
    <w:rsid w:val="00A12260"/>
    <w:rsid w:val="00A122EE"/>
    <w:rsid w:val="00A125A5"/>
    <w:rsid w:val="00A127A2"/>
    <w:rsid w:val="00A12996"/>
    <w:rsid w:val="00A12B19"/>
    <w:rsid w:val="00A12B37"/>
    <w:rsid w:val="00A12B93"/>
    <w:rsid w:val="00A12E17"/>
    <w:rsid w:val="00A12E2D"/>
    <w:rsid w:val="00A12F0A"/>
    <w:rsid w:val="00A130D6"/>
    <w:rsid w:val="00A13171"/>
    <w:rsid w:val="00A1320A"/>
    <w:rsid w:val="00A133D7"/>
    <w:rsid w:val="00A134CA"/>
    <w:rsid w:val="00A13605"/>
    <w:rsid w:val="00A13788"/>
    <w:rsid w:val="00A139ED"/>
    <w:rsid w:val="00A13B1F"/>
    <w:rsid w:val="00A13C28"/>
    <w:rsid w:val="00A13D94"/>
    <w:rsid w:val="00A13E07"/>
    <w:rsid w:val="00A1403B"/>
    <w:rsid w:val="00A140E0"/>
    <w:rsid w:val="00A141CC"/>
    <w:rsid w:val="00A14513"/>
    <w:rsid w:val="00A14588"/>
    <w:rsid w:val="00A146AC"/>
    <w:rsid w:val="00A1499D"/>
    <w:rsid w:val="00A14A51"/>
    <w:rsid w:val="00A14AD6"/>
    <w:rsid w:val="00A14C3B"/>
    <w:rsid w:val="00A14C7A"/>
    <w:rsid w:val="00A14CED"/>
    <w:rsid w:val="00A15013"/>
    <w:rsid w:val="00A1505A"/>
    <w:rsid w:val="00A151ED"/>
    <w:rsid w:val="00A15295"/>
    <w:rsid w:val="00A15782"/>
    <w:rsid w:val="00A158A6"/>
    <w:rsid w:val="00A15C43"/>
    <w:rsid w:val="00A15D70"/>
    <w:rsid w:val="00A15FBC"/>
    <w:rsid w:val="00A16001"/>
    <w:rsid w:val="00A16016"/>
    <w:rsid w:val="00A16078"/>
    <w:rsid w:val="00A1609B"/>
    <w:rsid w:val="00A1612E"/>
    <w:rsid w:val="00A16239"/>
    <w:rsid w:val="00A1628C"/>
    <w:rsid w:val="00A167E5"/>
    <w:rsid w:val="00A16846"/>
    <w:rsid w:val="00A169EF"/>
    <w:rsid w:val="00A16AA4"/>
    <w:rsid w:val="00A16B41"/>
    <w:rsid w:val="00A16E61"/>
    <w:rsid w:val="00A172A3"/>
    <w:rsid w:val="00A17491"/>
    <w:rsid w:val="00A17577"/>
    <w:rsid w:val="00A17944"/>
    <w:rsid w:val="00A17A65"/>
    <w:rsid w:val="00A17A6E"/>
    <w:rsid w:val="00A17DE8"/>
    <w:rsid w:val="00A17F90"/>
    <w:rsid w:val="00A20279"/>
    <w:rsid w:val="00A204EA"/>
    <w:rsid w:val="00A205EF"/>
    <w:rsid w:val="00A20759"/>
    <w:rsid w:val="00A2080F"/>
    <w:rsid w:val="00A208FA"/>
    <w:rsid w:val="00A208FF"/>
    <w:rsid w:val="00A20C8D"/>
    <w:rsid w:val="00A2113B"/>
    <w:rsid w:val="00A21198"/>
    <w:rsid w:val="00A21292"/>
    <w:rsid w:val="00A213A5"/>
    <w:rsid w:val="00A21460"/>
    <w:rsid w:val="00A216EF"/>
    <w:rsid w:val="00A21846"/>
    <w:rsid w:val="00A21B3B"/>
    <w:rsid w:val="00A21DFE"/>
    <w:rsid w:val="00A22166"/>
    <w:rsid w:val="00A223C9"/>
    <w:rsid w:val="00A22518"/>
    <w:rsid w:val="00A225D1"/>
    <w:rsid w:val="00A226DC"/>
    <w:rsid w:val="00A22990"/>
    <w:rsid w:val="00A22A91"/>
    <w:rsid w:val="00A22CD6"/>
    <w:rsid w:val="00A22F29"/>
    <w:rsid w:val="00A2315D"/>
    <w:rsid w:val="00A232AA"/>
    <w:rsid w:val="00A23563"/>
    <w:rsid w:val="00A235E3"/>
    <w:rsid w:val="00A23786"/>
    <w:rsid w:val="00A23975"/>
    <w:rsid w:val="00A23A08"/>
    <w:rsid w:val="00A23F63"/>
    <w:rsid w:val="00A24057"/>
    <w:rsid w:val="00A24072"/>
    <w:rsid w:val="00A2420D"/>
    <w:rsid w:val="00A24523"/>
    <w:rsid w:val="00A24552"/>
    <w:rsid w:val="00A24557"/>
    <w:rsid w:val="00A24601"/>
    <w:rsid w:val="00A24852"/>
    <w:rsid w:val="00A2493E"/>
    <w:rsid w:val="00A249FD"/>
    <w:rsid w:val="00A24A08"/>
    <w:rsid w:val="00A24CD7"/>
    <w:rsid w:val="00A250AF"/>
    <w:rsid w:val="00A2583A"/>
    <w:rsid w:val="00A25937"/>
    <w:rsid w:val="00A25A82"/>
    <w:rsid w:val="00A25AFC"/>
    <w:rsid w:val="00A25BED"/>
    <w:rsid w:val="00A25D08"/>
    <w:rsid w:val="00A25E2C"/>
    <w:rsid w:val="00A25E38"/>
    <w:rsid w:val="00A25E97"/>
    <w:rsid w:val="00A25FA6"/>
    <w:rsid w:val="00A26094"/>
    <w:rsid w:val="00A26099"/>
    <w:rsid w:val="00A26353"/>
    <w:rsid w:val="00A26A85"/>
    <w:rsid w:val="00A26DAF"/>
    <w:rsid w:val="00A2733E"/>
    <w:rsid w:val="00A27428"/>
    <w:rsid w:val="00A274A2"/>
    <w:rsid w:val="00A27558"/>
    <w:rsid w:val="00A275CD"/>
    <w:rsid w:val="00A276FB"/>
    <w:rsid w:val="00A278E6"/>
    <w:rsid w:val="00A27943"/>
    <w:rsid w:val="00A27996"/>
    <w:rsid w:val="00A27A8F"/>
    <w:rsid w:val="00A27AF2"/>
    <w:rsid w:val="00A27E62"/>
    <w:rsid w:val="00A27FB7"/>
    <w:rsid w:val="00A27FE4"/>
    <w:rsid w:val="00A300EF"/>
    <w:rsid w:val="00A301C9"/>
    <w:rsid w:val="00A301CB"/>
    <w:rsid w:val="00A30493"/>
    <w:rsid w:val="00A305D7"/>
    <w:rsid w:val="00A305F2"/>
    <w:rsid w:val="00A307CA"/>
    <w:rsid w:val="00A3089D"/>
    <w:rsid w:val="00A309A3"/>
    <w:rsid w:val="00A30A5E"/>
    <w:rsid w:val="00A30CCC"/>
    <w:rsid w:val="00A30FB0"/>
    <w:rsid w:val="00A3104E"/>
    <w:rsid w:val="00A31473"/>
    <w:rsid w:val="00A31536"/>
    <w:rsid w:val="00A3160E"/>
    <w:rsid w:val="00A317AE"/>
    <w:rsid w:val="00A317DB"/>
    <w:rsid w:val="00A31B00"/>
    <w:rsid w:val="00A31CC8"/>
    <w:rsid w:val="00A31DEA"/>
    <w:rsid w:val="00A31DF7"/>
    <w:rsid w:val="00A31F93"/>
    <w:rsid w:val="00A31FAE"/>
    <w:rsid w:val="00A31FF4"/>
    <w:rsid w:val="00A32188"/>
    <w:rsid w:val="00A32225"/>
    <w:rsid w:val="00A32616"/>
    <w:rsid w:val="00A326C6"/>
    <w:rsid w:val="00A32824"/>
    <w:rsid w:val="00A3285B"/>
    <w:rsid w:val="00A32BC7"/>
    <w:rsid w:val="00A32BD0"/>
    <w:rsid w:val="00A32FE5"/>
    <w:rsid w:val="00A33141"/>
    <w:rsid w:val="00A33244"/>
    <w:rsid w:val="00A33330"/>
    <w:rsid w:val="00A33333"/>
    <w:rsid w:val="00A334EF"/>
    <w:rsid w:val="00A33643"/>
    <w:rsid w:val="00A33722"/>
    <w:rsid w:val="00A337BC"/>
    <w:rsid w:val="00A338CE"/>
    <w:rsid w:val="00A33B1A"/>
    <w:rsid w:val="00A33D38"/>
    <w:rsid w:val="00A33D39"/>
    <w:rsid w:val="00A33D84"/>
    <w:rsid w:val="00A33F2F"/>
    <w:rsid w:val="00A34012"/>
    <w:rsid w:val="00A3406A"/>
    <w:rsid w:val="00A341FA"/>
    <w:rsid w:val="00A342D5"/>
    <w:rsid w:val="00A34409"/>
    <w:rsid w:val="00A3452B"/>
    <w:rsid w:val="00A34854"/>
    <w:rsid w:val="00A34AB4"/>
    <w:rsid w:val="00A34F60"/>
    <w:rsid w:val="00A34F6F"/>
    <w:rsid w:val="00A35248"/>
    <w:rsid w:val="00A35544"/>
    <w:rsid w:val="00A35588"/>
    <w:rsid w:val="00A356D0"/>
    <w:rsid w:val="00A3573E"/>
    <w:rsid w:val="00A35B0E"/>
    <w:rsid w:val="00A35F76"/>
    <w:rsid w:val="00A35F97"/>
    <w:rsid w:val="00A36003"/>
    <w:rsid w:val="00A362FF"/>
    <w:rsid w:val="00A363E2"/>
    <w:rsid w:val="00A36400"/>
    <w:rsid w:val="00A36428"/>
    <w:rsid w:val="00A3666A"/>
    <w:rsid w:val="00A36897"/>
    <w:rsid w:val="00A36AA5"/>
    <w:rsid w:val="00A36BFC"/>
    <w:rsid w:val="00A36C05"/>
    <w:rsid w:val="00A36D7E"/>
    <w:rsid w:val="00A37066"/>
    <w:rsid w:val="00A37131"/>
    <w:rsid w:val="00A373B9"/>
    <w:rsid w:val="00A37488"/>
    <w:rsid w:val="00A375D1"/>
    <w:rsid w:val="00A375DD"/>
    <w:rsid w:val="00A375F4"/>
    <w:rsid w:val="00A37846"/>
    <w:rsid w:val="00A37B11"/>
    <w:rsid w:val="00A37C95"/>
    <w:rsid w:val="00A37FF0"/>
    <w:rsid w:val="00A400FB"/>
    <w:rsid w:val="00A4018C"/>
    <w:rsid w:val="00A4028F"/>
    <w:rsid w:val="00A402F8"/>
    <w:rsid w:val="00A405CA"/>
    <w:rsid w:val="00A40654"/>
    <w:rsid w:val="00A40831"/>
    <w:rsid w:val="00A40846"/>
    <w:rsid w:val="00A408F0"/>
    <w:rsid w:val="00A409D7"/>
    <w:rsid w:val="00A409EC"/>
    <w:rsid w:val="00A40C3D"/>
    <w:rsid w:val="00A40D8F"/>
    <w:rsid w:val="00A41077"/>
    <w:rsid w:val="00A4107C"/>
    <w:rsid w:val="00A4147E"/>
    <w:rsid w:val="00A41905"/>
    <w:rsid w:val="00A41CAF"/>
    <w:rsid w:val="00A41DAA"/>
    <w:rsid w:val="00A41DEC"/>
    <w:rsid w:val="00A42366"/>
    <w:rsid w:val="00A42411"/>
    <w:rsid w:val="00A4243A"/>
    <w:rsid w:val="00A425DC"/>
    <w:rsid w:val="00A42663"/>
    <w:rsid w:val="00A428C8"/>
    <w:rsid w:val="00A428DC"/>
    <w:rsid w:val="00A42BA4"/>
    <w:rsid w:val="00A42C1D"/>
    <w:rsid w:val="00A42D08"/>
    <w:rsid w:val="00A42E57"/>
    <w:rsid w:val="00A43065"/>
    <w:rsid w:val="00A4335B"/>
    <w:rsid w:val="00A433E3"/>
    <w:rsid w:val="00A4344B"/>
    <w:rsid w:val="00A43A9A"/>
    <w:rsid w:val="00A43AF1"/>
    <w:rsid w:val="00A43C4F"/>
    <w:rsid w:val="00A43CBB"/>
    <w:rsid w:val="00A43CC3"/>
    <w:rsid w:val="00A44047"/>
    <w:rsid w:val="00A4423E"/>
    <w:rsid w:val="00A44465"/>
    <w:rsid w:val="00A444FF"/>
    <w:rsid w:val="00A44902"/>
    <w:rsid w:val="00A44A50"/>
    <w:rsid w:val="00A44B3A"/>
    <w:rsid w:val="00A44BD7"/>
    <w:rsid w:val="00A44BF5"/>
    <w:rsid w:val="00A44F07"/>
    <w:rsid w:val="00A44F77"/>
    <w:rsid w:val="00A45152"/>
    <w:rsid w:val="00A45167"/>
    <w:rsid w:val="00A45364"/>
    <w:rsid w:val="00A45474"/>
    <w:rsid w:val="00A454A0"/>
    <w:rsid w:val="00A454D7"/>
    <w:rsid w:val="00A45977"/>
    <w:rsid w:val="00A45B2A"/>
    <w:rsid w:val="00A45C04"/>
    <w:rsid w:val="00A45C3D"/>
    <w:rsid w:val="00A4657E"/>
    <w:rsid w:val="00A468A3"/>
    <w:rsid w:val="00A46A36"/>
    <w:rsid w:val="00A46CE4"/>
    <w:rsid w:val="00A46E0D"/>
    <w:rsid w:val="00A46EDD"/>
    <w:rsid w:val="00A47483"/>
    <w:rsid w:val="00A477A6"/>
    <w:rsid w:val="00A4782D"/>
    <w:rsid w:val="00A4796A"/>
    <w:rsid w:val="00A47B1F"/>
    <w:rsid w:val="00A47C4D"/>
    <w:rsid w:val="00A47E2A"/>
    <w:rsid w:val="00A47EE7"/>
    <w:rsid w:val="00A47F70"/>
    <w:rsid w:val="00A5001D"/>
    <w:rsid w:val="00A5014D"/>
    <w:rsid w:val="00A5033B"/>
    <w:rsid w:val="00A5037C"/>
    <w:rsid w:val="00A50780"/>
    <w:rsid w:val="00A509C2"/>
    <w:rsid w:val="00A509D0"/>
    <w:rsid w:val="00A50A40"/>
    <w:rsid w:val="00A50BB7"/>
    <w:rsid w:val="00A50EA6"/>
    <w:rsid w:val="00A50EB0"/>
    <w:rsid w:val="00A51449"/>
    <w:rsid w:val="00A51554"/>
    <w:rsid w:val="00A51662"/>
    <w:rsid w:val="00A51856"/>
    <w:rsid w:val="00A518FD"/>
    <w:rsid w:val="00A5194E"/>
    <w:rsid w:val="00A51A98"/>
    <w:rsid w:val="00A51AC3"/>
    <w:rsid w:val="00A51F25"/>
    <w:rsid w:val="00A51FBB"/>
    <w:rsid w:val="00A520C3"/>
    <w:rsid w:val="00A5238B"/>
    <w:rsid w:val="00A52652"/>
    <w:rsid w:val="00A526DF"/>
    <w:rsid w:val="00A52EE3"/>
    <w:rsid w:val="00A52F38"/>
    <w:rsid w:val="00A52FB1"/>
    <w:rsid w:val="00A53245"/>
    <w:rsid w:val="00A534F9"/>
    <w:rsid w:val="00A5375C"/>
    <w:rsid w:val="00A5377C"/>
    <w:rsid w:val="00A538E2"/>
    <w:rsid w:val="00A538F9"/>
    <w:rsid w:val="00A53910"/>
    <w:rsid w:val="00A539AB"/>
    <w:rsid w:val="00A53D93"/>
    <w:rsid w:val="00A53F09"/>
    <w:rsid w:val="00A53F98"/>
    <w:rsid w:val="00A5401E"/>
    <w:rsid w:val="00A5418D"/>
    <w:rsid w:val="00A541DF"/>
    <w:rsid w:val="00A54366"/>
    <w:rsid w:val="00A5452D"/>
    <w:rsid w:val="00A545B6"/>
    <w:rsid w:val="00A54668"/>
    <w:rsid w:val="00A54A47"/>
    <w:rsid w:val="00A54ADC"/>
    <w:rsid w:val="00A54CD4"/>
    <w:rsid w:val="00A54EB9"/>
    <w:rsid w:val="00A553C1"/>
    <w:rsid w:val="00A553FC"/>
    <w:rsid w:val="00A55608"/>
    <w:rsid w:val="00A5582C"/>
    <w:rsid w:val="00A55841"/>
    <w:rsid w:val="00A559CF"/>
    <w:rsid w:val="00A55BAF"/>
    <w:rsid w:val="00A56134"/>
    <w:rsid w:val="00A56167"/>
    <w:rsid w:val="00A5686E"/>
    <w:rsid w:val="00A569F8"/>
    <w:rsid w:val="00A56EAC"/>
    <w:rsid w:val="00A56F97"/>
    <w:rsid w:val="00A5736A"/>
    <w:rsid w:val="00A5763B"/>
    <w:rsid w:val="00A577E5"/>
    <w:rsid w:val="00A5782E"/>
    <w:rsid w:val="00A57896"/>
    <w:rsid w:val="00A578DE"/>
    <w:rsid w:val="00A57A8B"/>
    <w:rsid w:val="00A60197"/>
    <w:rsid w:val="00A605C8"/>
    <w:rsid w:val="00A605CF"/>
    <w:rsid w:val="00A60656"/>
    <w:rsid w:val="00A60886"/>
    <w:rsid w:val="00A60A46"/>
    <w:rsid w:val="00A60B44"/>
    <w:rsid w:val="00A60D93"/>
    <w:rsid w:val="00A61145"/>
    <w:rsid w:val="00A61393"/>
    <w:rsid w:val="00A6154C"/>
    <w:rsid w:val="00A61639"/>
    <w:rsid w:val="00A617C7"/>
    <w:rsid w:val="00A617EA"/>
    <w:rsid w:val="00A61815"/>
    <w:rsid w:val="00A6187A"/>
    <w:rsid w:val="00A61A7A"/>
    <w:rsid w:val="00A61B3C"/>
    <w:rsid w:val="00A61B71"/>
    <w:rsid w:val="00A61B9F"/>
    <w:rsid w:val="00A61C91"/>
    <w:rsid w:val="00A61E03"/>
    <w:rsid w:val="00A62002"/>
    <w:rsid w:val="00A6201E"/>
    <w:rsid w:val="00A62152"/>
    <w:rsid w:val="00A62211"/>
    <w:rsid w:val="00A6228F"/>
    <w:rsid w:val="00A622BC"/>
    <w:rsid w:val="00A6256A"/>
    <w:rsid w:val="00A62599"/>
    <w:rsid w:val="00A62794"/>
    <w:rsid w:val="00A6285D"/>
    <w:rsid w:val="00A6294E"/>
    <w:rsid w:val="00A62ED8"/>
    <w:rsid w:val="00A62F24"/>
    <w:rsid w:val="00A630B8"/>
    <w:rsid w:val="00A630CA"/>
    <w:rsid w:val="00A638DD"/>
    <w:rsid w:val="00A638FA"/>
    <w:rsid w:val="00A63A0F"/>
    <w:rsid w:val="00A63BE8"/>
    <w:rsid w:val="00A63E6F"/>
    <w:rsid w:val="00A641D3"/>
    <w:rsid w:val="00A64480"/>
    <w:rsid w:val="00A645D9"/>
    <w:rsid w:val="00A646F7"/>
    <w:rsid w:val="00A649A4"/>
    <w:rsid w:val="00A649D4"/>
    <w:rsid w:val="00A64ABE"/>
    <w:rsid w:val="00A64DC7"/>
    <w:rsid w:val="00A65230"/>
    <w:rsid w:val="00A654C0"/>
    <w:rsid w:val="00A65694"/>
    <w:rsid w:val="00A65A5D"/>
    <w:rsid w:val="00A65B4B"/>
    <w:rsid w:val="00A65D8D"/>
    <w:rsid w:val="00A65F1E"/>
    <w:rsid w:val="00A66035"/>
    <w:rsid w:val="00A6623A"/>
    <w:rsid w:val="00A66463"/>
    <w:rsid w:val="00A66531"/>
    <w:rsid w:val="00A667F8"/>
    <w:rsid w:val="00A66A0C"/>
    <w:rsid w:val="00A66A18"/>
    <w:rsid w:val="00A66A78"/>
    <w:rsid w:val="00A66B34"/>
    <w:rsid w:val="00A66BBE"/>
    <w:rsid w:val="00A66BC1"/>
    <w:rsid w:val="00A66D46"/>
    <w:rsid w:val="00A66EBB"/>
    <w:rsid w:val="00A66FB6"/>
    <w:rsid w:val="00A67126"/>
    <w:rsid w:val="00A673F5"/>
    <w:rsid w:val="00A675AB"/>
    <w:rsid w:val="00A6761B"/>
    <w:rsid w:val="00A67713"/>
    <w:rsid w:val="00A6773A"/>
    <w:rsid w:val="00A678F6"/>
    <w:rsid w:val="00A70276"/>
    <w:rsid w:val="00A70547"/>
    <w:rsid w:val="00A70659"/>
    <w:rsid w:val="00A70689"/>
    <w:rsid w:val="00A70706"/>
    <w:rsid w:val="00A70735"/>
    <w:rsid w:val="00A70802"/>
    <w:rsid w:val="00A7086B"/>
    <w:rsid w:val="00A70F7D"/>
    <w:rsid w:val="00A70F81"/>
    <w:rsid w:val="00A71029"/>
    <w:rsid w:val="00A7102A"/>
    <w:rsid w:val="00A71105"/>
    <w:rsid w:val="00A7133C"/>
    <w:rsid w:val="00A71365"/>
    <w:rsid w:val="00A714F1"/>
    <w:rsid w:val="00A7156F"/>
    <w:rsid w:val="00A716B9"/>
    <w:rsid w:val="00A71BC2"/>
    <w:rsid w:val="00A72133"/>
    <w:rsid w:val="00A72159"/>
    <w:rsid w:val="00A727DC"/>
    <w:rsid w:val="00A72AE0"/>
    <w:rsid w:val="00A72C89"/>
    <w:rsid w:val="00A72CE5"/>
    <w:rsid w:val="00A72DC6"/>
    <w:rsid w:val="00A72DDB"/>
    <w:rsid w:val="00A72EB1"/>
    <w:rsid w:val="00A72F2B"/>
    <w:rsid w:val="00A72F30"/>
    <w:rsid w:val="00A72F4B"/>
    <w:rsid w:val="00A73999"/>
    <w:rsid w:val="00A739E2"/>
    <w:rsid w:val="00A73BDC"/>
    <w:rsid w:val="00A73C31"/>
    <w:rsid w:val="00A73D21"/>
    <w:rsid w:val="00A73D27"/>
    <w:rsid w:val="00A74094"/>
    <w:rsid w:val="00A742D3"/>
    <w:rsid w:val="00A74311"/>
    <w:rsid w:val="00A7449D"/>
    <w:rsid w:val="00A7450A"/>
    <w:rsid w:val="00A745F2"/>
    <w:rsid w:val="00A74625"/>
    <w:rsid w:val="00A74689"/>
    <w:rsid w:val="00A7476E"/>
    <w:rsid w:val="00A748B6"/>
    <w:rsid w:val="00A74A55"/>
    <w:rsid w:val="00A74B5E"/>
    <w:rsid w:val="00A74CB9"/>
    <w:rsid w:val="00A74D7A"/>
    <w:rsid w:val="00A74F30"/>
    <w:rsid w:val="00A75274"/>
    <w:rsid w:val="00A752B6"/>
    <w:rsid w:val="00A752DF"/>
    <w:rsid w:val="00A756DE"/>
    <w:rsid w:val="00A75A13"/>
    <w:rsid w:val="00A75CE4"/>
    <w:rsid w:val="00A75EFC"/>
    <w:rsid w:val="00A76048"/>
    <w:rsid w:val="00A7606B"/>
    <w:rsid w:val="00A761A1"/>
    <w:rsid w:val="00A762E1"/>
    <w:rsid w:val="00A763F4"/>
    <w:rsid w:val="00A76406"/>
    <w:rsid w:val="00A765B9"/>
    <w:rsid w:val="00A76604"/>
    <w:rsid w:val="00A76785"/>
    <w:rsid w:val="00A767CF"/>
    <w:rsid w:val="00A769B8"/>
    <w:rsid w:val="00A76B86"/>
    <w:rsid w:val="00A76BAF"/>
    <w:rsid w:val="00A76D2A"/>
    <w:rsid w:val="00A76D3B"/>
    <w:rsid w:val="00A76E0C"/>
    <w:rsid w:val="00A76E16"/>
    <w:rsid w:val="00A76FAF"/>
    <w:rsid w:val="00A77355"/>
    <w:rsid w:val="00A7744C"/>
    <w:rsid w:val="00A77660"/>
    <w:rsid w:val="00A77727"/>
    <w:rsid w:val="00A777FB"/>
    <w:rsid w:val="00A77851"/>
    <w:rsid w:val="00A77950"/>
    <w:rsid w:val="00A77991"/>
    <w:rsid w:val="00A77D61"/>
    <w:rsid w:val="00A77E6B"/>
    <w:rsid w:val="00A77F4D"/>
    <w:rsid w:val="00A77F8B"/>
    <w:rsid w:val="00A77FE1"/>
    <w:rsid w:val="00A8010A"/>
    <w:rsid w:val="00A801B6"/>
    <w:rsid w:val="00A8022B"/>
    <w:rsid w:val="00A808E8"/>
    <w:rsid w:val="00A80A2F"/>
    <w:rsid w:val="00A80A39"/>
    <w:rsid w:val="00A80A4B"/>
    <w:rsid w:val="00A80B27"/>
    <w:rsid w:val="00A80B36"/>
    <w:rsid w:val="00A80BA2"/>
    <w:rsid w:val="00A80BDD"/>
    <w:rsid w:val="00A80F4B"/>
    <w:rsid w:val="00A8118D"/>
    <w:rsid w:val="00A81597"/>
    <w:rsid w:val="00A816B6"/>
    <w:rsid w:val="00A816C0"/>
    <w:rsid w:val="00A816D7"/>
    <w:rsid w:val="00A81D78"/>
    <w:rsid w:val="00A81E70"/>
    <w:rsid w:val="00A8209E"/>
    <w:rsid w:val="00A826DD"/>
    <w:rsid w:val="00A826DE"/>
    <w:rsid w:val="00A82793"/>
    <w:rsid w:val="00A82909"/>
    <w:rsid w:val="00A829F0"/>
    <w:rsid w:val="00A82AF2"/>
    <w:rsid w:val="00A82C88"/>
    <w:rsid w:val="00A82D8C"/>
    <w:rsid w:val="00A82DAB"/>
    <w:rsid w:val="00A82DEF"/>
    <w:rsid w:val="00A82E3D"/>
    <w:rsid w:val="00A82E5C"/>
    <w:rsid w:val="00A82EE9"/>
    <w:rsid w:val="00A83042"/>
    <w:rsid w:val="00A83341"/>
    <w:rsid w:val="00A833A5"/>
    <w:rsid w:val="00A834AD"/>
    <w:rsid w:val="00A836B6"/>
    <w:rsid w:val="00A83862"/>
    <w:rsid w:val="00A839E7"/>
    <w:rsid w:val="00A83A37"/>
    <w:rsid w:val="00A83A98"/>
    <w:rsid w:val="00A83C33"/>
    <w:rsid w:val="00A83D9F"/>
    <w:rsid w:val="00A83FAD"/>
    <w:rsid w:val="00A841EE"/>
    <w:rsid w:val="00A84402"/>
    <w:rsid w:val="00A84462"/>
    <w:rsid w:val="00A845BB"/>
    <w:rsid w:val="00A845FA"/>
    <w:rsid w:val="00A84619"/>
    <w:rsid w:val="00A84A02"/>
    <w:rsid w:val="00A84B84"/>
    <w:rsid w:val="00A84F1B"/>
    <w:rsid w:val="00A85047"/>
    <w:rsid w:val="00A852A1"/>
    <w:rsid w:val="00A85360"/>
    <w:rsid w:val="00A8545A"/>
    <w:rsid w:val="00A855B3"/>
    <w:rsid w:val="00A856F1"/>
    <w:rsid w:val="00A859AF"/>
    <w:rsid w:val="00A859B8"/>
    <w:rsid w:val="00A85A7C"/>
    <w:rsid w:val="00A85A82"/>
    <w:rsid w:val="00A85F72"/>
    <w:rsid w:val="00A85F9B"/>
    <w:rsid w:val="00A85FE6"/>
    <w:rsid w:val="00A862BE"/>
    <w:rsid w:val="00A8663F"/>
    <w:rsid w:val="00A86877"/>
    <w:rsid w:val="00A8695C"/>
    <w:rsid w:val="00A86974"/>
    <w:rsid w:val="00A876F0"/>
    <w:rsid w:val="00A8796F"/>
    <w:rsid w:val="00A87F5B"/>
    <w:rsid w:val="00A90074"/>
    <w:rsid w:val="00A9050A"/>
    <w:rsid w:val="00A9075A"/>
    <w:rsid w:val="00A90815"/>
    <w:rsid w:val="00A908E9"/>
    <w:rsid w:val="00A90A37"/>
    <w:rsid w:val="00A90E5C"/>
    <w:rsid w:val="00A90F30"/>
    <w:rsid w:val="00A91102"/>
    <w:rsid w:val="00A91600"/>
    <w:rsid w:val="00A916D1"/>
    <w:rsid w:val="00A918ED"/>
    <w:rsid w:val="00A9198C"/>
    <w:rsid w:val="00A91AB4"/>
    <w:rsid w:val="00A91E0E"/>
    <w:rsid w:val="00A91F44"/>
    <w:rsid w:val="00A92086"/>
    <w:rsid w:val="00A92124"/>
    <w:rsid w:val="00A92157"/>
    <w:rsid w:val="00A9217C"/>
    <w:rsid w:val="00A92271"/>
    <w:rsid w:val="00A9231E"/>
    <w:rsid w:val="00A92354"/>
    <w:rsid w:val="00A927A0"/>
    <w:rsid w:val="00A928C8"/>
    <w:rsid w:val="00A928F9"/>
    <w:rsid w:val="00A929BD"/>
    <w:rsid w:val="00A92A55"/>
    <w:rsid w:val="00A92AE4"/>
    <w:rsid w:val="00A92D0D"/>
    <w:rsid w:val="00A92D3E"/>
    <w:rsid w:val="00A92DB3"/>
    <w:rsid w:val="00A92DE5"/>
    <w:rsid w:val="00A92E0B"/>
    <w:rsid w:val="00A92F48"/>
    <w:rsid w:val="00A93585"/>
    <w:rsid w:val="00A9361A"/>
    <w:rsid w:val="00A937FF"/>
    <w:rsid w:val="00A93801"/>
    <w:rsid w:val="00A93914"/>
    <w:rsid w:val="00A939CF"/>
    <w:rsid w:val="00A93A22"/>
    <w:rsid w:val="00A93D5E"/>
    <w:rsid w:val="00A941C9"/>
    <w:rsid w:val="00A94214"/>
    <w:rsid w:val="00A945D5"/>
    <w:rsid w:val="00A94602"/>
    <w:rsid w:val="00A9462B"/>
    <w:rsid w:val="00A94C70"/>
    <w:rsid w:val="00A94C81"/>
    <w:rsid w:val="00A94CC2"/>
    <w:rsid w:val="00A94DF2"/>
    <w:rsid w:val="00A951E3"/>
    <w:rsid w:val="00A9521F"/>
    <w:rsid w:val="00A95273"/>
    <w:rsid w:val="00A952B1"/>
    <w:rsid w:val="00A95430"/>
    <w:rsid w:val="00A954BD"/>
    <w:rsid w:val="00A956B1"/>
    <w:rsid w:val="00A957ED"/>
    <w:rsid w:val="00A95A9E"/>
    <w:rsid w:val="00A95B93"/>
    <w:rsid w:val="00A95E0F"/>
    <w:rsid w:val="00A95E27"/>
    <w:rsid w:val="00A95ED4"/>
    <w:rsid w:val="00A95F70"/>
    <w:rsid w:val="00A9619C"/>
    <w:rsid w:val="00A96349"/>
    <w:rsid w:val="00A9646A"/>
    <w:rsid w:val="00A96691"/>
    <w:rsid w:val="00A967BE"/>
    <w:rsid w:val="00A96805"/>
    <w:rsid w:val="00A968A4"/>
    <w:rsid w:val="00A96994"/>
    <w:rsid w:val="00A969A8"/>
    <w:rsid w:val="00A96A5F"/>
    <w:rsid w:val="00A96A62"/>
    <w:rsid w:val="00A96BE2"/>
    <w:rsid w:val="00A96BE4"/>
    <w:rsid w:val="00A96CB2"/>
    <w:rsid w:val="00A96D21"/>
    <w:rsid w:val="00A96F4F"/>
    <w:rsid w:val="00A97018"/>
    <w:rsid w:val="00A97054"/>
    <w:rsid w:val="00A972CB"/>
    <w:rsid w:val="00A97357"/>
    <w:rsid w:val="00A9738E"/>
    <w:rsid w:val="00A97570"/>
    <w:rsid w:val="00A975AC"/>
    <w:rsid w:val="00A976C6"/>
    <w:rsid w:val="00A97702"/>
    <w:rsid w:val="00A97751"/>
    <w:rsid w:val="00A97768"/>
    <w:rsid w:val="00A97A04"/>
    <w:rsid w:val="00A97DF8"/>
    <w:rsid w:val="00A97E2E"/>
    <w:rsid w:val="00A97F44"/>
    <w:rsid w:val="00A97F68"/>
    <w:rsid w:val="00AA044C"/>
    <w:rsid w:val="00AA0549"/>
    <w:rsid w:val="00AA0554"/>
    <w:rsid w:val="00AA05AC"/>
    <w:rsid w:val="00AA0601"/>
    <w:rsid w:val="00AA064B"/>
    <w:rsid w:val="00AA0845"/>
    <w:rsid w:val="00AA09F1"/>
    <w:rsid w:val="00AA0AB2"/>
    <w:rsid w:val="00AA0C10"/>
    <w:rsid w:val="00AA0DFA"/>
    <w:rsid w:val="00AA0E21"/>
    <w:rsid w:val="00AA0E49"/>
    <w:rsid w:val="00AA1024"/>
    <w:rsid w:val="00AA1361"/>
    <w:rsid w:val="00AA1466"/>
    <w:rsid w:val="00AA1468"/>
    <w:rsid w:val="00AA149E"/>
    <w:rsid w:val="00AA1501"/>
    <w:rsid w:val="00AA154D"/>
    <w:rsid w:val="00AA1573"/>
    <w:rsid w:val="00AA1650"/>
    <w:rsid w:val="00AA16B7"/>
    <w:rsid w:val="00AA17E4"/>
    <w:rsid w:val="00AA1922"/>
    <w:rsid w:val="00AA19F1"/>
    <w:rsid w:val="00AA19F5"/>
    <w:rsid w:val="00AA1A6D"/>
    <w:rsid w:val="00AA1AF3"/>
    <w:rsid w:val="00AA1C33"/>
    <w:rsid w:val="00AA1C94"/>
    <w:rsid w:val="00AA1D15"/>
    <w:rsid w:val="00AA1E1F"/>
    <w:rsid w:val="00AA1FB5"/>
    <w:rsid w:val="00AA25CD"/>
    <w:rsid w:val="00AA28F4"/>
    <w:rsid w:val="00AA2AB3"/>
    <w:rsid w:val="00AA2B84"/>
    <w:rsid w:val="00AA2D09"/>
    <w:rsid w:val="00AA2E08"/>
    <w:rsid w:val="00AA2F2C"/>
    <w:rsid w:val="00AA322B"/>
    <w:rsid w:val="00AA35D0"/>
    <w:rsid w:val="00AA3846"/>
    <w:rsid w:val="00AA3A37"/>
    <w:rsid w:val="00AA3A70"/>
    <w:rsid w:val="00AA3B11"/>
    <w:rsid w:val="00AA3D6F"/>
    <w:rsid w:val="00AA3EFA"/>
    <w:rsid w:val="00AA4203"/>
    <w:rsid w:val="00AA4592"/>
    <w:rsid w:val="00AA45F7"/>
    <w:rsid w:val="00AA4645"/>
    <w:rsid w:val="00AA469D"/>
    <w:rsid w:val="00AA46DB"/>
    <w:rsid w:val="00AA48AB"/>
    <w:rsid w:val="00AA4A95"/>
    <w:rsid w:val="00AA4A9A"/>
    <w:rsid w:val="00AA4AA1"/>
    <w:rsid w:val="00AA4AB9"/>
    <w:rsid w:val="00AA4B86"/>
    <w:rsid w:val="00AA4BA1"/>
    <w:rsid w:val="00AA4EA0"/>
    <w:rsid w:val="00AA5007"/>
    <w:rsid w:val="00AA503A"/>
    <w:rsid w:val="00AA5293"/>
    <w:rsid w:val="00AA58E5"/>
    <w:rsid w:val="00AA59CE"/>
    <w:rsid w:val="00AA5A40"/>
    <w:rsid w:val="00AA5B7F"/>
    <w:rsid w:val="00AA5FBC"/>
    <w:rsid w:val="00AA633F"/>
    <w:rsid w:val="00AA63A6"/>
    <w:rsid w:val="00AA654B"/>
    <w:rsid w:val="00AA654E"/>
    <w:rsid w:val="00AA654F"/>
    <w:rsid w:val="00AA6788"/>
    <w:rsid w:val="00AA6AA7"/>
    <w:rsid w:val="00AA6AD2"/>
    <w:rsid w:val="00AA6AF7"/>
    <w:rsid w:val="00AA6B4C"/>
    <w:rsid w:val="00AA6C21"/>
    <w:rsid w:val="00AA6C99"/>
    <w:rsid w:val="00AA6EC9"/>
    <w:rsid w:val="00AA736F"/>
    <w:rsid w:val="00AA73B8"/>
    <w:rsid w:val="00AA745C"/>
    <w:rsid w:val="00AA7465"/>
    <w:rsid w:val="00AA749A"/>
    <w:rsid w:val="00AA74D0"/>
    <w:rsid w:val="00AA7558"/>
    <w:rsid w:val="00AA75E8"/>
    <w:rsid w:val="00AA7639"/>
    <w:rsid w:val="00AA784D"/>
    <w:rsid w:val="00AA7921"/>
    <w:rsid w:val="00AA7955"/>
    <w:rsid w:val="00AA79BD"/>
    <w:rsid w:val="00AA79CE"/>
    <w:rsid w:val="00AA79E7"/>
    <w:rsid w:val="00AA7A57"/>
    <w:rsid w:val="00AA7D1F"/>
    <w:rsid w:val="00AB02D9"/>
    <w:rsid w:val="00AB0886"/>
    <w:rsid w:val="00AB0B5D"/>
    <w:rsid w:val="00AB0CA5"/>
    <w:rsid w:val="00AB0DA0"/>
    <w:rsid w:val="00AB1386"/>
    <w:rsid w:val="00AB1490"/>
    <w:rsid w:val="00AB149F"/>
    <w:rsid w:val="00AB17EF"/>
    <w:rsid w:val="00AB18CA"/>
    <w:rsid w:val="00AB1BD0"/>
    <w:rsid w:val="00AB1C14"/>
    <w:rsid w:val="00AB1C7F"/>
    <w:rsid w:val="00AB1E8A"/>
    <w:rsid w:val="00AB1F95"/>
    <w:rsid w:val="00AB227B"/>
    <w:rsid w:val="00AB2854"/>
    <w:rsid w:val="00AB2913"/>
    <w:rsid w:val="00AB2B03"/>
    <w:rsid w:val="00AB2F8E"/>
    <w:rsid w:val="00AB342A"/>
    <w:rsid w:val="00AB3480"/>
    <w:rsid w:val="00AB35D3"/>
    <w:rsid w:val="00AB35DE"/>
    <w:rsid w:val="00AB365D"/>
    <w:rsid w:val="00AB3849"/>
    <w:rsid w:val="00AB3963"/>
    <w:rsid w:val="00AB3D6A"/>
    <w:rsid w:val="00AB41A9"/>
    <w:rsid w:val="00AB430D"/>
    <w:rsid w:val="00AB454C"/>
    <w:rsid w:val="00AB477A"/>
    <w:rsid w:val="00AB487C"/>
    <w:rsid w:val="00AB4991"/>
    <w:rsid w:val="00AB5012"/>
    <w:rsid w:val="00AB5164"/>
    <w:rsid w:val="00AB517C"/>
    <w:rsid w:val="00AB56FF"/>
    <w:rsid w:val="00AB5710"/>
    <w:rsid w:val="00AB591E"/>
    <w:rsid w:val="00AB59DC"/>
    <w:rsid w:val="00AB5AA5"/>
    <w:rsid w:val="00AB5C79"/>
    <w:rsid w:val="00AB5FFB"/>
    <w:rsid w:val="00AB6076"/>
    <w:rsid w:val="00AB6112"/>
    <w:rsid w:val="00AB626B"/>
    <w:rsid w:val="00AB6625"/>
    <w:rsid w:val="00AB67C4"/>
    <w:rsid w:val="00AB6872"/>
    <w:rsid w:val="00AB6C1E"/>
    <w:rsid w:val="00AB6CA1"/>
    <w:rsid w:val="00AB6D05"/>
    <w:rsid w:val="00AB6ECC"/>
    <w:rsid w:val="00AB7151"/>
    <w:rsid w:val="00AB720F"/>
    <w:rsid w:val="00AB7371"/>
    <w:rsid w:val="00AB7785"/>
    <w:rsid w:val="00AB77B3"/>
    <w:rsid w:val="00AB77E9"/>
    <w:rsid w:val="00AB7E5F"/>
    <w:rsid w:val="00AC0369"/>
    <w:rsid w:val="00AC05E6"/>
    <w:rsid w:val="00AC062B"/>
    <w:rsid w:val="00AC0682"/>
    <w:rsid w:val="00AC0710"/>
    <w:rsid w:val="00AC07A3"/>
    <w:rsid w:val="00AC0980"/>
    <w:rsid w:val="00AC09B1"/>
    <w:rsid w:val="00AC0AC6"/>
    <w:rsid w:val="00AC0C57"/>
    <w:rsid w:val="00AC0EEF"/>
    <w:rsid w:val="00AC0FB6"/>
    <w:rsid w:val="00AC1125"/>
    <w:rsid w:val="00AC113D"/>
    <w:rsid w:val="00AC13BD"/>
    <w:rsid w:val="00AC1447"/>
    <w:rsid w:val="00AC14D7"/>
    <w:rsid w:val="00AC1570"/>
    <w:rsid w:val="00AC164D"/>
    <w:rsid w:val="00AC178C"/>
    <w:rsid w:val="00AC17A0"/>
    <w:rsid w:val="00AC1897"/>
    <w:rsid w:val="00AC1E2D"/>
    <w:rsid w:val="00AC1F45"/>
    <w:rsid w:val="00AC2021"/>
    <w:rsid w:val="00AC2060"/>
    <w:rsid w:val="00AC2180"/>
    <w:rsid w:val="00AC2198"/>
    <w:rsid w:val="00AC2717"/>
    <w:rsid w:val="00AC2923"/>
    <w:rsid w:val="00AC2AC9"/>
    <w:rsid w:val="00AC2D4C"/>
    <w:rsid w:val="00AC2F47"/>
    <w:rsid w:val="00AC3153"/>
    <w:rsid w:val="00AC341E"/>
    <w:rsid w:val="00AC34DF"/>
    <w:rsid w:val="00AC374C"/>
    <w:rsid w:val="00AC37D7"/>
    <w:rsid w:val="00AC38B1"/>
    <w:rsid w:val="00AC3DBD"/>
    <w:rsid w:val="00AC3E2B"/>
    <w:rsid w:val="00AC3EC3"/>
    <w:rsid w:val="00AC3F49"/>
    <w:rsid w:val="00AC4019"/>
    <w:rsid w:val="00AC40EA"/>
    <w:rsid w:val="00AC41A5"/>
    <w:rsid w:val="00AC41C8"/>
    <w:rsid w:val="00AC426E"/>
    <w:rsid w:val="00AC428D"/>
    <w:rsid w:val="00AC429E"/>
    <w:rsid w:val="00AC42C2"/>
    <w:rsid w:val="00AC4484"/>
    <w:rsid w:val="00AC4653"/>
    <w:rsid w:val="00AC4DD7"/>
    <w:rsid w:val="00AC4F2F"/>
    <w:rsid w:val="00AC4FC7"/>
    <w:rsid w:val="00AC5108"/>
    <w:rsid w:val="00AC5253"/>
    <w:rsid w:val="00AC5283"/>
    <w:rsid w:val="00AC5764"/>
    <w:rsid w:val="00AC5860"/>
    <w:rsid w:val="00AC5871"/>
    <w:rsid w:val="00AC5885"/>
    <w:rsid w:val="00AC5AEE"/>
    <w:rsid w:val="00AC5BD7"/>
    <w:rsid w:val="00AC5C30"/>
    <w:rsid w:val="00AC5D3B"/>
    <w:rsid w:val="00AC5D47"/>
    <w:rsid w:val="00AC6458"/>
    <w:rsid w:val="00AC64CF"/>
    <w:rsid w:val="00AC67AF"/>
    <w:rsid w:val="00AC67DF"/>
    <w:rsid w:val="00AC6827"/>
    <w:rsid w:val="00AC6935"/>
    <w:rsid w:val="00AC6967"/>
    <w:rsid w:val="00AC6976"/>
    <w:rsid w:val="00AC6C8E"/>
    <w:rsid w:val="00AC6EA6"/>
    <w:rsid w:val="00AC6EFF"/>
    <w:rsid w:val="00AC72FA"/>
    <w:rsid w:val="00AC752E"/>
    <w:rsid w:val="00AC7627"/>
    <w:rsid w:val="00AC77E1"/>
    <w:rsid w:val="00AC7833"/>
    <w:rsid w:val="00AC7C59"/>
    <w:rsid w:val="00AC7CB8"/>
    <w:rsid w:val="00AC7DF2"/>
    <w:rsid w:val="00AC7E88"/>
    <w:rsid w:val="00AD00EE"/>
    <w:rsid w:val="00AD0198"/>
    <w:rsid w:val="00AD01AE"/>
    <w:rsid w:val="00AD034D"/>
    <w:rsid w:val="00AD03E9"/>
    <w:rsid w:val="00AD0606"/>
    <w:rsid w:val="00AD063A"/>
    <w:rsid w:val="00AD0AA8"/>
    <w:rsid w:val="00AD0B15"/>
    <w:rsid w:val="00AD0C45"/>
    <w:rsid w:val="00AD0D38"/>
    <w:rsid w:val="00AD0E6F"/>
    <w:rsid w:val="00AD0F63"/>
    <w:rsid w:val="00AD1156"/>
    <w:rsid w:val="00AD11F7"/>
    <w:rsid w:val="00AD13F9"/>
    <w:rsid w:val="00AD14FD"/>
    <w:rsid w:val="00AD16DB"/>
    <w:rsid w:val="00AD194D"/>
    <w:rsid w:val="00AD2003"/>
    <w:rsid w:val="00AD20EA"/>
    <w:rsid w:val="00AD2180"/>
    <w:rsid w:val="00AD2233"/>
    <w:rsid w:val="00AD248D"/>
    <w:rsid w:val="00AD248E"/>
    <w:rsid w:val="00AD24CB"/>
    <w:rsid w:val="00AD2686"/>
    <w:rsid w:val="00AD296A"/>
    <w:rsid w:val="00AD2A22"/>
    <w:rsid w:val="00AD2D5E"/>
    <w:rsid w:val="00AD2E8C"/>
    <w:rsid w:val="00AD323D"/>
    <w:rsid w:val="00AD33C1"/>
    <w:rsid w:val="00AD36B7"/>
    <w:rsid w:val="00AD3781"/>
    <w:rsid w:val="00AD3925"/>
    <w:rsid w:val="00AD3D24"/>
    <w:rsid w:val="00AD3F40"/>
    <w:rsid w:val="00AD4046"/>
    <w:rsid w:val="00AD404B"/>
    <w:rsid w:val="00AD4480"/>
    <w:rsid w:val="00AD44F0"/>
    <w:rsid w:val="00AD4838"/>
    <w:rsid w:val="00AD4BE2"/>
    <w:rsid w:val="00AD4D39"/>
    <w:rsid w:val="00AD4D80"/>
    <w:rsid w:val="00AD5179"/>
    <w:rsid w:val="00AD517F"/>
    <w:rsid w:val="00AD52F4"/>
    <w:rsid w:val="00AD537F"/>
    <w:rsid w:val="00AD551F"/>
    <w:rsid w:val="00AD558F"/>
    <w:rsid w:val="00AD57F1"/>
    <w:rsid w:val="00AD58A6"/>
    <w:rsid w:val="00AD5A2C"/>
    <w:rsid w:val="00AD5C45"/>
    <w:rsid w:val="00AD5C5C"/>
    <w:rsid w:val="00AD5E3F"/>
    <w:rsid w:val="00AD6029"/>
    <w:rsid w:val="00AD6070"/>
    <w:rsid w:val="00AD60FC"/>
    <w:rsid w:val="00AD61C5"/>
    <w:rsid w:val="00AD636F"/>
    <w:rsid w:val="00AD65A7"/>
    <w:rsid w:val="00AD672B"/>
    <w:rsid w:val="00AD67BF"/>
    <w:rsid w:val="00AD68E0"/>
    <w:rsid w:val="00AD6F35"/>
    <w:rsid w:val="00AD6FB4"/>
    <w:rsid w:val="00AD70A4"/>
    <w:rsid w:val="00AD7519"/>
    <w:rsid w:val="00AD7633"/>
    <w:rsid w:val="00AD78A4"/>
    <w:rsid w:val="00AD7CAE"/>
    <w:rsid w:val="00AD7DAB"/>
    <w:rsid w:val="00AD7F47"/>
    <w:rsid w:val="00AD7F92"/>
    <w:rsid w:val="00AD7F97"/>
    <w:rsid w:val="00AE00C2"/>
    <w:rsid w:val="00AE0165"/>
    <w:rsid w:val="00AE0210"/>
    <w:rsid w:val="00AE0342"/>
    <w:rsid w:val="00AE0389"/>
    <w:rsid w:val="00AE055C"/>
    <w:rsid w:val="00AE056F"/>
    <w:rsid w:val="00AE0639"/>
    <w:rsid w:val="00AE07F7"/>
    <w:rsid w:val="00AE08CC"/>
    <w:rsid w:val="00AE0A11"/>
    <w:rsid w:val="00AE0F3A"/>
    <w:rsid w:val="00AE1096"/>
    <w:rsid w:val="00AE13AB"/>
    <w:rsid w:val="00AE16C8"/>
    <w:rsid w:val="00AE1976"/>
    <w:rsid w:val="00AE1D75"/>
    <w:rsid w:val="00AE1DF2"/>
    <w:rsid w:val="00AE1FB5"/>
    <w:rsid w:val="00AE2226"/>
    <w:rsid w:val="00AE2470"/>
    <w:rsid w:val="00AE25F6"/>
    <w:rsid w:val="00AE263E"/>
    <w:rsid w:val="00AE27CA"/>
    <w:rsid w:val="00AE2989"/>
    <w:rsid w:val="00AE29DE"/>
    <w:rsid w:val="00AE2BCE"/>
    <w:rsid w:val="00AE2E30"/>
    <w:rsid w:val="00AE2F62"/>
    <w:rsid w:val="00AE3138"/>
    <w:rsid w:val="00AE31A6"/>
    <w:rsid w:val="00AE3214"/>
    <w:rsid w:val="00AE3321"/>
    <w:rsid w:val="00AE36AC"/>
    <w:rsid w:val="00AE39D3"/>
    <w:rsid w:val="00AE3A55"/>
    <w:rsid w:val="00AE3F5D"/>
    <w:rsid w:val="00AE402F"/>
    <w:rsid w:val="00AE41C2"/>
    <w:rsid w:val="00AE41D5"/>
    <w:rsid w:val="00AE4530"/>
    <w:rsid w:val="00AE45E9"/>
    <w:rsid w:val="00AE4840"/>
    <w:rsid w:val="00AE488B"/>
    <w:rsid w:val="00AE4AAF"/>
    <w:rsid w:val="00AE4CEA"/>
    <w:rsid w:val="00AE4FF0"/>
    <w:rsid w:val="00AE525D"/>
    <w:rsid w:val="00AE538E"/>
    <w:rsid w:val="00AE53C5"/>
    <w:rsid w:val="00AE540A"/>
    <w:rsid w:val="00AE5544"/>
    <w:rsid w:val="00AE55ED"/>
    <w:rsid w:val="00AE59A7"/>
    <w:rsid w:val="00AE5A06"/>
    <w:rsid w:val="00AE5F1A"/>
    <w:rsid w:val="00AE5F54"/>
    <w:rsid w:val="00AE5F8C"/>
    <w:rsid w:val="00AE6381"/>
    <w:rsid w:val="00AE65A3"/>
    <w:rsid w:val="00AE67E2"/>
    <w:rsid w:val="00AE67EB"/>
    <w:rsid w:val="00AE68C9"/>
    <w:rsid w:val="00AE690A"/>
    <w:rsid w:val="00AE69AA"/>
    <w:rsid w:val="00AE6ED4"/>
    <w:rsid w:val="00AE7113"/>
    <w:rsid w:val="00AE719F"/>
    <w:rsid w:val="00AE75C4"/>
    <w:rsid w:val="00AE75E4"/>
    <w:rsid w:val="00AE797B"/>
    <w:rsid w:val="00AE7C40"/>
    <w:rsid w:val="00AE7C76"/>
    <w:rsid w:val="00AE7F08"/>
    <w:rsid w:val="00AF051A"/>
    <w:rsid w:val="00AF057C"/>
    <w:rsid w:val="00AF05C2"/>
    <w:rsid w:val="00AF0960"/>
    <w:rsid w:val="00AF0EE4"/>
    <w:rsid w:val="00AF0F6C"/>
    <w:rsid w:val="00AF0FCF"/>
    <w:rsid w:val="00AF1295"/>
    <w:rsid w:val="00AF144B"/>
    <w:rsid w:val="00AF176E"/>
    <w:rsid w:val="00AF18F5"/>
    <w:rsid w:val="00AF1935"/>
    <w:rsid w:val="00AF1AC7"/>
    <w:rsid w:val="00AF1BAC"/>
    <w:rsid w:val="00AF1F87"/>
    <w:rsid w:val="00AF20B5"/>
    <w:rsid w:val="00AF2315"/>
    <w:rsid w:val="00AF25EF"/>
    <w:rsid w:val="00AF2761"/>
    <w:rsid w:val="00AF28DF"/>
    <w:rsid w:val="00AF291B"/>
    <w:rsid w:val="00AF2A95"/>
    <w:rsid w:val="00AF2B2E"/>
    <w:rsid w:val="00AF2B64"/>
    <w:rsid w:val="00AF2CA3"/>
    <w:rsid w:val="00AF2E88"/>
    <w:rsid w:val="00AF2FA3"/>
    <w:rsid w:val="00AF3064"/>
    <w:rsid w:val="00AF3135"/>
    <w:rsid w:val="00AF337C"/>
    <w:rsid w:val="00AF339C"/>
    <w:rsid w:val="00AF33BD"/>
    <w:rsid w:val="00AF3467"/>
    <w:rsid w:val="00AF374C"/>
    <w:rsid w:val="00AF3AE7"/>
    <w:rsid w:val="00AF3B36"/>
    <w:rsid w:val="00AF3B8B"/>
    <w:rsid w:val="00AF3E0D"/>
    <w:rsid w:val="00AF3E7C"/>
    <w:rsid w:val="00AF3FCA"/>
    <w:rsid w:val="00AF420C"/>
    <w:rsid w:val="00AF43F3"/>
    <w:rsid w:val="00AF4443"/>
    <w:rsid w:val="00AF4503"/>
    <w:rsid w:val="00AF472E"/>
    <w:rsid w:val="00AF4863"/>
    <w:rsid w:val="00AF4A10"/>
    <w:rsid w:val="00AF4A31"/>
    <w:rsid w:val="00AF4AA7"/>
    <w:rsid w:val="00AF4B72"/>
    <w:rsid w:val="00AF4D3A"/>
    <w:rsid w:val="00AF4FB5"/>
    <w:rsid w:val="00AF5224"/>
    <w:rsid w:val="00AF52CD"/>
    <w:rsid w:val="00AF531C"/>
    <w:rsid w:val="00AF5510"/>
    <w:rsid w:val="00AF5794"/>
    <w:rsid w:val="00AF58FB"/>
    <w:rsid w:val="00AF5916"/>
    <w:rsid w:val="00AF5920"/>
    <w:rsid w:val="00AF5A2C"/>
    <w:rsid w:val="00AF5DFC"/>
    <w:rsid w:val="00AF5F0B"/>
    <w:rsid w:val="00AF62C8"/>
    <w:rsid w:val="00AF651A"/>
    <w:rsid w:val="00AF6560"/>
    <w:rsid w:val="00AF70A7"/>
    <w:rsid w:val="00AF723D"/>
    <w:rsid w:val="00AF7287"/>
    <w:rsid w:val="00AF740E"/>
    <w:rsid w:val="00AF74E9"/>
    <w:rsid w:val="00AF768F"/>
    <w:rsid w:val="00AF7705"/>
    <w:rsid w:val="00AF77F1"/>
    <w:rsid w:val="00AF7B13"/>
    <w:rsid w:val="00AF7BFA"/>
    <w:rsid w:val="00AF7C5B"/>
    <w:rsid w:val="00AF7D1E"/>
    <w:rsid w:val="00AF7D1F"/>
    <w:rsid w:val="00AF9DA1"/>
    <w:rsid w:val="00B001E2"/>
    <w:rsid w:val="00B00223"/>
    <w:rsid w:val="00B0023B"/>
    <w:rsid w:val="00B0024B"/>
    <w:rsid w:val="00B002A8"/>
    <w:rsid w:val="00B003FB"/>
    <w:rsid w:val="00B006CC"/>
    <w:rsid w:val="00B007B0"/>
    <w:rsid w:val="00B00AA5"/>
    <w:rsid w:val="00B00AFF"/>
    <w:rsid w:val="00B00C88"/>
    <w:rsid w:val="00B00FBC"/>
    <w:rsid w:val="00B01031"/>
    <w:rsid w:val="00B01062"/>
    <w:rsid w:val="00B01250"/>
    <w:rsid w:val="00B0132D"/>
    <w:rsid w:val="00B0168C"/>
    <w:rsid w:val="00B017C8"/>
    <w:rsid w:val="00B01B0D"/>
    <w:rsid w:val="00B01B54"/>
    <w:rsid w:val="00B01C3B"/>
    <w:rsid w:val="00B01DD4"/>
    <w:rsid w:val="00B0208F"/>
    <w:rsid w:val="00B02176"/>
    <w:rsid w:val="00B022C3"/>
    <w:rsid w:val="00B02542"/>
    <w:rsid w:val="00B02838"/>
    <w:rsid w:val="00B02A66"/>
    <w:rsid w:val="00B02E85"/>
    <w:rsid w:val="00B02F66"/>
    <w:rsid w:val="00B031CD"/>
    <w:rsid w:val="00B031F0"/>
    <w:rsid w:val="00B0323D"/>
    <w:rsid w:val="00B03335"/>
    <w:rsid w:val="00B033AE"/>
    <w:rsid w:val="00B03619"/>
    <w:rsid w:val="00B03629"/>
    <w:rsid w:val="00B0373F"/>
    <w:rsid w:val="00B037A5"/>
    <w:rsid w:val="00B039D5"/>
    <w:rsid w:val="00B03A60"/>
    <w:rsid w:val="00B03B3A"/>
    <w:rsid w:val="00B03C4F"/>
    <w:rsid w:val="00B03C71"/>
    <w:rsid w:val="00B03E04"/>
    <w:rsid w:val="00B03F50"/>
    <w:rsid w:val="00B042AF"/>
    <w:rsid w:val="00B04836"/>
    <w:rsid w:val="00B04896"/>
    <w:rsid w:val="00B048DB"/>
    <w:rsid w:val="00B04A96"/>
    <w:rsid w:val="00B04AF3"/>
    <w:rsid w:val="00B05225"/>
    <w:rsid w:val="00B052D1"/>
    <w:rsid w:val="00B05417"/>
    <w:rsid w:val="00B05500"/>
    <w:rsid w:val="00B0597C"/>
    <w:rsid w:val="00B05D12"/>
    <w:rsid w:val="00B05E8E"/>
    <w:rsid w:val="00B05EED"/>
    <w:rsid w:val="00B05FE7"/>
    <w:rsid w:val="00B06008"/>
    <w:rsid w:val="00B061C3"/>
    <w:rsid w:val="00B061CB"/>
    <w:rsid w:val="00B06432"/>
    <w:rsid w:val="00B064B2"/>
    <w:rsid w:val="00B064EF"/>
    <w:rsid w:val="00B0653C"/>
    <w:rsid w:val="00B065BD"/>
    <w:rsid w:val="00B0679C"/>
    <w:rsid w:val="00B06AC8"/>
    <w:rsid w:val="00B06CA8"/>
    <w:rsid w:val="00B06D1D"/>
    <w:rsid w:val="00B06D72"/>
    <w:rsid w:val="00B06DDE"/>
    <w:rsid w:val="00B06F23"/>
    <w:rsid w:val="00B07068"/>
    <w:rsid w:val="00B07195"/>
    <w:rsid w:val="00B071D8"/>
    <w:rsid w:val="00B0727D"/>
    <w:rsid w:val="00B074A5"/>
    <w:rsid w:val="00B07583"/>
    <w:rsid w:val="00B0782E"/>
    <w:rsid w:val="00B07972"/>
    <w:rsid w:val="00B079DB"/>
    <w:rsid w:val="00B07AD8"/>
    <w:rsid w:val="00B07B52"/>
    <w:rsid w:val="00B10128"/>
    <w:rsid w:val="00B1034A"/>
    <w:rsid w:val="00B10C6A"/>
    <w:rsid w:val="00B10E59"/>
    <w:rsid w:val="00B11348"/>
    <w:rsid w:val="00B11375"/>
    <w:rsid w:val="00B114DB"/>
    <w:rsid w:val="00B114EE"/>
    <w:rsid w:val="00B11581"/>
    <w:rsid w:val="00B11831"/>
    <w:rsid w:val="00B118F5"/>
    <w:rsid w:val="00B11AFD"/>
    <w:rsid w:val="00B11BB5"/>
    <w:rsid w:val="00B125C6"/>
    <w:rsid w:val="00B1266C"/>
    <w:rsid w:val="00B12768"/>
    <w:rsid w:val="00B12A26"/>
    <w:rsid w:val="00B12AF8"/>
    <w:rsid w:val="00B13017"/>
    <w:rsid w:val="00B13068"/>
    <w:rsid w:val="00B1307D"/>
    <w:rsid w:val="00B13190"/>
    <w:rsid w:val="00B131D9"/>
    <w:rsid w:val="00B132AA"/>
    <w:rsid w:val="00B132FC"/>
    <w:rsid w:val="00B133CF"/>
    <w:rsid w:val="00B1370A"/>
    <w:rsid w:val="00B13C68"/>
    <w:rsid w:val="00B13C69"/>
    <w:rsid w:val="00B13EFA"/>
    <w:rsid w:val="00B13F69"/>
    <w:rsid w:val="00B1406F"/>
    <w:rsid w:val="00B14086"/>
    <w:rsid w:val="00B14127"/>
    <w:rsid w:val="00B14418"/>
    <w:rsid w:val="00B144B7"/>
    <w:rsid w:val="00B14783"/>
    <w:rsid w:val="00B1495B"/>
    <w:rsid w:val="00B14C51"/>
    <w:rsid w:val="00B14E18"/>
    <w:rsid w:val="00B14E8C"/>
    <w:rsid w:val="00B14EC1"/>
    <w:rsid w:val="00B14F9F"/>
    <w:rsid w:val="00B14FE7"/>
    <w:rsid w:val="00B15265"/>
    <w:rsid w:val="00B154C0"/>
    <w:rsid w:val="00B15624"/>
    <w:rsid w:val="00B15838"/>
    <w:rsid w:val="00B15876"/>
    <w:rsid w:val="00B15886"/>
    <w:rsid w:val="00B15B20"/>
    <w:rsid w:val="00B15C45"/>
    <w:rsid w:val="00B15D84"/>
    <w:rsid w:val="00B16006"/>
    <w:rsid w:val="00B160AD"/>
    <w:rsid w:val="00B16392"/>
    <w:rsid w:val="00B167AF"/>
    <w:rsid w:val="00B168A8"/>
    <w:rsid w:val="00B16B27"/>
    <w:rsid w:val="00B16CA5"/>
    <w:rsid w:val="00B16ED1"/>
    <w:rsid w:val="00B16F1E"/>
    <w:rsid w:val="00B16FCA"/>
    <w:rsid w:val="00B17109"/>
    <w:rsid w:val="00B17399"/>
    <w:rsid w:val="00B1752C"/>
    <w:rsid w:val="00B175CA"/>
    <w:rsid w:val="00B17600"/>
    <w:rsid w:val="00B179D8"/>
    <w:rsid w:val="00B201E2"/>
    <w:rsid w:val="00B20383"/>
    <w:rsid w:val="00B203C4"/>
    <w:rsid w:val="00B20617"/>
    <w:rsid w:val="00B20E9C"/>
    <w:rsid w:val="00B210B7"/>
    <w:rsid w:val="00B2114F"/>
    <w:rsid w:val="00B212AA"/>
    <w:rsid w:val="00B21400"/>
    <w:rsid w:val="00B214F1"/>
    <w:rsid w:val="00B21511"/>
    <w:rsid w:val="00B21B01"/>
    <w:rsid w:val="00B21F00"/>
    <w:rsid w:val="00B21F41"/>
    <w:rsid w:val="00B22056"/>
    <w:rsid w:val="00B2211C"/>
    <w:rsid w:val="00B2220B"/>
    <w:rsid w:val="00B22A99"/>
    <w:rsid w:val="00B22B05"/>
    <w:rsid w:val="00B22D0D"/>
    <w:rsid w:val="00B23189"/>
    <w:rsid w:val="00B231BA"/>
    <w:rsid w:val="00B23A06"/>
    <w:rsid w:val="00B23A61"/>
    <w:rsid w:val="00B23B76"/>
    <w:rsid w:val="00B23D8D"/>
    <w:rsid w:val="00B2402C"/>
    <w:rsid w:val="00B240B0"/>
    <w:rsid w:val="00B24431"/>
    <w:rsid w:val="00B2460D"/>
    <w:rsid w:val="00B2462F"/>
    <w:rsid w:val="00B2483D"/>
    <w:rsid w:val="00B24A9F"/>
    <w:rsid w:val="00B24AD8"/>
    <w:rsid w:val="00B24B8E"/>
    <w:rsid w:val="00B24C00"/>
    <w:rsid w:val="00B25658"/>
    <w:rsid w:val="00B2591F"/>
    <w:rsid w:val="00B259FC"/>
    <w:rsid w:val="00B25BB9"/>
    <w:rsid w:val="00B25C48"/>
    <w:rsid w:val="00B25FF7"/>
    <w:rsid w:val="00B26088"/>
    <w:rsid w:val="00B260AE"/>
    <w:rsid w:val="00B26119"/>
    <w:rsid w:val="00B2613A"/>
    <w:rsid w:val="00B26291"/>
    <w:rsid w:val="00B265BA"/>
    <w:rsid w:val="00B266CD"/>
    <w:rsid w:val="00B2670E"/>
    <w:rsid w:val="00B26713"/>
    <w:rsid w:val="00B2676A"/>
    <w:rsid w:val="00B26775"/>
    <w:rsid w:val="00B2679E"/>
    <w:rsid w:val="00B267F5"/>
    <w:rsid w:val="00B268AF"/>
    <w:rsid w:val="00B2729A"/>
    <w:rsid w:val="00B2743E"/>
    <w:rsid w:val="00B274A0"/>
    <w:rsid w:val="00B27752"/>
    <w:rsid w:val="00B277BC"/>
    <w:rsid w:val="00B27805"/>
    <w:rsid w:val="00B27B75"/>
    <w:rsid w:val="00B27BFC"/>
    <w:rsid w:val="00B27C4B"/>
    <w:rsid w:val="00B27FA3"/>
    <w:rsid w:val="00B300A1"/>
    <w:rsid w:val="00B301B8"/>
    <w:rsid w:val="00B3029B"/>
    <w:rsid w:val="00B30457"/>
    <w:rsid w:val="00B30507"/>
    <w:rsid w:val="00B305A4"/>
    <w:rsid w:val="00B305CB"/>
    <w:rsid w:val="00B30613"/>
    <w:rsid w:val="00B30636"/>
    <w:rsid w:val="00B3064D"/>
    <w:rsid w:val="00B30AB2"/>
    <w:rsid w:val="00B30D3D"/>
    <w:rsid w:val="00B30E0A"/>
    <w:rsid w:val="00B30F51"/>
    <w:rsid w:val="00B31303"/>
    <w:rsid w:val="00B31481"/>
    <w:rsid w:val="00B315B8"/>
    <w:rsid w:val="00B316BE"/>
    <w:rsid w:val="00B31785"/>
    <w:rsid w:val="00B31AC0"/>
    <w:rsid w:val="00B31BE9"/>
    <w:rsid w:val="00B31D73"/>
    <w:rsid w:val="00B31EC0"/>
    <w:rsid w:val="00B31EF6"/>
    <w:rsid w:val="00B31FAF"/>
    <w:rsid w:val="00B321C4"/>
    <w:rsid w:val="00B323B8"/>
    <w:rsid w:val="00B323C6"/>
    <w:rsid w:val="00B324E4"/>
    <w:rsid w:val="00B3269E"/>
    <w:rsid w:val="00B32A3A"/>
    <w:rsid w:val="00B32B3D"/>
    <w:rsid w:val="00B32CA6"/>
    <w:rsid w:val="00B3339C"/>
    <w:rsid w:val="00B33461"/>
    <w:rsid w:val="00B33473"/>
    <w:rsid w:val="00B33559"/>
    <w:rsid w:val="00B33AB0"/>
    <w:rsid w:val="00B33BE8"/>
    <w:rsid w:val="00B33CFF"/>
    <w:rsid w:val="00B33D2E"/>
    <w:rsid w:val="00B33D99"/>
    <w:rsid w:val="00B34144"/>
    <w:rsid w:val="00B3455F"/>
    <w:rsid w:val="00B34560"/>
    <w:rsid w:val="00B34789"/>
    <w:rsid w:val="00B347D1"/>
    <w:rsid w:val="00B347FD"/>
    <w:rsid w:val="00B3480C"/>
    <w:rsid w:val="00B34D41"/>
    <w:rsid w:val="00B34E39"/>
    <w:rsid w:val="00B34E9D"/>
    <w:rsid w:val="00B34FBF"/>
    <w:rsid w:val="00B35116"/>
    <w:rsid w:val="00B351EF"/>
    <w:rsid w:val="00B351FB"/>
    <w:rsid w:val="00B3562C"/>
    <w:rsid w:val="00B3587D"/>
    <w:rsid w:val="00B358E4"/>
    <w:rsid w:val="00B3594E"/>
    <w:rsid w:val="00B3595A"/>
    <w:rsid w:val="00B3596F"/>
    <w:rsid w:val="00B3624C"/>
    <w:rsid w:val="00B36556"/>
    <w:rsid w:val="00B36C0A"/>
    <w:rsid w:val="00B36C6D"/>
    <w:rsid w:val="00B36D58"/>
    <w:rsid w:val="00B3702F"/>
    <w:rsid w:val="00B3704B"/>
    <w:rsid w:val="00B370C0"/>
    <w:rsid w:val="00B37301"/>
    <w:rsid w:val="00B37409"/>
    <w:rsid w:val="00B37475"/>
    <w:rsid w:val="00B37783"/>
    <w:rsid w:val="00B37AC8"/>
    <w:rsid w:val="00B37B34"/>
    <w:rsid w:val="00B37B74"/>
    <w:rsid w:val="00B37C29"/>
    <w:rsid w:val="00B37CFD"/>
    <w:rsid w:val="00B37D03"/>
    <w:rsid w:val="00B37ED0"/>
    <w:rsid w:val="00B400DE"/>
    <w:rsid w:val="00B4037A"/>
    <w:rsid w:val="00B403C3"/>
    <w:rsid w:val="00B40549"/>
    <w:rsid w:val="00B407A2"/>
    <w:rsid w:val="00B407EA"/>
    <w:rsid w:val="00B409D9"/>
    <w:rsid w:val="00B40CF0"/>
    <w:rsid w:val="00B40FE7"/>
    <w:rsid w:val="00B410C4"/>
    <w:rsid w:val="00B4128E"/>
    <w:rsid w:val="00B41297"/>
    <w:rsid w:val="00B413D6"/>
    <w:rsid w:val="00B4181E"/>
    <w:rsid w:val="00B41A11"/>
    <w:rsid w:val="00B41B63"/>
    <w:rsid w:val="00B41ECA"/>
    <w:rsid w:val="00B42058"/>
    <w:rsid w:val="00B421CD"/>
    <w:rsid w:val="00B4220D"/>
    <w:rsid w:val="00B425B2"/>
    <w:rsid w:val="00B427AD"/>
    <w:rsid w:val="00B42845"/>
    <w:rsid w:val="00B429E2"/>
    <w:rsid w:val="00B42A4E"/>
    <w:rsid w:val="00B42B9F"/>
    <w:rsid w:val="00B42CB8"/>
    <w:rsid w:val="00B42CE9"/>
    <w:rsid w:val="00B42F01"/>
    <w:rsid w:val="00B431A5"/>
    <w:rsid w:val="00B433F7"/>
    <w:rsid w:val="00B4342F"/>
    <w:rsid w:val="00B4348F"/>
    <w:rsid w:val="00B43660"/>
    <w:rsid w:val="00B43DDB"/>
    <w:rsid w:val="00B43FAB"/>
    <w:rsid w:val="00B44274"/>
    <w:rsid w:val="00B442D1"/>
    <w:rsid w:val="00B442D9"/>
    <w:rsid w:val="00B445DD"/>
    <w:rsid w:val="00B44657"/>
    <w:rsid w:val="00B4469B"/>
    <w:rsid w:val="00B44F3E"/>
    <w:rsid w:val="00B45413"/>
    <w:rsid w:val="00B4560C"/>
    <w:rsid w:val="00B4580F"/>
    <w:rsid w:val="00B45B57"/>
    <w:rsid w:val="00B45E46"/>
    <w:rsid w:val="00B45E65"/>
    <w:rsid w:val="00B45F00"/>
    <w:rsid w:val="00B45F52"/>
    <w:rsid w:val="00B45F60"/>
    <w:rsid w:val="00B464D0"/>
    <w:rsid w:val="00B46861"/>
    <w:rsid w:val="00B469E3"/>
    <w:rsid w:val="00B469E4"/>
    <w:rsid w:val="00B46BD6"/>
    <w:rsid w:val="00B46D66"/>
    <w:rsid w:val="00B46D93"/>
    <w:rsid w:val="00B46E62"/>
    <w:rsid w:val="00B47473"/>
    <w:rsid w:val="00B475F2"/>
    <w:rsid w:val="00B477BB"/>
    <w:rsid w:val="00B477CF"/>
    <w:rsid w:val="00B47872"/>
    <w:rsid w:val="00B479FD"/>
    <w:rsid w:val="00B47B2F"/>
    <w:rsid w:val="00B47E53"/>
    <w:rsid w:val="00B47F62"/>
    <w:rsid w:val="00B50095"/>
    <w:rsid w:val="00B50186"/>
    <w:rsid w:val="00B502DF"/>
    <w:rsid w:val="00B5053B"/>
    <w:rsid w:val="00B5065C"/>
    <w:rsid w:val="00B50712"/>
    <w:rsid w:val="00B5073F"/>
    <w:rsid w:val="00B50867"/>
    <w:rsid w:val="00B5087E"/>
    <w:rsid w:val="00B50F11"/>
    <w:rsid w:val="00B51012"/>
    <w:rsid w:val="00B510E6"/>
    <w:rsid w:val="00B51284"/>
    <w:rsid w:val="00B512F4"/>
    <w:rsid w:val="00B51672"/>
    <w:rsid w:val="00B5170F"/>
    <w:rsid w:val="00B51751"/>
    <w:rsid w:val="00B51838"/>
    <w:rsid w:val="00B518EC"/>
    <w:rsid w:val="00B519E4"/>
    <w:rsid w:val="00B51C66"/>
    <w:rsid w:val="00B51CF5"/>
    <w:rsid w:val="00B51E9F"/>
    <w:rsid w:val="00B51FE6"/>
    <w:rsid w:val="00B51FF6"/>
    <w:rsid w:val="00B52082"/>
    <w:rsid w:val="00B522FC"/>
    <w:rsid w:val="00B5257C"/>
    <w:rsid w:val="00B52623"/>
    <w:rsid w:val="00B52840"/>
    <w:rsid w:val="00B52961"/>
    <w:rsid w:val="00B5298B"/>
    <w:rsid w:val="00B52B04"/>
    <w:rsid w:val="00B530B6"/>
    <w:rsid w:val="00B532CC"/>
    <w:rsid w:val="00B532F0"/>
    <w:rsid w:val="00B53953"/>
    <w:rsid w:val="00B5397B"/>
    <w:rsid w:val="00B53C2C"/>
    <w:rsid w:val="00B53DD6"/>
    <w:rsid w:val="00B53E6D"/>
    <w:rsid w:val="00B53EEA"/>
    <w:rsid w:val="00B53FDA"/>
    <w:rsid w:val="00B542CD"/>
    <w:rsid w:val="00B5437C"/>
    <w:rsid w:val="00B5438F"/>
    <w:rsid w:val="00B543A1"/>
    <w:rsid w:val="00B54472"/>
    <w:rsid w:val="00B5453E"/>
    <w:rsid w:val="00B54667"/>
    <w:rsid w:val="00B54AC7"/>
    <w:rsid w:val="00B54C1C"/>
    <w:rsid w:val="00B54C6B"/>
    <w:rsid w:val="00B54EDB"/>
    <w:rsid w:val="00B550D2"/>
    <w:rsid w:val="00B550F4"/>
    <w:rsid w:val="00B5532A"/>
    <w:rsid w:val="00B5547F"/>
    <w:rsid w:val="00B55819"/>
    <w:rsid w:val="00B55B13"/>
    <w:rsid w:val="00B55BC1"/>
    <w:rsid w:val="00B55BE9"/>
    <w:rsid w:val="00B55DCC"/>
    <w:rsid w:val="00B55E52"/>
    <w:rsid w:val="00B55FA8"/>
    <w:rsid w:val="00B56035"/>
    <w:rsid w:val="00B560B3"/>
    <w:rsid w:val="00B56516"/>
    <w:rsid w:val="00B56D22"/>
    <w:rsid w:val="00B56DA2"/>
    <w:rsid w:val="00B56DAE"/>
    <w:rsid w:val="00B56E9B"/>
    <w:rsid w:val="00B57298"/>
    <w:rsid w:val="00B5740E"/>
    <w:rsid w:val="00B5745A"/>
    <w:rsid w:val="00B574C3"/>
    <w:rsid w:val="00B575A9"/>
    <w:rsid w:val="00B57756"/>
    <w:rsid w:val="00B579FA"/>
    <w:rsid w:val="00B57B0E"/>
    <w:rsid w:val="00B57C2E"/>
    <w:rsid w:val="00B57FC6"/>
    <w:rsid w:val="00B60024"/>
    <w:rsid w:val="00B6008C"/>
    <w:rsid w:val="00B60289"/>
    <w:rsid w:val="00B60461"/>
    <w:rsid w:val="00B60841"/>
    <w:rsid w:val="00B609B0"/>
    <w:rsid w:val="00B609F7"/>
    <w:rsid w:val="00B60A6B"/>
    <w:rsid w:val="00B60B0C"/>
    <w:rsid w:val="00B60BC9"/>
    <w:rsid w:val="00B60C05"/>
    <w:rsid w:val="00B60C44"/>
    <w:rsid w:val="00B60CE8"/>
    <w:rsid w:val="00B60D6B"/>
    <w:rsid w:val="00B61056"/>
    <w:rsid w:val="00B61159"/>
    <w:rsid w:val="00B6115D"/>
    <w:rsid w:val="00B61241"/>
    <w:rsid w:val="00B61357"/>
    <w:rsid w:val="00B61499"/>
    <w:rsid w:val="00B61885"/>
    <w:rsid w:val="00B61B24"/>
    <w:rsid w:val="00B61B5F"/>
    <w:rsid w:val="00B61B97"/>
    <w:rsid w:val="00B61BF5"/>
    <w:rsid w:val="00B62021"/>
    <w:rsid w:val="00B62327"/>
    <w:rsid w:val="00B62421"/>
    <w:rsid w:val="00B624EB"/>
    <w:rsid w:val="00B6250C"/>
    <w:rsid w:val="00B62935"/>
    <w:rsid w:val="00B629C7"/>
    <w:rsid w:val="00B62C90"/>
    <w:rsid w:val="00B62CC5"/>
    <w:rsid w:val="00B62CF1"/>
    <w:rsid w:val="00B62E61"/>
    <w:rsid w:val="00B62E69"/>
    <w:rsid w:val="00B63267"/>
    <w:rsid w:val="00B632B1"/>
    <w:rsid w:val="00B63520"/>
    <w:rsid w:val="00B63562"/>
    <w:rsid w:val="00B63572"/>
    <w:rsid w:val="00B6375F"/>
    <w:rsid w:val="00B63926"/>
    <w:rsid w:val="00B6399C"/>
    <w:rsid w:val="00B639B2"/>
    <w:rsid w:val="00B63AFC"/>
    <w:rsid w:val="00B63B3B"/>
    <w:rsid w:val="00B63D16"/>
    <w:rsid w:val="00B63E9F"/>
    <w:rsid w:val="00B63ED9"/>
    <w:rsid w:val="00B644E7"/>
    <w:rsid w:val="00B6450F"/>
    <w:rsid w:val="00B64670"/>
    <w:rsid w:val="00B64882"/>
    <w:rsid w:val="00B649CA"/>
    <w:rsid w:val="00B64CB9"/>
    <w:rsid w:val="00B64D85"/>
    <w:rsid w:val="00B65024"/>
    <w:rsid w:val="00B65082"/>
    <w:rsid w:val="00B65149"/>
    <w:rsid w:val="00B651B1"/>
    <w:rsid w:val="00B651C0"/>
    <w:rsid w:val="00B65246"/>
    <w:rsid w:val="00B6540B"/>
    <w:rsid w:val="00B655F7"/>
    <w:rsid w:val="00B65787"/>
    <w:rsid w:val="00B6598F"/>
    <w:rsid w:val="00B65B3C"/>
    <w:rsid w:val="00B65B55"/>
    <w:rsid w:val="00B65BA5"/>
    <w:rsid w:val="00B65CD8"/>
    <w:rsid w:val="00B65D67"/>
    <w:rsid w:val="00B65E24"/>
    <w:rsid w:val="00B65EBA"/>
    <w:rsid w:val="00B65F04"/>
    <w:rsid w:val="00B6621B"/>
    <w:rsid w:val="00B6630C"/>
    <w:rsid w:val="00B66470"/>
    <w:rsid w:val="00B66C15"/>
    <w:rsid w:val="00B66EBA"/>
    <w:rsid w:val="00B66EFD"/>
    <w:rsid w:val="00B66F7E"/>
    <w:rsid w:val="00B67096"/>
    <w:rsid w:val="00B67234"/>
    <w:rsid w:val="00B6726C"/>
    <w:rsid w:val="00B67314"/>
    <w:rsid w:val="00B6741B"/>
    <w:rsid w:val="00B67A28"/>
    <w:rsid w:val="00B67B82"/>
    <w:rsid w:val="00B67BA7"/>
    <w:rsid w:val="00B67E30"/>
    <w:rsid w:val="00B67FA5"/>
    <w:rsid w:val="00B70200"/>
    <w:rsid w:val="00B70493"/>
    <w:rsid w:val="00B70615"/>
    <w:rsid w:val="00B70683"/>
    <w:rsid w:val="00B7072B"/>
    <w:rsid w:val="00B70924"/>
    <w:rsid w:val="00B70BDF"/>
    <w:rsid w:val="00B70D7A"/>
    <w:rsid w:val="00B70DD6"/>
    <w:rsid w:val="00B70EFC"/>
    <w:rsid w:val="00B710AF"/>
    <w:rsid w:val="00B712FA"/>
    <w:rsid w:val="00B71363"/>
    <w:rsid w:val="00B713CC"/>
    <w:rsid w:val="00B71582"/>
    <w:rsid w:val="00B71730"/>
    <w:rsid w:val="00B71952"/>
    <w:rsid w:val="00B7196E"/>
    <w:rsid w:val="00B71CC8"/>
    <w:rsid w:val="00B71E95"/>
    <w:rsid w:val="00B7211F"/>
    <w:rsid w:val="00B72382"/>
    <w:rsid w:val="00B72568"/>
    <w:rsid w:val="00B725B5"/>
    <w:rsid w:val="00B72A4A"/>
    <w:rsid w:val="00B72AB7"/>
    <w:rsid w:val="00B72B83"/>
    <w:rsid w:val="00B72E61"/>
    <w:rsid w:val="00B72F05"/>
    <w:rsid w:val="00B72F36"/>
    <w:rsid w:val="00B72F7C"/>
    <w:rsid w:val="00B7363C"/>
    <w:rsid w:val="00B73668"/>
    <w:rsid w:val="00B73868"/>
    <w:rsid w:val="00B73F5C"/>
    <w:rsid w:val="00B74043"/>
    <w:rsid w:val="00B74056"/>
    <w:rsid w:val="00B74265"/>
    <w:rsid w:val="00B7427C"/>
    <w:rsid w:val="00B744F3"/>
    <w:rsid w:val="00B74521"/>
    <w:rsid w:val="00B74534"/>
    <w:rsid w:val="00B74798"/>
    <w:rsid w:val="00B74A16"/>
    <w:rsid w:val="00B74B65"/>
    <w:rsid w:val="00B74F88"/>
    <w:rsid w:val="00B750B1"/>
    <w:rsid w:val="00B75288"/>
    <w:rsid w:val="00B752B4"/>
    <w:rsid w:val="00B75410"/>
    <w:rsid w:val="00B75526"/>
    <w:rsid w:val="00B756CA"/>
    <w:rsid w:val="00B7574D"/>
    <w:rsid w:val="00B75B44"/>
    <w:rsid w:val="00B75E15"/>
    <w:rsid w:val="00B75E94"/>
    <w:rsid w:val="00B75F0A"/>
    <w:rsid w:val="00B75F24"/>
    <w:rsid w:val="00B76766"/>
    <w:rsid w:val="00B767DB"/>
    <w:rsid w:val="00B76A07"/>
    <w:rsid w:val="00B76A5C"/>
    <w:rsid w:val="00B76C55"/>
    <w:rsid w:val="00B76F64"/>
    <w:rsid w:val="00B76FB2"/>
    <w:rsid w:val="00B7706E"/>
    <w:rsid w:val="00B770C3"/>
    <w:rsid w:val="00B77578"/>
    <w:rsid w:val="00B777E2"/>
    <w:rsid w:val="00B77D46"/>
    <w:rsid w:val="00B77D7D"/>
    <w:rsid w:val="00B77FEC"/>
    <w:rsid w:val="00B8009E"/>
    <w:rsid w:val="00B801FB"/>
    <w:rsid w:val="00B8041D"/>
    <w:rsid w:val="00B80453"/>
    <w:rsid w:val="00B80507"/>
    <w:rsid w:val="00B80579"/>
    <w:rsid w:val="00B80693"/>
    <w:rsid w:val="00B808D1"/>
    <w:rsid w:val="00B809E9"/>
    <w:rsid w:val="00B80BC3"/>
    <w:rsid w:val="00B80C39"/>
    <w:rsid w:val="00B80E98"/>
    <w:rsid w:val="00B8106D"/>
    <w:rsid w:val="00B812EC"/>
    <w:rsid w:val="00B8139B"/>
    <w:rsid w:val="00B813CC"/>
    <w:rsid w:val="00B81525"/>
    <w:rsid w:val="00B816C3"/>
    <w:rsid w:val="00B816E6"/>
    <w:rsid w:val="00B81C12"/>
    <w:rsid w:val="00B81D84"/>
    <w:rsid w:val="00B81ECC"/>
    <w:rsid w:val="00B82001"/>
    <w:rsid w:val="00B820AD"/>
    <w:rsid w:val="00B821E6"/>
    <w:rsid w:val="00B8254D"/>
    <w:rsid w:val="00B826B6"/>
    <w:rsid w:val="00B829BE"/>
    <w:rsid w:val="00B82B4C"/>
    <w:rsid w:val="00B82B74"/>
    <w:rsid w:val="00B82CFE"/>
    <w:rsid w:val="00B82D0C"/>
    <w:rsid w:val="00B82E96"/>
    <w:rsid w:val="00B83059"/>
    <w:rsid w:val="00B830DB"/>
    <w:rsid w:val="00B83471"/>
    <w:rsid w:val="00B83761"/>
    <w:rsid w:val="00B83A71"/>
    <w:rsid w:val="00B83BF6"/>
    <w:rsid w:val="00B83C17"/>
    <w:rsid w:val="00B83CD1"/>
    <w:rsid w:val="00B83DFB"/>
    <w:rsid w:val="00B83F94"/>
    <w:rsid w:val="00B8417B"/>
    <w:rsid w:val="00B8418A"/>
    <w:rsid w:val="00B8458B"/>
    <w:rsid w:val="00B8481D"/>
    <w:rsid w:val="00B8498B"/>
    <w:rsid w:val="00B849A4"/>
    <w:rsid w:val="00B849C2"/>
    <w:rsid w:val="00B84A25"/>
    <w:rsid w:val="00B84C4A"/>
    <w:rsid w:val="00B84C67"/>
    <w:rsid w:val="00B84C80"/>
    <w:rsid w:val="00B84E20"/>
    <w:rsid w:val="00B84E50"/>
    <w:rsid w:val="00B84EE5"/>
    <w:rsid w:val="00B84FFC"/>
    <w:rsid w:val="00B8524E"/>
    <w:rsid w:val="00B854BF"/>
    <w:rsid w:val="00B855D9"/>
    <w:rsid w:val="00B8569D"/>
    <w:rsid w:val="00B85AAA"/>
    <w:rsid w:val="00B85DFB"/>
    <w:rsid w:val="00B85E04"/>
    <w:rsid w:val="00B85E50"/>
    <w:rsid w:val="00B86247"/>
    <w:rsid w:val="00B86277"/>
    <w:rsid w:val="00B8666E"/>
    <w:rsid w:val="00B86863"/>
    <w:rsid w:val="00B869DB"/>
    <w:rsid w:val="00B86B35"/>
    <w:rsid w:val="00B86FEB"/>
    <w:rsid w:val="00B8724D"/>
    <w:rsid w:val="00B8732F"/>
    <w:rsid w:val="00B87801"/>
    <w:rsid w:val="00B879BF"/>
    <w:rsid w:val="00B87B8D"/>
    <w:rsid w:val="00B87D05"/>
    <w:rsid w:val="00B9007C"/>
    <w:rsid w:val="00B900D6"/>
    <w:rsid w:val="00B90116"/>
    <w:rsid w:val="00B901CD"/>
    <w:rsid w:val="00B90604"/>
    <w:rsid w:val="00B90668"/>
    <w:rsid w:val="00B9092C"/>
    <w:rsid w:val="00B90CFE"/>
    <w:rsid w:val="00B90EB7"/>
    <w:rsid w:val="00B90F7E"/>
    <w:rsid w:val="00B91280"/>
    <w:rsid w:val="00B914EF"/>
    <w:rsid w:val="00B91569"/>
    <w:rsid w:val="00B91789"/>
    <w:rsid w:val="00B91849"/>
    <w:rsid w:val="00B918C9"/>
    <w:rsid w:val="00B91AB8"/>
    <w:rsid w:val="00B91B80"/>
    <w:rsid w:val="00B91B92"/>
    <w:rsid w:val="00B91C3E"/>
    <w:rsid w:val="00B91D89"/>
    <w:rsid w:val="00B9206A"/>
    <w:rsid w:val="00B92085"/>
    <w:rsid w:val="00B92162"/>
    <w:rsid w:val="00B92198"/>
    <w:rsid w:val="00B92287"/>
    <w:rsid w:val="00B922C1"/>
    <w:rsid w:val="00B926F5"/>
    <w:rsid w:val="00B926FD"/>
    <w:rsid w:val="00B92870"/>
    <w:rsid w:val="00B92970"/>
    <w:rsid w:val="00B92CCA"/>
    <w:rsid w:val="00B92DF3"/>
    <w:rsid w:val="00B92E79"/>
    <w:rsid w:val="00B92F40"/>
    <w:rsid w:val="00B92F47"/>
    <w:rsid w:val="00B92F7F"/>
    <w:rsid w:val="00B93097"/>
    <w:rsid w:val="00B930B2"/>
    <w:rsid w:val="00B93236"/>
    <w:rsid w:val="00B936B4"/>
    <w:rsid w:val="00B93797"/>
    <w:rsid w:val="00B938DE"/>
    <w:rsid w:val="00B939E2"/>
    <w:rsid w:val="00B93B74"/>
    <w:rsid w:val="00B93D66"/>
    <w:rsid w:val="00B94496"/>
    <w:rsid w:val="00B944B8"/>
    <w:rsid w:val="00B94730"/>
    <w:rsid w:val="00B948D7"/>
    <w:rsid w:val="00B94976"/>
    <w:rsid w:val="00B94C7A"/>
    <w:rsid w:val="00B94C8D"/>
    <w:rsid w:val="00B94ED9"/>
    <w:rsid w:val="00B94F53"/>
    <w:rsid w:val="00B950C3"/>
    <w:rsid w:val="00B95235"/>
    <w:rsid w:val="00B952C8"/>
    <w:rsid w:val="00B952F5"/>
    <w:rsid w:val="00B95535"/>
    <w:rsid w:val="00B9553B"/>
    <w:rsid w:val="00B9585A"/>
    <w:rsid w:val="00B959C8"/>
    <w:rsid w:val="00B95B3A"/>
    <w:rsid w:val="00B95F4D"/>
    <w:rsid w:val="00B960A2"/>
    <w:rsid w:val="00B960DC"/>
    <w:rsid w:val="00B962B3"/>
    <w:rsid w:val="00B962CC"/>
    <w:rsid w:val="00B9660B"/>
    <w:rsid w:val="00B967AA"/>
    <w:rsid w:val="00B9680E"/>
    <w:rsid w:val="00B96A31"/>
    <w:rsid w:val="00B96B56"/>
    <w:rsid w:val="00B96E3B"/>
    <w:rsid w:val="00B96E86"/>
    <w:rsid w:val="00B96F65"/>
    <w:rsid w:val="00B9716A"/>
    <w:rsid w:val="00B971E7"/>
    <w:rsid w:val="00B97451"/>
    <w:rsid w:val="00B9751E"/>
    <w:rsid w:val="00B97610"/>
    <w:rsid w:val="00B97707"/>
    <w:rsid w:val="00B977A6"/>
    <w:rsid w:val="00B9781F"/>
    <w:rsid w:val="00B97938"/>
    <w:rsid w:val="00B97A2F"/>
    <w:rsid w:val="00B97A4B"/>
    <w:rsid w:val="00B97EDE"/>
    <w:rsid w:val="00B97EE3"/>
    <w:rsid w:val="00BA00B2"/>
    <w:rsid w:val="00BA02E2"/>
    <w:rsid w:val="00BA0393"/>
    <w:rsid w:val="00BA05E8"/>
    <w:rsid w:val="00BA084A"/>
    <w:rsid w:val="00BA0B00"/>
    <w:rsid w:val="00BA0C3E"/>
    <w:rsid w:val="00BA0CA4"/>
    <w:rsid w:val="00BA1121"/>
    <w:rsid w:val="00BA1131"/>
    <w:rsid w:val="00BA12AE"/>
    <w:rsid w:val="00BA131B"/>
    <w:rsid w:val="00BA1622"/>
    <w:rsid w:val="00BA1986"/>
    <w:rsid w:val="00BA1AB9"/>
    <w:rsid w:val="00BA1BE8"/>
    <w:rsid w:val="00BA1CB0"/>
    <w:rsid w:val="00BA1F56"/>
    <w:rsid w:val="00BA2023"/>
    <w:rsid w:val="00BA20DD"/>
    <w:rsid w:val="00BA218D"/>
    <w:rsid w:val="00BA22CB"/>
    <w:rsid w:val="00BA247E"/>
    <w:rsid w:val="00BA25D8"/>
    <w:rsid w:val="00BA267D"/>
    <w:rsid w:val="00BA28C3"/>
    <w:rsid w:val="00BA2A2B"/>
    <w:rsid w:val="00BA2B31"/>
    <w:rsid w:val="00BA33F7"/>
    <w:rsid w:val="00BA35A4"/>
    <w:rsid w:val="00BA35FF"/>
    <w:rsid w:val="00BA388A"/>
    <w:rsid w:val="00BA3F6C"/>
    <w:rsid w:val="00BA3F9D"/>
    <w:rsid w:val="00BA3FD9"/>
    <w:rsid w:val="00BA430D"/>
    <w:rsid w:val="00BA45FB"/>
    <w:rsid w:val="00BA46CE"/>
    <w:rsid w:val="00BA470F"/>
    <w:rsid w:val="00BA471B"/>
    <w:rsid w:val="00BA4794"/>
    <w:rsid w:val="00BA49B8"/>
    <w:rsid w:val="00BA4E87"/>
    <w:rsid w:val="00BA5150"/>
    <w:rsid w:val="00BA51E3"/>
    <w:rsid w:val="00BA523C"/>
    <w:rsid w:val="00BA52E9"/>
    <w:rsid w:val="00BA541E"/>
    <w:rsid w:val="00BA545E"/>
    <w:rsid w:val="00BA546C"/>
    <w:rsid w:val="00BA547D"/>
    <w:rsid w:val="00BA548B"/>
    <w:rsid w:val="00BA54EC"/>
    <w:rsid w:val="00BA585B"/>
    <w:rsid w:val="00BA5AFE"/>
    <w:rsid w:val="00BA5C7D"/>
    <w:rsid w:val="00BA5E11"/>
    <w:rsid w:val="00BA5ED1"/>
    <w:rsid w:val="00BA645B"/>
    <w:rsid w:val="00BA65F3"/>
    <w:rsid w:val="00BA66D9"/>
    <w:rsid w:val="00BA6710"/>
    <w:rsid w:val="00BA67B9"/>
    <w:rsid w:val="00BA6824"/>
    <w:rsid w:val="00BA6965"/>
    <w:rsid w:val="00BA6A2F"/>
    <w:rsid w:val="00BA6EBB"/>
    <w:rsid w:val="00BA6EDD"/>
    <w:rsid w:val="00BA6F8E"/>
    <w:rsid w:val="00BA7214"/>
    <w:rsid w:val="00BA73AA"/>
    <w:rsid w:val="00BA7724"/>
    <w:rsid w:val="00BA7848"/>
    <w:rsid w:val="00BA78CD"/>
    <w:rsid w:val="00BA7986"/>
    <w:rsid w:val="00BA7A2F"/>
    <w:rsid w:val="00BA7C7C"/>
    <w:rsid w:val="00BA7D4A"/>
    <w:rsid w:val="00BA7E42"/>
    <w:rsid w:val="00BA7F01"/>
    <w:rsid w:val="00BB0121"/>
    <w:rsid w:val="00BB0319"/>
    <w:rsid w:val="00BB03A7"/>
    <w:rsid w:val="00BB03C2"/>
    <w:rsid w:val="00BB044C"/>
    <w:rsid w:val="00BB064B"/>
    <w:rsid w:val="00BB092C"/>
    <w:rsid w:val="00BB09C0"/>
    <w:rsid w:val="00BB0C4F"/>
    <w:rsid w:val="00BB0CBC"/>
    <w:rsid w:val="00BB0D97"/>
    <w:rsid w:val="00BB1171"/>
    <w:rsid w:val="00BB12E2"/>
    <w:rsid w:val="00BB1357"/>
    <w:rsid w:val="00BB1385"/>
    <w:rsid w:val="00BB14AF"/>
    <w:rsid w:val="00BB15C4"/>
    <w:rsid w:val="00BB1633"/>
    <w:rsid w:val="00BB1732"/>
    <w:rsid w:val="00BB17F4"/>
    <w:rsid w:val="00BB1826"/>
    <w:rsid w:val="00BB1848"/>
    <w:rsid w:val="00BB18A9"/>
    <w:rsid w:val="00BB19B3"/>
    <w:rsid w:val="00BB1A81"/>
    <w:rsid w:val="00BB1DB8"/>
    <w:rsid w:val="00BB203C"/>
    <w:rsid w:val="00BB21D0"/>
    <w:rsid w:val="00BB2262"/>
    <w:rsid w:val="00BB2282"/>
    <w:rsid w:val="00BB2422"/>
    <w:rsid w:val="00BB24A4"/>
    <w:rsid w:val="00BB29D4"/>
    <w:rsid w:val="00BB2A92"/>
    <w:rsid w:val="00BB2AAF"/>
    <w:rsid w:val="00BB2D97"/>
    <w:rsid w:val="00BB2E6F"/>
    <w:rsid w:val="00BB304B"/>
    <w:rsid w:val="00BB308D"/>
    <w:rsid w:val="00BB3262"/>
    <w:rsid w:val="00BB326B"/>
    <w:rsid w:val="00BB360E"/>
    <w:rsid w:val="00BB3634"/>
    <w:rsid w:val="00BB3677"/>
    <w:rsid w:val="00BB36D0"/>
    <w:rsid w:val="00BB3773"/>
    <w:rsid w:val="00BB3AB0"/>
    <w:rsid w:val="00BB3BA1"/>
    <w:rsid w:val="00BB3D29"/>
    <w:rsid w:val="00BB3E4C"/>
    <w:rsid w:val="00BB3EFC"/>
    <w:rsid w:val="00BB407E"/>
    <w:rsid w:val="00BB4111"/>
    <w:rsid w:val="00BB411D"/>
    <w:rsid w:val="00BB4145"/>
    <w:rsid w:val="00BB4148"/>
    <w:rsid w:val="00BB41B5"/>
    <w:rsid w:val="00BB4227"/>
    <w:rsid w:val="00BB42F6"/>
    <w:rsid w:val="00BB436A"/>
    <w:rsid w:val="00BB4662"/>
    <w:rsid w:val="00BB46B9"/>
    <w:rsid w:val="00BB4850"/>
    <w:rsid w:val="00BB4C6E"/>
    <w:rsid w:val="00BB4F84"/>
    <w:rsid w:val="00BB5040"/>
    <w:rsid w:val="00BB505D"/>
    <w:rsid w:val="00BB509B"/>
    <w:rsid w:val="00BB5700"/>
    <w:rsid w:val="00BB5BEB"/>
    <w:rsid w:val="00BB5CF3"/>
    <w:rsid w:val="00BB5D13"/>
    <w:rsid w:val="00BB6149"/>
    <w:rsid w:val="00BB6323"/>
    <w:rsid w:val="00BB6513"/>
    <w:rsid w:val="00BB6647"/>
    <w:rsid w:val="00BB6670"/>
    <w:rsid w:val="00BB66EC"/>
    <w:rsid w:val="00BB6BAF"/>
    <w:rsid w:val="00BB6C8E"/>
    <w:rsid w:val="00BB6CBC"/>
    <w:rsid w:val="00BB6E51"/>
    <w:rsid w:val="00BB6F41"/>
    <w:rsid w:val="00BB71CB"/>
    <w:rsid w:val="00BB77BB"/>
    <w:rsid w:val="00BB7BAE"/>
    <w:rsid w:val="00BB7C24"/>
    <w:rsid w:val="00BB7CCB"/>
    <w:rsid w:val="00BB7D9C"/>
    <w:rsid w:val="00BB7EC6"/>
    <w:rsid w:val="00BC014C"/>
    <w:rsid w:val="00BC0266"/>
    <w:rsid w:val="00BC0441"/>
    <w:rsid w:val="00BC0995"/>
    <w:rsid w:val="00BC0BB7"/>
    <w:rsid w:val="00BC0C07"/>
    <w:rsid w:val="00BC0C41"/>
    <w:rsid w:val="00BC0CC6"/>
    <w:rsid w:val="00BC0FD8"/>
    <w:rsid w:val="00BC10FE"/>
    <w:rsid w:val="00BC159D"/>
    <w:rsid w:val="00BC1747"/>
    <w:rsid w:val="00BC17DD"/>
    <w:rsid w:val="00BC1827"/>
    <w:rsid w:val="00BC183F"/>
    <w:rsid w:val="00BC19FF"/>
    <w:rsid w:val="00BC1A2B"/>
    <w:rsid w:val="00BC1D3A"/>
    <w:rsid w:val="00BC2323"/>
    <w:rsid w:val="00BC26E9"/>
    <w:rsid w:val="00BC2748"/>
    <w:rsid w:val="00BC27DF"/>
    <w:rsid w:val="00BC28C3"/>
    <w:rsid w:val="00BC2B43"/>
    <w:rsid w:val="00BC2CA9"/>
    <w:rsid w:val="00BC2D00"/>
    <w:rsid w:val="00BC3621"/>
    <w:rsid w:val="00BC36BC"/>
    <w:rsid w:val="00BC377B"/>
    <w:rsid w:val="00BC37F3"/>
    <w:rsid w:val="00BC383E"/>
    <w:rsid w:val="00BC3881"/>
    <w:rsid w:val="00BC3988"/>
    <w:rsid w:val="00BC3F3C"/>
    <w:rsid w:val="00BC424A"/>
    <w:rsid w:val="00BC42B1"/>
    <w:rsid w:val="00BC4317"/>
    <w:rsid w:val="00BC4656"/>
    <w:rsid w:val="00BC476F"/>
    <w:rsid w:val="00BC4A9D"/>
    <w:rsid w:val="00BC4BD8"/>
    <w:rsid w:val="00BC4D69"/>
    <w:rsid w:val="00BC508B"/>
    <w:rsid w:val="00BC5117"/>
    <w:rsid w:val="00BC5211"/>
    <w:rsid w:val="00BC5407"/>
    <w:rsid w:val="00BC54E9"/>
    <w:rsid w:val="00BC59BD"/>
    <w:rsid w:val="00BC5EE9"/>
    <w:rsid w:val="00BC61FA"/>
    <w:rsid w:val="00BC6245"/>
    <w:rsid w:val="00BC6250"/>
    <w:rsid w:val="00BC6275"/>
    <w:rsid w:val="00BC628D"/>
    <w:rsid w:val="00BC636D"/>
    <w:rsid w:val="00BC643F"/>
    <w:rsid w:val="00BC6537"/>
    <w:rsid w:val="00BC6719"/>
    <w:rsid w:val="00BC6729"/>
    <w:rsid w:val="00BC6946"/>
    <w:rsid w:val="00BC6CDB"/>
    <w:rsid w:val="00BC709C"/>
    <w:rsid w:val="00BC70D1"/>
    <w:rsid w:val="00BC7344"/>
    <w:rsid w:val="00BC73D9"/>
    <w:rsid w:val="00BC7592"/>
    <w:rsid w:val="00BC7637"/>
    <w:rsid w:val="00BC76F0"/>
    <w:rsid w:val="00BC7988"/>
    <w:rsid w:val="00BC7D26"/>
    <w:rsid w:val="00BC7E6C"/>
    <w:rsid w:val="00BD0033"/>
    <w:rsid w:val="00BD0058"/>
    <w:rsid w:val="00BD00C1"/>
    <w:rsid w:val="00BD00DA"/>
    <w:rsid w:val="00BD02E7"/>
    <w:rsid w:val="00BD03D0"/>
    <w:rsid w:val="00BD05CB"/>
    <w:rsid w:val="00BD07A7"/>
    <w:rsid w:val="00BD0E45"/>
    <w:rsid w:val="00BD1348"/>
    <w:rsid w:val="00BD1441"/>
    <w:rsid w:val="00BD144A"/>
    <w:rsid w:val="00BD1A37"/>
    <w:rsid w:val="00BD2027"/>
    <w:rsid w:val="00BD221A"/>
    <w:rsid w:val="00BD225E"/>
    <w:rsid w:val="00BD2308"/>
    <w:rsid w:val="00BD2738"/>
    <w:rsid w:val="00BD29D2"/>
    <w:rsid w:val="00BD2A27"/>
    <w:rsid w:val="00BD2C57"/>
    <w:rsid w:val="00BD2D0B"/>
    <w:rsid w:val="00BD32E4"/>
    <w:rsid w:val="00BD3328"/>
    <w:rsid w:val="00BD356C"/>
    <w:rsid w:val="00BD3906"/>
    <w:rsid w:val="00BD3B86"/>
    <w:rsid w:val="00BD3C4F"/>
    <w:rsid w:val="00BD3CB4"/>
    <w:rsid w:val="00BD3D5A"/>
    <w:rsid w:val="00BD3F09"/>
    <w:rsid w:val="00BD3F27"/>
    <w:rsid w:val="00BD4460"/>
    <w:rsid w:val="00BD44DB"/>
    <w:rsid w:val="00BD44E7"/>
    <w:rsid w:val="00BD45BA"/>
    <w:rsid w:val="00BD4798"/>
    <w:rsid w:val="00BD47C9"/>
    <w:rsid w:val="00BD47FE"/>
    <w:rsid w:val="00BD499C"/>
    <w:rsid w:val="00BD4BD8"/>
    <w:rsid w:val="00BD4CE8"/>
    <w:rsid w:val="00BD4CEF"/>
    <w:rsid w:val="00BD4E94"/>
    <w:rsid w:val="00BD5551"/>
    <w:rsid w:val="00BD568D"/>
    <w:rsid w:val="00BD56B3"/>
    <w:rsid w:val="00BD5809"/>
    <w:rsid w:val="00BD59CA"/>
    <w:rsid w:val="00BD5AE6"/>
    <w:rsid w:val="00BD5AEE"/>
    <w:rsid w:val="00BD5C25"/>
    <w:rsid w:val="00BD5ECA"/>
    <w:rsid w:val="00BD602F"/>
    <w:rsid w:val="00BD6052"/>
    <w:rsid w:val="00BD620D"/>
    <w:rsid w:val="00BD6460"/>
    <w:rsid w:val="00BD65C1"/>
    <w:rsid w:val="00BD6608"/>
    <w:rsid w:val="00BD6820"/>
    <w:rsid w:val="00BD6832"/>
    <w:rsid w:val="00BD6907"/>
    <w:rsid w:val="00BD693F"/>
    <w:rsid w:val="00BD6A2A"/>
    <w:rsid w:val="00BD6A58"/>
    <w:rsid w:val="00BD6AFE"/>
    <w:rsid w:val="00BD6C5F"/>
    <w:rsid w:val="00BD6D8E"/>
    <w:rsid w:val="00BD6F3B"/>
    <w:rsid w:val="00BD7172"/>
    <w:rsid w:val="00BD72C1"/>
    <w:rsid w:val="00BD74CD"/>
    <w:rsid w:val="00BD7749"/>
    <w:rsid w:val="00BD774B"/>
    <w:rsid w:val="00BD7A71"/>
    <w:rsid w:val="00BD7D08"/>
    <w:rsid w:val="00BD7DC7"/>
    <w:rsid w:val="00BD7DEC"/>
    <w:rsid w:val="00BE0069"/>
    <w:rsid w:val="00BE0282"/>
    <w:rsid w:val="00BE03D6"/>
    <w:rsid w:val="00BE04F4"/>
    <w:rsid w:val="00BE07DA"/>
    <w:rsid w:val="00BE0837"/>
    <w:rsid w:val="00BE0AD3"/>
    <w:rsid w:val="00BE0BC5"/>
    <w:rsid w:val="00BE0EA8"/>
    <w:rsid w:val="00BE0F93"/>
    <w:rsid w:val="00BE10F7"/>
    <w:rsid w:val="00BE1130"/>
    <w:rsid w:val="00BE1150"/>
    <w:rsid w:val="00BE1208"/>
    <w:rsid w:val="00BE14A8"/>
    <w:rsid w:val="00BE15F1"/>
    <w:rsid w:val="00BE17F1"/>
    <w:rsid w:val="00BE2036"/>
    <w:rsid w:val="00BE2257"/>
    <w:rsid w:val="00BE2424"/>
    <w:rsid w:val="00BE26B6"/>
    <w:rsid w:val="00BE2873"/>
    <w:rsid w:val="00BE28D7"/>
    <w:rsid w:val="00BE2A09"/>
    <w:rsid w:val="00BE2D3A"/>
    <w:rsid w:val="00BE2D83"/>
    <w:rsid w:val="00BE2D95"/>
    <w:rsid w:val="00BE326E"/>
    <w:rsid w:val="00BE342B"/>
    <w:rsid w:val="00BE37AC"/>
    <w:rsid w:val="00BE38CC"/>
    <w:rsid w:val="00BE3A6D"/>
    <w:rsid w:val="00BE3B20"/>
    <w:rsid w:val="00BE3BA9"/>
    <w:rsid w:val="00BE3C99"/>
    <w:rsid w:val="00BE3D67"/>
    <w:rsid w:val="00BE3E37"/>
    <w:rsid w:val="00BE403F"/>
    <w:rsid w:val="00BE4111"/>
    <w:rsid w:val="00BE41A3"/>
    <w:rsid w:val="00BE4281"/>
    <w:rsid w:val="00BE4344"/>
    <w:rsid w:val="00BE43A8"/>
    <w:rsid w:val="00BE4415"/>
    <w:rsid w:val="00BE46A9"/>
    <w:rsid w:val="00BE4716"/>
    <w:rsid w:val="00BE4847"/>
    <w:rsid w:val="00BE487B"/>
    <w:rsid w:val="00BE4AD3"/>
    <w:rsid w:val="00BE4C23"/>
    <w:rsid w:val="00BE4F88"/>
    <w:rsid w:val="00BE502D"/>
    <w:rsid w:val="00BE5223"/>
    <w:rsid w:val="00BE526F"/>
    <w:rsid w:val="00BE57AF"/>
    <w:rsid w:val="00BE5B3B"/>
    <w:rsid w:val="00BE5DEC"/>
    <w:rsid w:val="00BE640D"/>
    <w:rsid w:val="00BE6417"/>
    <w:rsid w:val="00BE6470"/>
    <w:rsid w:val="00BE64D3"/>
    <w:rsid w:val="00BE64E3"/>
    <w:rsid w:val="00BE64EA"/>
    <w:rsid w:val="00BE6505"/>
    <w:rsid w:val="00BE6550"/>
    <w:rsid w:val="00BE6670"/>
    <w:rsid w:val="00BE698F"/>
    <w:rsid w:val="00BE6A46"/>
    <w:rsid w:val="00BE6A58"/>
    <w:rsid w:val="00BE7034"/>
    <w:rsid w:val="00BE7119"/>
    <w:rsid w:val="00BE724A"/>
    <w:rsid w:val="00BE733A"/>
    <w:rsid w:val="00BE7380"/>
    <w:rsid w:val="00BE73A8"/>
    <w:rsid w:val="00BE7483"/>
    <w:rsid w:val="00BE79D2"/>
    <w:rsid w:val="00BE7CCA"/>
    <w:rsid w:val="00BE7EA0"/>
    <w:rsid w:val="00BF01F0"/>
    <w:rsid w:val="00BF023E"/>
    <w:rsid w:val="00BF0408"/>
    <w:rsid w:val="00BF05CE"/>
    <w:rsid w:val="00BF065B"/>
    <w:rsid w:val="00BF0755"/>
    <w:rsid w:val="00BF0ABE"/>
    <w:rsid w:val="00BF0CA1"/>
    <w:rsid w:val="00BF0D20"/>
    <w:rsid w:val="00BF0DC2"/>
    <w:rsid w:val="00BF0E96"/>
    <w:rsid w:val="00BF0FA2"/>
    <w:rsid w:val="00BF100F"/>
    <w:rsid w:val="00BF10A1"/>
    <w:rsid w:val="00BF10E7"/>
    <w:rsid w:val="00BF1220"/>
    <w:rsid w:val="00BF13EF"/>
    <w:rsid w:val="00BF1732"/>
    <w:rsid w:val="00BF18D2"/>
    <w:rsid w:val="00BF1970"/>
    <w:rsid w:val="00BF1D09"/>
    <w:rsid w:val="00BF1D33"/>
    <w:rsid w:val="00BF1D4F"/>
    <w:rsid w:val="00BF20DE"/>
    <w:rsid w:val="00BF2344"/>
    <w:rsid w:val="00BF24D5"/>
    <w:rsid w:val="00BF26E9"/>
    <w:rsid w:val="00BF293C"/>
    <w:rsid w:val="00BF29CA"/>
    <w:rsid w:val="00BF2B24"/>
    <w:rsid w:val="00BF2B35"/>
    <w:rsid w:val="00BF2F56"/>
    <w:rsid w:val="00BF3125"/>
    <w:rsid w:val="00BF3200"/>
    <w:rsid w:val="00BF3242"/>
    <w:rsid w:val="00BF329C"/>
    <w:rsid w:val="00BF356D"/>
    <w:rsid w:val="00BF35D0"/>
    <w:rsid w:val="00BF37BB"/>
    <w:rsid w:val="00BF39EE"/>
    <w:rsid w:val="00BF3C0E"/>
    <w:rsid w:val="00BF3DF7"/>
    <w:rsid w:val="00BF3F61"/>
    <w:rsid w:val="00BF3FF4"/>
    <w:rsid w:val="00BF4366"/>
    <w:rsid w:val="00BF437C"/>
    <w:rsid w:val="00BF43D4"/>
    <w:rsid w:val="00BF441C"/>
    <w:rsid w:val="00BF47CB"/>
    <w:rsid w:val="00BF487E"/>
    <w:rsid w:val="00BF4D96"/>
    <w:rsid w:val="00BF4FFF"/>
    <w:rsid w:val="00BF50C3"/>
    <w:rsid w:val="00BF513E"/>
    <w:rsid w:val="00BF5476"/>
    <w:rsid w:val="00BF55A9"/>
    <w:rsid w:val="00BF59AC"/>
    <w:rsid w:val="00BF5B1C"/>
    <w:rsid w:val="00BF5B55"/>
    <w:rsid w:val="00BF5B79"/>
    <w:rsid w:val="00BF604E"/>
    <w:rsid w:val="00BF612B"/>
    <w:rsid w:val="00BF61FE"/>
    <w:rsid w:val="00BF62E1"/>
    <w:rsid w:val="00BF6393"/>
    <w:rsid w:val="00BF63C3"/>
    <w:rsid w:val="00BF671F"/>
    <w:rsid w:val="00BF679A"/>
    <w:rsid w:val="00BF68E8"/>
    <w:rsid w:val="00BF693A"/>
    <w:rsid w:val="00BF6A59"/>
    <w:rsid w:val="00BF6A75"/>
    <w:rsid w:val="00BF6B7F"/>
    <w:rsid w:val="00BF6DC9"/>
    <w:rsid w:val="00BF6DDB"/>
    <w:rsid w:val="00BF6EA6"/>
    <w:rsid w:val="00BF6EAB"/>
    <w:rsid w:val="00BF6FE2"/>
    <w:rsid w:val="00BF70D6"/>
    <w:rsid w:val="00BF732E"/>
    <w:rsid w:val="00BF74A1"/>
    <w:rsid w:val="00BF7592"/>
    <w:rsid w:val="00BF76AF"/>
    <w:rsid w:val="00BF7857"/>
    <w:rsid w:val="00BF79FC"/>
    <w:rsid w:val="00BF7AD3"/>
    <w:rsid w:val="00BF7D2B"/>
    <w:rsid w:val="00BF7DC5"/>
    <w:rsid w:val="00BF7DE1"/>
    <w:rsid w:val="00BF7F5D"/>
    <w:rsid w:val="00BF7F94"/>
    <w:rsid w:val="00BF7F96"/>
    <w:rsid w:val="00C00166"/>
    <w:rsid w:val="00C0025C"/>
    <w:rsid w:val="00C0037C"/>
    <w:rsid w:val="00C003CF"/>
    <w:rsid w:val="00C005C9"/>
    <w:rsid w:val="00C006C9"/>
    <w:rsid w:val="00C007AB"/>
    <w:rsid w:val="00C00995"/>
    <w:rsid w:val="00C00F7D"/>
    <w:rsid w:val="00C0123E"/>
    <w:rsid w:val="00C0126F"/>
    <w:rsid w:val="00C012CC"/>
    <w:rsid w:val="00C013D4"/>
    <w:rsid w:val="00C018A1"/>
    <w:rsid w:val="00C01989"/>
    <w:rsid w:val="00C01990"/>
    <w:rsid w:val="00C01A7B"/>
    <w:rsid w:val="00C01C65"/>
    <w:rsid w:val="00C01CA8"/>
    <w:rsid w:val="00C01CD6"/>
    <w:rsid w:val="00C01E9F"/>
    <w:rsid w:val="00C01EA3"/>
    <w:rsid w:val="00C02120"/>
    <w:rsid w:val="00C023A3"/>
    <w:rsid w:val="00C0244E"/>
    <w:rsid w:val="00C02540"/>
    <w:rsid w:val="00C02682"/>
    <w:rsid w:val="00C02A56"/>
    <w:rsid w:val="00C02C31"/>
    <w:rsid w:val="00C02CE6"/>
    <w:rsid w:val="00C02E98"/>
    <w:rsid w:val="00C02EBF"/>
    <w:rsid w:val="00C030E3"/>
    <w:rsid w:val="00C0324A"/>
    <w:rsid w:val="00C0348B"/>
    <w:rsid w:val="00C03643"/>
    <w:rsid w:val="00C039AF"/>
    <w:rsid w:val="00C03AF2"/>
    <w:rsid w:val="00C03C53"/>
    <w:rsid w:val="00C03ED0"/>
    <w:rsid w:val="00C041D9"/>
    <w:rsid w:val="00C04211"/>
    <w:rsid w:val="00C04513"/>
    <w:rsid w:val="00C047A1"/>
    <w:rsid w:val="00C048F3"/>
    <w:rsid w:val="00C04986"/>
    <w:rsid w:val="00C04B39"/>
    <w:rsid w:val="00C04D2F"/>
    <w:rsid w:val="00C05244"/>
    <w:rsid w:val="00C052F4"/>
    <w:rsid w:val="00C053AE"/>
    <w:rsid w:val="00C05841"/>
    <w:rsid w:val="00C059F2"/>
    <w:rsid w:val="00C05CB4"/>
    <w:rsid w:val="00C05E57"/>
    <w:rsid w:val="00C05E82"/>
    <w:rsid w:val="00C05F59"/>
    <w:rsid w:val="00C061C9"/>
    <w:rsid w:val="00C0629F"/>
    <w:rsid w:val="00C063D5"/>
    <w:rsid w:val="00C06B2A"/>
    <w:rsid w:val="00C070DF"/>
    <w:rsid w:val="00C0710C"/>
    <w:rsid w:val="00C07314"/>
    <w:rsid w:val="00C074C4"/>
    <w:rsid w:val="00C0779B"/>
    <w:rsid w:val="00C0793A"/>
    <w:rsid w:val="00C07943"/>
    <w:rsid w:val="00C079C0"/>
    <w:rsid w:val="00C079C9"/>
    <w:rsid w:val="00C07B7A"/>
    <w:rsid w:val="00C07BEC"/>
    <w:rsid w:val="00C07CCA"/>
    <w:rsid w:val="00C07E07"/>
    <w:rsid w:val="00C07E1B"/>
    <w:rsid w:val="00C07F01"/>
    <w:rsid w:val="00C100C6"/>
    <w:rsid w:val="00C100C7"/>
    <w:rsid w:val="00C10407"/>
    <w:rsid w:val="00C10816"/>
    <w:rsid w:val="00C10A9E"/>
    <w:rsid w:val="00C10DE0"/>
    <w:rsid w:val="00C10E10"/>
    <w:rsid w:val="00C10E97"/>
    <w:rsid w:val="00C10F4B"/>
    <w:rsid w:val="00C11052"/>
    <w:rsid w:val="00C110A6"/>
    <w:rsid w:val="00C1153B"/>
    <w:rsid w:val="00C115EF"/>
    <w:rsid w:val="00C11988"/>
    <w:rsid w:val="00C12218"/>
    <w:rsid w:val="00C124BB"/>
    <w:rsid w:val="00C12548"/>
    <w:rsid w:val="00C127AF"/>
    <w:rsid w:val="00C12821"/>
    <w:rsid w:val="00C128C0"/>
    <w:rsid w:val="00C128EF"/>
    <w:rsid w:val="00C12975"/>
    <w:rsid w:val="00C129F0"/>
    <w:rsid w:val="00C12B2E"/>
    <w:rsid w:val="00C12BAC"/>
    <w:rsid w:val="00C12C69"/>
    <w:rsid w:val="00C12D35"/>
    <w:rsid w:val="00C12EB5"/>
    <w:rsid w:val="00C12F20"/>
    <w:rsid w:val="00C130B7"/>
    <w:rsid w:val="00C130C2"/>
    <w:rsid w:val="00C13103"/>
    <w:rsid w:val="00C131D4"/>
    <w:rsid w:val="00C137F0"/>
    <w:rsid w:val="00C1384D"/>
    <w:rsid w:val="00C13C2E"/>
    <w:rsid w:val="00C13C88"/>
    <w:rsid w:val="00C13FF8"/>
    <w:rsid w:val="00C14201"/>
    <w:rsid w:val="00C143A6"/>
    <w:rsid w:val="00C143DF"/>
    <w:rsid w:val="00C14B49"/>
    <w:rsid w:val="00C14BE4"/>
    <w:rsid w:val="00C14C87"/>
    <w:rsid w:val="00C14D83"/>
    <w:rsid w:val="00C1506A"/>
    <w:rsid w:val="00C151C1"/>
    <w:rsid w:val="00C15688"/>
    <w:rsid w:val="00C15937"/>
    <w:rsid w:val="00C159A7"/>
    <w:rsid w:val="00C15D4F"/>
    <w:rsid w:val="00C15D88"/>
    <w:rsid w:val="00C15EF3"/>
    <w:rsid w:val="00C15FBF"/>
    <w:rsid w:val="00C1606E"/>
    <w:rsid w:val="00C161E3"/>
    <w:rsid w:val="00C16396"/>
    <w:rsid w:val="00C1641D"/>
    <w:rsid w:val="00C16730"/>
    <w:rsid w:val="00C167D1"/>
    <w:rsid w:val="00C16856"/>
    <w:rsid w:val="00C16858"/>
    <w:rsid w:val="00C168A7"/>
    <w:rsid w:val="00C16947"/>
    <w:rsid w:val="00C16C0B"/>
    <w:rsid w:val="00C17198"/>
    <w:rsid w:val="00C1722A"/>
    <w:rsid w:val="00C17264"/>
    <w:rsid w:val="00C174BD"/>
    <w:rsid w:val="00C1760C"/>
    <w:rsid w:val="00C17A16"/>
    <w:rsid w:val="00C17DFE"/>
    <w:rsid w:val="00C17F46"/>
    <w:rsid w:val="00C17F52"/>
    <w:rsid w:val="00C17F89"/>
    <w:rsid w:val="00C17FEE"/>
    <w:rsid w:val="00C20040"/>
    <w:rsid w:val="00C20222"/>
    <w:rsid w:val="00C202DF"/>
    <w:rsid w:val="00C2035A"/>
    <w:rsid w:val="00C204EA"/>
    <w:rsid w:val="00C2060F"/>
    <w:rsid w:val="00C2063B"/>
    <w:rsid w:val="00C2097B"/>
    <w:rsid w:val="00C20A4B"/>
    <w:rsid w:val="00C20ADB"/>
    <w:rsid w:val="00C20BBF"/>
    <w:rsid w:val="00C210DA"/>
    <w:rsid w:val="00C2112A"/>
    <w:rsid w:val="00C213B1"/>
    <w:rsid w:val="00C21419"/>
    <w:rsid w:val="00C21611"/>
    <w:rsid w:val="00C21959"/>
    <w:rsid w:val="00C219C3"/>
    <w:rsid w:val="00C21B4A"/>
    <w:rsid w:val="00C21BC5"/>
    <w:rsid w:val="00C21C90"/>
    <w:rsid w:val="00C21D10"/>
    <w:rsid w:val="00C21FBD"/>
    <w:rsid w:val="00C2215B"/>
    <w:rsid w:val="00C2228F"/>
    <w:rsid w:val="00C222AD"/>
    <w:rsid w:val="00C22355"/>
    <w:rsid w:val="00C223A6"/>
    <w:rsid w:val="00C229A8"/>
    <w:rsid w:val="00C22A2A"/>
    <w:rsid w:val="00C22AB2"/>
    <w:rsid w:val="00C22C55"/>
    <w:rsid w:val="00C22F77"/>
    <w:rsid w:val="00C23159"/>
    <w:rsid w:val="00C23162"/>
    <w:rsid w:val="00C23260"/>
    <w:rsid w:val="00C238FB"/>
    <w:rsid w:val="00C2398E"/>
    <w:rsid w:val="00C23B62"/>
    <w:rsid w:val="00C23C79"/>
    <w:rsid w:val="00C23DEC"/>
    <w:rsid w:val="00C241C2"/>
    <w:rsid w:val="00C24554"/>
    <w:rsid w:val="00C24BCA"/>
    <w:rsid w:val="00C24BF6"/>
    <w:rsid w:val="00C24E78"/>
    <w:rsid w:val="00C24F1B"/>
    <w:rsid w:val="00C24FDA"/>
    <w:rsid w:val="00C2523A"/>
    <w:rsid w:val="00C25323"/>
    <w:rsid w:val="00C2535F"/>
    <w:rsid w:val="00C2547F"/>
    <w:rsid w:val="00C25986"/>
    <w:rsid w:val="00C25E04"/>
    <w:rsid w:val="00C25E97"/>
    <w:rsid w:val="00C26193"/>
    <w:rsid w:val="00C2621F"/>
    <w:rsid w:val="00C2648F"/>
    <w:rsid w:val="00C26662"/>
    <w:rsid w:val="00C266DC"/>
    <w:rsid w:val="00C26A8E"/>
    <w:rsid w:val="00C26BEF"/>
    <w:rsid w:val="00C26E2F"/>
    <w:rsid w:val="00C26F3E"/>
    <w:rsid w:val="00C27336"/>
    <w:rsid w:val="00C2742A"/>
    <w:rsid w:val="00C27554"/>
    <w:rsid w:val="00C2766C"/>
    <w:rsid w:val="00C277B8"/>
    <w:rsid w:val="00C27983"/>
    <w:rsid w:val="00C27D64"/>
    <w:rsid w:val="00C27ED2"/>
    <w:rsid w:val="00C3005E"/>
    <w:rsid w:val="00C30063"/>
    <w:rsid w:val="00C3007D"/>
    <w:rsid w:val="00C300C9"/>
    <w:rsid w:val="00C3027C"/>
    <w:rsid w:val="00C308CD"/>
    <w:rsid w:val="00C30961"/>
    <w:rsid w:val="00C309BC"/>
    <w:rsid w:val="00C30B95"/>
    <w:rsid w:val="00C30BD7"/>
    <w:rsid w:val="00C30C7B"/>
    <w:rsid w:val="00C31175"/>
    <w:rsid w:val="00C31309"/>
    <w:rsid w:val="00C31411"/>
    <w:rsid w:val="00C314CC"/>
    <w:rsid w:val="00C316DB"/>
    <w:rsid w:val="00C318B1"/>
    <w:rsid w:val="00C3199A"/>
    <w:rsid w:val="00C31BFD"/>
    <w:rsid w:val="00C32055"/>
    <w:rsid w:val="00C321E4"/>
    <w:rsid w:val="00C32462"/>
    <w:rsid w:val="00C3246B"/>
    <w:rsid w:val="00C3298C"/>
    <w:rsid w:val="00C32F14"/>
    <w:rsid w:val="00C330AE"/>
    <w:rsid w:val="00C3310E"/>
    <w:rsid w:val="00C331A4"/>
    <w:rsid w:val="00C331CE"/>
    <w:rsid w:val="00C33214"/>
    <w:rsid w:val="00C33287"/>
    <w:rsid w:val="00C332F7"/>
    <w:rsid w:val="00C336D7"/>
    <w:rsid w:val="00C33790"/>
    <w:rsid w:val="00C33936"/>
    <w:rsid w:val="00C33B8C"/>
    <w:rsid w:val="00C33BD9"/>
    <w:rsid w:val="00C33DDC"/>
    <w:rsid w:val="00C33E67"/>
    <w:rsid w:val="00C341CE"/>
    <w:rsid w:val="00C3445D"/>
    <w:rsid w:val="00C34691"/>
    <w:rsid w:val="00C3486E"/>
    <w:rsid w:val="00C349C9"/>
    <w:rsid w:val="00C34ECD"/>
    <w:rsid w:val="00C35205"/>
    <w:rsid w:val="00C35423"/>
    <w:rsid w:val="00C3577C"/>
    <w:rsid w:val="00C357E2"/>
    <w:rsid w:val="00C35B30"/>
    <w:rsid w:val="00C35D13"/>
    <w:rsid w:val="00C3614C"/>
    <w:rsid w:val="00C36274"/>
    <w:rsid w:val="00C362D0"/>
    <w:rsid w:val="00C362F4"/>
    <w:rsid w:val="00C363C9"/>
    <w:rsid w:val="00C36779"/>
    <w:rsid w:val="00C36790"/>
    <w:rsid w:val="00C367F1"/>
    <w:rsid w:val="00C368EC"/>
    <w:rsid w:val="00C369F9"/>
    <w:rsid w:val="00C36BFF"/>
    <w:rsid w:val="00C36C7C"/>
    <w:rsid w:val="00C36D49"/>
    <w:rsid w:val="00C36EE3"/>
    <w:rsid w:val="00C3700F"/>
    <w:rsid w:val="00C3769C"/>
    <w:rsid w:val="00C377C5"/>
    <w:rsid w:val="00C4070C"/>
    <w:rsid w:val="00C40827"/>
    <w:rsid w:val="00C40956"/>
    <w:rsid w:val="00C40BBA"/>
    <w:rsid w:val="00C40D9F"/>
    <w:rsid w:val="00C40E34"/>
    <w:rsid w:val="00C411B7"/>
    <w:rsid w:val="00C412FA"/>
    <w:rsid w:val="00C41622"/>
    <w:rsid w:val="00C41944"/>
    <w:rsid w:val="00C41A13"/>
    <w:rsid w:val="00C41B21"/>
    <w:rsid w:val="00C42072"/>
    <w:rsid w:val="00C42122"/>
    <w:rsid w:val="00C421A8"/>
    <w:rsid w:val="00C421A9"/>
    <w:rsid w:val="00C421C8"/>
    <w:rsid w:val="00C424FE"/>
    <w:rsid w:val="00C425A2"/>
    <w:rsid w:val="00C426C6"/>
    <w:rsid w:val="00C429EF"/>
    <w:rsid w:val="00C42A84"/>
    <w:rsid w:val="00C42B16"/>
    <w:rsid w:val="00C42BCC"/>
    <w:rsid w:val="00C42C86"/>
    <w:rsid w:val="00C42DE1"/>
    <w:rsid w:val="00C4316B"/>
    <w:rsid w:val="00C43330"/>
    <w:rsid w:val="00C4335C"/>
    <w:rsid w:val="00C43387"/>
    <w:rsid w:val="00C433B1"/>
    <w:rsid w:val="00C433FC"/>
    <w:rsid w:val="00C43489"/>
    <w:rsid w:val="00C43512"/>
    <w:rsid w:val="00C439E2"/>
    <w:rsid w:val="00C43AC0"/>
    <w:rsid w:val="00C43B2A"/>
    <w:rsid w:val="00C43CDB"/>
    <w:rsid w:val="00C43E9F"/>
    <w:rsid w:val="00C4407E"/>
    <w:rsid w:val="00C4414E"/>
    <w:rsid w:val="00C44278"/>
    <w:rsid w:val="00C4429E"/>
    <w:rsid w:val="00C442C4"/>
    <w:rsid w:val="00C44416"/>
    <w:rsid w:val="00C44592"/>
    <w:rsid w:val="00C44CB5"/>
    <w:rsid w:val="00C44E48"/>
    <w:rsid w:val="00C44F5D"/>
    <w:rsid w:val="00C45010"/>
    <w:rsid w:val="00C451C2"/>
    <w:rsid w:val="00C451D3"/>
    <w:rsid w:val="00C451E8"/>
    <w:rsid w:val="00C45236"/>
    <w:rsid w:val="00C4559B"/>
    <w:rsid w:val="00C456A0"/>
    <w:rsid w:val="00C45882"/>
    <w:rsid w:val="00C458F5"/>
    <w:rsid w:val="00C45A51"/>
    <w:rsid w:val="00C45AD4"/>
    <w:rsid w:val="00C45AF9"/>
    <w:rsid w:val="00C45B4A"/>
    <w:rsid w:val="00C45D1E"/>
    <w:rsid w:val="00C465DD"/>
    <w:rsid w:val="00C467B3"/>
    <w:rsid w:val="00C468A5"/>
    <w:rsid w:val="00C46990"/>
    <w:rsid w:val="00C46B8E"/>
    <w:rsid w:val="00C46CD6"/>
    <w:rsid w:val="00C46F16"/>
    <w:rsid w:val="00C47057"/>
    <w:rsid w:val="00C4707D"/>
    <w:rsid w:val="00C4745C"/>
    <w:rsid w:val="00C474B0"/>
    <w:rsid w:val="00C47768"/>
    <w:rsid w:val="00C4777F"/>
    <w:rsid w:val="00C47AF6"/>
    <w:rsid w:val="00C47B9F"/>
    <w:rsid w:val="00C47C98"/>
    <w:rsid w:val="00C47CCB"/>
    <w:rsid w:val="00C47ED6"/>
    <w:rsid w:val="00C47F62"/>
    <w:rsid w:val="00C47F83"/>
    <w:rsid w:val="00C50095"/>
    <w:rsid w:val="00C50199"/>
    <w:rsid w:val="00C501C4"/>
    <w:rsid w:val="00C50255"/>
    <w:rsid w:val="00C5039B"/>
    <w:rsid w:val="00C50422"/>
    <w:rsid w:val="00C50850"/>
    <w:rsid w:val="00C50997"/>
    <w:rsid w:val="00C50AD3"/>
    <w:rsid w:val="00C50D0F"/>
    <w:rsid w:val="00C50F1E"/>
    <w:rsid w:val="00C510B1"/>
    <w:rsid w:val="00C51276"/>
    <w:rsid w:val="00C5148E"/>
    <w:rsid w:val="00C515E2"/>
    <w:rsid w:val="00C5160B"/>
    <w:rsid w:val="00C51914"/>
    <w:rsid w:val="00C51985"/>
    <w:rsid w:val="00C519C5"/>
    <w:rsid w:val="00C51AD7"/>
    <w:rsid w:val="00C51E8C"/>
    <w:rsid w:val="00C51F3E"/>
    <w:rsid w:val="00C5203D"/>
    <w:rsid w:val="00C52097"/>
    <w:rsid w:val="00C5209A"/>
    <w:rsid w:val="00C521A9"/>
    <w:rsid w:val="00C52333"/>
    <w:rsid w:val="00C524AE"/>
    <w:rsid w:val="00C524E9"/>
    <w:rsid w:val="00C52521"/>
    <w:rsid w:val="00C525EF"/>
    <w:rsid w:val="00C52629"/>
    <w:rsid w:val="00C526E1"/>
    <w:rsid w:val="00C52AA2"/>
    <w:rsid w:val="00C52B60"/>
    <w:rsid w:val="00C52E6F"/>
    <w:rsid w:val="00C52EDF"/>
    <w:rsid w:val="00C5314B"/>
    <w:rsid w:val="00C532C0"/>
    <w:rsid w:val="00C53684"/>
    <w:rsid w:val="00C536CE"/>
    <w:rsid w:val="00C53880"/>
    <w:rsid w:val="00C53A20"/>
    <w:rsid w:val="00C53B13"/>
    <w:rsid w:val="00C53FC4"/>
    <w:rsid w:val="00C53FD3"/>
    <w:rsid w:val="00C540EB"/>
    <w:rsid w:val="00C541E8"/>
    <w:rsid w:val="00C54460"/>
    <w:rsid w:val="00C54499"/>
    <w:rsid w:val="00C5457E"/>
    <w:rsid w:val="00C545C9"/>
    <w:rsid w:val="00C54723"/>
    <w:rsid w:val="00C549C1"/>
    <w:rsid w:val="00C549CE"/>
    <w:rsid w:val="00C54C1B"/>
    <w:rsid w:val="00C54CE0"/>
    <w:rsid w:val="00C54D44"/>
    <w:rsid w:val="00C55143"/>
    <w:rsid w:val="00C551BC"/>
    <w:rsid w:val="00C552DB"/>
    <w:rsid w:val="00C554A6"/>
    <w:rsid w:val="00C554B1"/>
    <w:rsid w:val="00C55502"/>
    <w:rsid w:val="00C555D6"/>
    <w:rsid w:val="00C55688"/>
    <w:rsid w:val="00C55768"/>
    <w:rsid w:val="00C55A65"/>
    <w:rsid w:val="00C55DF5"/>
    <w:rsid w:val="00C56087"/>
    <w:rsid w:val="00C56531"/>
    <w:rsid w:val="00C56662"/>
    <w:rsid w:val="00C566B5"/>
    <w:rsid w:val="00C5670D"/>
    <w:rsid w:val="00C568B0"/>
    <w:rsid w:val="00C5690D"/>
    <w:rsid w:val="00C56CA8"/>
    <w:rsid w:val="00C572DA"/>
    <w:rsid w:val="00C573ED"/>
    <w:rsid w:val="00C5752F"/>
    <w:rsid w:val="00C57593"/>
    <w:rsid w:val="00C575AA"/>
    <w:rsid w:val="00C5769E"/>
    <w:rsid w:val="00C576E8"/>
    <w:rsid w:val="00C5776F"/>
    <w:rsid w:val="00C57871"/>
    <w:rsid w:val="00C57CC7"/>
    <w:rsid w:val="00C57EAD"/>
    <w:rsid w:val="00C57FCF"/>
    <w:rsid w:val="00C60044"/>
    <w:rsid w:val="00C60125"/>
    <w:rsid w:val="00C60196"/>
    <w:rsid w:val="00C60538"/>
    <w:rsid w:val="00C608C8"/>
    <w:rsid w:val="00C608E3"/>
    <w:rsid w:val="00C60AE6"/>
    <w:rsid w:val="00C60AFF"/>
    <w:rsid w:val="00C60E89"/>
    <w:rsid w:val="00C60F93"/>
    <w:rsid w:val="00C6102E"/>
    <w:rsid w:val="00C61118"/>
    <w:rsid w:val="00C6129E"/>
    <w:rsid w:val="00C614CE"/>
    <w:rsid w:val="00C6150D"/>
    <w:rsid w:val="00C6154D"/>
    <w:rsid w:val="00C6159A"/>
    <w:rsid w:val="00C615DF"/>
    <w:rsid w:val="00C615FC"/>
    <w:rsid w:val="00C61700"/>
    <w:rsid w:val="00C6184D"/>
    <w:rsid w:val="00C618E7"/>
    <w:rsid w:val="00C61934"/>
    <w:rsid w:val="00C61BDD"/>
    <w:rsid w:val="00C61C53"/>
    <w:rsid w:val="00C61CE5"/>
    <w:rsid w:val="00C61D08"/>
    <w:rsid w:val="00C61DD3"/>
    <w:rsid w:val="00C621EB"/>
    <w:rsid w:val="00C62212"/>
    <w:rsid w:val="00C62219"/>
    <w:rsid w:val="00C622DF"/>
    <w:rsid w:val="00C62790"/>
    <w:rsid w:val="00C627BA"/>
    <w:rsid w:val="00C628B3"/>
    <w:rsid w:val="00C629CA"/>
    <w:rsid w:val="00C629F8"/>
    <w:rsid w:val="00C62B2C"/>
    <w:rsid w:val="00C62B3A"/>
    <w:rsid w:val="00C62D72"/>
    <w:rsid w:val="00C62DBA"/>
    <w:rsid w:val="00C630F1"/>
    <w:rsid w:val="00C635A6"/>
    <w:rsid w:val="00C635C2"/>
    <w:rsid w:val="00C63A6D"/>
    <w:rsid w:val="00C63DE9"/>
    <w:rsid w:val="00C64350"/>
    <w:rsid w:val="00C644CA"/>
    <w:rsid w:val="00C6457B"/>
    <w:rsid w:val="00C64606"/>
    <w:rsid w:val="00C64721"/>
    <w:rsid w:val="00C64C61"/>
    <w:rsid w:val="00C64CA6"/>
    <w:rsid w:val="00C64CB4"/>
    <w:rsid w:val="00C64FC0"/>
    <w:rsid w:val="00C650E1"/>
    <w:rsid w:val="00C65229"/>
    <w:rsid w:val="00C652E8"/>
    <w:rsid w:val="00C65645"/>
    <w:rsid w:val="00C6565D"/>
    <w:rsid w:val="00C65756"/>
    <w:rsid w:val="00C6595E"/>
    <w:rsid w:val="00C65CB0"/>
    <w:rsid w:val="00C65D66"/>
    <w:rsid w:val="00C65E6B"/>
    <w:rsid w:val="00C660ED"/>
    <w:rsid w:val="00C660EF"/>
    <w:rsid w:val="00C6638C"/>
    <w:rsid w:val="00C665C7"/>
    <w:rsid w:val="00C666D7"/>
    <w:rsid w:val="00C66702"/>
    <w:rsid w:val="00C66AA0"/>
    <w:rsid w:val="00C66B69"/>
    <w:rsid w:val="00C66BBC"/>
    <w:rsid w:val="00C66C45"/>
    <w:rsid w:val="00C6702A"/>
    <w:rsid w:val="00C67263"/>
    <w:rsid w:val="00C674F9"/>
    <w:rsid w:val="00C6770C"/>
    <w:rsid w:val="00C6771D"/>
    <w:rsid w:val="00C67834"/>
    <w:rsid w:val="00C678DB"/>
    <w:rsid w:val="00C67C64"/>
    <w:rsid w:val="00C67E8E"/>
    <w:rsid w:val="00C67F23"/>
    <w:rsid w:val="00C702B4"/>
    <w:rsid w:val="00C702F4"/>
    <w:rsid w:val="00C70303"/>
    <w:rsid w:val="00C70355"/>
    <w:rsid w:val="00C70364"/>
    <w:rsid w:val="00C7049A"/>
    <w:rsid w:val="00C70537"/>
    <w:rsid w:val="00C706D5"/>
    <w:rsid w:val="00C708E9"/>
    <w:rsid w:val="00C70A03"/>
    <w:rsid w:val="00C70A04"/>
    <w:rsid w:val="00C70BD2"/>
    <w:rsid w:val="00C70D4D"/>
    <w:rsid w:val="00C70DB2"/>
    <w:rsid w:val="00C70DE8"/>
    <w:rsid w:val="00C70E56"/>
    <w:rsid w:val="00C70EDF"/>
    <w:rsid w:val="00C70FC6"/>
    <w:rsid w:val="00C71062"/>
    <w:rsid w:val="00C7120A"/>
    <w:rsid w:val="00C71254"/>
    <w:rsid w:val="00C713C6"/>
    <w:rsid w:val="00C716CA"/>
    <w:rsid w:val="00C717B9"/>
    <w:rsid w:val="00C717DC"/>
    <w:rsid w:val="00C71ED3"/>
    <w:rsid w:val="00C7255A"/>
    <w:rsid w:val="00C72694"/>
    <w:rsid w:val="00C7287E"/>
    <w:rsid w:val="00C72996"/>
    <w:rsid w:val="00C72BDA"/>
    <w:rsid w:val="00C72E51"/>
    <w:rsid w:val="00C72EAF"/>
    <w:rsid w:val="00C72EF3"/>
    <w:rsid w:val="00C734AE"/>
    <w:rsid w:val="00C73709"/>
    <w:rsid w:val="00C7374A"/>
    <w:rsid w:val="00C73A44"/>
    <w:rsid w:val="00C73AD3"/>
    <w:rsid w:val="00C73AF5"/>
    <w:rsid w:val="00C73BD4"/>
    <w:rsid w:val="00C73E84"/>
    <w:rsid w:val="00C7413C"/>
    <w:rsid w:val="00C7418B"/>
    <w:rsid w:val="00C741FD"/>
    <w:rsid w:val="00C74266"/>
    <w:rsid w:val="00C74589"/>
    <w:rsid w:val="00C74600"/>
    <w:rsid w:val="00C74A19"/>
    <w:rsid w:val="00C74B3A"/>
    <w:rsid w:val="00C74C7E"/>
    <w:rsid w:val="00C74D66"/>
    <w:rsid w:val="00C74DB5"/>
    <w:rsid w:val="00C74F48"/>
    <w:rsid w:val="00C75372"/>
    <w:rsid w:val="00C7568D"/>
    <w:rsid w:val="00C757EF"/>
    <w:rsid w:val="00C759B2"/>
    <w:rsid w:val="00C759DB"/>
    <w:rsid w:val="00C75A37"/>
    <w:rsid w:val="00C75B64"/>
    <w:rsid w:val="00C75C32"/>
    <w:rsid w:val="00C76043"/>
    <w:rsid w:val="00C76228"/>
    <w:rsid w:val="00C764B0"/>
    <w:rsid w:val="00C76619"/>
    <w:rsid w:val="00C76624"/>
    <w:rsid w:val="00C768AD"/>
    <w:rsid w:val="00C76A33"/>
    <w:rsid w:val="00C76F6B"/>
    <w:rsid w:val="00C772B7"/>
    <w:rsid w:val="00C77380"/>
    <w:rsid w:val="00C77596"/>
    <w:rsid w:val="00C77852"/>
    <w:rsid w:val="00C77927"/>
    <w:rsid w:val="00C779E5"/>
    <w:rsid w:val="00C77A81"/>
    <w:rsid w:val="00C77F5D"/>
    <w:rsid w:val="00C803A0"/>
    <w:rsid w:val="00C803F6"/>
    <w:rsid w:val="00C80550"/>
    <w:rsid w:val="00C8059C"/>
    <w:rsid w:val="00C806BA"/>
    <w:rsid w:val="00C80F55"/>
    <w:rsid w:val="00C812EB"/>
    <w:rsid w:val="00C818E6"/>
    <w:rsid w:val="00C81D3B"/>
    <w:rsid w:val="00C81E0D"/>
    <w:rsid w:val="00C81E28"/>
    <w:rsid w:val="00C81FD1"/>
    <w:rsid w:val="00C81FF1"/>
    <w:rsid w:val="00C82125"/>
    <w:rsid w:val="00C8213E"/>
    <w:rsid w:val="00C82223"/>
    <w:rsid w:val="00C8225A"/>
    <w:rsid w:val="00C822E3"/>
    <w:rsid w:val="00C82378"/>
    <w:rsid w:val="00C824E0"/>
    <w:rsid w:val="00C825CC"/>
    <w:rsid w:val="00C82660"/>
    <w:rsid w:val="00C829D7"/>
    <w:rsid w:val="00C829DA"/>
    <w:rsid w:val="00C82A6E"/>
    <w:rsid w:val="00C82B2E"/>
    <w:rsid w:val="00C82ECA"/>
    <w:rsid w:val="00C83163"/>
    <w:rsid w:val="00C8319A"/>
    <w:rsid w:val="00C832AF"/>
    <w:rsid w:val="00C832F8"/>
    <w:rsid w:val="00C834D5"/>
    <w:rsid w:val="00C83628"/>
    <w:rsid w:val="00C8387E"/>
    <w:rsid w:val="00C83A28"/>
    <w:rsid w:val="00C83B16"/>
    <w:rsid w:val="00C83B20"/>
    <w:rsid w:val="00C83B5F"/>
    <w:rsid w:val="00C83D6B"/>
    <w:rsid w:val="00C83DA6"/>
    <w:rsid w:val="00C83E07"/>
    <w:rsid w:val="00C83E86"/>
    <w:rsid w:val="00C840A8"/>
    <w:rsid w:val="00C841FB"/>
    <w:rsid w:val="00C8422F"/>
    <w:rsid w:val="00C84B2E"/>
    <w:rsid w:val="00C84D69"/>
    <w:rsid w:val="00C84FFF"/>
    <w:rsid w:val="00C85073"/>
    <w:rsid w:val="00C85096"/>
    <w:rsid w:val="00C85922"/>
    <w:rsid w:val="00C8598C"/>
    <w:rsid w:val="00C859C8"/>
    <w:rsid w:val="00C85D14"/>
    <w:rsid w:val="00C85DA3"/>
    <w:rsid w:val="00C85E92"/>
    <w:rsid w:val="00C85F93"/>
    <w:rsid w:val="00C86142"/>
    <w:rsid w:val="00C8614E"/>
    <w:rsid w:val="00C862B8"/>
    <w:rsid w:val="00C864D2"/>
    <w:rsid w:val="00C8685B"/>
    <w:rsid w:val="00C869DA"/>
    <w:rsid w:val="00C86B74"/>
    <w:rsid w:val="00C8766F"/>
    <w:rsid w:val="00C8780A"/>
    <w:rsid w:val="00C87998"/>
    <w:rsid w:val="00C87B87"/>
    <w:rsid w:val="00C87B9E"/>
    <w:rsid w:val="00C87C19"/>
    <w:rsid w:val="00C87D9B"/>
    <w:rsid w:val="00C87E85"/>
    <w:rsid w:val="00C900E0"/>
    <w:rsid w:val="00C903CF"/>
    <w:rsid w:val="00C904BC"/>
    <w:rsid w:val="00C905CF"/>
    <w:rsid w:val="00C90698"/>
    <w:rsid w:val="00C9070E"/>
    <w:rsid w:val="00C9071D"/>
    <w:rsid w:val="00C90881"/>
    <w:rsid w:val="00C90890"/>
    <w:rsid w:val="00C90B03"/>
    <w:rsid w:val="00C90E37"/>
    <w:rsid w:val="00C9105D"/>
    <w:rsid w:val="00C911ED"/>
    <w:rsid w:val="00C91369"/>
    <w:rsid w:val="00C91460"/>
    <w:rsid w:val="00C914C3"/>
    <w:rsid w:val="00C914CF"/>
    <w:rsid w:val="00C91540"/>
    <w:rsid w:val="00C91685"/>
    <w:rsid w:val="00C9173A"/>
    <w:rsid w:val="00C91823"/>
    <w:rsid w:val="00C919F9"/>
    <w:rsid w:val="00C91C38"/>
    <w:rsid w:val="00C91CD5"/>
    <w:rsid w:val="00C91CDF"/>
    <w:rsid w:val="00C91E16"/>
    <w:rsid w:val="00C91E36"/>
    <w:rsid w:val="00C91EC9"/>
    <w:rsid w:val="00C91F52"/>
    <w:rsid w:val="00C91F65"/>
    <w:rsid w:val="00C92128"/>
    <w:rsid w:val="00C9219D"/>
    <w:rsid w:val="00C9220A"/>
    <w:rsid w:val="00C92264"/>
    <w:rsid w:val="00C92419"/>
    <w:rsid w:val="00C9273C"/>
    <w:rsid w:val="00C9280E"/>
    <w:rsid w:val="00C929E9"/>
    <w:rsid w:val="00C92BA5"/>
    <w:rsid w:val="00C92E93"/>
    <w:rsid w:val="00C930D8"/>
    <w:rsid w:val="00C93114"/>
    <w:rsid w:val="00C93266"/>
    <w:rsid w:val="00C9378C"/>
    <w:rsid w:val="00C93813"/>
    <w:rsid w:val="00C9394B"/>
    <w:rsid w:val="00C939BB"/>
    <w:rsid w:val="00C93D5D"/>
    <w:rsid w:val="00C93E43"/>
    <w:rsid w:val="00C93F29"/>
    <w:rsid w:val="00C93F9A"/>
    <w:rsid w:val="00C943BC"/>
    <w:rsid w:val="00C94408"/>
    <w:rsid w:val="00C9446F"/>
    <w:rsid w:val="00C94501"/>
    <w:rsid w:val="00C9465C"/>
    <w:rsid w:val="00C948AD"/>
    <w:rsid w:val="00C94D5B"/>
    <w:rsid w:val="00C951F3"/>
    <w:rsid w:val="00C9559A"/>
    <w:rsid w:val="00C955CC"/>
    <w:rsid w:val="00C95634"/>
    <w:rsid w:val="00C9566E"/>
    <w:rsid w:val="00C957DA"/>
    <w:rsid w:val="00C958B6"/>
    <w:rsid w:val="00C958EA"/>
    <w:rsid w:val="00C95A25"/>
    <w:rsid w:val="00C95FC9"/>
    <w:rsid w:val="00C96128"/>
    <w:rsid w:val="00C96252"/>
    <w:rsid w:val="00C963FB"/>
    <w:rsid w:val="00C9669F"/>
    <w:rsid w:val="00C966C7"/>
    <w:rsid w:val="00C96E2D"/>
    <w:rsid w:val="00C97037"/>
    <w:rsid w:val="00C97062"/>
    <w:rsid w:val="00C973A1"/>
    <w:rsid w:val="00C977CA"/>
    <w:rsid w:val="00C97CA5"/>
    <w:rsid w:val="00C97D40"/>
    <w:rsid w:val="00C9C6AC"/>
    <w:rsid w:val="00CA0334"/>
    <w:rsid w:val="00CA03B4"/>
    <w:rsid w:val="00CA04D4"/>
    <w:rsid w:val="00CA0613"/>
    <w:rsid w:val="00CA0923"/>
    <w:rsid w:val="00CA09D8"/>
    <w:rsid w:val="00CA0D32"/>
    <w:rsid w:val="00CA0DF9"/>
    <w:rsid w:val="00CA1056"/>
    <w:rsid w:val="00CA10C7"/>
    <w:rsid w:val="00CA10D2"/>
    <w:rsid w:val="00CA1259"/>
    <w:rsid w:val="00CA13EC"/>
    <w:rsid w:val="00CA1591"/>
    <w:rsid w:val="00CA1646"/>
    <w:rsid w:val="00CA1681"/>
    <w:rsid w:val="00CA1812"/>
    <w:rsid w:val="00CA1968"/>
    <w:rsid w:val="00CA1B43"/>
    <w:rsid w:val="00CA1C3E"/>
    <w:rsid w:val="00CA1FA6"/>
    <w:rsid w:val="00CA206E"/>
    <w:rsid w:val="00CA2492"/>
    <w:rsid w:val="00CA2611"/>
    <w:rsid w:val="00CA26E8"/>
    <w:rsid w:val="00CA2B50"/>
    <w:rsid w:val="00CA2DDA"/>
    <w:rsid w:val="00CA3140"/>
    <w:rsid w:val="00CA32BC"/>
    <w:rsid w:val="00CA3383"/>
    <w:rsid w:val="00CA33E5"/>
    <w:rsid w:val="00CA345D"/>
    <w:rsid w:val="00CA35F8"/>
    <w:rsid w:val="00CA36D3"/>
    <w:rsid w:val="00CA371E"/>
    <w:rsid w:val="00CA37B0"/>
    <w:rsid w:val="00CA384F"/>
    <w:rsid w:val="00CA3B9C"/>
    <w:rsid w:val="00CA3D3F"/>
    <w:rsid w:val="00CA3D5C"/>
    <w:rsid w:val="00CA3DB5"/>
    <w:rsid w:val="00CA3EB7"/>
    <w:rsid w:val="00CA42DD"/>
    <w:rsid w:val="00CA4331"/>
    <w:rsid w:val="00CA434B"/>
    <w:rsid w:val="00CA45E6"/>
    <w:rsid w:val="00CA4856"/>
    <w:rsid w:val="00CA495F"/>
    <w:rsid w:val="00CA4A2C"/>
    <w:rsid w:val="00CA4B6A"/>
    <w:rsid w:val="00CA4D79"/>
    <w:rsid w:val="00CA4DDB"/>
    <w:rsid w:val="00CA4E9B"/>
    <w:rsid w:val="00CA511F"/>
    <w:rsid w:val="00CA51A5"/>
    <w:rsid w:val="00CA5204"/>
    <w:rsid w:val="00CA524F"/>
    <w:rsid w:val="00CA526C"/>
    <w:rsid w:val="00CA5335"/>
    <w:rsid w:val="00CA549B"/>
    <w:rsid w:val="00CA55FB"/>
    <w:rsid w:val="00CA571D"/>
    <w:rsid w:val="00CA58C4"/>
    <w:rsid w:val="00CA59EE"/>
    <w:rsid w:val="00CA5A52"/>
    <w:rsid w:val="00CA5AB2"/>
    <w:rsid w:val="00CA5E4A"/>
    <w:rsid w:val="00CA5EEB"/>
    <w:rsid w:val="00CA6116"/>
    <w:rsid w:val="00CA62B3"/>
    <w:rsid w:val="00CA637B"/>
    <w:rsid w:val="00CA6484"/>
    <w:rsid w:val="00CA668F"/>
    <w:rsid w:val="00CA669F"/>
    <w:rsid w:val="00CA66A1"/>
    <w:rsid w:val="00CA6EE6"/>
    <w:rsid w:val="00CA701F"/>
    <w:rsid w:val="00CA70B6"/>
    <w:rsid w:val="00CA71EF"/>
    <w:rsid w:val="00CA747B"/>
    <w:rsid w:val="00CA7594"/>
    <w:rsid w:val="00CA7725"/>
    <w:rsid w:val="00CA783D"/>
    <w:rsid w:val="00CA7A3D"/>
    <w:rsid w:val="00CA7ABC"/>
    <w:rsid w:val="00CA7D43"/>
    <w:rsid w:val="00CA7D74"/>
    <w:rsid w:val="00CB0264"/>
    <w:rsid w:val="00CB047A"/>
    <w:rsid w:val="00CB0799"/>
    <w:rsid w:val="00CB093F"/>
    <w:rsid w:val="00CB0D2A"/>
    <w:rsid w:val="00CB112E"/>
    <w:rsid w:val="00CB15A3"/>
    <w:rsid w:val="00CB19D7"/>
    <w:rsid w:val="00CB1A04"/>
    <w:rsid w:val="00CB1A53"/>
    <w:rsid w:val="00CB1A96"/>
    <w:rsid w:val="00CB1B55"/>
    <w:rsid w:val="00CB1CC7"/>
    <w:rsid w:val="00CB1D1A"/>
    <w:rsid w:val="00CB208A"/>
    <w:rsid w:val="00CB20FA"/>
    <w:rsid w:val="00CB2187"/>
    <w:rsid w:val="00CB259F"/>
    <w:rsid w:val="00CB2772"/>
    <w:rsid w:val="00CB27B2"/>
    <w:rsid w:val="00CB28FA"/>
    <w:rsid w:val="00CB2B77"/>
    <w:rsid w:val="00CB2D33"/>
    <w:rsid w:val="00CB2D73"/>
    <w:rsid w:val="00CB309E"/>
    <w:rsid w:val="00CB3235"/>
    <w:rsid w:val="00CB32DC"/>
    <w:rsid w:val="00CB32E6"/>
    <w:rsid w:val="00CB3315"/>
    <w:rsid w:val="00CB33A0"/>
    <w:rsid w:val="00CB33D7"/>
    <w:rsid w:val="00CB370D"/>
    <w:rsid w:val="00CB39BD"/>
    <w:rsid w:val="00CB39FB"/>
    <w:rsid w:val="00CB3ACC"/>
    <w:rsid w:val="00CB3AD9"/>
    <w:rsid w:val="00CB3B5D"/>
    <w:rsid w:val="00CB3D45"/>
    <w:rsid w:val="00CB3D92"/>
    <w:rsid w:val="00CB4002"/>
    <w:rsid w:val="00CB4258"/>
    <w:rsid w:val="00CB437C"/>
    <w:rsid w:val="00CB4761"/>
    <w:rsid w:val="00CB4EC1"/>
    <w:rsid w:val="00CB4EC9"/>
    <w:rsid w:val="00CB528C"/>
    <w:rsid w:val="00CB52E8"/>
    <w:rsid w:val="00CB53CC"/>
    <w:rsid w:val="00CB55C0"/>
    <w:rsid w:val="00CB55F8"/>
    <w:rsid w:val="00CB5787"/>
    <w:rsid w:val="00CB589D"/>
    <w:rsid w:val="00CB5B59"/>
    <w:rsid w:val="00CB5D5A"/>
    <w:rsid w:val="00CB5F0A"/>
    <w:rsid w:val="00CB60AF"/>
    <w:rsid w:val="00CB6214"/>
    <w:rsid w:val="00CB641A"/>
    <w:rsid w:val="00CB6560"/>
    <w:rsid w:val="00CB696F"/>
    <w:rsid w:val="00CB6A90"/>
    <w:rsid w:val="00CB6AB0"/>
    <w:rsid w:val="00CB6ADF"/>
    <w:rsid w:val="00CB6B40"/>
    <w:rsid w:val="00CB6C74"/>
    <w:rsid w:val="00CB6C9A"/>
    <w:rsid w:val="00CB6DA7"/>
    <w:rsid w:val="00CB6E47"/>
    <w:rsid w:val="00CB6FF9"/>
    <w:rsid w:val="00CB728F"/>
    <w:rsid w:val="00CB75C5"/>
    <w:rsid w:val="00CB7604"/>
    <w:rsid w:val="00CB7964"/>
    <w:rsid w:val="00CB7B1A"/>
    <w:rsid w:val="00CB7CE2"/>
    <w:rsid w:val="00CB7D19"/>
    <w:rsid w:val="00CC0137"/>
    <w:rsid w:val="00CC0345"/>
    <w:rsid w:val="00CC0591"/>
    <w:rsid w:val="00CC0852"/>
    <w:rsid w:val="00CC0D92"/>
    <w:rsid w:val="00CC12C8"/>
    <w:rsid w:val="00CC16CA"/>
    <w:rsid w:val="00CC171F"/>
    <w:rsid w:val="00CC1860"/>
    <w:rsid w:val="00CC18D9"/>
    <w:rsid w:val="00CC1C32"/>
    <w:rsid w:val="00CC1FF6"/>
    <w:rsid w:val="00CC2008"/>
    <w:rsid w:val="00CC20A8"/>
    <w:rsid w:val="00CC211F"/>
    <w:rsid w:val="00CC229D"/>
    <w:rsid w:val="00CC22FD"/>
    <w:rsid w:val="00CC253C"/>
    <w:rsid w:val="00CC2659"/>
    <w:rsid w:val="00CC2A09"/>
    <w:rsid w:val="00CC2A46"/>
    <w:rsid w:val="00CC2BA2"/>
    <w:rsid w:val="00CC2BCC"/>
    <w:rsid w:val="00CC2C5E"/>
    <w:rsid w:val="00CC310B"/>
    <w:rsid w:val="00CC32A2"/>
    <w:rsid w:val="00CC33A8"/>
    <w:rsid w:val="00CC34C9"/>
    <w:rsid w:val="00CC36CB"/>
    <w:rsid w:val="00CC3771"/>
    <w:rsid w:val="00CC3831"/>
    <w:rsid w:val="00CC386A"/>
    <w:rsid w:val="00CC390D"/>
    <w:rsid w:val="00CC3A39"/>
    <w:rsid w:val="00CC3B0F"/>
    <w:rsid w:val="00CC3B25"/>
    <w:rsid w:val="00CC3CB8"/>
    <w:rsid w:val="00CC3D73"/>
    <w:rsid w:val="00CC3D94"/>
    <w:rsid w:val="00CC3E43"/>
    <w:rsid w:val="00CC3FD7"/>
    <w:rsid w:val="00CC4246"/>
    <w:rsid w:val="00CC4408"/>
    <w:rsid w:val="00CC45B4"/>
    <w:rsid w:val="00CC46E8"/>
    <w:rsid w:val="00CC4751"/>
    <w:rsid w:val="00CC483C"/>
    <w:rsid w:val="00CC4B6A"/>
    <w:rsid w:val="00CC4C0B"/>
    <w:rsid w:val="00CC4C85"/>
    <w:rsid w:val="00CC4D35"/>
    <w:rsid w:val="00CC4EAC"/>
    <w:rsid w:val="00CC4F9A"/>
    <w:rsid w:val="00CC51F3"/>
    <w:rsid w:val="00CC5360"/>
    <w:rsid w:val="00CC5625"/>
    <w:rsid w:val="00CC57C2"/>
    <w:rsid w:val="00CC5A65"/>
    <w:rsid w:val="00CC5B8C"/>
    <w:rsid w:val="00CC5C1E"/>
    <w:rsid w:val="00CC5D05"/>
    <w:rsid w:val="00CC5EE6"/>
    <w:rsid w:val="00CC61ED"/>
    <w:rsid w:val="00CC66EA"/>
    <w:rsid w:val="00CC6BDB"/>
    <w:rsid w:val="00CC7171"/>
    <w:rsid w:val="00CC71B3"/>
    <w:rsid w:val="00CC74A7"/>
    <w:rsid w:val="00CC75E3"/>
    <w:rsid w:val="00CC764D"/>
    <w:rsid w:val="00CC7C27"/>
    <w:rsid w:val="00CC7CB1"/>
    <w:rsid w:val="00CC7CCF"/>
    <w:rsid w:val="00CC7DBF"/>
    <w:rsid w:val="00CC7EE9"/>
    <w:rsid w:val="00CC7F0D"/>
    <w:rsid w:val="00CC7F7E"/>
    <w:rsid w:val="00CD0421"/>
    <w:rsid w:val="00CD077B"/>
    <w:rsid w:val="00CD0A2F"/>
    <w:rsid w:val="00CD0B59"/>
    <w:rsid w:val="00CD0BA9"/>
    <w:rsid w:val="00CD0BFC"/>
    <w:rsid w:val="00CD0D60"/>
    <w:rsid w:val="00CD0DCA"/>
    <w:rsid w:val="00CD0E1C"/>
    <w:rsid w:val="00CD11F1"/>
    <w:rsid w:val="00CD1389"/>
    <w:rsid w:val="00CD198D"/>
    <w:rsid w:val="00CD1CF3"/>
    <w:rsid w:val="00CD1D9C"/>
    <w:rsid w:val="00CD1DF7"/>
    <w:rsid w:val="00CD1E51"/>
    <w:rsid w:val="00CD2080"/>
    <w:rsid w:val="00CD22A9"/>
    <w:rsid w:val="00CD23B1"/>
    <w:rsid w:val="00CD2531"/>
    <w:rsid w:val="00CD2600"/>
    <w:rsid w:val="00CD2649"/>
    <w:rsid w:val="00CD26DC"/>
    <w:rsid w:val="00CD276B"/>
    <w:rsid w:val="00CD2806"/>
    <w:rsid w:val="00CD296F"/>
    <w:rsid w:val="00CD2979"/>
    <w:rsid w:val="00CD2AAE"/>
    <w:rsid w:val="00CD2B1E"/>
    <w:rsid w:val="00CD2BB5"/>
    <w:rsid w:val="00CD2C8F"/>
    <w:rsid w:val="00CD2CBA"/>
    <w:rsid w:val="00CD2D0F"/>
    <w:rsid w:val="00CD2DB7"/>
    <w:rsid w:val="00CD2E2D"/>
    <w:rsid w:val="00CD3196"/>
    <w:rsid w:val="00CD32E2"/>
    <w:rsid w:val="00CD33CF"/>
    <w:rsid w:val="00CD35C0"/>
    <w:rsid w:val="00CD3822"/>
    <w:rsid w:val="00CD3BA4"/>
    <w:rsid w:val="00CD3F3D"/>
    <w:rsid w:val="00CD404C"/>
    <w:rsid w:val="00CD412C"/>
    <w:rsid w:val="00CD418F"/>
    <w:rsid w:val="00CD42EE"/>
    <w:rsid w:val="00CD495F"/>
    <w:rsid w:val="00CD4C78"/>
    <w:rsid w:val="00CD4D87"/>
    <w:rsid w:val="00CD4F24"/>
    <w:rsid w:val="00CD52C1"/>
    <w:rsid w:val="00CD53DE"/>
    <w:rsid w:val="00CD5552"/>
    <w:rsid w:val="00CD5644"/>
    <w:rsid w:val="00CD59DF"/>
    <w:rsid w:val="00CD5A1F"/>
    <w:rsid w:val="00CD5E3F"/>
    <w:rsid w:val="00CD5E7D"/>
    <w:rsid w:val="00CD5EA1"/>
    <w:rsid w:val="00CD5FFA"/>
    <w:rsid w:val="00CD634D"/>
    <w:rsid w:val="00CD636E"/>
    <w:rsid w:val="00CD6802"/>
    <w:rsid w:val="00CD687D"/>
    <w:rsid w:val="00CD68B0"/>
    <w:rsid w:val="00CD6920"/>
    <w:rsid w:val="00CD6925"/>
    <w:rsid w:val="00CD6B42"/>
    <w:rsid w:val="00CD6C81"/>
    <w:rsid w:val="00CD6CBA"/>
    <w:rsid w:val="00CD6E6A"/>
    <w:rsid w:val="00CD6F06"/>
    <w:rsid w:val="00CD700E"/>
    <w:rsid w:val="00CD7171"/>
    <w:rsid w:val="00CD7237"/>
    <w:rsid w:val="00CD726C"/>
    <w:rsid w:val="00CD73B1"/>
    <w:rsid w:val="00CD7465"/>
    <w:rsid w:val="00CD756A"/>
    <w:rsid w:val="00CD7672"/>
    <w:rsid w:val="00CD769F"/>
    <w:rsid w:val="00CD78D5"/>
    <w:rsid w:val="00CD7B0B"/>
    <w:rsid w:val="00CD7B50"/>
    <w:rsid w:val="00CD7D02"/>
    <w:rsid w:val="00CD7DC0"/>
    <w:rsid w:val="00CD7E69"/>
    <w:rsid w:val="00CE00EC"/>
    <w:rsid w:val="00CE05CC"/>
    <w:rsid w:val="00CE05D5"/>
    <w:rsid w:val="00CE070E"/>
    <w:rsid w:val="00CE088B"/>
    <w:rsid w:val="00CE0896"/>
    <w:rsid w:val="00CE08CD"/>
    <w:rsid w:val="00CE0A60"/>
    <w:rsid w:val="00CE0B4E"/>
    <w:rsid w:val="00CE0DD5"/>
    <w:rsid w:val="00CE11CF"/>
    <w:rsid w:val="00CE1402"/>
    <w:rsid w:val="00CE151E"/>
    <w:rsid w:val="00CE1544"/>
    <w:rsid w:val="00CE160B"/>
    <w:rsid w:val="00CE1797"/>
    <w:rsid w:val="00CE17B9"/>
    <w:rsid w:val="00CE187E"/>
    <w:rsid w:val="00CE198A"/>
    <w:rsid w:val="00CE1B00"/>
    <w:rsid w:val="00CE1D68"/>
    <w:rsid w:val="00CE1DFD"/>
    <w:rsid w:val="00CE20D7"/>
    <w:rsid w:val="00CE243A"/>
    <w:rsid w:val="00CE24A8"/>
    <w:rsid w:val="00CE2608"/>
    <w:rsid w:val="00CE2696"/>
    <w:rsid w:val="00CE26AC"/>
    <w:rsid w:val="00CE26EB"/>
    <w:rsid w:val="00CE28BD"/>
    <w:rsid w:val="00CE29D9"/>
    <w:rsid w:val="00CE2B59"/>
    <w:rsid w:val="00CE2F1B"/>
    <w:rsid w:val="00CE3008"/>
    <w:rsid w:val="00CE3336"/>
    <w:rsid w:val="00CE3AD9"/>
    <w:rsid w:val="00CE3FF5"/>
    <w:rsid w:val="00CE42F1"/>
    <w:rsid w:val="00CE44A2"/>
    <w:rsid w:val="00CE4503"/>
    <w:rsid w:val="00CE47EF"/>
    <w:rsid w:val="00CE4B55"/>
    <w:rsid w:val="00CE4E13"/>
    <w:rsid w:val="00CE4F43"/>
    <w:rsid w:val="00CE5344"/>
    <w:rsid w:val="00CE564D"/>
    <w:rsid w:val="00CE58E3"/>
    <w:rsid w:val="00CE596D"/>
    <w:rsid w:val="00CE5ABC"/>
    <w:rsid w:val="00CE5C71"/>
    <w:rsid w:val="00CE5E96"/>
    <w:rsid w:val="00CE60E4"/>
    <w:rsid w:val="00CE6151"/>
    <w:rsid w:val="00CE6191"/>
    <w:rsid w:val="00CE64F8"/>
    <w:rsid w:val="00CE6641"/>
    <w:rsid w:val="00CE6786"/>
    <w:rsid w:val="00CE6980"/>
    <w:rsid w:val="00CE6B83"/>
    <w:rsid w:val="00CE6C1D"/>
    <w:rsid w:val="00CE6CAC"/>
    <w:rsid w:val="00CE6F1E"/>
    <w:rsid w:val="00CE7193"/>
    <w:rsid w:val="00CE7523"/>
    <w:rsid w:val="00CE75AA"/>
    <w:rsid w:val="00CE76F8"/>
    <w:rsid w:val="00CE7C83"/>
    <w:rsid w:val="00CE7E75"/>
    <w:rsid w:val="00CE7EB3"/>
    <w:rsid w:val="00CF0043"/>
    <w:rsid w:val="00CF0504"/>
    <w:rsid w:val="00CF0518"/>
    <w:rsid w:val="00CF05D1"/>
    <w:rsid w:val="00CF0712"/>
    <w:rsid w:val="00CF0A8E"/>
    <w:rsid w:val="00CF0A92"/>
    <w:rsid w:val="00CF0B7F"/>
    <w:rsid w:val="00CF0BB5"/>
    <w:rsid w:val="00CF0ED3"/>
    <w:rsid w:val="00CF1005"/>
    <w:rsid w:val="00CF117B"/>
    <w:rsid w:val="00CF11FC"/>
    <w:rsid w:val="00CF12DF"/>
    <w:rsid w:val="00CF1324"/>
    <w:rsid w:val="00CF1389"/>
    <w:rsid w:val="00CF1B84"/>
    <w:rsid w:val="00CF1BDB"/>
    <w:rsid w:val="00CF1BE3"/>
    <w:rsid w:val="00CF1D68"/>
    <w:rsid w:val="00CF1F9F"/>
    <w:rsid w:val="00CF211A"/>
    <w:rsid w:val="00CF2157"/>
    <w:rsid w:val="00CF224D"/>
    <w:rsid w:val="00CF225F"/>
    <w:rsid w:val="00CF23CD"/>
    <w:rsid w:val="00CF2691"/>
    <w:rsid w:val="00CF26A5"/>
    <w:rsid w:val="00CF28FF"/>
    <w:rsid w:val="00CF2B21"/>
    <w:rsid w:val="00CF2B25"/>
    <w:rsid w:val="00CF2DF3"/>
    <w:rsid w:val="00CF2F56"/>
    <w:rsid w:val="00CF2FCD"/>
    <w:rsid w:val="00CF2FE2"/>
    <w:rsid w:val="00CF2FF1"/>
    <w:rsid w:val="00CF3056"/>
    <w:rsid w:val="00CF316D"/>
    <w:rsid w:val="00CF3278"/>
    <w:rsid w:val="00CF3416"/>
    <w:rsid w:val="00CF352F"/>
    <w:rsid w:val="00CF35EE"/>
    <w:rsid w:val="00CF3713"/>
    <w:rsid w:val="00CF3869"/>
    <w:rsid w:val="00CF39CD"/>
    <w:rsid w:val="00CF39D3"/>
    <w:rsid w:val="00CF3A17"/>
    <w:rsid w:val="00CF3B70"/>
    <w:rsid w:val="00CF3CE7"/>
    <w:rsid w:val="00CF3D1B"/>
    <w:rsid w:val="00CF3EBF"/>
    <w:rsid w:val="00CF3F0F"/>
    <w:rsid w:val="00CF401F"/>
    <w:rsid w:val="00CF4086"/>
    <w:rsid w:val="00CF4428"/>
    <w:rsid w:val="00CF450E"/>
    <w:rsid w:val="00CF45B7"/>
    <w:rsid w:val="00CF461F"/>
    <w:rsid w:val="00CF47CE"/>
    <w:rsid w:val="00CF488A"/>
    <w:rsid w:val="00CF48A5"/>
    <w:rsid w:val="00CF48A8"/>
    <w:rsid w:val="00CF4C36"/>
    <w:rsid w:val="00CF4D0A"/>
    <w:rsid w:val="00CF4D35"/>
    <w:rsid w:val="00CF4DBE"/>
    <w:rsid w:val="00CF508D"/>
    <w:rsid w:val="00CF5101"/>
    <w:rsid w:val="00CF5132"/>
    <w:rsid w:val="00CF52DE"/>
    <w:rsid w:val="00CF536C"/>
    <w:rsid w:val="00CF5410"/>
    <w:rsid w:val="00CF58BD"/>
    <w:rsid w:val="00CF5914"/>
    <w:rsid w:val="00CF5AC4"/>
    <w:rsid w:val="00CF5ACA"/>
    <w:rsid w:val="00CF5AE5"/>
    <w:rsid w:val="00CF5AE8"/>
    <w:rsid w:val="00CF5D82"/>
    <w:rsid w:val="00CF5E79"/>
    <w:rsid w:val="00CF5F91"/>
    <w:rsid w:val="00CF61AE"/>
    <w:rsid w:val="00CF621F"/>
    <w:rsid w:val="00CF63B0"/>
    <w:rsid w:val="00CF6790"/>
    <w:rsid w:val="00CF68A1"/>
    <w:rsid w:val="00CF6C2C"/>
    <w:rsid w:val="00CF6D23"/>
    <w:rsid w:val="00CF7055"/>
    <w:rsid w:val="00CF73A5"/>
    <w:rsid w:val="00CF7677"/>
    <w:rsid w:val="00CF76BB"/>
    <w:rsid w:val="00CF76DC"/>
    <w:rsid w:val="00CF789D"/>
    <w:rsid w:val="00CF7CA2"/>
    <w:rsid w:val="00CF7DB1"/>
    <w:rsid w:val="00CF7F8C"/>
    <w:rsid w:val="00D001A3"/>
    <w:rsid w:val="00D00382"/>
    <w:rsid w:val="00D00535"/>
    <w:rsid w:val="00D0076C"/>
    <w:rsid w:val="00D009DD"/>
    <w:rsid w:val="00D00B51"/>
    <w:rsid w:val="00D00C93"/>
    <w:rsid w:val="00D00F5A"/>
    <w:rsid w:val="00D012E7"/>
    <w:rsid w:val="00D01349"/>
    <w:rsid w:val="00D01D58"/>
    <w:rsid w:val="00D01EE5"/>
    <w:rsid w:val="00D01F8C"/>
    <w:rsid w:val="00D02142"/>
    <w:rsid w:val="00D02223"/>
    <w:rsid w:val="00D02252"/>
    <w:rsid w:val="00D0257E"/>
    <w:rsid w:val="00D026BD"/>
    <w:rsid w:val="00D0275F"/>
    <w:rsid w:val="00D027A6"/>
    <w:rsid w:val="00D0282E"/>
    <w:rsid w:val="00D02903"/>
    <w:rsid w:val="00D029C4"/>
    <w:rsid w:val="00D02DF9"/>
    <w:rsid w:val="00D03133"/>
    <w:rsid w:val="00D033E3"/>
    <w:rsid w:val="00D03514"/>
    <w:rsid w:val="00D036F8"/>
    <w:rsid w:val="00D03A55"/>
    <w:rsid w:val="00D03ACC"/>
    <w:rsid w:val="00D03CC5"/>
    <w:rsid w:val="00D042B5"/>
    <w:rsid w:val="00D04385"/>
    <w:rsid w:val="00D045D5"/>
    <w:rsid w:val="00D04618"/>
    <w:rsid w:val="00D04681"/>
    <w:rsid w:val="00D04688"/>
    <w:rsid w:val="00D04771"/>
    <w:rsid w:val="00D04D05"/>
    <w:rsid w:val="00D04D7D"/>
    <w:rsid w:val="00D04E07"/>
    <w:rsid w:val="00D04E2C"/>
    <w:rsid w:val="00D04EF1"/>
    <w:rsid w:val="00D04F5A"/>
    <w:rsid w:val="00D0543D"/>
    <w:rsid w:val="00D054A6"/>
    <w:rsid w:val="00D05794"/>
    <w:rsid w:val="00D059C2"/>
    <w:rsid w:val="00D05A1F"/>
    <w:rsid w:val="00D05BA2"/>
    <w:rsid w:val="00D0618A"/>
    <w:rsid w:val="00D06456"/>
    <w:rsid w:val="00D064E3"/>
    <w:rsid w:val="00D06585"/>
    <w:rsid w:val="00D065B0"/>
    <w:rsid w:val="00D0670E"/>
    <w:rsid w:val="00D067BF"/>
    <w:rsid w:val="00D0695E"/>
    <w:rsid w:val="00D06A90"/>
    <w:rsid w:val="00D06B7B"/>
    <w:rsid w:val="00D06BAD"/>
    <w:rsid w:val="00D06CF7"/>
    <w:rsid w:val="00D06DDF"/>
    <w:rsid w:val="00D06DED"/>
    <w:rsid w:val="00D06DFF"/>
    <w:rsid w:val="00D06F13"/>
    <w:rsid w:val="00D06FEF"/>
    <w:rsid w:val="00D071C4"/>
    <w:rsid w:val="00D075B5"/>
    <w:rsid w:val="00D075BC"/>
    <w:rsid w:val="00D07630"/>
    <w:rsid w:val="00D076EC"/>
    <w:rsid w:val="00D07986"/>
    <w:rsid w:val="00D1003B"/>
    <w:rsid w:val="00D10280"/>
    <w:rsid w:val="00D10315"/>
    <w:rsid w:val="00D1048B"/>
    <w:rsid w:val="00D105B4"/>
    <w:rsid w:val="00D105C0"/>
    <w:rsid w:val="00D10A6D"/>
    <w:rsid w:val="00D10BAB"/>
    <w:rsid w:val="00D10BDA"/>
    <w:rsid w:val="00D10C7B"/>
    <w:rsid w:val="00D10E2E"/>
    <w:rsid w:val="00D10F29"/>
    <w:rsid w:val="00D111E4"/>
    <w:rsid w:val="00D1129F"/>
    <w:rsid w:val="00D1135C"/>
    <w:rsid w:val="00D11377"/>
    <w:rsid w:val="00D113B3"/>
    <w:rsid w:val="00D115E0"/>
    <w:rsid w:val="00D1165F"/>
    <w:rsid w:val="00D11759"/>
    <w:rsid w:val="00D11865"/>
    <w:rsid w:val="00D11868"/>
    <w:rsid w:val="00D11A8A"/>
    <w:rsid w:val="00D11B04"/>
    <w:rsid w:val="00D11B5A"/>
    <w:rsid w:val="00D11D7D"/>
    <w:rsid w:val="00D11E51"/>
    <w:rsid w:val="00D11E58"/>
    <w:rsid w:val="00D1203B"/>
    <w:rsid w:val="00D12272"/>
    <w:rsid w:val="00D12379"/>
    <w:rsid w:val="00D12465"/>
    <w:rsid w:val="00D12523"/>
    <w:rsid w:val="00D12741"/>
    <w:rsid w:val="00D12A75"/>
    <w:rsid w:val="00D12B05"/>
    <w:rsid w:val="00D130A4"/>
    <w:rsid w:val="00D132A6"/>
    <w:rsid w:val="00D13396"/>
    <w:rsid w:val="00D13461"/>
    <w:rsid w:val="00D13526"/>
    <w:rsid w:val="00D13815"/>
    <w:rsid w:val="00D1392C"/>
    <w:rsid w:val="00D139EA"/>
    <w:rsid w:val="00D13D0E"/>
    <w:rsid w:val="00D13FBE"/>
    <w:rsid w:val="00D14180"/>
    <w:rsid w:val="00D1429D"/>
    <w:rsid w:val="00D1437D"/>
    <w:rsid w:val="00D1442E"/>
    <w:rsid w:val="00D144C2"/>
    <w:rsid w:val="00D14E7F"/>
    <w:rsid w:val="00D15068"/>
    <w:rsid w:val="00D15190"/>
    <w:rsid w:val="00D15232"/>
    <w:rsid w:val="00D152F4"/>
    <w:rsid w:val="00D1536A"/>
    <w:rsid w:val="00D156AD"/>
    <w:rsid w:val="00D15998"/>
    <w:rsid w:val="00D15C64"/>
    <w:rsid w:val="00D15CD5"/>
    <w:rsid w:val="00D15F8B"/>
    <w:rsid w:val="00D15F96"/>
    <w:rsid w:val="00D161A7"/>
    <w:rsid w:val="00D1626E"/>
    <w:rsid w:val="00D1685E"/>
    <w:rsid w:val="00D16972"/>
    <w:rsid w:val="00D169A2"/>
    <w:rsid w:val="00D17086"/>
    <w:rsid w:val="00D172E9"/>
    <w:rsid w:val="00D173E8"/>
    <w:rsid w:val="00D17CFA"/>
    <w:rsid w:val="00D17FA3"/>
    <w:rsid w:val="00D2020E"/>
    <w:rsid w:val="00D20264"/>
    <w:rsid w:val="00D204ED"/>
    <w:rsid w:val="00D2059F"/>
    <w:rsid w:val="00D20B39"/>
    <w:rsid w:val="00D20B8E"/>
    <w:rsid w:val="00D20C33"/>
    <w:rsid w:val="00D20CF7"/>
    <w:rsid w:val="00D20EDA"/>
    <w:rsid w:val="00D21078"/>
    <w:rsid w:val="00D21136"/>
    <w:rsid w:val="00D2118F"/>
    <w:rsid w:val="00D21450"/>
    <w:rsid w:val="00D2159B"/>
    <w:rsid w:val="00D21808"/>
    <w:rsid w:val="00D21A35"/>
    <w:rsid w:val="00D21ACD"/>
    <w:rsid w:val="00D22060"/>
    <w:rsid w:val="00D2208E"/>
    <w:rsid w:val="00D22136"/>
    <w:rsid w:val="00D222A6"/>
    <w:rsid w:val="00D2240B"/>
    <w:rsid w:val="00D2241E"/>
    <w:rsid w:val="00D22949"/>
    <w:rsid w:val="00D22AC5"/>
    <w:rsid w:val="00D22AEB"/>
    <w:rsid w:val="00D22D75"/>
    <w:rsid w:val="00D22DF7"/>
    <w:rsid w:val="00D22F2D"/>
    <w:rsid w:val="00D23021"/>
    <w:rsid w:val="00D230C3"/>
    <w:rsid w:val="00D2324D"/>
    <w:rsid w:val="00D232A5"/>
    <w:rsid w:val="00D23433"/>
    <w:rsid w:val="00D23E79"/>
    <w:rsid w:val="00D23ED3"/>
    <w:rsid w:val="00D23EDC"/>
    <w:rsid w:val="00D23F89"/>
    <w:rsid w:val="00D240F1"/>
    <w:rsid w:val="00D2411F"/>
    <w:rsid w:val="00D24286"/>
    <w:rsid w:val="00D2430C"/>
    <w:rsid w:val="00D24428"/>
    <w:rsid w:val="00D2445A"/>
    <w:rsid w:val="00D244B3"/>
    <w:rsid w:val="00D24545"/>
    <w:rsid w:val="00D2458D"/>
    <w:rsid w:val="00D24616"/>
    <w:rsid w:val="00D24B5E"/>
    <w:rsid w:val="00D24EA0"/>
    <w:rsid w:val="00D24F5E"/>
    <w:rsid w:val="00D250F0"/>
    <w:rsid w:val="00D2514E"/>
    <w:rsid w:val="00D251EC"/>
    <w:rsid w:val="00D25260"/>
    <w:rsid w:val="00D253F2"/>
    <w:rsid w:val="00D256D4"/>
    <w:rsid w:val="00D25927"/>
    <w:rsid w:val="00D2598D"/>
    <w:rsid w:val="00D25E32"/>
    <w:rsid w:val="00D26377"/>
    <w:rsid w:val="00D26552"/>
    <w:rsid w:val="00D26828"/>
    <w:rsid w:val="00D268E8"/>
    <w:rsid w:val="00D269A5"/>
    <w:rsid w:val="00D26B68"/>
    <w:rsid w:val="00D26DF9"/>
    <w:rsid w:val="00D27198"/>
    <w:rsid w:val="00D272FD"/>
    <w:rsid w:val="00D27321"/>
    <w:rsid w:val="00D27432"/>
    <w:rsid w:val="00D27498"/>
    <w:rsid w:val="00D27B10"/>
    <w:rsid w:val="00D27ED1"/>
    <w:rsid w:val="00D27FC4"/>
    <w:rsid w:val="00D30075"/>
    <w:rsid w:val="00D301E1"/>
    <w:rsid w:val="00D303D0"/>
    <w:rsid w:val="00D30A48"/>
    <w:rsid w:val="00D30CB3"/>
    <w:rsid w:val="00D30D7A"/>
    <w:rsid w:val="00D313DC"/>
    <w:rsid w:val="00D316C6"/>
    <w:rsid w:val="00D31A54"/>
    <w:rsid w:val="00D322CF"/>
    <w:rsid w:val="00D3236E"/>
    <w:rsid w:val="00D324DC"/>
    <w:rsid w:val="00D325E2"/>
    <w:rsid w:val="00D329E6"/>
    <w:rsid w:val="00D32A7A"/>
    <w:rsid w:val="00D32AA8"/>
    <w:rsid w:val="00D32B40"/>
    <w:rsid w:val="00D32EE1"/>
    <w:rsid w:val="00D33164"/>
    <w:rsid w:val="00D331BF"/>
    <w:rsid w:val="00D333B4"/>
    <w:rsid w:val="00D33601"/>
    <w:rsid w:val="00D33993"/>
    <w:rsid w:val="00D33ACC"/>
    <w:rsid w:val="00D33AEF"/>
    <w:rsid w:val="00D33EA0"/>
    <w:rsid w:val="00D3402E"/>
    <w:rsid w:val="00D340A1"/>
    <w:rsid w:val="00D34241"/>
    <w:rsid w:val="00D34362"/>
    <w:rsid w:val="00D34830"/>
    <w:rsid w:val="00D34DA5"/>
    <w:rsid w:val="00D34F52"/>
    <w:rsid w:val="00D35108"/>
    <w:rsid w:val="00D352B3"/>
    <w:rsid w:val="00D35578"/>
    <w:rsid w:val="00D355CD"/>
    <w:rsid w:val="00D35868"/>
    <w:rsid w:val="00D35C19"/>
    <w:rsid w:val="00D360E2"/>
    <w:rsid w:val="00D3619D"/>
    <w:rsid w:val="00D367E9"/>
    <w:rsid w:val="00D36AA4"/>
    <w:rsid w:val="00D36C6A"/>
    <w:rsid w:val="00D36D8A"/>
    <w:rsid w:val="00D36D95"/>
    <w:rsid w:val="00D36F01"/>
    <w:rsid w:val="00D37172"/>
    <w:rsid w:val="00D371AB"/>
    <w:rsid w:val="00D3729B"/>
    <w:rsid w:val="00D375F9"/>
    <w:rsid w:val="00D37D90"/>
    <w:rsid w:val="00D4027A"/>
    <w:rsid w:val="00D4072E"/>
    <w:rsid w:val="00D407AF"/>
    <w:rsid w:val="00D4085E"/>
    <w:rsid w:val="00D40A79"/>
    <w:rsid w:val="00D40C19"/>
    <w:rsid w:val="00D40CBF"/>
    <w:rsid w:val="00D40CCE"/>
    <w:rsid w:val="00D40DD0"/>
    <w:rsid w:val="00D4120D"/>
    <w:rsid w:val="00D414B5"/>
    <w:rsid w:val="00D4151F"/>
    <w:rsid w:val="00D4164F"/>
    <w:rsid w:val="00D41675"/>
    <w:rsid w:val="00D417B8"/>
    <w:rsid w:val="00D419B3"/>
    <w:rsid w:val="00D419C8"/>
    <w:rsid w:val="00D41B8A"/>
    <w:rsid w:val="00D41DF0"/>
    <w:rsid w:val="00D41EDF"/>
    <w:rsid w:val="00D42027"/>
    <w:rsid w:val="00D420D9"/>
    <w:rsid w:val="00D423C3"/>
    <w:rsid w:val="00D424B3"/>
    <w:rsid w:val="00D42554"/>
    <w:rsid w:val="00D4261D"/>
    <w:rsid w:val="00D42A22"/>
    <w:rsid w:val="00D42A29"/>
    <w:rsid w:val="00D42AC3"/>
    <w:rsid w:val="00D42BA4"/>
    <w:rsid w:val="00D42C75"/>
    <w:rsid w:val="00D42E41"/>
    <w:rsid w:val="00D4304C"/>
    <w:rsid w:val="00D43092"/>
    <w:rsid w:val="00D4319E"/>
    <w:rsid w:val="00D431AB"/>
    <w:rsid w:val="00D43233"/>
    <w:rsid w:val="00D43280"/>
    <w:rsid w:val="00D4353B"/>
    <w:rsid w:val="00D43573"/>
    <w:rsid w:val="00D437AB"/>
    <w:rsid w:val="00D43902"/>
    <w:rsid w:val="00D4390C"/>
    <w:rsid w:val="00D43916"/>
    <w:rsid w:val="00D4396E"/>
    <w:rsid w:val="00D43A0D"/>
    <w:rsid w:val="00D43B72"/>
    <w:rsid w:val="00D43B8C"/>
    <w:rsid w:val="00D43D82"/>
    <w:rsid w:val="00D43D9E"/>
    <w:rsid w:val="00D43DB9"/>
    <w:rsid w:val="00D43EA4"/>
    <w:rsid w:val="00D43F21"/>
    <w:rsid w:val="00D44027"/>
    <w:rsid w:val="00D4403E"/>
    <w:rsid w:val="00D440D5"/>
    <w:rsid w:val="00D44A51"/>
    <w:rsid w:val="00D44BE4"/>
    <w:rsid w:val="00D45330"/>
    <w:rsid w:val="00D45638"/>
    <w:rsid w:val="00D45684"/>
    <w:rsid w:val="00D45756"/>
    <w:rsid w:val="00D45B4A"/>
    <w:rsid w:val="00D45B7B"/>
    <w:rsid w:val="00D45BAE"/>
    <w:rsid w:val="00D45BD2"/>
    <w:rsid w:val="00D45C35"/>
    <w:rsid w:val="00D45E0C"/>
    <w:rsid w:val="00D45EDB"/>
    <w:rsid w:val="00D4635F"/>
    <w:rsid w:val="00D463E1"/>
    <w:rsid w:val="00D464AE"/>
    <w:rsid w:val="00D46601"/>
    <w:rsid w:val="00D467A5"/>
    <w:rsid w:val="00D469F8"/>
    <w:rsid w:val="00D46DD3"/>
    <w:rsid w:val="00D46EFA"/>
    <w:rsid w:val="00D470C9"/>
    <w:rsid w:val="00D4733D"/>
    <w:rsid w:val="00D47386"/>
    <w:rsid w:val="00D474DE"/>
    <w:rsid w:val="00D4772C"/>
    <w:rsid w:val="00D477C8"/>
    <w:rsid w:val="00D47912"/>
    <w:rsid w:val="00D47AB5"/>
    <w:rsid w:val="00D47BDB"/>
    <w:rsid w:val="00D47FA9"/>
    <w:rsid w:val="00D501B6"/>
    <w:rsid w:val="00D5059B"/>
    <w:rsid w:val="00D505E5"/>
    <w:rsid w:val="00D50668"/>
    <w:rsid w:val="00D50994"/>
    <w:rsid w:val="00D50A05"/>
    <w:rsid w:val="00D50D4B"/>
    <w:rsid w:val="00D50E66"/>
    <w:rsid w:val="00D50F25"/>
    <w:rsid w:val="00D5102D"/>
    <w:rsid w:val="00D51051"/>
    <w:rsid w:val="00D51068"/>
    <w:rsid w:val="00D512D8"/>
    <w:rsid w:val="00D51397"/>
    <w:rsid w:val="00D513DA"/>
    <w:rsid w:val="00D5146E"/>
    <w:rsid w:val="00D5153E"/>
    <w:rsid w:val="00D51726"/>
    <w:rsid w:val="00D51764"/>
    <w:rsid w:val="00D51B90"/>
    <w:rsid w:val="00D51C4C"/>
    <w:rsid w:val="00D51E38"/>
    <w:rsid w:val="00D52112"/>
    <w:rsid w:val="00D52151"/>
    <w:rsid w:val="00D52228"/>
    <w:rsid w:val="00D523D7"/>
    <w:rsid w:val="00D527F6"/>
    <w:rsid w:val="00D5280D"/>
    <w:rsid w:val="00D52C28"/>
    <w:rsid w:val="00D52D3F"/>
    <w:rsid w:val="00D52D99"/>
    <w:rsid w:val="00D53074"/>
    <w:rsid w:val="00D53156"/>
    <w:rsid w:val="00D533CF"/>
    <w:rsid w:val="00D536E3"/>
    <w:rsid w:val="00D538C1"/>
    <w:rsid w:val="00D53C08"/>
    <w:rsid w:val="00D53C0E"/>
    <w:rsid w:val="00D53C4C"/>
    <w:rsid w:val="00D53C8C"/>
    <w:rsid w:val="00D53DFC"/>
    <w:rsid w:val="00D53F32"/>
    <w:rsid w:val="00D54517"/>
    <w:rsid w:val="00D54519"/>
    <w:rsid w:val="00D54620"/>
    <w:rsid w:val="00D54627"/>
    <w:rsid w:val="00D54694"/>
    <w:rsid w:val="00D54905"/>
    <w:rsid w:val="00D549E9"/>
    <w:rsid w:val="00D54BF0"/>
    <w:rsid w:val="00D54CB3"/>
    <w:rsid w:val="00D54D36"/>
    <w:rsid w:val="00D54D56"/>
    <w:rsid w:val="00D54ED1"/>
    <w:rsid w:val="00D5524E"/>
    <w:rsid w:val="00D55438"/>
    <w:rsid w:val="00D55466"/>
    <w:rsid w:val="00D55530"/>
    <w:rsid w:val="00D55563"/>
    <w:rsid w:val="00D5562A"/>
    <w:rsid w:val="00D5568D"/>
    <w:rsid w:val="00D55826"/>
    <w:rsid w:val="00D55847"/>
    <w:rsid w:val="00D559E8"/>
    <w:rsid w:val="00D55C06"/>
    <w:rsid w:val="00D55D5E"/>
    <w:rsid w:val="00D55DF5"/>
    <w:rsid w:val="00D56263"/>
    <w:rsid w:val="00D564BA"/>
    <w:rsid w:val="00D566DF"/>
    <w:rsid w:val="00D56BAE"/>
    <w:rsid w:val="00D56BCF"/>
    <w:rsid w:val="00D56CEF"/>
    <w:rsid w:val="00D56D02"/>
    <w:rsid w:val="00D56FC0"/>
    <w:rsid w:val="00D57303"/>
    <w:rsid w:val="00D5760B"/>
    <w:rsid w:val="00D576CA"/>
    <w:rsid w:val="00D57A2B"/>
    <w:rsid w:val="00D57B36"/>
    <w:rsid w:val="00D57BDD"/>
    <w:rsid w:val="00D57C02"/>
    <w:rsid w:val="00D57C11"/>
    <w:rsid w:val="00D57CAA"/>
    <w:rsid w:val="00D57F55"/>
    <w:rsid w:val="00D57FCF"/>
    <w:rsid w:val="00D600DA"/>
    <w:rsid w:val="00D601A5"/>
    <w:rsid w:val="00D6034F"/>
    <w:rsid w:val="00D60423"/>
    <w:rsid w:val="00D6070D"/>
    <w:rsid w:val="00D60B20"/>
    <w:rsid w:val="00D60B59"/>
    <w:rsid w:val="00D60DC1"/>
    <w:rsid w:val="00D60FE1"/>
    <w:rsid w:val="00D612CF"/>
    <w:rsid w:val="00D61586"/>
    <w:rsid w:val="00D615AE"/>
    <w:rsid w:val="00D615C5"/>
    <w:rsid w:val="00D6170D"/>
    <w:rsid w:val="00D617AE"/>
    <w:rsid w:val="00D61A1A"/>
    <w:rsid w:val="00D61C23"/>
    <w:rsid w:val="00D61D94"/>
    <w:rsid w:val="00D61DC6"/>
    <w:rsid w:val="00D61E27"/>
    <w:rsid w:val="00D61E76"/>
    <w:rsid w:val="00D62040"/>
    <w:rsid w:val="00D623E0"/>
    <w:rsid w:val="00D62502"/>
    <w:rsid w:val="00D6270F"/>
    <w:rsid w:val="00D62788"/>
    <w:rsid w:val="00D628C3"/>
    <w:rsid w:val="00D629F6"/>
    <w:rsid w:val="00D629FC"/>
    <w:rsid w:val="00D62A6C"/>
    <w:rsid w:val="00D62DDE"/>
    <w:rsid w:val="00D62F7B"/>
    <w:rsid w:val="00D634C4"/>
    <w:rsid w:val="00D634E7"/>
    <w:rsid w:val="00D634FB"/>
    <w:rsid w:val="00D63925"/>
    <w:rsid w:val="00D63B97"/>
    <w:rsid w:val="00D63D17"/>
    <w:rsid w:val="00D63D30"/>
    <w:rsid w:val="00D63D67"/>
    <w:rsid w:val="00D63E40"/>
    <w:rsid w:val="00D63E7E"/>
    <w:rsid w:val="00D6408F"/>
    <w:rsid w:val="00D640D4"/>
    <w:rsid w:val="00D6417A"/>
    <w:rsid w:val="00D64232"/>
    <w:rsid w:val="00D6423A"/>
    <w:rsid w:val="00D642D3"/>
    <w:rsid w:val="00D642DF"/>
    <w:rsid w:val="00D64363"/>
    <w:rsid w:val="00D645B4"/>
    <w:rsid w:val="00D64706"/>
    <w:rsid w:val="00D6479D"/>
    <w:rsid w:val="00D647D6"/>
    <w:rsid w:val="00D6489B"/>
    <w:rsid w:val="00D64920"/>
    <w:rsid w:val="00D649F6"/>
    <w:rsid w:val="00D64AD9"/>
    <w:rsid w:val="00D64B34"/>
    <w:rsid w:val="00D64B68"/>
    <w:rsid w:val="00D64B83"/>
    <w:rsid w:val="00D64CC0"/>
    <w:rsid w:val="00D64F1E"/>
    <w:rsid w:val="00D65064"/>
    <w:rsid w:val="00D65231"/>
    <w:rsid w:val="00D65415"/>
    <w:rsid w:val="00D65441"/>
    <w:rsid w:val="00D65AD6"/>
    <w:rsid w:val="00D65AEB"/>
    <w:rsid w:val="00D65B16"/>
    <w:rsid w:val="00D65B65"/>
    <w:rsid w:val="00D65D0C"/>
    <w:rsid w:val="00D6606F"/>
    <w:rsid w:val="00D6621D"/>
    <w:rsid w:val="00D66494"/>
    <w:rsid w:val="00D665D6"/>
    <w:rsid w:val="00D66A6E"/>
    <w:rsid w:val="00D66CB2"/>
    <w:rsid w:val="00D66E84"/>
    <w:rsid w:val="00D66F48"/>
    <w:rsid w:val="00D67220"/>
    <w:rsid w:val="00D67233"/>
    <w:rsid w:val="00D674C8"/>
    <w:rsid w:val="00D6750A"/>
    <w:rsid w:val="00D6771B"/>
    <w:rsid w:val="00D677DB"/>
    <w:rsid w:val="00D677ED"/>
    <w:rsid w:val="00D6781B"/>
    <w:rsid w:val="00D6795D"/>
    <w:rsid w:val="00D67C13"/>
    <w:rsid w:val="00D67C48"/>
    <w:rsid w:val="00D67C56"/>
    <w:rsid w:val="00D67C75"/>
    <w:rsid w:val="00D67D19"/>
    <w:rsid w:val="00D67D1A"/>
    <w:rsid w:val="00D67F43"/>
    <w:rsid w:val="00D70481"/>
    <w:rsid w:val="00D704DD"/>
    <w:rsid w:val="00D7056D"/>
    <w:rsid w:val="00D7069C"/>
    <w:rsid w:val="00D70711"/>
    <w:rsid w:val="00D70DD9"/>
    <w:rsid w:val="00D70FAF"/>
    <w:rsid w:val="00D71582"/>
    <w:rsid w:val="00D71795"/>
    <w:rsid w:val="00D719AF"/>
    <w:rsid w:val="00D71B9C"/>
    <w:rsid w:val="00D71BDE"/>
    <w:rsid w:val="00D71DB0"/>
    <w:rsid w:val="00D71E83"/>
    <w:rsid w:val="00D71F7C"/>
    <w:rsid w:val="00D7200B"/>
    <w:rsid w:val="00D72017"/>
    <w:rsid w:val="00D721B7"/>
    <w:rsid w:val="00D722FB"/>
    <w:rsid w:val="00D723DC"/>
    <w:rsid w:val="00D7242B"/>
    <w:rsid w:val="00D724FB"/>
    <w:rsid w:val="00D7255B"/>
    <w:rsid w:val="00D7258E"/>
    <w:rsid w:val="00D7260E"/>
    <w:rsid w:val="00D72735"/>
    <w:rsid w:val="00D7285D"/>
    <w:rsid w:val="00D72AA4"/>
    <w:rsid w:val="00D72B59"/>
    <w:rsid w:val="00D72DC9"/>
    <w:rsid w:val="00D73096"/>
    <w:rsid w:val="00D733B1"/>
    <w:rsid w:val="00D733DD"/>
    <w:rsid w:val="00D73523"/>
    <w:rsid w:val="00D73620"/>
    <w:rsid w:val="00D73631"/>
    <w:rsid w:val="00D73702"/>
    <w:rsid w:val="00D7370C"/>
    <w:rsid w:val="00D73A5A"/>
    <w:rsid w:val="00D73D47"/>
    <w:rsid w:val="00D73E1F"/>
    <w:rsid w:val="00D74032"/>
    <w:rsid w:val="00D740A3"/>
    <w:rsid w:val="00D74139"/>
    <w:rsid w:val="00D74156"/>
    <w:rsid w:val="00D742D5"/>
    <w:rsid w:val="00D744F6"/>
    <w:rsid w:val="00D7458A"/>
    <w:rsid w:val="00D745F8"/>
    <w:rsid w:val="00D7469D"/>
    <w:rsid w:val="00D74853"/>
    <w:rsid w:val="00D74B70"/>
    <w:rsid w:val="00D74B8A"/>
    <w:rsid w:val="00D74BFA"/>
    <w:rsid w:val="00D74D29"/>
    <w:rsid w:val="00D74D38"/>
    <w:rsid w:val="00D74D65"/>
    <w:rsid w:val="00D74EDC"/>
    <w:rsid w:val="00D750AA"/>
    <w:rsid w:val="00D75145"/>
    <w:rsid w:val="00D7559B"/>
    <w:rsid w:val="00D7561C"/>
    <w:rsid w:val="00D75841"/>
    <w:rsid w:val="00D75A19"/>
    <w:rsid w:val="00D75D18"/>
    <w:rsid w:val="00D75F91"/>
    <w:rsid w:val="00D75F92"/>
    <w:rsid w:val="00D76135"/>
    <w:rsid w:val="00D761D6"/>
    <w:rsid w:val="00D7626B"/>
    <w:rsid w:val="00D7639F"/>
    <w:rsid w:val="00D76745"/>
    <w:rsid w:val="00D76962"/>
    <w:rsid w:val="00D76988"/>
    <w:rsid w:val="00D76A37"/>
    <w:rsid w:val="00D76D8A"/>
    <w:rsid w:val="00D76EF7"/>
    <w:rsid w:val="00D770C4"/>
    <w:rsid w:val="00D77150"/>
    <w:rsid w:val="00D77163"/>
    <w:rsid w:val="00D77232"/>
    <w:rsid w:val="00D772FB"/>
    <w:rsid w:val="00D7730F"/>
    <w:rsid w:val="00D77376"/>
    <w:rsid w:val="00D77485"/>
    <w:rsid w:val="00D77552"/>
    <w:rsid w:val="00D77573"/>
    <w:rsid w:val="00D77A0B"/>
    <w:rsid w:val="00D77AB4"/>
    <w:rsid w:val="00D77C60"/>
    <w:rsid w:val="00D77E85"/>
    <w:rsid w:val="00D8010C"/>
    <w:rsid w:val="00D8053C"/>
    <w:rsid w:val="00D8067F"/>
    <w:rsid w:val="00D80852"/>
    <w:rsid w:val="00D8096C"/>
    <w:rsid w:val="00D80A1F"/>
    <w:rsid w:val="00D80A89"/>
    <w:rsid w:val="00D80C33"/>
    <w:rsid w:val="00D80E96"/>
    <w:rsid w:val="00D80EF1"/>
    <w:rsid w:val="00D81031"/>
    <w:rsid w:val="00D8131B"/>
    <w:rsid w:val="00D814CE"/>
    <w:rsid w:val="00D815A5"/>
    <w:rsid w:val="00D81613"/>
    <w:rsid w:val="00D81652"/>
    <w:rsid w:val="00D817B3"/>
    <w:rsid w:val="00D819FC"/>
    <w:rsid w:val="00D81C4D"/>
    <w:rsid w:val="00D81C5D"/>
    <w:rsid w:val="00D81F20"/>
    <w:rsid w:val="00D82284"/>
    <w:rsid w:val="00D822C4"/>
    <w:rsid w:val="00D823BA"/>
    <w:rsid w:val="00D824CB"/>
    <w:rsid w:val="00D8252D"/>
    <w:rsid w:val="00D82AB3"/>
    <w:rsid w:val="00D82B06"/>
    <w:rsid w:val="00D82DBD"/>
    <w:rsid w:val="00D83229"/>
    <w:rsid w:val="00D834DB"/>
    <w:rsid w:val="00D83557"/>
    <w:rsid w:val="00D83814"/>
    <w:rsid w:val="00D83A28"/>
    <w:rsid w:val="00D83BA5"/>
    <w:rsid w:val="00D83E88"/>
    <w:rsid w:val="00D83ED4"/>
    <w:rsid w:val="00D83ED9"/>
    <w:rsid w:val="00D84027"/>
    <w:rsid w:val="00D84051"/>
    <w:rsid w:val="00D841AF"/>
    <w:rsid w:val="00D8446B"/>
    <w:rsid w:val="00D84480"/>
    <w:rsid w:val="00D84989"/>
    <w:rsid w:val="00D84B1A"/>
    <w:rsid w:val="00D84BFF"/>
    <w:rsid w:val="00D84C58"/>
    <w:rsid w:val="00D84C71"/>
    <w:rsid w:val="00D84EB8"/>
    <w:rsid w:val="00D84FDF"/>
    <w:rsid w:val="00D8508A"/>
    <w:rsid w:val="00D854D0"/>
    <w:rsid w:val="00D85A23"/>
    <w:rsid w:val="00D85A4F"/>
    <w:rsid w:val="00D85B7A"/>
    <w:rsid w:val="00D85C1F"/>
    <w:rsid w:val="00D85D41"/>
    <w:rsid w:val="00D86302"/>
    <w:rsid w:val="00D865D2"/>
    <w:rsid w:val="00D86609"/>
    <w:rsid w:val="00D86797"/>
    <w:rsid w:val="00D86988"/>
    <w:rsid w:val="00D86B21"/>
    <w:rsid w:val="00D86B7A"/>
    <w:rsid w:val="00D86C7C"/>
    <w:rsid w:val="00D86CD9"/>
    <w:rsid w:val="00D86D5E"/>
    <w:rsid w:val="00D86E8B"/>
    <w:rsid w:val="00D86EA8"/>
    <w:rsid w:val="00D86F5A"/>
    <w:rsid w:val="00D87088"/>
    <w:rsid w:val="00D87165"/>
    <w:rsid w:val="00D8716A"/>
    <w:rsid w:val="00D8724F"/>
    <w:rsid w:val="00D87383"/>
    <w:rsid w:val="00D8745A"/>
    <w:rsid w:val="00D874F2"/>
    <w:rsid w:val="00D87749"/>
    <w:rsid w:val="00D87A6C"/>
    <w:rsid w:val="00D87C69"/>
    <w:rsid w:val="00D90094"/>
    <w:rsid w:val="00D9009F"/>
    <w:rsid w:val="00D90272"/>
    <w:rsid w:val="00D90326"/>
    <w:rsid w:val="00D90580"/>
    <w:rsid w:val="00D9064D"/>
    <w:rsid w:val="00D90958"/>
    <w:rsid w:val="00D9097F"/>
    <w:rsid w:val="00D90AFE"/>
    <w:rsid w:val="00D91030"/>
    <w:rsid w:val="00D91081"/>
    <w:rsid w:val="00D9113A"/>
    <w:rsid w:val="00D918C4"/>
    <w:rsid w:val="00D91937"/>
    <w:rsid w:val="00D91D3C"/>
    <w:rsid w:val="00D92084"/>
    <w:rsid w:val="00D921E4"/>
    <w:rsid w:val="00D9232F"/>
    <w:rsid w:val="00D92385"/>
    <w:rsid w:val="00D92428"/>
    <w:rsid w:val="00D92440"/>
    <w:rsid w:val="00D929C6"/>
    <w:rsid w:val="00D92CE2"/>
    <w:rsid w:val="00D92D69"/>
    <w:rsid w:val="00D92EAE"/>
    <w:rsid w:val="00D92ED5"/>
    <w:rsid w:val="00D93054"/>
    <w:rsid w:val="00D931FB"/>
    <w:rsid w:val="00D932C4"/>
    <w:rsid w:val="00D937C1"/>
    <w:rsid w:val="00D937E3"/>
    <w:rsid w:val="00D93825"/>
    <w:rsid w:val="00D93983"/>
    <w:rsid w:val="00D939BF"/>
    <w:rsid w:val="00D93A94"/>
    <w:rsid w:val="00D93BAC"/>
    <w:rsid w:val="00D93FC6"/>
    <w:rsid w:val="00D9402D"/>
    <w:rsid w:val="00D942FB"/>
    <w:rsid w:val="00D94505"/>
    <w:rsid w:val="00D945D1"/>
    <w:rsid w:val="00D94610"/>
    <w:rsid w:val="00D94A33"/>
    <w:rsid w:val="00D94B4C"/>
    <w:rsid w:val="00D95280"/>
    <w:rsid w:val="00D95485"/>
    <w:rsid w:val="00D95592"/>
    <w:rsid w:val="00D957DB"/>
    <w:rsid w:val="00D9593F"/>
    <w:rsid w:val="00D95A57"/>
    <w:rsid w:val="00D95A61"/>
    <w:rsid w:val="00D95A89"/>
    <w:rsid w:val="00D95C3F"/>
    <w:rsid w:val="00D95EDE"/>
    <w:rsid w:val="00D95F16"/>
    <w:rsid w:val="00D9617B"/>
    <w:rsid w:val="00D962DF"/>
    <w:rsid w:val="00D96477"/>
    <w:rsid w:val="00D9648B"/>
    <w:rsid w:val="00D9649B"/>
    <w:rsid w:val="00D96525"/>
    <w:rsid w:val="00D965A9"/>
    <w:rsid w:val="00D965B9"/>
    <w:rsid w:val="00D96B90"/>
    <w:rsid w:val="00D96BFB"/>
    <w:rsid w:val="00D96D53"/>
    <w:rsid w:val="00D96E4F"/>
    <w:rsid w:val="00D96E53"/>
    <w:rsid w:val="00D96F3A"/>
    <w:rsid w:val="00D97095"/>
    <w:rsid w:val="00D974B4"/>
    <w:rsid w:val="00D97C03"/>
    <w:rsid w:val="00D97D29"/>
    <w:rsid w:val="00D97E37"/>
    <w:rsid w:val="00D97F29"/>
    <w:rsid w:val="00DA0002"/>
    <w:rsid w:val="00DA008E"/>
    <w:rsid w:val="00DA0294"/>
    <w:rsid w:val="00DA05F4"/>
    <w:rsid w:val="00DA06E7"/>
    <w:rsid w:val="00DA0908"/>
    <w:rsid w:val="00DA099B"/>
    <w:rsid w:val="00DA0B93"/>
    <w:rsid w:val="00DA0D89"/>
    <w:rsid w:val="00DA0EAF"/>
    <w:rsid w:val="00DA1214"/>
    <w:rsid w:val="00DA1286"/>
    <w:rsid w:val="00DA12A9"/>
    <w:rsid w:val="00DA12AE"/>
    <w:rsid w:val="00DA1615"/>
    <w:rsid w:val="00DA177A"/>
    <w:rsid w:val="00DA1A40"/>
    <w:rsid w:val="00DA1B70"/>
    <w:rsid w:val="00DA1B92"/>
    <w:rsid w:val="00DA2030"/>
    <w:rsid w:val="00DA20BB"/>
    <w:rsid w:val="00DA2265"/>
    <w:rsid w:val="00DA23E0"/>
    <w:rsid w:val="00DA24D5"/>
    <w:rsid w:val="00DA253B"/>
    <w:rsid w:val="00DA274D"/>
    <w:rsid w:val="00DA27FA"/>
    <w:rsid w:val="00DA2A9E"/>
    <w:rsid w:val="00DA2ABA"/>
    <w:rsid w:val="00DA2B1E"/>
    <w:rsid w:val="00DA2B4B"/>
    <w:rsid w:val="00DA2C4E"/>
    <w:rsid w:val="00DA3208"/>
    <w:rsid w:val="00DA3532"/>
    <w:rsid w:val="00DA3575"/>
    <w:rsid w:val="00DA375A"/>
    <w:rsid w:val="00DA3854"/>
    <w:rsid w:val="00DA3908"/>
    <w:rsid w:val="00DA3AAB"/>
    <w:rsid w:val="00DA3BCC"/>
    <w:rsid w:val="00DA3C0C"/>
    <w:rsid w:val="00DA3D00"/>
    <w:rsid w:val="00DA3D96"/>
    <w:rsid w:val="00DA3E35"/>
    <w:rsid w:val="00DA4169"/>
    <w:rsid w:val="00DA45C0"/>
    <w:rsid w:val="00DA4B5D"/>
    <w:rsid w:val="00DA4BFA"/>
    <w:rsid w:val="00DA518F"/>
    <w:rsid w:val="00DA5326"/>
    <w:rsid w:val="00DA535F"/>
    <w:rsid w:val="00DA5619"/>
    <w:rsid w:val="00DA5748"/>
    <w:rsid w:val="00DA57AD"/>
    <w:rsid w:val="00DA57EF"/>
    <w:rsid w:val="00DA580E"/>
    <w:rsid w:val="00DA5865"/>
    <w:rsid w:val="00DA58D3"/>
    <w:rsid w:val="00DA5A5C"/>
    <w:rsid w:val="00DA5C44"/>
    <w:rsid w:val="00DA5DAB"/>
    <w:rsid w:val="00DA5FD4"/>
    <w:rsid w:val="00DA6325"/>
    <w:rsid w:val="00DA6404"/>
    <w:rsid w:val="00DA6458"/>
    <w:rsid w:val="00DA6464"/>
    <w:rsid w:val="00DA6585"/>
    <w:rsid w:val="00DA66F3"/>
    <w:rsid w:val="00DA6771"/>
    <w:rsid w:val="00DA688E"/>
    <w:rsid w:val="00DA6908"/>
    <w:rsid w:val="00DA69DC"/>
    <w:rsid w:val="00DA6B0E"/>
    <w:rsid w:val="00DA6BB6"/>
    <w:rsid w:val="00DA6C07"/>
    <w:rsid w:val="00DA6C84"/>
    <w:rsid w:val="00DA6E1D"/>
    <w:rsid w:val="00DA6E81"/>
    <w:rsid w:val="00DA6F40"/>
    <w:rsid w:val="00DA6F6D"/>
    <w:rsid w:val="00DA6FB6"/>
    <w:rsid w:val="00DA70B2"/>
    <w:rsid w:val="00DA736E"/>
    <w:rsid w:val="00DA7597"/>
    <w:rsid w:val="00DA75F2"/>
    <w:rsid w:val="00DA7C98"/>
    <w:rsid w:val="00DB03BE"/>
    <w:rsid w:val="00DB061F"/>
    <w:rsid w:val="00DB07B6"/>
    <w:rsid w:val="00DB0839"/>
    <w:rsid w:val="00DB146F"/>
    <w:rsid w:val="00DB1699"/>
    <w:rsid w:val="00DB1759"/>
    <w:rsid w:val="00DB17BA"/>
    <w:rsid w:val="00DB17C1"/>
    <w:rsid w:val="00DB1A4C"/>
    <w:rsid w:val="00DB1D5D"/>
    <w:rsid w:val="00DB1DA8"/>
    <w:rsid w:val="00DB1E15"/>
    <w:rsid w:val="00DB1FD9"/>
    <w:rsid w:val="00DB20B2"/>
    <w:rsid w:val="00DB2804"/>
    <w:rsid w:val="00DB2B57"/>
    <w:rsid w:val="00DB2BD1"/>
    <w:rsid w:val="00DB2E57"/>
    <w:rsid w:val="00DB3187"/>
    <w:rsid w:val="00DB329B"/>
    <w:rsid w:val="00DB35D0"/>
    <w:rsid w:val="00DB39A0"/>
    <w:rsid w:val="00DB3AFA"/>
    <w:rsid w:val="00DB3B14"/>
    <w:rsid w:val="00DB3B93"/>
    <w:rsid w:val="00DB3BB8"/>
    <w:rsid w:val="00DB3C23"/>
    <w:rsid w:val="00DB40A5"/>
    <w:rsid w:val="00DB4212"/>
    <w:rsid w:val="00DB43C7"/>
    <w:rsid w:val="00DB47A8"/>
    <w:rsid w:val="00DB47D6"/>
    <w:rsid w:val="00DB48BA"/>
    <w:rsid w:val="00DB48CF"/>
    <w:rsid w:val="00DB4A01"/>
    <w:rsid w:val="00DB4A55"/>
    <w:rsid w:val="00DB4FA8"/>
    <w:rsid w:val="00DB4FB4"/>
    <w:rsid w:val="00DB50AB"/>
    <w:rsid w:val="00DB5315"/>
    <w:rsid w:val="00DB54BA"/>
    <w:rsid w:val="00DB59C4"/>
    <w:rsid w:val="00DB59E9"/>
    <w:rsid w:val="00DB5B19"/>
    <w:rsid w:val="00DB5B50"/>
    <w:rsid w:val="00DB5D39"/>
    <w:rsid w:val="00DB5F2F"/>
    <w:rsid w:val="00DB61C9"/>
    <w:rsid w:val="00DB622D"/>
    <w:rsid w:val="00DB6316"/>
    <w:rsid w:val="00DB63FC"/>
    <w:rsid w:val="00DB6645"/>
    <w:rsid w:val="00DB66A1"/>
    <w:rsid w:val="00DB66DC"/>
    <w:rsid w:val="00DB6A4A"/>
    <w:rsid w:val="00DB6B11"/>
    <w:rsid w:val="00DB6F35"/>
    <w:rsid w:val="00DB72EC"/>
    <w:rsid w:val="00DB7429"/>
    <w:rsid w:val="00DB754A"/>
    <w:rsid w:val="00DB7ADF"/>
    <w:rsid w:val="00DB7E17"/>
    <w:rsid w:val="00DB7E98"/>
    <w:rsid w:val="00DB7EF7"/>
    <w:rsid w:val="00DC0257"/>
    <w:rsid w:val="00DC0280"/>
    <w:rsid w:val="00DC0457"/>
    <w:rsid w:val="00DC055F"/>
    <w:rsid w:val="00DC066E"/>
    <w:rsid w:val="00DC0896"/>
    <w:rsid w:val="00DC097B"/>
    <w:rsid w:val="00DC0AA8"/>
    <w:rsid w:val="00DC0ABE"/>
    <w:rsid w:val="00DC0C26"/>
    <w:rsid w:val="00DC0E0F"/>
    <w:rsid w:val="00DC0E53"/>
    <w:rsid w:val="00DC0F77"/>
    <w:rsid w:val="00DC10CB"/>
    <w:rsid w:val="00DC11BA"/>
    <w:rsid w:val="00DC12AC"/>
    <w:rsid w:val="00DC12E0"/>
    <w:rsid w:val="00DC1595"/>
    <w:rsid w:val="00DC1B55"/>
    <w:rsid w:val="00DC1D58"/>
    <w:rsid w:val="00DC1E17"/>
    <w:rsid w:val="00DC20A1"/>
    <w:rsid w:val="00DC2966"/>
    <w:rsid w:val="00DC2A58"/>
    <w:rsid w:val="00DC2AEA"/>
    <w:rsid w:val="00DC3109"/>
    <w:rsid w:val="00DC32C7"/>
    <w:rsid w:val="00DC3321"/>
    <w:rsid w:val="00DC3516"/>
    <w:rsid w:val="00DC38A7"/>
    <w:rsid w:val="00DC3C50"/>
    <w:rsid w:val="00DC3C84"/>
    <w:rsid w:val="00DC3FA7"/>
    <w:rsid w:val="00DC3FD6"/>
    <w:rsid w:val="00DC400D"/>
    <w:rsid w:val="00DC4460"/>
    <w:rsid w:val="00DC4661"/>
    <w:rsid w:val="00DC4ECD"/>
    <w:rsid w:val="00DC4F18"/>
    <w:rsid w:val="00DC52BA"/>
    <w:rsid w:val="00DC570E"/>
    <w:rsid w:val="00DC587C"/>
    <w:rsid w:val="00DC59A6"/>
    <w:rsid w:val="00DC5B96"/>
    <w:rsid w:val="00DC5EAD"/>
    <w:rsid w:val="00DC5F59"/>
    <w:rsid w:val="00DC5FCB"/>
    <w:rsid w:val="00DC6053"/>
    <w:rsid w:val="00DC642D"/>
    <w:rsid w:val="00DC6622"/>
    <w:rsid w:val="00DC663C"/>
    <w:rsid w:val="00DC687C"/>
    <w:rsid w:val="00DC6A51"/>
    <w:rsid w:val="00DC6A98"/>
    <w:rsid w:val="00DC6B33"/>
    <w:rsid w:val="00DC6B85"/>
    <w:rsid w:val="00DC6C0F"/>
    <w:rsid w:val="00DC6C24"/>
    <w:rsid w:val="00DC6D49"/>
    <w:rsid w:val="00DC6D4C"/>
    <w:rsid w:val="00DC6F4D"/>
    <w:rsid w:val="00DC7197"/>
    <w:rsid w:val="00DC71C4"/>
    <w:rsid w:val="00DC74EE"/>
    <w:rsid w:val="00DC74F9"/>
    <w:rsid w:val="00DC7885"/>
    <w:rsid w:val="00DC78E5"/>
    <w:rsid w:val="00DC78EE"/>
    <w:rsid w:val="00DC7942"/>
    <w:rsid w:val="00DC7AA8"/>
    <w:rsid w:val="00DC7AC7"/>
    <w:rsid w:val="00DC7C5D"/>
    <w:rsid w:val="00DD0134"/>
    <w:rsid w:val="00DD029A"/>
    <w:rsid w:val="00DD07A9"/>
    <w:rsid w:val="00DD07AB"/>
    <w:rsid w:val="00DD0A9E"/>
    <w:rsid w:val="00DD10AE"/>
    <w:rsid w:val="00DD1249"/>
    <w:rsid w:val="00DD15BF"/>
    <w:rsid w:val="00DD1843"/>
    <w:rsid w:val="00DD1865"/>
    <w:rsid w:val="00DD19F3"/>
    <w:rsid w:val="00DD1D74"/>
    <w:rsid w:val="00DD1D87"/>
    <w:rsid w:val="00DD2200"/>
    <w:rsid w:val="00DD22ED"/>
    <w:rsid w:val="00DD259A"/>
    <w:rsid w:val="00DD2878"/>
    <w:rsid w:val="00DD2A46"/>
    <w:rsid w:val="00DD2E2D"/>
    <w:rsid w:val="00DD2F14"/>
    <w:rsid w:val="00DD2F56"/>
    <w:rsid w:val="00DD32D9"/>
    <w:rsid w:val="00DD3554"/>
    <w:rsid w:val="00DD36D1"/>
    <w:rsid w:val="00DD3A18"/>
    <w:rsid w:val="00DD3A71"/>
    <w:rsid w:val="00DD3BB6"/>
    <w:rsid w:val="00DD3F6B"/>
    <w:rsid w:val="00DD3FE7"/>
    <w:rsid w:val="00DD3FEC"/>
    <w:rsid w:val="00DD41AA"/>
    <w:rsid w:val="00DD4383"/>
    <w:rsid w:val="00DD44CF"/>
    <w:rsid w:val="00DD4924"/>
    <w:rsid w:val="00DD4947"/>
    <w:rsid w:val="00DD499D"/>
    <w:rsid w:val="00DD4A49"/>
    <w:rsid w:val="00DD4A8D"/>
    <w:rsid w:val="00DD4B5E"/>
    <w:rsid w:val="00DD4D30"/>
    <w:rsid w:val="00DD5318"/>
    <w:rsid w:val="00DD535B"/>
    <w:rsid w:val="00DD573A"/>
    <w:rsid w:val="00DD579A"/>
    <w:rsid w:val="00DD5965"/>
    <w:rsid w:val="00DD5BD2"/>
    <w:rsid w:val="00DD5CCA"/>
    <w:rsid w:val="00DD5E71"/>
    <w:rsid w:val="00DD5F7A"/>
    <w:rsid w:val="00DD6329"/>
    <w:rsid w:val="00DD6588"/>
    <w:rsid w:val="00DD65BD"/>
    <w:rsid w:val="00DD660A"/>
    <w:rsid w:val="00DD6A37"/>
    <w:rsid w:val="00DD6A50"/>
    <w:rsid w:val="00DD6B7F"/>
    <w:rsid w:val="00DD6C82"/>
    <w:rsid w:val="00DD6CEB"/>
    <w:rsid w:val="00DD6DD0"/>
    <w:rsid w:val="00DD6E5F"/>
    <w:rsid w:val="00DD6EA4"/>
    <w:rsid w:val="00DD7171"/>
    <w:rsid w:val="00DD722C"/>
    <w:rsid w:val="00DD73E9"/>
    <w:rsid w:val="00DD75E2"/>
    <w:rsid w:val="00DD7970"/>
    <w:rsid w:val="00DD7A10"/>
    <w:rsid w:val="00DE0087"/>
    <w:rsid w:val="00DE02CB"/>
    <w:rsid w:val="00DE055B"/>
    <w:rsid w:val="00DE0D82"/>
    <w:rsid w:val="00DE111F"/>
    <w:rsid w:val="00DE153A"/>
    <w:rsid w:val="00DE1592"/>
    <w:rsid w:val="00DE159D"/>
    <w:rsid w:val="00DE1869"/>
    <w:rsid w:val="00DE18E7"/>
    <w:rsid w:val="00DE1915"/>
    <w:rsid w:val="00DE1939"/>
    <w:rsid w:val="00DE1A76"/>
    <w:rsid w:val="00DE1C83"/>
    <w:rsid w:val="00DE1CEC"/>
    <w:rsid w:val="00DE1EB9"/>
    <w:rsid w:val="00DE22C8"/>
    <w:rsid w:val="00DE2400"/>
    <w:rsid w:val="00DE243C"/>
    <w:rsid w:val="00DE250E"/>
    <w:rsid w:val="00DE2516"/>
    <w:rsid w:val="00DE2AAA"/>
    <w:rsid w:val="00DE2CC7"/>
    <w:rsid w:val="00DE2FA4"/>
    <w:rsid w:val="00DE359E"/>
    <w:rsid w:val="00DE36DD"/>
    <w:rsid w:val="00DE37E3"/>
    <w:rsid w:val="00DE3A09"/>
    <w:rsid w:val="00DE3D1E"/>
    <w:rsid w:val="00DE3D43"/>
    <w:rsid w:val="00DE3DD2"/>
    <w:rsid w:val="00DE3EA1"/>
    <w:rsid w:val="00DE3FFB"/>
    <w:rsid w:val="00DE4053"/>
    <w:rsid w:val="00DE417A"/>
    <w:rsid w:val="00DE4187"/>
    <w:rsid w:val="00DE46E3"/>
    <w:rsid w:val="00DE4741"/>
    <w:rsid w:val="00DE484B"/>
    <w:rsid w:val="00DE484C"/>
    <w:rsid w:val="00DE48C6"/>
    <w:rsid w:val="00DE4A22"/>
    <w:rsid w:val="00DE4A6D"/>
    <w:rsid w:val="00DE4D26"/>
    <w:rsid w:val="00DE4D52"/>
    <w:rsid w:val="00DE4FB1"/>
    <w:rsid w:val="00DE504E"/>
    <w:rsid w:val="00DE538D"/>
    <w:rsid w:val="00DE53C6"/>
    <w:rsid w:val="00DE5506"/>
    <w:rsid w:val="00DE5841"/>
    <w:rsid w:val="00DE5A9F"/>
    <w:rsid w:val="00DE5BC4"/>
    <w:rsid w:val="00DE5F13"/>
    <w:rsid w:val="00DE622B"/>
    <w:rsid w:val="00DE6247"/>
    <w:rsid w:val="00DE62B6"/>
    <w:rsid w:val="00DE6655"/>
    <w:rsid w:val="00DE681E"/>
    <w:rsid w:val="00DE6852"/>
    <w:rsid w:val="00DE69E8"/>
    <w:rsid w:val="00DE6D90"/>
    <w:rsid w:val="00DE6E28"/>
    <w:rsid w:val="00DE6F7D"/>
    <w:rsid w:val="00DE6FE6"/>
    <w:rsid w:val="00DE7035"/>
    <w:rsid w:val="00DE7132"/>
    <w:rsid w:val="00DE7159"/>
    <w:rsid w:val="00DE7268"/>
    <w:rsid w:val="00DE7560"/>
    <w:rsid w:val="00DE75CC"/>
    <w:rsid w:val="00DE75D8"/>
    <w:rsid w:val="00DE770C"/>
    <w:rsid w:val="00DE7882"/>
    <w:rsid w:val="00DE794A"/>
    <w:rsid w:val="00DE7AA3"/>
    <w:rsid w:val="00DE7B87"/>
    <w:rsid w:val="00DE7F65"/>
    <w:rsid w:val="00DF005A"/>
    <w:rsid w:val="00DF00EE"/>
    <w:rsid w:val="00DF0556"/>
    <w:rsid w:val="00DF0A04"/>
    <w:rsid w:val="00DF0A43"/>
    <w:rsid w:val="00DF0AFE"/>
    <w:rsid w:val="00DF0B08"/>
    <w:rsid w:val="00DF0B3D"/>
    <w:rsid w:val="00DF0C25"/>
    <w:rsid w:val="00DF0C85"/>
    <w:rsid w:val="00DF0FFD"/>
    <w:rsid w:val="00DF104E"/>
    <w:rsid w:val="00DF122F"/>
    <w:rsid w:val="00DF1772"/>
    <w:rsid w:val="00DF1A36"/>
    <w:rsid w:val="00DF1B29"/>
    <w:rsid w:val="00DF1BBD"/>
    <w:rsid w:val="00DF1C50"/>
    <w:rsid w:val="00DF1F43"/>
    <w:rsid w:val="00DF207E"/>
    <w:rsid w:val="00DF217A"/>
    <w:rsid w:val="00DF23B9"/>
    <w:rsid w:val="00DF29B5"/>
    <w:rsid w:val="00DF2A51"/>
    <w:rsid w:val="00DF2FAE"/>
    <w:rsid w:val="00DF384D"/>
    <w:rsid w:val="00DF38BA"/>
    <w:rsid w:val="00DF3C14"/>
    <w:rsid w:val="00DF3D57"/>
    <w:rsid w:val="00DF3D98"/>
    <w:rsid w:val="00DF422B"/>
    <w:rsid w:val="00DF473A"/>
    <w:rsid w:val="00DF4780"/>
    <w:rsid w:val="00DF4847"/>
    <w:rsid w:val="00DF4914"/>
    <w:rsid w:val="00DF4C3D"/>
    <w:rsid w:val="00DF5468"/>
    <w:rsid w:val="00DF54AF"/>
    <w:rsid w:val="00DF55A0"/>
    <w:rsid w:val="00DF57A3"/>
    <w:rsid w:val="00DF57A4"/>
    <w:rsid w:val="00DF58B4"/>
    <w:rsid w:val="00DF59E8"/>
    <w:rsid w:val="00DF5A3E"/>
    <w:rsid w:val="00DF5C63"/>
    <w:rsid w:val="00DF5C79"/>
    <w:rsid w:val="00DF5F26"/>
    <w:rsid w:val="00DF5F53"/>
    <w:rsid w:val="00DF5FC5"/>
    <w:rsid w:val="00DF5FF4"/>
    <w:rsid w:val="00DF6219"/>
    <w:rsid w:val="00DF6471"/>
    <w:rsid w:val="00DF6494"/>
    <w:rsid w:val="00DF64AA"/>
    <w:rsid w:val="00DF6833"/>
    <w:rsid w:val="00DF6A29"/>
    <w:rsid w:val="00DF6ECE"/>
    <w:rsid w:val="00DF6F08"/>
    <w:rsid w:val="00DF70C2"/>
    <w:rsid w:val="00DF7277"/>
    <w:rsid w:val="00DF72A8"/>
    <w:rsid w:val="00DF7413"/>
    <w:rsid w:val="00DF748A"/>
    <w:rsid w:val="00DF7540"/>
    <w:rsid w:val="00DF7632"/>
    <w:rsid w:val="00DF7663"/>
    <w:rsid w:val="00DF77A9"/>
    <w:rsid w:val="00DF7834"/>
    <w:rsid w:val="00DF78A7"/>
    <w:rsid w:val="00DF78F0"/>
    <w:rsid w:val="00DF799A"/>
    <w:rsid w:val="00DF7F07"/>
    <w:rsid w:val="00DF7F56"/>
    <w:rsid w:val="00DF7FA8"/>
    <w:rsid w:val="00E00578"/>
    <w:rsid w:val="00E00A31"/>
    <w:rsid w:val="00E00E2C"/>
    <w:rsid w:val="00E00EDC"/>
    <w:rsid w:val="00E013C3"/>
    <w:rsid w:val="00E0152F"/>
    <w:rsid w:val="00E0193B"/>
    <w:rsid w:val="00E0199E"/>
    <w:rsid w:val="00E01B31"/>
    <w:rsid w:val="00E01DC1"/>
    <w:rsid w:val="00E01EAD"/>
    <w:rsid w:val="00E01FD3"/>
    <w:rsid w:val="00E02064"/>
    <w:rsid w:val="00E021AD"/>
    <w:rsid w:val="00E02233"/>
    <w:rsid w:val="00E022D2"/>
    <w:rsid w:val="00E022F5"/>
    <w:rsid w:val="00E02500"/>
    <w:rsid w:val="00E0293B"/>
    <w:rsid w:val="00E02B7D"/>
    <w:rsid w:val="00E02BFA"/>
    <w:rsid w:val="00E02C95"/>
    <w:rsid w:val="00E02CA9"/>
    <w:rsid w:val="00E02EA1"/>
    <w:rsid w:val="00E02F2B"/>
    <w:rsid w:val="00E02F36"/>
    <w:rsid w:val="00E02F3D"/>
    <w:rsid w:val="00E03143"/>
    <w:rsid w:val="00E034FB"/>
    <w:rsid w:val="00E03506"/>
    <w:rsid w:val="00E0356B"/>
    <w:rsid w:val="00E0360D"/>
    <w:rsid w:val="00E03C38"/>
    <w:rsid w:val="00E03C61"/>
    <w:rsid w:val="00E03DF5"/>
    <w:rsid w:val="00E03E35"/>
    <w:rsid w:val="00E0446F"/>
    <w:rsid w:val="00E0468A"/>
    <w:rsid w:val="00E048D2"/>
    <w:rsid w:val="00E04D6B"/>
    <w:rsid w:val="00E051B7"/>
    <w:rsid w:val="00E0522F"/>
    <w:rsid w:val="00E05236"/>
    <w:rsid w:val="00E052E1"/>
    <w:rsid w:val="00E05475"/>
    <w:rsid w:val="00E055E8"/>
    <w:rsid w:val="00E0560C"/>
    <w:rsid w:val="00E05676"/>
    <w:rsid w:val="00E0578E"/>
    <w:rsid w:val="00E057B7"/>
    <w:rsid w:val="00E05816"/>
    <w:rsid w:val="00E05981"/>
    <w:rsid w:val="00E05C0D"/>
    <w:rsid w:val="00E05E27"/>
    <w:rsid w:val="00E05E72"/>
    <w:rsid w:val="00E05E9A"/>
    <w:rsid w:val="00E05EC9"/>
    <w:rsid w:val="00E05F9A"/>
    <w:rsid w:val="00E06091"/>
    <w:rsid w:val="00E063AB"/>
    <w:rsid w:val="00E0659E"/>
    <w:rsid w:val="00E06656"/>
    <w:rsid w:val="00E06727"/>
    <w:rsid w:val="00E067A2"/>
    <w:rsid w:val="00E06825"/>
    <w:rsid w:val="00E06916"/>
    <w:rsid w:val="00E0696E"/>
    <w:rsid w:val="00E06B6A"/>
    <w:rsid w:val="00E06BB2"/>
    <w:rsid w:val="00E06BFA"/>
    <w:rsid w:val="00E06C0D"/>
    <w:rsid w:val="00E06C83"/>
    <w:rsid w:val="00E06CEC"/>
    <w:rsid w:val="00E070ED"/>
    <w:rsid w:val="00E07227"/>
    <w:rsid w:val="00E07378"/>
    <w:rsid w:val="00E0754B"/>
    <w:rsid w:val="00E07A22"/>
    <w:rsid w:val="00E07F05"/>
    <w:rsid w:val="00E07F83"/>
    <w:rsid w:val="00E07FBE"/>
    <w:rsid w:val="00E07FCB"/>
    <w:rsid w:val="00E07FD4"/>
    <w:rsid w:val="00E10004"/>
    <w:rsid w:val="00E10027"/>
    <w:rsid w:val="00E1003F"/>
    <w:rsid w:val="00E102A7"/>
    <w:rsid w:val="00E102BF"/>
    <w:rsid w:val="00E1045C"/>
    <w:rsid w:val="00E106F7"/>
    <w:rsid w:val="00E109C6"/>
    <w:rsid w:val="00E109D4"/>
    <w:rsid w:val="00E10A84"/>
    <w:rsid w:val="00E10D02"/>
    <w:rsid w:val="00E10EB5"/>
    <w:rsid w:val="00E10F10"/>
    <w:rsid w:val="00E10F1D"/>
    <w:rsid w:val="00E10F8C"/>
    <w:rsid w:val="00E1116A"/>
    <w:rsid w:val="00E1145B"/>
    <w:rsid w:val="00E117E4"/>
    <w:rsid w:val="00E119BF"/>
    <w:rsid w:val="00E119F5"/>
    <w:rsid w:val="00E11A88"/>
    <w:rsid w:val="00E11B11"/>
    <w:rsid w:val="00E11B3D"/>
    <w:rsid w:val="00E11DA6"/>
    <w:rsid w:val="00E11EA7"/>
    <w:rsid w:val="00E12153"/>
    <w:rsid w:val="00E127AE"/>
    <w:rsid w:val="00E12A61"/>
    <w:rsid w:val="00E12CA4"/>
    <w:rsid w:val="00E12DFC"/>
    <w:rsid w:val="00E1322A"/>
    <w:rsid w:val="00E135D8"/>
    <w:rsid w:val="00E135E2"/>
    <w:rsid w:val="00E139C2"/>
    <w:rsid w:val="00E13A76"/>
    <w:rsid w:val="00E13D72"/>
    <w:rsid w:val="00E13DC6"/>
    <w:rsid w:val="00E13FD4"/>
    <w:rsid w:val="00E14130"/>
    <w:rsid w:val="00E14170"/>
    <w:rsid w:val="00E142E0"/>
    <w:rsid w:val="00E1468C"/>
    <w:rsid w:val="00E14812"/>
    <w:rsid w:val="00E1488A"/>
    <w:rsid w:val="00E14908"/>
    <w:rsid w:val="00E14943"/>
    <w:rsid w:val="00E14B6A"/>
    <w:rsid w:val="00E14CA3"/>
    <w:rsid w:val="00E1510B"/>
    <w:rsid w:val="00E1513A"/>
    <w:rsid w:val="00E15194"/>
    <w:rsid w:val="00E152FB"/>
    <w:rsid w:val="00E15330"/>
    <w:rsid w:val="00E15507"/>
    <w:rsid w:val="00E15522"/>
    <w:rsid w:val="00E155ED"/>
    <w:rsid w:val="00E15623"/>
    <w:rsid w:val="00E15714"/>
    <w:rsid w:val="00E158EE"/>
    <w:rsid w:val="00E15AE7"/>
    <w:rsid w:val="00E15DE7"/>
    <w:rsid w:val="00E15DE8"/>
    <w:rsid w:val="00E15F6B"/>
    <w:rsid w:val="00E15FB0"/>
    <w:rsid w:val="00E160C8"/>
    <w:rsid w:val="00E16118"/>
    <w:rsid w:val="00E161ED"/>
    <w:rsid w:val="00E16471"/>
    <w:rsid w:val="00E16480"/>
    <w:rsid w:val="00E1656C"/>
    <w:rsid w:val="00E1659A"/>
    <w:rsid w:val="00E165EA"/>
    <w:rsid w:val="00E16ACE"/>
    <w:rsid w:val="00E16AD3"/>
    <w:rsid w:val="00E16C28"/>
    <w:rsid w:val="00E16E6C"/>
    <w:rsid w:val="00E16EFE"/>
    <w:rsid w:val="00E17155"/>
    <w:rsid w:val="00E1723B"/>
    <w:rsid w:val="00E1737C"/>
    <w:rsid w:val="00E17427"/>
    <w:rsid w:val="00E174AC"/>
    <w:rsid w:val="00E178D8"/>
    <w:rsid w:val="00E17965"/>
    <w:rsid w:val="00E17C9F"/>
    <w:rsid w:val="00E17CBB"/>
    <w:rsid w:val="00E17D66"/>
    <w:rsid w:val="00E17DEB"/>
    <w:rsid w:val="00E17F4F"/>
    <w:rsid w:val="00E20185"/>
    <w:rsid w:val="00E2029A"/>
    <w:rsid w:val="00E202EC"/>
    <w:rsid w:val="00E202F7"/>
    <w:rsid w:val="00E204D1"/>
    <w:rsid w:val="00E20649"/>
    <w:rsid w:val="00E206A3"/>
    <w:rsid w:val="00E206BB"/>
    <w:rsid w:val="00E20A77"/>
    <w:rsid w:val="00E20A7D"/>
    <w:rsid w:val="00E20AA2"/>
    <w:rsid w:val="00E21023"/>
    <w:rsid w:val="00E210B2"/>
    <w:rsid w:val="00E21241"/>
    <w:rsid w:val="00E21249"/>
    <w:rsid w:val="00E2136B"/>
    <w:rsid w:val="00E2138A"/>
    <w:rsid w:val="00E2138D"/>
    <w:rsid w:val="00E21496"/>
    <w:rsid w:val="00E21A5A"/>
    <w:rsid w:val="00E21ABC"/>
    <w:rsid w:val="00E21E1F"/>
    <w:rsid w:val="00E22419"/>
    <w:rsid w:val="00E2245D"/>
    <w:rsid w:val="00E226C2"/>
    <w:rsid w:val="00E22B2B"/>
    <w:rsid w:val="00E22DFC"/>
    <w:rsid w:val="00E22DFE"/>
    <w:rsid w:val="00E22FF2"/>
    <w:rsid w:val="00E23146"/>
    <w:rsid w:val="00E23419"/>
    <w:rsid w:val="00E23606"/>
    <w:rsid w:val="00E23669"/>
    <w:rsid w:val="00E23713"/>
    <w:rsid w:val="00E23AFF"/>
    <w:rsid w:val="00E23BA6"/>
    <w:rsid w:val="00E23DBF"/>
    <w:rsid w:val="00E23E95"/>
    <w:rsid w:val="00E23F23"/>
    <w:rsid w:val="00E23F79"/>
    <w:rsid w:val="00E2401B"/>
    <w:rsid w:val="00E244BD"/>
    <w:rsid w:val="00E244FF"/>
    <w:rsid w:val="00E2458E"/>
    <w:rsid w:val="00E245AC"/>
    <w:rsid w:val="00E24800"/>
    <w:rsid w:val="00E2496A"/>
    <w:rsid w:val="00E24A76"/>
    <w:rsid w:val="00E24B70"/>
    <w:rsid w:val="00E24D3F"/>
    <w:rsid w:val="00E24E1C"/>
    <w:rsid w:val="00E24E3B"/>
    <w:rsid w:val="00E24FEB"/>
    <w:rsid w:val="00E25083"/>
    <w:rsid w:val="00E250E7"/>
    <w:rsid w:val="00E25155"/>
    <w:rsid w:val="00E2529D"/>
    <w:rsid w:val="00E256CE"/>
    <w:rsid w:val="00E25829"/>
    <w:rsid w:val="00E25D67"/>
    <w:rsid w:val="00E2612E"/>
    <w:rsid w:val="00E2616F"/>
    <w:rsid w:val="00E261D3"/>
    <w:rsid w:val="00E2633C"/>
    <w:rsid w:val="00E26393"/>
    <w:rsid w:val="00E264A5"/>
    <w:rsid w:val="00E265BC"/>
    <w:rsid w:val="00E2668A"/>
    <w:rsid w:val="00E270F5"/>
    <w:rsid w:val="00E27237"/>
    <w:rsid w:val="00E27924"/>
    <w:rsid w:val="00E27BA2"/>
    <w:rsid w:val="00E27E60"/>
    <w:rsid w:val="00E27EC3"/>
    <w:rsid w:val="00E3001D"/>
    <w:rsid w:val="00E300E5"/>
    <w:rsid w:val="00E30155"/>
    <w:rsid w:val="00E3023A"/>
    <w:rsid w:val="00E304C7"/>
    <w:rsid w:val="00E304D2"/>
    <w:rsid w:val="00E3077E"/>
    <w:rsid w:val="00E30836"/>
    <w:rsid w:val="00E3087F"/>
    <w:rsid w:val="00E30905"/>
    <w:rsid w:val="00E30D5D"/>
    <w:rsid w:val="00E30D70"/>
    <w:rsid w:val="00E31266"/>
    <w:rsid w:val="00E3167D"/>
    <w:rsid w:val="00E318FA"/>
    <w:rsid w:val="00E31929"/>
    <w:rsid w:val="00E31B4D"/>
    <w:rsid w:val="00E31CDA"/>
    <w:rsid w:val="00E31D2C"/>
    <w:rsid w:val="00E31E17"/>
    <w:rsid w:val="00E31F0F"/>
    <w:rsid w:val="00E31F97"/>
    <w:rsid w:val="00E31FAC"/>
    <w:rsid w:val="00E320C1"/>
    <w:rsid w:val="00E32199"/>
    <w:rsid w:val="00E32503"/>
    <w:rsid w:val="00E32527"/>
    <w:rsid w:val="00E3270D"/>
    <w:rsid w:val="00E328FC"/>
    <w:rsid w:val="00E329BE"/>
    <w:rsid w:val="00E32CC4"/>
    <w:rsid w:val="00E32D72"/>
    <w:rsid w:val="00E330C3"/>
    <w:rsid w:val="00E330D2"/>
    <w:rsid w:val="00E332EE"/>
    <w:rsid w:val="00E332F1"/>
    <w:rsid w:val="00E33484"/>
    <w:rsid w:val="00E33532"/>
    <w:rsid w:val="00E33AA8"/>
    <w:rsid w:val="00E33B26"/>
    <w:rsid w:val="00E33CBF"/>
    <w:rsid w:val="00E33D80"/>
    <w:rsid w:val="00E33FFC"/>
    <w:rsid w:val="00E34209"/>
    <w:rsid w:val="00E34665"/>
    <w:rsid w:val="00E347A1"/>
    <w:rsid w:val="00E34998"/>
    <w:rsid w:val="00E34BD1"/>
    <w:rsid w:val="00E34FCB"/>
    <w:rsid w:val="00E350EF"/>
    <w:rsid w:val="00E352FE"/>
    <w:rsid w:val="00E353D5"/>
    <w:rsid w:val="00E35525"/>
    <w:rsid w:val="00E35845"/>
    <w:rsid w:val="00E35B64"/>
    <w:rsid w:val="00E35CBC"/>
    <w:rsid w:val="00E35DDE"/>
    <w:rsid w:val="00E35E09"/>
    <w:rsid w:val="00E35FBD"/>
    <w:rsid w:val="00E35FFB"/>
    <w:rsid w:val="00E360A5"/>
    <w:rsid w:val="00E36194"/>
    <w:rsid w:val="00E36443"/>
    <w:rsid w:val="00E3664B"/>
    <w:rsid w:val="00E369CC"/>
    <w:rsid w:val="00E36A2B"/>
    <w:rsid w:val="00E36A66"/>
    <w:rsid w:val="00E36C0D"/>
    <w:rsid w:val="00E36C53"/>
    <w:rsid w:val="00E37079"/>
    <w:rsid w:val="00E3721F"/>
    <w:rsid w:val="00E372C1"/>
    <w:rsid w:val="00E375FD"/>
    <w:rsid w:val="00E37695"/>
    <w:rsid w:val="00E37A03"/>
    <w:rsid w:val="00E37A88"/>
    <w:rsid w:val="00E40055"/>
    <w:rsid w:val="00E401C2"/>
    <w:rsid w:val="00E4035E"/>
    <w:rsid w:val="00E4038E"/>
    <w:rsid w:val="00E40667"/>
    <w:rsid w:val="00E40797"/>
    <w:rsid w:val="00E4095E"/>
    <w:rsid w:val="00E40A01"/>
    <w:rsid w:val="00E40A58"/>
    <w:rsid w:val="00E40B31"/>
    <w:rsid w:val="00E40EA5"/>
    <w:rsid w:val="00E41092"/>
    <w:rsid w:val="00E41311"/>
    <w:rsid w:val="00E4153D"/>
    <w:rsid w:val="00E41636"/>
    <w:rsid w:val="00E4199D"/>
    <w:rsid w:val="00E419DD"/>
    <w:rsid w:val="00E41C8A"/>
    <w:rsid w:val="00E41CB1"/>
    <w:rsid w:val="00E41D4A"/>
    <w:rsid w:val="00E41FD3"/>
    <w:rsid w:val="00E420E0"/>
    <w:rsid w:val="00E42415"/>
    <w:rsid w:val="00E426CC"/>
    <w:rsid w:val="00E42973"/>
    <w:rsid w:val="00E429D4"/>
    <w:rsid w:val="00E42A9C"/>
    <w:rsid w:val="00E42AD6"/>
    <w:rsid w:val="00E42CA3"/>
    <w:rsid w:val="00E42D89"/>
    <w:rsid w:val="00E42EE6"/>
    <w:rsid w:val="00E4308C"/>
    <w:rsid w:val="00E430FD"/>
    <w:rsid w:val="00E43169"/>
    <w:rsid w:val="00E43194"/>
    <w:rsid w:val="00E431CD"/>
    <w:rsid w:val="00E4348A"/>
    <w:rsid w:val="00E43756"/>
    <w:rsid w:val="00E43912"/>
    <w:rsid w:val="00E4396E"/>
    <w:rsid w:val="00E439AD"/>
    <w:rsid w:val="00E43BD6"/>
    <w:rsid w:val="00E43DE0"/>
    <w:rsid w:val="00E43E47"/>
    <w:rsid w:val="00E440EA"/>
    <w:rsid w:val="00E446A8"/>
    <w:rsid w:val="00E44D8E"/>
    <w:rsid w:val="00E450E7"/>
    <w:rsid w:val="00E45151"/>
    <w:rsid w:val="00E45496"/>
    <w:rsid w:val="00E454F2"/>
    <w:rsid w:val="00E455C4"/>
    <w:rsid w:val="00E455DB"/>
    <w:rsid w:val="00E45835"/>
    <w:rsid w:val="00E4585C"/>
    <w:rsid w:val="00E4585F"/>
    <w:rsid w:val="00E458E8"/>
    <w:rsid w:val="00E45961"/>
    <w:rsid w:val="00E459A4"/>
    <w:rsid w:val="00E459A6"/>
    <w:rsid w:val="00E45A36"/>
    <w:rsid w:val="00E45E1A"/>
    <w:rsid w:val="00E45F8D"/>
    <w:rsid w:val="00E45FD9"/>
    <w:rsid w:val="00E467C0"/>
    <w:rsid w:val="00E46810"/>
    <w:rsid w:val="00E46841"/>
    <w:rsid w:val="00E468CC"/>
    <w:rsid w:val="00E468D1"/>
    <w:rsid w:val="00E468DD"/>
    <w:rsid w:val="00E469A5"/>
    <w:rsid w:val="00E46A37"/>
    <w:rsid w:val="00E46A55"/>
    <w:rsid w:val="00E46E26"/>
    <w:rsid w:val="00E46E51"/>
    <w:rsid w:val="00E47019"/>
    <w:rsid w:val="00E470F5"/>
    <w:rsid w:val="00E47261"/>
    <w:rsid w:val="00E47268"/>
    <w:rsid w:val="00E47542"/>
    <w:rsid w:val="00E4757A"/>
    <w:rsid w:val="00E476EC"/>
    <w:rsid w:val="00E47948"/>
    <w:rsid w:val="00E479D5"/>
    <w:rsid w:val="00E47A25"/>
    <w:rsid w:val="00E47ABE"/>
    <w:rsid w:val="00E47C7F"/>
    <w:rsid w:val="00E47CB1"/>
    <w:rsid w:val="00E47F07"/>
    <w:rsid w:val="00E50057"/>
    <w:rsid w:val="00E502D7"/>
    <w:rsid w:val="00E502E9"/>
    <w:rsid w:val="00E50530"/>
    <w:rsid w:val="00E50572"/>
    <w:rsid w:val="00E507C6"/>
    <w:rsid w:val="00E507D8"/>
    <w:rsid w:val="00E509E3"/>
    <w:rsid w:val="00E50BAF"/>
    <w:rsid w:val="00E50D77"/>
    <w:rsid w:val="00E50DAD"/>
    <w:rsid w:val="00E5106A"/>
    <w:rsid w:val="00E51082"/>
    <w:rsid w:val="00E5108F"/>
    <w:rsid w:val="00E513BC"/>
    <w:rsid w:val="00E51437"/>
    <w:rsid w:val="00E51500"/>
    <w:rsid w:val="00E515F4"/>
    <w:rsid w:val="00E51618"/>
    <w:rsid w:val="00E51707"/>
    <w:rsid w:val="00E5182A"/>
    <w:rsid w:val="00E51847"/>
    <w:rsid w:val="00E51D22"/>
    <w:rsid w:val="00E51D4D"/>
    <w:rsid w:val="00E51EDD"/>
    <w:rsid w:val="00E52259"/>
    <w:rsid w:val="00E526F9"/>
    <w:rsid w:val="00E52892"/>
    <w:rsid w:val="00E528D7"/>
    <w:rsid w:val="00E52900"/>
    <w:rsid w:val="00E52B74"/>
    <w:rsid w:val="00E52BE7"/>
    <w:rsid w:val="00E52CA2"/>
    <w:rsid w:val="00E52FFF"/>
    <w:rsid w:val="00E5331A"/>
    <w:rsid w:val="00E533BD"/>
    <w:rsid w:val="00E533D0"/>
    <w:rsid w:val="00E5350B"/>
    <w:rsid w:val="00E53667"/>
    <w:rsid w:val="00E5367A"/>
    <w:rsid w:val="00E536AC"/>
    <w:rsid w:val="00E5380E"/>
    <w:rsid w:val="00E53AA1"/>
    <w:rsid w:val="00E53B40"/>
    <w:rsid w:val="00E53D29"/>
    <w:rsid w:val="00E54186"/>
    <w:rsid w:val="00E5418C"/>
    <w:rsid w:val="00E54399"/>
    <w:rsid w:val="00E543E0"/>
    <w:rsid w:val="00E54802"/>
    <w:rsid w:val="00E548E0"/>
    <w:rsid w:val="00E54973"/>
    <w:rsid w:val="00E54A6F"/>
    <w:rsid w:val="00E54AD6"/>
    <w:rsid w:val="00E54BF6"/>
    <w:rsid w:val="00E54D31"/>
    <w:rsid w:val="00E55051"/>
    <w:rsid w:val="00E551A2"/>
    <w:rsid w:val="00E5523E"/>
    <w:rsid w:val="00E55371"/>
    <w:rsid w:val="00E553BD"/>
    <w:rsid w:val="00E5571C"/>
    <w:rsid w:val="00E55954"/>
    <w:rsid w:val="00E559F2"/>
    <w:rsid w:val="00E55A7C"/>
    <w:rsid w:val="00E55BE8"/>
    <w:rsid w:val="00E55ECD"/>
    <w:rsid w:val="00E55F64"/>
    <w:rsid w:val="00E5618C"/>
    <w:rsid w:val="00E564C6"/>
    <w:rsid w:val="00E568D6"/>
    <w:rsid w:val="00E569A6"/>
    <w:rsid w:val="00E56A5A"/>
    <w:rsid w:val="00E56A98"/>
    <w:rsid w:val="00E56AFA"/>
    <w:rsid w:val="00E56B23"/>
    <w:rsid w:val="00E56DA8"/>
    <w:rsid w:val="00E56FC8"/>
    <w:rsid w:val="00E57038"/>
    <w:rsid w:val="00E57168"/>
    <w:rsid w:val="00E571C1"/>
    <w:rsid w:val="00E57330"/>
    <w:rsid w:val="00E574FB"/>
    <w:rsid w:val="00E57576"/>
    <w:rsid w:val="00E5763B"/>
    <w:rsid w:val="00E57970"/>
    <w:rsid w:val="00E57D35"/>
    <w:rsid w:val="00E57D81"/>
    <w:rsid w:val="00E57DF0"/>
    <w:rsid w:val="00E60044"/>
    <w:rsid w:val="00E6008C"/>
    <w:rsid w:val="00E6014E"/>
    <w:rsid w:val="00E60229"/>
    <w:rsid w:val="00E60293"/>
    <w:rsid w:val="00E6044D"/>
    <w:rsid w:val="00E60511"/>
    <w:rsid w:val="00E60603"/>
    <w:rsid w:val="00E6083D"/>
    <w:rsid w:val="00E6084C"/>
    <w:rsid w:val="00E608E3"/>
    <w:rsid w:val="00E60B06"/>
    <w:rsid w:val="00E60DDF"/>
    <w:rsid w:val="00E60EF1"/>
    <w:rsid w:val="00E611E4"/>
    <w:rsid w:val="00E61422"/>
    <w:rsid w:val="00E614D0"/>
    <w:rsid w:val="00E61510"/>
    <w:rsid w:val="00E61600"/>
    <w:rsid w:val="00E617BD"/>
    <w:rsid w:val="00E6199A"/>
    <w:rsid w:val="00E61B7D"/>
    <w:rsid w:val="00E61CF8"/>
    <w:rsid w:val="00E61D91"/>
    <w:rsid w:val="00E61E75"/>
    <w:rsid w:val="00E61EA9"/>
    <w:rsid w:val="00E62254"/>
    <w:rsid w:val="00E62342"/>
    <w:rsid w:val="00E62438"/>
    <w:rsid w:val="00E62461"/>
    <w:rsid w:val="00E624E3"/>
    <w:rsid w:val="00E624F9"/>
    <w:rsid w:val="00E62511"/>
    <w:rsid w:val="00E62541"/>
    <w:rsid w:val="00E62550"/>
    <w:rsid w:val="00E626B3"/>
    <w:rsid w:val="00E626D1"/>
    <w:rsid w:val="00E62718"/>
    <w:rsid w:val="00E627E9"/>
    <w:rsid w:val="00E62B67"/>
    <w:rsid w:val="00E62BD0"/>
    <w:rsid w:val="00E62E53"/>
    <w:rsid w:val="00E62F98"/>
    <w:rsid w:val="00E63150"/>
    <w:rsid w:val="00E63333"/>
    <w:rsid w:val="00E63366"/>
    <w:rsid w:val="00E6352F"/>
    <w:rsid w:val="00E63635"/>
    <w:rsid w:val="00E63694"/>
    <w:rsid w:val="00E63C94"/>
    <w:rsid w:val="00E63FFB"/>
    <w:rsid w:val="00E640C4"/>
    <w:rsid w:val="00E64A0E"/>
    <w:rsid w:val="00E64A1E"/>
    <w:rsid w:val="00E64A9B"/>
    <w:rsid w:val="00E64FCC"/>
    <w:rsid w:val="00E65071"/>
    <w:rsid w:val="00E650FE"/>
    <w:rsid w:val="00E654EA"/>
    <w:rsid w:val="00E6568B"/>
    <w:rsid w:val="00E6593B"/>
    <w:rsid w:val="00E659ED"/>
    <w:rsid w:val="00E65ABE"/>
    <w:rsid w:val="00E65D65"/>
    <w:rsid w:val="00E65E2B"/>
    <w:rsid w:val="00E65E81"/>
    <w:rsid w:val="00E65EAD"/>
    <w:rsid w:val="00E660CD"/>
    <w:rsid w:val="00E660F2"/>
    <w:rsid w:val="00E6636F"/>
    <w:rsid w:val="00E66B3C"/>
    <w:rsid w:val="00E66B98"/>
    <w:rsid w:val="00E66CD3"/>
    <w:rsid w:val="00E66DDA"/>
    <w:rsid w:val="00E66F72"/>
    <w:rsid w:val="00E67653"/>
    <w:rsid w:val="00E6774A"/>
    <w:rsid w:val="00E67BFE"/>
    <w:rsid w:val="00E67DA8"/>
    <w:rsid w:val="00E67F05"/>
    <w:rsid w:val="00E67F29"/>
    <w:rsid w:val="00E700E5"/>
    <w:rsid w:val="00E702FE"/>
    <w:rsid w:val="00E704D6"/>
    <w:rsid w:val="00E705E3"/>
    <w:rsid w:val="00E70601"/>
    <w:rsid w:val="00E70618"/>
    <w:rsid w:val="00E70656"/>
    <w:rsid w:val="00E70679"/>
    <w:rsid w:val="00E7095D"/>
    <w:rsid w:val="00E70BE3"/>
    <w:rsid w:val="00E70C82"/>
    <w:rsid w:val="00E70E0D"/>
    <w:rsid w:val="00E70E9D"/>
    <w:rsid w:val="00E71036"/>
    <w:rsid w:val="00E7127D"/>
    <w:rsid w:val="00E713FC"/>
    <w:rsid w:val="00E71537"/>
    <w:rsid w:val="00E7179F"/>
    <w:rsid w:val="00E71863"/>
    <w:rsid w:val="00E71A8C"/>
    <w:rsid w:val="00E71AA3"/>
    <w:rsid w:val="00E71B62"/>
    <w:rsid w:val="00E71C09"/>
    <w:rsid w:val="00E71EE1"/>
    <w:rsid w:val="00E722E6"/>
    <w:rsid w:val="00E7240D"/>
    <w:rsid w:val="00E724AC"/>
    <w:rsid w:val="00E727F3"/>
    <w:rsid w:val="00E72987"/>
    <w:rsid w:val="00E72AD8"/>
    <w:rsid w:val="00E72B31"/>
    <w:rsid w:val="00E72DD9"/>
    <w:rsid w:val="00E72EFB"/>
    <w:rsid w:val="00E7307C"/>
    <w:rsid w:val="00E731AB"/>
    <w:rsid w:val="00E731B7"/>
    <w:rsid w:val="00E736FD"/>
    <w:rsid w:val="00E736FE"/>
    <w:rsid w:val="00E73A2B"/>
    <w:rsid w:val="00E73B2F"/>
    <w:rsid w:val="00E73C06"/>
    <w:rsid w:val="00E73D7A"/>
    <w:rsid w:val="00E73E98"/>
    <w:rsid w:val="00E73FEB"/>
    <w:rsid w:val="00E74138"/>
    <w:rsid w:val="00E7421C"/>
    <w:rsid w:val="00E74220"/>
    <w:rsid w:val="00E74372"/>
    <w:rsid w:val="00E745CD"/>
    <w:rsid w:val="00E74962"/>
    <w:rsid w:val="00E7499E"/>
    <w:rsid w:val="00E74AEA"/>
    <w:rsid w:val="00E74BBB"/>
    <w:rsid w:val="00E74E97"/>
    <w:rsid w:val="00E74F32"/>
    <w:rsid w:val="00E750A0"/>
    <w:rsid w:val="00E75215"/>
    <w:rsid w:val="00E753D7"/>
    <w:rsid w:val="00E754D8"/>
    <w:rsid w:val="00E755DC"/>
    <w:rsid w:val="00E75942"/>
    <w:rsid w:val="00E75ABB"/>
    <w:rsid w:val="00E75B03"/>
    <w:rsid w:val="00E75D12"/>
    <w:rsid w:val="00E76300"/>
    <w:rsid w:val="00E76335"/>
    <w:rsid w:val="00E764C7"/>
    <w:rsid w:val="00E766A9"/>
    <w:rsid w:val="00E7672F"/>
    <w:rsid w:val="00E76995"/>
    <w:rsid w:val="00E76A63"/>
    <w:rsid w:val="00E76A7E"/>
    <w:rsid w:val="00E76C0A"/>
    <w:rsid w:val="00E76E89"/>
    <w:rsid w:val="00E7703C"/>
    <w:rsid w:val="00E7731B"/>
    <w:rsid w:val="00E77333"/>
    <w:rsid w:val="00E77362"/>
    <w:rsid w:val="00E7768D"/>
    <w:rsid w:val="00E77699"/>
    <w:rsid w:val="00E778D6"/>
    <w:rsid w:val="00E77A22"/>
    <w:rsid w:val="00E77C3D"/>
    <w:rsid w:val="00E77E20"/>
    <w:rsid w:val="00E77F97"/>
    <w:rsid w:val="00E78A58"/>
    <w:rsid w:val="00E800A6"/>
    <w:rsid w:val="00E80118"/>
    <w:rsid w:val="00E8044F"/>
    <w:rsid w:val="00E80BAB"/>
    <w:rsid w:val="00E810CD"/>
    <w:rsid w:val="00E811F1"/>
    <w:rsid w:val="00E8148D"/>
    <w:rsid w:val="00E81549"/>
    <w:rsid w:val="00E815A3"/>
    <w:rsid w:val="00E818B6"/>
    <w:rsid w:val="00E81A35"/>
    <w:rsid w:val="00E81B95"/>
    <w:rsid w:val="00E81C24"/>
    <w:rsid w:val="00E81C68"/>
    <w:rsid w:val="00E81C7D"/>
    <w:rsid w:val="00E81EF9"/>
    <w:rsid w:val="00E81FBD"/>
    <w:rsid w:val="00E82000"/>
    <w:rsid w:val="00E822CB"/>
    <w:rsid w:val="00E825F7"/>
    <w:rsid w:val="00E8262E"/>
    <w:rsid w:val="00E827E8"/>
    <w:rsid w:val="00E829C6"/>
    <w:rsid w:val="00E82ABD"/>
    <w:rsid w:val="00E82C7F"/>
    <w:rsid w:val="00E82FAF"/>
    <w:rsid w:val="00E8305B"/>
    <w:rsid w:val="00E8308F"/>
    <w:rsid w:val="00E83253"/>
    <w:rsid w:val="00E833E5"/>
    <w:rsid w:val="00E834E0"/>
    <w:rsid w:val="00E836D7"/>
    <w:rsid w:val="00E838D4"/>
    <w:rsid w:val="00E83903"/>
    <w:rsid w:val="00E8391B"/>
    <w:rsid w:val="00E83967"/>
    <w:rsid w:val="00E8409A"/>
    <w:rsid w:val="00E84327"/>
    <w:rsid w:val="00E849C2"/>
    <w:rsid w:val="00E84B52"/>
    <w:rsid w:val="00E84DF0"/>
    <w:rsid w:val="00E84FA2"/>
    <w:rsid w:val="00E85085"/>
    <w:rsid w:val="00E85102"/>
    <w:rsid w:val="00E851F5"/>
    <w:rsid w:val="00E85796"/>
    <w:rsid w:val="00E85835"/>
    <w:rsid w:val="00E85BB0"/>
    <w:rsid w:val="00E85C0A"/>
    <w:rsid w:val="00E85D3D"/>
    <w:rsid w:val="00E85D78"/>
    <w:rsid w:val="00E85D7F"/>
    <w:rsid w:val="00E85DD5"/>
    <w:rsid w:val="00E85E49"/>
    <w:rsid w:val="00E86203"/>
    <w:rsid w:val="00E86271"/>
    <w:rsid w:val="00E8637A"/>
    <w:rsid w:val="00E865E6"/>
    <w:rsid w:val="00E8669C"/>
    <w:rsid w:val="00E8673D"/>
    <w:rsid w:val="00E8674C"/>
    <w:rsid w:val="00E86937"/>
    <w:rsid w:val="00E86A0F"/>
    <w:rsid w:val="00E86CF2"/>
    <w:rsid w:val="00E86DB6"/>
    <w:rsid w:val="00E86DD1"/>
    <w:rsid w:val="00E86E34"/>
    <w:rsid w:val="00E86FFA"/>
    <w:rsid w:val="00E8703B"/>
    <w:rsid w:val="00E87113"/>
    <w:rsid w:val="00E873AE"/>
    <w:rsid w:val="00E874B4"/>
    <w:rsid w:val="00E8750A"/>
    <w:rsid w:val="00E87697"/>
    <w:rsid w:val="00E87784"/>
    <w:rsid w:val="00E878F7"/>
    <w:rsid w:val="00E87924"/>
    <w:rsid w:val="00E87955"/>
    <w:rsid w:val="00E87FF5"/>
    <w:rsid w:val="00E904BD"/>
    <w:rsid w:val="00E90560"/>
    <w:rsid w:val="00E9079E"/>
    <w:rsid w:val="00E90BDD"/>
    <w:rsid w:val="00E90DF9"/>
    <w:rsid w:val="00E90E52"/>
    <w:rsid w:val="00E90F8D"/>
    <w:rsid w:val="00E90FDB"/>
    <w:rsid w:val="00E91246"/>
    <w:rsid w:val="00E9151E"/>
    <w:rsid w:val="00E9168B"/>
    <w:rsid w:val="00E916C8"/>
    <w:rsid w:val="00E91F3B"/>
    <w:rsid w:val="00E92155"/>
    <w:rsid w:val="00E92311"/>
    <w:rsid w:val="00E92462"/>
    <w:rsid w:val="00E9253D"/>
    <w:rsid w:val="00E9261E"/>
    <w:rsid w:val="00E9267E"/>
    <w:rsid w:val="00E926AE"/>
    <w:rsid w:val="00E927BB"/>
    <w:rsid w:val="00E92822"/>
    <w:rsid w:val="00E92855"/>
    <w:rsid w:val="00E9292B"/>
    <w:rsid w:val="00E92A54"/>
    <w:rsid w:val="00E92E57"/>
    <w:rsid w:val="00E92FD4"/>
    <w:rsid w:val="00E930D0"/>
    <w:rsid w:val="00E93301"/>
    <w:rsid w:val="00E93549"/>
    <w:rsid w:val="00E93670"/>
    <w:rsid w:val="00E9371B"/>
    <w:rsid w:val="00E93790"/>
    <w:rsid w:val="00E939BD"/>
    <w:rsid w:val="00E93AD1"/>
    <w:rsid w:val="00E93BAD"/>
    <w:rsid w:val="00E9402F"/>
    <w:rsid w:val="00E946C7"/>
    <w:rsid w:val="00E9481D"/>
    <w:rsid w:val="00E948D9"/>
    <w:rsid w:val="00E949A9"/>
    <w:rsid w:val="00E94B3F"/>
    <w:rsid w:val="00E94B87"/>
    <w:rsid w:val="00E94BBB"/>
    <w:rsid w:val="00E9504A"/>
    <w:rsid w:val="00E950DE"/>
    <w:rsid w:val="00E952C1"/>
    <w:rsid w:val="00E95412"/>
    <w:rsid w:val="00E95590"/>
    <w:rsid w:val="00E95B61"/>
    <w:rsid w:val="00E95C6C"/>
    <w:rsid w:val="00E960BE"/>
    <w:rsid w:val="00E9645C"/>
    <w:rsid w:val="00E968B9"/>
    <w:rsid w:val="00E96B1D"/>
    <w:rsid w:val="00E97303"/>
    <w:rsid w:val="00E9738A"/>
    <w:rsid w:val="00E9771D"/>
    <w:rsid w:val="00E97808"/>
    <w:rsid w:val="00E97C87"/>
    <w:rsid w:val="00EA0002"/>
    <w:rsid w:val="00EA0032"/>
    <w:rsid w:val="00EA018C"/>
    <w:rsid w:val="00EA01BA"/>
    <w:rsid w:val="00EA0311"/>
    <w:rsid w:val="00EA0319"/>
    <w:rsid w:val="00EA0578"/>
    <w:rsid w:val="00EA0724"/>
    <w:rsid w:val="00EA07F7"/>
    <w:rsid w:val="00EA0906"/>
    <w:rsid w:val="00EA096F"/>
    <w:rsid w:val="00EA0B98"/>
    <w:rsid w:val="00EA0CA7"/>
    <w:rsid w:val="00EA0DFF"/>
    <w:rsid w:val="00EA0E2F"/>
    <w:rsid w:val="00EA0FF2"/>
    <w:rsid w:val="00EA11AF"/>
    <w:rsid w:val="00EA1212"/>
    <w:rsid w:val="00EA1293"/>
    <w:rsid w:val="00EA13A4"/>
    <w:rsid w:val="00EA1718"/>
    <w:rsid w:val="00EA17D5"/>
    <w:rsid w:val="00EA1928"/>
    <w:rsid w:val="00EA1B8E"/>
    <w:rsid w:val="00EA1C1E"/>
    <w:rsid w:val="00EA1D85"/>
    <w:rsid w:val="00EA1E3A"/>
    <w:rsid w:val="00EA1F69"/>
    <w:rsid w:val="00EA2014"/>
    <w:rsid w:val="00EA214E"/>
    <w:rsid w:val="00EA2311"/>
    <w:rsid w:val="00EA252E"/>
    <w:rsid w:val="00EA25BF"/>
    <w:rsid w:val="00EA2716"/>
    <w:rsid w:val="00EA2A38"/>
    <w:rsid w:val="00EA2A81"/>
    <w:rsid w:val="00EA2B29"/>
    <w:rsid w:val="00EA2C87"/>
    <w:rsid w:val="00EA2D6E"/>
    <w:rsid w:val="00EA2DE8"/>
    <w:rsid w:val="00EA2EF5"/>
    <w:rsid w:val="00EA2F00"/>
    <w:rsid w:val="00EA2F65"/>
    <w:rsid w:val="00EA33C6"/>
    <w:rsid w:val="00EA33F9"/>
    <w:rsid w:val="00EA342A"/>
    <w:rsid w:val="00EA3740"/>
    <w:rsid w:val="00EA37DB"/>
    <w:rsid w:val="00EA381C"/>
    <w:rsid w:val="00EA3829"/>
    <w:rsid w:val="00EA38D5"/>
    <w:rsid w:val="00EA3C94"/>
    <w:rsid w:val="00EA3FB4"/>
    <w:rsid w:val="00EA41F5"/>
    <w:rsid w:val="00EA437D"/>
    <w:rsid w:val="00EA4421"/>
    <w:rsid w:val="00EA4785"/>
    <w:rsid w:val="00EA4842"/>
    <w:rsid w:val="00EA4C4C"/>
    <w:rsid w:val="00EA4E25"/>
    <w:rsid w:val="00EA51A3"/>
    <w:rsid w:val="00EA51F8"/>
    <w:rsid w:val="00EA5210"/>
    <w:rsid w:val="00EA5260"/>
    <w:rsid w:val="00EA52AA"/>
    <w:rsid w:val="00EA55AF"/>
    <w:rsid w:val="00EA5860"/>
    <w:rsid w:val="00EA59D5"/>
    <w:rsid w:val="00EA5BB8"/>
    <w:rsid w:val="00EA5D65"/>
    <w:rsid w:val="00EA5DE6"/>
    <w:rsid w:val="00EA5FCF"/>
    <w:rsid w:val="00EA60CF"/>
    <w:rsid w:val="00EA60E9"/>
    <w:rsid w:val="00EA622C"/>
    <w:rsid w:val="00EA6695"/>
    <w:rsid w:val="00EA6AB1"/>
    <w:rsid w:val="00EA6AF1"/>
    <w:rsid w:val="00EA6B5A"/>
    <w:rsid w:val="00EA6C18"/>
    <w:rsid w:val="00EA6CE2"/>
    <w:rsid w:val="00EA7027"/>
    <w:rsid w:val="00EA746F"/>
    <w:rsid w:val="00EA74EA"/>
    <w:rsid w:val="00EA75EB"/>
    <w:rsid w:val="00EA78DB"/>
    <w:rsid w:val="00EA7AC6"/>
    <w:rsid w:val="00EA7B52"/>
    <w:rsid w:val="00EA7BA9"/>
    <w:rsid w:val="00EA7F33"/>
    <w:rsid w:val="00EB0095"/>
    <w:rsid w:val="00EB00E7"/>
    <w:rsid w:val="00EB04C1"/>
    <w:rsid w:val="00EB0513"/>
    <w:rsid w:val="00EB05E9"/>
    <w:rsid w:val="00EB0929"/>
    <w:rsid w:val="00EB0DAA"/>
    <w:rsid w:val="00EB1083"/>
    <w:rsid w:val="00EB1188"/>
    <w:rsid w:val="00EB11B0"/>
    <w:rsid w:val="00EB1365"/>
    <w:rsid w:val="00EB136A"/>
    <w:rsid w:val="00EB146F"/>
    <w:rsid w:val="00EB17A3"/>
    <w:rsid w:val="00EB1B30"/>
    <w:rsid w:val="00EB1F99"/>
    <w:rsid w:val="00EB21DD"/>
    <w:rsid w:val="00EB2412"/>
    <w:rsid w:val="00EB253E"/>
    <w:rsid w:val="00EB2548"/>
    <w:rsid w:val="00EB27A6"/>
    <w:rsid w:val="00EB27DE"/>
    <w:rsid w:val="00EB293A"/>
    <w:rsid w:val="00EB2D11"/>
    <w:rsid w:val="00EB3295"/>
    <w:rsid w:val="00EB32E4"/>
    <w:rsid w:val="00EB3318"/>
    <w:rsid w:val="00EB33AE"/>
    <w:rsid w:val="00EB356C"/>
    <w:rsid w:val="00EB36BF"/>
    <w:rsid w:val="00EB3911"/>
    <w:rsid w:val="00EB399F"/>
    <w:rsid w:val="00EB3A6C"/>
    <w:rsid w:val="00EB3B85"/>
    <w:rsid w:val="00EB3EF8"/>
    <w:rsid w:val="00EB3F4D"/>
    <w:rsid w:val="00EB41BC"/>
    <w:rsid w:val="00EB41E9"/>
    <w:rsid w:val="00EB4250"/>
    <w:rsid w:val="00EB430C"/>
    <w:rsid w:val="00EB442E"/>
    <w:rsid w:val="00EB4501"/>
    <w:rsid w:val="00EB451E"/>
    <w:rsid w:val="00EB46F8"/>
    <w:rsid w:val="00EB48CA"/>
    <w:rsid w:val="00EB4BCE"/>
    <w:rsid w:val="00EB4E08"/>
    <w:rsid w:val="00EB4E1B"/>
    <w:rsid w:val="00EB4FE8"/>
    <w:rsid w:val="00EB51C5"/>
    <w:rsid w:val="00EB522D"/>
    <w:rsid w:val="00EB54E0"/>
    <w:rsid w:val="00EB5563"/>
    <w:rsid w:val="00EB55A5"/>
    <w:rsid w:val="00EB563B"/>
    <w:rsid w:val="00EB58AE"/>
    <w:rsid w:val="00EB593E"/>
    <w:rsid w:val="00EB5B54"/>
    <w:rsid w:val="00EB613A"/>
    <w:rsid w:val="00EB63D5"/>
    <w:rsid w:val="00EB64A4"/>
    <w:rsid w:val="00EB65E9"/>
    <w:rsid w:val="00EB6773"/>
    <w:rsid w:val="00EB67FC"/>
    <w:rsid w:val="00EB69CA"/>
    <w:rsid w:val="00EB69FA"/>
    <w:rsid w:val="00EB6A0F"/>
    <w:rsid w:val="00EB6A13"/>
    <w:rsid w:val="00EB6BAB"/>
    <w:rsid w:val="00EB6CEF"/>
    <w:rsid w:val="00EB6F13"/>
    <w:rsid w:val="00EB7227"/>
    <w:rsid w:val="00EB7317"/>
    <w:rsid w:val="00EB73DB"/>
    <w:rsid w:val="00EB73F8"/>
    <w:rsid w:val="00EB7892"/>
    <w:rsid w:val="00EB7A5F"/>
    <w:rsid w:val="00EC0126"/>
    <w:rsid w:val="00EC035B"/>
    <w:rsid w:val="00EC04C9"/>
    <w:rsid w:val="00EC0656"/>
    <w:rsid w:val="00EC07F9"/>
    <w:rsid w:val="00EC0CCB"/>
    <w:rsid w:val="00EC0CF1"/>
    <w:rsid w:val="00EC0FE5"/>
    <w:rsid w:val="00EC10B5"/>
    <w:rsid w:val="00EC1138"/>
    <w:rsid w:val="00EC1252"/>
    <w:rsid w:val="00EC12F5"/>
    <w:rsid w:val="00EC12FA"/>
    <w:rsid w:val="00EC134E"/>
    <w:rsid w:val="00EC163D"/>
    <w:rsid w:val="00EC16D1"/>
    <w:rsid w:val="00EC17CE"/>
    <w:rsid w:val="00EC1875"/>
    <w:rsid w:val="00EC18E1"/>
    <w:rsid w:val="00EC1CFC"/>
    <w:rsid w:val="00EC1F83"/>
    <w:rsid w:val="00EC20BE"/>
    <w:rsid w:val="00EC214B"/>
    <w:rsid w:val="00EC227D"/>
    <w:rsid w:val="00EC22EC"/>
    <w:rsid w:val="00EC2576"/>
    <w:rsid w:val="00EC2972"/>
    <w:rsid w:val="00EC2A2C"/>
    <w:rsid w:val="00EC2B3B"/>
    <w:rsid w:val="00EC2C1B"/>
    <w:rsid w:val="00EC2EDC"/>
    <w:rsid w:val="00EC3368"/>
    <w:rsid w:val="00EC3634"/>
    <w:rsid w:val="00EC36C4"/>
    <w:rsid w:val="00EC370F"/>
    <w:rsid w:val="00EC3817"/>
    <w:rsid w:val="00EC38F7"/>
    <w:rsid w:val="00EC3968"/>
    <w:rsid w:val="00EC3BBC"/>
    <w:rsid w:val="00EC403C"/>
    <w:rsid w:val="00EC4427"/>
    <w:rsid w:val="00EC443A"/>
    <w:rsid w:val="00EC452D"/>
    <w:rsid w:val="00EC4647"/>
    <w:rsid w:val="00EC46FC"/>
    <w:rsid w:val="00EC4761"/>
    <w:rsid w:val="00EC4A9E"/>
    <w:rsid w:val="00EC4AC8"/>
    <w:rsid w:val="00EC4B6B"/>
    <w:rsid w:val="00EC4BEF"/>
    <w:rsid w:val="00EC4D06"/>
    <w:rsid w:val="00EC4DC0"/>
    <w:rsid w:val="00EC4DCE"/>
    <w:rsid w:val="00EC4FC1"/>
    <w:rsid w:val="00EC50E4"/>
    <w:rsid w:val="00EC50E7"/>
    <w:rsid w:val="00EC513E"/>
    <w:rsid w:val="00EC5189"/>
    <w:rsid w:val="00EC557A"/>
    <w:rsid w:val="00EC5770"/>
    <w:rsid w:val="00EC5A42"/>
    <w:rsid w:val="00EC5B5C"/>
    <w:rsid w:val="00EC5CCC"/>
    <w:rsid w:val="00EC6363"/>
    <w:rsid w:val="00EC6648"/>
    <w:rsid w:val="00EC6899"/>
    <w:rsid w:val="00EC6E8D"/>
    <w:rsid w:val="00EC6FC5"/>
    <w:rsid w:val="00EC7457"/>
    <w:rsid w:val="00EC75E5"/>
    <w:rsid w:val="00EC7675"/>
    <w:rsid w:val="00EC76FC"/>
    <w:rsid w:val="00EC774A"/>
    <w:rsid w:val="00EC7906"/>
    <w:rsid w:val="00EC7919"/>
    <w:rsid w:val="00EC7B65"/>
    <w:rsid w:val="00EC7B76"/>
    <w:rsid w:val="00EC7DF8"/>
    <w:rsid w:val="00ED05D2"/>
    <w:rsid w:val="00ED06F8"/>
    <w:rsid w:val="00ED0D6A"/>
    <w:rsid w:val="00ED1355"/>
    <w:rsid w:val="00ED1549"/>
    <w:rsid w:val="00ED1648"/>
    <w:rsid w:val="00ED16FD"/>
    <w:rsid w:val="00ED1771"/>
    <w:rsid w:val="00ED18CD"/>
    <w:rsid w:val="00ED1B29"/>
    <w:rsid w:val="00ED1E28"/>
    <w:rsid w:val="00ED2125"/>
    <w:rsid w:val="00ED2141"/>
    <w:rsid w:val="00ED216E"/>
    <w:rsid w:val="00ED2177"/>
    <w:rsid w:val="00ED23F1"/>
    <w:rsid w:val="00ED24FA"/>
    <w:rsid w:val="00ED2528"/>
    <w:rsid w:val="00ED2618"/>
    <w:rsid w:val="00ED2786"/>
    <w:rsid w:val="00ED282A"/>
    <w:rsid w:val="00ED2FC7"/>
    <w:rsid w:val="00ED313B"/>
    <w:rsid w:val="00ED33F4"/>
    <w:rsid w:val="00ED354A"/>
    <w:rsid w:val="00ED358E"/>
    <w:rsid w:val="00ED39B1"/>
    <w:rsid w:val="00ED3C98"/>
    <w:rsid w:val="00ED3D4B"/>
    <w:rsid w:val="00ED3F96"/>
    <w:rsid w:val="00ED4131"/>
    <w:rsid w:val="00ED419E"/>
    <w:rsid w:val="00ED4207"/>
    <w:rsid w:val="00ED495C"/>
    <w:rsid w:val="00ED4CD0"/>
    <w:rsid w:val="00ED4E8E"/>
    <w:rsid w:val="00ED4EE1"/>
    <w:rsid w:val="00ED4F25"/>
    <w:rsid w:val="00ED4FF9"/>
    <w:rsid w:val="00ED5019"/>
    <w:rsid w:val="00ED50C3"/>
    <w:rsid w:val="00ED514B"/>
    <w:rsid w:val="00ED54BC"/>
    <w:rsid w:val="00ED5688"/>
    <w:rsid w:val="00ED56FA"/>
    <w:rsid w:val="00ED56FE"/>
    <w:rsid w:val="00ED5705"/>
    <w:rsid w:val="00ED58AB"/>
    <w:rsid w:val="00ED58B9"/>
    <w:rsid w:val="00ED58BD"/>
    <w:rsid w:val="00ED58CE"/>
    <w:rsid w:val="00ED5A0D"/>
    <w:rsid w:val="00ED5A54"/>
    <w:rsid w:val="00ED5C4F"/>
    <w:rsid w:val="00ED5C8D"/>
    <w:rsid w:val="00ED5E19"/>
    <w:rsid w:val="00ED5F6D"/>
    <w:rsid w:val="00ED5FD1"/>
    <w:rsid w:val="00ED6084"/>
    <w:rsid w:val="00ED6262"/>
    <w:rsid w:val="00ED6B1C"/>
    <w:rsid w:val="00ED72FF"/>
    <w:rsid w:val="00ED76EF"/>
    <w:rsid w:val="00ED78AB"/>
    <w:rsid w:val="00ED78D9"/>
    <w:rsid w:val="00ED7993"/>
    <w:rsid w:val="00ED7BC9"/>
    <w:rsid w:val="00ED7DDD"/>
    <w:rsid w:val="00ED7E3C"/>
    <w:rsid w:val="00ED7E81"/>
    <w:rsid w:val="00ED8EEE"/>
    <w:rsid w:val="00EE005F"/>
    <w:rsid w:val="00EE02F0"/>
    <w:rsid w:val="00EE0390"/>
    <w:rsid w:val="00EE06BE"/>
    <w:rsid w:val="00EE0859"/>
    <w:rsid w:val="00EE085E"/>
    <w:rsid w:val="00EE08A1"/>
    <w:rsid w:val="00EE09BB"/>
    <w:rsid w:val="00EE0B71"/>
    <w:rsid w:val="00EE0C32"/>
    <w:rsid w:val="00EE0CAB"/>
    <w:rsid w:val="00EE10C9"/>
    <w:rsid w:val="00EE1231"/>
    <w:rsid w:val="00EE13B1"/>
    <w:rsid w:val="00EE15B4"/>
    <w:rsid w:val="00EE15EC"/>
    <w:rsid w:val="00EE15FE"/>
    <w:rsid w:val="00EE188E"/>
    <w:rsid w:val="00EE1BBE"/>
    <w:rsid w:val="00EE2174"/>
    <w:rsid w:val="00EE2371"/>
    <w:rsid w:val="00EE2554"/>
    <w:rsid w:val="00EE25B2"/>
    <w:rsid w:val="00EE26EC"/>
    <w:rsid w:val="00EE276F"/>
    <w:rsid w:val="00EE298D"/>
    <w:rsid w:val="00EE2A11"/>
    <w:rsid w:val="00EE2BE4"/>
    <w:rsid w:val="00EE2C97"/>
    <w:rsid w:val="00EE2EA4"/>
    <w:rsid w:val="00EE2EE0"/>
    <w:rsid w:val="00EE2F29"/>
    <w:rsid w:val="00EE3191"/>
    <w:rsid w:val="00EE32E0"/>
    <w:rsid w:val="00EE339C"/>
    <w:rsid w:val="00EE3714"/>
    <w:rsid w:val="00EE3738"/>
    <w:rsid w:val="00EE3779"/>
    <w:rsid w:val="00EE388D"/>
    <w:rsid w:val="00EE3B44"/>
    <w:rsid w:val="00EE3BBD"/>
    <w:rsid w:val="00EE41C9"/>
    <w:rsid w:val="00EE43B3"/>
    <w:rsid w:val="00EE4581"/>
    <w:rsid w:val="00EE4639"/>
    <w:rsid w:val="00EE474B"/>
    <w:rsid w:val="00EE486C"/>
    <w:rsid w:val="00EE4CC2"/>
    <w:rsid w:val="00EE4E11"/>
    <w:rsid w:val="00EE4F03"/>
    <w:rsid w:val="00EE4F93"/>
    <w:rsid w:val="00EE51AD"/>
    <w:rsid w:val="00EE546F"/>
    <w:rsid w:val="00EE56F5"/>
    <w:rsid w:val="00EE58E5"/>
    <w:rsid w:val="00EE59B9"/>
    <w:rsid w:val="00EE5B07"/>
    <w:rsid w:val="00EE5DCE"/>
    <w:rsid w:val="00EE5DE1"/>
    <w:rsid w:val="00EE5F55"/>
    <w:rsid w:val="00EE6138"/>
    <w:rsid w:val="00EE6379"/>
    <w:rsid w:val="00EE681F"/>
    <w:rsid w:val="00EE6B41"/>
    <w:rsid w:val="00EE6D2C"/>
    <w:rsid w:val="00EE6F76"/>
    <w:rsid w:val="00EE700B"/>
    <w:rsid w:val="00EE7028"/>
    <w:rsid w:val="00EE7047"/>
    <w:rsid w:val="00EE732A"/>
    <w:rsid w:val="00EE76FB"/>
    <w:rsid w:val="00EE77AB"/>
    <w:rsid w:val="00EE78CB"/>
    <w:rsid w:val="00EE7DB9"/>
    <w:rsid w:val="00EE7DC9"/>
    <w:rsid w:val="00EE7EF8"/>
    <w:rsid w:val="00EE7F7F"/>
    <w:rsid w:val="00EE7FC6"/>
    <w:rsid w:val="00EF0255"/>
    <w:rsid w:val="00EF02A3"/>
    <w:rsid w:val="00EF06A7"/>
    <w:rsid w:val="00EF081A"/>
    <w:rsid w:val="00EF0988"/>
    <w:rsid w:val="00EF0AD3"/>
    <w:rsid w:val="00EF0C09"/>
    <w:rsid w:val="00EF0C2F"/>
    <w:rsid w:val="00EF0C7E"/>
    <w:rsid w:val="00EF0ED0"/>
    <w:rsid w:val="00EF111E"/>
    <w:rsid w:val="00EF13E2"/>
    <w:rsid w:val="00EF148E"/>
    <w:rsid w:val="00EF14E1"/>
    <w:rsid w:val="00EF15C6"/>
    <w:rsid w:val="00EF1682"/>
    <w:rsid w:val="00EF16AE"/>
    <w:rsid w:val="00EF1707"/>
    <w:rsid w:val="00EF1A1E"/>
    <w:rsid w:val="00EF1A46"/>
    <w:rsid w:val="00EF1CA7"/>
    <w:rsid w:val="00EF223E"/>
    <w:rsid w:val="00EF24FD"/>
    <w:rsid w:val="00EF25E9"/>
    <w:rsid w:val="00EF2821"/>
    <w:rsid w:val="00EF2AF0"/>
    <w:rsid w:val="00EF2CD4"/>
    <w:rsid w:val="00EF2CFF"/>
    <w:rsid w:val="00EF2D00"/>
    <w:rsid w:val="00EF2D26"/>
    <w:rsid w:val="00EF2D56"/>
    <w:rsid w:val="00EF2D7D"/>
    <w:rsid w:val="00EF2E26"/>
    <w:rsid w:val="00EF2F1C"/>
    <w:rsid w:val="00EF34F8"/>
    <w:rsid w:val="00EF34F9"/>
    <w:rsid w:val="00EF35DA"/>
    <w:rsid w:val="00EF36F8"/>
    <w:rsid w:val="00EF3774"/>
    <w:rsid w:val="00EF3A1D"/>
    <w:rsid w:val="00EF3D71"/>
    <w:rsid w:val="00EF3F58"/>
    <w:rsid w:val="00EF4109"/>
    <w:rsid w:val="00EF41B1"/>
    <w:rsid w:val="00EF48B6"/>
    <w:rsid w:val="00EF4F36"/>
    <w:rsid w:val="00EF5041"/>
    <w:rsid w:val="00EF5052"/>
    <w:rsid w:val="00EF5165"/>
    <w:rsid w:val="00EF5233"/>
    <w:rsid w:val="00EF52BB"/>
    <w:rsid w:val="00EF5747"/>
    <w:rsid w:val="00EF57AA"/>
    <w:rsid w:val="00EF586B"/>
    <w:rsid w:val="00EF5930"/>
    <w:rsid w:val="00EF5B3C"/>
    <w:rsid w:val="00EF5C97"/>
    <w:rsid w:val="00EF5D09"/>
    <w:rsid w:val="00EF5E37"/>
    <w:rsid w:val="00EF5E94"/>
    <w:rsid w:val="00EF5EC7"/>
    <w:rsid w:val="00EF5FB3"/>
    <w:rsid w:val="00EF6081"/>
    <w:rsid w:val="00EF609D"/>
    <w:rsid w:val="00EF6213"/>
    <w:rsid w:val="00EF6291"/>
    <w:rsid w:val="00EF65FB"/>
    <w:rsid w:val="00EF6844"/>
    <w:rsid w:val="00EF6A49"/>
    <w:rsid w:val="00EF6B5C"/>
    <w:rsid w:val="00EF706D"/>
    <w:rsid w:val="00EF72D9"/>
    <w:rsid w:val="00EF7391"/>
    <w:rsid w:val="00EF7400"/>
    <w:rsid w:val="00EF7876"/>
    <w:rsid w:val="00EF78C0"/>
    <w:rsid w:val="00EF7943"/>
    <w:rsid w:val="00EF79C0"/>
    <w:rsid w:val="00EF7BAA"/>
    <w:rsid w:val="00EF7C9B"/>
    <w:rsid w:val="00EF7DA5"/>
    <w:rsid w:val="00F00339"/>
    <w:rsid w:val="00F004D2"/>
    <w:rsid w:val="00F00774"/>
    <w:rsid w:val="00F0081E"/>
    <w:rsid w:val="00F009F3"/>
    <w:rsid w:val="00F00B63"/>
    <w:rsid w:val="00F00C6D"/>
    <w:rsid w:val="00F00CBD"/>
    <w:rsid w:val="00F00D49"/>
    <w:rsid w:val="00F01070"/>
    <w:rsid w:val="00F01153"/>
    <w:rsid w:val="00F01236"/>
    <w:rsid w:val="00F01255"/>
    <w:rsid w:val="00F01357"/>
    <w:rsid w:val="00F013C8"/>
    <w:rsid w:val="00F0147A"/>
    <w:rsid w:val="00F014D1"/>
    <w:rsid w:val="00F01580"/>
    <w:rsid w:val="00F0189C"/>
    <w:rsid w:val="00F018ED"/>
    <w:rsid w:val="00F019FD"/>
    <w:rsid w:val="00F01ECE"/>
    <w:rsid w:val="00F0246B"/>
    <w:rsid w:val="00F02584"/>
    <w:rsid w:val="00F025A1"/>
    <w:rsid w:val="00F02790"/>
    <w:rsid w:val="00F027A3"/>
    <w:rsid w:val="00F02C5A"/>
    <w:rsid w:val="00F02F54"/>
    <w:rsid w:val="00F03481"/>
    <w:rsid w:val="00F035CD"/>
    <w:rsid w:val="00F03608"/>
    <w:rsid w:val="00F03697"/>
    <w:rsid w:val="00F0395B"/>
    <w:rsid w:val="00F039F1"/>
    <w:rsid w:val="00F03B5F"/>
    <w:rsid w:val="00F03CBD"/>
    <w:rsid w:val="00F03DDD"/>
    <w:rsid w:val="00F03E13"/>
    <w:rsid w:val="00F03EA6"/>
    <w:rsid w:val="00F03F0A"/>
    <w:rsid w:val="00F04197"/>
    <w:rsid w:val="00F042EA"/>
    <w:rsid w:val="00F044E6"/>
    <w:rsid w:val="00F04581"/>
    <w:rsid w:val="00F045BF"/>
    <w:rsid w:val="00F046D1"/>
    <w:rsid w:val="00F047F0"/>
    <w:rsid w:val="00F04AF3"/>
    <w:rsid w:val="00F04B69"/>
    <w:rsid w:val="00F04D6E"/>
    <w:rsid w:val="00F04DA4"/>
    <w:rsid w:val="00F05065"/>
    <w:rsid w:val="00F051EE"/>
    <w:rsid w:val="00F05256"/>
    <w:rsid w:val="00F052C5"/>
    <w:rsid w:val="00F053DB"/>
    <w:rsid w:val="00F05651"/>
    <w:rsid w:val="00F0569F"/>
    <w:rsid w:val="00F056C6"/>
    <w:rsid w:val="00F058F8"/>
    <w:rsid w:val="00F05A49"/>
    <w:rsid w:val="00F05F51"/>
    <w:rsid w:val="00F05F64"/>
    <w:rsid w:val="00F05FEF"/>
    <w:rsid w:val="00F0637A"/>
    <w:rsid w:val="00F063C2"/>
    <w:rsid w:val="00F0652F"/>
    <w:rsid w:val="00F06769"/>
    <w:rsid w:val="00F06834"/>
    <w:rsid w:val="00F06A17"/>
    <w:rsid w:val="00F06ABA"/>
    <w:rsid w:val="00F06D15"/>
    <w:rsid w:val="00F06E4F"/>
    <w:rsid w:val="00F06E83"/>
    <w:rsid w:val="00F06FA6"/>
    <w:rsid w:val="00F06FAC"/>
    <w:rsid w:val="00F07021"/>
    <w:rsid w:val="00F073A5"/>
    <w:rsid w:val="00F0740C"/>
    <w:rsid w:val="00F07464"/>
    <w:rsid w:val="00F074EE"/>
    <w:rsid w:val="00F07528"/>
    <w:rsid w:val="00F0790E"/>
    <w:rsid w:val="00F0791B"/>
    <w:rsid w:val="00F07A41"/>
    <w:rsid w:val="00F07D91"/>
    <w:rsid w:val="00F07F5D"/>
    <w:rsid w:val="00F07FA7"/>
    <w:rsid w:val="00F100BD"/>
    <w:rsid w:val="00F10418"/>
    <w:rsid w:val="00F108B0"/>
    <w:rsid w:val="00F1098B"/>
    <w:rsid w:val="00F109AB"/>
    <w:rsid w:val="00F10A49"/>
    <w:rsid w:val="00F10FE9"/>
    <w:rsid w:val="00F11043"/>
    <w:rsid w:val="00F110AB"/>
    <w:rsid w:val="00F11336"/>
    <w:rsid w:val="00F1200B"/>
    <w:rsid w:val="00F1205F"/>
    <w:rsid w:val="00F122F3"/>
    <w:rsid w:val="00F12583"/>
    <w:rsid w:val="00F125CA"/>
    <w:rsid w:val="00F12679"/>
    <w:rsid w:val="00F1270F"/>
    <w:rsid w:val="00F128E7"/>
    <w:rsid w:val="00F12917"/>
    <w:rsid w:val="00F12D51"/>
    <w:rsid w:val="00F13614"/>
    <w:rsid w:val="00F13646"/>
    <w:rsid w:val="00F13766"/>
    <w:rsid w:val="00F13F5A"/>
    <w:rsid w:val="00F13FEC"/>
    <w:rsid w:val="00F141B7"/>
    <w:rsid w:val="00F14289"/>
    <w:rsid w:val="00F14308"/>
    <w:rsid w:val="00F14821"/>
    <w:rsid w:val="00F14BFE"/>
    <w:rsid w:val="00F14C50"/>
    <w:rsid w:val="00F14C99"/>
    <w:rsid w:val="00F14CF0"/>
    <w:rsid w:val="00F14CF6"/>
    <w:rsid w:val="00F14D5C"/>
    <w:rsid w:val="00F1506C"/>
    <w:rsid w:val="00F152BE"/>
    <w:rsid w:val="00F154CD"/>
    <w:rsid w:val="00F155BA"/>
    <w:rsid w:val="00F15601"/>
    <w:rsid w:val="00F156BE"/>
    <w:rsid w:val="00F15A1B"/>
    <w:rsid w:val="00F15A5E"/>
    <w:rsid w:val="00F15B90"/>
    <w:rsid w:val="00F15C88"/>
    <w:rsid w:val="00F15CE2"/>
    <w:rsid w:val="00F160E6"/>
    <w:rsid w:val="00F16655"/>
    <w:rsid w:val="00F167F2"/>
    <w:rsid w:val="00F168C5"/>
    <w:rsid w:val="00F169DC"/>
    <w:rsid w:val="00F16A2E"/>
    <w:rsid w:val="00F16B92"/>
    <w:rsid w:val="00F16BBF"/>
    <w:rsid w:val="00F16C3A"/>
    <w:rsid w:val="00F16C7D"/>
    <w:rsid w:val="00F16D5B"/>
    <w:rsid w:val="00F16D84"/>
    <w:rsid w:val="00F16EBF"/>
    <w:rsid w:val="00F17466"/>
    <w:rsid w:val="00F1758A"/>
    <w:rsid w:val="00F175B2"/>
    <w:rsid w:val="00F1766F"/>
    <w:rsid w:val="00F176C4"/>
    <w:rsid w:val="00F1799B"/>
    <w:rsid w:val="00F17B60"/>
    <w:rsid w:val="00F17C63"/>
    <w:rsid w:val="00F17D29"/>
    <w:rsid w:val="00F200CD"/>
    <w:rsid w:val="00F205A1"/>
    <w:rsid w:val="00F2080E"/>
    <w:rsid w:val="00F208D9"/>
    <w:rsid w:val="00F209DB"/>
    <w:rsid w:val="00F20B52"/>
    <w:rsid w:val="00F20C30"/>
    <w:rsid w:val="00F20FAC"/>
    <w:rsid w:val="00F21017"/>
    <w:rsid w:val="00F2119D"/>
    <w:rsid w:val="00F21211"/>
    <w:rsid w:val="00F2165A"/>
    <w:rsid w:val="00F217A1"/>
    <w:rsid w:val="00F21827"/>
    <w:rsid w:val="00F21A44"/>
    <w:rsid w:val="00F21A7B"/>
    <w:rsid w:val="00F21B6F"/>
    <w:rsid w:val="00F21C66"/>
    <w:rsid w:val="00F21CF7"/>
    <w:rsid w:val="00F21E9E"/>
    <w:rsid w:val="00F22091"/>
    <w:rsid w:val="00F22313"/>
    <w:rsid w:val="00F225EC"/>
    <w:rsid w:val="00F2267F"/>
    <w:rsid w:val="00F227F9"/>
    <w:rsid w:val="00F2284A"/>
    <w:rsid w:val="00F228A5"/>
    <w:rsid w:val="00F22A47"/>
    <w:rsid w:val="00F22D13"/>
    <w:rsid w:val="00F22EE4"/>
    <w:rsid w:val="00F23002"/>
    <w:rsid w:val="00F233E7"/>
    <w:rsid w:val="00F236ED"/>
    <w:rsid w:val="00F23877"/>
    <w:rsid w:val="00F23AD3"/>
    <w:rsid w:val="00F23D62"/>
    <w:rsid w:val="00F23E0B"/>
    <w:rsid w:val="00F23E44"/>
    <w:rsid w:val="00F23F6C"/>
    <w:rsid w:val="00F24022"/>
    <w:rsid w:val="00F24279"/>
    <w:rsid w:val="00F2473B"/>
    <w:rsid w:val="00F24814"/>
    <w:rsid w:val="00F24836"/>
    <w:rsid w:val="00F24877"/>
    <w:rsid w:val="00F24A11"/>
    <w:rsid w:val="00F24A82"/>
    <w:rsid w:val="00F24ACF"/>
    <w:rsid w:val="00F24AE0"/>
    <w:rsid w:val="00F24D34"/>
    <w:rsid w:val="00F24D81"/>
    <w:rsid w:val="00F24D9D"/>
    <w:rsid w:val="00F24E27"/>
    <w:rsid w:val="00F24F4B"/>
    <w:rsid w:val="00F250CE"/>
    <w:rsid w:val="00F251EF"/>
    <w:rsid w:val="00F2553B"/>
    <w:rsid w:val="00F255C1"/>
    <w:rsid w:val="00F2560C"/>
    <w:rsid w:val="00F2570E"/>
    <w:rsid w:val="00F25A3F"/>
    <w:rsid w:val="00F25A4E"/>
    <w:rsid w:val="00F25B1F"/>
    <w:rsid w:val="00F25C84"/>
    <w:rsid w:val="00F25CCD"/>
    <w:rsid w:val="00F25F16"/>
    <w:rsid w:val="00F25FCC"/>
    <w:rsid w:val="00F2642C"/>
    <w:rsid w:val="00F26595"/>
    <w:rsid w:val="00F2669C"/>
    <w:rsid w:val="00F26945"/>
    <w:rsid w:val="00F26962"/>
    <w:rsid w:val="00F26BB7"/>
    <w:rsid w:val="00F26C89"/>
    <w:rsid w:val="00F27115"/>
    <w:rsid w:val="00F27381"/>
    <w:rsid w:val="00F27599"/>
    <w:rsid w:val="00F27606"/>
    <w:rsid w:val="00F2783F"/>
    <w:rsid w:val="00F278D1"/>
    <w:rsid w:val="00F27F70"/>
    <w:rsid w:val="00F304E4"/>
    <w:rsid w:val="00F30689"/>
    <w:rsid w:val="00F306CA"/>
    <w:rsid w:val="00F30D72"/>
    <w:rsid w:val="00F30FF3"/>
    <w:rsid w:val="00F31274"/>
    <w:rsid w:val="00F3157C"/>
    <w:rsid w:val="00F3174F"/>
    <w:rsid w:val="00F317E2"/>
    <w:rsid w:val="00F31827"/>
    <w:rsid w:val="00F31BCE"/>
    <w:rsid w:val="00F31D38"/>
    <w:rsid w:val="00F31E5B"/>
    <w:rsid w:val="00F32171"/>
    <w:rsid w:val="00F322C5"/>
    <w:rsid w:val="00F32316"/>
    <w:rsid w:val="00F32397"/>
    <w:rsid w:val="00F323B3"/>
    <w:rsid w:val="00F3246F"/>
    <w:rsid w:val="00F325EB"/>
    <w:rsid w:val="00F3262A"/>
    <w:rsid w:val="00F32758"/>
    <w:rsid w:val="00F328B3"/>
    <w:rsid w:val="00F328F5"/>
    <w:rsid w:val="00F32977"/>
    <w:rsid w:val="00F32B1C"/>
    <w:rsid w:val="00F32D3A"/>
    <w:rsid w:val="00F33231"/>
    <w:rsid w:val="00F3325E"/>
    <w:rsid w:val="00F33337"/>
    <w:rsid w:val="00F333CF"/>
    <w:rsid w:val="00F33659"/>
    <w:rsid w:val="00F3367A"/>
    <w:rsid w:val="00F337A9"/>
    <w:rsid w:val="00F33A74"/>
    <w:rsid w:val="00F33FDB"/>
    <w:rsid w:val="00F3405A"/>
    <w:rsid w:val="00F3429D"/>
    <w:rsid w:val="00F343CA"/>
    <w:rsid w:val="00F344DF"/>
    <w:rsid w:val="00F34CDC"/>
    <w:rsid w:val="00F34E9D"/>
    <w:rsid w:val="00F34EF3"/>
    <w:rsid w:val="00F34F26"/>
    <w:rsid w:val="00F3503D"/>
    <w:rsid w:val="00F35055"/>
    <w:rsid w:val="00F355E8"/>
    <w:rsid w:val="00F3563A"/>
    <w:rsid w:val="00F35C42"/>
    <w:rsid w:val="00F35C4C"/>
    <w:rsid w:val="00F35D26"/>
    <w:rsid w:val="00F35DFF"/>
    <w:rsid w:val="00F35F90"/>
    <w:rsid w:val="00F36115"/>
    <w:rsid w:val="00F36177"/>
    <w:rsid w:val="00F363E7"/>
    <w:rsid w:val="00F3653E"/>
    <w:rsid w:val="00F366B8"/>
    <w:rsid w:val="00F368FB"/>
    <w:rsid w:val="00F36999"/>
    <w:rsid w:val="00F36B17"/>
    <w:rsid w:val="00F36BBA"/>
    <w:rsid w:val="00F36CD3"/>
    <w:rsid w:val="00F36D49"/>
    <w:rsid w:val="00F36F81"/>
    <w:rsid w:val="00F3713A"/>
    <w:rsid w:val="00F37445"/>
    <w:rsid w:val="00F376F5"/>
    <w:rsid w:val="00F37BAA"/>
    <w:rsid w:val="00F37BB0"/>
    <w:rsid w:val="00F37CD6"/>
    <w:rsid w:val="00F37E10"/>
    <w:rsid w:val="00F37F20"/>
    <w:rsid w:val="00F37F69"/>
    <w:rsid w:val="00F4023E"/>
    <w:rsid w:val="00F40385"/>
    <w:rsid w:val="00F40883"/>
    <w:rsid w:val="00F40D30"/>
    <w:rsid w:val="00F40F7D"/>
    <w:rsid w:val="00F41258"/>
    <w:rsid w:val="00F4128D"/>
    <w:rsid w:val="00F413A5"/>
    <w:rsid w:val="00F41936"/>
    <w:rsid w:val="00F41A60"/>
    <w:rsid w:val="00F41CF7"/>
    <w:rsid w:val="00F4203B"/>
    <w:rsid w:val="00F42234"/>
    <w:rsid w:val="00F422A4"/>
    <w:rsid w:val="00F4256A"/>
    <w:rsid w:val="00F425A7"/>
    <w:rsid w:val="00F426C8"/>
    <w:rsid w:val="00F4271B"/>
    <w:rsid w:val="00F4279F"/>
    <w:rsid w:val="00F429BE"/>
    <w:rsid w:val="00F42E6B"/>
    <w:rsid w:val="00F43008"/>
    <w:rsid w:val="00F43178"/>
    <w:rsid w:val="00F4329B"/>
    <w:rsid w:val="00F4348F"/>
    <w:rsid w:val="00F43987"/>
    <w:rsid w:val="00F43AD7"/>
    <w:rsid w:val="00F43DC0"/>
    <w:rsid w:val="00F43FB4"/>
    <w:rsid w:val="00F44302"/>
    <w:rsid w:val="00F44379"/>
    <w:rsid w:val="00F44634"/>
    <w:rsid w:val="00F4483C"/>
    <w:rsid w:val="00F448AC"/>
    <w:rsid w:val="00F44935"/>
    <w:rsid w:val="00F44949"/>
    <w:rsid w:val="00F44C1E"/>
    <w:rsid w:val="00F44F0F"/>
    <w:rsid w:val="00F44F93"/>
    <w:rsid w:val="00F44FC1"/>
    <w:rsid w:val="00F452B5"/>
    <w:rsid w:val="00F452D4"/>
    <w:rsid w:val="00F4532A"/>
    <w:rsid w:val="00F45871"/>
    <w:rsid w:val="00F459DD"/>
    <w:rsid w:val="00F45BB7"/>
    <w:rsid w:val="00F45E56"/>
    <w:rsid w:val="00F45E63"/>
    <w:rsid w:val="00F45E7E"/>
    <w:rsid w:val="00F45F44"/>
    <w:rsid w:val="00F46063"/>
    <w:rsid w:val="00F461D3"/>
    <w:rsid w:val="00F464BA"/>
    <w:rsid w:val="00F4653D"/>
    <w:rsid w:val="00F465F0"/>
    <w:rsid w:val="00F46661"/>
    <w:rsid w:val="00F466FE"/>
    <w:rsid w:val="00F46969"/>
    <w:rsid w:val="00F46AB3"/>
    <w:rsid w:val="00F46C06"/>
    <w:rsid w:val="00F46DED"/>
    <w:rsid w:val="00F46E04"/>
    <w:rsid w:val="00F46E13"/>
    <w:rsid w:val="00F46EBF"/>
    <w:rsid w:val="00F472D6"/>
    <w:rsid w:val="00F47368"/>
    <w:rsid w:val="00F47C24"/>
    <w:rsid w:val="00F47E69"/>
    <w:rsid w:val="00F47EF9"/>
    <w:rsid w:val="00F47F34"/>
    <w:rsid w:val="00F47F7F"/>
    <w:rsid w:val="00F50244"/>
    <w:rsid w:val="00F502DF"/>
    <w:rsid w:val="00F50435"/>
    <w:rsid w:val="00F506C3"/>
    <w:rsid w:val="00F507EA"/>
    <w:rsid w:val="00F50836"/>
    <w:rsid w:val="00F5098E"/>
    <w:rsid w:val="00F50B9F"/>
    <w:rsid w:val="00F51327"/>
    <w:rsid w:val="00F5132C"/>
    <w:rsid w:val="00F51510"/>
    <w:rsid w:val="00F5167D"/>
    <w:rsid w:val="00F517B5"/>
    <w:rsid w:val="00F51857"/>
    <w:rsid w:val="00F51946"/>
    <w:rsid w:val="00F523EF"/>
    <w:rsid w:val="00F5241E"/>
    <w:rsid w:val="00F526E0"/>
    <w:rsid w:val="00F52750"/>
    <w:rsid w:val="00F52AA1"/>
    <w:rsid w:val="00F52D18"/>
    <w:rsid w:val="00F52D7C"/>
    <w:rsid w:val="00F52E58"/>
    <w:rsid w:val="00F530BF"/>
    <w:rsid w:val="00F53191"/>
    <w:rsid w:val="00F53197"/>
    <w:rsid w:val="00F534FC"/>
    <w:rsid w:val="00F535F6"/>
    <w:rsid w:val="00F53D19"/>
    <w:rsid w:val="00F54213"/>
    <w:rsid w:val="00F5449E"/>
    <w:rsid w:val="00F54686"/>
    <w:rsid w:val="00F54836"/>
    <w:rsid w:val="00F54921"/>
    <w:rsid w:val="00F549D3"/>
    <w:rsid w:val="00F54BC8"/>
    <w:rsid w:val="00F54DFE"/>
    <w:rsid w:val="00F55127"/>
    <w:rsid w:val="00F5513A"/>
    <w:rsid w:val="00F551E0"/>
    <w:rsid w:val="00F554E1"/>
    <w:rsid w:val="00F55623"/>
    <w:rsid w:val="00F55BCC"/>
    <w:rsid w:val="00F55CAB"/>
    <w:rsid w:val="00F55CE9"/>
    <w:rsid w:val="00F55EB0"/>
    <w:rsid w:val="00F55EE6"/>
    <w:rsid w:val="00F55F95"/>
    <w:rsid w:val="00F56312"/>
    <w:rsid w:val="00F56B89"/>
    <w:rsid w:val="00F56C60"/>
    <w:rsid w:val="00F57463"/>
    <w:rsid w:val="00F5757D"/>
    <w:rsid w:val="00F5766C"/>
    <w:rsid w:val="00F578CF"/>
    <w:rsid w:val="00F578EB"/>
    <w:rsid w:val="00F57A34"/>
    <w:rsid w:val="00F57A3D"/>
    <w:rsid w:val="00F57A44"/>
    <w:rsid w:val="00F57A45"/>
    <w:rsid w:val="00F57ACB"/>
    <w:rsid w:val="00F57C11"/>
    <w:rsid w:val="00F57C40"/>
    <w:rsid w:val="00F57DB0"/>
    <w:rsid w:val="00F57E9A"/>
    <w:rsid w:val="00F57FF3"/>
    <w:rsid w:val="00F600B7"/>
    <w:rsid w:val="00F601B4"/>
    <w:rsid w:val="00F60308"/>
    <w:rsid w:val="00F603CF"/>
    <w:rsid w:val="00F604A8"/>
    <w:rsid w:val="00F604B8"/>
    <w:rsid w:val="00F6063A"/>
    <w:rsid w:val="00F60710"/>
    <w:rsid w:val="00F607BF"/>
    <w:rsid w:val="00F60817"/>
    <w:rsid w:val="00F60BF8"/>
    <w:rsid w:val="00F60D75"/>
    <w:rsid w:val="00F60DF5"/>
    <w:rsid w:val="00F60EEA"/>
    <w:rsid w:val="00F60FF7"/>
    <w:rsid w:val="00F61001"/>
    <w:rsid w:val="00F61048"/>
    <w:rsid w:val="00F61063"/>
    <w:rsid w:val="00F6114B"/>
    <w:rsid w:val="00F61407"/>
    <w:rsid w:val="00F6140A"/>
    <w:rsid w:val="00F614AF"/>
    <w:rsid w:val="00F6169F"/>
    <w:rsid w:val="00F61B2E"/>
    <w:rsid w:val="00F61DFF"/>
    <w:rsid w:val="00F61F11"/>
    <w:rsid w:val="00F61F2A"/>
    <w:rsid w:val="00F620C1"/>
    <w:rsid w:val="00F620FB"/>
    <w:rsid w:val="00F62488"/>
    <w:rsid w:val="00F62585"/>
    <w:rsid w:val="00F62657"/>
    <w:rsid w:val="00F6265A"/>
    <w:rsid w:val="00F6271A"/>
    <w:rsid w:val="00F627AA"/>
    <w:rsid w:val="00F62AF7"/>
    <w:rsid w:val="00F62B7C"/>
    <w:rsid w:val="00F62E67"/>
    <w:rsid w:val="00F63024"/>
    <w:rsid w:val="00F630C8"/>
    <w:rsid w:val="00F631A4"/>
    <w:rsid w:val="00F63616"/>
    <w:rsid w:val="00F63922"/>
    <w:rsid w:val="00F639BB"/>
    <w:rsid w:val="00F63B13"/>
    <w:rsid w:val="00F63FB1"/>
    <w:rsid w:val="00F6400F"/>
    <w:rsid w:val="00F64239"/>
    <w:rsid w:val="00F64300"/>
    <w:rsid w:val="00F643AF"/>
    <w:rsid w:val="00F644BC"/>
    <w:rsid w:val="00F6460A"/>
    <w:rsid w:val="00F64631"/>
    <w:rsid w:val="00F64723"/>
    <w:rsid w:val="00F64748"/>
    <w:rsid w:val="00F64788"/>
    <w:rsid w:val="00F64BAB"/>
    <w:rsid w:val="00F64C12"/>
    <w:rsid w:val="00F64D6F"/>
    <w:rsid w:val="00F64F31"/>
    <w:rsid w:val="00F64FE4"/>
    <w:rsid w:val="00F653DD"/>
    <w:rsid w:val="00F65474"/>
    <w:rsid w:val="00F657AC"/>
    <w:rsid w:val="00F65818"/>
    <w:rsid w:val="00F65861"/>
    <w:rsid w:val="00F6591F"/>
    <w:rsid w:val="00F65B01"/>
    <w:rsid w:val="00F65B96"/>
    <w:rsid w:val="00F65C60"/>
    <w:rsid w:val="00F65CB3"/>
    <w:rsid w:val="00F66059"/>
    <w:rsid w:val="00F664DB"/>
    <w:rsid w:val="00F664E6"/>
    <w:rsid w:val="00F66556"/>
    <w:rsid w:val="00F66619"/>
    <w:rsid w:val="00F6685E"/>
    <w:rsid w:val="00F6689E"/>
    <w:rsid w:val="00F66946"/>
    <w:rsid w:val="00F66A25"/>
    <w:rsid w:val="00F66A78"/>
    <w:rsid w:val="00F66BA3"/>
    <w:rsid w:val="00F66BED"/>
    <w:rsid w:val="00F66C2A"/>
    <w:rsid w:val="00F66CC8"/>
    <w:rsid w:val="00F66D02"/>
    <w:rsid w:val="00F66FDF"/>
    <w:rsid w:val="00F67119"/>
    <w:rsid w:val="00F673C0"/>
    <w:rsid w:val="00F67443"/>
    <w:rsid w:val="00F67865"/>
    <w:rsid w:val="00F6796D"/>
    <w:rsid w:val="00F67A4B"/>
    <w:rsid w:val="00F67AD5"/>
    <w:rsid w:val="00F67E28"/>
    <w:rsid w:val="00F67FA6"/>
    <w:rsid w:val="00F70016"/>
    <w:rsid w:val="00F70221"/>
    <w:rsid w:val="00F7038E"/>
    <w:rsid w:val="00F707E4"/>
    <w:rsid w:val="00F70B1B"/>
    <w:rsid w:val="00F70B42"/>
    <w:rsid w:val="00F70DE5"/>
    <w:rsid w:val="00F70E4A"/>
    <w:rsid w:val="00F7112C"/>
    <w:rsid w:val="00F7124F"/>
    <w:rsid w:val="00F714D6"/>
    <w:rsid w:val="00F7152B"/>
    <w:rsid w:val="00F71627"/>
    <w:rsid w:val="00F71894"/>
    <w:rsid w:val="00F719F3"/>
    <w:rsid w:val="00F71ABC"/>
    <w:rsid w:val="00F71AF0"/>
    <w:rsid w:val="00F71FC6"/>
    <w:rsid w:val="00F72019"/>
    <w:rsid w:val="00F7225A"/>
    <w:rsid w:val="00F7234B"/>
    <w:rsid w:val="00F723FF"/>
    <w:rsid w:val="00F72638"/>
    <w:rsid w:val="00F7288D"/>
    <w:rsid w:val="00F728EF"/>
    <w:rsid w:val="00F72941"/>
    <w:rsid w:val="00F7297E"/>
    <w:rsid w:val="00F72985"/>
    <w:rsid w:val="00F72BA3"/>
    <w:rsid w:val="00F72C26"/>
    <w:rsid w:val="00F72E17"/>
    <w:rsid w:val="00F72F14"/>
    <w:rsid w:val="00F730D7"/>
    <w:rsid w:val="00F731A3"/>
    <w:rsid w:val="00F73202"/>
    <w:rsid w:val="00F73A84"/>
    <w:rsid w:val="00F73C93"/>
    <w:rsid w:val="00F73DB7"/>
    <w:rsid w:val="00F73EA5"/>
    <w:rsid w:val="00F73F41"/>
    <w:rsid w:val="00F74154"/>
    <w:rsid w:val="00F74349"/>
    <w:rsid w:val="00F74418"/>
    <w:rsid w:val="00F744B4"/>
    <w:rsid w:val="00F7453B"/>
    <w:rsid w:val="00F74646"/>
    <w:rsid w:val="00F74E36"/>
    <w:rsid w:val="00F74ED6"/>
    <w:rsid w:val="00F74FB4"/>
    <w:rsid w:val="00F74FE7"/>
    <w:rsid w:val="00F7517E"/>
    <w:rsid w:val="00F75232"/>
    <w:rsid w:val="00F7533E"/>
    <w:rsid w:val="00F753F6"/>
    <w:rsid w:val="00F75445"/>
    <w:rsid w:val="00F75483"/>
    <w:rsid w:val="00F755D3"/>
    <w:rsid w:val="00F7569E"/>
    <w:rsid w:val="00F759EC"/>
    <w:rsid w:val="00F75BA8"/>
    <w:rsid w:val="00F75BA9"/>
    <w:rsid w:val="00F75C04"/>
    <w:rsid w:val="00F75E97"/>
    <w:rsid w:val="00F75F8B"/>
    <w:rsid w:val="00F7600A"/>
    <w:rsid w:val="00F76135"/>
    <w:rsid w:val="00F76392"/>
    <w:rsid w:val="00F7699B"/>
    <w:rsid w:val="00F76B2F"/>
    <w:rsid w:val="00F76B5F"/>
    <w:rsid w:val="00F76BE0"/>
    <w:rsid w:val="00F76D59"/>
    <w:rsid w:val="00F76E44"/>
    <w:rsid w:val="00F7700B"/>
    <w:rsid w:val="00F77133"/>
    <w:rsid w:val="00F77168"/>
    <w:rsid w:val="00F77268"/>
    <w:rsid w:val="00F773E2"/>
    <w:rsid w:val="00F7771F"/>
    <w:rsid w:val="00F77729"/>
    <w:rsid w:val="00F77904"/>
    <w:rsid w:val="00F77F3C"/>
    <w:rsid w:val="00F8024F"/>
    <w:rsid w:val="00F802DD"/>
    <w:rsid w:val="00F80455"/>
    <w:rsid w:val="00F808D5"/>
    <w:rsid w:val="00F808E7"/>
    <w:rsid w:val="00F80D48"/>
    <w:rsid w:val="00F80FFC"/>
    <w:rsid w:val="00F8109F"/>
    <w:rsid w:val="00F810B6"/>
    <w:rsid w:val="00F81194"/>
    <w:rsid w:val="00F811B1"/>
    <w:rsid w:val="00F811E7"/>
    <w:rsid w:val="00F81386"/>
    <w:rsid w:val="00F813B9"/>
    <w:rsid w:val="00F813D5"/>
    <w:rsid w:val="00F8161A"/>
    <w:rsid w:val="00F8161B"/>
    <w:rsid w:val="00F817CF"/>
    <w:rsid w:val="00F81AE4"/>
    <w:rsid w:val="00F81B39"/>
    <w:rsid w:val="00F81BD4"/>
    <w:rsid w:val="00F81E35"/>
    <w:rsid w:val="00F82044"/>
    <w:rsid w:val="00F8227F"/>
    <w:rsid w:val="00F8232D"/>
    <w:rsid w:val="00F823A9"/>
    <w:rsid w:val="00F8243C"/>
    <w:rsid w:val="00F826B6"/>
    <w:rsid w:val="00F82B07"/>
    <w:rsid w:val="00F82D46"/>
    <w:rsid w:val="00F82E2B"/>
    <w:rsid w:val="00F82E49"/>
    <w:rsid w:val="00F83013"/>
    <w:rsid w:val="00F835D8"/>
    <w:rsid w:val="00F839FC"/>
    <w:rsid w:val="00F83C8C"/>
    <w:rsid w:val="00F83CB8"/>
    <w:rsid w:val="00F83D4C"/>
    <w:rsid w:val="00F83F3A"/>
    <w:rsid w:val="00F841D4"/>
    <w:rsid w:val="00F84227"/>
    <w:rsid w:val="00F843E5"/>
    <w:rsid w:val="00F84417"/>
    <w:rsid w:val="00F8466F"/>
    <w:rsid w:val="00F847DD"/>
    <w:rsid w:val="00F84D00"/>
    <w:rsid w:val="00F84D0C"/>
    <w:rsid w:val="00F851C2"/>
    <w:rsid w:val="00F85577"/>
    <w:rsid w:val="00F85654"/>
    <w:rsid w:val="00F857D3"/>
    <w:rsid w:val="00F85B5A"/>
    <w:rsid w:val="00F85E0A"/>
    <w:rsid w:val="00F8605A"/>
    <w:rsid w:val="00F862C6"/>
    <w:rsid w:val="00F86443"/>
    <w:rsid w:val="00F86545"/>
    <w:rsid w:val="00F86745"/>
    <w:rsid w:val="00F86754"/>
    <w:rsid w:val="00F8686A"/>
    <w:rsid w:val="00F868B3"/>
    <w:rsid w:val="00F86B96"/>
    <w:rsid w:val="00F86DC9"/>
    <w:rsid w:val="00F8710E"/>
    <w:rsid w:val="00F87482"/>
    <w:rsid w:val="00F87524"/>
    <w:rsid w:val="00F87591"/>
    <w:rsid w:val="00F876B2"/>
    <w:rsid w:val="00F8770E"/>
    <w:rsid w:val="00F877D1"/>
    <w:rsid w:val="00F878D4"/>
    <w:rsid w:val="00F87934"/>
    <w:rsid w:val="00F87B7A"/>
    <w:rsid w:val="00F9027D"/>
    <w:rsid w:val="00F902F8"/>
    <w:rsid w:val="00F9036F"/>
    <w:rsid w:val="00F90696"/>
    <w:rsid w:val="00F906C6"/>
    <w:rsid w:val="00F90876"/>
    <w:rsid w:val="00F90B85"/>
    <w:rsid w:val="00F90BD0"/>
    <w:rsid w:val="00F90EDE"/>
    <w:rsid w:val="00F90F76"/>
    <w:rsid w:val="00F9113F"/>
    <w:rsid w:val="00F91291"/>
    <w:rsid w:val="00F912CF"/>
    <w:rsid w:val="00F912D6"/>
    <w:rsid w:val="00F915B0"/>
    <w:rsid w:val="00F916E0"/>
    <w:rsid w:val="00F91AF8"/>
    <w:rsid w:val="00F91BE7"/>
    <w:rsid w:val="00F91D49"/>
    <w:rsid w:val="00F91DE3"/>
    <w:rsid w:val="00F92157"/>
    <w:rsid w:val="00F92640"/>
    <w:rsid w:val="00F9294F"/>
    <w:rsid w:val="00F929D7"/>
    <w:rsid w:val="00F92A13"/>
    <w:rsid w:val="00F92DD6"/>
    <w:rsid w:val="00F92FE6"/>
    <w:rsid w:val="00F932DA"/>
    <w:rsid w:val="00F93322"/>
    <w:rsid w:val="00F93525"/>
    <w:rsid w:val="00F9374C"/>
    <w:rsid w:val="00F937E6"/>
    <w:rsid w:val="00F93836"/>
    <w:rsid w:val="00F9384B"/>
    <w:rsid w:val="00F93CCC"/>
    <w:rsid w:val="00F93EF8"/>
    <w:rsid w:val="00F94054"/>
    <w:rsid w:val="00F94288"/>
    <w:rsid w:val="00F94677"/>
    <w:rsid w:val="00F94835"/>
    <w:rsid w:val="00F9490F"/>
    <w:rsid w:val="00F94AC1"/>
    <w:rsid w:val="00F950AC"/>
    <w:rsid w:val="00F95533"/>
    <w:rsid w:val="00F95689"/>
    <w:rsid w:val="00F958F4"/>
    <w:rsid w:val="00F9595D"/>
    <w:rsid w:val="00F95E3F"/>
    <w:rsid w:val="00F95F20"/>
    <w:rsid w:val="00F960CD"/>
    <w:rsid w:val="00F96104"/>
    <w:rsid w:val="00F96318"/>
    <w:rsid w:val="00F963D7"/>
    <w:rsid w:val="00F963D8"/>
    <w:rsid w:val="00F96492"/>
    <w:rsid w:val="00F96536"/>
    <w:rsid w:val="00F96691"/>
    <w:rsid w:val="00F968FB"/>
    <w:rsid w:val="00F96A0F"/>
    <w:rsid w:val="00F96D60"/>
    <w:rsid w:val="00F970F2"/>
    <w:rsid w:val="00F9712C"/>
    <w:rsid w:val="00F9713F"/>
    <w:rsid w:val="00F97167"/>
    <w:rsid w:val="00F97226"/>
    <w:rsid w:val="00F97236"/>
    <w:rsid w:val="00F974BA"/>
    <w:rsid w:val="00F9757D"/>
    <w:rsid w:val="00F977DD"/>
    <w:rsid w:val="00F97AD6"/>
    <w:rsid w:val="00FA0819"/>
    <w:rsid w:val="00FA08B2"/>
    <w:rsid w:val="00FA08EB"/>
    <w:rsid w:val="00FA09A0"/>
    <w:rsid w:val="00FA0AA9"/>
    <w:rsid w:val="00FA101F"/>
    <w:rsid w:val="00FA1106"/>
    <w:rsid w:val="00FA1CAC"/>
    <w:rsid w:val="00FA20B9"/>
    <w:rsid w:val="00FA219A"/>
    <w:rsid w:val="00FA21B4"/>
    <w:rsid w:val="00FA22C0"/>
    <w:rsid w:val="00FA232A"/>
    <w:rsid w:val="00FA24DA"/>
    <w:rsid w:val="00FA24DE"/>
    <w:rsid w:val="00FA2686"/>
    <w:rsid w:val="00FA2AA1"/>
    <w:rsid w:val="00FA2F5A"/>
    <w:rsid w:val="00FA320D"/>
    <w:rsid w:val="00FA331C"/>
    <w:rsid w:val="00FA342E"/>
    <w:rsid w:val="00FA3452"/>
    <w:rsid w:val="00FA35E7"/>
    <w:rsid w:val="00FA3701"/>
    <w:rsid w:val="00FA3AF7"/>
    <w:rsid w:val="00FA3DEF"/>
    <w:rsid w:val="00FA41DA"/>
    <w:rsid w:val="00FA43D7"/>
    <w:rsid w:val="00FA4446"/>
    <w:rsid w:val="00FA45EE"/>
    <w:rsid w:val="00FA4E79"/>
    <w:rsid w:val="00FA50DE"/>
    <w:rsid w:val="00FA50F8"/>
    <w:rsid w:val="00FA515A"/>
    <w:rsid w:val="00FA536B"/>
    <w:rsid w:val="00FA54EC"/>
    <w:rsid w:val="00FA5586"/>
    <w:rsid w:val="00FA55BE"/>
    <w:rsid w:val="00FA5630"/>
    <w:rsid w:val="00FA5631"/>
    <w:rsid w:val="00FA5672"/>
    <w:rsid w:val="00FA5898"/>
    <w:rsid w:val="00FA58BD"/>
    <w:rsid w:val="00FA5901"/>
    <w:rsid w:val="00FA5955"/>
    <w:rsid w:val="00FA5B83"/>
    <w:rsid w:val="00FA5DB6"/>
    <w:rsid w:val="00FA5DE3"/>
    <w:rsid w:val="00FA5FBB"/>
    <w:rsid w:val="00FA606D"/>
    <w:rsid w:val="00FA6341"/>
    <w:rsid w:val="00FA6567"/>
    <w:rsid w:val="00FA6719"/>
    <w:rsid w:val="00FA68E5"/>
    <w:rsid w:val="00FA6961"/>
    <w:rsid w:val="00FA6985"/>
    <w:rsid w:val="00FA6993"/>
    <w:rsid w:val="00FA6AE0"/>
    <w:rsid w:val="00FA6E63"/>
    <w:rsid w:val="00FA6F40"/>
    <w:rsid w:val="00FA6FC3"/>
    <w:rsid w:val="00FA70E3"/>
    <w:rsid w:val="00FA720C"/>
    <w:rsid w:val="00FA7353"/>
    <w:rsid w:val="00FA7540"/>
    <w:rsid w:val="00FA75C7"/>
    <w:rsid w:val="00FA76E3"/>
    <w:rsid w:val="00FA7909"/>
    <w:rsid w:val="00FA7B2C"/>
    <w:rsid w:val="00FA7CB1"/>
    <w:rsid w:val="00FA7DB5"/>
    <w:rsid w:val="00FB0677"/>
    <w:rsid w:val="00FB0700"/>
    <w:rsid w:val="00FB078C"/>
    <w:rsid w:val="00FB07C5"/>
    <w:rsid w:val="00FB0858"/>
    <w:rsid w:val="00FB08D0"/>
    <w:rsid w:val="00FB0910"/>
    <w:rsid w:val="00FB09B8"/>
    <w:rsid w:val="00FB0A25"/>
    <w:rsid w:val="00FB0B0F"/>
    <w:rsid w:val="00FB0CC7"/>
    <w:rsid w:val="00FB0E2D"/>
    <w:rsid w:val="00FB0E91"/>
    <w:rsid w:val="00FB10B5"/>
    <w:rsid w:val="00FB168C"/>
    <w:rsid w:val="00FB1852"/>
    <w:rsid w:val="00FB1B52"/>
    <w:rsid w:val="00FB1DC2"/>
    <w:rsid w:val="00FB1E38"/>
    <w:rsid w:val="00FB21D3"/>
    <w:rsid w:val="00FB21FC"/>
    <w:rsid w:val="00FB243F"/>
    <w:rsid w:val="00FB24A5"/>
    <w:rsid w:val="00FB24CA"/>
    <w:rsid w:val="00FB2619"/>
    <w:rsid w:val="00FB271F"/>
    <w:rsid w:val="00FB2A74"/>
    <w:rsid w:val="00FB2B28"/>
    <w:rsid w:val="00FB2C1C"/>
    <w:rsid w:val="00FB2D48"/>
    <w:rsid w:val="00FB2D8C"/>
    <w:rsid w:val="00FB2DFA"/>
    <w:rsid w:val="00FB2FD3"/>
    <w:rsid w:val="00FB3075"/>
    <w:rsid w:val="00FB3185"/>
    <w:rsid w:val="00FB33E0"/>
    <w:rsid w:val="00FB359C"/>
    <w:rsid w:val="00FB3B83"/>
    <w:rsid w:val="00FB3CDD"/>
    <w:rsid w:val="00FB3DB4"/>
    <w:rsid w:val="00FB3E8E"/>
    <w:rsid w:val="00FB3EE9"/>
    <w:rsid w:val="00FB4023"/>
    <w:rsid w:val="00FB40D6"/>
    <w:rsid w:val="00FB41A9"/>
    <w:rsid w:val="00FB43C3"/>
    <w:rsid w:val="00FB4591"/>
    <w:rsid w:val="00FB46D4"/>
    <w:rsid w:val="00FB47D4"/>
    <w:rsid w:val="00FB4980"/>
    <w:rsid w:val="00FB4B2B"/>
    <w:rsid w:val="00FB4BD2"/>
    <w:rsid w:val="00FB4F3B"/>
    <w:rsid w:val="00FB5065"/>
    <w:rsid w:val="00FB5512"/>
    <w:rsid w:val="00FB55B2"/>
    <w:rsid w:val="00FB5819"/>
    <w:rsid w:val="00FB58E9"/>
    <w:rsid w:val="00FB5FC1"/>
    <w:rsid w:val="00FB60EF"/>
    <w:rsid w:val="00FB6343"/>
    <w:rsid w:val="00FB64FC"/>
    <w:rsid w:val="00FB6634"/>
    <w:rsid w:val="00FB66D0"/>
    <w:rsid w:val="00FB6831"/>
    <w:rsid w:val="00FB693E"/>
    <w:rsid w:val="00FB69BC"/>
    <w:rsid w:val="00FB6AFF"/>
    <w:rsid w:val="00FB6BD8"/>
    <w:rsid w:val="00FB6EA2"/>
    <w:rsid w:val="00FB7023"/>
    <w:rsid w:val="00FB70CD"/>
    <w:rsid w:val="00FB71CC"/>
    <w:rsid w:val="00FB76D9"/>
    <w:rsid w:val="00FB772E"/>
    <w:rsid w:val="00FB7B19"/>
    <w:rsid w:val="00FB7FF9"/>
    <w:rsid w:val="00FC004F"/>
    <w:rsid w:val="00FC0067"/>
    <w:rsid w:val="00FC02EF"/>
    <w:rsid w:val="00FC0303"/>
    <w:rsid w:val="00FC0357"/>
    <w:rsid w:val="00FC03D7"/>
    <w:rsid w:val="00FC047B"/>
    <w:rsid w:val="00FC0571"/>
    <w:rsid w:val="00FC0658"/>
    <w:rsid w:val="00FC0770"/>
    <w:rsid w:val="00FC08C1"/>
    <w:rsid w:val="00FC09E8"/>
    <w:rsid w:val="00FC1007"/>
    <w:rsid w:val="00FC11DF"/>
    <w:rsid w:val="00FC1478"/>
    <w:rsid w:val="00FC1527"/>
    <w:rsid w:val="00FC192E"/>
    <w:rsid w:val="00FC19F4"/>
    <w:rsid w:val="00FC1D6F"/>
    <w:rsid w:val="00FC1DEB"/>
    <w:rsid w:val="00FC1F31"/>
    <w:rsid w:val="00FC1F6A"/>
    <w:rsid w:val="00FC2048"/>
    <w:rsid w:val="00FC2052"/>
    <w:rsid w:val="00FC2106"/>
    <w:rsid w:val="00FC23EB"/>
    <w:rsid w:val="00FC252A"/>
    <w:rsid w:val="00FC2815"/>
    <w:rsid w:val="00FC2830"/>
    <w:rsid w:val="00FC28A8"/>
    <w:rsid w:val="00FC2B62"/>
    <w:rsid w:val="00FC2BD2"/>
    <w:rsid w:val="00FC2CC5"/>
    <w:rsid w:val="00FC350C"/>
    <w:rsid w:val="00FC368A"/>
    <w:rsid w:val="00FC3967"/>
    <w:rsid w:val="00FC3A5D"/>
    <w:rsid w:val="00FC3C24"/>
    <w:rsid w:val="00FC3CE5"/>
    <w:rsid w:val="00FC4073"/>
    <w:rsid w:val="00FC41D7"/>
    <w:rsid w:val="00FC424F"/>
    <w:rsid w:val="00FC4374"/>
    <w:rsid w:val="00FC439B"/>
    <w:rsid w:val="00FC44FD"/>
    <w:rsid w:val="00FC458C"/>
    <w:rsid w:val="00FC4651"/>
    <w:rsid w:val="00FC475D"/>
    <w:rsid w:val="00FC4D92"/>
    <w:rsid w:val="00FC4D94"/>
    <w:rsid w:val="00FC4EA0"/>
    <w:rsid w:val="00FC5335"/>
    <w:rsid w:val="00FC53C7"/>
    <w:rsid w:val="00FC564B"/>
    <w:rsid w:val="00FC5AC9"/>
    <w:rsid w:val="00FC5D67"/>
    <w:rsid w:val="00FC61E5"/>
    <w:rsid w:val="00FC64A7"/>
    <w:rsid w:val="00FC658B"/>
    <w:rsid w:val="00FC65F1"/>
    <w:rsid w:val="00FC674B"/>
    <w:rsid w:val="00FC67AD"/>
    <w:rsid w:val="00FC6A42"/>
    <w:rsid w:val="00FC6B5C"/>
    <w:rsid w:val="00FC6BBD"/>
    <w:rsid w:val="00FC71A7"/>
    <w:rsid w:val="00FC7348"/>
    <w:rsid w:val="00FC744C"/>
    <w:rsid w:val="00FC7653"/>
    <w:rsid w:val="00FC76C9"/>
    <w:rsid w:val="00FC775F"/>
    <w:rsid w:val="00FC7849"/>
    <w:rsid w:val="00FC7B17"/>
    <w:rsid w:val="00FC7C38"/>
    <w:rsid w:val="00FC7EC8"/>
    <w:rsid w:val="00FD0186"/>
    <w:rsid w:val="00FD0196"/>
    <w:rsid w:val="00FD01D8"/>
    <w:rsid w:val="00FD02E2"/>
    <w:rsid w:val="00FD030B"/>
    <w:rsid w:val="00FD033A"/>
    <w:rsid w:val="00FD036C"/>
    <w:rsid w:val="00FD03AA"/>
    <w:rsid w:val="00FD03AB"/>
    <w:rsid w:val="00FD04F7"/>
    <w:rsid w:val="00FD07BB"/>
    <w:rsid w:val="00FD08C4"/>
    <w:rsid w:val="00FD08F8"/>
    <w:rsid w:val="00FD0CE3"/>
    <w:rsid w:val="00FD0EFD"/>
    <w:rsid w:val="00FD0FB6"/>
    <w:rsid w:val="00FD10EE"/>
    <w:rsid w:val="00FD14A6"/>
    <w:rsid w:val="00FD15D4"/>
    <w:rsid w:val="00FD1968"/>
    <w:rsid w:val="00FD1A6D"/>
    <w:rsid w:val="00FD1B99"/>
    <w:rsid w:val="00FD1DB6"/>
    <w:rsid w:val="00FD2084"/>
    <w:rsid w:val="00FD2159"/>
    <w:rsid w:val="00FD2183"/>
    <w:rsid w:val="00FD21A8"/>
    <w:rsid w:val="00FD21ED"/>
    <w:rsid w:val="00FD25F1"/>
    <w:rsid w:val="00FD26D9"/>
    <w:rsid w:val="00FD2723"/>
    <w:rsid w:val="00FD2729"/>
    <w:rsid w:val="00FD2AA5"/>
    <w:rsid w:val="00FD32B0"/>
    <w:rsid w:val="00FD334E"/>
    <w:rsid w:val="00FD3757"/>
    <w:rsid w:val="00FD3805"/>
    <w:rsid w:val="00FD3894"/>
    <w:rsid w:val="00FD391F"/>
    <w:rsid w:val="00FD3AFA"/>
    <w:rsid w:val="00FD3C91"/>
    <w:rsid w:val="00FD3E21"/>
    <w:rsid w:val="00FD3F8C"/>
    <w:rsid w:val="00FD4426"/>
    <w:rsid w:val="00FD4558"/>
    <w:rsid w:val="00FD467C"/>
    <w:rsid w:val="00FD488A"/>
    <w:rsid w:val="00FD48F6"/>
    <w:rsid w:val="00FD4A60"/>
    <w:rsid w:val="00FD4B6B"/>
    <w:rsid w:val="00FD4E20"/>
    <w:rsid w:val="00FD4F22"/>
    <w:rsid w:val="00FD50B5"/>
    <w:rsid w:val="00FD50B8"/>
    <w:rsid w:val="00FD50F9"/>
    <w:rsid w:val="00FD539C"/>
    <w:rsid w:val="00FD5A7C"/>
    <w:rsid w:val="00FD5AE1"/>
    <w:rsid w:val="00FD5BD3"/>
    <w:rsid w:val="00FD5E35"/>
    <w:rsid w:val="00FD60A0"/>
    <w:rsid w:val="00FD6278"/>
    <w:rsid w:val="00FD6706"/>
    <w:rsid w:val="00FD6A47"/>
    <w:rsid w:val="00FD6A77"/>
    <w:rsid w:val="00FD6AD1"/>
    <w:rsid w:val="00FD6B42"/>
    <w:rsid w:val="00FD6C28"/>
    <w:rsid w:val="00FD6E47"/>
    <w:rsid w:val="00FD6E53"/>
    <w:rsid w:val="00FD70D0"/>
    <w:rsid w:val="00FD71A2"/>
    <w:rsid w:val="00FD720F"/>
    <w:rsid w:val="00FD72C6"/>
    <w:rsid w:val="00FD734E"/>
    <w:rsid w:val="00FD7DE2"/>
    <w:rsid w:val="00FE0270"/>
    <w:rsid w:val="00FE069A"/>
    <w:rsid w:val="00FE07F2"/>
    <w:rsid w:val="00FE095C"/>
    <w:rsid w:val="00FE0A77"/>
    <w:rsid w:val="00FE0D32"/>
    <w:rsid w:val="00FE0E97"/>
    <w:rsid w:val="00FE1017"/>
    <w:rsid w:val="00FE11CA"/>
    <w:rsid w:val="00FE14D0"/>
    <w:rsid w:val="00FE1B21"/>
    <w:rsid w:val="00FE1BE6"/>
    <w:rsid w:val="00FE1C90"/>
    <w:rsid w:val="00FE1D75"/>
    <w:rsid w:val="00FE2017"/>
    <w:rsid w:val="00FE21F9"/>
    <w:rsid w:val="00FE239D"/>
    <w:rsid w:val="00FE23AF"/>
    <w:rsid w:val="00FE2835"/>
    <w:rsid w:val="00FE30B4"/>
    <w:rsid w:val="00FE30C4"/>
    <w:rsid w:val="00FE319E"/>
    <w:rsid w:val="00FE32AB"/>
    <w:rsid w:val="00FE34E1"/>
    <w:rsid w:val="00FE38DC"/>
    <w:rsid w:val="00FE3CDA"/>
    <w:rsid w:val="00FE3DCE"/>
    <w:rsid w:val="00FE3E10"/>
    <w:rsid w:val="00FE4191"/>
    <w:rsid w:val="00FE43BF"/>
    <w:rsid w:val="00FE469B"/>
    <w:rsid w:val="00FE4826"/>
    <w:rsid w:val="00FE497F"/>
    <w:rsid w:val="00FE4A65"/>
    <w:rsid w:val="00FE4BF6"/>
    <w:rsid w:val="00FE4C2C"/>
    <w:rsid w:val="00FE4D51"/>
    <w:rsid w:val="00FE5256"/>
    <w:rsid w:val="00FE54AD"/>
    <w:rsid w:val="00FE572B"/>
    <w:rsid w:val="00FE57BE"/>
    <w:rsid w:val="00FE59F0"/>
    <w:rsid w:val="00FE5B6D"/>
    <w:rsid w:val="00FE5B93"/>
    <w:rsid w:val="00FE5BF7"/>
    <w:rsid w:val="00FE5D4C"/>
    <w:rsid w:val="00FE5EF3"/>
    <w:rsid w:val="00FE61C6"/>
    <w:rsid w:val="00FE6230"/>
    <w:rsid w:val="00FE6311"/>
    <w:rsid w:val="00FE6328"/>
    <w:rsid w:val="00FE63BE"/>
    <w:rsid w:val="00FE65B5"/>
    <w:rsid w:val="00FE65ED"/>
    <w:rsid w:val="00FE6625"/>
    <w:rsid w:val="00FE6671"/>
    <w:rsid w:val="00FE6712"/>
    <w:rsid w:val="00FE67B4"/>
    <w:rsid w:val="00FE6A81"/>
    <w:rsid w:val="00FE6AED"/>
    <w:rsid w:val="00FE6B4F"/>
    <w:rsid w:val="00FE71E9"/>
    <w:rsid w:val="00FE72B9"/>
    <w:rsid w:val="00FE745F"/>
    <w:rsid w:val="00FE75A2"/>
    <w:rsid w:val="00FE75AD"/>
    <w:rsid w:val="00FE76E8"/>
    <w:rsid w:val="00FE78FA"/>
    <w:rsid w:val="00FE7A83"/>
    <w:rsid w:val="00FE7E47"/>
    <w:rsid w:val="00FE7EB1"/>
    <w:rsid w:val="00FF01C7"/>
    <w:rsid w:val="00FF0495"/>
    <w:rsid w:val="00FF0614"/>
    <w:rsid w:val="00FF06D3"/>
    <w:rsid w:val="00FF06DA"/>
    <w:rsid w:val="00FF0772"/>
    <w:rsid w:val="00FF079F"/>
    <w:rsid w:val="00FF0A6E"/>
    <w:rsid w:val="00FF0A6F"/>
    <w:rsid w:val="00FF0A80"/>
    <w:rsid w:val="00FF0C73"/>
    <w:rsid w:val="00FF0FE1"/>
    <w:rsid w:val="00FF11E2"/>
    <w:rsid w:val="00FF11F3"/>
    <w:rsid w:val="00FF121E"/>
    <w:rsid w:val="00FF1649"/>
    <w:rsid w:val="00FF18E6"/>
    <w:rsid w:val="00FF1A08"/>
    <w:rsid w:val="00FF1C6E"/>
    <w:rsid w:val="00FF1D55"/>
    <w:rsid w:val="00FF1F43"/>
    <w:rsid w:val="00FF1F49"/>
    <w:rsid w:val="00FF276A"/>
    <w:rsid w:val="00FF284B"/>
    <w:rsid w:val="00FF28A2"/>
    <w:rsid w:val="00FF2B30"/>
    <w:rsid w:val="00FF3005"/>
    <w:rsid w:val="00FF3A42"/>
    <w:rsid w:val="00FF3F46"/>
    <w:rsid w:val="00FF418D"/>
    <w:rsid w:val="00FF436A"/>
    <w:rsid w:val="00FF4384"/>
    <w:rsid w:val="00FF4459"/>
    <w:rsid w:val="00FF44FA"/>
    <w:rsid w:val="00FF45F7"/>
    <w:rsid w:val="00FF464D"/>
    <w:rsid w:val="00FF4652"/>
    <w:rsid w:val="00FF47FA"/>
    <w:rsid w:val="00FF4C06"/>
    <w:rsid w:val="00FF4DF0"/>
    <w:rsid w:val="00FF4F77"/>
    <w:rsid w:val="00FF52D1"/>
    <w:rsid w:val="00FF553D"/>
    <w:rsid w:val="00FF5761"/>
    <w:rsid w:val="00FF582A"/>
    <w:rsid w:val="00FF5882"/>
    <w:rsid w:val="00FF5933"/>
    <w:rsid w:val="00FF59DA"/>
    <w:rsid w:val="00FF5B2E"/>
    <w:rsid w:val="00FF5C19"/>
    <w:rsid w:val="00FF5CB0"/>
    <w:rsid w:val="00FF5F7A"/>
    <w:rsid w:val="00FF6089"/>
    <w:rsid w:val="00FF6134"/>
    <w:rsid w:val="00FF6570"/>
    <w:rsid w:val="00FF67B3"/>
    <w:rsid w:val="00FF6AB7"/>
    <w:rsid w:val="00FF6BEF"/>
    <w:rsid w:val="00FF6C74"/>
    <w:rsid w:val="00FF6C9F"/>
    <w:rsid w:val="00FF6D59"/>
    <w:rsid w:val="00FF6E5D"/>
    <w:rsid w:val="00FF6E83"/>
    <w:rsid w:val="00FF6F8F"/>
    <w:rsid w:val="00FF70D7"/>
    <w:rsid w:val="00FF713E"/>
    <w:rsid w:val="00FF7305"/>
    <w:rsid w:val="00FF7311"/>
    <w:rsid w:val="00FF73B7"/>
    <w:rsid w:val="00FF750C"/>
    <w:rsid w:val="00FF7693"/>
    <w:rsid w:val="00FF773A"/>
    <w:rsid w:val="00FF775E"/>
    <w:rsid w:val="00FF7789"/>
    <w:rsid w:val="00FF7A52"/>
    <w:rsid w:val="00FF7BF7"/>
    <w:rsid w:val="00FF7E89"/>
    <w:rsid w:val="01154CEA"/>
    <w:rsid w:val="011BA80B"/>
    <w:rsid w:val="011FCBBF"/>
    <w:rsid w:val="0127C6E8"/>
    <w:rsid w:val="013A4438"/>
    <w:rsid w:val="014B9CE9"/>
    <w:rsid w:val="016F9DE3"/>
    <w:rsid w:val="017C8E90"/>
    <w:rsid w:val="019120DF"/>
    <w:rsid w:val="0193D48F"/>
    <w:rsid w:val="019600F2"/>
    <w:rsid w:val="01A37CEC"/>
    <w:rsid w:val="01A7FA22"/>
    <w:rsid w:val="01B8F343"/>
    <w:rsid w:val="02172717"/>
    <w:rsid w:val="02389808"/>
    <w:rsid w:val="02439DB0"/>
    <w:rsid w:val="02621CFB"/>
    <w:rsid w:val="02654DCC"/>
    <w:rsid w:val="02ED2991"/>
    <w:rsid w:val="02F56922"/>
    <w:rsid w:val="030AD6BB"/>
    <w:rsid w:val="031BFD14"/>
    <w:rsid w:val="031E0F00"/>
    <w:rsid w:val="0352119A"/>
    <w:rsid w:val="035E33FD"/>
    <w:rsid w:val="0369EBD7"/>
    <w:rsid w:val="036B1BEE"/>
    <w:rsid w:val="037566CA"/>
    <w:rsid w:val="037856FD"/>
    <w:rsid w:val="03894332"/>
    <w:rsid w:val="03BE78D4"/>
    <w:rsid w:val="03C90ADB"/>
    <w:rsid w:val="03CF7762"/>
    <w:rsid w:val="03F93E9E"/>
    <w:rsid w:val="03FE1B66"/>
    <w:rsid w:val="0410FEBC"/>
    <w:rsid w:val="04138496"/>
    <w:rsid w:val="0423D965"/>
    <w:rsid w:val="04356F6C"/>
    <w:rsid w:val="044EEDC0"/>
    <w:rsid w:val="044F48FD"/>
    <w:rsid w:val="046A36AC"/>
    <w:rsid w:val="048AFF47"/>
    <w:rsid w:val="049EC403"/>
    <w:rsid w:val="04A54A05"/>
    <w:rsid w:val="04B5576D"/>
    <w:rsid w:val="04D70A51"/>
    <w:rsid w:val="04E32337"/>
    <w:rsid w:val="04E3B328"/>
    <w:rsid w:val="04E83C29"/>
    <w:rsid w:val="0504D0E9"/>
    <w:rsid w:val="054D5CFE"/>
    <w:rsid w:val="05638FDF"/>
    <w:rsid w:val="05888515"/>
    <w:rsid w:val="05B17CCD"/>
    <w:rsid w:val="05B7BA95"/>
    <w:rsid w:val="05D19A7C"/>
    <w:rsid w:val="05D8F26C"/>
    <w:rsid w:val="05D9023A"/>
    <w:rsid w:val="05DFE3E4"/>
    <w:rsid w:val="05FE5D77"/>
    <w:rsid w:val="061AE6AE"/>
    <w:rsid w:val="065C87E3"/>
    <w:rsid w:val="0679541B"/>
    <w:rsid w:val="069E881E"/>
    <w:rsid w:val="06B29E2A"/>
    <w:rsid w:val="06BA0FA5"/>
    <w:rsid w:val="06D44EE7"/>
    <w:rsid w:val="06FF6533"/>
    <w:rsid w:val="070B4B04"/>
    <w:rsid w:val="071484D5"/>
    <w:rsid w:val="074004D2"/>
    <w:rsid w:val="0741D7EE"/>
    <w:rsid w:val="074E902D"/>
    <w:rsid w:val="0769F781"/>
    <w:rsid w:val="07818750"/>
    <w:rsid w:val="079AFE1C"/>
    <w:rsid w:val="07AD8565"/>
    <w:rsid w:val="07B5C982"/>
    <w:rsid w:val="07BA02ED"/>
    <w:rsid w:val="07F25164"/>
    <w:rsid w:val="08076F8C"/>
    <w:rsid w:val="08160C29"/>
    <w:rsid w:val="08386DBD"/>
    <w:rsid w:val="0850CF7E"/>
    <w:rsid w:val="08601E28"/>
    <w:rsid w:val="086C891E"/>
    <w:rsid w:val="0870904A"/>
    <w:rsid w:val="087AE121"/>
    <w:rsid w:val="0898ADBE"/>
    <w:rsid w:val="08B5A211"/>
    <w:rsid w:val="08DFFE68"/>
    <w:rsid w:val="08FC4B91"/>
    <w:rsid w:val="090D140B"/>
    <w:rsid w:val="09113269"/>
    <w:rsid w:val="093D76C3"/>
    <w:rsid w:val="09545DB3"/>
    <w:rsid w:val="096E145E"/>
    <w:rsid w:val="097B4833"/>
    <w:rsid w:val="097E7C8F"/>
    <w:rsid w:val="098C6ED3"/>
    <w:rsid w:val="0993F146"/>
    <w:rsid w:val="09A3B3E1"/>
    <w:rsid w:val="09ACB275"/>
    <w:rsid w:val="09B642EE"/>
    <w:rsid w:val="0A1EEBD5"/>
    <w:rsid w:val="0A1F390C"/>
    <w:rsid w:val="0A296FBE"/>
    <w:rsid w:val="0A3F5293"/>
    <w:rsid w:val="0A45FD53"/>
    <w:rsid w:val="0A55C70A"/>
    <w:rsid w:val="0A766957"/>
    <w:rsid w:val="0A7B62C8"/>
    <w:rsid w:val="0A8FFBDA"/>
    <w:rsid w:val="0A96CEB3"/>
    <w:rsid w:val="0ABEC1E2"/>
    <w:rsid w:val="0AF30702"/>
    <w:rsid w:val="0B08DEC5"/>
    <w:rsid w:val="0B1124AB"/>
    <w:rsid w:val="0B3B0B76"/>
    <w:rsid w:val="0B3F74F9"/>
    <w:rsid w:val="0B62FBCE"/>
    <w:rsid w:val="0B6D56C6"/>
    <w:rsid w:val="0B79BF88"/>
    <w:rsid w:val="0B7DCF69"/>
    <w:rsid w:val="0B87D7E6"/>
    <w:rsid w:val="0BA487FA"/>
    <w:rsid w:val="0BC9EA25"/>
    <w:rsid w:val="0BD1845B"/>
    <w:rsid w:val="0C09460A"/>
    <w:rsid w:val="0C0DC168"/>
    <w:rsid w:val="0C1A3D53"/>
    <w:rsid w:val="0C1B6CF3"/>
    <w:rsid w:val="0C31CFBA"/>
    <w:rsid w:val="0C737717"/>
    <w:rsid w:val="0C816B4E"/>
    <w:rsid w:val="0CA91219"/>
    <w:rsid w:val="0CB22077"/>
    <w:rsid w:val="0CD74576"/>
    <w:rsid w:val="0CE4FCD3"/>
    <w:rsid w:val="0CEE0FAA"/>
    <w:rsid w:val="0CF25026"/>
    <w:rsid w:val="0D0E7551"/>
    <w:rsid w:val="0D43B7FF"/>
    <w:rsid w:val="0D4A2AE5"/>
    <w:rsid w:val="0D5BD44D"/>
    <w:rsid w:val="0D60F271"/>
    <w:rsid w:val="0D70A311"/>
    <w:rsid w:val="0DBDAE45"/>
    <w:rsid w:val="0DCE267B"/>
    <w:rsid w:val="0DD16295"/>
    <w:rsid w:val="0E2004B4"/>
    <w:rsid w:val="0E28EBEA"/>
    <w:rsid w:val="0E316A77"/>
    <w:rsid w:val="0E529348"/>
    <w:rsid w:val="0E677530"/>
    <w:rsid w:val="0E857A42"/>
    <w:rsid w:val="0EACF5D4"/>
    <w:rsid w:val="0EC936B0"/>
    <w:rsid w:val="0F71861D"/>
    <w:rsid w:val="0F77DFF7"/>
    <w:rsid w:val="0F8670DE"/>
    <w:rsid w:val="0FA7BAE0"/>
    <w:rsid w:val="0FC7906B"/>
    <w:rsid w:val="0FCDB235"/>
    <w:rsid w:val="0FF542AC"/>
    <w:rsid w:val="100DAFA1"/>
    <w:rsid w:val="10226252"/>
    <w:rsid w:val="102A34B0"/>
    <w:rsid w:val="1038908A"/>
    <w:rsid w:val="1039F088"/>
    <w:rsid w:val="103D7298"/>
    <w:rsid w:val="1060F0F5"/>
    <w:rsid w:val="10699836"/>
    <w:rsid w:val="106EFE0A"/>
    <w:rsid w:val="107C7E23"/>
    <w:rsid w:val="10A183CB"/>
    <w:rsid w:val="10AA6886"/>
    <w:rsid w:val="10C1742F"/>
    <w:rsid w:val="10E04392"/>
    <w:rsid w:val="10F83737"/>
    <w:rsid w:val="111DC6F8"/>
    <w:rsid w:val="112BA630"/>
    <w:rsid w:val="112FF44F"/>
    <w:rsid w:val="1143DDB6"/>
    <w:rsid w:val="114A5F3F"/>
    <w:rsid w:val="1167809A"/>
    <w:rsid w:val="1180E6C0"/>
    <w:rsid w:val="11983420"/>
    <w:rsid w:val="11A5DB97"/>
    <w:rsid w:val="11A7C7E6"/>
    <w:rsid w:val="11B09219"/>
    <w:rsid w:val="11BA02B4"/>
    <w:rsid w:val="11C7317A"/>
    <w:rsid w:val="11D5F06A"/>
    <w:rsid w:val="11D96F96"/>
    <w:rsid w:val="11F943EC"/>
    <w:rsid w:val="122C97B2"/>
    <w:rsid w:val="12310487"/>
    <w:rsid w:val="123AFDF2"/>
    <w:rsid w:val="12505C60"/>
    <w:rsid w:val="127804E3"/>
    <w:rsid w:val="1285370D"/>
    <w:rsid w:val="12929FBF"/>
    <w:rsid w:val="1293697B"/>
    <w:rsid w:val="12B6D0A4"/>
    <w:rsid w:val="12BF55D2"/>
    <w:rsid w:val="12C873D2"/>
    <w:rsid w:val="12D0A304"/>
    <w:rsid w:val="12EFDB26"/>
    <w:rsid w:val="12FDCC28"/>
    <w:rsid w:val="13031AFD"/>
    <w:rsid w:val="131A7192"/>
    <w:rsid w:val="132F4375"/>
    <w:rsid w:val="13482F5C"/>
    <w:rsid w:val="1348B359"/>
    <w:rsid w:val="136E353E"/>
    <w:rsid w:val="13818100"/>
    <w:rsid w:val="13C9D716"/>
    <w:rsid w:val="13D2FC2E"/>
    <w:rsid w:val="13E1E212"/>
    <w:rsid w:val="13E619CD"/>
    <w:rsid w:val="13FFF6B5"/>
    <w:rsid w:val="1439149B"/>
    <w:rsid w:val="1460C9AE"/>
    <w:rsid w:val="148B5B33"/>
    <w:rsid w:val="14B94B46"/>
    <w:rsid w:val="14BC015C"/>
    <w:rsid w:val="14C97B58"/>
    <w:rsid w:val="1531DDED"/>
    <w:rsid w:val="154380A5"/>
    <w:rsid w:val="15469D7E"/>
    <w:rsid w:val="1557DE71"/>
    <w:rsid w:val="155BFBBE"/>
    <w:rsid w:val="157E7B87"/>
    <w:rsid w:val="15894042"/>
    <w:rsid w:val="15925096"/>
    <w:rsid w:val="1594A94D"/>
    <w:rsid w:val="15AF1E2E"/>
    <w:rsid w:val="15AF29AE"/>
    <w:rsid w:val="15BF4735"/>
    <w:rsid w:val="15EFB09A"/>
    <w:rsid w:val="15F95E2C"/>
    <w:rsid w:val="1618784B"/>
    <w:rsid w:val="163AD256"/>
    <w:rsid w:val="1642639E"/>
    <w:rsid w:val="164F9E94"/>
    <w:rsid w:val="166268DB"/>
    <w:rsid w:val="16655FA5"/>
    <w:rsid w:val="167BF308"/>
    <w:rsid w:val="16848B17"/>
    <w:rsid w:val="169B19A7"/>
    <w:rsid w:val="16A8A1AD"/>
    <w:rsid w:val="16AACE6D"/>
    <w:rsid w:val="16AD4D3C"/>
    <w:rsid w:val="16E2C5C0"/>
    <w:rsid w:val="1700D756"/>
    <w:rsid w:val="17139F27"/>
    <w:rsid w:val="171518E7"/>
    <w:rsid w:val="1728D432"/>
    <w:rsid w:val="17297439"/>
    <w:rsid w:val="1761FCFA"/>
    <w:rsid w:val="176F676A"/>
    <w:rsid w:val="177C1656"/>
    <w:rsid w:val="178E932D"/>
    <w:rsid w:val="17A6A5AB"/>
    <w:rsid w:val="17EEE822"/>
    <w:rsid w:val="180406B9"/>
    <w:rsid w:val="1830A2C1"/>
    <w:rsid w:val="1858D69E"/>
    <w:rsid w:val="18590898"/>
    <w:rsid w:val="185DDFB1"/>
    <w:rsid w:val="186E94C3"/>
    <w:rsid w:val="18A4160B"/>
    <w:rsid w:val="18AC5E00"/>
    <w:rsid w:val="18CCF05C"/>
    <w:rsid w:val="18CE9586"/>
    <w:rsid w:val="18E8A504"/>
    <w:rsid w:val="18FB2249"/>
    <w:rsid w:val="18FC8EA0"/>
    <w:rsid w:val="19100DE5"/>
    <w:rsid w:val="1912E600"/>
    <w:rsid w:val="19447CEE"/>
    <w:rsid w:val="196CB658"/>
    <w:rsid w:val="199652A9"/>
    <w:rsid w:val="19ADBF3B"/>
    <w:rsid w:val="19B01940"/>
    <w:rsid w:val="19EF9912"/>
    <w:rsid w:val="19F0175F"/>
    <w:rsid w:val="1A1023D9"/>
    <w:rsid w:val="1A56F167"/>
    <w:rsid w:val="1A7A7C0B"/>
    <w:rsid w:val="1A91EE3D"/>
    <w:rsid w:val="1AD637A6"/>
    <w:rsid w:val="1AE03DFC"/>
    <w:rsid w:val="1AF3B298"/>
    <w:rsid w:val="1AFA6560"/>
    <w:rsid w:val="1B2776B0"/>
    <w:rsid w:val="1B4133BA"/>
    <w:rsid w:val="1B4C2F87"/>
    <w:rsid w:val="1B81759A"/>
    <w:rsid w:val="1B81DC5B"/>
    <w:rsid w:val="1B89631E"/>
    <w:rsid w:val="1B93D614"/>
    <w:rsid w:val="1B997A7E"/>
    <w:rsid w:val="1BB5E49A"/>
    <w:rsid w:val="1BE79A1A"/>
    <w:rsid w:val="1BEC1DCA"/>
    <w:rsid w:val="1C151335"/>
    <w:rsid w:val="1C1C75FA"/>
    <w:rsid w:val="1C1D308B"/>
    <w:rsid w:val="1C3CA133"/>
    <w:rsid w:val="1C3F8099"/>
    <w:rsid w:val="1C4E18FD"/>
    <w:rsid w:val="1C85E959"/>
    <w:rsid w:val="1C8A16DA"/>
    <w:rsid w:val="1C8D1605"/>
    <w:rsid w:val="1C98B2A5"/>
    <w:rsid w:val="1CA6DEA1"/>
    <w:rsid w:val="1CBCE9D8"/>
    <w:rsid w:val="1CDADF84"/>
    <w:rsid w:val="1CF0CE86"/>
    <w:rsid w:val="1D097973"/>
    <w:rsid w:val="1D111170"/>
    <w:rsid w:val="1D427379"/>
    <w:rsid w:val="1D5931E1"/>
    <w:rsid w:val="1D85307C"/>
    <w:rsid w:val="1D9C835A"/>
    <w:rsid w:val="1D9E3F0A"/>
    <w:rsid w:val="1DA51F05"/>
    <w:rsid w:val="1DE60AE8"/>
    <w:rsid w:val="1E306429"/>
    <w:rsid w:val="1E426845"/>
    <w:rsid w:val="1E52D336"/>
    <w:rsid w:val="1E5CE3C2"/>
    <w:rsid w:val="1E7BB8C6"/>
    <w:rsid w:val="1E912841"/>
    <w:rsid w:val="1EB6A55B"/>
    <w:rsid w:val="1ED4125C"/>
    <w:rsid w:val="1EDC9EB9"/>
    <w:rsid w:val="1EE64DBC"/>
    <w:rsid w:val="1EF31DCA"/>
    <w:rsid w:val="1F22CADA"/>
    <w:rsid w:val="1F427566"/>
    <w:rsid w:val="1F4A08C4"/>
    <w:rsid w:val="1F5F38E7"/>
    <w:rsid w:val="1F893E9B"/>
    <w:rsid w:val="1FC59BE7"/>
    <w:rsid w:val="1FDC4994"/>
    <w:rsid w:val="1FDD567E"/>
    <w:rsid w:val="1FF0F8C3"/>
    <w:rsid w:val="200B98F9"/>
    <w:rsid w:val="20450D4F"/>
    <w:rsid w:val="205B3403"/>
    <w:rsid w:val="2092310F"/>
    <w:rsid w:val="209DB4CD"/>
    <w:rsid w:val="20AE4B27"/>
    <w:rsid w:val="20C5920E"/>
    <w:rsid w:val="21189D29"/>
    <w:rsid w:val="212004CE"/>
    <w:rsid w:val="21236973"/>
    <w:rsid w:val="214E2DB5"/>
    <w:rsid w:val="21599C4F"/>
    <w:rsid w:val="2165CF7A"/>
    <w:rsid w:val="217BA9A3"/>
    <w:rsid w:val="21CC011C"/>
    <w:rsid w:val="21DB8CF2"/>
    <w:rsid w:val="2200149D"/>
    <w:rsid w:val="22353B6B"/>
    <w:rsid w:val="22A58A03"/>
    <w:rsid w:val="22AEBA03"/>
    <w:rsid w:val="22BC564F"/>
    <w:rsid w:val="22C3BB53"/>
    <w:rsid w:val="22D88B56"/>
    <w:rsid w:val="230367B7"/>
    <w:rsid w:val="230FC131"/>
    <w:rsid w:val="232BCD85"/>
    <w:rsid w:val="233B5A2F"/>
    <w:rsid w:val="2345DA00"/>
    <w:rsid w:val="236960F8"/>
    <w:rsid w:val="23A88CCC"/>
    <w:rsid w:val="23BA6C34"/>
    <w:rsid w:val="23BF300A"/>
    <w:rsid w:val="23C719AB"/>
    <w:rsid w:val="240BBA3B"/>
    <w:rsid w:val="246C560A"/>
    <w:rsid w:val="24DF3A19"/>
    <w:rsid w:val="24F554F2"/>
    <w:rsid w:val="251E6618"/>
    <w:rsid w:val="25623528"/>
    <w:rsid w:val="257CE9F7"/>
    <w:rsid w:val="25820926"/>
    <w:rsid w:val="25A8064D"/>
    <w:rsid w:val="25D174F6"/>
    <w:rsid w:val="25ED652A"/>
    <w:rsid w:val="2614B103"/>
    <w:rsid w:val="2631E881"/>
    <w:rsid w:val="2635E18F"/>
    <w:rsid w:val="26363DAE"/>
    <w:rsid w:val="26576C55"/>
    <w:rsid w:val="267D1961"/>
    <w:rsid w:val="268549BF"/>
    <w:rsid w:val="26945A9E"/>
    <w:rsid w:val="26E43DE9"/>
    <w:rsid w:val="271B2696"/>
    <w:rsid w:val="273D7F61"/>
    <w:rsid w:val="279BDBAF"/>
    <w:rsid w:val="27A9A01F"/>
    <w:rsid w:val="27B20666"/>
    <w:rsid w:val="27C04C43"/>
    <w:rsid w:val="27DB9D6C"/>
    <w:rsid w:val="27F5BD5E"/>
    <w:rsid w:val="27FDF00B"/>
    <w:rsid w:val="2802549A"/>
    <w:rsid w:val="281CC047"/>
    <w:rsid w:val="2824F992"/>
    <w:rsid w:val="283B7EA6"/>
    <w:rsid w:val="284A0BE6"/>
    <w:rsid w:val="2862AEE6"/>
    <w:rsid w:val="28786706"/>
    <w:rsid w:val="28994EE0"/>
    <w:rsid w:val="28BAD95D"/>
    <w:rsid w:val="28BF6913"/>
    <w:rsid w:val="28DA8365"/>
    <w:rsid w:val="2903195E"/>
    <w:rsid w:val="2919F4B9"/>
    <w:rsid w:val="29291464"/>
    <w:rsid w:val="293AB020"/>
    <w:rsid w:val="295E30B1"/>
    <w:rsid w:val="296A3483"/>
    <w:rsid w:val="297A60E1"/>
    <w:rsid w:val="29A0A02E"/>
    <w:rsid w:val="29A2D41E"/>
    <w:rsid w:val="29B6EA8A"/>
    <w:rsid w:val="29B7EF26"/>
    <w:rsid w:val="29BCB604"/>
    <w:rsid w:val="29EABE45"/>
    <w:rsid w:val="2A0F5B3D"/>
    <w:rsid w:val="2A265950"/>
    <w:rsid w:val="2A92CD8C"/>
    <w:rsid w:val="2AA958DA"/>
    <w:rsid w:val="2AB0C0AD"/>
    <w:rsid w:val="2ADDB9CA"/>
    <w:rsid w:val="2B05004D"/>
    <w:rsid w:val="2B0CC47D"/>
    <w:rsid w:val="2B0E33D9"/>
    <w:rsid w:val="2B226B91"/>
    <w:rsid w:val="2B28F361"/>
    <w:rsid w:val="2B382D1B"/>
    <w:rsid w:val="2B3BA9EF"/>
    <w:rsid w:val="2B6F2FAC"/>
    <w:rsid w:val="2B808B94"/>
    <w:rsid w:val="2B8EC979"/>
    <w:rsid w:val="2BA4F28A"/>
    <w:rsid w:val="2BA94108"/>
    <w:rsid w:val="2BAF1CC4"/>
    <w:rsid w:val="2BB6293E"/>
    <w:rsid w:val="2BC74A00"/>
    <w:rsid w:val="2BDEABCC"/>
    <w:rsid w:val="2BEAADB5"/>
    <w:rsid w:val="2BEB372A"/>
    <w:rsid w:val="2BF1F64C"/>
    <w:rsid w:val="2C01149E"/>
    <w:rsid w:val="2C02706B"/>
    <w:rsid w:val="2C093BCB"/>
    <w:rsid w:val="2C1518D4"/>
    <w:rsid w:val="2C2181EA"/>
    <w:rsid w:val="2C247EEE"/>
    <w:rsid w:val="2C50F3C3"/>
    <w:rsid w:val="2C61DF15"/>
    <w:rsid w:val="2CA666F9"/>
    <w:rsid w:val="2CAA00DA"/>
    <w:rsid w:val="2CB8AFCF"/>
    <w:rsid w:val="2CC2401D"/>
    <w:rsid w:val="2D33FD59"/>
    <w:rsid w:val="2D5E85ED"/>
    <w:rsid w:val="2D5F9E5E"/>
    <w:rsid w:val="2D6D3844"/>
    <w:rsid w:val="2E28EB32"/>
    <w:rsid w:val="2E33E008"/>
    <w:rsid w:val="2E61441F"/>
    <w:rsid w:val="2E680DED"/>
    <w:rsid w:val="2E6D83EF"/>
    <w:rsid w:val="2EA22911"/>
    <w:rsid w:val="2ED6F0AC"/>
    <w:rsid w:val="2EE96A48"/>
    <w:rsid w:val="2EEE2D9D"/>
    <w:rsid w:val="2F591608"/>
    <w:rsid w:val="2F9386A3"/>
    <w:rsid w:val="2FBECBF3"/>
    <w:rsid w:val="30067208"/>
    <w:rsid w:val="30115277"/>
    <w:rsid w:val="3026D823"/>
    <w:rsid w:val="302F4A0A"/>
    <w:rsid w:val="3050F763"/>
    <w:rsid w:val="30639EEE"/>
    <w:rsid w:val="30787E79"/>
    <w:rsid w:val="307BA690"/>
    <w:rsid w:val="309B031F"/>
    <w:rsid w:val="309EEA58"/>
    <w:rsid w:val="30AF2D47"/>
    <w:rsid w:val="30B5AF9D"/>
    <w:rsid w:val="30CAD03F"/>
    <w:rsid w:val="30E5FFE6"/>
    <w:rsid w:val="30F50A00"/>
    <w:rsid w:val="30F724B0"/>
    <w:rsid w:val="30FC3DC6"/>
    <w:rsid w:val="31251A86"/>
    <w:rsid w:val="3138C010"/>
    <w:rsid w:val="314D4705"/>
    <w:rsid w:val="314F3B6C"/>
    <w:rsid w:val="315542BE"/>
    <w:rsid w:val="316DEED5"/>
    <w:rsid w:val="31B8F873"/>
    <w:rsid w:val="31D8EC1B"/>
    <w:rsid w:val="31F648F2"/>
    <w:rsid w:val="3204496C"/>
    <w:rsid w:val="32049855"/>
    <w:rsid w:val="32235856"/>
    <w:rsid w:val="324F0306"/>
    <w:rsid w:val="3269534A"/>
    <w:rsid w:val="32B76574"/>
    <w:rsid w:val="32B8C0F9"/>
    <w:rsid w:val="32C1BFD0"/>
    <w:rsid w:val="32D43803"/>
    <w:rsid w:val="32E52C33"/>
    <w:rsid w:val="32E5FB43"/>
    <w:rsid w:val="3322E5F2"/>
    <w:rsid w:val="334925A3"/>
    <w:rsid w:val="3359FE49"/>
    <w:rsid w:val="336D27D1"/>
    <w:rsid w:val="3376FA48"/>
    <w:rsid w:val="3385B035"/>
    <w:rsid w:val="338B99FB"/>
    <w:rsid w:val="33936C07"/>
    <w:rsid w:val="339C80BC"/>
    <w:rsid w:val="33A4C587"/>
    <w:rsid w:val="33B1CC5C"/>
    <w:rsid w:val="33B57457"/>
    <w:rsid w:val="33B96A72"/>
    <w:rsid w:val="33CD2C0F"/>
    <w:rsid w:val="33D1FABD"/>
    <w:rsid w:val="33D3182B"/>
    <w:rsid w:val="340E4532"/>
    <w:rsid w:val="343BFF2D"/>
    <w:rsid w:val="34485BD9"/>
    <w:rsid w:val="347F89E4"/>
    <w:rsid w:val="34B1728C"/>
    <w:rsid w:val="34BE80D7"/>
    <w:rsid w:val="34D51A6E"/>
    <w:rsid w:val="34E148FF"/>
    <w:rsid w:val="34E5CAFD"/>
    <w:rsid w:val="34E650E4"/>
    <w:rsid w:val="34F5AAC3"/>
    <w:rsid w:val="3514231D"/>
    <w:rsid w:val="352650E2"/>
    <w:rsid w:val="356870B9"/>
    <w:rsid w:val="35A99312"/>
    <w:rsid w:val="35ACFCB0"/>
    <w:rsid w:val="35DEB995"/>
    <w:rsid w:val="35EFB382"/>
    <w:rsid w:val="35F87EE0"/>
    <w:rsid w:val="362B3035"/>
    <w:rsid w:val="363B91B0"/>
    <w:rsid w:val="366DFBC6"/>
    <w:rsid w:val="3675E94C"/>
    <w:rsid w:val="3684482E"/>
    <w:rsid w:val="36A81CA7"/>
    <w:rsid w:val="36F2E944"/>
    <w:rsid w:val="36F8DE6D"/>
    <w:rsid w:val="36FC02AB"/>
    <w:rsid w:val="37021211"/>
    <w:rsid w:val="3708A8A5"/>
    <w:rsid w:val="3714C3BD"/>
    <w:rsid w:val="37289912"/>
    <w:rsid w:val="374E4510"/>
    <w:rsid w:val="3751A45E"/>
    <w:rsid w:val="37FDD9B5"/>
    <w:rsid w:val="38272231"/>
    <w:rsid w:val="383BC31B"/>
    <w:rsid w:val="38493E89"/>
    <w:rsid w:val="38814B3B"/>
    <w:rsid w:val="38860808"/>
    <w:rsid w:val="38BAD6D4"/>
    <w:rsid w:val="38E8EAA1"/>
    <w:rsid w:val="38F3E10C"/>
    <w:rsid w:val="3918CE91"/>
    <w:rsid w:val="3958CCC5"/>
    <w:rsid w:val="39739192"/>
    <w:rsid w:val="397B2D92"/>
    <w:rsid w:val="398C57CF"/>
    <w:rsid w:val="399724A1"/>
    <w:rsid w:val="39A70C43"/>
    <w:rsid w:val="39B5BBFF"/>
    <w:rsid w:val="39DA8622"/>
    <w:rsid w:val="39FCE038"/>
    <w:rsid w:val="3A03ADA3"/>
    <w:rsid w:val="3A2DF4C2"/>
    <w:rsid w:val="3A40E071"/>
    <w:rsid w:val="3A6F1DBD"/>
    <w:rsid w:val="3A7EBC58"/>
    <w:rsid w:val="3AFE0A30"/>
    <w:rsid w:val="3B07DC52"/>
    <w:rsid w:val="3B196DC9"/>
    <w:rsid w:val="3B1EA357"/>
    <w:rsid w:val="3B722077"/>
    <w:rsid w:val="3B7E3395"/>
    <w:rsid w:val="3BB3B765"/>
    <w:rsid w:val="3BC8E384"/>
    <w:rsid w:val="3BF28249"/>
    <w:rsid w:val="3C0A376A"/>
    <w:rsid w:val="3C18C61E"/>
    <w:rsid w:val="3C48FD7C"/>
    <w:rsid w:val="3C493843"/>
    <w:rsid w:val="3C5EB392"/>
    <w:rsid w:val="3C76B19C"/>
    <w:rsid w:val="3C785938"/>
    <w:rsid w:val="3C849C0A"/>
    <w:rsid w:val="3C8B87B3"/>
    <w:rsid w:val="3C8C2AE0"/>
    <w:rsid w:val="3C92B225"/>
    <w:rsid w:val="3C9F9EB4"/>
    <w:rsid w:val="3CAE532D"/>
    <w:rsid w:val="3CD945B9"/>
    <w:rsid w:val="3CDC149F"/>
    <w:rsid w:val="3CDEB1F8"/>
    <w:rsid w:val="3CE9FFCB"/>
    <w:rsid w:val="3CFD77B2"/>
    <w:rsid w:val="3D1D92B9"/>
    <w:rsid w:val="3D2A6E9F"/>
    <w:rsid w:val="3D4E007E"/>
    <w:rsid w:val="3D4EDCE0"/>
    <w:rsid w:val="3D89EB7D"/>
    <w:rsid w:val="3D8EA376"/>
    <w:rsid w:val="3D93F960"/>
    <w:rsid w:val="3DC2C2F2"/>
    <w:rsid w:val="3DE91C3C"/>
    <w:rsid w:val="3DEF8471"/>
    <w:rsid w:val="3E04ACB8"/>
    <w:rsid w:val="3E2662B6"/>
    <w:rsid w:val="3E2D650C"/>
    <w:rsid w:val="3E4582B4"/>
    <w:rsid w:val="3E482618"/>
    <w:rsid w:val="3E5A6934"/>
    <w:rsid w:val="3E7A061E"/>
    <w:rsid w:val="3EBD8DFC"/>
    <w:rsid w:val="3ECC2826"/>
    <w:rsid w:val="3ED490F8"/>
    <w:rsid w:val="3F0FE760"/>
    <w:rsid w:val="3F1041B3"/>
    <w:rsid w:val="3F1FBBBD"/>
    <w:rsid w:val="3F34E3C1"/>
    <w:rsid w:val="3F38A83B"/>
    <w:rsid w:val="3F393DC9"/>
    <w:rsid w:val="3F58A290"/>
    <w:rsid w:val="3F82DFF1"/>
    <w:rsid w:val="3F8B8F03"/>
    <w:rsid w:val="3F8C76BA"/>
    <w:rsid w:val="3FBD56D0"/>
    <w:rsid w:val="3FC772C2"/>
    <w:rsid w:val="3FDB43B1"/>
    <w:rsid w:val="3FDD0B29"/>
    <w:rsid w:val="4001220B"/>
    <w:rsid w:val="40226309"/>
    <w:rsid w:val="40609EEC"/>
    <w:rsid w:val="406D7F26"/>
    <w:rsid w:val="40886A37"/>
    <w:rsid w:val="408D8D73"/>
    <w:rsid w:val="40BFA283"/>
    <w:rsid w:val="40CACE5A"/>
    <w:rsid w:val="40DAEB43"/>
    <w:rsid w:val="40E807E9"/>
    <w:rsid w:val="40EC6812"/>
    <w:rsid w:val="41149C79"/>
    <w:rsid w:val="41245738"/>
    <w:rsid w:val="412A8A4F"/>
    <w:rsid w:val="41784A1F"/>
    <w:rsid w:val="417B2975"/>
    <w:rsid w:val="417FC9FB"/>
    <w:rsid w:val="41A09E27"/>
    <w:rsid w:val="41B8AD95"/>
    <w:rsid w:val="41C67A0E"/>
    <w:rsid w:val="41CC74A7"/>
    <w:rsid w:val="41E9EDA7"/>
    <w:rsid w:val="42046229"/>
    <w:rsid w:val="42138E99"/>
    <w:rsid w:val="421F6CF4"/>
    <w:rsid w:val="42280ED8"/>
    <w:rsid w:val="423F9795"/>
    <w:rsid w:val="425F41B9"/>
    <w:rsid w:val="4271C6B2"/>
    <w:rsid w:val="42AA0102"/>
    <w:rsid w:val="42B1A26A"/>
    <w:rsid w:val="42B747B9"/>
    <w:rsid w:val="42C4FF73"/>
    <w:rsid w:val="42DDF6C9"/>
    <w:rsid w:val="42E18310"/>
    <w:rsid w:val="433D6DC4"/>
    <w:rsid w:val="4362C60D"/>
    <w:rsid w:val="43711E46"/>
    <w:rsid w:val="438AE387"/>
    <w:rsid w:val="43B10421"/>
    <w:rsid w:val="43EE7847"/>
    <w:rsid w:val="4402CF79"/>
    <w:rsid w:val="440D656A"/>
    <w:rsid w:val="440EBD37"/>
    <w:rsid w:val="442884FF"/>
    <w:rsid w:val="445155BD"/>
    <w:rsid w:val="4472CD22"/>
    <w:rsid w:val="4481E286"/>
    <w:rsid w:val="44A6DC60"/>
    <w:rsid w:val="44B87DFF"/>
    <w:rsid w:val="44BF254F"/>
    <w:rsid w:val="44D488F9"/>
    <w:rsid w:val="44EF4C8E"/>
    <w:rsid w:val="450D32B2"/>
    <w:rsid w:val="451240F7"/>
    <w:rsid w:val="45195860"/>
    <w:rsid w:val="451C30C6"/>
    <w:rsid w:val="45349D24"/>
    <w:rsid w:val="4539621F"/>
    <w:rsid w:val="45487677"/>
    <w:rsid w:val="454A058B"/>
    <w:rsid w:val="454D2231"/>
    <w:rsid w:val="4551CF49"/>
    <w:rsid w:val="45804ED6"/>
    <w:rsid w:val="4597CE37"/>
    <w:rsid w:val="45986DB8"/>
    <w:rsid w:val="45BBCD61"/>
    <w:rsid w:val="45E32F78"/>
    <w:rsid w:val="46283CB2"/>
    <w:rsid w:val="4637D35A"/>
    <w:rsid w:val="4645FFBA"/>
    <w:rsid w:val="465D6E9A"/>
    <w:rsid w:val="4687ED51"/>
    <w:rsid w:val="469268DD"/>
    <w:rsid w:val="46BB5625"/>
    <w:rsid w:val="46D03F26"/>
    <w:rsid w:val="470A4CDD"/>
    <w:rsid w:val="4741EC78"/>
    <w:rsid w:val="4753786A"/>
    <w:rsid w:val="47642119"/>
    <w:rsid w:val="476E2675"/>
    <w:rsid w:val="4772B6AD"/>
    <w:rsid w:val="47982439"/>
    <w:rsid w:val="47AA6C6D"/>
    <w:rsid w:val="47AD6F64"/>
    <w:rsid w:val="47B3E027"/>
    <w:rsid w:val="47C2EE11"/>
    <w:rsid w:val="47C8E138"/>
    <w:rsid w:val="48005A99"/>
    <w:rsid w:val="48272728"/>
    <w:rsid w:val="484A3B64"/>
    <w:rsid w:val="48723D34"/>
    <w:rsid w:val="48810325"/>
    <w:rsid w:val="489FBDBD"/>
    <w:rsid w:val="48E1D18C"/>
    <w:rsid w:val="48E28CF7"/>
    <w:rsid w:val="49501F0D"/>
    <w:rsid w:val="49620084"/>
    <w:rsid w:val="497EAE99"/>
    <w:rsid w:val="498496C6"/>
    <w:rsid w:val="498D3FDA"/>
    <w:rsid w:val="4997ACAE"/>
    <w:rsid w:val="49A3943B"/>
    <w:rsid w:val="4A0FB1D6"/>
    <w:rsid w:val="4A503B32"/>
    <w:rsid w:val="4A63356F"/>
    <w:rsid w:val="4A658EB6"/>
    <w:rsid w:val="4A6AD915"/>
    <w:rsid w:val="4A70C4B3"/>
    <w:rsid w:val="4AA414B4"/>
    <w:rsid w:val="4AD903FF"/>
    <w:rsid w:val="4AEA3642"/>
    <w:rsid w:val="4B1B96DC"/>
    <w:rsid w:val="4B2281EC"/>
    <w:rsid w:val="4B36C86C"/>
    <w:rsid w:val="4B5FE175"/>
    <w:rsid w:val="4BAF057F"/>
    <w:rsid w:val="4BF28521"/>
    <w:rsid w:val="4BFB6FE9"/>
    <w:rsid w:val="4C394431"/>
    <w:rsid w:val="4C471E52"/>
    <w:rsid w:val="4C6F0768"/>
    <w:rsid w:val="4C7D1B3B"/>
    <w:rsid w:val="4CA4AD7F"/>
    <w:rsid w:val="4CC69200"/>
    <w:rsid w:val="4CD6EAD1"/>
    <w:rsid w:val="4CE954A1"/>
    <w:rsid w:val="4CF4932B"/>
    <w:rsid w:val="4D09031E"/>
    <w:rsid w:val="4D23F860"/>
    <w:rsid w:val="4D3CFBB2"/>
    <w:rsid w:val="4D3F2E12"/>
    <w:rsid w:val="4D4CB3A8"/>
    <w:rsid w:val="4D4DBBCD"/>
    <w:rsid w:val="4D4F900F"/>
    <w:rsid w:val="4D526E55"/>
    <w:rsid w:val="4D5C9FB6"/>
    <w:rsid w:val="4D6E771F"/>
    <w:rsid w:val="4D8B1F0C"/>
    <w:rsid w:val="4D90494D"/>
    <w:rsid w:val="4DA1E0C4"/>
    <w:rsid w:val="4DA9CD6B"/>
    <w:rsid w:val="4DB081CB"/>
    <w:rsid w:val="4DF05E2B"/>
    <w:rsid w:val="4E1244E1"/>
    <w:rsid w:val="4E1FD4B3"/>
    <w:rsid w:val="4E2D72A2"/>
    <w:rsid w:val="4E40FC41"/>
    <w:rsid w:val="4E4DF8D9"/>
    <w:rsid w:val="4E56B848"/>
    <w:rsid w:val="4E5FD542"/>
    <w:rsid w:val="4E8714DD"/>
    <w:rsid w:val="4E891D1E"/>
    <w:rsid w:val="4E8E5FBC"/>
    <w:rsid w:val="4EA90EBF"/>
    <w:rsid w:val="4EB81F10"/>
    <w:rsid w:val="4EDF2D4C"/>
    <w:rsid w:val="4EEC54F5"/>
    <w:rsid w:val="4EF8D02D"/>
    <w:rsid w:val="4EF988F4"/>
    <w:rsid w:val="4F00F6AD"/>
    <w:rsid w:val="4F1657C0"/>
    <w:rsid w:val="4F283465"/>
    <w:rsid w:val="4F2B6124"/>
    <w:rsid w:val="4F3BD68A"/>
    <w:rsid w:val="4F3FF683"/>
    <w:rsid w:val="4F51919B"/>
    <w:rsid w:val="4F7532E6"/>
    <w:rsid w:val="4F9BD690"/>
    <w:rsid w:val="4FB97ED9"/>
    <w:rsid w:val="4FCB4059"/>
    <w:rsid w:val="4FE18F7B"/>
    <w:rsid w:val="5023A8E0"/>
    <w:rsid w:val="505E86B9"/>
    <w:rsid w:val="50793EE1"/>
    <w:rsid w:val="508598E1"/>
    <w:rsid w:val="50898BEF"/>
    <w:rsid w:val="50D800E7"/>
    <w:rsid w:val="50EAE0AE"/>
    <w:rsid w:val="50FA22AC"/>
    <w:rsid w:val="51132C3F"/>
    <w:rsid w:val="5168960D"/>
    <w:rsid w:val="519974CA"/>
    <w:rsid w:val="519B122B"/>
    <w:rsid w:val="51B34307"/>
    <w:rsid w:val="51CBEF6D"/>
    <w:rsid w:val="51ED7799"/>
    <w:rsid w:val="51FEC810"/>
    <w:rsid w:val="5219151C"/>
    <w:rsid w:val="523B80FF"/>
    <w:rsid w:val="523D458C"/>
    <w:rsid w:val="52616F66"/>
    <w:rsid w:val="52724706"/>
    <w:rsid w:val="5278131D"/>
    <w:rsid w:val="529324BC"/>
    <w:rsid w:val="52E514EE"/>
    <w:rsid w:val="5312EA07"/>
    <w:rsid w:val="53202548"/>
    <w:rsid w:val="535BF173"/>
    <w:rsid w:val="5360B386"/>
    <w:rsid w:val="53A1D897"/>
    <w:rsid w:val="53C0F181"/>
    <w:rsid w:val="53EFBF76"/>
    <w:rsid w:val="547B5075"/>
    <w:rsid w:val="5489B1B8"/>
    <w:rsid w:val="54981FF3"/>
    <w:rsid w:val="54B10869"/>
    <w:rsid w:val="54D2C538"/>
    <w:rsid w:val="54E55713"/>
    <w:rsid w:val="5502F9A7"/>
    <w:rsid w:val="55155FE2"/>
    <w:rsid w:val="55340FCD"/>
    <w:rsid w:val="55393D91"/>
    <w:rsid w:val="5549D463"/>
    <w:rsid w:val="555012C8"/>
    <w:rsid w:val="557FC876"/>
    <w:rsid w:val="55B55E25"/>
    <w:rsid w:val="55B6773D"/>
    <w:rsid w:val="55B9E5E2"/>
    <w:rsid w:val="55C8FCFD"/>
    <w:rsid w:val="55C9F968"/>
    <w:rsid w:val="55D282F6"/>
    <w:rsid w:val="55E7411B"/>
    <w:rsid w:val="55E9F6A3"/>
    <w:rsid w:val="55F4E516"/>
    <w:rsid w:val="5617A269"/>
    <w:rsid w:val="5641ED07"/>
    <w:rsid w:val="565CCB6A"/>
    <w:rsid w:val="56A8E655"/>
    <w:rsid w:val="56AE05F1"/>
    <w:rsid w:val="56C52E2B"/>
    <w:rsid w:val="56DB477E"/>
    <w:rsid w:val="56EBBADF"/>
    <w:rsid w:val="56EFCFCE"/>
    <w:rsid w:val="5725A70E"/>
    <w:rsid w:val="57416544"/>
    <w:rsid w:val="57613982"/>
    <w:rsid w:val="57638FF6"/>
    <w:rsid w:val="5799715E"/>
    <w:rsid w:val="579EA811"/>
    <w:rsid w:val="57B76AAC"/>
    <w:rsid w:val="57CB30C4"/>
    <w:rsid w:val="57D7AD63"/>
    <w:rsid w:val="57EE4E3C"/>
    <w:rsid w:val="58774A62"/>
    <w:rsid w:val="589F636D"/>
    <w:rsid w:val="58E809BB"/>
    <w:rsid w:val="58FB1890"/>
    <w:rsid w:val="591AE9CF"/>
    <w:rsid w:val="59233881"/>
    <w:rsid w:val="593271E5"/>
    <w:rsid w:val="593D4429"/>
    <w:rsid w:val="5942D5A2"/>
    <w:rsid w:val="59661025"/>
    <w:rsid w:val="596BF525"/>
    <w:rsid w:val="598D0DB6"/>
    <w:rsid w:val="59B1D5C0"/>
    <w:rsid w:val="59C8B752"/>
    <w:rsid w:val="59F16856"/>
    <w:rsid w:val="5A0D66E7"/>
    <w:rsid w:val="5A504B3B"/>
    <w:rsid w:val="5A753720"/>
    <w:rsid w:val="5A89E4DB"/>
    <w:rsid w:val="5A8F552F"/>
    <w:rsid w:val="5A95E92D"/>
    <w:rsid w:val="5AA1F678"/>
    <w:rsid w:val="5ABEF7DE"/>
    <w:rsid w:val="5AC7F27D"/>
    <w:rsid w:val="5AE502E2"/>
    <w:rsid w:val="5B05B722"/>
    <w:rsid w:val="5B21C623"/>
    <w:rsid w:val="5B21FEE2"/>
    <w:rsid w:val="5B2E35C4"/>
    <w:rsid w:val="5B791D22"/>
    <w:rsid w:val="5B7E2F82"/>
    <w:rsid w:val="5B7FFDDB"/>
    <w:rsid w:val="5B86AA90"/>
    <w:rsid w:val="5B91983C"/>
    <w:rsid w:val="5B9B7983"/>
    <w:rsid w:val="5B9E2402"/>
    <w:rsid w:val="5BA099E8"/>
    <w:rsid w:val="5BBA15BC"/>
    <w:rsid w:val="5BBF3DA3"/>
    <w:rsid w:val="5BDD7C72"/>
    <w:rsid w:val="5BE30159"/>
    <w:rsid w:val="5C382B74"/>
    <w:rsid w:val="5C48F128"/>
    <w:rsid w:val="5C6A5C98"/>
    <w:rsid w:val="5C7B5712"/>
    <w:rsid w:val="5C960CB6"/>
    <w:rsid w:val="5CC821C8"/>
    <w:rsid w:val="5CED0B1C"/>
    <w:rsid w:val="5D1BC32C"/>
    <w:rsid w:val="5D245B50"/>
    <w:rsid w:val="5D25E8A9"/>
    <w:rsid w:val="5D4E9751"/>
    <w:rsid w:val="5D651000"/>
    <w:rsid w:val="5D6D9087"/>
    <w:rsid w:val="5D80B14B"/>
    <w:rsid w:val="5DAC746A"/>
    <w:rsid w:val="5DAEE9AA"/>
    <w:rsid w:val="5DBAB30F"/>
    <w:rsid w:val="5DC5B884"/>
    <w:rsid w:val="5DE461AE"/>
    <w:rsid w:val="5DED293A"/>
    <w:rsid w:val="5E1BEF28"/>
    <w:rsid w:val="5E224AB3"/>
    <w:rsid w:val="5E45802E"/>
    <w:rsid w:val="5E6FFBDE"/>
    <w:rsid w:val="5EABC0F6"/>
    <w:rsid w:val="5EADA2D1"/>
    <w:rsid w:val="5EAE3590"/>
    <w:rsid w:val="5EC2585B"/>
    <w:rsid w:val="5F036038"/>
    <w:rsid w:val="5F12670D"/>
    <w:rsid w:val="5F2AC71D"/>
    <w:rsid w:val="5F3BA101"/>
    <w:rsid w:val="5F561527"/>
    <w:rsid w:val="5F6E5D88"/>
    <w:rsid w:val="5F845264"/>
    <w:rsid w:val="5FB84366"/>
    <w:rsid w:val="5FCC0790"/>
    <w:rsid w:val="5FD2E404"/>
    <w:rsid w:val="60006468"/>
    <w:rsid w:val="60066470"/>
    <w:rsid w:val="602B00CB"/>
    <w:rsid w:val="60542C85"/>
    <w:rsid w:val="605D0DC2"/>
    <w:rsid w:val="6072B61B"/>
    <w:rsid w:val="6088FA9A"/>
    <w:rsid w:val="60AE3835"/>
    <w:rsid w:val="60B54BD8"/>
    <w:rsid w:val="60C0F716"/>
    <w:rsid w:val="60E047C0"/>
    <w:rsid w:val="60F395C4"/>
    <w:rsid w:val="60FFE793"/>
    <w:rsid w:val="610C4F9B"/>
    <w:rsid w:val="610C9D3D"/>
    <w:rsid w:val="6121DD6B"/>
    <w:rsid w:val="613E93D5"/>
    <w:rsid w:val="6186C2F5"/>
    <w:rsid w:val="61A9AC56"/>
    <w:rsid w:val="61F1DC28"/>
    <w:rsid w:val="6215C458"/>
    <w:rsid w:val="62270F86"/>
    <w:rsid w:val="622FC875"/>
    <w:rsid w:val="62615D36"/>
    <w:rsid w:val="626705B4"/>
    <w:rsid w:val="626A68DF"/>
    <w:rsid w:val="629294DF"/>
    <w:rsid w:val="62C78106"/>
    <w:rsid w:val="62F72AF8"/>
    <w:rsid w:val="632C780C"/>
    <w:rsid w:val="633C9205"/>
    <w:rsid w:val="63406E5D"/>
    <w:rsid w:val="635D2834"/>
    <w:rsid w:val="637F9382"/>
    <w:rsid w:val="6394845F"/>
    <w:rsid w:val="639816CE"/>
    <w:rsid w:val="63B1DB77"/>
    <w:rsid w:val="63D95A42"/>
    <w:rsid w:val="63EB311E"/>
    <w:rsid w:val="63F4538B"/>
    <w:rsid w:val="640ED326"/>
    <w:rsid w:val="6425228B"/>
    <w:rsid w:val="648AFFFD"/>
    <w:rsid w:val="64C28F01"/>
    <w:rsid w:val="64C6088C"/>
    <w:rsid w:val="64D593B8"/>
    <w:rsid w:val="64D9246F"/>
    <w:rsid w:val="64E7013D"/>
    <w:rsid w:val="64EED408"/>
    <w:rsid w:val="64FE67F8"/>
    <w:rsid w:val="651000C9"/>
    <w:rsid w:val="65165AFA"/>
    <w:rsid w:val="651CD48D"/>
    <w:rsid w:val="652E6903"/>
    <w:rsid w:val="65580A79"/>
    <w:rsid w:val="658397B8"/>
    <w:rsid w:val="6585BF33"/>
    <w:rsid w:val="65996274"/>
    <w:rsid w:val="659ABF4B"/>
    <w:rsid w:val="65AD8D37"/>
    <w:rsid w:val="65DCAAAB"/>
    <w:rsid w:val="65EB11B2"/>
    <w:rsid w:val="65F48D78"/>
    <w:rsid w:val="66262580"/>
    <w:rsid w:val="66444EDA"/>
    <w:rsid w:val="669A03A2"/>
    <w:rsid w:val="66C6DB30"/>
    <w:rsid w:val="66E4E958"/>
    <w:rsid w:val="67038764"/>
    <w:rsid w:val="6714840F"/>
    <w:rsid w:val="6787C4D2"/>
    <w:rsid w:val="67966111"/>
    <w:rsid w:val="67A9A6ED"/>
    <w:rsid w:val="67B7CA0F"/>
    <w:rsid w:val="67CD72F8"/>
    <w:rsid w:val="681B4BA2"/>
    <w:rsid w:val="6831FDDE"/>
    <w:rsid w:val="683805C1"/>
    <w:rsid w:val="6840623D"/>
    <w:rsid w:val="6850B94F"/>
    <w:rsid w:val="687EF17B"/>
    <w:rsid w:val="689CBC32"/>
    <w:rsid w:val="68A4F1FE"/>
    <w:rsid w:val="68AC7DC1"/>
    <w:rsid w:val="68B61886"/>
    <w:rsid w:val="68D5B27E"/>
    <w:rsid w:val="68E68313"/>
    <w:rsid w:val="68E7605A"/>
    <w:rsid w:val="68F2A1FC"/>
    <w:rsid w:val="6906C7C7"/>
    <w:rsid w:val="691F8368"/>
    <w:rsid w:val="6957F636"/>
    <w:rsid w:val="6958FEC2"/>
    <w:rsid w:val="695AD93D"/>
    <w:rsid w:val="69700A28"/>
    <w:rsid w:val="6991C856"/>
    <w:rsid w:val="699D0367"/>
    <w:rsid w:val="69AB5842"/>
    <w:rsid w:val="69B9C808"/>
    <w:rsid w:val="69C0A4C9"/>
    <w:rsid w:val="69DFE48D"/>
    <w:rsid w:val="69E5BAEE"/>
    <w:rsid w:val="69ECA013"/>
    <w:rsid w:val="69ECA66E"/>
    <w:rsid w:val="6A072369"/>
    <w:rsid w:val="6A1C7D57"/>
    <w:rsid w:val="6A1FF59F"/>
    <w:rsid w:val="6A385734"/>
    <w:rsid w:val="6A3D0D4A"/>
    <w:rsid w:val="6A54331B"/>
    <w:rsid w:val="6A564D5E"/>
    <w:rsid w:val="6A62D54B"/>
    <w:rsid w:val="6A69FD46"/>
    <w:rsid w:val="6A73D4FC"/>
    <w:rsid w:val="6A83C9EE"/>
    <w:rsid w:val="6A889BC5"/>
    <w:rsid w:val="6A9577A9"/>
    <w:rsid w:val="6AB3DE50"/>
    <w:rsid w:val="6AB5CE35"/>
    <w:rsid w:val="6AC1C05C"/>
    <w:rsid w:val="6AC588B8"/>
    <w:rsid w:val="6B13DD89"/>
    <w:rsid w:val="6B1B4C82"/>
    <w:rsid w:val="6B4B4218"/>
    <w:rsid w:val="6B5EBB6D"/>
    <w:rsid w:val="6BAC92FB"/>
    <w:rsid w:val="6BC67C86"/>
    <w:rsid w:val="6BC7754A"/>
    <w:rsid w:val="6BD26162"/>
    <w:rsid w:val="6BD512F4"/>
    <w:rsid w:val="6BD700F2"/>
    <w:rsid w:val="6BE0AE7C"/>
    <w:rsid w:val="6BFD882A"/>
    <w:rsid w:val="6C28F25E"/>
    <w:rsid w:val="6C49E001"/>
    <w:rsid w:val="6C4B5430"/>
    <w:rsid w:val="6C54AA86"/>
    <w:rsid w:val="6C59C5EB"/>
    <w:rsid w:val="6C5A0A18"/>
    <w:rsid w:val="6C60453E"/>
    <w:rsid w:val="6C6B8C48"/>
    <w:rsid w:val="6C6DC1C3"/>
    <w:rsid w:val="6C83A9A9"/>
    <w:rsid w:val="6CC345C2"/>
    <w:rsid w:val="6CCDBA39"/>
    <w:rsid w:val="6CD65ACB"/>
    <w:rsid w:val="6CDCD2C1"/>
    <w:rsid w:val="6CE0B68C"/>
    <w:rsid w:val="6CE70B7B"/>
    <w:rsid w:val="6CF8CFDC"/>
    <w:rsid w:val="6D1B18EB"/>
    <w:rsid w:val="6D1CC9AF"/>
    <w:rsid w:val="6D1F6711"/>
    <w:rsid w:val="6D237380"/>
    <w:rsid w:val="6D2C50F5"/>
    <w:rsid w:val="6D2F425E"/>
    <w:rsid w:val="6D4DE039"/>
    <w:rsid w:val="6D7DD2DE"/>
    <w:rsid w:val="6D824576"/>
    <w:rsid w:val="6D918BE8"/>
    <w:rsid w:val="6D99DC51"/>
    <w:rsid w:val="6DBBE4D7"/>
    <w:rsid w:val="6DD8A958"/>
    <w:rsid w:val="6E073F73"/>
    <w:rsid w:val="6E20CD8D"/>
    <w:rsid w:val="6E5205CC"/>
    <w:rsid w:val="6E7CD10D"/>
    <w:rsid w:val="6E8AF8FE"/>
    <w:rsid w:val="6E8F72D6"/>
    <w:rsid w:val="6E9F0082"/>
    <w:rsid w:val="6EA1FC44"/>
    <w:rsid w:val="6EACD198"/>
    <w:rsid w:val="6EB75C8E"/>
    <w:rsid w:val="6ECA5746"/>
    <w:rsid w:val="6ED4D546"/>
    <w:rsid w:val="6F588A2F"/>
    <w:rsid w:val="6F722E10"/>
    <w:rsid w:val="6F7E2640"/>
    <w:rsid w:val="6F816D02"/>
    <w:rsid w:val="6FB88E26"/>
    <w:rsid w:val="6FBA8712"/>
    <w:rsid w:val="6FE4653D"/>
    <w:rsid w:val="6FED6D7E"/>
    <w:rsid w:val="6FF27058"/>
    <w:rsid w:val="6FF4A90C"/>
    <w:rsid w:val="70279EB1"/>
    <w:rsid w:val="70387B50"/>
    <w:rsid w:val="70462D2F"/>
    <w:rsid w:val="7071C2E8"/>
    <w:rsid w:val="7086D036"/>
    <w:rsid w:val="70CA4837"/>
    <w:rsid w:val="70E96757"/>
    <w:rsid w:val="710F7A22"/>
    <w:rsid w:val="71314593"/>
    <w:rsid w:val="714B3B04"/>
    <w:rsid w:val="717E1A3C"/>
    <w:rsid w:val="7180BE14"/>
    <w:rsid w:val="71881EA9"/>
    <w:rsid w:val="71999186"/>
    <w:rsid w:val="71D5CB55"/>
    <w:rsid w:val="721F6502"/>
    <w:rsid w:val="721FA2F5"/>
    <w:rsid w:val="7227A276"/>
    <w:rsid w:val="7232730B"/>
    <w:rsid w:val="7254AA50"/>
    <w:rsid w:val="7268317C"/>
    <w:rsid w:val="72ABD755"/>
    <w:rsid w:val="72C308A0"/>
    <w:rsid w:val="72DFD7B4"/>
    <w:rsid w:val="730AF204"/>
    <w:rsid w:val="730B5A9D"/>
    <w:rsid w:val="731E59F4"/>
    <w:rsid w:val="7333B19F"/>
    <w:rsid w:val="734AD653"/>
    <w:rsid w:val="737A14DF"/>
    <w:rsid w:val="738138A2"/>
    <w:rsid w:val="738CC094"/>
    <w:rsid w:val="73B8D6DD"/>
    <w:rsid w:val="73C3E58F"/>
    <w:rsid w:val="73EAA435"/>
    <w:rsid w:val="74214EE0"/>
    <w:rsid w:val="74346BB4"/>
    <w:rsid w:val="74629813"/>
    <w:rsid w:val="74756CAE"/>
    <w:rsid w:val="74A2B2E1"/>
    <w:rsid w:val="74A864BE"/>
    <w:rsid w:val="74C8A8E8"/>
    <w:rsid w:val="74D441EF"/>
    <w:rsid w:val="74DCEA67"/>
    <w:rsid w:val="74E2042A"/>
    <w:rsid w:val="752F049D"/>
    <w:rsid w:val="7530DF48"/>
    <w:rsid w:val="754B5090"/>
    <w:rsid w:val="7556A4FF"/>
    <w:rsid w:val="7560F93D"/>
    <w:rsid w:val="75755B25"/>
    <w:rsid w:val="7597BCA9"/>
    <w:rsid w:val="75B25010"/>
    <w:rsid w:val="75BA3AB6"/>
    <w:rsid w:val="75CC8ED1"/>
    <w:rsid w:val="75D10F8D"/>
    <w:rsid w:val="75DFAEA6"/>
    <w:rsid w:val="75F9B691"/>
    <w:rsid w:val="7610DD10"/>
    <w:rsid w:val="763A9894"/>
    <w:rsid w:val="7656B6B7"/>
    <w:rsid w:val="766A867C"/>
    <w:rsid w:val="7684E38B"/>
    <w:rsid w:val="768A9E1F"/>
    <w:rsid w:val="76A7750F"/>
    <w:rsid w:val="76C7E418"/>
    <w:rsid w:val="7704C8EC"/>
    <w:rsid w:val="77148E6A"/>
    <w:rsid w:val="7717D2A1"/>
    <w:rsid w:val="77189DBB"/>
    <w:rsid w:val="77246515"/>
    <w:rsid w:val="7729E9EC"/>
    <w:rsid w:val="7745EDDE"/>
    <w:rsid w:val="775B1521"/>
    <w:rsid w:val="77C6BC9A"/>
    <w:rsid w:val="77C82DA2"/>
    <w:rsid w:val="7805AFD9"/>
    <w:rsid w:val="780EA3B2"/>
    <w:rsid w:val="7827C40C"/>
    <w:rsid w:val="783D2264"/>
    <w:rsid w:val="7842E22D"/>
    <w:rsid w:val="784AAD13"/>
    <w:rsid w:val="784EAC2B"/>
    <w:rsid w:val="78639E40"/>
    <w:rsid w:val="788E6571"/>
    <w:rsid w:val="78AEC987"/>
    <w:rsid w:val="78C057E3"/>
    <w:rsid w:val="78DAC938"/>
    <w:rsid w:val="78E44B16"/>
    <w:rsid w:val="790B4474"/>
    <w:rsid w:val="7914B12C"/>
    <w:rsid w:val="791C9692"/>
    <w:rsid w:val="7922D272"/>
    <w:rsid w:val="79257536"/>
    <w:rsid w:val="794DE9C6"/>
    <w:rsid w:val="795068FB"/>
    <w:rsid w:val="7959CA03"/>
    <w:rsid w:val="795AC7FC"/>
    <w:rsid w:val="7966FA38"/>
    <w:rsid w:val="79A7B7AC"/>
    <w:rsid w:val="79C728E5"/>
    <w:rsid w:val="79CA6B52"/>
    <w:rsid w:val="79F8EF2E"/>
    <w:rsid w:val="79FAB84F"/>
    <w:rsid w:val="7A0C2BD8"/>
    <w:rsid w:val="7A1B00A3"/>
    <w:rsid w:val="7A377BC8"/>
    <w:rsid w:val="7A415864"/>
    <w:rsid w:val="7A4A4C3B"/>
    <w:rsid w:val="7A63E5C4"/>
    <w:rsid w:val="7A7289F9"/>
    <w:rsid w:val="7A869ABD"/>
    <w:rsid w:val="7A9AB8C7"/>
    <w:rsid w:val="7A9FE056"/>
    <w:rsid w:val="7AABE423"/>
    <w:rsid w:val="7AC5E41C"/>
    <w:rsid w:val="7AF58DA3"/>
    <w:rsid w:val="7AFD1115"/>
    <w:rsid w:val="7AFF42F7"/>
    <w:rsid w:val="7B057778"/>
    <w:rsid w:val="7B28572C"/>
    <w:rsid w:val="7B902460"/>
    <w:rsid w:val="7BAF97F2"/>
    <w:rsid w:val="7BBBC7B2"/>
    <w:rsid w:val="7C1AA888"/>
    <w:rsid w:val="7C39BE99"/>
    <w:rsid w:val="7C49CAA8"/>
    <w:rsid w:val="7C7A6F61"/>
    <w:rsid w:val="7C7C06DF"/>
    <w:rsid w:val="7C83663F"/>
    <w:rsid w:val="7C9D9A1A"/>
    <w:rsid w:val="7CA77A51"/>
    <w:rsid w:val="7CC69921"/>
    <w:rsid w:val="7CCC2F4B"/>
    <w:rsid w:val="7D1B6110"/>
    <w:rsid w:val="7D1B969D"/>
    <w:rsid w:val="7D59F628"/>
    <w:rsid w:val="7DA76161"/>
    <w:rsid w:val="7DA77187"/>
    <w:rsid w:val="7DA8EC1D"/>
    <w:rsid w:val="7DB808B1"/>
    <w:rsid w:val="7DB96206"/>
    <w:rsid w:val="7DBEC627"/>
    <w:rsid w:val="7DC02DFA"/>
    <w:rsid w:val="7DC039CB"/>
    <w:rsid w:val="7DCDD40B"/>
    <w:rsid w:val="7DE589FC"/>
    <w:rsid w:val="7DFFAD76"/>
    <w:rsid w:val="7E1BCFB4"/>
    <w:rsid w:val="7E2298E8"/>
    <w:rsid w:val="7E468127"/>
    <w:rsid w:val="7E5F878D"/>
    <w:rsid w:val="7E61A5DB"/>
    <w:rsid w:val="7E656878"/>
    <w:rsid w:val="7E8EB5FC"/>
    <w:rsid w:val="7EF8BA84"/>
    <w:rsid w:val="7F00E9A8"/>
    <w:rsid w:val="7F188F16"/>
    <w:rsid w:val="7F2B7F33"/>
    <w:rsid w:val="7F596170"/>
    <w:rsid w:val="7F8833AC"/>
    <w:rsid w:val="7F9BB5A4"/>
    <w:rsid w:val="7F9DE31E"/>
    <w:rsid w:val="7FA10B52"/>
    <w:rsid w:val="7FB4F221"/>
    <w:rsid w:val="7FCEFF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1EDDF6"/>
  <w15:docId w15:val="{83ED287A-97C8-4E6F-9A81-088DD0CF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
    <w:qFormat/>
    <w:rsid w:val="00911140"/>
    <w:pPr>
      <w:spacing w:after="120" w:line="360" w:lineRule="auto"/>
    </w:pPr>
    <w:rPr>
      <w:rFonts w:ascii="Times New Roman" w:eastAsiaTheme="minorHAnsi" w:hAnsi="Times New Roman" w:cs="Calibri"/>
      <w:color w:val="000000" w:themeColor="text1"/>
      <w:lang w:eastAsia="en-GB"/>
    </w:rPr>
  </w:style>
  <w:style w:type="paragraph" w:styleId="Heading1">
    <w:name w:val="heading 1"/>
    <w:aliases w:val="H1"/>
    <w:basedOn w:val="Normal"/>
    <w:next w:val="Normal"/>
    <w:link w:val="Heading1Char"/>
    <w:autoRedefine/>
    <w:uiPriority w:val="9"/>
    <w:qFormat/>
    <w:rsid w:val="00923A1C"/>
    <w:pPr>
      <w:keepNext/>
      <w:keepLines/>
      <w:numPr>
        <w:numId w:val="1"/>
      </w:numPr>
      <w:spacing w:before="480" w:line="240" w:lineRule="auto"/>
      <w:outlineLvl w:val="0"/>
    </w:pPr>
    <w:rPr>
      <w:rFonts w:eastAsiaTheme="majorEastAsia" w:cstheme="majorBidi"/>
      <w:b/>
      <w:bCs/>
      <w:sz w:val="48"/>
      <w:szCs w:val="28"/>
      <w:lang w:val="en-US"/>
    </w:rPr>
  </w:style>
  <w:style w:type="paragraph" w:styleId="Heading2">
    <w:name w:val="heading 2"/>
    <w:aliases w:val="H3"/>
    <w:basedOn w:val="Normal"/>
    <w:next w:val="Normal"/>
    <w:link w:val="Heading2Char"/>
    <w:autoRedefine/>
    <w:uiPriority w:val="9"/>
    <w:unhideWhenUsed/>
    <w:qFormat/>
    <w:rsid w:val="00923A1C"/>
    <w:pPr>
      <w:keepNext/>
      <w:keepLines/>
      <w:numPr>
        <w:ilvl w:val="2"/>
        <w:numId w:val="1"/>
      </w:numPr>
      <w:pBdr>
        <w:bottom w:val="single" w:sz="4" w:space="1" w:color="auto"/>
      </w:pBdr>
      <w:spacing w:before="360" w:line="240" w:lineRule="auto"/>
      <w:outlineLvl w:val="1"/>
    </w:pPr>
    <w:rPr>
      <w:rFonts w:eastAsiaTheme="majorEastAsia" w:cstheme="majorBidi"/>
      <w:bCs/>
      <w:noProof/>
      <w:szCs w:val="26"/>
      <w:lang w:val="en-US"/>
    </w:rPr>
  </w:style>
  <w:style w:type="paragraph" w:styleId="Heading3">
    <w:name w:val="heading 3"/>
    <w:basedOn w:val="Normal"/>
    <w:next w:val="Normal"/>
    <w:link w:val="Heading3Char"/>
    <w:uiPriority w:val="9"/>
    <w:unhideWhenUsed/>
    <w:qFormat/>
    <w:rsid w:val="00923A1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rsid w:val="00923A1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923A1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85085"/>
    <w:pPr>
      <w:keepNext/>
      <w:keepLines/>
      <w:spacing w:before="360" w:line="456" w:lineRule="auto"/>
      <w:ind w:left="357" w:hanging="357"/>
      <w:outlineLvl w:val="5"/>
    </w:pPr>
    <w:rPr>
      <w:rFonts w:eastAsiaTheme="majorEastAsia" w:cstheme="majorBidi"/>
      <w:b/>
    </w:rPr>
  </w:style>
  <w:style w:type="paragraph" w:styleId="Heading7">
    <w:name w:val="heading 7"/>
    <w:basedOn w:val="Normal"/>
    <w:next w:val="Normal"/>
    <w:link w:val="Heading7Char"/>
    <w:uiPriority w:val="9"/>
    <w:unhideWhenUsed/>
    <w:rsid w:val="00E85085"/>
    <w:pPr>
      <w:keepNext/>
      <w:keepLines/>
      <w:spacing w:before="40" w:line="456" w:lineRule="auto"/>
      <w:ind w:left="284"/>
      <w:outlineLvl w:val="6"/>
    </w:pPr>
    <w:rPr>
      <w:rFonts w:eastAsiaTheme="majorEastAsia" w:cstheme="majorBidi"/>
      <w:b/>
      <w:iCs/>
    </w:rPr>
  </w:style>
  <w:style w:type="paragraph" w:styleId="Heading8">
    <w:name w:val="heading 8"/>
    <w:basedOn w:val="Normal"/>
    <w:next w:val="Normal"/>
    <w:link w:val="Heading8Char"/>
    <w:uiPriority w:val="9"/>
    <w:unhideWhenUsed/>
    <w:qFormat/>
    <w:rsid w:val="00AA2F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0AF8"/>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923A1C"/>
    <w:rPr>
      <w:rFonts w:ascii="Calibri" w:eastAsiaTheme="majorEastAsia" w:hAnsi="Calibri" w:cstheme="majorBidi"/>
      <w:b/>
      <w:bCs/>
      <w:color w:val="000000" w:themeColor="text1"/>
      <w:sz w:val="48"/>
      <w:szCs w:val="28"/>
      <w:lang w:val="en-US" w:eastAsia="en-GB"/>
    </w:rPr>
  </w:style>
  <w:style w:type="character" w:customStyle="1" w:styleId="Heading2Char">
    <w:name w:val="Heading 2 Char"/>
    <w:aliases w:val="H3 Char"/>
    <w:basedOn w:val="DefaultParagraphFont"/>
    <w:link w:val="Heading2"/>
    <w:uiPriority w:val="9"/>
    <w:rsid w:val="00923A1C"/>
    <w:rPr>
      <w:rFonts w:ascii="Calibri" w:eastAsiaTheme="majorEastAsia" w:hAnsi="Calibri" w:cstheme="majorBidi"/>
      <w:bCs/>
      <w:noProof/>
      <w:color w:val="000000" w:themeColor="text1"/>
      <w:szCs w:val="26"/>
      <w:lang w:val="en-US" w:eastAsia="en-GB"/>
    </w:rPr>
  </w:style>
  <w:style w:type="character" w:customStyle="1" w:styleId="Heading3Char">
    <w:name w:val="Heading 3 Char"/>
    <w:basedOn w:val="DefaultParagraphFont"/>
    <w:link w:val="Heading3"/>
    <w:uiPriority w:val="9"/>
    <w:rsid w:val="00923A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23A1C"/>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923A1C"/>
    <w:rPr>
      <w:rFonts w:asciiTheme="majorHAnsi" w:eastAsiaTheme="majorEastAsia" w:hAnsiTheme="majorHAnsi" w:cstheme="majorBidi"/>
      <w:color w:val="2E74B5" w:themeColor="accent1" w:themeShade="BF"/>
      <w:sz w:val="24"/>
    </w:rPr>
  </w:style>
  <w:style w:type="paragraph" w:customStyle="1" w:styleId="H2">
    <w:name w:val="H2"/>
    <w:basedOn w:val="Normal"/>
    <w:next w:val="Normal"/>
    <w:autoRedefine/>
    <w:uiPriority w:val="9"/>
    <w:rsid w:val="00923A1C"/>
    <w:pPr>
      <w:keepNext/>
      <w:keepLines/>
      <w:numPr>
        <w:ilvl w:val="1"/>
        <w:numId w:val="1"/>
      </w:numPr>
      <w:pBdr>
        <w:bottom w:val="single" w:sz="4" w:space="1" w:color="auto"/>
      </w:pBdr>
      <w:spacing w:before="600" w:line="240" w:lineRule="auto"/>
      <w:outlineLvl w:val="0"/>
    </w:pPr>
    <w:rPr>
      <w:rFonts w:eastAsia="Times New Roman" w:cs="Times New Roman"/>
      <w:b/>
      <w:bCs/>
      <w:sz w:val="40"/>
      <w:szCs w:val="28"/>
      <w:lang w:val="en-US"/>
    </w:rPr>
  </w:style>
  <w:style w:type="paragraph" w:customStyle="1" w:styleId="H4">
    <w:name w:val="H4"/>
    <w:basedOn w:val="Normal"/>
    <w:next w:val="Normal"/>
    <w:autoRedefine/>
    <w:uiPriority w:val="9"/>
    <w:unhideWhenUsed/>
    <w:rsid w:val="00923A1C"/>
    <w:pPr>
      <w:keepNext/>
      <w:keepLines/>
      <w:numPr>
        <w:ilvl w:val="3"/>
        <w:numId w:val="1"/>
      </w:numPr>
      <w:pBdr>
        <w:bottom w:val="single" w:sz="4" w:space="1" w:color="auto"/>
      </w:pBdr>
      <w:spacing w:line="240" w:lineRule="auto"/>
      <w:outlineLvl w:val="2"/>
    </w:pPr>
    <w:rPr>
      <w:rFonts w:eastAsia="Garamond" w:cs="Times New Roman"/>
      <w:bCs/>
      <w:lang w:val="en-US"/>
    </w:rPr>
  </w:style>
  <w:style w:type="paragraph" w:customStyle="1" w:styleId="H5">
    <w:name w:val="H5"/>
    <w:basedOn w:val="Normal"/>
    <w:next w:val="Normal"/>
    <w:autoRedefine/>
    <w:uiPriority w:val="9"/>
    <w:unhideWhenUsed/>
    <w:rsid w:val="00923A1C"/>
    <w:pPr>
      <w:keepNext/>
      <w:keepLines/>
      <w:numPr>
        <w:ilvl w:val="4"/>
        <w:numId w:val="1"/>
      </w:numPr>
      <w:pBdr>
        <w:bottom w:val="single" w:sz="4" w:space="1" w:color="auto"/>
      </w:pBdr>
      <w:spacing w:line="240" w:lineRule="auto"/>
      <w:outlineLvl w:val="3"/>
    </w:pPr>
    <w:rPr>
      <w:rFonts w:eastAsia="Times New Roman" w:cs="Times New Roman"/>
      <w:bCs/>
      <w:iCs/>
      <w:lang w:val="en-US"/>
    </w:rPr>
  </w:style>
  <w:style w:type="paragraph" w:styleId="NoSpacing">
    <w:name w:val="No Spacing"/>
    <w:aliases w:val="tbl_Legend,Legend"/>
    <w:link w:val="NoSpacingChar"/>
    <w:uiPriority w:val="1"/>
    <w:qFormat/>
    <w:rsid w:val="00911140"/>
    <w:pPr>
      <w:spacing w:before="360" w:after="0" w:line="300" w:lineRule="auto"/>
      <w:contextualSpacing/>
      <w:jc w:val="both"/>
    </w:pPr>
    <w:rPr>
      <w:rFonts w:ascii="Times New Roman" w:eastAsiaTheme="minorEastAsia" w:hAnsi="Times New Roman"/>
      <w:b/>
      <w:sz w:val="20"/>
      <w:lang w:val="en-US" w:eastAsia="ja-JP"/>
    </w:rPr>
  </w:style>
  <w:style w:type="character" w:customStyle="1" w:styleId="NoSpacingChar">
    <w:name w:val="No Spacing Char"/>
    <w:aliases w:val="tbl_Legend Char,Legend Char"/>
    <w:basedOn w:val="DefaultParagraphFont"/>
    <w:link w:val="NoSpacing"/>
    <w:uiPriority w:val="1"/>
    <w:rsid w:val="00911140"/>
    <w:rPr>
      <w:rFonts w:ascii="Times New Roman" w:eastAsiaTheme="minorEastAsia" w:hAnsi="Times New Roman"/>
      <w:b/>
      <w:sz w:val="20"/>
      <w:lang w:val="en-US" w:eastAsia="ja-JP"/>
    </w:rPr>
  </w:style>
  <w:style w:type="paragraph" w:styleId="ListParagraph">
    <w:name w:val="List Paragraph"/>
    <w:aliases w:val="&lt;li&gt;"/>
    <w:basedOn w:val="Normal"/>
    <w:link w:val="ListParagraphChar"/>
    <w:uiPriority w:val="34"/>
    <w:qFormat/>
    <w:rsid w:val="00923A1C"/>
    <w:pPr>
      <w:ind w:left="720"/>
      <w:contextualSpacing/>
    </w:pPr>
  </w:style>
  <w:style w:type="paragraph" w:customStyle="1" w:styleId="HD1">
    <w:name w:val="HD1"/>
    <w:next w:val="Heading1"/>
    <w:link w:val="HD1Char"/>
    <w:qFormat/>
    <w:rsid w:val="00911140"/>
    <w:pPr>
      <w:numPr>
        <w:numId w:val="6"/>
      </w:numPr>
      <w:pBdr>
        <w:bottom w:val="single" w:sz="18" w:space="1" w:color="auto"/>
      </w:pBdr>
      <w:spacing w:before="480" w:after="360"/>
      <w:outlineLvl w:val="0"/>
    </w:pPr>
    <w:rPr>
      <w:rFonts w:ascii="Times New Roman" w:eastAsiaTheme="majorEastAsia" w:hAnsi="Times New Roman" w:cstheme="majorBidi"/>
      <w:b/>
      <w:bCs/>
      <w:sz w:val="36"/>
      <w:szCs w:val="28"/>
    </w:rPr>
  </w:style>
  <w:style w:type="paragraph" w:customStyle="1" w:styleId="HD2">
    <w:name w:val="HD2"/>
    <w:next w:val="Heading2"/>
    <w:link w:val="HD2Char"/>
    <w:qFormat/>
    <w:rsid w:val="00911140"/>
    <w:pPr>
      <w:numPr>
        <w:ilvl w:val="1"/>
        <w:numId w:val="6"/>
      </w:numPr>
      <w:pBdr>
        <w:bottom w:val="single" w:sz="12" w:space="1" w:color="auto"/>
      </w:pBdr>
      <w:spacing w:before="240" w:after="240" w:line="360" w:lineRule="auto"/>
      <w:ind w:left="0"/>
      <w:outlineLvl w:val="1"/>
    </w:pPr>
    <w:rPr>
      <w:rFonts w:ascii="Times New Roman" w:hAnsi="Times New Roman"/>
      <w:b/>
      <w:sz w:val="28"/>
    </w:rPr>
  </w:style>
  <w:style w:type="character" w:customStyle="1" w:styleId="HD1Char">
    <w:name w:val="HD1 Char"/>
    <w:basedOn w:val="DefaultParagraphFont"/>
    <w:link w:val="HD1"/>
    <w:rsid w:val="00911140"/>
    <w:rPr>
      <w:rFonts w:ascii="Times New Roman" w:eastAsiaTheme="majorEastAsia" w:hAnsi="Times New Roman" w:cstheme="majorBidi"/>
      <w:b/>
      <w:bCs/>
      <w:sz w:val="36"/>
      <w:szCs w:val="28"/>
    </w:rPr>
  </w:style>
  <w:style w:type="paragraph" w:customStyle="1" w:styleId="HD3">
    <w:name w:val="HD3"/>
    <w:basedOn w:val="ListParagraph"/>
    <w:next w:val="Heading3"/>
    <w:link w:val="HD3Char"/>
    <w:qFormat/>
    <w:rsid w:val="00911140"/>
    <w:pPr>
      <w:numPr>
        <w:ilvl w:val="2"/>
        <w:numId w:val="6"/>
      </w:numPr>
      <w:pBdr>
        <w:bottom w:val="single" w:sz="6" w:space="1" w:color="auto"/>
      </w:pBdr>
      <w:spacing w:before="360"/>
      <w:outlineLvl w:val="2"/>
    </w:pPr>
    <w:rPr>
      <w:rFonts w:eastAsia="PMingLiU"/>
      <w:b/>
      <w:sz w:val="24"/>
    </w:rPr>
  </w:style>
  <w:style w:type="character" w:customStyle="1" w:styleId="HD2Char">
    <w:name w:val="HD2 Char"/>
    <w:basedOn w:val="DefaultParagraphFont"/>
    <w:link w:val="HD2"/>
    <w:rsid w:val="00911140"/>
    <w:rPr>
      <w:rFonts w:ascii="Times New Roman" w:hAnsi="Times New Roman"/>
      <w:b/>
      <w:sz w:val="28"/>
    </w:rPr>
  </w:style>
  <w:style w:type="paragraph" w:customStyle="1" w:styleId="HD4">
    <w:name w:val="HD4"/>
    <w:basedOn w:val="ListParagraph"/>
    <w:next w:val="Heading4"/>
    <w:link w:val="HD4Char"/>
    <w:qFormat/>
    <w:rsid w:val="00911140"/>
    <w:pPr>
      <w:numPr>
        <w:ilvl w:val="3"/>
        <w:numId w:val="6"/>
      </w:numPr>
      <w:pBdr>
        <w:bottom w:val="single" w:sz="6" w:space="1" w:color="auto"/>
      </w:pBdr>
      <w:spacing w:before="360"/>
      <w:outlineLvl w:val="3"/>
    </w:pPr>
    <w:rPr>
      <w:rFonts w:eastAsia="PMingLiU"/>
      <w:b/>
      <w:sz w:val="24"/>
    </w:rPr>
  </w:style>
  <w:style w:type="character" w:customStyle="1" w:styleId="ListParagraphChar">
    <w:name w:val="List Paragraph Char"/>
    <w:aliases w:val="&lt;li&gt; Char"/>
    <w:basedOn w:val="DefaultParagraphFont"/>
    <w:link w:val="ListParagraph"/>
    <w:uiPriority w:val="34"/>
    <w:rsid w:val="00923A1C"/>
    <w:rPr>
      <w:rFonts w:ascii="Garamond" w:hAnsi="Garamond"/>
      <w:sz w:val="24"/>
    </w:rPr>
  </w:style>
  <w:style w:type="character" w:customStyle="1" w:styleId="HD3Char">
    <w:name w:val="HD3 Char"/>
    <w:basedOn w:val="ListParagraphChar"/>
    <w:link w:val="HD3"/>
    <w:rsid w:val="00911140"/>
    <w:rPr>
      <w:rFonts w:ascii="Times New Roman" w:hAnsi="Times New Roman" w:cs="Calibri"/>
      <w:b/>
      <w:color w:val="000000" w:themeColor="text1"/>
      <w:sz w:val="24"/>
      <w:lang w:eastAsia="en-GB"/>
    </w:rPr>
  </w:style>
  <w:style w:type="paragraph" w:customStyle="1" w:styleId="HD5">
    <w:name w:val="HD5"/>
    <w:basedOn w:val="ListParagraph"/>
    <w:next w:val="Heading5"/>
    <w:link w:val="HD5Char"/>
    <w:qFormat/>
    <w:rsid w:val="00845EBE"/>
    <w:pPr>
      <w:numPr>
        <w:ilvl w:val="4"/>
        <w:numId w:val="6"/>
      </w:numPr>
      <w:pBdr>
        <w:bottom w:val="single" w:sz="4" w:space="1" w:color="auto"/>
      </w:pBdr>
      <w:spacing w:before="360"/>
      <w:outlineLvl w:val="4"/>
    </w:pPr>
    <w:rPr>
      <w:rFonts w:asciiTheme="minorHAnsi" w:eastAsia="PMingLiU" w:hAnsiTheme="minorHAnsi"/>
      <w:b/>
      <w:sz w:val="24"/>
    </w:rPr>
  </w:style>
  <w:style w:type="character" w:customStyle="1" w:styleId="HD4Char">
    <w:name w:val="HD4 Char"/>
    <w:basedOn w:val="ListParagraphChar"/>
    <w:link w:val="HD4"/>
    <w:rsid w:val="00911140"/>
    <w:rPr>
      <w:rFonts w:ascii="Times New Roman" w:hAnsi="Times New Roman" w:cs="Calibri"/>
      <w:b/>
      <w:color w:val="000000" w:themeColor="text1"/>
      <w:sz w:val="24"/>
      <w:lang w:eastAsia="en-GB"/>
    </w:rPr>
  </w:style>
  <w:style w:type="character" w:customStyle="1" w:styleId="HD5Char">
    <w:name w:val="HD5 Char"/>
    <w:basedOn w:val="ListParagraphChar"/>
    <w:link w:val="HD5"/>
    <w:rsid w:val="00845EBE"/>
    <w:rPr>
      <w:rFonts w:ascii="Garamond" w:hAnsi="Garamond" w:cs="Calibri"/>
      <w:b/>
      <w:color w:val="000000" w:themeColor="text1"/>
      <w:sz w:val="24"/>
      <w:lang w:eastAsia="en-GB"/>
    </w:rPr>
  </w:style>
  <w:style w:type="table" w:styleId="TableGrid">
    <w:name w:val="Table Grid"/>
    <w:basedOn w:val="TableNormal"/>
    <w:uiPriority w:val="39"/>
    <w:rsid w:val="0001532E"/>
    <w:pPr>
      <w:spacing w:after="0" w:line="240" w:lineRule="auto"/>
    </w:pPr>
    <w:rPr>
      <w:rFonts w:ascii="Garamond" w:hAnsi="Garamond"/>
      <w:color w:val="000000" w:themeColor="text1"/>
    </w:rPr>
    <w:tblPr/>
    <w:tcPr>
      <w:tcMar>
        <w:left w:w="0" w:type="dxa"/>
        <w:right w:w="0" w:type="dxa"/>
      </w:tcMar>
    </w:tcPr>
  </w:style>
  <w:style w:type="paragraph" w:styleId="Caption">
    <w:name w:val="caption"/>
    <w:aliases w:val="No space"/>
    <w:basedOn w:val="Normal"/>
    <w:next w:val="Normal"/>
    <w:link w:val="CaptionChar"/>
    <w:uiPriority w:val="35"/>
    <w:unhideWhenUsed/>
    <w:qFormat/>
    <w:rsid w:val="00DE1915"/>
    <w:pPr>
      <w:spacing w:after="0"/>
    </w:pPr>
    <w:rPr>
      <w:iCs/>
      <w:sz w:val="18"/>
      <w:szCs w:val="18"/>
    </w:rPr>
  </w:style>
  <w:style w:type="character" w:customStyle="1" w:styleId="CaptionChar">
    <w:name w:val="Caption Char"/>
    <w:aliases w:val="No space Char"/>
    <w:basedOn w:val="DefaultParagraphFont"/>
    <w:link w:val="Caption"/>
    <w:uiPriority w:val="35"/>
    <w:rsid w:val="00DE1915"/>
    <w:rPr>
      <w:rFonts w:ascii="Calibri" w:eastAsiaTheme="minorHAnsi" w:hAnsi="Calibri" w:cs="Calibri"/>
      <w:iCs/>
      <w:sz w:val="18"/>
      <w:szCs w:val="18"/>
      <w:lang w:eastAsia="en-GB"/>
    </w:rPr>
  </w:style>
  <w:style w:type="character" w:styleId="Strong">
    <w:name w:val="Strong"/>
    <w:basedOn w:val="DefaultParagraphFont"/>
    <w:uiPriority w:val="22"/>
    <w:qFormat/>
    <w:rsid w:val="00923A1C"/>
    <w:rPr>
      <w:b/>
      <w:bCs/>
    </w:rPr>
  </w:style>
  <w:style w:type="paragraph" w:customStyle="1" w:styleId="Figure">
    <w:name w:val="Figure"/>
    <w:basedOn w:val="NoSpacing"/>
    <w:link w:val="FigureChar"/>
    <w:rsid w:val="00923A1C"/>
    <w:rPr>
      <w:color w:val="44546A" w:themeColor="text2"/>
      <w:szCs w:val="18"/>
      <w:lang w:val="en-GB"/>
    </w:rPr>
  </w:style>
  <w:style w:type="character" w:customStyle="1" w:styleId="FigureChar">
    <w:name w:val="Figure Char"/>
    <w:basedOn w:val="CaptionChar"/>
    <w:link w:val="Figure"/>
    <w:rsid w:val="00923A1C"/>
    <w:rPr>
      <w:rFonts w:ascii="Garamond" w:eastAsiaTheme="minorEastAsia" w:hAnsi="Garamond" w:cs="Calibri"/>
      <w:iCs w:val="0"/>
      <w:color w:val="44546A" w:themeColor="text2"/>
      <w:sz w:val="20"/>
      <w:szCs w:val="18"/>
      <w:lang w:eastAsia="ja-JP"/>
    </w:rPr>
  </w:style>
  <w:style w:type="character" w:styleId="CommentReference">
    <w:name w:val="annotation reference"/>
    <w:basedOn w:val="DefaultParagraphFont"/>
    <w:uiPriority w:val="99"/>
    <w:semiHidden/>
    <w:unhideWhenUsed/>
    <w:rsid w:val="00923A1C"/>
    <w:rPr>
      <w:sz w:val="16"/>
      <w:szCs w:val="16"/>
    </w:rPr>
  </w:style>
  <w:style w:type="paragraph" w:styleId="CommentText">
    <w:name w:val="annotation text"/>
    <w:basedOn w:val="Normal"/>
    <w:link w:val="CommentTextChar"/>
    <w:uiPriority w:val="99"/>
    <w:unhideWhenUsed/>
    <w:rsid w:val="00923A1C"/>
    <w:pPr>
      <w:spacing w:line="240" w:lineRule="auto"/>
    </w:pPr>
    <w:rPr>
      <w:sz w:val="20"/>
      <w:szCs w:val="20"/>
    </w:rPr>
  </w:style>
  <w:style w:type="character" w:customStyle="1" w:styleId="CommentTextChar">
    <w:name w:val="Comment Text Char"/>
    <w:basedOn w:val="DefaultParagraphFont"/>
    <w:link w:val="CommentText"/>
    <w:uiPriority w:val="99"/>
    <w:rsid w:val="00923A1C"/>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23A1C"/>
    <w:rPr>
      <w:b/>
      <w:bCs/>
    </w:rPr>
  </w:style>
  <w:style w:type="character" w:customStyle="1" w:styleId="CommentSubjectChar">
    <w:name w:val="Comment Subject Char"/>
    <w:basedOn w:val="CommentTextChar"/>
    <w:link w:val="CommentSubject"/>
    <w:uiPriority w:val="99"/>
    <w:semiHidden/>
    <w:rsid w:val="00923A1C"/>
    <w:rPr>
      <w:rFonts w:ascii="Garamond" w:hAnsi="Garamond"/>
      <w:b/>
      <w:bCs/>
      <w:sz w:val="20"/>
      <w:szCs w:val="20"/>
    </w:rPr>
  </w:style>
  <w:style w:type="paragraph" w:styleId="BalloonText">
    <w:name w:val="Balloon Text"/>
    <w:basedOn w:val="Normal"/>
    <w:link w:val="BalloonTextChar"/>
    <w:uiPriority w:val="99"/>
    <w:semiHidden/>
    <w:unhideWhenUsed/>
    <w:rsid w:val="00923A1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A1C"/>
    <w:rPr>
      <w:rFonts w:ascii="Segoe UI" w:hAnsi="Segoe UI" w:cs="Segoe UI"/>
      <w:sz w:val="18"/>
      <w:szCs w:val="18"/>
    </w:rPr>
  </w:style>
  <w:style w:type="character" w:customStyle="1" w:styleId="CommentTextChar3">
    <w:name w:val="Comment Text Char3"/>
    <w:basedOn w:val="DefaultParagraphFont"/>
    <w:uiPriority w:val="99"/>
    <w:rsid w:val="00923A1C"/>
    <w:rPr>
      <w:rFonts w:ascii="Garamond" w:hAnsi="Garamond"/>
      <w:sz w:val="20"/>
      <w:szCs w:val="20"/>
    </w:rPr>
  </w:style>
  <w:style w:type="character" w:styleId="Hyperlink">
    <w:name w:val="Hyperlink"/>
    <w:basedOn w:val="DefaultParagraphFont"/>
    <w:uiPriority w:val="99"/>
    <w:unhideWhenUsed/>
    <w:rsid w:val="00923A1C"/>
    <w:rPr>
      <w:color w:val="0563C1" w:themeColor="hyperlink"/>
      <w:u w:val="single"/>
    </w:rPr>
  </w:style>
  <w:style w:type="paragraph" w:styleId="Header">
    <w:name w:val="header"/>
    <w:basedOn w:val="Normal"/>
    <w:link w:val="HeaderChar"/>
    <w:uiPriority w:val="99"/>
    <w:unhideWhenUsed/>
    <w:rsid w:val="00923A1C"/>
    <w:pPr>
      <w:tabs>
        <w:tab w:val="center" w:pos="4513"/>
        <w:tab w:val="right" w:pos="9026"/>
      </w:tabs>
      <w:spacing w:line="240" w:lineRule="auto"/>
    </w:pPr>
  </w:style>
  <w:style w:type="character" w:customStyle="1" w:styleId="HeaderChar">
    <w:name w:val="Header Char"/>
    <w:basedOn w:val="DefaultParagraphFont"/>
    <w:link w:val="Header"/>
    <w:uiPriority w:val="99"/>
    <w:rsid w:val="00923A1C"/>
    <w:rPr>
      <w:rFonts w:ascii="Garamond" w:hAnsi="Garamond"/>
      <w:sz w:val="24"/>
    </w:rPr>
  </w:style>
  <w:style w:type="paragraph" w:styleId="Footer">
    <w:name w:val="footer"/>
    <w:basedOn w:val="Normal"/>
    <w:link w:val="FooterChar"/>
    <w:uiPriority w:val="99"/>
    <w:unhideWhenUsed/>
    <w:rsid w:val="00923A1C"/>
    <w:pPr>
      <w:tabs>
        <w:tab w:val="center" w:pos="4513"/>
        <w:tab w:val="right" w:pos="9026"/>
      </w:tabs>
      <w:spacing w:line="240" w:lineRule="auto"/>
    </w:pPr>
  </w:style>
  <w:style w:type="character" w:customStyle="1" w:styleId="FooterChar">
    <w:name w:val="Footer Char"/>
    <w:basedOn w:val="DefaultParagraphFont"/>
    <w:link w:val="Footer"/>
    <w:uiPriority w:val="99"/>
    <w:rsid w:val="00923A1C"/>
    <w:rPr>
      <w:rFonts w:ascii="Garamond" w:hAnsi="Garamond"/>
      <w:sz w:val="24"/>
    </w:rPr>
  </w:style>
  <w:style w:type="character" w:customStyle="1" w:styleId="apple-converted-space">
    <w:name w:val="apple-converted-space"/>
    <w:basedOn w:val="DefaultParagraphFont"/>
    <w:rsid w:val="00923A1C"/>
  </w:style>
  <w:style w:type="character" w:styleId="Emphasis">
    <w:name w:val="Emphasis"/>
    <w:aliases w:val="No Space"/>
    <w:basedOn w:val="DefaultParagraphFont"/>
    <w:uiPriority w:val="20"/>
    <w:qFormat/>
    <w:rsid w:val="00F835D8"/>
    <w:rPr>
      <w:i w:val="0"/>
      <w:iCs/>
    </w:rPr>
  </w:style>
  <w:style w:type="paragraph" w:styleId="NormalWeb">
    <w:name w:val="Normal (Web)"/>
    <w:basedOn w:val="Normal"/>
    <w:uiPriority w:val="99"/>
    <w:unhideWhenUsed/>
    <w:rsid w:val="00923A1C"/>
    <w:pPr>
      <w:spacing w:before="100" w:beforeAutospacing="1" w:after="100" w:afterAutospacing="1" w:line="240" w:lineRule="auto"/>
      <w:ind w:left="284"/>
    </w:pPr>
    <w:rPr>
      <w:rFonts w:eastAsiaTheme="minorEastAsia" w:cs="Times New Roman"/>
      <w:szCs w:val="24"/>
    </w:rPr>
  </w:style>
  <w:style w:type="character" w:styleId="FollowedHyperlink">
    <w:name w:val="FollowedHyperlink"/>
    <w:basedOn w:val="DefaultParagraphFont"/>
    <w:uiPriority w:val="99"/>
    <w:semiHidden/>
    <w:unhideWhenUsed/>
    <w:rsid w:val="00923A1C"/>
    <w:rPr>
      <w:color w:val="954F72" w:themeColor="followedHyperlink"/>
      <w:u w:val="single"/>
    </w:rPr>
  </w:style>
  <w:style w:type="paragraph" w:customStyle="1" w:styleId="EndNoteBibliographyTitle">
    <w:name w:val="EndNote Bibliography Title"/>
    <w:basedOn w:val="Normal"/>
    <w:link w:val="EndNoteBibliographyTitleChar"/>
    <w:rsid w:val="00923A1C"/>
    <w:pPr>
      <w:jc w:val="center"/>
    </w:pPr>
    <w:rPr>
      <w:rFonts w:ascii="Garamond" w:hAnsi="Garamond"/>
      <w:noProof/>
      <w:sz w:val="24"/>
      <w:lang w:val="en-US"/>
    </w:rPr>
  </w:style>
  <w:style w:type="character" w:customStyle="1" w:styleId="EndNoteBibliographyTitleChar">
    <w:name w:val="EndNote Bibliography Title Char"/>
    <w:basedOn w:val="DefaultParagraphFont"/>
    <w:link w:val="EndNoteBibliographyTitle"/>
    <w:rsid w:val="00923A1C"/>
    <w:rPr>
      <w:rFonts w:ascii="Garamond" w:eastAsiaTheme="minorHAnsi" w:hAnsi="Garamond" w:cs="Calibri"/>
      <w:noProof/>
      <w:color w:val="000000" w:themeColor="text1"/>
      <w:sz w:val="24"/>
      <w:lang w:val="en-US" w:eastAsia="en-GB"/>
    </w:rPr>
  </w:style>
  <w:style w:type="paragraph" w:customStyle="1" w:styleId="EndNoteBibliography">
    <w:name w:val="EndNote Bibliography"/>
    <w:basedOn w:val="Normal"/>
    <w:link w:val="EndNoteBibliographyChar"/>
    <w:rsid w:val="00923A1C"/>
    <w:pPr>
      <w:spacing w:line="240" w:lineRule="auto"/>
    </w:pPr>
    <w:rPr>
      <w:rFonts w:ascii="Garamond" w:hAnsi="Garamond"/>
      <w:noProof/>
      <w:sz w:val="24"/>
      <w:lang w:val="en-US"/>
    </w:rPr>
  </w:style>
  <w:style w:type="character" w:customStyle="1" w:styleId="EndNoteBibliographyChar">
    <w:name w:val="EndNote Bibliography Char"/>
    <w:basedOn w:val="DefaultParagraphFont"/>
    <w:link w:val="EndNoteBibliography"/>
    <w:rsid w:val="00923A1C"/>
    <w:rPr>
      <w:rFonts w:ascii="Garamond" w:eastAsiaTheme="minorHAnsi" w:hAnsi="Garamond" w:cs="Calibri"/>
      <w:noProof/>
      <w:color w:val="000000" w:themeColor="text1"/>
      <w:sz w:val="24"/>
      <w:lang w:val="en-US" w:eastAsia="en-GB"/>
    </w:rPr>
  </w:style>
  <w:style w:type="paragraph" w:customStyle="1" w:styleId="Heading31">
    <w:name w:val="Heading 31"/>
    <w:basedOn w:val="Normal"/>
    <w:next w:val="Normal"/>
    <w:autoRedefine/>
    <w:uiPriority w:val="9"/>
    <w:unhideWhenUsed/>
    <w:rsid w:val="00923A1C"/>
    <w:pPr>
      <w:keepNext/>
      <w:keepLines/>
      <w:shd w:val="clear" w:color="auto" w:fill="D9D9D9"/>
      <w:spacing w:before="480" w:after="360" w:line="240" w:lineRule="auto"/>
      <w:outlineLvl w:val="2"/>
    </w:pPr>
    <w:rPr>
      <w:rFonts w:eastAsia="Garamond" w:cs="Times New Roman"/>
      <w:bCs/>
    </w:rPr>
  </w:style>
  <w:style w:type="paragraph" w:customStyle="1" w:styleId="ecxmsonormal">
    <w:name w:val="ecxmsonormal"/>
    <w:basedOn w:val="Normal"/>
    <w:rsid w:val="00923A1C"/>
    <w:pPr>
      <w:spacing w:before="100" w:beforeAutospacing="1" w:after="100" w:afterAutospacing="1" w:line="240" w:lineRule="auto"/>
    </w:pPr>
    <w:rPr>
      <w:rFonts w:eastAsia="Times New Roman" w:cs="Times New Roman"/>
      <w:szCs w:val="24"/>
    </w:rPr>
  </w:style>
  <w:style w:type="paragraph" w:styleId="TOC2">
    <w:name w:val="toc 2"/>
    <w:basedOn w:val="Normal"/>
    <w:next w:val="Normal"/>
    <w:autoRedefine/>
    <w:uiPriority w:val="39"/>
    <w:unhideWhenUsed/>
    <w:rsid w:val="00CA4B6A"/>
    <w:pPr>
      <w:tabs>
        <w:tab w:val="left" w:pos="660"/>
        <w:tab w:val="left" w:pos="1320"/>
        <w:tab w:val="right" w:leader="dot" w:pos="8504"/>
      </w:tabs>
      <w:spacing w:before="120" w:line="240" w:lineRule="auto"/>
      <w:ind w:left="660" w:hanging="376"/>
    </w:pPr>
    <w:rPr>
      <w:noProof/>
    </w:rPr>
  </w:style>
  <w:style w:type="paragraph" w:styleId="TOC3">
    <w:name w:val="toc 3"/>
    <w:basedOn w:val="Normal"/>
    <w:next w:val="Normal"/>
    <w:autoRedefine/>
    <w:uiPriority w:val="39"/>
    <w:unhideWhenUsed/>
    <w:rsid w:val="00552545"/>
    <w:pPr>
      <w:tabs>
        <w:tab w:val="left" w:pos="851"/>
        <w:tab w:val="left" w:pos="2035"/>
        <w:tab w:val="right" w:leader="dot" w:pos="8504"/>
      </w:tabs>
      <w:spacing w:before="120" w:line="240" w:lineRule="auto"/>
      <w:ind w:left="1320" w:hanging="469"/>
    </w:pPr>
  </w:style>
  <w:style w:type="paragraph" w:styleId="TOC1">
    <w:name w:val="toc 1"/>
    <w:basedOn w:val="Normal"/>
    <w:next w:val="Normal"/>
    <w:autoRedefine/>
    <w:uiPriority w:val="39"/>
    <w:unhideWhenUsed/>
    <w:rsid w:val="006A53AC"/>
    <w:pPr>
      <w:tabs>
        <w:tab w:val="left" w:pos="284"/>
        <w:tab w:val="right" w:leader="dot" w:pos="8504"/>
      </w:tabs>
      <w:spacing w:before="120" w:line="240" w:lineRule="auto"/>
    </w:pPr>
  </w:style>
  <w:style w:type="paragraph" w:customStyle="1" w:styleId="Graph">
    <w:name w:val="Graph"/>
    <w:basedOn w:val="Normal"/>
    <w:link w:val="GraphChar"/>
    <w:rsid w:val="00923A1C"/>
    <w:pPr>
      <w:spacing w:line="240" w:lineRule="auto"/>
      <w:ind w:left="284"/>
      <w:jc w:val="center"/>
    </w:pPr>
    <w:rPr>
      <w:rFonts w:eastAsiaTheme="minorEastAsia"/>
      <w:noProof/>
      <w:lang w:val="en-US"/>
    </w:rPr>
  </w:style>
  <w:style w:type="character" w:customStyle="1" w:styleId="GraphChar">
    <w:name w:val="Graph Char"/>
    <w:basedOn w:val="DefaultParagraphFont"/>
    <w:link w:val="Graph"/>
    <w:rsid w:val="00923A1C"/>
    <w:rPr>
      <w:rFonts w:ascii="Garamond" w:eastAsiaTheme="minorEastAsia" w:hAnsi="Garamond"/>
      <w:noProof/>
      <w:lang w:val="en-US" w:eastAsia="en-GB"/>
    </w:rPr>
  </w:style>
  <w:style w:type="paragraph" w:customStyle="1" w:styleId="NoSpacing1">
    <w:name w:val="No Spacing1"/>
    <w:basedOn w:val="Normal"/>
    <w:link w:val="NoSPacingChar0"/>
    <w:rsid w:val="00923A1C"/>
    <w:pPr>
      <w:spacing w:line="240" w:lineRule="auto"/>
      <w:ind w:left="284"/>
      <w:jc w:val="center"/>
    </w:pPr>
    <w:rPr>
      <w:rFonts w:eastAsiaTheme="minorEastAsia"/>
      <w:noProof/>
      <w:lang w:val="en-US"/>
    </w:rPr>
  </w:style>
  <w:style w:type="character" w:customStyle="1" w:styleId="NoSPacingChar0">
    <w:name w:val="No SPacing Char"/>
    <w:basedOn w:val="GraphChar"/>
    <w:link w:val="NoSpacing1"/>
    <w:rsid w:val="00923A1C"/>
    <w:rPr>
      <w:rFonts w:ascii="Garamond" w:eastAsiaTheme="minorEastAsia" w:hAnsi="Garamond"/>
      <w:noProof/>
      <w:sz w:val="24"/>
      <w:lang w:val="en-US" w:eastAsia="en-GB"/>
    </w:rPr>
  </w:style>
  <w:style w:type="paragraph" w:customStyle="1" w:styleId="paragraph">
    <w:name w:val="paragraph"/>
    <w:basedOn w:val="Normal"/>
    <w:rsid w:val="00923A1C"/>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923A1C"/>
  </w:style>
  <w:style w:type="character" w:customStyle="1" w:styleId="eop">
    <w:name w:val="eop"/>
    <w:basedOn w:val="DefaultParagraphFont"/>
    <w:rsid w:val="00923A1C"/>
  </w:style>
  <w:style w:type="character" w:customStyle="1" w:styleId="scx72084027">
    <w:name w:val="scx72084027"/>
    <w:basedOn w:val="DefaultParagraphFont"/>
    <w:rsid w:val="00923A1C"/>
  </w:style>
  <w:style w:type="paragraph" w:styleId="TOCHeading">
    <w:name w:val="TOC Heading"/>
    <w:basedOn w:val="Heading1"/>
    <w:next w:val="Normal"/>
    <w:uiPriority w:val="39"/>
    <w:unhideWhenUsed/>
    <w:qFormat/>
    <w:rsid w:val="00923A1C"/>
    <w:pPr>
      <w:numPr>
        <w:numId w:val="0"/>
      </w:numPr>
      <w:spacing w:before="240" w:line="259" w:lineRule="auto"/>
      <w:outlineLvl w:val="9"/>
    </w:pPr>
    <w:rPr>
      <w:bCs w:val="0"/>
      <w:sz w:val="32"/>
      <w:szCs w:val="32"/>
    </w:rPr>
  </w:style>
  <w:style w:type="paragraph" w:styleId="TOC4">
    <w:name w:val="toc 4"/>
    <w:basedOn w:val="Normal"/>
    <w:next w:val="Normal"/>
    <w:autoRedefine/>
    <w:uiPriority w:val="39"/>
    <w:unhideWhenUsed/>
    <w:rsid w:val="00923A1C"/>
    <w:pPr>
      <w:spacing w:after="100"/>
      <w:ind w:left="660"/>
    </w:pPr>
    <w:rPr>
      <w:rFonts w:eastAsiaTheme="minorEastAsia"/>
    </w:rPr>
  </w:style>
  <w:style w:type="paragraph" w:styleId="TOC5">
    <w:name w:val="toc 5"/>
    <w:basedOn w:val="Normal"/>
    <w:next w:val="Normal"/>
    <w:autoRedefine/>
    <w:uiPriority w:val="39"/>
    <w:unhideWhenUsed/>
    <w:rsid w:val="00923A1C"/>
    <w:pPr>
      <w:spacing w:after="100"/>
      <w:ind w:left="880"/>
    </w:pPr>
    <w:rPr>
      <w:rFonts w:eastAsiaTheme="minorEastAsia"/>
    </w:rPr>
  </w:style>
  <w:style w:type="paragraph" w:styleId="TOC6">
    <w:name w:val="toc 6"/>
    <w:basedOn w:val="Normal"/>
    <w:next w:val="Normal"/>
    <w:autoRedefine/>
    <w:uiPriority w:val="39"/>
    <w:unhideWhenUsed/>
    <w:rsid w:val="00923A1C"/>
    <w:pPr>
      <w:spacing w:after="100"/>
      <w:ind w:left="1100"/>
    </w:pPr>
    <w:rPr>
      <w:rFonts w:eastAsiaTheme="minorEastAsia"/>
    </w:rPr>
  </w:style>
  <w:style w:type="paragraph" w:styleId="TOC7">
    <w:name w:val="toc 7"/>
    <w:basedOn w:val="Normal"/>
    <w:next w:val="Normal"/>
    <w:autoRedefine/>
    <w:uiPriority w:val="39"/>
    <w:unhideWhenUsed/>
    <w:rsid w:val="00923A1C"/>
    <w:pPr>
      <w:spacing w:after="100"/>
      <w:ind w:left="1320"/>
    </w:pPr>
    <w:rPr>
      <w:rFonts w:eastAsiaTheme="minorEastAsia"/>
    </w:rPr>
  </w:style>
  <w:style w:type="paragraph" w:styleId="TOC8">
    <w:name w:val="toc 8"/>
    <w:basedOn w:val="Normal"/>
    <w:next w:val="Normal"/>
    <w:autoRedefine/>
    <w:uiPriority w:val="39"/>
    <w:unhideWhenUsed/>
    <w:rsid w:val="00923A1C"/>
    <w:pPr>
      <w:spacing w:after="100"/>
      <w:ind w:left="1540"/>
    </w:pPr>
    <w:rPr>
      <w:rFonts w:eastAsiaTheme="minorEastAsia"/>
    </w:rPr>
  </w:style>
  <w:style w:type="paragraph" w:styleId="TOC9">
    <w:name w:val="toc 9"/>
    <w:basedOn w:val="Normal"/>
    <w:next w:val="Normal"/>
    <w:autoRedefine/>
    <w:uiPriority w:val="39"/>
    <w:unhideWhenUsed/>
    <w:rsid w:val="00923A1C"/>
    <w:pPr>
      <w:spacing w:after="100"/>
      <w:ind w:left="1760"/>
    </w:pPr>
    <w:rPr>
      <w:rFonts w:eastAsiaTheme="minorEastAsia"/>
    </w:rPr>
  </w:style>
  <w:style w:type="paragraph" w:customStyle="1" w:styleId="Heading11">
    <w:name w:val="Heading 11"/>
    <w:basedOn w:val="Normal"/>
    <w:next w:val="Normal"/>
    <w:autoRedefine/>
    <w:uiPriority w:val="9"/>
    <w:rsid w:val="00923A1C"/>
    <w:pPr>
      <w:keepNext/>
      <w:keepLines/>
      <w:spacing w:after="360" w:line="240" w:lineRule="auto"/>
      <w:ind w:left="360" w:hanging="360"/>
      <w:outlineLvl w:val="0"/>
    </w:pPr>
    <w:rPr>
      <w:rFonts w:eastAsia="Times New Roman" w:cs="Times New Roman"/>
      <w:b/>
      <w:bCs/>
      <w:sz w:val="44"/>
      <w:szCs w:val="28"/>
    </w:rPr>
  </w:style>
  <w:style w:type="paragraph" w:customStyle="1" w:styleId="Heading21">
    <w:name w:val="Heading 21"/>
    <w:basedOn w:val="Normal"/>
    <w:next w:val="Normal"/>
    <w:autoRedefine/>
    <w:uiPriority w:val="9"/>
    <w:unhideWhenUsed/>
    <w:rsid w:val="00923A1C"/>
    <w:pPr>
      <w:keepNext/>
      <w:keepLines/>
      <w:pBdr>
        <w:bottom w:val="single" w:sz="4" w:space="1" w:color="auto"/>
      </w:pBdr>
      <w:spacing w:before="480" w:after="480"/>
      <w:ind w:left="720" w:hanging="720"/>
      <w:outlineLvl w:val="1"/>
    </w:pPr>
    <w:rPr>
      <w:rFonts w:eastAsia="Times New Roman" w:cs="Times New Roman"/>
      <w:b/>
      <w:bCs/>
      <w:noProof/>
      <w:sz w:val="36"/>
      <w:szCs w:val="26"/>
      <w:lang w:val="en-US"/>
    </w:rPr>
  </w:style>
  <w:style w:type="paragraph" w:customStyle="1" w:styleId="Heading41">
    <w:name w:val="Heading 41"/>
    <w:basedOn w:val="Normal"/>
    <w:next w:val="Normal"/>
    <w:autoRedefine/>
    <w:uiPriority w:val="9"/>
    <w:unhideWhenUsed/>
    <w:rsid w:val="00923A1C"/>
    <w:pPr>
      <w:keepNext/>
      <w:keepLines/>
      <w:ind w:left="1080" w:hanging="1080"/>
      <w:outlineLvl w:val="3"/>
    </w:pPr>
    <w:rPr>
      <w:rFonts w:eastAsia="Times New Roman" w:cs="Times New Roman"/>
      <w:b/>
      <w:bCs/>
      <w:iCs/>
      <w:lang w:val="en-US"/>
    </w:rPr>
  </w:style>
  <w:style w:type="character" w:customStyle="1" w:styleId="named-content">
    <w:name w:val="named-content"/>
    <w:basedOn w:val="DefaultParagraphFont"/>
    <w:rsid w:val="00923A1C"/>
  </w:style>
  <w:style w:type="paragraph" w:styleId="TableofFigures">
    <w:name w:val="table of figures"/>
    <w:basedOn w:val="Normal"/>
    <w:next w:val="Normal"/>
    <w:uiPriority w:val="99"/>
    <w:unhideWhenUsed/>
    <w:rsid w:val="00923A1C"/>
  </w:style>
  <w:style w:type="paragraph" w:customStyle="1" w:styleId="Header1">
    <w:name w:val="Header 1"/>
    <w:basedOn w:val="Normal"/>
    <w:link w:val="Header1Char"/>
    <w:rsid w:val="00923A1C"/>
    <w:pPr>
      <w:keepNext/>
      <w:numPr>
        <w:numId w:val="2"/>
      </w:numPr>
    </w:pPr>
    <w:rPr>
      <w:b/>
      <w:noProof/>
    </w:rPr>
  </w:style>
  <w:style w:type="character" w:customStyle="1" w:styleId="Header1Char">
    <w:name w:val="Header 1 Char"/>
    <w:basedOn w:val="DefaultParagraphFont"/>
    <w:link w:val="Header1"/>
    <w:rsid w:val="00923A1C"/>
    <w:rPr>
      <w:rFonts w:ascii="Calibri" w:eastAsiaTheme="minorHAnsi" w:hAnsi="Calibri" w:cs="Calibri"/>
      <w:b/>
      <w:noProof/>
      <w:color w:val="000000" w:themeColor="text1"/>
      <w:lang w:eastAsia="en-GB"/>
    </w:rPr>
  </w:style>
  <w:style w:type="paragraph" w:styleId="Revision">
    <w:name w:val="Revision"/>
    <w:hidden/>
    <w:uiPriority w:val="99"/>
    <w:semiHidden/>
    <w:rsid w:val="00923A1C"/>
    <w:pPr>
      <w:spacing w:after="0" w:line="240" w:lineRule="auto"/>
    </w:pPr>
    <w:rPr>
      <w:rFonts w:ascii="Garamond" w:hAnsi="Garamond"/>
      <w:sz w:val="24"/>
    </w:rPr>
  </w:style>
  <w:style w:type="character" w:customStyle="1" w:styleId="Date1">
    <w:name w:val="Date1"/>
    <w:basedOn w:val="DefaultParagraphFont"/>
    <w:rsid w:val="00923A1C"/>
  </w:style>
  <w:style w:type="paragraph" w:customStyle="1" w:styleId="TODO">
    <w:name w:val="TODO"/>
    <w:basedOn w:val="Normal"/>
    <w:link w:val="TODOChar"/>
    <w:rsid w:val="00694968"/>
    <w:rPr>
      <w:rFonts w:ascii="Arial" w:hAnsi="Arial"/>
    </w:rPr>
  </w:style>
  <w:style w:type="character" w:customStyle="1" w:styleId="TODOChar">
    <w:name w:val="TODO Char"/>
    <w:basedOn w:val="DefaultParagraphFont"/>
    <w:link w:val="TODO"/>
    <w:rsid w:val="00694968"/>
    <w:rPr>
      <w:rFonts w:ascii="Arial" w:hAnsi="Arial"/>
      <w:sz w:val="24"/>
    </w:rPr>
  </w:style>
  <w:style w:type="paragraph" w:customStyle="1" w:styleId="TextBox">
    <w:name w:val="TextBox"/>
    <w:basedOn w:val="NoSpacing"/>
    <w:link w:val="TextBoxChar"/>
    <w:qFormat/>
    <w:rsid w:val="00C72996"/>
    <w:pPr>
      <w:spacing w:before="0"/>
      <w:jc w:val="center"/>
    </w:pPr>
  </w:style>
  <w:style w:type="character" w:customStyle="1" w:styleId="TextBoxChar">
    <w:name w:val="TextBox Char"/>
    <w:basedOn w:val="NoSpacingChar"/>
    <w:link w:val="TextBox"/>
    <w:rsid w:val="00C72996"/>
    <w:rPr>
      <w:rFonts w:ascii="Times New Roman" w:eastAsiaTheme="minorEastAsia" w:hAnsi="Times New Roman"/>
      <w:b/>
      <w:sz w:val="20"/>
      <w:lang w:val="en-US" w:eastAsia="ja-JP"/>
    </w:rPr>
  </w:style>
  <w:style w:type="paragraph" w:customStyle="1" w:styleId="xmsonormal">
    <w:name w:val="x_msonormal"/>
    <w:basedOn w:val="Normal"/>
    <w:rsid w:val="00C100C7"/>
    <w:pPr>
      <w:spacing w:before="100" w:beforeAutospacing="1" w:after="100" w:afterAutospacing="1" w:line="240" w:lineRule="auto"/>
    </w:pPr>
    <w:rPr>
      <w:rFonts w:eastAsia="Times New Roman" w:cs="Times New Roman"/>
      <w:szCs w:val="24"/>
    </w:rPr>
  </w:style>
  <w:style w:type="character" w:customStyle="1" w:styleId="5yl5">
    <w:name w:val="_5yl5"/>
    <w:basedOn w:val="DefaultParagraphFont"/>
    <w:rsid w:val="00DC0E53"/>
  </w:style>
  <w:style w:type="character" w:customStyle="1" w:styleId="Mention1">
    <w:name w:val="Mention1"/>
    <w:basedOn w:val="DefaultParagraphFont"/>
    <w:uiPriority w:val="99"/>
    <w:semiHidden/>
    <w:unhideWhenUsed/>
    <w:rsid w:val="00AA58E5"/>
    <w:rPr>
      <w:color w:val="2B579A"/>
      <w:shd w:val="clear" w:color="auto" w:fill="E6E6E6"/>
    </w:rPr>
  </w:style>
  <w:style w:type="character" w:customStyle="1" w:styleId="UnresolvedMention1">
    <w:name w:val="Unresolved Mention1"/>
    <w:basedOn w:val="DefaultParagraphFont"/>
    <w:uiPriority w:val="99"/>
    <w:unhideWhenUsed/>
    <w:rsid w:val="00AA58E5"/>
    <w:rPr>
      <w:color w:val="808080"/>
      <w:shd w:val="clear" w:color="auto" w:fill="E6E6E6"/>
    </w:rPr>
  </w:style>
  <w:style w:type="character" w:customStyle="1" w:styleId="Heading6Char">
    <w:name w:val="Heading 6 Char"/>
    <w:basedOn w:val="DefaultParagraphFont"/>
    <w:link w:val="Heading6"/>
    <w:uiPriority w:val="9"/>
    <w:rsid w:val="00E85085"/>
    <w:rPr>
      <w:rFonts w:ascii="Garamond" w:eastAsiaTheme="majorEastAsia" w:hAnsi="Garamond" w:cstheme="majorBidi"/>
      <w:b/>
      <w:sz w:val="24"/>
    </w:rPr>
  </w:style>
  <w:style w:type="character" w:customStyle="1" w:styleId="Heading7Char">
    <w:name w:val="Heading 7 Char"/>
    <w:basedOn w:val="DefaultParagraphFont"/>
    <w:link w:val="Heading7"/>
    <w:uiPriority w:val="9"/>
    <w:rsid w:val="00E85085"/>
    <w:rPr>
      <w:rFonts w:ascii="Garamond" w:eastAsiaTheme="majorEastAsia" w:hAnsi="Garamond" w:cstheme="majorBidi"/>
      <w:b/>
      <w:iCs/>
    </w:rPr>
  </w:style>
  <w:style w:type="paragraph" w:styleId="Title">
    <w:name w:val="Title"/>
    <w:basedOn w:val="Normal"/>
    <w:next w:val="Normal"/>
    <w:link w:val="TitleChar"/>
    <w:autoRedefine/>
    <w:uiPriority w:val="10"/>
    <w:rsid w:val="00E85085"/>
    <w:pPr>
      <w:spacing w:after="960" w:line="240" w:lineRule="auto"/>
      <w:ind w:left="284"/>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E85085"/>
    <w:rPr>
      <w:rFonts w:ascii="Garamond" w:eastAsiaTheme="majorEastAsia" w:hAnsi="Garamond" w:cstheme="majorBidi"/>
      <w:color w:val="000000" w:themeColor="text1"/>
      <w:spacing w:val="5"/>
      <w:kern w:val="28"/>
      <w:sz w:val="44"/>
      <w:szCs w:val="52"/>
    </w:rPr>
  </w:style>
  <w:style w:type="table" w:customStyle="1" w:styleId="LightList1">
    <w:name w:val="Light List1"/>
    <w:basedOn w:val="TableNormal"/>
    <w:uiPriority w:val="61"/>
    <w:rsid w:val="00E850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4-Accent51">
    <w:name w:val="Grid Table 4 - Accent 51"/>
    <w:basedOn w:val="TableNormal"/>
    <w:uiPriority w:val="49"/>
    <w:rsid w:val="00E8508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E850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List-Accent1">
    <w:name w:val="Light List Accent 1"/>
    <w:basedOn w:val="TableNormal"/>
    <w:uiPriority w:val="61"/>
    <w:rsid w:val="00E8508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E850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39"/>
    <w:rsid w:val="00E850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E85085"/>
  </w:style>
  <w:style w:type="character" w:styleId="HTMLDefinition">
    <w:name w:val="HTML Definition"/>
    <w:basedOn w:val="DefaultParagraphFont"/>
    <w:uiPriority w:val="99"/>
    <w:semiHidden/>
    <w:unhideWhenUsed/>
    <w:rsid w:val="00E85085"/>
    <w:rPr>
      <w:i/>
      <w:iCs/>
    </w:rPr>
  </w:style>
  <w:style w:type="character" w:customStyle="1" w:styleId="current-selection">
    <w:name w:val="current-selection"/>
    <w:basedOn w:val="DefaultParagraphFont"/>
    <w:rsid w:val="00FE2017"/>
  </w:style>
  <w:style w:type="character" w:customStyle="1" w:styleId="a">
    <w:name w:val="_"/>
    <w:basedOn w:val="DefaultParagraphFont"/>
    <w:rsid w:val="00FE2017"/>
  </w:style>
  <w:style w:type="character" w:customStyle="1" w:styleId="ff6">
    <w:name w:val="ff6"/>
    <w:basedOn w:val="DefaultParagraphFont"/>
    <w:rsid w:val="00FE2017"/>
  </w:style>
  <w:style w:type="character" w:customStyle="1" w:styleId="UnresolvedMention2">
    <w:name w:val="Unresolved Mention2"/>
    <w:basedOn w:val="DefaultParagraphFont"/>
    <w:uiPriority w:val="99"/>
    <w:semiHidden/>
    <w:unhideWhenUsed/>
    <w:rsid w:val="0033602C"/>
    <w:rPr>
      <w:color w:val="808080"/>
      <w:shd w:val="clear" w:color="auto" w:fill="E6E6E6"/>
    </w:rPr>
  </w:style>
  <w:style w:type="paragraph" w:customStyle="1" w:styleId="Pb4fig">
    <w:name w:val="P b4 fig"/>
    <w:basedOn w:val="Normal"/>
    <w:link w:val="Pb4figChar"/>
    <w:qFormat/>
    <w:rsid w:val="00683410"/>
    <w:pPr>
      <w:spacing w:after="480"/>
    </w:pPr>
    <w:rPr>
      <w:rFonts w:eastAsia="PMingLiU"/>
      <w:lang w:val="en-US"/>
    </w:rPr>
  </w:style>
  <w:style w:type="character" w:customStyle="1" w:styleId="Pb4figChar">
    <w:name w:val="P b4 fig Char"/>
    <w:basedOn w:val="DefaultParagraphFont"/>
    <w:link w:val="Pb4fig"/>
    <w:rsid w:val="00683410"/>
    <w:rPr>
      <w:rFonts w:ascii="Calibri" w:hAnsi="Calibri" w:cs="Calibri"/>
      <w:lang w:val="en-US" w:eastAsia="en-GB"/>
    </w:rPr>
  </w:style>
  <w:style w:type="character" w:customStyle="1" w:styleId="UnresolvedMention3">
    <w:name w:val="Unresolved Mention3"/>
    <w:basedOn w:val="DefaultParagraphFont"/>
    <w:uiPriority w:val="99"/>
    <w:rsid w:val="00BA6F8E"/>
    <w:rPr>
      <w:color w:val="808080"/>
      <w:shd w:val="clear" w:color="auto" w:fill="E6E6E6"/>
    </w:rPr>
  </w:style>
  <w:style w:type="character" w:styleId="HTMLCite">
    <w:name w:val="HTML Cite"/>
    <w:basedOn w:val="DefaultParagraphFont"/>
    <w:uiPriority w:val="99"/>
    <w:semiHidden/>
    <w:unhideWhenUsed/>
    <w:rsid w:val="006A009B"/>
    <w:rPr>
      <w:i/>
      <w:iCs/>
    </w:rPr>
  </w:style>
  <w:style w:type="character" w:customStyle="1" w:styleId="highlight">
    <w:name w:val="highlight"/>
    <w:basedOn w:val="DefaultParagraphFont"/>
    <w:rsid w:val="007A2CA8"/>
  </w:style>
  <w:style w:type="character" w:customStyle="1" w:styleId="UnresolvedMention4">
    <w:name w:val="Unresolved Mention4"/>
    <w:basedOn w:val="DefaultParagraphFont"/>
    <w:uiPriority w:val="99"/>
    <w:unhideWhenUsed/>
    <w:rsid w:val="00381728"/>
    <w:rPr>
      <w:color w:val="808080"/>
      <w:shd w:val="clear" w:color="auto" w:fill="E6E6E6"/>
    </w:rPr>
  </w:style>
  <w:style w:type="character" w:customStyle="1" w:styleId="UnresolvedMention5">
    <w:name w:val="Unresolved Mention5"/>
    <w:basedOn w:val="DefaultParagraphFont"/>
    <w:uiPriority w:val="99"/>
    <w:semiHidden/>
    <w:unhideWhenUsed/>
    <w:rsid w:val="00EA33C6"/>
    <w:rPr>
      <w:color w:val="808080"/>
      <w:shd w:val="clear" w:color="auto" w:fill="E6E6E6"/>
    </w:rPr>
  </w:style>
  <w:style w:type="character" w:customStyle="1" w:styleId="UnresolvedMention6">
    <w:name w:val="Unresolved Mention6"/>
    <w:basedOn w:val="DefaultParagraphFont"/>
    <w:uiPriority w:val="99"/>
    <w:unhideWhenUsed/>
    <w:rsid w:val="0024272B"/>
    <w:rPr>
      <w:color w:val="808080"/>
      <w:shd w:val="clear" w:color="auto" w:fill="E6E6E6"/>
    </w:rPr>
  </w:style>
  <w:style w:type="paragraph" w:customStyle="1" w:styleId="p1">
    <w:name w:val="p1"/>
    <w:basedOn w:val="Normal"/>
    <w:rsid w:val="0024272B"/>
    <w:pPr>
      <w:spacing w:after="0" w:line="240" w:lineRule="auto"/>
    </w:pPr>
    <w:rPr>
      <w:rFonts w:ascii="Helvetica" w:hAnsi="Helvetica" w:cs="Times New Roman"/>
      <w:sz w:val="18"/>
      <w:szCs w:val="18"/>
    </w:rPr>
  </w:style>
  <w:style w:type="character" w:customStyle="1" w:styleId="UnresolvedMention7">
    <w:name w:val="Unresolved Mention7"/>
    <w:basedOn w:val="DefaultParagraphFont"/>
    <w:uiPriority w:val="99"/>
    <w:unhideWhenUsed/>
    <w:rsid w:val="00543883"/>
    <w:rPr>
      <w:color w:val="808080"/>
      <w:shd w:val="clear" w:color="auto" w:fill="E6E6E6"/>
    </w:rPr>
  </w:style>
  <w:style w:type="character" w:customStyle="1" w:styleId="UnresolvedMention70">
    <w:name w:val="Unresolved Mention70"/>
    <w:basedOn w:val="DefaultParagraphFont"/>
    <w:uiPriority w:val="99"/>
    <w:unhideWhenUsed/>
    <w:rsid w:val="000158B3"/>
    <w:rPr>
      <w:color w:val="808080"/>
      <w:shd w:val="clear" w:color="auto" w:fill="E6E6E6"/>
    </w:rPr>
  </w:style>
  <w:style w:type="character" w:customStyle="1" w:styleId="UnresolvedMention8">
    <w:name w:val="Unresolved Mention8"/>
    <w:basedOn w:val="DefaultParagraphFont"/>
    <w:uiPriority w:val="99"/>
    <w:unhideWhenUsed/>
    <w:rsid w:val="00CB6AB0"/>
    <w:rPr>
      <w:color w:val="808080"/>
      <w:shd w:val="clear" w:color="auto" w:fill="E6E6E6"/>
    </w:rPr>
  </w:style>
  <w:style w:type="paragraph" w:customStyle="1" w:styleId="Title1">
    <w:name w:val="Title1"/>
    <w:basedOn w:val="HD1"/>
    <w:link w:val="TITLEChar0"/>
    <w:qFormat/>
    <w:rsid w:val="00773821"/>
    <w:pPr>
      <w:numPr>
        <w:numId w:val="0"/>
      </w:numPr>
      <w:pBdr>
        <w:bottom w:val="none" w:sz="0" w:space="0" w:color="auto"/>
      </w:pBdr>
      <w:spacing w:before="240" w:after="600" w:line="288" w:lineRule="auto"/>
      <w:jc w:val="center"/>
    </w:pPr>
    <w:rPr>
      <w:sz w:val="56"/>
    </w:rPr>
  </w:style>
  <w:style w:type="character" w:customStyle="1" w:styleId="TITLEChar0">
    <w:name w:val="TITLE Char"/>
    <w:basedOn w:val="HD1Char"/>
    <w:link w:val="Title1"/>
    <w:rsid w:val="00773821"/>
    <w:rPr>
      <w:rFonts w:ascii="Garamond" w:eastAsiaTheme="majorEastAsia" w:hAnsi="Garamond" w:cstheme="majorBidi"/>
      <w:b/>
      <w:bCs/>
      <w:sz w:val="56"/>
      <w:szCs w:val="28"/>
    </w:rPr>
  </w:style>
  <w:style w:type="character" w:customStyle="1" w:styleId="UnresolvedMention9">
    <w:name w:val="Unresolved Mention9"/>
    <w:basedOn w:val="DefaultParagraphFont"/>
    <w:uiPriority w:val="99"/>
    <w:semiHidden/>
    <w:unhideWhenUsed/>
    <w:rsid w:val="00AE00C2"/>
    <w:rPr>
      <w:color w:val="605E5C"/>
      <w:shd w:val="clear" w:color="auto" w:fill="E1DFDD"/>
    </w:rPr>
  </w:style>
  <w:style w:type="numbering" w:styleId="111111">
    <w:name w:val="Outline List 2"/>
    <w:basedOn w:val="NoList"/>
    <w:uiPriority w:val="99"/>
    <w:semiHidden/>
    <w:unhideWhenUsed/>
    <w:rsid w:val="00725D8E"/>
    <w:pPr>
      <w:numPr>
        <w:numId w:val="3"/>
      </w:numPr>
    </w:pPr>
  </w:style>
  <w:style w:type="table" w:customStyle="1" w:styleId="TABLEBLANK">
    <w:name w:val="TABLE BLANK"/>
    <w:basedOn w:val="TableNormal"/>
    <w:uiPriority w:val="99"/>
    <w:rsid w:val="006E02EF"/>
    <w:pPr>
      <w:spacing w:after="0" w:line="240" w:lineRule="auto"/>
    </w:pPr>
    <w:tblPr/>
    <w:tcPr>
      <w:tcMar>
        <w:left w:w="0" w:type="dxa"/>
        <w:right w:w="0" w:type="dxa"/>
      </w:tcMar>
    </w:tcPr>
  </w:style>
  <w:style w:type="table" w:customStyle="1" w:styleId="TABLEBLANK1">
    <w:name w:val="TABLE BLANK1"/>
    <w:basedOn w:val="TableNormal"/>
    <w:uiPriority w:val="99"/>
    <w:rsid w:val="00F97AD6"/>
    <w:pPr>
      <w:spacing w:after="0" w:line="240" w:lineRule="auto"/>
    </w:pPr>
    <w:tblPr/>
    <w:tcPr>
      <w:tcMar>
        <w:left w:w="0" w:type="dxa"/>
        <w:right w:w="0" w:type="dxa"/>
      </w:tcMar>
    </w:tcPr>
  </w:style>
  <w:style w:type="table" w:styleId="PlainTable4">
    <w:name w:val="Plain Table 4"/>
    <w:basedOn w:val="TableNormal"/>
    <w:uiPriority w:val="44"/>
    <w:rsid w:val="00D43A0D"/>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2">
    <w:name w:val="Grid Table 4 - Accent 52"/>
    <w:basedOn w:val="TableNormal"/>
    <w:next w:val="GridTable4-Accent5"/>
    <w:uiPriority w:val="49"/>
    <w:rsid w:val="002562B9"/>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2562B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HeadingsWK">
    <w:name w:val="HeadingsWK"/>
    <w:uiPriority w:val="99"/>
    <w:rsid w:val="00E73FEB"/>
    <w:pPr>
      <w:numPr>
        <w:numId w:val="4"/>
      </w:numPr>
    </w:pPr>
  </w:style>
  <w:style w:type="numbering" w:customStyle="1" w:styleId="Headings">
    <w:name w:val="Headings"/>
    <w:uiPriority w:val="99"/>
    <w:rsid w:val="007C7AC7"/>
    <w:pPr>
      <w:numPr>
        <w:numId w:val="5"/>
      </w:numPr>
    </w:pPr>
  </w:style>
  <w:style w:type="character" w:styleId="UnresolvedMention">
    <w:name w:val="Unresolved Mention"/>
    <w:basedOn w:val="DefaultParagraphFont"/>
    <w:uiPriority w:val="99"/>
    <w:semiHidden/>
    <w:unhideWhenUsed/>
    <w:rsid w:val="00523CEE"/>
    <w:rPr>
      <w:color w:val="605E5C"/>
      <w:shd w:val="clear" w:color="auto" w:fill="E1DFDD"/>
    </w:rPr>
  </w:style>
  <w:style w:type="character" w:styleId="LineNumber">
    <w:name w:val="line number"/>
    <w:basedOn w:val="DefaultParagraphFont"/>
    <w:uiPriority w:val="99"/>
    <w:semiHidden/>
    <w:unhideWhenUsed/>
    <w:rsid w:val="00220DCB"/>
  </w:style>
  <w:style w:type="table" w:styleId="TableGridLight">
    <w:name w:val="Grid Table Light"/>
    <w:basedOn w:val="TableNormal"/>
    <w:uiPriority w:val="40"/>
    <w:rsid w:val="004046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4">
    <w:name w:val="Grid Table 4 Accent 4"/>
    <w:basedOn w:val="TableNormal"/>
    <w:uiPriority w:val="49"/>
    <w:rsid w:val="006067A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6067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526A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C163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6396"/>
    <w:rPr>
      <w:rFonts w:ascii="Consolas" w:eastAsiaTheme="minorHAnsi" w:hAnsi="Consolas" w:cs="Calibri"/>
      <w:sz w:val="20"/>
      <w:szCs w:val="20"/>
      <w:lang w:eastAsia="en-GB"/>
    </w:rPr>
  </w:style>
  <w:style w:type="character" w:customStyle="1" w:styleId="katex-mathml">
    <w:name w:val="katex-mathml"/>
    <w:basedOn w:val="DefaultParagraphFont"/>
    <w:rsid w:val="00A27A8F"/>
  </w:style>
  <w:style w:type="character" w:customStyle="1" w:styleId="mord">
    <w:name w:val="mord"/>
    <w:basedOn w:val="DefaultParagraphFont"/>
    <w:rsid w:val="00A27A8F"/>
  </w:style>
  <w:style w:type="character" w:customStyle="1" w:styleId="mopen">
    <w:name w:val="mopen"/>
    <w:basedOn w:val="DefaultParagraphFont"/>
    <w:rsid w:val="00A27A8F"/>
  </w:style>
  <w:style w:type="character" w:customStyle="1" w:styleId="mrel">
    <w:name w:val="mrel"/>
    <w:basedOn w:val="DefaultParagraphFont"/>
    <w:rsid w:val="00A27A8F"/>
  </w:style>
  <w:style w:type="character" w:customStyle="1" w:styleId="mpunct">
    <w:name w:val="mpunct"/>
    <w:basedOn w:val="DefaultParagraphFont"/>
    <w:rsid w:val="00A27A8F"/>
  </w:style>
  <w:style w:type="character" w:customStyle="1" w:styleId="minner">
    <w:name w:val="minner"/>
    <w:basedOn w:val="DefaultParagraphFont"/>
    <w:rsid w:val="00A27A8F"/>
  </w:style>
  <w:style w:type="character" w:customStyle="1" w:styleId="mclose">
    <w:name w:val="mclose"/>
    <w:basedOn w:val="DefaultParagraphFont"/>
    <w:rsid w:val="00A27A8F"/>
  </w:style>
  <w:style w:type="character" w:customStyle="1" w:styleId="Heading9Char">
    <w:name w:val="Heading 9 Char"/>
    <w:basedOn w:val="DefaultParagraphFont"/>
    <w:link w:val="Heading9"/>
    <w:uiPriority w:val="9"/>
    <w:semiHidden/>
    <w:rsid w:val="00980AF8"/>
    <w:rPr>
      <w:rFonts w:eastAsiaTheme="majorEastAsia" w:cstheme="majorBidi"/>
      <w:color w:val="272727" w:themeColor="text1" w:themeTint="D8"/>
      <w:kern w:val="2"/>
      <w:sz w:val="24"/>
      <w:szCs w:val="24"/>
      <w14:ligatures w14:val="standardContextual"/>
    </w:rPr>
  </w:style>
  <w:style w:type="paragraph" w:customStyle="1" w:styleId="msonormal0">
    <w:name w:val="msonormal"/>
    <w:basedOn w:val="Normal"/>
    <w:rsid w:val="007272E0"/>
    <w:pPr>
      <w:spacing w:before="100" w:beforeAutospacing="1" w:after="100" w:afterAutospacing="1" w:line="240" w:lineRule="auto"/>
    </w:pPr>
    <w:rPr>
      <w:rFonts w:eastAsia="Times New Roman" w:cs="Times New Roman"/>
      <w:sz w:val="24"/>
      <w:szCs w:val="24"/>
    </w:rPr>
  </w:style>
  <w:style w:type="paragraph" w:customStyle="1" w:styleId="nospaceatall">
    <w:name w:val="nospaceatall"/>
    <w:basedOn w:val="Caption"/>
    <w:link w:val="nospaceatallChar"/>
    <w:qFormat/>
    <w:rsid w:val="00AA2F2C"/>
    <w:pPr>
      <w:spacing w:before="20" w:after="20" w:line="240" w:lineRule="auto"/>
    </w:pPr>
    <w:rPr>
      <w:bCs/>
      <w:sz w:val="20"/>
      <w:szCs w:val="16"/>
    </w:rPr>
  </w:style>
  <w:style w:type="character" w:customStyle="1" w:styleId="nospaceatallChar">
    <w:name w:val="nospaceatall Char"/>
    <w:basedOn w:val="CaptionChar"/>
    <w:link w:val="nospaceatall"/>
    <w:rsid w:val="00AA2F2C"/>
    <w:rPr>
      <w:rFonts w:ascii="Calibri" w:eastAsiaTheme="minorHAnsi" w:hAnsi="Calibri" w:cs="Calibri"/>
      <w:bCs/>
      <w:iCs/>
      <w:color w:val="000000" w:themeColor="text1"/>
      <w:sz w:val="20"/>
      <w:szCs w:val="16"/>
      <w:lang w:eastAsia="en-GB"/>
    </w:rPr>
  </w:style>
  <w:style w:type="table" w:styleId="GridTable4">
    <w:name w:val="Grid Table 4"/>
    <w:basedOn w:val="TableNormal"/>
    <w:uiPriority w:val="49"/>
    <w:rsid w:val="00E755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E21AB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nchor-text">
    <w:name w:val="anchor-text"/>
    <w:basedOn w:val="DefaultParagraphFont"/>
    <w:rsid w:val="001D74BA"/>
  </w:style>
  <w:style w:type="character" w:customStyle="1" w:styleId="html-italic">
    <w:name w:val="html-italic"/>
    <w:basedOn w:val="DefaultParagraphFont"/>
    <w:rsid w:val="00291080"/>
  </w:style>
  <w:style w:type="character" w:customStyle="1" w:styleId="relative">
    <w:name w:val="relative"/>
    <w:basedOn w:val="DefaultParagraphFont"/>
    <w:rsid w:val="00C110A6"/>
  </w:style>
  <w:style w:type="character" w:customStyle="1" w:styleId="ms-1">
    <w:name w:val="ms-1"/>
    <w:basedOn w:val="DefaultParagraphFont"/>
    <w:rsid w:val="00C110A6"/>
  </w:style>
  <w:style w:type="character" w:customStyle="1" w:styleId="max-w-full">
    <w:name w:val="max-w-full"/>
    <w:basedOn w:val="DefaultParagraphFont"/>
    <w:rsid w:val="00C110A6"/>
  </w:style>
  <w:style w:type="character" w:customStyle="1" w:styleId="-me-1">
    <w:name w:val="-me-1"/>
    <w:basedOn w:val="DefaultParagraphFont"/>
    <w:rsid w:val="00C110A6"/>
  </w:style>
  <w:style w:type="paragraph" w:customStyle="1" w:styleId="xl65">
    <w:name w:val="xl65"/>
    <w:basedOn w:val="Normal"/>
    <w:rsid w:val="003338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figlegend">
    <w:name w:val="fig_legend"/>
    <w:basedOn w:val="NoSpacing"/>
    <w:link w:val="figlegendChar"/>
    <w:qFormat/>
    <w:rsid w:val="00911140"/>
    <w:pPr>
      <w:spacing w:before="0" w:after="360"/>
    </w:pPr>
  </w:style>
  <w:style w:type="character" w:customStyle="1" w:styleId="figlegendChar">
    <w:name w:val="fig_legend Char"/>
    <w:basedOn w:val="NoSpacingChar"/>
    <w:link w:val="figlegend"/>
    <w:rsid w:val="00911140"/>
    <w:rPr>
      <w:rFonts w:ascii="Times New Roman" w:eastAsiaTheme="minorEastAsia" w:hAnsi="Times New Roman"/>
      <w:b/>
      <w:sz w:val="20"/>
      <w:lang w:val="en-US" w:eastAsia="ja-JP"/>
    </w:rPr>
  </w:style>
  <w:style w:type="character" w:styleId="PlaceholderText">
    <w:name w:val="Placeholder Text"/>
    <w:basedOn w:val="DefaultParagraphFont"/>
    <w:uiPriority w:val="99"/>
    <w:semiHidden/>
    <w:rsid w:val="00A37846"/>
    <w:rPr>
      <w:color w:val="666666"/>
    </w:rPr>
  </w:style>
  <w:style w:type="character" w:customStyle="1" w:styleId="EnlacedeInternet">
    <w:name w:val="Enlace de Internet"/>
    <w:uiPriority w:val="99"/>
    <w:rsid w:val="00EE77AB"/>
    <w:rPr>
      <w:color w:val="000080"/>
      <w:u w:val="single"/>
    </w:rPr>
  </w:style>
  <w:style w:type="character" w:customStyle="1" w:styleId="text">
    <w:name w:val="text"/>
    <w:basedOn w:val="DefaultParagraphFont"/>
    <w:rsid w:val="00EE77AB"/>
  </w:style>
  <w:style w:type="character" w:customStyle="1" w:styleId="author-ref">
    <w:name w:val="author-ref"/>
    <w:basedOn w:val="DefaultParagraphFont"/>
    <w:rsid w:val="00EE77AB"/>
  </w:style>
  <w:style w:type="table" w:customStyle="1" w:styleId="Tablaconcuadrcula1">
    <w:name w:val="Tabla con cuadrícula1"/>
    <w:basedOn w:val="TableNormal"/>
    <w:next w:val="TableGrid"/>
    <w:uiPriority w:val="39"/>
    <w:rsid w:val="00EE77AB"/>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DefaultParagraphFont"/>
    <w:rsid w:val="00EE77AB"/>
  </w:style>
  <w:style w:type="character" w:customStyle="1" w:styleId="hwtze">
    <w:name w:val="hwtze"/>
    <w:basedOn w:val="DefaultParagraphFont"/>
    <w:rsid w:val="00EE77AB"/>
  </w:style>
  <w:style w:type="character" w:customStyle="1" w:styleId="rynqvb">
    <w:name w:val="rynqvb"/>
    <w:basedOn w:val="DefaultParagraphFont"/>
    <w:rsid w:val="00EE77AB"/>
  </w:style>
  <w:style w:type="table" w:customStyle="1" w:styleId="LightList11">
    <w:name w:val="Light List11"/>
    <w:basedOn w:val="TableNormal"/>
    <w:uiPriority w:val="61"/>
    <w:rsid w:val="00EE77A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39"/>
    <w:rsid w:val="00EE77AB"/>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77AB"/>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77AB"/>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77AB"/>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eNormal"/>
    <w:next w:val="Tabladecuadrcula42"/>
    <w:uiPriority w:val="49"/>
    <w:rsid w:val="00EE77AB"/>
    <w:pPr>
      <w:spacing w:after="0" w:line="240" w:lineRule="auto"/>
    </w:pPr>
    <w:rPr>
      <w:rFonts w:ascii="Calibri" w:eastAsiaTheme="minorHAns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
    <w:name w:val="Tabla de cuadrícula 42"/>
    <w:basedOn w:val="TableNormal"/>
    <w:uiPriority w:val="49"/>
    <w:rsid w:val="00EE77AB"/>
    <w:pPr>
      <w:spacing w:after="0" w:line="240" w:lineRule="auto"/>
    </w:pPr>
    <w:rPr>
      <w:rFonts w:eastAsiaTheme="minorHAnsi"/>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eNormal"/>
    <w:uiPriority w:val="46"/>
    <w:rsid w:val="00EE77AB"/>
    <w:pPr>
      <w:spacing w:after="0" w:line="240" w:lineRule="auto"/>
    </w:pPr>
    <w:rPr>
      <w:rFonts w:eastAsiaTheme="minorHAnsi"/>
      <w:kern w:val="2"/>
      <w:lang w:val="es-E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ext">
    <w:name w:val="table_text"/>
    <w:basedOn w:val="NoSpacing"/>
    <w:link w:val="tabletextChar"/>
    <w:qFormat/>
    <w:rsid w:val="000D63F1"/>
    <w:pPr>
      <w:spacing w:before="80" w:after="80" w:line="240" w:lineRule="auto"/>
      <w:contextualSpacing w:val="0"/>
      <w:jc w:val="left"/>
    </w:pPr>
    <w:rPr>
      <w:rFonts w:eastAsiaTheme="minorHAnsi"/>
      <w:b w:val="0"/>
      <w:color w:val="000000" w:themeColor="text1"/>
    </w:rPr>
  </w:style>
  <w:style w:type="character" w:customStyle="1" w:styleId="tabletextChar">
    <w:name w:val="table_text Char"/>
    <w:basedOn w:val="NoSpacingChar"/>
    <w:link w:val="tabletext"/>
    <w:rsid w:val="000D63F1"/>
    <w:rPr>
      <w:rFonts w:ascii="Times New Roman" w:eastAsiaTheme="minorHAnsi" w:hAnsi="Times New Roman"/>
      <w:b w:val="0"/>
      <w:color w:val="000000" w:themeColor="text1"/>
      <w:sz w:val="20"/>
      <w:lang w:val="en-US" w:eastAsia="ja-JP"/>
    </w:rPr>
  </w:style>
  <w:style w:type="character" w:customStyle="1" w:styleId="Mencinsinresolver1">
    <w:name w:val="Mención sin resolver1"/>
    <w:basedOn w:val="DefaultParagraphFont"/>
    <w:uiPriority w:val="99"/>
    <w:semiHidden/>
    <w:unhideWhenUsed/>
    <w:rsid w:val="00EE77AB"/>
    <w:rPr>
      <w:color w:val="605E5C"/>
      <w:shd w:val="clear" w:color="auto" w:fill="E1DFDD"/>
    </w:rPr>
  </w:style>
  <w:style w:type="table" w:customStyle="1" w:styleId="GridTable41">
    <w:name w:val="Grid Table 41"/>
    <w:basedOn w:val="TableNormal"/>
    <w:next w:val="Tabladecuadrcula42"/>
    <w:uiPriority w:val="49"/>
    <w:rsid w:val="00EE77AB"/>
    <w:pPr>
      <w:spacing w:after="0" w:line="240" w:lineRule="auto"/>
    </w:pPr>
    <w:rPr>
      <w:rFonts w:ascii="Aptos" w:eastAsia="Aptos" w:hAnsi="Aptos" w:cs="Times New Roman"/>
      <w:kern w:val="2"/>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8Char">
    <w:name w:val="Heading 8 Char"/>
    <w:basedOn w:val="DefaultParagraphFont"/>
    <w:link w:val="Heading8"/>
    <w:uiPriority w:val="9"/>
    <w:rsid w:val="00AA2F2C"/>
    <w:rPr>
      <w:rFonts w:asciiTheme="majorHAnsi" w:eastAsiaTheme="majorEastAsia" w:hAnsiTheme="majorHAnsi" w:cstheme="majorBidi"/>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099">
      <w:marLeft w:val="0"/>
      <w:marRight w:val="0"/>
      <w:marTop w:val="0"/>
      <w:marBottom w:val="0"/>
      <w:divBdr>
        <w:top w:val="none" w:sz="0" w:space="0" w:color="auto"/>
        <w:left w:val="none" w:sz="0" w:space="0" w:color="auto"/>
        <w:bottom w:val="none" w:sz="0" w:space="0" w:color="auto"/>
        <w:right w:val="none" w:sz="0" w:space="0" w:color="auto"/>
      </w:divBdr>
    </w:div>
    <w:div w:id="5139373">
      <w:marLeft w:val="0"/>
      <w:marRight w:val="0"/>
      <w:marTop w:val="0"/>
      <w:marBottom w:val="0"/>
      <w:divBdr>
        <w:top w:val="none" w:sz="0" w:space="0" w:color="auto"/>
        <w:left w:val="none" w:sz="0" w:space="0" w:color="auto"/>
        <w:bottom w:val="none" w:sz="0" w:space="0" w:color="auto"/>
        <w:right w:val="none" w:sz="0" w:space="0" w:color="auto"/>
      </w:divBdr>
    </w:div>
    <w:div w:id="12391183">
      <w:marLeft w:val="0"/>
      <w:marRight w:val="0"/>
      <w:marTop w:val="0"/>
      <w:marBottom w:val="0"/>
      <w:divBdr>
        <w:top w:val="none" w:sz="0" w:space="0" w:color="auto"/>
        <w:left w:val="none" w:sz="0" w:space="0" w:color="auto"/>
        <w:bottom w:val="none" w:sz="0" w:space="0" w:color="auto"/>
        <w:right w:val="none" w:sz="0" w:space="0" w:color="auto"/>
      </w:divBdr>
    </w:div>
    <w:div w:id="12926555">
      <w:marLeft w:val="0"/>
      <w:marRight w:val="0"/>
      <w:marTop w:val="0"/>
      <w:marBottom w:val="0"/>
      <w:divBdr>
        <w:top w:val="none" w:sz="0" w:space="0" w:color="auto"/>
        <w:left w:val="none" w:sz="0" w:space="0" w:color="auto"/>
        <w:bottom w:val="none" w:sz="0" w:space="0" w:color="auto"/>
        <w:right w:val="none" w:sz="0" w:space="0" w:color="auto"/>
      </w:divBdr>
    </w:div>
    <w:div w:id="19018718">
      <w:bodyDiv w:val="1"/>
      <w:marLeft w:val="0"/>
      <w:marRight w:val="0"/>
      <w:marTop w:val="0"/>
      <w:marBottom w:val="0"/>
      <w:divBdr>
        <w:top w:val="none" w:sz="0" w:space="0" w:color="auto"/>
        <w:left w:val="none" w:sz="0" w:space="0" w:color="auto"/>
        <w:bottom w:val="none" w:sz="0" w:space="0" w:color="auto"/>
        <w:right w:val="none" w:sz="0" w:space="0" w:color="auto"/>
      </w:divBdr>
    </w:div>
    <w:div w:id="21244392">
      <w:bodyDiv w:val="1"/>
      <w:marLeft w:val="0"/>
      <w:marRight w:val="0"/>
      <w:marTop w:val="0"/>
      <w:marBottom w:val="0"/>
      <w:divBdr>
        <w:top w:val="none" w:sz="0" w:space="0" w:color="auto"/>
        <w:left w:val="none" w:sz="0" w:space="0" w:color="auto"/>
        <w:bottom w:val="none" w:sz="0" w:space="0" w:color="auto"/>
        <w:right w:val="none" w:sz="0" w:space="0" w:color="auto"/>
      </w:divBdr>
      <w:divsChild>
        <w:div w:id="18288226">
          <w:marLeft w:val="0"/>
          <w:marRight w:val="0"/>
          <w:marTop w:val="0"/>
          <w:marBottom w:val="0"/>
          <w:divBdr>
            <w:top w:val="none" w:sz="0" w:space="0" w:color="auto"/>
            <w:left w:val="none" w:sz="0" w:space="0" w:color="auto"/>
            <w:bottom w:val="none" w:sz="0" w:space="0" w:color="auto"/>
            <w:right w:val="none" w:sz="0" w:space="0" w:color="auto"/>
          </w:divBdr>
        </w:div>
        <w:div w:id="56561720">
          <w:marLeft w:val="0"/>
          <w:marRight w:val="0"/>
          <w:marTop w:val="0"/>
          <w:marBottom w:val="0"/>
          <w:divBdr>
            <w:top w:val="none" w:sz="0" w:space="0" w:color="auto"/>
            <w:left w:val="none" w:sz="0" w:space="0" w:color="auto"/>
            <w:bottom w:val="none" w:sz="0" w:space="0" w:color="auto"/>
            <w:right w:val="none" w:sz="0" w:space="0" w:color="auto"/>
          </w:divBdr>
        </w:div>
        <w:div w:id="395973667">
          <w:marLeft w:val="0"/>
          <w:marRight w:val="0"/>
          <w:marTop w:val="0"/>
          <w:marBottom w:val="0"/>
          <w:divBdr>
            <w:top w:val="none" w:sz="0" w:space="0" w:color="auto"/>
            <w:left w:val="none" w:sz="0" w:space="0" w:color="auto"/>
            <w:bottom w:val="none" w:sz="0" w:space="0" w:color="auto"/>
            <w:right w:val="none" w:sz="0" w:space="0" w:color="auto"/>
          </w:divBdr>
        </w:div>
        <w:div w:id="561524818">
          <w:marLeft w:val="0"/>
          <w:marRight w:val="0"/>
          <w:marTop w:val="0"/>
          <w:marBottom w:val="0"/>
          <w:divBdr>
            <w:top w:val="none" w:sz="0" w:space="0" w:color="auto"/>
            <w:left w:val="none" w:sz="0" w:space="0" w:color="auto"/>
            <w:bottom w:val="none" w:sz="0" w:space="0" w:color="auto"/>
            <w:right w:val="none" w:sz="0" w:space="0" w:color="auto"/>
          </w:divBdr>
        </w:div>
        <w:div w:id="650258778">
          <w:marLeft w:val="0"/>
          <w:marRight w:val="0"/>
          <w:marTop w:val="0"/>
          <w:marBottom w:val="0"/>
          <w:divBdr>
            <w:top w:val="none" w:sz="0" w:space="0" w:color="auto"/>
            <w:left w:val="none" w:sz="0" w:space="0" w:color="auto"/>
            <w:bottom w:val="none" w:sz="0" w:space="0" w:color="auto"/>
            <w:right w:val="none" w:sz="0" w:space="0" w:color="auto"/>
          </w:divBdr>
        </w:div>
        <w:div w:id="691614806">
          <w:marLeft w:val="0"/>
          <w:marRight w:val="0"/>
          <w:marTop w:val="0"/>
          <w:marBottom w:val="0"/>
          <w:divBdr>
            <w:top w:val="none" w:sz="0" w:space="0" w:color="auto"/>
            <w:left w:val="none" w:sz="0" w:space="0" w:color="auto"/>
            <w:bottom w:val="none" w:sz="0" w:space="0" w:color="auto"/>
            <w:right w:val="none" w:sz="0" w:space="0" w:color="auto"/>
          </w:divBdr>
        </w:div>
        <w:div w:id="710418836">
          <w:marLeft w:val="0"/>
          <w:marRight w:val="0"/>
          <w:marTop w:val="0"/>
          <w:marBottom w:val="0"/>
          <w:divBdr>
            <w:top w:val="none" w:sz="0" w:space="0" w:color="auto"/>
            <w:left w:val="none" w:sz="0" w:space="0" w:color="auto"/>
            <w:bottom w:val="none" w:sz="0" w:space="0" w:color="auto"/>
            <w:right w:val="none" w:sz="0" w:space="0" w:color="auto"/>
          </w:divBdr>
        </w:div>
        <w:div w:id="897088950">
          <w:marLeft w:val="0"/>
          <w:marRight w:val="0"/>
          <w:marTop w:val="0"/>
          <w:marBottom w:val="0"/>
          <w:divBdr>
            <w:top w:val="none" w:sz="0" w:space="0" w:color="auto"/>
            <w:left w:val="none" w:sz="0" w:space="0" w:color="auto"/>
            <w:bottom w:val="none" w:sz="0" w:space="0" w:color="auto"/>
            <w:right w:val="none" w:sz="0" w:space="0" w:color="auto"/>
          </w:divBdr>
        </w:div>
        <w:div w:id="897398344">
          <w:marLeft w:val="0"/>
          <w:marRight w:val="0"/>
          <w:marTop w:val="0"/>
          <w:marBottom w:val="0"/>
          <w:divBdr>
            <w:top w:val="none" w:sz="0" w:space="0" w:color="auto"/>
            <w:left w:val="none" w:sz="0" w:space="0" w:color="auto"/>
            <w:bottom w:val="none" w:sz="0" w:space="0" w:color="auto"/>
            <w:right w:val="none" w:sz="0" w:space="0" w:color="auto"/>
          </w:divBdr>
        </w:div>
        <w:div w:id="1116289157">
          <w:marLeft w:val="0"/>
          <w:marRight w:val="0"/>
          <w:marTop w:val="0"/>
          <w:marBottom w:val="0"/>
          <w:divBdr>
            <w:top w:val="none" w:sz="0" w:space="0" w:color="auto"/>
            <w:left w:val="none" w:sz="0" w:space="0" w:color="auto"/>
            <w:bottom w:val="none" w:sz="0" w:space="0" w:color="auto"/>
            <w:right w:val="none" w:sz="0" w:space="0" w:color="auto"/>
          </w:divBdr>
        </w:div>
        <w:div w:id="1298334822">
          <w:marLeft w:val="0"/>
          <w:marRight w:val="0"/>
          <w:marTop w:val="0"/>
          <w:marBottom w:val="0"/>
          <w:divBdr>
            <w:top w:val="none" w:sz="0" w:space="0" w:color="auto"/>
            <w:left w:val="none" w:sz="0" w:space="0" w:color="auto"/>
            <w:bottom w:val="none" w:sz="0" w:space="0" w:color="auto"/>
            <w:right w:val="none" w:sz="0" w:space="0" w:color="auto"/>
          </w:divBdr>
        </w:div>
        <w:div w:id="1368528886">
          <w:marLeft w:val="0"/>
          <w:marRight w:val="0"/>
          <w:marTop w:val="0"/>
          <w:marBottom w:val="0"/>
          <w:divBdr>
            <w:top w:val="none" w:sz="0" w:space="0" w:color="auto"/>
            <w:left w:val="none" w:sz="0" w:space="0" w:color="auto"/>
            <w:bottom w:val="none" w:sz="0" w:space="0" w:color="auto"/>
            <w:right w:val="none" w:sz="0" w:space="0" w:color="auto"/>
          </w:divBdr>
        </w:div>
        <w:div w:id="1400713810">
          <w:marLeft w:val="0"/>
          <w:marRight w:val="0"/>
          <w:marTop w:val="0"/>
          <w:marBottom w:val="0"/>
          <w:divBdr>
            <w:top w:val="none" w:sz="0" w:space="0" w:color="auto"/>
            <w:left w:val="none" w:sz="0" w:space="0" w:color="auto"/>
            <w:bottom w:val="none" w:sz="0" w:space="0" w:color="auto"/>
            <w:right w:val="none" w:sz="0" w:space="0" w:color="auto"/>
          </w:divBdr>
        </w:div>
        <w:div w:id="1463696864">
          <w:marLeft w:val="0"/>
          <w:marRight w:val="0"/>
          <w:marTop w:val="0"/>
          <w:marBottom w:val="0"/>
          <w:divBdr>
            <w:top w:val="none" w:sz="0" w:space="0" w:color="auto"/>
            <w:left w:val="none" w:sz="0" w:space="0" w:color="auto"/>
            <w:bottom w:val="none" w:sz="0" w:space="0" w:color="auto"/>
            <w:right w:val="none" w:sz="0" w:space="0" w:color="auto"/>
          </w:divBdr>
        </w:div>
        <w:div w:id="1492405708">
          <w:marLeft w:val="0"/>
          <w:marRight w:val="0"/>
          <w:marTop w:val="0"/>
          <w:marBottom w:val="0"/>
          <w:divBdr>
            <w:top w:val="none" w:sz="0" w:space="0" w:color="auto"/>
            <w:left w:val="none" w:sz="0" w:space="0" w:color="auto"/>
            <w:bottom w:val="none" w:sz="0" w:space="0" w:color="auto"/>
            <w:right w:val="none" w:sz="0" w:space="0" w:color="auto"/>
          </w:divBdr>
        </w:div>
        <w:div w:id="1508977151">
          <w:marLeft w:val="0"/>
          <w:marRight w:val="0"/>
          <w:marTop w:val="0"/>
          <w:marBottom w:val="0"/>
          <w:divBdr>
            <w:top w:val="none" w:sz="0" w:space="0" w:color="auto"/>
            <w:left w:val="none" w:sz="0" w:space="0" w:color="auto"/>
            <w:bottom w:val="none" w:sz="0" w:space="0" w:color="auto"/>
            <w:right w:val="none" w:sz="0" w:space="0" w:color="auto"/>
          </w:divBdr>
        </w:div>
        <w:div w:id="1660230302">
          <w:marLeft w:val="0"/>
          <w:marRight w:val="0"/>
          <w:marTop w:val="0"/>
          <w:marBottom w:val="0"/>
          <w:divBdr>
            <w:top w:val="none" w:sz="0" w:space="0" w:color="auto"/>
            <w:left w:val="none" w:sz="0" w:space="0" w:color="auto"/>
            <w:bottom w:val="none" w:sz="0" w:space="0" w:color="auto"/>
            <w:right w:val="none" w:sz="0" w:space="0" w:color="auto"/>
          </w:divBdr>
        </w:div>
        <w:div w:id="1713260734">
          <w:marLeft w:val="0"/>
          <w:marRight w:val="0"/>
          <w:marTop w:val="0"/>
          <w:marBottom w:val="0"/>
          <w:divBdr>
            <w:top w:val="none" w:sz="0" w:space="0" w:color="auto"/>
            <w:left w:val="none" w:sz="0" w:space="0" w:color="auto"/>
            <w:bottom w:val="none" w:sz="0" w:space="0" w:color="auto"/>
            <w:right w:val="none" w:sz="0" w:space="0" w:color="auto"/>
          </w:divBdr>
        </w:div>
        <w:div w:id="1763984880">
          <w:marLeft w:val="0"/>
          <w:marRight w:val="0"/>
          <w:marTop w:val="0"/>
          <w:marBottom w:val="0"/>
          <w:divBdr>
            <w:top w:val="none" w:sz="0" w:space="0" w:color="auto"/>
            <w:left w:val="none" w:sz="0" w:space="0" w:color="auto"/>
            <w:bottom w:val="none" w:sz="0" w:space="0" w:color="auto"/>
            <w:right w:val="none" w:sz="0" w:space="0" w:color="auto"/>
          </w:divBdr>
        </w:div>
        <w:div w:id="1875801829">
          <w:marLeft w:val="0"/>
          <w:marRight w:val="0"/>
          <w:marTop w:val="0"/>
          <w:marBottom w:val="0"/>
          <w:divBdr>
            <w:top w:val="none" w:sz="0" w:space="0" w:color="auto"/>
            <w:left w:val="none" w:sz="0" w:space="0" w:color="auto"/>
            <w:bottom w:val="none" w:sz="0" w:space="0" w:color="auto"/>
            <w:right w:val="none" w:sz="0" w:space="0" w:color="auto"/>
          </w:divBdr>
        </w:div>
      </w:divsChild>
    </w:div>
    <w:div w:id="31926564">
      <w:bodyDiv w:val="1"/>
      <w:marLeft w:val="0"/>
      <w:marRight w:val="0"/>
      <w:marTop w:val="0"/>
      <w:marBottom w:val="0"/>
      <w:divBdr>
        <w:top w:val="none" w:sz="0" w:space="0" w:color="auto"/>
        <w:left w:val="none" w:sz="0" w:space="0" w:color="auto"/>
        <w:bottom w:val="none" w:sz="0" w:space="0" w:color="auto"/>
        <w:right w:val="none" w:sz="0" w:space="0" w:color="auto"/>
      </w:divBdr>
    </w:div>
    <w:div w:id="33433072">
      <w:bodyDiv w:val="1"/>
      <w:marLeft w:val="0"/>
      <w:marRight w:val="0"/>
      <w:marTop w:val="0"/>
      <w:marBottom w:val="0"/>
      <w:divBdr>
        <w:top w:val="none" w:sz="0" w:space="0" w:color="auto"/>
        <w:left w:val="none" w:sz="0" w:space="0" w:color="auto"/>
        <w:bottom w:val="none" w:sz="0" w:space="0" w:color="auto"/>
        <w:right w:val="none" w:sz="0" w:space="0" w:color="auto"/>
      </w:divBdr>
    </w:div>
    <w:div w:id="40129287">
      <w:bodyDiv w:val="1"/>
      <w:marLeft w:val="0"/>
      <w:marRight w:val="0"/>
      <w:marTop w:val="0"/>
      <w:marBottom w:val="0"/>
      <w:divBdr>
        <w:top w:val="none" w:sz="0" w:space="0" w:color="auto"/>
        <w:left w:val="none" w:sz="0" w:space="0" w:color="auto"/>
        <w:bottom w:val="none" w:sz="0" w:space="0" w:color="auto"/>
        <w:right w:val="none" w:sz="0" w:space="0" w:color="auto"/>
      </w:divBdr>
    </w:div>
    <w:div w:id="41054999">
      <w:bodyDiv w:val="1"/>
      <w:marLeft w:val="0"/>
      <w:marRight w:val="0"/>
      <w:marTop w:val="0"/>
      <w:marBottom w:val="0"/>
      <w:divBdr>
        <w:top w:val="none" w:sz="0" w:space="0" w:color="auto"/>
        <w:left w:val="none" w:sz="0" w:space="0" w:color="auto"/>
        <w:bottom w:val="none" w:sz="0" w:space="0" w:color="auto"/>
        <w:right w:val="none" w:sz="0" w:space="0" w:color="auto"/>
      </w:divBdr>
    </w:div>
    <w:div w:id="46077897">
      <w:marLeft w:val="0"/>
      <w:marRight w:val="0"/>
      <w:marTop w:val="0"/>
      <w:marBottom w:val="0"/>
      <w:divBdr>
        <w:top w:val="none" w:sz="0" w:space="0" w:color="auto"/>
        <w:left w:val="none" w:sz="0" w:space="0" w:color="auto"/>
        <w:bottom w:val="none" w:sz="0" w:space="0" w:color="auto"/>
        <w:right w:val="none" w:sz="0" w:space="0" w:color="auto"/>
      </w:divBdr>
    </w:div>
    <w:div w:id="48112652">
      <w:marLeft w:val="0"/>
      <w:marRight w:val="0"/>
      <w:marTop w:val="0"/>
      <w:marBottom w:val="0"/>
      <w:divBdr>
        <w:top w:val="none" w:sz="0" w:space="0" w:color="auto"/>
        <w:left w:val="none" w:sz="0" w:space="0" w:color="auto"/>
        <w:bottom w:val="none" w:sz="0" w:space="0" w:color="auto"/>
        <w:right w:val="none" w:sz="0" w:space="0" w:color="auto"/>
      </w:divBdr>
    </w:div>
    <w:div w:id="50424257">
      <w:bodyDiv w:val="1"/>
      <w:marLeft w:val="0"/>
      <w:marRight w:val="0"/>
      <w:marTop w:val="0"/>
      <w:marBottom w:val="0"/>
      <w:divBdr>
        <w:top w:val="none" w:sz="0" w:space="0" w:color="auto"/>
        <w:left w:val="none" w:sz="0" w:space="0" w:color="auto"/>
        <w:bottom w:val="none" w:sz="0" w:space="0" w:color="auto"/>
        <w:right w:val="none" w:sz="0" w:space="0" w:color="auto"/>
      </w:divBdr>
    </w:div>
    <w:div w:id="52504444">
      <w:marLeft w:val="0"/>
      <w:marRight w:val="0"/>
      <w:marTop w:val="0"/>
      <w:marBottom w:val="0"/>
      <w:divBdr>
        <w:top w:val="none" w:sz="0" w:space="0" w:color="auto"/>
        <w:left w:val="none" w:sz="0" w:space="0" w:color="auto"/>
        <w:bottom w:val="none" w:sz="0" w:space="0" w:color="auto"/>
        <w:right w:val="none" w:sz="0" w:space="0" w:color="auto"/>
      </w:divBdr>
    </w:div>
    <w:div w:id="57486846">
      <w:bodyDiv w:val="1"/>
      <w:marLeft w:val="0"/>
      <w:marRight w:val="0"/>
      <w:marTop w:val="0"/>
      <w:marBottom w:val="0"/>
      <w:divBdr>
        <w:top w:val="none" w:sz="0" w:space="0" w:color="auto"/>
        <w:left w:val="none" w:sz="0" w:space="0" w:color="auto"/>
        <w:bottom w:val="none" w:sz="0" w:space="0" w:color="auto"/>
        <w:right w:val="none" w:sz="0" w:space="0" w:color="auto"/>
      </w:divBdr>
      <w:divsChild>
        <w:div w:id="1401637146">
          <w:marLeft w:val="0"/>
          <w:marRight w:val="0"/>
          <w:marTop w:val="0"/>
          <w:marBottom w:val="0"/>
          <w:divBdr>
            <w:top w:val="none" w:sz="0" w:space="0" w:color="auto"/>
            <w:left w:val="none" w:sz="0" w:space="0" w:color="auto"/>
            <w:bottom w:val="none" w:sz="0" w:space="0" w:color="auto"/>
            <w:right w:val="none" w:sz="0" w:space="0" w:color="auto"/>
          </w:divBdr>
        </w:div>
      </w:divsChild>
    </w:div>
    <w:div w:id="59603204">
      <w:marLeft w:val="0"/>
      <w:marRight w:val="0"/>
      <w:marTop w:val="0"/>
      <w:marBottom w:val="0"/>
      <w:divBdr>
        <w:top w:val="none" w:sz="0" w:space="0" w:color="auto"/>
        <w:left w:val="none" w:sz="0" w:space="0" w:color="auto"/>
        <w:bottom w:val="none" w:sz="0" w:space="0" w:color="auto"/>
        <w:right w:val="none" w:sz="0" w:space="0" w:color="auto"/>
      </w:divBdr>
    </w:div>
    <w:div w:id="63799150">
      <w:marLeft w:val="0"/>
      <w:marRight w:val="0"/>
      <w:marTop w:val="0"/>
      <w:marBottom w:val="0"/>
      <w:divBdr>
        <w:top w:val="none" w:sz="0" w:space="0" w:color="auto"/>
        <w:left w:val="none" w:sz="0" w:space="0" w:color="auto"/>
        <w:bottom w:val="none" w:sz="0" w:space="0" w:color="auto"/>
        <w:right w:val="none" w:sz="0" w:space="0" w:color="auto"/>
      </w:divBdr>
    </w:div>
    <w:div w:id="64571912">
      <w:marLeft w:val="0"/>
      <w:marRight w:val="0"/>
      <w:marTop w:val="0"/>
      <w:marBottom w:val="0"/>
      <w:divBdr>
        <w:top w:val="none" w:sz="0" w:space="0" w:color="auto"/>
        <w:left w:val="none" w:sz="0" w:space="0" w:color="auto"/>
        <w:bottom w:val="none" w:sz="0" w:space="0" w:color="auto"/>
        <w:right w:val="none" w:sz="0" w:space="0" w:color="auto"/>
      </w:divBdr>
    </w:div>
    <w:div w:id="64687451">
      <w:marLeft w:val="0"/>
      <w:marRight w:val="0"/>
      <w:marTop w:val="0"/>
      <w:marBottom w:val="0"/>
      <w:divBdr>
        <w:top w:val="none" w:sz="0" w:space="0" w:color="auto"/>
        <w:left w:val="none" w:sz="0" w:space="0" w:color="auto"/>
        <w:bottom w:val="none" w:sz="0" w:space="0" w:color="auto"/>
        <w:right w:val="none" w:sz="0" w:space="0" w:color="auto"/>
      </w:divBdr>
    </w:div>
    <w:div w:id="66345413">
      <w:bodyDiv w:val="1"/>
      <w:marLeft w:val="0"/>
      <w:marRight w:val="0"/>
      <w:marTop w:val="0"/>
      <w:marBottom w:val="0"/>
      <w:divBdr>
        <w:top w:val="none" w:sz="0" w:space="0" w:color="auto"/>
        <w:left w:val="none" w:sz="0" w:space="0" w:color="auto"/>
        <w:bottom w:val="none" w:sz="0" w:space="0" w:color="auto"/>
        <w:right w:val="none" w:sz="0" w:space="0" w:color="auto"/>
      </w:divBdr>
    </w:div>
    <w:div w:id="69620427">
      <w:marLeft w:val="0"/>
      <w:marRight w:val="0"/>
      <w:marTop w:val="0"/>
      <w:marBottom w:val="0"/>
      <w:divBdr>
        <w:top w:val="none" w:sz="0" w:space="0" w:color="auto"/>
        <w:left w:val="none" w:sz="0" w:space="0" w:color="auto"/>
        <w:bottom w:val="none" w:sz="0" w:space="0" w:color="auto"/>
        <w:right w:val="none" w:sz="0" w:space="0" w:color="auto"/>
      </w:divBdr>
    </w:div>
    <w:div w:id="69861839">
      <w:bodyDiv w:val="1"/>
      <w:marLeft w:val="0"/>
      <w:marRight w:val="0"/>
      <w:marTop w:val="0"/>
      <w:marBottom w:val="0"/>
      <w:divBdr>
        <w:top w:val="none" w:sz="0" w:space="0" w:color="auto"/>
        <w:left w:val="none" w:sz="0" w:space="0" w:color="auto"/>
        <w:bottom w:val="none" w:sz="0" w:space="0" w:color="auto"/>
        <w:right w:val="none" w:sz="0" w:space="0" w:color="auto"/>
      </w:divBdr>
    </w:div>
    <w:div w:id="70586200">
      <w:marLeft w:val="0"/>
      <w:marRight w:val="0"/>
      <w:marTop w:val="0"/>
      <w:marBottom w:val="0"/>
      <w:divBdr>
        <w:top w:val="none" w:sz="0" w:space="0" w:color="auto"/>
        <w:left w:val="none" w:sz="0" w:space="0" w:color="auto"/>
        <w:bottom w:val="none" w:sz="0" w:space="0" w:color="auto"/>
        <w:right w:val="none" w:sz="0" w:space="0" w:color="auto"/>
      </w:divBdr>
    </w:div>
    <w:div w:id="71704107">
      <w:bodyDiv w:val="1"/>
      <w:marLeft w:val="0"/>
      <w:marRight w:val="0"/>
      <w:marTop w:val="0"/>
      <w:marBottom w:val="0"/>
      <w:divBdr>
        <w:top w:val="none" w:sz="0" w:space="0" w:color="auto"/>
        <w:left w:val="none" w:sz="0" w:space="0" w:color="auto"/>
        <w:bottom w:val="none" w:sz="0" w:space="0" w:color="auto"/>
        <w:right w:val="none" w:sz="0" w:space="0" w:color="auto"/>
      </w:divBdr>
    </w:div>
    <w:div w:id="73673241">
      <w:marLeft w:val="0"/>
      <w:marRight w:val="0"/>
      <w:marTop w:val="0"/>
      <w:marBottom w:val="0"/>
      <w:divBdr>
        <w:top w:val="none" w:sz="0" w:space="0" w:color="auto"/>
        <w:left w:val="none" w:sz="0" w:space="0" w:color="auto"/>
        <w:bottom w:val="none" w:sz="0" w:space="0" w:color="auto"/>
        <w:right w:val="none" w:sz="0" w:space="0" w:color="auto"/>
      </w:divBdr>
    </w:div>
    <w:div w:id="94908920">
      <w:bodyDiv w:val="1"/>
      <w:marLeft w:val="0"/>
      <w:marRight w:val="0"/>
      <w:marTop w:val="0"/>
      <w:marBottom w:val="0"/>
      <w:divBdr>
        <w:top w:val="none" w:sz="0" w:space="0" w:color="auto"/>
        <w:left w:val="none" w:sz="0" w:space="0" w:color="auto"/>
        <w:bottom w:val="none" w:sz="0" w:space="0" w:color="auto"/>
        <w:right w:val="none" w:sz="0" w:space="0" w:color="auto"/>
      </w:divBdr>
      <w:divsChild>
        <w:div w:id="51275813">
          <w:marLeft w:val="0"/>
          <w:marRight w:val="0"/>
          <w:marTop w:val="0"/>
          <w:marBottom w:val="0"/>
          <w:divBdr>
            <w:top w:val="none" w:sz="0" w:space="0" w:color="auto"/>
            <w:left w:val="none" w:sz="0" w:space="0" w:color="auto"/>
            <w:bottom w:val="none" w:sz="0" w:space="0" w:color="auto"/>
            <w:right w:val="none" w:sz="0" w:space="0" w:color="auto"/>
          </w:divBdr>
        </w:div>
        <w:div w:id="92166847">
          <w:marLeft w:val="0"/>
          <w:marRight w:val="0"/>
          <w:marTop w:val="0"/>
          <w:marBottom w:val="0"/>
          <w:divBdr>
            <w:top w:val="none" w:sz="0" w:space="0" w:color="auto"/>
            <w:left w:val="none" w:sz="0" w:space="0" w:color="auto"/>
            <w:bottom w:val="none" w:sz="0" w:space="0" w:color="auto"/>
            <w:right w:val="none" w:sz="0" w:space="0" w:color="auto"/>
          </w:divBdr>
        </w:div>
        <w:div w:id="103697014">
          <w:marLeft w:val="0"/>
          <w:marRight w:val="0"/>
          <w:marTop w:val="0"/>
          <w:marBottom w:val="0"/>
          <w:divBdr>
            <w:top w:val="none" w:sz="0" w:space="0" w:color="auto"/>
            <w:left w:val="none" w:sz="0" w:space="0" w:color="auto"/>
            <w:bottom w:val="none" w:sz="0" w:space="0" w:color="auto"/>
            <w:right w:val="none" w:sz="0" w:space="0" w:color="auto"/>
          </w:divBdr>
        </w:div>
        <w:div w:id="283577946">
          <w:marLeft w:val="0"/>
          <w:marRight w:val="0"/>
          <w:marTop w:val="0"/>
          <w:marBottom w:val="0"/>
          <w:divBdr>
            <w:top w:val="none" w:sz="0" w:space="0" w:color="auto"/>
            <w:left w:val="none" w:sz="0" w:space="0" w:color="auto"/>
            <w:bottom w:val="none" w:sz="0" w:space="0" w:color="auto"/>
            <w:right w:val="none" w:sz="0" w:space="0" w:color="auto"/>
          </w:divBdr>
        </w:div>
        <w:div w:id="292910440">
          <w:marLeft w:val="0"/>
          <w:marRight w:val="0"/>
          <w:marTop w:val="0"/>
          <w:marBottom w:val="0"/>
          <w:divBdr>
            <w:top w:val="none" w:sz="0" w:space="0" w:color="auto"/>
            <w:left w:val="none" w:sz="0" w:space="0" w:color="auto"/>
            <w:bottom w:val="none" w:sz="0" w:space="0" w:color="auto"/>
            <w:right w:val="none" w:sz="0" w:space="0" w:color="auto"/>
          </w:divBdr>
        </w:div>
        <w:div w:id="310139334">
          <w:marLeft w:val="0"/>
          <w:marRight w:val="0"/>
          <w:marTop w:val="0"/>
          <w:marBottom w:val="0"/>
          <w:divBdr>
            <w:top w:val="none" w:sz="0" w:space="0" w:color="auto"/>
            <w:left w:val="none" w:sz="0" w:space="0" w:color="auto"/>
            <w:bottom w:val="none" w:sz="0" w:space="0" w:color="auto"/>
            <w:right w:val="none" w:sz="0" w:space="0" w:color="auto"/>
          </w:divBdr>
        </w:div>
        <w:div w:id="391470153">
          <w:marLeft w:val="0"/>
          <w:marRight w:val="0"/>
          <w:marTop w:val="0"/>
          <w:marBottom w:val="0"/>
          <w:divBdr>
            <w:top w:val="none" w:sz="0" w:space="0" w:color="auto"/>
            <w:left w:val="none" w:sz="0" w:space="0" w:color="auto"/>
            <w:bottom w:val="none" w:sz="0" w:space="0" w:color="auto"/>
            <w:right w:val="none" w:sz="0" w:space="0" w:color="auto"/>
          </w:divBdr>
        </w:div>
        <w:div w:id="473644866">
          <w:marLeft w:val="0"/>
          <w:marRight w:val="0"/>
          <w:marTop w:val="0"/>
          <w:marBottom w:val="0"/>
          <w:divBdr>
            <w:top w:val="none" w:sz="0" w:space="0" w:color="auto"/>
            <w:left w:val="none" w:sz="0" w:space="0" w:color="auto"/>
            <w:bottom w:val="none" w:sz="0" w:space="0" w:color="auto"/>
            <w:right w:val="none" w:sz="0" w:space="0" w:color="auto"/>
          </w:divBdr>
        </w:div>
        <w:div w:id="518399514">
          <w:marLeft w:val="0"/>
          <w:marRight w:val="0"/>
          <w:marTop w:val="0"/>
          <w:marBottom w:val="0"/>
          <w:divBdr>
            <w:top w:val="none" w:sz="0" w:space="0" w:color="auto"/>
            <w:left w:val="none" w:sz="0" w:space="0" w:color="auto"/>
            <w:bottom w:val="none" w:sz="0" w:space="0" w:color="auto"/>
            <w:right w:val="none" w:sz="0" w:space="0" w:color="auto"/>
          </w:divBdr>
        </w:div>
        <w:div w:id="843932525">
          <w:marLeft w:val="0"/>
          <w:marRight w:val="0"/>
          <w:marTop w:val="0"/>
          <w:marBottom w:val="0"/>
          <w:divBdr>
            <w:top w:val="none" w:sz="0" w:space="0" w:color="auto"/>
            <w:left w:val="none" w:sz="0" w:space="0" w:color="auto"/>
            <w:bottom w:val="none" w:sz="0" w:space="0" w:color="auto"/>
            <w:right w:val="none" w:sz="0" w:space="0" w:color="auto"/>
          </w:divBdr>
        </w:div>
        <w:div w:id="871842583">
          <w:marLeft w:val="0"/>
          <w:marRight w:val="0"/>
          <w:marTop w:val="0"/>
          <w:marBottom w:val="0"/>
          <w:divBdr>
            <w:top w:val="none" w:sz="0" w:space="0" w:color="auto"/>
            <w:left w:val="none" w:sz="0" w:space="0" w:color="auto"/>
            <w:bottom w:val="none" w:sz="0" w:space="0" w:color="auto"/>
            <w:right w:val="none" w:sz="0" w:space="0" w:color="auto"/>
          </w:divBdr>
        </w:div>
        <w:div w:id="899634590">
          <w:marLeft w:val="0"/>
          <w:marRight w:val="0"/>
          <w:marTop w:val="0"/>
          <w:marBottom w:val="0"/>
          <w:divBdr>
            <w:top w:val="none" w:sz="0" w:space="0" w:color="auto"/>
            <w:left w:val="none" w:sz="0" w:space="0" w:color="auto"/>
            <w:bottom w:val="none" w:sz="0" w:space="0" w:color="auto"/>
            <w:right w:val="none" w:sz="0" w:space="0" w:color="auto"/>
          </w:divBdr>
        </w:div>
        <w:div w:id="1179584291">
          <w:marLeft w:val="0"/>
          <w:marRight w:val="0"/>
          <w:marTop w:val="0"/>
          <w:marBottom w:val="0"/>
          <w:divBdr>
            <w:top w:val="none" w:sz="0" w:space="0" w:color="auto"/>
            <w:left w:val="none" w:sz="0" w:space="0" w:color="auto"/>
            <w:bottom w:val="none" w:sz="0" w:space="0" w:color="auto"/>
            <w:right w:val="none" w:sz="0" w:space="0" w:color="auto"/>
          </w:divBdr>
        </w:div>
        <w:div w:id="1323699937">
          <w:marLeft w:val="0"/>
          <w:marRight w:val="0"/>
          <w:marTop w:val="0"/>
          <w:marBottom w:val="0"/>
          <w:divBdr>
            <w:top w:val="none" w:sz="0" w:space="0" w:color="auto"/>
            <w:left w:val="none" w:sz="0" w:space="0" w:color="auto"/>
            <w:bottom w:val="none" w:sz="0" w:space="0" w:color="auto"/>
            <w:right w:val="none" w:sz="0" w:space="0" w:color="auto"/>
          </w:divBdr>
        </w:div>
        <w:div w:id="1480534264">
          <w:marLeft w:val="0"/>
          <w:marRight w:val="0"/>
          <w:marTop w:val="0"/>
          <w:marBottom w:val="0"/>
          <w:divBdr>
            <w:top w:val="none" w:sz="0" w:space="0" w:color="auto"/>
            <w:left w:val="none" w:sz="0" w:space="0" w:color="auto"/>
            <w:bottom w:val="none" w:sz="0" w:space="0" w:color="auto"/>
            <w:right w:val="none" w:sz="0" w:space="0" w:color="auto"/>
          </w:divBdr>
        </w:div>
        <w:div w:id="1655061058">
          <w:marLeft w:val="0"/>
          <w:marRight w:val="0"/>
          <w:marTop w:val="0"/>
          <w:marBottom w:val="0"/>
          <w:divBdr>
            <w:top w:val="none" w:sz="0" w:space="0" w:color="auto"/>
            <w:left w:val="none" w:sz="0" w:space="0" w:color="auto"/>
            <w:bottom w:val="none" w:sz="0" w:space="0" w:color="auto"/>
            <w:right w:val="none" w:sz="0" w:space="0" w:color="auto"/>
          </w:divBdr>
        </w:div>
        <w:div w:id="1687361172">
          <w:marLeft w:val="0"/>
          <w:marRight w:val="0"/>
          <w:marTop w:val="0"/>
          <w:marBottom w:val="0"/>
          <w:divBdr>
            <w:top w:val="none" w:sz="0" w:space="0" w:color="auto"/>
            <w:left w:val="none" w:sz="0" w:space="0" w:color="auto"/>
            <w:bottom w:val="none" w:sz="0" w:space="0" w:color="auto"/>
            <w:right w:val="none" w:sz="0" w:space="0" w:color="auto"/>
          </w:divBdr>
        </w:div>
        <w:div w:id="1856309012">
          <w:marLeft w:val="0"/>
          <w:marRight w:val="0"/>
          <w:marTop w:val="0"/>
          <w:marBottom w:val="0"/>
          <w:divBdr>
            <w:top w:val="none" w:sz="0" w:space="0" w:color="auto"/>
            <w:left w:val="none" w:sz="0" w:space="0" w:color="auto"/>
            <w:bottom w:val="none" w:sz="0" w:space="0" w:color="auto"/>
            <w:right w:val="none" w:sz="0" w:space="0" w:color="auto"/>
          </w:divBdr>
        </w:div>
        <w:div w:id="1874535379">
          <w:marLeft w:val="0"/>
          <w:marRight w:val="0"/>
          <w:marTop w:val="0"/>
          <w:marBottom w:val="0"/>
          <w:divBdr>
            <w:top w:val="none" w:sz="0" w:space="0" w:color="auto"/>
            <w:left w:val="none" w:sz="0" w:space="0" w:color="auto"/>
            <w:bottom w:val="none" w:sz="0" w:space="0" w:color="auto"/>
            <w:right w:val="none" w:sz="0" w:space="0" w:color="auto"/>
          </w:divBdr>
        </w:div>
        <w:div w:id="2038383861">
          <w:marLeft w:val="0"/>
          <w:marRight w:val="0"/>
          <w:marTop w:val="0"/>
          <w:marBottom w:val="0"/>
          <w:divBdr>
            <w:top w:val="none" w:sz="0" w:space="0" w:color="auto"/>
            <w:left w:val="none" w:sz="0" w:space="0" w:color="auto"/>
            <w:bottom w:val="none" w:sz="0" w:space="0" w:color="auto"/>
            <w:right w:val="none" w:sz="0" w:space="0" w:color="auto"/>
          </w:divBdr>
        </w:div>
      </w:divsChild>
    </w:div>
    <w:div w:id="97600099">
      <w:marLeft w:val="0"/>
      <w:marRight w:val="0"/>
      <w:marTop w:val="0"/>
      <w:marBottom w:val="0"/>
      <w:divBdr>
        <w:top w:val="none" w:sz="0" w:space="0" w:color="auto"/>
        <w:left w:val="none" w:sz="0" w:space="0" w:color="auto"/>
        <w:bottom w:val="none" w:sz="0" w:space="0" w:color="auto"/>
        <w:right w:val="none" w:sz="0" w:space="0" w:color="auto"/>
      </w:divBdr>
    </w:div>
    <w:div w:id="100996043">
      <w:bodyDiv w:val="1"/>
      <w:marLeft w:val="0"/>
      <w:marRight w:val="0"/>
      <w:marTop w:val="0"/>
      <w:marBottom w:val="0"/>
      <w:divBdr>
        <w:top w:val="none" w:sz="0" w:space="0" w:color="auto"/>
        <w:left w:val="none" w:sz="0" w:space="0" w:color="auto"/>
        <w:bottom w:val="none" w:sz="0" w:space="0" w:color="auto"/>
        <w:right w:val="none" w:sz="0" w:space="0" w:color="auto"/>
      </w:divBdr>
    </w:div>
    <w:div w:id="113672115">
      <w:marLeft w:val="0"/>
      <w:marRight w:val="0"/>
      <w:marTop w:val="0"/>
      <w:marBottom w:val="0"/>
      <w:divBdr>
        <w:top w:val="none" w:sz="0" w:space="0" w:color="auto"/>
        <w:left w:val="none" w:sz="0" w:space="0" w:color="auto"/>
        <w:bottom w:val="none" w:sz="0" w:space="0" w:color="auto"/>
        <w:right w:val="none" w:sz="0" w:space="0" w:color="auto"/>
      </w:divBdr>
    </w:div>
    <w:div w:id="121190763">
      <w:bodyDiv w:val="1"/>
      <w:marLeft w:val="0"/>
      <w:marRight w:val="0"/>
      <w:marTop w:val="0"/>
      <w:marBottom w:val="0"/>
      <w:divBdr>
        <w:top w:val="none" w:sz="0" w:space="0" w:color="auto"/>
        <w:left w:val="none" w:sz="0" w:space="0" w:color="auto"/>
        <w:bottom w:val="none" w:sz="0" w:space="0" w:color="auto"/>
        <w:right w:val="none" w:sz="0" w:space="0" w:color="auto"/>
      </w:divBdr>
    </w:div>
    <w:div w:id="121963448">
      <w:bodyDiv w:val="1"/>
      <w:marLeft w:val="0"/>
      <w:marRight w:val="0"/>
      <w:marTop w:val="0"/>
      <w:marBottom w:val="0"/>
      <w:divBdr>
        <w:top w:val="none" w:sz="0" w:space="0" w:color="auto"/>
        <w:left w:val="none" w:sz="0" w:space="0" w:color="auto"/>
        <w:bottom w:val="none" w:sz="0" w:space="0" w:color="auto"/>
        <w:right w:val="none" w:sz="0" w:space="0" w:color="auto"/>
      </w:divBdr>
    </w:div>
    <w:div w:id="123622467">
      <w:bodyDiv w:val="1"/>
      <w:marLeft w:val="0"/>
      <w:marRight w:val="0"/>
      <w:marTop w:val="0"/>
      <w:marBottom w:val="0"/>
      <w:divBdr>
        <w:top w:val="none" w:sz="0" w:space="0" w:color="auto"/>
        <w:left w:val="none" w:sz="0" w:space="0" w:color="auto"/>
        <w:bottom w:val="none" w:sz="0" w:space="0" w:color="auto"/>
        <w:right w:val="none" w:sz="0" w:space="0" w:color="auto"/>
      </w:divBdr>
    </w:div>
    <w:div w:id="138302504">
      <w:bodyDiv w:val="1"/>
      <w:marLeft w:val="0"/>
      <w:marRight w:val="0"/>
      <w:marTop w:val="0"/>
      <w:marBottom w:val="0"/>
      <w:divBdr>
        <w:top w:val="none" w:sz="0" w:space="0" w:color="auto"/>
        <w:left w:val="none" w:sz="0" w:space="0" w:color="auto"/>
        <w:bottom w:val="none" w:sz="0" w:space="0" w:color="auto"/>
        <w:right w:val="none" w:sz="0" w:space="0" w:color="auto"/>
      </w:divBdr>
    </w:div>
    <w:div w:id="142310102">
      <w:bodyDiv w:val="1"/>
      <w:marLeft w:val="0"/>
      <w:marRight w:val="0"/>
      <w:marTop w:val="0"/>
      <w:marBottom w:val="0"/>
      <w:divBdr>
        <w:top w:val="none" w:sz="0" w:space="0" w:color="auto"/>
        <w:left w:val="none" w:sz="0" w:space="0" w:color="auto"/>
        <w:bottom w:val="none" w:sz="0" w:space="0" w:color="auto"/>
        <w:right w:val="none" w:sz="0" w:space="0" w:color="auto"/>
      </w:divBdr>
    </w:div>
    <w:div w:id="143475876">
      <w:bodyDiv w:val="1"/>
      <w:marLeft w:val="0"/>
      <w:marRight w:val="0"/>
      <w:marTop w:val="0"/>
      <w:marBottom w:val="0"/>
      <w:divBdr>
        <w:top w:val="none" w:sz="0" w:space="0" w:color="auto"/>
        <w:left w:val="none" w:sz="0" w:space="0" w:color="auto"/>
        <w:bottom w:val="none" w:sz="0" w:space="0" w:color="auto"/>
        <w:right w:val="none" w:sz="0" w:space="0" w:color="auto"/>
      </w:divBdr>
    </w:div>
    <w:div w:id="146898759">
      <w:bodyDiv w:val="1"/>
      <w:marLeft w:val="0"/>
      <w:marRight w:val="0"/>
      <w:marTop w:val="0"/>
      <w:marBottom w:val="0"/>
      <w:divBdr>
        <w:top w:val="none" w:sz="0" w:space="0" w:color="auto"/>
        <w:left w:val="none" w:sz="0" w:space="0" w:color="auto"/>
        <w:bottom w:val="none" w:sz="0" w:space="0" w:color="auto"/>
        <w:right w:val="none" w:sz="0" w:space="0" w:color="auto"/>
      </w:divBdr>
    </w:div>
    <w:div w:id="150752928">
      <w:marLeft w:val="0"/>
      <w:marRight w:val="0"/>
      <w:marTop w:val="0"/>
      <w:marBottom w:val="0"/>
      <w:divBdr>
        <w:top w:val="none" w:sz="0" w:space="0" w:color="auto"/>
        <w:left w:val="none" w:sz="0" w:space="0" w:color="auto"/>
        <w:bottom w:val="none" w:sz="0" w:space="0" w:color="auto"/>
        <w:right w:val="none" w:sz="0" w:space="0" w:color="auto"/>
      </w:divBdr>
    </w:div>
    <w:div w:id="165292365">
      <w:marLeft w:val="0"/>
      <w:marRight w:val="0"/>
      <w:marTop w:val="0"/>
      <w:marBottom w:val="0"/>
      <w:divBdr>
        <w:top w:val="none" w:sz="0" w:space="0" w:color="auto"/>
        <w:left w:val="none" w:sz="0" w:space="0" w:color="auto"/>
        <w:bottom w:val="none" w:sz="0" w:space="0" w:color="auto"/>
        <w:right w:val="none" w:sz="0" w:space="0" w:color="auto"/>
      </w:divBdr>
    </w:div>
    <w:div w:id="192965058">
      <w:bodyDiv w:val="1"/>
      <w:marLeft w:val="0"/>
      <w:marRight w:val="0"/>
      <w:marTop w:val="0"/>
      <w:marBottom w:val="0"/>
      <w:divBdr>
        <w:top w:val="none" w:sz="0" w:space="0" w:color="auto"/>
        <w:left w:val="none" w:sz="0" w:space="0" w:color="auto"/>
        <w:bottom w:val="none" w:sz="0" w:space="0" w:color="auto"/>
        <w:right w:val="none" w:sz="0" w:space="0" w:color="auto"/>
      </w:divBdr>
    </w:div>
    <w:div w:id="195042345">
      <w:marLeft w:val="0"/>
      <w:marRight w:val="0"/>
      <w:marTop w:val="0"/>
      <w:marBottom w:val="0"/>
      <w:divBdr>
        <w:top w:val="none" w:sz="0" w:space="0" w:color="auto"/>
        <w:left w:val="none" w:sz="0" w:space="0" w:color="auto"/>
        <w:bottom w:val="none" w:sz="0" w:space="0" w:color="auto"/>
        <w:right w:val="none" w:sz="0" w:space="0" w:color="auto"/>
      </w:divBdr>
    </w:div>
    <w:div w:id="195168223">
      <w:bodyDiv w:val="1"/>
      <w:marLeft w:val="0"/>
      <w:marRight w:val="0"/>
      <w:marTop w:val="0"/>
      <w:marBottom w:val="0"/>
      <w:divBdr>
        <w:top w:val="none" w:sz="0" w:space="0" w:color="auto"/>
        <w:left w:val="none" w:sz="0" w:space="0" w:color="auto"/>
        <w:bottom w:val="none" w:sz="0" w:space="0" w:color="auto"/>
        <w:right w:val="none" w:sz="0" w:space="0" w:color="auto"/>
      </w:divBdr>
      <w:divsChild>
        <w:div w:id="1937710269">
          <w:marLeft w:val="0"/>
          <w:marRight w:val="0"/>
          <w:marTop w:val="0"/>
          <w:marBottom w:val="0"/>
          <w:divBdr>
            <w:top w:val="none" w:sz="0" w:space="0" w:color="auto"/>
            <w:left w:val="none" w:sz="0" w:space="0" w:color="auto"/>
            <w:bottom w:val="none" w:sz="0" w:space="0" w:color="auto"/>
            <w:right w:val="none" w:sz="0" w:space="0" w:color="auto"/>
          </w:divBdr>
        </w:div>
      </w:divsChild>
    </w:div>
    <w:div w:id="196814975">
      <w:bodyDiv w:val="1"/>
      <w:marLeft w:val="0"/>
      <w:marRight w:val="0"/>
      <w:marTop w:val="0"/>
      <w:marBottom w:val="0"/>
      <w:divBdr>
        <w:top w:val="none" w:sz="0" w:space="0" w:color="auto"/>
        <w:left w:val="none" w:sz="0" w:space="0" w:color="auto"/>
        <w:bottom w:val="none" w:sz="0" w:space="0" w:color="auto"/>
        <w:right w:val="none" w:sz="0" w:space="0" w:color="auto"/>
      </w:divBdr>
      <w:divsChild>
        <w:div w:id="557788724">
          <w:marLeft w:val="0"/>
          <w:marRight w:val="0"/>
          <w:marTop w:val="0"/>
          <w:marBottom w:val="0"/>
          <w:divBdr>
            <w:top w:val="none" w:sz="0" w:space="0" w:color="auto"/>
            <w:left w:val="none" w:sz="0" w:space="0" w:color="auto"/>
            <w:bottom w:val="none" w:sz="0" w:space="0" w:color="auto"/>
            <w:right w:val="none" w:sz="0" w:space="0" w:color="auto"/>
          </w:divBdr>
        </w:div>
      </w:divsChild>
    </w:div>
    <w:div w:id="197357979">
      <w:bodyDiv w:val="1"/>
      <w:marLeft w:val="0"/>
      <w:marRight w:val="0"/>
      <w:marTop w:val="0"/>
      <w:marBottom w:val="0"/>
      <w:divBdr>
        <w:top w:val="none" w:sz="0" w:space="0" w:color="auto"/>
        <w:left w:val="none" w:sz="0" w:space="0" w:color="auto"/>
        <w:bottom w:val="none" w:sz="0" w:space="0" w:color="auto"/>
        <w:right w:val="none" w:sz="0" w:space="0" w:color="auto"/>
      </w:divBdr>
      <w:divsChild>
        <w:div w:id="1511260200">
          <w:marLeft w:val="0"/>
          <w:marRight w:val="0"/>
          <w:marTop w:val="0"/>
          <w:marBottom w:val="0"/>
          <w:divBdr>
            <w:top w:val="none" w:sz="0" w:space="0" w:color="auto"/>
            <w:left w:val="none" w:sz="0" w:space="0" w:color="auto"/>
            <w:bottom w:val="none" w:sz="0" w:space="0" w:color="auto"/>
            <w:right w:val="none" w:sz="0" w:space="0" w:color="auto"/>
          </w:divBdr>
        </w:div>
      </w:divsChild>
    </w:div>
    <w:div w:id="200243406">
      <w:bodyDiv w:val="1"/>
      <w:marLeft w:val="0"/>
      <w:marRight w:val="0"/>
      <w:marTop w:val="0"/>
      <w:marBottom w:val="0"/>
      <w:divBdr>
        <w:top w:val="none" w:sz="0" w:space="0" w:color="auto"/>
        <w:left w:val="none" w:sz="0" w:space="0" w:color="auto"/>
        <w:bottom w:val="none" w:sz="0" w:space="0" w:color="auto"/>
        <w:right w:val="none" w:sz="0" w:space="0" w:color="auto"/>
      </w:divBdr>
      <w:divsChild>
        <w:div w:id="1592203609">
          <w:marLeft w:val="0"/>
          <w:marRight w:val="0"/>
          <w:marTop w:val="0"/>
          <w:marBottom w:val="0"/>
          <w:divBdr>
            <w:top w:val="none" w:sz="0" w:space="0" w:color="auto"/>
            <w:left w:val="none" w:sz="0" w:space="0" w:color="auto"/>
            <w:bottom w:val="none" w:sz="0" w:space="0" w:color="auto"/>
            <w:right w:val="none" w:sz="0" w:space="0" w:color="auto"/>
          </w:divBdr>
        </w:div>
      </w:divsChild>
    </w:div>
    <w:div w:id="200869894">
      <w:bodyDiv w:val="1"/>
      <w:marLeft w:val="0"/>
      <w:marRight w:val="0"/>
      <w:marTop w:val="0"/>
      <w:marBottom w:val="0"/>
      <w:divBdr>
        <w:top w:val="none" w:sz="0" w:space="0" w:color="auto"/>
        <w:left w:val="none" w:sz="0" w:space="0" w:color="auto"/>
        <w:bottom w:val="none" w:sz="0" w:space="0" w:color="auto"/>
        <w:right w:val="none" w:sz="0" w:space="0" w:color="auto"/>
      </w:divBdr>
    </w:div>
    <w:div w:id="207306915">
      <w:bodyDiv w:val="1"/>
      <w:marLeft w:val="0"/>
      <w:marRight w:val="0"/>
      <w:marTop w:val="0"/>
      <w:marBottom w:val="0"/>
      <w:divBdr>
        <w:top w:val="none" w:sz="0" w:space="0" w:color="auto"/>
        <w:left w:val="none" w:sz="0" w:space="0" w:color="auto"/>
        <w:bottom w:val="none" w:sz="0" w:space="0" w:color="auto"/>
        <w:right w:val="none" w:sz="0" w:space="0" w:color="auto"/>
      </w:divBdr>
    </w:div>
    <w:div w:id="213471628">
      <w:bodyDiv w:val="1"/>
      <w:marLeft w:val="0"/>
      <w:marRight w:val="0"/>
      <w:marTop w:val="0"/>
      <w:marBottom w:val="0"/>
      <w:divBdr>
        <w:top w:val="none" w:sz="0" w:space="0" w:color="auto"/>
        <w:left w:val="none" w:sz="0" w:space="0" w:color="auto"/>
        <w:bottom w:val="none" w:sz="0" w:space="0" w:color="auto"/>
        <w:right w:val="none" w:sz="0" w:space="0" w:color="auto"/>
      </w:divBdr>
    </w:div>
    <w:div w:id="220604541">
      <w:marLeft w:val="0"/>
      <w:marRight w:val="0"/>
      <w:marTop w:val="0"/>
      <w:marBottom w:val="0"/>
      <w:divBdr>
        <w:top w:val="none" w:sz="0" w:space="0" w:color="auto"/>
        <w:left w:val="none" w:sz="0" w:space="0" w:color="auto"/>
        <w:bottom w:val="none" w:sz="0" w:space="0" w:color="auto"/>
        <w:right w:val="none" w:sz="0" w:space="0" w:color="auto"/>
      </w:divBdr>
    </w:div>
    <w:div w:id="227804869">
      <w:bodyDiv w:val="1"/>
      <w:marLeft w:val="0"/>
      <w:marRight w:val="0"/>
      <w:marTop w:val="0"/>
      <w:marBottom w:val="0"/>
      <w:divBdr>
        <w:top w:val="none" w:sz="0" w:space="0" w:color="auto"/>
        <w:left w:val="none" w:sz="0" w:space="0" w:color="auto"/>
        <w:bottom w:val="none" w:sz="0" w:space="0" w:color="auto"/>
        <w:right w:val="none" w:sz="0" w:space="0" w:color="auto"/>
      </w:divBdr>
    </w:div>
    <w:div w:id="229388579">
      <w:bodyDiv w:val="1"/>
      <w:marLeft w:val="0"/>
      <w:marRight w:val="0"/>
      <w:marTop w:val="0"/>
      <w:marBottom w:val="0"/>
      <w:divBdr>
        <w:top w:val="none" w:sz="0" w:space="0" w:color="auto"/>
        <w:left w:val="none" w:sz="0" w:space="0" w:color="auto"/>
        <w:bottom w:val="none" w:sz="0" w:space="0" w:color="auto"/>
        <w:right w:val="none" w:sz="0" w:space="0" w:color="auto"/>
      </w:divBdr>
    </w:div>
    <w:div w:id="231088109">
      <w:marLeft w:val="0"/>
      <w:marRight w:val="0"/>
      <w:marTop w:val="0"/>
      <w:marBottom w:val="0"/>
      <w:divBdr>
        <w:top w:val="none" w:sz="0" w:space="0" w:color="auto"/>
        <w:left w:val="none" w:sz="0" w:space="0" w:color="auto"/>
        <w:bottom w:val="none" w:sz="0" w:space="0" w:color="auto"/>
        <w:right w:val="none" w:sz="0" w:space="0" w:color="auto"/>
      </w:divBdr>
    </w:div>
    <w:div w:id="233709423">
      <w:bodyDiv w:val="1"/>
      <w:marLeft w:val="0"/>
      <w:marRight w:val="0"/>
      <w:marTop w:val="0"/>
      <w:marBottom w:val="0"/>
      <w:divBdr>
        <w:top w:val="none" w:sz="0" w:space="0" w:color="auto"/>
        <w:left w:val="none" w:sz="0" w:space="0" w:color="auto"/>
        <w:bottom w:val="none" w:sz="0" w:space="0" w:color="auto"/>
        <w:right w:val="none" w:sz="0" w:space="0" w:color="auto"/>
      </w:divBdr>
    </w:div>
    <w:div w:id="237135100">
      <w:marLeft w:val="0"/>
      <w:marRight w:val="0"/>
      <w:marTop w:val="0"/>
      <w:marBottom w:val="0"/>
      <w:divBdr>
        <w:top w:val="none" w:sz="0" w:space="0" w:color="auto"/>
        <w:left w:val="none" w:sz="0" w:space="0" w:color="auto"/>
        <w:bottom w:val="none" w:sz="0" w:space="0" w:color="auto"/>
        <w:right w:val="none" w:sz="0" w:space="0" w:color="auto"/>
      </w:divBdr>
    </w:div>
    <w:div w:id="243951315">
      <w:marLeft w:val="0"/>
      <w:marRight w:val="0"/>
      <w:marTop w:val="0"/>
      <w:marBottom w:val="0"/>
      <w:divBdr>
        <w:top w:val="none" w:sz="0" w:space="0" w:color="auto"/>
        <w:left w:val="none" w:sz="0" w:space="0" w:color="auto"/>
        <w:bottom w:val="none" w:sz="0" w:space="0" w:color="auto"/>
        <w:right w:val="none" w:sz="0" w:space="0" w:color="auto"/>
      </w:divBdr>
    </w:div>
    <w:div w:id="245960585">
      <w:bodyDiv w:val="1"/>
      <w:marLeft w:val="0"/>
      <w:marRight w:val="0"/>
      <w:marTop w:val="0"/>
      <w:marBottom w:val="0"/>
      <w:divBdr>
        <w:top w:val="none" w:sz="0" w:space="0" w:color="auto"/>
        <w:left w:val="none" w:sz="0" w:space="0" w:color="auto"/>
        <w:bottom w:val="none" w:sz="0" w:space="0" w:color="auto"/>
        <w:right w:val="none" w:sz="0" w:space="0" w:color="auto"/>
      </w:divBdr>
    </w:div>
    <w:div w:id="248081521">
      <w:marLeft w:val="0"/>
      <w:marRight w:val="0"/>
      <w:marTop w:val="0"/>
      <w:marBottom w:val="0"/>
      <w:divBdr>
        <w:top w:val="none" w:sz="0" w:space="0" w:color="auto"/>
        <w:left w:val="none" w:sz="0" w:space="0" w:color="auto"/>
        <w:bottom w:val="none" w:sz="0" w:space="0" w:color="auto"/>
        <w:right w:val="none" w:sz="0" w:space="0" w:color="auto"/>
      </w:divBdr>
    </w:div>
    <w:div w:id="254442364">
      <w:marLeft w:val="0"/>
      <w:marRight w:val="0"/>
      <w:marTop w:val="0"/>
      <w:marBottom w:val="0"/>
      <w:divBdr>
        <w:top w:val="none" w:sz="0" w:space="0" w:color="auto"/>
        <w:left w:val="none" w:sz="0" w:space="0" w:color="auto"/>
        <w:bottom w:val="none" w:sz="0" w:space="0" w:color="auto"/>
        <w:right w:val="none" w:sz="0" w:space="0" w:color="auto"/>
      </w:divBdr>
    </w:div>
    <w:div w:id="266426338">
      <w:marLeft w:val="0"/>
      <w:marRight w:val="0"/>
      <w:marTop w:val="0"/>
      <w:marBottom w:val="0"/>
      <w:divBdr>
        <w:top w:val="none" w:sz="0" w:space="0" w:color="auto"/>
        <w:left w:val="none" w:sz="0" w:space="0" w:color="auto"/>
        <w:bottom w:val="none" w:sz="0" w:space="0" w:color="auto"/>
        <w:right w:val="none" w:sz="0" w:space="0" w:color="auto"/>
      </w:divBdr>
    </w:div>
    <w:div w:id="273754142">
      <w:bodyDiv w:val="1"/>
      <w:marLeft w:val="0"/>
      <w:marRight w:val="0"/>
      <w:marTop w:val="0"/>
      <w:marBottom w:val="0"/>
      <w:divBdr>
        <w:top w:val="none" w:sz="0" w:space="0" w:color="auto"/>
        <w:left w:val="none" w:sz="0" w:space="0" w:color="auto"/>
        <w:bottom w:val="none" w:sz="0" w:space="0" w:color="auto"/>
        <w:right w:val="none" w:sz="0" w:space="0" w:color="auto"/>
      </w:divBdr>
    </w:div>
    <w:div w:id="276373821">
      <w:marLeft w:val="0"/>
      <w:marRight w:val="0"/>
      <w:marTop w:val="0"/>
      <w:marBottom w:val="0"/>
      <w:divBdr>
        <w:top w:val="none" w:sz="0" w:space="0" w:color="auto"/>
        <w:left w:val="none" w:sz="0" w:space="0" w:color="auto"/>
        <w:bottom w:val="none" w:sz="0" w:space="0" w:color="auto"/>
        <w:right w:val="none" w:sz="0" w:space="0" w:color="auto"/>
      </w:divBdr>
    </w:div>
    <w:div w:id="277376330">
      <w:bodyDiv w:val="1"/>
      <w:marLeft w:val="0"/>
      <w:marRight w:val="0"/>
      <w:marTop w:val="0"/>
      <w:marBottom w:val="0"/>
      <w:divBdr>
        <w:top w:val="none" w:sz="0" w:space="0" w:color="auto"/>
        <w:left w:val="none" w:sz="0" w:space="0" w:color="auto"/>
        <w:bottom w:val="none" w:sz="0" w:space="0" w:color="auto"/>
        <w:right w:val="none" w:sz="0" w:space="0" w:color="auto"/>
      </w:divBdr>
    </w:div>
    <w:div w:id="280962636">
      <w:bodyDiv w:val="1"/>
      <w:marLeft w:val="0"/>
      <w:marRight w:val="0"/>
      <w:marTop w:val="0"/>
      <w:marBottom w:val="0"/>
      <w:divBdr>
        <w:top w:val="none" w:sz="0" w:space="0" w:color="auto"/>
        <w:left w:val="none" w:sz="0" w:space="0" w:color="auto"/>
        <w:bottom w:val="none" w:sz="0" w:space="0" w:color="auto"/>
        <w:right w:val="none" w:sz="0" w:space="0" w:color="auto"/>
      </w:divBdr>
    </w:div>
    <w:div w:id="281881264">
      <w:bodyDiv w:val="1"/>
      <w:marLeft w:val="0"/>
      <w:marRight w:val="0"/>
      <w:marTop w:val="0"/>
      <w:marBottom w:val="0"/>
      <w:divBdr>
        <w:top w:val="none" w:sz="0" w:space="0" w:color="auto"/>
        <w:left w:val="none" w:sz="0" w:space="0" w:color="auto"/>
        <w:bottom w:val="none" w:sz="0" w:space="0" w:color="auto"/>
        <w:right w:val="none" w:sz="0" w:space="0" w:color="auto"/>
      </w:divBdr>
    </w:div>
    <w:div w:id="285087045">
      <w:bodyDiv w:val="1"/>
      <w:marLeft w:val="0"/>
      <w:marRight w:val="0"/>
      <w:marTop w:val="0"/>
      <w:marBottom w:val="0"/>
      <w:divBdr>
        <w:top w:val="none" w:sz="0" w:space="0" w:color="auto"/>
        <w:left w:val="none" w:sz="0" w:space="0" w:color="auto"/>
        <w:bottom w:val="none" w:sz="0" w:space="0" w:color="auto"/>
        <w:right w:val="none" w:sz="0" w:space="0" w:color="auto"/>
      </w:divBdr>
    </w:div>
    <w:div w:id="288585994">
      <w:bodyDiv w:val="1"/>
      <w:marLeft w:val="0"/>
      <w:marRight w:val="0"/>
      <w:marTop w:val="0"/>
      <w:marBottom w:val="0"/>
      <w:divBdr>
        <w:top w:val="none" w:sz="0" w:space="0" w:color="auto"/>
        <w:left w:val="none" w:sz="0" w:space="0" w:color="auto"/>
        <w:bottom w:val="none" w:sz="0" w:space="0" w:color="auto"/>
        <w:right w:val="none" w:sz="0" w:space="0" w:color="auto"/>
      </w:divBdr>
    </w:div>
    <w:div w:id="289172037">
      <w:bodyDiv w:val="1"/>
      <w:marLeft w:val="0"/>
      <w:marRight w:val="0"/>
      <w:marTop w:val="0"/>
      <w:marBottom w:val="0"/>
      <w:divBdr>
        <w:top w:val="none" w:sz="0" w:space="0" w:color="auto"/>
        <w:left w:val="none" w:sz="0" w:space="0" w:color="auto"/>
        <w:bottom w:val="none" w:sz="0" w:space="0" w:color="auto"/>
        <w:right w:val="none" w:sz="0" w:space="0" w:color="auto"/>
      </w:divBdr>
    </w:div>
    <w:div w:id="290598490">
      <w:bodyDiv w:val="1"/>
      <w:marLeft w:val="0"/>
      <w:marRight w:val="0"/>
      <w:marTop w:val="0"/>
      <w:marBottom w:val="0"/>
      <w:divBdr>
        <w:top w:val="none" w:sz="0" w:space="0" w:color="auto"/>
        <w:left w:val="none" w:sz="0" w:space="0" w:color="auto"/>
        <w:bottom w:val="none" w:sz="0" w:space="0" w:color="auto"/>
        <w:right w:val="none" w:sz="0" w:space="0" w:color="auto"/>
      </w:divBdr>
    </w:div>
    <w:div w:id="300427367">
      <w:marLeft w:val="0"/>
      <w:marRight w:val="0"/>
      <w:marTop w:val="0"/>
      <w:marBottom w:val="0"/>
      <w:divBdr>
        <w:top w:val="none" w:sz="0" w:space="0" w:color="auto"/>
        <w:left w:val="none" w:sz="0" w:space="0" w:color="auto"/>
        <w:bottom w:val="none" w:sz="0" w:space="0" w:color="auto"/>
        <w:right w:val="none" w:sz="0" w:space="0" w:color="auto"/>
      </w:divBdr>
    </w:div>
    <w:div w:id="306278358">
      <w:marLeft w:val="0"/>
      <w:marRight w:val="0"/>
      <w:marTop w:val="0"/>
      <w:marBottom w:val="0"/>
      <w:divBdr>
        <w:top w:val="none" w:sz="0" w:space="0" w:color="auto"/>
        <w:left w:val="none" w:sz="0" w:space="0" w:color="auto"/>
        <w:bottom w:val="none" w:sz="0" w:space="0" w:color="auto"/>
        <w:right w:val="none" w:sz="0" w:space="0" w:color="auto"/>
      </w:divBdr>
    </w:div>
    <w:div w:id="307827755">
      <w:bodyDiv w:val="1"/>
      <w:marLeft w:val="0"/>
      <w:marRight w:val="0"/>
      <w:marTop w:val="0"/>
      <w:marBottom w:val="0"/>
      <w:divBdr>
        <w:top w:val="none" w:sz="0" w:space="0" w:color="auto"/>
        <w:left w:val="none" w:sz="0" w:space="0" w:color="auto"/>
        <w:bottom w:val="none" w:sz="0" w:space="0" w:color="auto"/>
        <w:right w:val="none" w:sz="0" w:space="0" w:color="auto"/>
      </w:divBdr>
    </w:div>
    <w:div w:id="317534740">
      <w:marLeft w:val="0"/>
      <w:marRight w:val="0"/>
      <w:marTop w:val="0"/>
      <w:marBottom w:val="0"/>
      <w:divBdr>
        <w:top w:val="none" w:sz="0" w:space="0" w:color="auto"/>
        <w:left w:val="none" w:sz="0" w:space="0" w:color="auto"/>
        <w:bottom w:val="none" w:sz="0" w:space="0" w:color="auto"/>
        <w:right w:val="none" w:sz="0" w:space="0" w:color="auto"/>
      </w:divBdr>
    </w:div>
    <w:div w:id="323554178">
      <w:marLeft w:val="0"/>
      <w:marRight w:val="0"/>
      <w:marTop w:val="0"/>
      <w:marBottom w:val="0"/>
      <w:divBdr>
        <w:top w:val="none" w:sz="0" w:space="0" w:color="auto"/>
        <w:left w:val="none" w:sz="0" w:space="0" w:color="auto"/>
        <w:bottom w:val="none" w:sz="0" w:space="0" w:color="auto"/>
        <w:right w:val="none" w:sz="0" w:space="0" w:color="auto"/>
      </w:divBdr>
    </w:div>
    <w:div w:id="325404906">
      <w:bodyDiv w:val="1"/>
      <w:marLeft w:val="0"/>
      <w:marRight w:val="0"/>
      <w:marTop w:val="0"/>
      <w:marBottom w:val="0"/>
      <w:divBdr>
        <w:top w:val="none" w:sz="0" w:space="0" w:color="auto"/>
        <w:left w:val="none" w:sz="0" w:space="0" w:color="auto"/>
        <w:bottom w:val="none" w:sz="0" w:space="0" w:color="auto"/>
        <w:right w:val="none" w:sz="0" w:space="0" w:color="auto"/>
      </w:divBdr>
    </w:div>
    <w:div w:id="332029480">
      <w:marLeft w:val="0"/>
      <w:marRight w:val="0"/>
      <w:marTop w:val="0"/>
      <w:marBottom w:val="0"/>
      <w:divBdr>
        <w:top w:val="none" w:sz="0" w:space="0" w:color="auto"/>
        <w:left w:val="none" w:sz="0" w:space="0" w:color="auto"/>
        <w:bottom w:val="none" w:sz="0" w:space="0" w:color="auto"/>
        <w:right w:val="none" w:sz="0" w:space="0" w:color="auto"/>
      </w:divBdr>
    </w:div>
    <w:div w:id="333579599">
      <w:marLeft w:val="0"/>
      <w:marRight w:val="0"/>
      <w:marTop w:val="0"/>
      <w:marBottom w:val="0"/>
      <w:divBdr>
        <w:top w:val="none" w:sz="0" w:space="0" w:color="auto"/>
        <w:left w:val="none" w:sz="0" w:space="0" w:color="auto"/>
        <w:bottom w:val="none" w:sz="0" w:space="0" w:color="auto"/>
        <w:right w:val="none" w:sz="0" w:space="0" w:color="auto"/>
      </w:divBdr>
    </w:div>
    <w:div w:id="335498165">
      <w:bodyDiv w:val="1"/>
      <w:marLeft w:val="0"/>
      <w:marRight w:val="0"/>
      <w:marTop w:val="0"/>
      <w:marBottom w:val="0"/>
      <w:divBdr>
        <w:top w:val="none" w:sz="0" w:space="0" w:color="auto"/>
        <w:left w:val="none" w:sz="0" w:space="0" w:color="auto"/>
        <w:bottom w:val="none" w:sz="0" w:space="0" w:color="auto"/>
        <w:right w:val="none" w:sz="0" w:space="0" w:color="auto"/>
      </w:divBdr>
    </w:div>
    <w:div w:id="339896401">
      <w:bodyDiv w:val="1"/>
      <w:marLeft w:val="0"/>
      <w:marRight w:val="0"/>
      <w:marTop w:val="0"/>
      <w:marBottom w:val="0"/>
      <w:divBdr>
        <w:top w:val="none" w:sz="0" w:space="0" w:color="auto"/>
        <w:left w:val="none" w:sz="0" w:space="0" w:color="auto"/>
        <w:bottom w:val="none" w:sz="0" w:space="0" w:color="auto"/>
        <w:right w:val="none" w:sz="0" w:space="0" w:color="auto"/>
      </w:divBdr>
    </w:div>
    <w:div w:id="342705367">
      <w:bodyDiv w:val="1"/>
      <w:marLeft w:val="0"/>
      <w:marRight w:val="0"/>
      <w:marTop w:val="0"/>
      <w:marBottom w:val="0"/>
      <w:divBdr>
        <w:top w:val="none" w:sz="0" w:space="0" w:color="auto"/>
        <w:left w:val="none" w:sz="0" w:space="0" w:color="auto"/>
        <w:bottom w:val="none" w:sz="0" w:space="0" w:color="auto"/>
        <w:right w:val="none" w:sz="0" w:space="0" w:color="auto"/>
      </w:divBdr>
    </w:div>
    <w:div w:id="342778570">
      <w:marLeft w:val="0"/>
      <w:marRight w:val="0"/>
      <w:marTop w:val="0"/>
      <w:marBottom w:val="0"/>
      <w:divBdr>
        <w:top w:val="none" w:sz="0" w:space="0" w:color="auto"/>
        <w:left w:val="none" w:sz="0" w:space="0" w:color="auto"/>
        <w:bottom w:val="none" w:sz="0" w:space="0" w:color="auto"/>
        <w:right w:val="none" w:sz="0" w:space="0" w:color="auto"/>
      </w:divBdr>
    </w:div>
    <w:div w:id="348263315">
      <w:marLeft w:val="0"/>
      <w:marRight w:val="0"/>
      <w:marTop w:val="0"/>
      <w:marBottom w:val="0"/>
      <w:divBdr>
        <w:top w:val="none" w:sz="0" w:space="0" w:color="auto"/>
        <w:left w:val="none" w:sz="0" w:space="0" w:color="auto"/>
        <w:bottom w:val="none" w:sz="0" w:space="0" w:color="auto"/>
        <w:right w:val="none" w:sz="0" w:space="0" w:color="auto"/>
      </w:divBdr>
    </w:div>
    <w:div w:id="350841766">
      <w:marLeft w:val="0"/>
      <w:marRight w:val="0"/>
      <w:marTop w:val="0"/>
      <w:marBottom w:val="0"/>
      <w:divBdr>
        <w:top w:val="none" w:sz="0" w:space="0" w:color="auto"/>
        <w:left w:val="none" w:sz="0" w:space="0" w:color="auto"/>
        <w:bottom w:val="none" w:sz="0" w:space="0" w:color="auto"/>
        <w:right w:val="none" w:sz="0" w:space="0" w:color="auto"/>
      </w:divBdr>
    </w:div>
    <w:div w:id="356007119">
      <w:bodyDiv w:val="1"/>
      <w:marLeft w:val="0"/>
      <w:marRight w:val="0"/>
      <w:marTop w:val="0"/>
      <w:marBottom w:val="0"/>
      <w:divBdr>
        <w:top w:val="none" w:sz="0" w:space="0" w:color="auto"/>
        <w:left w:val="none" w:sz="0" w:space="0" w:color="auto"/>
        <w:bottom w:val="none" w:sz="0" w:space="0" w:color="auto"/>
        <w:right w:val="none" w:sz="0" w:space="0" w:color="auto"/>
      </w:divBdr>
    </w:div>
    <w:div w:id="358160620">
      <w:marLeft w:val="0"/>
      <w:marRight w:val="0"/>
      <w:marTop w:val="0"/>
      <w:marBottom w:val="0"/>
      <w:divBdr>
        <w:top w:val="none" w:sz="0" w:space="0" w:color="auto"/>
        <w:left w:val="none" w:sz="0" w:space="0" w:color="auto"/>
        <w:bottom w:val="none" w:sz="0" w:space="0" w:color="auto"/>
        <w:right w:val="none" w:sz="0" w:space="0" w:color="auto"/>
      </w:divBdr>
    </w:div>
    <w:div w:id="359404274">
      <w:bodyDiv w:val="1"/>
      <w:marLeft w:val="0"/>
      <w:marRight w:val="0"/>
      <w:marTop w:val="0"/>
      <w:marBottom w:val="0"/>
      <w:divBdr>
        <w:top w:val="none" w:sz="0" w:space="0" w:color="auto"/>
        <w:left w:val="none" w:sz="0" w:space="0" w:color="auto"/>
        <w:bottom w:val="none" w:sz="0" w:space="0" w:color="auto"/>
        <w:right w:val="none" w:sz="0" w:space="0" w:color="auto"/>
      </w:divBdr>
    </w:div>
    <w:div w:id="368845829">
      <w:bodyDiv w:val="1"/>
      <w:marLeft w:val="0"/>
      <w:marRight w:val="0"/>
      <w:marTop w:val="0"/>
      <w:marBottom w:val="0"/>
      <w:divBdr>
        <w:top w:val="none" w:sz="0" w:space="0" w:color="auto"/>
        <w:left w:val="none" w:sz="0" w:space="0" w:color="auto"/>
        <w:bottom w:val="none" w:sz="0" w:space="0" w:color="auto"/>
        <w:right w:val="none" w:sz="0" w:space="0" w:color="auto"/>
      </w:divBdr>
    </w:div>
    <w:div w:id="368915075">
      <w:marLeft w:val="0"/>
      <w:marRight w:val="0"/>
      <w:marTop w:val="0"/>
      <w:marBottom w:val="0"/>
      <w:divBdr>
        <w:top w:val="none" w:sz="0" w:space="0" w:color="auto"/>
        <w:left w:val="none" w:sz="0" w:space="0" w:color="auto"/>
        <w:bottom w:val="none" w:sz="0" w:space="0" w:color="auto"/>
        <w:right w:val="none" w:sz="0" w:space="0" w:color="auto"/>
      </w:divBdr>
    </w:div>
    <w:div w:id="371003789">
      <w:marLeft w:val="0"/>
      <w:marRight w:val="0"/>
      <w:marTop w:val="0"/>
      <w:marBottom w:val="0"/>
      <w:divBdr>
        <w:top w:val="none" w:sz="0" w:space="0" w:color="auto"/>
        <w:left w:val="none" w:sz="0" w:space="0" w:color="auto"/>
        <w:bottom w:val="none" w:sz="0" w:space="0" w:color="auto"/>
        <w:right w:val="none" w:sz="0" w:space="0" w:color="auto"/>
      </w:divBdr>
    </w:div>
    <w:div w:id="377509852">
      <w:marLeft w:val="0"/>
      <w:marRight w:val="0"/>
      <w:marTop w:val="0"/>
      <w:marBottom w:val="0"/>
      <w:divBdr>
        <w:top w:val="none" w:sz="0" w:space="0" w:color="auto"/>
        <w:left w:val="none" w:sz="0" w:space="0" w:color="auto"/>
        <w:bottom w:val="none" w:sz="0" w:space="0" w:color="auto"/>
        <w:right w:val="none" w:sz="0" w:space="0" w:color="auto"/>
      </w:divBdr>
    </w:div>
    <w:div w:id="381178001">
      <w:marLeft w:val="0"/>
      <w:marRight w:val="0"/>
      <w:marTop w:val="0"/>
      <w:marBottom w:val="0"/>
      <w:divBdr>
        <w:top w:val="none" w:sz="0" w:space="0" w:color="auto"/>
        <w:left w:val="none" w:sz="0" w:space="0" w:color="auto"/>
        <w:bottom w:val="none" w:sz="0" w:space="0" w:color="auto"/>
        <w:right w:val="none" w:sz="0" w:space="0" w:color="auto"/>
      </w:divBdr>
    </w:div>
    <w:div w:id="381826138">
      <w:bodyDiv w:val="1"/>
      <w:marLeft w:val="0"/>
      <w:marRight w:val="0"/>
      <w:marTop w:val="0"/>
      <w:marBottom w:val="0"/>
      <w:divBdr>
        <w:top w:val="none" w:sz="0" w:space="0" w:color="auto"/>
        <w:left w:val="none" w:sz="0" w:space="0" w:color="auto"/>
        <w:bottom w:val="none" w:sz="0" w:space="0" w:color="auto"/>
        <w:right w:val="none" w:sz="0" w:space="0" w:color="auto"/>
      </w:divBdr>
    </w:div>
    <w:div w:id="384255443">
      <w:marLeft w:val="0"/>
      <w:marRight w:val="0"/>
      <w:marTop w:val="0"/>
      <w:marBottom w:val="0"/>
      <w:divBdr>
        <w:top w:val="none" w:sz="0" w:space="0" w:color="auto"/>
        <w:left w:val="none" w:sz="0" w:space="0" w:color="auto"/>
        <w:bottom w:val="none" w:sz="0" w:space="0" w:color="auto"/>
        <w:right w:val="none" w:sz="0" w:space="0" w:color="auto"/>
      </w:divBdr>
    </w:div>
    <w:div w:id="399526296">
      <w:bodyDiv w:val="1"/>
      <w:marLeft w:val="0"/>
      <w:marRight w:val="0"/>
      <w:marTop w:val="0"/>
      <w:marBottom w:val="0"/>
      <w:divBdr>
        <w:top w:val="none" w:sz="0" w:space="0" w:color="auto"/>
        <w:left w:val="none" w:sz="0" w:space="0" w:color="auto"/>
        <w:bottom w:val="none" w:sz="0" w:space="0" w:color="auto"/>
        <w:right w:val="none" w:sz="0" w:space="0" w:color="auto"/>
      </w:divBdr>
    </w:div>
    <w:div w:id="399601581">
      <w:marLeft w:val="0"/>
      <w:marRight w:val="0"/>
      <w:marTop w:val="0"/>
      <w:marBottom w:val="0"/>
      <w:divBdr>
        <w:top w:val="none" w:sz="0" w:space="0" w:color="auto"/>
        <w:left w:val="none" w:sz="0" w:space="0" w:color="auto"/>
        <w:bottom w:val="none" w:sz="0" w:space="0" w:color="auto"/>
        <w:right w:val="none" w:sz="0" w:space="0" w:color="auto"/>
      </w:divBdr>
    </w:div>
    <w:div w:id="401372467">
      <w:bodyDiv w:val="1"/>
      <w:marLeft w:val="0"/>
      <w:marRight w:val="0"/>
      <w:marTop w:val="0"/>
      <w:marBottom w:val="0"/>
      <w:divBdr>
        <w:top w:val="none" w:sz="0" w:space="0" w:color="auto"/>
        <w:left w:val="none" w:sz="0" w:space="0" w:color="auto"/>
        <w:bottom w:val="none" w:sz="0" w:space="0" w:color="auto"/>
        <w:right w:val="none" w:sz="0" w:space="0" w:color="auto"/>
      </w:divBdr>
    </w:div>
    <w:div w:id="406417197">
      <w:marLeft w:val="0"/>
      <w:marRight w:val="0"/>
      <w:marTop w:val="0"/>
      <w:marBottom w:val="0"/>
      <w:divBdr>
        <w:top w:val="none" w:sz="0" w:space="0" w:color="auto"/>
        <w:left w:val="none" w:sz="0" w:space="0" w:color="auto"/>
        <w:bottom w:val="none" w:sz="0" w:space="0" w:color="auto"/>
        <w:right w:val="none" w:sz="0" w:space="0" w:color="auto"/>
      </w:divBdr>
    </w:div>
    <w:div w:id="414128240">
      <w:marLeft w:val="0"/>
      <w:marRight w:val="0"/>
      <w:marTop w:val="0"/>
      <w:marBottom w:val="0"/>
      <w:divBdr>
        <w:top w:val="none" w:sz="0" w:space="0" w:color="auto"/>
        <w:left w:val="none" w:sz="0" w:space="0" w:color="auto"/>
        <w:bottom w:val="none" w:sz="0" w:space="0" w:color="auto"/>
        <w:right w:val="none" w:sz="0" w:space="0" w:color="auto"/>
      </w:divBdr>
    </w:div>
    <w:div w:id="418407050">
      <w:bodyDiv w:val="1"/>
      <w:marLeft w:val="0"/>
      <w:marRight w:val="0"/>
      <w:marTop w:val="0"/>
      <w:marBottom w:val="0"/>
      <w:divBdr>
        <w:top w:val="none" w:sz="0" w:space="0" w:color="auto"/>
        <w:left w:val="none" w:sz="0" w:space="0" w:color="auto"/>
        <w:bottom w:val="none" w:sz="0" w:space="0" w:color="auto"/>
        <w:right w:val="none" w:sz="0" w:space="0" w:color="auto"/>
      </w:divBdr>
    </w:div>
    <w:div w:id="423041646">
      <w:marLeft w:val="0"/>
      <w:marRight w:val="0"/>
      <w:marTop w:val="0"/>
      <w:marBottom w:val="0"/>
      <w:divBdr>
        <w:top w:val="none" w:sz="0" w:space="0" w:color="auto"/>
        <w:left w:val="none" w:sz="0" w:space="0" w:color="auto"/>
        <w:bottom w:val="none" w:sz="0" w:space="0" w:color="auto"/>
        <w:right w:val="none" w:sz="0" w:space="0" w:color="auto"/>
      </w:divBdr>
    </w:div>
    <w:div w:id="425812639">
      <w:bodyDiv w:val="1"/>
      <w:marLeft w:val="0"/>
      <w:marRight w:val="0"/>
      <w:marTop w:val="0"/>
      <w:marBottom w:val="0"/>
      <w:divBdr>
        <w:top w:val="none" w:sz="0" w:space="0" w:color="auto"/>
        <w:left w:val="none" w:sz="0" w:space="0" w:color="auto"/>
        <w:bottom w:val="none" w:sz="0" w:space="0" w:color="auto"/>
        <w:right w:val="none" w:sz="0" w:space="0" w:color="auto"/>
      </w:divBdr>
      <w:divsChild>
        <w:div w:id="249197760">
          <w:marLeft w:val="0"/>
          <w:marRight w:val="0"/>
          <w:marTop w:val="0"/>
          <w:marBottom w:val="0"/>
          <w:divBdr>
            <w:top w:val="none" w:sz="0" w:space="0" w:color="auto"/>
            <w:left w:val="none" w:sz="0" w:space="0" w:color="auto"/>
            <w:bottom w:val="none" w:sz="0" w:space="0" w:color="auto"/>
            <w:right w:val="none" w:sz="0" w:space="0" w:color="auto"/>
          </w:divBdr>
        </w:div>
        <w:div w:id="393428655">
          <w:marLeft w:val="0"/>
          <w:marRight w:val="0"/>
          <w:marTop w:val="0"/>
          <w:marBottom w:val="0"/>
          <w:divBdr>
            <w:top w:val="none" w:sz="0" w:space="0" w:color="auto"/>
            <w:left w:val="none" w:sz="0" w:space="0" w:color="auto"/>
            <w:bottom w:val="none" w:sz="0" w:space="0" w:color="auto"/>
            <w:right w:val="none" w:sz="0" w:space="0" w:color="auto"/>
          </w:divBdr>
        </w:div>
        <w:div w:id="433672588">
          <w:marLeft w:val="0"/>
          <w:marRight w:val="0"/>
          <w:marTop w:val="0"/>
          <w:marBottom w:val="0"/>
          <w:divBdr>
            <w:top w:val="none" w:sz="0" w:space="0" w:color="auto"/>
            <w:left w:val="none" w:sz="0" w:space="0" w:color="auto"/>
            <w:bottom w:val="none" w:sz="0" w:space="0" w:color="auto"/>
            <w:right w:val="none" w:sz="0" w:space="0" w:color="auto"/>
          </w:divBdr>
        </w:div>
        <w:div w:id="652829537">
          <w:marLeft w:val="0"/>
          <w:marRight w:val="0"/>
          <w:marTop w:val="0"/>
          <w:marBottom w:val="0"/>
          <w:divBdr>
            <w:top w:val="none" w:sz="0" w:space="0" w:color="auto"/>
            <w:left w:val="none" w:sz="0" w:space="0" w:color="auto"/>
            <w:bottom w:val="none" w:sz="0" w:space="0" w:color="auto"/>
            <w:right w:val="none" w:sz="0" w:space="0" w:color="auto"/>
          </w:divBdr>
        </w:div>
        <w:div w:id="1762411659">
          <w:marLeft w:val="0"/>
          <w:marRight w:val="0"/>
          <w:marTop w:val="0"/>
          <w:marBottom w:val="0"/>
          <w:divBdr>
            <w:top w:val="none" w:sz="0" w:space="0" w:color="auto"/>
            <w:left w:val="none" w:sz="0" w:space="0" w:color="auto"/>
            <w:bottom w:val="none" w:sz="0" w:space="0" w:color="auto"/>
            <w:right w:val="none" w:sz="0" w:space="0" w:color="auto"/>
          </w:divBdr>
        </w:div>
      </w:divsChild>
    </w:div>
    <w:div w:id="428283791">
      <w:bodyDiv w:val="1"/>
      <w:marLeft w:val="0"/>
      <w:marRight w:val="0"/>
      <w:marTop w:val="0"/>
      <w:marBottom w:val="0"/>
      <w:divBdr>
        <w:top w:val="none" w:sz="0" w:space="0" w:color="auto"/>
        <w:left w:val="none" w:sz="0" w:space="0" w:color="auto"/>
        <w:bottom w:val="none" w:sz="0" w:space="0" w:color="auto"/>
        <w:right w:val="none" w:sz="0" w:space="0" w:color="auto"/>
      </w:divBdr>
    </w:div>
    <w:div w:id="429354424">
      <w:marLeft w:val="0"/>
      <w:marRight w:val="0"/>
      <w:marTop w:val="0"/>
      <w:marBottom w:val="0"/>
      <w:divBdr>
        <w:top w:val="none" w:sz="0" w:space="0" w:color="auto"/>
        <w:left w:val="none" w:sz="0" w:space="0" w:color="auto"/>
        <w:bottom w:val="none" w:sz="0" w:space="0" w:color="auto"/>
        <w:right w:val="none" w:sz="0" w:space="0" w:color="auto"/>
      </w:divBdr>
    </w:div>
    <w:div w:id="435902465">
      <w:marLeft w:val="0"/>
      <w:marRight w:val="0"/>
      <w:marTop w:val="0"/>
      <w:marBottom w:val="0"/>
      <w:divBdr>
        <w:top w:val="none" w:sz="0" w:space="0" w:color="auto"/>
        <w:left w:val="none" w:sz="0" w:space="0" w:color="auto"/>
        <w:bottom w:val="none" w:sz="0" w:space="0" w:color="auto"/>
        <w:right w:val="none" w:sz="0" w:space="0" w:color="auto"/>
      </w:divBdr>
    </w:div>
    <w:div w:id="437873659">
      <w:bodyDiv w:val="1"/>
      <w:marLeft w:val="0"/>
      <w:marRight w:val="0"/>
      <w:marTop w:val="0"/>
      <w:marBottom w:val="0"/>
      <w:divBdr>
        <w:top w:val="none" w:sz="0" w:space="0" w:color="auto"/>
        <w:left w:val="none" w:sz="0" w:space="0" w:color="auto"/>
        <w:bottom w:val="none" w:sz="0" w:space="0" w:color="auto"/>
        <w:right w:val="none" w:sz="0" w:space="0" w:color="auto"/>
      </w:divBdr>
    </w:div>
    <w:div w:id="439683967">
      <w:bodyDiv w:val="1"/>
      <w:marLeft w:val="0"/>
      <w:marRight w:val="0"/>
      <w:marTop w:val="0"/>
      <w:marBottom w:val="0"/>
      <w:divBdr>
        <w:top w:val="none" w:sz="0" w:space="0" w:color="auto"/>
        <w:left w:val="none" w:sz="0" w:space="0" w:color="auto"/>
        <w:bottom w:val="none" w:sz="0" w:space="0" w:color="auto"/>
        <w:right w:val="none" w:sz="0" w:space="0" w:color="auto"/>
      </w:divBdr>
    </w:div>
    <w:div w:id="439690405">
      <w:marLeft w:val="0"/>
      <w:marRight w:val="0"/>
      <w:marTop w:val="0"/>
      <w:marBottom w:val="0"/>
      <w:divBdr>
        <w:top w:val="none" w:sz="0" w:space="0" w:color="auto"/>
        <w:left w:val="none" w:sz="0" w:space="0" w:color="auto"/>
        <w:bottom w:val="none" w:sz="0" w:space="0" w:color="auto"/>
        <w:right w:val="none" w:sz="0" w:space="0" w:color="auto"/>
      </w:divBdr>
    </w:div>
    <w:div w:id="446126486">
      <w:marLeft w:val="0"/>
      <w:marRight w:val="0"/>
      <w:marTop w:val="0"/>
      <w:marBottom w:val="0"/>
      <w:divBdr>
        <w:top w:val="none" w:sz="0" w:space="0" w:color="auto"/>
        <w:left w:val="none" w:sz="0" w:space="0" w:color="auto"/>
        <w:bottom w:val="none" w:sz="0" w:space="0" w:color="auto"/>
        <w:right w:val="none" w:sz="0" w:space="0" w:color="auto"/>
      </w:divBdr>
    </w:div>
    <w:div w:id="456490430">
      <w:marLeft w:val="0"/>
      <w:marRight w:val="0"/>
      <w:marTop w:val="0"/>
      <w:marBottom w:val="0"/>
      <w:divBdr>
        <w:top w:val="none" w:sz="0" w:space="0" w:color="auto"/>
        <w:left w:val="none" w:sz="0" w:space="0" w:color="auto"/>
        <w:bottom w:val="none" w:sz="0" w:space="0" w:color="auto"/>
        <w:right w:val="none" w:sz="0" w:space="0" w:color="auto"/>
      </w:divBdr>
    </w:div>
    <w:div w:id="463819278">
      <w:bodyDiv w:val="1"/>
      <w:marLeft w:val="0"/>
      <w:marRight w:val="0"/>
      <w:marTop w:val="0"/>
      <w:marBottom w:val="0"/>
      <w:divBdr>
        <w:top w:val="none" w:sz="0" w:space="0" w:color="auto"/>
        <w:left w:val="none" w:sz="0" w:space="0" w:color="auto"/>
        <w:bottom w:val="none" w:sz="0" w:space="0" w:color="auto"/>
        <w:right w:val="none" w:sz="0" w:space="0" w:color="auto"/>
      </w:divBdr>
    </w:div>
    <w:div w:id="473451581">
      <w:bodyDiv w:val="1"/>
      <w:marLeft w:val="0"/>
      <w:marRight w:val="0"/>
      <w:marTop w:val="0"/>
      <w:marBottom w:val="0"/>
      <w:divBdr>
        <w:top w:val="none" w:sz="0" w:space="0" w:color="auto"/>
        <w:left w:val="none" w:sz="0" w:space="0" w:color="auto"/>
        <w:bottom w:val="none" w:sz="0" w:space="0" w:color="auto"/>
        <w:right w:val="none" w:sz="0" w:space="0" w:color="auto"/>
      </w:divBdr>
    </w:div>
    <w:div w:id="479729387">
      <w:bodyDiv w:val="1"/>
      <w:marLeft w:val="0"/>
      <w:marRight w:val="0"/>
      <w:marTop w:val="0"/>
      <w:marBottom w:val="0"/>
      <w:divBdr>
        <w:top w:val="none" w:sz="0" w:space="0" w:color="auto"/>
        <w:left w:val="none" w:sz="0" w:space="0" w:color="auto"/>
        <w:bottom w:val="none" w:sz="0" w:space="0" w:color="auto"/>
        <w:right w:val="none" w:sz="0" w:space="0" w:color="auto"/>
      </w:divBdr>
    </w:div>
    <w:div w:id="485244993">
      <w:bodyDiv w:val="1"/>
      <w:marLeft w:val="0"/>
      <w:marRight w:val="0"/>
      <w:marTop w:val="0"/>
      <w:marBottom w:val="0"/>
      <w:divBdr>
        <w:top w:val="none" w:sz="0" w:space="0" w:color="auto"/>
        <w:left w:val="none" w:sz="0" w:space="0" w:color="auto"/>
        <w:bottom w:val="none" w:sz="0" w:space="0" w:color="auto"/>
        <w:right w:val="none" w:sz="0" w:space="0" w:color="auto"/>
      </w:divBdr>
      <w:divsChild>
        <w:div w:id="742944673">
          <w:marLeft w:val="0"/>
          <w:marRight w:val="0"/>
          <w:marTop w:val="0"/>
          <w:marBottom w:val="0"/>
          <w:divBdr>
            <w:top w:val="none" w:sz="0" w:space="0" w:color="auto"/>
            <w:left w:val="none" w:sz="0" w:space="0" w:color="auto"/>
            <w:bottom w:val="none" w:sz="0" w:space="0" w:color="auto"/>
            <w:right w:val="none" w:sz="0" w:space="0" w:color="auto"/>
          </w:divBdr>
        </w:div>
      </w:divsChild>
    </w:div>
    <w:div w:id="490098149">
      <w:bodyDiv w:val="1"/>
      <w:marLeft w:val="0"/>
      <w:marRight w:val="0"/>
      <w:marTop w:val="0"/>
      <w:marBottom w:val="0"/>
      <w:divBdr>
        <w:top w:val="none" w:sz="0" w:space="0" w:color="auto"/>
        <w:left w:val="none" w:sz="0" w:space="0" w:color="auto"/>
        <w:bottom w:val="none" w:sz="0" w:space="0" w:color="auto"/>
        <w:right w:val="none" w:sz="0" w:space="0" w:color="auto"/>
      </w:divBdr>
      <w:divsChild>
        <w:div w:id="2132705263">
          <w:marLeft w:val="360"/>
          <w:marRight w:val="0"/>
          <w:marTop w:val="200"/>
          <w:marBottom w:val="0"/>
          <w:divBdr>
            <w:top w:val="none" w:sz="0" w:space="0" w:color="auto"/>
            <w:left w:val="none" w:sz="0" w:space="0" w:color="auto"/>
            <w:bottom w:val="none" w:sz="0" w:space="0" w:color="auto"/>
            <w:right w:val="none" w:sz="0" w:space="0" w:color="auto"/>
          </w:divBdr>
        </w:div>
      </w:divsChild>
    </w:div>
    <w:div w:id="492767692">
      <w:marLeft w:val="0"/>
      <w:marRight w:val="0"/>
      <w:marTop w:val="0"/>
      <w:marBottom w:val="0"/>
      <w:divBdr>
        <w:top w:val="none" w:sz="0" w:space="0" w:color="auto"/>
        <w:left w:val="none" w:sz="0" w:space="0" w:color="auto"/>
        <w:bottom w:val="none" w:sz="0" w:space="0" w:color="auto"/>
        <w:right w:val="none" w:sz="0" w:space="0" w:color="auto"/>
      </w:divBdr>
    </w:div>
    <w:div w:id="493448127">
      <w:bodyDiv w:val="1"/>
      <w:marLeft w:val="0"/>
      <w:marRight w:val="0"/>
      <w:marTop w:val="0"/>
      <w:marBottom w:val="0"/>
      <w:divBdr>
        <w:top w:val="none" w:sz="0" w:space="0" w:color="auto"/>
        <w:left w:val="none" w:sz="0" w:space="0" w:color="auto"/>
        <w:bottom w:val="none" w:sz="0" w:space="0" w:color="auto"/>
        <w:right w:val="none" w:sz="0" w:space="0" w:color="auto"/>
      </w:divBdr>
    </w:div>
    <w:div w:id="497581638">
      <w:marLeft w:val="0"/>
      <w:marRight w:val="0"/>
      <w:marTop w:val="0"/>
      <w:marBottom w:val="0"/>
      <w:divBdr>
        <w:top w:val="none" w:sz="0" w:space="0" w:color="auto"/>
        <w:left w:val="none" w:sz="0" w:space="0" w:color="auto"/>
        <w:bottom w:val="none" w:sz="0" w:space="0" w:color="auto"/>
        <w:right w:val="none" w:sz="0" w:space="0" w:color="auto"/>
      </w:divBdr>
    </w:div>
    <w:div w:id="498155821">
      <w:bodyDiv w:val="1"/>
      <w:marLeft w:val="0"/>
      <w:marRight w:val="0"/>
      <w:marTop w:val="0"/>
      <w:marBottom w:val="0"/>
      <w:divBdr>
        <w:top w:val="none" w:sz="0" w:space="0" w:color="auto"/>
        <w:left w:val="none" w:sz="0" w:space="0" w:color="auto"/>
        <w:bottom w:val="none" w:sz="0" w:space="0" w:color="auto"/>
        <w:right w:val="none" w:sz="0" w:space="0" w:color="auto"/>
      </w:divBdr>
    </w:div>
    <w:div w:id="506868558">
      <w:bodyDiv w:val="1"/>
      <w:marLeft w:val="0"/>
      <w:marRight w:val="0"/>
      <w:marTop w:val="0"/>
      <w:marBottom w:val="0"/>
      <w:divBdr>
        <w:top w:val="none" w:sz="0" w:space="0" w:color="auto"/>
        <w:left w:val="none" w:sz="0" w:space="0" w:color="auto"/>
        <w:bottom w:val="none" w:sz="0" w:space="0" w:color="auto"/>
        <w:right w:val="none" w:sz="0" w:space="0" w:color="auto"/>
      </w:divBdr>
    </w:div>
    <w:div w:id="507477531">
      <w:bodyDiv w:val="1"/>
      <w:marLeft w:val="0"/>
      <w:marRight w:val="0"/>
      <w:marTop w:val="0"/>
      <w:marBottom w:val="0"/>
      <w:divBdr>
        <w:top w:val="none" w:sz="0" w:space="0" w:color="auto"/>
        <w:left w:val="none" w:sz="0" w:space="0" w:color="auto"/>
        <w:bottom w:val="none" w:sz="0" w:space="0" w:color="auto"/>
        <w:right w:val="none" w:sz="0" w:space="0" w:color="auto"/>
      </w:divBdr>
    </w:div>
    <w:div w:id="510949524">
      <w:bodyDiv w:val="1"/>
      <w:marLeft w:val="0"/>
      <w:marRight w:val="0"/>
      <w:marTop w:val="0"/>
      <w:marBottom w:val="0"/>
      <w:divBdr>
        <w:top w:val="none" w:sz="0" w:space="0" w:color="auto"/>
        <w:left w:val="none" w:sz="0" w:space="0" w:color="auto"/>
        <w:bottom w:val="none" w:sz="0" w:space="0" w:color="auto"/>
        <w:right w:val="none" w:sz="0" w:space="0" w:color="auto"/>
      </w:divBdr>
    </w:div>
    <w:div w:id="511183707">
      <w:bodyDiv w:val="1"/>
      <w:marLeft w:val="0"/>
      <w:marRight w:val="0"/>
      <w:marTop w:val="0"/>
      <w:marBottom w:val="0"/>
      <w:divBdr>
        <w:top w:val="none" w:sz="0" w:space="0" w:color="auto"/>
        <w:left w:val="none" w:sz="0" w:space="0" w:color="auto"/>
        <w:bottom w:val="none" w:sz="0" w:space="0" w:color="auto"/>
        <w:right w:val="none" w:sz="0" w:space="0" w:color="auto"/>
      </w:divBdr>
    </w:div>
    <w:div w:id="520047944">
      <w:bodyDiv w:val="1"/>
      <w:marLeft w:val="0"/>
      <w:marRight w:val="0"/>
      <w:marTop w:val="0"/>
      <w:marBottom w:val="0"/>
      <w:divBdr>
        <w:top w:val="none" w:sz="0" w:space="0" w:color="auto"/>
        <w:left w:val="none" w:sz="0" w:space="0" w:color="auto"/>
        <w:bottom w:val="none" w:sz="0" w:space="0" w:color="auto"/>
        <w:right w:val="none" w:sz="0" w:space="0" w:color="auto"/>
      </w:divBdr>
      <w:divsChild>
        <w:div w:id="306785623">
          <w:marLeft w:val="0"/>
          <w:marRight w:val="0"/>
          <w:marTop w:val="0"/>
          <w:marBottom w:val="0"/>
          <w:divBdr>
            <w:top w:val="none" w:sz="0" w:space="0" w:color="auto"/>
            <w:left w:val="none" w:sz="0" w:space="0" w:color="auto"/>
            <w:bottom w:val="none" w:sz="0" w:space="0" w:color="auto"/>
            <w:right w:val="none" w:sz="0" w:space="0" w:color="auto"/>
          </w:divBdr>
        </w:div>
        <w:div w:id="922298437">
          <w:marLeft w:val="0"/>
          <w:marRight w:val="0"/>
          <w:marTop w:val="0"/>
          <w:marBottom w:val="0"/>
          <w:divBdr>
            <w:top w:val="none" w:sz="0" w:space="0" w:color="auto"/>
            <w:left w:val="none" w:sz="0" w:space="0" w:color="auto"/>
            <w:bottom w:val="none" w:sz="0" w:space="0" w:color="auto"/>
            <w:right w:val="none" w:sz="0" w:space="0" w:color="auto"/>
          </w:divBdr>
        </w:div>
        <w:div w:id="1310329076">
          <w:marLeft w:val="0"/>
          <w:marRight w:val="0"/>
          <w:marTop w:val="0"/>
          <w:marBottom w:val="0"/>
          <w:divBdr>
            <w:top w:val="none" w:sz="0" w:space="0" w:color="auto"/>
            <w:left w:val="none" w:sz="0" w:space="0" w:color="auto"/>
            <w:bottom w:val="none" w:sz="0" w:space="0" w:color="auto"/>
            <w:right w:val="none" w:sz="0" w:space="0" w:color="auto"/>
          </w:divBdr>
        </w:div>
        <w:div w:id="1612014012">
          <w:marLeft w:val="0"/>
          <w:marRight w:val="0"/>
          <w:marTop w:val="0"/>
          <w:marBottom w:val="0"/>
          <w:divBdr>
            <w:top w:val="none" w:sz="0" w:space="0" w:color="auto"/>
            <w:left w:val="none" w:sz="0" w:space="0" w:color="auto"/>
            <w:bottom w:val="none" w:sz="0" w:space="0" w:color="auto"/>
            <w:right w:val="none" w:sz="0" w:space="0" w:color="auto"/>
          </w:divBdr>
        </w:div>
        <w:div w:id="1855146991">
          <w:marLeft w:val="0"/>
          <w:marRight w:val="0"/>
          <w:marTop w:val="0"/>
          <w:marBottom w:val="0"/>
          <w:divBdr>
            <w:top w:val="none" w:sz="0" w:space="0" w:color="auto"/>
            <w:left w:val="none" w:sz="0" w:space="0" w:color="auto"/>
            <w:bottom w:val="none" w:sz="0" w:space="0" w:color="auto"/>
            <w:right w:val="none" w:sz="0" w:space="0" w:color="auto"/>
          </w:divBdr>
        </w:div>
        <w:div w:id="1881933052">
          <w:marLeft w:val="0"/>
          <w:marRight w:val="0"/>
          <w:marTop w:val="0"/>
          <w:marBottom w:val="0"/>
          <w:divBdr>
            <w:top w:val="none" w:sz="0" w:space="0" w:color="auto"/>
            <w:left w:val="none" w:sz="0" w:space="0" w:color="auto"/>
            <w:bottom w:val="none" w:sz="0" w:space="0" w:color="auto"/>
            <w:right w:val="none" w:sz="0" w:space="0" w:color="auto"/>
          </w:divBdr>
        </w:div>
        <w:div w:id="1884049783">
          <w:marLeft w:val="0"/>
          <w:marRight w:val="0"/>
          <w:marTop w:val="0"/>
          <w:marBottom w:val="0"/>
          <w:divBdr>
            <w:top w:val="none" w:sz="0" w:space="0" w:color="auto"/>
            <w:left w:val="none" w:sz="0" w:space="0" w:color="auto"/>
            <w:bottom w:val="none" w:sz="0" w:space="0" w:color="auto"/>
            <w:right w:val="none" w:sz="0" w:space="0" w:color="auto"/>
          </w:divBdr>
        </w:div>
      </w:divsChild>
    </w:div>
    <w:div w:id="529413137">
      <w:bodyDiv w:val="1"/>
      <w:marLeft w:val="0"/>
      <w:marRight w:val="0"/>
      <w:marTop w:val="0"/>
      <w:marBottom w:val="0"/>
      <w:divBdr>
        <w:top w:val="none" w:sz="0" w:space="0" w:color="auto"/>
        <w:left w:val="none" w:sz="0" w:space="0" w:color="auto"/>
        <w:bottom w:val="none" w:sz="0" w:space="0" w:color="auto"/>
        <w:right w:val="none" w:sz="0" w:space="0" w:color="auto"/>
      </w:divBdr>
    </w:div>
    <w:div w:id="530917092">
      <w:marLeft w:val="0"/>
      <w:marRight w:val="0"/>
      <w:marTop w:val="0"/>
      <w:marBottom w:val="0"/>
      <w:divBdr>
        <w:top w:val="none" w:sz="0" w:space="0" w:color="auto"/>
        <w:left w:val="none" w:sz="0" w:space="0" w:color="auto"/>
        <w:bottom w:val="none" w:sz="0" w:space="0" w:color="auto"/>
        <w:right w:val="none" w:sz="0" w:space="0" w:color="auto"/>
      </w:divBdr>
    </w:div>
    <w:div w:id="535318577">
      <w:bodyDiv w:val="1"/>
      <w:marLeft w:val="0"/>
      <w:marRight w:val="0"/>
      <w:marTop w:val="0"/>
      <w:marBottom w:val="0"/>
      <w:divBdr>
        <w:top w:val="none" w:sz="0" w:space="0" w:color="auto"/>
        <w:left w:val="none" w:sz="0" w:space="0" w:color="auto"/>
        <w:bottom w:val="none" w:sz="0" w:space="0" w:color="auto"/>
        <w:right w:val="none" w:sz="0" w:space="0" w:color="auto"/>
      </w:divBdr>
      <w:divsChild>
        <w:div w:id="1517764590">
          <w:marLeft w:val="0"/>
          <w:marRight w:val="0"/>
          <w:marTop w:val="0"/>
          <w:marBottom w:val="0"/>
          <w:divBdr>
            <w:top w:val="none" w:sz="0" w:space="0" w:color="auto"/>
            <w:left w:val="none" w:sz="0" w:space="0" w:color="auto"/>
            <w:bottom w:val="none" w:sz="0" w:space="0" w:color="auto"/>
            <w:right w:val="none" w:sz="0" w:space="0" w:color="auto"/>
          </w:divBdr>
        </w:div>
      </w:divsChild>
    </w:div>
    <w:div w:id="537282692">
      <w:bodyDiv w:val="1"/>
      <w:marLeft w:val="0"/>
      <w:marRight w:val="0"/>
      <w:marTop w:val="0"/>
      <w:marBottom w:val="0"/>
      <w:divBdr>
        <w:top w:val="none" w:sz="0" w:space="0" w:color="auto"/>
        <w:left w:val="none" w:sz="0" w:space="0" w:color="auto"/>
        <w:bottom w:val="none" w:sz="0" w:space="0" w:color="auto"/>
        <w:right w:val="none" w:sz="0" w:space="0" w:color="auto"/>
      </w:divBdr>
    </w:div>
    <w:div w:id="541527414">
      <w:marLeft w:val="0"/>
      <w:marRight w:val="0"/>
      <w:marTop w:val="0"/>
      <w:marBottom w:val="0"/>
      <w:divBdr>
        <w:top w:val="none" w:sz="0" w:space="0" w:color="auto"/>
        <w:left w:val="none" w:sz="0" w:space="0" w:color="auto"/>
        <w:bottom w:val="none" w:sz="0" w:space="0" w:color="auto"/>
        <w:right w:val="none" w:sz="0" w:space="0" w:color="auto"/>
      </w:divBdr>
    </w:div>
    <w:div w:id="544215194">
      <w:bodyDiv w:val="1"/>
      <w:marLeft w:val="0"/>
      <w:marRight w:val="0"/>
      <w:marTop w:val="0"/>
      <w:marBottom w:val="0"/>
      <w:divBdr>
        <w:top w:val="none" w:sz="0" w:space="0" w:color="auto"/>
        <w:left w:val="none" w:sz="0" w:space="0" w:color="auto"/>
        <w:bottom w:val="none" w:sz="0" w:space="0" w:color="auto"/>
        <w:right w:val="none" w:sz="0" w:space="0" w:color="auto"/>
      </w:divBdr>
      <w:divsChild>
        <w:div w:id="1079253128">
          <w:marLeft w:val="0"/>
          <w:marRight w:val="0"/>
          <w:marTop w:val="0"/>
          <w:marBottom w:val="0"/>
          <w:divBdr>
            <w:top w:val="none" w:sz="0" w:space="0" w:color="auto"/>
            <w:left w:val="none" w:sz="0" w:space="0" w:color="auto"/>
            <w:bottom w:val="none" w:sz="0" w:space="0" w:color="auto"/>
            <w:right w:val="none" w:sz="0" w:space="0" w:color="auto"/>
          </w:divBdr>
        </w:div>
      </w:divsChild>
    </w:div>
    <w:div w:id="553198642">
      <w:bodyDiv w:val="1"/>
      <w:marLeft w:val="0"/>
      <w:marRight w:val="0"/>
      <w:marTop w:val="0"/>
      <w:marBottom w:val="0"/>
      <w:divBdr>
        <w:top w:val="none" w:sz="0" w:space="0" w:color="auto"/>
        <w:left w:val="none" w:sz="0" w:space="0" w:color="auto"/>
        <w:bottom w:val="none" w:sz="0" w:space="0" w:color="auto"/>
        <w:right w:val="none" w:sz="0" w:space="0" w:color="auto"/>
      </w:divBdr>
    </w:div>
    <w:div w:id="562066163">
      <w:bodyDiv w:val="1"/>
      <w:marLeft w:val="0"/>
      <w:marRight w:val="0"/>
      <w:marTop w:val="0"/>
      <w:marBottom w:val="0"/>
      <w:divBdr>
        <w:top w:val="none" w:sz="0" w:space="0" w:color="auto"/>
        <w:left w:val="none" w:sz="0" w:space="0" w:color="auto"/>
        <w:bottom w:val="none" w:sz="0" w:space="0" w:color="auto"/>
        <w:right w:val="none" w:sz="0" w:space="0" w:color="auto"/>
      </w:divBdr>
    </w:div>
    <w:div w:id="564099292">
      <w:marLeft w:val="0"/>
      <w:marRight w:val="0"/>
      <w:marTop w:val="0"/>
      <w:marBottom w:val="0"/>
      <w:divBdr>
        <w:top w:val="none" w:sz="0" w:space="0" w:color="auto"/>
        <w:left w:val="none" w:sz="0" w:space="0" w:color="auto"/>
        <w:bottom w:val="none" w:sz="0" w:space="0" w:color="auto"/>
        <w:right w:val="none" w:sz="0" w:space="0" w:color="auto"/>
      </w:divBdr>
    </w:div>
    <w:div w:id="570045474">
      <w:marLeft w:val="0"/>
      <w:marRight w:val="0"/>
      <w:marTop w:val="0"/>
      <w:marBottom w:val="0"/>
      <w:divBdr>
        <w:top w:val="none" w:sz="0" w:space="0" w:color="auto"/>
        <w:left w:val="none" w:sz="0" w:space="0" w:color="auto"/>
        <w:bottom w:val="none" w:sz="0" w:space="0" w:color="auto"/>
        <w:right w:val="none" w:sz="0" w:space="0" w:color="auto"/>
      </w:divBdr>
    </w:div>
    <w:div w:id="571358148">
      <w:marLeft w:val="0"/>
      <w:marRight w:val="0"/>
      <w:marTop w:val="0"/>
      <w:marBottom w:val="0"/>
      <w:divBdr>
        <w:top w:val="none" w:sz="0" w:space="0" w:color="auto"/>
        <w:left w:val="none" w:sz="0" w:space="0" w:color="auto"/>
        <w:bottom w:val="none" w:sz="0" w:space="0" w:color="auto"/>
        <w:right w:val="none" w:sz="0" w:space="0" w:color="auto"/>
      </w:divBdr>
    </w:div>
    <w:div w:id="571700706">
      <w:bodyDiv w:val="1"/>
      <w:marLeft w:val="0"/>
      <w:marRight w:val="0"/>
      <w:marTop w:val="0"/>
      <w:marBottom w:val="0"/>
      <w:divBdr>
        <w:top w:val="none" w:sz="0" w:space="0" w:color="auto"/>
        <w:left w:val="none" w:sz="0" w:space="0" w:color="auto"/>
        <w:bottom w:val="none" w:sz="0" w:space="0" w:color="auto"/>
        <w:right w:val="none" w:sz="0" w:space="0" w:color="auto"/>
      </w:divBdr>
    </w:div>
    <w:div w:id="574969831">
      <w:bodyDiv w:val="1"/>
      <w:marLeft w:val="0"/>
      <w:marRight w:val="0"/>
      <w:marTop w:val="0"/>
      <w:marBottom w:val="0"/>
      <w:divBdr>
        <w:top w:val="none" w:sz="0" w:space="0" w:color="auto"/>
        <w:left w:val="none" w:sz="0" w:space="0" w:color="auto"/>
        <w:bottom w:val="none" w:sz="0" w:space="0" w:color="auto"/>
        <w:right w:val="none" w:sz="0" w:space="0" w:color="auto"/>
      </w:divBdr>
    </w:div>
    <w:div w:id="575482641">
      <w:bodyDiv w:val="1"/>
      <w:marLeft w:val="0"/>
      <w:marRight w:val="0"/>
      <w:marTop w:val="0"/>
      <w:marBottom w:val="0"/>
      <w:divBdr>
        <w:top w:val="none" w:sz="0" w:space="0" w:color="auto"/>
        <w:left w:val="none" w:sz="0" w:space="0" w:color="auto"/>
        <w:bottom w:val="none" w:sz="0" w:space="0" w:color="auto"/>
        <w:right w:val="none" w:sz="0" w:space="0" w:color="auto"/>
      </w:divBdr>
      <w:divsChild>
        <w:div w:id="1960455936">
          <w:marLeft w:val="0"/>
          <w:marRight w:val="0"/>
          <w:marTop w:val="0"/>
          <w:marBottom w:val="0"/>
          <w:divBdr>
            <w:top w:val="none" w:sz="0" w:space="0" w:color="auto"/>
            <w:left w:val="none" w:sz="0" w:space="0" w:color="auto"/>
            <w:bottom w:val="none" w:sz="0" w:space="0" w:color="auto"/>
            <w:right w:val="none" w:sz="0" w:space="0" w:color="auto"/>
          </w:divBdr>
        </w:div>
      </w:divsChild>
    </w:div>
    <w:div w:id="579141904">
      <w:bodyDiv w:val="1"/>
      <w:marLeft w:val="0"/>
      <w:marRight w:val="0"/>
      <w:marTop w:val="0"/>
      <w:marBottom w:val="0"/>
      <w:divBdr>
        <w:top w:val="none" w:sz="0" w:space="0" w:color="auto"/>
        <w:left w:val="none" w:sz="0" w:space="0" w:color="auto"/>
        <w:bottom w:val="none" w:sz="0" w:space="0" w:color="auto"/>
        <w:right w:val="none" w:sz="0" w:space="0" w:color="auto"/>
      </w:divBdr>
    </w:div>
    <w:div w:id="585959696">
      <w:bodyDiv w:val="1"/>
      <w:marLeft w:val="0"/>
      <w:marRight w:val="0"/>
      <w:marTop w:val="0"/>
      <w:marBottom w:val="0"/>
      <w:divBdr>
        <w:top w:val="none" w:sz="0" w:space="0" w:color="auto"/>
        <w:left w:val="none" w:sz="0" w:space="0" w:color="auto"/>
        <w:bottom w:val="none" w:sz="0" w:space="0" w:color="auto"/>
        <w:right w:val="none" w:sz="0" w:space="0" w:color="auto"/>
      </w:divBdr>
    </w:div>
    <w:div w:id="586424446">
      <w:bodyDiv w:val="1"/>
      <w:marLeft w:val="0"/>
      <w:marRight w:val="0"/>
      <w:marTop w:val="0"/>
      <w:marBottom w:val="0"/>
      <w:divBdr>
        <w:top w:val="none" w:sz="0" w:space="0" w:color="auto"/>
        <w:left w:val="none" w:sz="0" w:space="0" w:color="auto"/>
        <w:bottom w:val="none" w:sz="0" w:space="0" w:color="auto"/>
        <w:right w:val="none" w:sz="0" w:space="0" w:color="auto"/>
      </w:divBdr>
      <w:divsChild>
        <w:div w:id="1715152896">
          <w:marLeft w:val="0"/>
          <w:marRight w:val="0"/>
          <w:marTop w:val="0"/>
          <w:marBottom w:val="0"/>
          <w:divBdr>
            <w:top w:val="none" w:sz="0" w:space="0" w:color="auto"/>
            <w:left w:val="none" w:sz="0" w:space="0" w:color="auto"/>
            <w:bottom w:val="none" w:sz="0" w:space="0" w:color="auto"/>
            <w:right w:val="none" w:sz="0" w:space="0" w:color="auto"/>
          </w:divBdr>
        </w:div>
      </w:divsChild>
    </w:div>
    <w:div w:id="586771101">
      <w:marLeft w:val="0"/>
      <w:marRight w:val="0"/>
      <w:marTop w:val="0"/>
      <w:marBottom w:val="0"/>
      <w:divBdr>
        <w:top w:val="none" w:sz="0" w:space="0" w:color="auto"/>
        <w:left w:val="none" w:sz="0" w:space="0" w:color="auto"/>
        <w:bottom w:val="none" w:sz="0" w:space="0" w:color="auto"/>
        <w:right w:val="none" w:sz="0" w:space="0" w:color="auto"/>
      </w:divBdr>
    </w:div>
    <w:div w:id="587808488">
      <w:bodyDiv w:val="1"/>
      <w:marLeft w:val="0"/>
      <w:marRight w:val="0"/>
      <w:marTop w:val="0"/>
      <w:marBottom w:val="0"/>
      <w:divBdr>
        <w:top w:val="none" w:sz="0" w:space="0" w:color="auto"/>
        <w:left w:val="none" w:sz="0" w:space="0" w:color="auto"/>
        <w:bottom w:val="none" w:sz="0" w:space="0" w:color="auto"/>
        <w:right w:val="none" w:sz="0" w:space="0" w:color="auto"/>
      </w:divBdr>
      <w:divsChild>
        <w:div w:id="1525363096">
          <w:marLeft w:val="0"/>
          <w:marRight w:val="0"/>
          <w:marTop w:val="0"/>
          <w:marBottom w:val="0"/>
          <w:divBdr>
            <w:top w:val="none" w:sz="0" w:space="0" w:color="auto"/>
            <w:left w:val="none" w:sz="0" w:space="0" w:color="auto"/>
            <w:bottom w:val="none" w:sz="0" w:space="0" w:color="auto"/>
            <w:right w:val="none" w:sz="0" w:space="0" w:color="auto"/>
          </w:divBdr>
        </w:div>
      </w:divsChild>
    </w:div>
    <w:div w:id="597105548">
      <w:marLeft w:val="0"/>
      <w:marRight w:val="0"/>
      <w:marTop w:val="0"/>
      <w:marBottom w:val="0"/>
      <w:divBdr>
        <w:top w:val="none" w:sz="0" w:space="0" w:color="auto"/>
        <w:left w:val="none" w:sz="0" w:space="0" w:color="auto"/>
        <w:bottom w:val="none" w:sz="0" w:space="0" w:color="auto"/>
        <w:right w:val="none" w:sz="0" w:space="0" w:color="auto"/>
      </w:divBdr>
    </w:div>
    <w:div w:id="598561413">
      <w:marLeft w:val="0"/>
      <w:marRight w:val="0"/>
      <w:marTop w:val="0"/>
      <w:marBottom w:val="0"/>
      <w:divBdr>
        <w:top w:val="none" w:sz="0" w:space="0" w:color="auto"/>
        <w:left w:val="none" w:sz="0" w:space="0" w:color="auto"/>
        <w:bottom w:val="none" w:sz="0" w:space="0" w:color="auto"/>
        <w:right w:val="none" w:sz="0" w:space="0" w:color="auto"/>
      </w:divBdr>
    </w:div>
    <w:div w:id="601106247">
      <w:marLeft w:val="0"/>
      <w:marRight w:val="0"/>
      <w:marTop w:val="0"/>
      <w:marBottom w:val="0"/>
      <w:divBdr>
        <w:top w:val="none" w:sz="0" w:space="0" w:color="auto"/>
        <w:left w:val="none" w:sz="0" w:space="0" w:color="auto"/>
        <w:bottom w:val="none" w:sz="0" w:space="0" w:color="auto"/>
        <w:right w:val="none" w:sz="0" w:space="0" w:color="auto"/>
      </w:divBdr>
    </w:div>
    <w:div w:id="602343508">
      <w:marLeft w:val="0"/>
      <w:marRight w:val="0"/>
      <w:marTop w:val="0"/>
      <w:marBottom w:val="0"/>
      <w:divBdr>
        <w:top w:val="none" w:sz="0" w:space="0" w:color="auto"/>
        <w:left w:val="none" w:sz="0" w:space="0" w:color="auto"/>
        <w:bottom w:val="none" w:sz="0" w:space="0" w:color="auto"/>
        <w:right w:val="none" w:sz="0" w:space="0" w:color="auto"/>
      </w:divBdr>
    </w:div>
    <w:div w:id="604658428">
      <w:marLeft w:val="0"/>
      <w:marRight w:val="0"/>
      <w:marTop w:val="0"/>
      <w:marBottom w:val="0"/>
      <w:divBdr>
        <w:top w:val="none" w:sz="0" w:space="0" w:color="auto"/>
        <w:left w:val="none" w:sz="0" w:space="0" w:color="auto"/>
        <w:bottom w:val="none" w:sz="0" w:space="0" w:color="auto"/>
        <w:right w:val="none" w:sz="0" w:space="0" w:color="auto"/>
      </w:divBdr>
    </w:div>
    <w:div w:id="608004920">
      <w:marLeft w:val="0"/>
      <w:marRight w:val="0"/>
      <w:marTop w:val="0"/>
      <w:marBottom w:val="0"/>
      <w:divBdr>
        <w:top w:val="none" w:sz="0" w:space="0" w:color="auto"/>
        <w:left w:val="none" w:sz="0" w:space="0" w:color="auto"/>
        <w:bottom w:val="none" w:sz="0" w:space="0" w:color="auto"/>
        <w:right w:val="none" w:sz="0" w:space="0" w:color="auto"/>
      </w:divBdr>
    </w:div>
    <w:div w:id="613558934">
      <w:bodyDiv w:val="1"/>
      <w:marLeft w:val="0"/>
      <w:marRight w:val="0"/>
      <w:marTop w:val="0"/>
      <w:marBottom w:val="0"/>
      <w:divBdr>
        <w:top w:val="none" w:sz="0" w:space="0" w:color="auto"/>
        <w:left w:val="none" w:sz="0" w:space="0" w:color="auto"/>
        <w:bottom w:val="none" w:sz="0" w:space="0" w:color="auto"/>
        <w:right w:val="none" w:sz="0" w:space="0" w:color="auto"/>
      </w:divBdr>
    </w:div>
    <w:div w:id="615066486">
      <w:marLeft w:val="0"/>
      <w:marRight w:val="0"/>
      <w:marTop w:val="0"/>
      <w:marBottom w:val="0"/>
      <w:divBdr>
        <w:top w:val="none" w:sz="0" w:space="0" w:color="auto"/>
        <w:left w:val="none" w:sz="0" w:space="0" w:color="auto"/>
        <w:bottom w:val="none" w:sz="0" w:space="0" w:color="auto"/>
        <w:right w:val="none" w:sz="0" w:space="0" w:color="auto"/>
      </w:divBdr>
    </w:div>
    <w:div w:id="621770156">
      <w:bodyDiv w:val="1"/>
      <w:marLeft w:val="0"/>
      <w:marRight w:val="0"/>
      <w:marTop w:val="0"/>
      <w:marBottom w:val="0"/>
      <w:divBdr>
        <w:top w:val="none" w:sz="0" w:space="0" w:color="auto"/>
        <w:left w:val="none" w:sz="0" w:space="0" w:color="auto"/>
        <w:bottom w:val="none" w:sz="0" w:space="0" w:color="auto"/>
        <w:right w:val="none" w:sz="0" w:space="0" w:color="auto"/>
      </w:divBdr>
    </w:div>
    <w:div w:id="623269214">
      <w:marLeft w:val="0"/>
      <w:marRight w:val="0"/>
      <w:marTop w:val="0"/>
      <w:marBottom w:val="0"/>
      <w:divBdr>
        <w:top w:val="none" w:sz="0" w:space="0" w:color="auto"/>
        <w:left w:val="none" w:sz="0" w:space="0" w:color="auto"/>
        <w:bottom w:val="none" w:sz="0" w:space="0" w:color="auto"/>
        <w:right w:val="none" w:sz="0" w:space="0" w:color="auto"/>
      </w:divBdr>
    </w:div>
    <w:div w:id="632563889">
      <w:bodyDiv w:val="1"/>
      <w:marLeft w:val="0"/>
      <w:marRight w:val="0"/>
      <w:marTop w:val="0"/>
      <w:marBottom w:val="0"/>
      <w:divBdr>
        <w:top w:val="none" w:sz="0" w:space="0" w:color="auto"/>
        <w:left w:val="none" w:sz="0" w:space="0" w:color="auto"/>
        <w:bottom w:val="none" w:sz="0" w:space="0" w:color="auto"/>
        <w:right w:val="none" w:sz="0" w:space="0" w:color="auto"/>
      </w:divBdr>
    </w:div>
    <w:div w:id="650139057">
      <w:bodyDiv w:val="1"/>
      <w:marLeft w:val="0"/>
      <w:marRight w:val="0"/>
      <w:marTop w:val="0"/>
      <w:marBottom w:val="0"/>
      <w:divBdr>
        <w:top w:val="none" w:sz="0" w:space="0" w:color="auto"/>
        <w:left w:val="none" w:sz="0" w:space="0" w:color="auto"/>
        <w:bottom w:val="none" w:sz="0" w:space="0" w:color="auto"/>
        <w:right w:val="none" w:sz="0" w:space="0" w:color="auto"/>
      </w:divBdr>
      <w:divsChild>
        <w:div w:id="779226457">
          <w:marLeft w:val="0"/>
          <w:marRight w:val="0"/>
          <w:marTop w:val="0"/>
          <w:marBottom w:val="0"/>
          <w:divBdr>
            <w:top w:val="none" w:sz="0" w:space="0" w:color="auto"/>
            <w:left w:val="none" w:sz="0" w:space="0" w:color="auto"/>
            <w:bottom w:val="none" w:sz="0" w:space="0" w:color="auto"/>
            <w:right w:val="none" w:sz="0" w:space="0" w:color="auto"/>
          </w:divBdr>
        </w:div>
      </w:divsChild>
    </w:div>
    <w:div w:id="656765499">
      <w:bodyDiv w:val="1"/>
      <w:marLeft w:val="0"/>
      <w:marRight w:val="0"/>
      <w:marTop w:val="0"/>
      <w:marBottom w:val="0"/>
      <w:divBdr>
        <w:top w:val="none" w:sz="0" w:space="0" w:color="auto"/>
        <w:left w:val="none" w:sz="0" w:space="0" w:color="auto"/>
        <w:bottom w:val="none" w:sz="0" w:space="0" w:color="auto"/>
        <w:right w:val="none" w:sz="0" w:space="0" w:color="auto"/>
      </w:divBdr>
      <w:divsChild>
        <w:div w:id="78526336">
          <w:marLeft w:val="0"/>
          <w:marRight w:val="0"/>
          <w:marTop w:val="0"/>
          <w:marBottom w:val="0"/>
          <w:divBdr>
            <w:top w:val="none" w:sz="0" w:space="0" w:color="auto"/>
            <w:left w:val="none" w:sz="0" w:space="0" w:color="auto"/>
            <w:bottom w:val="none" w:sz="0" w:space="0" w:color="auto"/>
            <w:right w:val="none" w:sz="0" w:space="0" w:color="auto"/>
          </w:divBdr>
        </w:div>
        <w:div w:id="169418505">
          <w:marLeft w:val="0"/>
          <w:marRight w:val="0"/>
          <w:marTop w:val="0"/>
          <w:marBottom w:val="0"/>
          <w:divBdr>
            <w:top w:val="none" w:sz="0" w:space="0" w:color="auto"/>
            <w:left w:val="none" w:sz="0" w:space="0" w:color="auto"/>
            <w:bottom w:val="none" w:sz="0" w:space="0" w:color="auto"/>
            <w:right w:val="none" w:sz="0" w:space="0" w:color="auto"/>
          </w:divBdr>
        </w:div>
        <w:div w:id="182863921">
          <w:marLeft w:val="0"/>
          <w:marRight w:val="0"/>
          <w:marTop w:val="0"/>
          <w:marBottom w:val="0"/>
          <w:divBdr>
            <w:top w:val="none" w:sz="0" w:space="0" w:color="auto"/>
            <w:left w:val="none" w:sz="0" w:space="0" w:color="auto"/>
            <w:bottom w:val="none" w:sz="0" w:space="0" w:color="auto"/>
            <w:right w:val="none" w:sz="0" w:space="0" w:color="auto"/>
          </w:divBdr>
        </w:div>
        <w:div w:id="419252934">
          <w:marLeft w:val="0"/>
          <w:marRight w:val="0"/>
          <w:marTop w:val="0"/>
          <w:marBottom w:val="0"/>
          <w:divBdr>
            <w:top w:val="none" w:sz="0" w:space="0" w:color="auto"/>
            <w:left w:val="none" w:sz="0" w:space="0" w:color="auto"/>
            <w:bottom w:val="none" w:sz="0" w:space="0" w:color="auto"/>
            <w:right w:val="none" w:sz="0" w:space="0" w:color="auto"/>
          </w:divBdr>
        </w:div>
        <w:div w:id="433943489">
          <w:marLeft w:val="0"/>
          <w:marRight w:val="0"/>
          <w:marTop w:val="0"/>
          <w:marBottom w:val="0"/>
          <w:divBdr>
            <w:top w:val="none" w:sz="0" w:space="0" w:color="auto"/>
            <w:left w:val="none" w:sz="0" w:space="0" w:color="auto"/>
            <w:bottom w:val="none" w:sz="0" w:space="0" w:color="auto"/>
            <w:right w:val="none" w:sz="0" w:space="0" w:color="auto"/>
          </w:divBdr>
        </w:div>
        <w:div w:id="445084350">
          <w:marLeft w:val="0"/>
          <w:marRight w:val="0"/>
          <w:marTop w:val="0"/>
          <w:marBottom w:val="0"/>
          <w:divBdr>
            <w:top w:val="none" w:sz="0" w:space="0" w:color="auto"/>
            <w:left w:val="none" w:sz="0" w:space="0" w:color="auto"/>
            <w:bottom w:val="none" w:sz="0" w:space="0" w:color="auto"/>
            <w:right w:val="none" w:sz="0" w:space="0" w:color="auto"/>
          </w:divBdr>
        </w:div>
        <w:div w:id="594557924">
          <w:marLeft w:val="0"/>
          <w:marRight w:val="0"/>
          <w:marTop w:val="0"/>
          <w:marBottom w:val="0"/>
          <w:divBdr>
            <w:top w:val="none" w:sz="0" w:space="0" w:color="auto"/>
            <w:left w:val="none" w:sz="0" w:space="0" w:color="auto"/>
            <w:bottom w:val="none" w:sz="0" w:space="0" w:color="auto"/>
            <w:right w:val="none" w:sz="0" w:space="0" w:color="auto"/>
          </w:divBdr>
        </w:div>
        <w:div w:id="606737551">
          <w:marLeft w:val="0"/>
          <w:marRight w:val="0"/>
          <w:marTop w:val="0"/>
          <w:marBottom w:val="0"/>
          <w:divBdr>
            <w:top w:val="none" w:sz="0" w:space="0" w:color="auto"/>
            <w:left w:val="none" w:sz="0" w:space="0" w:color="auto"/>
            <w:bottom w:val="none" w:sz="0" w:space="0" w:color="auto"/>
            <w:right w:val="none" w:sz="0" w:space="0" w:color="auto"/>
          </w:divBdr>
        </w:div>
        <w:div w:id="607277976">
          <w:marLeft w:val="0"/>
          <w:marRight w:val="0"/>
          <w:marTop w:val="0"/>
          <w:marBottom w:val="0"/>
          <w:divBdr>
            <w:top w:val="none" w:sz="0" w:space="0" w:color="auto"/>
            <w:left w:val="none" w:sz="0" w:space="0" w:color="auto"/>
            <w:bottom w:val="none" w:sz="0" w:space="0" w:color="auto"/>
            <w:right w:val="none" w:sz="0" w:space="0" w:color="auto"/>
          </w:divBdr>
        </w:div>
        <w:div w:id="610742560">
          <w:marLeft w:val="0"/>
          <w:marRight w:val="0"/>
          <w:marTop w:val="0"/>
          <w:marBottom w:val="0"/>
          <w:divBdr>
            <w:top w:val="none" w:sz="0" w:space="0" w:color="auto"/>
            <w:left w:val="none" w:sz="0" w:space="0" w:color="auto"/>
            <w:bottom w:val="none" w:sz="0" w:space="0" w:color="auto"/>
            <w:right w:val="none" w:sz="0" w:space="0" w:color="auto"/>
          </w:divBdr>
        </w:div>
        <w:div w:id="686055744">
          <w:marLeft w:val="0"/>
          <w:marRight w:val="0"/>
          <w:marTop w:val="0"/>
          <w:marBottom w:val="0"/>
          <w:divBdr>
            <w:top w:val="none" w:sz="0" w:space="0" w:color="auto"/>
            <w:left w:val="none" w:sz="0" w:space="0" w:color="auto"/>
            <w:bottom w:val="none" w:sz="0" w:space="0" w:color="auto"/>
            <w:right w:val="none" w:sz="0" w:space="0" w:color="auto"/>
          </w:divBdr>
        </w:div>
        <w:div w:id="930354606">
          <w:marLeft w:val="0"/>
          <w:marRight w:val="0"/>
          <w:marTop w:val="0"/>
          <w:marBottom w:val="0"/>
          <w:divBdr>
            <w:top w:val="none" w:sz="0" w:space="0" w:color="auto"/>
            <w:left w:val="none" w:sz="0" w:space="0" w:color="auto"/>
            <w:bottom w:val="none" w:sz="0" w:space="0" w:color="auto"/>
            <w:right w:val="none" w:sz="0" w:space="0" w:color="auto"/>
          </w:divBdr>
        </w:div>
        <w:div w:id="934630829">
          <w:marLeft w:val="0"/>
          <w:marRight w:val="0"/>
          <w:marTop w:val="0"/>
          <w:marBottom w:val="0"/>
          <w:divBdr>
            <w:top w:val="none" w:sz="0" w:space="0" w:color="auto"/>
            <w:left w:val="none" w:sz="0" w:space="0" w:color="auto"/>
            <w:bottom w:val="none" w:sz="0" w:space="0" w:color="auto"/>
            <w:right w:val="none" w:sz="0" w:space="0" w:color="auto"/>
          </w:divBdr>
        </w:div>
        <w:div w:id="978725763">
          <w:marLeft w:val="0"/>
          <w:marRight w:val="0"/>
          <w:marTop w:val="0"/>
          <w:marBottom w:val="0"/>
          <w:divBdr>
            <w:top w:val="none" w:sz="0" w:space="0" w:color="auto"/>
            <w:left w:val="none" w:sz="0" w:space="0" w:color="auto"/>
            <w:bottom w:val="none" w:sz="0" w:space="0" w:color="auto"/>
            <w:right w:val="none" w:sz="0" w:space="0" w:color="auto"/>
          </w:divBdr>
        </w:div>
        <w:div w:id="1045568512">
          <w:marLeft w:val="0"/>
          <w:marRight w:val="0"/>
          <w:marTop w:val="0"/>
          <w:marBottom w:val="0"/>
          <w:divBdr>
            <w:top w:val="none" w:sz="0" w:space="0" w:color="auto"/>
            <w:left w:val="none" w:sz="0" w:space="0" w:color="auto"/>
            <w:bottom w:val="none" w:sz="0" w:space="0" w:color="auto"/>
            <w:right w:val="none" w:sz="0" w:space="0" w:color="auto"/>
          </w:divBdr>
        </w:div>
        <w:div w:id="1075324751">
          <w:marLeft w:val="0"/>
          <w:marRight w:val="0"/>
          <w:marTop w:val="0"/>
          <w:marBottom w:val="0"/>
          <w:divBdr>
            <w:top w:val="none" w:sz="0" w:space="0" w:color="auto"/>
            <w:left w:val="none" w:sz="0" w:space="0" w:color="auto"/>
            <w:bottom w:val="none" w:sz="0" w:space="0" w:color="auto"/>
            <w:right w:val="none" w:sz="0" w:space="0" w:color="auto"/>
          </w:divBdr>
        </w:div>
        <w:div w:id="1250191364">
          <w:marLeft w:val="0"/>
          <w:marRight w:val="0"/>
          <w:marTop w:val="0"/>
          <w:marBottom w:val="0"/>
          <w:divBdr>
            <w:top w:val="none" w:sz="0" w:space="0" w:color="auto"/>
            <w:left w:val="none" w:sz="0" w:space="0" w:color="auto"/>
            <w:bottom w:val="none" w:sz="0" w:space="0" w:color="auto"/>
            <w:right w:val="none" w:sz="0" w:space="0" w:color="auto"/>
          </w:divBdr>
        </w:div>
        <w:div w:id="1265114008">
          <w:marLeft w:val="0"/>
          <w:marRight w:val="0"/>
          <w:marTop w:val="0"/>
          <w:marBottom w:val="0"/>
          <w:divBdr>
            <w:top w:val="none" w:sz="0" w:space="0" w:color="auto"/>
            <w:left w:val="none" w:sz="0" w:space="0" w:color="auto"/>
            <w:bottom w:val="none" w:sz="0" w:space="0" w:color="auto"/>
            <w:right w:val="none" w:sz="0" w:space="0" w:color="auto"/>
          </w:divBdr>
        </w:div>
        <w:div w:id="1276060793">
          <w:marLeft w:val="0"/>
          <w:marRight w:val="0"/>
          <w:marTop w:val="0"/>
          <w:marBottom w:val="0"/>
          <w:divBdr>
            <w:top w:val="none" w:sz="0" w:space="0" w:color="auto"/>
            <w:left w:val="none" w:sz="0" w:space="0" w:color="auto"/>
            <w:bottom w:val="none" w:sz="0" w:space="0" w:color="auto"/>
            <w:right w:val="none" w:sz="0" w:space="0" w:color="auto"/>
          </w:divBdr>
        </w:div>
        <w:div w:id="1462575207">
          <w:marLeft w:val="0"/>
          <w:marRight w:val="0"/>
          <w:marTop w:val="0"/>
          <w:marBottom w:val="0"/>
          <w:divBdr>
            <w:top w:val="none" w:sz="0" w:space="0" w:color="auto"/>
            <w:left w:val="none" w:sz="0" w:space="0" w:color="auto"/>
            <w:bottom w:val="none" w:sz="0" w:space="0" w:color="auto"/>
            <w:right w:val="none" w:sz="0" w:space="0" w:color="auto"/>
          </w:divBdr>
        </w:div>
        <w:div w:id="1491868026">
          <w:marLeft w:val="0"/>
          <w:marRight w:val="0"/>
          <w:marTop w:val="0"/>
          <w:marBottom w:val="0"/>
          <w:divBdr>
            <w:top w:val="none" w:sz="0" w:space="0" w:color="auto"/>
            <w:left w:val="none" w:sz="0" w:space="0" w:color="auto"/>
            <w:bottom w:val="none" w:sz="0" w:space="0" w:color="auto"/>
            <w:right w:val="none" w:sz="0" w:space="0" w:color="auto"/>
          </w:divBdr>
        </w:div>
        <w:div w:id="1499617379">
          <w:marLeft w:val="0"/>
          <w:marRight w:val="0"/>
          <w:marTop w:val="0"/>
          <w:marBottom w:val="0"/>
          <w:divBdr>
            <w:top w:val="none" w:sz="0" w:space="0" w:color="auto"/>
            <w:left w:val="none" w:sz="0" w:space="0" w:color="auto"/>
            <w:bottom w:val="none" w:sz="0" w:space="0" w:color="auto"/>
            <w:right w:val="none" w:sz="0" w:space="0" w:color="auto"/>
          </w:divBdr>
        </w:div>
        <w:div w:id="1632205517">
          <w:marLeft w:val="0"/>
          <w:marRight w:val="0"/>
          <w:marTop w:val="0"/>
          <w:marBottom w:val="0"/>
          <w:divBdr>
            <w:top w:val="none" w:sz="0" w:space="0" w:color="auto"/>
            <w:left w:val="none" w:sz="0" w:space="0" w:color="auto"/>
            <w:bottom w:val="none" w:sz="0" w:space="0" w:color="auto"/>
            <w:right w:val="none" w:sz="0" w:space="0" w:color="auto"/>
          </w:divBdr>
        </w:div>
        <w:div w:id="1639988680">
          <w:marLeft w:val="0"/>
          <w:marRight w:val="0"/>
          <w:marTop w:val="0"/>
          <w:marBottom w:val="0"/>
          <w:divBdr>
            <w:top w:val="none" w:sz="0" w:space="0" w:color="auto"/>
            <w:left w:val="none" w:sz="0" w:space="0" w:color="auto"/>
            <w:bottom w:val="none" w:sz="0" w:space="0" w:color="auto"/>
            <w:right w:val="none" w:sz="0" w:space="0" w:color="auto"/>
          </w:divBdr>
        </w:div>
        <w:div w:id="1697652815">
          <w:marLeft w:val="0"/>
          <w:marRight w:val="0"/>
          <w:marTop w:val="0"/>
          <w:marBottom w:val="0"/>
          <w:divBdr>
            <w:top w:val="none" w:sz="0" w:space="0" w:color="auto"/>
            <w:left w:val="none" w:sz="0" w:space="0" w:color="auto"/>
            <w:bottom w:val="none" w:sz="0" w:space="0" w:color="auto"/>
            <w:right w:val="none" w:sz="0" w:space="0" w:color="auto"/>
          </w:divBdr>
        </w:div>
        <w:div w:id="1752044100">
          <w:marLeft w:val="0"/>
          <w:marRight w:val="0"/>
          <w:marTop w:val="0"/>
          <w:marBottom w:val="0"/>
          <w:divBdr>
            <w:top w:val="none" w:sz="0" w:space="0" w:color="auto"/>
            <w:left w:val="none" w:sz="0" w:space="0" w:color="auto"/>
            <w:bottom w:val="none" w:sz="0" w:space="0" w:color="auto"/>
            <w:right w:val="none" w:sz="0" w:space="0" w:color="auto"/>
          </w:divBdr>
        </w:div>
        <w:div w:id="1757172181">
          <w:marLeft w:val="0"/>
          <w:marRight w:val="0"/>
          <w:marTop w:val="0"/>
          <w:marBottom w:val="0"/>
          <w:divBdr>
            <w:top w:val="none" w:sz="0" w:space="0" w:color="auto"/>
            <w:left w:val="none" w:sz="0" w:space="0" w:color="auto"/>
            <w:bottom w:val="none" w:sz="0" w:space="0" w:color="auto"/>
            <w:right w:val="none" w:sz="0" w:space="0" w:color="auto"/>
          </w:divBdr>
        </w:div>
        <w:div w:id="1916472024">
          <w:marLeft w:val="0"/>
          <w:marRight w:val="0"/>
          <w:marTop w:val="0"/>
          <w:marBottom w:val="0"/>
          <w:divBdr>
            <w:top w:val="none" w:sz="0" w:space="0" w:color="auto"/>
            <w:left w:val="none" w:sz="0" w:space="0" w:color="auto"/>
            <w:bottom w:val="none" w:sz="0" w:space="0" w:color="auto"/>
            <w:right w:val="none" w:sz="0" w:space="0" w:color="auto"/>
          </w:divBdr>
        </w:div>
        <w:div w:id="2006393241">
          <w:marLeft w:val="0"/>
          <w:marRight w:val="0"/>
          <w:marTop w:val="0"/>
          <w:marBottom w:val="0"/>
          <w:divBdr>
            <w:top w:val="none" w:sz="0" w:space="0" w:color="auto"/>
            <w:left w:val="none" w:sz="0" w:space="0" w:color="auto"/>
            <w:bottom w:val="none" w:sz="0" w:space="0" w:color="auto"/>
            <w:right w:val="none" w:sz="0" w:space="0" w:color="auto"/>
          </w:divBdr>
        </w:div>
        <w:div w:id="2034258899">
          <w:marLeft w:val="0"/>
          <w:marRight w:val="0"/>
          <w:marTop w:val="0"/>
          <w:marBottom w:val="0"/>
          <w:divBdr>
            <w:top w:val="none" w:sz="0" w:space="0" w:color="auto"/>
            <w:left w:val="none" w:sz="0" w:space="0" w:color="auto"/>
            <w:bottom w:val="none" w:sz="0" w:space="0" w:color="auto"/>
            <w:right w:val="none" w:sz="0" w:space="0" w:color="auto"/>
          </w:divBdr>
        </w:div>
      </w:divsChild>
    </w:div>
    <w:div w:id="660432128">
      <w:bodyDiv w:val="1"/>
      <w:marLeft w:val="0"/>
      <w:marRight w:val="0"/>
      <w:marTop w:val="0"/>
      <w:marBottom w:val="0"/>
      <w:divBdr>
        <w:top w:val="none" w:sz="0" w:space="0" w:color="auto"/>
        <w:left w:val="none" w:sz="0" w:space="0" w:color="auto"/>
        <w:bottom w:val="none" w:sz="0" w:space="0" w:color="auto"/>
        <w:right w:val="none" w:sz="0" w:space="0" w:color="auto"/>
      </w:divBdr>
    </w:div>
    <w:div w:id="660472983">
      <w:bodyDiv w:val="1"/>
      <w:marLeft w:val="0"/>
      <w:marRight w:val="0"/>
      <w:marTop w:val="0"/>
      <w:marBottom w:val="0"/>
      <w:divBdr>
        <w:top w:val="none" w:sz="0" w:space="0" w:color="auto"/>
        <w:left w:val="none" w:sz="0" w:space="0" w:color="auto"/>
        <w:bottom w:val="none" w:sz="0" w:space="0" w:color="auto"/>
        <w:right w:val="none" w:sz="0" w:space="0" w:color="auto"/>
      </w:divBdr>
      <w:divsChild>
        <w:div w:id="954292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295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168857">
      <w:bodyDiv w:val="1"/>
      <w:marLeft w:val="0"/>
      <w:marRight w:val="0"/>
      <w:marTop w:val="0"/>
      <w:marBottom w:val="0"/>
      <w:divBdr>
        <w:top w:val="none" w:sz="0" w:space="0" w:color="auto"/>
        <w:left w:val="none" w:sz="0" w:space="0" w:color="auto"/>
        <w:bottom w:val="none" w:sz="0" w:space="0" w:color="auto"/>
        <w:right w:val="none" w:sz="0" w:space="0" w:color="auto"/>
      </w:divBdr>
      <w:divsChild>
        <w:div w:id="1398940709">
          <w:marLeft w:val="0"/>
          <w:marRight w:val="0"/>
          <w:marTop w:val="0"/>
          <w:marBottom w:val="0"/>
          <w:divBdr>
            <w:top w:val="none" w:sz="0" w:space="0" w:color="auto"/>
            <w:left w:val="none" w:sz="0" w:space="0" w:color="auto"/>
            <w:bottom w:val="none" w:sz="0" w:space="0" w:color="auto"/>
            <w:right w:val="none" w:sz="0" w:space="0" w:color="auto"/>
          </w:divBdr>
        </w:div>
      </w:divsChild>
    </w:div>
    <w:div w:id="673414209">
      <w:bodyDiv w:val="1"/>
      <w:marLeft w:val="0"/>
      <w:marRight w:val="0"/>
      <w:marTop w:val="0"/>
      <w:marBottom w:val="0"/>
      <w:divBdr>
        <w:top w:val="none" w:sz="0" w:space="0" w:color="auto"/>
        <w:left w:val="none" w:sz="0" w:space="0" w:color="auto"/>
        <w:bottom w:val="none" w:sz="0" w:space="0" w:color="auto"/>
        <w:right w:val="none" w:sz="0" w:space="0" w:color="auto"/>
      </w:divBdr>
    </w:div>
    <w:div w:id="677778126">
      <w:bodyDiv w:val="1"/>
      <w:marLeft w:val="0"/>
      <w:marRight w:val="0"/>
      <w:marTop w:val="0"/>
      <w:marBottom w:val="0"/>
      <w:divBdr>
        <w:top w:val="none" w:sz="0" w:space="0" w:color="auto"/>
        <w:left w:val="none" w:sz="0" w:space="0" w:color="auto"/>
        <w:bottom w:val="none" w:sz="0" w:space="0" w:color="auto"/>
        <w:right w:val="none" w:sz="0" w:space="0" w:color="auto"/>
      </w:divBdr>
    </w:div>
    <w:div w:id="694427836">
      <w:marLeft w:val="0"/>
      <w:marRight w:val="0"/>
      <w:marTop w:val="0"/>
      <w:marBottom w:val="0"/>
      <w:divBdr>
        <w:top w:val="none" w:sz="0" w:space="0" w:color="auto"/>
        <w:left w:val="none" w:sz="0" w:space="0" w:color="auto"/>
        <w:bottom w:val="none" w:sz="0" w:space="0" w:color="auto"/>
        <w:right w:val="none" w:sz="0" w:space="0" w:color="auto"/>
      </w:divBdr>
    </w:div>
    <w:div w:id="695079863">
      <w:marLeft w:val="0"/>
      <w:marRight w:val="0"/>
      <w:marTop w:val="0"/>
      <w:marBottom w:val="0"/>
      <w:divBdr>
        <w:top w:val="none" w:sz="0" w:space="0" w:color="auto"/>
        <w:left w:val="none" w:sz="0" w:space="0" w:color="auto"/>
        <w:bottom w:val="none" w:sz="0" w:space="0" w:color="auto"/>
        <w:right w:val="none" w:sz="0" w:space="0" w:color="auto"/>
      </w:divBdr>
    </w:div>
    <w:div w:id="698435489">
      <w:marLeft w:val="0"/>
      <w:marRight w:val="0"/>
      <w:marTop w:val="0"/>
      <w:marBottom w:val="0"/>
      <w:divBdr>
        <w:top w:val="none" w:sz="0" w:space="0" w:color="auto"/>
        <w:left w:val="none" w:sz="0" w:space="0" w:color="auto"/>
        <w:bottom w:val="none" w:sz="0" w:space="0" w:color="auto"/>
        <w:right w:val="none" w:sz="0" w:space="0" w:color="auto"/>
      </w:divBdr>
    </w:div>
    <w:div w:id="699671606">
      <w:bodyDiv w:val="1"/>
      <w:marLeft w:val="0"/>
      <w:marRight w:val="0"/>
      <w:marTop w:val="0"/>
      <w:marBottom w:val="0"/>
      <w:divBdr>
        <w:top w:val="none" w:sz="0" w:space="0" w:color="auto"/>
        <w:left w:val="none" w:sz="0" w:space="0" w:color="auto"/>
        <w:bottom w:val="none" w:sz="0" w:space="0" w:color="auto"/>
        <w:right w:val="none" w:sz="0" w:space="0" w:color="auto"/>
      </w:divBdr>
    </w:div>
    <w:div w:id="702485033">
      <w:marLeft w:val="0"/>
      <w:marRight w:val="0"/>
      <w:marTop w:val="0"/>
      <w:marBottom w:val="0"/>
      <w:divBdr>
        <w:top w:val="none" w:sz="0" w:space="0" w:color="auto"/>
        <w:left w:val="none" w:sz="0" w:space="0" w:color="auto"/>
        <w:bottom w:val="none" w:sz="0" w:space="0" w:color="auto"/>
        <w:right w:val="none" w:sz="0" w:space="0" w:color="auto"/>
      </w:divBdr>
    </w:div>
    <w:div w:id="706107795">
      <w:bodyDiv w:val="1"/>
      <w:marLeft w:val="0"/>
      <w:marRight w:val="0"/>
      <w:marTop w:val="0"/>
      <w:marBottom w:val="0"/>
      <w:divBdr>
        <w:top w:val="none" w:sz="0" w:space="0" w:color="auto"/>
        <w:left w:val="none" w:sz="0" w:space="0" w:color="auto"/>
        <w:bottom w:val="none" w:sz="0" w:space="0" w:color="auto"/>
        <w:right w:val="none" w:sz="0" w:space="0" w:color="auto"/>
      </w:divBdr>
    </w:div>
    <w:div w:id="707531923">
      <w:bodyDiv w:val="1"/>
      <w:marLeft w:val="0"/>
      <w:marRight w:val="0"/>
      <w:marTop w:val="0"/>
      <w:marBottom w:val="0"/>
      <w:divBdr>
        <w:top w:val="none" w:sz="0" w:space="0" w:color="auto"/>
        <w:left w:val="none" w:sz="0" w:space="0" w:color="auto"/>
        <w:bottom w:val="none" w:sz="0" w:space="0" w:color="auto"/>
        <w:right w:val="none" w:sz="0" w:space="0" w:color="auto"/>
      </w:divBdr>
    </w:div>
    <w:div w:id="711031514">
      <w:bodyDiv w:val="1"/>
      <w:marLeft w:val="0"/>
      <w:marRight w:val="0"/>
      <w:marTop w:val="0"/>
      <w:marBottom w:val="0"/>
      <w:divBdr>
        <w:top w:val="none" w:sz="0" w:space="0" w:color="auto"/>
        <w:left w:val="none" w:sz="0" w:space="0" w:color="auto"/>
        <w:bottom w:val="none" w:sz="0" w:space="0" w:color="auto"/>
        <w:right w:val="none" w:sz="0" w:space="0" w:color="auto"/>
      </w:divBdr>
    </w:div>
    <w:div w:id="711153322">
      <w:bodyDiv w:val="1"/>
      <w:marLeft w:val="0"/>
      <w:marRight w:val="0"/>
      <w:marTop w:val="0"/>
      <w:marBottom w:val="0"/>
      <w:divBdr>
        <w:top w:val="none" w:sz="0" w:space="0" w:color="auto"/>
        <w:left w:val="none" w:sz="0" w:space="0" w:color="auto"/>
        <w:bottom w:val="none" w:sz="0" w:space="0" w:color="auto"/>
        <w:right w:val="none" w:sz="0" w:space="0" w:color="auto"/>
      </w:divBdr>
    </w:div>
    <w:div w:id="724838549">
      <w:bodyDiv w:val="1"/>
      <w:marLeft w:val="0"/>
      <w:marRight w:val="0"/>
      <w:marTop w:val="0"/>
      <w:marBottom w:val="0"/>
      <w:divBdr>
        <w:top w:val="none" w:sz="0" w:space="0" w:color="auto"/>
        <w:left w:val="none" w:sz="0" w:space="0" w:color="auto"/>
        <w:bottom w:val="none" w:sz="0" w:space="0" w:color="auto"/>
        <w:right w:val="none" w:sz="0" w:space="0" w:color="auto"/>
      </w:divBdr>
      <w:divsChild>
        <w:div w:id="1869755093">
          <w:marLeft w:val="0"/>
          <w:marRight w:val="0"/>
          <w:marTop w:val="0"/>
          <w:marBottom w:val="0"/>
          <w:divBdr>
            <w:top w:val="none" w:sz="0" w:space="0" w:color="auto"/>
            <w:left w:val="none" w:sz="0" w:space="0" w:color="auto"/>
            <w:bottom w:val="none" w:sz="0" w:space="0" w:color="auto"/>
            <w:right w:val="none" w:sz="0" w:space="0" w:color="auto"/>
          </w:divBdr>
          <w:divsChild>
            <w:div w:id="603225807">
              <w:marLeft w:val="0"/>
              <w:marRight w:val="0"/>
              <w:marTop w:val="0"/>
              <w:marBottom w:val="0"/>
              <w:divBdr>
                <w:top w:val="none" w:sz="0" w:space="0" w:color="auto"/>
                <w:left w:val="none" w:sz="0" w:space="0" w:color="auto"/>
                <w:bottom w:val="none" w:sz="0" w:space="0" w:color="auto"/>
                <w:right w:val="none" w:sz="0" w:space="0" w:color="auto"/>
              </w:divBdr>
              <w:divsChild>
                <w:div w:id="125975310">
                  <w:marLeft w:val="0"/>
                  <w:marRight w:val="0"/>
                  <w:marTop w:val="0"/>
                  <w:marBottom w:val="0"/>
                  <w:divBdr>
                    <w:top w:val="none" w:sz="0" w:space="0" w:color="auto"/>
                    <w:left w:val="none" w:sz="0" w:space="0" w:color="auto"/>
                    <w:bottom w:val="none" w:sz="0" w:space="0" w:color="auto"/>
                    <w:right w:val="none" w:sz="0" w:space="0" w:color="auto"/>
                  </w:divBdr>
                  <w:divsChild>
                    <w:div w:id="487290138">
                      <w:marLeft w:val="0"/>
                      <w:marRight w:val="0"/>
                      <w:marTop w:val="0"/>
                      <w:marBottom w:val="0"/>
                      <w:divBdr>
                        <w:top w:val="none" w:sz="0" w:space="0" w:color="auto"/>
                        <w:left w:val="none" w:sz="0" w:space="0" w:color="auto"/>
                        <w:bottom w:val="none" w:sz="0" w:space="0" w:color="auto"/>
                        <w:right w:val="none" w:sz="0" w:space="0" w:color="auto"/>
                      </w:divBdr>
                      <w:divsChild>
                        <w:div w:id="8354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9927">
      <w:bodyDiv w:val="1"/>
      <w:marLeft w:val="0"/>
      <w:marRight w:val="0"/>
      <w:marTop w:val="0"/>
      <w:marBottom w:val="0"/>
      <w:divBdr>
        <w:top w:val="none" w:sz="0" w:space="0" w:color="auto"/>
        <w:left w:val="none" w:sz="0" w:space="0" w:color="auto"/>
        <w:bottom w:val="none" w:sz="0" w:space="0" w:color="auto"/>
        <w:right w:val="none" w:sz="0" w:space="0" w:color="auto"/>
      </w:divBdr>
    </w:div>
    <w:div w:id="738133151">
      <w:bodyDiv w:val="1"/>
      <w:marLeft w:val="0"/>
      <w:marRight w:val="0"/>
      <w:marTop w:val="0"/>
      <w:marBottom w:val="0"/>
      <w:divBdr>
        <w:top w:val="none" w:sz="0" w:space="0" w:color="auto"/>
        <w:left w:val="none" w:sz="0" w:space="0" w:color="auto"/>
        <w:bottom w:val="none" w:sz="0" w:space="0" w:color="auto"/>
        <w:right w:val="none" w:sz="0" w:space="0" w:color="auto"/>
      </w:divBdr>
    </w:div>
    <w:div w:id="740564945">
      <w:marLeft w:val="0"/>
      <w:marRight w:val="0"/>
      <w:marTop w:val="0"/>
      <w:marBottom w:val="0"/>
      <w:divBdr>
        <w:top w:val="none" w:sz="0" w:space="0" w:color="auto"/>
        <w:left w:val="none" w:sz="0" w:space="0" w:color="auto"/>
        <w:bottom w:val="none" w:sz="0" w:space="0" w:color="auto"/>
        <w:right w:val="none" w:sz="0" w:space="0" w:color="auto"/>
      </w:divBdr>
    </w:div>
    <w:div w:id="748499591">
      <w:bodyDiv w:val="1"/>
      <w:marLeft w:val="0"/>
      <w:marRight w:val="0"/>
      <w:marTop w:val="0"/>
      <w:marBottom w:val="0"/>
      <w:divBdr>
        <w:top w:val="none" w:sz="0" w:space="0" w:color="auto"/>
        <w:left w:val="none" w:sz="0" w:space="0" w:color="auto"/>
        <w:bottom w:val="none" w:sz="0" w:space="0" w:color="auto"/>
        <w:right w:val="none" w:sz="0" w:space="0" w:color="auto"/>
      </w:divBdr>
    </w:div>
    <w:div w:id="749544982">
      <w:bodyDiv w:val="1"/>
      <w:marLeft w:val="0"/>
      <w:marRight w:val="0"/>
      <w:marTop w:val="0"/>
      <w:marBottom w:val="0"/>
      <w:divBdr>
        <w:top w:val="none" w:sz="0" w:space="0" w:color="auto"/>
        <w:left w:val="none" w:sz="0" w:space="0" w:color="auto"/>
        <w:bottom w:val="none" w:sz="0" w:space="0" w:color="auto"/>
        <w:right w:val="none" w:sz="0" w:space="0" w:color="auto"/>
      </w:divBdr>
    </w:div>
    <w:div w:id="750195126">
      <w:bodyDiv w:val="1"/>
      <w:marLeft w:val="0"/>
      <w:marRight w:val="0"/>
      <w:marTop w:val="0"/>
      <w:marBottom w:val="0"/>
      <w:divBdr>
        <w:top w:val="none" w:sz="0" w:space="0" w:color="auto"/>
        <w:left w:val="none" w:sz="0" w:space="0" w:color="auto"/>
        <w:bottom w:val="none" w:sz="0" w:space="0" w:color="auto"/>
        <w:right w:val="none" w:sz="0" w:space="0" w:color="auto"/>
      </w:divBdr>
    </w:div>
    <w:div w:id="750928254">
      <w:marLeft w:val="0"/>
      <w:marRight w:val="0"/>
      <w:marTop w:val="0"/>
      <w:marBottom w:val="0"/>
      <w:divBdr>
        <w:top w:val="none" w:sz="0" w:space="0" w:color="auto"/>
        <w:left w:val="none" w:sz="0" w:space="0" w:color="auto"/>
        <w:bottom w:val="none" w:sz="0" w:space="0" w:color="auto"/>
        <w:right w:val="none" w:sz="0" w:space="0" w:color="auto"/>
      </w:divBdr>
    </w:div>
    <w:div w:id="752969189">
      <w:marLeft w:val="0"/>
      <w:marRight w:val="0"/>
      <w:marTop w:val="0"/>
      <w:marBottom w:val="0"/>
      <w:divBdr>
        <w:top w:val="none" w:sz="0" w:space="0" w:color="auto"/>
        <w:left w:val="none" w:sz="0" w:space="0" w:color="auto"/>
        <w:bottom w:val="none" w:sz="0" w:space="0" w:color="auto"/>
        <w:right w:val="none" w:sz="0" w:space="0" w:color="auto"/>
      </w:divBdr>
    </w:div>
    <w:div w:id="758791672">
      <w:marLeft w:val="0"/>
      <w:marRight w:val="0"/>
      <w:marTop w:val="0"/>
      <w:marBottom w:val="0"/>
      <w:divBdr>
        <w:top w:val="none" w:sz="0" w:space="0" w:color="auto"/>
        <w:left w:val="none" w:sz="0" w:space="0" w:color="auto"/>
        <w:bottom w:val="none" w:sz="0" w:space="0" w:color="auto"/>
        <w:right w:val="none" w:sz="0" w:space="0" w:color="auto"/>
      </w:divBdr>
    </w:div>
    <w:div w:id="761796732">
      <w:bodyDiv w:val="1"/>
      <w:marLeft w:val="0"/>
      <w:marRight w:val="0"/>
      <w:marTop w:val="0"/>
      <w:marBottom w:val="0"/>
      <w:divBdr>
        <w:top w:val="none" w:sz="0" w:space="0" w:color="auto"/>
        <w:left w:val="none" w:sz="0" w:space="0" w:color="auto"/>
        <w:bottom w:val="none" w:sz="0" w:space="0" w:color="auto"/>
        <w:right w:val="none" w:sz="0" w:space="0" w:color="auto"/>
      </w:divBdr>
    </w:div>
    <w:div w:id="764110593">
      <w:bodyDiv w:val="1"/>
      <w:marLeft w:val="0"/>
      <w:marRight w:val="0"/>
      <w:marTop w:val="0"/>
      <w:marBottom w:val="0"/>
      <w:divBdr>
        <w:top w:val="none" w:sz="0" w:space="0" w:color="auto"/>
        <w:left w:val="none" w:sz="0" w:space="0" w:color="auto"/>
        <w:bottom w:val="none" w:sz="0" w:space="0" w:color="auto"/>
        <w:right w:val="none" w:sz="0" w:space="0" w:color="auto"/>
      </w:divBdr>
    </w:div>
    <w:div w:id="764762477">
      <w:bodyDiv w:val="1"/>
      <w:marLeft w:val="0"/>
      <w:marRight w:val="0"/>
      <w:marTop w:val="0"/>
      <w:marBottom w:val="0"/>
      <w:divBdr>
        <w:top w:val="none" w:sz="0" w:space="0" w:color="auto"/>
        <w:left w:val="none" w:sz="0" w:space="0" w:color="auto"/>
        <w:bottom w:val="none" w:sz="0" w:space="0" w:color="auto"/>
        <w:right w:val="none" w:sz="0" w:space="0" w:color="auto"/>
      </w:divBdr>
      <w:divsChild>
        <w:div w:id="34089584">
          <w:marLeft w:val="0"/>
          <w:marRight w:val="0"/>
          <w:marTop w:val="0"/>
          <w:marBottom w:val="0"/>
          <w:divBdr>
            <w:top w:val="none" w:sz="0" w:space="0" w:color="auto"/>
            <w:left w:val="none" w:sz="0" w:space="0" w:color="auto"/>
            <w:bottom w:val="none" w:sz="0" w:space="0" w:color="auto"/>
            <w:right w:val="none" w:sz="0" w:space="0" w:color="auto"/>
          </w:divBdr>
        </w:div>
        <w:div w:id="85930474">
          <w:marLeft w:val="0"/>
          <w:marRight w:val="0"/>
          <w:marTop w:val="0"/>
          <w:marBottom w:val="0"/>
          <w:divBdr>
            <w:top w:val="none" w:sz="0" w:space="0" w:color="auto"/>
            <w:left w:val="none" w:sz="0" w:space="0" w:color="auto"/>
            <w:bottom w:val="none" w:sz="0" w:space="0" w:color="auto"/>
            <w:right w:val="none" w:sz="0" w:space="0" w:color="auto"/>
          </w:divBdr>
        </w:div>
        <w:div w:id="87311939">
          <w:marLeft w:val="0"/>
          <w:marRight w:val="0"/>
          <w:marTop w:val="0"/>
          <w:marBottom w:val="0"/>
          <w:divBdr>
            <w:top w:val="none" w:sz="0" w:space="0" w:color="auto"/>
            <w:left w:val="none" w:sz="0" w:space="0" w:color="auto"/>
            <w:bottom w:val="none" w:sz="0" w:space="0" w:color="auto"/>
            <w:right w:val="none" w:sz="0" w:space="0" w:color="auto"/>
          </w:divBdr>
        </w:div>
        <w:div w:id="90443592">
          <w:marLeft w:val="0"/>
          <w:marRight w:val="0"/>
          <w:marTop w:val="0"/>
          <w:marBottom w:val="0"/>
          <w:divBdr>
            <w:top w:val="none" w:sz="0" w:space="0" w:color="auto"/>
            <w:left w:val="none" w:sz="0" w:space="0" w:color="auto"/>
            <w:bottom w:val="none" w:sz="0" w:space="0" w:color="auto"/>
            <w:right w:val="none" w:sz="0" w:space="0" w:color="auto"/>
          </w:divBdr>
        </w:div>
        <w:div w:id="300890582">
          <w:marLeft w:val="0"/>
          <w:marRight w:val="0"/>
          <w:marTop w:val="0"/>
          <w:marBottom w:val="0"/>
          <w:divBdr>
            <w:top w:val="none" w:sz="0" w:space="0" w:color="auto"/>
            <w:left w:val="none" w:sz="0" w:space="0" w:color="auto"/>
            <w:bottom w:val="none" w:sz="0" w:space="0" w:color="auto"/>
            <w:right w:val="none" w:sz="0" w:space="0" w:color="auto"/>
          </w:divBdr>
        </w:div>
        <w:div w:id="301081931">
          <w:marLeft w:val="0"/>
          <w:marRight w:val="0"/>
          <w:marTop w:val="0"/>
          <w:marBottom w:val="0"/>
          <w:divBdr>
            <w:top w:val="none" w:sz="0" w:space="0" w:color="auto"/>
            <w:left w:val="none" w:sz="0" w:space="0" w:color="auto"/>
            <w:bottom w:val="none" w:sz="0" w:space="0" w:color="auto"/>
            <w:right w:val="none" w:sz="0" w:space="0" w:color="auto"/>
          </w:divBdr>
        </w:div>
        <w:div w:id="315961908">
          <w:marLeft w:val="0"/>
          <w:marRight w:val="0"/>
          <w:marTop w:val="0"/>
          <w:marBottom w:val="0"/>
          <w:divBdr>
            <w:top w:val="none" w:sz="0" w:space="0" w:color="auto"/>
            <w:left w:val="none" w:sz="0" w:space="0" w:color="auto"/>
            <w:bottom w:val="none" w:sz="0" w:space="0" w:color="auto"/>
            <w:right w:val="none" w:sz="0" w:space="0" w:color="auto"/>
          </w:divBdr>
        </w:div>
        <w:div w:id="325255172">
          <w:marLeft w:val="0"/>
          <w:marRight w:val="0"/>
          <w:marTop w:val="0"/>
          <w:marBottom w:val="0"/>
          <w:divBdr>
            <w:top w:val="none" w:sz="0" w:space="0" w:color="auto"/>
            <w:left w:val="none" w:sz="0" w:space="0" w:color="auto"/>
            <w:bottom w:val="none" w:sz="0" w:space="0" w:color="auto"/>
            <w:right w:val="none" w:sz="0" w:space="0" w:color="auto"/>
          </w:divBdr>
        </w:div>
        <w:div w:id="356808769">
          <w:marLeft w:val="0"/>
          <w:marRight w:val="0"/>
          <w:marTop w:val="0"/>
          <w:marBottom w:val="0"/>
          <w:divBdr>
            <w:top w:val="none" w:sz="0" w:space="0" w:color="auto"/>
            <w:left w:val="none" w:sz="0" w:space="0" w:color="auto"/>
            <w:bottom w:val="none" w:sz="0" w:space="0" w:color="auto"/>
            <w:right w:val="none" w:sz="0" w:space="0" w:color="auto"/>
          </w:divBdr>
        </w:div>
        <w:div w:id="395864096">
          <w:marLeft w:val="0"/>
          <w:marRight w:val="0"/>
          <w:marTop w:val="0"/>
          <w:marBottom w:val="0"/>
          <w:divBdr>
            <w:top w:val="none" w:sz="0" w:space="0" w:color="auto"/>
            <w:left w:val="none" w:sz="0" w:space="0" w:color="auto"/>
            <w:bottom w:val="none" w:sz="0" w:space="0" w:color="auto"/>
            <w:right w:val="none" w:sz="0" w:space="0" w:color="auto"/>
          </w:divBdr>
        </w:div>
        <w:div w:id="463233748">
          <w:marLeft w:val="0"/>
          <w:marRight w:val="0"/>
          <w:marTop w:val="0"/>
          <w:marBottom w:val="0"/>
          <w:divBdr>
            <w:top w:val="none" w:sz="0" w:space="0" w:color="auto"/>
            <w:left w:val="none" w:sz="0" w:space="0" w:color="auto"/>
            <w:bottom w:val="none" w:sz="0" w:space="0" w:color="auto"/>
            <w:right w:val="none" w:sz="0" w:space="0" w:color="auto"/>
          </w:divBdr>
        </w:div>
        <w:div w:id="469783820">
          <w:marLeft w:val="0"/>
          <w:marRight w:val="0"/>
          <w:marTop w:val="0"/>
          <w:marBottom w:val="0"/>
          <w:divBdr>
            <w:top w:val="none" w:sz="0" w:space="0" w:color="auto"/>
            <w:left w:val="none" w:sz="0" w:space="0" w:color="auto"/>
            <w:bottom w:val="none" w:sz="0" w:space="0" w:color="auto"/>
            <w:right w:val="none" w:sz="0" w:space="0" w:color="auto"/>
          </w:divBdr>
        </w:div>
        <w:div w:id="493692935">
          <w:marLeft w:val="0"/>
          <w:marRight w:val="0"/>
          <w:marTop w:val="0"/>
          <w:marBottom w:val="0"/>
          <w:divBdr>
            <w:top w:val="none" w:sz="0" w:space="0" w:color="auto"/>
            <w:left w:val="none" w:sz="0" w:space="0" w:color="auto"/>
            <w:bottom w:val="none" w:sz="0" w:space="0" w:color="auto"/>
            <w:right w:val="none" w:sz="0" w:space="0" w:color="auto"/>
          </w:divBdr>
        </w:div>
        <w:div w:id="542787052">
          <w:marLeft w:val="0"/>
          <w:marRight w:val="0"/>
          <w:marTop w:val="0"/>
          <w:marBottom w:val="0"/>
          <w:divBdr>
            <w:top w:val="none" w:sz="0" w:space="0" w:color="auto"/>
            <w:left w:val="none" w:sz="0" w:space="0" w:color="auto"/>
            <w:bottom w:val="none" w:sz="0" w:space="0" w:color="auto"/>
            <w:right w:val="none" w:sz="0" w:space="0" w:color="auto"/>
          </w:divBdr>
        </w:div>
        <w:div w:id="640765509">
          <w:marLeft w:val="0"/>
          <w:marRight w:val="0"/>
          <w:marTop w:val="0"/>
          <w:marBottom w:val="0"/>
          <w:divBdr>
            <w:top w:val="none" w:sz="0" w:space="0" w:color="auto"/>
            <w:left w:val="none" w:sz="0" w:space="0" w:color="auto"/>
            <w:bottom w:val="none" w:sz="0" w:space="0" w:color="auto"/>
            <w:right w:val="none" w:sz="0" w:space="0" w:color="auto"/>
          </w:divBdr>
        </w:div>
        <w:div w:id="850921765">
          <w:marLeft w:val="0"/>
          <w:marRight w:val="0"/>
          <w:marTop w:val="0"/>
          <w:marBottom w:val="0"/>
          <w:divBdr>
            <w:top w:val="none" w:sz="0" w:space="0" w:color="auto"/>
            <w:left w:val="none" w:sz="0" w:space="0" w:color="auto"/>
            <w:bottom w:val="none" w:sz="0" w:space="0" w:color="auto"/>
            <w:right w:val="none" w:sz="0" w:space="0" w:color="auto"/>
          </w:divBdr>
        </w:div>
        <w:div w:id="852499900">
          <w:marLeft w:val="0"/>
          <w:marRight w:val="0"/>
          <w:marTop w:val="0"/>
          <w:marBottom w:val="0"/>
          <w:divBdr>
            <w:top w:val="none" w:sz="0" w:space="0" w:color="auto"/>
            <w:left w:val="none" w:sz="0" w:space="0" w:color="auto"/>
            <w:bottom w:val="none" w:sz="0" w:space="0" w:color="auto"/>
            <w:right w:val="none" w:sz="0" w:space="0" w:color="auto"/>
          </w:divBdr>
        </w:div>
        <w:div w:id="900335940">
          <w:marLeft w:val="0"/>
          <w:marRight w:val="0"/>
          <w:marTop w:val="0"/>
          <w:marBottom w:val="0"/>
          <w:divBdr>
            <w:top w:val="none" w:sz="0" w:space="0" w:color="auto"/>
            <w:left w:val="none" w:sz="0" w:space="0" w:color="auto"/>
            <w:bottom w:val="none" w:sz="0" w:space="0" w:color="auto"/>
            <w:right w:val="none" w:sz="0" w:space="0" w:color="auto"/>
          </w:divBdr>
        </w:div>
        <w:div w:id="947353931">
          <w:marLeft w:val="0"/>
          <w:marRight w:val="0"/>
          <w:marTop w:val="0"/>
          <w:marBottom w:val="0"/>
          <w:divBdr>
            <w:top w:val="none" w:sz="0" w:space="0" w:color="auto"/>
            <w:left w:val="none" w:sz="0" w:space="0" w:color="auto"/>
            <w:bottom w:val="none" w:sz="0" w:space="0" w:color="auto"/>
            <w:right w:val="none" w:sz="0" w:space="0" w:color="auto"/>
          </w:divBdr>
        </w:div>
        <w:div w:id="991904226">
          <w:marLeft w:val="0"/>
          <w:marRight w:val="0"/>
          <w:marTop w:val="0"/>
          <w:marBottom w:val="0"/>
          <w:divBdr>
            <w:top w:val="none" w:sz="0" w:space="0" w:color="auto"/>
            <w:left w:val="none" w:sz="0" w:space="0" w:color="auto"/>
            <w:bottom w:val="none" w:sz="0" w:space="0" w:color="auto"/>
            <w:right w:val="none" w:sz="0" w:space="0" w:color="auto"/>
          </w:divBdr>
        </w:div>
        <w:div w:id="1028602922">
          <w:marLeft w:val="0"/>
          <w:marRight w:val="0"/>
          <w:marTop w:val="0"/>
          <w:marBottom w:val="0"/>
          <w:divBdr>
            <w:top w:val="none" w:sz="0" w:space="0" w:color="auto"/>
            <w:left w:val="none" w:sz="0" w:space="0" w:color="auto"/>
            <w:bottom w:val="none" w:sz="0" w:space="0" w:color="auto"/>
            <w:right w:val="none" w:sz="0" w:space="0" w:color="auto"/>
          </w:divBdr>
        </w:div>
        <w:div w:id="1225525751">
          <w:marLeft w:val="0"/>
          <w:marRight w:val="0"/>
          <w:marTop w:val="0"/>
          <w:marBottom w:val="0"/>
          <w:divBdr>
            <w:top w:val="none" w:sz="0" w:space="0" w:color="auto"/>
            <w:left w:val="none" w:sz="0" w:space="0" w:color="auto"/>
            <w:bottom w:val="none" w:sz="0" w:space="0" w:color="auto"/>
            <w:right w:val="none" w:sz="0" w:space="0" w:color="auto"/>
          </w:divBdr>
        </w:div>
        <w:div w:id="1264991196">
          <w:marLeft w:val="0"/>
          <w:marRight w:val="0"/>
          <w:marTop w:val="0"/>
          <w:marBottom w:val="0"/>
          <w:divBdr>
            <w:top w:val="none" w:sz="0" w:space="0" w:color="auto"/>
            <w:left w:val="none" w:sz="0" w:space="0" w:color="auto"/>
            <w:bottom w:val="none" w:sz="0" w:space="0" w:color="auto"/>
            <w:right w:val="none" w:sz="0" w:space="0" w:color="auto"/>
          </w:divBdr>
        </w:div>
        <w:div w:id="1369529835">
          <w:marLeft w:val="0"/>
          <w:marRight w:val="0"/>
          <w:marTop w:val="0"/>
          <w:marBottom w:val="0"/>
          <w:divBdr>
            <w:top w:val="none" w:sz="0" w:space="0" w:color="auto"/>
            <w:left w:val="none" w:sz="0" w:space="0" w:color="auto"/>
            <w:bottom w:val="none" w:sz="0" w:space="0" w:color="auto"/>
            <w:right w:val="none" w:sz="0" w:space="0" w:color="auto"/>
          </w:divBdr>
        </w:div>
        <w:div w:id="1591545217">
          <w:marLeft w:val="0"/>
          <w:marRight w:val="0"/>
          <w:marTop w:val="0"/>
          <w:marBottom w:val="0"/>
          <w:divBdr>
            <w:top w:val="none" w:sz="0" w:space="0" w:color="auto"/>
            <w:left w:val="none" w:sz="0" w:space="0" w:color="auto"/>
            <w:bottom w:val="none" w:sz="0" w:space="0" w:color="auto"/>
            <w:right w:val="none" w:sz="0" w:space="0" w:color="auto"/>
          </w:divBdr>
        </w:div>
        <w:div w:id="1739860501">
          <w:marLeft w:val="0"/>
          <w:marRight w:val="0"/>
          <w:marTop w:val="0"/>
          <w:marBottom w:val="0"/>
          <w:divBdr>
            <w:top w:val="none" w:sz="0" w:space="0" w:color="auto"/>
            <w:left w:val="none" w:sz="0" w:space="0" w:color="auto"/>
            <w:bottom w:val="none" w:sz="0" w:space="0" w:color="auto"/>
            <w:right w:val="none" w:sz="0" w:space="0" w:color="auto"/>
          </w:divBdr>
        </w:div>
        <w:div w:id="1768382660">
          <w:marLeft w:val="0"/>
          <w:marRight w:val="0"/>
          <w:marTop w:val="0"/>
          <w:marBottom w:val="0"/>
          <w:divBdr>
            <w:top w:val="none" w:sz="0" w:space="0" w:color="auto"/>
            <w:left w:val="none" w:sz="0" w:space="0" w:color="auto"/>
            <w:bottom w:val="none" w:sz="0" w:space="0" w:color="auto"/>
            <w:right w:val="none" w:sz="0" w:space="0" w:color="auto"/>
          </w:divBdr>
        </w:div>
        <w:div w:id="1794515637">
          <w:marLeft w:val="0"/>
          <w:marRight w:val="0"/>
          <w:marTop w:val="0"/>
          <w:marBottom w:val="0"/>
          <w:divBdr>
            <w:top w:val="none" w:sz="0" w:space="0" w:color="auto"/>
            <w:left w:val="none" w:sz="0" w:space="0" w:color="auto"/>
            <w:bottom w:val="none" w:sz="0" w:space="0" w:color="auto"/>
            <w:right w:val="none" w:sz="0" w:space="0" w:color="auto"/>
          </w:divBdr>
        </w:div>
        <w:div w:id="2053575167">
          <w:marLeft w:val="0"/>
          <w:marRight w:val="0"/>
          <w:marTop w:val="0"/>
          <w:marBottom w:val="0"/>
          <w:divBdr>
            <w:top w:val="none" w:sz="0" w:space="0" w:color="auto"/>
            <w:left w:val="none" w:sz="0" w:space="0" w:color="auto"/>
            <w:bottom w:val="none" w:sz="0" w:space="0" w:color="auto"/>
            <w:right w:val="none" w:sz="0" w:space="0" w:color="auto"/>
          </w:divBdr>
        </w:div>
        <w:div w:id="2083604412">
          <w:marLeft w:val="0"/>
          <w:marRight w:val="0"/>
          <w:marTop w:val="0"/>
          <w:marBottom w:val="0"/>
          <w:divBdr>
            <w:top w:val="none" w:sz="0" w:space="0" w:color="auto"/>
            <w:left w:val="none" w:sz="0" w:space="0" w:color="auto"/>
            <w:bottom w:val="none" w:sz="0" w:space="0" w:color="auto"/>
            <w:right w:val="none" w:sz="0" w:space="0" w:color="auto"/>
          </w:divBdr>
        </w:div>
      </w:divsChild>
    </w:div>
    <w:div w:id="766462084">
      <w:bodyDiv w:val="1"/>
      <w:marLeft w:val="0"/>
      <w:marRight w:val="0"/>
      <w:marTop w:val="0"/>
      <w:marBottom w:val="0"/>
      <w:divBdr>
        <w:top w:val="none" w:sz="0" w:space="0" w:color="auto"/>
        <w:left w:val="none" w:sz="0" w:space="0" w:color="auto"/>
        <w:bottom w:val="none" w:sz="0" w:space="0" w:color="auto"/>
        <w:right w:val="none" w:sz="0" w:space="0" w:color="auto"/>
      </w:divBdr>
    </w:div>
    <w:div w:id="768159323">
      <w:bodyDiv w:val="1"/>
      <w:marLeft w:val="0"/>
      <w:marRight w:val="0"/>
      <w:marTop w:val="0"/>
      <w:marBottom w:val="0"/>
      <w:divBdr>
        <w:top w:val="none" w:sz="0" w:space="0" w:color="auto"/>
        <w:left w:val="none" w:sz="0" w:space="0" w:color="auto"/>
        <w:bottom w:val="none" w:sz="0" w:space="0" w:color="auto"/>
        <w:right w:val="none" w:sz="0" w:space="0" w:color="auto"/>
      </w:divBdr>
    </w:div>
    <w:div w:id="773748890">
      <w:bodyDiv w:val="1"/>
      <w:marLeft w:val="0"/>
      <w:marRight w:val="0"/>
      <w:marTop w:val="0"/>
      <w:marBottom w:val="0"/>
      <w:divBdr>
        <w:top w:val="none" w:sz="0" w:space="0" w:color="auto"/>
        <w:left w:val="none" w:sz="0" w:space="0" w:color="auto"/>
        <w:bottom w:val="none" w:sz="0" w:space="0" w:color="auto"/>
        <w:right w:val="none" w:sz="0" w:space="0" w:color="auto"/>
      </w:divBdr>
      <w:divsChild>
        <w:div w:id="734743919">
          <w:marLeft w:val="0"/>
          <w:marRight w:val="0"/>
          <w:marTop w:val="0"/>
          <w:marBottom w:val="0"/>
          <w:divBdr>
            <w:top w:val="none" w:sz="0" w:space="0" w:color="auto"/>
            <w:left w:val="none" w:sz="0" w:space="0" w:color="auto"/>
            <w:bottom w:val="none" w:sz="0" w:space="0" w:color="auto"/>
            <w:right w:val="none" w:sz="0" w:space="0" w:color="auto"/>
          </w:divBdr>
        </w:div>
      </w:divsChild>
    </w:div>
    <w:div w:id="775369922">
      <w:bodyDiv w:val="1"/>
      <w:marLeft w:val="0"/>
      <w:marRight w:val="0"/>
      <w:marTop w:val="0"/>
      <w:marBottom w:val="0"/>
      <w:divBdr>
        <w:top w:val="none" w:sz="0" w:space="0" w:color="auto"/>
        <w:left w:val="none" w:sz="0" w:space="0" w:color="auto"/>
        <w:bottom w:val="none" w:sz="0" w:space="0" w:color="auto"/>
        <w:right w:val="none" w:sz="0" w:space="0" w:color="auto"/>
      </w:divBdr>
    </w:div>
    <w:div w:id="785928947">
      <w:marLeft w:val="0"/>
      <w:marRight w:val="0"/>
      <w:marTop w:val="0"/>
      <w:marBottom w:val="0"/>
      <w:divBdr>
        <w:top w:val="none" w:sz="0" w:space="0" w:color="auto"/>
        <w:left w:val="none" w:sz="0" w:space="0" w:color="auto"/>
        <w:bottom w:val="none" w:sz="0" w:space="0" w:color="auto"/>
        <w:right w:val="none" w:sz="0" w:space="0" w:color="auto"/>
      </w:divBdr>
    </w:div>
    <w:div w:id="787966782">
      <w:marLeft w:val="0"/>
      <w:marRight w:val="0"/>
      <w:marTop w:val="0"/>
      <w:marBottom w:val="0"/>
      <w:divBdr>
        <w:top w:val="none" w:sz="0" w:space="0" w:color="auto"/>
        <w:left w:val="none" w:sz="0" w:space="0" w:color="auto"/>
        <w:bottom w:val="none" w:sz="0" w:space="0" w:color="auto"/>
        <w:right w:val="none" w:sz="0" w:space="0" w:color="auto"/>
      </w:divBdr>
    </w:div>
    <w:div w:id="796024778">
      <w:marLeft w:val="0"/>
      <w:marRight w:val="0"/>
      <w:marTop w:val="0"/>
      <w:marBottom w:val="0"/>
      <w:divBdr>
        <w:top w:val="none" w:sz="0" w:space="0" w:color="auto"/>
        <w:left w:val="none" w:sz="0" w:space="0" w:color="auto"/>
        <w:bottom w:val="none" w:sz="0" w:space="0" w:color="auto"/>
        <w:right w:val="none" w:sz="0" w:space="0" w:color="auto"/>
      </w:divBdr>
    </w:div>
    <w:div w:id="802700817">
      <w:marLeft w:val="0"/>
      <w:marRight w:val="0"/>
      <w:marTop w:val="0"/>
      <w:marBottom w:val="0"/>
      <w:divBdr>
        <w:top w:val="none" w:sz="0" w:space="0" w:color="auto"/>
        <w:left w:val="none" w:sz="0" w:space="0" w:color="auto"/>
        <w:bottom w:val="none" w:sz="0" w:space="0" w:color="auto"/>
        <w:right w:val="none" w:sz="0" w:space="0" w:color="auto"/>
      </w:divBdr>
    </w:div>
    <w:div w:id="803815976">
      <w:bodyDiv w:val="1"/>
      <w:marLeft w:val="0"/>
      <w:marRight w:val="0"/>
      <w:marTop w:val="0"/>
      <w:marBottom w:val="0"/>
      <w:divBdr>
        <w:top w:val="none" w:sz="0" w:space="0" w:color="auto"/>
        <w:left w:val="none" w:sz="0" w:space="0" w:color="auto"/>
        <w:bottom w:val="none" w:sz="0" w:space="0" w:color="auto"/>
        <w:right w:val="none" w:sz="0" w:space="0" w:color="auto"/>
      </w:divBdr>
    </w:div>
    <w:div w:id="804008666">
      <w:marLeft w:val="0"/>
      <w:marRight w:val="0"/>
      <w:marTop w:val="0"/>
      <w:marBottom w:val="0"/>
      <w:divBdr>
        <w:top w:val="none" w:sz="0" w:space="0" w:color="auto"/>
        <w:left w:val="none" w:sz="0" w:space="0" w:color="auto"/>
        <w:bottom w:val="none" w:sz="0" w:space="0" w:color="auto"/>
        <w:right w:val="none" w:sz="0" w:space="0" w:color="auto"/>
      </w:divBdr>
    </w:div>
    <w:div w:id="805469792">
      <w:marLeft w:val="0"/>
      <w:marRight w:val="0"/>
      <w:marTop w:val="0"/>
      <w:marBottom w:val="0"/>
      <w:divBdr>
        <w:top w:val="none" w:sz="0" w:space="0" w:color="auto"/>
        <w:left w:val="none" w:sz="0" w:space="0" w:color="auto"/>
        <w:bottom w:val="none" w:sz="0" w:space="0" w:color="auto"/>
        <w:right w:val="none" w:sz="0" w:space="0" w:color="auto"/>
      </w:divBdr>
    </w:div>
    <w:div w:id="806702966">
      <w:bodyDiv w:val="1"/>
      <w:marLeft w:val="0"/>
      <w:marRight w:val="0"/>
      <w:marTop w:val="0"/>
      <w:marBottom w:val="0"/>
      <w:divBdr>
        <w:top w:val="none" w:sz="0" w:space="0" w:color="auto"/>
        <w:left w:val="none" w:sz="0" w:space="0" w:color="auto"/>
        <w:bottom w:val="none" w:sz="0" w:space="0" w:color="auto"/>
        <w:right w:val="none" w:sz="0" w:space="0" w:color="auto"/>
      </w:divBdr>
    </w:div>
    <w:div w:id="817914732">
      <w:bodyDiv w:val="1"/>
      <w:marLeft w:val="0"/>
      <w:marRight w:val="0"/>
      <w:marTop w:val="0"/>
      <w:marBottom w:val="0"/>
      <w:divBdr>
        <w:top w:val="none" w:sz="0" w:space="0" w:color="auto"/>
        <w:left w:val="none" w:sz="0" w:space="0" w:color="auto"/>
        <w:bottom w:val="none" w:sz="0" w:space="0" w:color="auto"/>
        <w:right w:val="none" w:sz="0" w:space="0" w:color="auto"/>
      </w:divBdr>
    </w:div>
    <w:div w:id="819689869">
      <w:marLeft w:val="0"/>
      <w:marRight w:val="0"/>
      <w:marTop w:val="0"/>
      <w:marBottom w:val="0"/>
      <w:divBdr>
        <w:top w:val="none" w:sz="0" w:space="0" w:color="auto"/>
        <w:left w:val="none" w:sz="0" w:space="0" w:color="auto"/>
        <w:bottom w:val="none" w:sz="0" w:space="0" w:color="auto"/>
        <w:right w:val="none" w:sz="0" w:space="0" w:color="auto"/>
      </w:divBdr>
    </w:div>
    <w:div w:id="823547088">
      <w:bodyDiv w:val="1"/>
      <w:marLeft w:val="0"/>
      <w:marRight w:val="0"/>
      <w:marTop w:val="0"/>
      <w:marBottom w:val="0"/>
      <w:divBdr>
        <w:top w:val="none" w:sz="0" w:space="0" w:color="auto"/>
        <w:left w:val="none" w:sz="0" w:space="0" w:color="auto"/>
        <w:bottom w:val="none" w:sz="0" w:space="0" w:color="auto"/>
        <w:right w:val="none" w:sz="0" w:space="0" w:color="auto"/>
      </w:divBdr>
    </w:div>
    <w:div w:id="825899245">
      <w:bodyDiv w:val="1"/>
      <w:marLeft w:val="0"/>
      <w:marRight w:val="0"/>
      <w:marTop w:val="0"/>
      <w:marBottom w:val="0"/>
      <w:divBdr>
        <w:top w:val="none" w:sz="0" w:space="0" w:color="auto"/>
        <w:left w:val="none" w:sz="0" w:space="0" w:color="auto"/>
        <w:bottom w:val="none" w:sz="0" w:space="0" w:color="auto"/>
        <w:right w:val="none" w:sz="0" w:space="0" w:color="auto"/>
      </w:divBdr>
    </w:div>
    <w:div w:id="837424171">
      <w:bodyDiv w:val="1"/>
      <w:marLeft w:val="0"/>
      <w:marRight w:val="0"/>
      <w:marTop w:val="0"/>
      <w:marBottom w:val="0"/>
      <w:divBdr>
        <w:top w:val="none" w:sz="0" w:space="0" w:color="auto"/>
        <w:left w:val="none" w:sz="0" w:space="0" w:color="auto"/>
        <w:bottom w:val="none" w:sz="0" w:space="0" w:color="auto"/>
        <w:right w:val="none" w:sz="0" w:space="0" w:color="auto"/>
      </w:divBdr>
    </w:div>
    <w:div w:id="844905853">
      <w:bodyDiv w:val="1"/>
      <w:marLeft w:val="0"/>
      <w:marRight w:val="0"/>
      <w:marTop w:val="0"/>
      <w:marBottom w:val="0"/>
      <w:divBdr>
        <w:top w:val="none" w:sz="0" w:space="0" w:color="auto"/>
        <w:left w:val="none" w:sz="0" w:space="0" w:color="auto"/>
        <w:bottom w:val="none" w:sz="0" w:space="0" w:color="auto"/>
        <w:right w:val="none" w:sz="0" w:space="0" w:color="auto"/>
      </w:divBdr>
    </w:div>
    <w:div w:id="851454492">
      <w:bodyDiv w:val="1"/>
      <w:marLeft w:val="0"/>
      <w:marRight w:val="0"/>
      <w:marTop w:val="0"/>
      <w:marBottom w:val="0"/>
      <w:divBdr>
        <w:top w:val="none" w:sz="0" w:space="0" w:color="auto"/>
        <w:left w:val="none" w:sz="0" w:space="0" w:color="auto"/>
        <w:bottom w:val="none" w:sz="0" w:space="0" w:color="auto"/>
        <w:right w:val="none" w:sz="0" w:space="0" w:color="auto"/>
      </w:divBdr>
      <w:divsChild>
        <w:div w:id="297148369">
          <w:marLeft w:val="0"/>
          <w:marRight w:val="0"/>
          <w:marTop w:val="0"/>
          <w:marBottom w:val="0"/>
          <w:divBdr>
            <w:top w:val="none" w:sz="0" w:space="0" w:color="auto"/>
            <w:left w:val="none" w:sz="0" w:space="0" w:color="auto"/>
            <w:bottom w:val="none" w:sz="0" w:space="0" w:color="auto"/>
            <w:right w:val="none" w:sz="0" w:space="0" w:color="auto"/>
          </w:divBdr>
        </w:div>
      </w:divsChild>
    </w:div>
    <w:div w:id="852838178">
      <w:bodyDiv w:val="1"/>
      <w:marLeft w:val="0"/>
      <w:marRight w:val="0"/>
      <w:marTop w:val="0"/>
      <w:marBottom w:val="0"/>
      <w:divBdr>
        <w:top w:val="none" w:sz="0" w:space="0" w:color="auto"/>
        <w:left w:val="none" w:sz="0" w:space="0" w:color="auto"/>
        <w:bottom w:val="none" w:sz="0" w:space="0" w:color="auto"/>
        <w:right w:val="none" w:sz="0" w:space="0" w:color="auto"/>
      </w:divBdr>
    </w:div>
    <w:div w:id="853224240">
      <w:marLeft w:val="0"/>
      <w:marRight w:val="0"/>
      <w:marTop w:val="0"/>
      <w:marBottom w:val="0"/>
      <w:divBdr>
        <w:top w:val="none" w:sz="0" w:space="0" w:color="auto"/>
        <w:left w:val="none" w:sz="0" w:space="0" w:color="auto"/>
        <w:bottom w:val="none" w:sz="0" w:space="0" w:color="auto"/>
        <w:right w:val="none" w:sz="0" w:space="0" w:color="auto"/>
      </w:divBdr>
    </w:div>
    <w:div w:id="866216754">
      <w:marLeft w:val="0"/>
      <w:marRight w:val="0"/>
      <w:marTop w:val="0"/>
      <w:marBottom w:val="0"/>
      <w:divBdr>
        <w:top w:val="none" w:sz="0" w:space="0" w:color="auto"/>
        <w:left w:val="none" w:sz="0" w:space="0" w:color="auto"/>
        <w:bottom w:val="none" w:sz="0" w:space="0" w:color="auto"/>
        <w:right w:val="none" w:sz="0" w:space="0" w:color="auto"/>
      </w:divBdr>
    </w:div>
    <w:div w:id="867717314">
      <w:bodyDiv w:val="1"/>
      <w:marLeft w:val="0"/>
      <w:marRight w:val="0"/>
      <w:marTop w:val="0"/>
      <w:marBottom w:val="0"/>
      <w:divBdr>
        <w:top w:val="none" w:sz="0" w:space="0" w:color="auto"/>
        <w:left w:val="none" w:sz="0" w:space="0" w:color="auto"/>
        <w:bottom w:val="none" w:sz="0" w:space="0" w:color="auto"/>
        <w:right w:val="none" w:sz="0" w:space="0" w:color="auto"/>
      </w:divBdr>
    </w:div>
    <w:div w:id="876965759">
      <w:bodyDiv w:val="1"/>
      <w:marLeft w:val="0"/>
      <w:marRight w:val="0"/>
      <w:marTop w:val="0"/>
      <w:marBottom w:val="0"/>
      <w:divBdr>
        <w:top w:val="none" w:sz="0" w:space="0" w:color="auto"/>
        <w:left w:val="none" w:sz="0" w:space="0" w:color="auto"/>
        <w:bottom w:val="none" w:sz="0" w:space="0" w:color="auto"/>
        <w:right w:val="none" w:sz="0" w:space="0" w:color="auto"/>
      </w:divBdr>
    </w:div>
    <w:div w:id="878123948">
      <w:marLeft w:val="0"/>
      <w:marRight w:val="0"/>
      <w:marTop w:val="0"/>
      <w:marBottom w:val="0"/>
      <w:divBdr>
        <w:top w:val="none" w:sz="0" w:space="0" w:color="auto"/>
        <w:left w:val="none" w:sz="0" w:space="0" w:color="auto"/>
        <w:bottom w:val="none" w:sz="0" w:space="0" w:color="auto"/>
        <w:right w:val="none" w:sz="0" w:space="0" w:color="auto"/>
      </w:divBdr>
    </w:div>
    <w:div w:id="881164114">
      <w:bodyDiv w:val="1"/>
      <w:marLeft w:val="0"/>
      <w:marRight w:val="0"/>
      <w:marTop w:val="0"/>
      <w:marBottom w:val="0"/>
      <w:divBdr>
        <w:top w:val="none" w:sz="0" w:space="0" w:color="auto"/>
        <w:left w:val="none" w:sz="0" w:space="0" w:color="auto"/>
        <w:bottom w:val="none" w:sz="0" w:space="0" w:color="auto"/>
        <w:right w:val="none" w:sz="0" w:space="0" w:color="auto"/>
      </w:divBdr>
      <w:divsChild>
        <w:div w:id="32193295">
          <w:marLeft w:val="0"/>
          <w:marRight w:val="0"/>
          <w:marTop w:val="0"/>
          <w:marBottom w:val="0"/>
          <w:divBdr>
            <w:top w:val="none" w:sz="0" w:space="0" w:color="auto"/>
            <w:left w:val="none" w:sz="0" w:space="0" w:color="auto"/>
            <w:bottom w:val="none" w:sz="0" w:space="0" w:color="auto"/>
            <w:right w:val="none" w:sz="0" w:space="0" w:color="auto"/>
          </w:divBdr>
        </w:div>
        <w:div w:id="110445283">
          <w:marLeft w:val="0"/>
          <w:marRight w:val="0"/>
          <w:marTop w:val="0"/>
          <w:marBottom w:val="0"/>
          <w:divBdr>
            <w:top w:val="none" w:sz="0" w:space="0" w:color="auto"/>
            <w:left w:val="none" w:sz="0" w:space="0" w:color="auto"/>
            <w:bottom w:val="none" w:sz="0" w:space="0" w:color="auto"/>
            <w:right w:val="none" w:sz="0" w:space="0" w:color="auto"/>
          </w:divBdr>
        </w:div>
        <w:div w:id="185992977">
          <w:marLeft w:val="0"/>
          <w:marRight w:val="0"/>
          <w:marTop w:val="0"/>
          <w:marBottom w:val="0"/>
          <w:divBdr>
            <w:top w:val="none" w:sz="0" w:space="0" w:color="auto"/>
            <w:left w:val="none" w:sz="0" w:space="0" w:color="auto"/>
            <w:bottom w:val="none" w:sz="0" w:space="0" w:color="auto"/>
            <w:right w:val="none" w:sz="0" w:space="0" w:color="auto"/>
          </w:divBdr>
        </w:div>
        <w:div w:id="248121662">
          <w:marLeft w:val="0"/>
          <w:marRight w:val="0"/>
          <w:marTop w:val="0"/>
          <w:marBottom w:val="0"/>
          <w:divBdr>
            <w:top w:val="none" w:sz="0" w:space="0" w:color="auto"/>
            <w:left w:val="none" w:sz="0" w:space="0" w:color="auto"/>
            <w:bottom w:val="none" w:sz="0" w:space="0" w:color="auto"/>
            <w:right w:val="none" w:sz="0" w:space="0" w:color="auto"/>
          </w:divBdr>
        </w:div>
        <w:div w:id="369646162">
          <w:marLeft w:val="0"/>
          <w:marRight w:val="0"/>
          <w:marTop w:val="0"/>
          <w:marBottom w:val="0"/>
          <w:divBdr>
            <w:top w:val="none" w:sz="0" w:space="0" w:color="auto"/>
            <w:left w:val="none" w:sz="0" w:space="0" w:color="auto"/>
            <w:bottom w:val="none" w:sz="0" w:space="0" w:color="auto"/>
            <w:right w:val="none" w:sz="0" w:space="0" w:color="auto"/>
          </w:divBdr>
        </w:div>
        <w:div w:id="450976096">
          <w:marLeft w:val="0"/>
          <w:marRight w:val="0"/>
          <w:marTop w:val="0"/>
          <w:marBottom w:val="0"/>
          <w:divBdr>
            <w:top w:val="none" w:sz="0" w:space="0" w:color="auto"/>
            <w:left w:val="none" w:sz="0" w:space="0" w:color="auto"/>
            <w:bottom w:val="none" w:sz="0" w:space="0" w:color="auto"/>
            <w:right w:val="none" w:sz="0" w:space="0" w:color="auto"/>
          </w:divBdr>
        </w:div>
        <w:div w:id="487290517">
          <w:marLeft w:val="0"/>
          <w:marRight w:val="0"/>
          <w:marTop w:val="0"/>
          <w:marBottom w:val="0"/>
          <w:divBdr>
            <w:top w:val="none" w:sz="0" w:space="0" w:color="auto"/>
            <w:left w:val="none" w:sz="0" w:space="0" w:color="auto"/>
            <w:bottom w:val="none" w:sz="0" w:space="0" w:color="auto"/>
            <w:right w:val="none" w:sz="0" w:space="0" w:color="auto"/>
          </w:divBdr>
        </w:div>
        <w:div w:id="500655731">
          <w:marLeft w:val="0"/>
          <w:marRight w:val="0"/>
          <w:marTop w:val="0"/>
          <w:marBottom w:val="0"/>
          <w:divBdr>
            <w:top w:val="none" w:sz="0" w:space="0" w:color="auto"/>
            <w:left w:val="none" w:sz="0" w:space="0" w:color="auto"/>
            <w:bottom w:val="none" w:sz="0" w:space="0" w:color="auto"/>
            <w:right w:val="none" w:sz="0" w:space="0" w:color="auto"/>
          </w:divBdr>
        </w:div>
        <w:div w:id="634531112">
          <w:marLeft w:val="0"/>
          <w:marRight w:val="0"/>
          <w:marTop w:val="0"/>
          <w:marBottom w:val="0"/>
          <w:divBdr>
            <w:top w:val="none" w:sz="0" w:space="0" w:color="auto"/>
            <w:left w:val="none" w:sz="0" w:space="0" w:color="auto"/>
            <w:bottom w:val="none" w:sz="0" w:space="0" w:color="auto"/>
            <w:right w:val="none" w:sz="0" w:space="0" w:color="auto"/>
          </w:divBdr>
        </w:div>
        <w:div w:id="641229031">
          <w:marLeft w:val="0"/>
          <w:marRight w:val="0"/>
          <w:marTop w:val="0"/>
          <w:marBottom w:val="0"/>
          <w:divBdr>
            <w:top w:val="none" w:sz="0" w:space="0" w:color="auto"/>
            <w:left w:val="none" w:sz="0" w:space="0" w:color="auto"/>
            <w:bottom w:val="none" w:sz="0" w:space="0" w:color="auto"/>
            <w:right w:val="none" w:sz="0" w:space="0" w:color="auto"/>
          </w:divBdr>
        </w:div>
        <w:div w:id="703865044">
          <w:marLeft w:val="0"/>
          <w:marRight w:val="0"/>
          <w:marTop w:val="0"/>
          <w:marBottom w:val="0"/>
          <w:divBdr>
            <w:top w:val="none" w:sz="0" w:space="0" w:color="auto"/>
            <w:left w:val="none" w:sz="0" w:space="0" w:color="auto"/>
            <w:bottom w:val="none" w:sz="0" w:space="0" w:color="auto"/>
            <w:right w:val="none" w:sz="0" w:space="0" w:color="auto"/>
          </w:divBdr>
        </w:div>
        <w:div w:id="858008149">
          <w:marLeft w:val="0"/>
          <w:marRight w:val="0"/>
          <w:marTop w:val="0"/>
          <w:marBottom w:val="0"/>
          <w:divBdr>
            <w:top w:val="none" w:sz="0" w:space="0" w:color="auto"/>
            <w:left w:val="none" w:sz="0" w:space="0" w:color="auto"/>
            <w:bottom w:val="none" w:sz="0" w:space="0" w:color="auto"/>
            <w:right w:val="none" w:sz="0" w:space="0" w:color="auto"/>
          </w:divBdr>
        </w:div>
        <w:div w:id="899053409">
          <w:marLeft w:val="0"/>
          <w:marRight w:val="0"/>
          <w:marTop w:val="0"/>
          <w:marBottom w:val="0"/>
          <w:divBdr>
            <w:top w:val="none" w:sz="0" w:space="0" w:color="auto"/>
            <w:left w:val="none" w:sz="0" w:space="0" w:color="auto"/>
            <w:bottom w:val="none" w:sz="0" w:space="0" w:color="auto"/>
            <w:right w:val="none" w:sz="0" w:space="0" w:color="auto"/>
          </w:divBdr>
        </w:div>
        <w:div w:id="960451163">
          <w:marLeft w:val="0"/>
          <w:marRight w:val="0"/>
          <w:marTop w:val="0"/>
          <w:marBottom w:val="0"/>
          <w:divBdr>
            <w:top w:val="none" w:sz="0" w:space="0" w:color="auto"/>
            <w:left w:val="none" w:sz="0" w:space="0" w:color="auto"/>
            <w:bottom w:val="none" w:sz="0" w:space="0" w:color="auto"/>
            <w:right w:val="none" w:sz="0" w:space="0" w:color="auto"/>
          </w:divBdr>
        </w:div>
        <w:div w:id="980159663">
          <w:marLeft w:val="0"/>
          <w:marRight w:val="0"/>
          <w:marTop w:val="0"/>
          <w:marBottom w:val="0"/>
          <w:divBdr>
            <w:top w:val="none" w:sz="0" w:space="0" w:color="auto"/>
            <w:left w:val="none" w:sz="0" w:space="0" w:color="auto"/>
            <w:bottom w:val="none" w:sz="0" w:space="0" w:color="auto"/>
            <w:right w:val="none" w:sz="0" w:space="0" w:color="auto"/>
          </w:divBdr>
        </w:div>
        <w:div w:id="1086419243">
          <w:marLeft w:val="0"/>
          <w:marRight w:val="0"/>
          <w:marTop w:val="0"/>
          <w:marBottom w:val="0"/>
          <w:divBdr>
            <w:top w:val="none" w:sz="0" w:space="0" w:color="auto"/>
            <w:left w:val="none" w:sz="0" w:space="0" w:color="auto"/>
            <w:bottom w:val="none" w:sz="0" w:space="0" w:color="auto"/>
            <w:right w:val="none" w:sz="0" w:space="0" w:color="auto"/>
          </w:divBdr>
        </w:div>
        <w:div w:id="1097629197">
          <w:marLeft w:val="0"/>
          <w:marRight w:val="0"/>
          <w:marTop w:val="0"/>
          <w:marBottom w:val="0"/>
          <w:divBdr>
            <w:top w:val="none" w:sz="0" w:space="0" w:color="auto"/>
            <w:left w:val="none" w:sz="0" w:space="0" w:color="auto"/>
            <w:bottom w:val="none" w:sz="0" w:space="0" w:color="auto"/>
            <w:right w:val="none" w:sz="0" w:space="0" w:color="auto"/>
          </w:divBdr>
        </w:div>
        <w:div w:id="1294214893">
          <w:marLeft w:val="0"/>
          <w:marRight w:val="0"/>
          <w:marTop w:val="0"/>
          <w:marBottom w:val="0"/>
          <w:divBdr>
            <w:top w:val="none" w:sz="0" w:space="0" w:color="auto"/>
            <w:left w:val="none" w:sz="0" w:space="0" w:color="auto"/>
            <w:bottom w:val="none" w:sz="0" w:space="0" w:color="auto"/>
            <w:right w:val="none" w:sz="0" w:space="0" w:color="auto"/>
          </w:divBdr>
        </w:div>
        <w:div w:id="1330644285">
          <w:marLeft w:val="0"/>
          <w:marRight w:val="0"/>
          <w:marTop w:val="0"/>
          <w:marBottom w:val="0"/>
          <w:divBdr>
            <w:top w:val="none" w:sz="0" w:space="0" w:color="auto"/>
            <w:left w:val="none" w:sz="0" w:space="0" w:color="auto"/>
            <w:bottom w:val="none" w:sz="0" w:space="0" w:color="auto"/>
            <w:right w:val="none" w:sz="0" w:space="0" w:color="auto"/>
          </w:divBdr>
        </w:div>
        <w:div w:id="1404137771">
          <w:marLeft w:val="0"/>
          <w:marRight w:val="0"/>
          <w:marTop w:val="0"/>
          <w:marBottom w:val="0"/>
          <w:divBdr>
            <w:top w:val="none" w:sz="0" w:space="0" w:color="auto"/>
            <w:left w:val="none" w:sz="0" w:space="0" w:color="auto"/>
            <w:bottom w:val="none" w:sz="0" w:space="0" w:color="auto"/>
            <w:right w:val="none" w:sz="0" w:space="0" w:color="auto"/>
          </w:divBdr>
        </w:div>
        <w:div w:id="1521895570">
          <w:marLeft w:val="0"/>
          <w:marRight w:val="0"/>
          <w:marTop w:val="0"/>
          <w:marBottom w:val="0"/>
          <w:divBdr>
            <w:top w:val="none" w:sz="0" w:space="0" w:color="auto"/>
            <w:left w:val="none" w:sz="0" w:space="0" w:color="auto"/>
            <w:bottom w:val="none" w:sz="0" w:space="0" w:color="auto"/>
            <w:right w:val="none" w:sz="0" w:space="0" w:color="auto"/>
          </w:divBdr>
        </w:div>
        <w:div w:id="1608536135">
          <w:marLeft w:val="0"/>
          <w:marRight w:val="0"/>
          <w:marTop w:val="0"/>
          <w:marBottom w:val="0"/>
          <w:divBdr>
            <w:top w:val="none" w:sz="0" w:space="0" w:color="auto"/>
            <w:left w:val="none" w:sz="0" w:space="0" w:color="auto"/>
            <w:bottom w:val="none" w:sz="0" w:space="0" w:color="auto"/>
            <w:right w:val="none" w:sz="0" w:space="0" w:color="auto"/>
          </w:divBdr>
        </w:div>
        <w:div w:id="1687291763">
          <w:marLeft w:val="0"/>
          <w:marRight w:val="0"/>
          <w:marTop w:val="0"/>
          <w:marBottom w:val="0"/>
          <w:divBdr>
            <w:top w:val="none" w:sz="0" w:space="0" w:color="auto"/>
            <w:left w:val="none" w:sz="0" w:space="0" w:color="auto"/>
            <w:bottom w:val="none" w:sz="0" w:space="0" w:color="auto"/>
            <w:right w:val="none" w:sz="0" w:space="0" w:color="auto"/>
          </w:divBdr>
        </w:div>
        <w:div w:id="1787700401">
          <w:marLeft w:val="0"/>
          <w:marRight w:val="0"/>
          <w:marTop w:val="0"/>
          <w:marBottom w:val="0"/>
          <w:divBdr>
            <w:top w:val="none" w:sz="0" w:space="0" w:color="auto"/>
            <w:left w:val="none" w:sz="0" w:space="0" w:color="auto"/>
            <w:bottom w:val="none" w:sz="0" w:space="0" w:color="auto"/>
            <w:right w:val="none" w:sz="0" w:space="0" w:color="auto"/>
          </w:divBdr>
        </w:div>
        <w:div w:id="1826046860">
          <w:marLeft w:val="0"/>
          <w:marRight w:val="0"/>
          <w:marTop w:val="0"/>
          <w:marBottom w:val="0"/>
          <w:divBdr>
            <w:top w:val="none" w:sz="0" w:space="0" w:color="auto"/>
            <w:left w:val="none" w:sz="0" w:space="0" w:color="auto"/>
            <w:bottom w:val="none" w:sz="0" w:space="0" w:color="auto"/>
            <w:right w:val="none" w:sz="0" w:space="0" w:color="auto"/>
          </w:divBdr>
        </w:div>
        <w:div w:id="1838619621">
          <w:marLeft w:val="0"/>
          <w:marRight w:val="0"/>
          <w:marTop w:val="0"/>
          <w:marBottom w:val="0"/>
          <w:divBdr>
            <w:top w:val="none" w:sz="0" w:space="0" w:color="auto"/>
            <w:left w:val="none" w:sz="0" w:space="0" w:color="auto"/>
            <w:bottom w:val="none" w:sz="0" w:space="0" w:color="auto"/>
            <w:right w:val="none" w:sz="0" w:space="0" w:color="auto"/>
          </w:divBdr>
        </w:div>
        <w:div w:id="1848666505">
          <w:marLeft w:val="0"/>
          <w:marRight w:val="0"/>
          <w:marTop w:val="0"/>
          <w:marBottom w:val="0"/>
          <w:divBdr>
            <w:top w:val="none" w:sz="0" w:space="0" w:color="auto"/>
            <w:left w:val="none" w:sz="0" w:space="0" w:color="auto"/>
            <w:bottom w:val="none" w:sz="0" w:space="0" w:color="auto"/>
            <w:right w:val="none" w:sz="0" w:space="0" w:color="auto"/>
          </w:divBdr>
        </w:div>
        <w:div w:id="1864979007">
          <w:marLeft w:val="0"/>
          <w:marRight w:val="0"/>
          <w:marTop w:val="0"/>
          <w:marBottom w:val="0"/>
          <w:divBdr>
            <w:top w:val="none" w:sz="0" w:space="0" w:color="auto"/>
            <w:left w:val="none" w:sz="0" w:space="0" w:color="auto"/>
            <w:bottom w:val="none" w:sz="0" w:space="0" w:color="auto"/>
            <w:right w:val="none" w:sz="0" w:space="0" w:color="auto"/>
          </w:divBdr>
        </w:div>
        <w:div w:id="1914587208">
          <w:marLeft w:val="0"/>
          <w:marRight w:val="0"/>
          <w:marTop w:val="0"/>
          <w:marBottom w:val="0"/>
          <w:divBdr>
            <w:top w:val="none" w:sz="0" w:space="0" w:color="auto"/>
            <w:left w:val="none" w:sz="0" w:space="0" w:color="auto"/>
            <w:bottom w:val="none" w:sz="0" w:space="0" w:color="auto"/>
            <w:right w:val="none" w:sz="0" w:space="0" w:color="auto"/>
          </w:divBdr>
        </w:div>
        <w:div w:id="2130080271">
          <w:marLeft w:val="0"/>
          <w:marRight w:val="0"/>
          <w:marTop w:val="0"/>
          <w:marBottom w:val="0"/>
          <w:divBdr>
            <w:top w:val="none" w:sz="0" w:space="0" w:color="auto"/>
            <w:left w:val="none" w:sz="0" w:space="0" w:color="auto"/>
            <w:bottom w:val="none" w:sz="0" w:space="0" w:color="auto"/>
            <w:right w:val="none" w:sz="0" w:space="0" w:color="auto"/>
          </w:divBdr>
        </w:div>
      </w:divsChild>
    </w:div>
    <w:div w:id="881526194">
      <w:marLeft w:val="0"/>
      <w:marRight w:val="0"/>
      <w:marTop w:val="0"/>
      <w:marBottom w:val="0"/>
      <w:divBdr>
        <w:top w:val="none" w:sz="0" w:space="0" w:color="auto"/>
        <w:left w:val="none" w:sz="0" w:space="0" w:color="auto"/>
        <w:bottom w:val="none" w:sz="0" w:space="0" w:color="auto"/>
        <w:right w:val="none" w:sz="0" w:space="0" w:color="auto"/>
      </w:divBdr>
    </w:div>
    <w:div w:id="881669042">
      <w:bodyDiv w:val="1"/>
      <w:marLeft w:val="0"/>
      <w:marRight w:val="0"/>
      <w:marTop w:val="0"/>
      <w:marBottom w:val="0"/>
      <w:divBdr>
        <w:top w:val="none" w:sz="0" w:space="0" w:color="auto"/>
        <w:left w:val="none" w:sz="0" w:space="0" w:color="auto"/>
        <w:bottom w:val="none" w:sz="0" w:space="0" w:color="auto"/>
        <w:right w:val="none" w:sz="0" w:space="0" w:color="auto"/>
      </w:divBdr>
    </w:div>
    <w:div w:id="882983525">
      <w:bodyDiv w:val="1"/>
      <w:marLeft w:val="0"/>
      <w:marRight w:val="0"/>
      <w:marTop w:val="0"/>
      <w:marBottom w:val="0"/>
      <w:divBdr>
        <w:top w:val="none" w:sz="0" w:space="0" w:color="auto"/>
        <w:left w:val="none" w:sz="0" w:space="0" w:color="auto"/>
        <w:bottom w:val="none" w:sz="0" w:space="0" w:color="auto"/>
        <w:right w:val="none" w:sz="0" w:space="0" w:color="auto"/>
      </w:divBdr>
    </w:div>
    <w:div w:id="887188170">
      <w:marLeft w:val="0"/>
      <w:marRight w:val="0"/>
      <w:marTop w:val="0"/>
      <w:marBottom w:val="0"/>
      <w:divBdr>
        <w:top w:val="none" w:sz="0" w:space="0" w:color="auto"/>
        <w:left w:val="none" w:sz="0" w:space="0" w:color="auto"/>
        <w:bottom w:val="none" w:sz="0" w:space="0" w:color="auto"/>
        <w:right w:val="none" w:sz="0" w:space="0" w:color="auto"/>
      </w:divBdr>
    </w:div>
    <w:div w:id="896864805">
      <w:marLeft w:val="0"/>
      <w:marRight w:val="0"/>
      <w:marTop w:val="0"/>
      <w:marBottom w:val="0"/>
      <w:divBdr>
        <w:top w:val="none" w:sz="0" w:space="0" w:color="auto"/>
        <w:left w:val="none" w:sz="0" w:space="0" w:color="auto"/>
        <w:bottom w:val="none" w:sz="0" w:space="0" w:color="auto"/>
        <w:right w:val="none" w:sz="0" w:space="0" w:color="auto"/>
      </w:divBdr>
    </w:div>
    <w:div w:id="897859789">
      <w:bodyDiv w:val="1"/>
      <w:marLeft w:val="0"/>
      <w:marRight w:val="0"/>
      <w:marTop w:val="0"/>
      <w:marBottom w:val="0"/>
      <w:divBdr>
        <w:top w:val="none" w:sz="0" w:space="0" w:color="auto"/>
        <w:left w:val="none" w:sz="0" w:space="0" w:color="auto"/>
        <w:bottom w:val="none" w:sz="0" w:space="0" w:color="auto"/>
        <w:right w:val="none" w:sz="0" w:space="0" w:color="auto"/>
      </w:divBdr>
    </w:div>
    <w:div w:id="898707837">
      <w:bodyDiv w:val="1"/>
      <w:marLeft w:val="0"/>
      <w:marRight w:val="0"/>
      <w:marTop w:val="0"/>
      <w:marBottom w:val="0"/>
      <w:divBdr>
        <w:top w:val="none" w:sz="0" w:space="0" w:color="auto"/>
        <w:left w:val="none" w:sz="0" w:space="0" w:color="auto"/>
        <w:bottom w:val="none" w:sz="0" w:space="0" w:color="auto"/>
        <w:right w:val="none" w:sz="0" w:space="0" w:color="auto"/>
      </w:divBdr>
    </w:div>
    <w:div w:id="898713692">
      <w:marLeft w:val="0"/>
      <w:marRight w:val="0"/>
      <w:marTop w:val="0"/>
      <w:marBottom w:val="0"/>
      <w:divBdr>
        <w:top w:val="none" w:sz="0" w:space="0" w:color="auto"/>
        <w:left w:val="none" w:sz="0" w:space="0" w:color="auto"/>
        <w:bottom w:val="none" w:sz="0" w:space="0" w:color="auto"/>
        <w:right w:val="none" w:sz="0" w:space="0" w:color="auto"/>
      </w:divBdr>
    </w:div>
    <w:div w:id="898787982">
      <w:bodyDiv w:val="1"/>
      <w:marLeft w:val="0"/>
      <w:marRight w:val="0"/>
      <w:marTop w:val="0"/>
      <w:marBottom w:val="0"/>
      <w:divBdr>
        <w:top w:val="none" w:sz="0" w:space="0" w:color="auto"/>
        <w:left w:val="none" w:sz="0" w:space="0" w:color="auto"/>
        <w:bottom w:val="none" w:sz="0" w:space="0" w:color="auto"/>
        <w:right w:val="none" w:sz="0" w:space="0" w:color="auto"/>
      </w:divBdr>
    </w:div>
    <w:div w:id="903880780">
      <w:marLeft w:val="0"/>
      <w:marRight w:val="0"/>
      <w:marTop w:val="0"/>
      <w:marBottom w:val="0"/>
      <w:divBdr>
        <w:top w:val="none" w:sz="0" w:space="0" w:color="auto"/>
        <w:left w:val="none" w:sz="0" w:space="0" w:color="auto"/>
        <w:bottom w:val="none" w:sz="0" w:space="0" w:color="auto"/>
        <w:right w:val="none" w:sz="0" w:space="0" w:color="auto"/>
      </w:divBdr>
    </w:div>
    <w:div w:id="905916417">
      <w:marLeft w:val="0"/>
      <w:marRight w:val="0"/>
      <w:marTop w:val="0"/>
      <w:marBottom w:val="0"/>
      <w:divBdr>
        <w:top w:val="none" w:sz="0" w:space="0" w:color="auto"/>
        <w:left w:val="none" w:sz="0" w:space="0" w:color="auto"/>
        <w:bottom w:val="none" w:sz="0" w:space="0" w:color="auto"/>
        <w:right w:val="none" w:sz="0" w:space="0" w:color="auto"/>
      </w:divBdr>
    </w:div>
    <w:div w:id="914895472">
      <w:bodyDiv w:val="1"/>
      <w:marLeft w:val="0"/>
      <w:marRight w:val="0"/>
      <w:marTop w:val="0"/>
      <w:marBottom w:val="0"/>
      <w:divBdr>
        <w:top w:val="none" w:sz="0" w:space="0" w:color="auto"/>
        <w:left w:val="none" w:sz="0" w:space="0" w:color="auto"/>
        <w:bottom w:val="none" w:sz="0" w:space="0" w:color="auto"/>
        <w:right w:val="none" w:sz="0" w:space="0" w:color="auto"/>
      </w:divBdr>
    </w:div>
    <w:div w:id="915673372">
      <w:bodyDiv w:val="1"/>
      <w:marLeft w:val="0"/>
      <w:marRight w:val="0"/>
      <w:marTop w:val="0"/>
      <w:marBottom w:val="0"/>
      <w:divBdr>
        <w:top w:val="none" w:sz="0" w:space="0" w:color="auto"/>
        <w:left w:val="none" w:sz="0" w:space="0" w:color="auto"/>
        <w:bottom w:val="none" w:sz="0" w:space="0" w:color="auto"/>
        <w:right w:val="none" w:sz="0" w:space="0" w:color="auto"/>
      </w:divBdr>
    </w:div>
    <w:div w:id="933590923">
      <w:marLeft w:val="0"/>
      <w:marRight w:val="0"/>
      <w:marTop w:val="0"/>
      <w:marBottom w:val="0"/>
      <w:divBdr>
        <w:top w:val="none" w:sz="0" w:space="0" w:color="auto"/>
        <w:left w:val="none" w:sz="0" w:space="0" w:color="auto"/>
        <w:bottom w:val="none" w:sz="0" w:space="0" w:color="auto"/>
        <w:right w:val="none" w:sz="0" w:space="0" w:color="auto"/>
      </w:divBdr>
    </w:div>
    <w:div w:id="936133141">
      <w:marLeft w:val="0"/>
      <w:marRight w:val="0"/>
      <w:marTop w:val="0"/>
      <w:marBottom w:val="0"/>
      <w:divBdr>
        <w:top w:val="none" w:sz="0" w:space="0" w:color="auto"/>
        <w:left w:val="none" w:sz="0" w:space="0" w:color="auto"/>
        <w:bottom w:val="none" w:sz="0" w:space="0" w:color="auto"/>
        <w:right w:val="none" w:sz="0" w:space="0" w:color="auto"/>
      </w:divBdr>
    </w:div>
    <w:div w:id="939725003">
      <w:marLeft w:val="0"/>
      <w:marRight w:val="0"/>
      <w:marTop w:val="0"/>
      <w:marBottom w:val="0"/>
      <w:divBdr>
        <w:top w:val="none" w:sz="0" w:space="0" w:color="auto"/>
        <w:left w:val="none" w:sz="0" w:space="0" w:color="auto"/>
        <w:bottom w:val="none" w:sz="0" w:space="0" w:color="auto"/>
        <w:right w:val="none" w:sz="0" w:space="0" w:color="auto"/>
      </w:divBdr>
    </w:div>
    <w:div w:id="942346188">
      <w:marLeft w:val="0"/>
      <w:marRight w:val="0"/>
      <w:marTop w:val="0"/>
      <w:marBottom w:val="0"/>
      <w:divBdr>
        <w:top w:val="none" w:sz="0" w:space="0" w:color="auto"/>
        <w:left w:val="none" w:sz="0" w:space="0" w:color="auto"/>
        <w:bottom w:val="none" w:sz="0" w:space="0" w:color="auto"/>
        <w:right w:val="none" w:sz="0" w:space="0" w:color="auto"/>
      </w:divBdr>
    </w:div>
    <w:div w:id="945040058">
      <w:bodyDiv w:val="1"/>
      <w:marLeft w:val="0"/>
      <w:marRight w:val="0"/>
      <w:marTop w:val="0"/>
      <w:marBottom w:val="0"/>
      <w:divBdr>
        <w:top w:val="none" w:sz="0" w:space="0" w:color="auto"/>
        <w:left w:val="none" w:sz="0" w:space="0" w:color="auto"/>
        <w:bottom w:val="none" w:sz="0" w:space="0" w:color="auto"/>
        <w:right w:val="none" w:sz="0" w:space="0" w:color="auto"/>
      </w:divBdr>
    </w:div>
    <w:div w:id="945775758">
      <w:marLeft w:val="0"/>
      <w:marRight w:val="0"/>
      <w:marTop w:val="0"/>
      <w:marBottom w:val="0"/>
      <w:divBdr>
        <w:top w:val="none" w:sz="0" w:space="0" w:color="auto"/>
        <w:left w:val="none" w:sz="0" w:space="0" w:color="auto"/>
        <w:bottom w:val="none" w:sz="0" w:space="0" w:color="auto"/>
        <w:right w:val="none" w:sz="0" w:space="0" w:color="auto"/>
      </w:divBdr>
    </w:div>
    <w:div w:id="948045945">
      <w:bodyDiv w:val="1"/>
      <w:marLeft w:val="0"/>
      <w:marRight w:val="0"/>
      <w:marTop w:val="0"/>
      <w:marBottom w:val="0"/>
      <w:divBdr>
        <w:top w:val="none" w:sz="0" w:space="0" w:color="auto"/>
        <w:left w:val="none" w:sz="0" w:space="0" w:color="auto"/>
        <w:bottom w:val="none" w:sz="0" w:space="0" w:color="auto"/>
        <w:right w:val="none" w:sz="0" w:space="0" w:color="auto"/>
      </w:divBdr>
      <w:divsChild>
        <w:div w:id="129058502">
          <w:marLeft w:val="0"/>
          <w:marRight w:val="0"/>
          <w:marTop w:val="0"/>
          <w:marBottom w:val="0"/>
          <w:divBdr>
            <w:top w:val="none" w:sz="0" w:space="0" w:color="auto"/>
            <w:left w:val="none" w:sz="0" w:space="0" w:color="auto"/>
            <w:bottom w:val="none" w:sz="0" w:space="0" w:color="auto"/>
            <w:right w:val="none" w:sz="0" w:space="0" w:color="auto"/>
          </w:divBdr>
        </w:div>
        <w:div w:id="180779809">
          <w:marLeft w:val="0"/>
          <w:marRight w:val="0"/>
          <w:marTop w:val="0"/>
          <w:marBottom w:val="0"/>
          <w:divBdr>
            <w:top w:val="none" w:sz="0" w:space="0" w:color="auto"/>
            <w:left w:val="none" w:sz="0" w:space="0" w:color="auto"/>
            <w:bottom w:val="none" w:sz="0" w:space="0" w:color="auto"/>
            <w:right w:val="none" w:sz="0" w:space="0" w:color="auto"/>
          </w:divBdr>
        </w:div>
        <w:div w:id="215512277">
          <w:marLeft w:val="0"/>
          <w:marRight w:val="0"/>
          <w:marTop w:val="0"/>
          <w:marBottom w:val="0"/>
          <w:divBdr>
            <w:top w:val="none" w:sz="0" w:space="0" w:color="auto"/>
            <w:left w:val="none" w:sz="0" w:space="0" w:color="auto"/>
            <w:bottom w:val="none" w:sz="0" w:space="0" w:color="auto"/>
            <w:right w:val="none" w:sz="0" w:space="0" w:color="auto"/>
          </w:divBdr>
        </w:div>
        <w:div w:id="220141845">
          <w:marLeft w:val="0"/>
          <w:marRight w:val="0"/>
          <w:marTop w:val="0"/>
          <w:marBottom w:val="0"/>
          <w:divBdr>
            <w:top w:val="none" w:sz="0" w:space="0" w:color="auto"/>
            <w:left w:val="none" w:sz="0" w:space="0" w:color="auto"/>
            <w:bottom w:val="none" w:sz="0" w:space="0" w:color="auto"/>
            <w:right w:val="none" w:sz="0" w:space="0" w:color="auto"/>
          </w:divBdr>
        </w:div>
        <w:div w:id="309603100">
          <w:marLeft w:val="0"/>
          <w:marRight w:val="0"/>
          <w:marTop w:val="0"/>
          <w:marBottom w:val="0"/>
          <w:divBdr>
            <w:top w:val="none" w:sz="0" w:space="0" w:color="auto"/>
            <w:left w:val="none" w:sz="0" w:space="0" w:color="auto"/>
            <w:bottom w:val="none" w:sz="0" w:space="0" w:color="auto"/>
            <w:right w:val="none" w:sz="0" w:space="0" w:color="auto"/>
          </w:divBdr>
        </w:div>
        <w:div w:id="336075159">
          <w:marLeft w:val="0"/>
          <w:marRight w:val="0"/>
          <w:marTop w:val="0"/>
          <w:marBottom w:val="0"/>
          <w:divBdr>
            <w:top w:val="none" w:sz="0" w:space="0" w:color="auto"/>
            <w:left w:val="none" w:sz="0" w:space="0" w:color="auto"/>
            <w:bottom w:val="none" w:sz="0" w:space="0" w:color="auto"/>
            <w:right w:val="none" w:sz="0" w:space="0" w:color="auto"/>
          </w:divBdr>
        </w:div>
        <w:div w:id="378629347">
          <w:marLeft w:val="0"/>
          <w:marRight w:val="0"/>
          <w:marTop w:val="0"/>
          <w:marBottom w:val="0"/>
          <w:divBdr>
            <w:top w:val="none" w:sz="0" w:space="0" w:color="auto"/>
            <w:left w:val="none" w:sz="0" w:space="0" w:color="auto"/>
            <w:bottom w:val="none" w:sz="0" w:space="0" w:color="auto"/>
            <w:right w:val="none" w:sz="0" w:space="0" w:color="auto"/>
          </w:divBdr>
        </w:div>
        <w:div w:id="568422337">
          <w:marLeft w:val="0"/>
          <w:marRight w:val="0"/>
          <w:marTop w:val="0"/>
          <w:marBottom w:val="0"/>
          <w:divBdr>
            <w:top w:val="none" w:sz="0" w:space="0" w:color="auto"/>
            <w:left w:val="none" w:sz="0" w:space="0" w:color="auto"/>
            <w:bottom w:val="none" w:sz="0" w:space="0" w:color="auto"/>
            <w:right w:val="none" w:sz="0" w:space="0" w:color="auto"/>
          </w:divBdr>
        </w:div>
        <w:div w:id="839810907">
          <w:marLeft w:val="0"/>
          <w:marRight w:val="0"/>
          <w:marTop w:val="0"/>
          <w:marBottom w:val="0"/>
          <w:divBdr>
            <w:top w:val="none" w:sz="0" w:space="0" w:color="auto"/>
            <w:left w:val="none" w:sz="0" w:space="0" w:color="auto"/>
            <w:bottom w:val="none" w:sz="0" w:space="0" w:color="auto"/>
            <w:right w:val="none" w:sz="0" w:space="0" w:color="auto"/>
          </w:divBdr>
        </w:div>
        <w:div w:id="870726483">
          <w:marLeft w:val="0"/>
          <w:marRight w:val="0"/>
          <w:marTop w:val="0"/>
          <w:marBottom w:val="0"/>
          <w:divBdr>
            <w:top w:val="none" w:sz="0" w:space="0" w:color="auto"/>
            <w:left w:val="none" w:sz="0" w:space="0" w:color="auto"/>
            <w:bottom w:val="none" w:sz="0" w:space="0" w:color="auto"/>
            <w:right w:val="none" w:sz="0" w:space="0" w:color="auto"/>
          </w:divBdr>
        </w:div>
        <w:div w:id="933435438">
          <w:marLeft w:val="0"/>
          <w:marRight w:val="0"/>
          <w:marTop w:val="0"/>
          <w:marBottom w:val="0"/>
          <w:divBdr>
            <w:top w:val="none" w:sz="0" w:space="0" w:color="auto"/>
            <w:left w:val="none" w:sz="0" w:space="0" w:color="auto"/>
            <w:bottom w:val="none" w:sz="0" w:space="0" w:color="auto"/>
            <w:right w:val="none" w:sz="0" w:space="0" w:color="auto"/>
          </w:divBdr>
        </w:div>
        <w:div w:id="1028719038">
          <w:marLeft w:val="0"/>
          <w:marRight w:val="0"/>
          <w:marTop w:val="0"/>
          <w:marBottom w:val="0"/>
          <w:divBdr>
            <w:top w:val="none" w:sz="0" w:space="0" w:color="auto"/>
            <w:left w:val="none" w:sz="0" w:space="0" w:color="auto"/>
            <w:bottom w:val="none" w:sz="0" w:space="0" w:color="auto"/>
            <w:right w:val="none" w:sz="0" w:space="0" w:color="auto"/>
          </w:divBdr>
        </w:div>
        <w:div w:id="1143700028">
          <w:marLeft w:val="0"/>
          <w:marRight w:val="0"/>
          <w:marTop w:val="0"/>
          <w:marBottom w:val="0"/>
          <w:divBdr>
            <w:top w:val="none" w:sz="0" w:space="0" w:color="auto"/>
            <w:left w:val="none" w:sz="0" w:space="0" w:color="auto"/>
            <w:bottom w:val="none" w:sz="0" w:space="0" w:color="auto"/>
            <w:right w:val="none" w:sz="0" w:space="0" w:color="auto"/>
          </w:divBdr>
        </w:div>
        <w:div w:id="1157958085">
          <w:marLeft w:val="0"/>
          <w:marRight w:val="0"/>
          <w:marTop w:val="0"/>
          <w:marBottom w:val="0"/>
          <w:divBdr>
            <w:top w:val="none" w:sz="0" w:space="0" w:color="auto"/>
            <w:left w:val="none" w:sz="0" w:space="0" w:color="auto"/>
            <w:bottom w:val="none" w:sz="0" w:space="0" w:color="auto"/>
            <w:right w:val="none" w:sz="0" w:space="0" w:color="auto"/>
          </w:divBdr>
        </w:div>
        <w:div w:id="1207377149">
          <w:marLeft w:val="0"/>
          <w:marRight w:val="0"/>
          <w:marTop w:val="0"/>
          <w:marBottom w:val="0"/>
          <w:divBdr>
            <w:top w:val="none" w:sz="0" w:space="0" w:color="auto"/>
            <w:left w:val="none" w:sz="0" w:space="0" w:color="auto"/>
            <w:bottom w:val="none" w:sz="0" w:space="0" w:color="auto"/>
            <w:right w:val="none" w:sz="0" w:space="0" w:color="auto"/>
          </w:divBdr>
        </w:div>
        <w:div w:id="1217862763">
          <w:marLeft w:val="0"/>
          <w:marRight w:val="0"/>
          <w:marTop w:val="0"/>
          <w:marBottom w:val="0"/>
          <w:divBdr>
            <w:top w:val="none" w:sz="0" w:space="0" w:color="auto"/>
            <w:left w:val="none" w:sz="0" w:space="0" w:color="auto"/>
            <w:bottom w:val="none" w:sz="0" w:space="0" w:color="auto"/>
            <w:right w:val="none" w:sz="0" w:space="0" w:color="auto"/>
          </w:divBdr>
        </w:div>
        <w:div w:id="1248810309">
          <w:marLeft w:val="0"/>
          <w:marRight w:val="0"/>
          <w:marTop w:val="0"/>
          <w:marBottom w:val="0"/>
          <w:divBdr>
            <w:top w:val="none" w:sz="0" w:space="0" w:color="auto"/>
            <w:left w:val="none" w:sz="0" w:space="0" w:color="auto"/>
            <w:bottom w:val="none" w:sz="0" w:space="0" w:color="auto"/>
            <w:right w:val="none" w:sz="0" w:space="0" w:color="auto"/>
          </w:divBdr>
        </w:div>
        <w:div w:id="1269511687">
          <w:marLeft w:val="0"/>
          <w:marRight w:val="0"/>
          <w:marTop w:val="0"/>
          <w:marBottom w:val="0"/>
          <w:divBdr>
            <w:top w:val="none" w:sz="0" w:space="0" w:color="auto"/>
            <w:left w:val="none" w:sz="0" w:space="0" w:color="auto"/>
            <w:bottom w:val="none" w:sz="0" w:space="0" w:color="auto"/>
            <w:right w:val="none" w:sz="0" w:space="0" w:color="auto"/>
          </w:divBdr>
        </w:div>
        <w:div w:id="1312246871">
          <w:marLeft w:val="0"/>
          <w:marRight w:val="0"/>
          <w:marTop w:val="0"/>
          <w:marBottom w:val="0"/>
          <w:divBdr>
            <w:top w:val="none" w:sz="0" w:space="0" w:color="auto"/>
            <w:left w:val="none" w:sz="0" w:space="0" w:color="auto"/>
            <w:bottom w:val="none" w:sz="0" w:space="0" w:color="auto"/>
            <w:right w:val="none" w:sz="0" w:space="0" w:color="auto"/>
          </w:divBdr>
        </w:div>
        <w:div w:id="1388341649">
          <w:marLeft w:val="0"/>
          <w:marRight w:val="0"/>
          <w:marTop w:val="0"/>
          <w:marBottom w:val="0"/>
          <w:divBdr>
            <w:top w:val="none" w:sz="0" w:space="0" w:color="auto"/>
            <w:left w:val="none" w:sz="0" w:space="0" w:color="auto"/>
            <w:bottom w:val="none" w:sz="0" w:space="0" w:color="auto"/>
            <w:right w:val="none" w:sz="0" w:space="0" w:color="auto"/>
          </w:divBdr>
        </w:div>
        <w:div w:id="1406730772">
          <w:marLeft w:val="0"/>
          <w:marRight w:val="0"/>
          <w:marTop w:val="0"/>
          <w:marBottom w:val="0"/>
          <w:divBdr>
            <w:top w:val="none" w:sz="0" w:space="0" w:color="auto"/>
            <w:left w:val="none" w:sz="0" w:space="0" w:color="auto"/>
            <w:bottom w:val="none" w:sz="0" w:space="0" w:color="auto"/>
            <w:right w:val="none" w:sz="0" w:space="0" w:color="auto"/>
          </w:divBdr>
        </w:div>
        <w:div w:id="1491213231">
          <w:marLeft w:val="0"/>
          <w:marRight w:val="0"/>
          <w:marTop w:val="0"/>
          <w:marBottom w:val="0"/>
          <w:divBdr>
            <w:top w:val="none" w:sz="0" w:space="0" w:color="auto"/>
            <w:left w:val="none" w:sz="0" w:space="0" w:color="auto"/>
            <w:bottom w:val="none" w:sz="0" w:space="0" w:color="auto"/>
            <w:right w:val="none" w:sz="0" w:space="0" w:color="auto"/>
          </w:divBdr>
        </w:div>
        <w:div w:id="1516649701">
          <w:marLeft w:val="0"/>
          <w:marRight w:val="0"/>
          <w:marTop w:val="0"/>
          <w:marBottom w:val="0"/>
          <w:divBdr>
            <w:top w:val="none" w:sz="0" w:space="0" w:color="auto"/>
            <w:left w:val="none" w:sz="0" w:space="0" w:color="auto"/>
            <w:bottom w:val="none" w:sz="0" w:space="0" w:color="auto"/>
            <w:right w:val="none" w:sz="0" w:space="0" w:color="auto"/>
          </w:divBdr>
        </w:div>
        <w:div w:id="1561214190">
          <w:marLeft w:val="0"/>
          <w:marRight w:val="0"/>
          <w:marTop w:val="0"/>
          <w:marBottom w:val="0"/>
          <w:divBdr>
            <w:top w:val="none" w:sz="0" w:space="0" w:color="auto"/>
            <w:left w:val="none" w:sz="0" w:space="0" w:color="auto"/>
            <w:bottom w:val="none" w:sz="0" w:space="0" w:color="auto"/>
            <w:right w:val="none" w:sz="0" w:space="0" w:color="auto"/>
          </w:divBdr>
        </w:div>
        <w:div w:id="1643388884">
          <w:marLeft w:val="0"/>
          <w:marRight w:val="0"/>
          <w:marTop w:val="0"/>
          <w:marBottom w:val="0"/>
          <w:divBdr>
            <w:top w:val="none" w:sz="0" w:space="0" w:color="auto"/>
            <w:left w:val="none" w:sz="0" w:space="0" w:color="auto"/>
            <w:bottom w:val="none" w:sz="0" w:space="0" w:color="auto"/>
            <w:right w:val="none" w:sz="0" w:space="0" w:color="auto"/>
          </w:divBdr>
        </w:div>
        <w:div w:id="1669864747">
          <w:marLeft w:val="0"/>
          <w:marRight w:val="0"/>
          <w:marTop w:val="0"/>
          <w:marBottom w:val="0"/>
          <w:divBdr>
            <w:top w:val="none" w:sz="0" w:space="0" w:color="auto"/>
            <w:left w:val="none" w:sz="0" w:space="0" w:color="auto"/>
            <w:bottom w:val="none" w:sz="0" w:space="0" w:color="auto"/>
            <w:right w:val="none" w:sz="0" w:space="0" w:color="auto"/>
          </w:divBdr>
        </w:div>
        <w:div w:id="1726827611">
          <w:marLeft w:val="0"/>
          <w:marRight w:val="0"/>
          <w:marTop w:val="0"/>
          <w:marBottom w:val="0"/>
          <w:divBdr>
            <w:top w:val="none" w:sz="0" w:space="0" w:color="auto"/>
            <w:left w:val="none" w:sz="0" w:space="0" w:color="auto"/>
            <w:bottom w:val="none" w:sz="0" w:space="0" w:color="auto"/>
            <w:right w:val="none" w:sz="0" w:space="0" w:color="auto"/>
          </w:divBdr>
        </w:div>
        <w:div w:id="1730226469">
          <w:marLeft w:val="0"/>
          <w:marRight w:val="0"/>
          <w:marTop w:val="0"/>
          <w:marBottom w:val="0"/>
          <w:divBdr>
            <w:top w:val="none" w:sz="0" w:space="0" w:color="auto"/>
            <w:left w:val="none" w:sz="0" w:space="0" w:color="auto"/>
            <w:bottom w:val="none" w:sz="0" w:space="0" w:color="auto"/>
            <w:right w:val="none" w:sz="0" w:space="0" w:color="auto"/>
          </w:divBdr>
        </w:div>
        <w:div w:id="1940984181">
          <w:marLeft w:val="0"/>
          <w:marRight w:val="0"/>
          <w:marTop w:val="0"/>
          <w:marBottom w:val="0"/>
          <w:divBdr>
            <w:top w:val="none" w:sz="0" w:space="0" w:color="auto"/>
            <w:left w:val="none" w:sz="0" w:space="0" w:color="auto"/>
            <w:bottom w:val="none" w:sz="0" w:space="0" w:color="auto"/>
            <w:right w:val="none" w:sz="0" w:space="0" w:color="auto"/>
          </w:divBdr>
        </w:div>
        <w:div w:id="1995793395">
          <w:marLeft w:val="0"/>
          <w:marRight w:val="0"/>
          <w:marTop w:val="0"/>
          <w:marBottom w:val="0"/>
          <w:divBdr>
            <w:top w:val="none" w:sz="0" w:space="0" w:color="auto"/>
            <w:left w:val="none" w:sz="0" w:space="0" w:color="auto"/>
            <w:bottom w:val="none" w:sz="0" w:space="0" w:color="auto"/>
            <w:right w:val="none" w:sz="0" w:space="0" w:color="auto"/>
          </w:divBdr>
        </w:div>
      </w:divsChild>
    </w:div>
    <w:div w:id="952246006">
      <w:bodyDiv w:val="1"/>
      <w:marLeft w:val="0"/>
      <w:marRight w:val="0"/>
      <w:marTop w:val="0"/>
      <w:marBottom w:val="0"/>
      <w:divBdr>
        <w:top w:val="none" w:sz="0" w:space="0" w:color="auto"/>
        <w:left w:val="none" w:sz="0" w:space="0" w:color="auto"/>
        <w:bottom w:val="none" w:sz="0" w:space="0" w:color="auto"/>
        <w:right w:val="none" w:sz="0" w:space="0" w:color="auto"/>
      </w:divBdr>
    </w:div>
    <w:div w:id="961695005">
      <w:marLeft w:val="0"/>
      <w:marRight w:val="0"/>
      <w:marTop w:val="0"/>
      <w:marBottom w:val="0"/>
      <w:divBdr>
        <w:top w:val="none" w:sz="0" w:space="0" w:color="auto"/>
        <w:left w:val="none" w:sz="0" w:space="0" w:color="auto"/>
        <w:bottom w:val="none" w:sz="0" w:space="0" w:color="auto"/>
        <w:right w:val="none" w:sz="0" w:space="0" w:color="auto"/>
      </w:divBdr>
    </w:div>
    <w:div w:id="964972296">
      <w:marLeft w:val="0"/>
      <w:marRight w:val="0"/>
      <w:marTop w:val="0"/>
      <w:marBottom w:val="0"/>
      <w:divBdr>
        <w:top w:val="none" w:sz="0" w:space="0" w:color="auto"/>
        <w:left w:val="none" w:sz="0" w:space="0" w:color="auto"/>
        <w:bottom w:val="none" w:sz="0" w:space="0" w:color="auto"/>
        <w:right w:val="none" w:sz="0" w:space="0" w:color="auto"/>
      </w:divBdr>
    </w:div>
    <w:div w:id="969482451">
      <w:bodyDiv w:val="1"/>
      <w:marLeft w:val="0"/>
      <w:marRight w:val="0"/>
      <w:marTop w:val="0"/>
      <w:marBottom w:val="0"/>
      <w:divBdr>
        <w:top w:val="none" w:sz="0" w:space="0" w:color="auto"/>
        <w:left w:val="none" w:sz="0" w:space="0" w:color="auto"/>
        <w:bottom w:val="none" w:sz="0" w:space="0" w:color="auto"/>
        <w:right w:val="none" w:sz="0" w:space="0" w:color="auto"/>
      </w:divBdr>
      <w:divsChild>
        <w:div w:id="482938812">
          <w:marLeft w:val="0"/>
          <w:marRight w:val="0"/>
          <w:marTop w:val="0"/>
          <w:marBottom w:val="0"/>
          <w:divBdr>
            <w:top w:val="none" w:sz="0" w:space="0" w:color="auto"/>
            <w:left w:val="none" w:sz="0" w:space="0" w:color="auto"/>
            <w:bottom w:val="none" w:sz="0" w:space="0" w:color="auto"/>
            <w:right w:val="none" w:sz="0" w:space="0" w:color="auto"/>
          </w:divBdr>
        </w:div>
      </w:divsChild>
    </w:div>
    <w:div w:id="969821258">
      <w:bodyDiv w:val="1"/>
      <w:marLeft w:val="0"/>
      <w:marRight w:val="0"/>
      <w:marTop w:val="0"/>
      <w:marBottom w:val="0"/>
      <w:divBdr>
        <w:top w:val="none" w:sz="0" w:space="0" w:color="auto"/>
        <w:left w:val="none" w:sz="0" w:space="0" w:color="auto"/>
        <w:bottom w:val="none" w:sz="0" w:space="0" w:color="auto"/>
        <w:right w:val="none" w:sz="0" w:space="0" w:color="auto"/>
      </w:divBdr>
    </w:div>
    <w:div w:id="971906504">
      <w:marLeft w:val="0"/>
      <w:marRight w:val="0"/>
      <w:marTop w:val="0"/>
      <w:marBottom w:val="0"/>
      <w:divBdr>
        <w:top w:val="none" w:sz="0" w:space="0" w:color="auto"/>
        <w:left w:val="none" w:sz="0" w:space="0" w:color="auto"/>
        <w:bottom w:val="none" w:sz="0" w:space="0" w:color="auto"/>
        <w:right w:val="none" w:sz="0" w:space="0" w:color="auto"/>
      </w:divBdr>
    </w:div>
    <w:div w:id="975137749">
      <w:marLeft w:val="0"/>
      <w:marRight w:val="0"/>
      <w:marTop w:val="0"/>
      <w:marBottom w:val="0"/>
      <w:divBdr>
        <w:top w:val="none" w:sz="0" w:space="0" w:color="auto"/>
        <w:left w:val="none" w:sz="0" w:space="0" w:color="auto"/>
        <w:bottom w:val="none" w:sz="0" w:space="0" w:color="auto"/>
        <w:right w:val="none" w:sz="0" w:space="0" w:color="auto"/>
      </w:divBdr>
    </w:div>
    <w:div w:id="975377490">
      <w:marLeft w:val="0"/>
      <w:marRight w:val="0"/>
      <w:marTop w:val="0"/>
      <w:marBottom w:val="0"/>
      <w:divBdr>
        <w:top w:val="none" w:sz="0" w:space="0" w:color="auto"/>
        <w:left w:val="none" w:sz="0" w:space="0" w:color="auto"/>
        <w:bottom w:val="none" w:sz="0" w:space="0" w:color="auto"/>
        <w:right w:val="none" w:sz="0" w:space="0" w:color="auto"/>
      </w:divBdr>
    </w:div>
    <w:div w:id="984549930">
      <w:bodyDiv w:val="1"/>
      <w:marLeft w:val="0"/>
      <w:marRight w:val="0"/>
      <w:marTop w:val="0"/>
      <w:marBottom w:val="0"/>
      <w:divBdr>
        <w:top w:val="none" w:sz="0" w:space="0" w:color="auto"/>
        <w:left w:val="none" w:sz="0" w:space="0" w:color="auto"/>
        <w:bottom w:val="none" w:sz="0" w:space="0" w:color="auto"/>
        <w:right w:val="none" w:sz="0" w:space="0" w:color="auto"/>
      </w:divBdr>
    </w:div>
    <w:div w:id="988632156">
      <w:bodyDiv w:val="1"/>
      <w:marLeft w:val="0"/>
      <w:marRight w:val="0"/>
      <w:marTop w:val="0"/>
      <w:marBottom w:val="0"/>
      <w:divBdr>
        <w:top w:val="none" w:sz="0" w:space="0" w:color="auto"/>
        <w:left w:val="none" w:sz="0" w:space="0" w:color="auto"/>
        <w:bottom w:val="none" w:sz="0" w:space="0" w:color="auto"/>
        <w:right w:val="none" w:sz="0" w:space="0" w:color="auto"/>
      </w:divBdr>
      <w:divsChild>
        <w:div w:id="484779165">
          <w:marLeft w:val="0"/>
          <w:marRight w:val="0"/>
          <w:marTop w:val="0"/>
          <w:marBottom w:val="0"/>
          <w:divBdr>
            <w:top w:val="none" w:sz="0" w:space="0" w:color="auto"/>
            <w:left w:val="none" w:sz="0" w:space="0" w:color="auto"/>
            <w:bottom w:val="none" w:sz="0" w:space="0" w:color="auto"/>
            <w:right w:val="none" w:sz="0" w:space="0" w:color="auto"/>
          </w:divBdr>
        </w:div>
      </w:divsChild>
    </w:div>
    <w:div w:id="992026488">
      <w:bodyDiv w:val="1"/>
      <w:marLeft w:val="0"/>
      <w:marRight w:val="0"/>
      <w:marTop w:val="0"/>
      <w:marBottom w:val="0"/>
      <w:divBdr>
        <w:top w:val="none" w:sz="0" w:space="0" w:color="auto"/>
        <w:left w:val="none" w:sz="0" w:space="0" w:color="auto"/>
        <w:bottom w:val="none" w:sz="0" w:space="0" w:color="auto"/>
        <w:right w:val="none" w:sz="0" w:space="0" w:color="auto"/>
      </w:divBdr>
    </w:div>
    <w:div w:id="994601088">
      <w:marLeft w:val="0"/>
      <w:marRight w:val="0"/>
      <w:marTop w:val="0"/>
      <w:marBottom w:val="0"/>
      <w:divBdr>
        <w:top w:val="none" w:sz="0" w:space="0" w:color="auto"/>
        <w:left w:val="none" w:sz="0" w:space="0" w:color="auto"/>
        <w:bottom w:val="none" w:sz="0" w:space="0" w:color="auto"/>
        <w:right w:val="none" w:sz="0" w:space="0" w:color="auto"/>
      </w:divBdr>
    </w:div>
    <w:div w:id="1000157251">
      <w:bodyDiv w:val="1"/>
      <w:marLeft w:val="0"/>
      <w:marRight w:val="0"/>
      <w:marTop w:val="0"/>
      <w:marBottom w:val="0"/>
      <w:divBdr>
        <w:top w:val="none" w:sz="0" w:space="0" w:color="auto"/>
        <w:left w:val="none" w:sz="0" w:space="0" w:color="auto"/>
        <w:bottom w:val="none" w:sz="0" w:space="0" w:color="auto"/>
        <w:right w:val="none" w:sz="0" w:space="0" w:color="auto"/>
      </w:divBdr>
    </w:div>
    <w:div w:id="1012101455">
      <w:bodyDiv w:val="1"/>
      <w:marLeft w:val="0"/>
      <w:marRight w:val="0"/>
      <w:marTop w:val="0"/>
      <w:marBottom w:val="0"/>
      <w:divBdr>
        <w:top w:val="none" w:sz="0" w:space="0" w:color="auto"/>
        <w:left w:val="none" w:sz="0" w:space="0" w:color="auto"/>
        <w:bottom w:val="none" w:sz="0" w:space="0" w:color="auto"/>
        <w:right w:val="none" w:sz="0" w:space="0" w:color="auto"/>
      </w:divBdr>
    </w:div>
    <w:div w:id="1021862428">
      <w:bodyDiv w:val="1"/>
      <w:marLeft w:val="0"/>
      <w:marRight w:val="0"/>
      <w:marTop w:val="0"/>
      <w:marBottom w:val="0"/>
      <w:divBdr>
        <w:top w:val="none" w:sz="0" w:space="0" w:color="auto"/>
        <w:left w:val="none" w:sz="0" w:space="0" w:color="auto"/>
        <w:bottom w:val="none" w:sz="0" w:space="0" w:color="auto"/>
        <w:right w:val="none" w:sz="0" w:space="0" w:color="auto"/>
      </w:divBdr>
    </w:div>
    <w:div w:id="1023240158">
      <w:bodyDiv w:val="1"/>
      <w:marLeft w:val="0"/>
      <w:marRight w:val="0"/>
      <w:marTop w:val="0"/>
      <w:marBottom w:val="0"/>
      <w:divBdr>
        <w:top w:val="none" w:sz="0" w:space="0" w:color="auto"/>
        <w:left w:val="none" w:sz="0" w:space="0" w:color="auto"/>
        <w:bottom w:val="none" w:sz="0" w:space="0" w:color="auto"/>
        <w:right w:val="none" w:sz="0" w:space="0" w:color="auto"/>
      </w:divBdr>
      <w:divsChild>
        <w:div w:id="33819284">
          <w:marLeft w:val="360"/>
          <w:marRight w:val="0"/>
          <w:marTop w:val="200"/>
          <w:marBottom w:val="0"/>
          <w:divBdr>
            <w:top w:val="none" w:sz="0" w:space="0" w:color="auto"/>
            <w:left w:val="none" w:sz="0" w:space="0" w:color="auto"/>
            <w:bottom w:val="none" w:sz="0" w:space="0" w:color="auto"/>
            <w:right w:val="none" w:sz="0" w:space="0" w:color="auto"/>
          </w:divBdr>
        </w:div>
        <w:div w:id="508181386">
          <w:marLeft w:val="360"/>
          <w:marRight w:val="0"/>
          <w:marTop w:val="200"/>
          <w:marBottom w:val="0"/>
          <w:divBdr>
            <w:top w:val="none" w:sz="0" w:space="0" w:color="auto"/>
            <w:left w:val="none" w:sz="0" w:space="0" w:color="auto"/>
            <w:bottom w:val="none" w:sz="0" w:space="0" w:color="auto"/>
            <w:right w:val="none" w:sz="0" w:space="0" w:color="auto"/>
          </w:divBdr>
        </w:div>
        <w:div w:id="961156285">
          <w:marLeft w:val="360"/>
          <w:marRight w:val="0"/>
          <w:marTop w:val="200"/>
          <w:marBottom w:val="0"/>
          <w:divBdr>
            <w:top w:val="none" w:sz="0" w:space="0" w:color="auto"/>
            <w:left w:val="none" w:sz="0" w:space="0" w:color="auto"/>
            <w:bottom w:val="none" w:sz="0" w:space="0" w:color="auto"/>
            <w:right w:val="none" w:sz="0" w:space="0" w:color="auto"/>
          </w:divBdr>
        </w:div>
        <w:div w:id="1097559573">
          <w:marLeft w:val="360"/>
          <w:marRight w:val="0"/>
          <w:marTop w:val="200"/>
          <w:marBottom w:val="0"/>
          <w:divBdr>
            <w:top w:val="none" w:sz="0" w:space="0" w:color="auto"/>
            <w:left w:val="none" w:sz="0" w:space="0" w:color="auto"/>
            <w:bottom w:val="none" w:sz="0" w:space="0" w:color="auto"/>
            <w:right w:val="none" w:sz="0" w:space="0" w:color="auto"/>
          </w:divBdr>
        </w:div>
        <w:div w:id="1144390888">
          <w:marLeft w:val="360"/>
          <w:marRight w:val="0"/>
          <w:marTop w:val="200"/>
          <w:marBottom w:val="0"/>
          <w:divBdr>
            <w:top w:val="none" w:sz="0" w:space="0" w:color="auto"/>
            <w:left w:val="none" w:sz="0" w:space="0" w:color="auto"/>
            <w:bottom w:val="none" w:sz="0" w:space="0" w:color="auto"/>
            <w:right w:val="none" w:sz="0" w:space="0" w:color="auto"/>
          </w:divBdr>
        </w:div>
        <w:div w:id="1565525686">
          <w:marLeft w:val="360"/>
          <w:marRight w:val="0"/>
          <w:marTop w:val="200"/>
          <w:marBottom w:val="0"/>
          <w:divBdr>
            <w:top w:val="none" w:sz="0" w:space="0" w:color="auto"/>
            <w:left w:val="none" w:sz="0" w:space="0" w:color="auto"/>
            <w:bottom w:val="none" w:sz="0" w:space="0" w:color="auto"/>
            <w:right w:val="none" w:sz="0" w:space="0" w:color="auto"/>
          </w:divBdr>
        </w:div>
        <w:div w:id="1673529236">
          <w:marLeft w:val="360"/>
          <w:marRight w:val="0"/>
          <w:marTop w:val="200"/>
          <w:marBottom w:val="0"/>
          <w:divBdr>
            <w:top w:val="none" w:sz="0" w:space="0" w:color="auto"/>
            <w:left w:val="none" w:sz="0" w:space="0" w:color="auto"/>
            <w:bottom w:val="none" w:sz="0" w:space="0" w:color="auto"/>
            <w:right w:val="none" w:sz="0" w:space="0" w:color="auto"/>
          </w:divBdr>
        </w:div>
        <w:div w:id="2032342209">
          <w:marLeft w:val="360"/>
          <w:marRight w:val="0"/>
          <w:marTop w:val="200"/>
          <w:marBottom w:val="0"/>
          <w:divBdr>
            <w:top w:val="none" w:sz="0" w:space="0" w:color="auto"/>
            <w:left w:val="none" w:sz="0" w:space="0" w:color="auto"/>
            <w:bottom w:val="none" w:sz="0" w:space="0" w:color="auto"/>
            <w:right w:val="none" w:sz="0" w:space="0" w:color="auto"/>
          </w:divBdr>
        </w:div>
      </w:divsChild>
    </w:div>
    <w:div w:id="1023553395">
      <w:marLeft w:val="0"/>
      <w:marRight w:val="0"/>
      <w:marTop w:val="0"/>
      <w:marBottom w:val="0"/>
      <w:divBdr>
        <w:top w:val="none" w:sz="0" w:space="0" w:color="auto"/>
        <w:left w:val="none" w:sz="0" w:space="0" w:color="auto"/>
        <w:bottom w:val="none" w:sz="0" w:space="0" w:color="auto"/>
        <w:right w:val="none" w:sz="0" w:space="0" w:color="auto"/>
      </w:divBdr>
    </w:div>
    <w:div w:id="1024481494">
      <w:marLeft w:val="0"/>
      <w:marRight w:val="0"/>
      <w:marTop w:val="0"/>
      <w:marBottom w:val="0"/>
      <w:divBdr>
        <w:top w:val="none" w:sz="0" w:space="0" w:color="auto"/>
        <w:left w:val="none" w:sz="0" w:space="0" w:color="auto"/>
        <w:bottom w:val="none" w:sz="0" w:space="0" w:color="auto"/>
        <w:right w:val="none" w:sz="0" w:space="0" w:color="auto"/>
      </w:divBdr>
    </w:div>
    <w:div w:id="1025835040">
      <w:marLeft w:val="0"/>
      <w:marRight w:val="0"/>
      <w:marTop w:val="0"/>
      <w:marBottom w:val="0"/>
      <w:divBdr>
        <w:top w:val="none" w:sz="0" w:space="0" w:color="auto"/>
        <w:left w:val="none" w:sz="0" w:space="0" w:color="auto"/>
        <w:bottom w:val="none" w:sz="0" w:space="0" w:color="auto"/>
        <w:right w:val="none" w:sz="0" w:space="0" w:color="auto"/>
      </w:divBdr>
    </w:div>
    <w:div w:id="1032923446">
      <w:bodyDiv w:val="1"/>
      <w:marLeft w:val="0"/>
      <w:marRight w:val="0"/>
      <w:marTop w:val="0"/>
      <w:marBottom w:val="0"/>
      <w:divBdr>
        <w:top w:val="none" w:sz="0" w:space="0" w:color="auto"/>
        <w:left w:val="none" w:sz="0" w:space="0" w:color="auto"/>
        <w:bottom w:val="none" w:sz="0" w:space="0" w:color="auto"/>
        <w:right w:val="none" w:sz="0" w:space="0" w:color="auto"/>
      </w:divBdr>
    </w:div>
    <w:div w:id="1037000160">
      <w:marLeft w:val="0"/>
      <w:marRight w:val="0"/>
      <w:marTop w:val="0"/>
      <w:marBottom w:val="0"/>
      <w:divBdr>
        <w:top w:val="none" w:sz="0" w:space="0" w:color="auto"/>
        <w:left w:val="none" w:sz="0" w:space="0" w:color="auto"/>
        <w:bottom w:val="none" w:sz="0" w:space="0" w:color="auto"/>
        <w:right w:val="none" w:sz="0" w:space="0" w:color="auto"/>
      </w:divBdr>
    </w:div>
    <w:div w:id="1042024479">
      <w:bodyDiv w:val="1"/>
      <w:marLeft w:val="0"/>
      <w:marRight w:val="0"/>
      <w:marTop w:val="0"/>
      <w:marBottom w:val="0"/>
      <w:divBdr>
        <w:top w:val="none" w:sz="0" w:space="0" w:color="auto"/>
        <w:left w:val="none" w:sz="0" w:space="0" w:color="auto"/>
        <w:bottom w:val="none" w:sz="0" w:space="0" w:color="auto"/>
        <w:right w:val="none" w:sz="0" w:space="0" w:color="auto"/>
      </w:divBdr>
      <w:divsChild>
        <w:div w:id="14769899">
          <w:marLeft w:val="0"/>
          <w:marRight w:val="0"/>
          <w:marTop w:val="0"/>
          <w:marBottom w:val="0"/>
          <w:divBdr>
            <w:top w:val="none" w:sz="0" w:space="0" w:color="auto"/>
            <w:left w:val="none" w:sz="0" w:space="0" w:color="auto"/>
            <w:bottom w:val="none" w:sz="0" w:space="0" w:color="auto"/>
            <w:right w:val="none" w:sz="0" w:space="0" w:color="auto"/>
          </w:divBdr>
        </w:div>
        <w:div w:id="62487063">
          <w:marLeft w:val="0"/>
          <w:marRight w:val="0"/>
          <w:marTop w:val="0"/>
          <w:marBottom w:val="0"/>
          <w:divBdr>
            <w:top w:val="none" w:sz="0" w:space="0" w:color="auto"/>
            <w:left w:val="none" w:sz="0" w:space="0" w:color="auto"/>
            <w:bottom w:val="none" w:sz="0" w:space="0" w:color="auto"/>
            <w:right w:val="none" w:sz="0" w:space="0" w:color="auto"/>
          </w:divBdr>
        </w:div>
        <w:div w:id="144246886">
          <w:marLeft w:val="0"/>
          <w:marRight w:val="0"/>
          <w:marTop w:val="0"/>
          <w:marBottom w:val="0"/>
          <w:divBdr>
            <w:top w:val="none" w:sz="0" w:space="0" w:color="auto"/>
            <w:left w:val="none" w:sz="0" w:space="0" w:color="auto"/>
            <w:bottom w:val="none" w:sz="0" w:space="0" w:color="auto"/>
            <w:right w:val="none" w:sz="0" w:space="0" w:color="auto"/>
          </w:divBdr>
        </w:div>
        <w:div w:id="171146291">
          <w:marLeft w:val="0"/>
          <w:marRight w:val="0"/>
          <w:marTop w:val="0"/>
          <w:marBottom w:val="0"/>
          <w:divBdr>
            <w:top w:val="none" w:sz="0" w:space="0" w:color="auto"/>
            <w:left w:val="none" w:sz="0" w:space="0" w:color="auto"/>
            <w:bottom w:val="none" w:sz="0" w:space="0" w:color="auto"/>
            <w:right w:val="none" w:sz="0" w:space="0" w:color="auto"/>
          </w:divBdr>
        </w:div>
        <w:div w:id="268586440">
          <w:marLeft w:val="0"/>
          <w:marRight w:val="0"/>
          <w:marTop w:val="0"/>
          <w:marBottom w:val="0"/>
          <w:divBdr>
            <w:top w:val="none" w:sz="0" w:space="0" w:color="auto"/>
            <w:left w:val="none" w:sz="0" w:space="0" w:color="auto"/>
            <w:bottom w:val="none" w:sz="0" w:space="0" w:color="auto"/>
            <w:right w:val="none" w:sz="0" w:space="0" w:color="auto"/>
          </w:divBdr>
        </w:div>
        <w:div w:id="301233780">
          <w:marLeft w:val="0"/>
          <w:marRight w:val="0"/>
          <w:marTop w:val="0"/>
          <w:marBottom w:val="0"/>
          <w:divBdr>
            <w:top w:val="none" w:sz="0" w:space="0" w:color="auto"/>
            <w:left w:val="none" w:sz="0" w:space="0" w:color="auto"/>
            <w:bottom w:val="none" w:sz="0" w:space="0" w:color="auto"/>
            <w:right w:val="none" w:sz="0" w:space="0" w:color="auto"/>
          </w:divBdr>
        </w:div>
        <w:div w:id="468866650">
          <w:marLeft w:val="0"/>
          <w:marRight w:val="0"/>
          <w:marTop w:val="0"/>
          <w:marBottom w:val="0"/>
          <w:divBdr>
            <w:top w:val="none" w:sz="0" w:space="0" w:color="auto"/>
            <w:left w:val="none" w:sz="0" w:space="0" w:color="auto"/>
            <w:bottom w:val="none" w:sz="0" w:space="0" w:color="auto"/>
            <w:right w:val="none" w:sz="0" w:space="0" w:color="auto"/>
          </w:divBdr>
        </w:div>
        <w:div w:id="550577682">
          <w:marLeft w:val="0"/>
          <w:marRight w:val="0"/>
          <w:marTop w:val="0"/>
          <w:marBottom w:val="0"/>
          <w:divBdr>
            <w:top w:val="none" w:sz="0" w:space="0" w:color="auto"/>
            <w:left w:val="none" w:sz="0" w:space="0" w:color="auto"/>
            <w:bottom w:val="none" w:sz="0" w:space="0" w:color="auto"/>
            <w:right w:val="none" w:sz="0" w:space="0" w:color="auto"/>
          </w:divBdr>
        </w:div>
        <w:div w:id="647827746">
          <w:marLeft w:val="0"/>
          <w:marRight w:val="0"/>
          <w:marTop w:val="0"/>
          <w:marBottom w:val="0"/>
          <w:divBdr>
            <w:top w:val="none" w:sz="0" w:space="0" w:color="auto"/>
            <w:left w:val="none" w:sz="0" w:space="0" w:color="auto"/>
            <w:bottom w:val="none" w:sz="0" w:space="0" w:color="auto"/>
            <w:right w:val="none" w:sz="0" w:space="0" w:color="auto"/>
          </w:divBdr>
        </w:div>
        <w:div w:id="667174824">
          <w:marLeft w:val="0"/>
          <w:marRight w:val="0"/>
          <w:marTop w:val="0"/>
          <w:marBottom w:val="0"/>
          <w:divBdr>
            <w:top w:val="none" w:sz="0" w:space="0" w:color="auto"/>
            <w:left w:val="none" w:sz="0" w:space="0" w:color="auto"/>
            <w:bottom w:val="none" w:sz="0" w:space="0" w:color="auto"/>
            <w:right w:val="none" w:sz="0" w:space="0" w:color="auto"/>
          </w:divBdr>
          <w:divsChild>
            <w:div w:id="23946201">
              <w:marLeft w:val="0"/>
              <w:marRight w:val="150"/>
              <w:marTop w:val="0"/>
              <w:marBottom w:val="0"/>
              <w:divBdr>
                <w:top w:val="none" w:sz="0" w:space="0" w:color="auto"/>
                <w:left w:val="none" w:sz="0" w:space="0" w:color="auto"/>
                <w:bottom w:val="none" w:sz="0" w:space="0" w:color="auto"/>
                <w:right w:val="none" w:sz="0" w:space="0" w:color="auto"/>
              </w:divBdr>
            </w:div>
          </w:divsChild>
        </w:div>
        <w:div w:id="712074720">
          <w:marLeft w:val="0"/>
          <w:marRight w:val="0"/>
          <w:marTop w:val="0"/>
          <w:marBottom w:val="0"/>
          <w:divBdr>
            <w:top w:val="none" w:sz="0" w:space="0" w:color="auto"/>
            <w:left w:val="none" w:sz="0" w:space="0" w:color="auto"/>
            <w:bottom w:val="none" w:sz="0" w:space="0" w:color="auto"/>
            <w:right w:val="none" w:sz="0" w:space="0" w:color="auto"/>
          </w:divBdr>
        </w:div>
        <w:div w:id="826480873">
          <w:marLeft w:val="0"/>
          <w:marRight w:val="0"/>
          <w:marTop w:val="0"/>
          <w:marBottom w:val="0"/>
          <w:divBdr>
            <w:top w:val="none" w:sz="0" w:space="0" w:color="auto"/>
            <w:left w:val="none" w:sz="0" w:space="0" w:color="auto"/>
            <w:bottom w:val="none" w:sz="0" w:space="0" w:color="auto"/>
            <w:right w:val="none" w:sz="0" w:space="0" w:color="auto"/>
          </w:divBdr>
        </w:div>
        <w:div w:id="915090301">
          <w:marLeft w:val="0"/>
          <w:marRight w:val="0"/>
          <w:marTop w:val="0"/>
          <w:marBottom w:val="0"/>
          <w:divBdr>
            <w:top w:val="none" w:sz="0" w:space="0" w:color="auto"/>
            <w:left w:val="none" w:sz="0" w:space="0" w:color="auto"/>
            <w:bottom w:val="none" w:sz="0" w:space="0" w:color="auto"/>
            <w:right w:val="none" w:sz="0" w:space="0" w:color="auto"/>
          </w:divBdr>
        </w:div>
        <w:div w:id="921328314">
          <w:marLeft w:val="0"/>
          <w:marRight w:val="0"/>
          <w:marTop w:val="0"/>
          <w:marBottom w:val="0"/>
          <w:divBdr>
            <w:top w:val="none" w:sz="0" w:space="0" w:color="auto"/>
            <w:left w:val="none" w:sz="0" w:space="0" w:color="auto"/>
            <w:bottom w:val="none" w:sz="0" w:space="0" w:color="auto"/>
            <w:right w:val="none" w:sz="0" w:space="0" w:color="auto"/>
          </w:divBdr>
        </w:div>
        <w:div w:id="957377456">
          <w:marLeft w:val="0"/>
          <w:marRight w:val="0"/>
          <w:marTop w:val="0"/>
          <w:marBottom w:val="0"/>
          <w:divBdr>
            <w:top w:val="none" w:sz="0" w:space="0" w:color="auto"/>
            <w:left w:val="none" w:sz="0" w:space="0" w:color="auto"/>
            <w:bottom w:val="none" w:sz="0" w:space="0" w:color="auto"/>
            <w:right w:val="none" w:sz="0" w:space="0" w:color="auto"/>
          </w:divBdr>
        </w:div>
        <w:div w:id="982081169">
          <w:marLeft w:val="0"/>
          <w:marRight w:val="0"/>
          <w:marTop w:val="0"/>
          <w:marBottom w:val="0"/>
          <w:divBdr>
            <w:top w:val="none" w:sz="0" w:space="0" w:color="auto"/>
            <w:left w:val="none" w:sz="0" w:space="0" w:color="auto"/>
            <w:bottom w:val="none" w:sz="0" w:space="0" w:color="auto"/>
            <w:right w:val="none" w:sz="0" w:space="0" w:color="auto"/>
          </w:divBdr>
        </w:div>
        <w:div w:id="1022053468">
          <w:marLeft w:val="0"/>
          <w:marRight w:val="0"/>
          <w:marTop w:val="0"/>
          <w:marBottom w:val="0"/>
          <w:divBdr>
            <w:top w:val="none" w:sz="0" w:space="0" w:color="auto"/>
            <w:left w:val="none" w:sz="0" w:space="0" w:color="auto"/>
            <w:bottom w:val="none" w:sz="0" w:space="0" w:color="auto"/>
            <w:right w:val="none" w:sz="0" w:space="0" w:color="auto"/>
          </w:divBdr>
        </w:div>
        <w:div w:id="1426459294">
          <w:marLeft w:val="0"/>
          <w:marRight w:val="0"/>
          <w:marTop w:val="0"/>
          <w:marBottom w:val="0"/>
          <w:divBdr>
            <w:top w:val="none" w:sz="0" w:space="0" w:color="auto"/>
            <w:left w:val="none" w:sz="0" w:space="0" w:color="auto"/>
            <w:bottom w:val="none" w:sz="0" w:space="0" w:color="auto"/>
            <w:right w:val="none" w:sz="0" w:space="0" w:color="auto"/>
          </w:divBdr>
        </w:div>
        <w:div w:id="1427144129">
          <w:marLeft w:val="0"/>
          <w:marRight w:val="0"/>
          <w:marTop w:val="0"/>
          <w:marBottom w:val="0"/>
          <w:divBdr>
            <w:top w:val="none" w:sz="0" w:space="0" w:color="auto"/>
            <w:left w:val="none" w:sz="0" w:space="0" w:color="auto"/>
            <w:bottom w:val="none" w:sz="0" w:space="0" w:color="auto"/>
            <w:right w:val="none" w:sz="0" w:space="0" w:color="auto"/>
          </w:divBdr>
        </w:div>
        <w:div w:id="1537691481">
          <w:marLeft w:val="0"/>
          <w:marRight w:val="0"/>
          <w:marTop w:val="0"/>
          <w:marBottom w:val="0"/>
          <w:divBdr>
            <w:top w:val="none" w:sz="0" w:space="0" w:color="auto"/>
            <w:left w:val="none" w:sz="0" w:space="0" w:color="auto"/>
            <w:bottom w:val="none" w:sz="0" w:space="0" w:color="auto"/>
            <w:right w:val="none" w:sz="0" w:space="0" w:color="auto"/>
          </w:divBdr>
        </w:div>
        <w:div w:id="1557736597">
          <w:marLeft w:val="0"/>
          <w:marRight w:val="0"/>
          <w:marTop w:val="0"/>
          <w:marBottom w:val="0"/>
          <w:divBdr>
            <w:top w:val="none" w:sz="0" w:space="0" w:color="auto"/>
            <w:left w:val="none" w:sz="0" w:space="0" w:color="auto"/>
            <w:bottom w:val="none" w:sz="0" w:space="0" w:color="auto"/>
            <w:right w:val="none" w:sz="0" w:space="0" w:color="auto"/>
          </w:divBdr>
        </w:div>
        <w:div w:id="1672830140">
          <w:marLeft w:val="0"/>
          <w:marRight w:val="0"/>
          <w:marTop w:val="0"/>
          <w:marBottom w:val="0"/>
          <w:divBdr>
            <w:top w:val="none" w:sz="0" w:space="0" w:color="auto"/>
            <w:left w:val="none" w:sz="0" w:space="0" w:color="auto"/>
            <w:bottom w:val="none" w:sz="0" w:space="0" w:color="auto"/>
            <w:right w:val="none" w:sz="0" w:space="0" w:color="auto"/>
          </w:divBdr>
        </w:div>
        <w:div w:id="1699892014">
          <w:marLeft w:val="0"/>
          <w:marRight w:val="0"/>
          <w:marTop w:val="0"/>
          <w:marBottom w:val="0"/>
          <w:divBdr>
            <w:top w:val="none" w:sz="0" w:space="0" w:color="auto"/>
            <w:left w:val="none" w:sz="0" w:space="0" w:color="auto"/>
            <w:bottom w:val="none" w:sz="0" w:space="0" w:color="auto"/>
            <w:right w:val="none" w:sz="0" w:space="0" w:color="auto"/>
          </w:divBdr>
        </w:div>
        <w:div w:id="1761872318">
          <w:marLeft w:val="0"/>
          <w:marRight w:val="0"/>
          <w:marTop w:val="0"/>
          <w:marBottom w:val="0"/>
          <w:divBdr>
            <w:top w:val="none" w:sz="0" w:space="0" w:color="auto"/>
            <w:left w:val="none" w:sz="0" w:space="0" w:color="auto"/>
            <w:bottom w:val="none" w:sz="0" w:space="0" w:color="auto"/>
            <w:right w:val="none" w:sz="0" w:space="0" w:color="auto"/>
          </w:divBdr>
        </w:div>
        <w:div w:id="1796363184">
          <w:marLeft w:val="0"/>
          <w:marRight w:val="0"/>
          <w:marTop w:val="0"/>
          <w:marBottom w:val="0"/>
          <w:divBdr>
            <w:top w:val="none" w:sz="0" w:space="0" w:color="auto"/>
            <w:left w:val="none" w:sz="0" w:space="0" w:color="auto"/>
            <w:bottom w:val="none" w:sz="0" w:space="0" w:color="auto"/>
            <w:right w:val="none" w:sz="0" w:space="0" w:color="auto"/>
          </w:divBdr>
        </w:div>
        <w:div w:id="1828014005">
          <w:marLeft w:val="0"/>
          <w:marRight w:val="0"/>
          <w:marTop w:val="0"/>
          <w:marBottom w:val="0"/>
          <w:divBdr>
            <w:top w:val="none" w:sz="0" w:space="0" w:color="auto"/>
            <w:left w:val="none" w:sz="0" w:space="0" w:color="auto"/>
            <w:bottom w:val="none" w:sz="0" w:space="0" w:color="auto"/>
            <w:right w:val="none" w:sz="0" w:space="0" w:color="auto"/>
          </w:divBdr>
        </w:div>
        <w:div w:id="1860043921">
          <w:marLeft w:val="0"/>
          <w:marRight w:val="0"/>
          <w:marTop w:val="0"/>
          <w:marBottom w:val="0"/>
          <w:divBdr>
            <w:top w:val="none" w:sz="0" w:space="0" w:color="auto"/>
            <w:left w:val="none" w:sz="0" w:space="0" w:color="auto"/>
            <w:bottom w:val="none" w:sz="0" w:space="0" w:color="auto"/>
            <w:right w:val="none" w:sz="0" w:space="0" w:color="auto"/>
          </w:divBdr>
        </w:div>
        <w:div w:id="1987738963">
          <w:marLeft w:val="0"/>
          <w:marRight w:val="0"/>
          <w:marTop w:val="0"/>
          <w:marBottom w:val="0"/>
          <w:divBdr>
            <w:top w:val="none" w:sz="0" w:space="0" w:color="auto"/>
            <w:left w:val="none" w:sz="0" w:space="0" w:color="auto"/>
            <w:bottom w:val="none" w:sz="0" w:space="0" w:color="auto"/>
            <w:right w:val="none" w:sz="0" w:space="0" w:color="auto"/>
          </w:divBdr>
        </w:div>
        <w:div w:id="2030134699">
          <w:marLeft w:val="0"/>
          <w:marRight w:val="0"/>
          <w:marTop w:val="0"/>
          <w:marBottom w:val="0"/>
          <w:divBdr>
            <w:top w:val="none" w:sz="0" w:space="0" w:color="auto"/>
            <w:left w:val="none" w:sz="0" w:space="0" w:color="auto"/>
            <w:bottom w:val="none" w:sz="0" w:space="0" w:color="auto"/>
            <w:right w:val="none" w:sz="0" w:space="0" w:color="auto"/>
          </w:divBdr>
        </w:div>
        <w:div w:id="2062749021">
          <w:marLeft w:val="0"/>
          <w:marRight w:val="0"/>
          <w:marTop w:val="0"/>
          <w:marBottom w:val="0"/>
          <w:divBdr>
            <w:top w:val="none" w:sz="0" w:space="0" w:color="auto"/>
            <w:left w:val="none" w:sz="0" w:space="0" w:color="auto"/>
            <w:bottom w:val="none" w:sz="0" w:space="0" w:color="auto"/>
            <w:right w:val="none" w:sz="0" w:space="0" w:color="auto"/>
          </w:divBdr>
        </w:div>
        <w:div w:id="2103143251">
          <w:marLeft w:val="0"/>
          <w:marRight w:val="0"/>
          <w:marTop w:val="0"/>
          <w:marBottom w:val="0"/>
          <w:divBdr>
            <w:top w:val="none" w:sz="0" w:space="0" w:color="auto"/>
            <w:left w:val="none" w:sz="0" w:space="0" w:color="auto"/>
            <w:bottom w:val="none" w:sz="0" w:space="0" w:color="auto"/>
            <w:right w:val="none" w:sz="0" w:space="0" w:color="auto"/>
          </w:divBdr>
        </w:div>
      </w:divsChild>
    </w:div>
    <w:div w:id="1059743531">
      <w:marLeft w:val="0"/>
      <w:marRight w:val="0"/>
      <w:marTop w:val="0"/>
      <w:marBottom w:val="0"/>
      <w:divBdr>
        <w:top w:val="none" w:sz="0" w:space="0" w:color="auto"/>
        <w:left w:val="none" w:sz="0" w:space="0" w:color="auto"/>
        <w:bottom w:val="none" w:sz="0" w:space="0" w:color="auto"/>
        <w:right w:val="none" w:sz="0" w:space="0" w:color="auto"/>
      </w:divBdr>
    </w:div>
    <w:div w:id="1068965524">
      <w:marLeft w:val="0"/>
      <w:marRight w:val="0"/>
      <w:marTop w:val="0"/>
      <w:marBottom w:val="0"/>
      <w:divBdr>
        <w:top w:val="none" w:sz="0" w:space="0" w:color="auto"/>
        <w:left w:val="none" w:sz="0" w:space="0" w:color="auto"/>
        <w:bottom w:val="none" w:sz="0" w:space="0" w:color="auto"/>
        <w:right w:val="none" w:sz="0" w:space="0" w:color="auto"/>
      </w:divBdr>
    </w:div>
    <w:div w:id="1073891049">
      <w:marLeft w:val="0"/>
      <w:marRight w:val="0"/>
      <w:marTop w:val="0"/>
      <w:marBottom w:val="0"/>
      <w:divBdr>
        <w:top w:val="none" w:sz="0" w:space="0" w:color="auto"/>
        <w:left w:val="none" w:sz="0" w:space="0" w:color="auto"/>
        <w:bottom w:val="none" w:sz="0" w:space="0" w:color="auto"/>
        <w:right w:val="none" w:sz="0" w:space="0" w:color="auto"/>
      </w:divBdr>
    </w:div>
    <w:div w:id="1082026448">
      <w:bodyDiv w:val="1"/>
      <w:marLeft w:val="0"/>
      <w:marRight w:val="0"/>
      <w:marTop w:val="0"/>
      <w:marBottom w:val="0"/>
      <w:divBdr>
        <w:top w:val="none" w:sz="0" w:space="0" w:color="auto"/>
        <w:left w:val="none" w:sz="0" w:space="0" w:color="auto"/>
        <w:bottom w:val="none" w:sz="0" w:space="0" w:color="auto"/>
        <w:right w:val="none" w:sz="0" w:space="0" w:color="auto"/>
      </w:divBdr>
    </w:div>
    <w:div w:id="1086002680">
      <w:marLeft w:val="0"/>
      <w:marRight w:val="0"/>
      <w:marTop w:val="0"/>
      <w:marBottom w:val="0"/>
      <w:divBdr>
        <w:top w:val="none" w:sz="0" w:space="0" w:color="auto"/>
        <w:left w:val="none" w:sz="0" w:space="0" w:color="auto"/>
        <w:bottom w:val="none" w:sz="0" w:space="0" w:color="auto"/>
        <w:right w:val="none" w:sz="0" w:space="0" w:color="auto"/>
      </w:divBdr>
    </w:div>
    <w:div w:id="1089697076">
      <w:bodyDiv w:val="1"/>
      <w:marLeft w:val="0"/>
      <w:marRight w:val="0"/>
      <w:marTop w:val="0"/>
      <w:marBottom w:val="0"/>
      <w:divBdr>
        <w:top w:val="none" w:sz="0" w:space="0" w:color="auto"/>
        <w:left w:val="none" w:sz="0" w:space="0" w:color="auto"/>
        <w:bottom w:val="none" w:sz="0" w:space="0" w:color="auto"/>
        <w:right w:val="none" w:sz="0" w:space="0" w:color="auto"/>
      </w:divBdr>
    </w:div>
    <w:div w:id="1094744767">
      <w:marLeft w:val="0"/>
      <w:marRight w:val="0"/>
      <w:marTop w:val="0"/>
      <w:marBottom w:val="0"/>
      <w:divBdr>
        <w:top w:val="none" w:sz="0" w:space="0" w:color="auto"/>
        <w:left w:val="none" w:sz="0" w:space="0" w:color="auto"/>
        <w:bottom w:val="none" w:sz="0" w:space="0" w:color="auto"/>
        <w:right w:val="none" w:sz="0" w:space="0" w:color="auto"/>
      </w:divBdr>
    </w:div>
    <w:div w:id="1095786042">
      <w:bodyDiv w:val="1"/>
      <w:marLeft w:val="0"/>
      <w:marRight w:val="0"/>
      <w:marTop w:val="0"/>
      <w:marBottom w:val="0"/>
      <w:divBdr>
        <w:top w:val="none" w:sz="0" w:space="0" w:color="auto"/>
        <w:left w:val="none" w:sz="0" w:space="0" w:color="auto"/>
        <w:bottom w:val="none" w:sz="0" w:space="0" w:color="auto"/>
        <w:right w:val="none" w:sz="0" w:space="0" w:color="auto"/>
      </w:divBdr>
    </w:div>
    <w:div w:id="1096561684">
      <w:marLeft w:val="0"/>
      <w:marRight w:val="0"/>
      <w:marTop w:val="0"/>
      <w:marBottom w:val="0"/>
      <w:divBdr>
        <w:top w:val="none" w:sz="0" w:space="0" w:color="auto"/>
        <w:left w:val="none" w:sz="0" w:space="0" w:color="auto"/>
        <w:bottom w:val="none" w:sz="0" w:space="0" w:color="auto"/>
        <w:right w:val="none" w:sz="0" w:space="0" w:color="auto"/>
      </w:divBdr>
    </w:div>
    <w:div w:id="1099519037">
      <w:bodyDiv w:val="1"/>
      <w:marLeft w:val="0"/>
      <w:marRight w:val="0"/>
      <w:marTop w:val="0"/>
      <w:marBottom w:val="0"/>
      <w:divBdr>
        <w:top w:val="none" w:sz="0" w:space="0" w:color="auto"/>
        <w:left w:val="none" w:sz="0" w:space="0" w:color="auto"/>
        <w:bottom w:val="none" w:sz="0" w:space="0" w:color="auto"/>
        <w:right w:val="none" w:sz="0" w:space="0" w:color="auto"/>
      </w:divBdr>
    </w:div>
    <w:div w:id="1100834703">
      <w:bodyDiv w:val="1"/>
      <w:marLeft w:val="0"/>
      <w:marRight w:val="0"/>
      <w:marTop w:val="0"/>
      <w:marBottom w:val="0"/>
      <w:divBdr>
        <w:top w:val="none" w:sz="0" w:space="0" w:color="auto"/>
        <w:left w:val="none" w:sz="0" w:space="0" w:color="auto"/>
        <w:bottom w:val="none" w:sz="0" w:space="0" w:color="auto"/>
        <w:right w:val="none" w:sz="0" w:space="0" w:color="auto"/>
      </w:divBdr>
    </w:div>
    <w:div w:id="1110903048">
      <w:marLeft w:val="0"/>
      <w:marRight w:val="0"/>
      <w:marTop w:val="0"/>
      <w:marBottom w:val="0"/>
      <w:divBdr>
        <w:top w:val="none" w:sz="0" w:space="0" w:color="auto"/>
        <w:left w:val="none" w:sz="0" w:space="0" w:color="auto"/>
        <w:bottom w:val="none" w:sz="0" w:space="0" w:color="auto"/>
        <w:right w:val="none" w:sz="0" w:space="0" w:color="auto"/>
      </w:divBdr>
    </w:div>
    <w:div w:id="1118796543">
      <w:bodyDiv w:val="1"/>
      <w:marLeft w:val="0"/>
      <w:marRight w:val="0"/>
      <w:marTop w:val="0"/>
      <w:marBottom w:val="0"/>
      <w:divBdr>
        <w:top w:val="none" w:sz="0" w:space="0" w:color="auto"/>
        <w:left w:val="none" w:sz="0" w:space="0" w:color="auto"/>
        <w:bottom w:val="none" w:sz="0" w:space="0" w:color="auto"/>
        <w:right w:val="none" w:sz="0" w:space="0" w:color="auto"/>
      </w:divBdr>
    </w:div>
    <w:div w:id="1121611504">
      <w:bodyDiv w:val="1"/>
      <w:marLeft w:val="0"/>
      <w:marRight w:val="0"/>
      <w:marTop w:val="0"/>
      <w:marBottom w:val="0"/>
      <w:divBdr>
        <w:top w:val="none" w:sz="0" w:space="0" w:color="auto"/>
        <w:left w:val="none" w:sz="0" w:space="0" w:color="auto"/>
        <w:bottom w:val="none" w:sz="0" w:space="0" w:color="auto"/>
        <w:right w:val="none" w:sz="0" w:space="0" w:color="auto"/>
      </w:divBdr>
    </w:div>
    <w:div w:id="1122074246">
      <w:bodyDiv w:val="1"/>
      <w:marLeft w:val="0"/>
      <w:marRight w:val="0"/>
      <w:marTop w:val="0"/>
      <w:marBottom w:val="0"/>
      <w:divBdr>
        <w:top w:val="none" w:sz="0" w:space="0" w:color="auto"/>
        <w:left w:val="none" w:sz="0" w:space="0" w:color="auto"/>
        <w:bottom w:val="none" w:sz="0" w:space="0" w:color="auto"/>
        <w:right w:val="none" w:sz="0" w:space="0" w:color="auto"/>
      </w:divBdr>
    </w:div>
    <w:div w:id="1124077291">
      <w:marLeft w:val="0"/>
      <w:marRight w:val="0"/>
      <w:marTop w:val="0"/>
      <w:marBottom w:val="0"/>
      <w:divBdr>
        <w:top w:val="none" w:sz="0" w:space="0" w:color="auto"/>
        <w:left w:val="none" w:sz="0" w:space="0" w:color="auto"/>
        <w:bottom w:val="none" w:sz="0" w:space="0" w:color="auto"/>
        <w:right w:val="none" w:sz="0" w:space="0" w:color="auto"/>
      </w:divBdr>
    </w:div>
    <w:div w:id="1125123908">
      <w:bodyDiv w:val="1"/>
      <w:marLeft w:val="0"/>
      <w:marRight w:val="0"/>
      <w:marTop w:val="0"/>
      <w:marBottom w:val="0"/>
      <w:divBdr>
        <w:top w:val="none" w:sz="0" w:space="0" w:color="auto"/>
        <w:left w:val="none" w:sz="0" w:space="0" w:color="auto"/>
        <w:bottom w:val="none" w:sz="0" w:space="0" w:color="auto"/>
        <w:right w:val="none" w:sz="0" w:space="0" w:color="auto"/>
      </w:divBdr>
    </w:div>
    <w:div w:id="1135030199">
      <w:marLeft w:val="0"/>
      <w:marRight w:val="0"/>
      <w:marTop w:val="0"/>
      <w:marBottom w:val="0"/>
      <w:divBdr>
        <w:top w:val="none" w:sz="0" w:space="0" w:color="auto"/>
        <w:left w:val="none" w:sz="0" w:space="0" w:color="auto"/>
        <w:bottom w:val="none" w:sz="0" w:space="0" w:color="auto"/>
        <w:right w:val="none" w:sz="0" w:space="0" w:color="auto"/>
      </w:divBdr>
    </w:div>
    <w:div w:id="1140537527">
      <w:bodyDiv w:val="1"/>
      <w:marLeft w:val="0"/>
      <w:marRight w:val="0"/>
      <w:marTop w:val="0"/>
      <w:marBottom w:val="0"/>
      <w:divBdr>
        <w:top w:val="none" w:sz="0" w:space="0" w:color="auto"/>
        <w:left w:val="none" w:sz="0" w:space="0" w:color="auto"/>
        <w:bottom w:val="none" w:sz="0" w:space="0" w:color="auto"/>
        <w:right w:val="none" w:sz="0" w:space="0" w:color="auto"/>
      </w:divBdr>
    </w:div>
    <w:div w:id="1141188209">
      <w:marLeft w:val="0"/>
      <w:marRight w:val="0"/>
      <w:marTop w:val="0"/>
      <w:marBottom w:val="0"/>
      <w:divBdr>
        <w:top w:val="none" w:sz="0" w:space="0" w:color="auto"/>
        <w:left w:val="none" w:sz="0" w:space="0" w:color="auto"/>
        <w:bottom w:val="none" w:sz="0" w:space="0" w:color="auto"/>
        <w:right w:val="none" w:sz="0" w:space="0" w:color="auto"/>
      </w:divBdr>
    </w:div>
    <w:div w:id="1145045255">
      <w:marLeft w:val="0"/>
      <w:marRight w:val="0"/>
      <w:marTop w:val="0"/>
      <w:marBottom w:val="0"/>
      <w:divBdr>
        <w:top w:val="none" w:sz="0" w:space="0" w:color="auto"/>
        <w:left w:val="none" w:sz="0" w:space="0" w:color="auto"/>
        <w:bottom w:val="none" w:sz="0" w:space="0" w:color="auto"/>
        <w:right w:val="none" w:sz="0" w:space="0" w:color="auto"/>
      </w:divBdr>
    </w:div>
    <w:div w:id="1150753252">
      <w:marLeft w:val="0"/>
      <w:marRight w:val="0"/>
      <w:marTop w:val="0"/>
      <w:marBottom w:val="0"/>
      <w:divBdr>
        <w:top w:val="none" w:sz="0" w:space="0" w:color="auto"/>
        <w:left w:val="none" w:sz="0" w:space="0" w:color="auto"/>
        <w:bottom w:val="none" w:sz="0" w:space="0" w:color="auto"/>
        <w:right w:val="none" w:sz="0" w:space="0" w:color="auto"/>
      </w:divBdr>
    </w:div>
    <w:div w:id="1151681421">
      <w:marLeft w:val="0"/>
      <w:marRight w:val="0"/>
      <w:marTop w:val="0"/>
      <w:marBottom w:val="0"/>
      <w:divBdr>
        <w:top w:val="none" w:sz="0" w:space="0" w:color="auto"/>
        <w:left w:val="none" w:sz="0" w:space="0" w:color="auto"/>
        <w:bottom w:val="none" w:sz="0" w:space="0" w:color="auto"/>
        <w:right w:val="none" w:sz="0" w:space="0" w:color="auto"/>
      </w:divBdr>
    </w:div>
    <w:div w:id="1157766355">
      <w:bodyDiv w:val="1"/>
      <w:marLeft w:val="0"/>
      <w:marRight w:val="0"/>
      <w:marTop w:val="0"/>
      <w:marBottom w:val="0"/>
      <w:divBdr>
        <w:top w:val="none" w:sz="0" w:space="0" w:color="auto"/>
        <w:left w:val="none" w:sz="0" w:space="0" w:color="auto"/>
        <w:bottom w:val="none" w:sz="0" w:space="0" w:color="auto"/>
        <w:right w:val="none" w:sz="0" w:space="0" w:color="auto"/>
      </w:divBdr>
    </w:div>
    <w:div w:id="1158152589">
      <w:marLeft w:val="0"/>
      <w:marRight w:val="0"/>
      <w:marTop w:val="0"/>
      <w:marBottom w:val="0"/>
      <w:divBdr>
        <w:top w:val="none" w:sz="0" w:space="0" w:color="auto"/>
        <w:left w:val="none" w:sz="0" w:space="0" w:color="auto"/>
        <w:bottom w:val="none" w:sz="0" w:space="0" w:color="auto"/>
        <w:right w:val="none" w:sz="0" w:space="0" w:color="auto"/>
      </w:divBdr>
    </w:div>
    <w:div w:id="1160193195">
      <w:bodyDiv w:val="1"/>
      <w:marLeft w:val="0"/>
      <w:marRight w:val="0"/>
      <w:marTop w:val="0"/>
      <w:marBottom w:val="0"/>
      <w:divBdr>
        <w:top w:val="none" w:sz="0" w:space="0" w:color="auto"/>
        <w:left w:val="none" w:sz="0" w:space="0" w:color="auto"/>
        <w:bottom w:val="none" w:sz="0" w:space="0" w:color="auto"/>
        <w:right w:val="none" w:sz="0" w:space="0" w:color="auto"/>
      </w:divBdr>
    </w:div>
    <w:div w:id="1160468238">
      <w:bodyDiv w:val="1"/>
      <w:marLeft w:val="0"/>
      <w:marRight w:val="0"/>
      <w:marTop w:val="0"/>
      <w:marBottom w:val="0"/>
      <w:divBdr>
        <w:top w:val="none" w:sz="0" w:space="0" w:color="auto"/>
        <w:left w:val="none" w:sz="0" w:space="0" w:color="auto"/>
        <w:bottom w:val="none" w:sz="0" w:space="0" w:color="auto"/>
        <w:right w:val="none" w:sz="0" w:space="0" w:color="auto"/>
      </w:divBdr>
    </w:div>
    <w:div w:id="1169519364">
      <w:bodyDiv w:val="1"/>
      <w:marLeft w:val="0"/>
      <w:marRight w:val="0"/>
      <w:marTop w:val="0"/>
      <w:marBottom w:val="0"/>
      <w:divBdr>
        <w:top w:val="none" w:sz="0" w:space="0" w:color="auto"/>
        <w:left w:val="none" w:sz="0" w:space="0" w:color="auto"/>
        <w:bottom w:val="none" w:sz="0" w:space="0" w:color="auto"/>
        <w:right w:val="none" w:sz="0" w:space="0" w:color="auto"/>
      </w:divBdr>
      <w:divsChild>
        <w:div w:id="3092862">
          <w:marLeft w:val="0"/>
          <w:marRight w:val="0"/>
          <w:marTop w:val="0"/>
          <w:marBottom w:val="0"/>
          <w:divBdr>
            <w:top w:val="none" w:sz="0" w:space="0" w:color="auto"/>
            <w:left w:val="none" w:sz="0" w:space="0" w:color="auto"/>
            <w:bottom w:val="none" w:sz="0" w:space="0" w:color="auto"/>
            <w:right w:val="none" w:sz="0" w:space="0" w:color="auto"/>
          </w:divBdr>
        </w:div>
        <w:div w:id="9181035">
          <w:marLeft w:val="0"/>
          <w:marRight w:val="0"/>
          <w:marTop w:val="0"/>
          <w:marBottom w:val="0"/>
          <w:divBdr>
            <w:top w:val="none" w:sz="0" w:space="0" w:color="auto"/>
            <w:left w:val="none" w:sz="0" w:space="0" w:color="auto"/>
            <w:bottom w:val="none" w:sz="0" w:space="0" w:color="auto"/>
            <w:right w:val="none" w:sz="0" w:space="0" w:color="auto"/>
          </w:divBdr>
        </w:div>
        <w:div w:id="71974896">
          <w:marLeft w:val="0"/>
          <w:marRight w:val="0"/>
          <w:marTop w:val="0"/>
          <w:marBottom w:val="0"/>
          <w:divBdr>
            <w:top w:val="none" w:sz="0" w:space="0" w:color="auto"/>
            <w:left w:val="none" w:sz="0" w:space="0" w:color="auto"/>
            <w:bottom w:val="none" w:sz="0" w:space="0" w:color="auto"/>
            <w:right w:val="none" w:sz="0" w:space="0" w:color="auto"/>
          </w:divBdr>
        </w:div>
        <w:div w:id="118035122">
          <w:marLeft w:val="0"/>
          <w:marRight w:val="0"/>
          <w:marTop w:val="0"/>
          <w:marBottom w:val="0"/>
          <w:divBdr>
            <w:top w:val="none" w:sz="0" w:space="0" w:color="auto"/>
            <w:left w:val="none" w:sz="0" w:space="0" w:color="auto"/>
            <w:bottom w:val="none" w:sz="0" w:space="0" w:color="auto"/>
            <w:right w:val="none" w:sz="0" w:space="0" w:color="auto"/>
          </w:divBdr>
        </w:div>
        <w:div w:id="132413011">
          <w:marLeft w:val="0"/>
          <w:marRight w:val="0"/>
          <w:marTop w:val="0"/>
          <w:marBottom w:val="0"/>
          <w:divBdr>
            <w:top w:val="none" w:sz="0" w:space="0" w:color="auto"/>
            <w:left w:val="none" w:sz="0" w:space="0" w:color="auto"/>
            <w:bottom w:val="none" w:sz="0" w:space="0" w:color="auto"/>
            <w:right w:val="none" w:sz="0" w:space="0" w:color="auto"/>
          </w:divBdr>
        </w:div>
        <w:div w:id="182911246">
          <w:marLeft w:val="0"/>
          <w:marRight w:val="0"/>
          <w:marTop w:val="0"/>
          <w:marBottom w:val="0"/>
          <w:divBdr>
            <w:top w:val="none" w:sz="0" w:space="0" w:color="auto"/>
            <w:left w:val="none" w:sz="0" w:space="0" w:color="auto"/>
            <w:bottom w:val="none" w:sz="0" w:space="0" w:color="auto"/>
            <w:right w:val="none" w:sz="0" w:space="0" w:color="auto"/>
          </w:divBdr>
        </w:div>
        <w:div w:id="199906030">
          <w:marLeft w:val="0"/>
          <w:marRight w:val="0"/>
          <w:marTop w:val="0"/>
          <w:marBottom w:val="0"/>
          <w:divBdr>
            <w:top w:val="none" w:sz="0" w:space="0" w:color="auto"/>
            <w:left w:val="none" w:sz="0" w:space="0" w:color="auto"/>
            <w:bottom w:val="none" w:sz="0" w:space="0" w:color="auto"/>
            <w:right w:val="none" w:sz="0" w:space="0" w:color="auto"/>
          </w:divBdr>
        </w:div>
        <w:div w:id="290718860">
          <w:marLeft w:val="0"/>
          <w:marRight w:val="0"/>
          <w:marTop w:val="0"/>
          <w:marBottom w:val="0"/>
          <w:divBdr>
            <w:top w:val="none" w:sz="0" w:space="0" w:color="auto"/>
            <w:left w:val="none" w:sz="0" w:space="0" w:color="auto"/>
            <w:bottom w:val="none" w:sz="0" w:space="0" w:color="auto"/>
            <w:right w:val="none" w:sz="0" w:space="0" w:color="auto"/>
          </w:divBdr>
        </w:div>
        <w:div w:id="435372542">
          <w:marLeft w:val="0"/>
          <w:marRight w:val="0"/>
          <w:marTop w:val="0"/>
          <w:marBottom w:val="0"/>
          <w:divBdr>
            <w:top w:val="none" w:sz="0" w:space="0" w:color="auto"/>
            <w:left w:val="none" w:sz="0" w:space="0" w:color="auto"/>
            <w:bottom w:val="none" w:sz="0" w:space="0" w:color="auto"/>
            <w:right w:val="none" w:sz="0" w:space="0" w:color="auto"/>
          </w:divBdr>
        </w:div>
        <w:div w:id="624894251">
          <w:marLeft w:val="0"/>
          <w:marRight w:val="0"/>
          <w:marTop w:val="0"/>
          <w:marBottom w:val="0"/>
          <w:divBdr>
            <w:top w:val="none" w:sz="0" w:space="0" w:color="auto"/>
            <w:left w:val="none" w:sz="0" w:space="0" w:color="auto"/>
            <w:bottom w:val="none" w:sz="0" w:space="0" w:color="auto"/>
            <w:right w:val="none" w:sz="0" w:space="0" w:color="auto"/>
          </w:divBdr>
        </w:div>
        <w:div w:id="689255775">
          <w:marLeft w:val="0"/>
          <w:marRight w:val="0"/>
          <w:marTop w:val="0"/>
          <w:marBottom w:val="0"/>
          <w:divBdr>
            <w:top w:val="none" w:sz="0" w:space="0" w:color="auto"/>
            <w:left w:val="none" w:sz="0" w:space="0" w:color="auto"/>
            <w:bottom w:val="none" w:sz="0" w:space="0" w:color="auto"/>
            <w:right w:val="none" w:sz="0" w:space="0" w:color="auto"/>
          </w:divBdr>
        </w:div>
        <w:div w:id="767232763">
          <w:marLeft w:val="0"/>
          <w:marRight w:val="0"/>
          <w:marTop w:val="0"/>
          <w:marBottom w:val="0"/>
          <w:divBdr>
            <w:top w:val="none" w:sz="0" w:space="0" w:color="auto"/>
            <w:left w:val="none" w:sz="0" w:space="0" w:color="auto"/>
            <w:bottom w:val="none" w:sz="0" w:space="0" w:color="auto"/>
            <w:right w:val="none" w:sz="0" w:space="0" w:color="auto"/>
          </w:divBdr>
        </w:div>
        <w:div w:id="866024193">
          <w:marLeft w:val="0"/>
          <w:marRight w:val="0"/>
          <w:marTop w:val="0"/>
          <w:marBottom w:val="0"/>
          <w:divBdr>
            <w:top w:val="none" w:sz="0" w:space="0" w:color="auto"/>
            <w:left w:val="none" w:sz="0" w:space="0" w:color="auto"/>
            <w:bottom w:val="none" w:sz="0" w:space="0" w:color="auto"/>
            <w:right w:val="none" w:sz="0" w:space="0" w:color="auto"/>
          </w:divBdr>
        </w:div>
        <w:div w:id="1009255351">
          <w:marLeft w:val="0"/>
          <w:marRight w:val="0"/>
          <w:marTop w:val="0"/>
          <w:marBottom w:val="0"/>
          <w:divBdr>
            <w:top w:val="none" w:sz="0" w:space="0" w:color="auto"/>
            <w:left w:val="none" w:sz="0" w:space="0" w:color="auto"/>
            <w:bottom w:val="none" w:sz="0" w:space="0" w:color="auto"/>
            <w:right w:val="none" w:sz="0" w:space="0" w:color="auto"/>
          </w:divBdr>
        </w:div>
        <w:div w:id="1186477472">
          <w:marLeft w:val="0"/>
          <w:marRight w:val="0"/>
          <w:marTop w:val="0"/>
          <w:marBottom w:val="0"/>
          <w:divBdr>
            <w:top w:val="none" w:sz="0" w:space="0" w:color="auto"/>
            <w:left w:val="none" w:sz="0" w:space="0" w:color="auto"/>
            <w:bottom w:val="none" w:sz="0" w:space="0" w:color="auto"/>
            <w:right w:val="none" w:sz="0" w:space="0" w:color="auto"/>
          </w:divBdr>
        </w:div>
        <w:div w:id="1333876579">
          <w:marLeft w:val="0"/>
          <w:marRight w:val="0"/>
          <w:marTop w:val="0"/>
          <w:marBottom w:val="0"/>
          <w:divBdr>
            <w:top w:val="none" w:sz="0" w:space="0" w:color="auto"/>
            <w:left w:val="none" w:sz="0" w:space="0" w:color="auto"/>
            <w:bottom w:val="none" w:sz="0" w:space="0" w:color="auto"/>
            <w:right w:val="none" w:sz="0" w:space="0" w:color="auto"/>
          </w:divBdr>
        </w:div>
        <w:div w:id="1354189687">
          <w:marLeft w:val="0"/>
          <w:marRight w:val="0"/>
          <w:marTop w:val="0"/>
          <w:marBottom w:val="0"/>
          <w:divBdr>
            <w:top w:val="none" w:sz="0" w:space="0" w:color="auto"/>
            <w:left w:val="none" w:sz="0" w:space="0" w:color="auto"/>
            <w:bottom w:val="none" w:sz="0" w:space="0" w:color="auto"/>
            <w:right w:val="none" w:sz="0" w:space="0" w:color="auto"/>
          </w:divBdr>
        </w:div>
        <w:div w:id="1430656419">
          <w:marLeft w:val="0"/>
          <w:marRight w:val="0"/>
          <w:marTop w:val="0"/>
          <w:marBottom w:val="0"/>
          <w:divBdr>
            <w:top w:val="none" w:sz="0" w:space="0" w:color="auto"/>
            <w:left w:val="none" w:sz="0" w:space="0" w:color="auto"/>
            <w:bottom w:val="none" w:sz="0" w:space="0" w:color="auto"/>
            <w:right w:val="none" w:sz="0" w:space="0" w:color="auto"/>
          </w:divBdr>
        </w:div>
        <w:div w:id="1611161439">
          <w:marLeft w:val="0"/>
          <w:marRight w:val="0"/>
          <w:marTop w:val="0"/>
          <w:marBottom w:val="0"/>
          <w:divBdr>
            <w:top w:val="none" w:sz="0" w:space="0" w:color="auto"/>
            <w:left w:val="none" w:sz="0" w:space="0" w:color="auto"/>
            <w:bottom w:val="none" w:sz="0" w:space="0" w:color="auto"/>
            <w:right w:val="none" w:sz="0" w:space="0" w:color="auto"/>
          </w:divBdr>
        </w:div>
        <w:div w:id="1740249889">
          <w:marLeft w:val="0"/>
          <w:marRight w:val="0"/>
          <w:marTop w:val="0"/>
          <w:marBottom w:val="0"/>
          <w:divBdr>
            <w:top w:val="none" w:sz="0" w:space="0" w:color="auto"/>
            <w:left w:val="none" w:sz="0" w:space="0" w:color="auto"/>
            <w:bottom w:val="none" w:sz="0" w:space="0" w:color="auto"/>
            <w:right w:val="none" w:sz="0" w:space="0" w:color="auto"/>
          </w:divBdr>
        </w:div>
        <w:div w:id="1847668229">
          <w:marLeft w:val="0"/>
          <w:marRight w:val="0"/>
          <w:marTop w:val="0"/>
          <w:marBottom w:val="0"/>
          <w:divBdr>
            <w:top w:val="none" w:sz="0" w:space="0" w:color="auto"/>
            <w:left w:val="none" w:sz="0" w:space="0" w:color="auto"/>
            <w:bottom w:val="none" w:sz="0" w:space="0" w:color="auto"/>
            <w:right w:val="none" w:sz="0" w:space="0" w:color="auto"/>
          </w:divBdr>
        </w:div>
        <w:div w:id="1873105408">
          <w:marLeft w:val="0"/>
          <w:marRight w:val="0"/>
          <w:marTop w:val="0"/>
          <w:marBottom w:val="0"/>
          <w:divBdr>
            <w:top w:val="none" w:sz="0" w:space="0" w:color="auto"/>
            <w:left w:val="none" w:sz="0" w:space="0" w:color="auto"/>
            <w:bottom w:val="none" w:sz="0" w:space="0" w:color="auto"/>
            <w:right w:val="none" w:sz="0" w:space="0" w:color="auto"/>
          </w:divBdr>
        </w:div>
        <w:div w:id="1891577468">
          <w:marLeft w:val="0"/>
          <w:marRight w:val="0"/>
          <w:marTop w:val="0"/>
          <w:marBottom w:val="0"/>
          <w:divBdr>
            <w:top w:val="none" w:sz="0" w:space="0" w:color="auto"/>
            <w:left w:val="none" w:sz="0" w:space="0" w:color="auto"/>
            <w:bottom w:val="none" w:sz="0" w:space="0" w:color="auto"/>
            <w:right w:val="none" w:sz="0" w:space="0" w:color="auto"/>
          </w:divBdr>
        </w:div>
        <w:div w:id="1951890480">
          <w:marLeft w:val="0"/>
          <w:marRight w:val="0"/>
          <w:marTop w:val="0"/>
          <w:marBottom w:val="0"/>
          <w:divBdr>
            <w:top w:val="none" w:sz="0" w:space="0" w:color="auto"/>
            <w:left w:val="none" w:sz="0" w:space="0" w:color="auto"/>
            <w:bottom w:val="none" w:sz="0" w:space="0" w:color="auto"/>
            <w:right w:val="none" w:sz="0" w:space="0" w:color="auto"/>
          </w:divBdr>
        </w:div>
        <w:div w:id="2007049428">
          <w:marLeft w:val="0"/>
          <w:marRight w:val="0"/>
          <w:marTop w:val="0"/>
          <w:marBottom w:val="0"/>
          <w:divBdr>
            <w:top w:val="none" w:sz="0" w:space="0" w:color="auto"/>
            <w:left w:val="none" w:sz="0" w:space="0" w:color="auto"/>
            <w:bottom w:val="none" w:sz="0" w:space="0" w:color="auto"/>
            <w:right w:val="none" w:sz="0" w:space="0" w:color="auto"/>
          </w:divBdr>
        </w:div>
        <w:div w:id="2019115508">
          <w:marLeft w:val="0"/>
          <w:marRight w:val="0"/>
          <w:marTop w:val="0"/>
          <w:marBottom w:val="0"/>
          <w:divBdr>
            <w:top w:val="none" w:sz="0" w:space="0" w:color="auto"/>
            <w:left w:val="none" w:sz="0" w:space="0" w:color="auto"/>
            <w:bottom w:val="none" w:sz="0" w:space="0" w:color="auto"/>
            <w:right w:val="none" w:sz="0" w:space="0" w:color="auto"/>
          </w:divBdr>
        </w:div>
        <w:div w:id="2033073584">
          <w:marLeft w:val="0"/>
          <w:marRight w:val="0"/>
          <w:marTop w:val="0"/>
          <w:marBottom w:val="0"/>
          <w:divBdr>
            <w:top w:val="none" w:sz="0" w:space="0" w:color="auto"/>
            <w:left w:val="none" w:sz="0" w:space="0" w:color="auto"/>
            <w:bottom w:val="none" w:sz="0" w:space="0" w:color="auto"/>
            <w:right w:val="none" w:sz="0" w:space="0" w:color="auto"/>
          </w:divBdr>
        </w:div>
        <w:div w:id="2098164137">
          <w:marLeft w:val="0"/>
          <w:marRight w:val="0"/>
          <w:marTop w:val="0"/>
          <w:marBottom w:val="0"/>
          <w:divBdr>
            <w:top w:val="none" w:sz="0" w:space="0" w:color="auto"/>
            <w:left w:val="none" w:sz="0" w:space="0" w:color="auto"/>
            <w:bottom w:val="none" w:sz="0" w:space="0" w:color="auto"/>
            <w:right w:val="none" w:sz="0" w:space="0" w:color="auto"/>
          </w:divBdr>
        </w:div>
        <w:div w:id="2107378741">
          <w:marLeft w:val="0"/>
          <w:marRight w:val="0"/>
          <w:marTop w:val="0"/>
          <w:marBottom w:val="0"/>
          <w:divBdr>
            <w:top w:val="none" w:sz="0" w:space="0" w:color="auto"/>
            <w:left w:val="none" w:sz="0" w:space="0" w:color="auto"/>
            <w:bottom w:val="none" w:sz="0" w:space="0" w:color="auto"/>
            <w:right w:val="none" w:sz="0" w:space="0" w:color="auto"/>
          </w:divBdr>
        </w:div>
        <w:div w:id="2126264110">
          <w:marLeft w:val="0"/>
          <w:marRight w:val="0"/>
          <w:marTop w:val="0"/>
          <w:marBottom w:val="0"/>
          <w:divBdr>
            <w:top w:val="none" w:sz="0" w:space="0" w:color="auto"/>
            <w:left w:val="none" w:sz="0" w:space="0" w:color="auto"/>
            <w:bottom w:val="none" w:sz="0" w:space="0" w:color="auto"/>
            <w:right w:val="none" w:sz="0" w:space="0" w:color="auto"/>
          </w:divBdr>
        </w:div>
      </w:divsChild>
    </w:div>
    <w:div w:id="1170947269">
      <w:bodyDiv w:val="1"/>
      <w:marLeft w:val="0"/>
      <w:marRight w:val="0"/>
      <w:marTop w:val="0"/>
      <w:marBottom w:val="0"/>
      <w:divBdr>
        <w:top w:val="none" w:sz="0" w:space="0" w:color="auto"/>
        <w:left w:val="none" w:sz="0" w:space="0" w:color="auto"/>
        <w:bottom w:val="none" w:sz="0" w:space="0" w:color="auto"/>
        <w:right w:val="none" w:sz="0" w:space="0" w:color="auto"/>
      </w:divBdr>
    </w:div>
    <w:div w:id="1172525403">
      <w:marLeft w:val="0"/>
      <w:marRight w:val="0"/>
      <w:marTop w:val="0"/>
      <w:marBottom w:val="0"/>
      <w:divBdr>
        <w:top w:val="none" w:sz="0" w:space="0" w:color="auto"/>
        <w:left w:val="none" w:sz="0" w:space="0" w:color="auto"/>
        <w:bottom w:val="none" w:sz="0" w:space="0" w:color="auto"/>
        <w:right w:val="none" w:sz="0" w:space="0" w:color="auto"/>
      </w:divBdr>
    </w:div>
    <w:div w:id="1172525478">
      <w:bodyDiv w:val="1"/>
      <w:marLeft w:val="0"/>
      <w:marRight w:val="0"/>
      <w:marTop w:val="0"/>
      <w:marBottom w:val="0"/>
      <w:divBdr>
        <w:top w:val="none" w:sz="0" w:space="0" w:color="auto"/>
        <w:left w:val="none" w:sz="0" w:space="0" w:color="auto"/>
        <w:bottom w:val="none" w:sz="0" w:space="0" w:color="auto"/>
        <w:right w:val="none" w:sz="0" w:space="0" w:color="auto"/>
      </w:divBdr>
    </w:div>
    <w:div w:id="1178350122">
      <w:bodyDiv w:val="1"/>
      <w:marLeft w:val="0"/>
      <w:marRight w:val="0"/>
      <w:marTop w:val="0"/>
      <w:marBottom w:val="0"/>
      <w:divBdr>
        <w:top w:val="none" w:sz="0" w:space="0" w:color="auto"/>
        <w:left w:val="none" w:sz="0" w:space="0" w:color="auto"/>
        <w:bottom w:val="none" w:sz="0" w:space="0" w:color="auto"/>
        <w:right w:val="none" w:sz="0" w:space="0" w:color="auto"/>
      </w:divBdr>
    </w:div>
    <w:div w:id="1179272402">
      <w:bodyDiv w:val="1"/>
      <w:marLeft w:val="0"/>
      <w:marRight w:val="0"/>
      <w:marTop w:val="0"/>
      <w:marBottom w:val="0"/>
      <w:divBdr>
        <w:top w:val="none" w:sz="0" w:space="0" w:color="auto"/>
        <w:left w:val="none" w:sz="0" w:space="0" w:color="auto"/>
        <w:bottom w:val="none" w:sz="0" w:space="0" w:color="auto"/>
        <w:right w:val="none" w:sz="0" w:space="0" w:color="auto"/>
      </w:divBdr>
    </w:div>
    <w:div w:id="1181971021">
      <w:bodyDiv w:val="1"/>
      <w:marLeft w:val="0"/>
      <w:marRight w:val="0"/>
      <w:marTop w:val="0"/>
      <w:marBottom w:val="0"/>
      <w:divBdr>
        <w:top w:val="none" w:sz="0" w:space="0" w:color="auto"/>
        <w:left w:val="none" w:sz="0" w:space="0" w:color="auto"/>
        <w:bottom w:val="none" w:sz="0" w:space="0" w:color="auto"/>
        <w:right w:val="none" w:sz="0" w:space="0" w:color="auto"/>
      </w:divBdr>
    </w:div>
    <w:div w:id="1186210258">
      <w:bodyDiv w:val="1"/>
      <w:marLeft w:val="0"/>
      <w:marRight w:val="0"/>
      <w:marTop w:val="0"/>
      <w:marBottom w:val="0"/>
      <w:divBdr>
        <w:top w:val="none" w:sz="0" w:space="0" w:color="auto"/>
        <w:left w:val="none" w:sz="0" w:space="0" w:color="auto"/>
        <w:bottom w:val="none" w:sz="0" w:space="0" w:color="auto"/>
        <w:right w:val="none" w:sz="0" w:space="0" w:color="auto"/>
      </w:divBdr>
    </w:div>
    <w:div w:id="1187720439">
      <w:marLeft w:val="0"/>
      <w:marRight w:val="0"/>
      <w:marTop w:val="0"/>
      <w:marBottom w:val="0"/>
      <w:divBdr>
        <w:top w:val="none" w:sz="0" w:space="0" w:color="auto"/>
        <w:left w:val="none" w:sz="0" w:space="0" w:color="auto"/>
        <w:bottom w:val="none" w:sz="0" w:space="0" w:color="auto"/>
        <w:right w:val="none" w:sz="0" w:space="0" w:color="auto"/>
      </w:divBdr>
    </w:div>
    <w:div w:id="1188178855">
      <w:bodyDiv w:val="1"/>
      <w:marLeft w:val="0"/>
      <w:marRight w:val="0"/>
      <w:marTop w:val="0"/>
      <w:marBottom w:val="0"/>
      <w:divBdr>
        <w:top w:val="none" w:sz="0" w:space="0" w:color="auto"/>
        <w:left w:val="none" w:sz="0" w:space="0" w:color="auto"/>
        <w:bottom w:val="none" w:sz="0" w:space="0" w:color="auto"/>
        <w:right w:val="none" w:sz="0" w:space="0" w:color="auto"/>
      </w:divBdr>
    </w:div>
    <w:div w:id="1191604346">
      <w:bodyDiv w:val="1"/>
      <w:marLeft w:val="0"/>
      <w:marRight w:val="0"/>
      <w:marTop w:val="0"/>
      <w:marBottom w:val="0"/>
      <w:divBdr>
        <w:top w:val="none" w:sz="0" w:space="0" w:color="auto"/>
        <w:left w:val="none" w:sz="0" w:space="0" w:color="auto"/>
        <w:bottom w:val="none" w:sz="0" w:space="0" w:color="auto"/>
        <w:right w:val="none" w:sz="0" w:space="0" w:color="auto"/>
      </w:divBdr>
      <w:divsChild>
        <w:div w:id="1530024087">
          <w:marLeft w:val="0"/>
          <w:marRight w:val="0"/>
          <w:marTop w:val="240"/>
          <w:marBottom w:val="240"/>
          <w:divBdr>
            <w:top w:val="none" w:sz="0" w:space="0" w:color="auto"/>
            <w:left w:val="none" w:sz="0" w:space="0" w:color="auto"/>
            <w:bottom w:val="none" w:sz="0" w:space="0" w:color="auto"/>
            <w:right w:val="none" w:sz="0" w:space="0" w:color="auto"/>
          </w:divBdr>
        </w:div>
      </w:divsChild>
    </w:div>
    <w:div w:id="1196577421">
      <w:bodyDiv w:val="1"/>
      <w:marLeft w:val="0"/>
      <w:marRight w:val="0"/>
      <w:marTop w:val="0"/>
      <w:marBottom w:val="0"/>
      <w:divBdr>
        <w:top w:val="none" w:sz="0" w:space="0" w:color="auto"/>
        <w:left w:val="none" w:sz="0" w:space="0" w:color="auto"/>
        <w:bottom w:val="none" w:sz="0" w:space="0" w:color="auto"/>
        <w:right w:val="none" w:sz="0" w:space="0" w:color="auto"/>
      </w:divBdr>
    </w:div>
    <w:div w:id="1208183245">
      <w:marLeft w:val="0"/>
      <w:marRight w:val="0"/>
      <w:marTop w:val="0"/>
      <w:marBottom w:val="0"/>
      <w:divBdr>
        <w:top w:val="none" w:sz="0" w:space="0" w:color="auto"/>
        <w:left w:val="none" w:sz="0" w:space="0" w:color="auto"/>
        <w:bottom w:val="none" w:sz="0" w:space="0" w:color="auto"/>
        <w:right w:val="none" w:sz="0" w:space="0" w:color="auto"/>
      </w:divBdr>
    </w:div>
    <w:div w:id="1218277384">
      <w:marLeft w:val="0"/>
      <w:marRight w:val="0"/>
      <w:marTop w:val="0"/>
      <w:marBottom w:val="0"/>
      <w:divBdr>
        <w:top w:val="none" w:sz="0" w:space="0" w:color="auto"/>
        <w:left w:val="none" w:sz="0" w:space="0" w:color="auto"/>
        <w:bottom w:val="none" w:sz="0" w:space="0" w:color="auto"/>
        <w:right w:val="none" w:sz="0" w:space="0" w:color="auto"/>
      </w:divBdr>
    </w:div>
    <w:div w:id="1225457781">
      <w:marLeft w:val="0"/>
      <w:marRight w:val="0"/>
      <w:marTop w:val="0"/>
      <w:marBottom w:val="0"/>
      <w:divBdr>
        <w:top w:val="none" w:sz="0" w:space="0" w:color="auto"/>
        <w:left w:val="none" w:sz="0" w:space="0" w:color="auto"/>
        <w:bottom w:val="none" w:sz="0" w:space="0" w:color="auto"/>
        <w:right w:val="none" w:sz="0" w:space="0" w:color="auto"/>
      </w:divBdr>
    </w:div>
    <w:div w:id="1227374357">
      <w:marLeft w:val="0"/>
      <w:marRight w:val="0"/>
      <w:marTop w:val="0"/>
      <w:marBottom w:val="0"/>
      <w:divBdr>
        <w:top w:val="none" w:sz="0" w:space="0" w:color="auto"/>
        <w:left w:val="none" w:sz="0" w:space="0" w:color="auto"/>
        <w:bottom w:val="none" w:sz="0" w:space="0" w:color="auto"/>
        <w:right w:val="none" w:sz="0" w:space="0" w:color="auto"/>
      </w:divBdr>
    </w:div>
    <w:div w:id="1227835083">
      <w:bodyDiv w:val="1"/>
      <w:marLeft w:val="0"/>
      <w:marRight w:val="0"/>
      <w:marTop w:val="0"/>
      <w:marBottom w:val="0"/>
      <w:divBdr>
        <w:top w:val="none" w:sz="0" w:space="0" w:color="auto"/>
        <w:left w:val="none" w:sz="0" w:space="0" w:color="auto"/>
        <w:bottom w:val="none" w:sz="0" w:space="0" w:color="auto"/>
        <w:right w:val="none" w:sz="0" w:space="0" w:color="auto"/>
      </w:divBdr>
    </w:div>
    <w:div w:id="1232429002">
      <w:bodyDiv w:val="1"/>
      <w:marLeft w:val="0"/>
      <w:marRight w:val="0"/>
      <w:marTop w:val="0"/>
      <w:marBottom w:val="0"/>
      <w:divBdr>
        <w:top w:val="none" w:sz="0" w:space="0" w:color="auto"/>
        <w:left w:val="none" w:sz="0" w:space="0" w:color="auto"/>
        <w:bottom w:val="none" w:sz="0" w:space="0" w:color="auto"/>
        <w:right w:val="none" w:sz="0" w:space="0" w:color="auto"/>
      </w:divBdr>
    </w:div>
    <w:div w:id="1236402680">
      <w:marLeft w:val="0"/>
      <w:marRight w:val="0"/>
      <w:marTop w:val="0"/>
      <w:marBottom w:val="0"/>
      <w:divBdr>
        <w:top w:val="none" w:sz="0" w:space="0" w:color="auto"/>
        <w:left w:val="none" w:sz="0" w:space="0" w:color="auto"/>
        <w:bottom w:val="none" w:sz="0" w:space="0" w:color="auto"/>
        <w:right w:val="none" w:sz="0" w:space="0" w:color="auto"/>
      </w:divBdr>
    </w:div>
    <w:div w:id="1239752565">
      <w:marLeft w:val="0"/>
      <w:marRight w:val="0"/>
      <w:marTop w:val="0"/>
      <w:marBottom w:val="0"/>
      <w:divBdr>
        <w:top w:val="none" w:sz="0" w:space="0" w:color="auto"/>
        <w:left w:val="none" w:sz="0" w:space="0" w:color="auto"/>
        <w:bottom w:val="none" w:sz="0" w:space="0" w:color="auto"/>
        <w:right w:val="none" w:sz="0" w:space="0" w:color="auto"/>
      </w:divBdr>
    </w:div>
    <w:div w:id="1242837432">
      <w:marLeft w:val="0"/>
      <w:marRight w:val="0"/>
      <w:marTop w:val="0"/>
      <w:marBottom w:val="0"/>
      <w:divBdr>
        <w:top w:val="none" w:sz="0" w:space="0" w:color="auto"/>
        <w:left w:val="none" w:sz="0" w:space="0" w:color="auto"/>
        <w:bottom w:val="none" w:sz="0" w:space="0" w:color="auto"/>
        <w:right w:val="none" w:sz="0" w:space="0" w:color="auto"/>
      </w:divBdr>
    </w:div>
    <w:div w:id="1244533884">
      <w:bodyDiv w:val="1"/>
      <w:marLeft w:val="0"/>
      <w:marRight w:val="0"/>
      <w:marTop w:val="0"/>
      <w:marBottom w:val="0"/>
      <w:divBdr>
        <w:top w:val="none" w:sz="0" w:space="0" w:color="auto"/>
        <w:left w:val="none" w:sz="0" w:space="0" w:color="auto"/>
        <w:bottom w:val="none" w:sz="0" w:space="0" w:color="auto"/>
        <w:right w:val="none" w:sz="0" w:space="0" w:color="auto"/>
      </w:divBdr>
    </w:div>
    <w:div w:id="1255867538">
      <w:bodyDiv w:val="1"/>
      <w:marLeft w:val="0"/>
      <w:marRight w:val="0"/>
      <w:marTop w:val="0"/>
      <w:marBottom w:val="0"/>
      <w:divBdr>
        <w:top w:val="none" w:sz="0" w:space="0" w:color="auto"/>
        <w:left w:val="none" w:sz="0" w:space="0" w:color="auto"/>
        <w:bottom w:val="none" w:sz="0" w:space="0" w:color="auto"/>
        <w:right w:val="none" w:sz="0" w:space="0" w:color="auto"/>
      </w:divBdr>
      <w:divsChild>
        <w:div w:id="1135097358">
          <w:marLeft w:val="0"/>
          <w:marRight w:val="0"/>
          <w:marTop w:val="0"/>
          <w:marBottom w:val="0"/>
          <w:divBdr>
            <w:top w:val="none" w:sz="0" w:space="0" w:color="auto"/>
            <w:left w:val="none" w:sz="0" w:space="0" w:color="auto"/>
            <w:bottom w:val="none" w:sz="0" w:space="0" w:color="auto"/>
            <w:right w:val="none" w:sz="0" w:space="0" w:color="auto"/>
          </w:divBdr>
        </w:div>
      </w:divsChild>
    </w:div>
    <w:div w:id="1265842179">
      <w:marLeft w:val="0"/>
      <w:marRight w:val="0"/>
      <w:marTop w:val="0"/>
      <w:marBottom w:val="0"/>
      <w:divBdr>
        <w:top w:val="none" w:sz="0" w:space="0" w:color="auto"/>
        <w:left w:val="none" w:sz="0" w:space="0" w:color="auto"/>
        <w:bottom w:val="none" w:sz="0" w:space="0" w:color="auto"/>
        <w:right w:val="none" w:sz="0" w:space="0" w:color="auto"/>
      </w:divBdr>
    </w:div>
    <w:div w:id="1266419379">
      <w:marLeft w:val="0"/>
      <w:marRight w:val="0"/>
      <w:marTop w:val="0"/>
      <w:marBottom w:val="0"/>
      <w:divBdr>
        <w:top w:val="none" w:sz="0" w:space="0" w:color="auto"/>
        <w:left w:val="none" w:sz="0" w:space="0" w:color="auto"/>
        <w:bottom w:val="none" w:sz="0" w:space="0" w:color="auto"/>
        <w:right w:val="none" w:sz="0" w:space="0" w:color="auto"/>
      </w:divBdr>
    </w:div>
    <w:div w:id="1270240699">
      <w:bodyDiv w:val="1"/>
      <w:marLeft w:val="0"/>
      <w:marRight w:val="0"/>
      <w:marTop w:val="0"/>
      <w:marBottom w:val="0"/>
      <w:divBdr>
        <w:top w:val="none" w:sz="0" w:space="0" w:color="auto"/>
        <w:left w:val="none" w:sz="0" w:space="0" w:color="auto"/>
        <w:bottom w:val="none" w:sz="0" w:space="0" w:color="auto"/>
        <w:right w:val="none" w:sz="0" w:space="0" w:color="auto"/>
      </w:divBdr>
    </w:div>
    <w:div w:id="1274091639">
      <w:bodyDiv w:val="1"/>
      <w:marLeft w:val="0"/>
      <w:marRight w:val="0"/>
      <w:marTop w:val="0"/>
      <w:marBottom w:val="0"/>
      <w:divBdr>
        <w:top w:val="none" w:sz="0" w:space="0" w:color="auto"/>
        <w:left w:val="none" w:sz="0" w:space="0" w:color="auto"/>
        <w:bottom w:val="none" w:sz="0" w:space="0" w:color="auto"/>
        <w:right w:val="none" w:sz="0" w:space="0" w:color="auto"/>
      </w:divBdr>
    </w:div>
    <w:div w:id="1282804270">
      <w:bodyDiv w:val="1"/>
      <w:marLeft w:val="0"/>
      <w:marRight w:val="0"/>
      <w:marTop w:val="0"/>
      <w:marBottom w:val="0"/>
      <w:divBdr>
        <w:top w:val="none" w:sz="0" w:space="0" w:color="auto"/>
        <w:left w:val="none" w:sz="0" w:space="0" w:color="auto"/>
        <w:bottom w:val="none" w:sz="0" w:space="0" w:color="auto"/>
        <w:right w:val="none" w:sz="0" w:space="0" w:color="auto"/>
      </w:divBdr>
    </w:div>
    <w:div w:id="1288048298">
      <w:bodyDiv w:val="1"/>
      <w:marLeft w:val="0"/>
      <w:marRight w:val="0"/>
      <w:marTop w:val="0"/>
      <w:marBottom w:val="0"/>
      <w:divBdr>
        <w:top w:val="none" w:sz="0" w:space="0" w:color="auto"/>
        <w:left w:val="none" w:sz="0" w:space="0" w:color="auto"/>
        <w:bottom w:val="none" w:sz="0" w:space="0" w:color="auto"/>
        <w:right w:val="none" w:sz="0" w:space="0" w:color="auto"/>
      </w:divBdr>
    </w:div>
    <w:div w:id="1295524152">
      <w:marLeft w:val="0"/>
      <w:marRight w:val="0"/>
      <w:marTop w:val="0"/>
      <w:marBottom w:val="0"/>
      <w:divBdr>
        <w:top w:val="none" w:sz="0" w:space="0" w:color="auto"/>
        <w:left w:val="none" w:sz="0" w:space="0" w:color="auto"/>
        <w:bottom w:val="none" w:sz="0" w:space="0" w:color="auto"/>
        <w:right w:val="none" w:sz="0" w:space="0" w:color="auto"/>
      </w:divBdr>
    </w:div>
    <w:div w:id="1307315932">
      <w:bodyDiv w:val="1"/>
      <w:marLeft w:val="0"/>
      <w:marRight w:val="0"/>
      <w:marTop w:val="0"/>
      <w:marBottom w:val="0"/>
      <w:divBdr>
        <w:top w:val="none" w:sz="0" w:space="0" w:color="auto"/>
        <w:left w:val="none" w:sz="0" w:space="0" w:color="auto"/>
        <w:bottom w:val="none" w:sz="0" w:space="0" w:color="auto"/>
        <w:right w:val="none" w:sz="0" w:space="0" w:color="auto"/>
      </w:divBdr>
    </w:div>
    <w:div w:id="1308317711">
      <w:marLeft w:val="0"/>
      <w:marRight w:val="0"/>
      <w:marTop w:val="0"/>
      <w:marBottom w:val="0"/>
      <w:divBdr>
        <w:top w:val="none" w:sz="0" w:space="0" w:color="auto"/>
        <w:left w:val="none" w:sz="0" w:space="0" w:color="auto"/>
        <w:bottom w:val="none" w:sz="0" w:space="0" w:color="auto"/>
        <w:right w:val="none" w:sz="0" w:space="0" w:color="auto"/>
      </w:divBdr>
    </w:div>
    <w:div w:id="1309285183">
      <w:bodyDiv w:val="1"/>
      <w:marLeft w:val="0"/>
      <w:marRight w:val="0"/>
      <w:marTop w:val="0"/>
      <w:marBottom w:val="0"/>
      <w:divBdr>
        <w:top w:val="none" w:sz="0" w:space="0" w:color="auto"/>
        <w:left w:val="none" w:sz="0" w:space="0" w:color="auto"/>
        <w:bottom w:val="none" w:sz="0" w:space="0" w:color="auto"/>
        <w:right w:val="none" w:sz="0" w:space="0" w:color="auto"/>
      </w:divBdr>
    </w:div>
    <w:div w:id="1313676686">
      <w:marLeft w:val="0"/>
      <w:marRight w:val="0"/>
      <w:marTop w:val="0"/>
      <w:marBottom w:val="0"/>
      <w:divBdr>
        <w:top w:val="none" w:sz="0" w:space="0" w:color="auto"/>
        <w:left w:val="none" w:sz="0" w:space="0" w:color="auto"/>
        <w:bottom w:val="none" w:sz="0" w:space="0" w:color="auto"/>
        <w:right w:val="none" w:sz="0" w:space="0" w:color="auto"/>
      </w:divBdr>
    </w:div>
    <w:div w:id="1314606488">
      <w:marLeft w:val="0"/>
      <w:marRight w:val="0"/>
      <w:marTop w:val="0"/>
      <w:marBottom w:val="0"/>
      <w:divBdr>
        <w:top w:val="none" w:sz="0" w:space="0" w:color="auto"/>
        <w:left w:val="none" w:sz="0" w:space="0" w:color="auto"/>
        <w:bottom w:val="none" w:sz="0" w:space="0" w:color="auto"/>
        <w:right w:val="none" w:sz="0" w:space="0" w:color="auto"/>
      </w:divBdr>
    </w:div>
    <w:div w:id="1322005706">
      <w:marLeft w:val="0"/>
      <w:marRight w:val="0"/>
      <w:marTop w:val="0"/>
      <w:marBottom w:val="0"/>
      <w:divBdr>
        <w:top w:val="none" w:sz="0" w:space="0" w:color="auto"/>
        <w:left w:val="none" w:sz="0" w:space="0" w:color="auto"/>
        <w:bottom w:val="none" w:sz="0" w:space="0" w:color="auto"/>
        <w:right w:val="none" w:sz="0" w:space="0" w:color="auto"/>
      </w:divBdr>
    </w:div>
    <w:div w:id="1326284033">
      <w:marLeft w:val="0"/>
      <w:marRight w:val="0"/>
      <w:marTop w:val="0"/>
      <w:marBottom w:val="0"/>
      <w:divBdr>
        <w:top w:val="none" w:sz="0" w:space="0" w:color="auto"/>
        <w:left w:val="none" w:sz="0" w:space="0" w:color="auto"/>
        <w:bottom w:val="none" w:sz="0" w:space="0" w:color="auto"/>
        <w:right w:val="none" w:sz="0" w:space="0" w:color="auto"/>
      </w:divBdr>
    </w:div>
    <w:div w:id="1333140531">
      <w:marLeft w:val="0"/>
      <w:marRight w:val="0"/>
      <w:marTop w:val="0"/>
      <w:marBottom w:val="0"/>
      <w:divBdr>
        <w:top w:val="none" w:sz="0" w:space="0" w:color="auto"/>
        <w:left w:val="none" w:sz="0" w:space="0" w:color="auto"/>
        <w:bottom w:val="none" w:sz="0" w:space="0" w:color="auto"/>
        <w:right w:val="none" w:sz="0" w:space="0" w:color="auto"/>
      </w:divBdr>
    </w:div>
    <w:div w:id="1339622343">
      <w:bodyDiv w:val="1"/>
      <w:marLeft w:val="0"/>
      <w:marRight w:val="0"/>
      <w:marTop w:val="0"/>
      <w:marBottom w:val="0"/>
      <w:divBdr>
        <w:top w:val="none" w:sz="0" w:space="0" w:color="auto"/>
        <w:left w:val="none" w:sz="0" w:space="0" w:color="auto"/>
        <w:bottom w:val="none" w:sz="0" w:space="0" w:color="auto"/>
        <w:right w:val="none" w:sz="0" w:space="0" w:color="auto"/>
      </w:divBdr>
    </w:div>
    <w:div w:id="1339699311">
      <w:marLeft w:val="0"/>
      <w:marRight w:val="0"/>
      <w:marTop w:val="0"/>
      <w:marBottom w:val="0"/>
      <w:divBdr>
        <w:top w:val="none" w:sz="0" w:space="0" w:color="auto"/>
        <w:left w:val="none" w:sz="0" w:space="0" w:color="auto"/>
        <w:bottom w:val="none" w:sz="0" w:space="0" w:color="auto"/>
        <w:right w:val="none" w:sz="0" w:space="0" w:color="auto"/>
      </w:divBdr>
    </w:div>
    <w:div w:id="1345396652">
      <w:marLeft w:val="0"/>
      <w:marRight w:val="0"/>
      <w:marTop w:val="0"/>
      <w:marBottom w:val="0"/>
      <w:divBdr>
        <w:top w:val="none" w:sz="0" w:space="0" w:color="auto"/>
        <w:left w:val="none" w:sz="0" w:space="0" w:color="auto"/>
        <w:bottom w:val="none" w:sz="0" w:space="0" w:color="auto"/>
        <w:right w:val="none" w:sz="0" w:space="0" w:color="auto"/>
      </w:divBdr>
    </w:div>
    <w:div w:id="1347369320">
      <w:marLeft w:val="0"/>
      <w:marRight w:val="0"/>
      <w:marTop w:val="0"/>
      <w:marBottom w:val="0"/>
      <w:divBdr>
        <w:top w:val="none" w:sz="0" w:space="0" w:color="auto"/>
        <w:left w:val="none" w:sz="0" w:space="0" w:color="auto"/>
        <w:bottom w:val="none" w:sz="0" w:space="0" w:color="auto"/>
        <w:right w:val="none" w:sz="0" w:space="0" w:color="auto"/>
      </w:divBdr>
    </w:div>
    <w:div w:id="1355302343">
      <w:marLeft w:val="0"/>
      <w:marRight w:val="0"/>
      <w:marTop w:val="0"/>
      <w:marBottom w:val="0"/>
      <w:divBdr>
        <w:top w:val="none" w:sz="0" w:space="0" w:color="auto"/>
        <w:left w:val="none" w:sz="0" w:space="0" w:color="auto"/>
        <w:bottom w:val="none" w:sz="0" w:space="0" w:color="auto"/>
        <w:right w:val="none" w:sz="0" w:space="0" w:color="auto"/>
      </w:divBdr>
    </w:div>
    <w:div w:id="1356537250">
      <w:marLeft w:val="0"/>
      <w:marRight w:val="0"/>
      <w:marTop w:val="0"/>
      <w:marBottom w:val="0"/>
      <w:divBdr>
        <w:top w:val="none" w:sz="0" w:space="0" w:color="auto"/>
        <w:left w:val="none" w:sz="0" w:space="0" w:color="auto"/>
        <w:bottom w:val="none" w:sz="0" w:space="0" w:color="auto"/>
        <w:right w:val="none" w:sz="0" w:space="0" w:color="auto"/>
      </w:divBdr>
    </w:div>
    <w:div w:id="1366979357">
      <w:bodyDiv w:val="1"/>
      <w:marLeft w:val="0"/>
      <w:marRight w:val="0"/>
      <w:marTop w:val="0"/>
      <w:marBottom w:val="0"/>
      <w:divBdr>
        <w:top w:val="none" w:sz="0" w:space="0" w:color="auto"/>
        <w:left w:val="none" w:sz="0" w:space="0" w:color="auto"/>
        <w:bottom w:val="none" w:sz="0" w:space="0" w:color="auto"/>
        <w:right w:val="none" w:sz="0" w:space="0" w:color="auto"/>
      </w:divBdr>
    </w:div>
    <w:div w:id="1371613675">
      <w:bodyDiv w:val="1"/>
      <w:marLeft w:val="0"/>
      <w:marRight w:val="0"/>
      <w:marTop w:val="0"/>
      <w:marBottom w:val="0"/>
      <w:divBdr>
        <w:top w:val="none" w:sz="0" w:space="0" w:color="auto"/>
        <w:left w:val="none" w:sz="0" w:space="0" w:color="auto"/>
        <w:bottom w:val="none" w:sz="0" w:space="0" w:color="auto"/>
        <w:right w:val="none" w:sz="0" w:space="0" w:color="auto"/>
      </w:divBdr>
    </w:div>
    <w:div w:id="1376008228">
      <w:marLeft w:val="0"/>
      <w:marRight w:val="0"/>
      <w:marTop w:val="0"/>
      <w:marBottom w:val="0"/>
      <w:divBdr>
        <w:top w:val="none" w:sz="0" w:space="0" w:color="auto"/>
        <w:left w:val="none" w:sz="0" w:space="0" w:color="auto"/>
        <w:bottom w:val="none" w:sz="0" w:space="0" w:color="auto"/>
        <w:right w:val="none" w:sz="0" w:space="0" w:color="auto"/>
      </w:divBdr>
    </w:div>
    <w:div w:id="1380126338">
      <w:bodyDiv w:val="1"/>
      <w:marLeft w:val="0"/>
      <w:marRight w:val="0"/>
      <w:marTop w:val="0"/>
      <w:marBottom w:val="0"/>
      <w:divBdr>
        <w:top w:val="none" w:sz="0" w:space="0" w:color="auto"/>
        <w:left w:val="none" w:sz="0" w:space="0" w:color="auto"/>
        <w:bottom w:val="none" w:sz="0" w:space="0" w:color="auto"/>
        <w:right w:val="none" w:sz="0" w:space="0" w:color="auto"/>
      </w:divBdr>
    </w:div>
    <w:div w:id="1388843964">
      <w:bodyDiv w:val="1"/>
      <w:marLeft w:val="0"/>
      <w:marRight w:val="0"/>
      <w:marTop w:val="0"/>
      <w:marBottom w:val="0"/>
      <w:divBdr>
        <w:top w:val="none" w:sz="0" w:space="0" w:color="auto"/>
        <w:left w:val="none" w:sz="0" w:space="0" w:color="auto"/>
        <w:bottom w:val="none" w:sz="0" w:space="0" w:color="auto"/>
        <w:right w:val="none" w:sz="0" w:space="0" w:color="auto"/>
      </w:divBdr>
    </w:div>
    <w:div w:id="1391348534">
      <w:bodyDiv w:val="1"/>
      <w:marLeft w:val="0"/>
      <w:marRight w:val="0"/>
      <w:marTop w:val="0"/>
      <w:marBottom w:val="0"/>
      <w:divBdr>
        <w:top w:val="none" w:sz="0" w:space="0" w:color="auto"/>
        <w:left w:val="none" w:sz="0" w:space="0" w:color="auto"/>
        <w:bottom w:val="none" w:sz="0" w:space="0" w:color="auto"/>
        <w:right w:val="none" w:sz="0" w:space="0" w:color="auto"/>
      </w:divBdr>
    </w:div>
    <w:div w:id="1392385952">
      <w:bodyDiv w:val="1"/>
      <w:marLeft w:val="0"/>
      <w:marRight w:val="0"/>
      <w:marTop w:val="0"/>
      <w:marBottom w:val="0"/>
      <w:divBdr>
        <w:top w:val="none" w:sz="0" w:space="0" w:color="auto"/>
        <w:left w:val="none" w:sz="0" w:space="0" w:color="auto"/>
        <w:bottom w:val="none" w:sz="0" w:space="0" w:color="auto"/>
        <w:right w:val="none" w:sz="0" w:space="0" w:color="auto"/>
      </w:divBdr>
    </w:div>
    <w:div w:id="1395617492">
      <w:marLeft w:val="0"/>
      <w:marRight w:val="0"/>
      <w:marTop w:val="0"/>
      <w:marBottom w:val="0"/>
      <w:divBdr>
        <w:top w:val="none" w:sz="0" w:space="0" w:color="auto"/>
        <w:left w:val="none" w:sz="0" w:space="0" w:color="auto"/>
        <w:bottom w:val="none" w:sz="0" w:space="0" w:color="auto"/>
        <w:right w:val="none" w:sz="0" w:space="0" w:color="auto"/>
      </w:divBdr>
    </w:div>
    <w:div w:id="1397390894">
      <w:bodyDiv w:val="1"/>
      <w:marLeft w:val="0"/>
      <w:marRight w:val="0"/>
      <w:marTop w:val="0"/>
      <w:marBottom w:val="0"/>
      <w:divBdr>
        <w:top w:val="none" w:sz="0" w:space="0" w:color="auto"/>
        <w:left w:val="none" w:sz="0" w:space="0" w:color="auto"/>
        <w:bottom w:val="none" w:sz="0" w:space="0" w:color="auto"/>
        <w:right w:val="none" w:sz="0" w:space="0" w:color="auto"/>
      </w:divBdr>
    </w:div>
    <w:div w:id="1402874162">
      <w:bodyDiv w:val="1"/>
      <w:marLeft w:val="0"/>
      <w:marRight w:val="0"/>
      <w:marTop w:val="0"/>
      <w:marBottom w:val="0"/>
      <w:divBdr>
        <w:top w:val="none" w:sz="0" w:space="0" w:color="auto"/>
        <w:left w:val="none" w:sz="0" w:space="0" w:color="auto"/>
        <w:bottom w:val="none" w:sz="0" w:space="0" w:color="auto"/>
        <w:right w:val="none" w:sz="0" w:space="0" w:color="auto"/>
      </w:divBdr>
    </w:div>
    <w:div w:id="1403988819">
      <w:marLeft w:val="0"/>
      <w:marRight w:val="0"/>
      <w:marTop w:val="0"/>
      <w:marBottom w:val="0"/>
      <w:divBdr>
        <w:top w:val="none" w:sz="0" w:space="0" w:color="auto"/>
        <w:left w:val="none" w:sz="0" w:space="0" w:color="auto"/>
        <w:bottom w:val="none" w:sz="0" w:space="0" w:color="auto"/>
        <w:right w:val="none" w:sz="0" w:space="0" w:color="auto"/>
      </w:divBdr>
    </w:div>
    <w:div w:id="1409888742">
      <w:marLeft w:val="0"/>
      <w:marRight w:val="0"/>
      <w:marTop w:val="0"/>
      <w:marBottom w:val="0"/>
      <w:divBdr>
        <w:top w:val="none" w:sz="0" w:space="0" w:color="auto"/>
        <w:left w:val="none" w:sz="0" w:space="0" w:color="auto"/>
        <w:bottom w:val="none" w:sz="0" w:space="0" w:color="auto"/>
        <w:right w:val="none" w:sz="0" w:space="0" w:color="auto"/>
      </w:divBdr>
    </w:div>
    <w:div w:id="1411194771">
      <w:bodyDiv w:val="1"/>
      <w:marLeft w:val="0"/>
      <w:marRight w:val="0"/>
      <w:marTop w:val="0"/>
      <w:marBottom w:val="0"/>
      <w:divBdr>
        <w:top w:val="none" w:sz="0" w:space="0" w:color="auto"/>
        <w:left w:val="none" w:sz="0" w:space="0" w:color="auto"/>
        <w:bottom w:val="none" w:sz="0" w:space="0" w:color="auto"/>
        <w:right w:val="none" w:sz="0" w:space="0" w:color="auto"/>
      </w:divBdr>
      <w:divsChild>
        <w:div w:id="191917006">
          <w:marLeft w:val="0"/>
          <w:marRight w:val="0"/>
          <w:marTop w:val="0"/>
          <w:marBottom w:val="0"/>
          <w:divBdr>
            <w:top w:val="none" w:sz="0" w:space="0" w:color="auto"/>
            <w:left w:val="none" w:sz="0" w:space="0" w:color="auto"/>
            <w:bottom w:val="none" w:sz="0" w:space="0" w:color="auto"/>
            <w:right w:val="none" w:sz="0" w:space="0" w:color="auto"/>
          </w:divBdr>
        </w:div>
      </w:divsChild>
    </w:div>
    <w:div w:id="1413115504">
      <w:bodyDiv w:val="1"/>
      <w:marLeft w:val="0"/>
      <w:marRight w:val="0"/>
      <w:marTop w:val="0"/>
      <w:marBottom w:val="0"/>
      <w:divBdr>
        <w:top w:val="none" w:sz="0" w:space="0" w:color="auto"/>
        <w:left w:val="none" w:sz="0" w:space="0" w:color="auto"/>
        <w:bottom w:val="none" w:sz="0" w:space="0" w:color="auto"/>
        <w:right w:val="none" w:sz="0" w:space="0" w:color="auto"/>
      </w:divBdr>
    </w:div>
    <w:div w:id="1414349703">
      <w:marLeft w:val="0"/>
      <w:marRight w:val="0"/>
      <w:marTop w:val="0"/>
      <w:marBottom w:val="0"/>
      <w:divBdr>
        <w:top w:val="none" w:sz="0" w:space="0" w:color="auto"/>
        <w:left w:val="none" w:sz="0" w:space="0" w:color="auto"/>
        <w:bottom w:val="none" w:sz="0" w:space="0" w:color="auto"/>
        <w:right w:val="none" w:sz="0" w:space="0" w:color="auto"/>
      </w:divBdr>
    </w:div>
    <w:div w:id="1416048722">
      <w:bodyDiv w:val="1"/>
      <w:marLeft w:val="0"/>
      <w:marRight w:val="0"/>
      <w:marTop w:val="0"/>
      <w:marBottom w:val="0"/>
      <w:divBdr>
        <w:top w:val="none" w:sz="0" w:space="0" w:color="auto"/>
        <w:left w:val="none" w:sz="0" w:space="0" w:color="auto"/>
        <w:bottom w:val="none" w:sz="0" w:space="0" w:color="auto"/>
        <w:right w:val="none" w:sz="0" w:space="0" w:color="auto"/>
      </w:divBdr>
    </w:div>
    <w:div w:id="1416051273">
      <w:bodyDiv w:val="1"/>
      <w:marLeft w:val="0"/>
      <w:marRight w:val="0"/>
      <w:marTop w:val="0"/>
      <w:marBottom w:val="0"/>
      <w:divBdr>
        <w:top w:val="none" w:sz="0" w:space="0" w:color="auto"/>
        <w:left w:val="none" w:sz="0" w:space="0" w:color="auto"/>
        <w:bottom w:val="none" w:sz="0" w:space="0" w:color="auto"/>
        <w:right w:val="none" w:sz="0" w:space="0" w:color="auto"/>
      </w:divBdr>
    </w:div>
    <w:div w:id="1422142724">
      <w:bodyDiv w:val="1"/>
      <w:marLeft w:val="0"/>
      <w:marRight w:val="0"/>
      <w:marTop w:val="0"/>
      <w:marBottom w:val="0"/>
      <w:divBdr>
        <w:top w:val="none" w:sz="0" w:space="0" w:color="auto"/>
        <w:left w:val="none" w:sz="0" w:space="0" w:color="auto"/>
        <w:bottom w:val="none" w:sz="0" w:space="0" w:color="auto"/>
        <w:right w:val="none" w:sz="0" w:space="0" w:color="auto"/>
      </w:divBdr>
      <w:divsChild>
        <w:div w:id="603270262">
          <w:marLeft w:val="0"/>
          <w:marRight w:val="0"/>
          <w:marTop w:val="0"/>
          <w:marBottom w:val="0"/>
          <w:divBdr>
            <w:top w:val="none" w:sz="0" w:space="0" w:color="auto"/>
            <w:left w:val="none" w:sz="0" w:space="0" w:color="auto"/>
            <w:bottom w:val="none" w:sz="0" w:space="0" w:color="auto"/>
            <w:right w:val="none" w:sz="0" w:space="0" w:color="auto"/>
          </w:divBdr>
        </w:div>
        <w:div w:id="779297970">
          <w:marLeft w:val="0"/>
          <w:marRight w:val="0"/>
          <w:marTop w:val="0"/>
          <w:marBottom w:val="0"/>
          <w:divBdr>
            <w:top w:val="none" w:sz="0" w:space="0" w:color="auto"/>
            <w:left w:val="none" w:sz="0" w:space="0" w:color="auto"/>
            <w:bottom w:val="none" w:sz="0" w:space="0" w:color="auto"/>
            <w:right w:val="none" w:sz="0" w:space="0" w:color="auto"/>
          </w:divBdr>
        </w:div>
      </w:divsChild>
    </w:div>
    <w:div w:id="1426534077">
      <w:marLeft w:val="0"/>
      <w:marRight w:val="0"/>
      <w:marTop w:val="0"/>
      <w:marBottom w:val="0"/>
      <w:divBdr>
        <w:top w:val="none" w:sz="0" w:space="0" w:color="auto"/>
        <w:left w:val="none" w:sz="0" w:space="0" w:color="auto"/>
        <w:bottom w:val="none" w:sz="0" w:space="0" w:color="auto"/>
        <w:right w:val="none" w:sz="0" w:space="0" w:color="auto"/>
      </w:divBdr>
    </w:div>
    <w:div w:id="1430077950">
      <w:marLeft w:val="0"/>
      <w:marRight w:val="0"/>
      <w:marTop w:val="0"/>
      <w:marBottom w:val="0"/>
      <w:divBdr>
        <w:top w:val="none" w:sz="0" w:space="0" w:color="auto"/>
        <w:left w:val="none" w:sz="0" w:space="0" w:color="auto"/>
        <w:bottom w:val="none" w:sz="0" w:space="0" w:color="auto"/>
        <w:right w:val="none" w:sz="0" w:space="0" w:color="auto"/>
      </w:divBdr>
    </w:div>
    <w:div w:id="1431781497">
      <w:bodyDiv w:val="1"/>
      <w:marLeft w:val="0"/>
      <w:marRight w:val="0"/>
      <w:marTop w:val="0"/>
      <w:marBottom w:val="0"/>
      <w:divBdr>
        <w:top w:val="none" w:sz="0" w:space="0" w:color="auto"/>
        <w:left w:val="none" w:sz="0" w:space="0" w:color="auto"/>
        <w:bottom w:val="none" w:sz="0" w:space="0" w:color="auto"/>
        <w:right w:val="none" w:sz="0" w:space="0" w:color="auto"/>
      </w:divBdr>
      <w:divsChild>
        <w:div w:id="1255439601">
          <w:marLeft w:val="0"/>
          <w:marRight w:val="0"/>
          <w:marTop w:val="0"/>
          <w:marBottom w:val="0"/>
          <w:divBdr>
            <w:top w:val="none" w:sz="0" w:space="0" w:color="auto"/>
            <w:left w:val="none" w:sz="0" w:space="0" w:color="auto"/>
            <w:bottom w:val="none" w:sz="0" w:space="0" w:color="auto"/>
            <w:right w:val="none" w:sz="0" w:space="0" w:color="auto"/>
          </w:divBdr>
        </w:div>
      </w:divsChild>
    </w:div>
    <w:div w:id="1446540467">
      <w:marLeft w:val="0"/>
      <w:marRight w:val="0"/>
      <w:marTop w:val="0"/>
      <w:marBottom w:val="0"/>
      <w:divBdr>
        <w:top w:val="none" w:sz="0" w:space="0" w:color="auto"/>
        <w:left w:val="none" w:sz="0" w:space="0" w:color="auto"/>
        <w:bottom w:val="none" w:sz="0" w:space="0" w:color="auto"/>
        <w:right w:val="none" w:sz="0" w:space="0" w:color="auto"/>
      </w:divBdr>
    </w:div>
    <w:div w:id="1454785343">
      <w:bodyDiv w:val="1"/>
      <w:marLeft w:val="0"/>
      <w:marRight w:val="0"/>
      <w:marTop w:val="0"/>
      <w:marBottom w:val="0"/>
      <w:divBdr>
        <w:top w:val="none" w:sz="0" w:space="0" w:color="auto"/>
        <w:left w:val="none" w:sz="0" w:space="0" w:color="auto"/>
        <w:bottom w:val="none" w:sz="0" w:space="0" w:color="auto"/>
        <w:right w:val="none" w:sz="0" w:space="0" w:color="auto"/>
      </w:divBdr>
    </w:div>
    <w:div w:id="1466049046">
      <w:marLeft w:val="0"/>
      <w:marRight w:val="0"/>
      <w:marTop w:val="0"/>
      <w:marBottom w:val="0"/>
      <w:divBdr>
        <w:top w:val="none" w:sz="0" w:space="0" w:color="auto"/>
        <w:left w:val="none" w:sz="0" w:space="0" w:color="auto"/>
        <w:bottom w:val="none" w:sz="0" w:space="0" w:color="auto"/>
        <w:right w:val="none" w:sz="0" w:space="0" w:color="auto"/>
      </w:divBdr>
    </w:div>
    <w:div w:id="1478257164">
      <w:marLeft w:val="0"/>
      <w:marRight w:val="0"/>
      <w:marTop w:val="0"/>
      <w:marBottom w:val="0"/>
      <w:divBdr>
        <w:top w:val="none" w:sz="0" w:space="0" w:color="auto"/>
        <w:left w:val="none" w:sz="0" w:space="0" w:color="auto"/>
        <w:bottom w:val="none" w:sz="0" w:space="0" w:color="auto"/>
        <w:right w:val="none" w:sz="0" w:space="0" w:color="auto"/>
      </w:divBdr>
    </w:div>
    <w:div w:id="1483277925">
      <w:bodyDiv w:val="1"/>
      <w:marLeft w:val="0"/>
      <w:marRight w:val="0"/>
      <w:marTop w:val="0"/>
      <w:marBottom w:val="0"/>
      <w:divBdr>
        <w:top w:val="none" w:sz="0" w:space="0" w:color="auto"/>
        <w:left w:val="none" w:sz="0" w:space="0" w:color="auto"/>
        <w:bottom w:val="none" w:sz="0" w:space="0" w:color="auto"/>
        <w:right w:val="none" w:sz="0" w:space="0" w:color="auto"/>
      </w:divBdr>
    </w:div>
    <w:div w:id="1490899473">
      <w:marLeft w:val="0"/>
      <w:marRight w:val="0"/>
      <w:marTop w:val="0"/>
      <w:marBottom w:val="0"/>
      <w:divBdr>
        <w:top w:val="none" w:sz="0" w:space="0" w:color="auto"/>
        <w:left w:val="none" w:sz="0" w:space="0" w:color="auto"/>
        <w:bottom w:val="none" w:sz="0" w:space="0" w:color="auto"/>
        <w:right w:val="none" w:sz="0" w:space="0" w:color="auto"/>
      </w:divBdr>
    </w:div>
    <w:div w:id="1494756904">
      <w:marLeft w:val="0"/>
      <w:marRight w:val="0"/>
      <w:marTop w:val="0"/>
      <w:marBottom w:val="0"/>
      <w:divBdr>
        <w:top w:val="none" w:sz="0" w:space="0" w:color="auto"/>
        <w:left w:val="none" w:sz="0" w:space="0" w:color="auto"/>
        <w:bottom w:val="none" w:sz="0" w:space="0" w:color="auto"/>
        <w:right w:val="none" w:sz="0" w:space="0" w:color="auto"/>
      </w:divBdr>
    </w:div>
    <w:div w:id="1512405900">
      <w:marLeft w:val="0"/>
      <w:marRight w:val="0"/>
      <w:marTop w:val="0"/>
      <w:marBottom w:val="0"/>
      <w:divBdr>
        <w:top w:val="none" w:sz="0" w:space="0" w:color="auto"/>
        <w:left w:val="none" w:sz="0" w:space="0" w:color="auto"/>
        <w:bottom w:val="none" w:sz="0" w:space="0" w:color="auto"/>
        <w:right w:val="none" w:sz="0" w:space="0" w:color="auto"/>
      </w:divBdr>
    </w:div>
    <w:div w:id="1516114707">
      <w:marLeft w:val="0"/>
      <w:marRight w:val="0"/>
      <w:marTop w:val="0"/>
      <w:marBottom w:val="0"/>
      <w:divBdr>
        <w:top w:val="none" w:sz="0" w:space="0" w:color="auto"/>
        <w:left w:val="none" w:sz="0" w:space="0" w:color="auto"/>
        <w:bottom w:val="none" w:sz="0" w:space="0" w:color="auto"/>
        <w:right w:val="none" w:sz="0" w:space="0" w:color="auto"/>
      </w:divBdr>
    </w:div>
    <w:div w:id="1519268768">
      <w:bodyDiv w:val="1"/>
      <w:marLeft w:val="0"/>
      <w:marRight w:val="0"/>
      <w:marTop w:val="0"/>
      <w:marBottom w:val="0"/>
      <w:divBdr>
        <w:top w:val="none" w:sz="0" w:space="0" w:color="auto"/>
        <w:left w:val="none" w:sz="0" w:space="0" w:color="auto"/>
        <w:bottom w:val="none" w:sz="0" w:space="0" w:color="auto"/>
        <w:right w:val="none" w:sz="0" w:space="0" w:color="auto"/>
      </w:divBdr>
    </w:div>
    <w:div w:id="1520120083">
      <w:bodyDiv w:val="1"/>
      <w:marLeft w:val="0"/>
      <w:marRight w:val="0"/>
      <w:marTop w:val="0"/>
      <w:marBottom w:val="0"/>
      <w:divBdr>
        <w:top w:val="none" w:sz="0" w:space="0" w:color="auto"/>
        <w:left w:val="none" w:sz="0" w:space="0" w:color="auto"/>
        <w:bottom w:val="none" w:sz="0" w:space="0" w:color="auto"/>
        <w:right w:val="none" w:sz="0" w:space="0" w:color="auto"/>
      </w:divBdr>
      <w:divsChild>
        <w:div w:id="18509062">
          <w:marLeft w:val="0"/>
          <w:marRight w:val="0"/>
          <w:marTop w:val="0"/>
          <w:marBottom w:val="0"/>
          <w:divBdr>
            <w:top w:val="none" w:sz="0" w:space="0" w:color="auto"/>
            <w:left w:val="none" w:sz="0" w:space="0" w:color="auto"/>
            <w:bottom w:val="none" w:sz="0" w:space="0" w:color="auto"/>
            <w:right w:val="none" w:sz="0" w:space="0" w:color="auto"/>
          </w:divBdr>
        </w:div>
        <w:div w:id="130710859">
          <w:marLeft w:val="0"/>
          <w:marRight w:val="0"/>
          <w:marTop w:val="0"/>
          <w:marBottom w:val="0"/>
          <w:divBdr>
            <w:top w:val="none" w:sz="0" w:space="0" w:color="auto"/>
            <w:left w:val="none" w:sz="0" w:space="0" w:color="auto"/>
            <w:bottom w:val="none" w:sz="0" w:space="0" w:color="auto"/>
            <w:right w:val="none" w:sz="0" w:space="0" w:color="auto"/>
          </w:divBdr>
        </w:div>
        <w:div w:id="164251278">
          <w:marLeft w:val="0"/>
          <w:marRight w:val="0"/>
          <w:marTop w:val="0"/>
          <w:marBottom w:val="0"/>
          <w:divBdr>
            <w:top w:val="none" w:sz="0" w:space="0" w:color="auto"/>
            <w:left w:val="none" w:sz="0" w:space="0" w:color="auto"/>
            <w:bottom w:val="none" w:sz="0" w:space="0" w:color="auto"/>
            <w:right w:val="none" w:sz="0" w:space="0" w:color="auto"/>
          </w:divBdr>
        </w:div>
        <w:div w:id="262611053">
          <w:marLeft w:val="0"/>
          <w:marRight w:val="0"/>
          <w:marTop w:val="0"/>
          <w:marBottom w:val="0"/>
          <w:divBdr>
            <w:top w:val="none" w:sz="0" w:space="0" w:color="auto"/>
            <w:left w:val="none" w:sz="0" w:space="0" w:color="auto"/>
            <w:bottom w:val="none" w:sz="0" w:space="0" w:color="auto"/>
            <w:right w:val="none" w:sz="0" w:space="0" w:color="auto"/>
          </w:divBdr>
        </w:div>
        <w:div w:id="277955637">
          <w:marLeft w:val="0"/>
          <w:marRight w:val="0"/>
          <w:marTop w:val="0"/>
          <w:marBottom w:val="0"/>
          <w:divBdr>
            <w:top w:val="none" w:sz="0" w:space="0" w:color="auto"/>
            <w:left w:val="none" w:sz="0" w:space="0" w:color="auto"/>
            <w:bottom w:val="none" w:sz="0" w:space="0" w:color="auto"/>
            <w:right w:val="none" w:sz="0" w:space="0" w:color="auto"/>
          </w:divBdr>
        </w:div>
        <w:div w:id="377559483">
          <w:marLeft w:val="0"/>
          <w:marRight w:val="0"/>
          <w:marTop w:val="0"/>
          <w:marBottom w:val="0"/>
          <w:divBdr>
            <w:top w:val="none" w:sz="0" w:space="0" w:color="auto"/>
            <w:left w:val="none" w:sz="0" w:space="0" w:color="auto"/>
            <w:bottom w:val="none" w:sz="0" w:space="0" w:color="auto"/>
            <w:right w:val="none" w:sz="0" w:space="0" w:color="auto"/>
          </w:divBdr>
        </w:div>
        <w:div w:id="450173008">
          <w:marLeft w:val="0"/>
          <w:marRight w:val="0"/>
          <w:marTop w:val="0"/>
          <w:marBottom w:val="0"/>
          <w:divBdr>
            <w:top w:val="none" w:sz="0" w:space="0" w:color="auto"/>
            <w:left w:val="none" w:sz="0" w:space="0" w:color="auto"/>
            <w:bottom w:val="none" w:sz="0" w:space="0" w:color="auto"/>
            <w:right w:val="none" w:sz="0" w:space="0" w:color="auto"/>
          </w:divBdr>
        </w:div>
        <w:div w:id="532769914">
          <w:marLeft w:val="0"/>
          <w:marRight w:val="0"/>
          <w:marTop w:val="0"/>
          <w:marBottom w:val="0"/>
          <w:divBdr>
            <w:top w:val="none" w:sz="0" w:space="0" w:color="auto"/>
            <w:left w:val="none" w:sz="0" w:space="0" w:color="auto"/>
            <w:bottom w:val="none" w:sz="0" w:space="0" w:color="auto"/>
            <w:right w:val="none" w:sz="0" w:space="0" w:color="auto"/>
          </w:divBdr>
        </w:div>
        <w:div w:id="726418571">
          <w:marLeft w:val="0"/>
          <w:marRight w:val="0"/>
          <w:marTop w:val="0"/>
          <w:marBottom w:val="0"/>
          <w:divBdr>
            <w:top w:val="none" w:sz="0" w:space="0" w:color="auto"/>
            <w:left w:val="none" w:sz="0" w:space="0" w:color="auto"/>
            <w:bottom w:val="none" w:sz="0" w:space="0" w:color="auto"/>
            <w:right w:val="none" w:sz="0" w:space="0" w:color="auto"/>
          </w:divBdr>
        </w:div>
        <w:div w:id="790981078">
          <w:marLeft w:val="0"/>
          <w:marRight w:val="0"/>
          <w:marTop w:val="0"/>
          <w:marBottom w:val="0"/>
          <w:divBdr>
            <w:top w:val="none" w:sz="0" w:space="0" w:color="auto"/>
            <w:left w:val="none" w:sz="0" w:space="0" w:color="auto"/>
            <w:bottom w:val="none" w:sz="0" w:space="0" w:color="auto"/>
            <w:right w:val="none" w:sz="0" w:space="0" w:color="auto"/>
          </w:divBdr>
        </w:div>
        <w:div w:id="818764491">
          <w:marLeft w:val="0"/>
          <w:marRight w:val="0"/>
          <w:marTop w:val="0"/>
          <w:marBottom w:val="0"/>
          <w:divBdr>
            <w:top w:val="none" w:sz="0" w:space="0" w:color="auto"/>
            <w:left w:val="none" w:sz="0" w:space="0" w:color="auto"/>
            <w:bottom w:val="none" w:sz="0" w:space="0" w:color="auto"/>
            <w:right w:val="none" w:sz="0" w:space="0" w:color="auto"/>
          </w:divBdr>
        </w:div>
        <w:div w:id="847794742">
          <w:marLeft w:val="0"/>
          <w:marRight w:val="0"/>
          <w:marTop w:val="0"/>
          <w:marBottom w:val="0"/>
          <w:divBdr>
            <w:top w:val="none" w:sz="0" w:space="0" w:color="auto"/>
            <w:left w:val="none" w:sz="0" w:space="0" w:color="auto"/>
            <w:bottom w:val="none" w:sz="0" w:space="0" w:color="auto"/>
            <w:right w:val="none" w:sz="0" w:space="0" w:color="auto"/>
          </w:divBdr>
        </w:div>
        <w:div w:id="933317202">
          <w:marLeft w:val="0"/>
          <w:marRight w:val="0"/>
          <w:marTop w:val="0"/>
          <w:marBottom w:val="0"/>
          <w:divBdr>
            <w:top w:val="none" w:sz="0" w:space="0" w:color="auto"/>
            <w:left w:val="none" w:sz="0" w:space="0" w:color="auto"/>
            <w:bottom w:val="none" w:sz="0" w:space="0" w:color="auto"/>
            <w:right w:val="none" w:sz="0" w:space="0" w:color="auto"/>
          </w:divBdr>
        </w:div>
        <w:div w:id="997683969">
          <w:marLeft w:val="0"/>
          <w:marRight w:val="0"/>
          <w:marTop w:val="0"/>
          <w:marBottom w:val="0"/>
          <w:divBdr>
            <w:top w:val="none" w:sz="0" w:space="0" w:color="auto"/>
            <w:left w:val="none" w:sz="0" w:space="0" w:color="auto"/>
            <w:bottom w:val="none" w:sz="0" w:space="0" w:color="auto"/>
            <w:right w:val="none" w:sz="0" w:space="0" w:color="auto"/>
          </w:divBdr>
        </w:div>
        <w:div w:id="1035036046">
          <w:marLeft w:val="0"/>
          <w:marRight w:val="0"/>
          <w:marTop w:val="0"/>
          <w:marBottom w:val="0"/>
          <w:divBdr>
            <w:top w:val="none" w:sz="0" w:space="0" w:color="auto"/>
            <w:left w:val="none" w:sz="0" w:space="0" w:color="auto"/>
            <w:bottom w:val="none" w:sz="0" w:space="0" w:color="auto"/>
            <w:right w:val="none" w:sz="0" w:space="0" w:color="auto"/>
          </w:divBdr>
        </w:div>
        <w:div w:id="1052734269">
          <w:marLeft w:val="0"/>
          <w:marRight w:val="0"/>
          <w:marTop w:val="0"/>
          <w:marBottom w:val="0"/>
          <w:divBdr>
            <w:top w:val="none" w:sz="0" w:space="0" w:color="auto"/>
            <w:left w:val="none" w:sz="0" w:space="0" w:color="auto"/>
            <w:bottom w:val="none" w:sz="0" w:space="0" w:color="auto"/>
            <w:right w:val="none" w:sz="0" w:space="0" w:color="auto"/>
          </w:divBdr>
        </w:div>
        <w:div w:id="1063024607">
          <w:marLeft w:val="0"/>
          <w:marRight w:val="0"/>
          <w:marTop w:val="0"/>
          <w:marBottom w:val="0"/>
          <w:divBdr>
            <w:top w:val="none" w:sz="0" w:space="0" w:color="auto"/>
            <w:left w:val="none" w:sz="0" w:space="0" w:color="auto"/>
            <w:bottom w:val="none" w:sz="0" w:space="0" w:color="auto"/>
            <w:right w:val="none" w:sz="0" w:space="0" w:color="auto"/>
          </w:divBdr>
        </w:div>
        <w:div w:id="1126191960">
          <w:marLeft w:val="0"/>
          <w:marRight w:val="0"/>
          <w:marTop w:val="0"/>
          <w:marBottom w:val="0"/>
          <w:divBdr>
            <w:top w:val="none" w:sz="0" w:space="0" w:color="auto"/>
            <w:left w:val="none" w:sz="0" w:space="0" w:color="auto"/>
            <w:bottom w:val="none" w:sz="0" w:space="0" w:color="auto"/>
            <w:right w:val="none" w:sz="0" w:space="0" w:color="auto"/>
          </w:divBdr>
        </w:div>
        <w:div w:id="1151287922">
          <w:marLeft w:val="0"/>
          <w:marRight w:val="0"/>
          <w:marTop w:val="0"/>
          <w:marBottom w:val="0"/>
          <w:divBdr>
            <w:top w:val="none" w:sz="0" w:space="0" w:color="auto"/>
            <w:left w:val="none" w:sz="0" w:space="0" w:color="auto"/>
            <w:bottom w:val="none" w:sz="0" w:space="0" w:color="auto"/>
            <w:right w:val="none" w:sz="0" w:space="0" w:color="auto"/>
          </w:divBdr>
        </w:div>
        <w:div w:id="1237403195">
          <w:marLeft w:val="0"/>
          <w:marRight w:val="0"/>
          <w:marTop w:val="0"/>
          <w:marBottom w:val="0"/>
          <w:divBdr>
            <w:top w:val="none" w:sz="0" w:space="0" w:color="auto"/>
            <w:left w:val="none" w:sz="0" w:space="0" w:color="auto"/>
            <w:bottom w:val="none" w:sz="0" w:space="0" w:color="auto"/>
            <w:right w:val="none" w:sz="0" w:space="0" w:color="auto"/>
          </w:divBdr>
        </w:div>
        <w:div w:id="1318798623">
          <w:marLeft w:val="0"/>
          <w:marRight w:val="0"/>
          <w:marTop w:val="0"/>
          <w:marBottom w:val="0"/>
          <w:divBdr>
            <w:top w:val="none" w:sz="0" w:space="0" w:color="auto"/>
            <w:left w:val="none" w:sz="0" w:space="0" w:color="auto"/>
            <w:bottom w:val="none" w:sz="0" w:space="0" w:color="auto"/>
            <w:right w:val="none" w:sz="0" w:space="0" w:color="auto"/>
          </w:divBdr>
        </w:div>
        <w:div w:id="1368599164">
          <w:marLeft w:val="0"/>
          <w:marRight w:val="0"/>
          <w:marTop w:val="0"/>
          <w:marBottom w:val="0"/>
          <w:divBdr>
            <w:top w:val="none" w:sz="0" w:space="0" w:color="auto"/>
            <w:left w:val="none" w:sz="0" w:space="0" w:color="auto"/>
            <w:bottom w:val="none" w:sz="0" w:space="0" w:color="auto"/>
            <w:right w:val="none" w:sz="0" w:space="0" w:color="auto"/>
          </w:divBdr>
        </w:div>
        <w:div w:id="1397170541">
          <w:marLeft w:val="0"/>
          <w:marRight w:val="0"/>
          <w:marTop w:val="0"/>
          <w:marBottom w:val="0"/>
          <w:divBdr>
            <w:top w:val="none" w:sz="0" w:space="0" w:color="auto"/>
            <w:left w:val="none" w:sz="0" w:space="0" w:color="auto"/>
            <w:bottom w:val="none" w:sz="0" w:space="0" w:color="auto"/>
            <w:right w:val="none" w:sz="0" w:space="0" w:color="auto"/>
          </w:divBdr>
        </w:div>
        <w:div w:id="1571306013">
          <w:marLeft w:val="0"/>
          <w:marRight w:val="0"/>
          <w:marTop w:val="0"/>
          <w:marBottom w:val="0"/>
          <w:divBdr>
            <w:top w:val="none" w:sz="0" w:space="0" w:color="auto"/>
            <w:left w:val="none" w:sz="0" w:space="0" w:color="auto"/>
            <w:bottom w:val="none" w:sz="0" w:space="0" w:color="auto"/>
            <w:right w:val="none" w:sz="0" w:space="0" w:color="auto"/>
          </w:divBdr>
        </w:div>
        <w:div w:id="1575159628">
          <w:marLeft w:val="0"/>
          <w:marRight w:val="0"/>
          <w:marTop w:val="0"/>
          <w:marBottom w:val="0"/>
          <w:divBdr>
            <w:top w:val="none" w:sz="0" w:space="0" w:color="auto"/>
            <w:left w:val="none" w:sz="0" w:space="0" w:color="auto"/>
            <w:bottom w:val="none" w:sz="0" w:space="0" w:color="auto"/>
            <w:right w:val="none" w:sz="0" w:space="0" w:color="auto"/>
          </w:divBdr>
        </w:div>
        <w:div w:id="1678851518">
          <w:marLeft w:val="0"/>
          <w:marRight w:val="0"/>
          <w:marTop w:val="0"/>
          <w:marBottom w:val="0"/>
          <w:divBdr>
            <w:top w:val="none" w:sz="0" w:space="0" w:color="auto"/>
            <w:left w:val="none" w:sz="0" w:space="0" w:color="auto"/>
            <w:bottom w:val="none" w:sz="0" w:space="0" w:color="auto"/>
            <w:right w:val="none" w:sz="0" w:space="0" w:color="auto"/>
          </w:divBdr>
          <w:divsChild>
            <w:div w:id="1411197107">
              <w:marLeft w:val="0"/>
              <w:marRight w:val="150"/>
              <w:marTop w:val="0"/>
              <w:marBottom w:val="0"/>
              <w:divBdr>
                <w:top w:val="none" w:sz="0" w:space="0" w:color="auto"/>
                <w:left w:val="none" w:sz="0" w:space="0" w:color="auto"/>
                <w:bottom w:val="none" w:sz="0" w:space="0" w:color="auto"/>
                <w:right w:val="none" w:sz="0" w:space="0" w:color="auto"/>
              </w:divBdr>
            </w:div>
          </w:divsChild>
        </w:div>
        <w:div w:id="1706634456">
          <w:marLeft w:val="0"/>
          <w:marRight w:val="0"/>
          <w:marTop w:val="0"/>
          <w:marBottom w:val="0"/>
          <w:divBdr>
            <w:top w:val="none" w:sz="0" w:space="0" w:color="auto"/>
            <w:left w:val="none" w:sz="0" w:space="0" w:color="auto"/>
            <w:bottom w:val="none" w:sz="0" w:space="0" w:color="auto"/>
            <w:right w:val="none" w:sz="0" w:space="0" w:color="auto"/>
          </w:divBdr>
        </w:div>
        <w:div w:id="1711756843">
          <w:marLeft w:val="0"/>
          <w:marRight w:val="0"/>
          <w:marTop w:val="0"/>
          <w:marBottom w:val="0"/>
          <w:divBdr>
            <w:top w:val="none" w:sz="0" w:space="0" w:color="auto"/>
            <w:left w:val="none" w:sz="0" w:space="0" w:color="auto"/>
            <w:bottom w:val="none" w:sz="0" w:space="0" w:color="auto"/>
            <w:right w:val="none" w:sz="0" w:space="0" w:color="auto"/>
          </w:divBdr>
        </w:div>
        <w:div w:id="1843080961">
          <w:marLeft w:val="0"/>
          <w:marRight w:val="0"/>
          <w:marTop w:val="0"/>
          <w:marBottom w:val="0"/>
          <w:divBdr>
            <w:top w:val="none" w:sz="0" w:space="0" w:color="auto"/>
            <w:left w:val="none" w:sz="0" w:space="0" w:color="auto"/>
            <w:bottom w:val="none" w:sz="0" w:space="0" w:color="auto"/>
            <w:right w:val="none" w:sz="0" w:space="0" w:color="auto"/>
          </w:divBdr>
        </w:div>
        <w:div w:id="1940798950">
          <w:marLeft w:val="0"/>
          <w:marRight w:val="0"/>
          <w:marTop w:val="0"/>
          <w:marBottom w:val="0"/>
          <w:divBdr>
            <w:top w:val="none" w:sz="0" w:space="0" w:color="auto"/>
            <w:left w:val="none" w:sz="0" w:space="0" w:color="auto"/>
            <w:bottom w:val="none" w:sz="0" w:space="0" w:color="auto"/>
            <w:right w:val="none" w:sz="0" w:space="0" w:color="auto"/>
          </w:divBdr>
        </w:div>
        <w:div w:id="2074545692">
          <w:marLeft w:val="0"/>
          <w:marRight w:val="0"/>
          <w:marTop w:val="0"/>
          <w:marBottom w:val="0"/>
          <w:divBdr>
            <w:top w:val="none" w:sz="0" w:space="0" w:color="auto"/>
            <w:left w:val="none" w:sz="0" w:space="0" w:color="auto"/>
            <w:bottom w:val="none" w:sz="0" w:space="0" w:color="auto"/>
            <w:right w:val="none" w:sz="0" w:space="0" w:color="auto"/>
          </w:divBdr>
        </w:div>
      </w:divsChild>
    </w:div>
    <w:div w:id="1530803754">
      <w:bodyDiv w:val="1"/>
      <w:marLeft w:val="0"/>
      <w:marRight w:val="0"/>
      <w:marTop w:val="0"/>
      <w:marBottom w:val="0"/>
      <w:divBdr>
        <w:top w:val="none" w:sz="0" w:space="0" w:color="auto"/>
        <w:left w:val="none" w:sz="0" w:space="0" w:color="auto"/>
        <w:bottom w:val="none" w:sz="0" w:space="0" w:color="auto"/>
        <w:right w:val="none" w:sz="0" w:space="0" w:color="auto"/>
      </w:divBdr>
    </w:div>
    <w:div w:id="1535266636">
      <w:bodyDiv w:val="1"/>
      <w:marLeft w:val="0"/>
      <w:marRight w:val="0"/>
      <w:marTop w:val="0"/>
      <w:marBottom w:val="0"/>
      <w:divBdr>
        <w:top w:val="none" w:sz="0" w:space="0" w:color="auto"/>
        <w:left w:val="none" w:sz="0" w:space="0" w:color="auto"/>
        <w:bottom w:val="none" w:sz="0" w:space="0" w:color="auto"/>
        <w:right w:val="none" w:sz="0" w:space="0" w:color="auto"/>
      </w:divBdr>
    </w:div>
    <w:div w:id="1535920332">
      <w:bodyDiv w:val="1"/>
      <w:marLeft w:val="0"/>
      <w:marRight w:val="0"/>
      <w:marTop w:val="0"/>
      <w:marBottom w:val="0"/>
      <w:divBdr>
        <w:top w:val="none" w:sz="0" w:space="0" w:color="auto"/>
        <w:left w:val="none" w:sz="0" w:space="0" w:color="auto"/>
        <w:bottom w:val="none" w:sz="0" w:space="0" w:color="auto"/>
        <w:right w:val="none" w:sz="0" w:space="0" w:color="auto"/>
      </w:divBdr>
    </w:div>
    <w:div w:id="1538659220">
      <w:bodyDiv w:val="1"/>
      <w:marLeft w:val="0"/>
      <w:marRight w:val="0"/>
      <w:marTop w:val="0"/>
      <w:marBottom w:val="0"/>
      <w:divBdr>
        <w:top w:val="none" w:sz="0" w:space="0" w:color="auto"/>
        <w:left w:val="none" w:sz="0" w:space="0" w:color="auto"/>
        <w:bottom w:val="none" w:sz="0" w:space="0" w:color="auto"/>
        <w:right w:val="none" w:sz="0" w:space="0" w:color="auto"/>
      </w:divBdr>
    </w:div>
    <w:div w:id="1548567918">
      <w:bodyDiv w:val="1"/>
      <w:marLeft w:val="0"/>
      <w:marRight w:val="0"/>
      <w:marTop w:val="0"/>
      <w:marBottom w:val="0"/>
      <w:divBdr>
        <w:top w:val="none" w:sz="0" w:space="0" w:color="auto"/>
        <w:left w:val="none" w:sz="0" w:space="0" w:color="auto"/>
        <w:bottom w:val="none" w:sz="0" w:space="0" w:color="auto"/>
        <w:right w:val="none" w:sz="0" w:space="0" w:color="auto"/>
      </w:divBdr>
    </w:div>
    <w:div w:id="1549604034">
      <w:bodyDiv w:val="1"/>
      <w:marLeft w:val="0"/>
      <w:marRight w:val="0"/>
      <w:marTop w:val="0"/>
      <w:marBottom w:val="0"/>
      <w:divBdr>
        <w:top w:val="none" w:sz="0" w:space="0" w:color="auto"/>
        <w:left w:val="none" w:sz="0" w:space="0" w:color="auto"/>
        <w:bottom w:val="none" w:sz="0" w:space="0" w:color="auto"/>
        <w:right w:val="none" w:sz="0" w:space="0" w:color="auto"/>
      </w:divBdr>
    </w:div>
    <w:div w:id="1553228482">
      <w:marLeft w:val="0"/>
      <w:marRight w:val="0"/>
      <w:marTop w:val="0"/>
      <w:marBottom w:val="0"/>
      <w:divBdr>
        <w:top w:val="none" w:sz="0" w:space="0" w:color="auto"/>
        <w:left w:val="none" w:sz="0" w:space="0" w:color="auto"/>
        <w:bottom w:val="none" w:sz="0" w:space="0" w:color="auto"/>
        <w:right w:val="none" w:sz="0" w:space="0" w:color="auto"/>
      </w:divBdr>
    </w:div>
    <w:div w:id="1553692184">
      <w:marLeft w:val="0"/>
      <w:marRight w:val="0"/>
      <w:marTop w:val="0"/>
      <w:marBottom w:val="0"/>
      <w:divBdr>
        <w:top w:val="none" w:sz="0" w:space="0" w:color="auto"/>
        <w:left w:val="none" w:sz="0" w:space="0" w:color="auto"/>
        <w:bottom w:val="none" w:sz="0" w:space="0" w:color="auto"/>
        <w:right w:val="none" w:sz="0" w:space="0" w:color="auto"/>
      </w:divBdr>
    </w:div>
    <w:div w:id="1564759361">
      <w:bodyDiv w:val="1"/>
      <w:marLeft w:val="0"/>
      <w:marRight w:val="0"/>
      <w:marTop w:val="0"/>
      <w:marBottom w:val="0"/>
      <w:divBdr>
        <w:top w:val="none" w:sz="0" w:space="0" w:color="auto"/>
        <w:left w:val="none" w:sz="0" w:space="0" w:color="auto"/>
        <w:bottom w:val="none" w:sz="0" w:space="0" w:color="auto"/>
        <w:right w:val="none" w:sz="0" w:space="0" w:color="auto"/>
      </w:divBdr>
    </w:div>
    <w:div w:id="1565988302">
      <w:marLeft w:val="0"/>
      <w:marRight w:val="0"/>
      <w:marTop w:val="0"/>
      <w:marBottom w:val="0"/>
      <w:divBdr>
        <w:top w:val="none" w:sz="0" w:space="0" w:color="auto"/>
        <w:left w:val="none" w:sz="0" w:space="0" w:color="auto"/>
        <w:bottom w:val="none" w:sz="0" w:space="0" w:color="auto"/>
        <w:right w:val="none" w:sz="0" w:space="0" w:color="auto"/>
      </w:divBdr>
    </w:div>
    <w:div w:id="1568371278">
      <w:marLeft w:val="0"/>
      <w:marRight w:val="0"/>
      <w:marTop w:val="0"/>
      <w:marBottom w:val="0"/>
      <w:divBdr>
        <w:top w:val="none" w:sz="0" w:space="0" w:color="auto"/>
        <w:left w:val="none" w:sz="0" w:space="0" w:color="auto"/>
        <w:bottom w:val="none" w:sz="0" w:space="0" w:color="auto"/>
        <w:right w:val="none" w:sz="0" w:space="0" w:color="auto"/>
      </w:divBdr>
    </w:div>
    <w:div w:id="1572427705">
      <w:bodyDiv w:val="1"/>
      <w:marLeft w:val="0"/>
      <w:marRight w:val="0"/>
      <w:marTop w:val="0"/>
      <w:marBottom w:val="0"/>
      <w:divBdr>
        <w:top w:val="none" w:sz="0" w:space="0" w:color="auto"/>
        <w:left w:val="none" w:sz="0" w:space="0" w:color="auto"/>
        <w:bottom w:val="none" w:sz="0" w:space="0" w:color="auto"/>
        <w:right w:val="none" w:sz="0" w:space="0" w:color="auto"/>
      </w:divBdr>
    </w:div>
    <w:div w:id="1573151343">
      <w:bodyDiv w:val="1"/>
      <w:marLeft w:val="0"/>
      <w:marRight w:val="0"/>
      <w:marTop w:val="0"/>
      <w:marBottom w:val="0"/>
      <w:divBdr>
        <w:top w:val="none" w:sz="0" w:space="0" w:color="auto"/>
        <w:left w:val="none" w:sz="0" w:space="0" w:color="auto"/>
        <w:bottom w:val="none" w:sz="0" w:space="0" w:color="auto"/>
        <w:right w:val="none" w:sz="0" w:space="0" w:color="auto"/>
      </w:divBdr>
    </w:div>
    <w:div w:id="1573738094">
      <w:marLeft w:val="0"/>
      <w:marRight w:val="0"/>
      <w:marTop w:val="0"/>
      <w:marBottom w:val="0"/>
      <w:divBdr>
        <w:top w:val="none" w:sz="0" w:space="0" w:color="auto"/>
        <w:left w:val="none" w:sz="0" w:space="0" w:color="auto"/>
        <w:bottom w:val="none" w:sz="0" w:space="0" w:color="auto"/>
        <w:right w:val="none" w:sz="0" w:space="0" w:color="auto"/>
      </w:divBdr>
    </w:div>
    <w:div w:id="1576741386">
      <w:marLeft w:val="0"/>
      <w:marRight w:val="0"/>
      <w:marTop w:val="0"/>
      <w:marBottom w:val="0"/>
      <w:divBdr>
        <w:top w:val="none" w:sz="0" w:space="0" w:color="auto"/>
        <w:left w:val="none" w:sz="0" w:space="0" w:color="auto"/>
        <w:bottom w:val="none" w:sz="0" w:space="0" w:color="auto"/>
        <w:right w:val="none" w:sz="0" w:space="0" w:color="auto"/>
      </w:divBdr>
    </w:div>
    <w:div w:id="1577595798">
      <w:marLeft w:val="0"/>
      <w:marRight w:val="0"/>
      <w:marTop w:val="0"/>
      <w:marBottom w:val="0"/>
      <w:divBdr>
        <w:top w:val="none" w:sz="0" w:space="0" w:color="auto"/>
        <w:left w:val="none" w:sz="0" w:space="0" w:color="auto"/>
        <w:bottom w:val="none" w:sz="0" w:space="0" w:color="auto"/>
        <w:right w:val="none" w:sz="0" w:space="0" w:color="auto"/>
      </w:divBdr>
    </w:div>
    <w:div w:id="1580675166">
      <w:marLeft w:val="0"/>
      <w:marRight w:val="0"/>
      <w:marTop w:val="0"/>
      <w:marBottom w:val="0"/>
      <w:divBdr>
        <w:top w:val="none" w:sz="0" w:space="0" w:color="auto"/>
        <w:left w:val="none" w:sz="0" w:space="0" w:color="auto"/>
        <w:bottom w:val="none" w:sz="0" w:space="0" w:color="auto"/>
        <w:right w:val="none" w:sz="0" w:space="0" w:color="auto"/>
      </w:divBdr>
    </w:div>
    <w:div w:id="1580795671">
      <w:bodyDiv w:val="1"/>
      <w:marLeft w:val="0"/>
      <w:marRight w:val="0"/>
      <w:marTop w:val="0"/>
      <w:marBottom w:val="0"/>
      <w:divBdr>
        <w:top w:val="none" w:sz="0" w:space="0" w:color="auto"/>
        <w:left w:val="none" w:sz="0" w:space="0" w:color="auto"/>
        <w:bottom w:val="none" w:sz="0" w:space="0" w:color="auto"/>
        <w:right w:val="none" w:sz="0" w:space="0" w:color="auto"/>
      </w:divBdr>
    </w:div>
    <w:div w:id="1588996499">
      <w:marLeft w:val="0"/>
      <w:marRight w:val="0"/>
      <w:marTop w:val="0"/>
      <w:marBottom w:val="0"/>
      <w:divBdr>
        <w:top w:val="none" w:sz="0" w:space="0" w:color="auto"/>
        <w:left w:val="none" w:sz="0" w:space="0" w:color="auto"/>
        <w:bottom w:val="none" w:sz="0" w:space="0" w:color="auto"/>
        <w:right w:val="none" w:sz="0" w:space="0" w:color="auto"/>
      </w:divBdr>
    </w:div>
    <w:div w:id="1603801103">
      <w:bodyDiv w:val="1"/>
      <w:marLeft w:val="0"/>
      <w:marRight w:val="0"/>
      <w:marTop w:val="0"/>
      <w:marBottom w:val="0"/>
      <w:divBdr>
        <w:top w:val="none" w:sz="0" w:space="0" w:color="auto"/>
        <w:left w:val="none" w:sz="0" w:space="0" w:color="auto"/>
        <w:bottom w:val="none" w:sz="0" w:space="0" w:color="auto"/>
        <w:right w:val="none" w:sz="0" w:space="0" w:color="auto"/>
      </w:divBdr>
    </w:div>
    <w:div w:id="1607151874">
      <w:bodyDiv w:val="1"/>
      <w:marLeft w:val="0"/>
      <w:marRight w:val="0"/>
      <w:marTop w:val="0"/>
      <w:marBottom w:val="0"/>
      <w:divBdr>
        <w:top w:val="none" w:sz="0" w:space="0" w:color="auto"/>
        <w:left w:val="none" w:sz="0" w:space="0" w:color="auto"/>
        <w:bottom w:val="none" w:sz="0" w:space="0" w:color="auto"/>
        <w:right w:val="none" w:sz="0" w:space="0" w:color="auto"/>
      </w:divBdr>
    </w:div>
    <w:div w:id="1607731692">
      <w:bodyDiv w:val="1"/>
      <w:marLeft w:val="0"/>
      <w:marRight w:val="0"/>
      <w:marTop w:val="0"/>
      <w:marBottom w:val="0"/>
      <w:divBdr>
        <w:top w:val="none" w:sz="0" w:space="0" w:color="auto"/>
        <w:left w:val="none" w:sz="0" w:space="0" w:color="auto"/>
        <w:bottom w:val="none" w:sz="0" w:space="0" w:color="auto"/>
        <w:right w:val="none" w:sz="0" w:space="0" w:color="auto"/>
      </w:divBdr>
    </w:div>
    <w:div w:id="1616205921">
      <w:bodyDiv w:val="1"/>
      <w:marLeft w:val="0"/>
      <w:marRight w:val="0"/>
      <w:marTop w:val="0"/>
      <w:marBottom w:val="0"/>
      <w:divBdr>
        <w:top w:val="none" w:sz="0" w:space="0" w:color="auto"/>
        <w:left w:val="none" w:sz="0" w:space="0" w:color="auto"/>
        <w:bottom w:val="none" w:sz="0" w:space="0" w:color="auto"/>
        <w:right w:val="none" w:sz="0" w:space="0" w:color="auto"/>
      </w:divBdr>
    </w:div>
    <w:div w:id="1621181974">
      <w:bodyDiv w:val="1"/>
      <w:marLeft w:val="0"/>
      <w:marRight w:val="0"/>
      <w:marTop w:val="0"/>
      <w:marBottom w:val="0"/>
      <w:divBdr>
        <w:top w:val="none" w:sz="0" w:space="0" w:color="auto"/>
        <w:left w:val="none" w:sz="0" w:space="0" w:color="auto"/>
        <w:bottom w:val="none" w:sz="0" w:space="0" w:color="auto"/>
        <w:right w:val="none" w:sz="0" w:space="0" w:color="auto"/>
      </w:divBdr>
    </w:div>
    <w:div w:id="1623920606">
      <w:bodyDiv w:val="1"/>
      <w:marLeft w:val="0"/>
      <w:marRight w:val="0"/>
      <w:marTop w:val="0"/>
      <w:marBottom w:val="0"/>
      <w:divBdr>
        <w:top w:val="none" w:sz="0" w:space="0" w:color="auto"/>
        <w:left w:val="none" w:sz="0" w:space="0" w:color="auto"/>
        <w:bottom w:val="none" w:sz="0" w:space="0" w:color="auto"/>
        <w:right w:val="none" w:sz="0" w:space="0" w:color="auto"/>
      </w:divBdr>
    </w:div>
    <w:div w:id="1630358067">
      <w:marLeft w:val="0"/>
      <w:marRight w:val="0"/>
      <w:marTop w:val="0"/>
      <w:marBottom w:val="0"/>
      <w:divBdr>
        <w:top w:val="none" w:sz="0" w:space="0" w:color="auto"/>
        <w:left w:val="none" w:sz="0" w:space="0" w:color="auto"/>
        <w:bottom w:val="none" w:sz="0" w:space="0" w:color="auto"/>
        <w:right w:val="none" w:sz="0" w:space="0" w:color="auto"/>
      </w:divBdr>
    </w:div>
    <w:div w:id="1631788626">
      <w:marLeft w:val="0"/>
      <w:marRight w:val="0"/>
      <w:marTop w:val="0"/>
      <w:marBottom w:val="0"/>
      <w:divBdr>
        <w:top w:val="none" w:sz="0" w:space="0" w:color="auto"/>
        <w:left w:val="none" w:sz="0" w:space="0" w:color="auto"/>
        <w:bottom w:val="none" w:sz="0" w:space="0" w:color="auto"/>
        <w:right w:val="none" w:sz="0" w:space="0" w:color="auto"/>
      </w:divBdr>
    </w:div>
    <w:div w:id="1640182440">
      <w:bodyDiv w:val="1"/>
      <w:marLeft w:val="0"/>
      <w:marRight w:val="0"/>
      <w:marTop w:val="0"/>
      <w:marBottom w:val="0"/>
      <w:divBdr>
        <w:top w:val="none" w:sz="0" w:space="0" w:color="auto"/>
        <w:left w:val="none" w:sz="0" w:space="0" w:color="auto"/>
        <w:bottom w:val="none" w:sz="0" w:space="0" w:color="auto"/>
        <w:right w:val="none" w:sz="0" w:space="0" w:color="auto"/>
      </w:divBdr>
    </w:div>
    <w:div w:id="1643996052">
      <w:marLeft w:val="0"/>
      <w:marRight w:val="0"/>
      <w:marTop w:val="0"/>
      <w:marBottom w:val="0"/>
      <w:divBdr>
        <w:top w:val="none" w:sz="0" w:space="0" w:color="auto"/>
        <w:left w:val="none" w:sz="0" w:space="0" w:color="auto"/>
        <w:bottom w:val="none" w:sz="0" w:space="0" w:color="auto"/>
        <w:right w:val="none" w:sz="0" w:space="0" w:color="auto"/>
      </w:divBdr>
    </w:div>
    <w:div w:id="1654986217">
      <w:marLeft w:val="0"/>
      <w:marRight w:val="0"/>
      <w:marTop w:val="0"/>
      <w:marBottom w:val="0"/>
      <w:divBdr>
        <w:top w:val="none" w:sz="0" w:space="0" w:color="auto"/>
        <w:left w:val="none" w:sz="0" w:space="0" w:color="auto"/>
        <w:bottom w:val="none" w:sz="0" w:space="0" w:color="auto"/>
        <w:right w:val="none" w:sz="0" w:space="0" w:color="auto"/>
      </w:divBdr>
    </w:div>
    <w:div w:id="1655601023">
      <w:bodyDiv w:val="1"/>
      <w:marLeft w:val="0"/>
      <w:marRight w:val="0"/>
      <w:marTop w:val="0"/>
      <w:marBottom w:val="0"/>
      <w:divBdr>
        <w:top w:val="none" w:sz="0" w:space="0" w:color="auto"/>
        <w:left w:val="none" w:sz="0" w:space="0" w:color="auto"/>
        <w:bottom w:val="none" w:sz="0" w:space="0" w:color="auto"/>
        <w:right w:val="none" w:sz="0" w:space="0" w:color="auto"/>
      </w:divBdr>
    </w:div>
    <w:div w:id="1658146091">
      <w:bodyDiv w:val="1"/>
      <w:marLeft w:val="0"/>
      <w:marRight w:val="0"/>
      <w:marTop w:val="0"/>
      <w:marBottom w:val="0"/>
      <w:divBdr>
        <w:top w:val="none" w:sz="0" w:space="0" w:color="auto"/>
        <w:left w:val="none" w:sz="0" w:space="0" w:color="auto"/>
        <w:bottom w:val="none" w:sz="0" w:space="0" w:color="auto"/>
        <w:right w:val="none" w:sz="0" w:space="0" w:color="auto"/>
      </w:divBdr>
    </w:div>
    <w:div w:id="1658459889">
      <w:marLeft w:val="0"/>
      <w:marRight w:val="0"/>
      <w:marTop w:val="0"/>
      <w:marBottom w:val="0"/>
      <w:divBdr>
        <w:top w:val="none" w:sz="0" w:space="0" w:color="auto"/>
        <w:left w:val="none" w:sz="0" w:space="0" w:color="auto"/>
        <w:bottom w:val="none" w:sz="0" w:space="0" w:color="auto"/>
        <w:right w:val="none" w:sz="0" w:space="0" w:color="auto"/>
      </w:divBdr>
    </w:div>
    <w:div w:id="1659651359">
      <w:bodyDiv w:val="1"/>
      <w:marLeft w:val="0"/>
      <w:marRight w:val="0"/>
      <w:marTop w:val="0"/>
      <w:marBottom w:val="0"/>
      <w:divBdr>
        <w:top w:val="none" w:sz="0" w:space="0" w:color="auto"/>
        <w:left w:val="none" w:sz="0" w:space="0" w:color="auto"/>
        <w:bottom w:val="none" w:sz="0" w:space="0" w:color="auto"/>
        <w:right w:val="none" w:sz="0" w:space="0" w:color="auto"/>
      </w:divBdr>
    </w:div>
    <w:div w:id="1661693339">
      <w:marLeft w:val="0"/>
      <w:marRight w:val="0"/>
      <w:marTop w:val="0"/>
      <w:marBottom w:val="0"/>
      <w:divBdr>
        <w:top w:val="none" w:sz="0" w:space="0" w:color="auto"/>
        <w:left w:val="none" w:sz="0" w:space="0" w:color="auto"/>
        <w:bottom w:val="none" w:sz="0" w:space="0" w:color="auto"/>
        <w:right w:val="none" w:sz="0" w:space="0" w:color="auto"/>
      </w:divBdr>
    </w:div>
    <w:div w:id="1662078820">
      <w:bodyDiv w:val="1"/>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0"/>
      <w:marBottom w:val="0"/>
      <w:divBdr>
        <w:top w:val="none" w:sz="0" w:space="0" w:color="auto"/>
        <w:left w:val="none" w:sz="0" w:space="0" w:color="auto"/>
        <w:bottom w:val="none" w:sz="0" w:space="0" w:color="auto"/>
        <w:right w:val="none" w:sz="0" w:space="0" w:color="auto"/>
      </w:divBdr>
    </w:div>
    <w:div w:id="1668704232">
      <w:bodyDiv w:val="1"/>
      <w:marLeft w:val="0"/>
      <w:marRight w:val="0"/>
      <w:marTop w:val="0"/>
      <w:marBottom w:val="0"/>
      <w:divBdr>
        <w:top w:val="none" w:sz="0" w:space="0" w:color="auto"/>
        <w:left w:val="none" w:sz="0" w:space="0" w:color="auto"/>
        <w:bottom w:val="none" w:sz="0" w:space="0" w:color="auto"/>
        <w:right w:val="none" w:sz="0" w:space="0" w:color="auto"/>
      </w:divBdr>
    </w:div>
    <w:div w:id="1670057347">
      <w:marLeft w:val="0"/>
      <w:marRight w:val="0"/>
      <w:marTop w:val="0"/>
      <w:marBottom w:val="0"/>
      <w:divBdr>
        <w:top w:val="none" w:sz="0" w:space="0" w:color="auto"/>
        <w:left w:val="none" w:sz="0" w:space="0" w:color="auto"/>
        <w:bottom w:val="none" w:sz="0" w:space="0" w:color="auto"/>
        <w:right w:val="none" w:sz="0" w:space="0" w:color="auto"/>
      </w:divBdr>
    </w:div>
    <w:div w:id="1672835853">
      <w:bodyDiv w:val="1"/>
      <w:marLeft w:val="0"/>
      <w:marRight w:val="0"/>
      <w:marTop w:val="0"/>
      <w:marBottom w:val="0"/>
      <w:divBdr>
        <w:top w:val="none" w:sz="0" w:space="0" w:color="auto"/>
        <w:left w:val="none" w:sz="0" w:space="0" w:color="auto"/>
        <w:bottom w:val="none" w:sz="0" w:space="0" w:color="auto"/>
        <w:right w:val="none" w:sz="0" w:space="0" w:color="auto"/>
      </w:divBdr>
    </w:div>
    <w:div w:id="1674575984">
      <w:marLeft w:val="0"/>
      <w:marRight w:val="0"/>
      <w:marTop w:val="0"/>
      <w:marBottom w:val="0"/>
      <w:divBdr>
        <w:top w:val="none" w:sz="0" w:space="0" w:color="auto"/>
        <w:left w:val="none" w:sz="0" w:space="0" w:color="auto"/>
        <w:bottom w:val="none" w:sz="0" w:space="0" w:color="auto"/>
        <w:right w:val="none" w:sz="0" w:space="0" w:color="auto"/>
      </w:divBdr>
    </w:div>
    <w:div w:id="1681084187">
      <w:marLeft w:val="0"/>
      <w:marRight w:val="0"/>
      <w:marTop w:val="0"/>
      <w:marBottom w:val="0"/>
      <w:divBdr>
        <w:top w:val="none" w:sz="0" w:space="0" w:color="auto"/>
        <w:left w:val="none" w:sz="0" w:space="0" w:color="auto"/>
        <w:bottom w:val="none" w:sz="0" w:space="0" w:color="auto"/>
        <w:right w:val="none" w:sz="0" w:space="0" w:color="auto"/>
      </w:divBdr>
    </w:div>
    <w:div w:id="1681855425">
      <w:marLeft w:val="0"/>
      <w:marRight w:val="0"/>
      <w:marTop w:val="0"/>
      <w:marBottom w:val="0"/>
      <w:divBdr>
        <w:top w:val="none" w:sz="0" w:space="0" w:color="auto"/>
        <w:left w:val="none" w:sz="0" w:space="0" w:color="auto"/>
        <w:bottom w:val="none" w:sz="0" w:space="0" w:color="auto"/>
        <w:right w:val="none" w:sz="0" w:space="0" w:color="auto"/>
      </w:divBdr>
    </w:div>
    <w:div w:id="1683891090">
      <w:marLeft w:val="0"/>
      <w:marRight w:val="0"/>
      <w:marTop w:val="0"/>
      <w:marBottom w:val="0"/>
      <w:divBdr>
        <w:top w:val="none" w:sz="0" w:space="0" w:color="auto"/>
        <w:left w:val="none" w:sz="0" w:space="0" w:color="auto"/>
        <w:bottom w:val="none" w:sz="0" w:space="0" w:color="auto"/>
        <w:right w:val="none" w:sz="0" w:space="0" w:color="auto"/>
      </w:divBdr>
    </w:div>
    <w:div w:id="1694770848">
      <w:marLeft w:val="0"/>
      <w:marRight w:val="0"/>
      <w:marTop w:val="0"/>
      <w:marBottom w:val="0"/>
      <w:divBdr>
        <w:top w:val="none" w:sz="0" w:space="0" w:color="auto"/>
        <w:left w:val="none" w:sz="0" w:space="0" w:color="auto"/>
        <w:bottom w:val="none" w:sz="0" w:space="0" w:color="auto"/>
        <w:right w:val="none" w:sz="0" w:space="0" w:color="auto"/>
      </w:divBdr>
    </w:div>
    <w:div w:id="1696685938">
      <w:bodyDiv w:val="1"/>
      <w:marLeft w:val="0"/>
      <w:marRight w:val="0"/>
      <w:marTop w:val="0"/>
      <w:marBottom w:val="0"/>
      <w:divBdr>
        <w:top w:val="none" w:sz="0" w:space="0" w:color="auto"/>
        <w:left w:val="none" w:sz="0" w:space="0" w:color="auto"/>
        <w:bottom w:val="none" w:sz="0" w:space="0" w:color="auto"/>
        <w:right w:val="none" w:sz="0" w:space="0" w:color="auto"/>
      </w:divBdr>
    </w:div>
    <w:div w:id="1702051964">
      <w:bodyDiv w:val="1"/>
      <w:marLeft w:val="0"/>
      <w:marRight w:val="0"/>
      <w:marTop w:val="0"/>
      <w:marBottom w:val="0"/>
      <w:divBdr>
        <w:top w:val="none" w:sz="0" w:space="0" w:color="auto"/>
        <w:left w:val="none" w:sz="0" w:space="0" w:color="auto"/>
        <w:bottom w:val="none" w:sz="0" w:space="0" w:color="auto"/>
        <w:right w:val="none" w:sz="0" w:space="0" w:color="auto"/>
      </w:divBdr>
    </w:div>
    <w:div w:id="1703166510">
      <w:bodyDiv w:val="1"/>
      <w:marLeft w:val="0"/>
      <w:marRight w:val="0"/>
      <w:marTop w:val="0"/>
      <w:marBottom w:val="0"/>
      <w:divBdr>
        <w:top w:val="none" w:sz="0" w:space="0" w:color="auto"/>
        <w:left w:val="none" w:sz="0" w:space="0" w:color="auto"/>
        <w:bottom w:val="none" w:sz="0" w:space="0" w:color="auto"/>
        <w:right w:val="none" w:sz="0" w:space="0" w:color="auto"/>
      </w:divBdr>
    </w:div>
    <w:div w:id="1703244312">
      <w:marLeft w:val="0"/>
      <w:marRight w:val="0"/>
      <w:marTop w:val="0"/>
      <w:marBottom w:val="0"/>
      <w:divBdr>
        <w:top w:val="none" w:sz="0" w:space="0" w:color="auto"/>
        <w:left w:val="none" w:sz="0" w:space="0" w:color="auto"/>
        <w:bottom w:val="none" w:sz="0" w:space="0" w:color="auto"/>
        <w:right w:val="none" w:sz="0" w:space="0" w:color="auto"/>
      </w:divBdr>
    </w:div>
    <w:div w:id="1705593915">
      <w:marLeft w:val="0"/>
      <w:marRight w:val="0"/>
      <w:marTop w:val="0"/>
      <w:marBottom w:val="0"/>
      <w:divBdr>
        <w:top w:val="none" w:sz="0" w:space="0" w:color="auto"/>
        <w:left w:val="none" w:sz="0" w:space="0" w:color="auto"/>
        <w:bottom w:val="none" w:sz="0" w:space="0" w:color="auto"/>
        <w:right w:val="none" w:sz="0" w:space="0" w:color="auto"/>
      </w:divBdr>
    </w:div>
    <w:div w:id="1706952968">
      <w:bodyDiv w:val="1"/>
      <w:marLeft w:val="0"/>
      <w:marRight w:val="0"/>
      <w:marTop w:val="0"/>
      <w:marBottom w:val="0"/>
      <w:divBdr>
        <w:top w:val="none" w:sz="0" w:space="0" w:color="auto"/>
        <w:left w:val="none" w:sz="0" w:space="0" w:color="auto"/>
        <w:bottom w:val="none" w:sz="0" w:space="0" w:color="auto"/>
        <w:right w:val="none" w:sz="0" w:space="0" w:color="auto"/>
      </w:divBdr>
      <w:divsChild>
        <w:div w:id="340206644">
          <w:marLeft w:val="0"/>
          <w:marRight w:val="0"/>
          <w:marTop w:val="0"/>
          <w:marBottom w:val="0"/>
          <w:divBdr>
            <w:top w:val="none" w:sz="0" w:space="0" w:color="auto"/>
            <w:left w:val="none" w:sz="0" w:space="0" w:color="auto"/>
            <w:bottom w:val="none" w:sz="0" w:space="0" w:color="auto"/>
            <w:right w:val="none" w:sz="0" w:space="0" w:color="auto"/>
          </w:divBdr>
          <w:divsChild>
            <w:div w:id="32968332">
              <w:marLeft w:val="0"/>
              <w:marRight w:val="0"/>
              <w:marTop w:val="0"/>
              <w:marBottom w:val="0"/>
              <w:divBdr>
                <w:top w:val="none" w:sz="0" w:space="0" w:color="auto"/>
                <w:left w:val="none" w:sz="0" w:space="0" w:color="auto"/>
                <w:bottom w:val="none" w:sz="0" w:space="0" w:color="auto"/>
                <w:right w:val="none" w:sz="0" w:space="0" w:color="auto"/>
              </w:divBdr>
              <w:divsChild>
                <w:div w:id="1992250918">
                  <w:marLeft w:val="0"/>
                  <w:marRight w:val="0"/>
                  <w:marTop w:val="0"/>
                  <w:marBottom w:val="0"/>
                  <w:divBdr>
                    <w:top w:val="none" w:sz="0" w:space="0" w:color="auto"/>
                    <w:left w:val="none" w:sz="0" w:space="0" w:color="auto"/>
                    <w:bottom w:val="none" w:sz="0" w:space="0" w:color="auto"/>
                    <w:right w:val="none" w:sz="0" w:space="0" w:color="auto"/>
                  </w:divBdr>
                  <w:divsChild>
                    <w:div w:id="1277177078">
                      <w:marLeft w:val="0"/>
                      <w:marRight w:val="0"/>
                      <w:marTop w:val="0"/>
                      <w:marBottom w:val="0"/>
                      <w:divBdr>
                        <w:top w:val="none" w:sz="0" w:space="0" w:color="auto"/>
                        <w:left w:val="none" w:sz="0" w:space="0" w:color="auto"/>
                        <w:bottom w:val="none" w:sz="0" w:space="0" w:color="auto"/>
                        <w:right w:val="none" w:sz="0" w:space="0" w:color="auto"/>
                      </w:divBdr>
                      <w:divsChild>
                        <w:div w:id="13679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568928">
      <w:marLeft w:val="0"/>
      <w:marRight w:val="0"/>
      <w:marTop w:val="0"/>
      <w:marBottom w:val="0"/>
      <w:divBdr>
        <w:top w:val="none" w:sz="0" w:space="0" w:color="auto"/>
        <w:left w:val="none" w:sz="0" w:space="0" w:color="auto"/>
        <w:bottom w:val="none" w:sz="0" w:space="0" w:color="auto"/>
        <w:right w:val="none" w:sz="0" w:space="0" w:color="auto"/>
      </w:divBdr>
    </w:div>
    <w:div w:id="1719011771">
      <w:marLeft w:val="0"/>
      <w:marRight w:val="0"/>
      <w:marTop w:val="0"/>
      <w:marBottom w:val="0"/>
      <w:divBdr>
        <w:top w:val="none" w:sz="0" w:space="0" w:color="auto"/>
        <w:left w:val="none" w:sz="0" w:space="0" w:color="auto"/>
        <w:bottom w:val="none" w:sz="0" w:space="0" w:color="auto"/>
        <w:right w:val="none" w:sz="0" w:space="0" w:color="auto"/>
      </w:divBdr>
    </w:div>
    <w:div w:id="1726758099">
      <w:bodyDiv w:val="1"/>
      <w:marLeft w:val="0"/>
      <w:marRight w:val="0"/>
      <w:marTop w:val="0"/>
      <w:marBottom w:val="0"/>
      <w:divBdr>
        <w:top w:val="none" w:sz="0" w:space="0" w:color="auto"/>
        <w:left w:val="none" w:sz="0" w:space="0" w:color="auto"/>
        <w:bottom w:val="none" w:sz="0" w:space="0" w:color="auto"/>
        <w:right w:val="none" w:sz="0" w:space="0" w:color="auto"/>
      </w:divBdr>
    </w:div>
    <w:div w:id="1729651397">
      <w:marLeft w:val="0"/>
      <w:marRight w:val="0"/>
      <w:marTop w:val="0"/>
      <w:marBottom w:val="0"/>
      <w:divBdr>
        <w:top w:val="none" w:sz="0" w:space="0" w:color="auto"/>
        <w:left w:val="none" w:sz="0" w:space="0" w:color="auto"/>
        <w:bottom w:val="none" w:sz="0" w:space="0" w:color="auto"/>
        <w:right w:val="none" w:sz="0" w:space="0" w:color="auto"/>
      </w:divBdr>
    </w:div>
    <w:div w:id="1734280019">
      <w:bodyDiv w:val="1"/>
      <w:marLeft w:val="0"/>
      <w:marRight w:val="0"/>
      <w:marTop w:val="0"/>
      <w:marBottom w:val="0"/>
      <w:divBdr>
        <w:top w:val="none" w:sz="0" w:space="0" w:color="auto"/>
        <w:left w:val="none" w:sz="0" w:space="0" w:color="auto"/>
        <w:bottom w:val="none" w:sz="0" w:space="0" w:color="auto"/>
        <w:right w:val="none" w:sz="0" w:space="0" w:color="auto"/>
      </w:divBdr>
    </w:div>
    <w:div w:id="1734542960">
      <w:marLeft w:val="0"/>
      <w:marRight w:val="0"/>
      <w:marTop w:val="0"/>
      <w:marBottom w:val="0"/>
      <w:divBdr>
        <w:top w:val="none" w:sz="0" w:space="0" w:color="auto"/>
        <w:left w:val="none" w:sz="0" w:space="0" w:color="auto"/>
        <w:bottom w:val="none" w:sz="0" w:space="0" w:color="auto"/>
        <w:right w:val="none" w:sz="0" w:space="0" w:color="auto"/>
      </w:divBdr>
    </w:div>
    <w:div w:id="1739859568">
      <w:bodyDiv w:val="1"/>
      <w:marLeft w:val="0"/>
      <w:marRight w:val="0"/>
      <w:marTop w:val="0"/>
      <w:marBottom w:val="0"/>
      <w:divBdr>
        <w:top w:val="none" w:sz="0" w:space="0" w:color="auto"/>
        <w:left w:val="none" w:sz="0" w:space="0" w:color="auto"/>
        <w:bottom w:val="none" w:sz="0" w:space="0" w:color="auto"/>
        <w:right w:val="none" w:sz="0" w:space="0" w:color="auto"/>
      </w:divBdr>
    </w:div>
    <w:div w:id="1740131568">
      <w:marLeft w:val="0"/>
      <w:marRight w:val="0"/>
      <w:marTop w:val="0"/>
      <w:marBottom w:val="0"/>
      <w:divBdr>
        <w:top w:val="none" w:sz="0" w:space="0" w:color="auto"/>
        <w:left w:val="none" w:sz="0" w:space="0" w:color="auto"/>
        <w:bottom w:val="none" w:sz="0" w:space="0" w:color="auto"/>
        <w:right w:val="none" w:sz="0" w:space="0" w:color="auto"/>
      </w:divBdr>
    </w:div>
    <w:div w:id="1741175318">
      <w:marLeft w:val="0"/>
      <w:marRight w:val="0"/>
      <w:marTop w:val="0"/>
      <w:marBottom w:val="0"/>
      <w:divBdr>
        <w:top w:val="none" w:sz="0" w:space="0" w:color="auto"/>
        <w:left w:val="none" w:sz="0" w:space="0" w:color="auto"/>
        <w:bottom w:val="none" w:sz="0" w:space="0" w:color="auto"/>
        <w:right w:val="none" w:sz="0" w:space="0" w:color="auto"/>
      </w:divBdr>
    </w:div>
    <w:div w:id="1746494781">
      <w:marLeft w:val="0"/>
      <w:marRight w:val="0"/>
      <w:marTop w:val="0"/>
      <w:marBottom w:val="0"/>
      <w:divBdr>
        <w:top w:val="none" w:sz="0" w:space="0" w:color="auto"/>
        <w:left w:val="none" w:sz="0" w:space="0" w:color="auto"/>
        <w:bottom w:val="none" w:sz="0" w:space="0" w:color="auto"/>
        <w:right w:val="none" w:sz="0" w:space="0" w:color="auto"/>
      </w:divBdr>
    </w:div>
    <w:div w:id="1749039490">
      <w:marLeft w:val="0"/>
      <w:marRight w:val="0"/>
      <w:marTop w:val="0"/>
      <w:marBottom w:val="0"/>
      <w:divBdr>
        <w:top w:val="none" w:sz="0" w:space="0" w:color="auto"/>
        <w:left w:val="none" w:sz="0" w:space="0" w:color="auto"/>
        <w:bottom w:val="none" w:sz="0" w:space="0" w:color="auto"/>
        <w:right w:val="none" w:sz="0" w:space="0" w:color="auto"/>
      </w:divBdr>
    </w:div>
    <w:div w:id="1750998725">
      <w:bodyDiv w:val="1"/>
      <w:marLeft w:val="0"/>
      <w:marRight w:val="0"/>
      <w:marTop w:val="0"/>
      <w:marBottom w:val="0"/>
      <w:divBdr>
        <w:top w:val="none" w:sz="0" w:space="0" w:color="auto"/>
        <w:left w:val="none" w:sz="0" w:space="0" w:color="auto"/>
        <w:bottom w:val="none" w:sz="0" w:space="0" w:color="auto"/>
        <w:right w:val="none" w:sz="0" w:space="0" w:color="auto"/>
      </w:divBdr>
    </w:div>
    <w:div w:id="1755858472">
      <w:marLeft w:val="0"/>
      <w:marRight w:val="0"/>
      <w:marTop w:val="0"/>
      <w:marBottom w:val="0"/>
      <w:divBdr>
        <w:top w:val="none" w:sz="0" w:space="0" w:color="auto"/>
        <w:left w:val="none" w:sz="0" w:space="0" w:color="auto"/>
        <w:bottom w:val="none" w:sz="0" w:space="0" w:color="auto"/>
        <w:right w:val="none" w:sz="0" w:space="0" w:color="auto"/>
      </w:divBdr>
    </w:div>
    <w:div w:id="1763642883">
      <w:marLeft w:val="0"/>
      <w:marRight w:val="0"/>
      <w:marTop w:val="0"/>
      <w:marBottom w:val="0"/>
      <w:divBdr>
        <w:top w:val="none" w:sz="0" w:space="0" w:color="auto"/>
        <w:left w:val="none" w:sz="0" w:space="0" w:color="auto"/>
        <w:bottom w:val="none" w:sz="0" w:space="0" w:color="auto"/>
        <w:right w:val="none" w:sz="0" w:space="0" w:color="auto"/>
      </w:divBdr>
    </w:div>
    <w:div w:id="1766344006">
      <w:marLeft w:val="0"/>
      <w:marRight w:val="0"/>
      <w:marTop w:val="0"/>
      <w:marBottom w:val="0"/>
      <w:divBdr>
        <w:top w:val="none" w:sz="0" w:space="0" w:color="auto"/>
        <w:left w:val="none" w:sz="0" w:space="0" w:color="auto"/>
        <w:bottom w:val="none" w:sz="0" w:space="0" w:color="auto"/>
        <w:right w:val="none" w:sz="0" w:space="0" w:color="auto"/>
      </w:divBdr>
    </w:div>
    <w:div w:id="1766806094">
      <w:bodyDiv w:val="1"/>
      <w:marLeft w:val="0"/>
      <w:marRight w:val="0"/>
      <w:marTop w:val="0"/>
      <w:marBottom w:val="0"/>
      <w:divBdr>
        <w:top w:val="none" w:sz="0" w:space="0" w:color="auto"/>
        <w:left w:val="none" w:sz="0" w:space="0" w:color="auto"/>
        <w:bottom w:val="none" w:sz="0" w:space="0" w:color="auto"/>
        <w:right w:val="none" w:sz="0" w:space="0" w:color="auto"/>
      </w:divBdr>
      <w:divsChild>
        <w:div w:id="2046178220">
          <w:marLeft w:val="0"/>
          <w:marRight w:val="0"/>
          <w:marTop w:val="0"/>
          <w:marBottom w:val="0"/>
          <w:divBdr>
            <w:top w:val="none" w:sz="0" w:space="0" w:color="auto"/>
            <w:left w:val="none" w:sz="0" w:space="0" w:color="auto"/>
            <w:bottom w:val="none" w:sz="0" w:space="0" w:color="auto"/>
            <w:right w:val="none" w:sz="0" w:space="0" w:color="auto"/>
          </w:divBdr>
        </w:div>
      </w:divsChild>
    </w:div>
    <w:div w:id="1767799314">
      <w:bodyDiv w:val="1"/>
      <w:marLeft w:val="0"/>
      <w:marRight w:val="0"/>
      <w:marTop w:val="0"/>
      <w:marBottom w:val="0"/>
      <w:divBdr>
        <w:top w:val="none" w:sz="0" w:space="0" w:color="auto"/>
        <w:left w:val="none" w:sz="0" w:space="0" w:color="auto"/>
        <w:bottom w:val="none" w:sz="0" w:space="0" w:color="auto"/>
        <w:right w:val="none" w:sz="0" w:space="0" w:color="auto"/>
      </w:divBdr>
    </w:div>
    <w:div w:id="1774782071">
      <w:marLeft w:val="0"/>
      <w:marRight w:val="0"/>
      <w:marTop w:val="0"/>
      <w:marBottom w:val="0"/>
      <w:divBdr>
        <w:top w:val="none" w:sz="0" w:space="0" w:color="auto"/>
        <w:left w:val="none" w:sz="0" w:space="0" w:color="auto"/>
        <w:bottom w:val="none" w:sz="0" w:space="0" w:color="auto"/>
        <w:right w:val="none" w:sz="0" w:space="0" w:color="auto"/>
      </w:divBdr>
    </w:div>
    <w:div w:id="1779645225">
      <w:bodyDiv w:val="1"/>
      <w:marLeft w:val="0"/>
      <w:marRight w:val="0"/>
      <w:marTop w:val="0"/>
      <w:marBottom w:val="0"/>
      <w:divBdr>
        <w:top w:val="none" w:sz="0" w:space="0" w:color="auto"/>
        <w:left w:val="none" w:sz="0" w:space="0" w:color="auto"/>
        <w:bottom w:val="none" w:sz="0" w:space="0" w:color="auto"/>
        <w:right w:val="none" w:sz="0" w:space="0" w:color="auto"/>
      </w:divBdr>
    </w:div>
    <w:div w:id="1785071347">
      <w:bodyDiv w:val="1"/>
      <w:marLeft w:val="0"/>
      <w:marRight w:val="0"/>
      <w:marTop w:val="0"/>
      <w:marBottom w:val="0"/>
      <w:divBdr>
        <w:top w:val="none" w:sz="0" w:space="0" w:color="auto"/>
        <w:left w:val="none" w:sz="0" w:space="0" w:color="auto"/>
        <w:bottom w:val="none" w:sz="0" w:space="0" w:color="auto"/>
        <w:right w:val="none" w:sz="0" w:space="0" w:color="auto"/>
      </w:divBdr>
    </w:div>
    <w:div w:id="1786386892">
      <w:marLeft w:val="0"/>
      <w:marRight w:val="0"/>
      <w:marTop w:val="0"/>
      <w:marBottom w:val="0"/>
      <w:divBdr>
        <w:top w:val="none" w:sz="0" w:space="0" w:color="auto"/>
        <w:left w:val="none" w:sz="0" w:space="0" w:color="auto"/>
        <w:bottom w:val="none" w:sz="0" w:space="0" w:color="auto"/>
        <w:right w:val="none" w:sz="0" w:space="0" w:color="auto"/>
      </w:divBdr>
    </w:div>
    <w:div w:id="1788427721">
      <w:bodyDiv w:val="1"/>
      <w:marLeft w:val="0"/>
      <w:marRight w:val="0"/>
      <w:marTop w:val="0"/>
      <w:marBottom w:val="0"/>
      <w:divBdr>
        <w:top w:val="none" w:sz="0" w:space="0" w:color="auto"/>
        <w:left w:val="none" w:sz="0" w:space="0" w:color="auto"/>
        <w:bottom w:val="none" w:sz="0" w:space="0" w:color="auto"/>
        <w:right w:val="none" w:sz="0" w:space="0" w:color="auto"/>
      </w:divBdr>
    </w:div>
    <w:div w:id="1809470282">
      <w:bodyDiv w:val="1"/>
      <w:marLeft w:val="0"/>
      <w:marRight w:val="0"/>
      <w:marTop w:val="0"/>
      <w:marBottom w:val="0"/>
      <w:divBdr>
        <w:top w:val="none" w:sz="0" w:space="0" w:color="auto"/>
        <w:left w:val="none" w:sz="0" w:space="0" w:color="auto"/>
        <w:bottom w:val="none" w:sz="0" w:space="0" w:color="auto"/>
        <w:right w:val="none" w:sz="0" w:space="0" w:color="auto"/>
      </w:divBdr>
    </w:div>
    <w:div w:id="1811901434">
      <w:marLeft w:val="0"/>
      <w:marRight w:val="0"/>
      <w:marTop w:val="0"/>
      <w:marBottom w:val="0"/>
      <w:divBdr>
        <w:top w:val="none" w:sz="0" w:space="0" w:color="auto"/>
        <w:left w:val="none" w:sz="0" w:space="0" w:color="auto"/>
        <w:bottom w:val="none" w:sz="0" w:space="0" w:color="auto"/>
        <w:right w:val="none" w:sz="0" w:space="0" w:color="auto"/>
      </w:divBdr>
    </w:div>
    <w:div w:id="1814789127">
      <w:marLeft w:val="0"/>
      <w:marRight w:val="0"/>
      <w:marTop w:val="0"/>
      <w:marBottom w:val="0"/>
      <w:divBdr>
        <w:top w:val="none" w:sz="0" w:space="0" w:color="auto"/>
        <w:left w:val="none" w:sz="0" w:space="0" w:color="auto"/>
        <w:bottom w:val="none" w:sz="0" w:space="0" w:color="auto"/>
        <w:right w:val="none" w:sz="0" w:space="0" w:color="auto"/>
      </w:divBdr>
    </w:div>
    <w:div w:id="1818373356">
      <w:marLeft w:val="0"/>
      <w:marRight w:val="0"/>
      <w:marTop w:val="0"/>
      <w:marBottom w:val="0"/>
      <w:divBdr>
        <w:top w:val="none" w:sz="0" w:space="0" w:color="auto"/>
        <w:left w:val="none" w:sz="0" w:space="0" w:color="auto"/>
        <w:bottom w:val="none" w:sz="0" w:space="0" w:color="auto"/>
        <w:right w:val="none" w:sz="0" w:space="0" w:color="auto"/>
      </w:divBdr>
    </w:div>
    <w:div w:id="1821732300">
      <w:marLeft w:val="0"/>
      <w:marRight w:val="0"/>
      <w:marTop w:val="0"/>
      <w:marBottom w:val="0"/>
      <w:divBdr>
        <w:top w:val="none" w:sz="0" w:space="0" w:color="auto"/>
        <w:left w:val="none" w:sz="0" w:space="0" w:color="auto"/>
        <w:bottom w:val="none" w:sz="0" w:space="0" w:color="auto"/>
        <w:right w:val="none" w:sz="0" w:space="0" w:color="auto"/>
      </w:divBdr>
    </w:div>
    <w:div w:id="1822383332">
      <w:bodyDiv w:val="1"/>
      <w:marLeft w:val="0"/>
      <w:marRight w:val="0"/>
      <w:marTop w:val="0"/>
      <w:marBottom w:val="0"/>
      <w:divBdr>
        <w:top w:val="none" w:sz="0" w:space="0" w:color="auto"/>
        <w:left w:val="none" w:sz="0" w:space="0" w:color="auto"/>
        <w:bottom w:val="none" w:sz="0" w:space="0" w:color="auto"/>
        <w:right w:val="none" w:sz="0" w:space="0" w:color="auto"/>
      </w:divBdr>
    </w:div>
    <w:div w:id="1826434409">
      <w:bodyDiv w:val="1"/>
      <w:marLeft w:val="0"/>
      <w:marRight w:val="0"/>
      <w:marTop w:val="0"/>
      <w:marBottom w:val="0"/>
      <w:divBdr>
        <w:top w:val="none" w:sz="0" w:space="0" w:color="auto"/>
        <w:left w:val="none" w:sz="0" w:space="0" w:color="auto"/>
        <w:bottom w:val="none" w:sz="0" w:space="0" w:color="auto"/>
        <w:right w:val="none" w:sz="0" w:space="0" w:color="auto"/>
      </w:divBdr>
      <w:divsChild>
        <w:div w:id="598216197">
          <w:marLeft w:val="0"/>
          <w:marRight w:val="0"/>
          <w:marTop w:val="0"/>
          <w:marBottom w:val="0"/>
          <w:divBdr>
            <w:top w:val="none" w:sz="0" w:space="0" w:color="auto"/>
            <w:left w:val="none" w:sz="0" w:space="0" w:color="auto"/>
            <w:bottom w:val="none" w:sz="0" w:space="0" w:color="auto"/>
            <w:right w:val="none" w:sz="0" w:space="0" w:color="auto"/>
          </w:divBdr>
        </w:div>
        <w:div w:id="1219636190">
          <w:marLeft w:val="0"/>
          <w:marRight w:val="0"/>
          <w:marTop w:val="0"/>
          <w:marBottom w:val="0"/>
          <w:divBdr>
            <w:top w:val="none" w:sz="0" w:space="0" w:color="auto"/>
            <w:left w:val="none" w:sz="0" w:space="0" w:color="auto"/>
            <w:bottom w:val="none" w:sz="0" w:space="0" w:color="auto"/>
            <w:right w:val="none" w:sz="0" w:space="0" w:color="auto"/>
          </w:divBdr>
        </w:div>
        <w:div w:id="1760832629">
          <w:marLeft w:val="0"/>
          <w:marRight w:val="0"/>
          <w:marTop w:val="0"/>
          <w:marBottom w:val="0"/>
          <w:divBdr>
            <w:top w:val="none" w:sz="0" w:space="0" w:color="auto"/>
            <w:left w:val="none" w:sz="0" w:space="0" w:color="auto"/>
            <w:bottom w:val="none" w:sz="0" w:space="0" w:color="auto"/>
            <w:right w:val="none" w:sz="0" w:space="0" w:color="auto"/>
          </w:divBdr>
        </w:div>
        <w:div w:id="1848640290">
          <w:marLeft w:val="0"/>
          <w:marRight w:val="0"/>
          <w:marTop w:val="0"/>
          <w:marBottom w:val="0"/>
          <w:divBdr>
            <w:top w:val="none" w:sz="0" w:space="0" w:color="auto"/>
            <w:left w:val="none" w:sz="0" w:space="0" w:color="auto"/>
            <w:bottom w:val="none" w:sz="0" w:space="0" w:color="auto"/>
            <w:right w:val="none" w:sz="0" w:space="0" w:color="auto"/>
          </w:divBdr>
        </w:div>
        <w:div w:id="1910967059">
          <w:marLeft w:val="0"/>
          <w:marRight w:val="0"/>
          <w:marTop w:val="0"/>
          <w:marBottom w:val="0"/>
          <w:divBdr>
            <w:top w:val="none" w:sz="0" w:space="0" w:color="auto"/>
            <w:left w:val="none" w:sz="0" w:space="0" w:color="auto"/>
            <w:bottom w:val="none" w:sz="0" w:space="0" w:color="auto"/>
            <w:right w:val="none" w:sz="0" w:space="0" w:color="auto"/>
          </w:divBdr>
        </w:div>
      </w:divsChild>
    </w:div>
    <w:div w:id="1829974412">
      <w:marLeft w:val="0"/>
      <w:marRight w:val="0"/>
      <w:marTop w:val="0"/>
      <w:marBottom w:val="0"/>
      <w:divBdr>
        <w:top w:val="none" w:sz="0" w:space="0" w:color="auto"/>
        <w:left w:val="none" w:sz="0" w:space="0" w:color="auto"/>
        <w:bottom w:val="none" w:sz="0" w:space="0" w:color="auto"/>
        <w:right w:val="none" w:sz="0" w:space="0" w:color="auto"/>
      </w:divBdr>
    </w:div>
    <w:div w:id="1833636393">
      <w:bodyDiv w:val="1"/>
      <w:marLeft w:val="0"/>
      <w:marRight w:val="0"/>
      <w:marTop w:val="0"/>
      <w:marBottom w:val="0"/>
      <w:divBdr>
        <w:top w:val="none" w:sz="0" w:space="0" w:color="auto"/>
        <w:left w:val="none" w:sz="0" w:space="0" w:color="auto"/>
        <w:bottom w:val="none" w:sz="0" w:space="0" w:color="auto"/>
        <w:right w:val="none" w:sz="0" w:space="0" w:color="auto"/>
      </w:divBdr>
    </w:div>
    <w:div w:id="1834254223">
      <w:marLeft w:val="0"/>
      <w:marRight w:val="0"/>
      <w:marTop w:val="0"/>
      <w:marBottom w:val="0"/>
      <w:divBdr>
        <w:top w:val="none" w:sz="0" w:space="0" w:color="auto"/>
        <w:left w:val="none" w:sz="0" w:space="0" w:color="auto"/>
        <w:bottom w:val="none" w:sz="0" w:space="0" w:color="auto"/>
        <w:right w:val="none" w:sz="0" w:space="0" w:color="auto"/>
      </w:divBdr>
    </w:div>
    <w:div w:id="1835418139">
      <w:bodyDiv w:val="1"/>
      <w:marLeft w:val="0"/>
      <w:marRight w:val="0"/>
      <w:marTop w:val="0"/>
      <w:marBottom w:val="0"/>
      <w:divBdr>
        <w:top w:val="none" w:sz="0" w:space="0" w:color="auto"/>
        <w:left w:val="none" w:sz="0" w:space="0" w:color="auto"/>
        <w:bottom w:val="none" w:sz="0" w:space="0" w:color="auto"/>
        <w:right w:val="none" w:sz="0" w:space="0" w:color="auto"/>
      </w:divBdr>
    </w:div>
    <w:div w:id="1837647772">
      <w:bodyDiv w:val="1"/>
      <w:marLeft w:val="0"/>
      <w:marRight w:val="0"/>
      <w:marTop w:val="0"/>
      <w:marBottom w:val="0"/>
      <w:divBdr>
        <w:top w:val="none" w:sz="0" w:space="0" w:color="auto"/>
        <w:left w:val="none" w:sz="0" w:space="0" w:color="auto"/>
        <w:bottom w:val="none" w:sz="0" w:space="0" w:color="auto"/>
        <w:right w:val="none" w:sz="0" w:space="0" w:color="auto"/>
      </w:divBdr>
    </w:div>
    <w:div w:id="1838304388">
      <w:bodyDiv w:val="1"/>
      <w:marLeft w:val="0"/>
      <w:marRight w:val="0"/>
      <w:marTop w:val="0"/>
      <w:marBottom w:val="0"/>
      <w:divBdr>
        <w:top w:val="none" w:sz="0" w:space="0" w:color="auto"/>
        <w:left w:val="none" w:sz="0" w:space="0" w:color="auto"/>
        <w:bottom w:val="none" w:sz="0" w:space="0" w:color="auto"/>
        <w:right w:val="none" w:sz="0" w:space="0" w:color="auto"/>
      </w:divBdr>
    </w:div>
    <w:div w:id="1841970639">
      <w:marLeft w:val="0"/>
      <w:marRight w:val="0"/>
      <w:marTop w:val="0"/>
      <w:marBottom w:val="0"/>
      <w:divBdr>
        <w:top w:val="none" w:sz="0" w:space="0" w:color="auto"/>
        <w:left w:val="none" w:sz="0" w:space="0" w:color="auto"/>
        <w:bottom w:val="none" w:sz="0" w:space="0" w:color="auto"/>
        <w:right w:val="none" w:sz="0" w:space="0" w:color="auto"/>
      </w:divBdr>
    </w:div>
    <w:div w:id="1843742945">
      <w:bodyDiv w:val="1"/>
      <w:marLeft w:val="0"/>
      <w:marRight w:val="0"/>
      <w:marTop w:val="0"/>
      <w:marBottom w:val="0"/>
      <w:divBdr>
        <w:top w:val="none" w:sz="0" w:space="0" w:color="auto"/>
        <w:left w:val="none" w:sz="0" w:space="0" w:color="auto"/>
        <w:bottom w:val="none" w:sz="0" w:space="0" w:color="auto"/>
        <w:right w:val="none" w:sz="0" w:space="0" w:color="auto"/>
      </w:divBdr>
    </w:div>
    <w:div w:id="1846433915">
      <w:marLeft w:val="0"/>
      <w:marRight w:val="0"/>
      <w:marTop w:val="0"/>
      <w:marBottom w:val="0"/>
      <w:divBdr>
        <w:top w:val="none" w:sz="0" w:space="0" w:color="auto"/>
        <w:left w:val="none" w:sz="0" w:space="0" w:color="auto"/>
        <w:bottom w:val="none" w:sz="0" w:space="0" w:color="auto"/>
        <w:right w:val="none" w:sz="0" w:space="0" w:color="auto"/>
      </w:divBdr>
    </w:div>
    <w:div w:id="1847547817">
      <w:marLeft w:val="0"/>
      <w:marRight w:val="0"/>
      <w:marTop w:val="0"/>
      <w:marBottom w:val="0"/>
      <w:divBdr>
        <w:top w:val="none" w:sz="0" w:space="0" w:color="auto"/>
        <w:left w:val="none" w:sz="0" w:space="0" w:color="auto"/>
        <w:bottom w:val="none" w:sz="0" w:space="0" w:color="auto"/>
        <w:right w:val="none" w:sz="0" w:space="0" w:color="auto"/>
      </w:divBdr>
    </w:div>
    <w:div w:id="1847984967">
      <w:bodyDiv w:val="1"/>
      <w:marLeft w:val="0"/>
      <w:marRight w:val="0"/>
      <w:marTop w:val="0"/>
      <w:marBottom w:val="0"/>
      <w:divBdr>
        <w:top w:val="none" w:sz="0" w:space="0" w:color="auto"/>
        <w:left w:val="none" w:sz="0" w:space="0" w:color="auto"/>
        <w:bottom w:val="none" w:sz="0" w:space="0" w:color="auto"/>
        <w:right w:val="none" w:sz="0" w:space="0" w:color="auto"/>
      </w:divBdr>
    </w:div>
    <w:div w:id="1850288159">
      <w:marLeft w:val="0"/>
      <w:marRight w:val="0"/>
      <w:marTop w:val="0"/>
      <w:marBottom w:val="0"/>
      <w:divBdr>
        <w:top w:val="none" w:sz="0" w:space="0" w:color="auto"/>
        <w:left w:val="none" w:sz="0" w:space="0" w:color="auto"/>
        <w:bottom w:val="none" w:sz="0" w:space="0" w:color="auto"/>
        <w:right w:val="none" w:sz="0" w:space="0" w:color="auto"/>
      </w:divBdr>
    </w:div>
    <w:div w:id="1851941940">
      <w:bodyDiv w:val="1"/>
      <w:marLeft w:val="0"/>
      <w:marRight w:val="0"/>
      <w:marTop w:val="0"/>
      <w:marBottom w:val="0"/>
      <w:divBdr>
        <w:top w:val="none" w:sz="0" w:space="0" w:color="auto"/>
        <w:left w:val="none" w:sz="0" w:space="0" w:color="auto"/>
        <w:bottom w:val="none" w:sz="0" w:space="0" w:color="auto"/>
        <w:right w:val="none" w:sz="0" w:space="0" w:color="auto"/>
      </w:divBdr>
    </w:div>
    <w:div w:id="1853841423">
      <w:marLeft w:val="0"/>
      <w:marRight w:val="0"/>
      <w:marTop w:val="0"/>
      <w:marBottom w:val="0"/>
      <w:divBdr>
        <w:top w:val="none" w:sz="0" w:space="0" w:color="auto"/>
        <w:left w:val="none" w:sz="0" w:space="0" w:color="auto"/>
        <w:bottom w:val="none" w:sz="0" w:space="0" w:color="auto"/>
        <w:right w:val="none" w:sz="0" w:space="0" w:color="auto"/>
      </w:divBdr>
    </w:div>
    <w:div w:id="1856383375">
      <w:marLeft w:val="0"/>
      <w:marRight w:val="0"/>
      <w:marTop w:val="0"/>
      <w:marBottom w:val="0"/>
      <w:divBdr>
        <w:top w:val="none" w:sz="0" w:space="0" w:color="auto"/>
        <w:left w:val="none" w:sz="0" w:space="0" w:color="auto"/>
        <w:bottom w:val="none" w:sz="0" w:space="0" w:color="auto"/>
        <w:right w:val="none" w:sz="0" w:space="0" w:color="auto"/>
      </w:divBdr>
    </w:div>
    <w:div w:id="1857228841">
      <w:bodyDiv w:val="1"/>
      <w:marLeft w:val="0"/>
      <w:marRight w:val="0"/>
      <w:marTop w:val="0"/>
      <w:marBottom w:val="0"/>
      <w:divBdr>
        <w:top w:val="none" w:sz="0" w:space="0" w:color="auto"/>
        <w:left w:val="none" w:sz="0" w:space="0" w:color="auto"/>
        <w:bottom w:val="none" w:sz="0" w:space="0" w:color="auto"/>
        <w:right w:val="none" w:sz="0" w:space="0" w:color="auto"/>
      </w:divBdr>
    </w:div>
    <w:div w:id="1860463906">
      <w:bodyDiv w:val="1"/>
      <w:marLeft w:val="0"/>
      <w:marRight w:val="0"/>
      <w:marTop w:val="0"/>
      <w:marBottom w:val="0"/>
      <w:divBdr>
        <w:top w:val="none" w:sz="0" w:space="0" w:color="auto"/>
        <w:left w:val="none" w:sz="0" w:space="0" w:color="auto"/>
        <w:bottom w:val="none" w:sz="0" w:space="0" w:color="auto"/>
        <w:right w:val="none" w:sz="0" w:space="0" w:color="auto"/>
      </w:divBdr>
    </w:div>
    <w:div w:id="1870944970">
      <w:bodyDiv w:val="1"/>
      <w:marLeft w:val="0"/>
      <w:marRight w:val="0"/>
      <w:marTop w:val="0"/>
      <w:marBottom w:val="0"/>
      <w:divBdr>
        <w:top w:val="none" w:sz="0" w:space="0" w:color="auto"/>
        <w:left w:val="none" w:sz="0" w:space="0" w:color="auto"/>
        <w:bottom w:val="none" w:sz="0" w:space="0" w:color="auto"/>
        <w:right w:val="none" w:sz="0" w:space="0" w:color="auto"/>
      </w:divBdr>
    </w:div>
    <w:div w:id="1878154994">
      <w:bodyDiv w:val="1"/>
      <w:marLeft w:val="0"/>
      <w:marRight w:val="0"/>
      <w:marTop w:val="0"/>
      <w:marBottom w:val="0"/>
      <w:divBdr>
        <w:top w:val="none" w:sz="0" w:space="0" w:color="auto"/>
        <w:left w:val="none" w:sz="0" w:space="0" w:color="auto"/>
        <w:bottom w:val="none" w:sz="0" w:space="0" w:color="auto"/>
        <w:right w:val="none" w:sz="0" w:space="0" w:color="auto"/>
      </w:divBdr>
    </w:div>
    <w:div w:id="1878463751">
      <w:marLeft w:val="0"/>
      <w:marRight w:val="0"/>
      <w:marTop w:val="0"/>
      <w:marBottom w:val="0"/>
      <w:divBdr>
        <w:top w:val="none" w:sz="0" w:space="0" w:color="auto"/>
        <w:left w:val="none" w:sz="0" w:space="0" w:color="auto"/>
        <w:bottom w:val="none" w:sz="0" w:space="0" w:color="auto"/>
        <w:right w:val="none" w:sz="0" w:space="0" w:color="auto"/>
      </w:divBdr>
    </w:div>
    <w:div w:id="1880895860">
      <w:marLeft w:val="0"/>
      <w:marRight w:val="0"/>
      <w:marTop w:val="0"/>
      <w:marBottom w:val="0"/>
      <w:divBdr>
        <w:top w:val="none" w:sz="0" w:space="0" w:color="auto"/>
        <w:left w:val="none" w:sz="0" w:space="0" w:color="auto"/>
        <w:bottom w:val="none" w:sz="0" w:space="0" w:color="auto"/>
        <w:right w:val="none" w:sz="0" w:space="0" w:color="auto"/>
      </w:divBdr>
    </w:div>
    <w:div w:id="1888829855">
      <w:marLeft w:val="0"/>
      <w:marRight w:val="0"/>
      <w:marTop w:val="0"/>
      <w:marBottom w:val="0"/>
      <w:divBdr>
        <w:top w:val="none" w:sz="0" w:space="0" w:color="auto"/>
        <w:left w:val="none" w:sz="0" w:space="0" w:color="auto"/>
        <w:bottom w:val="none" w:sz="0" w:space="0" w:color="auto"/>
        <w:right w:val="none" w:sz="0" w:space="0" w:color="auto"/>
      </w:divBdr>
    </w:div>
    <w:div w:id="1889953775">
      <w:marLeft w:val="0"/>
      <w:marRight w:val="0"/>
      <w:marTop w:val="0"/>
      <w:marBottom w:val="0"/>
      <w:divBdr>
        <w:top w:val="none" w:sz="0" w:space="0" w:color="auto"/>
        <w:left w:val="none" w:sz="0" w:space="0" w:color="auto"/>
        <w:bottom w:val="none" w:sz="0" w:space="0" w:color="auto"/>
        <w:right w:val="none" w:sz="0" w:space="0" w:color="auto"/>
      </w:divBdr>
    </w:div>
    <w:div w:id="1892228277">
      <w:marLeft w:val="0"/>
      <w:marRight w:val="0"/>
      <w:marTop w:val="0"/>
      <w:marBottom w:val="0"/>
      <w:divBdr>
        <w:top w:val="none" w:sz="0" w:space="0" w:color="auto"/>
        <w:left w:val="none" w:sz="0" w:space="0" w:color="auto"/>
        <w:bottom w:val="none" w:sz="0" w:space="0" w:color="auto"/>
        <w:right w:val="none" w:sz="0" w:space="0" w:color="auto"/>
      </w:divBdr>
    </w:div>
    <w:div w:id="1893737545">
      <w:marLeft w:val="0"/>
      <w:marRight w:val="0"/>
      <w:marTop w:val="0"/>
      <w:marBottom w:val="0"/>
      <w:divBdr>
        <w:top w:val="none" w:sz="0" w:space="0" w:color="auto"/>
        <w:left w:val="none" w:sz="0" w:space="0" w:color="auto"/>
        <w:bottom w:val="none" w:sz="0" w:space="0" w:color="auto"/>
        <w:right w:val="none" w:sz="0" w:space="0" w:color="auto"/>
      </w:divBdr>
    </w:div>
    <w:div w:id="1896693140">
      <w:bodyDiv w:val="1"/>
      <w:marLeft w:val="0"/>
      <w:marRight w:val="0"/>
      <w:marTop w:val="0"/>
      <w:marBottom w:val="0"/>
      <w:divBdr>
        <w:top w:val="none" w:sz="0" w:space="0" w:color="auto"/>
        <w:left w:val="none" w:sz="0" w:space="0" w:color="auto"/>
        <w:bottom w:val="none" w:sz="0" w:space="0" w:color="auto"/>
        <w:right w:val="none" w:sz="0" w:space="0" w:color="auto"/>
      </w:divBdr>
    </w:div>
    <w:div w:id="1898279867">
      <w:marLeft w:val="0"/>
      <w:marRight w:val="0"/>
      <w:marTop w:val="0"/>
      <w:marBottom w:val="0"/>
      <w:divBdr>
        <w:top w:val="none" w:sz="0" w:space="0" w:color="auto"/>
        <w:left w:val="none" w:sz="0" w:space="0" w:color="auto"/>
        <w:bottom w:val="none" w:sz="0" w:space="0" w:color="auto"/>
        <w:right w:val="none" w:sz="0" w:space="0" w:color="auto"/>
      </w:divBdr>
    </w:div>
    <w:div w:id="1901937672">
      <w:bodyDiv w:val="1"/>
      <w:marLeft w:val="0"/>
      <w:marRight w:val="0"/>
      <w:marTop w:val="0"/>
      <w:marBottom w:val="0"/>
      <w:divBdr>
        <w:top w:val="none" w:sz="0" w:space="0" w:color="auto"/>
        <w:left w:val="none" w:sz="0" w:space="0" w:color="auto"/>
        <w:bottom w:val="none" w:sz="0" w:space="0" w:color="auto"/>
        <w:right w:val="none" w:sz="0" w:space="0" w:color="auto"/>
      </w:divBdr>
    </w:div>
    <w:div w:id="1913544125">
      <w:marLeft w:val="0"/>
      <w:marRight w:val="0"/>
      <w:marTop w:val="0"/>
      <w:marBottom w:val="0"/>
      <w:divBdr>
        <w:top w:val="none" w:sz="0" w:space="0" w:color="auto"/>
        <w:left w:val="none" w:sz="0" w:space="0" w:color="auto"/>
        <w:bottom w:val="none" w:sz="0" w:space="0" w:color="auto"/>
        <w:right w:val="none" w:sz="0" w:space="0" w:color="auto"/>
      </w:divBdr>
    </w:div>
    <w:div w:id="1915774930">
      <w:bodyDiv w:val="1"/>
      <w:marLeft w:val="0"/>
      <w:marRight w:val="0"/>
      <w:marTop w:val="0"/>
      <w:marBottom w:val="0"/>
      <w:divBdr>
        <w:top w:val="none" w:sz="0" w:space="0" w:color="auto"/>
        <w:left w:val="none" w:sz="0" w:space="0" w:color="auto"/>
        <w:bottom w:val="none" w:sz="0" w:space="0" w:color="auto"/>
        <w:right w:val="none" w:sz="0" w:space="0" w:color="auto"/>
      </w:divBdr>
    </w:div>
    <w:div w:id="1918127549">
      <w:marLeft w:val="0"/>
      <w:marRight w:val="0"/>
      <w:marTop w:val="0"/>
      <w:marBottom w:val="0"/>
      <w:divBdr>
        <w:top w:val="none" w:sz="0" w:space="0" w:color="auto"/>
        <w:left w:val="none" w:sz="0" w:space="0" w:color="auto"/>
        <w:bottom w:val="none" w:sz="0" w:space="0" w:color="auto"/>
        <w:right w:val="none" w:sz="0" w:space="0" w:color="auto"/>
      </w:divBdr>
    </w:div>
    <w:div w:id="1923444457">
      <w:bodyDiv w:val="1"/>
      <w:marLeft w:val="0"/>
      <w:marRight w:val="0"/>
      <w:marTop w:val="0"/>
      <w:marBottom w:val="0"/>
      <w:divBdr>
        <w:top w:val="none" w:sz="0" w:space="0" w:color="auto"/>
        <w:left w:val="none" w:sz="0" w:space="0" w:color="auto"/>
        <w:bottom w:val="none" w:sz="0" w:space="0" w:color="auto"/>
        <w:right w:val="none" w:sz="0" w:space="0" w:color="auto"/>
      </w:divBdr>
    </w:div>
    <w:div w:id="1924029963">
      <w:marLeft w:val="0"/>
      <w:marRight w:val="0"/>
      <w:marTop w:val="0"/>
      <w:marBottom w:val="0"/>
      <w:divBdr>
        <w:top w:val="none" w:sz="0" w:space="0" w:color="auto"/>
        <w:left w:val="none" w:sz="0" w:space="0" w:color="auto"/>
        <w:bottom w:val="none" w:sz="0" w:space="0" w:color="auto"/>
        <w:right w:val="none" w:sz="0" w:space="0" w:color="auto"/>
      </w:divBdr>
    </w:div>
    <w:div w:id="1925844152">
      <w:marLeft w:val="0"/>
      <w:marRight w:val="0"/>
      <w:marTop w:val="0"/>
      <w:marBottom w:val="0"/>
      <w:divBdr>
        <w:top w:val="none" w:sz="0" w:space="0" w:color="auto"/>
        <w:left w:val="none" w:sz="0" w:space="0" w:color="auto"/>
        <w:bottom w:val="none" w:sz="0" w:space="0" w:color="auto"/>
        <w:right w:val="none" w:sz="0" w:space="0" w:color="auto"/>
      </w:divBdr>
    </w:div>
    <w:div w:id="1926112049">
      <w:bodyDiv w:val="1"/>
      <w:marLeft w:val="0"/>
      <w:marRight w:val="0"/>
      <w:marTop w:val="0"/>
      <w:marBottom w:val="0"/>
      <w:divBdr>
        <w:top w:val="none" w:sz="0" w:space="0" w:color="auto"/>
        <w:left w:val="none" w:sz="0" w:space="0" w:color="auto"/>
        <w:bottom w:val="none" w:sz="0" w:space="0" w:color="auto"/>
        <w:right w:val="none" w:sz="0" w:space="0" w:color="auto"/>
      </w:divBdr>
    </w:div>
    <w:div w:id="1926910809">
      <w:marLeft w:val="0"/>
      <w:marRight w:val="0"/>
      <w:marTop w:val="0"/>
      <w:marBottom w:val="0"/>
      <w:divBdr>
        <w:top w:val="none" w:sz="0" w:space="0" w:color="auto"/>
        <w:left w:val="none" w:sz="0" w:space="0" w:color="auto"/>
        <w:bottom w:val="none" w:sz="0" w:space="0" w:color="auto"/>
        <w:right w:val="none" w:sz="0" w:space="0" w:color="auto"/>
      </w:divBdr>
    </w:div>
    <w:div w:id="1935238492">
      <w:bodyDiv w:val="1"/>
      <w:marLeft w:val="0"/>
      <w:marRight w:val="0"/>
      <w:marTop w:val="0"/>
      <w:marBottom w:val="0"/>
      <w:divBdr>
        <w:top w:val="none" w:sz="0" w:space="0" w:color="auto"/>
        <w:left w:val="none" w:sz="0" w:space="0" w:color="auto"/>
        <w:bottom w:val="none" w:sz="0" w:space="0" w:color="auto"/>
        <w:right w:val="none" w:sz="0" w:space="0" w:color="auto"/>
      </w:divBdr>
    </w:div>
    <w:div w:id="1936933292">
      <w:marLeft w:val="0"/>
      <w:marRight w:val="0"/>
      <w:marTop w:val="0"/>
      <w:marBottom w:val="0"/>
      <w:divBdr>
        <w:top w:val="none" w:sz="0" w:space="0" w:color="auto"/>
        <w:left w:val="none" w:sz="0" w:space="0" w:color="auto"/>
        <w:bottom w:val="none" w:sz="0" w:space="0" w:color="auto"/>
        <w:right w:val="none" w:sz="0" w:space="0" w:color="auto"/>
      </w:divBdr>
    </w:div>
    <w:div w:id="1952737151">
      <w:bodyDiv w:val="1"/>
      <w:marLeft w:val="0"/>
      <w:marRight w:val="0"/>
      <w:marTop w:val="0"/>
      <w:marBottom w:val="0"/>
      <w:divBdr>
        <w:top w:val="none" w:sz="0" w:space="0" w:color="auto"/>
        <w:left w:val="none" w:sz="0" w:space="0" w:color="auto"/>
        <w:bottom w:val="none" w:sz="0" w:space="0" w:color="auto"/>
        <w:right w:val="none" w:sz="0" w:space="0" w:color="auto"/>
      </w:divBdr>
    </w:div>
    <w:div w:id="1955019104">
      <w:marLeft w:val="0"/>
      <w:marRight w:val="0"/>
      <w:marTop w:val="0"/>
      <w:marBottom w:val="0"/>
      <w:divBdr>
        <w:top w:val="none" w:sz="0" w:space="0" w:color="auto"/>
        <w:left w:val="none" w:sz="0" w:space="0" w:color="auto"/>
        <w:bottom w:val="none" w:sz="0" w:space="0" w:color="auto"/>
        <w:right w:val="none" w:sz="0" w:space="0" w:color="auto"/>
      </w:divBdr>
    </w:div>
    <w:div w:id="1955212551">
      <w:bodyDiv w:val="1"/>
      <w:marLeft w:val="0"/>
      <w:marRight w:val="0"/>
      <w:marTop w:val="0"/>
      <w:marBottom w:val="0"/>
      <w:divBdr>
        <w:top w:val="none" w:sz="0" w:space="0" w:color="auto"/>
        <w:left w:val="none" w:sz="0" w:space="0" w:color="auto"/>
        <w:bottom w:val="none" w:sz="0" w:space="0" w:color="auto"/>
        <w:right w:val="none" w:sz="0" w:space="0" w:color="auto"/>
      </w:divBdr>
      <w:divsChild>
        <w:div w:id="81873199">
          <w:marLeft w:val="0"/>
          <w:marRight w:val="0"/>
          <w:marTop w:val="0"/>
          <w:marBottom w:val="0"/>
          <w:divBdr>
            <w:top w:val="none" w:sz="0" w:space="0" w:color="auto"/>
            <w:left w:val="none" w:sz="0" w:space="0" w:color="auto"/>
            <w:bottom w:val="none" w:sz="0" w:space="0" w:color="auto"/>
            <w:right w:val="none" w:sz="0" w:space="0" w:color="auto"/>
          </w:divBdr>
        </w:div>
        <w:div w:id="119228215">
          <w:marLeft w:val="0"/>
          <w:marRight w:val="0"/>
          <w:marTop w:val="0"/>
          <w:marBottom w:val="0"/>
          <w:divBdr>
            <w:top w:val="none" w:sz="0" w:space="0" w:color="auto"/>
            <w:left w:val="none" w:sz="0" w:space="0" w:color="auto"/>
            <w:bottom w:val="none" w:sz="0" w:space="0" w:color="auto"/>
            <w:right w:val="none" w:sz="0" w:space="0" w:color="auto"/>
          </w:divBdr>
        </w:div>
        <w:div w:id="248320446">
          <w:marLeft w:val="0"/>
          <w:marRight w:val="0"/>
          <w:marTop w:val="0"/>
          <w:marBottom w:val="0"/>
          <w:divBdr>
            <w:top w:val="none" w:sz="0" w:space="0" w:color="auto"/>
            <w:left w:val="none" w:sz="0" w:space="0" w:color="auto"/>
            <w:bottom w:val="none" w:sz="0" w:space="0" w:color="auto"/>
            <w:right w:val="none" w:sz="0" w:space="0" w:color="auto"/>
          </w:divBdr>
        </w:div>
        <w:div w:id="281691005">
          <w:marLeft w:val="0"/>
          <w:marRight w:val="0"/>
          <w:marTop w:val="0"/>
          <w:marBottom w:val="0"/>
          <w:divBdr>
            <w:top w:val="none" w:sz="0" w:space="0" w:color="auto"/>
            <w:left w:val="none" w:sz="0" w:space="0" w:color="auto"/>
            <w:bottom w:val="none" w:sz="0" w:space="0" w:color="auto"/>
            <w:right w:val="none" w:sz="0" w:space="0" w:color="auto"/>
          </w:divBdr>
        </w:div>
        <w:div w:id="481166512">
          <w:marLeft w:val="0"/>
          <w:marRight w:val="0"/>
          <w:marTop w:val="0"/>
          <w:marBottom w:val="0"/>
          <w:divBdr>
            <w:top w:val="none" w:sz="0" w:space="0" w:color="auto"/>
            <w:left w:val="none" w:sz="0" w:space="0" w:color="auto"/>
            <w:bottom w:val="none" w:sz="0" w:space="0" w:color="auto"/>
            <w:right w:val="none" w:sz="0" w:space="0" w:color="auto"/>
          </w:divBdr>
        </w:div>
        <w:div w:id="534466465">
          <w:marLeft w:val="0"/>
          <w:marRight w:val="0"/>
          <w:marTop w:val="0"/>
          <w:marBottom w:val="0"/>
          <w:divBdr>
            <w:top w:val="none" w:sz="0" w:space="0" w:color="auto"/>
            <w:left w:val="none" w:sz="0" w:space="0" w:color="auto"/>
            <w:bottom w:val="none" w:sz="0" w:space="0" w:color="auto"/>
            <w:right w:val="none" w:sz="0" w:space="0" w:color="auto"/>
          </w:divBdr>
        </w:div>
        <w:div w:id="618537427">
          <w:marLeft w:val="0"/>
          <w:marRight w:val="0"/>
          <w:marTop w:val="0"/>
          <w:marBottom w:val="0"/>
          <w:divBdr>
            <w:top w:val="none" w:sz="0" w:space="0" w:color="auto"/>
            <w:left w:val="none" w:sz="0" w:space="0" w:color="auto"/>
            <w:bottom w:val="none" w:sz="0" w:space="0" w:color="auto"/>
            <w:right w:val="none" w:sz="0" w:space="0" w:color="auto"/>
          </w:divBdr>
        </w:div>
        <w:div w:id="628827158">
          <w:marLeft w:val="0"/>
          <w:marRight w:val="0"/>
          <w:marTop w:val="0"/>
          <w:marBottom w:val="0"/>
          <w:divBdr>
            <w:top w:val="none" w:sz="0" w:space="0" w:color="auto"/>
            <w:left w:val="none" w:sz="0" w:space="0" w:color="auto"/>
            <w:bottom w:val="none" w:sz="0" w:space="0" w:color="auto"/>
            <w:right w:val="none" w:sz="0" w:space="0" w:color="auto"/>
          </w:divBdr>
        </w:div>
        <w:div w:id="632709336">
          <w:marLeft w:val="0"/>
          <w:marRight w:val="0"/>
          <w:marTop w:val="0"/>
          <w:marBottom w:val="0"/>
          <w:divBdr>
            <w:top w:val="none" w:sz="0" w:space="0" w:color="auto"/>
            <w:left w:val="none" w:sz="0" w:space="0" w:color="auto"/>
            <w:bottom w:val="none" w:sz="0" w:space="0" w:color="auto"/>
            <w:right w:val="none" w:sz="0" w:space="0" w:color="auto"/>
          </w:divBdr>
        </w:div>
        <w:div w:id="738984034">
          <w:marLeft w:val="0"/>
          <w:marRight w:val="0"/>
          <w:marTop w:val="0"/>
          <w:marBottom w:val="0"/>
          <w:divBdr>
            <w:top w:val="none" w:sz="0" w:space="0" w:color="auto"/>
            <w:left w:val="none" w:sz="0" w:space="0" w:color="auto"/>
            <w:bottom w:val="none" w:sz="0" w:space="0" w:color="auto"/>
            <w:right w:val="none" w:sz="0" w:space="0" w:color="auto"/>
          </w:divBdr>
        </w:div>
        <w:div w:id="818616850">
          <w:marLeft w:val="0"/>
          <w:marRight w:val="0"/>
          <w:marTop w:val="0"/>
          <w:marBottom w:val="0"/>
          <w:divBdr>
            <w:top w:val="none" w:sz="0" w:space="0" w:color="auto"/>
            <w:left w:val="none" w:sz="0" w:space="0" w:color="auto"/>
            <w:bottom w:val="none" w:sz="0" w:space="0" w:color="auto"/>
            <w:right w:val="none" w:sz="0" w:space="0" w:color="auto"/>
          </w:divBdr>
        </w:div>
        <w:div w:id="867184386">
          <w:marLeft w:val="0"/>
          <w:marRight w:val="0"/>
          <w:marTop w:val="0"/>
          <w:marBottom w:val="0"/>
          <w:divBdr>
            <w:top w:val="none" w:sz="0" w:space="0" w:color="auto"/>
            <w:left w:val="none" w:sz="0" w:space="0" w:color="auto"/>
            <w:bottom w:val="none" w:sz="0" w:space="0" w:color="auto"/>
            <w:right w:val="none" w:sz="0" w:space="0" w:color="auto"/>
          </w:divBdr>
        </w:div>
        <w:div w:id="882326818">
          <w:marLeft w:val="0"/>
          <w:marRight w:val="0"/>
          <w:marTop w:val="0"/>
          <w:marBottom w:val="0"/>
          <w:divBdr>
            <w:top w:val="none" w:sz="0" w:space="0" w:color="auto"/>
            <w:left w:val="none" w:sz="0" w:space="0" w:color="auto"/>
            <w:bottom w:val="none" w:sz="0" w:space="0" w:color="auto"/>
            <w:right w:val="none" w:sz="0" w:space="0" w:color="auto"/>
          </w:divBdr>
        </w:div>
        <w:div w:id="939684483">
          <w:marLeft w:val="0"/>
          <w:marRight w:val="0"/>
          <w:marTop w:val="0"/>
          <w:marBottom w:val="0"/>
          <w:divBdr>
            <w:top w:val="none" w:sz="0" w:space="0" w:color="auto"/>
            <w:left w:val="none" w:sz="0" w:space="0" w:color="auto"/>
            <w:bottom w:val="none" w:sz="0" w:space="0" w:color="auto"/>
            <w:right w:val="none" w:sz="0" w:space="0" w:color="auto"/>
          </w:divBdr>
        </w:div>
        <w:div w:id="950548255">
          <w:marLeft w:val="0"/>
          <w:marRight w:val="0"/>
          <w:marTop w:val="0"/>
          <w:marBottom w:val="0"/>
          <w:divBdr>
            <w:top w:val="none" w:sz="0" w:space="0" w:color="auto"/>
            <w:left w:val="none" w:sz="0" w:space="0" w:color="auto"/>
            <w:bottom w:val="none" w:sz="0" w:space="0" w:color="auto"/>
            <w:right w:val="none" w:sz="0" w:space="0" w:color="auto"/>
          </w:divBdr>
        </w:div>
        <w:div w:id="955256242">
          <w:marLeft w:val="0"/>
          <w:marRight w:val="0"/>
          <w:marTop w:val="0"/>
          <w:marBottom w:val="0"/>
          <w:divBdr>
            <w:top w:val="none" w:sz="0" w:space="0" w:color="auto"/>
            <w:left w:val="none" w:sz="0" w:space="0" w:color="auto"/>
            <w:bottom w:val="none" w:sz="0" w:space="0" w:color="auto"/>
            <w:right w:val="none" w:sz="0" w:space="0" w:color="auto"/>
          </w:divBdr>
        </w:div>
        <w:div w:id="1038551424">
          <w:marLeft w:val="0"/>
          <w:marRight w:val="0"/>
          <w:marTop w:val="0"/>
          <w:marBottom w:val="0"/>
          <w:divBdr>
            <w:top w:val="none" w:sz="0" w:space="0" w:color="auto"/>
            <w:left w:val="none" w:sz="0" w:space="0" w:color="auto"/>
            <w:bottom w:val="none" w:sz="0" w:space="0" w:color="auto"/>
            <w:right w:val="none" w:sz="0" w:space="0" w:color="auto"/>
          </w:divBdr>
        </w:div>
        <w:div w:id="1086727385">
          <w:marLeft w:val="0"/>
          <w:marRight w:val="0"/>
          <w:marTop w:val="0"/>
          <w:marBottom w:val="0"/>
          <w:divBdr>
            <w:top w:val="none" w:sz="0" w:space="0" w:color="auto"/>
            <w:left w:val="none" w:sz="0" w:space="0" w:color="auto"/>
            <w:bottom w:val="none" w:sz="0" w:space="0" w:color="auto"/>
            <w:right w:val="none" w:sz="0" w:space="0" w:color="auto"/>
          </w:divBdr>
        </w:div>
        <w:div w:id="1165828742">
          <w:marLeft w:val="0"/>
          <w:marRight w:val="0"/>
          <w:marTop w:val="0"/>
          <w:marBottom w:val="0"/>
          <w:divBdr>
            <w:top w:val="none" w:sz="0" w:space="0" w:color="auto"/>
            <w:left w:val="none" w:sz="0" w:space="0" w:color="auto"/>
            <w:bottom w:val="none" w:sz="0" w:space="0" w:color="auto"/>
            <w:right w:val="none" w:sz="0" w:space="0" w:color="auto"/>
          </w:divBdr>
        </w:div>
        <w:div w:id="1287153565">
          <w:marLeft w:val="0"/>
          <w:marRight w:val="0"/>
          <w:marTop w:val="0"/>
          <w:marBottom w:val="0"/>
          <w:divBdr>
            <w:top w:val="none" w:sz="0" w:space="0" w:color="auto"/>
            <w:left w:val="none" w:sz="0" w:space="0" w:color="auto"/>
            <w:bottom w:val="none" w:sz="0" w:space="0" w:color="auto"/>
            <w:right w:val="none" w:sz="0" w:space="0" w:color="auto"/>
          </w:divBdr>
        </w:div>
        <w:div w:id="1401831618">
          <w:marLeft w:val="0"/>
          <w:marRight w:val="0"/>
          <w:marTop w:val="0"/>
          <w:marBottom w:val="0"/>
          <w:divBdr>
            <w:top w:val="none" w:sz="0" w:space="0" w:color="auto"/>
            <w:left w:val="none" w:sz="0" w:space="0" w:color="auto"/>
            <w:bottom w:val="none" w:sz="0" w:space="0" w:color="auto"/>
            <w:right w:val="none" w:sz="0" w:space="0" w:color="auto"/>
          </w:divBdr>
        </w:div>
        <w:div w:id="1478105455">
          <w:marLeft w:val="0"/>
          <w:marRight w:val="0"/>
          <w:marTop w:val="0"/>
          <w:marBottom w:val="0"/>
          <w:divBdr>
            <w:top w:val="none" w:sz="0" w:space="0" w:color="auto"/>
            <w:left w:val="none" w:sz="0" w:space="0" w:color="auto"/>
            <w:bottom w:val="none" w:sz="0" w:space="0" w:color="auto"/>
            <w:right w:val="none" w:sz="0" w:space="0" w:color="auto"/>
          </w:divBdr>
        </w:div>
        <w:div w:id="1480338292">
          <w:marLeft w:val="0"/>
          <w:marRight w:val="0"/>
          <w:marTop w:val="0"/>
          <w:marBottom w:val="0"/>
          <w:divBdr>
            <w:top w:val="none" w:sz="0" w:space="0" w:color="auto"/>
            <w:left w:val="none" w:sz="0" w:space="0" w:color="auto"/>
            <w:bottom w:val="none" w:sz="0" w:space="0" w:color="auto"/>
            <w:right w:val="none" w:sz="0" w:space="0" w:color="auto"/>
          </w:divBdr>
        </w:div>
        <w:div w:id="1545367840">
          <w:marLeft w:val="0"/>
          <w:marRight w:val="0"/>
          <w:marTop w:val="0"/>
          <w:marBottom w:val="0"/>
          <w:divBdr>
            <w:top w:val="none" w:sz="0" w:space="0" w:color="auto"/>
            <w:left w:val="none" w:sz="0" w:space="0" w:color="auto"/>
            <w:bottom w:val="none" w:sz="0" w:space="0" w:color="auto"/>
            <w:right w:val="none" w:sz="0" w:space="0" w:color="auto"/>
          </w:divBdr>
        </w:div>
        <w:div w:id="1546676316">
          <w:marLeft w:val="0"/>
          <w:marRight w:val="0"/>
          <w:marTop w:val="0"/>
          <w:marBottom w:val="0"/>
          <w:divBdr>
            <w:top w:val="none" w:sz="0" w:space="0" w:color="auto"/>
            <w:left w:val="none" w:sz="0" w:space="0" w:color="auto"/>
            <w:bottom w:val="none" w:sz="0" w:space="0" w:color="auto"/>
            <w:right w:val="none" w:sz="0" w:space="0" w:color="auto"/>
          </w:divBdr>
        </w:div>
        <w:div w:id="1709603974">
          <w:marLeft w:val="0"/>
          <w:marRight w:val="0"/>
          <w:marTop w:val="0"/>
          <w:marBottom w:val="0"/>
          <w:divBdr>
            <w:top w:val="none" w:sz="0" w:space="0" w:color="auto"/>
            <w:left w:val="none" w:sz="0" w:space="0" w:color="auto"/>
            <w:bottom w:val="none" w:sz="0" w:space="0" w:color="auto"/>
            <w:right w:val="none" w:sz="0" w:space="0" w:color="auto"/>
          </w:divBdr>
        </w:div>
        <w:div w:id="1779569099">
          <w:marLeft w:val="0"/>
          <w:marRight w:val="0"/>
          <w:marTop w:val="0"/>
          <w:marBottom w:val="0"/>
          <w:divBdr>
            <w:top w:val="none" w:sz="0" w:space="0" w:color="auto"/>
            <w:left w:val="none" w:sz="0" w:space="0" w:color="auto"/>
            <w:bottom w:val="none" w:sz="0" w:space="0" w:color="auto"/>
            <w:right w:val="none" w:sz="0" w:space="0" w:color="auto"/>
          </w:divBdr>
        </w:div>
        <w:div w:id="1882665333">
          <w:marLeft w:val="0"/>
          <w:marRight w:val="0"/>
          <w:marTop w:val="0"/>
          <w:marBottom w:val="0"/>
          <w:divBdr>
            <w:top w:val="none" w:sz="0" w:space="0" w:color="auto"/>
            <w:left w:val="none" w:sz="0" w:space="0" w:color="auto"/>
            <w:bottom w:val="none" w:sz="0" w:space="0" w:color="auto"/>
            <w:right w:val="none" w:sz="0" w:space="0" w:color="auto"/>
          </w:divBdr>
        </w:div>
        <w:div w:id="1948848567">
          <w:marLeft w:val="0"/>
          <w:marRight w:val="0"/>
          <w:marTop w:val="0"/>
          <w:marBottom w:val="0"/>
          <w:divBdr>
            <w:top w:val="none" w:sz="0" w:space="0" w:color="auto"/>
            <w:left w:val="none" w:sz="0" w:space="0" w:color="auto"/>
            <w:bottom w:val="none" w:sz="0" w:space="0" w:color="auto"/>
            <w:right w:val="none" w:sz="0" w:space="0" w:color="auto"/>
          </w:divBdr>
        </w:div>
        <w:div w:id="2126339821">
          <w:marLeft w:val="0"/>
          <w:marRight w:val="0"/>
          <w:marTop w:val="0"/>
          <w:marBottom w:val="0"/>
          <w:divBdr>
            <w:top w:val="none" w:sz="0" w:space="0" w:color="auto"/>
            <w:left w:val="none" w:sz="0" w:space="0" w:color="auto"/>
            <w:bottom w:val="none" w:sz="0" w:space="0" w:color="auto"/>
            <w:right w:val="none" w:sz="0" w:space="0" w:color="auto"/>
          </w:divBdr>
        </w:div>
      </w:divsChild>
    </w:div>
    <w:div w:id="1960066238">
      <w:marLeft w:val="0"/>
      <w:marRight w:val="0"/>
      <w:marTop w:val="0"/>
      <w:marBottom w:val="0"/>
      <w:divBdr>
        <w:top w:val="none" w:sz="0" w:space="0" w:color="auto"/>
        <w:left w:val="none" w:sz="0" w:space="0" w:color="auto"/>
        <w:bottom w:val="none" w:sz="0" w:space="0" w:color="auto"/>
        <w:right w:val="none" w:sz="0" w:space="0" w:color="auto"/>
      </w:divBdr>
    </w:div>
    <w:div w:id="1964532583">
      <w:marLeft w:val="0"/>
      <w:marRight w:val="0"/>
      <w:marTop w:val="0"/>
      <w:marBottom w:val="0"/>
      <w:divBdr>
        <w:top w:val="none" w:sz="0" w:space="0" w:color="auto"/>
        <w:left w:val="none" w:sz="0" w:space="0" w:color="auto"/>
        <w:bottom w:val="none" w:sz="0" w:space="0" w:color="auto"/>
        <w:right w:val="none" w:sz="0" w:space="0" w:color="auto"/>
      </w:divBdr>
    </w:div>
    <w:div w:id="1967811484">
      <w:marLeft w:val="0"/>
      <w:marRight w:val="0"/>
      <w:marTop w:val="0"/>
      <w:marBottom w:val="0"/>
      <w:divBdr>
        <w:top w:val="none" w:sz="0" w:space="0" w:color="auto"/>
        <w:left w:val="none" w:sz="0" w:space="0" w:color="auto"/>
        <w:bottom w:val="none" w:sz="0" w:space="0" w:color="auto"/>
        <w:right w:val="none" w:sz="0" w:space="0" w:color="auto"/>
      </w:divBdr>
    </w:div>
    <w:div w:id="1969050806">
      <w:bodyDiv w:val="1"/>
      <w:marLeft w:val="0"/>
      <w:marRight w:val="0"/>
      <w:marTop w:val="0"/>
      <w:marBottom w:val="0"/>
      <w:divBdr>
        <w:top w:val="none" w:sz="0" w:space="0" w:color="auto"/>
        <w:left w:val="none" w:sz="0" w:space="0" w:color="auto"/>
        <w:bottom w:val="none" w:sz="0" w:space="0" w:color="auto"/>
        <w:right w:val="none" w:sz="0" w:space="0" w:color="auto"/>
      </w:divBdr>
    </w:div>
    <w:div w:id="1970431509">
      <w:marLeft w:val="0"/>
      <w:marRight w:val="0"/>
      <w:marTop w:val="0"/>
      <w:marBottom w:val="0"/>
      <w:divBdr>
        <w:top w:val="none" w:sz="0" w:space="0" w:color="auto"/>
        <w:left w:val="none" w:sz="0" w:space="0" w:color="auto"/>
        <w:bottom w:val="none" w:sz="0" w:space="0" w:color="auto"/>
        <w:right w:val="none" w:sz="0" w:space="0" w:color="auto"/>
      </w:divBdr>
    </w:div>
    <w:div w:id="1972785550">
      <w:bodyDiv w:val="1"/>
      <w:marLeft w:val="0"/>
      <w:marRight w:val="0"/>
      <w:marTop w:val="0"/>
      <w:marBottom w:val="0"/>
      <w:divBdr>
        <w:top w:val="none" w:sz="0" w:space="0" w:color="auto"/>
        <w:left w:val="none" w:sz="0" w:space="0" w:color="auto"/>
        <w:bottom w:val="none" w:sz="0" w:space="0" w:color="auto"/>
        <w:right w:val="none" w:sz="0" w:space="0" w:color="auto"/>
      </w:divBdr>
    </w:div>
    <w:div w:id="1978339925">
      <w:bodyDiv w:val="1"/>
      <w:marLeft w:val="0"/>
      <w:marRight w:val="0"/>
      <w:marTop w:val="0"/>
      <w:marBottom w:val="0"/>
      <w:divBdr>
        <w:top w:val="none" w:sz="0" w:space="0" w:color="auto"/>
        <w:left w:val="none" w:sz="0" w:space="0" w:color="auto"/>
        <w:bottom w:val="none" w:sz="0" w:space="0" w:color="auto"/>
        <w:right w:val="none" w:sz="0" w:space="0" w:color="auto"/>
      </w:divBdr>
    </w:div>
    <w:div w:id="1980527475">
      <w:bodyDiv w:val="1"/>
      <w:marLeft w:val="0"/>
      <w:marRight w:val="0"/>
      <w:marTop w:val="0"/>
      <w:marBottom w:val="0"/>
      <w:divBdr>
        <w:top w:val="none" w:sz="0" w:space="0" w:color="auto"/>
        <w:left w:val="none" w:sz="0" w:space="0" w:color="auto"/>
        <w:bottom w:val="none" w:sz="0" w:space="0" w:color="auto"/>
        <w:right w:val="none" w:sz="0" w:space="0" w:color="auto"/>
      </w:divBdr>
    </w:div>
    <w:div w:id="1984311923">
      <w:marLeft w:val="0"/>
      <w:marRight w:val="0"/>
      <w:marTop w:val="0"/>
      <w:marBottom w:val="0"/>
      <w:divBdr>
        <w:top w:val="none" w:sz="0" w:space="0" w:color="auto"/>
        <w:left w:val="none" w:sz="0" w:space="0" w:color="auto"/>
        <w:bottom w:val="none" w:sz="0" w:space="0" w:color="auto"/>
        <w:right w:val="none" w:sz="0" w:space="0" w:color="auto"/>
      </w:divBdr>
    </w:div>
    <w:div w:id="1989701294">
      <w:marLeft w:val="0"/>
      <w:marRight w:val="0"/>
      <w:marTop w:val="0"/>
      <w:marBottom w:val="0"/>
      <w:divBdr>
        <w:top w:val="none" w:sz="0" w:space="0" w:color="auto"/>
        <w:left w:val="none" w:sz="0" w:space="0" w:color="auto"/>
        <w:bottom w:val="none" w:sz="0" w:space="0" w:color="auto"/>
        <w:right w:val="none" w:sz="0" w:space="0" w:color="auto"/>
      </w:divBdr>
    </w:div>
    <w:div w:id="1992707329">
      <w:marLeft w:val="0"/>
      <w:marRight w:val="0"/>
      <w:marTop w:val="0"/>
      <w:marBottom w:val="0"/>
      <w:divBdr>
        <w:top w:val="none" w:sz="0" w:space="0" w:color="auto"/>
        <w:left w:val="none" w:sz="0" w:space="0" w:color="auto"/>
        <w:bottom w:val="none" w:sz="0" w:space="0" w:color="auto"/>
        <w:right w:val="none" w:sz="0" w:space="0" w:color="auto"/>
      </w:divBdr>
    </w:div>
    <w:div w:id="1996642765">
      <w:marLeft w:val="0"/>
      <w:marRight w:val="0"/>
      <w:marTop w:val="0"/>
      <w:marBottom w:val="0"/>
      <w:divBdr>
        <w:top w:val="none" w:sz="0" w:space="0" w:color="auto"/>
        <w:left w:val="none" w:sz="0" w:space="0" w:color="auto"/>
        <w:bottom w:val="none" w:sz="0" w:space="0" w:color="auto"/>
        <w:right w:val="none" w:sz="0" w:space="0" w:color="auto"/>
      </w:divBdr>
    </w:div>
    <w:div w:id="1998024486">
      <w:bodyDiv w:val="1"/>
      <w:marLeft w:val="0"/>
      <w:marRight w:val="0"/>
      <w:marTop w:val="0"/>
      <w:marBottom w:val="0"/>
      <w:divBdr>
        <w:top w:val="none" w:sz="0" w:space="0" w:color="auto"/>
        <w:left w:val="none" w:sz="0" w:space="0" w:color="auto"/>
        <w:bottom w:val="none" w:sz="0" w:space="0" w:color="auto"/>
        <w:right w:val="none" w:sz="0" w:space="0" w:color="auto"/>
      </w:divBdr>
    </w:div>
    <w:div w:id="2002078840">
      <w:bodyDiv w:val="1"/>
      <w:marLeft w:val="0"/>
      <w:marRight w:val="0"/>
      <w:marTop w:val="0"/>
      <w:marBottom w:val="0"/>
      <w:divBdr>
        <w:top w:val="none" w:sz="0" w:space="0" w:color="auto"/>
        <w:left w:val="none" w:sz="0" w:space="0" w:color="auto"/>
        <w:bottom w:val="none" w:sz="0" w:space="0" w:color="auto"/>
        <w:right w:val="none" w:sz="0" w:space="0" w:color="auto"/>
      </w:divBdr>
    </w:div>
    <w:div w:id="2004969394">
      <w:bodyDiv w:val="1"/>
      <w:marLeft w:val="0"/>
      <w:marRight w:val="0"/>
      <w:marTop w:val="0"/>
      <w:marBottom w:val="0"/>
      <w:divBdr>
        <w:top w:val="none" w:sz="0" w:space="0" w:color="auto"/>
        <w:left w:val="none" w:sz="0" w:space="0" w:color="auto"/>
        <w:bottom w:val="none" w:sz="0" w:space="0" w:color="auto"/>
        <w:right w:val="none" w:sz="0" w:space="0" w:color="auto"/>
      </w:divBdr>
    </w:div>
    <w:div w:id="2016493503">
      <w:bodyDiv w:val="1"/>
      <w:marLeft w:val="0"/>
      <w:marRight w:val="0"/>
      <w:marTop w:val="0"/>
      <w:marBottom w:val="0"/>
      <w:divBdr>
        <w:top w:val="none" w:sz="0" w:space="0" w:color="auto"/>
        <w:left w:val="none" w:sz="0" w:space="0" w:color="auto"/>
        <w:bottom w:val="none" w:sz="0" w:space="0" w:color="auto"/>
        <w:right w:val="none" w:sz="0" w:space="0" w:color="auto"/>
      </w:divBdr>
    </w:div>
    <w:div w:id="2019041268">
      <w:bodyDiv w:val="1"/>
      <w:marLeft w:val="0"/>
      <w:marRight w:val="0"/>
      <w:marTop w:val="0"/>
      <w:marBottom w:val="0"/>
      <w:divBdr>
        <w:top w:val="none" w:sz="0" w:space="0" w:color="auto"/>
        <w:left w:val="none" w:sz="0" w:space="0" w:color="auto"/>
        <w:bottom w:val="none" w:sz="0" w:space="0" w:color="auto"/>
        <w:right w:val="none" w:sz="0" w:space="0" w:color="auto"/>
      </w:divBdr>
    </w:div>
    <w:div w:id="2019691709">
      <w:bodyDiv w:val="1"/>
      <w:marLeft w:val="0"/>
      <w:marRight w:val="0"/>
      <w:marTop w:val="0"/>
      <w:marBottom w:val="0"/>
      <w:divBdr>
        <w:top w:val="none" w:sz="0" w:space="0" w:color="auto"/>
        <w:left w:val="none" w:sz="0" w:space="0" w:color="auto"/>
        <w:bottom w:val="none" w:sz="0" w:space="0" w:color="auto"/>
        <w:right w:val="none" w:sz="0" w:space="0" w:color="auto"/>
      </w:divBdr>
      <w:divsChild>
        <w:div w:id="137118038">
          <w:marLeft w:val="0"/>
          <w:marRight w:val="0"/>
          <w:marTop w:val="0"/>
          <w:marBottom w:val="0"/>
          <w:divBdr>
            <w:top w:val="none" w:sz="0" w:space="0" w:color="auto"/>
            <w:left w:val="none" w:sz="0" w:space="0" w:color="auto"/>
            <w:bottom w:val="none" w:sz="0" w:space="0" w:color="auto"/>
            <w:right w:val="none" w:sz="0" w:space="0" w:color="auto"/>
          </w:divBdr>
        </w:div>
        <w:div w:id="277572038">
          <w:marLeft w:val="0"/>
          <w:marRight w:val="0"/>
          <w:marTop w:val="0"/>
          <w:marBottom w:val="0"/>
          <w:divBdr>
            <w:top w:val="none" w:sz="0" w:space="0" w:color="auto"/>
            <w:left w:val="none" w:sz="0" w:space="0" w:color="auto"/>
            <w:bottom w:val="none" w:sz="0" w:space="0" w:color="auto"/>
            <w:right w:val="none" w:sz="0" w:space="0" w:color="auto"/>
          </w:divBdr>
        </w:div>
        <w:div w:id="319845891">
          <w:marLeft w:val="0"/>
          <w:marRight w:val="0"/>
          <w:marTop w:val="0"/>
          <w:marBottom w:val="0"/>
          <w:divBdr>
            <w:top w:val="none" w:sz="0" w:space="0" w:color="auto"/>
            <w:left w:val="none" w:sz="0" w:space="0" w:color="auto"/>
            <w:bottom w:val="none" w:sz="0" w:space="0" w:color="auto"/>
            <w:right w:val="none" w:sz="0" w:space="0" w:color="auto"/>
          </w:divBdr>
        </w:div>
        <w:div w:id="410465776">
          <w:marLeft w:val="0"/>
          <w:marRight w:val="0"/>
          <w:marTop w:val="0"/>
          <w:marBottom w:val="0"/>
          <w:divBdr>
            <w:top w:val="none" w:sz="0" w:space="0" w:color="auto"/>
            <w:left w:val="none" w:sz="0" w:space="0" w:color="auto"/>
            <w:bottom w:val="none" w:sz="0" w:space="0" w:color="auto"/>
            <w:right w:val="none" w:sz="0" w:space="0" w:color="auto"/>
          </w:divBdr>
        </w:div>
        <w:div w:id="437718022">
          <w:marLeft w:val="0"/>
          <w:marRight w:val="0"/>
          <w:marTop w:val="0"/>
          <w:marBottom w:val="0"/>
          <w:divBdr>
            <w:top w:val="none" w:sz="0" w:space="0" w:color="auto"/>
            <w:left w:val="none" w:sz="0" w:space="0" w:color="auto"/>
            <w:bottom w:val="none" w:sz="0" w:space="0" w:color="auto"/>
            <w:right w:val="none" w:sz="0" w:space="0" w:color="auto"/>
          </w:divBdr>
        </w:div>
        <w:div w:id="494616079">
          <w:marLeft w:val="0"/>
          <w:marRight w:val="0"/>
          <w:marTop w:val="0"/>
          <w:marBottom w:val="0"/>
          <w:divBdr>
            <w:top w:val="none" w:sz="0" w:space="0" w:color="auto"/>
            <w:left w:val="none" w:sz="0" w:space="0" w:color="auto"/>
            <w:bottom w:val="none" w:sz="0" w:space="0" w:color="auto"/>
            <w:right w:val="none" w:sz="0" w:space="0" w:color="auto"/>
          </w:divBdr>
        </w:div>
        <w:div w:id="546573533">
          <w:marLeft w:val="0"/>
          <w:marRight w:val="0"/>
          <w:marTop w:val="0"/>
          <w:marBottom w:val="0"/>
          <w:divBdr>
            <w:top w:val="none" w:sz="0" w:space="0" w:color="auto"/>
            <w:left w:val="none" w:sz="0" w:space="0" w:color="auto"/>
            <w:bottom w:val="none" w:sz="0" w:space="0" w:color="auto"/>
            <w:right w:val="none" w:sz="0" w:space="0" w:color="auto"/>
          </w:divBdr>
        </w:div>
        <w:div w:id="612131838">
          <w:marLeft w:val="0"/>
          <w:marRight w:val="0"/>
          <w:marTop w:val="0"/>
          <w:marBottom w:val="0"/>
          <w:divBdr>
            <w:top w:val="none" w:sz="0" w:space="0" w:color="auto"/>
            <w:left w:val="none" w:sz="0" w:space="0" w:color="auto"/>
            <w:bottom w:val="none" w:sz="0" w:space="0" w:color="auto"/>
            <w:right w:val="none" w:sz="0" w:space="0" w:color="auto"/>
          </w:divBdr>
        </w:div>
        <w:div w:id="682586976">
          <w:marLeft w:val="0"/>
          <w:marRight w:val="0"/>
          <w:marTop w:val="0"/>
          <w:marBottom w:val="0"/>
          <w:divBdr>
            <w:top w:val="none" w:sz="0" w:space="0" w:color="auto"/>
            <w:left w:val="none" w:sz="0" w:space="0" w:color="auto"/>
            <w:bottom w:val="none" w:sz="0" w:space="0" w:color="auto"/>
            <w:right w:val="none" w:sz="0" w:space="0" w:color="auto"/>
          </w:divBdr>
        </w:div>
        <w:div w:id="710111647">
          <w:marLeft w:val="0"/>
          <w:marRight w:val="0"/>
          <w:marTop w:val="0"/>
          <w:marBottom w:val="0"/>
          <w:divBdr>
            <w:top w:val="none" w:sz="0" w:space="0" w:color="auto"/>
            <w:left w:val="none" w:sz="0" w:space="0" w:color="auto"/>
            <w:bottom w:val="none" w:sz="0" w:space="0" w:color="auto"/>
            <w:right w:val="none" w:sz="0" w:space="0" w:color="auto"/>
          </w:divBdr>
        </w:div>
        <w:div w:id="716391224">
          <w:marLeft w:val="0"/>
          <w:marRight w:val="0"/>
          <w:marTop w:val="0"/>
          <w:marBottom w:val="0"/>
          <w:divBdr>
            <w:top w:val="none" w:sz="0" w:space="0" w:color="auto"/>
            <w:left w:val="none" w:sz="0" w:space="0" w:color="auto"/>
            <w:bottom w:val="none" w:sz="0" w:space="0" w:color="auto"/>
            <w:right w:val="none" w:sz="0" w:space="0" w:color="auto"/>
          </w:divBdr>
        </w:div>
        <w:div w:id="825900004">
          <w:marLeft w:val="0"/>
          <w:marRight w:val="0"/>
          <w:marTop w:val="0"/>
          <w:marBottom w:val="0"/>
          <w:divBdr>
            <w:top w:val="none" w:sz="0" w:space="0" w:color="auto"/>
            <w:left w:val="none" w:sz="0" w:space="0" w:color="auto"/>
            <w:bottom w:val="none" w:sz="0" w:space="0" w:color="auto"/>
            <w:right w:val="none" w:sz="0" w:space="0" w:color="auto"/>
          </w:divBdr>
        </w:div>
        <w:div w:id="906378832">
          <w:marLeft w:val="0"/>
          <w:marRight w:val="0"/>
          <w:marTop w:val="0"/>
          <w:marBottom w:val="0"/>
          <w:divBdr>
            <w:top w:val="none" w:sz="0" w:space="0" w:color="auto"/>
            <w:left w:val="none" w:sz="0" w:space="0" w:color="auto"/>
            <w:bottom w:val="none" w:sz="0" w:space="0" w:color="auto"/>
            <w:right w:val="none" w:sz="0" w:space="0" w:color="auto"/>
          </w:divBdr>
        </w:div>
        <w:div w:id="1001857759">
          <w:marLeft w:val="0"/>
          <w:marRight w:val="0"/>
          <w:marTop w:val="0"/>
          <w:marBottom w:val="0"/>
          <w:divBdr>
            <w:top w:val="none" w:sz="0" w:space="0" w:color="auto"/>
            <w:left w:val="none" w:sz="0" w:space="0" w:color="auto"/>
            <w:bottom w:val="none" w:sz="0" w:space="0" w:color="auto"/>
            <w:right w:val="none" w:sz="0" w:space="0" w:color="auto"/>
          </w:divBdr>
        </w:div>
        <w:div w:id="1147405111">
          <w:marLeft w:val="0"/>
          <w:marRight w:val="0"/>
          <w:marTop w:val="0"/>
          <w:marBottom w:val="0"/>
          <w:divBdr>
            <w:top w:val="none" w:sz="0" w:space="0" w:color="auto"/>
            <w:left w:val="none" w:sz="0" w:space="0" w:color="auto"/>
            <w:bottom w:val="none" w:sz="0" w:space="0" w:color="auto"/>
            <w:right w:val="none" w:sz="0" w:space="0" w:color="auto"/>
          </w:divBdr>
        </w:div>
        <w:div w:id="1150095367">
          <w:marLeft w:val="0"/>
          <w:marRight w:val="0"/>
          <w:marTop w:val="0"/>
          <w:marBottom w:val="0"/>
          <w:divBdr>
            <w:top w:val="none" w:sz="0" w:space="0" w:color="auto"/>
            <w:left w:val="none" w:sz="0" w:space="0" w:color="auto"/>
            <w:bottom w:val="none" w:sz="0" w:space="0" w:color="auto"/>
            <w:right w:val="none" w:sz="0" w:space="0" w:color="auto"/>
          </w:divBdr>
        </w:div>
        <w:div w:id="1164711117">
          <w:marLeft w:val="0"/>
          <w:marRight w:val="0"/>
          <w:marTop w:val="0"/>
          <w:marBottom w:val="0"/>
          <w:divBdr>
            <w:top w:val="none" w:sz="0" w:space="0" w:color="auto"/>
            <w:left w:val="none" w:sz="0" w:space="0" w:color="auto"/>
            <w:bottom w:val="none" w:sz="0" w:space="0" w:color="auto"/>
            <w:right w:val="none" w:sz="0" w:space="0" w:color="auto"/>
          </w:divBdr>
        </w:div>
        <w:div w:id="1432579053">
          <w:marLeft w:val="0"/>
          <w:marRight w:val="0"/>
          <w:marTop w:val="0"/>
          <w:marBottom w:val="0"/>
          <w:divBdr>
            <w:top w:val="none" w:sz="0" w:space="0" w:color="auto"/>
            <w:left w:val="none" w:sz="0" w:space="0" w:color="auto"/>
            <w:bottom w:val="none" w:sz="0" w:space="0" w:color="auto"/>
            <w:right w:val="none" w:sz="0" w:space="0" w:color="auto"/>
          </w:divBdr>
        </w:div>
        <w:div w:id="1456171093">
          <w:marLeft w:val="0"/>
          <w:marRight w:val="0"/>
          <w:marTop w:val="0"/>
          <w:marBottom w:val="0"/>
          <w:divBdr>
            <w:top w:val="none" w:sz="0" w:space="0" w:color="auto"/>
            <w:left w:val="none" w:sz="0" w:space="0" w:color="auto"/>
            <w:bottom w:val="none" w:sz="0" w:space="0" w:color="auto"/>
            <w:right w:val="none" w:sz="0" w:space="0" w:color="auto"/>
          </w:divBdr>
          <w:divsChild>
            <w:div w:id="94446336">
              <w:marLeft w:val="0"/>
              <w:marRight w:val="150"/>
              <w:marTop w:val="0"/>
              <w:marBottom w:val="0"/>
              <w:divBdr>
                <w:top w:val="none" w:sz="0" w:space="0" w:color="auto"/>
                <w:left w:val="none" w:sz="0" w:space="0" w:color="auto"/>
                <w:bottom w:val="none" w:sz="0" w:space="0" w:color="auto"/>
                <w:right w:val="none" w:sz="0" w:space="0" w:color="auto"/>
              </w:divBdr>
            </w:div>
          </w:divsChild>
        </w:div>
        <w:div w:id="1533574349">
          <w:marLeft w:val="0"/>
          <w:marRight w:val="0"/>
          <w:marTop w:val="0"/>
          <w:marBottom w:val="0"/>
          <w:divBdr>
            <w:top w:val="none" w:sz="0" w:space="0" w:color="auto"/>
            <w:left w:val="none" w:sz="0" w:space="0" w:color="auto"/>
            <w:bottom w:val="none" w:sz="0" w:space="0" w:color="auto"/>
            <w:right w:val="none" w:sz="0" w:space="0" w:color="auto"/>
          </w:divBdr>
        </w:div>
        <w:div w:id="1543785056">
          <w:marLeft w:val="0"/>
          <w:marRight w:val="0"/>
          <w:marTop w:val="0"/>
          <w:marBottom w:val="0"/>
          <w:divBdr>
            <w:top w:val="none" w:sz="0" w:space="0" w:color="auto"/>
            <w:left w:val="none" w:sz="0" w:space="0" w:color="auto"/>
            <w:bottom w:val="none" w:sz="0" w:space="0" w:color="auto"/>
            <w:right w:val="none" w:sz="0" w:space="0" w:color="auto"/>
          </w:divBdr>
        </w:div>
        <w:div w:id="1553536436">
          <w:marLeft w:val="0"/>
          <w:marRight w:val="0"/>
          <w:marTop w:val="0"/>
          <w:marBottom w:val="0"/>
          <w:divBdr>
            <w:top w:val="none" w:sz="0" w:space="0" w:color="auto"/>
            <w:left w:val="none" w:sz="0" w:space="0" w:color="auto"/>
            <w:bottom w:val="none" w:sz="0" w:space="0" w:color="auto"/>
            <w:right w:val="none" w:sz="0" w:space="0" w:color="auto"/>
          </w:divBdr>
        </w:div>
        <w:div w:id="1707296645">
          <w:marLeft w:val="0"/>
          <w:marRight w:val="0"/>
          <w:marTop w:val="0"/>
          <w:marBottom w:val="0"/>
          <w:divBdr>
            <w:top w:val="none" w:sz="0" w:space="0" w:color="auto"/>
            <w:left w:val="none" w:sz="0" w:space="0" w:color="auto"/>
            <w:bottom w:val="none" w:sz="0" w:space="0" w:color="auto"/>
            <w:right w:val="none" w:sz="0" w:space="0" w:color="auto"/>
          </w:divBdr>
        </w:div>
        <w:div w:id="1708219088">
          <w:marLeft w:val="0"/>
          <w:marRight w:val="0"/>
          <w:marTop w:val="0"/>
          <w:marBottom w:val="0"/>
          <w:divBdr>
            <w:top w:val="none" w:sz="0" w:space="0" w:color="auto"/>
            <w:left w:val="none" w:sz="0" w:space="0" w:color="auto"/>
            <w:bottom w:val="none" w:sz="0" w:space="0" w:color="auto"/>
            <w:right w:val="none" w:sz="0" w:space="0" w:color="auto"/>
          </w:divBdr>
        </w:div>
        <w:div w:id="1719012294">
          <w:marLeft w:val="0"/>
          <w:marRight w:val="0"/>
          <w:marTop w:val="0"/>
          <w:marBottom w:val="0"/>
          <w:divBdr>
            <w:top w:val="none" w:sz="0" w:space="0" w:color="auto"/>
            <w:left w:val="none" w:sz="0" w:space="0" w:color="auto"/>
            <w:bottom w:val="none" w:sz="0" w:space="0" w:color="auto"/>
            <w:right w:val="none" w:sz="0" w:space="0" w:color="auto"/>
          </w:divBdr>
        </w:div>
        <w:div w:id="1830175465">
          <w:marLeft w:val="0"/>
          <w:marRight w:val="0"/>
          <w:marTop w:val="0"/>
          <w:marBottom w:val="0"/>
          <w:divBdr>
            <w:top w:val="none" w:sz="0" w:space="0" w:color="auto"/>
            <w:left w:val="none" w:sz="0" w:space="0" w:color="auto"/>
            <w:bottom w:val="none" w:sz="0" w:space="0" w:color="auto"/>
            <w:right w:val="none" w:sz="0" w:space="0" w:color="auto"/>
          </w:divBdr>
        </w:div>
        <w:div w:id="1841844404">
          <w:marLeft w:val="0"/>
          <w:marRight w:val="0"/>
          <w:marTop w:val="0"/>
          <w:marBottom w:val="0"/>
          <w:divBdr>
            <w:top w:val="none" w:sz="0" w:space="0" w:color="auto"/>
            <w:left w:val="none" w:sz="0" w:space="0" w:color="auto"/>
            <w:bottom w:val="none" w:sz="0" w:space="0" w:color="auto"/>
            <w:right w:val="none" w:sz="0" w:space="0" w:color="auto"/>
          </w:divBdr>
        </w:div>
        <w:div w:id="1863131686">
          <w:marLeft w:val="0"/>
          <w:marRight w:val="0"/>
          <w:marTop w:val="0"/>
          <w:marBottom w:val="0"/>
          <w:divBdr>
            <w:top w:val="none" w:sz="0" w:space="0" w:color="auto"/>
            <w:left w:val="none" w:sz="0" w:space="0" w:color="auto"/>
            <w:bottom w:val="none" w:sz="0" w:space="0" w:color="auto"/>
            <w:right w:val="none" w:sz="0" w:space="0" w:color="auto"/>
          </w:divBdr>
        </w:div>
        <w:div w:id="1918324854">
          <w:marLeft w:val="0"/>
          <w:marRight w:val="0"/>
          <w:marTop w:val="0"/>
          <w:marBottom w:val="0"/>
          <w:divBdr>
            <w:top w:val="none" w:sz="0" w:space="0" w:color="auto"/>
            <w:left w:val="none" w:sz="0" w:space="0" w:color="auto"/>
            <w:bottom w:val="none" w:sz="0" w:space="0" w:color="auto"/>
            <w:right w:val="none" w:sz="0" w:space="0" w:color="auto"/>
          </w:divBdr>
        </w:div>
        <w:div w:id="1949387616">
          <w:marLeft w:val="0"/>
          <w:marRight w:val="0"/>
          <w:marTop w:val="0"/>
          <w:marBottom w:val="0"/>
          <w:divBdr>
            <w:top w:val="none" w:sz="0" w:space="0" w:color="auto"/>
            <w:left w:val="none" w:sz="0" w:space="0" w:color="auto"/>
            <w:bottom w:val="none" w:sz="0" w:space="0" w:color="auto"/>
            <w:right w:val="none" w:sz="0" w:space="0" w:color="auto"/>
          </w:divBdr>
        </w:div>
        <w:div w:id="1969697394">
          <w:marLeft w:val="0"/>
          <w:marRight w:val="0"/>
          <w:marTop w:val="0"/>
          <w:marBottom w:val="0"/>
          <w:divBdr>
            <w:top w:val="none" w:sz="0" w:space="0" w:color="auto"/>
            <w:left w:val="none" w:sz="0" w:space="0" w:color="auto"/>
            <w:bottom w:val="none" w:sz="0" w:space="0" w:color="auto"/>
            <w:right w:val="none" w:sz="0" w:space="0" w:color="auto"/>
          </w:divBdr>
        </w:div>
      </w:divsChild>
    </w:div>
    <w:div w:id="2027749451">
      <w:bodyDiv w:val="1"/>
      <w:marLeft w:val="0"/>
      <w:marRight w:val="0"/>
      <w:marTop w:val="0"/>
      <w:marBottom w:val="0"/>
      <w:divBdr>
        <w:top w:val="none" w:sz="0" w:space="0" w:color="auto"/>
        <w:left w:val="none" w:sz="0" w:space="0" w:color="auto"/>
        <w:bottom w:val="none" w:sz="0" w:space="0" w:color="auto"/>
        <w:right w:val="none" w:sz="0" w:space="0" w:color="auto"/>
      </w:divBdr>
    </w:div>
    <w:div w:id="2038457302">
      <w:bodyDiv w:val="1"/>
      <w:marLeft w:val="0"/>
      <w:marRight w:val="0"/>
      <w:marTop w:val="0"/>
      <w:marBottom w:val="0"/>
      <w:divBdr>
        <w:top w:val="none" w:sz="0" w:space="0" w:color="auto"/>
        <w:left w:val="none" w:sz="0" w:space="0" w:color="auto"/>
        <w:bottom w:val="none" w:sz="0" w:space="0" w:color="auto"/>
        <w:right w:val="none" w:sz="0" w:space="0" w:color="auto"/>
      </w:divBdr>
    </w:div>
    <w:div w:id="2041398880">
      <w:bodyDiv w:val="1"/>
      <w:marLeft w:val="0"/>
      <w:marRight w:val="0"/>
      <w:marTop w:val="0"/>
      <w:marBottom w:val="0"/>
      <w:divBdr>
        <w:top w:val="none" w:sz="0" w:space="0" w:color="auto"/>
        <w:left w:val="none" w:sz="0" w:space="0" w:color="auto"/>
        <w:bottom w:val="none" w:sz="0" w:space="0" w:color="auto"/>
        <w:right w:val="none" w:sz="0" w:space="0" w:color="auto"/>
      </w:divBdr>
    </w:div>
    <w:div w:id="2042433856">
      <w:marLeft w:val="0"/>
      <w:marRight w:val="0"/>
      <w:marTop w:val="0"/>
      <w:marBottom w:val="0"/>
      <w:divBdr>
        <w:top w:val="none" w:sz="0" w:space="0" w:color="auto"/>
        <w:left w:val="none" w:sz="0" w:space="0" w:color="auto"/>
        <w:bottom w:val="none" w:sz="0" w:space="0" w:color="auto"/>
        <w:right w:val="none" w:sz="0" w:space="0" w:color="auto"/>
      </w:divBdr>
    </w:div>
    <w:div w:id="2044935442">
      <w:marLeft w:val="0"/>
      <w:marRight w:val="0"/>
      <w:marTop w:val="0"/>
      <w:marBottom w:val="0"/>
      <w:divBdr>
        <w:top w:val="none" w:sz="0" w:space="0" w:color="auto"/>
        <w:left w:val="none" w:sz="0" w:space="0" w:color="auto"/>
        <w:bottom w:val="none" w:sz="0" w:space="0" w:color="auto"/>
        <w:right w:val="none" w:sz="0" w:space="0" w:color="auto"/>
      </w:divBdr>
    </w:div>
    <w:div w:id="2053383808">
      <w:marLeft w:val="0"/>
      <w:marRight w:val="0"/>
      <w:marTop w:val="0"/>
      <w:marBottom w:val="0"/>
      <w:divBdr>
        <w:top w:val="none" w:sz="0" w:space="0" w:color="auto"/>
        <w:left w:val="none" w:sz="0" w:space="0" w:color="auto"/>
        <w:bottom w:val="none" w:sz="0" w:space="0" w:color="auto"/>
        <w:right w:val="none" w:sz="0" w:space="0" w:color="auto"/>
      </w:divBdr>
    </w:div>
    <w:div w:id="2059431889">
      <w:marLeft w:val="0"/>
      <w:marRight w:val="0"/>
      <w:marTop w:val="0"/>
      <w:marBottom w:val="0"/>
      <w:divBdr>
        <w:top w:val="none" w:sz="0" w:space="0" w:color="auto"/>
        <w:left w:val="none" w:sz="0" w:space="0" w:color="auto"/>
        <w:bottom w:val="none" w:sz="0" w:space="0" w:color="auto"/>
        <w:right w:val="none" w:sz="0" w:space="0" w:color="auto"/>
      </w:divBdr>
    </w:div>
    <w:div w:id="2060932461">
      <w:bodyDiv w:val="1"/>
      <w:marLeft w:val="0"/>
      <w:marRight w:val="0"/>
      <w:marTop w:val="0"/>
      <w:marBottom w:val="0"/>
      <w:divBdr>
        <w:top w:val="none" w:sz="0" w:space="0" w:color="auto"/>
        <w:left w:val="none" w:sz="0" w:space="0" w:color="auto"/>
        <w:bottom w:val="none" w:sz="0" w:space="0" w:color="auto"/>
        <w:right w:val="none" w:sz="0" w:space="0" w:color="auto"/>
      </w:divBdr>
    </w:div>
    <w:div w:id="2065791120">
      <w:bodyDiv w:val="1"/>
      <w:marLeft w:val="0"/>
      <w:marRight w:val="0"/>
      <w:marTop w:val="0"/>
      <w:marBottom w:val="0"/>
      <w:divBdr>
        <w:top w:val="none" w:sz="0" w:space="0" w:color="auto"/>
        <w:left w:val="none" w:sz="0" w:space="0" w:color="auto"/>
        <w:bottom w:val="none" w:sz="0" w:space="0" w:color="auto"/>
        <w:right w:val="none" w:sz="0" w:space="0" w:color="auto"/>
      </w:divBdr>
      <w:divsChild>
        <w:div w:id="29184294">
          <w:marLeft w:val="0"/>
          <w:marRight w:val="0"/>
          <w:marTop w:val="0"/>
          <w:marBottom w:val="0"/>
          <w:divBdr>
            <w:top w:val="none" w:sz="0" w:space="0" w:color="auto"/>
            <w:left w:val="none" w:sz="0" w:space="0" w:color="auto"/>
            <w:bottom w:val="none" w:sz="0" w:space="0" w:color="auto"/>
            <w:right w:val="none" w:sz="0" w:space="0" w:color="auto"/>
          </w:divBdr>
        </w:div>
        <w:div w:id="263223652">
          <w:marLeft w:val="0"/>
          <w:marRight w:val="0"/>
          <w:marTop w:val="0"/>
          <w:marBottom w:val="0"/>
          <w:divBdr>
            <w:top w:val="none" w:sz="0" w:space="0" w:color="auto"/>
            <w:left w:val="none" w:sz="0" w:space="0" w:color="auto"/>
            <w:bottom w:val="none" w:sz="0" w:space="0" w:color="auto"/>
            <w:right w:val="none" w:sz="0" w:space="0" w:color="auto"/>
          </w:divBdr>
        </w:div>
        <w:div w:id="297541267">
          <w:marLeft w:val="0"/>
          <w:marRight w:val="0"/>
          <w:marTop w:val="0"/>
          <w:marBottom w:val="0"/>
          <w:divBdr>
            <w:top w:val="none" w:sz="0" w:space="0" w:color="auto"/>
            <w:left w:val="none" w:sz="0" w:space="0" w:color="auto"/>
            <w:bottom w:val="none" w:sz="0" w:space="0" w:color="auto"/>
            <w:right w:val="none" w:sz="0" w:space="0" w:color="auto"/>
          </w:divBdr>
        </w:div>
        <w:div w:id="337393991">
          <w:marLeft w:val="0"/>
          <w:marRight w:val="0"/>
          <w:marTop w:val="0"/>
          <w:marBottom w:val="0"/>
          <w:divBdr>
            <w:top w:val="none" w:sz="0" w:space="0" w:color="auto"/>
            <w:left w:val="none" w:sz="0" w:space="0" w:color="auto"/>
            <w:bottom w:val="none" w:sz="0" w:space="0" w:color="auto"/>
            <w:right w:val="none" w:sz="0" w:space="0" w:color="auto"/>
          </w:divBdr>
        </w:div>
        <w:div w:id="409617935">
          <w:marLeft w:val="0"/>
          <w:marRight w:val="0"/>
          <w:marTop w:val="0"/>
          <w:marBottom w:val="0"/>
          <w:divBdr>
            <w:top w:val="none" w:sz="0" w:space="0" w:color="auto"/>
            <w:left w:val="none" w:sz="0" w:space="0" w:color="auto"/>
            <w:bottom w:val="none" w:sz="0" w:space="0" w:color="auto"/>
            <w:right w:val="none" w:sz="0" w:space="0" w:color="auto"/>
          </w:divBdr>
        </w:div>
        <w:div w:id="421688046">
          <w:marLeft w:val="0"/>
          <w:marRight w:val="0"/>
          <w:marTop w:val="0"/>
          <w:marBottom w:val="0"/>
          <w:divBdr>
            <w:top w:val="none" w:sz="0" w:space="0" w:color="auto"/>
            <w:left w:val="none" w:sz="0" w:space="0" w:color="auto"/>
            <w:bottom w:val="none" w:sz="0" w:space="0" w:color="auto"/>
            <w:right w:val="none" w:sz="0" w:space="0" w:color="auto"/>
          </w:divBdr>
        </w:div>
        <w:div w:id="502668148">
          <w:marLeft w:val="0"/>
          <w:marRight w:val="0"/>
          <w:marTop w:val="0"/>
          <w:marBottom w:val="0"/>
          <w:divBdr>
            <w:top w:val="none" w:sz="0" w:space="0" w:color="auto"/>
            <w:left w:val="none" w:sz="0" w:space="0" w:color="auto"/>
            <w:bottom w:val="none" w:sz="0" w:space="0" w:color="auto"/>
            <w:right w:val="none" w:sz="0" w:space="0" w:color="auto"/>
          </w:divBdr>
        </w:div>
        <w:div w:id="634870385">
          <w:marLeft w:val="0"/>
          <w:marRight w:val="0"/>
          <w:marTop w:val="0"/>
          <w:marBottom w:val="0"/>
          <w:divBdr>
            <w:top w:val="none" w:sz="0" w:space="0" w:color="auto"/>
            <w:left w:val="none" w:sz="0" w:space="0" w:color="auto"/>
            <w:bottom w:val="none" w:sz="0" w:space="0" w:color="auto"/>
            <w:right w:val="none" w:sz="0" w:space="0" w:color="auto"/>
          </w:divBdr>
        </w:div>
        <w:div w:id="654337323">
          <w:marLeft w:val="0"/>
          <w:marRight w:val="0"/>
          <w:marTop w:val="0"/>
          <w:marBottom w:val="0"/>
          <w:divBdr>
            <w:top w:val="none" w:sz="0" w:space="0" w:color="auto"/>
            <w:left w:val="none" w:sz="0" w:space="0" w:color="auto"/>
            <w:bottom w:val="none" w:sz="0" w:space="0" w:color="auto"/>
            <w:right w:val="none" w:sz="0" w:space="0" w:color="auto"/>
          </w:divBdr>
        </w:div>
        <w:div w:id="667486694">
          <w:marLeft w:val="0"/>
          <w:marRight w:val="0"/>
          <w:marTop w:val="0"/>
          <w:marBottom w:val="0"/>
          <w:divBdr>
            <w:top w:val="none" w:sz="0" w:space="0" w:color="auto"/>
            <w:left w:val="none" w:sz="0" w:space="0" w:color="auto"/>
            <w:bottom w:val="none" w:sz="0" w:space="0" w:color="auto"/>
            <w:right w:val="none" w:sz="0" w:space="0" w:color="auto"/>
          </w:divBdr>
        </w:div>
        <w:div w:id="691615446">
          <w:marLeft w:val="0"/>
          <w:marRight w:val="0"/>
          <w:marTop w:val="0"/>
          <w:marBottom w:val="0"/>
          <w:divBdr>
            <w:top w:val="none" w:sz="0" w:space="0" w:color="auto"/>
            <w:left w:val="none" w:sz="0" w:space="0" w:color="auto"/>
            <w:bottom w:val="none" w:sz="0" w:space="0" w:color="auto"/>
            <w:right w:val="none" w:sz="0" w:space="0" w:color="auto"/>
          </w:divBdr>
        </w:div>
        <w:div w:id="925655576">
          <w:marLeft w:val="0"/>
          <w:marRight w:val="0"/>
          <w:marTop w:val="0"/>
          <w:marBottom w:val="0"/>
          <w:divBdr>
            <w:top w:val="none" w:sz="0" w:space="0" w:color="auto"/>
            <w:left w:val="none" w:sz="0" w:space="0" w:color="auto"/>
            <w:bottom w:val="none" w:sz="0" w:space="0" w:color="auto"/>
            <w:right w:val="none" w:sz="0" w:space="0" w:color="auto"/>
          </w:divBdr>
        </w:div>
        <w:div w:id="1041442756">
          <w:marLeft w:val="0"/>
          <w:marRight w:val="0"/>
          <w:marTop w:val="0"/>
          <w:marBottom w:val="0"/>
          <w:divBdr>
            <w:top w:val="none" w:sz="0" w:space="0" w:color="auto"/>
            <w:left w:val="none" w:sz="0" w:space="0" w:color="auto"/>
            <w:bottom w:val="none" w:sz="0" w:space="0" w:color="auto"/>
            <w:right w:val="none" w:sz="0" w:space="0" w:color="auto"/>
          </w:divBdr>
        </w:div>
        <w:div w:id="1078401625">
          <w:marLeft w:val="0"/>
          <w:marRight w:val="0"/>
          <w:marTop w:val="0"/>
          <w:marBottom w:val="0"/>
          <w:divBdr>
            <w:top w:val="none" w:sz="0" w:space="0" w:color="auto"/>
            <w:left w:val="none" w:sz="0" w:space="0" w:color="auto"/>
            <w:bottom w:val="none" w:sz="0" w:space="0" w:color="auto"/>
            <w:right w:val="none" w:sz="0" w:space="0" w:color="auto"/>
          </w:divBdr>
        </w:div>
        <w:div w:id="1105884508">
          <w:marLeft w:val="0"/>
          <w:marRight w:val="0"/>
          <w:marTop w:val="0"/>
          <w:marBottom w:val="0"/>
          <w:divBdr>
            <w:top w:val="none" w:sz="0" w:space="0" w:color="auto"/>
            <w:left w:val="none" w:sz="0" w:space="0" w:color="auto"/>
            <w:bottom w:val="none" w:sz="0" w:space="0" w:color="auto"/>
            <w:right w:val="none" w:sz="0" w:space="0" w:color="auto"/>
          </w:divBdr>
        </w:div>
        <w:div w:id="1117336450">
          <w:marLeft w:val="0"/>
          <w:marRight w:val="0"/>
          <w:marTop w:val="0"/>
          <w:marBottom w:val="0"/>
          <w:divBdr>
            <w:top w:val="none" w:sz="0" w:space="0" w:color="auto"/>
            <w:left w:val="none" w:sz="0" w:space="0" w:color="auto"/>
            <w:bottom w:val="none" w:sz="0" w:space="0" w:color="auto"/>
            <w:right w:val="none" w:sz="0" w:space="0" w:color="auto"/>
          </w:divBdr>
        </w:div>
        <w:div w:id="1128546237">
          <w:marLeft w:val="0"/>
          <w:marRight w:val="0"/>
          <w:marTop w:val="0"/>
          <w:marBottom w:val="0"/>
          <w:divBdr>
            <w:top w:val="none" w:sz="0" w:space="0" w:color="auto"/>
            <w:left w:val="none" w:sz="0" w:space="0" w:color="auto"/>
            <w:bottom w:val="none" w:sz="0" w:space="0" w:color="auto"/>
            <w:right w:val="none" w:sz="0" w:space="0" w:color="auto"/>
          </w:divBdr>
        </w:div>
        <w:div w:id="1167786854">
          <w:marLeft w:val="0"/>
          <w:marRight w:val="0"/>
          <w:marTop w:val="0"/>
          <w:marBottom w:val="0"/>
          <w:divBdr>
            <w:top w:val="none" w:sz="0" w:space="0" w:color="auto"/>
            <w:left w:val="none" w:sz="0" w:space="0" w:color="auto"/>
            <w:bottom w:val="none" w:sz="0" w:space="0" w:color="auto"/>
            <w:right w:val="none" w:sz="0" w:space="0" w:color="auto"/>
          </w:divBdr>
        </w:div>
        <w:div w:id="1192113409">
          <w:marLeft w:val="0"/>
          <w:marRight w:val="0"/>
          <w:marTop w:val="0"/>
          <w:marBottom w:val="0"/>
          <w:divBdr>
            <w:top w:val="none" w:sz="0" w:space="0" w:color="auto"/>
            <w:left w:val="none" w:sz="0" w:space="0" w:color="auto"/>
            <w:bottom w:val="none" w:sz="0" w:space="0" w:color="auto"/>
            <w:right w:val="none" w:sz="0" w:space="0" w:color="auto"/>
          </w:divBdr>
        </w:div>
        <w:div w:id="1218055890">
          <w:marLeft w:val="0"/>
          <w:marRight w:val="0"/>
          <w:marTop w:val="0"/>
          <w:marBottom w:val="0"/>
          <w:divBdr>
            <w:top w:val="none" w:sz="0" w:space="0" w:color="auto"/>
            <w:left w:val="none" w:sz="0" w:space="0" w:color="auto"/>
            <w:bottom w:val="none" w:sz="0" w:space="0" w:color="auto"/>
            <w:right w:val="none" w:sz="0" w:space="0" w:color="auto"/>
          </w:divBdr>
        </w:div>
        <w:div w:id="1276133821">
          <w:marLeft w:val="0"/>
          <w:marRight w:val="0"/>
          <w:marTop w:val="0"/>
          <w:marBottom w:val="0"/>
          <w:divBdr>
            <w:top w:val="none" w:sz="0" w:space="0" w:color="auto"/>
            <w:left w:val="none" w:sz="0" w:space="0" w:color="auto"/>
            <w:bottom w:val="none" w:sz="0" w:space="0" w:color="auto"/>
            <w:right w:val="none" w:sz="0" w:space="0" w:color="auto"/>
          </w:divBdr>
          <w:divsChild>
            <w:div w:id="717359487">
              <w:marLeft w:val="0"/>
              <w:marRight w:val="150"/>
              <w:marTop w:val="0"/>
              <w:marBottom w:val="0"/>
              <w:divBdr>
                <w:top w:val="none" w:sz="0" w:space="0" w:color="auto"/>
                <w:left w:val="none" w:sz="0" w:space="0" w:color="auto"/>
                <w:bottom w:val="none" w:sz="0" w:space="0" w:color="auto"/>
                <w:right w:val="none" w:sz="0" w:space="0" w:color="auto"/>
              </w:divBdr>
            </w:div>
          </w:divsChild>
        </w:div>
        <w:div w:id="1321616033">
          <w:marLeft w:val="0"/>
          <w:marRight w:val="0"/>
          <w:marTop w:val="0"/>
          <w:marBottom w:val="0"/>
          <w:divBdr>
            <w:top w:val="none" w:sz="0" w:space="0" w:color="auto"/>
            <w:left w:val="none" w:sz="0" w:space="0" w:color="auto"/>
            <w:bottom w:val="none" w:sz="0" w:space="0" w:color="auto"/>
            <w:right w:val="none" w:sz="0" w:space="0" w:color="auto"/>
          </w:divBdr>
        </w:div>
        <w:div w:id="1422990315">
          <w:marLeft w:val="0"/>
          <w:marRight w:val="0"/>
          <w:marTop w:val="0"/>
          <w:marBottom w:val="0"/>
          <w:divBdr>
            <w:top w:val="none" w:sz="0" w:space="0" w:color="auto"/>
            <w:left w:val="none" w:sz="0" w:space="0" w:color="auto"/>
            <w:bottom w:val="none" w:sz="0" w:space="0" w:color="auto"/>
            <w:right w:val="none" w:sz="0" w:space="0" w:color="auto"/>
          </w:divBdr>
        </w:div>
        <w:div w:id="1444348770">
          <w:marLeft w:val="0"/>
          <w:marRight w:val="0"/>
          <w:marTop w:val="0"/>
          <w:marBottom w:val="0"/>
          <w:divBdr>
            <w:top w:val="none" w:sz="0" w:space="0" w:color="auto"/>
            <w:left w:val="none" w:sz="0" w:space="0" w:color="auto"/>
            <w:bottom w:val="none" w:sz="0" w:space="0" w:color="auto"/>
            <w:right w:val="none" w:sz="0" w:space="0" w:color="auto"/>
          </w:divBdr>
        </w:div>
        <w:div w:id="1445927328">
          <w:marLeft w:val="0"/>
          <w:marRight w:val="0"/>
          <w:marTop w:val="0"/>
          <w:marBottom w:val="0"/>
          <w:divBdr>
            <w:top w:val="none" w:sz="0" w:space="0" w:color="auto"/>
            <w:left w:val="none" w:sz="0" w:space="0" w:color="auto"/>
            <w:bottom w:val="none" w:sz="0" w:space="0" w:color="auto"/>
            <w:right w:val="none" w:sz="0" w:space="0" w:color="auto"/>
          </w:divBdr>
        </w:div>
        <w:div w:id="1501237820">
          <w:marLeft w:val="0"/>
          <w:marRight w:val="0"/>
          <w:marTop w:val="0"/>
          <w:marBottom w:val="0"/>
          <w:divBdr>
            <w:top w:val="none" w:sz="0" w:space="0" w:color="auto"/>
            <w:left w:val="none" w:sz="0" w:space="0" w:color="auto"/>
            <w:bottom w:val="none" w:sz="0" w:space="0" w:color="auto"/>
            <w:right w:val="none" w:sz="0" w:space="0" w:color="auto"/>
          </w:divBdr>
        </w:div>
        <w:div w:id="1568419561">
          <w:marLeft w:val="0"/>
          <w:marRight w:val="0"/>
          <w:marTop w:val="0"/>
          <w:marBottom w:val="0"/>
          <w:divBdr>
            <w:top w:val="none" w:sz="0" w:space="0" w:color="auto"/>
            <w:left w:val="none" w:sz="0" w:space="0" w:color="auto"/>
            <w:bottom w:val="none" w:sz="0" w:space="0" w:color="auto"/>
            <w:right w:val="none" w:sz="0" w:space="0" w:color="auto"/>
          </w:divBdr>
        </w:div>
        <w:div w:id="1668093280">
          <w:marLeft w:val="0"/>
          <w:marRight w:val="0"/>
          <w:marTop w:val="0"/>
          <w:marBottom w:val="0"/>
          <w:divBdr>
            <w:top w:val="none" w:sz="0" w:space="0" w:color="auto"/>
            <w:left w:val="none" w:sz="0" w:space="0" w:color="auto"/>
            <w:bottom w:val="none" w:sz="0" w:space="0" w:color="auto"/>
            <w:right w:val="none" w:sz="0" w:space="0" w:color="auto"/>
          </w:divBdr>
        </w:div>
        <w:div w:id="1717661817">
          <w:marLeft w:val="0"/>
          <w:marRight w:val="0"/>
          <w:marTop w:val="0"/>
          <w:marBottom w:val="0"/>
          <w:divBdr>
            <w:top w:val="none" w:sz="0" w:space="0" w:color="auto"/>
            <w:left w:val="none" w:sz="0" w:space="0" w:color="auto"/>
            <w:bottom w:val="none" w:sz="0" w:space="0" w:color="auto"/>
            <w:right w:val="none" w:sz="0" w:space="0" w:color="auto"/>
          </w:divBdr>
        </w:div>
        <w:div w:id="1905527280">
          <w:marLeft w:val="0"/>
          <w:marRight w:val="0"/>
          <w:marTop w:val="0"/>
          <w:marBottom w:val="0"/>
          <w:divBdr>
            <w:top w:val="none" w:sz="0" w:space="0" w:color="auto"/>
            <w:left w:val="none" w:sz="0" w:space="0" w:color="auto"/>
            <w:bottom w:val="none" w:sz="0" w:space="0" w:color="auto"/>
            <w:right w:val="none" w:sz="0" w:space="0" w:color="auto"/>
          </w:divBdr>
        </w:div>
        <w:div w:id="1955163729">
          <w:marLeft w:val="0"/>
          <w:marRight w:val="0"/>
          <w:marTop w:val="0"/>
          <w:marBottom w:val="0"/>
          <w:divBdr>
            <w:top w:val="none" w:sz="0" w:space="0" w:color="auto"/>
            <w:left w:val="none" w:sz="0" w:space="0" w:color="auto"/>
            <w:bottom w:val="none" w:sz="0" w:space="0" w:color="auto"/>
            <w:right w:val="none" w:sz="0" w:space="0" w:color="auto"/>
          </w:divBdr>
        </w:div>
      </w:divsChild>
    </w:div>
    <w:div w:id="2070420012">
      <w:marLeft w:val="0"/>
      <w:marRight w:val="0"/>
      <w:marTop w:val="0"/>
      <w:marBottom w:val="0"/>
      <w:divBdr>
        <w:top w:val="none" w:sz="0" w:space="0" w:color="auto"/>
        <w:left w:val="none" w:sz="0" w:space="0" w:color="auto"/>
        <w:bottom w:val="none" w:sz="0" w:space="0" w:color="auto"/>
        <w:right w:val="none" w:sz="0" w:space="0" w:color="auto"/>
      </w:divBdr>
    </w:div>
    <w:div w:id="2072069105">
      <w:marLeft w:val="0"/>
      <w:marRight w:val="0"/>
      <w:marTop w:val="0"/>
      <w:marBottom w:val="0"/>
      <w:divBdr>
        <w:top w:val="none" w:sz="0" w:space="0" w:color="auto"/>
        <w:left w:val="none" w:sz="0" w:space="0" w:color="auto"/>
        <w:bottom w:val="none" w:sz="0" w:space="0" w:color="auto"/>
        <w:right w:val="none" w:sz="0" w:space="0" w:color="auto"/>
      </w:divBdr>
    </w:div>
    <w:div w:id="2073506909">
      <w:bodyDiv w:val="1"/>
      <w:marLeft w:val="0"/>
      <w:marRight w:val="0"/>
      <w:marTop w:val="0"/>
      <w:marBottom w:val="0"/>
      <w:divBdr>
        <w:top w:val="none" w:sz="0" w:space="0" w:color="auto"/>
        <w:left w:val="none" w:sz="0" w:space="0" w:color="auto"/>
        <w:bottom w:val="none" w:sz="0" w:space="0" w:color="auto"/>
        <w:right w:val="none" w:sz="0" w:space="0" w:color="auto"/>
      </w:divBdr>
      <w:divsChild>
        <w:div w:id="18481485">
          <w:marLeft w:val="0"/>
          <w:marRight w:val="0"/>
          <w:marTop w:val="0"/>
          <w:marBottom w:val="0"/>
          <w:divBdr>
            <w:top w:val="none" w:sz="0" w:space="0" w:color="auto"/>
            <w:left w:val="none" w:sz="0" w:space="0" w:color="auto"/>
            <w:bottom w:val="none" w:sz="0" w:space="0" w:color="auto"/>
            <w:right w:val="none" w:sz="0" w:space="0" w:color="auto"/>
          </w:divBdr>
        </w:div>
        <w:div w:id="77143572">
          <w:marLeft w:val="0"/>
          <w:marRight w:val="0"/>
          <w:marTop w:val="0"/>
          <w:marBottom w:val="0"/>
          <w:divBdr>
            <w:top w:val="none" w:sz="0" w:space="0" w:color="auto"/>
            <w:left w:val="none" w:sz="0" w:space="0" w:color="auto"/>
            <w:bottom w:val="none" w:sz="0" w:space="0" w:color="auto"/>
            <w:right w:val="none" w:sz="0" w:space="0" w:color="auto"/>
          </w:divBdr>
        </w:div>
        <w:div w:id="79715356">
          <w:marLeft w:val="0"/>
          <w:marRight w:val="0"/>
          <w:marTop w:val="0"/>
          <w:marBottom w:val="0"/>
          <w:divBdr>
            <w:top w:val="none" w:sz="0" w:space="0" w:color="auto"/>
            <w:left w:val="none" w:sz="0" w:space="0" w:color="auto"/>
            <w:bottom w:val="none" w:sz="0" w:space="0" w:color="auto"/>
            <w:right w:val="none" w:sz="0" w:space="0" w:color="auto"/>
          </w:divBdr>
        </w:div>
        <w:div w:id="104274492">
          <w:marLeft w:val="0"/>
          <w:marRight w:val="0"/>
          <w:marTop w:val="0"/>
          <w:marBottom w:val="0"/>
          <w:divBdr>
            <w:top w:val="none" w:sz="0" w:space="0" w:color="auto"/>
            <w:left w:val="none" w:sz="0" w:space="0" w:color="auto"/>
            <w:bottom w:val="none" w:sz="0" w:space="0" w:color="auto"/>
            <w:right w:val="none" w:sz="0" w:space="0" w:color="auto"/>
          </w:divBdr>
        </w:div>
        <w:div w:id="121965144">
          <w:marLeft w:val="0"/>
          <w:marRight w:val="0"/>
          <w:marTop w:val="0"/>
          <w:marBottom w:val="0"/>
          <w:divBdr>
            <w:top w:val="none" w:sz="0" w:space="0" w:color="auto"/>
            <w:left w:val="none" w:sz="0" w:space="0" w:color="auto"/>
            <w:bottom w:val="none" w:sz="0" w:space="0" w:color="auto"/>
            <w:right w:val="none" w:sz="0" w:space="0" w:color="auto"/>
          </w:divBdr>
        </w:div>
        <w:div w:id="158233392">
          <w:marLeft w:val="0"/>
          <w:marRight w:val="0"/>
          <w:marTop w:val="0"/>
          <w:marBottom w:val="0"/>
          <w:divBdr>
            <w:top w:val="none" w:sz="0" w:space="0" w:color="auto"/>
            <w:left w:val="none" w:sz="0" w:space="0" w:color="auto"/>
            <w:bottom w:val="none" w:sz="0" w:space="0" w:color="auto"/>
            <w:right w:val="none" w:sz="0" w:space="0" w:color="auto"/>
          </w:divBdr>
        </w:div>
        <w:div w:id="375089199">
          <w:marLeft w:val="0"/>
          <w:marRight w:val="0"/>
          <w:marTop w:val="0"/>
          <w:marBottom w:val="0"/>
          <w:divBdr>
            <w:top w:val="none" w:sz="0" w:space="0" w:color="auto"/>
            <w:left w:val="none" w:sz="0" w:space="0" w:color="auto"/>
            <w:bottom w:val="none" w:sz="0" w:space="0" w:color="auto"/>
            <w:right w:val="none" w:sz="0" w:space="0" w:color="auto"/>
          </w:divBdr>
        </w:div>
        <w:div w:id="399596706">
          <w:marLeft w:val="0"/>
          <w:marRight w:val="0"/>
          <w:marTop w:val="0"/>
          <w:marBottom w:val="0"/>
          <w:divBdr>
            <w:top w:val="none" w:sz="0" w:space="0" w:color="auto"/>
            <w:left w:val="none" w:sz="0" w:space="0" w:color="auto"/>
            <w:bottom w:val="none" w:sz="0" w:space="0" w:color="auto"/>
            <w:right w:val="none" w:sz="0" w:space="0" w:color="auto"/>
          </w:divBdr>
        </w:div>
        <w:div w:id="406194213">
          <w:marLeft w:val="0"/>
          <w:marRight w:val="0"/>
          <w:marTop w:val="0"/>
          <w:marBottom w:val="0"/>
          <w:divBdr>
            <w:top w:val="none" w:sz="0" w:space="0" w:color="auto"/>
            <w:left w:val="none" w:sz="0" w:space="0" w:color="auto"/>
            <w:bottom w:val="none" w:sz="0" w:space="0" w:color="auto"/>
            <w:right w:val="none" w:sz="0" w:space="0" w:color="auto"/>
          </w:divBdr>
        </w:div>
        <w:div w:id="536741434">
          <w:marLeft w:val="0"/>
          <w:marRight w:val="0"/>
          <w:marTop w:val="0"/>
          <w:marBottom w:val="0"/>
          <w:divBdr>
            <w:top w:val="none" w:sz="0" w:space="0" w:color="auto"/>
            <w:left w:val="none" w:sz="0" w:space="0" w:color="auto"/>
            <w:bottom w:val="none" w:sz="0" w:space="0" w:color="auto"/>
            <w:right w:val="none" w:sz="0" w:space="0" w:color="auto"/>
          </w:divBdr>
        </w:div>
        <w:div w:id="556477168">
          <w:marLeft w:val="0"/>
          <w:marRight w:val="0"/>
          <w:marTop w:val="0"/>
          <w:marBottom w:val="0"/>
          <w:divBdr>
            <w:top w:val="none" w:sz="0" w:space="0" w:color="auto"/>
            <w:left w:val="none" w:sz="0" w:space="0" w:color="auto"/>
            <w:bottom w:val="none" w:sz="0" w:space="0" w:color="auto"/>
            <w:right w:val="none" w:sz="0" w:space="0" w:color="auto"/>
          </w:divBdr>
        </w:div>
        <w:div w:id="721365684">
          <w:marLeft w:val="0"/>
          <w:marRight w:val="0"/>
          <w:marTop w:val="0"/>
          <w:marBottom w:val="0"/>
          <w:divBdr>
            <w:top w:val="none" w:sz="0" w:space="0" w:color="auto"/>
            <w:left w:val="none" w:sz="0" w:space="0" w:color="auto"/>
            <w:bottom w:val="none" w:sz="0" w:space="0" w:color="auto"/>
            <w:right w:val="none" w:sz="0" w:space="0" w:color="auto"/>
          </w:divBdr>
        </w:div>
        <w:div w:id="746145771">
          <w:marLeft w:val="0"/>
          <w:marRight w:val="0"/>
          <w:marTop w:val="0"/>
          <w:marBottom w:val="0"/>
          <w:divBdr>
            <w:top w:val="none" w:sz="0" w:space="0" w:color="auto"/>
            <w:left w:val="none" w:sz="0" w:space="0" w:color="auto"/>
            <w:bottom w:val="none" w:sz="0" w:space="0" w:color="auto"/>
            <w:right w:val="none" w:sz="0" w:space="0" w:color="auto"/>
          </w:divBdr>
        </w:div>
        <w:div w:id="986596269">
          <w:marLeft w:val="0"/>
          <w:marRight w:val="0"/>
          <w:marTop w:val="0"/>
          <w:marBottom w:val="0"/>
          <w:divBdr>
            <w:top w:val="none" w:sz="0" w:space="0" w:color="auto"/>
            <w:left w:val="none" w:sz="0" w:space="0" w:color="auto"/>
            <w:bottom w:val="none" w:sz="0" w:space="0" w:color="auto"/>
            <w:right w:val="none" w:sz="0" w:space="0" w:color="auto"/>
          </w:divBdr>
        </w:div>
        <w:div w:id="1037126795">
          <w:marLeft w:val="0"/>
          <w:marRight w:val="0"/>
          <w:marTop w:val="0"/>
          <w:marBottom w:val="0"/>
          <w:divBdr>
            <w:top w:val="none" w:sz="0" w:space="0" w:color="auto"/>
            <w:left w:val="none" w:sz="0" w:space="0" w:color="auto"/>
            <w:bottom w:val="none" w:sz="0" w:space="0" w:color="auto"/>
            <w:right w:val="none" w:sz="0" w:space="0" w:color="auto"/>
          </w:divBdr>
          <w:divsChild>
            <w:div w:id="1199968465">
              <w:marLeft w:val="0"/>
              <w:marRight w:val="150"/>
              <w:marTop w:val="0"/>
              <w:marBottom w:val="0"/>
              <w:divBdr>
                <w:top w:val="none" w:sz="0" w:space="0" w:color="auto"/>
                <w:left w:val="none" w:sz="0" w:space="0" w:color="auto"/>
                <w:bottom w:val="none" w:sz="0" w:space="0" w:color="auto"/>
                <w:right w:val="none" w:sz="0" w:space="0" w:color="auto"/>
              </w:divBdr>
            </w:div>
          </w:divsChild>
        </w:div>
        <w:div w:id="1069109691">
          <w:marLeft w:val="0"/>
          <w:marRight w:val="0"/>
          <w:marTop w:val="0"/>
          <w:marBottom w:val="0"/>
          <w:divBdr>
            <w:top w:val="none" w:sz="0" w:space="0" w:color="auto"/>
            <w:left w:val="none" w:sz="0" w:space="0" w:color="auto"/>
            <w:bottom w:val="none" w:sz="0" w:space="0" w:color="auto"/>
            <w:right w:val="none" w:sz="0" w:space="0" w:color="auto"/>
          </w:divBdr>
        </w:div>
        <w:div w:id="1268347803">
          <w:marLeft w:val="0"/>
          <w:marRight w:val="0"/>
          <w:marTop w:val="0"/>
          <w:marBottom w:val="0"/>
          <w:divBdr>
            <w:top w:val="none" w:sz="0" w:space="0" w:color="auto"/>
            <w:left w:val="none" w:sz="0" w:space="0" w:color="auto"/>
            <w:bottom w:val="none" w:sz="0" w:space="0" w:color="auto"/>
            <w:right w:val="none" w:sz="0" w:space="0" w:color="auto"/>
          </w:divBdr>
        </w:div>
        <w:div w:id="1355881224">
          <w:marLeft w:val="0"/>
          <w:marRight w:val="0"/>
          <w:marTop w:val="0"/>
          <w:marBottom w:val="0"/>
          <w:divBdr>
            <w:top w:val="none" w:sz="0" w:space="0" w:color="auto"/>
            <w:left w:val="none" w:sz="0" w:space="0" w:color="auto"/>
            <w:bottom w:val="none" w:sz="0" w:space="0" w:color="auto"/>
            <w:right w:val="none" w:sz="0" w:space="0" w:color="auto"/>
          </w:divBdr>
        </w:div>
        <w:div w:id="1369840737">
          <w:marLeft w:val="0"/>
          <w:marRight w:val="0"/>
          <w:marTop w:val="0"/>
          <w:marBottom w:val="0"/>
          <w:divBdr>
            <w:top w:val="none" w:sz="0" w:space="0" w:color="auto"/>
            <w:left w:val="none" w:sz="0" w:space="0" w:color="auto"/>
            <w:bottom w:val="none" w:sz="0" w:space="0" w:color="auto"/>
            <w:right w:val="none" w:sz="0" w:space="0" w:color="auto"/>
          </w:divBdr>
        </w:div>
        <w:div w:id="1439988036">
          <w:marLeft w:val="0"/>
          <w:marRight w:val="0"/>
          <w:marTop w:val="0"/>
          <w:marBottom w:val="0"/>
          <w:divBdr>
            <w:top w:val="none" w:sz="0" w:space="0" w:color="auto"/>
            <w:left w:val="none" w:sz="0" w:space="0" w:color="auto"/>
            <w:bottom w:val="none" w:sz="0" w:space="0" w:color="auto"/>
            <w:right w:val="none" w:sz="0" w:space="0" w:color="auto"/>
          </w:divBdr>
        </w:div>
        <w:div w:id="1474561689">
          <w:marLeft w:val="0"/>
          <w:marRight w:val="0"/>
          <w:marTop w:val="0"/>
          <w:marBottom w:val="0"/>
          <w:divBdr>
            <w:top w:val="none" w:sz="0" w:space="0" w:color="auto"/>
            <w:left w:val="none" w:sz="0" w:space="0" w:color="auto"/>
            <w:bottom w:val="none" w:sz="0" w:space="0" w:color="auto"/>
            <w:right w:val="none" w:sz="0" w:space="0" w:color="auto"/>
          </w:divBdr>
        </w:div>
        <w:div w:id="1535922713">
          <w:marLeft w:val="0"/>
          <w:marRight w:val="0"/>
          <w:marTop w:val="0"/>
          <w:marBottom w:val="0"/>
          <w:divBdr>
            <w:top w:val="none" w:sz="0" w:space="0" w:color="auto"/>
            <w:left w:val="none" w:sz="0" w:space="0" w:color="auto"/>
            <w:bottom w:val="none" w:sz="0" w:space="0" w:color="auto"/>
            <w:right w:val="none" w:sz="0" w:space="0" w:color="auto"/>
          </w:divBdr>
        </w:div>
        <w:div w:id="1538078240">
          <w:marLeft w:val="0"/>
          <w:marRight w:val="0"/>
          <w:marTop w:val="0"/>
          <w:marBottom w:val="0"/>
          <w:divBdr>
            <w:top w:val="none" w:sz="0" w:space="0" w:color="auto"/>
            <w:left w:val="none" w:sz="0" w:space="0" w:color="auto"/>
            <w:bottom w:val="none" w:sz="0" w:space="0" w:color="auto"/>
            <w:right w:val="none" w:sz="0" w:space="0" w:color="auto"/>
          </w:divBdr>
        </w:div>
        <w:div w:id="1555628505">
          <w:marLeft w:val="0"/>
          <w:marRight w:val="0"/>
          <w:marTop w:val="0"/>
          <w:marBottom w:val="0"/>
          <w:divBdr>
            <w:top w:val="none" w:sz="0" w:space="0" w:color="auto"/>
            <w:left w:val="none" w:sz="0" w:space="0" w:color="auto"/>
            <w:bottom w:val="none" w:sz="0" w:space="0" w:color="auto"/>
            <w:right w:val="none" w:sz="0" w:space="0" w:color="auto"/>
          </w:divBdr>
        </w:div>
        <w:div w:id="1559779540">
          <w:marLeft w:val="0"/>
          <w:marRight w:val="0"/>
          <w:marTop w:val="0"/>
          <w:marBottom w:val="0"/>
          <w:divBdr>
            <w:top w:val="none" w:sz="0" w:space="0" w:color="auto"/>
            <w:left w:val="none" w:sz="0" w:space="0" w:color="auto"/>
            <w:bottom w:val="none" w:sz="0" w:space="0" w:color="auto"/>
            <w:right w:val="none" w:sz="0" w:space="0" w:color="auto"/>
          </w:divBdr>
        </w:div>
        <w:div w:id="1574437327">
          <w:marLeft w:val="0"/>
          <w:marRight w:val="0"/>
          <w:marTop w:val="0"/>
          <w:marBottom w:val="0"/>
          <w:divBdr>
            <w:top w:val="none" w:sz="0" w:space="0" w:color="auto"/>
            <w:left w:val="none" w:sz="0" w:space="0" w:color="auto"/>
            <w:bottom w:val="none" w:sz="0" w:space="0" w:color="auto"/>
            <w:right w:val="none" w:sz="0" w:space="0" w:color="auto"/>
          </w:divBdr>
        </w:div>
        <w:div w:id="1587227943">
          <w:marLeft w:val="0"/>
          <w:marRight w:val="0"/>
          <w:marTop w:val="0"/>
          <w:marBottom w:val="0"/>
          <w:divBdr>
            <w:top w:val="none" w:sz="0" w:space="0" w:color="auto"/>
            <w:left w:val="none" w:sz="0" w:space="0" w:color="auto"/>
            <w:bottom w:val="none" w:sz="0" w:space="0" w:color="auto"/>
            <w:right w:val="none" w:sz="0" w:space="0" w:color="auto"/>
          </w:divBdr>
        </w:div>
        <w:div w:id="1715736860">
          <w:marLeft w:val="0"/>
          <w:marRight w:val="0"/>
          <w:marTop w:val="0"/>
          <w:marBottom w:val="0"/>
          <w:divBdr>
            <w:top w:val="none" w:sz="0" w:space="0" w:color="auto"/>
            <w:left w:val="none" w:sz="0" w:space="0" w:color="auto"/>
            <w:bottom w:val="none" w:sz="0" w:space="0" w:color="auto"/>
            <w:right w:val="none" w:sz="0" w:space="0" w:color="auto"/>
          </w:divBdr>
        </w:div>
        <w:div w:id="1769764460">
          <w:marLeft w:val="0"/>
          <w:marRight w:val="0"/>
          <w:marTop w:val="0"/>
          <w:marBottom w:val="0"/>
          <w:divBdr>
            <w:top w:val="none" w:sz="0" w:space="0" w:color="auto"/>
            <w:left w:val="none" w:sz="0" w:space="0" w:color="auto"/>
            <w:bottom w:val="none" w:sz="0" w:space="0" w:color="auto"/>
            <w:right w:val="none" w:sz="0" w:space="0" w:color="auto"/>
          </w:divBdr>
        </w:div>
        <w:div w:id="1860586451">
          <w:marLeft w:val="0"/>
          <w:marRight w:val="0"/>
          <w:marTop w:val="0"/>
          <w:marBottom w:val="0"/>
          <w:divBdr>
            <w:top w:val="none" w:sz="0" w:space="0" w:color="auto"/>
            <w:left w:val="none" w:sz="0" w:space="0" w:color="auto"/>
            <w:bottom w:val="none" w:sz="0" w:space="0" w:color="auto"/>
            <w:right w:val="none" w:sz="0" w:space="0" w:color="auto"/>
          </w:divBdr>
        </w:div>
        <w:div w:id="2023819966">
          <w:marLeft w:val="0"/>
          <w:marRight w:val="0"/>
          <w:marTop w:val="0"/>
          <w:marBottom w:val="0"/>
          <w:divBdr>
            <w:top w:val="none" w:sz="0" w:space="0" w:color="auto"/>
            <w:left w:val="none" w:sz="0" w:space="0" w:color="auto"/>
            <w:bottom w:val="none" w:sz="0" w:space="0" w:color="auto"/>
            <w:right w:val="none" w:sz="0" w:space="0" w:color="auto"/>
          </w:divBdr>
        </w:div>
      </w:divsChild>
    </w:div>
    <w:div w:id="2080709484">
      <w:marLeft w:val="0"/>
      <w:marRight w:val="0"/>
      <w:marTop w:val="0"/>
      <w:marBottom w:val="0"/>
      <w:divBdr>
        <w:top w:val="none" w:sz="0" w:space="0" w:color="auto"/>
        <w:left w:val="none" w:sz="0" w:space="0" w:color="auto"/>
        <w:bottom w:val="none" w:sz="0" w:space="0" w:color="auto"/>
        <w:right w:val="none" w:sz="0" w:space="0" w:color="auto"/>
      </w:divBdr>
    </w:div>
    <w:div w:id="2084251331">
      <w:bodyDiv w:val="1"/>
      <w:marLeft w:val="0"/>
      <w:marRight w:val="0"/>
      <w:marTop w:val="0"/>
      <w:marBottom w:val="0"/>
      <w:divBdr>
        <w:top w:val="none" w:sz="0" w:space="0" w:color="auto"/>
        <w:left w:val="none" w:sz="0" w:space="0" w:color="auto"/>
        <w:bottom w:val="none" w:sz="0" w:space="0" w:color="auto"/>
        <w:right w:val="none" w:sz="0" w:space="0" w:color="auto"/>
      </w:divBdr>
    </w:div>
    <w:div w:id="2088064439">
      <w:marLeft w:val="0"/>
      <w:marRight w:val="0"/>
      <w:marTop w:val="0"/>
      <w:marBottom w:val="0"/>
      <w:divBdr>
        <w:top w:val="none" w:sz="0" w:space="0" w:color="auto"/>
        <w:left w:val="none" w:sz="0" w:space="0" w:color="auto"/>
        <w:bottom w:val="none" w:sz="0" w:space="0" w:color="auto"/>
        <w:right w:val="none" w:sz="0" w:space="0" w:color="auto"/>
      </w:divBdr>
    </w:div>
    <w:div w:id="2097630820">
      <w:bodyDiv w:val="1"/>
      <w:marLeft w:val="0"/>
      <w:marRight w:val="0"/>
      <w:marTop w:val="0"/>
      <w:marBottom w:val="0"/>
      <w:divBdr>
        <w:top w:val="none" w:sz="0" w:space="0" w:color="auto"/>
        <w:left w:val="none" w:sz="0" w:space="0" w:color="auto"/>
        <w:bottom w:val="none" w:sz="0" w:space="0" w:color="auto"/>
        <w:right w:val="none" w:sz="0" w:space="0" w:color="auto"/>
      </w:divBdr>
    </w:div>
    <w:div w:id="2099132515">
      <w:bodyDiv w:val="1"/>
      <w:marLeft w:val="0"/>
      <w:marRight w:val="0"/>
      <w:marTop w:val="0"/>
      <w:marBottom w:val="0"/>
      <w:divBdr>
        <w:top w:val="none" w:sz="0" w:space="0" w:color="auto"/>
        <w:left w:val="none" w:sz="0" w:space="0" w:color="auto"/>
        <w:bottom w:val="none" w:sz="0" w:space="0" w:color="auto"/>
        <w:right w:val="none" w:sz="0" w:space="0" w:color="auto"/>
      </w:divBdr>
    </w:div>
    <w:div w:id="2099906319">
      <w:bodyDiv w:val="1"/>
      <w:marLeft w:val="0"/>
      <w:marRight w:val="0"/>
      <w:marTop w:val="0"/>
      <w:marBottom w:val="0"/>
      <w:divBdr>
        <w:top w:val="none" w:sz="0" w:space="0" w:color="auto"/>
        <w:left w:val="none" w:sz="0" w:space="0" w:color="auto"/>
        <w:bottom w:val="none" w:sz="0" w:space="0" w:color="auto"/>
        <w:right w:val="none" w:sz="0" w:space="0" w:color="auto"/>
      </w:divBdr>
    </w:div>
    <w:div w:id="2103908647">
      <w:bodyDiv w:val="1"/>
      <w:marLeft w:val="0"/>
      <w:marRight w:val="0"/>
      <w:marTop w:val="0"/>
      <w:marBottom w:val="0"/>
      <w:divBdr>
        <w:top w:val="none" w:sz="0" w:space="0" w:color="auto"/>
        <w:left w:val="none" w:sz="0" w:space="0" w:color="auto"/>
        <w:bottom w:val="none" w:sz="0" w:space="0" w:color="auto"/>
        <w:right w:val="none" w:sz="0" w:space="0" w:color="auto"/>
      </w:divBdr>
    </w:div>
    <w:div w:id="2104183957">
      <w:bodyDiv w:val="1"/>
      <w:marLeft w:val="0"/>
      <w:marRight w:val="0"/>
      <w:marTop w:val="0"/>
      <w:marBottom w:val="0"/>
      <w:divBdr>
        <w:top w:val="none" w:sz="0" w:space="0" w:color="auto"/>
        <w:left w:val="none" w:sz="0" w:space="0" w:color="auto"/>
        <w:bottom w:val="none" w:sz="0" w:space="0" w:color="auto"/>
        <w:right w:val="none" w:sz="0" w:space="0" w:color="auto"/>
      </w:divBdr>
    </w:div>
    <w:div w:id="2105224431">
      <w:marLeft w:val="0"/>
      <w:marRight w:val="0"/>
      <w:marTop w:val="0"/>
      <w:marBottom w:val="0"/>
      <w:divBdr>
        <w:top w:val="none" w:sz="0" w:space="0" w:color="auto"/>
        <w:left w:val="none" w:sz="0" w:space="0" w:color="auto"/>
        <w:bottom w:val="none" w:sz="0" w:space="0" w:color="auto"/>
        <w:right w:val="none" w:sz="0" w:space="0" w:color="auto"/>
      </w:divBdr>
    </w:div>
    <w:div w:id="2106344091">
      <w:marLeft w:val="0"/>
      <w:marRight w:val="0"/>
      <w:marTop w:val="0"/>
      <w:marBottom w:val="0"/>
      <w:divBdr>
        <w:top w:val="none" w:sz="0" w:space="0" w:color="auto"/>
        <w:left w:val="none" w:sz="0" w:space="0" w:color="auto"/>
        <w:bottom w:val="none" w:sz="0" w:space="0" w:color="auto"/>
        <w:right w:val="none" w:sz="0" w:space="0" w:color="auto"/>
      </w:divBdr>
    </w:div>
    <w:div w:id="2106874123">
      <w:bodyDiv w:val="1"/>
      <w:marLeft w:val="0"/>
      <w:marRight w:val="0"/>
      <w:marTop w:val="0"/>
      <w:marBottom w:val="0"/>
      <w:divBdr>
        <w:top w:val="none" w:sz="0" w:space="0" w:color="auto"/>
        <w:left w:val="none" w:sz="0" w:space="0" w:color="auto"/>
        <w:bottom w:val="none" w:sz="0" w:space="0" w:color="auto"/>
        <w:right w:val="none" w:sz="0" w:space="0" w:color="auto"/>
      </w:divBdr>
    </w:div>
    <w:div w:id="2112578048">
      <w:bodyDiv w:val="1"/>
      <w:marLeft w:val="0"/>
      <w:marRight w:val="0"/>
      <w:marTop w:val="0"/>
      <w:marBottom w:val="0"/>
      <w:divBdr>
        <w:top w:val="none" w:sz="0" w:space="0" w:color="auto"/>
        <w:left w:val="none" w:sz="0" w:space="0" w:color="auto"/>
        <w:bottom w:val="none" w:sz="0" w:space="0" w:color="auto"/>
        <w:right w:val="none" w:sz="0" w:space="0" w:color="auto"/>
      </w:divBdr>
    </w:div>
    <w:div w:id="2115633610">
      <w:bodyDiv w:val="1"/>
      <w:marLeft w:val="0"/>
      <w:marRight w:val="0"/>
      <w:marTop w:val="0"/>
      <w:marBottom w:val="0"/>
      <w:divBdr>
        <w:top w:val="none" w:sz="0" w:space="0" w:color="auto"/>
        <w:left w:val="none" w:sz="0" w:space="0" w:color="auto"/>
        <w:bottom w:val="none" w:sz="0" w:space="0" w:color="auto"/>
        <w:right w:val="none" w:sz="0" w:space="0" w:color="auto"/>
      </w:divBdr>
    </w:div>
    <w:div w:id="2125927824">
      <w:marLeft w:val="0"/>
      <w:marRight w:val="0"/>
      <w:marTop w:val="0"/>
      <w:marBottom w:val="0"/>
      <w:divBdr>
        <w:top w:val="none" w:sz="0" w:space="0" w:color="auto"/>
        <w:left w:val="none" w:sz="0" w:space="0" w:color="auto"/>
        <w:bottom w:val="none" w:sz="0" w:space="0" w:color="auto"/>
        <w:right w:val="none" w:sz="0" w:space="0" w:color="auto"/>
      </w:divBdr>
    </w:div>
    <w:div w:id="2126578211">
      <w:marLeft w:val="0"/>
      <w:marRight w:val="0"/>
      <w:marTop w:val="0"/>
      <w:marBottom w:val="0"/>
      <w:divBdr>
        <w:top w:val="none" w:sz="0" w:space="0" w:color="auto"/>
        <w:left w:val="none" w:sz="0" w:space="0" w:color="auto"/>
        <w:bottom w:val="none" w:sz="0" w:space="0" w:color="auto"/>
        <w:right w:val="none" w:sz="0" w:space="0" w:color="auto"/>
      </w:divBdr>
    </w:div>
    <w:div w:id="21397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OneDrive\Documents\WK%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F1B42-458D-4F7B-B341-94D7873B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WK WORD TEMPLATE.dotx</Template>
  <TotalTime>2</TotalTime>
  <Pages>20</Pages>
  <Words>4368</Words>
  <Characters>24904</Characters>
  <Application>Microsoft Office Word</Application>
  <DocSecurity>0</DocSecurity>
  <Lines>207</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Kay</dc:creator>
  <cp:keywords/>
  <dc:description/>
  <cp:lastModifiedBy>William Kay</cp:lastModifiedBy>
  <cp:revision>4</cp:revision>
  <cp:lastPrinted>2025-07-24T23:21:00Z</cp:lastPrinted>
  <dcterms:created xsi:type="dcterms:W3CDTF">2026-03-16T12:31:00Z</dcterms:created>
  <dcterms:modified xsi:type="dcterms:W3CDTF">2026-03-16T12:32:00Z</dcterms:modified>
</cp:coreProperties>
</file>