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0A50D9" w14:textId="3037F9A4" w:rsidR="00D87AF7" w:rsidRPr="00247ED5" w:rsidRDefault="00D87AF7" w:rsidP="005B567D">
      <w:pPr>
        <w:pStyle w:val="TableTitle"/>
        <w:rPr>
          <w:szCs w:val="24"/>
        </w:rPr>
      </w:pPr>
      <w:r w:rsidRPr="00247ED5">
        <w:rPr>
          <w:szCs w:val="24"/>
        </w:rPr>
        <w:t xml:space="preserve">STROBE </w:t>
      </w:r>
      <w:r w:rsidR="00F0752A" w:rsidRPr="00247ED5">
        <w:rPr>
          <w:szCs w:val="24"/>
        </w:rPr>
        <w:t>S</w:t>
      </w:r>
      <w:r w:rsidRPr="00247ED5">
        <w:rPr>
          <w:szCs w:val="24"/>
        </w:rPr>
        <w:t>tatemen</w:t>
      </w:r>
      <w:r w:rsidR="002E3572">
        <w:rPr>
          <w:szCs w:val="24"/>
        </w:rPr>
        <w:t xml:space="preserve">t for our study </w:t>
      </w:r>
      <w:r w:rsidR="002E3572" w:rsidRPr="002E3572">
        <w:rPr>
          <w:b/>
          <w:bCs/>
          <w:szCs w:val="24"/>
        </w:rPr>
        <w:t>Proximal junction kyphosis in adult scoliosis. best post-operative radiological predictors</w:t>
      </w:r>
      <w:r w:rsidR="002E3572" w:rsidRPr="002E3572">
        <w:rPr>
          <w:b/>
          <w:bCs/>
          <w:szCs w:val="24"/>
        </w:rPr>
        <w:t xml:space="preserve">. </w:t>
      </w:r>
      <w:r w:rsidR="002E3572" w:rsidRPr="002E3572">
        <w:rPr>
          <w:b/>
          <w:bCs/>
          <w:szCs w:val="24"/>
        </w:rPr>
        <w:t>retrospective cohort study</w:t>
      </w:r>
      <w:r w:rsidR="002E3572" w:rsidRPr="002E3572">
        <w:rPr>
          <w:szCs w:val="24"/>
        </w:rPr>
        <w:t xml:space="preserve"> </w:t>
      </w:r>
      <w:r w:rsidR="002E3572" w:rsidRPr="00247ED5">
        <w:rPr>
          <w:szCs w:val="24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66"/>
        <w:gridCol w:w="690"/>
        <w:gridCol w:w="5508"/>
        <w:gridCol w:w="1377"/>
      </w:tblGrid>
      <w:tr w:rsidR="00EA50DA" w:rsidRPr="000142B2" w14:paraId="37B6C33A" w14:textId="76855CF1" w:rsidTr="00973494">
        <w:tc>
          <w:tcPr>
            <w:tcW w:w="0" w:type="auto"/>
          </w:tcPr>
          <w:p w14:paraId="51CC4A8E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25550C7E" w14:textId="77777777" w:rsidR="00EA50DA" w:rsidRPr="000142B2" w:rsidRDefault="00EA50DA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14:paraId="4ACD0E9F" w14:textId="77777777" w:rsidR="00EA50DA" w:rsidRPr="000142B2" w:rsidRDefault="00EA50DA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vAlign w:val="bottom"/>
          </w:tcPr>
          <w:p w14:paraId="754B8A80" w14:textId="2BB83BEA" w:rsidR="00EA50DA" w:rsidRPr="00973494" w:rsidRDefault="00EA50DA" w:rsidP="00973494">
            <w:pPr>
              <w:pStyle w:val="TableHeader"/>
              <w:tabs>
                <w:tab w:val="left" w:pos="5400"/>
              </w:tabs>
              <w:jc w:val="right"/>
              <w:rPr>
                <w:bCs/>
                <w:sz w:val="20"/>
              </w:rPr>
            </w:pPr>
            <w:r w:rsidRPr="00973494">
              <w:rPr>
                <w:bCs/>
                <w:sz w:val="20"/>
              </w:rPr>
              <w:t>Reported on page number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EA50DA" w:rsidRPr="000142B2" w14:paraId="3458C095" w14:textId="6E0D4190" w:rsidTr="00973494">
        <w:tc>
          <w:tcPr>
            <w:tcW w:w="0" w:type="auto"/>
            <w:vMerge w:val="restart"/>
          </w:tcPr>
          <w:p w14:paraId="796C5D43" w14:textId="77777777" w:rsidR="00EA50DA" w:rsidRPr="000142B2" w:rsidRDefault="00EA50DA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0142B2">
              <w:rPr>
                <w:bCs/>
                <w:sz w:val="20"/>
              </w:rPr>
              <w:t xml:space="preserve"> </w:t>
            </w:r>
            <w:r w:rsidRPr="000142B2">
              <w:rPr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14:paraId="4D42C156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</w:t>
            </w:r>
          </w:p>
        </w:tc>
        <w:tc>
          <w:tcPr>
            <w:tcW w:w="0" w:type="auto"/>
          </w:tcPr>
          <w:p w14:paraId="14FFCC99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vAlign w:val="bottom"/>
          </w:tcPr>
          <w:p w14:paraId="0D993544" w14:textId="45C86C7E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 w:rsidRPr="00973494">
              <w:rPr>
                <w:b/>
                <w:bCs/>
                <w:sz w:val="20"/>
              </w:rPr>
              <w:t>1</w:t>
            </w:r>
          </w:p>
        </w:tc>
      </w:tr>
      <w:tr w:rsidR="00EA50DA" w:rsidRPr="000142B2" w14:paraId="59BF3B49" w14:textId="499D203C" w:rsidTr="00973494">
        <w:tc>
          <w:tcPr>
            <w:tcW w:w="0" w:type="auto"/>
            <w:vMerge/>
          </w:tcPr>
          <w:p w14:paraId="4BE0D40B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14:paraId="0B338184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1FC5E6C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vAlign w:val="bottom"/>
          </w:tcPr>
          <w:p w14:paraId="2BEA6FEB" w14:textId="34F6ED80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 w:rsidRPr="00973494">
              <w:rPr>
                <w:b/>
                <w:bCs/>
                <w:sz w:val="20"/>
              </w:rPr>
              <w:t>2</w:t>
            </w:r>
          </w:p>
        </w:tc>
      </w:tr>
      <w:tr w:rsidR="00EA50DA" w:rsidRPr="000142B2" w14:paraId="27B3F5F9" w14:textId="5BD46735" w:rsidTr="00973494">
        <w:tc>
          <w:tcPr>
            <w:tcW w:w="0" w:type="auto"/>
            <w:gridSpan w:val="3"/>
          </w:tcPr>
          <w:p w14:paraId="1852487F" w14:textId="77777777" w:rsidR="00EA50DA" w:rsidRPr="000142B2" w:rsidRDefault="00EA50DA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0142B2">
              <w:rPr>
                <w:sz w:val="20"/>
              </w:rPr>
              <w:t>Introduction</w:t>
            </w:r>
            <w:bookmarkEnd w:id="11"/>
            <w:bookmarkEnd w:id="12"/>
          </w:p>
        </w:tc>
        <w:tc>
          <w:tcPr>
            <w:tcW w:w="0" w:type="auto"/>
            <w:vAlign w:val="bottom"/>
          </w:tcPr>
          <w:p w14:paraId="7E88381D" w14:textId="77777777" w:rsidR="00EA50DA" w:rsidRPr="00973494" w:rsidRDefault="00EA50DA" w:rsidP="00973494">
            <w:pPr>
              <w:pStyle w:val="TableSubHead"/>
              <w:tabs>
                <w:tab w:val="left" w:pos="5400"/>
              </w:tabs>
              <w:jc w:val="right"/>
              <w:rPr>
                <w:bCs/>
                <w:sz w:val="20"/>
              </w:rPr>
            </w:pPr>
          </w:p>
        </w:tc>
      </w:tr>
      <w:tr w:rsidR="00EA50DA" w:rsidRPr="000142B2" w14:paraId="3CD36A47" w14:textId="4ADDA4E6" w:rsidTr="00973494">
        <w:tc>
          <w:tcPr>
            <w:tcW w:w="0" w:type="auto"/>
          </w:tcPr>
          <w:p w14:paraId="3DF01006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0142B2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0142B2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14:paraId="3DA3835B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</w:t>
            </w:r>
          </w:p>
        </w:tc>
        <w:tc>
          <w:tcPr>
            <w:tcW w:w="0" w:type="auto"/>
          </w:tcPr>
          <w:p w14:paraId="44F31758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vAlign w:val="bottom"/>
          </w:tcPr>
          <w:p w14:paraId="340BE8D7" w14:textId="618DB455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 w:rsidRPr="00973494">
              <w:rPr>
                <w:b/>
                <w:bCs/>
                <w:sz w:val="20"/>
              </w:rPr>
              <w:t>3</w:t>
            </w:r>
          </w:p>
        </w:tc>
      </w:tr>
      <w:tr w:rsidR="00EA50DA" w:rsidRPr="000142B2" w14:paraId="23B64EA2" w14:textId="47F05F6A" w:rsidTr="00973494">
        <w:tc>
          <w:tcPr>
            <w:tcW w:w="0" w:type="auto"/>
          </w:tcPr>
          <w:p w14:paraId="15A1016F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0142B2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5CC0B86B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3</w:t>
            </w:r>
          </w:p>
        </w:tc>
        <w:tc>
          <w:tcPr>
            <w:tcW w:w="0" w:type="auto"/>
          </w:tcPr>
          <w:p w14:paraId="686FCA71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0" w:type="auto"/>
            <w:vAlign w:val="bottom"/>
          </w:tcPr>
          <w:p w14:paraId="6B894125" w14:textId="4DF295E2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 w:rsidRPr="00973494">
              <w:rPr>
                <w:b/>
                <w:bCs/>
                <w:sz w:val="20"/>
              </w:rPr>
              <w:t>4</w:t>
            </w:r>
          </w:p>
        </w:tc>
      </w:tr>
      <w:tr w:rsidR="00EA50DA" w:rsidRPr="000142B2" w14:paraId="4AD5DBBC" w14:textId="0B9507E7" w:rsidTr="00973494">
        <w:tc>
          <w:tcPr>
            <w:tcW w:w="0" w:type="auto"/>
            <w:gridSpan w:val="3"/>
          </w:tcPr>
          <w:p w14:paraId="23F360D0" w14:textId="77777777" w:rsidR="00EA50DA" w:rsidRPr="000142B2" w:rsidRDefault="00EA50DA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0142B2">
              <w:rPr>
                <w:sz w:val="20"/>
              </w:rPr>
              <w:t>Methods</w:t>
            </w:r>
            <w:bookmarkEnd w:id="19"/>
            <w:bookmarkEnd w:id="20"/>
          </w:p>
        </w:tc>
        <w:tc>
          <w:tcPr>
            <w:tcW w:w="0" w:type="auto"/>
            <w:vAlign w:val="bottom"/>
          </w:tcPr>
          <w:p w14:paraId="6F5CEC47" w14:textId="78BAC2EC" w:rsidR="00EA50DA" w:rsidRPr="00973494" w:rsidRDefault="00A851CB" w:rsidP="00973494">
            <w:pPr>
              <w:pStyle w:val="TableSubHead"/>
              <w:tabs>
                <w:tab w:val="left" w:pos="5400"/>
              </w:tabs>
              <w:jc w:val="right"/>
              <w:rPr>
                <w:bCs/>
                <w:sz w:val="20"/>
              </w:rPr>
            </w:pPr>
            <w:r w:rsidRPr="00973494">
              <w:rPr>
                <w:bCs/>
                <w:sz w:val="20"/>
              </w:rPr>
              <w:t>4</w:t>
            </w:r>
          </w:p>
        </w:tc>
      </w:tr>
      <w:tr w:rsidR="00EA50DA" w:rsidRPr="000142B2" w14:paraId="7994822F" w14:textId="5AE144F2" w:rsidTr="00973494">
        <w:tc>
          <w:tcPr>
            <w:tcW w:w="0" w:type="auto"/>
          </w:tcPr>
          <w:p w14:paraId="095BA2C7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0142B2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1B8059DA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4</w:t>
            </w:r>
          </w:p>
        </w:tc>
        <w:tc>
          <w:tcPr>
            <w:tcW w:w="0" w:type="auto"/>
          </w:tcPr>
          <w:p w14:paraId="2603C475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vAlign w:val="bottom"/>
          </w:tcPr>
          <w:p w14:paraId="0F1EDA26" w14:textId="3AEE8FB9" w:rsidR="00EA50DA" w:rsidRPr="00973494" w:rsidRDefault="00A851CB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 w:rsidRPr="00973494">
              <w:rPr>
                <w:b/>
                <w:bCs/>
                <w:sz w:val="20"/>
              </w:rPr>
              <w:t>4</w:t>
            </w:r>
          </w:p>
        </w:tc>
      </w:tr>
      <w:tr w:rsidR="00EA50DA" w:rsidRPr="000142B2" w14:paraId="5964902C" w14:textId="2DA39C4D" w:rsidTr="00973494">
        <w:tc>
          <w:tcPr>
            <w:tcW w:w="0" w:type="auto"/>
          </w:tcPr>
          <w:p w14:paraId="5153426E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0142B2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02284B75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5</w:t>
            </w:r>
          </w:p>
        </w:tc>
        <w:tc>
          <w:tcPr>
            <w:tcW w:w="0" w:type="auto"/>
          </w:tcPr>
          <w:p w14:paraId="5EE384A5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vAlign w:val="bottom"/>
          </w:tcPr>
          <w:p w14:paraId="78B00E29" w14:textId="520CCE1D" w:rsidR="00EA50DA" w:rsidRPr="00973494" w:rsidRDefault="00973494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 w:rsidRPr="00973494">
              <w:rPr>
                <w:b/>
                <w:bCs/>
                <w:sz w:val="20"/>
              </w:rPr>
              <w:t>4</w:t>
            </w:r>
          </w:p>
        </w:tc>
      </w:tr>
      <w:bookmarkEnd w:id="23"/>
      <w:bookmarkEnd w:id="24"/>
      <w:tr w:rsidR="00EA50DA" w:rsidRPr="000142B2" w14:paraId="05EB1F90" w14:textId="151C3315" w:rsidTr="00973494">
        <w:tc>
          <w:tcPr>
            <w:tcW w:w="0" w:type="auto"/>
            <w:vMerge w:val="restart"/>
          </w:tcPr>
          <w:p w14:paraId="01FBDDDA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367A9CF5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6</w:t>
            </w:r>
          </w:p>
        </w:tc>
        <w:tc>
          <w:tcPr>
            <w:tcW w:w="0" w:type="auto"/>
          </w:tcPr>
          <w:p w14:paraId="18E435A8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0" w:type="auto"/>
            <w:vAlign w:val="bottom"/>
          </w:tcPr>
          <w:p w14:paraId="75E06D97" w14:textId="681F77B0" w:rsidR="00EA50DA" w:rsidRPr="00973494" w:rsidRDefault="00973494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4</w:t>
            </w:r>
          </w:p>
        </w:tc>
      </w:tr>
      <w:tr w:rsidR="00EA50DA" w:rsidRPr="000142B2" w14:paraId="04B0183E" w14:textId="3DD92634" w:rsidTr="00973494">
        <w:tc>
          <w:tcPr>
            <w:tcW w:w="0" w:type="auto"/>
            <w:vMerge/>
          </w:tcPr>
          <w:p w14:paraId="28268D43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14:paraId="6A0614C9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6584DDF" w14:textId="77777777" w:rsidR="00EA50DA" w:rsidRPr="000142B2" w:rsidRDefault="00EA50DA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</w:t>
            </w:r>
            <w:r w:rsidRPr="000142B2">
              <w:rPr>
                <w:b/>
                <w:bCs/>
                <w:sz w:val="20"/>
              </w:rPr>
              <w:t xml:space="preserve"> </w:t>
            </w:r>
            <w:r w:rsidRPr="000142B2">
              <w:rPr>
                <w:sz w:val="20"/>
              </w:rPr>
              <w:t>For matched studies, give matching criteria and number of exposed and unexposed</w:t>
            </w:r>
          </w:p>
        </w:tc>
        <w:tc>
          <w:tcPr>
            <w:tcW w:w="0" w:type="auto"/>
            <w:vAlign w:val="bottom"/>
          </w:tcPr>
          <w:p w14:paraId="4E9B658B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75F6104E" w14:textId="3A93585E" w:rsidTr="00973494">
        <w:tc>
          <w:tcPr>
            <w:tcW w:w="0" w:type="auto"/>
          </w:tcPr>
          <w:p w14:paraId="729EA6C9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0142B2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4B7169ED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7</w:t>
            </w:r>
          </w:p>
        </w:tc>
        <w:tc>
          <w:tcPr>
            <w:tcW w:w="0" w:type="auto"/>
          </w:tcPr>
          <w:p w14:paraId="58F97B25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vAlign w:val="bottom"/>
          </w:tcPr>
          <w:p w14:paraId="41B1E3F1" w14:textId="7A1EFBD2" w:rsidR="00EA50DA" w:rsidRPr="00973494" w:rsidRDefault="00973494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4, 5</w:t>
            </w:r>
          </w:p>
        </w:tc>
      </w:tr>
      <w:tr w:rsidR="00EA50DA" w:rsidRPr="000142B2" w14:paraId="6C6088AE" w14:textId="60826D90" w:rsidTr="00973494">
        <w:trPr>
          <w:trHeight w:val="294"/>
        </w:trPr>
        <w:tc>
          <w:tcPr>
            <w:tcW w:w="0" w:type="auto"/>
          </w:tcPr>
          <w:p w14:paraId="7BDC86AE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0142B2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0142B2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5627B546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8</w:t>
            </w:r>
            <w:bookmarkStart w:id="33" w:name="bold19"/>
            <w:r w:rsidRPr="000142B2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14:paraId="4C622634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i/>
                <w:sz w:val="20"/>
              </w:rPr>
              <w:t xml:space="preserve"> </w:t>
            </w:r>
            <w:r w:rsidRPr="000142B2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vAlign w:val="bottom"/>
          </w:tcPr>
          <w:p w14:paraId="06B2256D" w14:textId="7482DC0C" w:rsidR="00EA50DA" w:rsidRPr="00973494" w:rsidRDefault="00973494" w:rsidP="00973494">
            <w:pPr>
              <w:tabs>
                <w:tab w:val="left" w:pos="5400"/>
              </w:tabs>
              <w:jc w:val="right"/>
              <w:rPr>
                <w:b/>
                <w:bCs/>
                <w:iCs/>
                <w:sz w:val="20"/>
              </w:rPr>
            </w:pPr>
            <w:r>
              <w:rPr>
                <w:b/>
                <w:bCs/>
                <w:iCs/>
                <w:sz w:val="20"/>
              </w:rPr>
              <w:t>4, 5</w:t>
            </w:r>
          </w:p>
        </w:tc>
      </w:tr>
      <w:tr w:rsidR="00EA50DA" w:rsidRPr="000142B2" w14:paraId="2A781F60" w14:textId="7B528097" w:rsidTr="00973494">
        <w:tc>
          <w:tcPr>
            <w:tcW w:w="0" w:type="auto"/>
          </w:tcPr>
          <w:p w14:paraId="4E687BB6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0142B2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195EE2BD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9</w:t>
            </w:r>
          </w:p>
        </w:tc>
        <w:tc>
          <w:tcPr>
            <w:tcW w:w="0" w:type="auto"/>
          </w:tcPr>
          <w:p w14:paraId="682D3C88" w14:textId="77777777" w:rsidR="00EA50DA" w:rsidRPr="000142B2" w:rsidRDefault="00EA50DA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0142B2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vAlign w:val="bottom"/>
          </w:tcPr>
          <w:p w14:paraId="271C1153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color w:val="000000"/>
                <w:sz w:val="20"/>
              </w:rPr>
            </w:pPr>
          </w:p>
        </w:tc>
      </w:tr>
      <w:tr w:rsidR="00EA50DA" w:rsidRPr="000142B2" w14:paraId="5CEB76F2" w14:textId="7AD1695A" w:rsidTr="00973494">
        <w:tc>
          <w:tcPr>
            <w:tcW w:w="0" w:type="auto"/>
          </w:tcPr>
          <w:p w14:paraId="5D5863EA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0142B2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22FDF122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10</w:t>
            </w:r>
          </w:p>
        </w:tc>
        <w:tc>
          <w:tcPr>
            <w:tcW w:w="0" w:type="auto"/>
          </w:tcPr>
          <w:p w14:paraId="03187920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vAlign w:val="bottom"/>
          </w:tcPr>
          <w:p w14:paraId="4EC3977B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72D58261" w14:textId="40973834" w:rsidTr="00973494">
        <w:tc>
          <w:tcPr>
            <w:tcW w:w="0" w:type="auto"/>
          </w:tcPr>
          <w:p w14:paraId="503F1634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0142B2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0142B2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1F43B623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11</w:t>
            </w:r>
          </w:p>
        </w:tc>
        <w:tc>
          <w:tcPr>
            <w:tcW w:w="0" w:type="auto"/>
          </w:tcPr>
          <w:p w14:paraId="03AF301D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vAlign w:val="bottom"/>
          </w:tcPr>
          <w:p w14:paraId="0453F9A9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3111AE67" w14:textId="249D88E9" w:rsidTr="00973494">
        <w:tc>
          <w:tcPr>
            <w:tcW w:w="0" w:type="auto"/>
            <w:vMerge w:val="restart"/>
          </w:tcPr>
          <w:p w14:paraId="03F7A5C6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0142B2">
              <w:rPr>
                <w:sz w:val="20"/>
              </w:rPr>
              <w:t>Statistical</w:t>
            </w:r>
            <w:bookmarkStart w:id="43" w:name="italic25"/>
            <w:bookmarkEnd w:id="42"/>
            <w:r w:rsidRPr="000142B2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4E9F4B03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12</w:t>
            </w:r>
          </w:p>
        </w:tc>
        <w:tc>
          <w:tcPr>
            <w:tcW w:w="0" w:type="auto"/>
          </w:tcPr>
          <w:p w14:paraId="500D80C4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vAlign w:val="bottom"/>
          </w:tcPr>
          <w:p w14:paraId="4A9A152E" w14:textId="60A64FDE" w:rsidR="00EA50DA" w:rsidRPr="00973494" w:rsidRDefault="00973494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5</w:t>
            </w:r>
          </w:p>
        </w:tc>
      </w:tr>
      <w:tr w:rsidR="00EA50DA" w:rsidRPr="000142B2" w14:paraId="52E85748" w14:textId="142B6AF1" w:rsidTr="00973494">
        <w:tc>
          <w:tcPr>
            <w:tcW w:w="0" w:type="auto"/>
            <w:vMerge/>
          </w:tcPr>
          <w:p w14:paraId="0E5C7F09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0D82390A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7D2F405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vAlign w:val="bottom"/>
          </w:tcPr>
          <w:p w14:paraId="60B2623C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649CF533" w14:textId="366F8AF6" w:rsidTr="00973494">
        <w:tc>
          <w:tcPr>
            <w:tcW w:w="0" w:type="auto"/>
            <w:vMerge/>
          </w:tcPr>
          <w:p w14:paraId="36693B79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7E1B7462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7E4CD539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c</w:t>
            </w:r>
            <w:r w:rsidRPr="000142B2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vAlign w:val="bottom"/>
          </w:tcPr>
          <w:p w14:paraId="7032E02C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6A36089E" w14:textId="6ACEEBE5" w:rsidTr="00973494">
        <w:tc>
          <w:tcPr>
            <w:tcW w:w="0" w:type="auto"/>
            <w:vMerge/>
          </w:tcPr>
          <w:p w14:paraId="74778B5A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2929F621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49D42256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d</w:t>
            </w:r>
            <w:r w:rsidRPr="000142B2">
              <w:rPr>
                <w:sz w:val="20"/>
              </w:rPr>
              <w:t>) If applicable, explain how loss to follow-up was addressed</w:t>
            </w:r>
          </w:p>
        </w:tc>
        <w:tc>
          <w:tcPr>
            <w:tcW w:w="0" w:type="auto"/>
            <w:vAlign w:val="bottom"/>
          </w:tcPr>
          <w:p w14:paraId="1F3CB065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7FA43B9F" w14:textId="7647E46F" w:rsidTr="00973494">
        <w:tc>
          <w:tcPr>
            <w:tcW w:w="0" w:type="auto"/>
            <w:vMerge/>
          </w:tcPr>
          <w:p w14:paraId="35F58B43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27EC5877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310A9FE1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  <w:u w:val="single"/>
              </w:rPr>
              <w:t>e</w:t>
            </w:r>
            <w:r w:rsidRPr="000142B2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vAlign w:val="bottom"/>
          </w:tcPr>
          <w:p w14:paraId="3F137D0C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6D207B8F" w14:textId="69B0FF9C" w:rsidTr="00973494">
        <w:tc>
          <w:tcPr>
            <w:tcW w:w="0" w:type="auto"/>
            <w:gridSpan w:val="3"/>
          </w:tcPr>
          <w:p w14:paraId="5A904E80" w14:textId="77777777" w:rsidR="00EA50DA" w:rsidRPr="000142B2" w:rsidRDefault="00EA50DA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0142B2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0" w:type="auto"/>
            <w:vAlign w:val="bottom"/>
          </w:tcPr>
          <w:p w14:paraId="464B0419" w14:textId="77777777" w:rsidR="00EA50DA" w:rsidRPr="00973494" w:rsidRDefault="00EA50DA" w:rsidP="00973494">
            <w:pPr>
              <w:pStyle w:val="TableSubHead"/>
              <w:tabs>
                <w:tab w:val="left" w:pos="5400"/>
              </w:tabs>
              <w:jc w:val="right"/>
              <w:rPr>
                <w:bCs/>
                <w:sz w:val="20"/>
              </w:rPr>
            </w:pPr>
          </w:p>
        </w:tc>
      </w:tr>
      <w:tr w:rsidR="00EA50DA" w:rsidRPr="000142B2" w14:paraId="751E6EC8" w14:textId="46E919A9" w:rsidTr="00973494">
        <w:tc>
          <w:tcPr>
            <w:tcW w:w="0" w:type="auto"/>
            <w:vMerge w:val="restart"/>
          </w:tcPr>
          <w:p w14:paraId="12310ED8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0142B2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7F132B8A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13</w:t>
            </w:r>
            <w:bookmarkStart w:id="56" w:name="bold30"/>
            <w:r w:rsidRPr="000142B2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14:paraId="1D7A3A61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vAlign w:val="bottom"/>
          </w:tcPr>
          <w:p w14:paraId="778A356B" w14:textId="65F127EE" w:rsidR="00EA50DA" w:rsidRPr="00973494" w:rsidRDefault="00973494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5, 6</w:t>
            </w:r>
          </w:p>
        </w:tc>
      </w:tr>
      <w:tr w:rsidR="00EA50DA" w:rsidRPr="000142B2" w14:paraId="3B9318D0" w14:textId="0C303F96" w:rsidTr="00973494">
        <w:tc>
          <w:tcPr>
            <w:tcW w:w="0" w:type="auto"/>
            <w:vMerge/>
          </w:tcPr>
          <w:p w14:paraId="2B8CDCCD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55FF7EE9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45B493B3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Give reasons for non-participation at each stage</w:t>
            </w:r>
          </w:p>
        </w:tc>
        <w:tc>
          <w:tcPr>
            <w:tcW w:w="0" w:type="auto"/>
            <w:vAlign w:val="bottom"/>
          </w:tcPr>
          <w:p w14:paraId="32041EC2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609D5F4B" w14:textId="631CB3F8" w:rsidTr="00973494">
        <w:tc>
          <w:tcPr>
            <w:tcW w:w="0" w:type="auto"/>
            <w:vMerge/>
          </w:tcPr>
          <w:p w14:paraId="152BB4CA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48C358F6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938BC53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 w:rsidRPr="000142B2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0" w:type="auto"/>
            <w:vAlign w:val="bottom"/>
          </w:tcPr>
          <w:p w14:paraId="5F311379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106ED1DA" w14:textId="78C4F5C0" w:rsidTr="00973494">
        <w:tc>
          <w:tcPr>
            <w:tcW w:w="0" w:type="auto"/>
            <w:vMerge w:val="restart"/>
          </w:tcPr>
          <w:p w14:paraId="105DA15B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0142B2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0142B2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7303E31E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14</w:t>
            </w:r>
            <w:bookmarkStart w:id="66" w:name="bold35"/>
            <w:r w:rsidRPr="000142B2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14:paraId="772CE58A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0" w:type="auto"/>
            <w:vAlign w:val="bottom"/>
          </w:tcPr>
          <w:p w14:paraId="3714BD10" w14:textId="6F95CF5E" w:rsidR="00EA50DA" w:rsidRPr="00973494" w:rsidRDefault="00973494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5</w:t>
            </w:r>
          </w:p>
        </w:tc>
      </w:tr>
      <w:tr w:rsidR="00EA50DA" w:rsidRPr="000142B2" w14:paraId="26A91FB2" w14:textId="31A5E176" w:rsidTr="00973494">
        <w:tc>
          <w:tcPr>
            <w:tcW w:w="0" w:type="auto"/>
            <w:vMerge/>
          </w:tcPr>
          <w:p w14:paraId="06754F45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5D6ED0F2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7F52CDAB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0" w:type="auto"/>
            <w:vAlign w:val="bottom"/>
          </w:tcPr>
          <w:p w14:paraId="43C72CC1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08D9E2D4" w14:textId="4B0CCD7E" w:rsidTr="00973494">
        <w:tc>
          <w:tcPr>
            <w:tcW w:w="0" w:type="auto"/>
            <w:vMerge/>
          </w:tcPr>
          <w:p w14:paraId="4131ABD5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14:paraId="2999DEC0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F033376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(c) Summarise follow-up time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>, average and total amount)</w:t>
            </w:r>
          </w:p>
        </w:tc>
        <w:tc>
          <w:tcPr>
            <w:tcW w:w="0" w:type="auto"/>
            <w:vAlign w:val="bottom"/>
          </w:tcPr>
          <w:p w14:paraId="45342B65" w14:textId="2985680A" w:rsidR="00EA50DA" w:rsidRPr="00973494" w:rsidRDefault="005B2CDD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5, 6</w:t>
            </w:r>
          </w:p>
        </w:tc>
      </w:tr>
      <w:tr w:rsidR="00EA50DA" w:rsidRPr="000142B2" w14:paraId="5D750670" w14:textId="7D71AC9C" w:rsidTr="00973494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14:paraId="29DF91E5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0142B2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0ECBE7C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15</w:t>
            </w:r>
            <w:bookmarkStart w:id="73" w:name="bold39"/>
            <w:r w:rsidRPr="000142B2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5448AE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CF7E498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4D69B82B" w14:textId="1D0961E1" w:rsidTr="00973494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D84EA1D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r w:rsidRPr="000142B2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F164097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3B8A39E" w14:textId="77777777" w:rsidR="00EA50DA" w:rsidRPr="006149D3" w:rsidRDefault="00EA50DA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FCB33B" w14:textId="16D3B356" w:rsidR="00EA50DA" w:rsidRPr="00973494" w:rsidRDefault="005B2CDD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5, 6</w:t>
            </w:r>
          </w:p>
        </w:tc>
      </w:tr>
      <w:tr w:rsidR="00EA50DA" w:rsidRPr="000142B2" w14:paraId="646F04AF" w14:textId="7874A4A3" w:rsidTr="00973494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BCB264E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B89729F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FF3A5F" w14:textId="77777777" w:rsidR="00EA50DA" w:rsidRPr="006149D3" w:rsidRDefault="00EA50DA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DD08FD" w14:textId="7777777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2D800289" w14:textId="13AE8A7C" w:rsidTr="00973494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1393EE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41EC996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C2834D6" w14:textId="77777777" w:rsidR="00EA50DA" w:rsidRPr="006149D3" w:rsidRDefault="00EA50DA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036FD8" w14:textId="61028815" w:rsidR="00EA50DA" w:rsidRPr="00973494" w:rsidRDefault="005B2CDD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5, 6</w:t>
            </w:r>
          </w:p>
        </w:tc>
      </w:tr>
      <w:tr w:rsidR="00EA50DA" w:rsidRPr="000142B2" w14:paraId="05DA1D77" w14:textId="60E67F2B" w:rsidTr="0097349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EE00F0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3"/>
            <w:bookmarkStart w:id="81" w:name="bold44"/>
            <w:bookmarkEnd w:id="78"/>
            <w:bookmarkEnd w:id="79"/>
            <w:r w:rsidRPr="000142B2">
              <w:rPr>
                <w:bCs/>
                <w:sz w:val="20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FA6AF63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A32548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A97C53" w14:textId="4EF16CF7" w:rsidR="00EA50DA" w:rsidRPr="00973494" w:rsidRDefault="00EA50DA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</w:p>
        </w:tc>
      </w:tr>
      <w:tr w:rsidR="00EA50DA" w:rsidRPr="000142B2" w14:paraId="41E509BC" w14:textId="52133E9D" w:rsidTr="00973494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1BA91DB3" w14:textId="77777777" w:rsidR="00EA50DA" w:rsidRPr="000142B2" w:rsidRDefault="00EA50DA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0142B2">
              <w:rPr>
                <w:sz w:val="20"/>
              </w:rPr>
              <w:t>Discussion</w:t>
            </w:r>
            <w:bookmarkEnd w:id="82"/>
            <w:bookmarkEnd w:id="83"/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755EB4B" w14:textId="1EEE14B4" w:rsidR="00EA50DA" w:rsidRPr="00973494" w:rsidRDefault="005B2CDD" w:rsidP="00973494">
            <w:pPr>
              <w:pStyle w:val="TableSubHead"/>
              <w:tabs>
                <w:tab w:val="left" w:pos="5400"/>
              </w:tabs>
              <w:jc w:val="right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</w:tr>
      <w:tr w:rsidR="00EA50DA" w:rsidRPr="000142B2" w14:paraId="5FD2169A" w14:textId="4630896B" w:rsidTr="00973494">
        <w:tc>
          <w:tcPr>
            <w:tcW w:w="0" w:type="auto"/>
          </w:tcPr>
          <w:p w14:paraId="0AB3437F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0142B2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1A311C95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18</w:t>
            </w:r>
          </w:p>
        </w:tc>
        <w:tc>
          <w:tcPr>
            <w:tcW w:w="0" w:type="auto"/>
          </w:tcPr>
          <w:p w14:paraId="69223181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Summarise key results with reference to study objectives</w:t>
            </w:r>
          </w:p>
        </w:tc>
        <w:tc>
          <w:tcPr>
            <w:tcW w:w="0" w:type="auto"/>
            <w:vAlign w:val="bottom"/>
          </w:tcPr>
          <w:p w14:paraId="4F149A4C" w14:textId="0B8A0854" w:rsidR="00EA50DA" w:rsidRPr="00973494" w:rsidRDefault="005B2CDD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9, 10</w:t>
            </w:r>
          </w:p>
        </w:tc>
      </w:tr>
      <w:tr w:rsidR="00EA50DA" w:rsidRPr="000142B2" w14:paraId="53163E1F" w14:textId="647039F0" w:rsidTr="00973494">
        <w:tc>
          <w:tcPr>
            <w:tcW w:w="0" w:type="auto"/>
          </w:tcPr>
          <w:p w14:paraId="19B9EBA3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0142B2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0C918FF4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19</w:t>
            </w:r>
          </w:p>
        </w:tc>
        <w:tc>
          <w:tcPr>
            <w:tcW w:w="0" w:type="auto"/>
          </w:tcPr>
          <w:p w14:paraId="474C3EE9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0" w:type="auto"/>
            <w:vAlign w:val="bottom"/>
          </w:tcPr>
          <w:p w14:paraId="406B8E58" w14:textId="67BBFEED" w:rsidR="00EA50DA" w:rsidRPr="00973494" w:rsidRDefault="005B2CDD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11</w:t>
            </w:r>
          </w:p>
        </w:tc>
      </w:tr>
      <w:tr w:rsidR="00EA50DA" w:rsidRPr="000142B2" w14:paraId="5554321F" w14:textId="79409DDB" w:rsidTr="00973494">
        <w:tc>
          <w:tcPr>
            <w:tcW w:w="0" w:type="auto"/>
          </w:tcPr>
          <w:p w14:paraId="1759FE0F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0142B2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72745445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20</w:t>
            </w:r>
          </w:p>
        </w:tc>
        <w:tc>
          <w:tcPr>
            <w:tcW w:w="0" w:type="auto"/>
          </w:tcPr>
          <w:p w14:paraId="73D1DE90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vAlign w:val="bottom"/>
          </w:tcPr>
          <w:p w14:paraId="3EF4DD3C" w14:textId="47B88833" w:rsidR="00EA50DA" w:rsidRPr="00973494" w:rsidRDefault="005B2CDD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11</w:t>
            </w:r>
          </w:p>
        </w:tc>
      </w:tr>
      <w:tr w:rsidR="00EA50DA" w:rsidRPr="000142B2" w14:paraId="3D114757" w14:textId="52D8183E" w:rsidTr="00973494">
        <w:tc>
          <w:tcPr>
            <w:tcW w:w="0" w:type="auto"/>
          </w:tcPr>
          <w:p w14:paraId="1A13BA30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0142B2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01DA7EA3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21</w:t>
            </w:r>
          </w:p>
        </w:tc>
        <w:tc>
          <w:tcPr>
            <w:tcW w:w="0" w:type="auto"/>
          </w:tcPr>
          <w:p w14:paraId="3638D35C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0" w:type="auto"/>
            <w:vAlign w:val="bottom"/>
          </w:tcPr>
          <w:p w14:paraId="4726ED5F" w14:textId="0541DC4B" w:rsidR="00EA50DA" w:rsidRPr="00973494" w:rsidRDefault="005B2CDD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12</w:t>
            </w:r>
          </w:p>
        </w:tc>
      </w:tr>
      <w:tr w:rsidR="00EA50DA" w:rsidRPr="000142B2" w14:paraId="79F0A90A" w14:textId="3B6D301A" w:rsidTr="00973494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5AEABA0F" w14:textId="77777777" w:rsidR="00EA50DA" w:rsidRPr="000142B2" w:rsidRDefault="00EA50DA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0142B2">
              <w:rPr>
                <w:sz w:val="20"/>
              </w:rPr>
              <w:t>Other information</w:t>
            </w:r>
            <w:bookmarkEnd w:id="92"/>
            <w:bookmarkEnd w:id="93"/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6DB2012" w14:textId="77777777" w:rsidR="00EA50DA" w:rsidRPr="00973494" w:rsidRDefault="00EA50DA" w:rsidP="00973494">
            <w:pPr>
              <w:pStyle w:val="TableSubHead"/>
              <w:tabs>
                <w:tab w:val="left" w:pos="5400"/>
              </w:tabs>
              <w:jc w:val="right"/>
              <w:rPr>
                <w:bCs/>
                <w:sz w:val="20"/>
              </w:rPr>
            </w:pPr>
          </w:p>
        </w:tc>
      </w:tr>
      <w:tr w:rsidR="00EA50DA" w:rsidRPr="000142B2" w14:paraId="3A21AF0B" w14:textId="7F6A4F71" w:rsidTr="0097349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91CB70" w14:textId="77777777" w:rsidR="00EA50DA" w:rsidRPr="000142B2" w:rsidRDefault="00EA50D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0142B2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364342" w14:textId="77777777" w:rsidR="00EA50DA" w:rsidRPr="000142B2" w:rsidRDefault="00EA50D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BEFDF7" w14:textId="77777777" w:rsidR="00EA50DA" w:rsidRPr="000142B2" w:rsidRDefault="00EA50DA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769A63" w14:textId="4BB9B84D" w:rsidR="00EA50DA" w:rsidRPr="00973494" w:rsidRDefault="005B2CDD" w:rsidP="00973494">
            <w:pPr>
              <w:tabs>
                <w:tab w:val="left" w:pos="5400"/>
              </w:tabs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13</w:t>
            </w:r>
          </w:p>
        </w:tc>
      </w:tr>
      <w:bookmarkEnd w:id="94"/>
      <w:bookmarkEnd w:id="95"/>
    </w:tbl>
    <w:p w14:paraId="39450952" w14:textId="77777777" w:rsidR="000142B2" w:rsidRPr="000142B2" w:rsidRDefault="000142B2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546B98FF" w14:textId="77777777" w:rsidR="00AE2C57" w:rsidRPr="000142B2" w:rsidRDefault="00AE2C57" w:rsidP="0022554A">
      <w:pPr>
        <w:pStyle w:val="TableNote"/>
        <w:tabs>
          <w:tab w:val="left" w:pos="5400"/>
        </w:tabs>
        <w:rPr>
          <w:sz w:val="20"/>
        </w:rPr>
      </w:pPr>
    </w:p>
    <w:p w14:paraId="30DDE092" w14:textId="77777777" w:rsidR="000142B2" w:rsidRPr="000142B2" w:rsidRDefault="000142B2" w:rsidP="000142B2">
      <w:pPr>
        <w:pStyle w:val="TableNote"/>
        <w:tabs>
          <w:tab w:val="left" w:pos="5400"/>
        </w:tabs>
        <w:rPr>
          <w:sz w:val="20"/>
        </w:rPr>
      </w:pPr>
    </w:p>
    <w:sectPr w:rsidR="000142B2" w:rsidRPr="000142B2" w:rsidSect="007A4FC0">
      <w:footerReference w:type="even" r:id="rId7"/>
      <w:footerReference w:type="default" r:id="rId8"/>
      <w:pgSz w:w="11909" w:h="16834"/>
      <w:pgMar w:top="899" w:right="1134" w:bottom="89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EEA932" w14:textId="77777777" w:rsidR="00615F7A" w:rsidRDefault="00615F7A">
      <w:r>
        <w:separator/>
      </w:r>
    </w:p>
  </w:endnote>
  <w:endnote w:type="continuationSeparator" w:id="0">
    <w:p w14:paraId="132746DC" w14:textId="77777777" w:rsidR="00615F7A" w:rsidRDefault="00615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A51E3D" w14:textId="77777777" w:rsidR="000142B2" w:rsidRDefault="000142B2" w:rsidP="00DA66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D85F5E8" w14:textId="77777777" w:rsidR="000142B2" w:rsidRDefault="000142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056CBE" w14:textId="77777777" w:rsidR="00DA667F" w:rsidRDefault="00DA667F" w:rsidP="007B5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A4FC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4299010" w14:textId="77777777" w:rsidR="000142B2" w:rsidRDefault="000142B2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F16983" w14:textId="77777777" w:rsidR="00615F7A" w:rsidRDefault="00615F7A">
      <w:r>
        <w:separator/>
      </w:r>
    </w:p>
  </w:footnote>
  <w:footnote w:type="continuationSeparator" w:id="0">
    <w:p w14:paraId="228DC390" w14:textId="77777777" w:rsidR="00615F7A" w:rsidRDefault="00615F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5F0F"/>
    <w:rsid w:val="000142B2"/>
    <w:rsid w:val="00023515"/>
    <w:rsid w:val="00093E3A"/>
    <w:rsid w:val="000B6FD4"/>
    <w:rsid w:val="000E691B"/>
    <w:rsid w:val="000F26ED"/>
    <w:rsid w:val="00110BFB"/>
    <w:rsid w:val="00134AAC"/>
    <w:rsid w:val="001A495C"/>
    <w:rsid w:val="001A75E9"/>
    <w:rsid w:val="001E02AD"/>
    <w:rsid w:val="0021265E"/>
    <w:rsid w:val="00215E03"/>
    <w:rsid w:val="00224268"/>
    <w:rsid w:val="0022554A"/>
    <w:rsid w:val="00226A29"/>
    <w:rsid w:val="00247ED5"/>
    <w:rsid w:val="002552FD"/>
    <w:rsid w:val="002843DD"/>
    <w:rsid w:val="002B385C"/>
    <w:rsid w:val="002C731D"/>
    <w:rsid w:val="002D06D0"/>
    <w:rsid w:val="002D1ABE"/>
    <w:rsid w:val="002E3572"/>
    <w:rsid w:val="002F1A87"/>
    <w:rsid w:val="003354B7"/>
    <w:rsid w:val="003508EF"/>
    <w:rsid w:val="00372129"/>
    <w:rsid w:val="0037443F"/>
    <w:rsid w:val="00385050"/>
    <w:rsid w:val="003A3FDD"/>
    <w:rsid w:val="00404D2C"/>
    <w:rsid w:val="004060E6"/>
    <w:rsid w:val="00422389"/>
    <w:rsid w:val="004243C8"/>
    <w:rsid w:val="0045419E"/>
    <w:rsid w:val="0045734B"/>
    <w:rsid w:val="00465542"/>
    <w:rsid w:val="00472DF5"/>
    <w:rsid w:val="00495204"/>
    <w:rsid w:val="004A31B3"/>
    <w:rsid w:val="004B7127"/>
    <w:rsid w:val="004C0E99"/>
    <w:rsid w:val="004E1263"/>
    <w:rsid w:val="005044A6"/>
    <w:rsid w:val="00590F64"/>
    <w:rsid w:val="005923E5"/>
    <w:rsid w:val="005B2CDD"/>
    <w:rsid w:val="005B567D"/>
    <w:rsid w:val="005D0CFC"/>
    <w:rsid w:val="005D19F4"/>
    <w:rsid w:val="005F254A"/>
    <w:rsid w:val="00615F7A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4576C"/>
    <w:rsid w:val="00754BA5"/>
    <w:rsid w:val="007562C3"/>
    <w:rsid w:val="007A4FC0"/>
    <w:rsid w:val="007B59F0"/>
    <w:rsid w:val="007C72F6"/>
    <w:rsid w:val="00810889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73494"/>
    <w:rsid w:val="009872CC"/>
    <w:rsid w:val="009B10F1"/>
    <w:rsid w:val="009B368D"/>
    <w:rsid w:val="009C24D4"/>
    <w:rsid w:val="009E0429"/>
    <w:rsid w:val="00A42352"/>
    <w:rsid w:val="00A527E4"/>
    <w:rsid w:val="00A5565C"/>
    <w:rsid w:val="00A5640D"/>
    <w:rsid w:val="00A71BE3"/>
    <w:rsid w:val="00A729D6"/>
    <w:rsid w:val="00A851CB"/>
    <w:rsid w:val="00A938BF"/>
    <w:rsid w:val="00AE2C57"/>
    <w:rsid w:val="00AE5BF1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BF53AF"/>
    <w:rsid w:val="00CB6CC8"/>
    <w:rsid w:val="00CC4C93"/>
    <w:rsid w:val="00D120D2"/>
    <w:rsid w:val="00D20D7C"/>
    <w:rsid w:val="00D26FCA"/>
    <w:rsid w:val="00D6407C"/>
    <w:rsid w:val="00D87AF7"/>
    <w:rsid w:val="00DA120C"/>
    <w:rsid w:val="00DA667F"/>
    <w:rsid w:val="00DC4BEF"/>
    <w:rsid w:val="00E10628"/>
    <w:rsid w:val="00E144CD"/>
    <w:rsid w:val="00E2292B"/>
    <w:rsid w:val="00EA50DA"/>
    <w:rsid w:val="00EA6E28"/>
    <w:rsid w:val="00EB0168"/>
    <w:rsid w:val="00F0752A"/>
    <w:rsid w:val="00F378D0"/>
    <w:rsid w:val="00F44000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EA5206"/>
  <w15:chartTrackingRefBased/>
  <w15:docId w15:val="{2F0311A8-8095-45C8-B4BF-CCA73ADC8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semiHidden/>
    <w:rsid w:val="000B6FD4"/>
  </w:style>
  <w:style w:type="table" w:default="1" w:styleId="TableNormal">
    <w:name w:val="Normal Table"/>
    <w:semiHidden/>
    <w:rsid w:val="00666336"/>
    <w:rPr>
      <w:rFonts w:eastAsia="MS Minch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rsid w:val="000B6FD4"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rsid w:val="000B6FD4"/>
    <w:rPr>
      <w:color w:val="0000FF"/>
      <w:vertAlign w:val="superscript"/>
    </w:rPr>
  </w:style>
  <w:style w:type="character" w:customStyle="1" w:styleId="FnoteRef">
    <w:name w:val="FnoteRef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0">
    <w:name w:val="SubTitle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rsid w:val="000B6FD4"/>
    <w:rPr>
      <w:i/>
      <w:iCs/>
    </w:rPr>
  </w:style>
  <w:style w:type="character" w:styleId="HTMLCode">
    <w:name w:val="HTML Code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rsid w:val="000B6FD4"/>
    <w:rPr>
      <w:i/>
      <w:iCs/>
    </w:rPr>
  </w:style>
  <w:style w:type="character" w:styleId="HTMLKeyboard">
    <w:name w:val="HTML Keyboard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rsid w:val="000B6FD4"/>
    <w:rPr>
      <w:rFonts w:ascii="Courier New" w:hAnsi="Courier New"/>
    </w:rPr>
  </w:style>
  <w:style w:type="character" w:styleId="HTMLTypewriter">
    <w:name w:val="HTML Typewriter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rsid w:val="000B6FD4"/>
    <w:rPr>
      <w:i/>
      <w:iCs/>
    </w:rPr>
  </w:style>
  <w:style w:type="character" w:styleId="Hyperlink">
    <w:name w:val="Hyperlink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11</TotalTime>
  <Pages>2</Pages>
  <Words>609</Words>
  <Characters>3475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dc:description/>
  <cp:lastModifiedBy>Administrator</cp:lastModifiedBy>
  <cp:revision>5</cp:revision>
  <cp:lastPrinted>2007-09-19T02:02:00Z</cp:lastPrinted>
  <dcterms:created xsi:type="dcterms:W3CDTF">2020-09-22T13:55:00Z</dcterms:created>
  <dcterms:modified xsi:type="dcterms:W3CDTF">2020-09-22T14:13:00Z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