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D80BE" w14:textId="77777777" w:rsidR="001D67CF" w:rsidRPr="00133E14" w:rsidRDefault="0096288A" w:rsidP="00DD58E6">
      <w:pPr>
        <w:pStyle w:val="Body"/>
        <w:rPr>
          <w:b/>
          <w:bCs/>
        </w:rPr>
      </w:pPr>
      <w:r w:rsidRPr="00133E14">
        <w:rPr>
          <w:b/>
          <w:bCs/>
        </w:rPr>
        <w:t>Figure S1. Representative ultrasonographic image of a liver nodule in a patient with Fontan-associated liver disease.</w:t>
      </w:r>
    </w:p>
    <w:p w14:paraId="4D89E553" w14:textId="550A3216" w:rsidR="00563081" w:rsidRPr="00133E14" w:rsidRDefault="0096288A" w:rsidP="00DD58E6">
      <w:pPr>
        <w:pStyle w:val="Body"/>
        <w:rPr>
          <w:b/>
          <w:bCs/>
        </w:rPr>
      </w:pPr>
      <w:r w:rsidRPr="00133E14">
        <w:t xml:space="preserve">The hyperechoic space-occupying lesion located on the liver surface is indicated by </w:t>
      </w:r>
      <w:r w:rsidR="009D5F7A" w:rsidRPr="00133E14">
        <w:rPr>
          <w:rFonts w:hint="eastAsia"/>
        </w:rPr>
        <w:t xml:space="preserve">an </w:t>
      </w:r>
      <w:r w:rsidRPr="00133E14">
        <w:t xml:space="preserve">arrowhead. </w:t>
      </w:r>
    </w:p>
    <w:p w14:paraId="3F1B0D9C" w14:textId="77777777" w:rsidR="00563081" w:rsidRPr="00133E14" w:rsidRDefault="00563081" w:rsidP="00DD58E6">
      <w:pPr>
        <w:pStyle w:val="Body"/>
        <w:rPr>
          <w:b/>
          <w:bCs/>
        </w:rPr>
      </w:pPr>
    </w:p>
    <w:p w14:paraId="7099E5FF" w14:textId="4474BD2B" w:rsidR="00DD58E6" w:rsidRPr="00133E14" w:rsidRDefault="0096288A" w:rsidP="00DD58E6">
      <w:pPr>
        <w:pStyle w:val="Body"/>
        <w:rPr>
          <w:b/>
          <w:bCs/>
        </w:rPr>
      </w:pPr>
      <w:r w:rsidRPr="00133E14">
        <w:rPr>
          <w:b/>
          <w:bCs/>
        </w:rPr>
        <w:t xml:space="preserve">Figure </w:t>
      </w:r>
      <w:r w:rsidRPr="00133E14">
        <w:rPr>
          <w:rFonts w:hint="eastAsia"/>
          <w:b/>
          <w:bCs/>
        </w:rPr>
        <w:t>S</w:t>
      </w:r>
      <w:r w:rsidRPr="00133E14">
        <w:rPr>
          <w:b/>
          <w:bCs/>
        </w:rPr>
        <w:t xml:space="preserve">2. </w:t>
      </w:r>
      <w:r w:rsidR="00253F38" w:rsidRPr="00133E14">
        <w:rPr>
          <w:b/>
          <w:bCs/>
        </w:rPr>
        <w:t>Kaplan–Meier curves for cumulative incidence of liver nodules based on combined risk factors.</w:t>
      </w:r>
    </w:p>
    <w:p w14:paraId="0C428FF8" w14:textId="639CDE9D" w:rsidR="00DD58E6" w:rsidRDefault="0096288A" w:rsidP="00B037F2">
      <w:pPr>
        <w:pStyle w:val="Body"/>
      </w:pPr>
      <w:r w:rsidRPr="00133E14">
        <w:t xml:space="preserve">Patients were stratified into three groups according to the presence of </w:t>
      </w:r>
      <w:r w:rsidR="00B812E9" w:rsidRPr="00133E14">
        <w:rPr>
          <w:rFonts w:hint="eastAsia"/>
        </w:rPr>
        <w:t>h</w:t>
      </w:r>
      <w:r w:rsidR="00B812E9" w:rsidRPr="00133E14">
        <w:t>eterotaxy</w:t>
      </w:r>
      <w:r w:rsidRPr="00133E14">
        <w:t xml:space="preserve"> and </w:t>
      </w:r>
      <w:r w:rsidR="00831773" w:rsidRPr="00133E14">
        <w:t>liver stiffness measurement</w:t>
      </w:r>
      <w:r w:rsidR="00831773" w:rsidRPr="00133E14">
        <w:rPr>
          <w:b/>
          <w:bCs/>
        </w:rPr>
        <w:t xml:space="preserve"> </w:t>
      </w:r>
      <w:r w:rsidR="00831773">
        <w:rPr>
          <w:b/>
          <w:bCs/>
        </w:rPr>
        <w:t>(</w:t>
      </w:r>
      <w:r w:rsidRPr="00133E14">
        <w:t>LSM</w:t>
      </w:r>
      <w:r w:rsidR="00831773">
        <w:t>)</w:t>
      </w:r>
      <w:r w:rsidRPr="00133E14">
        <w:t xml:space="preserve"> ≥30 kPa: neither risk factor, either risk factor, or both risk factors. The combination of </w:t>
      </w:r>
      <w:r w:rsidR="00B812E9" w:rsidRPr="00133E14">
        <w:rPr>
          <w:rFonts w:hint="eastAsia"/>
        </w:rPr>
        <w:t>h</w:t>
      </w:r>
      <w:r w:rsidR="00B812E9" w:rsidRPr="00133E14">
        <w:t>eterotaxy</w:t>
      </w:r>
      <w:r w:rsidRPr="00133E14">
        <w:t xml:space="preserve"> and LSM ≥30 kPa was associated with the highest incidence of liver nodules (</w:t>
      </w:r>
      <w:r w:rsidR="002E3F36" w:rsidRPr="00133E14">
        <w:rPr>
          <w:rFonts w:hint="eastAsia"/>
        </w:rPr>
        <w:t xml:space="preserve">log-rank </w:t>
      </w:r>
      <w:r w:rsidRPr="00133E14">
        <w:rPr>
          <w:i/>
          <w:iCs/>
        </w:rPr>
        <w:t>P</w:t>
      </w:r>
      <w:r w:rsidRPr="00133E14">
        <w:t xml:space="preserve"> &lt;0.001).</w:t>
      </w:r>
    </w:p>
    <w:sectPr w:rsidR="00DD58E6" w:rsidSect="00F4530A">
      <w:headerReference w:type="default" r:id="rId8"/>
      <w:footerReference w:type="even" r:id="rId9"/>
      <w:footerReference w:type="default" r:id="rId10"/>
      <w:pgSz w:w="12240" w:h="15840" w:code="1"/>
      <w:pgMar w:top="1418" w:right="1418" w:bottom="1418" w:left="1418" w:header="567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55ADA" w14:textId="77777777" w:rsidR="0024460D" w:rsidRDefault="0024460D">
      <w:pPr>
        <w:pStyle w:val="Body"/>
        <w:ind w:left="420" w:hanging="420"/>
      </w:pPr>
      <w:r>
        <w:separator/>
      </w:r>
    </w:p>
  </w:endnote>
  <w:endnote w:type="continuationSeparator" w:id="0">
    <w:p w14:paraId="1631471C" w14:textId="77777777" w:rsidR="0024460D" w:rsidRDefault="0024460D">
      <w:pPr>
        <w:pStyle w:val="Body"/>
        <w:ind w:left="420" w:hanging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6E1C3" w14:textId="77777777" w:rsidR="00DB4ABC" w:rsidRDefault="0096288A" w:rsidP="0044000F">
    <w:pPr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fldChar w:fldCharType="end"/>
    </w:r>
  </w:p>
  <w:p w14:paraId="14AFE363" w14:textId="77777777" w:rsidR="00DB4ABC" w:rsidRDefault="00DB4ABC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94133"/>
      <w:docPartObj>
        <w:docPartGallery w:val="Page Numbers (Bottom of Page)"/>
        <w:docPartUnique/>
      </w:docPartObj>
    </w:sdtPr>
    <w:sdtContent>
      <w:p w14:paraId="4FAC9F53" w14:textId="476D9F65" w:rsidR="00DB4ABC" w:rsidRPr="00C377D1" w:rsidRDefault="0096288A" w:rsidP="005E48C6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9CE60" w14:textId="77777777" w:rsidR="0024460D" w:rsidRDefault="0024460D">
      <w:pPr>
        <w:pStyle w:val="Body"/>
        <w:ind w:left="420" w:hanging="420"/>
      </w:pPr>
      <w:r>
        <w:separator/>
      </w:r>
    </w:p>
  </w:footnote>
  <w:footnote w:type="continuationSeparator" w:id="0">
    <w:p w14:paraId="746E8098" w14:textId="77777777" w:rsidR="0024460D" w:rsidRDefault="0024460D">
      <w:pPr>
        <w:pStyle w:val="Body"/>
        <w:ind w:left="420" w:hanging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65E5A" w14:textId="1F41F4EE" w:rsidR="003B0B25" w:rsidRPr="00C377D1" w:rsidRDefault="0096288A">
    <w:pPr>
      <w:pStyle w:val="a7"/>
      <w:rPr>
        <w:color w:val="000000"/>
      </w:rPr>
    </w:pPr>
    <w:r>
      <w:rPr>
        <w:rFonts w:hint="eastAsia"/>
      </w:rPr>
      <w:t>LSM</w:t>
    </w:r>
    <w:r w:rsidRPr="00186A2B">
      <w:t xml:space="preserve"> Predicts Liver Nodules in FALD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7EAB98C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</w:abstractNum>
  <w:abstractNum w:abstractNumId="1" w15:restartNumberingAfterBreak="0">
    <w:nsid w:val="FFFFFF7D"/>
    <w:multiLevelType w:val="singleLevel"/>
    <w:tmpl w:val="6994C744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</w:abstractNum>
  <w:abstractNum w:abstractNumId="2" w15:restartNumberingAfterBreak="0">
    <w:nsid w:val="FFFFFF7E"/>
    <w:multiLevelType w:val="singleLevel"/>
    <w:tmpl w:val="8536E6A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 w15:restartNumberingAfterBreak="0">
    <w:nsid w:val="FFFFFF7F"/>
    <w:multiLevelType w:val="singleLevel"/>
    <w:tmpl w:val="D51647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</w:abstractNum>
  <w:abstractNum w:abstractNumId="4" w15:restartNumberingAfterBreak="0">
    <w:nsid w:val="FFFFFF80"/>
    <w:multiLevelType w:val="singleLevel"/>
    <w:tmpl w:val="0E901FEE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928A38F4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00EA958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184E812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2A4033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64C1FA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E237A32"/>
    <w:multiLevelType w:val="hybridMultilevel"/>
    <w:tmpl w:val="6B2031EE"/>
    <w:lvl w:ilvl="0" w:tplc="38848A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ECCA14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D9A7C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3C470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AF4CB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91C5E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952FAF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8FEB73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0801B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313E2C"/>
    <w:multiLevelType w:val="hybridMultilevel"/>
    <w:tmpl w:val="251AD4AA"/>
    <w:lvl w:ilvl="0" w:tplc="3B7C8CB8">
      <w:start w:val="1"/>
      <w:numFmt w:val="decimalEnclosedCircle"/>
      <w:lvlText w:val="%1"/>
      <w:lvlJc w:val="left"/>
      <w:pPr>
        <w:ind w:left="360" w:hanging="360"/>
      </w:pPr>
      <w:rPr>
        <w:rFonts w:ascii="Cambria Math" w:hAnsi="Cambria Math" w:cs="Cambria Math" w:hint="default"/>
        <w:color w:val="EE0000"/>
      </w:rPr>
    </w:lvl>
    <w:lvl w:ilvl="1" w:tplc="F9524EAA" w:tentative="1">
      <w:start w:val="1"/>
      <w:numFmt w:val="aiueoFullWidth"/>
      <w:lvlText w:val="(%2)"/>
      <w:lvlJc w:val="left"/>
      <w:pPr>
        <w:ind w:left="880" w:hanging="440"/>
      </w:pPr>
    </w:lvl>
    <w:lvl w:ilvl="2" w:tplc="5030B34A" w:tentative="1">
      <w:start w:val="1"/>
      <w:numFmt w:val="decimalEnclosedCircle"/>
      <w:lvlText w:val="%3"/>
      <w:lvlJc w:val="left"/>
      <w:pPr>
        <w:ind w:left="1320" w:hanging="440"/>
      </w:pPr>
    </w:lvl>
    <w:lvl w:ilvl="3" w:tplc="98F8E6BA" w:tentative="1">
      <w:start w:val="1"/>
      <w:numFmt w:val="decimal"/>
      <w:lvlText w:val="%4."/>
      <w:lvlJc w:val="left"/>
      <w:pPr>
        <w:ind w:left="1760" w:hanging="440"/>
      </w:pPr>
    </w:lvl>
    <w:lvl w:ilvl="4" w:tplc="2E56156E" w:tentative="1">
      <w:start w:val="1"/>
      <w:numFmt w:val="aiueoFullWidth"/>
      <w:lvlText w:val="(%5)"/>
      <w:lvlJc w:val="left"/>
      <w:pPr>
        <w:ind w:left="2200" w:hanging="440"/>
      </w:pPr>
    </w:lvl>
    <w:lvl w:ilvl="5" w:tplc="80C0E9A0" w:tentative="1">
      <w:start w:val="1"/>
      <w:numFmt w:val="decimalEnclosedCircle"/>
      <w:lvlText w:val="%6"/>
      <w:lvlJc w:val="left"/>
      <w:pPr>
        <w:ind w:left="2640" w:hanging="440"/>
      </w:pPr>
    </w:lvl>
    <w:lvl w:ilvl="6" w:tplc="66D0B2FC" w:tentative="1">
      <w:start w:val="1"/>
      <w:numFmt w:val="decimal"/>
      <w:lvlText w:val="%7."/>
      <w:lvlJc w:val="left"/>
      <w:pPr>
        <w:ind w:left="3080" w:hanging="440"/>
      </w:pPr>
    </w:lvl>
    <w:lvl w:ilvl="7" w:tplc="077A2D22" w:tentative="1">
      <w:start w:val="1"/>
      <w:numFmt w:val="aiueoFullWidth"/>
      <w:lvlText w:val="(%8)"/>
      <w:lvlJc w:val="left"/>
      <w:pPr>
        <w:ind w:left="3520" w:hanging="440"/>
      </w:pPr>
    </w:lvl>
    <w:lvl w:ilvl="8" w:tplc="DA907DF2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275863508">
    <w:abstractNumId w:val="10"/>
  </w:num>
  <w:num w:numId="2" w16cid:durableId="665133019">
    <w:abstractNumId w:val="9"/>
  </w:num>
  <w:num w:numId="3" w16cid:durableId="970206601">
    <w:abstractNumId w:val="7"/>
  </w:num>
  <w:num w:numId="4" w16cid:durableId="1412315180">
    <w:abstractNumId w:val="6"/>
  </w:num>
  <w:num w:numId="5" w16cid:durableId="952443536">
    <w:abstractNumId w:val="5"/>
  </w:num>
  <w:num w:numId="6" w16cid:durableId="1979606200">
    <w:abstractNumId w:val="4"/>
  </w:num>
  <w:num w:numId="7" w16cid:durableId="1412629131">
    <w:abstractNumId w:val="8"/>
  </w:num>
  <w:num w:numId="8" w16cid:durableId="1166168942">
    <w:abstractNumId w:val="3"/>
  </w:num>
  <w:num w:numId="9" w16cid:durableId="1404064311">
    <w:abstractNumId w:val="2"/>
  </w:num>
  <w:num w:numId="10" w16cid:durableId="484131167">
    <w:abstractNumId w:val="1"/>
  </w:num>
  <w:num w:numId="11" w16cid:durableId="1161041876">
    <w:abstractNumId w:val="0"/>
  </w:num>
  <w:num w:numId="12" w16cid:durableId="13320217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stylePaneFormatFilter w:val="1B01" w:allStyles="1" w:customStyles="0" w:latentStyles="0" w:stylesInUse="0" w:headingStyles="0" w:numberingStyles="0" w:tableStyles="0" w:directFormattingOnRuns="1" w:directFormattingOnParagraphs="1" w:directFormattingOnNumbering="0" w:directFormattingOnTables="1" w:clearFormatting="1" w:top3HeadingStyles="0" w:visibleStyles="0" w:alternateStyleNames="0"/>
  <w:stylePaneSortMethod w:val="000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7SwNDc3M7EAAhNLCyUdpeDU4uLM/DyQAhOzWgAESgud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epat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0pz2r9v1rszf3ead9cvtv9wts9t2zpfvff5&quot;&gt;Nakatsuka_PC_UT EndNote Library&lt;record-ids&gt;&lt;item&gt;568&lt;/item&gt;&lt;item&gt;810&lt;/item&gt;&lt;item&gt;1114&lt;/item&gt;&lt;item&gt;1230&lt;/item&gt;&lt;item&gt;1253&lt;/item&gt;&lt;item&gt;1531&lt;/item&gt;&lt;item&gt;1721&lt;/item&gt;&lt;item&gt;2013&lt;/item&gt;&lt;item&gt;2072&lt;/item&gt;&lt;item&gt;2083&lt;/item&gt;&lt;item&gt;2381&lt;/item&gt;&lt;item&gt;2385&lt;/item&gt;&lt;item&gt;2386&lt;/item&gt;&lt;item&gt;2596&lt;/item&gt;&lt;item&gt;2798&lt;/item&gt;&lt;item&gt;2799&lt;/item&gt;&lt;item&gt;2921&lt;/item&gt;&lt;item&gt;2922&lt;/item&gt;&lt;item&gt;2923&lt;/item&gt;&lt;item&gt;2925&lt;/item&gt;&lt;item&gt;2933&lt;/item&gt;&lt;item&gt;2993&lt;/item&gt;&lt;item&gt;3038&lt;/item&gt;&lt;item&gt;3512&lt;/item&gt;&lt;item&gt;3556&lt;/item&gt;&lt;item&gt;3558&lt;/item&gt;&lt;item&gt;3559&lt;/item&gt;&lt;item&gt;3560&lt;/item&gt;&lt;/record-ids&gt;&lt;/item&gt;&lt;/Libraries&gt;"/>
    <w:docVar w:name="is_review_method" w:val="Cluster"/>
  </w:docVars>
  <w:rsids>
    <w:rsidRoot w:val="00963F40"/>
    <w:rsid w:val="00000512"/>
    <w:rsid w:val="000007E1"/>
    <w:rsid w:val="00006730"/>
    <w:rsid w:val="000073C8"/>
    <w:rsid w:val="000101BA"/>
    <w:rsid w:val="00010B25"/>
    <w:rsid w:val="00011FF5"/>
    <w:rsid w:val="00012524"/>
    <w:rsid w:val="00015BCD"/>
    <w:rsid w:val="00015CDF"/>
    <w:rsid w:val="00016FA7"/>
    <w:rsid w:val="00020288"/>
    <w:rsid w:val="0002041B"/>
    <w:rsid w:val="0002116E"/>
    <w:rsid w:val="000217AB"/>
    <w:rsid w:val="00022A0B"/>
    <w:rsid w:val="000238D6"/>
    <w:rsid w:val="00024292"/>
    <w:rsid w:val="00024C03"/>
    <w:rsid w:val="00025124"/>
    <w:rsid w:val="00025743"/>
    <w:rsid w:val="00025CCC"/>
    <w:rsid w:val="00030882"/>
    <w:rsid w:val="00030A67"/>
    <w:rsid w:val="00031939"/>
    <w:rsid w:val="00032793"/>
    <w:rsid w:val="00032917"/>
    <w:rsid w:val="00032D2C"/>
    <w:rsid w:val="00032D5D"/>
    <w:rsid w:val="0003319C"/>
    <w:rsid w:val="000332F3"/>
    <w:rsid w:val="00033CF2"/>
    <w:rsid w:val="00033FFF"/>
    <w:rsid w:val="00034F5C"/>
    <w:rsid w:val="000352A8"/>
    <w:rsid w:val="00037C87"/>
    <w:rsid w:val="00040D14"/>
    <w:rsid w:val="00041AE7"/>
    <w:rsid w:val="00041D4C"/>
    <w:rsid w:val="00041E50"/>
    <w:rsid w:val="00042381"/>
    <w:rsid w:val="000423B5"/>
    <w:rsid w:val="00044404"/>
    <w:rsid w:val="0004742C"/>
    <w:rsid w:val="00047620"/>
    <w:rsid w:val="00047E9B"/>
    <w:rsid w:val="00050531"/>
    <w:rsid w:val="0005081C"/>
    <w:rsid w:val="00050B5F"/>
    <w:rsid w:val="00050F02"/>
    <w:rsid w:val="000525D0"/>
    <w:rsid w:val="00054613"/>
    <w:rsid w:val="00054873"/>
    <w:rsid w:val="00055348"/>
    <w:rsid w:val="0005627C"/>
    <w:rsid w:val="000570E1"/>
    <w:rsid w:val="00057493"/>
    <w:rsid w:val="000576F4"/>
    <w:rsid w:val="0005788E"/>
    <w:rsid w:val="00060372"/>
    <w:rsid w:val="000604AB"/>
    <w:rsid w:val="00062048"/>
    <w:rsid w:val="000622DE"/>
    <w:rsid w:val="00062CF8"/>
    <w:rsid w:val="00062D6B"/>
    <w:rsid w:val="000659D8"/>
    <w:rsid w:val="00066250"/>
    <w:rsid w:val="000673C1"/>
    <w:rsid w:val="00067719"/>
    <w:rsid w:val="000709ED"/>
    <w:rsid w:val="00070A7A"/>
    <w:rsid w:val="00070DC3"/>
    <w:rsid w:val="00070DE2"/>
    <w:rsid w:val="000717BA"/>
    <w:rsid w:val="0007279A"/>
    <w:rsid w:val="00072A50"/>
    <w:rsid w:val="00072CDE"/>
    <w:rsid w:val="000738D9"/>
    <w:rsid w:val="00074A75"/>
    <w:rsid w:val="00075116"/>
    <w:rsid w:val="00075170"/>
    <w:rsid w:val="00076F36"/>
    <w:rsid w:val="000778EA"/>
    <w:rsid w:val="00081462"/>
    <w:rsid w:val="000819B6"/>
    <w:rsid w:val="00081D99"/>
    <w:rsid w:val="0008225D"/>
    <w:rsid w:val="00082305"/>
    <w:rsid w:val="0008350A"/>
    <w:rsid w:val="0008383F"/>
    <w:rsid w:val="000851F9"/>
    <w:rsid w:val="00085A5A"/>
    <w:rsid w:val="00085A71"/>
    <w:rsid w:val="00086816"/>
    <w:rsid w:val="00091054"/>
    <w:rsid w:val="0009126E"/>
    <w:rsid w:val="00091285"/>
    <w:rsid w:val="00091849"/>
    <w:rsid w:val="00091F89"/>
    <w:rsid w:val="00092689"/>
    <w:rsid w:val="00092E13"/>
    <w:rsid w:val="00093507"/>
    <w:rsid w:val="00093708"/>
    <w:rsid w:val="00093DE2"/>
    <w:rsid w:val="000943A2"/>
    <w:rsid w:val="000957DC"/>
    <w:rsid w:val="00096774"/>
    <w:rsid w:val="0009785D"/>
    <w:rsid w:val="000A051A"/>
    <w:rsid w:val="000A12E7"/>
    <w:rsid w:val="000A29A3"/>
    <w:rsid w:val="000A29D4"/>
    <w:rsid w:val="000A3079"/>
    <w:rsid w:val="000A35C1"/>
    <w:rsid w:val="000A36F3"/>
    <w:rsid w:val="000A728E"/>
    <w:rsid w:val="000A729A"/>
    <w:rsid w:val="000B2323"/>
    <w:rsid w:val="000B2467"/>
    <w:rsid w:val="000B287C"/>
    <w:rsid w:val="000B2E80"/>
    <w:rsid w:val="000B5324"/>
    <w:rsid w:val="000B5ACD"/>
    <w:rsid w:val="000B6701"/>
    <w:rsid w:val="000C03A0"/>
    <w:rsid w:val="000C0582"/>
    <w:rsid w:val="000C0CB3"/>
    <w:rsid w:val="000C2317"/>
    <w:rsid w:val="000C2A28"/>
    <w:rsid w:val="000C333C"/>
    <w:rsid w:val="000C3501"/>
    <w:rsid w:val="000C671A"/>
    <w:rsid w:val="000C7196"/>
    <w:rsid w:val="000C73CA"/>
    <w:rsid w:val="000C73F9"/>
    <w:rsid w:val="000D1700"/>
    <w:rsid w:val="000D1D60"/>
    <w:rsid w:val="000D2ED1"/>
    <w:rsid w:val="000D4BB3"/>
    <w:rsid w:val="000D63DC"/>
    <w:rsid w:val="000D6B2E"/>
    <w:rsid w:val="000E023E"/>
    <w:rsid w:val="000E13D7"/>
    <w:rsid w:val="000E2242"/>
    <w:rsid w:val="000E316C"/>
    <w:rsid w:val="000E353C"/>
    <w:rsid w:val="000E4195"/>
    <w:rsid w:val="000E4285"/>
    <w:rsid w:val="000E450F"/>
    <w:rsid w:val="000E517B"/>
    <w:rsid w:val="000E59AE"/>
    <w:rsid w:val="000E6681"/>
    <w:rsid w:val="000F013F"/>
    <w:rsid w:val="000F0201"/>
    <w:rsid w:val="000F04BC"/>
    <w:rsid w:val="000F1833"/>
    <w:rsid w:val="000F1A62"/>
    <w:rsid w:val="000F243C"/>
    <w:rsid w:val="000F442F"/>
    <w:rsid w:val="000F57D4"/>
    <w:rsid w:val="000F6EBE"/>
    <w:rsid w:val="000F6F98"/>
    <w:rsid w:val="000F7474"/>
    <w:rsid w:val="000F7D34"/>
    <w:rsid w:val="00100D06"/>
    <w:rsid w:val="00100ECF"/>
    <w:rsid w:val="00101BA7"/>
    <w:rsid w:val="00102C08"/>
    <w:rsid w:val="00103064"/>
    <w:rsid w:val="001030C6"/>
    <w:rsid w:val="00103219"/>
    <w:rsid w:val="0010404C"/>
    <w:rsid w:val="001064B3"/>
    <w:rsid w:val="00106DAF"/>
    <w:rsid w:val="001076B8"/>
    <w:rsid w:val="00107C0E"/>
    <w:rsid w:val="0011248B"/>
    <w:rsid w:val="00113B70"/>
    <w:rsid w:val="0011453C"/>
    <w:rsid w:val="00114A8D"/>
    <w:rsid w:val="00114C47"/>
    <w:rsid w:val="00114E9C"/>
    <w:rsid w:val="0011589A"/>
    <w:rsid w:val="00115A68"/>
    <w:rsid w:val="00120502"/>
    <w:rsid w:val="00120610"/>
    <w:rsid w:val="0012092A"/>
    <w:rsid w:val="00120BDF"/>
    <w:rsid w:val="00121530"/>
    <w:rsid w:val="001217FB"/>
    <w:rsid w:val="00121B5C"/>
    <w:rsid w:val="001223B7"/>
    <w:rsid w:val="00123408"/>
    <w:rsid w:val="001235CF"/>
    <w:rsid w:val="00123F07"/>
    <w:rsid w:val="00124277"/>
    <w:rsid w:val="0012608D"/>
    <w:rsid w:val="001263F9"/>
    <w:rsid w:val="0012790D"/>
    <w:rsid w:val="00130007"/>
    <w:rsid w:val="001302B8"/>
    <w:rsid w:val="00132008"/>
    <w:rsid w:val="001328B9"/>
    <w:rsid w:val="00132EBD"/>
    <w:rsid w:val="00133870"/>
    <w:rsid w:val="00133AC7"/>
    <w:rsid w:val="00133E14"/>
    <w:rsid w:val="00134024"/>
    <w:rsid w:val="001343C0"/>
    <w:rsid w:val="00135EC3"/>
    <w:rsid w:val="00135ECE"/>
    <w:rsid w:val="00135F11"/>
    <w:rsid w:val="001364B1"/>
    <w:rsid w:val="00136BF8"/>
    <w:rsid w:val="00136FDE"/>
    <w:rsid w:val="00137524"/>
    <w:rsid w:val="00137A63"/>
    <w:rsid w:val="001401DD"/>
    <w:rsid w:val="001410EA"/>
    <w:rsid w:val="001415F7"/>
    <w:rsid w:val="00142DC1"/>
    <w:rsid w:val="001437A3"/>
    <w:rsid w:val="001438C3"/>
    <w:rsid w:val="001454E1"/>
    <w:rsid w:val="001458F8"/>
    <w:rsid w:val="001467C4"/>
    <w:rsid w:val="00147283"/>
    <w:rsid w:val="001506E7"/>
    <w:rsid w:val="00150826"/>
    <w:rsid w:val="00150930"/>
    <w:rsid w:val="00152001"/>
    <w:rsid w:val="00152341"/>
    <w:rsid w:val="00152534"/>
    <w:rsid w:val="00152643"/>
    <w:rsid w:val="001541F4"/>
    <w:rsid w:val="00154420"/>
    <w:rsid w:val="001551AF"/>
    <w:rsid w:val="0015524F"/>
    <w:rsid w:val="001561C3"/>
    <w:rsid w:val="0015744A"/>
    <w:rsid w:val="00157648"/>
    <w:rsid w:val="0015771D"/>
    <w:rsid w:val="00157D41"/>
    <w:rsid w:val="00157DD6"/>
    <w:rsid w:val="00160377"/>
    <w:rsid w:val="00160C04"/>
    <w:rsid w:val="0016152E"/>
    <w:rsid w:val="00161A56"/>
    <w:rsid w:val="001645CD"/>
    <w:rsid w:val="00164611"/>
    <w:rsid w:val="001646DA"/>
    <w:rsid w:val="001648AE"/>
    <w:rsid w:val="0016492E"/>
    <w:rsid w:val="00165940"/>
    <w:rsid w:val="00165B02"/>
    <w:rsid w:val="001662E6"/>
    <w:rsid w:val="00166C00"/>
    <w:rsid w:val="00167459"/>
    <w:rsid w:val="00167EE0"/>
    <w:rsid w:val="00171305"/>
    <w:rsid w:val="00171FCA"/>
    <w:rsid w:val="00172505"/>
    <w:rsid w:val="00172FF3"/>
    <w:rsid w:val="0017417B"/>
    <w:rsid w:val="00174C43"/>
    <w:rsid w:val="00175EF8"/>
    <w:rsid w:val="00180088"/>
    <w:rsid w:val="0018046F"/>
    <w:rsid w:val="00180551"/>
    <w:rsid w:val="00180821"/>
    <w:rsid w:val="00181D0B"/>
    <w:rsid w:val="001827E6"/>
    <w:rsid w:val="00182FFB"/>
    <w:rsid w:val="001831A3"/>
    <w:rsid w:val="00183B44"/>
    <w:rsid w:val="001845EA"/>
    <w:rsid w:val="001856DB"/>
    <w:rsid w:val="001859E7"/>
    <w:rsid w:val="001863F8"/>
    <w:rsid w:val="00186A1D"/>
    <w:rsid w:val="00186A2B"/>
    <w:rsid w:val="00186C51"/>
    <w:rsid w:val="00187C44"/>
    <w:rsid w:val="00190E56"/>
    <w:rsid w:val="0019153E"/>
    <w:rsid w:val="0019411F"/>
    <w:rsid w:val="00194227"/>
    <w:rsid w:val="00194BE9"/>
    <w:rsid w:val="001A03FA"/>
    <w:rsid w:val="001A0572"/>
    <w:rsid w:val="001A1020"/>
    <w:rsid w:val="001A128A"/>
    <w:rsid w:val="001A25E6"/>
    <w:rsid w:val="001A2D1C"/>
    <w:rsid w:val="001A4C92"/>
    <w:rsid w:val="001A4FD9"/>
    <w:rsid w:val="001A5813"/>
    <w:rsid w:val="001A598B"/>
    <w:rsid w:val="001A5BF9"/>
    <w:rsid w:val="001A5E2B"/>
    <w:rsid w:val="001A790C"/>
    <w:rsid w:val="001B1C56"/>
    <w:rsid w:val="001B2219"/>
    <w:rsid w:val="001B2FB6"/>
    <w:rsid w:val="001B36BF"/>
    <w:rsid w:val="001B446A"/>
    <w:rsid w:val="001B51CA"/>
    <w:rsid w:val="001B624A"/>
    <w:rsid w:val="001C0B1F"/>
    <w:rsid w:val="001C0DA7"/>
    <w:rsid w:val="001C20BA"/>
    <w:rsid w:val="001C20BC"/>
    <w:rsid w:val="001C2454"/>
    <w:rsid w:val="001C29CD"/>
    <w:rsid w:val="001C3A82"/>
    <w:rsid w:val="001C478E"/>
    <w:rsid w:val="001C5DCA"/>
    <w:rsid w:val="001C75EE"/>
    <w:rsid w:val="001D00EB"/>
    <w:rsid w:val="001D05D8"/>
    <w:rsid w:val="001D14AE"/>
    <w:rsid w:val="001D171F"/>
    <w:rsid w:val="001D1982"/>
    <w:rsid w:val="001D26B7"/>
    <w:rsid w:val="001D2984"/>
    <w:rsid w:val="001D2B44"/>
    <w:rsid w:val="001D2C80"/>
    <w:rsid w:val="001D2FD9"/>
    <w:rsid w:val="001D3D1E"/>
    <w:rsid w:val="001D4296"/>
    <w:rsid w:val="001D4818"/>
    <w:rsid w:val="001D5791"/>
    <w:rsid w:val="001D5934"/>
    <w:rsid w:val="001D5EE2"/>
    <w:rsid w:val="001D5F3E"/>
    <w:rsid w:val="001D67CF"/>
    <w:rsid w:val="001D6C04"/>
    <w:rsid w:val="001D6F86"/>
    <w:rsid w:val="001D76D3"/>
    <w:rsid w:val="001E09E0"/>
    <w:rsid w:val="001E1443"/>
    <w:rsid w:val="001E1E91"/>
    <w:rsid w:val="001E2EEF"/>
    <w:rsid w:val="001E4717"/>
    <w:rsid w:val="001E5967"/>
    <w:rsid w:val="001E62EF"/>
    <w:rsid w:val="001E62FB"/>
    <w:rsid w:val="001E6408"/>
    <w:rsid w:val="001E6EFE"/>
    <w:rsid w:val="001E7840"/>
    <w:rsid w:val="001F01C4"/>
    <w:rsid w:val="001F2766"/>
    <w:rsid w:val="001F2773"/>
    <w:rsid w:val="001F2B3A"/>
    <w:rsid w:val="001F668E"/>
    <w:rsid w:val="001F754A"/>
    <w:rsid w:val="002000B0"/>
    <w:rsid w:val="00200BF6"/>
    <w:rsid w:val="00203426"/>
    <w:rsid w:val="00204F5E"/>
    <w:rsid w:val="00205A0B"/>
    <w:rsid w:val="00205E10"/>
    <w:rsid w:val="00207440"/>
    <w:rsid w:val="002075BA"/>
    <w:rsid w:val="00210313"/>
    <w:rsid w:val="002104BB"/>
    <w:rsid w:val="00210850"/>
    <w:rsid w:val="00210F50"/>
    <w:rsid w:val="002114C1"/>
    <w:rsid w:val="00212AFB"/>
    <w:rsid w:val="00215E79"/>
    <w:rsid w:val="00216B3F"/>
    <w:rsid w:val="0021788E"/>
    <w:rsid w:val="002216AF"/>
    <w:rsid w:val="00222305"/>
    <w:rsid w:val="00223E69"/>
    <w:rsid w:val="0022454F"/>
    <w:rsid w:val="00224603"/>
    <w:rsid w:val="00224E99"/>
    <w:rsid w:val="00225986"/>
    <w:rsid w:val="00225DF0"/>
    <w:rsid w:val="00225EF4"/>
    <w:rsid w:val="002264BA"/>
    <w:rsid w:val="002266C3"/>
    <w:rsid w:val="00226FDD"/>
    <w:rsid w:val="0022769F"/>
    <w:rsid w:val="00227B83"/>
    <w:rsid w:val="00232020"/>
    <w:rsid w:val="0023228D"/>
    <w:rsid w:val="00233BB8"/>
    <w:rsid w:val="0023440A"/>
    <w:rsid w:val="00235710"/>
    <w:rsid w:val="002358ED"/>
    <w:rsid w:val="002359AE"/>
    <w:rsid w:val="002368CB"/>
    <w:rsid w:val="00237F00"/>
    <w:rsid w:val="00242D84"/>
    <w:rsid w:val="00243CA4"/>
    <w:rsid w:val="0024460D"/>
    <w:rsid w:val="0024567C"/>
    <w:rsid w:val="0024663F"/>
    <w:rsid w:val="0024669B"/>
    <w:rsid w:val="002468A4"/>
    <w:rsid w:val="00250AF2"/>
    <w:rsid w:val="0025267C"/>
    <w:rsid w:val="00252738"/>
    <w:rsid w:val="002528F9"/>
    <w:rsid w:val="00252B19"/>
    <w:rsid w:val="00253BD7"/>
    <w:rsid w:val="00253F38"/>
    <w:rsid w:val="00254FEB"/>
    <w:rsid w:val="00257BE6"/>
    <w:rsid w:val="00257C57"/>
    <w:rsid w:val="00257FEB"/>
    <w:rsid w:val="002606EF"/>
    <w:rsid w:val="002642BA"/>
    <w:rsid w:val="002648B4"/>
    <w:rsid w:val="00264C71"/>
    <w:rsid w:val="00265413"/>
    <w:rsid w:val="00266B9C"/>
    <w:rsid w:val="002675EE"/>
    <w:rsid w:val="00271251"/>
    <w:rsid w:val="00271617"/>
    <w:rsid w:val="00271B8D"/>
    <w:rsid w:val="00272284"/>
    <w:rsid w:val="002724C1"/>
    <w:rsid w:val="00273736"/>
    <w:rsid w:val="00273B7A"/>
    <w:rsid w:val="00274101"/>
    <w:rsid w:val="002741E7"/>
    <w:rsid w:val="00274D11"/>
    <w:rsid w:val="002753B9"/>
    <w:rsid w:val="00275B9E"/>
    <w:rsid w:val="00276789"/>
    <w:rsid w:val="00280422"/>
    <w:rsid w:val="00280EE4"/>
    <w:rsid w:val="0028160E"/>
    <w:rsid w:val="00281E2B"/>
    <w:rsid w:val="002821F7"/>
    <w:rsid w:val="00282691"/>
    <w:rsid w:val="0028371F"/>
    <w:rsid w:val="00283F17"/>
    <w:rsid w:val="00284F82"/>
    <w:rsid w:val="00285211"/>
    <w:rsid w:val="00285A03"/>
    <w:rsid w:val="00285E63"/>
    <w:rsid w:val="0028608C"/>
    <w:rsid w:val="00286D17"/>
    <w:rsid w:val="00287046"/>
    <w:rsid w:val="00287173"/>
    <w:rsid w:val="002872D1"/>
    <w:rsid w:val="00287CA7"/>
    <w:rsid w:val="00291300"/>
    <w:rsid w:val="002922B6"/>
    <w:rsid w:val="002927E4"/>
    <w:rsid w:val="0029288E"/>
    <w:rsid w:val="00292B7F"/>
    <w:rsid w:val="00293AC0"/>
    <w:rsid w:val="002941AA"/>
    <w:rsid w:val="002942AF"/>
    <w:rsid w:val="0029448F"/>
    <w:rsid w:val="00295420"/>
    <w:rsid w:val="00297F66"/>
    <w:rsid w:val="002A02E0"/>
    <w:rsid w:val="002A0F85"/>
    <w:rsid w:val="002A14EA"/>
    <w:rsid w:val="002A1EC3"/>
    <w:rsid w:val="002A21D8"/>
    <w:rsid w:val="002A42A6"/>
    <w:rsid w:val="002A44B7"/>
    <w:rsid w:val="002A60A3"/>
    <w:rsid w:val="002A6FB6"/>
    <w:rsid w:val="002A77EA"/>
    <w:rsid w:val="002A7F04"/>
    <w:rsid w:val="002A7F8C"/>
    <w:rsid w:val="002B032A"/>
    <w:rsid w:val="002B03F4"/>
    <w:rsid w:val="002B1F51"/>
    <w:rsid w:val="002B2778"/>
    <w:rsid w:val="002B2E16"/>
    <w:rsid w:val="002B3E14"/>
    <w:rsid w:val="002B47D5"/>
    <w:rsid w:val="002B4CFC"/>
    <w:rsid w:val="002B64AC"/>
    <w:rsid w:val="002B69A8"/>
    <w:rsid w:val="002B733E"/>
    <w:rsid w:val="002C0E7C"/>
    <w:rsid w:val="002C19CB"/>
    <w:rsid w:val="002C1CA4"/>
    <w:rsid w:val="002C3C36"/>
    <w:rsid w:val="002C45E3"/>
    <w:rsid w:val="002C4CA7"/>
    <w:rsid w:val="002C5072"/>
    <w:rsid w:val="002C541D"/>
    <w:rsid w:val="002C57D8"/>
    <w:rsid w:val="002C605D"/>
    <w:rsid w:val="002C6D4E"/>
    <w:rsid w:val="002C72ED"/>
    <w:rsid w:val="002C7526"/>
    <w:rsid w:val="002D018A"/>
    <w:rsid w:val="002D0BFA"/>
    <w:rsid w:val="002D0D77"/>
    <w:rsid w:val="002D0E62"/>
    <w:rsid w:val="002D17AD"/>
    <w:rsid w:val="002D3326"/>
    <w:rsid w:val="002D4686"/>
    <w:rsid w:val="002D4E0E"/>
    <w:rsid w:val="002D51BF"/>
    <w:rsid w:val="002D54C0"/>
    <w:rsid w:val="002D6A29"/>
    <w:rsid w:val="002D6BE7"/>
    <w:rsid w:val="002D6D3B"/>
    <w:rsid w:val="002D6D3E"/>
    <w:rsid w:val="002D74EA"/>
    <w:rsid w:val="002D78CF"/>
    <w:rsid w:val="002E0436"/>
    <w:rsid w:val="002E0924"/>
    <w:rsid w:val="002E0C43"/>
    <w:rsid w:val="002E14F7"/>
    <w:rsid w:val="002E1660"/>
    <w:rsid w:val="002E1C1C"/>
    <w:rsid w:val="002E2350"/>
    <w:rsid w:val="002E2A69"/>
    <w:rsid w:val="002E3B56"/>
    <w:rsid w:val="002E3D64"/>
    <w:rsid w:val="002E3F36"/>
    <w:rsid w:val="002E3F81"/>
    <w:rsid w:val="002E4CEB"/>
    <w:rsid w:val="002E4D45"/>
    <w:rsid w:val="002E4FBD"/>
    <w:rsid w:val="002E5D81"/>
    <w:rsid w:val="002E661C"/>
    <w:rsid w:val="002E6DAA"/>
    <w:rsid w:val="002E74EC"/>
    <w:rsid w:val="002E7619"/>
    <w:rsid w:val="002E7DDB"/>
    <w:rsid w:val="002F01A7"/>
    <w:rsid w:val="002F0937"/>
    <w:rsid w:val="002F1CC9"/>
    <w:rsid w:val="002F2939"/>
    <w:rsid w:val="002F29C1"/>
    <w:rsid w:val="002F2EB7"/>
    <w:rsid w:val="002F423F"/>
    <w:rsid w:val="002F515F"/>
    <w:rsid w:val="002F52F3"/>
    <w:rsid w:val="002F670B"/>
    <w:rsid w:val="002F7041"/>
    <w:rsid w:val="00300A97"/>
    <w:rsid w:val="00301B58"/>
    <w:rsid w:val="00301C50"/>
    <w:rsid w:val="00302DEE"/>
    <w:rsid w:val="003036B3"/>
    <w:rsid w:val="00303C56"/>
    <w:rsid w:val="00304E82"/>
    <w:rsid w:val="00305804"/>
    <w:rsid w:val="00305F40"/>
    <w:rsid w:val="00306618"/>
    <w:rsid w:val="00311762"/>
    <w:rsid w:val="00312A4F"/>
    <w:rsid w:val="00312ABB"/>
    <w:rsid w:val="00312CD8"/>
    <w:rsid w:val="003133CC"/>
    <w:rsid w:val="00314EBB"/>
    <w:rsid w:val="00315EFC"/>
    <w:rsid w:val="00315F14"/>
    <w:rsid w:val="00317D7E"/>
    <w:rsid w:val="003209A3"/>
    <w:rsid w:val="00322E9D"/>
    <w:rsid w:val="0032323D"/>
    <w:rsid w:val="003234F1"/>
    <w:rsid w:val="0032409A"/>
    <w:rsid w:val="0032529C"/>
    <w:rsid w:val="00325A4B"/>
    <w:rsid w:val="00325F1F"/>
    <w:rsid w:val="00327508"/>
    <w:rsid w:val="00327C18"/>
    <w:rsid w:val="00327DD1"/>
    <w:rsid w:val="00327FC1"/>
    <w:rsid w:val="00330579"/>
    <w:rsid w:val="00330838"/>
    <w:rsid w:val="00331D8D"/>
    <w:rsid w:val="0033203E"/>
    <w:rsid w:val="0033296D"/>
    <w:rsid w:val="003336A8"/>
    <w:rsid w:val="00333CAA"/>
    <w:rsid w:val="0033414E"/>
    <w:rsid w:val="00335998"/>
    <w:rsid w:val="00335F9C"/>
    <w:rsid w:val="003363D5"/>
    <w:rsid w:val="0033692C"/>
    <w:rsid w:val="00336DB2"/>
    <w:rsid w:val="00336DED"/>
    <w:rsid w:val="0033756B"/>
    <w:rsid w:val="00337D5A"/>
    <w:rsid w:val="003405ED"/>
    <w:rsid w:val="0034181C"/>
    <w:rsid w:val="00342C05"/>
    <w:rsid w:val="00344542"/>
    <w:rsid w:val="00344F38"/>
    <w:rsid w:val="00345FCB"/>
    <w:rsid w:val="00346F08"/>
    <w:rsid w:val="003471C0"/>
    <w:rsid w:val="00347A32"/>
    <w:rsid w:val="003504CD"/>
    <w:rsid w:val="00351882"/>
    <w:rsid w:val="00351AD2"/>
    <w:rsid w:val="00351C9D"/>
    <w:rsid w:val="00352B5B"/>
    <w:rsid w:val="00352C88"/>
    <w:rsid w:val="003535B3"/>
    <w:rsid w:val="00354186"/>
    <w:rsid w:val="003544F1"/>
    <w:rsid w:val="003547F3"/>
    <w:rsid w:val="003562B6"/>
    <w:rsid w:val="00356663"/>
    <w:rsid w:val="00356ED1"/>
    <w:rsid w:val="003578F6"/>
    <w:rsid w:val="00360582"/>
    <w:rsid w:val="00361735"/>
    <w:rsid w:val="00361A2A"/>
    <w:rsid w:val="00361DEC"/>
    <w:rsid w:val="003621AD"/>
    <w:rsid w:val="00362E34"/>
    <w:rsid w:val="003646B6"/>
    <w:rsid w:val="00364710"/>
    <w:rsid w:val="0036496C"/>
    <w:rsid w:val="00366232"/>
    <w:rsid w:val="003664D6"/>
    <w:rsid w:val="00366992"/>
    <w:rsid w:val="00370C6F"/>
    <w:rsid w:val="0037130A"/>
    <w:rsid w:val="0037193C"/>
    <w:rsid w:val="00371B59"/>
    <w:rsid w:val="003722BB"/>
    <w:rsid w:val="00373220"/>
    <w:rsid w:val="003732B1"/>
    <w:rsid w:val="0037414C"/>
    <w:rsid w:val="003757F3"/>
    <w:rsid w:val="00377403"/>
    <w:rsid w:val="00377431"/>
    <w:rsid w:val="00381135"/>
    <w:rsid w:val="00381858"/>
    <w:rsid w:val="00382702"/>
    <w:rsid w:val="00382C80"/>
    <w:rsid w:val="003832F2"/>
    <w:rsid w:val="00383694"/>
    <w:rsid w:val="00383731"/>
    <w:rsid w:val="00383B27"/>
    <w:rsid w:val="003849BB"/>
    <w:rsid w:val="00385453"/>
    <w:rsid w:val="00385905"/>
    <w:rsid w:val="0038595C"/>
    <w:rsid w:val="00386FF2"/>
    <w:rsid w:val="00392391"/>
    <w:rsid w:val="003931EB"/>
    <w:rsid w:val="00393A99"/>
    <w:rsid w:val="00393FD3"/>
    <w:rsid w:val="00395357"/>
    <w:rsid w:val="0039611A"/>
    <w:rsid w:val="0039612B"/>
    <w:rsid w:val="003964D0"/>
    <w:rsid w:val="0039670A"/>
    <w:rsid w:val="0039675A"/>
    <w:rsid w:val="00397836"/>
    <w:rsid w:val="00397A46"/>
    <w:rsid w:val="00397BB1"/>
    <w:rsid w:val="00397E49"/>
    <w:rsid w:val="003A06CF"/>
    <w:rsid w:val="003A0788"/>
    <w:rsid w:val="003A086F"/>
    <w:rsid w:val="003A111F"/>
    <w:rsid w:val="003A3542"/>
    <w:rsid w:val="003A44C2"/>
    <w:rsid w:val="003A5668"/>
    <w:rsid w:val="003A6016"/>
    <w:rsid w:val="003A6805"/>
    <w:rsid w:val="003A6C17"/>
    <w:rsid w:val="003B050B"/>
    <w:rsid w:val="003B0B25"/>
    <w:rsid w:val="003B1998"/>
    <w:rsid w:val="003B293B"/>
    <w:rsid w:val="003B2A89"/>
    <w:rsid w:val="003B415C"/>
    <w:rsid w:val="003B5C94"/>
    <w:rsid w:val="003B62AD"/>
    <w:rsid w:val="003B750C"/>
    <w:rsid w:val="003B7C56"/>
    <w:rsid w:val="003B7DEF"/>
    <w:rsid w:val="003C256B"/>
    <w:rsid w:val="003C4C2C"/>
    <w:rsid w:val="003C578E"/>
    <w:rsid w:val="003D0C17"/>
    <w:rsid w:val="003D1105"/>
    <w:rsid w:val="003D1D9E"/>
    <w:rsid w:val="003D1F37"/>
    <w:rsid w:val="003D2A1D"/>
    <w:rsid w:val="003D30D7"/>
    <w:rsid w:val="003D4618"/>
    <w:rsid w:val="003D5E29"/>
    <w:rsid w:val="003D6604"/>
    <w:rsid w:val="003D6ED3"/>
    <w:rsid w:val="003D71B1"/>
    <w:rsid w:val="003D7795"/>
    <w:rsid w:val="003D7FA4"/>
    <w:rsid w:val="003E0A9A"/>
    <w:rsid w:val="003E4774"/>
    <w:rsid w:val="003E4793"/>
    <w:rsid w:val="003E5193"/>
    <w:rsid w:val="003E57AF"/>
    <w:rsid w:val="003E6E89"/>
    <w:rsid w:val="003E75B4"/>
    <w:rsid w:val="003F1416"/>
    <w:rsid w:val="003F1764"/>
    <w:rsid w:val="003F228E"/>
    <w:rsid w:val="003F29DD"/>
    <w:rsid w:val="003F4262"/>
    <w:rsid w:val="003F4D9B"/>
    <w:rsid w:val="003F61DE"/>
    <w:rsid w:val="003F69A1"/>
    <w:rsid w:val="003F6A04"/>
    <w:rsid w:val="003F6FE4"/>
    <w:rsid w:val="003F7446"/>
    <w:rsid w:val="00400870"/>
    <w:rsid w:val="0040183A"/>
    <w:rsid w:val="00401DC5"/>
    <w:rsid w:val="00402281"/>
    <w:rsid w:val="004026F7"/>
    <w:rsid w:val="00403235"/>
    <w:rsid w:val="004032DA"/>
    <w:rsid w:val="00404671"/>
    <w:rsid w:val="004053E6"/>
    <w:rsid w:val="004054EB"/>
    <w:rsid w:val="00405F19"/>
    <w:rsid w:val="00406EF8"/>
    <w:rsid w:val="004073DB"/>
    <w:rsid w:val="004074D1"/>
    <w:rsid w:val="004108E1"/>
    <w:rsid w:val="00410D0E"/>
    <w:rsid w:val="00411CCC"/>
    <w:rsid w:val="00412056"/>
    <w:rsid w:val="00413550"/>
    <w:rsid w:val="004137DE"/>
    <w:rsid w:val="00413A45"/>
    <w:rsid w:val="00415626"/>
    <w:rsid w:val="00420BD5"/>
    <w:rsid w:val="0042141B"/>
    <w:rsid w:val="00421ABA"/>
    <w:rsid w:val="004223E2"/>
    <w:rsid w:val="00422724"/>
    <w:rsid w:val="00422793"/>
    <w:rsid w:val="004227BF"/>
    <w:rsid w:val="00424A16"/>
    <w:rsid w:val="00425554"/>
    <w:rsid w:val="00425851"/>
    <w:rsid w:val="004259A4"/>
    <w:rsid w:val="00425C58"/>
    <w:rsid w:val="00426E0E"/>
    <w:rsid w:val="00430AF9"/>
    <w:rsid w:val="00430C9C"/>
    <w:rsid w:val="00432179"/>
    <w:rsid w:val="00433104"/>
    <w:rsid w:val="00433701"/>
    <w:rsid w:val="004342B6"/>
    <w:rsid w:val="0043467F"/>
    <w:rsid w:val="004346C3"/>
    <w:rsid w:val="00436040"/>
    <w:rsid w:val="00436136"/>
    <w:rsid w:val="0043695B"/>
    <w:rsid w:val="004375FA"/>
    <w:rsid w:val="0044000F"/>
    <w:rsid w:val="0044068F"/>
    <w:rsid w:val="004409E3"/>
    <w:rsid w:val="00440D2B"/>
    <w:rsid w:val="004412EC"/>
    <w:rsid w:val="004438C2"/>
    <w:rsid w:val="0044436E"/>
    <w:rsid w:val="00444C55"/>
    <w:rsid w:val="00444EE4"/>
    <w:rsid w:val="00445883"/>
    <w:rsid w:val="00445FBB"/>
    <w:rsid w:val="00446294"/>
    <w:rsid w:val="0044646B"/>
    <w:rsid w:val="004467FF"/>
    <w:rsid w:val="00450568"/>
    <w:rsid w:val="00451136"/>
    <w:rsid w:val="00451280"/>
    <w:rsid w:val="004515EC"/>
    <w:rsid w:val="0045192C"/>
    <w:rsid w:val="00452404"/>
    <w:rsid w:val="00453B90"/>
    <w:rsid w:val="00454D27"/>
    <w:rsid w:val="00455874"/>
    <w:rsid w:val="00456117"/>
    <w:rsid w:val="0045611B"/>
    <w:rsid w:val="00456212"/>
    <w:rsid w:val="004564A6"/>
    <w:rsid w:val="00461478"/>
    <w:rsid w:val="00461EA7"/>
    <w:rsid w:val="00462B02"/>
    <w:rsid w:val="004644BA"/>
    <w:rsid w:val="004661F7"/>
    <w:rsid w:val="0047213D"/>
    <w:rsid w:val="004741E7"/>
    <w:rsid w:val="004752AC"/>
    <w:rsid w:val="00476FF5"/>
    <w:rsid w:val="00481C50"/>
    <w:rsid w:val="0048354F"/>
    <w:rsid w:val="00483D2D"/>
    <w:rsid w:val="004848AF"/>
    <w:rsid w:val="00485253"/>
    <w:rsid w:val="004858F1"/>
    <w:rsid w:val="0048777D"/>
    <w:rsid w:val="00487DFD"/>
    <w:rsid w:val="00490FBB"/>
    <w:rsid w:val="00492505"/>
    <w:rsid w:val="0049331B"/>
    <w:rsid w:val="00494EEE"/>
    <w:rsid w:val="004A0078"/>
    <w:rsid w:val="004A0E16"/>
    <w:rsid w:val="004A2C9C"/>
    <w:rsid w:val="004A2F1B"/>
    <w:rsid w:val="004A4A16"/>
    <w:rsid w:val="004A568A"/>
    <w:rsid w:val="004A589B"/>
    <w:rsid w:val="004A5C69"/>
    <w:rsid w:val="004A606B"/>
    <w:rsid w:val="004B123A"/>
    <w:rsid w:val="004B3117"/>
    <w:rsid w:val="004B5B9A"/>
    <w:rsid w:val="004B7947"/>
    <w:rsid w:val="004C00A1"/>
    <w:rsid w:val="004C03B7"/>
    <w:rsid w:val="004C0603"/>
    <w:rsid w:val="004C1E8D"/>
    <w:rsid w:val="004C262C"/>
    <w:rsid w:val="004C2B05"/>
    <w:rsid w:val="004C45AC"/>
    <w:rsid w:val="004C7695"/>
    <w:rsid w:val="004C7ADD"/>
    <w:rsid w:val="004C7CE6"/>
    <w:rsid w:val="004D05D1"/>
    <w:rsid w:val="004D0742"/>
    <w:rsid w:val="004D251B"/>
    <w:rsid w:val="004D3CA1"/>
    <w:rsid w:val="004D5781"/>
    <w:rsid w:val="004D7365"/>
    <w:rsid w:val="004D7A0A"/>
    <w:rsid w:val="004E01DB"/>
    <w:rsid w:val="004E18D0"/>
    <w:rsid w:val="004E209D"/>
    <w:rsid w:val="004E23BD"/>
    <w:rsid w:val="004E5C07"/>
    <w:rsid w:val="004F11D0"/>
    <w:rsid w:val="004F1706"/>
    <w:rsid w:val="004F2332"/>
    <w:rsid w:val="004F250A"/>
    <w:rsid w:val="004F3894"/>
    <w:rsid w:val="004F4098"/>
    <w:rsid w:val="004F5B56"/>
    <w:rsid w:val="004F60E1"/>
    <w:rsid w:val="004F6565"/>
    <w:rsid w:val="004F6E45"/>
    <w:rsid w:val="004F7A27"/>
    <w:rsid w:val="004F7AA2"/>
    <w:rsid w:val="004F7D45"/>
    <w:rsid w:val="00501E28"/>
    <w:rsid w:val="0050274E"/>
    <w:rsid w:val="005037E3"/>
    <w:rsid w:val="00503859"/>
    <w:rsid w:val="00505AC9"/>
    <w:rsid w:val="00505FB2"/>
    <w:rsid w:val="00507B8F"/>
    <w:rsid w:val="00507E85"/>
    <w:rsid w:val="0051191D"/>
    <w:rsid w:val="0051265C"/>
    <w:rsid w:val="00513527"/>
    <w:rsid w:val="00513D08"/>
    <w:rsid w:val="00514148"/>
    <w:rsid w:val="0051452F"/>
    <w:rsid w:val="00514996"/>
    <w:rsid w:val="00514C33"/>
    <w:rsid w:val="00515D19"/>
    <w:rsid w:val="00517504"/>
    <w:rsid w:val="00521798"/>
    <w:rsid w:val="00522CEF"/>
    <w:rsid w:val="00523D3D"/>
    <w:rsid w:val="005248CC"/>
    <w:rsid w:val="00524B51"/>
    <w:rsid w:val="0052515C"/>
    <w:rsid w:val="00525A14"/>
    <w:rsid w:val="00527152"/>
    <w:rsid w:val="00527628"/>
    <w:rsid w:val="0052788E"/>
    <w:rsid w:val="005278FB"/>
    <w:rsid w:val="00527A24"/>
    <w:rsid w:val="005301D7"/>
    <w:rsid w:val="00531620"/>
    <w:rsid w:val="00531CB6"/>
    <w:rsid w:val="00531F96"/>
    <w:rsid w:val="005322C8"/>
    <w:rsid w:val="0053259F"/>
    <w:rsid w:val="0053268A"/>
    <w:rsid w:val="00533979"/>
    <w:rsid w:val="00534689"/>
    <w:rsid w:val="00534F2F"/>
    <w:rsid w:val="00535081"/>
    <w:rsid w:val="005351AA"/>
    <w:rsid w:val="0053637C"/>
    <w:rsid w:val="00536BCA"/>
    <w:rsid w:val="0053719D"/>
    <w:rsid w:val="00537CC3"/>
    <w:rsid w:val="005408BF"/>
    <w:rsid w:val="00541144"/>
    <w:rsid w:val="0054270F"/>
    <w:rsid w:val="00542BC6"/>
    <w:rsid w:val="00543B9E"/>
    <w:rsid w:val="00544736"/>
    <w:rsid w:val="00544984"/>
    <w:rsid w:val="00544C43"/>
    <w:rsid w:val="005477F4"/>
    <w:rsid w:val="00547918"/>
    <w:rsid w:val="00547F6C"/>
    <w:rsid w:val="0055026F"/>
    <w:rsid w:val="00550FD0"/>
    <w:rsid w:val="00552B15"/>
    <w:rsid w:val="00553786"/>
    <w:rsid w:val="005556B7"/>
    <w:rsid w:val="00555EE8"/>
    <w:rsid w:val="00556510"/>
    <w:rsid w:val="0055764C"/>
    <w:rsid w:val="0055787B"/>
    <w:rsid w:val="005600EE"/>
    <w:rsid w:val="00560B8F"/>
    <w:rsid w:val="00560F90"/>
    <w:rsid w:val="00560FE9"/>
    <w:rsid w:val="00562B83"/>
    <w:rsid w:val="00562DF4"/>
    <w:rsid w:val="00563081"/>
    <w:rsid w:val="005630E7"/>
    <w:rsid w:val="00563440"/>
    <w:rsid w:val="00563697"/>
    <w:rsid w:val="005636F2"/>
    <w:rsid w:val="00564185"/>
    <w:rsid w:val="00565A7F"/>
    <w:rsid w:val="00565B15"/>
    <w:rsid w:val="00566188"/>
    <w:rsid w:val="00570FC8"/>
    <w:rsid w:val="00571917"/>
    <w:rsid w:val="00571F60"/>
    <w:rsid w:val="00574F4A"/>
    <w:rsid w:val="0057544E"/>
    <w:rsid w:val="00577649"/>
    <w:rsid w:val="00577871"/>
    <w:rsid w:val="00580475"/>
    <w:rsid w:val="00581719"/>
    <w:rsid w:val="00583E1C"/>
    <w:rsid w:val="00583F5E"/>
    <w:rsid w:val="0058467F"/>
    <w:rsid w:val="005847CE"/>
    <w:rsid w:val="00584987"/>
    <w:rsid w:val="005861A9"/>
    <w:rsid w:val="00587249"/>
    <w:rsid w:val="0058735A"/>
    <w:rsid w:val="005920D3"/>
    <w:rsid w:val="00593F0B"/>
    <w:rsid w:val="00594ED8"/>
    <w:rsid w:val="00595CC4"/>
    <w:rsid w:val="00596ADC"/>
    <w:rsid w:val="005A498D"/>
    <w:rsid w:val="005A5C70"/>
    <w:rsid w:val="005A5DB7"/>
    <w:rsid w:val="005A693F"/>
    <w:rsid w:val="005A740A"/>
    <w:rsid w:val="005B0571"/>
    <w:rsid w:val="005B1713"/>
    <w:rsid w:val="005B44E5"/>
    <w:rsid w:val="005B5FCB"/>
    <w:rsid w:val="005B7B49"/>
    <w:rsid w:val="005B7E3B"/>
    <w:rsid w:val="005C13EB"/>
    <w:rsid w:val="005C1643"/>
    <w:rsid w:val="005C1F87"/>
    <w:rsid w:val="005C2F06"/>
    <w:rsid w:val="005C3AC5"/>
    <w:rsid w:val="005C5B64"/>
    <w:rsid w:val="005C5FB9"/>
    <w:rsid w:val="005C7197"/>
    <w:rsid w:val="005C778A"/>
    <w:rsid w:val="005C7AE7"/>
    <w:rsid w:val="005D0261"/>
    <w:rsid w:val="005D117B"/>
    <w:rsid w:val="005D2227"/>
    <w:rsid w:val="005D3CE0"/>
    <w:rsid w:val="005D6262"/>
    <w:rsid w:val="005D636A"/>
    <w:rsid w:val="005E0BEB"/>
    <w:rsid w:val="005E10CD"/>
    <w:rsid w:val="005E1F31"/>
    <w:rsid w:val="005E207D"/>
    <w:rsid w:val="005E22AF"/>
    <w:rsid w:val="005E2757"/>
    <w:rsid w:val="005E2E3D"/>
    <w:rsid w:val="005E35F9"/>
    <w:rsid w:val="005E41C8"/>
    <w:rsid w:val="005E48C6"/>
    <w:rsid w:val="005E4BF2"/>
    <w:rsid w:val="005E57B5"/>
    <w:rsid w:val="005E5EDD"/>
    <w:rsid w:val="005E6223"/>
    <w:rsid w:val="005E700D"/>
    <w:rsid w:val="005E7B73"/>
    <w:rsid w:val="005F1E47"/>
    <w:rsid w:val="005F2E53"/>
    <w:rsid w:val="005F355D"/>
    <w:rsid w:val="005F427E"/>
    <w:rsid w:val="005F50B3"/>
    <w:rsid w:val="005F756F"/>
    <w:rsid w:val="005F7A23"/>
    <w:rsid w:val="005F7C78"/>
    <w:rsid w:val="005F7C9C"/>
    <w:rsid w:val="005F7EA0"/>
    <w:rsid w:val="005F7FBF"/>
    <w:rsid w:val="006008DE"/>
    <w:rsid w:val="00600DD4"/>
    <w:rsid w:val="0060222F"/>
    <w:rsid w:val="00603775"/>
    <w:rsid w:val="00604F4E"/>
    <w:rsid w:val="00604FDF"/>
    <w:rsid w:val="00605849"/>
    <w:rsid w:val="00606640"/>
    <w:rsid w:val="00606E81"/>
    <w:rsid w:val="00606F92"/>
    <w:rsid w:val="006119E2"/>
    <w:rsid w:val="00612492"/>
    <w:rsid w:val="006133EC"/>
    <w:rsid w:val="006139DB"/>
    <w:rsid w:val="00614DE3"/>
    <w:rsid w:val="00614F88"/>
    <w:rsid w:val="00615587"/>
    <w:rsid w:val="00616989"/>
    <w:rsid w:val="0061722F"/>
    <w:rsid w:val="0061765A"/>
    <w:rsid w:val="00617F9A"/>
    <w:rsid w:val="0062249F"/>
    <w:rsid w:val="006226D7"/>
    <w:rsid w:val="0062282F"/>
    <w:rsid w:val="00622CA3"/>
    <w:rsid w:val="00622EA3"/>
    <w:rsid w:val="00623B0D"/>
    <w:rsid w:val="00623E80"/>
    <w:rsid w:val="006240C3"/>
    <w:rsid w:val="00624F53"/>
    <w:rsid w:val="0062543A"/>
    <w:rsid w:val="006255EC"/>
    <w:rsid w:val="00626A53"/>
    <w:rsid w:val="00631276"/>
    <w:rsid w:val="006316D6"/>
    <w:rsid w:val="00631AAC"/>
    <w:rsid w:val="00632333"/>
    <w:rsid w:val="00632416"/>
    <w:rsid w:val="00632C9C"/>
    <w:rsid w:val="006331AA"/>
    <w:rsid w:val="006337E4"/>
    <w:rsid w:val="00633CEE"/>
    <w:rsid w:val="006345C4"/>
    <w:rsid w:val="006357DD"/>
    <w:rsid w:val="00636E1D"/>
    <w:rsid w:val="00637440"/>
    <w:rsid w:val="00637E68"/>
    <w:rsid w:val="0064018A"/>
    <w:rsid w:val="0064047F"/>
    <w:rsid w:val="006409E2"/>
    <w:rsid w:val="00641149"/>
    <w:rsid w:val="00641691"/>
    <w:rsid w:val="00641F0D"/>
    <w:rsid w:val="00642119"/>
    <w:rsid w:val="00642DE4"/>
    <w:rsid w:val="00644126"/>
    <w:rsid w:val="0064471F"/>
    <w:rsid w:val="00644902"/>
    <w:rsid w:val="00644A8B"/>
    <w:rsid w:val="00645878"/>
    <w:rsid w:val="00645DAD"/>
    <w:rsid w:val="00646459"/>
    <w:rsid w:val="00646E9F"/>
    <w:rsid w:val="00646FA8"/>
    <w:rsid w:val="0064757E"/>
    <w:rsid w:val="00647B11"/>
    <w:rsid w:val="00650007"/>
    <w:rsid w:val="0065010C"/>
    <w:rsid w:val="00650BAB"/>
    <w:rsid w:val="00650FB7"/>
    <w:rsid w:val="00651E8A"/>
    <w:rsid w:val="00654668"/>
    <w:rsid w:val="006567FD"/>
    <w:rsid w:val="00656A36"/>
    <w:rsid w:val="00657923"/>
    <w:rsid w:val="00662E20"/>
    <w:rsid w:val="006630B6"/>
    <w:rsid w:val="006632AE"/>
    <w:rsid w:val="00663E65"/>
    <w:rsid w:val="006652C4"/>
    <w:rsid w:val="00665ABB"/>
    <w:rsid w:val="006660C4"/>
    <w:rsid w:val="00667E16"/>
    <w:rsid w:val="00672067"/>
    <w:rsid w:val="006725B4"/>
    <w:rsid w:val="006727CD"/>
    <w:rsid w:val="00672C3E"/>
    <w:rsid w:val="00672D8D"/>
    <w:rsid w:val="006738F1"/>
    <w:rsid w:val="0067470B"/>
    <w:rsid w:val="00675688"/>
    <w:rsid w:val="00675969"/>
    <w:rsid w:val="00680079"/>
    <w:rsid w:val="006814DD"/>
    <w:rsid w:val="006824A2"/>
    <w:rsid w:val="00682594"/>
    <w:rsid w:val="00683349"/>
    <w:rsid w:val="006839BE"/>
    <w:rsid w:val="006843C8"/>
    <w:rsid w:val="0068621D"/>
    <w:rsid w:val="00686ACC"/>
    <w:rsid w:val="00686AD1"/>
    <w:rsid w:val="006913DD"/>
    <w:rsid w:val="006924F1"/>
    <w:rsid w:val="00692E93"/>
    <w:rsid w:val="00693D01"/>
    <w:rsid w:val="00694277"/>
    <w:rsid w:val="006946FF"/>
    <w:rsid w:val="0069491F"/>
    <w:rsid w:val="006956A1"/>
    <w:rsid w:val="00696AE0"/>
    <w:rsid w:val="00696D0B"/>
    <w:rsid w:val="00697709"/>
    <w:rsid w:val="00697EBA"/>
    <w:rsid w:val="006A0109"/>
    <w:rsid w:val="006A0466"/>
    <w:rsid w:val="006A1660"/>
    <w:rsid w:val="006A1AD8"/>
    <w:rsid w:val="006A245F"/>
    <w:rsid w:val="006A2A32"/>
    <w:rsid w:val="006A332F"/>
    <w:rsid w:val="006A38EA"/>
    <w:rsid w:val="006A3A25"/>
    <w:rsid w:val="006A3E07"/>
    <w:rsid w:val="006A5444"/>
    <w:rsid w:val="006A56E2"/>
    <w:rsid w:val="006A78B4"/>
    <w:rsid w:val="006A7F1B"/>
    <w:rsid w:val="006A7F66"/>
    <w:rsid w:val="006B081B"/>
    <w:rsid w:val="006B0B56"/>
    <w:rsid w:val="006B30BD"/>
    <w:rsid w:val="006B3943"/>
    <w:rsid w:val="006B4032"/>
    <w:rsid w:val="006B4360"/>
    <w:rsid w:val="006B4D94"/>
    <w:rsid w:val="006B518E"/>
    <w:rsid w:val="006B6104"/>
    <w:rsid w:val="006B6AD3"/>
    <w:rsid w:val="006C025F"/>
    <w:rsid w:val="006C1D10"/>
    <w:rsid w:val="006C1D14"/>
    <w:rsid w:val="006C4EE5"/>
    <w:rsid w:val="006C6F10"/>
    <w:rsid w:val="006C7F61"/>
    <w:rsid w:val="006D0AF4"/>
    <w:rsid w:val="006D1B44"/>
    <w:rsid w:val="006D48BA"/>
    <w:rsid w:val="006D6232"/>
    <w:rsid w:val="006D7B5A"/>
    <w:rsid w:val="006E08F0"/>
    <w:rsid w:val="006E3332"/>
    <w:rsid w:val="006E6FA0"/>
    <w:rsid w:val="006E796A"/>
    <w:rsid w:val="006E7AD0"/>
    <w:rsid w:val="006F135F"/>
    <w:rsid w:val="006F23C6"/>
    <w:rsid w:val="006F31AB"/>
    <w:rsid w:val="006F592D"/>
    <w:rsid w:val="006F7B68"/>
    <w:rsid w:val="006F7E46"/>
    <w:rsid w:val="00703FC4"/>
    <w:rsid w:val="0070408E"/>
    <w:rsid w:val="00704574"/>
    <w:rsid w:val="00706300"/>
    <w:rsid w:val="00707054"/>
    <w:rsid w:val="00707F43"/>
    <w:rsid w:val="00710CF7"/>
    <w:rsid w:val="0071154E"/>
    <w:rsid w:val="007116C3"/>
    <w:rsid w:val="0071175C"/>
    <w:rsid w:val="00712801"/>
    <w:rsid w:val="00714A0D"/>
    <w:rsid w:val="00714D7D"/>
    <w:rsid w:val="00715BC1"/>
    <w:rsid w:val="0071650C"/>
    <w:rsid w:val="0071702C"/>
    <w:rsid w:val="0071737F"/>
    <w:rsid w:val="00721364"/>
    <w:rsid w:val="007219DC"/>
    <w:rsid w:val="00721E1C"/>
    <w:rsid w:val="00722173"/>
    <w:rsid w:val="00724290"/>
    <w:rsid w:val="007244AC"/>
    <w:rsid w:val="00724627"/>
    <w:rsid w:val="00725285"/>
    <w:rsid w:val="00725370"/>
    <w:rsid w:val="00730708"/>
    <w:rsid w:val="007324AA"/>
    <w:rsid w:val="0073270B"/>
    <w:rsid w:val="00733085"/>
    <w:rsid w:val="00733D15"/>
    <w:rsid w:val="00733D6B"/>
    <w:rsid w:val="00733EBB"/>
    <w:rsid w:val="00735F39"/>
    <w:rsid w:val="00736BA7"/>
    <w:rsid w:val="0074128F"/>
    <w:rsid w:val="00741591"/>
    <w:rsid w:val="00741CDA"/>
    <w:rsid w:val="00742488"/>
    <w:rsid w:val="007424F7"/>
    <w:rsid w:val="00742556"/>
    <w:rsid w:val="00742C87"/>
    <w:rsid w:val="007443F3"/>
    <w:rsid w:val="0074546C"/>
    <w:rsid w:val="00747611"/>
    <w:rsid w:val="007500A5"/>
    <w:rsid w:val="0075117C"/>
    <w:rsid w:val="00751B7D"/>
    <w:rsid w:val="00752313"/>
    <w:rsid w:val="007523A2"/>
    <w:rsid w:val="00752C35"/>
    <w:rsid w:val="007534A2"/>
    <w:rsid w:val="00754EBA"/>
    <w:rsid w:val="00755EAE"/>
    <w:rsid w:val="00756051"/>
    <w:rsid w:val="00756CF3"/>
    <w:rsid w:val="00757B3C"/>
    <w:rsid w:val="007606F7"/>
    <w:rsid w:val="007619B5"/>
    <w:rsid w:val="00762DE9"/>
    <w:rsid w:val="0076351A"/>
    <w:rsid w:val="00763DD0"/>
    <w:rsid w:val="00764079"/>
    <w:rsid w:val="00764196"/>
    <w:rsid w:val="00764797"/>
    <w:rsid w:val="00765A95"/>
    <w:rsid w:val="00765DB9"/>
    <w:rsid w:val="00766D7C"/>
    <w:rsid w:val="007703CA"/>
    <w:rsid w:val="00770552"/>
    <w:rsid w:val="00770766"/>
    <w:rsid w:val="0077137E"/>
    <w:rsid w:val="007732B8"/>
    <w:rsid w:val="007748E3"/>
    <w:rsid w:val="007813CC"/>
    <w:rsid w:val="00781A6D"/>
    <w:rsid w:val="00782A1A"/>
    <w:rsid w:val="0078620A"/>
    <w:rsid w:val="00787749"/>
    <w:rsid w:val="00787AA2"/>
    <w:rsid w:val="00787B8D"/>
    <w:rsid w:val="0079034B"/>
    <w:rsid w:val="007908AC"/>
    <w:rsid w:val="00791709"/>
    <w:rsid w:val="007926E8"/>
    <w:rsid w:val="00792BCB"/>
    <w:rsid w:val="00794D8F"/>
    <w:rsid w:val="007960CE"/>
    <w:rsid w:val="00796391"/>
    <w:rsid w:val="00796A51"/>
    <w:rsid w:val="00797496"/>
    <w:rsid w:val="007A00CD"/>
    <w:rsid w:val="007A06B1"/>
    <w:rsid w:val="007A1489"/>
    <w:rsid w:val="007A2295"/>
    <w:rsid w:val="007A236D"/>
    <w:rsid w:val="007A3D08"/>
    <w:rsid w:val="007A5517"/>
    <w:rsid w:val="007A59A8"/>
    <w:rsid w:val="007A5F38"/>
    <w:rsid w:val="007A6046"/>
    <w:rsid w:val="007A6CA6"/>
    <w:rsid w:val="007A7761"/>
    <w:rsid w:val="007A784B"/>
    <w:rsid w:val="007B0582"/>
    <w:rsid w:val="007B0986"/>
    <w:rsid w:val="007B0DA2"/>
    <w:rsid w:val="007B0E90"/>
    <w:rsid w:val="007B1EDF"/>
    <w:rsid w:val="007B2468"/>
    <w:rsid w:val="007B25B1"/>
    <w:rsid w:val="007B26FC"/>
    <w:rsid w:val="007B2BC3"/>
    <w:rsid w:val="007B3859"/>
    <w:rsid w:val="007B3E69"/>
    <w:rsid w:val="007B4E92"/>
    <w:rsid w:val="007B57D6"/>
    <w:rsid w:val="007B6445"/>
    <w:rsid w:val="007B6F5D"/>
    <w:rsid w:val="007B7873"/>
    <w:rsid w:val="007C03A1"/>
    <w:rsid w:val="007C0A92"/>
    <w:rsid w:val="007C1203"/>
    <w:rsid w:val="007C1B17"/>
    <w:rsid w:val="007C6A4D"/>
    <w:rsid w:val="007C7637"/>
    <w:rsid w:val="007C7AAB"/>
    <w:rsid w:val="007D0F8A"/>
    <w:rsid w:val="007D1EEF"/>
    <w:rsid w:val="007D29EE"/>
    <w:rsid w:val="007D2D6F"/>
    <w:rsid w:val="007D3055"/>
    <w:rsid w:val="007D3F67"/>
    <w:rsid w:val="007D4607"/>
    <w:rsid w:val="007D468B"/>
    <w:rsid w:val="007D5314"/>
    <w:rsid w:val="007D6B43"/>
    <w:rsid w:val="007E0DA7"/>
    <w:rsid w:val="007E1282"/>
    <w:rsid w:val="007E143C"/>
    <w:rsid w:val="007E16F8"/>
    <w:rsid w:val="007E2403"/>
    <w:rsid w:val="007E374C"/>
    <w:rsid w:val="007E3B9E"/>
    <w:rsid w:val="007E4362"/>
    <w:rsid w:val="007E463C"/>
    <w:rsid w:val="007E51DE"/>
    <w:rsid w:val="007E5845"/>
    <w:rsid w:val="007E58AF"/>
    <w:rsid w:val="007E5E65"/>
    <w:rsid w:val="007E6CD7"/>
    <w:rsid w:val="007E79B3"/>
    <w:rsid w:val="007F10A7"/>
    <w:rsid w:val="007F182B"/>
    <w:rsid w:val="007F1EC0"/>
    <w:rsid w:val="007F2A5F"/>
    <w:rsid w:val="007F3E82"/>
    <w:rsid w:val="007F4451"/>
    <w:rsid w:val="007F5177"/>
    <w:rsid w:val="007F6C07"/>
    <w:rsid w:val="007F7211"/>
    <w:rsid w:val="007F7ECB"/>
    <w:rsid w:val="0080202A"/>
    <w:rsid w:val="00802A49"/>
    <w:rsid w:val="0080532B"/>
    <w:rsid w:val="00806A9E"/>
    <w:rsid w:val="00807D99"/>
    <w:rsid w:val="00811C82"/>
    <w:rsid w:val="00811D62"/>
    <w:rsid w:val="00811D7D"/>
    <w:rsid w:val="0081226F"/>
    <w:rsid w:val="00814AD3"/>
    <w:rsid w:val="008155B0"/>
    <w:rsid w:val="00815CDB"/>
    <w:rsid w:val="008168D9"/>
    <w:rsid w:val="00816DA1"/>
    <w:rsid w:val="008201D5"/>
    <w:rsid w:val="00820228"/>
    <w:rsid w:val="00821658"/>
    <w:rsid w:val="00821C7B"/>
    <w:rsid w:val="00821C9E"/>
    <w:rsid w:val="00821EEF"/>
    <w:rsid w:val="00822D88"/>
    <w:rsid w:val="00822EF4"/>
    <w:rsid w:val="00823DD2"/>
    <w:rsid w:val="0082563C"/>
    <w:rsid w:val="008256F8"/>
    <w:rsid w:val="008258C1"/>
    <w:rsid w:val="00830349"/>
    <w:rsid w:val="00830383"/>
    <w:rsid w:val="008314BE"/>
    <w:rsid w:val="00831773"/>
    <w:rsid w:val="00831917"/>
    <w:rsid w:val="00832600"/>
    <w:rsid w:val="0083289A"/>
    <w:rsid w:val="00833631"/>
    <w:rsid w:val="00834425"/>
    <w:rsid w:val="0083446F"/>
    <w:rsid w:val="00835D89"/>
    <w:rsid w:val="00836113"/>
    <w:rsid w:val="008405B7"/>
    <w:rsid w:val="00840AD8"/>
    <w:rsid w:val="0084221E"/>
    <w:rsid w:val="00844272"/>
    <w:rsid w:val="0084456F"/>
    <w:rsid w:val="00845548"/>
    <w:rsid w:val="00845EA4"/>
    <w:rsid w:val="00846DE3"/>
    <w:rsid w:val="00846F3A"/>
    <w:rsid w:val="008503B1"/>
    <w:rsid w:val="008507AD"/>
    <w:rsid w:val="008508F8"/>
    <w:rsid w:val="00851DF4"/>
    <w:rsid w:val="008531B6"/>
    <w:rsid w:val="008532E3"/>
    <w:rsid w:val="008546D0"/>
    <w:rsid w:val="00854924"/>
    <w:rsid w:val="00855945"/>
    <w:rsid w:val="008608BF"/>
    <w:rsid w:val="00860FB3"/>
    <w:rsid w:val="00864EA3"/>
    <w:rsid w:val="00865CDF"/>
    <w:rsid w:val="00866323"/>
    <w:rsid w:val="0086680B"/>
    <w:rsid w:val="008668C8"/>
    <w:rsid w:val="00871C9E"/>
    <w:rsid w:val="0087284A"/>
    <w:rsid w:val="00872DA4"/>
    <w:rsid w:val="00873DD0"/>
    <w:rsid w:val="008747A3"/>
    <w:rsid w:val="00874863"/>
    <w:rsid w:val="008754FD"/>
    <w:rsid w:val="00875825"/>
    <w:rsid w:val="00875F04"/>
    <w:rsid w:val="0087648B"/>
    <w:rsid w:val="00877537"/>
    <w:rsid w:val="0088147F"/>
    <w:rsid w:val="0088185D"/>
    <w:rsid w:val="008819D4"/>
    <w:rsid w:val="0088312E"/>
    <w:rsid w:val="00883E69"/>
    <w:rsid w:val="0088444C"/>
    <w:rsid w:val="00885440"/>
    <w:rsid w:val="00886008"/>
    <w:rsid w:val="00887EFA"/>
    <w:rsid w:val="008910FA"/>
    <w:rsid w:val="00891941"/>
    <w:rsid w:val="008922B5"/>
    <w:rsid w:val="00892FC6"/>
    <w:rsid w:val="0089310C"/>
    <w:rsid w:val="00893DA5"/>
    <w:rsid w:val="00893F96"/>
    <w:rsid w:val="00894880"/>
    <w:rsid w:val="00894CC0"/>
    <w:rsid w:val="008957BF"/>
    <w:rsid w:val="00895BC9"/>
    <w:rsid w:val="008967D8"/>
    <w:rsid w:val="00896888"/>
    <w:rsid w:val="00896D8B"/>
    <w:rsid w:val="00897239"/>
    <w:rsid w:val="008A039C"/>
    <w:rsid w:val="008A41D0"/>
    <w:rsid w:val="008A432A"/>
    <w:rsid w:val="008A44AF"/>
    <w:rsid w:val="008A491D"/>
    <w:rsid w:val="008A5140"/>
    <w:rsid w:val="008A51D4"/>
    <w:rsid w:val="008A520B"/>
    <w:rsid w:val="008A5A09"/>
    <w:rsid w:val="008A5F54"/>
    <w:rsid w:val="008A5FE1"/>
    <w:rsid w:val="008A6561"/>
    <w:rsid w:val="008A6AC8"/>
    <w:rsid w:val="008A72AC"/>
    <w:rsid w:val="008A7BC3"/>
    <w:rsid w:val="008B0F82"/>
    <w:rsid w:val="008B126E"/>
    <w:rsid w:val="008B188F"/>
    <w:rsid w:val="008B22A0"/>
    <w:rsid w:val="008B32B6"/>
    <w:rsid w:val="008B3B6A"/>
    <w:rsid w:val="008B3E3B"/>
    <w:rsid w:val="008B41D2"/>
    <w:rsid w:val="008B49E4"/>
    <w:rsid w:val="008B4A5B"/>
    <w:rsid w:val="008B4B9E"/>
    <w:rsid w:val="008B4E1E"/>
    <w:rsid w:val="008B60B8"/>
    <w:rsid w:val="008B6ED1"/>
    <w:rsid w:val="008C063F"/>
    <w:rsid w:val="008C2C3E"/>
    <w:rsid w:val="008C2CFC"/>
    <w:rsid w:val="008C2D7C"/>
    <w:rsid w:val="008C2F89"/>
    <w:rsid w:val="008C3205"/>
    <w:rsid w:val="008C5176"/>
    <w:rsid w:val="008C5388"/>
    <w:rsid w:val="008C5B17"/>
    <w:rsid w:val="008D0B1F"/>
    <w:rsid w:val="008D0CDE"/>
    <w:rsid w:val="008D10B7"/>
    <w:rsid w:val="008D2D26"/>
    <w:rsid w:val="008D2FA0"/>
    <w:rsid w:val="008D349B"/>
    <w:rsid w:val="008D3FD2"/>
    <w:rsid w:val="008D56D0"/>
    <w:rsid w:val="008D582E"/>
    <w:rsid w:val="008D5A32"/>
    <w:rsid w:val="008D6DD4"/>
    <w:rsid w:val="008D716D"/>
    <w:rsid w:val="008E4336"/>
    <w:rsid w:val="008E7173"/>
    <w:rsid w:val="008F10CF"/>
    <w:rsid w:val="008F159D"/>
    <w:rsid w:val="008F28EB"/>
    <w:rsid w:val="008F2B7C"/>
    <w:rsid w:val="008F2E7E"/>
    <w:rsid w:val="008F328D"/>
    <w:rsid w:val="008F4261"/>
    <w:rsid w:val="008F460F"/>
    <w:rsid w:val="008F4EC0"/>
    <w:rsid w:val="008F6FBD"/>
    <w:rsid w:val="008F7394"/>
    <w:rsid w:val="008F73F2"/>
    <w:rsid w:val="009001DA"/>
    <w:rsid w:val="00900691"/>
    <w:rsid w:val="0090168F"/>
    <w:rsid w:val="009039F6"/>
    <w:rsid w:val="00903F04"/>
    <w:rsid w:val="00905829"/>
    <w:rsid w:val="00905B28"/>
    <w:rsid w:val="00905DB7"/>
    <w:rsid w:val="00907FD7"/>
    <w:rsid w:val="009122DE"/>
    <w:rsid w:val="009139E5"/>
    <w:rsid w:val="00913BF1"/>
    <w:rsid w:val="00913C53"/>
    <w:rsid w:val="009140C5"/>
    <w:rsid w:val="00915A44"/>
    <w:rsid w:val="009176A0"/>
    <w:rsid w:val="009202B7"/>
    <w:rsid w:val="00920B12"/>
    <w:rsid w:val="00921060"/>
    <w:rsid w:val="009221A0"/>
    <w:rsid w:val="00925489"/>
    <w:rsid w:val="0092669D"/>
    <w:rsid w:val="00926780"/>
    <w:rsid w:val="00927BB1"/>
    <w:rsid w:val="00930881"/>
    <w:rsid w:val="00930F0D"/>
    <w:rsid w:val="0093141C"/>
    <w:rsid w:val="009317EC"/>
    <w:rsid w:val="00931984"/>
    <w:rsid w:val="0093211E"/>
    <w:rsid w:val="0093310E"/>
    <w:rsid w:val="0093380E"/>
    <w:rsid w:val="00934D20"/>
    <w:rsid w:val="00934ECC"/>
    <w:rsid w:val="009362C7"/>
    <w:rsid w:val="00936C33"/>
    <w:rsid w:val="00936EC3"/>
    <w:rsid w:val="0094062B"/>
    <w:rsid w:val="00940C2B"/>
    <w:rsid w:val="00941EBA"/>
    <w:rsid w:val="00942246"/>
    <w:rsid w:val="00943421"/>
    <w:rsid w:val="00946408"/>
    <w:rsid w:val="00947DBC"/>
    <w:rsid w:val="00950B37"/>
    <w:rsid w:val="00950DA7"/>
    <w:rsid w:val="00952082"/>
    <w:rsid w:val="00952179"/>
    <w:rsid w:val="00952B99"/>
    <w:rsid w:val="009541AF"/>
    <w:rsid w:val="00954A4E"/>
    <w:rsid w:val="00955D69"/>
    <w:rsid w:val="00956272"/>
    <w:rsid w:val="0095676C"/>
    <w:rsid w:val="0096288A"/>
    <w:rsid w:val="00963AE8"/>
    <w:rsid w:val="00963F40"/>
    <w:rsid w:val="00963FAD"/>
    <w:rsid w:val="00964758"/>
    <w:rsid w:val="009651E7"/>
    <w:rsid w:val="00966C88"/>
    <w:rsid w:val="00966D63"/>
    <w:rsid w:val="0097079F"/>
    <w:rsid w:val="00972101"/>
    <w:rsid w:val="00972163"/>
    <w:rsid w:val="00972798"/>
    <w:rsid w:val="00974061"/>
    <w:rsid w:val="00975FBD"/>
    <w:rsid w:val="009767E3"/>
    <w:rsid w:val="00980086"/>
    <w:rsid w:val="00980DD3"/>
    <w:rsid w:val="009813D1"/>
    <w:rsid w:val="00982642"/>
    <w:rsid w:val="00982E35"/>
    <w:rsid w:val="00982EB5"/>
    <w:rsid w:val="00982ED7"/>
    <w:rsid w:val="00983816"/>
    <w:rsid w:val="00983A5C"/>
    <w:rsid w:val="009844B2"/>
    <w:rsid w:val="0098487F"/>
    <w:rsid w:val="00984B79"/>
    <w:rsid w:val="00984CAA"/>
    <w:rsid w:val="0098579D"/>
    <w:rsid w:val="00985858"/>
    <w:rsid w:val="00985890"/>
    <w:rsid w:val="009858CF"/>
    <w:rsid w:val="00986EA9"/>
    <w:rsid w:val="00994561"/>
    <w:rsid w:val="00994C93"/>
    <w:rsid w:val="00994DDD"/>
    <w:rsid w:val="009961D7"/>
    <w:rsid w:val="009A0630"/>
    <w:rsid w:val="009A09CC"/>
    <w:rsid w:val="009A1ACD"/>
    <w:rsid w:val="009A23FD"/>
    <w:rsid w:val="009A2D34"/>
    <w:rsid w:val="009A3959"/>
    <w:rsid w:val="009A5317"/>
    <w:rsid w:val="009A57E4"/>
    <w:rsid w:val="009A6097"/>
    <w:rsid w:val="009A6957"/>
    <w:rsid w:val="009A6ACE"/>
    <w:rsid w:val="009A7F12"/>
    <w:rsid w:val="009B1C8F"/>
    <w:rsid w:val="009B24B5"/>
    <w:rsid w:val="009B2913"/>
    <w:rsid w:val="009B2B36"/>
    <w:rsid w:val="009B2DB2"/>
    <w:rsid w:val="009B4AFC"/>
    <w:rsid w:val="009B5549"/>
    <w:rsid w:val="009B681B"/>
    <w:rsid w:val="009B7173"/>
    <w:rsid w:val="009B74DD"/>
    <w:rsid w:val="009B7FBB"/>
    <w:rsid w:val="009C22BD"/>
    <w:rsid w:val="009C27B5"/>
    <w:rsid w:val="009C2A88"/>
    <w:rsid w:val="009C3DEE"/>
    <w:rsid w:val="009C5A92"/>
    <w:rsid w:val="009C5F64"/>
    <w:rsid w:val="009D0A11"/>
    <w:rsid w:val="009D0BE1"/>
    <w:rsid w:val="009D1B06"/>
    <w:rsid w:val="009D2102"/>
    <w:rsid w:val="009D247A"/>
    <w:rsid w:val="009D2902"/>
    <w:rsid w:val="009D3703"/>
    <w:rsid w:val="009D5678"/>
    <w:rsid w:val="009D5948"/>
    <w:rsid w:val="009D5E20"/>
    <w:rsid w:val="009D5F7A"/>
    <w:rsid w:val="009E21FB"/>
    <w:rsid w:val="009E2A3B"/>
    <w:rsid w:val="009E2BBC"/>
    <w:rsid w:val="009E3039"/>
    <w:rsid w:val="009E3305"/>
    <w:rsid w:val="009E39DA"/>
    <w:rsid w:val="009E408C"/>
    <w:rsid w:val="009E515B"/>
    <w:rsid w:val="009E5292"/>
    <w:rsid w:val="009F080A"/>
    <w:rsid w:val="009F227B"/>
    <w:rsid w:val="009F275E"/>
    <w:rsid w:val="009F2C4C"/>
    <w:rsid w:val="009F35E2"/>
    <w:rsid w:val="009F394C"/>
    <w:rsid w:val="009F47D6"/>
    <w:rsid w:val="009F4A60"/>
    <w:rsid w:val="009F4FB6"/>
    <w:rsid w:val="009F506C"/>
    <w:rsid w:val="009F7DB7"/>
    <w:rsid w:val="00A00FC0"/>
    <w:rsid w:val="00A013C9"/>
    <w:rsid w:val="00A014A7"/>
    <w:rsid w:val="00A01D11"/>
    <w:rsid w:val="00A01DA2"/>
    <w:rsid w:val="00A021C9"/>
    <w:rsid w:val="00A037B0"/>
    <w:rsid w:val="00A041CC"/>
    <w:rsid w:val="00A04CE4"/>
    <w:rsid w:val="00A05BDC"/>
    <w:rsid w:val="00A06165"/>
    <w:rsid w:val="00A0653C"/>
    <w:rsid w:val="00A06A91"/>
    <w:rsid w:val="00A06C04"/>
    <w:rsid w:val="00A06ED8"/>
    <w:rsid w:val="00A107A2"/>
    <w:rsid w:val="00A11803"/>
    <w:rsid w:val="00A1262F"/>
    <w:rsid w:val="00A12D42"/>
    <w:rsid w:val="00A13F3F"/>
    <w:rsid w:val="00A1463F"/>
    <w:rsid w:val="00A14B06"/>
    <w:rsid w:val="00A15759"/>
    <w:rsid w:val="00A177E3"/>
    <w:rsid w:val="00A20133"/>
    <w:rsid w:val="00A2041D"/>
    <w:rsid w:val="00A20AF8"/>
    <w:rsid w:val="00A2114F"/>
    <w:rsid w:val="00A21730"/>
    <w:rsid w:val="00A22069"/>
    <w:rsid w:val="00A224E7"/>
    <w:rsid w:val="00A22BD4"/>
    <w:rsid w:val="00A230C7"/>
    <w:rsid w:val="00A23A67"/>
    <w:rsid w:val="00A2487D"/>
    <w:rsid w:val="00A249DA"/>
    <w:rsid w:val="00A27439"/>
    <w:rsid w:val="00A27A69"/>
    <w:rsid w:val="00A30EB7"/>
    <w:rsid w:val="00A31DFE"/>
    <w:rsid w:val="00A3218C"/>
    <w:rsid w:val="00A32508"/>
    <w:rsid w:val="00A3336D"/>
    <w:rsid w:val="00A33F3C"/>
    <w:rsid w:val="00A34520"/>
    <w:rsid w:val="00A3572F"/>
    <w:rsid w:val="00A36951"/>
    <w:rsid w:val="00A370AD"/>
    <w:rsid w:val="00A4014E"/>
    <w:rsid w:val="00A40613"/>
    <w:rsid w:val="00A42BF8"/>
    <w:rsid w:val="00A4387E"/>
    <w:rsid w:val="00A43DCC"/>
    <w:rsid w:val="00A45586"/>
    <w:rsid w:val="00A46582"/>
    <w:rsid w:val="00A4661B"/>
    <w:rsid w:val="00A4692D"/>
    <w:rsid w:val="00A516BA"/>
    <w:rsid w:val="00A51E8F"/>
    <w:rsid w:val="00A5342B"/>
    <w:rsid w:val="00A55B5A"/>
    <w:rsid w:val="00A55DB2"/>
    <w:rsid w:val="00A55E2D"/>
    <w:rsid w:val="00A56A6B"/>
    <w:rsid w:val="00A57BD1"/>
    <w:rsid w:val="00A57F37"/>
    <w:rsid w:val="00A57FBE"/>
    <w:rsid w:val="00A60339"/>
    <w:rsid w:val="00A603B1"/>
    <w:rsid w:val="00A6184C"/>
    <w:rsid w:val="00A623DA"/>
    <w:rsid w:val="00A63A88"/>
    <w:rsid w:val="00A640A3"/>
    <w:rsid w:val="00A6448E"/>
    <w:rsid w:val="00A664CE"/>
    <w:rsid w:val="00A667E5"/>
    <w:rsid w:val="00A66990"/>
    <w:rsid w:val="00A67696"/>
    <w:rsid w:val="00A676C3"/>
    <w:rsid w:val="00A70900"/>
    <w:rsid w:val="00A70BE6"/>
    <w:rsid w:val="00A71094"/>
    <w:rsid w:val="00A71305"/>
    <w:rsid w:val="00A71C6C"/>
    <w:rsid w:val="00A72B31"/>
    <w:rsid w:val="00A73498"/>
    <w:rsid w:val="00A73CB7"/>
    <w:rsid w:val="00A742AF"/>
    <w:rsid w:val="00A74FDB"/>
    <w:rsid w:val="00A75154"/>
    <w:rsid w:val="00A75611"/>
    <w:rsid w:val="00A75BA3"/>
    <w:rsid w:val="00A75F84"/>
    <w:rsid w:val="00A77D57"/>
    <w:rsid w:val="00A77DED"/>
    <w:rsid w:val="00A80421"/>
    <w:rsid w:val="00A809A6"/>
    <w:rsid w:val="00A81EEA"/>
    <w:rsid w:val="00A82914"/>
    <w:rsid w:val="00A831DB"/>
    <w:rsid w:val="00A843D1"/>
    <w:rsid w:val="00A850D6"/>
    <w:rsid w:val="00A851A8"/>
    <w:rsid w:val="00A85D71"/>
    <w:rsid w:val="00A865EE"/>
    <w:rsid w:val="00A866BD"/>
    <w:rsid w:val="00A869DD"/>
    <w:rsid w:val="00A86C15"/>
    <w:rsid w:val="00A86D3A"/>
    <w:rsid w:val="00A90BCE"/>
    <w:rsid w:val="00A9124C"/>
    <w:rsid w:val="00A91949"/>
    <w:rsid w:val="00A92987"/>
    <w:rsid w:val="00A92EDB"/>
    <w:rsid w:val="00A95E39"/>
    <w:rsid w:val="00A966C0"/>
    <w:rsid w:val="00A96C5F"/>
    <w:rsid w:val="00A96EBB"/>
    <w:rsid w:val="00A97E7D"/>
    <w:rsid w:val="00AA079D"/>
    <w:rsid w:val="00AA146E"/>
    <w:rsid w:val="00AA46E0"/>
    <w:rsid w:val="00AA6D07"/>
    <w:rsid w:val="00AB001D"/>
    <w:rsid w:val="00AB00D6"/>
    <w:rsid w:val="00AB0A0A"/>
    <w:rsid w:val="00AB0C21"/>
    <w:rsid w:val="00AB1F94"/>
    <w:rsid w:val="00AB2A88"/>
    <w:rsid w:val="00AB2CF5"/>
    <w:rsid w:val="00AB2DB7"/>
    <w:rsid w:val="00AB40E2"/>
    <w:rsid w:val="00AB4244"/>
    <w:rsid w:val="00AB4A8E"/>
    <w:rsid w:val="00AB5400"/>
    <w:rsid w:val="00AB7089"/>
    <w:rsid w:val="00AC0DAB"/>
    <w:rsid w:val="00AC3B64"/>
    <w:rsid w:val="00AC3F58"/>
    <w:rsid w:val="00AC7005"/>
    <w:rsid w:val="00AC74B1"/>
    <w:rsid w:val="00AD167C"/>
    <w:rsid w:val="00AD1ED9"/>
    <w:rsid w:val="00AD207A"/>
    <w:rsid w:val="00AD220D"/>
    <w:rsid w:val="00AD2A91"/>
    <w:rsid w:val="00AD2E3A"/>
    <w:rsid w:val="00AD3C66"/>
    <w:rsid w:val="00AD5298"/>
    <w:rsid w:val="00AD7011"/>
    <w:rsid w:val="00AE14A8"/>
    <w:rsid w:val="00AE1AEB"/>
    <w:rsid w:val="00AE2545"/>
    <w:rsid w:val="00AE2A50"/>
    <w:rsid w:val="00AE3ABA"/>
    <w:rsid w:val="00AE4DDF"/>
    <w:rsid w:val="00AE540D"/>
    <w:rsid w:val="00AE54DA"/>
    <w:rsid w:val="00AE6946"/>
    <w:rsid w:val="00AF069C"/>
    <w:rsid w:val="00AF0E3B"/>
    <w:rsid w:val="00AF1636"/>
    <w:rsid w:val="00AF20C7"/>
    <w:rsid w:val="00AF36AF"/>
    <w:rsid w:val="00AF3E27"/>
    <w:rsid w:val="00AF406E"/>
    <w:rsid w:val="00AF4ABA"/>
    <w:rsid w:val="00AF4DF7"/>
    <w:rsid w:val="00AF5710"/>
    <w:rsid w:val="00AF5F24"/>
    <w:rsid w:val="00AF67A1"/>
    <w:rsid w:val="00B00879"/>
    <w:rsid w:val="00B00901"/>
    <w:rsid w:val="00B017AB"/>
    <w:rsid w:val="00B022DA"/>
    <w:rsid w:val="00B027BE"/>
    <w:rsid w:val="00B037F2"/>
    <w:rsid w:val="00B03BCC"/>
    <w:rsid w:val="00B03EAA"/>
    <w:rsid w:val="00B04266"/>
    <w:rsid w:val="00B05746"/>
    <w:rsid w:val="00B05C7A"/>
    <w:rsid w:val="00B06F78"/>
    <w:rsid w:val="00B10FA3"/>
    <w:rsid w:val="00B13CA9"/>
    <w:rsid w:val="00B14CAC"/>
    <w:rsid w:val="00B169E4"/>
    <w:rsid w:val="00B16EC6"/>
    <w:rsid w:val="00B17D15"/>
    <w:rsid w:val="00B203DF"/>
    <w:rsid w:val="00B20BA1"/>
    <w:rsid w:val="00B2178A"/>
    <w:rsid w:val="00B23288"/>
    <w:rsid w:val="00B233A7"/>
    <w:rsid w:val="00B25020"/>
    <w:rsid w:val="00B268B6"/>
    <w:rsid w:val="00B26BA0"/>
    <w:rsid w:val="00B27057"/>
    <w:rsid w:val="00B30865"/>
    <w:rsid w:val="00B31BA2"/>
    <w:rsid w:val="00B32522"/>
    <w:rsid w:val="00B32748"/>
    <w:rsid w:val="00B328B6"/>
    <w:rsid w:val="00B32D46"/>
    <w:rsid w:val="00B32ED9"/>
    <w:rsid w:val="00B33667"/>
    <w:rsid w:val="00B345B9"/>
    <w:rsid w:val="00B3521E"/>
    <w:rsid w:val="00B35E71"/>
    <w:rsid w:val="00B362EF"/>
    <w:rsid w:val="00B36656"/>
    <w:rsid w:val="00B37B9E"/>
    <w:rsid w:val="00B400A2"/>
    <w:rsid w:val="00B40336"/>
    <w:rsid w:val="00B40BE6"/>
    <w:rsid w:val="00B457C7"/>
    <w:rsid w:val="00B45A91"/>
    <w:rsid w:val="00B45EE7"/>
    <w:rsid w:val="00B46E09"/>
    <w:rsid w:val="00B507E5"/>
    <w:rsid w:val="00B50DBC"/>
    <w:rsid w:val="00B53D27"/>
    <w:rsid w:val="00B54E27"/>
    <w:rsid w:val="00B55341"/>
    <w:rsid w:val="00B56199"/>
    <w:rsid w:val="00B566FD"/>
    <w:rsid w:val="00B56792"/>
    <w:rsid w:val="00B575C9"/>
    <w:rsid w:val="00B60CFB"/>
    <w:rsid w:val="00B6102E"/>
    <w:rsid w:val="00B61155"/>
    <w:rsid w:val="00B63253"/>
    <w:rsid w:val="00B63436"/>
    <w:rsid w:val="00B643F8"/>
    <w:rsid w:val="00B646C4"/>
    <w:rsid w:val="00B65D1C"/>
    <w:rsid w:val="00B677AF"/>
    <w:rsid w:val="00B67AC4"/>
    <w:rsid w:val="00B7058C"/>
    <w:rsid w:val="00B70A27"/>
    <w:rsid w:val="00B737DB"/>
    <w:rsid w:val="00B74439"/>
    <w:rsid w:val="00B74450"/>
    <w:rsid w:val="00B745E2"/>
    <w:rsid w:val="00B74D65"/>
    <w:rsid w:val="00B74E7E"/>
    <w:rsid w:val="00B750A4"/>
    <w:rsid w:val="00B760F6"/>
    <w:rsid w:val="00B762F1"/>
    <w:rsid w:val="00B76A57"/>
    <w:rsid w:val="00B76EF1"/>
    <w:rsid w:val="00B80273"/>
    <w:rsid w:val="00B8083B"/>
    <w:rsid w:val="00B80F5F"/>
    <w:rsid w:val="00B812E9"/>
    <w:rsid w:val="00B827FF"/>
    <w:rsid w:val="00B833AF"/>
    <w:rsid w:val="00B83427"/>
    <w:rsid w:val="00B834E5"/>
    <w:rsid w:val="00B845F1"/>
    <w:rsid w:val="00B86B6E"/>
    <w:rsid w:val="00B8746A"/>
    <w:rsid w:val="00B8747C"/>
    <w:rsid w:val="00B876DF"/>
    <w:rsid w:val="00B87FE6"/>
    <w:rsid w:val="00B905CF"/>
    <w:rsid w:val="00B923FB"/>
    <w:rsid w:val="00B92DE8"/>
    <w:rsid w:val="00B92E8B"/>
    <w:rsid w:val="00B94B17"/>
    <w:rsid w:val="00B956D5"/>
    <w:rsid w:val="00B97E43"/>
    <w:rsid w:val="00B97F3A"/>
    <w:rsid w:val="00BA0E22"/>
    <w:rsid w:val="00BA2560"/>
    <w:rsid w:val="00BA2586"/>
    <w:rsid w:val="00BA3945"/>
    <w:rsid w:val="00BA4871"/>
    <w:rsid w:val="00BA4891"/>
    <w:rsid w:val="00BA4F79"/>
    <w:rsid w:val="00BA508F"/>
    <w:rsid w:val="00BA5337"/>
    <w:rsid w:val="00BA567E"/>
    <w:rsid w:val="00BA569C"/>
    <w:rsid w:val="00BA57E0"/>
    <w:rsid w:val="00BA592F"/>
    <w:rsid w:val="00BA5F65"/>
    <w:rsid w:val="00BB0201"/>
    <w:rsid w:val="00BB0282"/>
    <w:rsid w:val="00BB0643"/>
    <w:rsid w:val="00BB0678"/>
    <w:rsid w:val="00BB4C66"/>
    <w:rsid w:val="00BB5752"/>
    <w:rsid w:val="00BB7DBC"/>
    <w:rsid w:val="00BC023C"/>
    <w:rsid w:val="00BC0256"/>
    <w:rsid w:val="00BC154B"/>
    <w:rsid w:val="00BC2FA5"/>
    <w:rsid w:val="00BC35BC"/>
    <w:rsid w:val="00BC35F1"/>
    <w:rsid w:val="00BC38CB"/>
    <w:rsid w:val="00BC4136"/>
    <w:rsid w:val="00BC4857"/>
    <w:rsid w:val="00BC4ED7"/>
    <w:rsid w:val="00BC57D4"/>
    <w:rsid w:val="00BC5F62"/>
    <w:rsid w:val="00BC5F86"/>
    <w:rsid w:val="00BC611C"/>
    <w:rsid w:val="00BC689B"/>
    <w:rsid w:val="00BC6A7B"/>
    <w:rsid w:val="00BC6E35"/>
    <w:rsid w:val="00BC6F7E"/>
    <w:rsid w:val="00BC70A3"/>
    <w:rsid w:val="00BC717A"/>
    <w:rsid w:val="00BD06AA"/>
    <w:rsid w:val="00BD06AC"/>
    <w:rsid w:val="00BD14C3"/>
    <w:rsid w:val="00BD205E"/>
    <w:rsid w:val="00BD4912"/>
    <w:rsid w:val="00BD50EC"/>
    <w:rsid w:val="00BD5DEF"/>
    <w:rsid w:val="00BD5EFA"/>
    <w:rsid w:val="00BD631D"/>
    <w:rsid w:val="00BD72C9"/>
    <w:rsid w:val="00BD7D2E"/>
    <w:rsid w:val="00BE0F69"/>
    <w:rsid w:val="00BE1D6F"/>
    <w:rsid w:val="00BE2125"/>
    <w:rsid w:val="00BE31EF"/>
    <w:rsid w:val="00BE3CA1"/>
    <w:rsid w:val="00BE4928"/>
    <w:rsid w:val="00BE60EF"/>
    <w:rsid w:val="00BF09BB"/>
    <w:rsid w:val="00BF1166"/>
    <w:rsid w:val="00BF1299"/>
    <w:rsid w:val="00BF1926"/>
    <w:rsid w:val="00BF285F"/>
    <w:rsid w:val="00BF300C"/>
    <w:rsid w:val="00BF3E7D"/>
    <w:rsid w:val="00BF4B50"/>
    <w:rsid w:val="00BF5EC8"/>
    <w:rsid w:val="00BF6D3B"/>
    <w:rsid w:val="00BF74F2"/>
    <w:rsid w:val="00C00E28"/>
    <w:rsid w:val="00C01381"/>
    <w:rsid w:val="00C02BFE"/>
    <w:rsid w:val="00C039FC"/>
    <w:rsid w:val="00C05F47"/>
    <w:rsid w:val="00C0658C"/>
    <w:rsid w:val="00C10A8B"/>
    <w:rsid w:val="00C11E15"/>
    <w:rsid w:val="00C12426"/>
    <w:rsid w:val="00C127F3"/>
    <w:rsid w:val="00C12EA2"/>
    <w:rsid w:val="00C13C27"/>
    <w:rsid w:val="00C14021"/>
    <w:rsid w:val="00C15A93"/>
    <w:rsid w:val="00C16C1D"/>
    <w:rsid w:val="00C2164F"/>
    <w:rsid w:val="00C22210"/>
    <w:rsid w:val="00C226A6"/>
    <w:rsid w:val="00C23538"/>
    <w:rsid w:val="00C23CE3"/>
    <w:rsid w:val="00C241F8"/>
    <w:rsid w:val="00C24591"/>
    <w:rsid w:val="00C24A16"/>
    <w:rsid w:val="00C24FA9"/>
    <w:rsid w:val="00C25FDD"/>
    <w:rsid w:val="00C26202"/>
    <w:rsid w:val="00C26C3B"/>
    <w:rsid w:val="00C272A8"/>
    <w:rsid w:val="00C274B9"/>
    <w:rsid w:val="00C3024D"/>
    <w:rsid w:val="00C31043"/>
    <w:rsid w:val="00C311D8"/>
    <w:rsid w:val="00C31338"/>
    <w:rsid w:val="00C318B1"/>
    <w:rsid w:val="00C3279B"/>
    <w:rsid w:val="00C32BAB"/>
    <w:rsid w:val="00C32D99"/>
    <w:rsid w:val="00C33248"/>
    <w:rsid w:val="00C3353A"/>
    <w:rsid w:val="00C33B06"/>
    <w:rsid w:val="00C35761"/>
    <w:rsid w:val="00C36C01"/>
    <w:rsid w:val="00C36FA2"/>
    <w:rsid w:val="00C36FED"/>
    <w:rsid w:val="00C3733F"/>
    <w:rsid w:val="00C377D1"/>
    <w:rsid w:val="00C37B87"/>
    <w:rsid w:val="00C37BF0"/>
    <w:rsid w:val="00C37E83"/>
    <w:rsid w:val="00C414B2"/>
    <w:rsid w:val="00C41ED8"/>
    <w:rsid w:val="00C43944"/>
    <w:rsid w:val="00C43E9B"/>
    <w:rsid w:val="00C44534"/>
    <w:rsid w:val="00C44933"/>
    <w:rsid w:val="00C450AB"/>
    <w:rsid w:val="00C45746"/>
    <w:rsid w:val="00C459F1"/>
    <w:rsid w:val="00C46262"/>
    <w:rsid w:val="00C464BE"/>
    <w:rsid w:val="00C47039"/>
    <w:rsid w:val="00C5102B"/>
    <w:rsid w:val="00C5174D"/>
    <w:rsid w:val="00C5211F"/>
    <w:rsid w:val="00C5238A"/>
    <w:rsid w:val="00C523DD"/>
    <w:rsid w:val="00C55233"/>
    <w:rsid w:val="00C55DF9"/>
    <w:rsid w:val="00C568B2"/>
    <w:rsid w:val="00C56C09"/>
    <w:rsid w:val="00C56C55"/>
    <w:rsid w:val="00C601F3"/>
    <w:rsid w:val="00C62149"/>
    <w:rsid w:val="00C62DC6"/>
    <w:rsid w:val="00C63ACF"/>
    <w:rsid w:val="00C63CC2"/>
    <w:rsid w:val="00C666F9"/>
    <w:rsid w:val="00C66C4E"/>
    <w:rsid w:val="00C67961"/>
    <w:rsid w:val="00C71A9D"/>
    <w:rsid w:val="00C73FE7"/>
    <w:rsid w:val="00C74FA4"/>
    <w:rsid w:val="00C7602D"/>
    <w:rsid w:val="00C7753C"/>
    <w:rsid w:val="00C81DAD"/>
    <w:rsid w:val="00C81E75"/>
    <w:rsid w:val="00C82A97"/>
    <w:rsid w:val="00C84889"/>
    <w:rsid w:val="00C85438"/>
    <w:rsid w:val="00C85F99"/>
    <w:rsid w:val="00C8657F"/>
    <w:rsid w:val="00C86B6D"/>
    <w:rsid w:val="00C86B92"/>
    <w:rsid w:val="00C86BA3"/>
    <w:rsid w:val="00C87418"/>
    <w:rsid w:val="00C9022E"/>
    <w:rsid w:val="00C90B9A"/>
    <w:rsid w:val="00C90F1C"/>
    <w:rsid w:val="00C91446"/>
    <w:rsid w:val="00C91E96"/>
    <w:rsid w:val="00C92E4A"/>
    <w:rsid w:val="00C93344"/>
    <w:rsid w:val="00C93FA5"/>
    <w:rsid w:val="00C947B3"/>
    <w:rsid w:val="00C94B8B"/>
    <w:rsid w:val="00C95466"/>
    <w:rsid w:val="00C9609A"/>
    <w:rsid w:val="00C97E03"/>
    <w:rsid w:val="00CA072F"/>
    <w:rsid w:val="00CA0E52"/>
    <w:rsid w:val="00CA1ED5"/>
    <w:rsid w:val="00CA2EEC"/>
    <w:rsid w:val="00CA3D22"/>
    <w:rsid w:val="00CA52E3"/>
    <w:rsid w:val="00CA5785"/>
    <w:rsid w:val="00CA5A2B"/>
    <w:rsid w:val="00CA66B2"/>
    <w:rsid w:val="00CA784B"/>
    <w:rsid w:val="00CB000A"/>
    <w:rsid w:val="00CB16D6"/>
    <w:rsid w:val="00CB234C"/>
    <w:rsid w:val="00CB2705"/>
    <w:rsid w:val="00CB3C75"/>
    <w:rsid w:val="00CB5620"/>
    <w:rsid w:val="00CB568D"/>
    <w:rsid w:val="00CB6269"/>
    <w:rsid w:val="00CB6D6A"/>
    <w:rsid w:val="00CB798B"/>
    <w:rsid w:val="00CC0466"/>
    <w:rsid w:val="00CC0829"/>
    <w:rsid w:val="00CC085B"/>
    <w:rsid w:val="00CC0C7D"/>
    <w:rsid w:val="00CC13E9"/>
    <w:rsid w:val="00CC17AB"/>
    <w:rsid w:val="00CC1FE5"/>
    <w:rsid w:val="00CC22C6"/>
    <w:rsid w:val="00CC2511"/>
    <w:rsid w:val="00CC360A"/>
    <w:rsid w:val="00CC380B"/>
    <w:rsid w:val="00CC411F"/>
    <w:rsid w:val="00CC4B56"/>
    <w:rsid w:val="00CC58F4"/>
    <w:rsid w:val="00CC6887"/>
    <w:rsid w:val="00CC6AA9"/>
    <w:rsid w:val="00CC7A2F"/>
    <w:rsid w:val="00CC7BBE"/>
    <w:rsid w:val="00CD0591"/>
    <w:rsid w:val="00CD0609"/>
    <w:rsid w:val="00CD06B1"/>
    <w:rsid w:val="00CD0CFD"/>
    <w:rsid w:val="00CD0FEC"/>
    <w:rsid w:val="00CD1B6F"/>
    <w:rsid w:val="00CD31A0"/>
    <w:rsid w:val="00CD3D8F"/>
    <w:rsid w:val="00CD3F80"/>
    <w:rsid w:val="00CD41B5"/>
    <w:rsid w:val="00CD4F28"/>
    <w:rsid w:val="00CD5113"/>
    <w:rsid w:val="00CD5324"/>
    <w:rsid w:val="00CD57EC"/>
    <w:rsid w:val="00CD6697"/>
    <w:rsid w:val="00CD7010"/>
    <w:rsid w:val="00CD7357"/>
    <w:rsid w:val="00CD7E9A"/>
    <w:rsid w:val="00CE0907"/>
    <w:rsid w:val="00CE0D62"/>
    <w:rsid w:val="00CE18B3"/>
    <w:rsid w:val="00CE3311"/>
    <w:rsid w:val="00CE5490"/>
    <w:rsid w:val="00CE5C5B"/>
    <w:rsid w:val="00CE6300"/>
    <w:rsid w:val="00CE6E1D"/>
    <w:rsid w:val="00CF0C01"/>
    <w:rsid w:val="00CF1917"/>
    <w:rsid w:val="00CF30E9"/>
    <w:rsid w:val="00CF3F4A"/>
    <w:rsid w:val="00CF41CF"/>
    <w:rsid w:val="00CF44D1"/>
    <w:rsid w:val="00CF52F8"/>
    <w:rsid w:val="00CF685F"/>
    <w:rsid w:val="00CF6BDD"/>
    <w:rsid w:val="00CF771D"/>
    <w:rsid w:val="00CF7919"/>
    <w:rsid w:val="00D0082D"/>
    <w:rsid w:val="00D01149"/>
    <w:rsid w:val="00D01C20"/>
    <w:rsid w:val="00D02159"/>
    <w:rsid w:val="00D02A4C"/>
    <w:rsid w:val="00D0448C"/>
    <w:rsid w:val="00D04BEC"/>
    <w:rsid w:val="00D04DC3"/>
    <w:rsid w:val="00D07CEB"/>
    <w:rsid w:val="00D10150"/>
    <w:rsid w:val="00D1017B"/>
    <w:rsid w:val="00D106D4"/>
    <w:rsid w:val="00D11E4F"/>
    <w:rsid w:val="00D12141"/>
    <w:rsid w:val="00D1285C"/>
    <w:rsid w:val="00D1379C"/>
    <w:rsid w:val="00D15B6C"/>
    <w:rsid w:val="00D15BC3"/>
    <w:rsid w:val="00D164DB"/>
    <w:rsid w:val="00D17279"/>
    <w:rsid w:val="00D17413"/>
    <w:rsid w:val="00D17E52"/>
    <w:rsid w:val="00D20163"/>
    <w:rsid w:val="00D22B42"/>
    <w:rsid w:val="00D22C0A"/>
    <w:rsid w:val="00D22C21"/>
    <w:rsid w:val="00D24399"/>
    <w:rsid w:val="00D24855"/>
    <w:rsid w:val="00D2526F"/>
    <w:rsid w:val="00D258FF"/>
    <w:rsid w:val="00D312F2"/>
    <w:rsid w:val="00D34DC6"/>
    <w:rsid w:val="00D36391"/>
    <w:rsid w:val="00D374CA"/>
    <w:rsid w:val="00D37A5B"/>
    <w:rsid w:val="00D37D8C"/>
    <w:rsid w:val="00D41393"/>
    <w:rsid w:val="00D417CF"/>
    <w:rsid w:val="00D41A26"/>
    <w:rsid w:val="00D42489"/>
    <w:rsid w:val="00D4340F"/>
    <w:rsid w:val="00D4394D"/>
    <w:rsid w:val="00D47AE0"/>
    <w:rsid w:val="00D51212"/>
    <w:rsid w:val="00D516DB"/>
    <w:rsid w:val="00D516FA"/>
    <w:rsid w:val="00D52321"/>
    <w:rsid w:val="00D52EE1"/>
    <w:rsid w:val="00D53AE3"/>
    <w:rsid w:val="00D53DB9"/>
    <w:rsid w:val="00D5511E"/>
    <w:rsid w:val="00D569EF"/>
    <w:rsid w:val="00D57141"/>
    <w:rsid w:val="00D5756C"/>
    <w:rsid w:val="00D57D93"/>
    <w:rsid w:val="00D60321"/>
    <w:rsid w:val="00D629AB"/>
    <w:rsid w:val="00D63935"/>
    <w:rsid w:val="00D63A42"/>
    <w:rsid w:val="00D643B5"/>
    <w:rsid w:val="00D64E25"/>
    <w:rsid w:val="00D654E1"/>
    <w:rsid w:val="00D65727"/>
    <w:rsid w:val="00D658ED"/>
    <w:rsid w:val="00D65E7F"/>
    <w:rsid w:val="00D662CC"/>
    <w:rsid w:val="00D67318"/>
    <w:rsid w:val="00D67F7D"/>
    <w:rsid w:val="00D711D0"/>
    <w:rsid w:val="00D71572"/>
    <w:rsid w:val="00D73444"/>
    <w:rsid w:val="00D741BF"/>
    <w:rsid w:val="00D7502B"/>
    <w:rsid w:val="00D750CF"/>
    <w:rsid w:val="00D75D46"/>
    <w:rsid w:val="00D75E4F"/>
    <w:rsid w:val="00D76B80"/>
    <w:rsid w:val="00D77C3B"/>
    <w:rsid w:val="00D811A8"/>
    <w:rsid w:val="00D83083"/>
    <w:rsid w:val="00D83358"/>
    <w:rsid w:val="00D8554E"/>
    <w:rsid w:val="00D858FC"/>
    <w:rsid w:val="00D85A00"/>
    <w:rsid w:val="00D86768"/>
    <w:rsid w:val="00D870CE"/>
    <w:rsid w:val="00D90EDE"/>
    <w:rsid w:val="00D91CDA"/>
    <w:rsid w:val="00D91D75"/>
    <w:rsid w:val="00D92767"/>
    <w:rsid w:val="00D93396"/>
    <w:rsid w:val="00D93443"/>
    <w:rsid w:val="00D9397A"/>
    <w:rsid w:val="00D94191"/>
    <w:rsid w:val="00D95CFB"/>
    <w:rsid w:val="00D96798"/>
    <w:rsid w:val="00D96F58"/>
    <w:rsid w:val="00DA09DE"/>
    <w:rsid w:val="00DA1CC0"/>
    <w:rsid w:val="00DA21DE"/>
    <w:rsid w:val="00DA3406"/>
    <w:rsid w:val="00DA3C10"/>
    <w:rsid w:val="00DA4333"/>
    <w:rsid w:val="00DA5034"/>
    <w:rsid w:val="00DA524D"/>
    <w:rsid w:val="00DA59C3"/>
    <w:rsid w:val="00DA6128"/>
    <w:rsid w:val="00DA6283"/>
    <w:rsid w:val="00DA68BD"/>
    <w:rsid w:val="00DA7CE0"/>
    <w:rsid w:val="00DB03AA"/>
    <w:rsid w:val="00DB07A8"/>
    <w:rsid w:val="00DB0810"/>
    <w:rsid w:val="00DB1741"/>
    <w:rsid w:val="00DB1C9F"/>
    <w:rsid w:val="00DB3702"/>
    <w:rsid w:val="00DB46A2"/>
    <w:rsid w:val="00DB48C8"/>
    <w:rsid w:val="00DB4959"/>
    <w:rsid w:val="00DB4ABC"/>
    <w:rsid w:val="00DB4D4C"/>
    <w:rsid w:val="00DB5552"/>
    <w:rsid w:val="00DB64C2"/>
    <w:rsid w:val="00DB65DE"/>
    <w:rsid w:val="00DB66E3"/>
    <w:rsid w:val="00DB6757"/>
    <w:rsid w:val="00DC08D9"/>
    <w:rsid w:val="00DC10A3"/>
    <w:rsid w:val="00DC3391"/>
    <w:rsid w:val="00DC4965"/>
    <w:rsid w:val="00DC50CB"/>
    <w:rsid w:val="00DC58A8"/>
    <w:rsid w:val="00DC6630"/>
    <w:rsid w:val="00DC6938"/>
    <w:rsid w:val="00DC6B97"/>
    <w:rsid w:val="00DC6D7E"/>
    <w:rsid w:val="00DD0553"/>
    <w:rsid w:val="00DD0944"/>
    <w:rsid w:val="00DD0FD5"/>
    <w:rsid w:val="00DD34A0"/>
    <w:rsid w:val="00DD4710"/>
    <w:rsid w:val="00DD5258"/>
    <w:rsid w:val="00DD58E6"/>
    <w:rsid w:val="00DD6053"/>
    <w:rsid w:val="00DD68AA"/>
    <w:rsid w:val="00DD6E74"/>
    <w:rsid w:val="00DD6F44"/>
    <w:rsid w:val="00DD7178"/>
    <w:rsid w:val="00DD774A"/>
    <w:rsid w:val="00DD7D2E"/>
    <w:rsid w:val="00DE07DF"/>
    <w:rsid w:val="00DE1256"/>
    <w:rsid w:val="00DE1D70"/>
    <w:rsid w:val="00DE2616"/>
    <w:rsid w:val="00DE3E1D"/>
    <w:rsid w:val="00DE43C1"/>
    <w:rsid w:val="00DE51C3"/>
    <w:rsid w:val="00DE57F7"/>
    <w:rsid w:val="00DE696B"/>
    <w:rsid w:val="00DE703F"/>
    <w:rsid w:val="00DE7703"/>
    <w:rsid w:val="00DE7E86"/>
    <w:rsid w:val="00DF065A"/>
    <w:rsid w:val="00DF1750"/>
    <w:rsid w:val="00DF1D31"/>
    <w:rsid w:val="00DF2231"/>
    <w:rsid w:val="00DF231F"/>
    <w:rsid w:val="00DF255E"/>
    <w:rsid w:val="00DF3CDC"/>
    <w:rsid w:val="00DF3D8C"/>
    <w:rsid w:val="00DF4E35"/>
    <w:rsid w:val="00DF5426"/>
    <w:rsid w:val="00DF5DC5"/>
    <w:rsid w:val="00DF6628"/>
    <w:rsid w:val="00DF72EC"/>
    <w:rsid w:val="00DF74F2"/>
    <w:rsid w:val="00E01E3F"/>
    <w:rsid w:val="00E028CE"/>
    <w:rsid w:val="00E0296C"/>
    <w:rsid w:val="00E02A2E"/>
    <w:rsid w:val="00E03E79"/>
    <w:rsid w:val="00E046D0"/>
    <w:rsid w:val="00E0508A"/>
    <w:rsid w:val="00E05706"/>
    <w:rsid w:val="00E05C14"/>
    <w:rsid w:val="00E07C77"/>
    <w:rsid w:val="00E1020F"/>
    <w:rsid w:val="00E10239"/>
    <w:rsid w:val="00E103F5"/>
    <w:rsid w:val="00E12B4D"/>
    <w:rsid w:val="00E13983"/>
    <w:rsid w:val="00E1444F"/>
    <w:rsid w:val="00E147D4"/>
    <w:rsid w:val="00E157EB"/>
    <w:rsid w:val="00E16042"/>
    <w:rsid w:val="00E16599"/>
    <w:rsid w:val="00E1749F"/>
    <w:rsid w:val="00E20041"/>
    <w:rsid w:val="00E20234"/>
    <w:rsid w:val="00E20708"/>
    <w:rsid w:val="00E21140"/>
    <w:rsid w:val="00E21C67"/>
    <w:rsid w:val="00E242DA"/>
    <w:rsid w:val="00E24DA9"/>
    <w:rsid w:val="00E25154"/>
    <w:rsid w:val="00E271CF"/>
    <w:rsid w:val="00E27B85"/>
    <w:rsid w:val="00E307BF"/>
    <w:rsid w:val="00E30ADA"/>
    <w:rsid w:val="00E3124B"/>
    <w:rsid w:val="00E337F7"/>
    <w:rsid w:val="00E358DD"/>
    <w:rsid w:val="00E36F4C"/>
    <w:rsid w:val="00E36FE3"/>
    <w:rsid w:val="00E40470"/>
    <w:rsid w:val="00E40EB0"/>
    <w:rsid w:val="00E428FD"/>
    <w:rsid w:val="00E440EB"/>
    <w:rsid w:val="00E44384"/>
    <w:rsid w:val="00E44D93"/>
    <w:rsid w:val="00E45A7D"/>
    <w:rsid w:val="00E4735B"/>
    <w:rsid w:val="00E47BD9"/>
    <w:rsid w:val="00E47E0B"/>
    <w:rsid w:val="00E5302A"/>
    <w:rsid w:val="00E5318B"/>
    <w:rsid w:val="00E559CC"/>
    <w:rsid w:val="00E55BBE"/>
    <w:rsid w:val="00E56928"/>
    <w:rsid w:val="00E57096"/>
    <w:rsid w:val="00E57DBB"/>
    <w:rsid w:val="00E605DE"/>
    <w:rsid w:val="00E61EAE"/>
    <w:rsid w:val="00E63491"/>
    <w:rsid w:val="00E6403A"/>
    <w:rsid w:val="00E64275"/>
    <w:rsid w:val="00E6435B"/>
    <w:rsid w:val="00E64DDC"/>
    <w:rsid w:val="00E6657A"/>
    <w:rsid w:val="00E6678C"/>
    <w:rsid w:val="00E70EDD"/>
    <w:rsid w:val="00E7174B"/>
    <w:rsid w:val="00E73946"/>
    <w:rsid w:val="00E741D7"/>
    <w:rsid w:val="00E7478B"/>
    <w:rsid w:val="00E74C37"/>
    <w:rsid w:val="00E77F9C"/>
    <w:rsid w:val="00E80160"/>
    <w:rsid w:val="00E80497"/>
    <w:rsid w:val="00E81B92"/>
    <w:rsid w:val="00E82025"/>
    <w:rsid w:val="00E82E10"/>
    <w:rsid w:val="00E836C9"/>
    <w:rsid w:val="00E839CA"/>
    <w:rsid w:val="00E840FF"/>
    <w:rsid w:val="00E84ADC"/>
    <w:rsid w:val="00E85998"/>
    <w:rsid w:val="00E85B9F"/>
    <w:rsid w:val="00E85E72"/>
    <w:rsid w:val="00E85F57"/>
    <w:rsid w:val="00E873A1"/>
    <w:rsid w:val="00E90D14"/>
    <w:rsid w:val="00E9119A"/>
    <w:rsid w:val="00E93119"/>
    <w:rsid w:val="00E93327"/>
    <w:rsid w:val="00E933D9"/>
    <w:rsid w:val="00E93EF7"/>
    <w:rsid w:val="00E94EC2"/>
    <w:rsid w:val="00E954C2"/>
    <w:rsid w:val="00E95FF3"/>
    <w:rsid w:val="00E96B7E"/>
    <w:rsid w:val="00E977A4"/>
    <w:rsid w:val="00E97E08"/>
    <w:rsid w:val="00EA0DF7"/>
    <w:rsid w:val="00EA2B8B"/>
    <w:rsid w:val="00EA2C7C"/>
    <w:rsid w:val="00EA2D46"/>
    <w:rsid w:val="00EA3317"/>
    <w:rsid w:val="00EA333D"/>
    <w:rsid w:val="00EA3FED"/>
    <w:rsid w:val="00EA5063"/>
    <w:rsid w:val="00EA50C9"/>
    <w:rsid w:val="00EA53DD"/>
    <w:rsid w:val="00EA5C9F"/>
    <w:rsid w:val="00EB0146"/>
    <w:rsid w:val="00EB054B"/>
    <w:rsid w:val="00EB3A8D"/>
    <w:rsid w:val="00EB4FCC"/>
    <w:rsid w:val="00EB56C4"/>
    <w:rsid w:val="00EB6299"/>
    <w:rsid w:val="00EB645B"/>
    <w:rsid w:val="00EB664C"/>
    <w:rsid w:val="00EB679E"/>
    <w:rsid w:val="00EB6ED6"/>
    <w:rsid w:val="00EB7A31"/>
    <w:rsid w:val="00EC0241"/>
    <w:rsid w:val="00EC0320"/>
    <w:rsid w:val="00EC04C6"/>
    <w:rsid w:val="00EC0B31"/>
    <w:rsid w:val="00EC0F4B"/>
    <w:rsid w:val="00EC1CF1"/>
    <w:rsid w:val="00EC2A3B"/>
    <w:rsid w:val="00EC3F58"/>
    <w:rsid w:val="00EC46B2"/>
    <w:rsid w:val="00EC51BC"/>
    <w:rsid w:val="00EC6D17"/>
    <w:rsid w:val="00ED01C6"/>
    <w:rsid w:val="00ED05C1"/>
    <w:rsid w:val="00ED0C78"/>
    <w:rsid w:val="00ED2C6A"/>
    <w:rsid w:val="00ED4759"/>
    <w:rsid w:val="00ED4E36"/>
    <w:rsid w:val="00EE073F"/>
    <w:rsid w:val="00EE12EE"/>
    <w:rsid w:val="00EE2E96"/>
    <w:rsid w:val="00EE302E"/>
    <w:rsid w:val="00EE367C"/>
    <w:rsid w:val="00EE51EE"/>
    <w:rsid w:val="00EE5735"/>
    <w:rsid w:val="00EE5D26"/>
    <w:rsid w:val="00EE75E8"/>
    <w:rsid w:val="00EF0625"/>
    <w:rsid w:val="00EF0C08"/>
    <w:rsid w:val="00EF20D2"/>
    <w:rsid w:val="00EF408A"/>
    <w:rsid w:val="00EF654A"/>
    <w:rsid w:val="00EF6B41"/>
    <w:rsid w:val="00EF6B77"/>
    <w:rsid w:val="00EF764B"/>
    <w:rsid w:val="00F001CF"/>
    <w:rsid w:val="00F01F30"/>
    <w:rsid w:val="00F0250E"/>
    <w:rsid w:val="00F02532"/>
    <w:rsid w:val="00F02547"/>
    <w:rsid w:val="00F03846"/>
    <w:rsid w:val="00F04605"/>
    <w:rsid w:val="00F07747"/>
    <w:rsid w:val="00F104BD"/>
    <w:rsid w:val="00F10F95"/>
    <w:rsid w:val="00F134AE"/>
    <w:rsid w:val="00F13904"/>
    <w:rsid w:val="00F1440F"/>
    <w:rsid w:val="00F14CB5"/>
    <w:rsid w:val="00F15746"/>
    <w:rsid w:val="00F158BB"/>
    <w:rsid w:val="00F214A8"/>
    <w:rsid w:val="00F21676"/>
    <w:rsid w:val="00F216FE"/>
    <w:rsid w:val="00F21D0A"/>
    <w:rsid w:val="00F21F47"/>
    <w:rsid w:val="00F22383"/>
    <w:rsid w:val="00F2243B"/>
    <w:rsid w:val="00F22804"/>
    <w:rsid w:val="00F232E1"/>
    <w:rsid w:val="00F23D1E"/>
    <w:rsid w:val="00F24D8E"/>
    <w:rsid w:val="00F26A69"/>
    <w:rsid w:val="00F30153"/>
    <w:rsid w:val="00F30D4E"/>
    <w:rsid w:val="00F31084"/>
    <w:rsid w:val="00F32863"/>
    <w:rsid w:val="00F32B5B"/>
    <w:rsid w:val="00F33054"/>
    <w:rsid w:val="00F33331"/>
    <w:rsid w:val="00F33501"/>
    <w:rsid w:val="00F336C5"/>
    <w:rsid w:val="00F340DE"/>
    <w:rsid w:val="00F34289"/>
    <w:rsid w:val="00F34ACF"/>
    <w:rsid w:val="00F355A5"/>
    <w:rsid w:val="00F35B16"/>
    <w:rsid w:val="00F36423"/>
    <w:rsid w:val="00F4062A"/>
    <w:rsid w:val="00F4138E"/>
    <w:rsid w:val="00F41413"/>
    <w:rsid w:val="00F42359"/>
    <w:rsid w:val="00F423C5"/>
    <w:rsid w:val="00F4254A"/>
    <w:rsid w:val="00F42DDE"/>
    <w:rsid w:val="00F4530A"/>
    <w:rsid w:val="00F458DB"/>
    <w:rsid w:val="00F46159"/>
    <w:rsid w:val="00F4636A"/>
    <w:rsid w:val="00F464FC"/>
    <w:rsid w:val="00F4692B"/>
    <w:rsid w:val="00F47063"/>
    <w:rsid w:val="00F50588"/>
    <w:rsid w:val="00F54AEA"/>
    <w:rsid w:val="00F55C57"/>
    <w:rsid w:val="00F569DA"/>
    <w:rsid w:val="00F604A4"/>
    <w:rsid w:val="00F60717"/>
    <w:rsid w:val="00F61A15"/>
    <w:rsid w:val="00F61DE4"/>
    <w:rsid w:val="00F62E85"/>
    <w:rsid w:val="00F633CB"/>
    <w:rsid w:val="00F63CAB"/>
    <w:rsid w:val="00F6449A"/>
    <w:rsid w:val="00F65520"/>
    <w:rsid w:val="00F65DBA"/>
    <w:rsid w:val="00F660D9"/>
    <w:rsid w:val="00F660F5"/>
    <w:rsid w:val="00F66AC5"/>
    <w:rsid w:val="00F66DDF"/>
    <w:rsid w:val="00F66FB1"/>
    <w:rsid w:val="00F709CB"/>
    <w:rsid w:val="00F71B43"/>
    <w:rsid w:val="00F72209"/>
    <w:rsid w:val="00F73CF7"/>
    <w:rsid w:val="00F7421D"/>
    <w:rsid w:val="00F748DC"/>
    <w:rsid w:val="00F74A96"/>
    <w:rsid w:val="00F74AB7"/>
    <w:rsid w:val="00F75508"/>
    <w:rsid w:val="00F757F8"/>
    <w:rsid w:val="00F75DF3"/>
    <w:rsid w:val="00F7771E"/>
    <w:rsid w:val="00F82185"/>
    <w:rsid w:val="00F83405"/>
    <w:rsid w:val="00F83A41"/>
    <w:rsid w:val="00F84093"/>
    <w:rsid w:val="00F86116"/>
    <w:rsid w:val="00F87586"/>
    <w:rsid w:val="00F876D5"/>
    <w:rsid w:val="00F8792F"/>
    <w:rsid w:val="00F906F6"/>
    <w:rsid w:val="00F91704"/>
    <w:rsid w:val="00F923B6"/>
    <w:rsid w:val="00F95030"/>
    <w:rsid w:val="00F95044"/>
    <w:rsid w:val="00F9508E"/>
    <w:rsid w:val="00F95467"/>
    <w:rsid w:val="00F964F0"/>
    <w:rsid w:val="00F97694"/>
    <w:rsid w:val="00FA034F"/>
    <w:rsid w:val="00FA0384"/>
    <w:rsid w:val="00FA03A1"/>
    <w:rsid w:val="00FA0FEB"/>
    <w:rsid w:val="00FA1409"/>
    <w:rsid w:val="00FA1613"/>
    <w:rsid w:val="00FA1CAD"/>
    <w:rsid w:val="00FA29C1"/>
    <w:rsid w:val="00FA33F5"/>
    <w:rsid w:val="00FA3596"/>
    <w:rsid w:val="00FA3EFA"/>
    <w:rsid w:val="00FB1302"/>
    <w:rsid w:val="00FB1FE7"/>
    <w:rsid w:val="00FB27DC"/>
    <w:rsid w:val="00FB295F"/>
    <w:rsid w:val="00FB2F2C"/>
    <w:rsid w:val="00FB3042"/>
    <w:rsid w:val="00FB60BB"/>
    <w:rsid w:val="00FB6726"/>
    <w:rsid w:val="00FB6974"/>
    <w:rsid w:val="00FB6A30"/>
    <w:rsid w:val="00FB7B9E"/>
    <w:rsid w:val="00FC1DE4"/>
    <w:rsid w:val="00FC2148"/>
    <w:rsid w:val="00FC214A"/>
    <w:rsid w:val="00FC2CB6"/>
    <w:rsid w:val="00FC312F"/>
    <w:rsid w:val="00FC5170"/>
    <w:rsid w:val="00FC5829"/>
    <w:rsid w:val="00FC760D"/>
    <w:rsid w:val="00FD17FD"/>
    <w:rsid w:val="00FD24EB"/>
    <w:rsid w:val="00FD28AB"/>
    <w:rsid w:val="00FD2E79"/>
    <w:rsid w:val="00FD40BE"/>
    <w:rsid w:val="00FD4C31"/>
    <w:rsid w:val="00FD7C22"/>
    <w:rsid w:val="00FE073B"/>
    <w:rsid w:val="00FE0BEA"/>
    <w:rsid w:val="00FE1077"/>
    <w:rsid w:val="00FE248D"/>
    <w:rsid w:val="00FE3371"/>
    <w:rsid w:val="00FE4244"/>
    <w:rsid w:val="00FE429B"/>
    <w:rsid w:val="00FE4DB3"/>
    <w:rsid w:val="00FE5050"/>
    <w:rsid w:val="00FE5799"/>
    <w:rsid w:val="00FE7712"/>
    <w:rsid w:val="00FF05EC"/>
    <w:rsid w:val="00FF05FB"/>
    <w:rsid w:val="00FF0702"/>
    <w:rsid w:val="00FF0C64"/>
    <w:rsid w:val="00FF136A"/>
    <w:rsid w:val="00FF1BA9"/>
    <w:rsid w:val="00FF4E4E"/>
    <w:rsid w:val="00FF57B5"/>
    <w:rsid w:val="00FF6372"/>
    <w:rsid w:val="00FF640E"/>
    <w:rsid w:val="00FF651F"/>
    <w:rsid w:val="00FF7772"/>
    <w:rsid w:val="00FF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8D8F75"/>
  <w15:docId w15:val="{E8BF8AAB-832C-412F-AEC4-59615F034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rsid w:val="003544F1"/>
    <w:pPr>
      <w:widowControl w:val="0"/>
      <w:snapToGrid w:val="0"/>
      <w:spacing w:line="560" w:lineRule="exact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pPr>
      <w:keepNext/>
      <w:outlineLvl w:val="0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link w:val="Body1"/>
    <w:qFormat/>
    <w:rsid w:val="003544F1"/>
    <w:pPr>
      <w:tabs>
        <w:tab w:val="left" w:pos="480"/>
      </w:tabs>
      <w:adjustRightInd w:val="0"/>
      <w:snapToGrid w:val="0"/>
      <w:spacing w:line="560" w:lineRule="exact"/>
    </w:pPr>
    <w:rPr>
      <w:rFonts w:ascii="Times New Roman" w:hAnsi="Times New Roman"/>
      <w:snapToGrid w:val="0"/>
      <w:kern w:val="2"/>
      <w:sz w:val="24"/>
      <w:szCs w:val="24"/>
    </w:rPr>
  </w:style>
  <w:style w:type="paragraph" w:customStyle="1" w:styleId="Heading">
    <w:name w:val="Heading"/>
    <w:basedOn w:val="Body"/>
    <w:next w:val="Body"/>
    <w:qFormat/>
    <w:rsid w:val="005D0261"/>
    <w:pPr>
      <w:outlineLvl w:val="0"/>
    </w:pPr>
    <w:rPr>
      <w:b/>
    </w:rPr>
  </w:style>
  <w:style w:type="paragraph" w:customStyle="1" w:styleId="Subheding">
    <w:name w:val="Subheding"/>
    <w:basedOn w:val="Body"/>
    <w:next w:val="Body"/>
    <w:qFormat/>
    <w:pPr>
      <w:outlineLvl w:val="1"/>
    </w:pPr>
    <w:rPr>
      <w:i/>
    </w:rPr>
  </w:style>
  <w:style w:type="paragraph" w:customStyle="1" w:styleId="Colum2">
    <w:name w:val="Colum2"/>
    <w:basedOn w:val="Body"/>
    <w:pPr>
      <w:tabs>
        <w:tab w:val="right" w:pos="972"/>
        <w:tab w:val="left" w:pos="1152"/>
      </w:tabs>
      <w:jc w:val="both"/>
    </w:pPr>
  </w:style>
  <w:style w:type="character" w:styleId="a3">
    <w:name w:val="Hyperlink"/>
    <w:rPr>
      <w:color w:val="0000FF"/>
      <w:u w:val="single"/>
    </w:rPr>
  </w:style>
  <w:style w:type="paragraph" w:customStyle="1" w:styleId="Colum1">
    <w:name w:val="Colum1"/>
    <w:basedOn w:val="a"/>
    <w:pPr>
      <w:tabs>
        <w:tab w:val="left" w:pos="180"/>
        <w:tab w:val="left" w:pos="390"/>
      </w:tabs>
      <w:adjustRightInd w:val="0"/>
    </w:p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5">
    <w:name w:val="annotation reference"/>
    <w:semiHidden/>
    <w:rPr>
      <w:sz w:val="18"/>
      <w:szCs w:val="18"/>
    </w:rPr>
  </w:style>
  <w:style w:type="paragraph" w:styleId="a6">
    <w:name w:val="annotation subject"/>
    <w:basedOn w:val="a"/>
    <w:semiHidden/>
    <w:rsid w:val="005D0261"/>
    <w:rPr>
      <w:b/>
      <w:bCs/>
    </w:rPr>
  </w:style>
  <w:style w:type="paragraph" w:styleId="a7">
    <w:name w:val="header"/>
    <w:basedOn w:val="a"/>
    <w:pPr>
      <w:tabs>
        <w:tab w:val="center" w:pos="4252"/>
        <w:tab w:val="right" w:pos="8504"/>
      </w:tabs>
    </w:pPr>
  </w:style>
  <w:style w:type="character" w:styleId="a8">
    <w:name w:val="page number"/>
    <w:basedOn w:val="a0"/>
  </w:style>
  <w:style w:type="character" w:customStyle="1" w:styleId="Body0">
    <w:name w:val="Body (文字)"/>
    <w:rPr>
      <w:rFonts w:eastAsia="ＭＳ 明朝"/>
      <w:snapToGrid w:val="0"/>
      <w:kern w:val="2"/>
      <w:sz w:val="24"/>
      <w:szCs w:val="24"/>
      <w:lang w:val="en-US" w:eastAsia="ja-JP" w:bidi="ar-SA"/>
    </w:rPr>
  </w:style>
  <w:style w:type="paragraph" w:customStyle="1" w:styleId="Tabletext">
    <w:name w:val="Tabletext"/>
    <w:basedOn w:val="Body"/>
    <w:rsid w:val="00243CA4"/>
    <w:pPr>
      <w:widowControl w:val="0"/>
      <w:tabs>
        <w:tab w:val="clear" w:pos="480"/>
        <w:tab w:val="left" w:pos="171"/>
      </w:tabs>
      <w:ind w:left="72" w:right="240"/>
    </w:pPr>
    <w:rPr>
      <w:snapToGrid/>
    </w:rPr>
  </w:style>
  <w:style w:type="character" w:customStyle="1" w:styleId="Body1">
    <w:name w:val="Body (文字)1"/>
    <w:link w:val="Body"/>
    <w:rsid w:val="003544F1"/>
    <w:rPr>
      <w:rFonts w:ascii="Times New Roman" w:hAnsi="Times New Roman"/>
      <w:snapToGrid w:val="0"/>
      <w:kern w:val="2"/>
      <w:sz w:val="24"/>
      <w:szCs w:val="24"/>
    </w:rPr>
  </w:style>
  <w:style w:type="paragraph" w:customStyle="1" w:styleId="Reference">
    <w:name w:val="Reference"/>
    <w:basedOn w:val="Body"/>
    <w:qFormat/>
    <w:rsid w:val="00257C57"/>
    <w:pPr>
      <w:tabs>
        <w:tab w:val="clear" w:pos="480"/>
        <w:tab w:val="left" w:pos="567"/>
      </w:tabs>
      <w:ind w:left="566" w:hangingChars="236" w:hanging="566"/>
    </w:pPr>
  </w:style>
  <w:style w:type="paragraph" w:styleId="a9">
    <w:name w:val="Revision"/>
    <w:hidden/>
    <w:uiPriority w:val="99"/>
    <w:semiHidden/>
    <w:rsid w:val="00D91CDA"/>
    <w:rPr>
      <w:rFonts w:ascii="Times New Roman" w:hAnsi="Times New Roman"/>
      <w:kern w:val="2"/>
      <w:sz w:val="24"/>
      <w:szCs w:val="24"/>
    </w:rPr>
  </w:style>
  <w:style w:type="table" w:styleId="aa">
    <w:name w:val="Table Grid"/>
    <w:basedOn w:val="a1"/>
    <w:uiPriority w:val="39"/>
    <w:rsid w:val="00BC023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footer"/>
    <w:basedOn w:val="a"/>
    <w:link w:val="ac"/>
    <w:uiPriority w:val="99"/>
    <w:unhideWhenUsed/>
    <w:rsid w:val="008F4261"/>
    <w:pPr>
      <w:tabs>
        <w:tab w:val="center" w:pos="4252"/>
        <w:tab w:val="right" w:pos="8504"/>
      </w:tabs>
    </w:pPr>
  </w:style>
  <w:style w:type="character" w:customStyle="1" w:styleId="ac">
    <w:name w:val="フッター (文字)"/>
    <w:basedOn w:val="a0"/>
    <w:link w:val="ab"/>
    <w:uiPriority w:val="99"/>
    <w:rsid w:val="008F4261"/>
    <w:rPr>
      <w:rFonts w:ascii="Times New Roman" w:hAnsi="Times New Roman"/>
      <w:kern w:val="2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8C2F89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Body1"/>
    <w:link w:val="EndNoteBibliographyTitle"/>
    <w:rsid w:val="008C2F89"/>
    <w:rPr>
      <w:rFonts w:ascii="Times New Roman" w:hAnsi="Times New Roman"/>
      <w:noProof/>
      <w:snapToGrid/>
      <w:kern w:val="2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8C2F89"/>
    <w:pPr>
      <w:spacing w:line="240" w:lineRule="auto"/>
    </w:pPr>
    <w:rPr>
      <w:noProof/>
    </w:rPr>
  </w:style>
  <w:style w:type="character" w:customStyle="1" w:styleId="EndNoteBibliography0">
    <w:name w:val="EndNote Bibliography (文字)"/>
    <w:basedOn w:val="Body1"/>
    <w:link w:val="EndNoteBibliography"/>
    <w:rsid w:val="008C2F89"/>
    <w:rPr>
      <w:rFonts w:ascii="Times New Roman" w:hAnsi="Times New Roman"/>
      <w:noProof/>
      <w:snapToGrid/>
      <w:kern w:val="2"/>
      <w:sz w:val="24"/>
      <w:szCs w:val="24"/>
    </w:rPr>
  </w:style>
  <w:style w:type="paragraph" w:styleId="ad">
    <w:name w:val="annotation text"/>
    <w:basedOn w:val="a"/>
    <w:link w:val="ae"/>
    <w:unhideWhenUsed/>
    <w:rsid w:val="00905829"/>
  </w:style>
  <w:style w:type="character" w:customStyle="1" w:styleId="ae">
    <w:name w:val="コメント文字列 (文字)"/>
    <w:basedOn w:val="a0"/>
    <w:link w:val="ad"/>
    <w:rsid w:val="00905829"/>
    <w:rPr>
      <w:rFonts w:ascii="Times New Roman" w:hAnsi="Times New Roman"/>
      <w:kern w:val="2"/>
      <w:sz w:val="24"/>
      <w:szCs w:val="24"/>
    </w:rPr>
  </w:style>
  <w:style w:type="character" w:styleId="af">
    <w:name w:val="Placeholder Text"/>
    <w:basedOn w:val="a0"/>
    <w:uiPriority w:val="99"/>
    <w:semiHidden/>
    <w:rsid w:val="00BA57E0"/>
    <w:rPr>
      <w:color w:val="808080"/>
    </w:rPr>
  </w:style>
  <w:style w:type="character" w:customStyle="1" w:styleId="10">
    <w:name w:val="未解決のメンション1"/>
    <w:basedOn w:val="a0"/>
    <w:uiPriority w:val="99"/>
    <w:semiHidden/>
    <w:unhideWhenUsed/>
    <w:rsid w:val="00351AD2"/>
    <w:rPr>
      <w:color w:val="605E5C"/>
      <w:shd w:val="clear" w:color="auto" w:fill="E1DFDD"/>
    </w:rPr>
  </w:style>
  <w:style w:type="character" w:customStyle="1" w:styleId="2">
    <w:name w:val="未解決のメンション2"/>
    <w:basedOn w:val="a0"/>
    <w:uiPriority w:val="99"/>
    <w:semiHidden/>
    <w:unhideWhenUsed/>
    <w:rsid w:val="008B188F"/>
    <w:rPr>
      <w:color w:val="605E5C"/>
      <w:shd w:val="clear" w:color="auto" w:fill="E1DFDD"/>
    </w:rPr>
  </w:style>
  <w:style w:type="character" w:customStyle="1" w:styleId="3">
    <w:name w:val="未解決のメンション3"/>
    <w:basedOn w:val="a0"/>
    <w:uiPriority w:val="99"/>
    <w:semiHidden/>
    <w:unhideWhenUsed/>
    <w:rsid w:val="00041D4C"/>
    <w:rPr>
      <w:color w:val="605E5C"/>
      <w:shd w:val="clear" w:color="auto" w:fill="E1DFDD"/>
    </w:rPr>
  </w:style>
  <w:style w:type="character" w:styleId="af0">
    <w:name w:val="Unresolved Mention"/>
    <w:basedOn w:val="a0"/>
    <w:uiPriority w:val="99"/>
    <w:semiHidden/>
    <w:unhideWhenUsed/>
    <w:rsid w:val="00E21140"/>
    <w:rPr>
      <w:color w:val="605E5C"/>
      <w:shd w:val="clear" w:color="auto" w:fill="E1DFDD"/>
    </w:rPr>
  </w:style>
  <w:style w:type="paragraph" w:styleId="af1">
    <w:name w:val="Title"/>
    <w:aliases w:val="Title_0"/>
    <w:basedOn w:val="a"/>
    <w:next w:val="a"/>
    <w:link w:val="af2"/>
    <w:rsid w:val="004032DA"/>
    <w:pPr>
      <w:spacing w:before="100" w:beforeAutospacing="1" w:after="100" w:afterAutospacing="1"/>
      <w:jc w:val="center"/>
      <w:outlineLvl w:val="0"/>
    </w:pPr>
    <w:rPr>
      <w:rFonts w:asciiTheme="majorHAnsi" w:eastAsiaTheme="minorEastAsia" w:hAnsiTheme="majorHAnsi" w:cstheme="majorBidi"/>
      <w:b/>
      <w:sz w:val="28"/>
      <w:szCs w:val="32"/>
    </w:rPr>
  </w:style>
  <w:style w:type="character" w:customStyle="1" w:styleId="af2">
    <w:name w:val="表題 (文字)"/>
    <w:aliases w:val="Title_0 (文字)"/>
    <w:basedOn w:val="a0"/>
    <w:link w:val="af1"/>
    <w:rsid w:val="004032DA"/>
    <w:rPr>
      <w:rFonts w:asciiTheme="majorHAnsi" w:eastAsiaTheme="minorEastAsia" w:hAnsiTheme="majorHAnsi" w:cstheme="majorBidi"/>
      <w:b/>
      <w:kern w:val="2"/>
      <w:sz w:val="28"/>
      <w:szCs w:val="32"/>
    </w:rPr>
  </w:style>
  <w:style w:type="paragraph" w:styleId="Web">
    <w:name w:val="Normal (Web)"/>
    <w:basedOn w:val="a"/>
    <w:semiHidden/>
    <w:unhideWhenUsed/>
    <w:rsid w:val="00696D0B"/>
  </w:style>
  <w:style w:type="character" w:customStyle="1" w:styleId="fontstyle21">
    <w:name w:val="fontstyle21"/>
    <w:basedOn w:val="a0"/>
    <w:rsid w:val="007B2468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kum\Dropbox\&#9733;&#35542;&#25991;&#29992;\Manuscript_template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ユーザー定義 6">
      <a:majorFont>
        <a:latin typeface="Times New Roman"/>
        <a:ea typeface="ＭＳ ゴシック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3BD6A7C-EE8A-4D5B-8316-14749E4FBB6D}">
  <we:reference id="wa200001361" version="2.129.3.0" store="en-US" storeType="omex"/>
  <we:alternateReferences>
    <we:reference id="wa200001361" version="2.129.3.0" store="en-US" storeType="omex"/>
  </we:alternateReferences>
  <we:properties>
    <we:property name="paperpal-document-id" value="&quot;a2217576-3d14-4586-9752-a7d035ec7175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86CDC6-995F-4DDE-9B33-AE6BFDC55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Manuscript_template</Template>
  <TotalTime>58</TotalTime>
  <Pages>1</Pages>
  <Words>95</Words>
  <Characters>546</Characters>
  <Application>Microsoft Office Word</Application>
  <DocSecurity>0</DocSecurity>
  <Lines>11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Takuma Nakatsuka</dc:creator>
  <cp:lastModifiedBy>Takuma Nakatsuka</cp:lastModifiedBy>
  <cp:revision>56</cp:revision>
  <dcterms:created xsi:type="dcterms:W3CDTF">2025-09-19T07:41:00Z</dcterms:created>
  <dcterms:modified xsi:type="dcterms:W3CDTF">2025-09-29T15:15:00Z</dcterms:modified>
</cp:coreProperties>
</file>