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14075" w14:textId="5E820275" w:rsidR="00A54360" w:rsidRPr="000B4B57" w:rsidRDefault="000B4B57" w:rsidP="00323AF9">
      <w:pPr>
        <w:spacing w:line="360" w:lineRule="auto"/>
        <w:rPr>
          <w:b/>
          <w:bCs/>
        </w:rPr>
      </w:pPr>
      <w:r w:rsidRPr="000B4B57">
        <w:rPr>
          <w:b/>
          <w:bCs/>
        </w:rPr>
        <w:t>Table S1. Comparison of patient characteristics with and without liver nodules</w:t>
      </w:r>
    </w:p>
    <w:tbl>
      <w:tblPr>
        <w:tblW w:w="10748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20"/>
        <w:gridCol w:w="827"/>
        <w:gridCol w:w="1813"/>
        <w:gridCol w:w="204"/>
        <w:gridCol w:w="775"/>
        <w:gridCol w:w="1865"/>
        <w:gridCol w:w="204"/>
        <w:gridCol w:w="940"/>
      </w:tblGrid>
      <w:tr w:rsidR="000B4B57" w:rsidRPr="000B4B57" w14:paraId="0735D127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8C3E92C" w14:textId="77777777" w:rsidR="000B4B57" w:rsidRPr="000B4B57" w:rsidRDefault="000B4B57" w:rsidP="000B4B57">
            <w:pPr>
              <w:widowControl/>
              <w:snapToGrid/>
              <w:spacing w:line="240" w:lineRule="auto"/>
              <w:jc w:val="center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D4FAF3" w14:textId="77777777" w:rsidR="000B4B57" w:rsidRPr="000B4B57" w:rsidRDefault="000B4B57" w:rsidP="000B4B57">
            <w:pPr>
              <w:widowControl/>
              <w:snapToGrid/>
              <w:spacing w:line="240" w:lineRule="auto"/>
              <w:jc w:val="center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Without nodule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BAC1E6F" w14:textId="77777777" w:rsidR="000B4B57" w:rsidRPr="000B4B57" w:rsidRDefault="000B4B57" w:rsidP="000B4B57">
            <w:pPr>
              <w:widowControl/>
              <w:snapToGrid/>
              <w:spacing w:line="240" w:lineRule="auto"/>
              <w:jc w:val="center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186038" w14:textId="77777777" w:rsidR="000B4B57" w:rsidRPr="000B4B57" w:rsidRDefault="000B4B57" w:rsidP="000B4B57">
            <w:pPr>
              <w:widowControl/>
              <w:snapToGrid/>
              <w:spacing w:line="240" w:lineRule="auto"/>
              <w:jc w:val="center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With nodule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32FFA4C" w14:textId="77777777" w:rsidR="000B4B57" w:rsidRPr="000B4B57" w:rsidRDefault="000B4B57" w:rsidP="000B4B57">
            <w:pPr>
              <w:widowControl/>
              <w:snapToGrid/>
              <w:spacing w:line="240" w:lineRule="auto"/>
              <w:jc w:val="center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1E0B2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 xml:space="preserve"> value</w:t>
            </w:r>
          </w:p>
        </w:tc>
      </w:tr>
      <w:tr w:rsidR="000B4B57" w:rsidRPr="000B4B57" w14:paraId="491A15A1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A57965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Variables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2EE253" w14:textId="77777777" w:rsidR="000B4B57" w:rsidRPr="000B4B57" w:rsidRDefault="000B4B57" w:rsidP="000B4B57">
            <w:pPr>
              <w:widowControl/>
              <w:snapToGrid/>
              <w:spacing w:line="240" w:lineRule="auto"/>
              <w:jc w:val="center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(N = 184)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AD3A54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A3A0D9" w14:textId="77777777" w:rsidR="000B4B57" w:rsidRPr="000B4B57" w:rsidRDefault="000B4B57" w:rsidP="000B4B57">
            <w:pPr>
              <w:widowControl/>
              <w:snapToGrid/>
              <w:spacing w:line="240" w:lineRule="auto"/>
              <w:jc w:val="center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(N = 17)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5E9A3E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502EA4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B4B57" w:rsidRPr="000B4B57" w14:paraId="760D9A56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CA958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Males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93F01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99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2DF63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(53.8)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07A29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B3C47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8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45146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(47.1)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ED068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E07CA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0.78</w:t>
            </w:r>
          </w:p>
        </w:tc>
      </w:tr>
      <w:tr w:rsidR="000B4B57" w:rsidRPr="000B4B57" w14:paraId="2F585FA1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6B9CD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Age at evaluation (years)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297F4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15.9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C6B79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(6.7-23.4)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3C6CB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E184F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21.7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7823E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(19.5-25.3)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C3B98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72378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b/>
                <w:bCs/>
                <w:kern w:val="0"/>
                <w:sz w:val="22"/>
                <w:szCs w:val="22"/>
              </w:rPr>
              <w:t>0.009</w:t>
            </w:r>
          </w:p>
        </w:tc>
      </w:tr>
      <w:tr w:rsidR="000B4B57" w:rsidRPr="000B4B57" w14:paraId="2A66EABC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95D55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Age at Fontan surgery (years)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E6869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2.8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85897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(2.1-3.9)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B6788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F9B9B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3.0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162ED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(2.3-5.9)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CDADD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5360B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0.31</w:t>
            </w:r>
          </w:p>
        </w:tc>
      </w:tr>
      <w:tr w:rsidR="000B4B57" w:rsidRPr="000B4B57" w14:paraId="741EBFC0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8049D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Duration of Fontan circulation (years)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5DE76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13.1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4567F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(4.1-19.3)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702E7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73DAC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18.1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5BC97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(15.5-20.8)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09CCF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C94A2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b/>
                <w:bCs/>
                <w:kern w:val="0"/>
                <w:sz w:val="22"/>
                <w:szCs w:val="22"/>
              </w:rPr>
              <w:t>0.02</w:t>
            </w:r>
          </w:p>
        </w:tc>
      </w:tr>
      <w:tr w:rsidR="000B4B57" w:rsidRPr="000B4B57" w14:paraId="371EFDA6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F0BBB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Type of Fontan connection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1DCD4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166F7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7E32E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32033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6F8C0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1CEBE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52592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0.08</w:t>
            </w:r>
          </w:p>
        </w:tc>
      </w:tr>
      <w:tr w:rsidR="000B4B57" w:rsidRPr="000B4B57" w14:paraId="5A75CB1E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59834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 xml:space="preserve">　</w:t>
            </w: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Extracardiac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CE6FE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153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691E4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(83.2)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795CB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A6EE7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14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D6BCF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(82.4)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DC084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F330A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Times New Roman" w:hAnsiTheme="minorHAnsi" w:cstheme="minorHAns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0B4B57" w:rsidRPr="000B4B57" w14:paraId="249B672D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E187C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 xml:space="preserve">　</w:t>
            </w: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 xml:space="preserve">Lateral </w:t>
            </w:r>
            <w:proofErr w:type="spellStart"/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tunnnel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E3E09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27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EDC2D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(14.7)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17C65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E048F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1C1EF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(17.6)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9BB73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90B82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Times New Roman" w:hAnsiTheme="minorHAnsi" w:cstheme="minorHAns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0B4B57" w:rsidRPr="000B4B57" w14:paraId="724C2634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1E0DE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 xml:space="preserve">　</w:t>
            </w:r>
            <w:proofErr w:type="spellStart"/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Atriopulmonary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C9558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A0BA3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(2.2)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D4EAC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FE9E2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C754B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(0.0)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C9131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AE191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Times New Roman" w:hAnsiTheme="minorHAnsi" w:cstheme="minorHAns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0B4B57" w:rsidRPr="000B4B57" w14:paraId="79826584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2915F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Asplenia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FECB6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29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8DE0E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(15.8)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B940F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BB62E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8B50F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(17.6)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70E8D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61076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0.74</w:t>
            </w:r>
          </w:p>
        </w:tc>
      </w:tr>
      <w:tr w:rsidR="000B4B57" w:rsidRPr="000B4B57" w14:paraId="4AD76ABD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D7350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proofErr w:type="spellStart"/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Polysplenia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D8F5D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1D1AE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(6.0)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5D376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E01C7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6F3B5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(17.6)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01403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C85D7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0.10</w:t>
            </w:r>
          </w:p>
        </w:tc>
      </w:tr>
      <w:tr w:rsidR="00A65C6F" w:rsidRPr="000B4B57" w14:paraId="34730C35" w14:textId="77777777" w:rsidTr="009F2EA3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4905BC" w14:textId="1EF77D6F" w:rsidR="00A65C6F" w:rsidRPr="009F2EA3" w:rsidRDefault="00F1664C" w:rsidP="00A65C6F">
            <w:pPr>
              <w:widowControl/>
              <w:tabs>
                <w:tab w:val="left" w:pos="504"/>
              </w:tabs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hint="eastAsia"/>
                <w:color w:val="000000" w:themeColor="text1"/>
                <w:sz w:val="22"/>
                <w:szCs w:val="22"/>
              </w:rPr>
              <w:t>Heterotaxy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6DBB0A" w14:textId="7ABDBC84" w:rsidR="00A65C6F" w:rsidRPr="009F2EA3" w:rsidRDefault="00A65C6F" w:rsidP="00A65C6F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hint="eastAsia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AD3BE3" w14:textId="5BF61D12" w:rsidR="00A65C6F" w:rsidRPr="009F2EA3" w:rsidRDefault="00A65C6F" w:rsidP="00A65C6F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hint="eastAsia"/>
                <w:color w:val="000000" w:themeColor="text1"/>
                <w:sz w:val="22"/>
                <w:szCs w:val="22"/>
              </w:rPr>
              <w:t>(27.2)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DF315A" w14:textId="77777777" w:rsidR="00A65C6F" w:rsidRPr="009F2EA3" w:rsidRDefault="00A65C6F" w:rsidP="00A65C6F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754B3E" w14:textId="0BC624F7" w:rsidR="00A65C6F" w:rsidRPr="009F2EA3" w:rsidRDefault="00A65C6F" w:rsidP="00A65C6F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hint="eastAsia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D48BFA" w14:textId="4B84E103" w:rsidR="00A65C6F" w:rsidRPr="009F2EA3" w:rsidRDefault="00A65C6F" w:rsidP="00A65C6F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hint="eastAsia"/>
                <w:color w:val="000000" w:themeColor="text1"/>
                <w:sz w:val="22"/>
                <w:szCs w:val="22"/>
              </w:rPr>
              <w:t>(35.3)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0AB270" w14:textId="77777777" w:rsidR="00A65C6F" w:rsidRPr="009F2EA3" w:rsidRDefault="00A65C6F" w:rsidP="00A65C6F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6C4A80" w14:textId="219DB984" w:rsidR="00A65C6F" w:rsidRPr="009F2EA3" w:rsidRDefault="002B311D" w:rsidP="00A65C6F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 w:hint="eastAsia"/>
                <w:color w:val="000000" w:themeColor="text1"/>
                <w:kern w:val="0"/>
                <w:sz w:val="22"/>
                <w:szCs w:val="22"/>
              </w:rPr>
              <w:t>0.67</w:t>
            </w:r>
          </w:p>
        </w:tc>
      </w:tr>
      <w:tr w:rsidR="000B4B57" w:rsidRPr="000B4B57" w14:paraId="50527FA4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F0EF0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PLE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CD6D7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AE526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(6.5)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5C3FE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C8AF0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B04B6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(5.9)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0924F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9B286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1.00</w:t>
            </w:r>
          </w:p>
        </w:tc>
      </w:tr>
      <w:tr w:rsidR="000B4B57" w:rsidRPr="000B4B57" w14:paraId="6CB201AB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7A2EE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Anticoagulant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22A9A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105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91AE2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(57.1)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907C7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C0F31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FC9F4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(58.8)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378EC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2C310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1.00</w:t>
            </w:r>
          </w:p>
        </w:tc>
      </w:tr>
      <w:tr w:rsidR="000B4B57" w:rsidRPr="000B4B57" w14:paraId="0B986886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6FA8E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Antiplatelet agent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6CFC3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29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D2BD3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(15.8)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7427F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F0449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451FD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(17.6)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A3F36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7CE76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1.00</w:t>
            </w:r>
          </w:p>
        </w:tc>
      </w:tr>
      <w:tr w:rsidR="000B4B57" w:rsidRPr="000B4B57" w14:paraId="130CFD8A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EA67B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Albumin (g/dL)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5B9AB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4.5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087B2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(4.3-4.7)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2A8CE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2CB50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4.6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EAC3C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(4.0-4.7)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22A0E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40DAB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0.93</w:t>
            </w:r>
          </w:p>
        </w:tc>
      </w:tr>
      <w:tr w:rsidR="000B4B57" w:rsidRPr="000B4B57" w14:paraId="25041808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7553F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Total bilirubin (mg/dL)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E41FB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0.9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609D5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(0.6-1.3)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40D70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47275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0.9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7B437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(0.9-1.1)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98748" w14:textId="77777777" w:rsidR="000B4B57" w:rsidRPr="009F2EA3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7C52D" w14:textId="77777777" w:rsidR="000B4B57" w:rsidRPr="009F2EA3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</w:pPr>
            <w:r w:rsidRPr="009F2EA3">
              <w:rPr>
                <w:rFonts w:asciiTheme="minorHAnsi" w:eastAsia="游ゴシック" w:hAnsiTheme="minorHAnsi" w:cstheme="minorHAnsi"/>
                <w:color w:val="000000" w:themeColor="text1"/>
                <w:kern w:val="0"/>
                <w:sz w:val="22"/>
                <w:szCs w:val="22"/>
              </w:rPr>
              <w:t>0.31</w:t>
            </w:r>
          </w:p>
        </w:tc>
      </w:tr>
      <w:tr w:rsidR="000B4B57" w:rsidRPr="000B4B57" w14:paraId="47734B27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AA5BA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AST (IU/L)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49A99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28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BCB1C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(24-38)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B9776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E5CBE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27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89474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(21-35)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3FF28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07348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0.60</w:t>
            </w:r>
          </w:p>
        </w:tc>
      </w:tr>
      <w:tr w:rsidR="000B4B57" w:rsidRPr="000B4B57" w14:paraId="304F8524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6E146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ALT (IU/L)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D068E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22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16468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(17-26)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5B60F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633D8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28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FA980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(21-43)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69102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5B6B7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0.10</w:t>
            </w:r>
          </w:p>
        </w:tc>
      </w:tr>
      <w:tr w:rsidR="000B4B57" w:rsidRPr="000B4B57" w14:paraId="096207CC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376D0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GGT (IU/L)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2075F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60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17A16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(37-92)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58F23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0FB5F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65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83430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(46-146)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71CFB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FB9A8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0.37</w:t>
            </w:r>
          </w:p>
        </w:tc>
      </w:tr>
      <w:tr w:rsidR="000B4B57" w:rsidRPr="000B4B57" w14:paraId="3A4BADEF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1E591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Platelet count (x10</w:t>
            </w: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  <w:vertAlign w:val="superscript"/>
              </w:rPr>
              <w:t>4</w:t>
            </w: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/µL)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0B7F4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20.1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DE209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(14.8-25.4)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5374E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7827A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19.0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565AE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(11.4-23.7)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A724B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F75EB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0.20</w:t>
            </w:r>
          </w:p>
        </w:tc>
      </w:tr>
      <w:tr w:rsidR="000B4B57" w:rsidRPr="000B4B57" w14:paraId="5F20EDC2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C8371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BNP (</w:t>
            </w:r>
            <w:proofErr w:type="spellStart"/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pg</w:t>
            </w:r>
            <w:proofErr w:type="spellEnd"/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/mL)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B42D1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15.5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F31AD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(8.1-35.9)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1AD77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86C20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18.2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8BC74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(13.5-22.7)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263CA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B1852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0.43</w:t>
            </w:r>
          </w:p>
        </w:tc>
      </w:tr>
      <w:tr w:rsidR="000B4B57" w:rsidRPr="000B4B57" w14:paraId="30A209E0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E21F1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Oxygen saturation (%)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8D4B3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93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488B4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(91-95)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D4BA4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B9BEF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92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9F2FF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(88-96)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BEBF1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74515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0.41</w:t>
            </w:r>
          </w:p>
        </w:tc>
      </w:tr>
      <w:tr w:rsidR="000B4B57" w:rsidRPr="000B4B57" w14:paraId="21450CC0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1A8A5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lastRenderedPageBreak/>
              <w:t>CVP (mmHg)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FACB6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13.0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1BC19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(10.0-15.0)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A0032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65468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17.5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0F63D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(15.3-19.8)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387E8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1B1F7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0.20</w:t>
            </w:r>
          </w:p>
        </w:tc>
      </w:tr>
      <w:tr w:rsidR="000B4B57" w:rsidRPr="000B4B57" w14:paraId="7D4DA90D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6E82E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PVR (Wood unit/m</w:t>
            </w: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  <w:vertAlign w:val="superscript"/>
              </w:rPr>
              <w:t>2</w:t>
            </w: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62306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114.4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A6FD3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(90.8-162.0)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0D8E8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DFB4B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160.0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E633C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(146.4-173.6)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1B95B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0B99E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0.24</w:t>
            </w:r>
          </w:p>
        </w:tc>
      </w:tr>
      <w:tr w:rsidR="000B4B57" w:rsidRPr="000B4B57" w14:paraId="2955DC6B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B62F1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Cardiac index (L/min/m²)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F7DE8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3.4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E1CA0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(2.8-3.9)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CFCF7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17D94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2.5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B552E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(2.5-2.5)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FAB51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C0197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0.24</w:t>
            </w:r>
          </w:p>
        </w:tc>
      </w:tr>
      <w:tr w:rsidR="000B4B57" w:rsidRPr="000B4B57" w14:paraId="5457A88A" w14:textId="77777777" w:rsidTr="000B4B57">
        <w:trPr>
          <w:trHeight w:val="360"/>
          <w:jc w:val="center"/>
        </w:trPr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F5B130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000000"/>
                <w:kern w:val="0"/>
                <w:sz w:val="22"/>
                <w:szCs w:val="22"/>
              </w:rPr>
              <w:t>LSM (kPa)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9B60BF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16.0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DB3EDA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(11.1-22.4)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070545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61D3E6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19.0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0B025C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kern w:val="0"/>
                <w:sz w:val="22"/>
                <w:szCs w:val="22"/>
              </w:rPr>
              <w:t>(15.1-26.3)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665B2B" w14:textId="77777777" w:rsidR="000B4B57" w:rsidRPr="000B4B57" w:rsidRDefault="000B4B57" w:rsidP="000B4B57">
            <w:pPr>
              <w:widowControl/>
              <w:snapToGrid/>
              <w:spacing w:line="240" w:lineRule="auto"/>
              <w:rPr>
                <w:rFonts w:asciiTheme="minorHAnsi" w:eastAsia="游ゴシック" w:hAnsiTheme="minorHAnsi" w:cstheme="minorHAnsi"/>
                <w:color w:val="FF0000"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C428A2" w14:textId="77777777" w:rsidR="000B4B57" w:rsidRPr="000B4B57" w:rsidRDefault="000B4B57" w:rsidP="000B4B57">
            <w:pPr>
              <w:widowControl/>
              <w:snapToGrid/>
              <w:spacing w:line="240" w:lineRule="auto"/>
              <w:jc w:val="right"/>
              <w:rPr>
                <w:rFonts w:asciiTheme="minorHAnsi" w:eastAsia="游ゴシック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0B4B57">
              <w:rPr>
                <w:rFonts w:asciiTheme="minorHAnsi" w:eastAsia="游ゴシック" w:hAnsiTheme="minorHAnsi" w:cstheme="minorHAnsi"/>
                <w:b/>
                <w:bCs/>
                <w:kern w:val="0"/>
                <w:sz w:val="22"/>
                <w:szCs w:val="22"/>
              </w:rPr>
              <w:t>0.04</w:t>
            </w:r>
          </w:p>
        </w:tc>
      </w:tr>
    </w:tbl>
    <w:p w14:paraId="5F362FAE" w14:textId="77777777" w:rsidR="000B4B57" w:rsidRDefault="000B4B57" w:rsidP="000B4B57">
      <w:pPr>
        <w:spacing w:beforeLines="50" w:before="180" w:line="360" w:lineRule="auto"/>
      </w:pPr>
      <w:r w:rsidRPr="000B4B57">
        <w:t>Data are expressed as the median (25th–75th percentiles) or number (percentages)</w:t>
      </w:r>
    </w:p>
    <w:p w14:paraId="2A5BF2AB" w14:textId="51279780" w:rsidR="000B4B57" w:rsidRDefault="000B4B57" w:rsidP="00D3771E">
      <w:pPr>
        <w:spacing w:line="360" w:lineRule="auto"/>
      </w:pPr>
      <w:r w:rsidRPr="000B4B57">
        <w:t xml:space="preserve">PLE, protein-losing enteropathy; AST, aspartate aminotransferase; ALT, alanine aminotransferase; GGT, gamma-glutamyl transferase; BNP, brain natriuretic peptide; CVP, central venous pressure; PVR, pulmonary vascular </w:t>
      </w:r>
      <w:proofErr w:type="spellStart"/>
      <w:r w:rsidRPr="000B4B57">
        <w:t>resisance</w:t>
      </w:r>
      <w:proofErr w:type="spellEnd"/>
      <w:r w:rsidRPr="000B4B57">
        <w:t>; LSM liver stiffness measurement.</w:t>
      </w:r>
    </w:p>
    <w:p w14:paraId="058952D7" w14:textId="77777777" w:rsidR="000B4B57" w:rsidRPr="000B4B57" w:rsidRDefault="000B4B57" w:rsidP="00D3771E">
      <w:pPr>
        <w:spacing w:line="360" w:lineRule="auto"/>
      </w:pPr>
    </w:p>
    <w:sectPr w:rsidR="000B4B57" w:rsidRPr="000B4B57" w:rsidSect="005361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1418" w:right="1418" w:bottom="1418" w:left="1418" w:header="567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70AD8" w14:textId="77777777" w:rsidR="00161807" w:rsidRDefault="00161807">
      <w:pPr>
        <w:pStyle w:val="Body"/>
        <w:ind w:left="420" w:hanging="420"/>
      </w:pPr>
      <w:r>
        <w:separator/>
      </w:r>
    </w:p>
  </w:endnote>
  <w:endnote w:type="continuationSeparator" w:id="0">
    <w:p w14:paraId="029AB0E1" w14:textId="77777777" w:rsidR="00161807" w:rsidRDefault="00161807">
      <w:pPr>
        <w:pStyle w:val="Body"/>
        <w:ind w:left="420"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6E1C3" w14:textId="77777777" w:rsidR="00DB4ABC" w:rsidRDefault="00DB4ABC" w:rsidP="0044000F">
    <w:pPr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4AFE363" w14:textId="77777777" w:rsidR="00DB4ABC" w:rsidRDefault="00DB4ABC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C9F53" w14:textId="3D4EC612" w:rsidR="00DB4ABC" w:rsidRPr="00D13D3C" w:rsidRDefault="00DB4ABC" w:rsidP="00D13D3C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27981" w14:textId="77777777" w:rsidR="000851F9" w:rsidRDefault="000851F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DE6CC" w14:textId="77777777" w:rsidR="00161807" w:rsidRDefault="00161807">
      <w:pPr>
        <w:pStyle w:val="Body"/>
        <w:ind w:left="420" w:hanging="420"/>
      </w:pPr>
      <w:r>
        <w:separator/>
      </w:r>
    </w:p>
  </w:footnote>
  <w:footnote w:type="continuationSeparator" w:id="0">
    <w:p w14:paraId="36371CFB" w14:textId="77777777" w:rsidR="00161807" w:rsidRDefault="00161807">
      <w:pPr>
        <w:pStyle w:val="Body"/>
        <w:ind w:left="420" w:hanging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53190" w14:textId="77777777" w:rsidR="000851F9" w:rsidRDefault="000851F9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65E5A" w14:textId="1F41F4EE" w:rsidR="003B0B25" w:rsidRPr="00C377D1" w:rsidRDefault="00186A2B">
    <w:pPr>
      <w:pStyle w:val="a7"/>
      <w:rPr>
        <w:color w:val="000000"/>
      </w:rPr>
    </w:pPr>
    <w:r>
      <w:rPr>
        <w:rFonts w:hint="eastAsia"/>
      </w:rPr>
      <w:t>LSM</w:t>
    </w:r>
    <w:r w:rsidRPr="00186A2B">
      <w:t xml:space="preserve"> Predicts Liver Nodules in FALD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F6FEA" w14:textId="77777777" w:rsidR="000851F9" w:rsidRDefault="000851F9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7EAB98C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 w15:restartNumberingAfterBreak="0">
    <w:nsid w:val="FFFFFF7D"/>
    <w:multiLevelType w:val="singleLevel"/>
    <w:tmpl w:val="6994C744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 w15:restartNumberingAfterBreak="0">
    <w:nsid w:val="FFFFFF7E"/>
    <w:multiLevelType w:val="singleLevel"/>
    <w:tmpl w:val="8536E6A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FFFFFF7F"/>
    <w:multiLevelType w:val="singleLevel"/>
    <w:tmpl w:val="D51647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 w15:restartNumberingAfterBreak="0">
    <w:nsid w:val="FFFFFF80"/>
    <w:multiLevelType w:val="singleLevel"/>
    <w:tmpl w:val="0E901FEE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28A38F4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00EA958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184E812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2A4033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64C1FA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E237A32"/>
    <w:multiLevelType w:val="hybridMultilevel"/>
    <w:tmpl w:val="6B2031EE"/>
    <w:lvl w:ilvl="0" w:tplc="F3F236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820604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E665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1EEE31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420F6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D523B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9009CA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3042CA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5FA5F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313E2C"/>
    <w:multiLevelType w:val="hybridMultilevel"/>
    <w:tmpl w:val="251AD4AA"/>
    <w:lvl w:ilvl="0" w:tplc="F6B893BC">
      <w:start w:val="1"/>
      <w:numFmt w:val="decimalEnclosedCircle"/>
      <w:lvlText w:val="%1"/>
      <w:lvlJc w:val="left"/>
      <w:pPr>
        <w:ind w:left="360" w:hanging="360"/>
      </w:pPr>
      <w:rPr>
        <w:rFonts w:ascii="Cambria Math" w:hAnsi="Cambria Math" w:cs="Cambria Math" w:hint="default"/>
        <w:color w:val="EE000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63426469">
    <w:abstractNumId w:val="10"/>
  </w:num>
  <w:num w:numId="2" w16cid:durableId="373776511">
    <w:abstractNumId w:val="9"/>
  </w:num>
  <w:num w:numId="3" w16cid:durableId="225650966">
    <w:abstractNumId w:val="7"/>
  </w:num>
  <w:num w:numId="4" w16cid:durableId="2063668857">
    <w:abstractNumId w:val="6"/>
  </w:num>
  <w:num w:numId="5" w16cid:durableId="15037880">
    <w:abstractNumId w:val="5"/>
  </w:num>
  <w:num w:numId="6" w16cid:durableId="133178348">
    <w:abstractNumId w:val="4"/>
  </w:num>
  <w:num w:numId="7" w16cid:durableId="410735876">
    <w:abstractNumId w:val="8"/>
  </w:num>
  <w:num w:numId="8" w16cid:durableId="1223105607">
    <w:abstractNumId w:val="3"/>
  </w:num>
  <w:num w:numId="9" w16cid:durableId="444733949">
    <w:abstractNumId w:val="2"/>
  </w:num>
  <w:num w:numId="10" w16cid:durableId="1985963398">
    <w:abstractNumId w:val="1"/>
  </w:num>
  <w:num w:numId="11" w16cid:durableId="235164263">
    <w:abstractNumId w:val="0"/>
  </w:num>
  <w:num w:numId="12" w16cid:durableId="7180900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es-MX" w:vendorID="64" w:dllVersion="0" w:nlCheck="1" w:checkStyle="0"/>
  <w:activeWritingStyle w:appName="MSWord" w:lang="en-GB" w:vendorID="64" w:dllVersion="0" w:nlCheck="1" w:checkStyle="0"/>
  <w:activeWritingStyle w:appName="MSWord" w:lang="ja-JP" w:vendorID="64" w:dllVersion="0" w:nlCheck="1" w:checkStyle="1"/>
  <w:proofState w:spelling="clean" w:grammar="clean"/>
  <w:attachedTemplate r:id="rId1"/>
  <w:stylePaneFormatFilter w:val="1B01" w:allStyles="1" w:customStyles="0" w:latentStyles="0" w:stylesInUse="0" w:headingStyles="0" w:numberingStyles="0" w:tableStyles="0" w:directFormattingOnRuns="1" w:directFormattingOnParagraphs="1" w:directFormattingOnNumbering="0" w:directFormattingOnTables="1" w:clearFormatting="1" w:top3HeadingStyles="0" w:visibleStyles="0" w:alternateStyleNames="0"/>
  <w:stylePaneSortMethod w:val="000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 fill="f" fillcolor="#bbe0e3" stroke="f">
      <v:fill color="#bbe0e3" on="f"/>
      <v:stroke on="f"/>
      <v:textbox style="mso-fit-shape-to-text:t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SwNDc3M7EAAhNLCyUdpeDU4uLM/DyQAhOzWgAESgud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pat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0pz2r9v1rszf3ead9cvtv9wts9t2zpfvff5&quot;&gt;Nakatsuka_PC_UT EndNote Library&lt;record-ids&gt;&lt;item&gt;568&lt;/item&gt;&lt;item&gt;810&lt;/item&gt;&lt;item&gt;1114&lt;/item&gt;&lt;item&gt;1230&lt;/item&gt;&lt;item&gt;1253&lt;/item&gt;&lt;item&gt;1531&lt;/item&gt;&lt;item&gt;1721&lt;/item&gt;&lt;item&gt;2013&lt;/item&gt;&lt;item&gt;2072&lt;/item&gt;&lt;item&gt;2083&lt;/item&gt;&lt;item&gt;2381&lt;/item&gt;&lt;item&gt;2385&lt;/item&gt;&lt;item&gt;2386&lt;/item&gt;&lt;item&gt;2596&lt;/item&gt;&lt;item&gt;2798&lt;/item&gt;&lt;item&gt;2799&lt;/item&gt;&lt;item&gt;2921&lt;/item&gt;&lt;item&gt;2922&lt;/item&gt;&lt;item&gt;2923&lt;/item&gt;&lt;item&gt;2925&lt;/item&gt;&lt;item&gt;2993&lt;/item&gt;&lt;item&gt;3038&lt;/item&gt;&lt;item&gt;3512&lt;/item&gt;&lt;item&gt;3556&lt;/item&gt;&lt;item&gt;3558&lt;/item&gt;&lt;item&gt;3559&lt;/item&gt;&lt;item&gt;3560&lt;/item&gt;&lt;/record-ids&gt;&lt;/item&gt;&lt;/Libraries&gt;"/>
    <w:docVar w:name="is_review_method" w:val="Cluster"/>
  </w:docVars>
  <w:rsids>
    <w:rsidRoot w:val="00963F40"/>
    <w:rsid w:val="00000512"/>
    <w:rsid w:val="000007E1"/>
    <w:rsid w:val="00006730"/>
    <w:rsid w:val="000073C8"/>
    <w:rsid w:val="000101BA"/>
    <w:rsid w:val="00010B25"/>
    <w:rsid w:val="00011FF5"/>
    <w:rsid w:val="00012524"/>
    <w:rsid w:val="00015BCD"/>
    <w:rsid w:val="00015CDF"/>
    <w:rsid w:val="00020288"/>
    <w:rsid w:val="0002041B"/>
    <w:rsid w:val="0002116E"/>
    <w:rsid w:val="000217AB"/>
    <w:rsid w:val="00022A0B"/>
    <w:rsid w:val="00024292"/>
    <w:rsid w:val="00024C03"/>
    <w:rsid w:val="00025124"/>
    <w:rsid w:val="00025743"/>
    <w:rsid w:val="00025CCC"/>
    <w:rsid w:val="00030340"/>
    <w:rsid w:val="00030882"/>
    <w:rsid w:val="00031939"/>
    <w:rsid w:val="00032793"/>
    <w:rsid w:val="00032917"/>
    <w:rsid w:val="00032D2C"/>
    <w:rsid w:val="00032D5D"/>
    <w:rsid w:val="0003319C"/>
    <w:rsid w:val="000332F3"/>
    <w:rsid w:val="00033FFF"/>
    <w:rsid w:val="00034F5C"/>
    <w:rsid w:val="000352A8"/>
    <w:rsid w:val="00040D14"/>
    <w:rsid w:val="00041AE7"/>
    <w:rsid w:val="00041D4C"/>
    <w:rsid w:val="00041E50"/>
    <w:rsid w:val="000423B5"/>
    <w:rsid w:val="00044404"/>
    <w:rsid w:val="0004742C"/>
    <w:rsid w:val="00047620"/>
    <w:rsid w:val="00047E9B"/>
    <w:rsid w:val="00050531"/>
    <w:rsid w:val="0005081C"/>
    <w:rsid w:val="000525D0"/>
    <w:rsid w:val="00054613"/>
    <w:rsid w:val="00055348"/>
    <w:rsid w:val="00055A0A"/>
    <w:rsid w:val="0005627C"/>
    <w:rsid w:val="000570E1"/>
    <w:rsid w:val="00057493"/>
    <w:rsid w:val="000576F4"/>
    <w:rsid w:val="0005788E"/>
    <w:rsid w:val="00060372"/>
    <w:rsid w:val="000604AB"/>
    <w:rsid w:val="00062048"/>
    <w:rsid w:val="000622DE"/>
    <w:rsid w:val="00062CF8"/>
    <w:rsid w:val="00062D6B"/>
    <w:rsid w:val="000659D8"/>
    <w:rsid w:val="00066250"/>
    <w:rsid w:val="000673C1"/>
    <w:rsid w:val="00067719"/>
    <w:rsid w:val="000709ED"/>
    <w:rsid w:val="00070A7A"/>
    <w:rsid w:val="00070DC3"/>
    <w:rsid w:val="00070DE2"/>
    <w:rsid w:val="000717BA"/>
    <w:rsid w:val="00071E55"/>
    <w:rsid w:val="0007279A"/>
    <w:rsid w:val="00072A50"/>
    <w:rsid w:val="00072CDE"/>
    <w:rsid w:val="000738D9"/>
    <w:rsid w:val="00074A75"/>
    <w:rsid w:val="00075116"/>
    <w:rsid w:val="00075170"/>
    <w:rsid w:val="00076F36"/>
    <w:rsid w:val="000778EA"/>
    <w:rsid w:val="00081462"/>
    <w:rsid w:val="000819B6"/>
    <w:rsid w:val="00081D99"/>
    <w:rsid w:val="0008225D"/>
    <w:rsid w:val="0008350A"/>
    <w:rsid w:val="000851F9"/>
    <w:rsid w:val="00085A5A"/>
    <w:rsid w:val="00086816"/>
    <w:rsid w:val="00091054"/>
    <w:rsid w:val="00091285"/>
    <w:rsid w:val="00091849"/>
    <w:rsid w:val="00091F89"/>
    <w:rsid w:val="00092E13"/>
    <w:rsid w:val="00093507"/>
    <w:rsid w:val="00093708"/>
    <w:rsid w:val="00093DE2"/>
    <w:rsid w:val="000957DC"/>
    <w:rsid w:val="00096774"/>
    <w:rsid w:val="0009785D"/>
    <w:rsid w:val="000A051A"/>
    <w:rsid w:val="000A12E7"/>
    <w:rsid w:val="000A29A3"/>
    <w:rsid w:val="000A29D4"/>
    <w:rsid w:val="000A3079"/>
    <w:rsid w:val="000A35C1"/>
    <w:rsid w:val="000A36F3"/>
    <w:rsid w:val="000A728E"/>
    <w:rsid w:val="000A729A"/>
    <w:rsid w:val="000B2323"/>
    <w:rsid w:val="000B2467"/>
    <w:rsid w:val="000B287C"/>
    <w:rsid w:val="000B2E80"/>
    <w:rsid w:val="000B4B57"/>
    <w:rsid w:val="000B5324"/>
    <w:rsid w:val="000B5ACD"/>
    <w:rsid w:val="000B6701"/>
    <w:rsid w:val="000C0582"/>
    <w:rsid w:val="000C0CB3"/>
    <w:rsid w:val="000C2317"/>
    <w:rsid w:val="000C2A28"/>
    <w:rsid w:val="000C3501"/>
    <w:rsid w:val="000C7196"/>
    <w:rsid w:val="000C73CA"/>
    <w:rsid w:val="000C73F9"/>
    <w:rsid w:val="000D1700"/>
    <w:rsid w:val="000D1D60"/>
    <w:rsid w:val="000D2ED1"/>
    <w:rsid w:val="000D4BB3"/>
    <w:rsid w:val="000D6B2E"/>
    <w:rsid w:val="000E023E"/>
    <w:rsid w:val="000E13D7"/>
    <w:rsid w:val="000E2242"/>
    <w:rsid w:val="000E316C"/>
    <w:rsid w:val="000E353C"/>
    <w:rsid w:val="000E4195"/>
    <w:rsid w:val="000E4285"/>
    <w:rsid w:val="000E450F"/>
    <w:rsid w:val="000E517B"/>
    <w:rsid w:val="000E59AE"/>
    <w:rsid w:val="000E6681"/>
    <w:rsid w:val="000F013F"/>
    <w:rsid w:val="000F0201"/>
    <w:rsid w:val="000F04BC"/>
    <w:rsid w:val="000F1833"/>
    <w:rsid w:val="000F1A62"/>
    <w:rsid w:val="000F442F"/>
    <w:rsid w:val="000F57D4"/>
    <w:rsid w:val="000F6EBE"/>
    <w:rsid w:val="000F6F98"/>
    <w:rsid w:val="000F7474"/>
    <w:rsid w:val="000F7D34"/>
    <w:rsid w:val="00100D06"/>
    <w:rsid w:val="00100ECF"/>
    <w:rsid w:val="00101BA7"/>
    <w:rsid w:val="00102C08"/>
    <w:rsid w:val="00103064"/>
    <w:rsid w:val="001030C6"/>
    <w:rsid w:val="00103219"/>
    <w:rsid w:val="001064B3"/>
    <w:rsid w:val="00106DAF"/>
    <w:rsid w:val="001076B8"/>
    <w:rsid w:val="00107C0E"/>
    <w:rsid w:val="00113B70"/>
    <w:rsid w:val="0011453C"/>
    <w:rsid w:val="00114A8D"/>
    <w:rsid w:val="00114C47"/>
    <w:rsid w:val="00114E9C"/>
    <w:rsid w:val="0011589A"/>
    <w:rsid w:val="00115A68"/>
    <w:rsid w:val="00120502"/>
    <w:rsid w:val="00120610"/>
    <w:rsid w:val="00121530"/>
    <w:rsid w:val="001217FB"/>
    <w:rsid w:val="00121B5C"/>
    <w:rsid w:val="001223B7"/>
    <w:rsid w:val="00123408"/>
    <w:rsid w:val="001235CF"/>
    <w:rsid w:val="00124277"/>
    <w:rsid w:val="001263F9"/>
    <w:rsid w:val="0012790D"/>
    <w:rsid w:val="00130007"/>
    <w:rsid w:val="001302B8"/>
    <w:rsid w:val="00132008"/>
    <w:rsid w:val="001328B9"/>
    <w:rsid w:val="00133870"/>
    <w:rsid w:val="00133AC7"/>
    <w:rsid w:val="00134024"/>
    <w:rsid w:val="001343C0"/>
    <w:rsid w:val="00135F11"/>
    <w:rsid w:val="001364B1"/>
    <w:rsid w:val="00136BF8"/>
    <w:rsid w:val="00136FDE"/>
    <w:rsid w:val="00137524"/>
    <w:rsid w:val="00137A63"/>
    <w:rsid w:val="001401DD"/>
    <w:rsid w:val="001410EA"/>
    <w:rsid w:val="001415F7"/>
    <w:rsid w:val="001428FA"/>
    <w:rsid w:val="00142DC1"/>
    <w:rsid w:val="001438C3"/>
    <w:rsid w:val="001454E1"/>
    <w:rsid w:val="001467C4"/>
    <w:rsid w:val="00147283"/>
    <w:rsid w:val="001506E7"/>
    <w:rsid w:val="00150826"/>
    <w:rsid w:val="00150930"/>
    <w:rsid w:val="00152001"/>
    <w:rsid w:val="00152341"/>
    <w:rsid w:val="00152534"/>
    <w:rsid w:val="00152643"/>
    <w:rsid w:val="00154420"/>
    <w:rsid w:val="001551AF"/>
    <w:rsid w:val="0015524F"/>
    <w:rsid w:val="001561C3"/>
    <w:rsid w:val="0015744A"/>
    <w:rsid w:val="00157648"/>
    <w:rsid w:val="0015771D"/>
    <w:rsid w:val="00157D41"/>
    <w:rsid w:val="00160377"/>
    <w:rsid w:val="00160C04"/>
    <w:rsid w:val="0016152E"/>
    <w:rsid w:val="00161807"/>
    <w:rsid w:val="00161A56"/>
    <w:rsid w:val="001645CD"/>
    <w:rsid w:val="00164611"/>
    <w:rsid w:val="001646DA"/>
    <w:rsid w:val="001648AE"/>
    <w:rsid w:val="0016492E"/>
    <w:rsid w:val="00165940"/>
    <w:rsid w:val="00165B02"/>
    <w:rsid w:val="00167459"/>
    <w:rsid w:val="00167EE0"/>
    <w:rsid w:val="00171305"/>
    <w:rsid w:val="00171FCA"/>
    <w:rsid w:val="00172505"/>
    <w:rsid w:val="00172FF3"/>
    <w:rsid w:val="0017417B"/>
    <w:rsid w:val="00174C43"/>
    <w:rsid w:val="00175EF8"/>
    <w:rsid w:val="00180088"/>
    <w:rsid w:val="0018046F"/>
    <w:rsid w:val="00180551"/>
    <w:rsid w:val="00180821"/>
    <w:rsid w:val="00181D0B"/>
    <w:rsid w:val="001827E6"/>
    <w:rsid w:val="00182FFB"/>
    <w:rsid w:val="001831A3"/>
    <w:rsid w:val="00183B44"/>
    <w:rsid w:val="001856DB"/>
    <w:rsid w:val="001859E7"/>
    <w:rsid w:val="001863F8"/>
    <w:rsid w:val="00186A1D"/>
    <w:rsid w:val="00186A2B"/>
    <w:rsid w:val="00186C51"/>
    <w:rsid w:val="00187C44"/>
    <w:rsid w:val="00190E56"/>
    <w:rsid w:val="0019153E"/>
    <w:rsid w:val="0019411F"/>
    <w:rsid w:val="00194227"/>
    <w:rsid w:val="00194BE9"/>
    <w:rsid w:val="001A03FA"/>
    <w:rsid w:val="001A0572"/>
    <w:rsid w:val="001A1020"/>
    <w:rsid w:val="001A128A"/>
    <w:rsid w:val="001A25E6"/>
    <w:rsid w:val="001A2D1C"/>
    <w:rsid w:val="001A4C92"/>
    <w:rsid w:val="001A4FD9"/>
    <w:rsid w:val="001A5813"/>
    <w:rsid w:val="001A598B"/>
    <w:rsid w:val="001A5BF9"/>
    <w:rsid w:val="001A5E2B"/>
    <w:rsid w:val="001A790C"/>
    <w:rsid w:val="001B1C56"/>
    <w:rsid w:val="001B2219"/>
    <w:rsid w:val="001B2FB6"/>
    <w:rsid w:val="001B36BF"/>
    <w:rsid w:val="001B446A"/>
    <w:rsid w:val="001B51CA"/>
    <w:rsid w:val="001B624A"/>
    <w:rsid w:val="001C0B1F"/>
    <w:rsid w:val="001C0DA7"/>
    <w:rsid w:val="001C20BA"/>
    <w:rsid w:val="001C20BC"/>
    <w:rsid w:val="001C2454"/>
    <w:rsid w:val="001C3A82"/>
    <w:rsid w:val="001C478E"/>
    <w:rsid w:val="001C75EE"/>
    <w:rsid w:val="001D00EB"/>
    <w:rsid w:val="001D14AE"/>
    <w:rsid w:val="001D171F"/>
    <w:rsid w:val="001D1982"/>
    <w:rsid w:val="001D26B7"/>
    <w:rsid w:val="001D2984"/>
    <w:rsid w:val="001D2B44"/>
    <w:rsid w:val="001D2C80"/>
    <w:rsid w:val="001D2FD9"/>
    <w:rsid w:val="001D3D1E"/>
    <w:rsid w:val="001D4296"/>
    <w:rsid w:val="001D4818"/>
    <w:rsid w:val="001D5934"/>
    <w:rsid w:val="001D5EE2"/>
    <w:rsid w:val="001D5F3E"/>
    <w:rsid w:val="001D67CF"/>
    <w:rsid w:val="001D6C04"/>
    <w:rsid w:val="001D76D3"/>
    <w:rsid w:val="001E1443"/>
    <w:rsid w:val="001E1E91"/>
    <w:rsid w:val="001E2EEF"/>
    <w:rsid w:val="001E4717"/>
    <w:rsid w:val="001E5967"/>
    <w:rsid w:val="001E62EF"/>
    <w:rsid w:val="001E62FB"/>
    <w:rsid w:val="001E6408"/>
    <w:rsid w:val="001E6EFE"/>
    <w:rsid w:val="001E7840"/>
    <w:rsid w:val="001F01C4"/>
    <w:rsid w:val="001F2766"/>
    <w:rsid w:val="001F2773"/>
    <w:rsid w:val="001F2B3A"/>
    <w:rsid w:val="001F668E"/>
    <w:rsid w:val="001F754A"/>
    <w:rsid w:val="002000B0"/>
    <w:rsid w:val="0020077F"/>
    <w:rsid w:val="00200BF6"/>
    <w:rsid w:val="00204F5E"/>
    <w:rsid w:val="00205A0B"/>
    <w:rsid w:val="00205E10"/>
    <w:rsid w:val="00207440"/>
    <w:rsid w:val="00210313"/>
    <w:rsid w:val="002104BB"/>
    <w:rsid w:val="00210850"/>
    <w:rsid w:val="00210F50"/>
    <w:rsid w:val="002114C1"/>
    <w:rsid w:val="00212AFB"/>
    <w:rsid w:val="00215E79"/>
    <w:rsid w:val="00216B3F"/>
    <w:rsid w:val="0021788E"/>
    <w:rsid w:val="002216AF"/>
    <w:rsid w:val="00222305"/>
    <w:rsid w:val="00223E69"/>
    <w:rsid w:val="0022454F"/>
    <w:rsid w:val="00224E99"/>
    <w:rsid w:val="00225986"/>
    <w:rsid w:val="00225DF0"/>
    <w:rsid w:val="00225EF4"/>
    <w:rsid w:val="002264BA"/>
    <w:rsid w:val="002266C3"/>
    <w:rsid w:val="00226FDD"/>
    <w:rsid w:val="0022769F"/>
    <w:rsid w:val="00227B83"/>
    <w:rsid w:val="00232020"/>
    <w:rsid w:val="0023228D"/>
    <w:rsid w:val="00233BB8"/>
    <w:rsid w:val="0023440A"/>
    <w:rsid w:val="00235710"/>
    <w:rsid w:val="002358ED"/>
    <w:rsid w:val="002359AE"/>
    <w:rsid w:val="002364A2"/>
    <w:rsid w:val="002368CB"/>
    <w:rsid w:val="00237F00"/>
    <w:rsid w:val="00242D84"/>
    <w:rsid w:val="00243CA4"/>
    <w:rsid w:val="0024567C"/>
    <w:rsid w:val="0024663F"/>
    <w:rsid w:val="0024669B"/>
    <w:rsid w:val="002468A4"/>
    <w:rsid w:val="00250AF2"/>
    <w:rsid w:val="00252738"/>
    <w:rsid w:val="002528F9"/>
    <w:rsid w:val="00252B19"/>
    <w:rsid w:val="00253BD7"/>
    <w:rsid w:val="00253F38"/>
    <w:rsid w:val="00254FEB"/>
    <w:rsid w:val="00257BE6"/>
    <w:rsid w:val="00257C57"/>
    <w:rsid w:val="002606EF"/>
    <w:rsid w:val="00264C71"/>
    <w:rsid w:val="00265413"/>
    <w:rsid w:val="00266B9C"/>
    <w:rsid w:val="002675EE"/>
    <w:rsid w:val="00271251"/>
    <w:rsid w:val="00271617"/>
    <w:rsid w:val="00271B8D"/>
    <w:rsid w:val="00272284"/>
    <w:rsid w:val="002724C1"/>
    <w:rsid w:val="00273736"/>
    <w:rsid w:val="00273B7A"/>
    <w:rsid w:val="00274101"/>
    <w:rsid w:val="002741E7"/>
    <w:rsid w:val="002753B9"/>
    <w:rsid w:val="00275B9E"/>
    <w:rsid w:val="00276789"/>
    <w:rsid w:val="00280EE4"/>
    <w:rsid w:val="0028160E"/>
    <w:rsid w:val="002821F7"/>
    <w:rsid w:val="0028371F"/>
    <w:rsid w:val="00284F82"/>
    <w:rsid w:val="00285211"/>
    <w:rsid w:val="00285A03"/>
    <w:rsid w:val="00285E63"/>
    <w:rsid w:val="0028608C"/>
    <w:rsid w:val="00286D17"/>
    <w:rsid w:val="00287046"/>
    <w:rsid w:val="00287173"/>
    <w:rsid w:val="002872D1"/>
    <w:rsid w:val="00287CA7"/>
    <w:rsid w:val="00291300"/>
    <w:rsid w:val="002922B6"/>
    <w:rsid w:val="002927E4"/>
    <w:rsid w:val="00292B7F"/>
    <w:rsid w:val="00293AC0"/>
    <w:rsid w:val="002941AA"/>
    <w:rsid w:val="002942AF"/>
    <w:rsid w:val="0029448F"/>
    <w:rsid w:val="00295420"/>
    <w:rsid w:val="00297F66"/>
    <w:rsid w:val="002A02E0"/>
    <w:rsid w:val="002A0F85"/>
    <w:rsid w:val="002A1EC3"/>
    <w:rsid w:val="002A21D8"/>
    <w:rsid w:val="002A42A6"/>
    <w:rsid w:val="002A44B7"/>
    <w:rsid w:val="002A60A3"/>
    <w:rsid w:val="002A6FB6"/>
    <w:rsid w:val="002A77EA"/>
    <w:rsid w:val="002A7F04"/>
    <w:rsid w:val="002A7F8C"/>
    <w:rsid w:val="002B032A"/>
    <w:rsid w:val="002B03F4"/>
    <w:rsid w:val="002B1F51"/>
    <w:rsid w:val="002B2E16"/>
    <w:rsid w:val="002B311D"/>
    <w:rsid w:val="002B3E14"/>
    <w:rsid w:val="002B4CFC"/>
    <w:rsid w:val="002B69A8"/>
    <w:rsid w:val="002B733E"/>
    <w:rsid w:val="002C0E7C"/>
    <w:rsid w:val="002C3C36"/>
    <w:rsid w:val="002C45E3"/>
    <w:rsid w:val="002C4CA7"/>
    <w:rsid w:val="002C5072"/>
    <w:rsid w:val="002C541D"/>
    <w:rsid w:val="002C57D8"/>
    <w:rsid w:val="002C605D"/>
    <w:rsid w:val="002C6D4E"/>
    <w:rsid w:val="002C7526"/>
    <w:rsid w:val="002D018A"/>
    <w:rsid w:val="002D0BFA"/>
    <w:rsid w:val="002D0D77"/>
    <w:rsid w:val="002D0E62"/>
    <w:rsid w:val="002D17AD"/>
    <w:rsid w:val="002D3326"/>
    <w:rsid w:val="002D4686"/>
    <w:rsid w:val="002D4E0E"/>
    <w:rsid w:val="002D54C0"/>
    <w:rsid w:val="002D6A29"/>
    <w:rsid w:val="002D6BE7"/>
    <w:rsid w:val="002D6D3B"/>
    <w:rsid w:val="002D6D3E"/>
    <w:rsid w:val="002D78CF"/>
    <w:rsid w:val="002E0436"/>
    <w:rsid w:val="002E0924"/>
    <w:rsid w:val="002E0C43"/>
    <w:rsid w:val="002E14F7"/>
    <w:rsid w:val="002E1C1C"/>
    <w:rsid w:val="002E2350"/>
    <w:rsid w:val="002E2A69"/>
    <w:rsid w:val="002E3B56"/>
    <w:rsid w:val="002E3D64"/>
    <w:rsid w:val="002E3F36"/>
    <w:rsid w:val="002E4CEB"/>
    <w:rsid w:val="002E4D45"/>
    <w:rsid w:val="002E4FBD"/>
    <w:rsid w:val="002E5D81"/>
    <w:rsid w:val="002E661C"/>
    <w:rsid w:val="002E6DAA"/>
    <w:rsid w:val="002E74EC"/>
    <w:rsid w:val="002E7619"/>
    <w:rsid w:val="002E7DDB"/>
    <w:rsid w:val="002F01A7"/>
    <w:rsid w:val="002F0937"/>
    <w:rsid w:val="002F1CC9"/>
    <w:rsid w:val="002F2939"/>
    <w:rsid w:val="002F29C1"/>
    <w:rsid w:val="002F423F"/>
    <w:rsid w:val="002F515F"/>
    <w:rsid w:val="002F52F3"/>
    <w:rsid w:val="002F7041"/>
    <w:rsid w:val="00300A97"/>
    <w:rsid w:val="00301B58"/>
    <w:rsid w:val="00301C50"/>
    <w:rsid w:val="00302DEE"/>
    <w:rsid w:val="003036B3"/>
    <w:rsid w:val="00303C56"/>
    <w:rsid w:val="00304858"/>
    <w:rsid w:val="00305F40"/>
    <w:rsid w:val="00306618"/>
    <w:rsid w:val="00312A4F"/>
    <w:rsid w:val="00312ABB"/>
    <w:rsid w:val="00312CD8"/>
    <w:rsid w:val="00314EBB"/>
    <w:rsid w:val="00315EFC"/>
    <w:rsid w:val="00315F14"/>
    <w:rsid w:val="00317D7E"/>
    <w:rsid w:val="003209A3"/>
    <w:rsid w:val="0032323D"/>
    <w:rsid w:val="003234F1"/>
    <w:rsid w:val="00323AF9"/>
    <w:rsid w:val="0032409A"/>
    <w:rsid w:val="0032529C"/>
    <w:rsid w:val="00325A4B"/>
    <w:rsid w:val="00325F1F"/>
    <w:rsid w:val="00327508"/>
    <w:rsid w:val="00327C18"/>
    <w:rsid w:val="00327DD1"/>
    <w:rsid w:val="00327FC1"/>
    <w:rsid w:val="00330579"/>
    <w:rsid w:val="00330838"/>
    <w:rsid w:val="00331D8D"/>
    <w:rsid w:val="0033203E"/>
    <w:rsid w:val="003336A8"/>
    <w:rsid w:val="00333CAA"/>
    <w:rsid w:val="0033414E"/>
    <w:rsid w:val="00335998"/>
    <w:rsid w:val="003363D5"/>
    <w:rsid w:val="0033692C"/>
    <w:rsid w:val="00336DB2"/>
    <w:rsid w:val="00336DED"/>
    <w:rsid w:val="0033756B"/>
    <w:rsid w:val="00337D5A"/>
    <w:rsid w:val="00342C05"/>
    <w:rsid w:val="00344F38"/>
    <w:rsid w:val="00345FCB"/>
    <w:rsid w:val="00346F08"/>
    <w:rsid w:val="003471C0"/>
    <w:rsid w:val="00347A32"/>
    <w:rsid w:val="003504CD"/>
    <w:rsid w:val="00351882"/>
    <w:rsid w:val="00351AD2"/>
    <w:rsid w:val="00351C9D"/>
    <w:rsid w:val="00352B5B"/>
    <w:rsid w:val="00352C88"/>
    <w:rsid w:val="003535B3"/>
    <w:rsid w:val="00354186"/>
    <w:rsid w:val="003544F1"/>
    <w:rsid w:val="003547F3"/>
    <w:rsid w:val="003562B6"/>
    <w:rsid w:val="00356663"/>
    <w:rsid w:val="00356ED1"/>
    <w:rsid w:val="003578F6"/>
    <w:rsid w:val="00360582"/>
    <w:rsid w:val="00361735"/>
    <w:rsid w:val="00361A2A"/>
    <w:rsid w:val="00361DEC"/>
    <w:rsid w:val="003621AD"/>
    <w:rsid w:val="00362E34"/>
    <w:rsid w:val="00364710"/>
    <w:rsid w:val="0036496C"/>
    <w:rsid w:val="00366232"/>
    <w:rsid w:val="003664D6"/>
    <w:rsid w:val="00366992"/>
    <w:rsid w:val="00370C6F"/>
    <w:rsid w:val="0037130A"/>
    <w:rsid w:val="0037193C"/>
    <w:rsid w:val="00371B59"/>
    <w:rsid w:val="003722BB"/>
    <w:rsid w:val="00373220"/>
    <w:rsid w:val="003732B1"/>
    <w:rsid w:val="0037414C"/>
    <w:rsid w:val="003757F3"/>
    <w:rsid w:val="00377431"/>
    <w:rsid w:val="00381858"/>
    <w:rsid w:val="00382702"/>
    <w:rsid w:val="00382C80"/>
    <w:rsid w:val="003832F2"/>
    <w:rsid w:val="00383694"/>
    <w:rsid w:val="00383731"/>
    <w:rsid w:val="00383B27"/>
    <w:rsid w:val="003849BB"/>
    <w:rsid w:val="00385453"/>
    <w:rsid w:val="0038595C"/>
    <w:rsid w:val="00392391"/>
    <w:rsid w:val="003931EB"/>
    <w:rsid w:val="00393A99"/>
    <w:rsid w:val="0039611A"/>
    <w:rsid w:val="0039612B"/>
    <w:rsid w:val="003964D0"/>
    <w:rsid w:val="0039670A"/>
    <w:rsid w:val="0039675A"/>
    <w:rsid w:val="00397836"/>
    <w:rsid w:val="00397A46"/>
    <w:rsid w:val="00397BB1"/>
    <w:rsid w:val="00397E49"/>
    <w:rsid w:val="003A06CF"/>
    <w:rsid w:val="003A0788"/>
    <w:rsid w:val="003A086F"/>
    <w:rsid w:val="003A111F"/>
    <w:rsid w:val="003A3542"/>
    <w:rsid w:val="003A5668"/>
    <w:rsid w:val="003A6016"/>
    <w:rsid w:val="003A6C17"/>
    <w:rsid w:val="003B050B"/>
    <w:rsid w:val="003B0B25"/>
    <w:rsid w:val="003B1998"/>
    <w:rsid w:val="003B293B"/>
    <w:rsid w:val="003B2A89"/>
    <w:rsid w:val="003B36A5"/>
    <w:rsid w:val="003B415C"/>
    <w:rsid w:val="003B5C94"/>
    <w:rsid w:val="003B62AD"/>
    <w:rsid w:val="003B7C56"/>
    <w:rsid w:val="003B7DEF"/>
    <w:rsid w:val="003C256B"/>
    <w:rsid w:val="003C4C2C"/>
    <w:rsid w:val="003C578E"/>
    <w:rsid w:val="003D0C17"/>
    <w:rsid w:val="003D1105"/>
    <w:rsid w:val="003D1F37"/>
    <w:rsid w:val="003D2A1D"/>
    <w:rsid w:val="003D30D7"/>
    <w:rsid w:val="003D4618"/>
    <w:rsid w:val="003D5E29"/>
    <w:rsid w:val="003D6604"/>
    <w:rsid w:val="003D6ED3"/>
    <w:rsid w:val="003D71B1"/>
    <w:rsid w:val="003D7795"/>
    <w:rsid w:val="003D7FA4"/>
    <w:rsid w:val="003E4774"/>
    <w:rsid w:val="003E4DA4"/>
    <w:rsid w:val="003E6E89"/>
    <w:rsid w:val="003E75B4"/>
    <w:rsid w:val="003F1416"/>
    <w:rsid w:val="003F1764"/>
    <w:rsid w:val="003F228E"/>
    <w:rsid w:val="003F29DD"/>
    <w:rsid w:val="003F4262"/>
    <w:rsid w:val="003F4D9B"/>
    <w:rsid w:val="003F61DE"/>
    <w:rsid w:val="003F69A1"/>
    <w:rsid w:val="003F6A04"/>
    <w:rsid w:val="003F6FE4"/>
    <w:rsid w:val="003F7446"/>
    <w:rsid w:val="00400870"/>
    <w:rsid w:val="0040183A"/>
    <w:rsid w:val="00401DC5"/>
    <w:rsid w:val="00402281"/>
    <w:rsid w:val="004026F7"/>
    <w:rsid w:val="00403235"/>
    <w:rsid w:val="004032DA"/>
    <w:rsid w:val="004053E6"/>
    <w:rsid w:val="004054EB"/>
    <w:rsid w:val="00405F19"/>
    <w:rsid w:val="00406EF8"/>
    <w:rsid w:val="004073DB"/>
    <w:rsid w:val="004074D1"/>
    <w:rsid w:val="004108E1"/>
    <w:rsid w:val="00410D0E"/>
    <w:rsid w:val="00411CCC"/>
    <w:rsid w:val="00412056"/>
    <w:rsid w:val="00413550"/>
    <w:rsid w:val="004137DE"/>
    <w:rsid w:val="00413A45"/>
    <w:rsid w:val="00415626"/>
    <w:rsid w:val="00420BD5"/>
    <w:rsid w:val="0042141B"/>
    <w:rsid w:val="00421ABA"/>
    <w:rsid w:val="004223E2"/>
    <w:rsid w:val="00422724"/>
    <w:rsid w:val="00422793"/>
    <w:rsid w:val="004227BF"/>
    <w:rsid w:val="00425554"/>
    <w:rsid w:val="00425851"/>
    <w:rsid w:val="004259A4"/>
    <w:rsid w:val="00425C58"/>
    <w:rsid w:val="00426E0E"/>
    <w:rsid w:val="00430AF9"/>
    <w:rsid w:val="00430C9C"/>
    <w:rsid w:val="00432179"/>
    <w:rsid w:val="00433104"/>
    <w:rsid w:val="00433701"/>
    <w:rsid w:val="004342B6"/>
    <w:rsid w:val="004346C3"/>
    <w:rsid w:val="00436040"/>
    <w:rsid w:val="00436136"/>
    <w:rsid w:val="0043695B"/>
    <w:rsid w:val="0044000F"/>
    <w:rsid w:val="0044068F"/>
    <w:rsid w:val="004409E3"/>
    <w:rsid w:val="00440D2B"/>
    <w:rsid w:val="004412EC"/>
    <w:rsid w:val="004438C2"/>
    <w:rsid w:val="0044436E"/>
    <w:rsid w:val="00444C55"/>
    <w:rsid w:val="00444EE4"/>
    <w:rsid w:val="00445883"/>
    <w:rsid w:val="00445FBB"/>
    <w:rsid w:val="00446294"/>
    <w:rsid w:val="0044646B"/>
    <w:rsid w:val="004467FF"/>
    <w:rsid w:val="00450568"/>
    <w:rsid w:val="00451136"/>
    <w:rsid w:val="00451280"/>
    <w:rsid w:val="004515EC"/>
    <w:rsid w:val="00452404"/>
    <w:rsid w:val="00453B90"/>
    <w:rsid w:val="00454D27"/>
    <w:rsid w:val="00455874"/>
    <w:rsid w:val="00456117"/>
    <w:rsid w:val="0045611B"/>
    <w:rsid w:val="00456212"/>
    <w:rsid w:val="004564A6"/>
    <w:rsid w:val="00461EA7"/>
    <w:rsid w:val="00462B02"/>
    <w:rsid w:val="004644BA"/>
    <w:rsid w:val="004661F7"/>
    <w:rsid w:val="0047213D"/>
    <w:rsid w:val="004741E7"/>
    <w:rsid w:val="004752AC"/>
    <w:rsid w:val="00476FF5"/>
    <w:rsid w:val="00481C50"/>
    <w:rsid w:val="0048354F"/>
    <w:rsid w:val="00483D2D"/>
    <w:rsid w:val="004848AF"/>
    <w:rsid w:val="004858F1"/>
    <w:rsid w:val="0048777D"/>
    <w:rsid w:val="00487DFD"/>
    <w:rsid w:val="00490C52"/>
    <w:rsid w:val="00490FBB"/>
    <w:rsid w:val="00492505"/>
    <w:rsid w:val="0049331B"/>
    <w:rsid w:val="00494EEE"/>
    <w:rsid w:val="004A0078"/>
    <w:rsid w:val="004A2C9C"/>
    <w:rsid w:val="004A2F1B"/>
    <w:rsid w:val="004A4A16"/>
    <w:rsid w:val="004A568A"/>
    <w:rsid w:val="004A589B"/>
    <w:rsid w:val="004A5C69"/>
    <w:rsid w:val="004A606B"/>
    <w:rsid w:val="004A6AC8"/>
    <w:rsid w:val="004B0A93"/>
    <w:rsid w:val="004B123A"/>
    <w:rsid w:val="004B3117"/>
    <w:rsid w:val="004B7947"/>
    <w:rsid w:val="004C00A1"/>
    <w:rsid w:val="004C03B7"/>
    <w:rsid w:val="004C0603"/>
    <w:rsid w:val="004C262C"/>
    <w:rsid w:val="004C2B05"/>
    <w:rsid w:val="004C45AC"/>
    <w:rsid w:val="004C7695"/>
    <w:rsid w:val="004C7ADD"/>
    <w:rsid w:val="004C7CE6"/>
    <w:rsid w:val="004D05D1"/>
    <w:rsid w:val="004D0742"/>
    <w:rsid w:val="004D251B"/>
    <w:rsid w:val="004D3CA1"/>
    <w:rsid w:val="004D5781"/>
    <w:rsid w:val="004D7365"/>
    <w:rsid w:val="004D7A0A"/>
    <w:rsid w:val="004E01DB"/>
    <w:rsid w:val="004E18D0"/>
    <w:rsid w:val="004E209D"/>
    <w:rsid w:val="004E23BD"/>
    <w:rsid w:val="004E5C07"/>
    <w:rsid w:val="004F11D0"/>
    <w:rsid w:val="004F1706"/>
    <w:rsid w:val="004F2332"/>
    <w:rsid w:val="004F250A"/>
    <w:rsid w:val="004F3894"/>
    <w:rsid w:val="004F4098"/>
    <w:rsid w:val="004F5B56"/>
    <w:rsid w:val="004F60E1"/>
    <w:rsid w:val="004F6565"/>
    <w:rsid w:val="004F6E45"/>
    <w:rsid w:val="004F7AA2"/>
    <w:rsid w:val="004F7D45"/>
    <w:rsid w:val="00501E28"/>
    <w:rsid w:val="0050274E"/>
    <w:rsid w:val="00503859"/>
    <w:rsid w:val="00505AC9"/>
    <w:rsid w:val="00505FB2"/>
    <w:rsid w:val="00507E85"/>
    <w:rsid w:val="0051191D"/>
    <w:rsid w:val="00513527"/>
    <w:rsid w:val="00513D08"/>
    <w:rsid w:val="00514148"/>
    <w:rsid w:val="00514996"/>
    <w:rsid w:val="00514C33"/>
    <w:rsid w:val="00515D19"/>
    <w:rsid w:val="00517504"/>
    <w:rsid w:val="00521798"/>
    <w:rsid w:val="00522CEF"/>
    <w:rsid w:val="00523D3D"/>
    <w:rsid w:val="005248CC"/>
    <w:rsid w:val="00524B51"/>
    <w:rsid w:val="0052515C"/>
    <w:rsid w:val="00525A14"/>
    <w:rsid w:val="00527152"/>
    <w:rsid w:val="0052788E"/>
    <w:rsid w:val="00527A24"/>
    <w:rsid w:val="005301D7"/>
    <w:rsid w:val="00531620"/>
    <w:rsid w:val="00531CB6"/>
    <w:rsid w:val="00531F96"/>
    <w:rsid w:val="005322C8"/>
    <w:rsid w:val="0053259F"/>
    <w:rsid w:val="0053268A"/>
    <w:rsid w:val="00533979"/>
    <w:rsid w:val="00534689"/>
    <w:rsid w:val="00534F2F"/>
    <w:rsid w:val="005361D2"/>
    <w:rsid w:val="005366A9"/>
    <w:rsid w:val="00536BCA"/>
    <w:rsid w:val="0053719D"/>
    <w:rsid w:val="00537CC3"/>
    <w:rsid w:val="005408BF"/>
    <w:rsid w:val="00541144"/>
    <w:rsid w:val="0054270F"/>
    <w:rsid w:val="00542BC6"/>
    <w:rsid w:val="00543B9E"/>
    <w:rsid w:val="00544984"/>
    <w:rsid w:val="00544C43"/>
    <w:rsid w:val="005477F4"/>
    <w:rsid w:val="00547918"/>
    <w:rsid w:val="0055026F"/>
    <w:rsid w:val="00550FD0"/>
    <w:rsid w:val="00552B15"/>
    <w:rsid w:val="00553786"/>
    <w:rsid w:val="005556B7"/>
    <w:rsid w:val="00555EE8"/>
    <w:rsid w:val="00556510"/>
    <w:rsid w:val="0055764C"/>
    <w:rsid w:val="0055787B"/>
    <w:rsid w:val="005600EE"/>
    <w:rsid w:val="00560F90"/>
    <w:rsid w:val="00560FE9"/>
    <w:rsid w:val="00562B83"/>
    <w:rsid w:val="00562DF4"/>
    <w:rsid w:val="00563081"/>
    <w:rsid w:val="005630E7"/>
    <w:rsid w:val="00563440"/>
    <w:rsid w:val="00563697"/>
    <w:rsid w:val="005636F2"/>
    <w:rsid w:val="00564185"/>
    <w:rsid w:val="00565A7F"/>
    <w:rsid w:val="00565B15"/>
    <w:rsid w:val="00570FC8"/>
    <w:rsid w:val="00571917"/>
    <w:rsid w:val="00571F60"/>
    <w:rsid w:val="00574F4A"/>
    <w:rsid w:val="0057544E"/>
    <w:rsid w:val="00577871"/>
    <w:rsid w:val="00580475"/>
    <w:rsid w:val="00581719"/>
    <w:rsid w:val="00583E1C"/>
    <w:rsid w:val="00583F5E"/>
    <w:rsid w:val="0058467F"/>
    <w:rsid w:val="005847CE"/>
    <w:rsid w:val="00584987"/>
    <w:rsid w:val="005861A9"/>
    <w:rsid w:val="00587249"/>
    <w:rsid w:val="0058735A"/>
    <w:rsid w:val="005920D3"/>
    <w:rsid w:val="00593F0B"/>
    <w:rsid w:val="00594ED8"/>
    <w:rsid w:val="00595CC4"/>
    <w:rsid w:val="00596ADC"/>
    <w:rsid w:val="005A498D"/>
    <w:rsid w:val="005A5C70"/>
    <w:rsid w:val="005A5DB7"/>
    <w:rsid w:val="005A693F"/>
    <w:rsid w:val="005A740A"/>
    <w:rsid w:val="005B1713"/>
    <w:rsid w:val="005B44E5"/>
    <w:rsid w:val="005B5FCB"/>
    <w:rsid w:val="005B7B49"/>
    <w:rsid w:val="005C13EB"/>
    <w:rsid w:val="005C1643"/>
    <w:rsid w:val="005C1F87"/>
    <w:rsid w:val="005C2F06"/>
    <w:rsid w:val="005C3AC5"/>
    <w:rsid w:val="005C5B64"/>
    <w:rsid w:val="005C5FB9"/>
    <w:rsid w:val="005C7197"/>
    <w:rsid w:val="005C778A"/>
    <w:rsid w:val="005C7AE7"/>
    <w:rsid w:val="005D0261"/>
    <w:rsid w:val="005D117B"/>
    <w:rsid w:val="005D2227"/>
    <w:rsid w:val="005D3CE0"/>
    <w:rsid w:val="005D6262"/>
    <w:rsid w:val="005E0BEB"/>
    <w:rsid w:val="005E10CD"/>
    <w:rsid w:val="005E22AF"/>
    <w:rsid w:val="005E2757"/>
    <w:rsid w:val="005E2E3D"/>
    <w:rsid w:val="005E35F9"/>
    <w:rsid w:val="005E41C8"/>
    <w:rsid w:val="005E48C6"/>
    <w:rsid w:val="005E4BF2"/>
    <w:rsid w:val="005E57B5"/>
    <w:rsid w:val="005E5EDD"/>
    <w:rsid w:val="005E6223"/>
    <w:rsid w:val="005E700D"/>
    <w:rsid w:val="005E7B73"/>
    <w:rsid w:val="005F0ACD"/>
    <w:rsid w:val="005F1E47"/>
    <w:rsid w:val="005F2E53"/>
    <w:rsid w:val="005F355D"/>
    <w:rsid w:val="005F427E"/>
    <w:rsid w:val="005F50B3"/>
    <w:rsid w:val="005F756F"/>
    <w:rsid w:val="005F7A23"/>
    <w:rsid w:val="005F7C78"/>
    <w:rsid w:val="005F7C9C"/>
    <w:rsid w:val="005F7EA0"/>
    <w:rsid w:val="005F7FBF"/>
    <w:rsid w:val="00600DD4"/>
    <w:rsid w:val="0060222F"/>
    <w:rsid w:val="00603775"/>
    <w:rsid w:val="00604F4E"/>
    <w:rsid w:val="00604FDF"/>
    <w:rsid w:val="00605849"/>
    <w:rsid w:val="00606640"/>
    <w:rsid w:val="00606E81"/>
    <w:rsid w:val="00606F92"/>
    <w:rsid w:val="006119E2"/>
    <w:rsid w:val="00612492"/>
    <w:rsid w:val="006139DB"/>
    <w:rsid w:val="00614DE3"/>
    <w:rsid w:val="00614F88"/>
    <w:rsid w:val="00615587"/>
    <w:rsid w:val="00616989"/>
    <w:rsid w:val="00617F9A"/>
    <w:rsid w:val="0062249F"/>
    <w:rsid w:val="006226D7"/>
    <w:rsid w:val="0062282F"/>
    <w:rsid w:val="00622CA3"/>
    <w:rsid w:val="00622EA3"/>
    <w:rsid w:val="00623B0D"/>
    <w:rsid w:val="00623E80"/>
    <w:rsid w:val="006240C3"/>
    <w:rsid w:val="00624F53"/>
    <w:rsid w:val="006255EC"/>
    <w:rsid w:val="00626A53"/>
    <w:rsid w:val="00631276"/>
    <w:rsid w:val="006316D6"/>
    <w:rsid w:val="00631AAC"/>
    <w:rsid w:val="00632333"/>
    <w:rsid w:val="00632416"/>
    <w:rsid w:val="00632C9C"/>
    <w:rsid w:val="00633CEE"/>
    <w:rsid w:val="006345C4"/>
    <w:rsid w:val="006357DD"/>
    <w:rsid w:val="00636E1D"/>
    <w:rsid w:val="00637440"/>
    <w:rsid w:val="00637E68"/>
    <w:rsid w:val="0064018A"/>
    <w:rsid w:val="0064047F"/>
    <w:rsid w:val="006409E2"/>
    <w:rsid w:val="00641149"/>
    <w:rsid w:val="00641691"/>
    <w:rsid w:val="00642119"/>
    <w:rsid w:val="00642DE4"/>
    <w:rsid w:val="00644126"/>
    <w:rsid w:val="0064471F"/>
    <w:rsid w:val="00644902"/>
    <w:rsid w:val="00644A8B"/>
    <w:rsid w:val="00645878"/>
    <w:rsid w:val="00645DAD"/>
    <w:rsid w:val="00646459"/>
    <w:rsid w:val="00646E9F"/>
    <w:rsid w:val="00646FA8"/>
    <w:rsid w:val="0064757E"/>
    <w:rsid w:val="00647B11"/>
    <w:rsid w:val="00650007"/>
    <w:rsid w:val="0065010C"/>
    <w:rsid w:val="00650BAB"/>
    <w:rsid w:val="00650FB7"/>
    <w:rsid w:val="00651E8A"/>
    <w:rsid w:val="00654668"/>
    <w:rsid w:val="006567FD"/>
    <w:rsid w:val="00656A36"/>
    <w:rsid w:val="00657923"/>
    <w:rsid w:val="00662E20"/>
    <w:rsid w:val="006630B6"/>
    <w:rsid w:val="006632AE"/>
    <w:rsid w:val="00663E65"/>
    <w:rsid w:val="006652C4"/>
    <w:rsid w:val="00665ABB"/>
    <w:rsid w:val="006660C4"/>
    <w:rsid w:val="00667E16"/>
    <w:rsid w:val="00672067"/>
    <w:rsid w:val="006725B4"/>
    <w:rsid w:val="006727CD"/>
    <w:rsid w:val="00672C3E"/>
    <w:rsid w:val="00672D8D"/>
    <w:rsid w:val="006738F1"/>
    <w:rsid w:val="00675969"/>
    <w:rsid w:val="00680079"/>
    <w:rsid w:val="006814DD"/>
    <w:rsid w:val="006824A2"/>
    <w:rsid w:val="00682594"/>
    <w:rsid w:val="006839BE"/>
    <w:rsid w:val="006843C8"/>
    <w:rsid w:val="0068621D"/>
    <w:rsid w:val="00686ACC"/>
    <w:rsid w:val="006913DD"/>
    <w:rsid w:val="006924F1"/>
    <w:rsid w:val="00692E93"/>
    <w:rsid w:val="00693D01"/>
    <w:rsid w:val="00694277"/>
    <w:rsid w:val="006946FF"/>
    <w:rsid w:val="0069491F"/>
    <w:rsid w:val="006956A1"/>
    <w:rsid w:val="00696D0B"/>
    <w:rsid w:val="00697709"/>
    <w:rsid w:val="00697EBA"/>
    <w:rsid w:val="006A0109"/>
    <w:rsid w:val="006A0466"/>
    <w:rsid w:val="006A1660"/>
    <w:rsid w:val="006A1AD8"/>
    <w:rsid w:val="006A245F"/>
    <w:rsid w:val="006A2A32"/>
    <w:rsid w:val="006A332F"/>
    <w:rsid w:val="006A38EA"/>
    <w:rsid w:val="006A3A25"/>
    <w:rsid w:val="006A3E07"/>
    <w:rsid w:val="006A5444"/>
    <w:rsid w:val="006A56E2"/>
    <w:rsid w:val="006A78B4"/>
    <w:rsid w:val="006A7F1B"/>
    <w:rsid w:val="006A7F66"/>
    <w:rsid w:val="006B081B"/>
    <w:rsid w:val="006B0B56"/>
    <w:rsid w:val="006B30BD"/>
    <w:rsid w:val="006B3943"/>
    <w:rsid w:val="006B4032"/>
    <w:rsid w:val="006B4D94"/>
    <w:rsid w:val="006B518E"/>
    <w:rsid w:val="006B6104"/>
    <w:rsid w:val="006B6AD3"/>
    <w:rsid w:val="006C025F"/>
    <w:rsid w:val="006C1D10"/>
    <w:rsid w:val="006C1D14"/>
    <w:rsid w:val="006C4EE5"/>
    <w:rsid w:val="006C7F61"/>
    <w:rsid w:val="006D0AF4"/>
    <w:rsid w:val="006D1B44"/>
    <w:rsid w:val="006D48BA"/>
    <w:rsid w:val="006D6232"/>
    <w:rsid w:val="006D7B5A"/>
    <w:rsid w:val="006E08F0"/>
    <w:rsid w:val="006E3332"/>
    <w:rsid w:val="006E796A"/>
    <w:rsid w:val="006E7AD0"/>
    <w:rsid w:val="006F135F"/>
    <w:rsid w:val="006F23C6"/>
    <w:rsid w:val="006F31AB"/>
    <w:rsid w:val="006F7B68"/>
    <w:rsid w:val="006F7E46"/>
    <w:rsid w:val="00703FC4"/>
    <w:rsid w:val="0070408E"/>
    <w:rsid w:val="00704574"/>
    <w:rsid w:val="00706300"/>
    <w:rsid w:val="00707054"/>
    <w:rsid w:val="00707F43"/>
    <w:rsid w:val="00710CF7"/>
    <w:rsid w:val="007116C3"/>
    <w:rsid w:val="0071175C"/>
    <w:rsid w:val="00712801"/>
    <w:rsid w:val="00714A0D"/>
    <w:rsid w:val="00714D7D"/>
    <w:rsid w:val="00715BC1"/>
    <w:rsid w:val="0071650C"/>
    <w:rsid w:val="0071702C"/>
    <w:rsid w:val="0071737F"/>
    <w:rsid w:val="007219DC"/>
    <w:rsid w:val="00721E1C"/>
    <w:rsid w:val="00722173"/>
    <w:rsid w:val="00724290"/>
    <w:rsid w:val="007244AC"/>
    <w:rsid w:val="00724627"/>
    <w:rsid w:val="00725285"/>
    <w:rsid w:val="00725370"/>
    <w:rsid w:val="00730708"/>
    <w:rsid w:val="007324AA"/>
    <w:rsid w:val="0073270B"/>
    <w:rsid w:val="00733085"/>
    <w:rsid w:val="00733D15"/>
    <w:rsid w:val="00733D6B"/>
    <w:rsid w:val="00733EBB"/>
    <w:rsid w:val="00735F39"/>
    <w:rsid w:val="00736BA7"/>
    <w:rsid w:val="0074128F"/>
    <w:rsid w:val="00741CDA"/>
    <w:rsid w:val="00742556"/>
    <w:rsid w:val="007443F3"/>
    <w:rsid w:val="0074546C"/>
    <w:rsid w:val="00747611"/>
    <w:rsid w:val="0075117C"/>
    <w:rsid w:val="00751B7D"/>
    <w:rsid w:val="00752313"/>
    <w:rsid w:val="007523A2"/>
    <w:rsid w:val="00752C35"/>
    <w:rsid w:val="007534A2"/>
    <w:rsid w:val="00754EBA"/>
    <w:rsid w:val="00756051"/>
    <w:rsid w:val="00756CF3"/>
    <w:rsid w:val="00757B3C"/>
    <w:rsid w:val="007606F7"/>
    <w:rsid w:val="007619B5"/>
    <w:rsid w:val="00762DE9"/>
    <w:rsid w:val="0076351A"/>
    <w:rsid w:val="00764079"/>
    <w:rsid w:val="00764196"/>
    <w:rsid w:val="00764797"/>
    <w:rsid w:val="00766D7C"/>
    <w:rsid w:val="00770552"/>
    <w:rsid w:val="00770766"/>
    <w:rsid w:val="0077137E"/>
    <w:rsid w:val="007732B8"/>
    <w:rsid w:val="007748E3"/>
    <w:rsid w:val="007813CC"/>
    <w:rsid w:val="00781A6D"/>
    <w:rsid w:val="00782A1A"/>
    <w:rsid w:val="0078620A"/>
    <w:rsid w:val="00787749"/>
    <w:rsid w:val="00787AA2"/>
    <w:rsid w:val="00787B8D"/>
    <w:rsid w:val="00791709"/>
    <w:rsid w:val="007926E8"/>
    <w:rsid w:val="00794D8F"/>
    <w:rsid w:val="00796391"/>
    <w:rsid w:val="00796A51"/>
    <w:rsid w:val="00797496"/>
    <w:rsid w:val="007A00CD"/>
    <w:rsid w:val="007A06B1"/>
    <w:rsid w:val="007A1489"/>
    <w:rsid w:val="007A3470"/>
    <w:rsid w:val="007A3D08"/>
    <w:rsid w:val="007A5517"/>
    <w:rsid w:val="007A5F38"/>
    <w:rsid w:val="007A6046"/>
    <w:rsid w:val="007A6CA6"/>
    <w:rsid w:val="007A784B"/>
    <w:rsid w:val="007B0582"/>
    <w:rsid w:val="007B0986"/>
    <w:rsid w:val="007B0DA2"/>
    <w:rsid w:val="007B0E90"/>
    <w:rsid w:val="007B1EDF"/>
    <w:rsid w:val="007B2138"/>
    <w:rsid w:val="007B25B1"/>
    <w:rsid w:val="007B2BC3"/>
    <w:rsid w:val="007B3859"/>
    <w:rsid w:val="007B3E69"/>
    <w:rsid w:val="007B4E92"/>
    <w:rsid w:val="007B57D6"/>
    <w:rsid w:val="007B6445"/>
    <w:rsid w:val="007B6F5D"/>
    <w:rsid w:val="007B7873"/>
    <w:rsid w:val="007C03A1"/>
    <w:rsid w:val="007C06E0"/>
    <w:rsid w:val="007C0A92"/>
    <w:rsid w:val="007C1203"/>
    <w:rsid w:val="007C1B17"/>
    <w:rsid w:val="007C6A4D"/>
    <w:rsid w:val="007C7637"/>
    <w:rsid w:val="007C7AAB"/>
    <w:rsid w:val="007D1EEF"/>
    <w:rsid w:val="007D2D6F"/>
    <w:rsid w:val="007D3055"/>
    <w:rsid w:val="007D3F67"/>
    <w:rsid w:val="007D4607"/>
    <w:rsid w:val="007D468B"/>
    <w:rsid w:val="007D5314"/>
    <w:rsid w:val="007D6B43"/>
    <w:rsid w:val="007E0DA7"/>
    <w:rsid w:val="007E1282"/>
    <w:rsid w:val="007E143C"/>
    <w:rsid w:val="007E16F8"/>
    <w:rsid w:val="007E2403"/>
    <w:rsid w:val="007E374C"/>
    <w:rsid w:val="007E3B9E"/>
    <w:rsid w:val="007E4362"/>
    <w:rsid w:val="007E463C"/>
    <w:rsid w:val="007E51DE"/>
    <w:rsid w:val="007E5845"/>
    <w:rsid w:val="007E58AF"/>
    <w:rsid w:val="007E5E65"/>
    <w:rsid w:val="007E6CD7"/>
    <w:rsid w:val="007E79B3"/>
    <w:rsid w:val="007F10A7"/>
    <w:rsid w:val="007F182B"/>
    <w:rsid w:val="007F1EC0"/>
    <w:rsid w:val="007F2A5F"/>
    <w:rsid w:val="007F3E82"/>
    <w:rsid w:val="007F5177"/>
    <w:rsid w:val="007F6C07"/>
    <w:rsid w:val="007F7211"/>
    <w:rsid w:val="007F7ECB"/>
    <w:rsid w:val="0080202A"/>
    <w:rsid w:val="00802A49"/>
    <w:rsid w:val="0080532B"/>
    <w:rsid w:val="00806A9E"/>
    <w:rsid w:val="00807D99"/>
    <w:rsid w:val="00811C82"/>
    <w:rsid w:val="00811D62"/>
    <w:rsid w:val="00811D7D"/>
    <w:rsid w:val="0081226F"/>
    <w:rsid w:val="00814AD3"/>
    <w:rsid w:val="008155B0"/>
    <w:rsid w:val="00815CDB"/>
    <w:rsid w:val="00816DA1"/>
    <w:rsid w:val="008201D5"/>
    <w:rsid w:val="00820228"/>
    <w:rsid w:val="00821658"/>
    <w:rsid w:val="00821C7B"/>
    <w:rsid w:val="00821C9E"/>
    <w:rsid w:val="00821EEF"/>
    <w:rsid w:val="00822EF4"/>
    <w:rsid w:val="00823DD2"/>
    <w:rsid w:val="0082563C"/>
    <w:rsid w:val="008256F8"/>
    <w:rsid w:val="008258C1"/>
    <w:rsid w:val="00830349"/>
    <w:rsid w:val="00830383"/>
    <w:rsid w:val="008314BE"/>
    <w:rsid w:val="00832600"/>
    <w:rsid w:val="0083289A"/>
    <w:rsid w:val="00833631"/>
    <w:rsid w:val="00834425"/>
    <w:rsid w:val="00835D89"/>
    <w:rsid w:val="00836113"/>
    <w:rsid w:val="00836E39"/>
    <w:rsid w:val="008405B7"/>
    <w:rsid w:val="00840AD8"/>
    <w:rsid w:val="0084221E"/>
    <w:rsid w:val="00844272"/>
    <w:rsid w:val="0084456F"/>
    <w:rsid w:val="00845548"/>
    <w:rsid w:val="00845EA4"/>
    <w:rsid w:val="00846DE3"/>
    <w:rsid w:val="008503B1"/>
    <w:rsid w:val="008507AD"/>
    <w:rsid w:val="00851DF4"/>
    <w:rsid w:val="008532E3"/>
    <w:rsid w:val="008546D0"/>
    <w:rsid w:val="00854924"/>
    <w:rsid w:val="00855945"/>
    <w:rsid w:val="008608BF"/>
    <w:rsid w:val="00860FB3"/>
    <w:rsid w:val="00864EA3"/>
    <w:rsid w:val="008668C8"/>
    <w:rsid w:val="00871C9E"/>
    <w:rsid w:val="0087284A"/>
    <w:rsid w:val="00872DA4"/>
    <w:rsid w:val="00873DD0"/>
    <w:rsid w:val="008747A3"/>
    <w:rsid w:val="00874863"/>
    <w:rsid w:val="008754FD"/>
    <w:rsid w:val="00875825"/>
    <w:rsid w:val="00875F04"/>
    <w:rsid w:val="0087648B"/>
    <w:rsid w:val="00877537"/>
    <w:rsid w:val="0088147F"/>
    <w:rsid w:val="008819D4"/>
    <w:rsid w:val="0088312E"/>
    <w:rsid w:val="00883E69"/>
    <w:rsid w:val="0088444C"/>
    <w:rsid w:val="00885440"/>
    <w:rsid w:val="00886008"/>
    <w:rsid w:val="00887EFA"/>
    <w:rsid w:val="008910FA"/>
    <w:rsid w:val="00891941"/>
    <w:rsid w:val="008922B5"/>
    <w:rsid w:val="00892FC6"/>
    <w:rsid w:val="0089310C"/>
    <w:rsid w:val="00893DA5"/>
    <w:rsid w:val="00893F96"/>
    <w:rsid w:val="00894880"/>
    <w:rsid w:val="00894CC0"/>
    <w:rsid w:val="008957BF"/>
    <w:rsid w:val="008967D8"/>
    <w:rsid w:val="00897239"/>
    <w:rsid w:val="008A039C"/>
    <w:rsid w:val="008A432A"/>
    <w:rsid w:val="008A44AF"/>
    <w:rsid w:val="008A491D"/>
    <w:rsid w:val="008A51D4"/>
    <w:rsid w:val="008A520B"/>
    <w:rsid w:val="008A52BD"/>
    <w:rsid w:val="008A5A09"/>
    <w:rsid w:val="008A5F54"/>
    <w:rsid w:val="008A5FE1"/>
    <w:rsid w:val="008A6561"/>
    <w:rsid w:val="008A6AC8"/>
    <w:rsid w:val="008A72AC"/>
    <w:rsid w:val="008A7BC3"/>
    <w:rsid w:val="008B126E"/>
    <w:rsid w:val="008B188F"/>
    <w:rsid w:val="008B22A0"/>
    <w:rsid w:val="008B32B6"/>
    <w:rsid w:val="008B3B6A"/>
    <w:rsid w:val="008B3E3B"/>
    <w:rsid w:val="008B49E4"/>
    <w:rsid w:val="008B4A5B"/>
    <w:rsid w:val="008B4B9E"/>
    <w:rsid w:val="008B5171"/>
    <w:rsid w:val="008B60B8"/>
    <w:rsid w:val="008C063F"/>
    <w:rsid w:val="008C2C3E"/>
    <w:rsid w:val="008C2CFC"/>
    <w:rsid w:val="008C2D7C"/>
    <w:rsid w:val="008C2F89"/>
    <w:rsid w:val="008C5176"/>
    <w:rsid w:val="008C5388"/>
    <w:rsid w:val="008D0B1F"/>
    <w:rsid w:val="008D10B7"/>
    <w:rsid w:val="008D2D26"/>
    <w:rsid w:val="008D2FA0"/>
    <w:rsid w:val="008D349B"/>
    <w:rsid w:val="008D56D0"/>
    <w:rsid w:val="008D582E"/>
    <w:rsid w:val="008D5A32"/>
    <w:rsid w:val="008D6DD4"/>
    <w:rsid w:val="008D716D"/>
    <w:rsid w:val="008E4336"/>
    <w:rsid w:val="008E7173"/>
    <w:rsid w:val="008F10CF"/>
    <w:rsid w:val="008F159D"/>
    <w:rsid w:val="008F28EB"/>
    <w:rsid w:val="008F2B7C"/>
    <w:rsid w:val="008F2E7E"/>
    <w:rsid w:val="008F328D"/>
    <w:rsid w:val="008F4261"/>
    <w:rsid w:val="008F460F"/>
    <w:rsid w:val="008F4EC0"/>
    <w:rsid w:val="008F6FBD"/>
    <w:rsid w:val="008F7394"/>
    <w:rsid w:val="008F73F2"/>
    <w:rsid w:val="009001DA"/>
    <w:rsid w:val="00900691"/>
    <w:rsid w:val="0090168F"/>
    <w:rsid w:val="009039F6"/>
    <w:rsid w:val="00903F04"/>
    <w:rsid w:val="00905829"/>
    <w:rsid w:val="00905B28"/>
    <w:rsid w:val="00905DB7"/>
    <w:rsid w:val="009122DE"/>
    <w:rsid w:val="009139E5"/>
    <w:rsid w:val="00913BF1"/>
    <w:rsid w:val="00913C53"/>
    <w:rsid w:val="009140C5"/>
    <w:rsid w:val="00915A44"/>
    <w:rsid w:val="009176A0"/>
    <w:rsid w:val="009202B7"/>
    <w:rsid w:val="00920B12"/>
    <w:rsid w:val="00921060"/>
    <w:rsid w:val="009221A0"/>
    <w:rsid w:val="00925489"/>
    <w:rsid w:val="0092669D"/>
    <w:rsid w:val="00926780"/>
    <w:rsid w:val="00927BB1"/>
    <w:rsid w:val="00930881"/>
    <w:rsid w:val="00930F0D"/>
    <w:rsid w:val="009317EC"/>
    <w:rsid w:val="00931984"/>
    <w:rsid w:val="0093211E"/>
    <w:rsid w:val="0093310E"/>
    <w:rsid w:val="0093380E"/>
    <w:rsid w:val="00934D20"/>
    <w:rsid w:val="009362C7"/>
    <w:rsid w:val="00936C33"/>
    <w:rsid w:val="00936EC3"/>
    <w:rsid w:val="0094062B"/>
    <w:rsid w:val="00940C2B"/>
    <w:rsid w:val="00941EBA"/>
    <w:rsid w:val="00942246"/>
    <w:rsid w:val="00943421"/>
    <w:rsid w:val="00946408"/>
    <w:rsid w:val="00950628"/>
    <w:rsid w:val="00950B37"/>
    <w:rsid w:val="00950DA7"/>
    <w:rsid w:val="00952082"/>
    <w:rsid w:val="00952179"/>
    <w:rsid w:val="00952B99"/>
    <w:rsid w:val="009541AF"/>
    <w:rsid w:val="00954A4E"/>
    <w:rsid w:val="00955D69"/>
    <w:rsid w:val="00956272"/>
    <w:rsid w:val="0095676C"/>
    <w:rsid w:val="00963AE8"/>
    <w:rsid w:val="00963F40"/>
    <w:rsid w:val="00963FAD"/>
    <w:rsid w:val="00964758"/>
    <w:rsid w:val="009651E7"/>
    <w:rsid w:val="00966C88"/>
    <w:rsid w:val="00966D63"/>
    <w:rsid w:val="00967A18"/>
    <w:rsid w:val="0097079F"/>
    <w:rsid w:val="00972101"/>
    <w:rsid w:val="00972163"/>
    <w:rsid w:val="00972798"/>
    <w:rsid w:val="00974061"/>
    <w:rsid w:val="00975FBD"/>
    <w:rsid w:val="009767E3"/>
    <w:rsid w:val="00980086"/>
    <w:rsid w:val="00980DD3"/>
    <w:rsid w:val="009813D1"/>
    <w:rsid w:val="00982642"/>
    <w:rsid w:val="00982EB5"/>
    <w:rsid w:val="00982ED7"/>
    <w:rsid w:val="00983816"/>
    <w:rsid w:val="00983A5C"/>
    <w:rsid w:val="009844B2"/>
    <w:rsid w:val="0098487F"/>
    <w:rsid w:val="00984B79"/>
    <w:rsid w:val="0098579D"/>
    <w:rsid w:val="00985858"/>
    <w:rsid w:val="00985890"/>
    <w:rsid w:val="009858CF"/>
    <w:rsid w:val="00986EA9"/>
    <w:rsid w:val="00994561"/>
    <w:rsid w:val="00994C93"/>
    <w:rsid w:val="00994DDD"/>
    <w:rsid w:val="009961D7"/>
    <w:rsid w:val="009A0630"/>
    <w:rsid w:val="009A09CC"/>
    <w:rsid w:val="009A1ACD"/>
    <w:rsid w:val="009A23FD"/>
    <w:rsid w:val="009A2D34"/>
    <w:rsid w:val="009A3959"/>
    <w:rsid w:val="009A6097"/>
    <w:rsid w:val="009A6957"/>
    <w:rsid w:val="009A6ACE"/>
    <w:rsid w:val="009A7F12"/>
    <w:rsid w:val="009B1C8F"/>
    <w:rsid w:val="009B24B5"/>
    <w:rsid w:val="009B2913"/>
    <w:rsid w:val="009B2B36"/>
    <w:rsid w:val="009B2DB2"/>
    <w:rsid w:val="009B4AFC"/>
    <w:rsid w:val="009B5549"/>
    <w:rsid w:val="009B681B"/>
    <w:rsid w:val="009B7173"/>
    <w:rsid w:val="009B74DD"/>
    <w:rsid w:val="009B7FBB"/>
    <w:rsid w:val="009C22BD"/>
    <w:rsid w:val="009C27B5"/>
    <w:rsid w:val="009C2A88"/>
    <w:rsid w:val="009C3DEE"/>
    <w:rsid w:val="009C5A92"/>
    <w:rsid w:val="009C5F64"/>
    <w:rsid w:val="009D0A11"/>
    <w:rsid w:val="009D0BE1"/>
    <w:rsid w:val="009D1B06"/>
    <w:rsid w:val="009D2102"/>
    <w:rsid w:val="009D247A"/>
    <w:rsid w:val="009D2902"/>
    <w:rsid w:val="009D3703"/>
    <w:rsid w:val="009D5678"/>
    <w:rsid w:val="009D5948"/>
    <w:rsid w:val="009D5E20"/>
    <w:rsid w:val="009D5F7A"/>
    <w:rsid w:val="009E21FB"/>
    <w:rsid w:val="009E2A3B"/>
    <w:rsid w:val="009E2BBC"/>
    <w:rsid w:val="009E3039"/>
    <w:rsid w:val="009E3305"/>
    <w:rsid w:val="009E39DA"/>
    <w:rsid w:val="009E515B"/>
    <w:rsid w:val="009E5292"/>
    <w:rsid w:val="009F080A"/>
    <w:rsid w:val="009F227B"/>
    <w:rsid w:val="009F275E"/>
    <w:rsid w:val="009F2EA3"/>
    <w:rsid w:val="009F394C"/>
    <w:rsid w:val="009F47D6"/>
    <w:rsid w:val="009F4A60"/>
    <w:rsid w:val="009F4FB6"/>
    <w:rsid w:val="009F506C"/>
    <w:rsid w:val="009F7DB7"/>
    <w:rsid w:val="00A01D11"/>
    <w:rsid w:val="00A01DA2"/>
    <w:rsid w:val="00A021C9"/>
    <w:rsid w:val="00A037B0"/>
    <w:rsid w:val="00A041CC"/>
    <w:rsid w:val="00A04CE4"/>
    <w:rsid w:val="00A05BDC"/>
    <w:rsid w:val="00A06165"/>
    <w:rsid w:val="00A0653C"/>
    <w:rsid w:val="00A06A91"/>
    <w:rsid w:val="00A06C04"/>
    <w:rsid w:val="00A06ED8"/>
    <w:rsid w:val="00A107A2"/>
    <w:rsid w:val="00A11803"/>
    <w:rsid w:val="00A1262F"/>
    <w:rsid w:val="00A13F3F"/>
    <w:rsid w:val="00A1463F"/>
    <w:rsid w:val="00A14B06"/>
    <w:rsid w:val="00A15759"/>
    <w:rsid w:val="00A177E3"/>
    <w:rsid w:val="00A20133"/>
    <w:rsid w:val="00A2041D"/>
    <w:rsid w:val="00A20AF8"/>
    <w:rsid w:val="00A2114F"/>
    <w:rsid w:val="00A21730"/>
    <w:rsid w:val="00A22069"/>
    <w:rsid w:val="00A224E7"/>
    <w:rsid w:val="00A22BD4"/>
    <w:rsid w:val="00A230C7"/>
    <w:rsid w:val="00A23A67"/>
    <w:rsid w:val="00A2487D"/>
    <w:rsid w:val="00A249DA"/>
    <w:rsid w:val="00A27439"/>
    <w:rsid w:val="00A27A69"/>
    <w:rsid w:val="00A30EB7"/>
    <w:rsid w:val="00A31DFE"/>
    <w:rsid w:val="00A3218C"/>
    <w:rsid w:val="00A32508"/>
    <w:rsid w:val="00A3336D"/>
    <w:rsid w:val="00A33F3C"/>
    <w:rsid w:val="00A34520"/>
    <w:rsid w:val="00A3572F"/>
    <w:rsid w:val="00A36951"/>
    <w:rsid w:val="00A370AD"/>
    <w:rsid w:val="00A4014E"/>
    <w:rsid w:val="00A40613"/>
    <w:rsid w:val="00A42BF8"/>
    <w:rsid w:val="00A4387E"/>
    <w:rsid w:val="00A43DCC"/>
    <w:rsid w:val="00A45586"/>
    <w:rsid w:val="00A46582"/>
    <w:rsid w:val="00A4661B"/>
    <w:rsid w:val="00A4692D"/>
    <w:rsid w:val="00A516BA"/>
    <w:rsid w:val="00A51E8F"/>
    <w:rsid w:val="00A5342B"/>
    <w:rsid w:val="00A54360"/>
    <w:rsid w:val="00A55B5A"/>
    <w:rsid w:val="00A55DB2"/>
    <w:rsid w:val="00A55E2D"/>
    <w:rsid w:val="00A56A6B"/>
    <w:rsid w:val="00A57BD1"/>
    <w:rsid w:val="00A57FBE"/>
    <w:rsid w:val="00A60339"/>
    <w:rsid w:val="00A603B1"/>
    <w:rsid w:val="00A6184C"/>
    <w:rsid w:val="00A623DA"/>
    <w:rsid w:val="00A63A88"/>
    <w:rsid w:val="00A640A3"/>
    <w:rsid w:val="00A65C6F"/>
    <w:rsid w:val="00A664CE"/>
    <w:rsid w:val="00A667E5"/>
    <w:rsid w:val="00A66990"/>
    <w:rsid w:val="00A67696"/>
    <w:rsid w:val="00A676C3"/>
    <w:rsid w:val="00A70900"/>
    <w:rsid w:val="00A70BE6"/>
    <w:rsid w:val="00A71094"/>
    <w:rsid w:val="00A71305"/>
    <w:rsid w:val="00A71C6C"/>
    <w:rsid w:val="00A728F2"/>
    <w:rsid w:val="00A73498"/>
    <w:rsid w:val="00A73CB7"/>
    <w:rsid w:val="00A742AF"/>
    <w:rsid w:val="00A74FDB"/>
    <w:rsid w:val="00A75154"/>
    <w:rsid w:val="00A75611"/>
    <w:rsid w:val="00A75BA3"/>
    <w:rsid w:val="00A75F84"/>
    <w:rsid w:val="00A77D57"/>
    <w:rsid w:val="00A77DED"/>
    <w:rsid w:val="00A80421"/>
    <w:rsid w:val="00A809A6"/>
    <w:rsid w:val="00A82914"/>
    <w:rsid w:val="00A843D1"/>
    <w:rsid w:val="00A850D6"/>
    <w:rsid w:val="00A851A8"/>
    <w:rsid w:val="00A85D71"/>
    <w:rsid w:val="00A865EE"/>
    <w:rsid w:val="00A866BD"/>
    <w:rsid w:val="00A86C15"/>
    <w:rsid w:val="00A9124C"/>
    <w:rsid w:val="00A91949"/>
    <w:rsid w:val="00A92987"/>
    <w:rsid w:val="00A92CD6"/>
    <w:rsid w:val="00A92EDB"/>
    <w:rsid w:val="00A95E39"/>
    <w:rsid w:val="00A966C0"/>
    <w:rsid w:val="00A97E7D"/>
    <w:rsid w:val="00AA079D"/>
    <w:rsid w:val="00AA146E"/>
    <w:rsid w:val="00AA46E0"/>
    <w:rsid w:val="00AA6D07"/>
    <w:rsid w:val="00AB001D"/>
    <w:rsid w:val="00AB00D6"/>
    <w:rsid w:val="00AB0C21"/>
    <w:rsid w:val="00AB1F94"/>
    <w:rsid w:val="00AB2A88"/>
    <w:rsid w:val="00AB2CF5"/>
    <w:rsid w:val="00AB2DB7"/>
    <w:rsid w:val="00AB40E2"/>
    <w:rsid w:val="00AB4244"/>
    <w:rsid w:val="00AB4A8E"/>
    <w:rsid w:val="00AB5400"/>
    <w:rsid w:val="00AB7089"/>
    <w:rsid w:val="00AC0DAB"/>
    <w:rsid w:val="00AC3B64"/>
    <w:rsid w:val="00AC3F58"/>
    <w:rsid w:val="00AC7005"/>
    <w:rsid w:val="00AC74B1"/>
    <w:rsid w:val="00AD167C"/>
    <w:rsid w:val="00AD1ED9"/>
    <w:rsid w:val="00AD207A"/>
    <w:rsid w:val="00AD220D"/>
    <w:rsid w:val="00AD2A91"/>
    <w:rsid w:val="00AD2E3A"/>
    <w:rsid w:val="00AD3C66"/>
    <w:rsid w:val="00AD5298"/>
    <w:rsid w:val="00AD7011"/>
    <w:rsid w:val="00AE14A8"/>
    <w:rsid w:val="00AE1AEB"/>
    <w:rsid w:val="00AE2545"/>
    <w:rsid w:val="00AE2A50"/>
    <w:rsid w:val="00AE3ABA"/>
    <w:rsid w:val="00AE4DDF"/>
    <w:rsid w:val="00AE540D"/>
    <w:rsid w:val="00AE54DA"/>
    <w:rsid w:val="00AE6946"/>
    <w:rsid w:val="00AF069C"/>
    <w:rsid w:val="00AF0E3B"/>
    <w:rsid w:val="00AF1636"/>
    <w:rsid w:val="00AF20C7"/>
    <w:rsid w:val="00AF2C45"/>
    <w:rsid w:val="00AF3E27"/>
    <w:rsid w:val="00AF406E"/>
    <w:rsid w:val="00AF4ABA"/>
    <w:rsid w:val="00AF4DF7"/>
    <w:rsid w:val="00AF5710"/>
    <w:rsid w:val="00AF5F24"/>
    <w:rsid w:val="00B00901"/>
    <w:rsid w:val="00B017AB"/>
    <w:rsid w:val="00B022DA"/>
    <w:rsid w:val="00B027BE"/>
    <w:rsid w:val="00B037F2"/>
    <w:rsid w:val="00B03BCC"/>
    <w:rsid w:val="00B03EAA"/>
    <w:rsid w:val="00B04266"/>
    <w:rsid w:val="00B05746"/>
    <w:rsid w:val="00B05C7A"/>
    <w:rsid w:val="00B06F78"/>
    <w:rsid w:val="00B10FA3"/>
    <w:rsid w:val="00B13CA9"/>
    <w:rsid w:val="00B169E4"/>
    <w:rsid w:val="00B17D15"/>
    <w:rsid w:val="00B203DF"/>
    <w:rsid w:val="00B23288"/>
    <w:rsid w:val="00B233A7"/>
    <w:rsid w:val="00B25020"/>
    <w:rsid w:val="00B268B6"/>
    <w:rsid w:val="00B26BA0"/>
    <w:rsid w:val="00B30865"/>
    <w:rsid w:val="00B31BA2"/>
    <w:rsid w:val="00B32522"/>
    <w:rsid w:val="00B32748"/>
    <w:rsid w:val="00B328B6"/>
    <w:rsid w:val="00B32D46"/>
    <w:rsid w:val="00B32ED9"/>
    <w:rsid w:val="00B33667"/>
    <w:rsid w:val="00B345B9"/>
    <w:rsid w:val="00B3521E"/>
    <w:rsid w:val="00B35E71"/>
    <w:rsid w:val="00B362EF"/>
    <w:rsid w:val="00B36656"/>
    <w:rsid w:val="00B37B9E"/>
    <w:rsid w:val="00B400A2"/>
    <w:rsid w:val="00B40336"/>
    <w:rsid w:val="00B40BE6"/>
    <w:rsid w:val="00B457C7"/>
    <w:rsid w:val="00B45A91"/>
    <w:rsid w:val="00B45EE7"/>
    <w:rsid w:val="00B46E09"/>
    <w:rsid w:val="00B507E5"/>
    <w:rsid w:val="00B54E27"/>
    <w:rsid w:val="00B55341"/>
    <w:rsid w:val="00B56199"/>
    <w:rsid w:val="00B566FD"/>
    <w:rsid w:val="00B56792"/>
    <w:rsid w:val="00B575C9"/>
    <w:rsid w:val="00B60CFB"/>
    <w:rsid w:val="00B6102E"/>
    <w:rsid w:val="00B61155"/>
    <w:rsid w:val="00B63253"/>
    <w:rsid w:val="00B63436"/>
    <w:rsid w:val="00B643F8"/>
    <w:rsid w:val="00B65D1C"/>
    <w:rsid w:val="00B677AF"/>
    <w:rsid w:val="00B67AC4"/>
    <w:rsid w:val="00B7058C"/>
    <w:rsid w:val="00B70A27"/>
    <w:rsid w:val="00B737DB"/>
    <w:rsid w:val="00B74439"/>
    <w:rsid w:val="00B74450"/>
    <w:rsid w:val="00B745E2"/>
    <w:rsid w:val="00B74E7E"/>
    <w:rsid w:val="00B750A4"/>
    <w:rsid w:val="00B762F1"/>
    <w:rsid w:val="00B76EF1"/>
    <w:rsid w:val="00B80273"/>
    <w:rsid w:val="00B8083B"/>
    <w:rsid w:val="00B80F5F"/>
    <w:rsid w:val="00B833AF"/>
    <w:rsid w:val="00B83427"/>
    <w:rsid w:val="00B834E5"/>
    <w:rsid w:val="00B845F1"/>
    <w:rsid w:val="00B86B6E"/>
    <w:rsid w:val="00B8746A"/>
    <w:rsid w:val="00B8747C"/>
    <w:rsid w:val="00B876DF"/>
    <w:rsid w:val="00B87FE6"/>
    <w:rsid w:val="00B905CF"/>
    <w:rsid w:val="00B923FB"/>
    <w:rsid w:val="00B92DE8"/>
    <w:rsid w:val="00B92E8B"/>
    <w:rsid w:val="00B93426"/>
    <w:rsid w:val="00B94B17"/>
    <w:rsid w:val="00B956D5"/>
    <w:rsid w:val="00B97E43"/>
    <w:rsid w:val="00BA0E22"/>
    <w:rsid w:val="00BA2560"/>
    <w:rsid w:val="00BA2586"/>
    <w:rsid w:val="00BA3945"/>
    <w:rsid w:val="00BA4871"/>
    <w:rsid w:val="00BA4F79"/>
    <w:rsid w:val="00BA508F"/>
    <w:rsid w:val="00BA5337"/>
    <w:rsid w:val="00BA567E"/>
    <w:rsid w:val="00BA569C"/>
    <w:rsid w:val="00BA57E0"/>
    <w:rsid w:val="00BA592F"/>
    <w:rsid w:val="00BA5F65"/>
    <w:rsid w:val="00BB0201"/>
    <w:rsid w:val="00BB0282"/>
    <w:rsid w:val="00BB0643"/>
    <w:rsid w:val="00BB4C66"/>
    <w:rsid w:val="00BB7DBC"/>
    <w:rsid w:val="00BC023C"/>
    <w:rsid w:val="00BC0256"/>
    <w:rsid w:val="00BC154B"/>
    <w:rsid w:val="00BC2FA5"/>
    <w:rsid w:val="00BC35BC"/>
    <w:rsid w:val="00BC35F1"/>
    <w:rsid w:val="00BC4136"/>
    <w:rsid w:val="00BC4857"/>
    <w:rsid w:val="00BC4ED7"/>
    <w:rsid w:val="00BC5F62"/>
    <w:rsid w:val="00BC5F86"/>
    <w:rsid w:val="00BC611C"/>
    <w:rsid w:val="00BC689B"/>
    <w:rsid w:val="00BC6A7B"/>
    <w:rsid w:val="00BC6E35"/>
    <w:rsid w:val="00BC6F7E"/>
    <w:rsid w:val="00BC70A3"/>
    <w:rsid w:val="00BC717A"/>
    <w:rsid w:val="00BD06AA"/>
    <w:rsid w:val="00BD14C3"/>
    <w:rsid w:val="00BD205E"/>
    <w:rsid w:val="00BD4912"/>
    <w:rsid w:val="00BD50EC"/>
    <w:rsid w:val="00BD5DEF"/>
    <w:rsid w:val="00BD5EFA"/>
    <w:rsid w:val="00BD631D"/>
    <w:rsid w:val="00BD72C9"/>
    <w:rsid w:val="00BD7D2E"/>
    <w:rsid w:val="00BE0F69"/>
    <w:rsid w:val="00BE1D6F"/>
    <w:rsid w:val="00BE2125"/>
    <w:rsid w:val="00BE31EF"/>
    <w:rsid w:val="00BE3CA1"/>
    <w:rsid w:val="00BE60EF"/>
    <w:rsid w:val="00BF09BB"/>
    <w:rsid w:val="00BF1166"/>
    <w:rsid w:val="00BF1299"/>
    <w:rsid w:val="00BF1926"/>
    <w:rsid w:val="00BF285F"/>
    <w:rsid w:val="00BF300C"/>
    <w:rsid w:val="00BF3E7D"/>
    <w:rsid w:val="00BF5EC8"/>
    <w:rsid w:val="00BF6D3B"/>
    <w:rsid w:val="00C00E28"/>
    <w:rsid w:val="00C01381"/>
    <w:rsid w:val="00C02BFE"/>
    <w:rsid w:val="00C039FC"/>
    <w:rsid w:val="00C05F47"/>
    <w:rsid w:val="00C0658C"/>
    <w:rsid w:val="00C10A8B"/>
    <w:rsid w:val="00C11E15"/>
    <w:rsid w:val="00C12426"/>
    <w:rsid w:val="00C127F3"/>
    <w:rsid w:val="00C12EA2"/>
    <w:rsid w:val="00C13C27"/>
    <w:rsid w:val="00C14021"/>
    <w:rsid w:val="00C15A93"/>
    <w:rsid w:val="00C16C1D"/>
    <w:rsid w:val="00C20D57"/>
    <w:rsid w:val="00C2164F"/>
    <w:rsid w:val="00C22210"/>
    <w:rsid w:val="00C226A6"/>
    <w:rsid w:val="00C23538"/>
    <w:rsid w:val="00C23CE3"/>
    <w:rsid w:val="00C24591"/>
    <w:rsid w:val="00C24A16"/>
    <w:rsid w:val="00C25FDD"/>
    <w:rsid w:val="00C26202"/>
    <w:rsid w:val="00C274B9"/>
    <w:rsid w:val="00C3024D"/>
    <w:rsid w:val="00C31043"/>
    <w:rsid w:val="00C311D8"/>
    <w:rsid w:val="00C31338"/>
    <w:rsid w:val="00C318B1"/>
    <w:rsid w:val="00C3279B"/>
    <w:rsid w:val="00C32BAB"/>
    <w:rsid w:val="00C32D99"/>
    <w:rsid w:val="00C33248"/>
    <w:rsid w:val="00C3353A"/>
    <w:rsid w:val="00C33B06"/>
    <w:rsid w:val="00C35761"/>
    <w:rsid w:val="00C36C01"/>
    <w:rsid w:val="00C36FA2"/>
    <w:rsid w:val="00C36FED"/>
    <w:rsid w:val="00C3733F"/>
    <w:rsid w:val="00C377D1"/>
    <w:rsid w:val="00C37B87"/>
    <w:rsid w:val="00C37BF0"/>
    <w:rsid w:val="00C37E83"/>
    <w:rsid w:val="00C414B2"/>
    <w:rsid w:val="00C41ED8"/>
    <w:rsid w:val="00C43944"/>
    <w:rsid w:val="00C43E9B"/>
    <w:rsid w:val="00C44534"/>
    <w:rsid w:val="00C44933"/>
    <w:rsid w:val="00C450AB"/>
    <w:rsid w:val="00C45746"/>
    <w:rsid w:val="00C459F1"/>
    <w:rsid w:val="00C46262"/>
    <w:rsid w:val="00C464BE"/>
    <w:rsid w:val="00C47039"/>
    <w:rsid w:val="00C5102B"/>
    <w:rsid w:val="00C5174D"/>
    <w:rsid w:val="00C5211F"/>
    <w:rsid w:val="00C5238A"/>
    <w:rsid w:val="00C523DD"/>
    <w:rsid w:val="00C55233"/>
    <w:rsid w:val="00C55DF9"/>
    <w:rsid w:val="00C568B2"/>
    <w:rsid w:val="00C56C09"/>
    <w:rsid w:val="00C56C55"/>
    <w:rsid w:val="00C601F3"/>
    <w:rsid w:val="00C62149"/>
    <w:rsid w:val="00C62DC6"/>
    <w:rsid w:val="00C63ACF"/>
    <w:rsid w:val="00C63CC2"/>
    <w:rsid w:val="00C666F9"/>
    <w:rsid w:val="00C66C4E"/>
    <w:rsid w:val="00C67961"/>
    <w:rsid w:val="00C71A9D"/>
    <w:rsid w:val="00C73FE7"/>
    <w:rsid w:val="00C74FA4"/>
    <w:rsid w:val="00C7602D"/>
    <w:rsid w:val="00C7753C"/>
    <w:rsid w:val="00C81DAD"/>
    <w:rsid w:val="00C81E75"/>
    <w:rsid w:val="00C84889"/>
    <w:rsid w:val="00C85438"/>
    <w:rsid w:val="00C85F99"/>
    <w:rsid w:val="00C8657F"/>
    <w:rsid w:val="00C86B6D"/>
    <w:rsid w:val="00C86B92"/>
    <w:rsid w:val="00C86BA3"/>
    <w:rsid w:val="00C87418"/>
    <w:rsid w:val="00C9022E"/>
    <w:rsid w:val="00C90B9A"/>
    <w:rsid w:val="00C90F1C"/>
    <w:rsid w:val="00C91446"/>
    <w:rsid w:val="00C91E96"/>
    <w:rsid w:val="00C92E4A"/>
    <w:rsid w:val="00C93FA5"/>
    <w:rsid w:val="00C947B3"/>
    <w:rsid w:val="00C94B8B"/>
    <w:rsid w:val="00C95466"/>
    <w:rsid w:val="00C9609A"/>
    <w:rsid w:val="00C97E03"/>
    <w:rsid w:val="00CA072F"/>
    <w:rsid w:val="00CA2EEC"/>
    <w:rsid w:val="00CA3D22"/>
    <w:rsid w:val="00CA52E3"/>
    <w:rsid w:val="00CA5785"/>
    <w:rsid w:val="00CA5A2B"/>
    <w:rsid w:val="00CA66B2"/>
    <w:rsid w:val="00CA784B"/>
    <w:rsid w:val="00CB000A"/>
    <w:rsid w:val="00CB16D6"/>
    <w:rsid w:val="00CB234C"/>
    <w:rsid w:val="00CB2705"/>
    <w:rsid w:val="00CB3C75"/>
    <w:rsid w:val="00CB5620"/>
    <w:rsid w:val="00CB568D"/>
    <w:rsid w:val="00CB6269"/>
    <w:rsid w:val="00CB798B"/>
    <w:rsid w:val="00CC0829"/>
    <w:rsid w:val="00CC085B"/>
    <w:rsid w:val="00CC0C7D"/>
    <w:rsid w:val="00CC17AB"/>
    <w:rsid w:val="00CC1FE5"/>
    <w:rsid w:val="00CC22C6"/>
    <w:rsid w:val="00CC360A"/>
    <w:rsid w:val="00CC380B"/>
    <w:rsid w:val="00CC411F"/>
    <w:rsid w:val="00CC58F4"/>
    <w:rsid w:val="00CC6887"/>
    <w:rsid w:val="00CC6AA9"/>
    <w:rsid w:val="00CC7A2F"/>
    <w:rsid w:val="00CC7BBE"/>
    <w:rsid w:val="00CD0591"/>
    <w:rsid w:val="00CD0609"/>
    <w:rsid w:val="00CD06B1"/>
    <w:rsid w:val="00CD0CFD"/>
    <w:rsid w:val="00CD0FEC"/>
    <w:rsid w:val="00CD1B6F"/>
    <w:rsid w:val="00CD3D8F"/>
    <w:rsid w:val="00CD3F80"/>
    <w:rsid w:val="00CD41B5"/>
    <w:rsid w:val="00CD4F28"/>
    <w:rsid w:val="00CD5324"/>
    <w:rsid w:val="00CD57EC"/>
    <w:rsid w:val="00CD6697"/>
    <w:rsid w:val="00CD7010"/>
    <w:rsid w:val="00CD7357"/>
    <w:rsid w:val="00CD7E9A"/>
    <w:rsid w:val="00CE0907"/>
    <w:rsid w:val="00CE0D62"/>
    <w:rsid w:val="00CE1A23"/>
    <w:rsid w:val="00CE3311"/>
    <w:rsid w:val="00CE6300"/>
    <w:rsid w:val="00CF0C01"/>
    <w:rsid w:val="00CF1917"/>
    <w:rsid w:val="00CF30E9"/>
    <w:rsid w:val="00CF3F4A"/>
    <w:rsid w:val="00CF41CF"/>
    <w:rsid w:val="00CF44D1"/>
    <w:rsid w:val="00CF685F"/>
    <w:rsid w:val="00CF6BDD"/>
    <w:rsid w:val="00CF771D"/>
    <w:rsid w:val="00CF7919"/>
    <w:rsid w:val="00D0082D"/>
    <w:rsid w:val="00D01149"/>
    <w:rsid w:val="00D01C20"/>
    <w:rsid w:val="00D02159"/>
    <w:rsid w:val="00D02A4C"/>
    <w:rsid w:val="00D0448C"/>
    <w:rsid w:val="00D04BEC"/>
    <w:rsid w:val="00D04DC3"/>
    <w:rsid w:val="00D07CEB"/>
    <w:rsid w:val="00D10150"/>
    <w:rsid w:val="00D1017B"/>
    <w:rsid w:val="00D106D4"/>
    <w:rsid w:val="00D11E4F"/>
    <w:rsid w:val="00D12141"/>
    <w:rsid w:val="00D1285C"/>
    <w:rsid w:val="00D1379C"/>
    <w:rsid w:val="00D13D3C"/>
    <w:rsid w:val="00D15B6C"/>
    <w:rsid w:val="00D164DB"/>
    <w:rsid w:val="00D17279"/>
    <w:rsid w:val="00D17413"/>
    <w:rsid w:val="00D17E52"/>
    <w:rsid w:val="00D22B42"/>
    <w:rsid w:val="00D22C0A"/>
    <w:rsid w:val="00D24399"/>
    <w:rsid w:val="00D24855"/>
    <w:rsid w:val="00D2526F"/>
    <w:rsid w:val="00D258FF"/>
    <w:rsid w:val="00D312F2"/>
    <w:rsid w:val="00D36391"/>
    <w:rsid w:val="00D374CA"/>
    <w:rsid w:val="00D3771E"/>
    <w:rsid w:val="00D37D8C"/>
    <w:rsid w:val="00D41393"/>
    <w:rsid w:val="00D417CF"/>
    <w:rsid w:val="00D41A26"/>
    <w:rsid w:val="00D42489"/>
    <w:rsid w:val="00D4340F"/>
    <w:rsid w:val="00D4394D"/>
    <w:rsid w:val="00D47AE0"/>
    <w:rsid w:val="00D51212"/>
    <w:rsid w:val="00D516DB"/>
    <w:rsid w:val="00D516FA"/>
    <w:rsid w:val="00D52321"/>
    <w:rsid w:val="00D53AE3"/>
    <w:rsid w:val="00D53DB9"/>
    <w:rsid w:val="00D5511E"/>
    <w:rsid w:val="00D569EF"/>
    <w:rsid w:val="00D57141"/>
    <w:rsid w:val="00D57D93"/>
    <w:rsid w:val="00D60321"/>
    <w:rsid w:val="00D629AB"/>
    <w:rsid w:val="00D63935"/>
    <w:rsid w:val="00D63A42"/>
    <w:rsid w:val="00D643B5"/>
    <w:rsid w:val="00D64E25"/>
    <w:rsid w:val="00D654E1"/>
    <w:rsid w:val="00D65727"/>
    <w:rsid w:val="00D658ED"/>
    <w:rsid w:val="00D65E7F"/>
    <w:rsid w:val="00D662CC"/>
    <w:rsid w:val="00D67318"/>
    <w:rsid w:val="00D67F7D"/>
    <w:rsid w:val="00D711D0"/>
    <w:rsid w:val="00D71572"/>
    <w:rsid w:val="00D741BF"/>
    <w:rsid w:val="00D7502B"/>
    <w:rsid w:val="00D750CF"/>
    <w:rsid w:val="00D75E4F"/>
    <w:rsid w:val="00D77C3B"/>
    <w:rsid w:val="00D83083"/>
    <w:rsid w:val="00D83358"/>
    <w:rsid w:val="00D8554E"/>
    <w:rsid w:val="00D858FC"/>
    <w:rsid w:val="00D85A00"/>
    <w:rsid w:val="00D86768"/>
    <w:rsid w:val="00D870CE"/>
    <w:rsid w:val="00D90EDE"/>
    <w:rsid w:val="00D91CDA"/>
    <w:rsid w:val="00D91D75"/>
    <w:rsid w:val="00D93396"/>
    <w:rsid w:val="00D93443"/>
    <w:rsid w:val="00D9397A"/>
    <w:rsid w:val="00D94191"/>
    <w:rsid w:val="00D95CFB"/>
    <w:rsid w:val="00D96798"/>
    <w:rsid w:val="00D96F58"/>
    <w:rsid w:val="00DA09DE"/>
    <w:rsid w:val="00DA1CC0"/>
    <w:rsid w:val="00DA21DE"/>
    <w:rsid w:val="00DA3406"/>
    <w:rsid w:val="00DA3C10"/>
    <w:rsid w:val="00DA4333"/>
    <w:rsid w:val="00DA5034"/>
    <w:rsid w:val="00DA524D"/>
    <w:rsid w:val="00DA59C3"/>
    <w:rsid w:val="00DA6128"/>
    <w:rsid w:val="00DA6283"/>
    <w:rsid w:val="00DA68BD"/>
    <w:rsid w:val="00DA7CE0"/>
    <w:rsid w:val="00DB03AA"/>
    <w:rsid w:val="00DB07A8"/>
    <w:rsid w:val="00DB0810"/>
    <w:rsid w:val="00DB1741"/>
    <w:rsid w:val="00DB1C9F"/>
    <w:rsid w:val="00DB3702"/>
    <w:rsid w:val="00DB46A2"/>
    <w:rsid w:val="00DB48C8"/>
    <w:rsid w:val="00DB4959"/>
    <w:rsid w:val="00DB4ABC"/>
    <w:rsid w:val="00DB4D4C"/>
    <w:rsid w:val="00DB5552"/>
    <w:rsid w:val="00DB65DE"/>
    <w:rsid w:val="00DB66E3"/>
    <w:rsid w:val="00DB6757"/>
    <w:rsid w:val="00DC08D9"/>
    <w:rsid w:val="00DC10A3"/>
    <w:rsid w:val="00DC3391"/>
    <w:rsid w:val="00DC4965"/>
    <w:rsid w:val="00DC50CB"/>
    <w:rsid w:val="00DC58A8"/>
    <w:rsid w:val="00DC6630"/>
    <w:rsid w:val="00DC6938"/>
    <w:rsid w:val="00DC6D7E"/>
    <w:rsid w:val="00DD0553"/>
    <w:rsid w:val="00DD0E55"/>
    <w:rsid w:val="00DD0FD5"/>
    <w:rsid w:val="00DD5258"/>
    <w:rsid w:val="00DD58E6"/>
    <w:rsid w:val="00DD68AA"/>
    <w:rsid w:val="00DD6E74"/>
    <w:rsid w:val="00DD6F44"/>
    <w:rsid w:val="00DD7178"/>
    <w:rsid w:val="00DD774A"/>
    <w:rsid w:val="00DD7D2E"/>
    <w:rsid w:val="00DE07DF"/>
    <w:rsid w:val="00DE1256"/>
    <w:rsid w:val="00DE1D70"/>
    <w:rsid w:val="00DE2616"/>
    <w:rsid w:val="00DE3E1D"/>
    <w:rsid w:val="00DE43C1"/>
    <w:rsid w:val="00DE51C3"/>
    <w:rsid w:val="00DE57F7"/>
    <w:rsid w:val="00DE696B"/>
    <w:rsid w:val="00DE703F"/>
    <w:rsid w:val="00DE7703"/>
    <w:rsid w:val="00DF065A"/>
    <w:rsid w:val="00DF1750"/>
    <w:rsid w:val="00DF1D31"/>
    <w:rsid w:val="00DF2231"/>
    <w:rsid w:val="00DF231F"/>
    <w:rsid w:val="00DF255E"/>
    <w:rsid w:val="00DF3CDC"/>
    <w:rsid w:val="00DF3D8C"/>
    <w:rsid w:val="00DF4E35"/>
    <w:rsid w:val="00DF5426"/>
    <w:rsid w:val="00DF5DC5"/>
    <w:rsid w:val="00DF6628"/>
    <w:rsid w:val="00DF72EC"/>
    <w:rsid w:val="00E028CE"/>
    <w:rsid w:val="00E0296C"/>
    <w:rsid w:val="00E02A2E"/>
    <w:rsid w:val="00E046D0"/>
    <w:rsid w:val="00E0508A"/>
    <w:rsid w:val="00E05706"/>
    <w:rsid w:val="00E05C14"/>
    <w:rsid w:val="00E07C77"/>
    <w:rsid w:val="00E1020F"/>
    <w:rsid w:val="00E10239"/>
    <w:rsid w:val="00E103F5"/>
    <w:rsid w:val="00E12B4D"/>
    <w:rsid w:val="00E1444F"/>
    <w:rsid w:val="00E147D4"/>
    <w:rsid w:val="00E157EB"/>
    <w:rsid w:val="00E16042"/>
    <w:rsid w:val="00E16599"/>
    <w:rsid w:val="00E1749F"/>
    <w:rsid w:val="00E20234"/>
    <w:rsid w:val="00E20708"/>
    <w:rsid w:val="00E21140"/>
    <w:rsid w:val="00E21C67"/>
    <w:rsid w:val="00E242DA"/>
    <w:rsid w:val="00E24DA9"/>
    <w:rsid w:val="00E25154"/>
    <w:rsid w:val="00E25B68"/>
    <w:rsid w:val="00E27B85"/>
    <w:rsid w:val="00E307BF"/>
    <w:rsid w:val="00E30ADA"/>
    <w:rsid w:val="00E3124B"/>
    <w:rsid w:val="00E337F7"/>
    <w:rsid w:val="00E36F4C"/>
    <w:rsid w:val="00E36FE3"/>
    <w:rsid w:val="00E40470"/>
    <w:rsid w:val="00E40EB0"/>
    <w:rsid w:val="00E428FD"/>
    <w:rsid w:val="00E440EB"/>
    <w:rsid w:val="00E44384"/>
    <w:rsid w:val="00E44D93"/>
    <w:rsid w:val="00E45A7D"/>
    <w:rsid w:val="00E47212"/>
    <w:rsid w:val="00E4735B"/>
    <w:rsid w:val="00E47BD9"/>
    <w:rsid w:val="00E5302A"/>
    <w:rsid w:val="00E559CC"/>
    <w:rsid w:val="00E55BBE"/>
    <w:rsid w:val="00E56928"/>
    <w:rsid w:val="00E57096"/>
    <w:rsid w:val="00E57DBB"/>
    <w:rsid w:val="00E605DE"/>
    <w:rsid w:val="00E61EAE"/>
    <w:rsid w:val="00E63491"/>
    <w:rsid w:val="00E6403A"/>
    <w:rsid w:val="00E64275"/>
    <w:rsid w:val="00E6435B"/>
    <w:rsid w:val="00E64DDC"/>
    <w:rsid w:val="00E6657A"/>
    <w:rsid w:val="00E6678C"/>
    <w:rsid w:val="00E70EDD"/>
    <w:rsid w:val="00E7174B"/>
    <w:rsid w:val="00E73946"/>
    <w:rsid w:val="00E741D7"/>
    <w:rsid w:val="00E7478B"/>
    <w:rsid w:val="00E74C37"/>
    <w:rsid w:val="00E77F9C"/>
    <w:rsid w:val="00E80160"/>
    <w:rsid w:val="00E80497"/>
    <w:rsid w:val="00E81B92"/>
    <w:rsid w:val="00E82025"/>
    <w:rsid w:val="00E82E10"/>
    <w:rsid w:val="00E836C9"/>
    <w:rsid w:val="00E839CA"/>
    <w:rsid w:val="00E840FF"/>
    <w:rsid w:val="00E84ADC"/>
    <w:rsid w:val="00E85998"/>
    <w:rsid w:val="00E85B9F"/>
    <w:rsid w:val="00E85E72"/>
    <w:rsid w:val="00E873A1"/>
    <w:rsid w:val="00E90D14"/>
    <w:rsid w:val="00E9119A"/>
    <w:rsid w:val="00E93119"/>
    <w:rsid w:val="00E933D9"/>
    <w:rsid w:val="00E93EF7"/>
    <w:rsid w:val="00E94EC2"/>
    <w:rsid w:val="00E95FF3"/>
    <w:rsid w:val="00E977A4"/>
    <w:rsid w:val="00E97E08"/>
    <w:rsid w:val="00EA0DF7"/>
    <w:rsid w:val="00EA2B8B"/>
    <w:rsid w:val="00EA2C7C"/>
    <w:rsid w:val="00EA2D46"/>
    <w:rsid w:val="00EA3317"/>
    <w:rsid w:val="00EA333D"/>
    <w:rsid w:val="00EA3FED"/>
    <w:rsid w:val="00EA5063"/>
    <w:rsid w:val="00EA50C9"/>
    <w:rsid w:val="00EA53DD"/>
    <w:rsid w:val="00EA5C9F"/>
    <w:rsid w:val="00EB0146"/>
    <w:rsid w:val="00EB054B"/>
    <w:rsid w:val="00EB3A8D"/>
    <w:rsid w:val="00EB4FCC"/>
    <w:rsid w:val="00EB56C4"/>
    <w:rsid w:val="00EB6299"/>
    <w:rsid w:val="00EB645B"/>
    <w:rsid w:val="00EB664C"/>
    <w:rsid w:val="00EB679E"/>
    <w:rsid w:val="00EB6ED6"/>
    <w:rsid w:val="00EB7A31"/>
    <w:rsid w:val="00EC0241"/>
    <w:rsid w:val="00EC0320"/>
    <w:rsid w:val="00EC04C6"/>
    <w:rsid w:val="00EC0B31"/>
    <w:rsid w:val="00EC0F4B"/>
    <w:rsid w:val="00EC1CF1"/>
    <w:rsid w:val="00EC46B2"/>
    <w:rsid w:val="00EC51BC"/>
    <w:rsid w:val="00EC6D17"/>
    <w:rsid w:val="00ED01C6"/>
    <w:rsid w:val="00ED05C1"/>
    <w:rsid w:val="00ED0C78"/>
    <w:rsid w:val="00ED4759"/>
    <w:rsid w:val="00ED4E36"/>
    <w:rsid w:val="00EE073F"/>
    <w:rsid w:val="00EE12EE"/>
    <w:rsid w:val="00EE302E"/>
    <w:rsid w:val="00EE367C"/>
    <w:rsid w:val="00EE51EE"/>
    <w:rsid w:val="00EE5735"/>
    <w:rsid w:val="00EE75E8"/>
    <w:rsid w:val="00EF0625"/>
    <w:rsid w:val="00EF0C08"/>
    <w:rsid w:val="00EF408A"/>
    <w:rsid w:val="00EF654A"/>
    <w:rsid w:val="00EF6B41"/>
    <w:rsid w:val="00EF6B77"/>
    <w:rsid w:val="00F001CF"/>
    <w:rsid w:val="00F0250E"/>
    <w:rsid w:val="00F02532"/>
    <w:rsid w:val="00F02547"/>
    <w:rsid w:val="00F03846"/>
    <w:rsid w:val="00F04605"/>
    <w:rsid w:val="00F07747"/>
    <w:rsid w:val="00F10F95"/>
    <w:rsid w:val="00F134AE"/>
    <w:rsid w:val="00F13904"/>
    <w:rsid w:val="00F14CB5"/>
    <w:rsid w:val="00F15746"/>
    <w:rsid w:val="00F158BB"/>
    <w:rsid w:val="00F1664C"/>
    <w:rsid w:val="00F214A8"/>
    <w:rsid w:val="00F21676"/>
    <w:rsid w:val="00F216FE"/>
    <w:rsid w:val="00F21D0A"/>
    <w:rsid w:val="00F21F47"/>
    <w:rsid w:val="00F22383"/>
    <w:rsid w:val="00F2243B"/>
    <w:rsid w:val="00F22804"/>
    <w:rsid w:val="00F232E1"/>
    <w:rsid w:val="00F23D1E"/>
    <w:rsid w:val="00F24D8E"/>
    <w:rsid w:val="00F26A69"/>
    <w:rsid w:val="00F30153"/>
    <w:rsid w:val="00F30D4E"/>
    <w:rsid w:val="00F31084"/>
    <w:rsid w:val="00F32863"/>
    <w:rsid w:val="00F32B5B"/>
    <w:rsid w:val="00F33054"/>
    <w:rsid w:val="00F33331"/>
    <w:rsid w:val="00F33501"/>
    <w:rsid w:val="00F336C5"/>
    <w:rsid w:val="00F340DE"/>
    <w:rsid w:val="00F34289"/>
    <w:rsid w:val="00F34ACF"/>
    <w:rsid w:val="00F355A5"/>
    <w:rsid w:val="00F35B16"/>
    <w:rsid w:val="00F36423"/>
    <w:rsid w:val="00F4138E"/>
    <w:rsid w:val="00F41413"/>
    <w:rsid w:val="00F42359"/>
    <w:rsid w:val="00F423C5"/>
    <w:rsid w:val="00F4254A"/>
    <w:rsid w:val="00F42DDE"/>
    <w:rsid w:val="00F4530A"/>
    <w:rsid w:val="00F458DB"/>
    <w:rsid w:val="00F46159"/>
    <w:rsid w:val="00F4636A"/>
    <w:rsid w:val="00F464FC"/>
    <w:rsid w:val="00F4692B"/>
    <w:rsid w:val="00F47063"/>
    <w:rsid w:val="00F50588"/>
    <w:rsid w:val="00F54AEA"/>
    <w:rsid w:val="00F55C57"/>
    <w:rsid w:val="00F569DA"/>
    <w:rsid w:val="00F604A4"/>
    <w:rsid w:val="00F60717"/>
    <w:rsid w:val="00F61A15"/>
    <w:rsid w:val="00F61DE4"/>
    <w:rsid w:val="00F62E85"/>
    <w:rsid w:val="00F633CB"/>
    <w:rsid w:val="00F63CAB"/>
    <w:rsid w:val="00F6449A"/>
    <w:rsid w:val="00F65520"/>
    <w:rsid w:val="00F660D9"/>
    <w:rsid w:val="00F660F5"/>
    <w:rsid w:val="00F66AC5"/>
    <w:rsid w:val="00F66DDF"/>
    <w:rsid w:val="00F709CB"/>
    <w:rsid w:val="00F71B43"/>
    <w:rsid w:val="00F72209"/>
    <w:rsid w:val="00F7421D"/>
    <w:rsid w:val="00F748DC"/>
    <w:rsid w:val="00F74A96"/>
    <w:rsid w:val="00F74AB7"/>
    <w:rsid w:val="00F75508"/>
    <w:rsid w:val="00F757F8"/>
    <w:rsid w:val="00F75DF3"/>
    <w:rsid w:val="00F7771E"/>
    <w:rsid w:val="00F82185"/>
    <w:rsid w:val="00F83A41"/>
    <w:rsid w:val="00F84093"/>
    <w:rsid w:val="00F86116"/>
    <w:rsid w:val="00F87586"/>
    <w:rsid w:val="00F876D5"/>
    <w:rsid w:val="00F8792F"/>
    <w:rsid w:val="00F906F6"/>
    <w:rsid w:val="00F91704"/>
    <w:rsid w:val="00F923B6"/>
    <w:rsid w:val="00F95030"/>
    <w:rsid w:val="00F95044"/>
    <w:rsid w:val="00F9508E"/>
    <w:rsid w:val="00F95467"/>
    <w:rsid w:val="00F964F0"/>
    <w:rsid w:val="00F97694"/>
    <w:rsid w:val="00FA034F"/>
    <w:rsid w:val="00FA0384"/>
    <w:rsid w:val="00FA03A1"/>
    <w:rsid w:val="00FA1409"/>
    <w:rsid w:val="00FA1613"/>
    <w:rsid w:val="00FA1CAD"/>
    <w:rsid w:val="00FA33F5"/>
    <w:rsid w:val="00FA3596"/>
    <w:rsid w:val="00FA3EFA"/>
    <w:rsid w:val="00FB1302"/>
    <w:rsid w:val="00FB1FE7"/>
    <w:rsid w:val="00FB27DC"/>
    <w:rsid w:val="00FB295F"/>
    <w:rsid w:val="00FB3042"/>
    <w:rsid w:val="00FB60BB"/>
    <w:rsid w:val="00FB6726"/>
    <w:rsid w:val="00FB6974"/>
    <w:rsid w:val="00FB6A30"/>
    <w:rsid w:val="00FB7B9E"/>
    <w:rsid w:val="00FC1DE4"/>
    <w:rsid w:val="00FC2148"/>
    <w:rsid w:val="00FC214A"/>
    <w:rsid w:val="00FC2CB6"/>
    <w:rsid w:val="00FC312F"/>
    <w:rsid w:val="00FC3503"/>
    <w:rsid w:val="00FC5170"/>
    <w:rsid w:val="00FC5829"/>
    <w:rsid w:val="00FD17FD"/>
    <w:rsid w:val="00FD24EB"/>
    <w:rsid w:val="00FD28AB"/>
    <w:rsid w:val="00FD2E79"/>
    <w:rsid w:val="00FD4C31"/>
    <w:rsid w:val="00FD7C22"/>
    <w:rsid w:val="00FE073B"/>
    <w:rsid w:val="00FE0BEA"/>
    <w:rsid w:val="00FE1077"/>
    <w:rsid w:val="00FE248D"/>
    <w:rsid w:val="00FE3371"/>
    <w:rsid w:val="00FE4244"/>
    <w:rsid w:val="00FE429B"/>
    <w:rsid w:val="00FE4DB3"/>
    <w:rsid w:val="00FE5050"/>
    <w:rsid w:val="00FE5799"/>
    <w:rsid w:val="00FE7712"/>
    <w:rsid w:val="00FF0490"/>
    <w:rsid w:val="00FF05EC"/>
    <w:rsid w:val="00FF05FB"/>
    <w:rsid w:val="00FF0702"/>
    <w:rsid w:val="00FF0C64"/>
    <w:rsid w:val="00FF136A"/>
    <w:rsid w:val="00FF1BA9"/>
    <w:rsid w:val="00FF4E4E"/>
    <w:rsid w:val="00FF57B5"/>
    <w:rsid w:val="00FF6372"/>
    <w:rsid w:val="00FF640E"/>
    <w:rsid w:val="00FF651F"/>
    <w:rsid w:val="00FF7772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#bbe0e3" stroke="f">
      <v:fill color="#bbe0e3" on="f"/>
      <v:stroke on="f"/>
      <v:textbox style="mso-fit-shape-to-text:t" inset="5.85pt,.7pt,5.85pt,.7pt"/>
    </o:shapedefaults>
    <o:shapelayout v:ext="edit">
      <o:idmap v:ext="edit" data="2"/>
    </o:shapelayout>
  </w:shapeDefaults>
  <w:decimalSymbol w:val="."/>
  <w:listSeparator w:val=","/>
  <w14:docId w14:val="1F8D8F75"/>
  <w15:docId w15:val="{E8BF8AAB-832C-412F-AEC4-59615F034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sid w:val="003544F1"/>
    <w:pPr>
      <w:widowControl w:val="0"/>
      <w:snapToGrid w:val="0"/>
      <w:spacing w:line="560" w:lineRule="exact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pPr>
      <w:keepNext/>
      <w:outlineLvl w:val="0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link w:val="Body1"/>
    <w:qFormat/>
    <w:rsid w:val="003544F1"/>
    <w:pPr>
      <w:tabs>
        <w:tab w:val="left" w:pos="480"/>
      </w:tabs>
      <w:adjustRightInd w:val="0"/>
      <w:snapToGrid w:val="0"/>
      <w:spacing w:line="560" w:lineRule="exact"/>
    </w:pPr>
    <w:rPr>
      <w:rFonts w:ascii="Times New Roman" w:hAnsi="Times New Roman"/>
      <w:snapToGrid w:val="0"/>
      <w:kern w:val="2"/>
      <w:sz w:val="24"/>
      <w:szCs w:val="24"/>
    </w:rPr>
  </w:style>
  <w:style w:type="paragraph" w:customStyle="1" w:styleId="Heading">
    <w:name w:val="Heading"/>
    <w:basedOn w:val="Body"/>
    <w:next w:val="Body"/>
    <w:qFormat/>
    <w:rsid w:val="005D0261"/>
    <w:pPr>
      <w:outlineLvl w:val="0"/>
    </w:pPr>
    <w:rPr>
      <w:b/>
    </w:rPr>
  </w:style>
  <w:style w:type="paragraph" w:customStyle="1" w:styleId="Subheding">
    <w:name w:val="Subheding"/>
    <w:basedOn w:val="Body"/>
    <w:next w:val="Body"/>
    <w:qFormat/>
    <w:pPr>
      <w:outlineLvl w:val="1"/>
    </w:pPr>
    <w:rPr>
      <w:i/>
    </w:rPr>
  </w:style>
  <w:style w:type="paragraph" w:customStyle="1" w:styleId="Colum2">
    <w:name w:val="Colum2"/>
    <w:basedOn w:val="Body"/>
    <w:pPr>
      <w:tabs>
        <w:tab w:val="right" w:pos="972"/>
        <w:tab w:val="left" w:pos="1152"/>
      </w:tabs>
      <w:jc w:val="both"/>
    </w:pPr>
  </w:style>
  <w:style w:type="character" w:styleId="a3">
    <w:name w:val="Hyperlink"/>
    <w:rPr>
      <w:color w:val="0000FF"/>
      <w:u w:val="single"/>
    </w:rPr>
  </w:style>
  <w:style w:type="paragraph" w:customStyle="1" w:styleId="Colum1">
    <w:name w:val="Colum1"/>
    <w:basedOn w:val="a"/>
    <w:pPr>
      <w:tabs>
        <w:tab w:val="left" w:pos="180"/>
        <w:tab w:val="left" w:pos="390"/>
      </w:tabs>
      <w:adjustRightInd w:val="0"/>
    </w:p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5">
    <w:name w:val="annotation reference"/>
    <w:semiHidden/>
    <w:rPr>
      <w:sz w:val="18"/>
      <w:szCs w:val="18"/>
    </w:rPr>
  </w:style>
  <w:style w:type="paragraph" w:styleId="a6">
    <w:name w:val="annotation subject"/>
    <w:basedOn w:val="a"/>
    <w:semiHidden/>
    <w:rsid w:val="005D0261"/>
    <w:rPr>
      <w:b/>
      <w:bCs/>
    </w:rPr>
  </w:style>
  <w:style w:type="paragraph" w:styleId="a7">
    <w:name w:val="header"/>
    <w:basedOn w:val="a"/>
    <w:pPr>
      <w:tabs>
        <w:tab w:val="center" w:pos="4252"/>
        <w:tab w:val="right" w:pos="8504"/>
      </w:tabs>
    </w:pPr>
  </w:style>
  <w:style w:type="character" w:styleId="a8">
    <w:name w:val="page number"/>
    <w:basedOn w:val="a0"/>
  </w:style>
  <w:style w:type="character" w:customStyle="1" w:styleId="Body0">
    <w:name w:val="Body (文字)"/>
    <w:rPr>
      <w:rFonts w:eastAsia="ＭＳ 明朝"/>
      <w:snapToGrid w:val="0"/>
      <w:kern w:val="2"/>
      <w:sz w:val="24"/>
      <w:szCs w:val="24"/>
      <w:lang w:val="en-US" w:eastAsia="ja-JP" w:bidi="ar-SA"/>
    </w:rPr>
  </w:style>
  <w:style w:type="paragraph" w:customStyle="1" w:styleId="Tabletext">
    <w:name w:val="Tabletext"/>
    <w:basedOn w:val="Body"/>
    <w:rsid w:val="00243CA4"/>
    <w:pPr>
      <w:widowControl w:val="0"/>
      <w:tabs>
        <w:tab w:val="clear" w:pos="480"/>
        <w:tab w:val="left" w:pos="171"/>
      </w:tabs>
      <w:ind w:left="72" w:right="240"/>
    </w:pPr>
    <w:rPr>
      <w:snapToGrid/>
    </w:rPr>
  </w:style>
  <w:style w:type="character" w:customStyle="1" w:styleId="Body1">
    <w:name w:val="Body (文字)1"/>
    <w:link w:val="Body"/>
    <w:rsid w:val="003544F1"/>
    <w:rPr>
      <w:rFonts w:ascii="Times New Roman" w:hAnsi="Times New Roman"/>
      <w:snapToGrid w:val="0"/>
      <w:kern w:val="2"/>
      <w:sz w:val="24"/>
      <w:szCs w:val="24"/>
    </w:rPr>
  </w:style>
  <w:style w:type="paragraph" w:customStyle="1" w:styleId="Reference">
    <w:name w:val="Reference"/>
    <w:basedOn w:val="Body"/>
    <w:qFormat/>
    <w:rsid w:val="00257C57"/>
    <w:pPr>
      <w:tabs>
        <w:tab w:val="clear" w:pos="480"/>
        <w:tab w:val="left" w:pos="567"/>
      </w:tabs>
      <w:ind w:left="566" w:hangingChars="236" w:hanging="566"/>
    </w:pPr>
  </w:style>
  <w:style w:type="paragraph" w:styleId="a9">
    <w:name w:val="Revision"/>
    <w:hidden/>
    <w:uiPriority w:val="99"/>
    <w:semiHidden/>
    <w:rsid w:val="00D91CDA"/>
    <w:rPr>
      <w:rFonts w:ascii="Times New Roman" w:hAnsi="Times New Roman"/>
      <w:kern w:val="2"/>
      <w:sz w:val="24"/>
      <w:szCs w:val="24"/>
    </w:rPr>
  </w:style>
  <w:style w:type="table" w:styleId="aa">
    <w:name w:val="Table Grid"/>
    <w:basedOn w:val="a1"/>
    <w:uiPriority w:val="39"/>
    <w:rsid w:val="00BC023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footer"/>
    <w:basedOn w:val="a"/>
    <w:link w:val="ac"/>
    <w:uiPriority w:val="99"/>
    <w:unhideWhenUsed/>
    <w:rsid w:val="008F4261"/>
    <w:pPr>
      <w:tabs>
        <w:tab w:val="center" w:pos="4252"/>
        <w:tab w:val="right" w:pos="8504"/>
      </w:tabs>
    </w:pPr>
  </w:style>
  <w:style w:type="character" w:customStyle="1" w:styleId="ac">
    <w:name w:val="フッター (文字)"/>
    <w:basedOn w:val="a0"/>
    <w:link w:val="ab"/>
    <w:uiPriority w:val="99"/>
    <w:rsid w:val="008F4261"/>
    <w:rPr>
      <w:rFonts w:ascii="Times New Roman" w:hAnsi="Times New Roman"/>
      <w:kern w:val="2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8C2F89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Body1"/>
    <w:link w:val="EndNoteBibliographyTitle"/>
    <w:rsid w:val="008C2F89"/>
    <w:rPr>
      <w:rFonts w:ascii="Times New Roman" w:hAnsi="Times New Roman"/>
      <w:noProof/>
      <w:snapToGrid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8C2F89"/>
    <w:pPr>
      <w:spacing w:line="240" w:lineRule="auto"/>
    </w:pPr>
    <w:rPr>
      <w:noProof/>
    </w:rPr>
  </w:style>
  <w:style w:type="character" w:customStyle="1" w:styleId="EndNoteBibliography0">
    <w:name w:val="EndNote Bibliography (文字)"/>
    <w:basedOn w:val="Body1"/>
    <w:link w:val="EndNoteBibliography"/>
    <w:rsid w:val="008C2F89"/>
    <w:rPr>
      <w:rFonts w:ascii="Times New Roman" w:hAnsi="Times New Roman"/>
      <w:noProof/>
      <w:snapToGrid/>
      <w:kern w:val="2"/>
      <w:sz w:val="24"/>
      <w:szCs w:val="24"/>
    </w:rPr>
  </w:style>
  <w:style w:type="paragraph" w:styleId="ad">
    <w:name w:val="annotation text"/>
    <w:basedOn w:val="a"/>
    <w:link w:val="ae"/>
    <w:unhideWhenUsed/>
    <w:rsid w:val="00905829"/>
  </w:style>
  <w:style w:type="character" w:customStyle="1" w:styleId="ae">
    <w:name w:val="コメント文字列 (文字)"/>
    <w:basedOn w:val="a0"/>
    <w:link w:val="ad"/>
    <w:rsid w:val="00905829"/>
    <w:rPr>
      <w:rFonts w:ascii="Times New Roman" w:hAnsi="Times New Roman"/>
      <w:kern w:val="2"/>
      <w:sz w:val="24"/>
      <w:szCs w:val="24"/>
    </w:rPr>
  </w:style>
  <w:style w:type="character" w:styleId="af">
    <w:name w:val="Placeholder Text"/>
    <w:basedOn w:val="a0"/>
    <w:uiPriority w:val="99"/>
    <w:semiHidden/>
    <w:rsid w:val="00BA57E0"/>
    <w:rPr>
      <w:color w:val="808080"/>
    </w:rPr>
  </w:style>
  <w:style w:type="character" w:customStyle="1" w:styleId="10">
    <w:name w:val="未解決のメンション1"/>
    <w:basedOn w:val="a0"/>
    <w:uiPriority w:val="99"/>
    <w:semiHidden/>
    <w:unhideWhenUsed/>
    <w:rsid w:val="00351AD2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rsid w:val="008B188F"/>
    <w:rPr>
      <w:color w:val="605E5C"/>
      <w:shd w:val="clear" w:color="auto" w:fill="E1DFDD"/>
    </w:rPr>
  </w:style>
  <w:style w:type="character" w:customStyle="1" w:styleId="3">
    <w:name w:val="未解決のメンション3"/>
    <w:basedOn w:val="a0"/>
    <w:uiPriority w:val="99"/>
    <w:semiHidden/>
    <w:unhideWhenUsed/>
    <w:rsid w:val="00041D4C"/>
    <w:rPr>
      <w:color w:val="605E5C"/>
      <w:shd w:val="clear" w:color="auto" w:fill="E1DFDD"/>
    </w:rPr>
  </w:style>
  <w:style w:type="character" w:styleId="af0">
    <w:name w:val="Unresolved Mention"/>
    <w:basedOn w:val="a0"/>
    <w:uiPriority w:val="99"/>
    <w:semiHidden/>
    <w:unhideWhenUsed/>
    <w:rsid w:val="00E21140"/>
    <w:rPr>
      <w:color w:val="605E5C"/>
      <w:shd w:val="clear" w:color="auto" w:fill="E1DFDD"/>
    </w:rPr>
  </w:style>
  <w:style w:type="paragraph" w:styleId="af1">
    <w:name w:val="Title"/>
    <w:aliases w:val="Title"/>
    <w:basedOn w:val="a"/>
    <w:next w:val="a"/>
    <w:link w:val="af2"/>
    <w:rsid w:val="004032DA"/>
    <w:pPr>
      <w:spacing w:before="100" w:beforeAutospacing="1" w:after="100" w:afterAutospacing="1"/>
      <w:jc w:val="center"/>
      <w:outlineLvl w:val="0"/>
    </w:pPr>
    <w:rPr>
      <w:rFonts w:asciiTheme="majorHAnsi" w:eastAsiaTheme="minorEastAsia" w:hAnsiTheme="majorHAnsi" w:cstheme="majorBidi"/>
      <w:b/>
      <w:sz w:val="28"/>
      <w:szCs w:val="32"/>
    </w:rPr>
  </w:style>
  <w:style w:type="character" w:customStyle="1" w:styleId="af2">
    <w:name w:val="表題 (文字)"/>
    <w:aliases w:val="Title (文字)"/>
    <w:basedOn w:val="a0"/>
    <w:link w:val="af1"/>
    <w:rsid w:val="004032DA"/>
    <w:rPr>
      <w:rFonts w:asciiTheme="majorHAnsi" w:eastAsiaTheme="minorEastAsia" w:hAnsiTheme="majorHAnsi" w:cstheme="majorBidi"/>
      <w:b/>
      <w:kern w:val="2"/>
      <w:sz w:val="28"/>
      <w:szCs w:val="32"/>
    </w:rPr>
  </w:style>
  <w:style w:type="paragraph" w:styleId="Web">
    <w:name w:val="Normal (Web)"/>
    <w:basedOn w:val="a"/>
    <w:semiHidden/>
    <w:unhideWhenUsed/>
    <w:rsid w:val="00696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kum\Dropbox\&#9733;&#35542;&#25991;&#29992;\Manuscript_template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ユーザー定義 6">
      <a:majorFont>
        <a:latin typeface="Times New Roman"/>
        <a:ea typeface="ＭＳ ゴシック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3BD6A7C-EE8A-4D5B-8316-14749E4FBB6D}">
  <we:reference id="wa200001361" version="2.129.3.0" store="en-US" storeType="OMEX"/>
  <we:alternateReferences>
    <we:reference id="wa200001361" version="2.129.3.0" store="en-US" storeType="OMEX"/>
  </we:alternateReferences>
  <we:properties>
    <we:property name="paperpal-document-id" value="&quot;a2217576-3d14-4586-9752-a7d035ec7175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6CDC6-995F-4DDE-9B33-AE6BFDC55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Manuscript_template</Template>
  <TotalTime>981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Takuma Nakatsuka</dc:creator>
  <cp:keywords/>
  <dc:description/>
  <cp:lastModifiedBy>Takuma Nakatsuka</cp:lastModifiedBy>
  <cp:revision>135</cp:revision>
  <dcterms:created xsi:type="dcterms:W3CDTF">2024-07-12T14:27:00Z</dcterms:created>
  <dcterms:modified xsi:type="dcterms:W3CDTF">2025-09-29T14:52:00Z</dcterms:modified>
</cp:coreProperties>
</file>