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drawings/drawing9.xml" ContentType="application/vnd.openxmlformats-officedocument.drawingml.chartshapes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drawings/drawing10.xml" ContentType="application/vnd.openxmlformats-officedocument.drawingml.chartshapes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drawings/drawing11.xml" ContentType="application/vnd.openxmlformats-officedocument.drawingml.chartshapes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drawings/drawing1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C75EE3" w14:textId="77777777" w:rsidR="00B530EC" w:rsidRPr="007B5013" w:rsidRDefault="00B530EC" w:rsidP="00B530EC">
      <w:pPr>
        <w:rPr>
          <w:rFonts w:asciiTheme="minorBidi" w:hAnsiTheme="minorBidi" w:cstheme="minorBidi"/>
          <w:b/>
          <w:bCs/>
        </w:rPr>
      </w:pPr>
      <w:r w:rsidRPr="007B5013">
        <w:rPr>
          <w:rFonts w:asciiTheme="minorBidi" w:hAnsiTheme="minorBidi" w:cstheme="minorBidi"/>
          <w:b/>
          <w:bCs/>
        </w:rPr>
        <w:t xml:space="preserve">Precise and convergence pattern was obtained in the detection of mammary gland </w:t>
      </w:r>
      <w:r>
        <w:rPr>
          <w:rFonts w:asciiTheme="minorBidi" w:hAnsiTheme="minorBidi" w:cstheme="minorBidi"/>
          <w:b/>
          <w:bCs/>
        </w:rPr>
        <w:t>carcinoma</w:t>
      </w:r>
      <w:r w:rsidRPr="007B5013">
        <w:rPr>
          <w:rFonts w:asciiTheme="minorBidi" w:hAnsiTheme="minorBidi" w:cstheme="minorBidi"/>
          <w:b/>
          <w:bCs/>
        </w:rPr>
        <w:t xml:space="preserve"> using molybdenum enhanced</w:t>
      </w:r>
      <w:r>
        <w:rPr>
          <w:rFonts w:asciiTheme="minorBidi" w:hAnsiTheme="minorBidi" w:cstheme="minorBidi"/>
          <w:b/>
          <w:bCs/>
        </w:rPr>
        <w:t xml:space="preserve"> poly taurine</w:t>
      </w:r>
      <w:r w:rsidRPr="007B5013">
        <w:rPr>
          <w:rFonts w:asciiTheme="minorBidi" w:hAnsiTheme="minorBidi" w:cstheme="minorBidi"/>
          <w:b/>
          <w:bCs/>
        </w:rPr>
        <w:t xml:space="preserve"> nano-biofilms </w:t>
      </w:r>
      <w:r>
        <w:rPr>
          <w:rFonts w:asciiTheme="minorBidi" w:hAnsiTheme="minorBidi" w:cstheme="minorBidi"/>
          <w:b/>
          <w:bCs/>
        </w:rPr>
        <w:t>compared</w:t>
      </w:r>
      <w:r w:rsidRPr="007B5013">
        <w:rPr>
          <w:rFonts w:asciiTheme="minorBidi" w:hAnsiTheme="minorBidi" w:cstheme="minorBidi"/>
          <w:b/>
          <w:bCs/>
        </w:rPr>
        <w:t xml:space="preserve"> to pathological </w:t>
      </w:r>
      <w:r>
        <w:rPr>
          <w:rFonts w:asciiTheme="minorBidi" w:hAnsiTheme="minorBidi" w:cstheme="minorBidi"/>
          <w:b/>
          <w:bCs/>
        </w:rPr>
        <w:t>examination</w:t>
      </w:r>
    </w:p>
    <w:p w14:paraId="13901384" w14:textId="77777777" w:rsidR="00B530EC" w:rsidRPr="001D301A" w:rsidRDefault="00B530EC" w:rsidP="00B530EC">
      <w:pPr>
        <w:jc w:val="both"/>
        <w:rPr>
          <w:rFonts w:asciiTheme="majorBidi" w:hAnsiTheme="majorBidi" w:cstheme="majorBidi"/>
          <w:color w:val="000000" w:themeColor="text1"/>
        </w:rPr>
      </w:pPr>
      <w:r w:rsidRPr="001D301A">
        <w:rPr>
          <w:rFonts w:asciiTheme="majorBidi" w:hAnsiTheme="majorBidi" w:cstheme="majorBidi"/>
          <w:color w:val="000000" w:themeColor="text1"/>
        </w:rPr>
        <w:t>Hassan Nasrollahpour</w:t>
      </w:r>
      <w:r w:rsidRPr="001D301A">
        <w:rPr>
          <w:rFonts w:asciiTheme="majorBidi" w:hAnsiTheme="majorBidi" w:cstheme="majorBidi"/>
          <w:color w:val="000000" w:themeColor="text1"/>
          <w:vertAlign w:val="superscript"/>
        </w:rPr>
        <w:t>a</w:t>
      </w:r>
      <w:r w:rsidRPr="001D301A">
        <w:rPr>
          <w:rFonts w:asciiTheme="majorBidi" w:hAnsiTheme="majorBidi" w:cstheme="majorBidi"/>
          <w:color w:val="000000" w:themeColor="text1"/>
        </w:rPr>
        <w:t>, Balal Khalilzadeh</w:t>
      </w:r>
      <w:r w:rsidRPr="001D301A">
        <w:rPr>
          <w:rFonts w:asciiTheme="majorBidi" w:hAnsiTheme="majorBidi" w:cstheme="majorBidi"/>
          <w:color w:val="000000" w:themeColor="text1"/>
          <w:vertAlign w:val="superscript"/>
        </w:rPr>
        <w:t>b*</w:t>
      </w:r>
      <w:r>
        <w:rPr>
          <w:rFonts w:asciiTheme="majorBidi" w:hAnsiTheme="majorBidi" w:cstheme="majorBidi"/>
          <w:color w:val="000000" w:themeColor="text1"/>
        </w:rPr>
        <w:t xml:space="preserve">, Reza </w:t>
      </w:r>
      <w:proofErr w:type="spellStart"/>
      <w:proofErr w:type="gramStart"/>
      <w:r>
        <w:rPr>
          <w:rFonts w:asciiTheme="majorBidi" w:hAnsiTheme="majorBidi" w:cstheme="majorBidi"/>
          <w:color w:val="000000" w:themeColor="text1"/>
        </w:rPr>
        <w:t>Rahbarghazi</w:t>
      </w:r>
      <w:r w:rsidRPr="001D301A">
        <w:rPr>
          <w:rFonts w:asciiTheme="majorBidi" w:hAnsiTheme="majorBidi" w:cstheme="majorBidi"/>
          <w:color w:val="000000" w:themeColor="text1"/>
          <w:vertAlign w:val="superscript"/>
        </w:rPr>
        <w:t>b,c</w:t>
      </w:r>
      <w:proofErr w:type="spellEnd"/>
      <w:proofErr w:type="gramEnd"/>
      <w:r w:rsidRPr="001D301A">
        <w:rPr>
          <w:rFonts w:asciiTheme="majorBidi" w:hAnsiTheme="majorBidi" w:cstheme="majorBidi"/>
          <w:color w:val="000000" w:themeColor="text1"/>
        </w:rPr>
        <w:t xml:space="preserve">, </w:t>
      </w:r>
      <w:proofErr w:type="spellStart"/>
      <w:r>
        <w:rPr>
          <w:rFonts w:asciiTheme="majorBidi" w:hAnsiTheme="majorBidi" w:cstheme="majorBidi"/>
          <w:color w:val="000000" w:themeColor="text1"/>
        </w:rPr>
        <w:t>Nevin</w:t>
      </w:r>
      <w:proofErr w:type="spellEnd"/>
      <w:r>
        <w:rPr>
          <w:rFonts w:asciiTheme="majorBidi" w:hAnsiTheme="majorBidi" w:cstheme="majorBidi"/>
          <w:color w:val="000000" w:themeColor="text1"/>
        </w:rPr>
        <w:t xml:space="preserve"> </w:t>
      </w:r>
      <w:proofErr w:type="spellStart"/>
      <w:r>
        <w:rPr>
          <w:rFonts w:asciiTheme="majorBidi" w:hAnsiTheme="majorBidi" w:cstheme="majorBidi"/>
          <w:color w:val="000000" w:themeColor="text1"/>
        </w:rPr>
        <w:t>Erk</w:t>
      </w:r>
      <w:r w:rsidRPr="001D301A">
        <w:rPr>
          <w:rFonts w:asciiTheme="majorBidi" w:hAnsiTheme="majorBidi" w:cstheme="majorBidi"/>
          <w:color w:val="000000" w:themeColor="text1"/>
          <w:vertAlign w:val="superscript"/>
        </w:rPr>
        <w:t>d</w:t>
      </w:r>
      <w:proofErr w:type="spellEnd"/>
      <w:r w:rsidRPr="001D301A">
        <w:rPr>
          <w:rFonts w:asciiTheme="majorBidi" w:hAnsiTheme="majorBidi" w:cstheme="majorBidi"/>
          <w:color w:val="000000" w:themeColor="text1"/>
        </w:rPr>
        <w:t>, Mohammad-Reza Rashidi</w:t>
      </w:r>
      <w:r w:rsidRPr="001D301A">
        <w:rPr>
          <w:rFonts w:asciiTheme="majorBidi" w:hAnsiTheme="majorBidi" w:cstheme="majorBidi"/>
          <w:color w:val="000000" w:themeColor="text1"/>
          <w:vertAlign w:val="superscript"/>
        </w:rPr>
        <w:t>e</w:t>
      </w:r>
      <w:r w:rsidRPr="001D301A">
        <w:rPr>
          <w:rFonts w:asciiTheme="majorBidi" w:hAnsiTheme="majorBidi" w:cstheme="majorBidi"/>
          <w:color w:val="000000" w:themeColor="text1"/>
        </w:rPr>
        <w:t xml:space="preserve">, </w:t>
      </w:r>
      <w:proofErr w:type="spellStart"/>
      <w:r w:rsidRPr="001D301A">
        <w:rPr>
          <w:rFonts w:asciiTheme="majorBidi" w:hAnsiTheme="majorBidi" w:cstheme="majorBidi"/>
          <w:color w:val="000000" w:themeColor="text1"/>
        </w:rPr>
        <w:t>Abdolhos</w:t>
      </w:r>
      <w:r>
        <w:rPr>
          <w:rFonts w:asciiTheme="majorBidi" w:hAnsiTheme="majorBidi" w:cstheme="majorBidi"/>
          <w:color w:val="000000" w:themeColor="text1"/>
        </w:rPr>
        <w:t>s</w:t>
      </w:r>
      <w:r w:rsidRPr="001D301A">
        <w:rPr>
          <w:rFonts w:asciiTheme="majorBidi" w:hAnsiTheme="majorBidi" w:cstheme="majorBidi"/>
          <w:color w:val="000000" w:themeColor="text1"/>
        </w:rPr>
        <w:t>ein</w:t>
      </w:r>
      <w:proofErr w:type="spellEnd"/>
      <w:r w:rsidRPr="001D301A">
        <w:rPr>
          <w:rFonts w:asciiTheme="majorBidi" w:hAnsiTheme="majorBidi" w:cstheme="majorBidi"/>
          <w:color w:val="000000" w:themeColor="text1"/>
        </w:rPr>
        <w:t xml:space="preserve"> </w:t>
      </w:r>
      <w:proofErr w:type="spellStart"/>
      <w:r w:rsidRPr="001D301A">
        <w:rPr>
          <w:rFonts w:asciiTheme="majorBidi" w:hAnsiTheme="majorBidi" w:cstheme="majorBidi"/>
          <w:color w:val="000000" w:themeColor="text1"/>
        </w:rPr>
        <w:t>Naseri</w:t>
      </w:r>
      <w:r w:rsidRPr="001D301A">
        <w:rPr>
          <w:rFonts w:asciiTheme="majorBidi" w:hAnsiTheme="majorBidi" w:cstheme="majorBidi"/>
          <w:color w:val="000000" w:themeColor="text1"/>
          <w:vertAlign w:val="superscript"/>
        </w:rPr>
        <w:t>a</w:t>
      </w:r>
      <w:proofErr w:type="spellEnd"/>
      <w:r w:rsidRPr="001D301A">
        <w:rPr>
          <w:rFonts w:asciiTheme="majorBidi" w:hAnsiTheme="majorBidi" w:cstheme="majorBidi"/>
          <w:color w:val="000000" w:themeColor="text1"/>
          <w:vertAlign w:val="superscript"/>
        </w:rPr>
        <w:t>*</w:t>
      </w:r>
    </w:p>
    <w:p w14:paraId="19497BE8" w14:textId="77777777" w:rsidR="00B530EC" w:rsidRPr="001D301A" w:rsidRDefault="00B530EC" w:rsidP="00B530EC">
      <w:pPr>
        <w:jc w:val="both"/>
        <w:rPr>
          <w:rFonts w:asciiTheme="majorBidi" w:hAnsiTheme="majorBidi" w:cstheme="majorBidi"/>
          <w:color w:val="000000" w:themeColor="text1"/>
        </w:rPr>
      </w:pPr>
    </w:p>
    <w:p w14:paraId="33233BAA" w14:textId="77777777" w:rsidR="00B530EC" w:rsidRPr="001D301A" w:rsidRDefault="00B530EC" w:rsidP="00B530EC">
      <w:pPr>
        <w:rPr>
          <w:rFonts w:asciiTheme="majorBidi" w:hAnsiTheme="majorBidi" w:cstheme="majorBidi"/>
          <w:color w:val="000000" w:themeColor="text1"/>
        </w:rPr>
      </w:pPr>
      <w:r w:rsidRPr="001D301A">
        <w:rPr>
          <w:rFonts w:asciiTheme="majorBidi" w:hAnsiTheme="majorBidi" w:cstheme="majorBidi"/>
          <w:color w:val="000000" w:themeColor="text1"/>
          <w:vertAlign w:val="superscript"/>
        </w:rPr>
        <w:t xml:space="preserve">a </w:t>
      </w:r>
      <w:r w:rsidRPr="001D301A">
        <w:rPr>
          <w:rFonts w:asciiTheme="majorBidi" w:hAnsiTheme="majorBidi" w:cstheme="majorBidi"/>
          <w:color w:val="000000" w:themeColor="text1"/>
        </w:rPr>
        <w:t>Department of Analytical Chemistry, Faculty of Chemistry, University of Tabriz, Tabriz, Iran.</w:t>
      </w:r>
    </w:p>
    <w:p w14:paraId="69B4AE10" w14:textId="77777777" w:rsidR="00B530EC" w:rsidRPr="001D301A" w:rsidRDefault="00B530EC" w:rsidP="00B530EC">
      <w:pPr>
        <w:rPr>
          <w:rFonts w:asciiTheme="majorBidi" w:hAnsiTheme="majorBidi" w:cstheme="majorBidi"/>
          <w:color w:val="000000" w:themeColor="text1"/>
        </w:rPr>
      </w:pPr>
      <w:r w:rsidRPr="001D301A">
        <w:rPr>
          <w:rFonts w:asciiTheme="majorBidi" w:hAnsiTheme="majorBidi" w:cstheme="majorBidi"/>
          <w:color w:val="000000" w:themeColor="text1"/>
          <w:vertAlign w:val="superscript"/>
        </w:rPr>
        <w:t xml:space="preserve">b </w:t>
      </w:r>
      <w:r w:rsidRPr="001D301A">
        <w:rPr>
          <w:rFonts w:asciiTheme="majorBidi" w:hAnsiTheme="majorBidi" w:cstheme="majorBidi"/>
          <w:color w:val="000000" w:themeColor="text1"/>
        </w:rPr>
        <w:t>Stem Cell Research Center, Tabriz University of Medical Sciences, Tabriz, Iran.</w:t>
      </w:r>
    </w:p>
    <w:p w14:paraId="53869CB0" w14:textId="77777777" w:rsidR="00B530EC" w:rsidRPr="001D301A" w:rsidRDefault="00B530EC" w:rsidP="00B530EC">
      <w:pPr>
        <w:rPr>
          <w:rFonts w:asciiTheme="majorBidi" w:hAnsiTheme="majorBidi" w:cstheme="majorBidi"/>
          <w:color w:val="000000" w:themeColor="text1"/>
        </w:rPr>
      </w:pPr>
      <w:r w:rsidRPr="001D301A">
        <w:rPr>
          <w:rFonts w:asciiTheme="majorBidi" w:hAnsiTheme="majorBidi" w:cstheme="majorBidi"/>
          <w:color w:val="000000" w:themeColor="text1"/>
          <w:vertAlign w:val="superscript"/>
        </w:rPr>
        <w:t xml:space="preserve">c </w:t>
      </w:r>
      <w:r w:rsidRPr="001D301A">
        <w:rPr>
          <w:rFonts w:asciiTheme="majorBidi" w:hAnsiTheme="majorBidi" w:cstheme="majorBidi"/>
          <w:color w:val="000000" w:themeColor="text1"/>
        </w:rPr>
        <w:t xml:space="preserve">Department of </w:t>
      </w:r>
      <w:r>
        <w:rPr>
          <w:rFonts w:asciiTheme="majorBidi" w:hAnsiTheme="majorBidi" w:cstheme="majorBidi"/>
          <w:color w:val="000000" w:themeColor="text1"/>
        </w:rPr>
        <w:t>Applied Cell Sciences</w:t>
      </w:r>
      <w:r w:rsidRPr="001D301A">
        <w:rPr>
          <w:rFonts w:asciiTheme="majorBidi" w:hAnsiTheme="majorBidi" w:cstheme="majorBidi"/>
          <w:color w:val="000000" w:themeColor="text1"/>
        </w:rPr>
        <w:t>, Faculty of Advanced Medical Sciences, Tabriz University of Medical Sciences, Tabriz, Iran.</w:t>
      </w:r>
    </w:p>
    <w:p w14:paraId="6E35F5F5" w14:textId="77777777" w:rsidR="00B530EC" w:rsidRPr="001D301A" w:rsidRDefault="00B530EC" w:rsidP="00B530EC">
      <w:pPr>
        <w:rPr>
          <w:rFonts w:asciiTheme="majorBidi" w:hAnsiTheme="majorBidi" w:cstheme="majorBidi"/>
          <w:color w:val="000000" w:themeColor="text1"/>
        </w:rPr>
      </w:pPr>
      <w:r w:rsidRPr="001D301A">
        <w:rPr>
          <w:rFonts w:asciiTheme="majorBidi" w:hAnsiTheme="majorBidi" w:cstheme="majorBidi"/>
          <w:color w:val="000000" w:themeColor="text1"/>
          <w:vertAlign w:val="superscript"/>
        </w:rPr>
        <w:t xml:space="preserve">d </w:t>
      </w:r>
      <w:r>
        <w:t>Department of Analytical Chemistry, Faculty of Pharmacy, Ankara University, Ankara 06560, Turkey</w:t>
      </w:r>
      <w:r w:rsidRPr="001D301A">
        <w:rPr>
          <w:rFonts w:asciiTheme="majorBidi" w:hAnsiTheme="majorBidi" w:cstheme="majorBidi"/>
          <w:color w:val="000000" w:themeColor="text1"/>
        </w:rPr>
        <w:t>.</w:t>
      </w:r>
    </w:p>
    <w:p w14:paraId="2729B908" w14:textId="77777777" w:rsidR="00B530EC" w:rsidRPr="001D301A" w:rsidRDefault="00B530EC" w:rsidP="00B530EC">
      <w:pPr>
        <w:rPr>
          <w:rFonts w:asciiTheme="majorBidi" w:hAnsiTheme="majorBidi" w:cstheme="majorBidi"/>
          <w:color w:val="000000" w:themeColor="text1"/>
        </w:rPr>
      </w:pPr>
      <w:r w:rsidRPr="001D301A">
        <w:rPr>
          <w:rFonts w:asciiTheme="majorBidi" w:hAnsiTheme="majorBidi" w:cstheme="majorBidi"/>
          <w:color w:val="000000" w:themeColor="text1"/>
          <w:vertAlign w:val="superscript"/>
        </w:rPr>
        <w:t xml:space="preserve">e </w:t>
      </w:r>
      <w:r w:rsidRPr="001D301A">
        <w:rPr>
          <w:rFonts w:asciiTheme="majorBidi" w:hAnsiTheme="majorBidi" w:cstheme="majorBidi"/>
          <w:color w:val="000000" w:themeColor="text1"/>
        </w:rPr>
        <w:t>Research Center for Pharmaceutical Nanotechnology (RCPN), Tabriz University of Medical Sciences, Tabriz, Iran.</w:t>
      </w:r>
    </w:p>
    <w:p w14:paraId="06AC39A8" w14:textId="77777777" w:rsidR="00B530EC" w:rsidRPr="001D301A" w:rsidRDefault="00B530EC" w:rsidP="00B530EC">
      <w:pPr>
        <w:rPr>
          <w:rFonts w:asciiTheme="majorBidi" w:hAnsiTheme="majorBidi" w:cstheme="majorBidi"/>
          <w:color w:val="000000" w:themeColor="text1"/>
        </w:rPr>
      </w:pPr>
    </w:p>
    <w:p w14:paraId="182C9C07" w14:textId="77777777" w:rsidR="00B530EC" w:rsidRPr="001D301A" w:rsidRDefault="00B530EC" w:rsidP="00B530EC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color w:val="000000" w:themeColor="text1"/>
        </w:rPr>
      </w:pPr>
      <w:r w:rsidRPr="001D301A">
        <w:rPr>
          <w:rFonts w:asciiTheme="majorBidi" w:hAnsiTheme="majorBidi" w:cstheme="majorBidi"/>
          <w:b/>
          <w:bCs/>
          <w:color w:val="000000" w:themeColor="text1"/>
        </w:rPr>
        <w:t xml:space="preserve">Corresponding authors: </w:t>
      </w:r>
    </w:p>
    <w:p w14:paraId="026A82A7" w14:textId="77777777" w:rsidR="00B530EC" w:rsidRPr="001D301A" w:rsidRDefault="00B530EC" w:rsidP="00B530EC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i/>
          <w:iCs/>
          <w:color w:val="000000" w:themeColor="text1"/>
        </w:rPr>
      </w:pPr>
      <w:r w:rsidRPr="001D301A">
        <w:rPr>
          <w:rFonts w:asciiTheme="majorBidi" w:hAnsiTheme="majorBidi" w:cstheme="majorBidi"/>
          <w:b/>
          <w:bCs/>
          <w:i/>
          <w:iCs/>
          <w:color w:val="000000" w:themeColor="text1"/>
        </w:rPr>
        <w:t>Balal Khalilzadeh</w:t>
      </w:r>
      <w:r w:rsidRPr="001D301A">
        <w:rPr>
          <w:rFonts w:asciiTheme="majorBidi" w:hAnsiTheme="majorBidi" w:cstheme="majorBidi"/>
          <w:i/>
          <w:iCs/>
          <w:color w:val="000000" w:themeColor="text1"/>
        </w:rPr>
        <w:t>, PhD, Stem Cell Research Center (SCRC), Tabriz University of Medical Sciences, 51664-14766 Tabriz- Iran, Tel: +98(41)-33363311; Fax: +98(41)33363231</w:t>
      </w:r>
    </w:p>
    <w:p w14:paraId="4B22E66E" w14:textId="77777777" w:rsidR="00B530EC" w:rsidRPr="001D301A" w:rsidRDefault="00B530EC" w:rsidP="00B530EC">
      <w:pPr>
        <w:autoSpaceDE w:val="0"/>
        <w:autoSpaceDN w:val="0"/>
        <w:adjustRightInd w:val="0"/>
        <w:spacing w:after="0"/>
        <w:jc w:val="both"/>
        <w:rPr>
          <w:rFonts w:asciiTheme="majorBidi" w:hAnsiTheme="majorBidi" w:cstheme="majorBidi"/>
          <w:i/>
          <w:iCs/>
          <w:color w:val="000000" w:themeColor="text1"/>
        </w:rPr>
      </w:pPr>
      <w:r w:rsidRPr="001D301A">
        <w:rPr>
          <w:rFonts w:asciiTheme="majorBidi" w:hAnsiTheme="majorBidi" w:cstheme="majorBidi"/>
          <w:i/>
          <w:iCs/>
          <w:color w:val="000000" w:themeColor="text1"/>
        </w:rPr>
        <w:t xml:space="preserve">Email: </w:t>
      </w:r>
      <w:r w:rsidRPr="005F55EB">
        <w:rPr>
          <w:rStyle w:val="Hyperlink"/>
          <w:rFonts w:asciiTheme="majorBidi" w:hAnsiTheme="majorBidi" w:cstheme="majorBidi"/>
          <w:i/>
          <w:iCs/>
          <w:color w:val="000000" w:themeColor="text1"/>
        </w:rPr>
        <w:t>khalilzadehb@tbzmed.ac.ir</w:t>
      </w:r>
      <w:r w:rsidRPr="001D301A">
        <w:rPr>
          <w:rFonts w:asciiTheme="majorBidi" w:hAnsiTheme="majorBidi" w:cstheme="majorBidi"/>
          <w:i/>
          <w:iCs/>
          <w:color w:val="000000" w:themeColor="text1"/>
        </w:rPr>
        <w:t xml:space="preserve">, </w:t>
      </w:r>
      <w:hyperlink r:id="rId5" w:history="1">
        <w:r w:rsidRPr="005F55EB">
          <w:rPr>
            <w:rStyle w:val="Hyperlink"/>
            <w:rFonts w:asciiTheme="majorBidi" w:hAnsiTheme="majorBidi" w:cstheme="majorBidi"/>
            <w:i/>
            <w:iCs/>
            <w:color w:val="000000" w:themeColor="text1"/>
          </w:rPr>
          <w:t>balalkhalilzadeh@gmail.com</w:t>
        </w:r>
      </w:hyperlink>
    </w:p>
    <w:p w14:paraId="14EEF8C9" w14:textId="77777777" w:rsidR="00B530EC" w:rsidRPr="001D301A" w:rsidRDefault="00B530EC" w:rsidP="00B530EC">
      <w:pPr>
        <w:pStyle w:val="NormalWeb"/>
        <w:spacing w:line="360" w:lineRule="auto"/>
        <w:jc w:val="both"/>
        <w:rPr>
          <w:rFonts w:asciiTheme="majorBidi" w:hAnsiTheme="majorBidi" w:cstheme="majorBidi"/>
          <w:color w:val="000000" w:themeColor="text1"/>
        </w:rPr>
      </w:pPr>
      <w:proofErr w:type="spellStart"/>
      <w:r w:rsidRPr="001D301A">
        <w:rPr>
          <w:rFonts w:asciiTheme="majorBidi" w:eastAsiaTheme="minorHAnsi" w:hAnsiTheme="majorBidi" w:cstheme="majorBidi"/>
          <w:b/>
          <w:bCs/>
          <w:i/>
          <w:iCs/>
          <w:color w:val="000000" w:themeColor="text1"/>
        </w:rPr>
        <w:t>Abdolhos</w:t>
      </w:r>
      <w:r>
        <w:rPr>
          <w:rFonts w:asciiTheme="majorBidi" w:eastAsiaTheme="minorHAnsi" w:hAnsiTheme="majorBidi" w:cstheme="majorBidi"/>
          <w:b/>
          <w:bCs/>
          <w:i/>
          <w:iCs/>
          <w:color w:val="000000" w:themeColor="text1"/>
        </w:rPr>
        <w:t>s</w:t>
      </w:r>
      <w:r w:rsidRPr="001D301A">
        <w:rPr>
          <w:rFonts w:asciiTheme="majorBidi" w:eastAsiaTheme="minorHAnsi" w:hAnsiTheme="majorBidi" w:cstheme="majorBidi"/>
          <w:b/>
          <w:bCs/>
          <w:i/>
          <w:iCs/>
          <w:color w:val="000000" w:themeColor="text1"/>
        </w:rPr>
        <w:t>ein</w:t>
      </w:r>
      <w:proofErr w:type="spellEnd"/>
      <w:r w:rsidRPr="001D301A">
        <w:rPr>
          <w:rFonts w:asciiTheme="majorBidi" w:eastAsiaTheme="minorHAnsi" w:hAnsiTheme="majorBidi" w:cstheme="majorBidi"/>
          <w:b/>
          <w:bCs/>
          <w:i/>
          <w:iCs/>
          <w:color w:val="000000" w:themeColor="text1"/>
        </w:rPr>
        <w:t xml:space="preserve"> Naseri</w:t>
      </w:r>
      <w:r w:rsidRPr="001D301A">
        <w:rPr>
          <w:rFonts w:asciiTheme="majorBidi" w:hAnsiTheme="majorBidi" w:cstheme="majorBidi"/>
          <w:color w:val="000000" w:themeColor="text1"/>
        </w:rPr>
        <w:t xml:space="preserve">, </w:t>
      </w:r>
      <w:r w:rsidRPr="00580D4F">
        <w:rPr>
          <w:rFonts w:asciiTheme="majorBidi" w:eastAsiaTheme="minorHAnsi" w:hAnsiTheme="majorBidi" w:cstheme="majorBidi"/>
          <w:i/>
          <w:iCs/>
          <w:color w:val="000000" w:themeColor="text1"/>
        </w:rPr>
        <w:t>PhD, Department of Analytical Chemistry, Faculty of Chemistry, University of Tabriz, PO Box 51644</w:t>
      </w:r>
      <w:r w:rsidRPr="00580D4F">
        <w:rPr>
          <w:rFonts w:ascii="Cambria Math" w:eastAsiaTheme="minorHAnsi" w:hAnsi="Cambria Math" w:cs="Cambria Math"/>
          <w:i/>
          <w:iCs/>
          <w:color w:val="000000" w:themeColor="text1"/>
        </w:rPr>
        <w:t>‐</w:t>
      </w:r>
      <w:r w:rsidRPr="00580D4F">
        <w:rPr>
          <w:rFonts w:asciiTheme="majorBidi" w:eastAsiaTheme="minorHAnsi" w:hAnsiTheme="majorBidi" w:cstheme="majorBidi"/>
          <w:i/>
          <w:iCs/>
          <w:color w:val="000000" w:themeColor="text1"/>
        </w:rPr>
        <w:t>14766, Tabriz, Iran</w:t>
      </w:r>
      <w:r w:rsidRPr="001D301A">
        <w:rPr>
          <w:rFonts w:asciiTheme="majorBidi" w:hAnsiTheme="majorBidi" w:cstheme="majorBidi"/>
          <w:color w:val="000000" w:themeColor="text1"/>
        </w:rPr>
        <w:t xml:space="preserve">. </w:t>
      </w:r>
      <w:r w:rsidRPr="00580D4F">
        <w:rPr>
          <w:rFonts w:asciiTheme="majorBidi" w:eastAsiaTheme="minorHAnsi" w:hAnsiTheme="majorBidi" w:cstheme="majorBidi"/>
          <w:i/>
          <w:iCs/>
          <w:color w:val="000000" w:themeColor="text1"/>
        </w:rPr>
        <w:t>Email:</w:t>
      </w:r>
      <w:r w:rsidRPr="001D301A">
        <w:rPr>
          <w:rFonts w:asciiTheme="majorBidi" w:hAnsiTheme="majorBidi" w:cstheme="majorBidi"/>
          <w:color w:val="000000" w:themeColor="text1"/>
        </w:rPr>
        <w:t xml:space="preserve"> </w:t>
      </w:r>
      <w:hyperlink r:id="rId6" w:tooltip="&#10;                        Link to email address&#10;                    " w:history="1">
        <w:r w:rsidRPr="005F55EB">
          <w:rPr>
            <w:rStyle w:val="Hyperlink"/>
            <w:rFonts w:asciiTheme="majorBidi" w:hAnsiTheme="majorBidi" w:cstheme="majorBidi"/>
            <w:i/>
            <w:iCs/>
            <w:color w:val="000000" w:themeColor="text1"/>
          </w:rPr>
          <w:t>a_naseri@tabrizu.ac.ir</w:t>
        </w:r>
      </w:hyperlink>
    </w:p>
    <w:p w14:paraId="2ECAF3F0" w14:textId="77777777" w:rsidR="00B530EC" w:rsidRPr="00BC4735" w:rsidRDefault="00B530EC" w:rsidP="00B530EC">
      <w:pPr>
        <w:spacing w:after="0"/>
        <w:rPr>
          <w:rFonts w:asciiTheme="minorBidi" w:hAnsiTheme="minorBidi" w:cstheme="minorBidi"/>
        </w:rPr>
      </w:pPr>
    </w:p>
    <w:p w14:paraId="3AFD0B84" w14:textId="77777777" w:rsidR="00B530EC" w:rsidRPr="00BC4735" w:rsidRDefault="00B530EC" w:rsidP="00B530EC">
      <w:pPr>
        <w:spacing w:after="0"/>
        <w:rPr>
          <w:rFonts w:asciiTheme="minorBidi" w:hAnsiTheme="minorBidi" w:cstheme="minorBidi"/>
        </w:rPr>
      </w:pPr>
    </w:p>
    <w:p w14:paraId="18AF8BD1" w14:textId="77777777" w:rsidR="00B530EC" w:rsidRPr="00BC4735" w:rsidRDefault="00B530EC" w:rsidP="00B530EC">
      <w:pPr>
        <w:spacing w:after="0"/>
        <w:rPr>
          <w:rFonts w:asciiTheme="minorBidi" w:hAnsiTheme="minorBidi" w:cstheme="minorBidi"/>
        </w:rPr>
      </w:pPr>
    </w:p>
    <w:p w14:paraId="219381A2" w14:textId="77777777" w:rsidR="00B530EC" w:rsidRPr="00BC4735" w:rsidRDefault="00B530EC" w:rsidP="00B530EC">
      <w:pPr>
        <w:spacing w:after="0"/>
        <w:rPr>
          <w:rFonts w:asciiTheme="minorBidi" w:hAnsiTheme="minorBidi" w:cstheme="minorBidi"/>
        </w:rPr>
      </w:pPr>
    </w:p>
    <w:p w14:paraId="32E0D9E0" w14:textId="77777777" w:rsidR="00B530EC" w:rsidRPr="00BC4735" w:rsidRDefault="00B530EC" w:rsidP="00B530EC">
      <w:pPr>
        <w:spacing w:after="0"/>
        <w:rPr>
          <w:rFonts w:asciiTheme="minorBidi" w:hAnsiTheme="minorBidi" w:cstheme="minorBidi"/>
        </w:rPr>
      </w:pPr>
    </w:p>
    <w:p w14:paraId="4907F9C1" w14:textId="77777777" w:rsidR="00A85124" w:rsidRDefault="00A85124" w:rsidP="00D250A0">
      <w:pPr>
        <w:rPr>
          <w:b/>
          <w:bCs/>
        </w:rPr>
      </w:pPr>
    </w:p>
    <w:p w14:paraId="5B1838E1" w14:textId="4A12A9C6" w:rsidR="00E504F1" w:rsidRPr="00E504F1" w:rsidRDefault="00E504F1" w:rsidP="00D250A0">
      <w:pPr>
        <w:rPr>
          <w:b/>
          <w:bCs/>
        </w:rPr>
      </w:pPr>
      <w:r w:rsidRPr="00E504F1">
        <w:rPr>
          <w:b/>
          <w:bCs/>
        </w:rPr>
        <w:t>Figure captions:</w:t>
      </w:r>
    </w:p>
    <w:p w14:paraId="2936809A" w14:textId="587A0AA5" w:rsidR="00E504F1" w:rsidRPr="00A85124" w:rsidRDefault="00E504F1" w:rsidP="00E504F1">
      <w:pPr>
        <w:rPr>
          <w:lang w:bidi="fa-IR"/>
        </w:rPr>
      </w:pPr>
      <w:r w:rsidRPr="00A85124">
        <w:rPr>
          <w:lang w:bidi="fa-IR"/>
        </w:rPr>
        <w:t>Figure S1: Investigation of the effect of each modifier on the electrochemical behavior of the proposed framework. All the data were obtained in K</w:t>
      </w:r>
      <w:r w:rsidRPr="00A85124">
        <w:rPr>
          <w:vertAlign w:val="subscript"/>
          <w:lang w:bidi="fa-IR"/>
        </w:rPr>
        <w:t>4</w:t>
      </w:r>
      <w:r w:rsidRPr="00A85124">
        <w:rPr>
          <w:lang w:bidi="fa-IR"/>
        </w:rPr>
        <w:t>[Fe</w:t>
      </w:r>
      <w:r w:rsidR="00AF63D2">
        <w:rPr>
          <w:lang w:bidi="fa-IR"/>
        </w:rPr>
        <w:t xml:space="preserve"> </w:t>
      </w:r>
      <w:r w:rsidRPr="00A85124">
        <w:rPr>
          <w:lang w:bidi="fa-IR"/>
        </w:rPr>
        <w:t>(CN)</w:t>
      </w:r>
      <w:r w:rsidRPr="00A85124">
        <w:rPr>
          <w:vertAlign w:val="subscript"/>
          <w:lang w:bidi="fa-IR"/>
        </w:rPr>
        <w:t>6</w:t>
      </w:r>
      <w:r w:rsidRPr="00A85124">
        <w:rPr>
          <w:lang w:bidi="fa-IR"/>
        </w:rPr>
        <w:t>] (5 mM).</w:t>
      </w:r>
    </w:p>
    <w:p w14:paraId="2AF051C3" w14:textId="6B5033A9" w:rsidR="00E504F1" w:rsidRPr="00A85124" w:rsidRDefault="00E504F1" w:rsidP="0007306C">
      <w:pPr>
        <w:rPr>
          <w:lang w:bidi="fa-IR"/>
        </w:rPr>
      </w:pPr>
      <w:r w:rsidRPr="00A85124">
        <w:rPr>
          <w:lang w:bidi="fa-IR"/>
        </w:rPr>
        <w:t xml:space="preserve">Figure S2: </w:t>
      </w:r>
      <w:r w:rsidR="0007306C" w:rsidRPr="00A85124">
        <w:t>The EDX and dot mapping quantitative elemental analysis of the different modified electrodes. A and B: MoO</w:t>
      </w:r>
      <w:r w:rsidR="0007306C" w:rsidRPr="00A85124">
        <w:rPr>
          <w:vertAlign w:val="subscript"/>
        </w:rPr>
        <w:t>3</w:t>
      </w:r>
      <w:r w:rsidR="0007306C" w:rsidRPr="00A85124">
        <w:t xml:space="preserve"> modified electrode. C and D: p-Tau modified electrode. E and F: MoO3/p-Tau modified electrode.</w:t>
      </w:r>
    </w:p>
    <w:p w14:paraId="607D7A0F" w14:textId="110BD60D" w:rsidR="00E504F1" w:rsidRPr="00A85124" w:rsidRDefault="00E504F1" w:rsidP="00E504F1">
      <w:pPr>
        <w:rPr>
          <w:lang w:bidi="fa-IR"/>
        </w:rPr>
      </w:pPr>
      <w:r w:rsidRPr="00A85124">
        <w:rPr>
          <w:lang w:bidi="fa-IR"/>
        </w:rPr>
        <w:t>Figure S3: Effect of the deposition cycle numbers on the electrochemical signals. A) DPV voltammograms and B) Correlated histograms. All the signals were obtained in K</w:t>
      </w:r>
      <w:r w:rsidRPr="00A85124">
        <w:rPr>
          <w:vertAlign w:val="subscript"/>
          <w:lang w:bidi="fa-IR"/>
        </w:rPr>
        <w:t>4</w:t>
      </w:r>
      <w:r w:rsidRPr="00A85124">
        <w:rPr>
          <w:lang w:bidi="fa-IR"/>
        </w:rPr>
        <w:t>[Fe(CN)</w:t>
      </w:r>
      <w:r w:rsidRPr="00A85124">
        <w:rPr>
          <w:vertAlign w:val="subscript"/>
          <w:lang w:bidi="fa-IR"/>
        </w:rPr>
        <w:t>6</w:t>
      </w:r>
      <w:r w:rsidRPr="00A85124">
        <w:rPr>
          <w:lang w:bidi="fa-IR"/>
        </w:rPr>
        <w:t>] (5 mM).</w:t>
      </w:r>
    </w:p>
    <w:p w14:paraId="48C07195" w14:textId="1DDF535C" w:rsidR="00E504F1" w:rsidRPr="00A85124" w:rsidRDefault="00E504F1" w:rsidP="00E504F1">
      <w:pPr>
        <w:rPr>
          <w:lang w:bidi="fa-IR"/>
        </w:rPr>
      </w:pPr>
      <w:r w:rsidRPr="00A85124">
        <w:rPr>
          <w:lang w:bidi="fa-IR"/>
        </w:rPr>
        <w:t>Figure S4: Incubation time study of anti-HER-2 on the as-prepared MoO3/p-Tau/GCE at different time points (10, 30, 45, 60, 90 and 120 minutes).</w:t>
      </w:r>
    </w:p>
    <w:p w14:paraId="505DC736" w14:textId="7D52FD7C" w:rsidR="00E504F1" w:rsidRPr="00A85124" w:rsidRDefault="00E504F1" w:rsidP="0007306C">
      <w:pPr>
        <w:rPr>
          <w:lang w:bidi="fa-IR"/>
        </w:rPr>
      </w:pPr>
      <w:r w:rsidRPr="00A85124">
        <w:rPr>
          <w:lang w:bidi="fa-IR"/>
        </w:rPr>
        <w:t xml:space="preserve">Figure S5: </w:t>
      </w:r>
      <w:r w:rsidR="0007306C" w:rsidRPr="00A85124">
        <w:rPr>
          <w:lang w:bidi="fa-IR"/>
        </w:rPr>
        <w:t>Evaluation of the selectivity of the design immunosensor in the presence of 10 pg/mL of CEA, BSA and CA-15-3, different concentrations of HER-2 (1pg/mL and 1 fg/mL) and also in the presence of mixture of them.</w:t>
      </w:r>
    </w:p>
    <w:p w14:paraId="19D23CB2" w14:textId="4324CF9B" w:rsidR="00E504F1" w:rsidRPr="00A85124" w:rsidRDefault="00E504F1" w:rsidP="0007306C">
      <w:pPr>
        <w:rPr>
          <w:lang w:bidi="fa-IR"/>
        </w:rPr>
      </w:pPr>
      <w:r w:rsidRPr="00A85124">
        <w:rPr>
          <w:lang w:bidi="fa-IR"/>
        </w:rPr>
        <w:t xml:space="preserve">Figure </w:t>
      </w:r>
      <w:r w:rsidR="0007306C" w:rsidRPr="00A85124">
        <w:rPr>
          <w:lang w:bidi="fa-IR"/>
        </w:rPr>
        <w:t>S6</w:t>
      </w:r>
      <w:r w:rsidRPr="00A85124">
        <w:rPr>
          <w:lang w:bidi="fa-IR"/>
        </w:rPr>
        <w:t>: The reproducibility screening of the suggested framework</w:t>
      </w:r>
      <w:r w:rsidR="0007306C" w:rsidRPr="00A85124">
        <w:rPr>
          <w:lang w:bidi="fa-IR"/>
        </w:rPr>
        <w:t xml:space="preserve"> at different three electrodes with the same procedure</w:t>
      </w:r>
      <w:r w:rsidRPr="00A85124">
        <w:rPr>
          <w:lang w:bidi="fa-IR"/>
        </w:rPr>
        <w:t>.</w:t>
      </w:r>
    </w:p>
    <w:p w14:paraId="316F2ACB" w14:textId="468BD006" w:rsidR="00E504F1" w:rsidRDefault="00E504F1" w:rsidP="0007306C">
      <w:pPr>
        <w:rPr>
          <w:lang w:bidi="fa-IR"/>
        </w:rPr>
      </w:pPr>
      <w:r w:rsidRPr="00A85124">
        <w:rPr>
          <w:lang w:bidi="fa-IR"/>
        </w:rPr>
        <w:t xml:space="preserve">Figure </w:t>
      </w:r>
      <w:r w:rsidR="0007306C" w:rsidRPr="00A85124">
        <w:rPr>
          <w:lang w:bidi="fa-IR"/>
        </w:rPr>
        <w:t>S7</w:t>
      </w:r>
      <w:r w:rsidRPr="00A85124">
        <w:rPr>
          <w:lang w:bidi="fa-IR"/>
        </w:rPr>
        <w:t>: The signal stability of the immunosen</w:t>
      </w:r>
      <w:r w:rsidR="0007306C" w:rsidRPr="00A85124">
        <w:rPr>
          <w:lang w:bidi="fa-IR"/>
        </w:rPr>
        <w:t>sor for 10 consecutive signals.</w:t>
      </w:r>
    </w:p>
    <w:p w14:paraId="526A84D0" w14:textId="77777777" w:rsidR="00E504F1" w:rsidRDefault="00E504F1" w:rsidP="00D250A0"/>
    <w:p w14:paraId="1836D32B" w14:textId="77777777" w:rsidR="00E504F1" w:rsidRDefault="00E504F1" w:rsidP="00D250A0"/>
    <w:p w14:paraId="32AEC8BF" w14:textId="77777777" w:rsidR="00E504F1" w:rsidRDefault="00E504F1" w:rsidP="00D250A0"/>
    <w:p w14:paraId="2C087660" w14:textId="77777777" w:rsidR="00E504F1" w:rsidRDefault="00E504F1" w:rsidP="00D250A0"/>
    <w:p w14:paraId="59813E1E" w14:textId="77777777" w:rsidR="00E504F1" w:rsidRDefault="00E504F1" w:rsidP="00D250A0"/>
    <w:p w14:paraId="04A2A89D" w14:textId="77777777" w:rsidR="00E504F1" w:rsidRDefault="00E504F1" w:rsidP="00D250A0"/>
    <w:p w14:paraId="6930726F" w14:textId="77777777" w:rsidR="00E504F1" w:rsidRDefault="00E504F1" w:rsidP="00D250A0"/>
    <w:p w14:paraId="400E17CA" w14:textId="77B37DAB" w:rsidR="00E504F1" w:rsidRDefault="00E504F1" w:rsidP="00D250A0"/>
    <w:p w14:paraId="3BE8FF6F" w14:textId="749C17F8" w:rsidR="00E504F1" w:rsidRDefault="00E504F1" w:rsidP="00D250A0"/>
    <w:p w14:paraId="23506C59" w14:textId="5F59517F" w:rsidR="00E504F1" w:rsidRDefault="00E504F1" w:rsidP="00D250A0"/>
    <w:p w14:paraId="009853B3" w14:textId="77777777" w:rsidR="00E504F1" w:rsidRDefault="00E504F1" w:rsidP="00D250A0"/>
    <w:p w14:paraId="1A656DAC" w14:textId="02A2F142" w:rsidR="00D250A0" w:rsidRDefault="00D250A0" w:rsidP="00D250A0">
      <w:r>
        <w:rPr>
          <w:noProof/>
        </w:rPr>
        <mc:AlternateContent>
          <mc:Choice Requires="wpg">
            <w:drawing>
              <wp:anchor distT="0" distB="0" distL="114300" distR="114300" simplePos="0" relativeHeight="251637760" behindDoc="0" locked="0" layoutInCell="1" allowOverlap="1" wp14:anchorId="471E84C5" wp14:editId="7B4DA694">
                <wp:simplePos x="0" y="0"/>
                <wp:positionH relativeFrom="column">
                  <wp:posOffset>-274946</wp:posOffset>
                </wp:positionH>
                <wp:positionV relativeFrom="paragraph">
                  <wp:posOffset>356122</wp:posOffset>
                </wp:positionV>
                <wp:extent cx="6570980" cy="3108960"/>
                <wp:effectExtent l="0" t="0" r="1270" b="0"/>
                <wp:wrapSquare wrapText="bothSides"/>
                <wp:docPr id="47" name="Group 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70980" cy="3108960"/>
                          <a:chOff x="0" y="0"/>
                          <a:chExt cx="6570980" cy="3108960"/>
                        </a:xfrm>
                      </wpg:grpSpPr>
                      <wpg:graphicFrame>
                        <wpg:cNvPr id="1" name="Chart 1">
                          <a:extLst>
                            <a:ext uri="{FF2B5EF4-FFF2-40B4-BE49-F238E27FC236}">
                              <a16:creationId xmlns:a16="http://schemas.microsoft.com/office/drawing/2014/main" id="{00000000-0008-0000-0400-000003000000}"/>
                            </a:ext>
                          </a:extLst>
                        </wpg:cNvPr>
                        <wpg:cNvFrPr/>
                        <wpg:xfrm>
                          <a:off x="3295650" y="0"/>
                          <a:ext cx="3275330" cy="309753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7"/>
                          </a:graphicData>
                        </a:graphic>
                      </wpg:graphicFrame>
                      <wpg:graphicFrame>
                        <wpg:cNvPr id="17" name="Chart 17">
                          <a:extLst>
                            <a:ext uri="{FF2B5EF4-FFF2-40B4-BE49-F238E27FC236}">
                              <a16:creationId xmlns:a16="http://schemas.microsoft.com/office/drawing/2014/main" id="{8477E17D-416F-44E7-84EB-1FD5396D8DCE}"/>
                            </a:ext>
                          </a:extLst>
                        </wpg:cNvPr>
                        <wpg:cNvFrPr/>
                        <wpg:xfrm>
                          <a:off x="0" y="38100"/>
                          <a:ext cx="3200400" cy="307086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8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684AEAB7" id="Group 47" o:spid="_x0000_s1026" style="position:absolute;margin-left:-21.65pt;margin-top:28.05pt;width:517.4pt;height:244.8pt;z-index:251637760" coordsize="65709,31089" o:gfxdata="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Chart 1" o:spid="_x0000_s1027" type="#_x0000_t75" style="position:absolute;left:32979;width:32735;height:3096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">
                  <v:imagedata r:id="rId9" o:title=""/>
                  <o:lock v:ext="edit" aspectratio="f"/>
                </v:shape>
                <v:shape id="Chart 17" o:spid="_x0000_s1028" type="#_x0000_t75" style="position:absolute;top:365;width:32004;height:307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">
                  <v:imagedata r:id="rId10" o:title=""/>
                  <o:lock v:ext="edit" aspectratio="f"/>
                </v:shape>
                <w10:wrap type="square"/>
              </v:group>
            </w:pict>
          </mc:Fallback>
        </mc:AlternateContent>
      </w:r>
    </w:p>
    <w:p w14:paraId="57B188C3" w14:textId="77777777" w:rsidR="00D250A0" w:rsidRDefault="00D250A0" w:rsidP="00FC52A6"/>
    <w:p w14:paraId="16854C69" w14:textId="69A7870A" w:rsidR="00C606AB" w:rsidRPr="0007306C" w:rsidRDefault="005217FC" w:rsidP="0075146D">
      <w:pPr>
        <w:jc w:val="center"/>
        <w:rPr>
          <w:b/>
          <w:bCs/>
        </w:rPr>
      </w:pPr>
      <w:r w:rsidRPr="0007306C">
        <w:rPr>
          <w:b/>
          <w:bCs/>
          <w:sz w:val="28"/>
          <w:szCs w:val="28"/>
        </w:rPr>
        <w:t xml:space="preserve">Figure </w:t>
      </w:r>
      <w:r w:rsidR="00A80A81" w:rsidRPr="0007306C">
        <w:rPr>
          <w:b/>
          <w:bCs/>
          <w:sz w:val="28"/>
          <w:szCs w:val="28"/>
        </w:rPr>
        <w:t>S1</w:t>
      </w:r>
    </w:p>
    <w:p w14:paraId="73762B7A" w14:textId="77777777" w:rsidR="00C606AB" w:rsidRDefault="00C606AB">
      <w:pPr>
        <w:spacing w:line="259" w:lineRule="auto"/>
        <w:jc w:val="left"/>
      </w:pPr>
      <w:r>
        <w:br w:type="page"/>
      </w:r>
    </w:p>
    <w:p w14:paraId="482124E0" w14:textId="77777777" w:rsidR="0007306C" w:rsidRDefault="0007306C">
      <w:pPr>
        <w:spacing w:line="259" w:lineRule="auto"/>
        <w:jc w:val="left"/>
      </w:pPr>
    </w:p>
    <w:p w14:paraId="5CD741C0" w14:textId="3A90891B" w:rsidR="002859C0" w:rsidRDefault="002859C0">
      <w:pPr>
        <w:spacing w:line="259" w:lineRule="auto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1" locked="0" layoutInCell="1" allowOverlap="1" wp14:anchorId="2327CFE8" wp14:editId="6CFC81A9">
                <wp:simplePos x="0" y="0"/>
                <wp:positionH relativeFrom="margin">
                  <wp:align>center</wp:align>
                </wp:positionH>
                <wp:positionV relativeFrom="paragraph">
                  <wp:posOffset>217805</wp:posOffset>
                </wp:positionV>
                <wp:extent cx="5393690" cy="6554470"/>
                <wp:effectExtent l="0" t="0" r="0" b="0"/>
                <wp:wrapTight wrapText="bothSides">
                  <wp:wrapPolygon edited="0">
                    <wp:start x="839" y="188"/>
                    <wp:lineTo x="305" y="439"/>
                    <wp:lineTo x="305" y="565"/>
                    <wp:lineTo x="915" y="1318"/>
                    <wp:lineTo x="305" y="1507"/>
                    <wp:lineTo x="305" y="1632"/>
                    <wp:lineTo x="839" y="2323"/>
                    <wp:lineTo x="305" y="2511"/>
                    <wp:lineTo x="305" y="2699"/>
                    <wp:lineTo x="839" y="3327"/>
                    <wp:lineTo x="305" y="3578"/>
                    <wp:lineTo x="381" y="3767"/>
                    <wp:lineTo x="915" y="4332"/>
                    <wp:lineTo x="305" y="4583"/>
                    <wp:lineTo x="839" y="5336"/>
                    <wp:lineTo x="381" y="5650"/>
                    <wp:lineTo x="381" y="5838"/>
                    <wp:lineTo x="839" y="6341"/>
                    <wp:lineTo x="458" y="6780"/>
                    <wp:lineTo x="915" y="7094"/>
                    <wp:lineTo x="10757" y="7345"/>
                    <wp:lineTo x="839" y="7533"/>
                    <wp:lineTo x="229" y="8287"/>
                    <wp:lineTo x="839" y="8350"/>
                    <wp:lineTo x="305" y="9228"/>
                    <wp:lineTo x="305" y="9354"/>
                    <wp:lineTo x="839" y="9354"/>
                    <wp:lineTo x="305" y="10170"/>
                    <wp:lineTo x="305" y="10296"/>
                    <wp:lineTo x="839" y="10358"/>
                    <wp:lineTo x="305" y="11112"/>
                    <wp:lineTo x="839" y="11363"/>
                    <wp:lineTo x="305" y="12053"/>
                    <wp:lineTo x="305" y="12179"/>
                    <wp:lineTo x="915" y="12367"/>
                    <wp:lineTo x="381" y="12995"/>
                    <wp:lineTo x="381" y="13183"/>
                    <wp:lineTo x="839" y="13372"/>
                    <wp:lineTo x="458" y="14062"/>
                    <wp:lineTo x="915" y="14376"/>
                    <wp:lineTo x="11443" y="14376"/>
                    <wp:lineTo x="839" y="14690"/>
                    <wp:lineTo x="915" y="15381"/>
                    <wp:lineTo x="305" y="15381"/>
                    <wp:lineTo x="305" y="15506"/>
                    <wp:lineTo x="915" y="16385"/>
                    <wp:lineTo x="305" y="16574"/>
                    <wp:lineTo x="305" y="16699"/>
                    <wp:lineTo x="915" y="17390"/>
                    <wp:lineTo x="305" y="17704"/>
                    <wp:lineTo x="305" y="17829"/>
                    <wp:lineTo x="839" y="18394"/>
                    <wp:lineTo x="305" y="18834"/>
                    <wp:lineTo x="839" y="19399"/>
                    <wp:lineTo x="381" y="19964"/>
                    <wp:lineTo x="381" y="20152"/>
                    <wp:lineTo x="839" y="20403"/>
                    <wp:lineTo x="534" y="21094"/>
                    <wp:lineTo x="763" y="21533"/>
                    <wp:lineTo x="11520" y="21533"/>
                    <wp:lineTo x="21514" y="21533"/>
                    <wp:lineTo x="21514" y="7471"/>
                    <wp:lineTo x="18538" y="7345"/>
                    <wp:lineTo x="21514" y="7094"/>
                    <wp:lineTo x="21437" y="188"/>
                    <wp:lineTo x="839" y="188"/>
                  </wp:wrapPolygon>
                </wp:wrapTight>
                <wp:docPr id="73" name="Group 7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3690" cy="6554470"/>
                          <a:chOff x="0" y="0"/>
                          <a:chExt cx="5530215" cy="7440930"/>
                        </a:xfrm>
                      </wpg:grpSpPr>
                      <wpg:grpSp>
                        <wpg:cNvPr id="74" name="Group 74"/>
                        <wpg:cNvGrpSpPr/>
                        <wpg:grpSpPr>
                          <a:xfrm>
                            <a:off x="0" y="0"/>
                            <a:ext cx="3200400" cy="2468880"/>
                            <a:chOff x="0" y="0"/>
                            <a:chExt cx="3200400" cy="2468880"/>
                          </a:xfrm>
                        </wpg:grpSpPr>
                        <pic:pic xmlns:pic="http://schemas.openxmlformats.org/drawingml/2006/picture">
                          <pic:nvPicPr>
                            <pic:cNvPr id="75" name="Picture 75"/>
                            <pic:cNvPicPr/>
                          </pic:nvPicPr>
                          <pic:blipFill>
                            <a:blip r:embed="rId11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200400" cy="24688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6" name="Rectangle 76"/>
                          <wps:cNvSpPr/>
                          <wps:spPr>
                            <a:xfrm>
                              <a:off x="323850" y="180975"/>
                              <a:ext cx="588818" cy="3255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1538DCC" w14:textId="77777777" w:rsidR="002859C0" w:rsidRPr="00AD113A" w:rsidRDefault="002859C0" w:rsidP="002859C0">
                                <w:pPr>
                                  <w:jc w:val="both"/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7" name="Group 77"/>
                        <wpg:cNvGrpSpPr/>
                        <wpg:grpSpPr>
                          <a:xfrm>
                            <a:off x="2943225" y="114300"/>
                            <a:ext cx="2533650" cy="2334260"/>
                            <a:chOff x="0" y="0"/>
                            <a:chExt cx="2533650" cy="2334260"/>
                          </a:xfrm>
                        </wpg:grpSpPr>
                        <pic:pic xmlns:pic="http://schemas.openxmlformats.org/drawingml/2006/picture">
                          <pic:nvPicPr>
                            <pic:cNvPr id="78" name="Picture 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533650" cy="23342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79" name="Rectangle 79"/>
                          <wps:cNvSpPr/>
                          <wps:spPr>
                            <a:xfrm>
                              <a:off x="57150" y="66675"/>
                              <a:ext cx="588818" cy="3255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69D6632" w14:textId="77777777" w:rsidR="002859C0" w:rsidRPr="00AD113A" w:rsidRDefault="002859C0" w:rsidP="002859C0">
                                <w:pPr>
                                  <w:jc w:val="both"/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0" name="Group 80"/>
                        <wpg:cNvGrpSpPr/>
                        <wpg:grpSpPr>
                          <a:xfrm>
                            <a:off x="0" y="2505075"/>
                            <a:ext cx="3200400" cy="2468880"/>
                            <a:chOff x="0" y="0"/>
                            <a:chExt cx="3200400" cy="2468880"/>
                          </a:xfrm>
                        </wpg:grpSpPr>
                        <pic:pic xmlns:pic="http://schemas.openxmlformats.org/drawingml/2006/picture">
                          <pic:nvPicPr>
                            <pic:cNvPr id="81" name="Picture 81"/>
                            <pic:cNvPicPr/>
                          </pic:nvPicPr>
                          <pic:blipFill>
                            <a:blip r:embed="rId13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200400" cy="24688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82" name="Rectangle 82"/>
                          <wps:cNvSpPr/>
                          <wps:spPr>
                            <a:xfrm>
                              <a:off x="342900" y="190500"/>
                              <a:ext cx="588818" cy="3255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3562935" w14:textId="77777777" w:rsidR="002859C0" w:rsidRPr="00AD113A" w:rsidRDefault="002859C0" w:rsidP="002859C0">
                                <w:pPr>
                                  <w:jc w:val="both"/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3" name="Group 83"/>
                        <wpg:cNvGrpSpPr/>
                        <wpg:grpSpPr>
                          <a:xfrm>
                            <a:off x="2962275" y="2600325"/>
                            <a:ext cx="2553970" cy="2371725"/>
                            <a:chOff x="0" y="0"/>
                            <a:chExt cx="2553970" cy="2371725"/>
                          </a:xfrm>
                        </wpg:grpSpPr>
                        <pic:pic xmlns:pic="http://schemas.openxmlformats.org/drawingml/2006/picture">
                          <pic:nvPicPr>
                            <pic:cNvPr id="84" name="Picture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553970" cy="237172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85" name="Rectangle 85"/>
                          <wps:cNvSpPr/>
                          <wps:spPr>
                            <a:xfrm>
                              <a:off x="76200" y="57150"/>
                              <a:ext cx="588818" cy="3255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09BCA8B" w14:textId="77777777" w:rsidR="002859C0" w:rsidRPr="00AD113A" w:rsidRDefault="002859C0" w:rsidP="002859C0">
                                <w:pPr>
                                  <w:jc w:val="both"/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6" name="Group 86"/>
                        <wpg:cNvGrpSpPr/>
                        <wpg:grpSpPr>
                          <a:xfrm>
                            <a:off x="2981325" y="5086350"/>
                            <a:ext cx="2548890" cy="2343150"/>
                            <a:chOff x="0" y="0"/>
                            <a:chExt cx="2548890" cy="2343150"/>
                          </a:xfrm>
                        </wpg:grpSpPr>
                        <pic:pic xmlns:pic="http://schemas.openxmlformats.org/drawingml/2006/picture">
                          <pic:nvPicPr>
                            <pic:cNvPr id="87" name="Picture 8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548890" cy="2343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pic:spPr>
                        </pic:pic>
                        <wps:wsp>
                          <wps:cNvPr id="88" name="Rectangle 88"/>
                          <wps:cNvSpPr/>
                          <wps:spPr>
                            <a:xfrm>
                              <a:off x="85725" y="95250"/>
                              <a:ext cx="588818" cy="32558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95E7344" w14:textId="77777777" w:rsidR="002859C0" w:rsidRPr="00AD113A" w:rsidRDefault="002859C0" w:rsidP="002859C0">
                                <w:pPr>
                                  <w:jc w:val="both"/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89" name="Group 89"/>
                        <wpg:cNvGrpSpPr/>
                        <wpg:grpSpPr>
                          <a:xfrm>
                            <a:off x="0" y="4972050"/>
                            <a:ext cx="3200400" cy="2468880"/>
                            <a:chOff x="0" y="0"/>
                            <a:chExt cx="3200400" cy="2468880"/>
                          </a:xfrm>
                        </wpg:grpSpPr>
                        <pic:pic xmlns:pic="http://schemas.openxmlformats.org/drawingml/2006/picture">
                          <pic:nvPicPr>
                            <pic:cNvPr id="90" name="Picture 90"/>
                            <pic:cNvPicPr/>
                          </pic:nvPicPr>
                          <pic:blipFill>
                            <a:blip r:embed="rId16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200400" cy="246888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91" name="Rectangle 91"/>
                          <wps:cNvSpPr/>
                          <wps:spPr>
                            <a:xfrm>
                              <a:off x="342900" y="171450"/>
                              <a:ext cx="588645" cy="3251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649F6EC" w14:textId="77777777" w:rsidR="002859C0" w:rsidRPr="00AD113A" w:rsidRDefault="002859C0" w:rsidP="002859C0">
                                <w:pPr>
                                  <w:jc w:val="both"/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FF0000"/>
                                    <w:sz w:val="32"/>
                                    <w:szCs w:val="32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27CFE8" id="Group 73" o:spid="_x0000_s1026" style="position:absolute;margin-left:0;margin-top:17.15pt;width:424.7pt;height:516.1pt;z-index:-251626496;mso-position-horizontal:center;mso-position-horizontal-relative:margin;mso-width-relative:margin;mso-height-relative:margin" coordsize="55302,74409" o:gfxdata="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">
                <v:group id="Group 74" o:spid="_x0000_s1027" style="position:absolute;width:32004;height:24688" coordsize="32004,24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<v:shape id="Picture 75" o:spid="_x0000_s1028" type="#_x0000_t75" style="position:absolute;width:32004;height:246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">
                    <v:imagedata r:id="rId17" o:title=""/>
                  </v:shape>
                  <v:rect id="Rectangle 76" o:spid="_x0000_s1029" style="position:absolute;left:3238;top:1809;width:5888;height:32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" filled="f" stroked="f" strokeweight="1pt">
                    <v:textbox>
                      <w:txbxContent>
                        <w:p w14:paraId="31538DCC" w14:textId="77777777" w:rsidR="002859C0" w:rsidRPr="00AD113A" w:rsidRDefault="002859C0" w:rsidP="002859C0">
                          <w:pPr>
                            <w:jc w:val="both"/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  <w:t>A</w:t>
                          </w:r>
                        </w:p>
                      </w:txbxContent>
                    </v:textbox>
                  </v:rect>
                </v:group>
                <v:group id="Group 77" o:spid="_x0000_s1030" style="position:absolute;left:29432;top:1143;width:25336;height:23342" coordsize="25336,233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">
                  <v:shape id="Picture 78" o:spid="_x0000_s1031" type="#_x0000_t75" style="position:absolute;width:25336;height:23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">
                    <v:imagedata r:id="rId18" o:title=""/>
                    <v:path arrowok="t"/>
                  </v:shape>
                  <v:rect id="Rectangle 79" o:spid="_x0000_s1032" style="position:absolute;left:571;top:666;width:5888;height:32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" filled="f" stroked="f" strokeweight="1pt">
                    <v:textbox>
                      <w:txbxContent>
                        <w:p w14:paraId="069D6632" w14:textId="77777777" w:rsidR="002859C0" w:rsidRPr="00AD113A" w:rsidRDefault="002859C0" w:rsidP="002859C0">
                          <w:pPr>
                            <w:jc w:val="both"/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  <w:t>B</w:t>
                          </w:r>
                        </w:p>
                      </w:txbxContent>
                    </v:textbox>
                  </v:rect>
                </v:group>
                <v:group id="Group 80" o:spid="_x0000_s1033" style="position:absolute;top:25050;width:32004;height:24689" coordsize="32004,24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1ed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">
                  <v:shape id="Picture 81" o:spid="_x0000_s1034" type="#_x0000_t75" style="position:absolute;width:32004;height:246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">
                    <v:imagedata r:id="rId19" o:title=""/>
                  </v:shape>
                  <v:rect id="Rectangle 82" o:spid="_x0000_s1035" style="position:absolute;left:3429;top:1905;width:5888;height:32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" filled="f" stroked="f" strokeweight="1pt">
                    <v:textbox>
                      <w:txbxContent>
                        <w:p w14:paraId="73562935" w14:textId="77777777" w:rsidR="002859C0" w:rsidRPr="00AD113A" w:rsidRDefault="002859C0" w:rsidP="002859C0">
                          <w:pPr>
                            <w:jc w:val="both"/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  <w:t>C</w:t>
                          </w:r>
                        </w:p>
                      </w:txbxContent>
                    </v:textbox>
                  </v:rect>
                </v:group>
                <v:group id="Group 83" o:spid="_x0000_s1036" style="position:absolute;left:29622;top:26003;width:25540;height:23717" coordsize="25539,23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shape id="Picture 84" o:spid="_x0000_s1037" type="#_x0000_t75" style="position:absolute;width:25539;height:237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">
                    <v:imagedata r:id="rId20" o:title=""/>
                    <v:path arrowok="t"/>
                  </v:shape>
                  <v:rect id="Rectangle 85" o:spid="_x0000_s1038" style="position:absolute;left:762;top:571;width:5888;height:32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" filled="f" stroked="f" strokeweight="1pt">
                    <v:textbox>
                      <w:txbxContent>
                        <w:p w14:paraId="509BCA8B" w14:textId="77777777" w:rsidR="002859C0" w:rsidRPr="00AD113A" w:rsidRDefault="002859C0" w:rsidP="002859C0">
                          <w:pPr>
                            <w:jc w:val="both"/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  <w:t>D</w:t>
                          </w:r>
                        </w:p>
                      </w:txbxContent>
                    </v:textbox>
                  </v:rect>
                </v:group>
                <v:group id="Group 86" o:spid="_x0000_s1039" style="position:absolute;left:29813;top:50863;width:25489;height:23432" coordsize="25488,23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shape id="Picture 87" o:spid="_x0000_s1040" type="#_x0000_t75" style="position:absolute;width:25488;height:23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">
                    <v:imagedata r:id="rId21" o:title=""/>
                    <v:path arrowok="t"/>
                  </v:shape>
                  <v:rect id="Rectangle 88" o:spid="_x0000_s1041" style="position:absolute;left:857;top:952;width:5888;height:32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" filled="f" stroked="f" strokeweight="1pt">
                    <v:textbox>
                      <w:txbxContent>
                        <w:p w14:paraId="795E7344" w14:textId="77777777" w:rsidR="002859C0" w:rsidRPr="00AD113A" w:rsidRDefault="002859C0" w:rsidP="002859C0">
                          <w:pPr>
                            <w:jc w:val="both"/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  <w:t>F</w:t>
                          </w:r>
                        </w:p>
                      </w:txbxContent>
                    </v:textbox>
                  </v:rect>
                </v:group>
                <v:group id="Group 89" o:spid="_x0000_s1042" style="position:absolute;top:49720;width:32004;height:24689" coordsize="32004,246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Picture 90" o:spid="_x0000_s1043" type="#_x0000_t75" style="position:absolute;width:32004;height:246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">
                    <v:imagedata r:id="rId22" o:title=""/>
                  </v:shape>
                  <v:rect id="Rectangle 91" o:spid="_x0000_s1044" style="position:absolute;left:3429;top:1714;width:5886;height:32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" filled="f" stroked="f" strokeweight="1pt">
                    <v:textbox>
                      <w:txbxContent>
                        <w:p w14:paraId="3649F6EC" w14:textId="77777777" w:rsidR="002859C0" w:rsidRPr="00AD113A" w:rsidRDefault="002859C0" w:rsidP="002859C0">
                          <w:pPr>
                            <w:jc w:val="both"/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color w:val="FF0000"/>
                              <w:sz w:val="32"/>
                              <w:szCs w:val="32"/>
                            </w:rPr>
                            <w:t>E</w:t>
                          </w:r>
                        </w:p>
                      </w:txbxContent>
                    </v:textbox>
                  </v:rect>
                </v:group>
                <w10:wrap type="tight" anchorx="margin"/>
              </v:group>
            </w:pict>
          </mc:Fallback>
        </mc:AlternateContent>
      </w:r>
    </w:p>
    <w:p w14:paraId="7978D4E2" w14:textId="4A7072C7" w:rsidR="002859C0" w:rsidRDefault="002859C0">
      <w:pPr>
        <w:spacing w:line="259" w:lineRule="auto"/>
        <w:jc w:val="left"/>
      </w:pPr>
    </w:p>
    <w:p w14:paraId="2D0043EB" w14:textId="7E3A4BA9" w:rsidR="002859C0" w:rsidRDefault="002859C0">
      <w:pPr>
        <w:spacing w:line="259" w:lineRule="auto"/>
        <w:jc w:val="left"/>
      </w:pPr>
    </w:p>
    <w:p w14:paraId="1D758291" w14:textId="401EA501" w:rsidR="002859C0" w:rsidRDefault="002859C0">
      <w:pPr>
        <w:spacing w:line="259" w:lineRule="auto"/>
        <w:jc w:val="left"/>
      </w:pPr>
    </w:p>
    <w:p w14:paraId="72ACF745" w14:textId="7096FF16" w:rsidR="002859C0" w:rsidRDefault="002859C0">
      <w:pPr>
        <w:spacing w:line="259" w:lineRule="auto"/>
        <w:jc w:val="left"/>
      </w:pPr>
    </w:p>
    <w:p w14:paraId="6BC4D3EB" w14:textId="7902D1FB" w:rsidR="002859C0" w:rsidRDefault="002859C0">
      <w:pPr>
        <w:spacing w:line="259" w:lineRule="auto"/>
        <w:jc w:val="left"/>
      </w:pPr>
    </w:p>
    <w:p w14:paraId="7C3E94DF" w14:textId="5027B064" w:rsidR="002859C0" w:rsidRDefault="002859C0">
      <w:pPr>
        <w:spacing w:line="259" w:lineRule="auto"/>
        <w:jc w:val="left"/>
      </w:pPr>
    </w:p>
    <w:p w14:paraId="1DA6D468" w14:textId="3D773CEA" w:rsidR="002859C0" w:rsidRDefault="002859C0">
      <w:pPr>
        <w:spacing w:line="259" w:lineRule="auto"/>
        <w:jc w:val="left"/>
      </w:pPr>
    </w:p>
    <w:p w14:paraId="2268A70A" w14:textId="23DCFB42" w:rsidR="002859C0" w:rsidRDefault="002859C0">
      <w:pPr>
        <w:spacing w:line="259" w:lineRule="auto"/>
        <w:jc w:val="left"/>
      </w:pPr>
    </w:p>
    <w:p w14:paraId="6F9FD789" w14:textId="621C8453" w:rsidR="002859C0" w:rsidRDefault="002859C0">
      <w:pPr>
        <w:spacing w:line="259" w:lineRule="auto"/>
        <w:jc w:val="left"/>
      </w:pPr>
    </w:p>
    <w:p w14:paraId="7B0D512B" w14:textId="48EFE9D6" w:rsidR="002859C0" w:rsidRDefault="002859C0">
      <w:pPr>
        <w:spacing w:line="259" w:lineRule="auto"/>
        <w:jc w:val="left"/>
      </w:pPr>
    </w:p>
    <w:p w14:paraId="36EAA377" w14:textId="628DD535" w:rsidR="002859C0" w:rsidRDefault="002859C0">
      <w:pPr>
        <w:spacing w:line="259" w:lineRule="auto"/>
        <w:jc w:val="left"/>
      </w:pPr>
    </w:p>
    <w:p w14:paraId="76394F4E" w14:textId="0FA4699C" w:rsidR="002859C0" w:rsidRDefault="002859C0">
      <w:pPr>
        <w:spacing w:line="259" w:lineRule="auto"/>
        <w:jc w:val="left"/>
      </w:pPr>
    </w:p>
    <w:p w14:paraId="31744C55" w14:textId="55A1175E" w:rsidR="002859C0" w:rsidRDefault="002859C0">
      <w:pPr>
        <w:spacing w:line="259" w:lineRule="auto"/>
        <w:jc w:val="left"/>
      </w:pPr>
    </w:p>
    <w:p w14:paraId="200A5DB9" w14:textId="48BA3D40" w:rsidR="002859C0" w:rsidRDefault="002859C0">
      <w:pPr>
        <w:spacing w:line="259" w:lineRule="auto"/>
        <w:jc w:val="left"/>
      </w:pPr>
    </w:p>
    <w:p w14:paraId="2BCC9F30" w14:textId="6403AD3B" w:rsidR="002859C0" w:rsidRDefault="002859C0">
      <w:pPr>
        <w:spacing w:line="259" w:lineRule="auto"/>
        <w:jc w:val="left"/>
      </w:pPr>
    </w:p>
    <w:p w14:paraId="7C19A47F" w14:textId="7EC883D5" w:rsidR="002859C0" w:rsidRDefault="002859C0">
      <w:pPr>
        <w:spacing w:line="259" w:lineRule="auto"/>
        <w:jc w:val="left"/>
      </w:pPr>
    </w:p>
    <w:p w14:paraId="6D769190" w14:textId="78BB4602" w:rsidR="002859C0" w:rsidRDefault="002859C0">
      <w:pPr>
        <w:spacing w:line="259" w:lineRule="auto"/>
        <w:jc w:val="left"/>
      </w:pPr>
    </w:p>
    <w:p w14:paraId="4379AEF1" w14:textId="2E3922E7" w:rsidR="002859C0" w:rsidRDefault="002859C0">
      <w:pPr>
        <w:spacing w:line="259" w:lineRule="auto"/>
        <w:jc w:val="left"/>
      </w:pPr>
    </w:p>
    <w:p w14:paraId="60FCB91B" w14:textId="5A561BB2" w:rsidR="002859C0" w:rsidRDefault="002859C0">
      <w:pPr>
        <w:spacing w:line="259" w:lineRule="auto"/>
        <w:jc w:val="left"/>
      </w:pPr>
    </w:p>
    <w:p w14:paraId="3471622B" w14:textId="7CCFD1AD" w:rsidR="002859C0" w:rsidRDefault="002859C0">
      <w:pPr>
        <w:spacing w:line="259" w:lineRule="auto"/>
        <w:jc w:val="left"/>
      </w:pPr>
    </w:p>
    <w:p w14:paraId="4BABD3AE" w14:textId="19E4A18A" w:rsidR="002859C0" w:rsidRDefault="002859C0">
      <w:pPr>
        <w:spacing w:line="259" w:lineRule="auto"/>
        <w:jc w:val="left"/>
      </w:pPr>
    </w:p>
    <w:p w14:paraId="7315F11D" w14:textId="2BCFD867" w:rsidR="002859C0" w:rsidRDefault="002859C0">
      <w:pPr>
        <w:spacing w:line="259" w:lineRule="auto"/>
        <w:jc w:val="left"/>
      </w:pPr>
    </w:p>
    <w:p w14:paraId="5FADAC6D" w14:textId="24BCB69A" w:rsidR="002859C0" w:rsidRDefault="002859C0">
      <w:pPr>
        <w:spacing w:line="259" w:lineRule="auto"/>
        <w:jc w:val="left"/>
      </w:pPr>
    </w:p>
    <w:p w14:paraId="76B60616" w14:textId="6D3179EE" w:rsidR="002859C0" w:rsidRPr="0007306C" w:rsidRDefault="001D6E42" w:rsidP="001D6E42">
      <w:pPr>
        <w:spacing w:line="259" w:lineRule="auto"/>
        <w:jc w:val="center"/>
        <w:rPr>
          <w:b/>
          <w:bCs/>
          <w:sz w:val="28"/>
          <w:szCs w:val="28"/>
        </w:rPr>
      </w:pPr>
      <w:r w:rsidRPr="0007306C">
        <w:rPr>
          <w:b/>
          <w:bCs/>
          <w:sz w:val="28"/>
          <w:szCs w:val="28"/>
        </w:rPr>
        <w:t xml:space="preserve">Figure </w:t>
      </w:r>
      <w:r w:rsidR="002859C0" w:rsidRPr="0007306C">
        <w:rPr>
          <w:b/>
          <w:bCs/>
          <w:sz w:val="28"/>
          <w:szCs w:val="28"/>
        </w:rPr>
        <w:t>S</w:t>
      </w:r>
      <w:r w:rsidRPr="0007306C">
        <w:rPr>
          <w:b/>
          <w:bCs/>
          <w:sz w:val="28"/>
          <w:szCs w:val="28"/>
        </w:rPr>
        <w:t>2</w:t>
      </w:r>
    </w:p>
    <w:p w14:paraId="6C86C326" w14:textId="77777777" w:rsidR="002859C0" w:rsidRDefault="002859C0">
      <w:pPr>
        <w:spacing w:line="259" w:lineRule="auto"/>
        <w:jc w:val="left"/>
      </w:pPr>
    </w:p>
    <w:p w14:paraId="0C7C143F" w14:textId="77777777" w:rsidR="002859C0" w:rsidRDefault="002859C0">
      <w:pPr>
        <w:spacing w:line="259" w:lineRule="auto"/>
        <w:jc w:val="left"/>
      </w:pPr>
    </w:p>
    <w:p w14:paraId="37558EF0" w14:textId="588BA3A0" w:rsidR="002859C0" w:rsidRDefault="002859C0">
      <w:pPr>
        <w:spacing w:line="259" w:lineRule="auto"/>
        <w:jc w:val="left"/>
      </w:pPr>
    </w:p>
    <w:p w14:paraId="00110A72" w14:textId="28CA584F" w:rsidR="0007306C" w:rsidRDefault="0007306C">
      <w:pPr>
        <w:spacing w:line="259" w:lineRule="auto"/>
        <w:jc w:val="left"/>
      </w:pPr>
    </w:p>
    <w:p w14:paraId="75AA9E92" w14:textId="2D9246A5" w:rsidR="0007306C" w:rsidRDefault="0007306C">
      <w:pPr>
        <w:spacing w:line="259" w:lineRule="auto"/>
        <w:jc w:val="left"/>
      </w:pPr>
    </w:p>
    <w:p w14:paraId="5FACE84E" w14:textId="0758D34D" w:rsidR="0007306C" w:rsidRDefault="0007306C">
      <w:pPr>
        <w:spacing w:line="259" w:lineRule="auto"/>
        <w:jc w:val="left"/>
      </w:pPr>
    </w:p>
    <w:p w14:paraId="75AEF814" w14:textId="57848B85" w:rsidR="0007306C" w:rsidRDefault="00185A81">
      <w:pPr>
        <w:spacing w:line="259" w:lineRule="auto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5F8827DA" wp14:editId="2E072103">
                <wp:simplePos x="0" y="0"/>
                <wp:positionH relativeFrom="margin">
                  <wp:align>center</wp:align>
                </wp:positionH>
                <wp:positionV relativeFrom="paragraph">
                  <wp:posOffset>278130</wp:posOffset>
                </wp:positionV>
                <wp:extent cx="6457950" cy="3156585"/>
                <wp:effectExtent l="0" t="0" r="0" b="5715"/>
                <wp:wrapSquare wrapText="bothSides"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7950" cy="3156585"/>
                          <a:chOff x="0" y="0"/>
                          <a:chExt cx="6457950" cy="3156585"/>
                        </a:xfrm>
                      </wpg:grpSpPr>
                      <wpg:graphicFrame>
                        <wpg:cNvPr id="23" name="Chart 23">
                          <a:extLst>
                            <a:ext uri="{FF2B5EF4-FFF2-40B4-BE49-F238E27FC236}">
                              <a16:creationId xmlns:a16="http://schemas.microsoft.com/office/drawing/2014/main" id="{242411F4-EA8B-4ED7-BBE5-BD87699E98A7}"/>
                            </a:ext>
                          </a:extLst>
                        </wpg:cNvPr>
                        <wpg:cNvFrPr/>
                        <wpg:xfrm>
                          <a:off x="0" y="0"/>
                          <a:ext cx="3268980" cy="307086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3"/>
                          </a:graphicData>
                        </a:graphic>
                      </wpg:graphicFrame>
                      <wpg:graphicFrame>
                        <wpg:cNvPr id="24" name="Chart 24">
                          <a:extLst>
                            <a:ext uri="{FF2B5EF4-FFF2-40B4-BE49-F238E27FC236}">
                              <a16:creationId xmlns:a16="http://schemas.microsoft.com/office/drawing/2014/main" id="{48BDD8F1-42C7-409B-94AE-F112F85F8047}"/>
                            </a:ext>
                          </a:extLst>
                        </wpg:cNvPr>
                        <wpg:cNvFrPr/>
                        <wpg:xfrm>
                          <a:off x="3257550" y="85725"/>
                          <a:ext cx="3200400" cy="307086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4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6B566D60" id="Group 51" o:spid="_x0000_s1026" style="position:absolute;margin-left:0;margin-top:21.9pt;width:508.5pt;height:248.55pt;z-index:251650048;mso-position-horizontal:center;mso-position-horizontal-relative:margin" coordsize="64579,31565" o:gfxdata="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">
                <v:shape id="Chart 23" o:spid="_x0000_s1027" type="#_x0000_t75" style="position:absolute;width:32674;height:3072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">
                  <v:imagedata r:id="rId25" o:title=""/>
                  <o:lock v:ext="edit" aspectratio="f"/>
                </v:shape>
                <v:shape id="Chart 24" o:spid="_x0000_s1028" type="#_x0000_t75" style="position:absolute;left:32552;top:853;width:32004;height:307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">
                  <v:imagedata r:id="rId26" o:title=""/>
                  <o:lock v:ext="edit" aspectratio="f"/>
                </v:shape>
                <w10:wrap type="square" anchorx="margin"/>
              </v:group>
            </w:pict>
          </mc:Fallback>
        </mc:AlternateContent>
      </w:r>
    </w:p>
    <w:p w14:paraId="1990FCF9" w14:textId="65826C60" w:rsidR="0075146D" w:rsidRDefault="0075146D" w:rsidP="00052A4D"/>
    <w:p w14:paraId="4FA80F52" w14:textId="40148342" w:rsidR="00931621" w:rsidRDefault="00931621" w:rsidP="00052A4D"/>
    <w:p w14:paraId="6DFC4BD2" w14:textId="03CFE6FC" w:rsidR="00931621" w:rsidRPr="0007306C" w:rsidRDefault="00CC766B" w:rsidP="00CC766B">
      <w:pPr>
        <w:jc w:val="center"/>
        <w:rPr>
          <w:b/>
          <w:bCs/>
          <w:sz w:val="28"/>
          <w:szCs w:val="28"/>
        </w:rPr>
      </w:pPr>
      <w:r w:rsidRPr="0007306C">
        <w:rPr>
          <w:b/>
          <w:bCs/>
          <w:sz w:val="30"/>
          <w:szCs w:val="30"/>
        </w:rPr>
        <w:t xml:space="preserve">Figure </w:t>
      </w:r>
      <w:r w:rsidR="00D250A0" w:rsidRPr="0007306C">
        <w:rPr>
          <w:b/>
          <w:bCs/>
          <w:sz w:val="30"/>
          <w:szCs w:val="30"/>
        </w:rPr>
        <w:t>S</w:t>
      </w:r>
      <w:r w:rsidRPr="0007306C">
        <w:rPr>
          <w:b/>
          <w:bCs/>
          <w:sz w:val="30"/>
          <w:szCs w:val="30"/>
        </w:rPr>
        <w:t>3</w:t>
      </w:r>
    </w:p>
    <w:p w14:paraId="4D3D9AD5" w14:textId="546FFF91" w:rsidR="00931621" w:rsidRDefault="00931621">
      <w:pPr>
        <w:spacing w:line="259" w:lineRule="auto"/>
        <w:jc w:val="left"/>
      </w:pPr>
      <w:r>
        <w:br w:type="page"/>
      </w:r>
    </w:p>
    <w:p w14:paraId="67AC3185" w14:textId="53F49EF8" w:rsidR="0007306C" w:rsidRDefault="0007306C">
      <w:pPr>
        <w:spacing w:line="259" w:lineRule="auto"/>
        <w:jc w:val="left"/>
      </w:pPr>
    </w:p>
    <w:p w14:paraId="6A838042" w14:textId="51DC60F5" w:rsidR="0007306C" w:rsidRDefault="0007306C">
      <w:pPr>
        <w:spacing w:line="259" w:lineRule="auto"/>
        <w:jc w:val="left"/>
      </w:pPr>
    </w:p>
    <w:p w14:paraId="0E806FF2" w14:textId="705361B1" w:rsidR="0007306C" w:rsidRDefault="0007306C">
      <w:pPr>
        <w:spacing w:line="259" w:lineRule="auto"/>
        <w:jc w:val="left"/>
      </w:pPr>
    </w:p>
    <w:p w14:paraId="49D7A7C8" w14:textId="714C6D75" w:rsidR="0007306C" w:rsidRDefault="0007306C">
      <w:pPr>
        <w:spacing w:line="259" w:lineRule="auto"/>
        <w:jc w:val="left"/>
      </w:pPr>
    </w:p>
    <w:p w14:paraId="1C101E7D" w14:textId="06E3E0C4" w:rsidR="0007306C" w:rsidRDefault="00185A81">
      <w:pPr>
        <w:spacing w:line="259" w:lineRule="auto"/>
        <w:jc w:val="lef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6930A58F" wp14:editId="628A4A3A">
                <wp:simplePos x="0" y="0"/>
                <wp:positionH relativeFrom="column">
                  <wp:posOffset>-193675</wp:posOffset>
                </wp:positionH>
                <wp:positionV relativeFrom="paragraph">
                  <wp:posOffset>290830</wp:posOffset>
                </wp:positionV>
                <wp:extent cx="6353175" cy="3286125"/>
                <wp:effectExtent l="0" t="0" r="0" b="0"/>
                <wp:wrapSquare wrapText="bothSides"/>
                <wp:docPr id="53" name="Group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3175" cy="3286125"/>
                          <a:chOff x="0" y="0"/>
                          <a:chExt cx="6353175" cy="3286125"/>
                        </a:xfrm>
                      </wpg:grpSpPr>
                      <wpg:graphicFrame>
                        <wpg:cNvPr id="26" name="Chart 26">
                          <a:extLst>
                            <a:ext uri="{FF2B5EF4-FFF2-40B4-BE49-F238E27FC236}">
                              <a16:creationId xmlns:a16="http://schemas.microsoft.com/office/drawing/2014/main" id="{A514D8F0-5390-4663-9882-953D8B075A83}"/>
                            </a:ext>
                          </a:extLst>
                        </wpg:cNvPr>
                        <wpg:cNvFrPr/>
                        <wpg:xfrm>
                          <a:off x="3152775" y="85725"/>
                          <a:ext cx="3200400" cy="32004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7"/>
                          </a:graphicData>
                        </a:graphic>
                      </wpg:graphicFrame>
                      <wpg:graphicFrame>
                        <wpg:cNvPr id="25" name="Chart 25">
                          <a:extLst>
                            <a:ext uri="{FF2B5EF4-FFF2-40B4-BE49-F238E27FC236}">
                              <a16:creationId xmlns:a16="http://schemas.microsoft.com/office/drawing/2014/main" id="{7023C0AF-9E1F-41A8-805F-5DA37E604B04}"/>
                            </a:ext>
                          </a:extLst>
                        </wpg:cNvPr>
                        <wpg:cNvFrPr/>
                        <wpg:xfrm>
                          <a:off x="0" y="0"/>
                          <a:ext cx="3200400" cy="32004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28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06A57B35" id="Group 53" o:spid="_x0000_s1026" style="position:absolute;margin-left:-15.25pt;margin-top:22.9pt;width:500.25pt;height:258.75pt;z-index:251656192" coordsize="63531,32861" o:gfxdata="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">
                <v:shape id="Chart 26" o:spid="_x0000_s1027" type="#_x0000_t75" style="position:absolute;left:31516;top:853;width:32004;height:320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">
                  <v:imagedata r:id="rId29" o:title=""/>
                  <o:lock v:ext="edit" aspectratio="f"/>
                </v:shape>
                <v:shape id="Chart 25" o:spid="_x0000_s1028" type="#_x0000_t75" style="position:absolute;width:32004;height:320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">
                  <v:imagedata r:id="rId30" o:title=""/>
                  <o:lock v:ext="edit" aspectratio="f"/>
                </v:shape>
                <w10:wrap type="square"/>
              </v:group>
            </w:pict>
          </mc:Fallback>
        </mc:AlternateContent>
      </w:r>
    </w:p>
    <w:p w14:paraId="277ECF3E" w14:textId="5B3477C6" w:rsidR="00931621" w:rsidRDefault="00931621" w:rsidP="000B162E"/>
    <w:p w14:paraId="357B50AC" w14:textId="34557578" w:rsidR="00C706F7" w:rsidRPr="0007306C" w:rsidRDefault="00CC766B" w:rsidP="00CC766B">
      <w:pPr>
        <w:jc w:val="center"/>
        <w:rPr>
          <w:b/>
          <w:bCs/>
          <w:sz w:val="28"/>
          <w:szCs w:val="28"/>
        </w:rPr>
      </w:pPr>
      <w:r w:rsidRPr="0007306C">
        <w:rPr>
          <w:b/>
          <w:bCs/>
          <w:sz w:val="30"/>
          <w:szCs w:val="30"/>
        </w:rPr>
        <w:t xml:space="preserve">Figure </w:t>
      </w:r>
      <w:r w:rsidR="00D250A0" w:rsidRPr="0007306C">
        <w:rPr>
          <w:b/>
          <w:bCs/>
          <w:sz w:val="30"/>
          <w:szCs w:val="30"/>
        </w:rPr>
        <w:t>S</w:t>
      </w:r>
      <w:r w:rsidRPr="0007306C">
        <w:rPr>
          <w:b/>
          <w:bCs/>
          <w:sz w:val="30"/>
          <w:szCs w:val="30"/>
        </w:rPr>
        <w:t>4</w:t>
      </w:r>
    </w:p>
    <w:p w14:paraId="6807B80C" w14:textId="67DC9FE7" w:rsidR="006730D5" w:rsidRDefault="006730D5" w:rsidP="00C706F7">
      <w:pPr>
        <w:jc w:val="center"/>
        <w:rPr>
          <w:b/>
          <w:bCs/>
          <w:sz w:val="30"/>
          <w:szCs w:val="30"/>
        </w:rPr>
      </w:pPr>
    </w:p>
    <w:p w14:paraId="0E8543AE" w14:textId="29822C00" w:rsidR="00A80A81" w:rsidRDefault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5D8121DD" w14:textId="316E53FD" w:rsidR="00A80A81" w:rsidRDefault="00A80A81" w:rsidP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7098DBB0" w14:textId="3330D36B" w:rsidR="0007306C" w:rsidRDefault="0007306C" w:rsidP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732B79AC" w14:textId="65E7B876" w:rsidR="0007306C" w:rsidRDefault="0007306C" w:rsidP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059C862D" w14:textId="60D410C3" w:rsidR="0007306C" w:rsidRDefault="0007306C" w:rsidP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4293ED52" w14:textId="40042C85" w:rsidR="0007306C" w:rsidRDefault="0007306C" w:rsidP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7B2CB9F6" w14:textId="7DE715CA" w:rsidR="0007306C" w:rsidRDefault="0007306C" w:rsidP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253BD74D" w14:textId="03BF74A0" w:rsidR="0007306C" w:rsidRDefault="0007306C" w:rsidP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62E9D4D2" w14:textId="3F966D0E" w:rsidR="0007306C" w:rsidRDefault="0007306C" w:rsidP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08E29A17" w14:textId="783E1C53" w:rsidR="0007306C" w:rsidRDefault="0007306C" w:rsidP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01D1904C" w14:textId="5F9955B3" w:rsidR="0007306C" w:rsidRDefault="0007306C" w:rsidP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1879A6AC" w14:textId="76FE5B5C" w:rsidR="0007306C" w:rsidRDefault="00185A81" w:rsidP="00A80A81">
      <w:pPr>
        <w:spacing w:line="259" w:lineRule="auto"/>
        <w:jc w:val="left"/>
        <w:rPr>
          <w:b/>
          <w:bCs/>
          <w:sz w:val="30"/>
          <w:szCs w:val="30"/>
        </w:rPr>
      </w:pPr>
      <w:r>
        <w:rPr>
          <w:b/>
          <w:bCs/>
          <w:noProof/>
          <w:sz w:val="30"/>
          <w:szCs w:val="30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1703BEC7" wp14:editId="119DD902">
                <wp:simplePos x="0" y="0"/>
                <wp:positionH relativeFrom="margin">
                  <wp:align>center</wp:align>
                </wp:positionH>
                <wp:positionV relativeFrom="paragraph">
                  <wp:posOffset>337185</wp:posOffset>
                </wp:positionV>
                <wp:extent cx="6623050" cy="3219450"/>
                <wp:effectExtent l="0" t="0" r="6350" b="0"/>
                <wp:wrapSquare wrapText="bothSides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3050" cy="3219450"/>
                          <a:chOff x="0" y="0"/>
                          <a:chExt cx="6623050" cy="3219450"/>
                        </a:xfrm>
                      </wpg:grpSpPr>
                      <wpg:graphicFrame>
                        <wpg:cNvPr id="18" name="Chart 18">
                          <a:extLst>
                            <a:ext uri="{FF2B5EF4-FFF2-40B4-BE49-F238E27FC236}">
                              <a16:creationId xmlns:a16="http://schemas.microsoft.com/office/drawing/2014/main" id="{7986C218-598E-4050-B189-57D0DEF5F826}"/>
                            </a:ext>
                          </a:extLst>
                        </wpg:cNvPr>
                        <wpg:cNvFrPr/>
                        <wpg:xfrm>
                          <a:off x="0" y="0"/>
                          <a:ext cx="3200400" cy="32004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31"/>
                          </a:graphicData>
                        </a:graphic>
                      </wpg:graphicFrame>
                      <wpg:graphicFrame>
                        <wpg:cNvPr id="2" name="Chart 2">
                          <a:extLst>
                            <a:ext uri="{FF2B5EF4-FFF2-40B4-BE49-F238E27FC236}">
                              <a16:creationId xmlns:a16="http://schemas.microsoft.com/office/drawing/2014/main" id="{BBEA480C-7F05-427B-8474-81B75FEE9397}"/>
                            </a:ext>
                          </a:extLst>
                        </wpg:cNvPr>
                        <wpg:cNvFrPr/>
                        <wpg:xfrm>
                          <a:off x="3422650" y="19050"/>
                          <a:ext cx="3200400" cy="32004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32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4BF29E5F" id="Group 3" o:spid="_x0000_s1026" style="position:absolute;margin-left:0;margin-top:26.55pt;width:521.5pt;height:253.5pt;z-index:251695104;mso-position-horizontal:center;mso-position-horizontal-relative:margin" coordsize="66230,32194" o:gfxdata="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">
                <v:shape id="Chart 18" o:spid="_x0000_s1027" type="#_x0000_t75" style="position:absolute;width:32004;height:320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">
                  <v:imagedata r:id="rId33" o:title=""/>
                  <o:lock v:ext="edit" aspectratio="f"/>
                </v:shape>
                <v:shape id="Chart 2" o:spid="_x0000_s1028" type="#_x0000_t75" style="position:absolute;left:34198;top:182;width:32004;height:320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">
                  <v:imagedata r:id="rId34" o:title=""/>
                  <o:lock v:ext="edit" aspectratio="f"/>
                </v:shape>
                <w10:wrap type="square" anchorx="margin"/>
              </v:group>
            </w:pict>
          </mc:Fallback>
        </mc:AlternateContent>
      </w:r>
    </w:p>
    <w:p w14:paraId="3DFD1472" w14:textId="7F65F7DC" w:rsidR="00A80A81" w:rsidRDefault="00A80A81" w:rsidP="00A80A81">
      <w:pPr>
        <w:jc w:val="center"/>
        <w:rPr>
          <w:b/>
          <w:bCs/>
          <w:sz w:val="30"/>
          <w:szCs w:val="30"/>
        </w:rPr>
      </w:pPr>
    </w:p>
    <w:p w14:paraId="3106283D" w14:textId="7ADC9545" w:rsidR="00A80A81" w:rsidRPr="0007306C" w:rsidRDefault="00A80A81" w:rsidP="00A80A81">
      <w:pPr>
        <w:jc w:val="center"/>
        <w:rPr>
          <w:b/>
          <w:bCs/>
          <w:sz w:val="28"/>
          <w:szCs w:val="28"/>
        </w:rPr>
      </w:pPr>
      <w:r w:rsidRPr="0007306C">
        <w:rPr>
          <w:b/>
          <w:bCs/>
          <w:sz w:val="28"/>
          <w:szCs w:val="28"/>
        </w:rPr>
        <w:t>Figure S5</w:t>
      </w:r>
    </w:p>
    <w:p w14:paraId="5442894C" w14:textId="61DE7EAB" w:rsidR="00A80A81" w:rsidRDefault="00A80A81" w:rsidP="00A80A81">
      <w:pPr>
        <w:jc w:val="center"/>
        <w:rPr>
          <w:b/>
          <w:bCs/>
          <w:sz w:val="30"/>
          <w:szCs w:val="30"/>
        </w:rPr>
      </w:pPr>
    </w:p>
    <w:p w14:paraId="1799F9FC" w14:textId="6DE3E20D" w:rsidR="00A80A81" w:rsidRDefault="00A80A81" w:rsidP="00A80A81">
      <w:pPr>
        <w:spacing w:line="259" w:lineRule="auto"/>
        <w:jc w:val="left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br w:type="page"/>
      </w:r>
    </w:p>
    <w:p w14:paraId="01DEC1EA" w14:textId="59C1CD2D" w:rsidR="00A80A81" w:rsidRDefault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7AE926C4" w14:textId="0DFBDB85" w:rsidR="00A80A81" w:rsidRDefault="00A80A81">
      <w:pPr>
        <w:spacing w:line="259" w:lineRule="auto"/>
        <w:jc w:val="left"/>
        <w:rPr>
          <w:b/>
          <w:bCs/>
          <w:sz w:val="30"/>
          <w:szCs w:val="30"/>
        </w:rPr>
      </w:pPr>
    </w:p>
    <w:p w14:paraId="1221384A" w14:textId="1F79207D" w:rsidR="0007306C" w:rsidRDefault="0007306C">
      <w:pPr>
        <w:spacing w:line="259" w:lineRule="auto"/>
        <w:jc w:val="left"/>
        <w:rPr>
          <w:b/>
          <w:bCs/>
          <w:sz w:val="30"/>
          <w:szCs w:val="30"/>
        </w:rPr>
      </w:pPr>
    </w:p>
    <w:p w14:paraId="04E01855" w14:textId="24121BD8" w:rsidR="0007306C" w:rsidRDefault="0007306C">
      <w:pPr>
        <w:spacing w:line="259" w:lineRule="auto"/>
        <w:jc w:val="left"/>
        <w:rPr>
          <w:b/>
          <w:bCs/>
          <w:sz w:val="30"/>
          <w:szCs w:val="30"/>
        </w:rPr>
      </w:pPr>
    </w:p>
    <w:p w14:paraId="65C2F253" w14:textId="02D75796" w:rsidR="0007306C" w:rsidRDefault="0007306C">
      <w:pPr>
        <w:spacing w:line="259" w:lineRule="auto"/>
        <w:jc w:val="left"/>
        <w:rPr>
          <w:b/>
          <w:bCs/>
          <w:sz w:val="30"/>
          <w:szCs w:val="30"/>
        </w:rPr>
      </w:pPr>
    </w:p>
    <w:p w14:paraId="1A47CB85" w14:textId="48D3B4FB" w:rsidR="0007306C" w:rsidRDefault="00185A81">
      <w:pPr>
        <w:spacing w:line="259" w:lineRule="auto"/>
        <w:jc w:val="left"/>
        <w:rPr>
          <w:b/>
          <w:bCs/>
          <w:sz w:val="30"/>
          <w:szCs w:val="30"/>
        </w:rPr>
      </w:pPr>
      <w:r>
        <w:rPr>
          <w:b/>
          <w:bCs/>
          <w:noProof/>
          <w:sz w:val="30"/>
          <w:szCs w:val="30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FF72687" wp14:editId="7CD2EE93">
                <wp:simplePos x="0" y="0"/>
                <wp:positionH relativeFrom="margin">
                  <wp:align>center</wp:align>
                </wp:positionH>
                <wp:positionV relativeFrom="paragraph">
                  <wp:posOffset>325755</wp:posOffset>
                </wp:positionV>
                <wp:extent cx="6391275" cy="3312795"/>
                <wp:effectExtent l="0" t="0" r="0" b="1905"/>
                <wp:wrapSquare wrapText="bothSides"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91275" cy="3312795"/>
                          <a:chOff x="0" y="0"/>
                          <a:chExt cx="6391275" cy="3312795"/>
                        </a:xfrm>
                      </wpg:grpSpPr>
                      <wpg:graphicFrame>
                        <wpg:cNvPr id="29" name="Chart 29">
                          <a:extLst>
                            <a:ext uri="{FF2B5EF4-FFF2-40B4-BE49-F238E27FC236}">
                              <a16:creationId xmlns:a16="http://schemas.microsoft.com/office/drawing/2014/main" id="{05DE5FC2-B7CE-4AEE-978F-79E6E491D2DF}"/>
                            </a:ext>
                          </a:extLst>
                        </wpg:cNvPr>
                        <wpg:cNvFrPr/>
                        <wpg:xfrm>
                          <a:off x="0" y="0"/>
                          <a:ext cx="3200400" cy="32004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35"/>
                          </a:graphicData>
                        </a:graphic>
                      </wpg:graphicFrame>
                      <wpg:graphicFrame>
                        <wpg:cNvPr id="30" name="Chart 30">
                          <a:extLst>
                            <a:ext uri="{FF2B5EF4-FFF2-40B4-BE49-F238E27FC236}">
                              <a16:creationId xmlns:a16="http://schemas.microsoft.com/office/drawing/2014/main" id="{DEE4EF9B-08F2-46B0-8FE5-D52423B7EB9D}"/>
                            </a:ext>
                          </a:extLst>
                        </wpg:cNvPr>
                        <wpg:cNvFrPr/>
                        <wpg:xfrm>
                          <a:off x="3190875" y="104775"/>
                          <a:ext cx="3200400" cy="32080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36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1F5C043A" id="Group 57" o:spid="_x0000_s1026" style="position:absolute;margin-left:0;margin-top:25.65pt;width:503.25pt;height:260.85pt;z-index:251668480;mso-position-horizontal:center;mso-position-horizontal-relative:margin" coordsize="63912,33127" o:gfxdata="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">
                <v:shape id="Chart 29" o:spid="_x0000_s1027" type="#_x0000_t75" style="position:absolute;width:32004;height:320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">
                  <v:imagedata r:id="rId37" o:title=""/>
                  <o:lock v:ext="edit" aspectratio="f"/>
                </v:shape>
                <v:shape id="Chart 30" o:spid="_x0000_s1028" type="#_x0000_t75" style="position:absolute;left:31882;top:1036;width:32004;height:3206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">
                  <v:imagedata r:id="rId38" o:title=""/>
                  <o:lock v:ext="edit" aspectratio="f"/>
                </v:shape>
                <w10:wrap type="square" anchorx="margin"/>
              </v:group>
            </w:pict>
          </mc:Fallback>
        </mc:AlternateContent>
      </w:r>
    </w:p>
    <w:p w14:paraId="32252C21" w14:textId="13C006DB" w:rsidR="006730D5" w:rsidRDefault="006730D5" w:rsidP="00C706F7">
      <w:pPr>
        <w:jc w:val="center"/>
        <w:rPr>
          <w:b/>
          <w:bCs/>
          <w:sz w:val="30"/>
          <w:szCs w:val="30"/>
        </w:rPr>
      </w:pPr>
    </w:p>
    <w:p w14:paraId="26E65106" w14:textId="60018A8C" w:rsidR="00A31EA4" w:rsidRPr="0007306C" w:rsidRDefault="00A73630" w:rsidP="00A80A81">
      <w:pPr>
        <w:jc w:val="center"/>
        <w:rPr>
          <w:b/>
          <w:bCs/>
          <w:sz w:val="28"/>
          <w:szCs w:val="28"/>
        </w:rPr>
      </w:pPr>
      <w:r w:rsidRPr="0007306C">
        <w:rPr>
          <w:b/>
          <w:bCs/>
          <w:sz w:val="28"/>
          <w:szCs w:val="28"/>
        </w:rPr>
        <w:t xml:space="preserve">Figure </w:t>
      </w:r>
      <w:r w:rsidR="00D250A0" w:rsidRPr="0007306C">
        <w:rPr>
          <w:b/>
          <w:bCs/>
          <w:sz w:val="28"/>
          <w:szCs w:val="28"/>
        </w:rPr>
        <w:t>S</w:t>
      </w:r>
      <w:r w:rsidR="00A80A81" w:rsidRPr="0007306C">
        <w:rPr>
          <w:b/>
          <w:bCs/>
          <w:sz w:val="28"/>
          <w:szCs w:val="28"/>
        </w:rPr>
        <w:t>6</w:t>
      </w:r>
    </w:p>
    <w:p w14:paraId="76588EE3" w14:textId="788DC391" w:rsidR="00A31EA4" w:rsidRDefault="00A31EA4" w:rsidP="00C706F7">
      <w:pPr>
        <w:jc w:val="center"/>
        <w:rPr>
          <w:b/>
          <w:bCs/>
          <w:sz w:val="30"/>
          <w:szCs w:val="30"/>
        </w:rPr>
      </w:pPr>
    </w:p>
    <w:p w14:paraId="719483A4" w14:textId="2B7F0732" w:rsidR="00A31EA4" w:rsidRDefault="00A31EA4">
      <w:pPr>
        <w:spacing w:line="259" w:lineRule="auto"/>
        <w:jc w:val="left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br w:type="page"/>
      </w:r>
    </w:p>
    <w:p w14:paraId="4343C615" w14:textId="1A12E0F5" w:rsidR="0007306C" w:rsidRDefault="0007306C">
      <w:pPr>
        <w:spacing w:line="259" w:lineRule="auto"/>
        <w:jc w:val="left"/>
        <w:rPr>
          <w:b/>
          <w:bCs/>
          <w:sz w:val="30"/>
          <w:szCs w:val="30"/>
        </w:rPr>
      </w:pPr>
    </w:p>
    <w:p w14:paraId="614CDBDC" w14:textId="5C9B845A" w:rsidR="0007306C" w:rsidRDefault="0007306C">
      <w:pPr>
        <w:spacing w:line="259" w:lineRule="auto"/>
        <w:jc w:val="left"/>
        <w:rPr>
          <w:b/>
          <w:bCs/>
          <w:sz w:val="30"/>
          <w:szCs w:val="30"/>
        </w:rPr>
      </w:pPr>
    </w:p>
    <w:p w14:paraId="55314D15" w14:textId="5F66F70B" w:rsidR="0007306C" w:rsidRDefault="0007306C">
      <w:pPr>
        <w:spacing w:line="259" w:lineRule="auto"/>
        <w:jc w:val="left"/>
        <w:rPr>
          <w:b/>
          <w:bCs/>
          <w:sz w:val="30"/>
          <w:szCs w:val="30"/>
        </w:rPr>
      </w:pPr>
    </w:p>
    <w:p w14:paraId="0C2047BA" w14:textId="4D6C5F2B" w:rsidR="0007306C" w:rsidRDefault="0007306C">
      <w:pPr>
        <w:spacing w:line="259" w:lineRule="auto"/>
        <w:jc w:val="left"/>
        <w:rPr>
          <w:b/>
          <w:bCs/>
          <w:sz w:val="30"/>
          <w:szCs w:val="30"/>
        </w:rPr>
      </w:pPr>
    </w:p>
    <w:p w14:paraId="518BE217" w14:textId="0C119628" w:rsidR="0007306C" w:rsidRDefault="00185A81">
      <w:pPr>
        <w:spacing w:line="259" w:lineRule="auto"/>
        <w:jc w:val="left"/>
        <w:rPr>
          <w:b/>
          <w:bCs/>
          <w:sz w:val="30"/>
          <w:szCs w:val="30"/>
        </w:rPr>
      </w:pPr>
      <w:bookmarkStart w:id="0" w:name="_GoBack"/>
      <w:r w:rsidRPr="0007306C">
        <w:rPr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16C6EF57" wp14:editId="19BA2B37">
                <wp:simplePos x="0" y="0"/>
                <wp:positionH relativeFrom="margin">
                  <wp:align>center</wp:align>
                </wp:positionH>
                <wp:positionV relativeFrom="paragraph">
                  <wp:posOffset>267970</wp:posOffset>
                </wp:positionV>
                <wp:extent cx="6410325" cy="3228975"/>
                <wp:effectExtent l="0" t="0" r="9525" b="0"/>
                <wp:wrapSquare wrapText="bothSides"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0325" cy="3228975"/>
                          <a:chOff x="0" y="0"/>
                          <a:chExt cx="6410325" cy="3228975"/>
                        </a:xfrm>
                      </wpg:grpSpPr>
                      <wpg:graphicFrame>
                        <wpg:cNvPr id="32" name="Chart 32">
                          <a:extLst>
                            <a:ext uri="{FF2B5EF4-FFF2-40B4-BE49-F238E27FC236}">
                              <a16:creationId xmlns:a16="http://schemas.microsoft.com/office/drawing/2014/main" id="{58F6A397-7C01-4F7F-BB50-C97FC61D528B}"/>
                            </a:ext>
                          </a:extLst>
                        </wpg:cNvPr>
                        <wpg:cNvFrPr/>
                        <wpg:xfrm>
                          <a:off x="3209925" y="28575"/>
                          <a:ext cx="3200400" cy="32004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39"/>
                          </a:graphicData>
                        </a:graphic>
                      </wpg:graphicFrame>
                      <wpg:graphicFrame>
                        <wpg:cNvPr id="31" name="Chart 31">
                          <a:extLst>
                            <a:ext uri="{FF2B5EF4-FFF2-40B4-BE49-F238E27FC236}">
                              <a16:creationId xmlns:a16="http://schemas.microsoft.com/office/drawing/2014/main" id="{1FCD8D30-EDF5-4BC6-B502-AFBACE6AD086}"/>
                            </a:ext>
                          </a:extLst>
                        </wpg:cNvPr>
                        <wpg:cNvFrPr/>
                        <wpg:xfrm>
                          <a:off x="0" y="0"/>
                          <a:ext cx="3200400" cy="32004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40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47A57187" id="Group 59" o:spid="_x0000_s1026" style="position:absolute;margin-left:0;margin-top:21.1pt;width:504.75pt;height:254.25pt;z-index:251674624;mso-position-horizontal:center;mso-position-horizontal-relative:margin" coordsize="64103,32289" o:gfxdata="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">
                <v:shape id="Chart 32" o:spid="_x0000_s1027" type="#_x0000_t75" style="position:absolute;left:32125;top:304;width:32004;height:320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">
                  <v:imagedata r:id="rId41" o:title=""/>
                  <o:lock v:ext="edit" aspectratio="f"/>
                </v:shape>
                <v:shape id="Chart 31" o:spid="_x0000_s1028" type="#_x0000_t75" style="position:absolute;width:32004;height:320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">
                  <v:imagedata r:id="rId42" o:title=""/>
                  <o:lock v:ext="edit" aspectratio="f"/>
                </v:shape>
                <w10:wrap type="square" anchorx="margin"/>
              </v:group>
            </w:pict>
          </mc:Fallback>
        </mc:AlternateContent>
      </w:r>
      <w:bookmarkEnd w:id="0"/>
    </w:p>
    <w:p w14:paraId="343BE35A" w14:textId="60C8A292" w:rsidR="00A31EA4" w:rsidRPr="0007306C" w:rsidRDefault="00A73630" w:rsidP="00A80A81">
      <w:pPr>
        <w:jc w:val="center"/>
        <w:rPr>
          <w:b/>
          <w:bCs/>
        </w:rPr>
      </w:pPr>
      <w:r w:rsidRPr="0007306C">
        <w:rPr>
          <w:b/>
          <w:bCs/>
          <w:sz w:val="28"/>
          <w:szCs w:val="28"/>
        </w:rPr>
        <w:t xml:space="preserve">Figure </w:t>
      </w:r>
      <w:r w:rsidR="00D250A0" w:rsidRPr="0007306C">
        <w:rPr>
          <w:b/>
          <w:bCs/>
          <w:sz w:val="28"/>
          <w:szCs w:val="28"/>
        </w:rPr>
        <w:t>S</w:t>
      </w:r>
      <w:r w:rsidR="00A80A81" w:rsidRPr="0007306C">
        <w:rPr>
          <w:b/>
          <w:bCs/>
          <w:sz w:val="28"/>
          <w:szCs w:val="28"/>
        </w:rPr>
        <w:t>7</w:t>
      </w:r>
    </w:p>
    <w:sectPr w:rsidR="00A31EA4" w:rsidRPr="000730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C62DBB"/>
    <w:multiLevelType w:val="multilevel"/>
    <w:tmpl w:val="2B84C026"/>
    <w:lvl w:ilvl="0">
      <w:start w:val="1"/>
      <w:numFmt w:val="decimal"/>
      <w:pStyle w:val="Heading1"/>
      <w:suff w:val="space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suff w:val="space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2A6"/>
    <w:rsid w:val="00052A4D"/>
    <w:rsid w:val="0007306C"/>
    <w:rsid w:val="00074892"/>
    <w:rsid w:val="000B162E"/>
    <w:rsid w:val="00185A81"/>
    <w:rsid w:val="001B2AD2"/>
    <w:rsid w:val="001D6E42"/>
    <w:rsid w:val="002859C0"/>
    <w:rsid w:val="002B3C2A"/>
    <w:rsid w:val="002E7864"/>
    <w:rsid w:val="0033201B"/>
    <w:rsid w:val="00341492"/>
    <w:rsid w:val="005217FC"/>
    <w:rsid w:val="006022B9"/>
    <w:rsid w:val="00611BDB"/>
    <w:rsid w:val="006514B6"/>
    <w:rsid w:val="006730D5"/>
    <w:rsid w:val="00675D9C"/>
    <w:rsid w:val="006B0BC4"/>
    <w:rsid w:val="0075146D"/>
    <w:rsid w:val="00771C8C"/>
    <w:rsid w:val="007B0D84"/>
    <w:rsid w:val="00800428"/>
    <w:rsid w:val="00806237"/>
    <w:rsid w:val="008B5A6E"/>
    <w:rsid w:val="00905031"/>
    <w:rsid w:val="00931621"/>
    <w:rsid w:val="009A160D"/>
    <w:rsid w:val="00A31EA4"/>
    <w:rsid w:val="00A6288D"/>
    <w:rsid w:val="00A73630"/>
    <w:rsid w:val="00A80A81"/>
    <w:rsid w:val="00A85124"/>
    <w:rsid w:val="00AB668D"/>
    <w:rsid w:val="00AF63D2"/>
    <w:rsid w:val="00B530EC"/>
    <w:rsid w:val="00BB5C3C"/>
    <w:rsid w:val="00BD2658"/>
    <w:rsid w:val="00C473B8"/>
    <w:rsid w:val="00C606AB"/>
    <w:rsid w:val="00C706F7"/>
    <w:rsid w:val="00CC766B"/>
    <w:rsid w:val="00D028F3"/>
    <w:rsid w:val="00D04DDE"/>
    <w:rsid w:val="00D250A0"/>
    <w:rsid w:val="00D73D01"/>
    <w:rsid w:val="00E504F1"/>
    <w:rsid w:val="00E83166"/>
    <w:rsid w:val="00EA0B8A"/>
    <w:rsid w:val="00F57AB9"/>
    <w:rsid w:val="00FC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F5126"/>
  <w15:chartTrackingRefBased/>
  <w15:docId w15:val="{A6B9A99C-FC02-41F9-A4AE-6018655EA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3D01"/>
    <w:pPr>
      <w:spacing w:line="360" w:lineRule="auto"/>
      <w:jc w:val="lowKashida"/>
    </w:pPr>
    <w:rPr>
      <w:rFonts w:ascii="Times New Roman" w:hAnsi="Times New Roman" w:cs="B Nazani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7864"/>
    <w:pPr>
      <w:keepNext/>
      <w:keepLines/>
      <w:numPr>
        <w:numId w:val="1"/>
      </w:numPr>
      <w:spacing w:before="240" w:after="0"/>
      <w:outlineLvl w:val="0"/>
    </w:pPr>
    <w:rPr>
      <w:rFonts w:eastAsiaTheme="majorEastAsia"/>
      <w:b/>
      <w:bCs/>
      <w:color w:val="00206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E7864"/>
    <w:pPr>
      <w:keepNext/>
      <w:keepLines/>
      <w:numPr>
        <w:ilvl w:val="1"/>
        <w:numId w:val="1"/>
      </w:numPr>
      <w:spacing w:before="40" w:after="0"/>
      <w:outlineLvl w:val="1"/>
    </w:pPr>
    <w:rPr>
      <w:rFonts w:eastAsiaTheme="majorEastAsia"/>
      <w:b/>
      <w:bCs/>
      <w:color w:val="C45911" w:themeColor="accent2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E7864"/>
    <w:pPr>
      <w:keepNext/>
      <w:keepLines/>
      <w:numPr>
        <w:ilvl w:val="2"/>
        <w:numId w:val="1"/>
      </w:numPr>
      <w:spacing w:before="40" w:after="0"/>
      <w:outlineLvl w:val="2"/>
    </w:pPr>
    <w:rPr>
      <w:rFonts w:eastAsiaTheme="majorEastAsia"/>
      <w:b/>
      <w:bCs/>
      <w:color w:val="538135" w:themeColor="accent6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7864"/>
    <w:pPr>
      <w:keepNext/>
      <w:keepLines/>
      <w:numPr>
        <w:ilvl w:val="3"/>
        <w:numId w:val="1"/>
      </w:numPr>
      <w:spacing w:before="40" w:after="0"/>
      <w:outlineLvl w:val="3"/>
    </w:pPr>
    <w:rPr>
      <w:rFonts w:eastAsiaTheme="majorEastAsia"/>
      <w:b/>
      <w:color w:val="C0000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786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786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786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786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786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7864"/>
    <w:rPr>
      <w:rFonts w:ascii="Times New Roman" w:eastAsiaTheme="majorEastAsia" w:hAnsi="Times New Roman" w:cs="B Nazanin"/>
      <w:b/>
      <w:bCs/>
      <w:color w:val="00206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E7864"/>
    <w:rPr>
      <w:rFonts w:ascii="Times New Roman" w:eastAsiaTheme="majorEastAsia" w:hAnsi="Times New Roman" w:cs="B Nazanin"/>
      <w:b/>
      <w:bCs/>
      <w:color w:val="C45911" w:themeColor="accent2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E7864"/>
    <w:rPr>
      <w:rFonts w:ascii="Times New Roman" w:eastAsiaTheme="majorEastAsia" w:hAnsi="Times New Roman" w:cs="B Nazanin"/>
      <w:b/>
      <w:bCs/>
      <w:color w:val="538135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7864"/>
    <w:rPr>
      <w:rFonts w:ascii="Times New Roman" w:eastAsiaTheme="majorEastAsia" w:hAnsi="Times New Roman" w:cs="B Nazanin"/>
      <w:b/>
      <w:color w:val="C00000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7864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786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7864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786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786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B530E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530EC"/>
    <w:pPr>
      <w:spacing w:before="100" w:beforeAutospacing="1" w:after="100" w:afterAutospacing="1" w:line="240" w:lineRule="auto"/>
      <w:jc w:val="left"/>
    </w:pPr>
    <w:rPr>
      <w:rFonts w:eastAsia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image" Target="media/image10.png"/><Relationship Id="rId26" Type="http://schemas.openxmlformats.org/officeDocument/2006/relationships/image" Target="media/image16.png"/><Relationship Id="rId39" Type="http://schemas.openxmlformats.org/officeDocument/2006/relationships/chart" Target="charts/chart11.xml"/><Relationship Id="rId21" Type="http://schemas.openxmlformats.org/officeDocument/2006/relationships/image" Target="media/image13.png"/><Relationship Id="rId34" Type="http://schemas.openxmlformats.org/officeDocument/2006/relationships/image" Target="media/image20.png"/><Relationship Id="rId42" Type="http://schemas.openxmlformats.org/officeDocument/2006/relationships/image" Target="media/image24.png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image" Target="media/image12.png"/><Relationship Id="rId29" Type="http://schemas.openxmlformats.org/officeDocument/2006/relationships/image" Target="media/image17.png"/><Relationship Id="rId41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hyperlink" Target="mailto:a_naseri@tabrizu.ac.ir" TargetMode="External"/><Relationship Id="rId11" Type="http://schemas.openxmlformats.org/officeDocument/2006/relationships/image" Target="media/image3.emf"/><Relationship Id="rId24" Type="http://schemas.openxmlformats.org/officeDocument/2006/relationships/chart" Target="charts/chart4.xml"/><Relationship Id="rId32" Type="http://schemas.openxmlformats.org/officeDocument/2006/relationships/chart" Target="charts/chart8.xml"/><Relationship Id="rId37" Type="http://schemas.openxmlformats.org/officeDocument/2006/relationships/image" Target="media/image21.png"/><Relationship Id="rId40" Type="http://schemas.openxmlformats.org/officeDocument/2006/relationships/chart" Target="charts/chart12.xml"/><Relationship Id="rId5" Type="http://schemas.openxmlformats.org/officeDocument/2006/relationships/hyperlink" Target="mailto:balalkhalilzadeh@gmail.com" TargetMode="External"/><Relationship Id="rId15" Type="http://schemas.openxmlformats.org/officeDocument/2006/relationships/image" Target="media/image7.png"/><Relationship Id="rId23" Type="http://schemas.openxmlformats.org/officeDocument/2006/relationships/chart" Target="charts/chart3.xml"/><Relationship Id="rId28" Type="http://schemas.openxmlformats.org/officeDocument/2006/relationships/chart" Target="charts/chart6.xml"/><Relationship Id="rId36" Type="http://schemas.openxmlformats.org/officeDocument/2006/relationships/chart" Target="charts/chart10.xml"/><Relationship Id="rId10" Type="http://schemas.openxmlformats.org/officeDocument/2006/relationships/image" Target="media/image2.png"/><Relationship Id="rId19" Type="http://schemas.openxmlformats.org/officeDocument/2006/relationships/image" Target="media/image11.emf"/><Relationship Id="rId31" Type="http://schemas.openxmlformats.org/officeDocument/2006/relationships/chart" Target="charts/chart7.xml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emf"/><Relationship Id="rId27" Type="http://schemas.openxmlformats.org/officeDocument/2006/relationships/chart" Target="charts/chart5.xml"/><Relationship Id="rId30" Type="http://schemas.openxmlformats.org/officeDocument/2006/relationships/image" Target="media/image18.png"/><Relationship Id="rId35" Type="http://schemas.openxmlformats.org/officeDocument/2006/relationships/chart" Target="charts/chart9.xml"/><Relationship Id="rId43" Type="http://schemas.openxmlformats.org/officeDocument/2006/relationships/fontTable" Target="fontTable.xml"/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9.emf"/><Relationship Id="rId25" Type="http://schemas.openxmlformats.org/officeDocument/2006/relationships/image" Target="media/image15.png"/><Relationship Id="rId33" Type="http://schemas.openxmlformats.org/officeDocument/2006/relationships/image" Target="media/image19.png"/><Relationship Id="rId38" Type="http://schemas.openxmlformats.org/officeDocument/2006/relationships/image" Target="media/image2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.N\Documents\Custom%20Office%20Templates\Doc1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figures\figure%202\Taurine+MoO3%20(EIS)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figures\figure%202\Taurine+MoO3%20(EIS)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figures\figure%206\Taurine+MoO3-cycle%20number-(CVs)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figures\figure%206\Taurine+MoO3-cycle%20number-(CVs)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Incunation%20time%20of%20Ab\Incubation%20time%20of%20Ab%20(DPV)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Incunation%20time%20of%20Ab\Incubation%20time%20of%20Ab%20(DPV).xlsx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selectivity\selectivity.xlsx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MoO3-p-Tau\selectivity\selectivity.xlsx" TargetMode="Externa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figures\figure%209\reproducibility.xlsx" TargetMode="Externa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chartUserShapes" Target="../drawings/drawing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figures\figure%209\reproducibility.xlsx" TargetMode="Externa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chartUserShapes" Target="../drawings/drawing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figures\figure%2010\signal%20stability.xlsx" TargetMode="Externa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chartUserShapes" Target="../drawings/drawing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PhD%20research%20projects\EC\figures\figure%2010\signal%20stability.xlsx" TargetMode="Externa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chartUserShapes" Target="../drawings/drawing1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8852143482064743"/>
          <c:y val="3.8194444444444448E-2"/>
          <c:w val="0.75839977034120731"/>
          <c:h val="0.81457185039370084"/>
        </c:manualLayout>
      </c:layout>
      <c:scatterChart>
        <c:scatterStyle val="lineMarker"/>
        <c:varyColors val="0"/>
        <c:ser>
          <c:idx val="0"/>
          <c:order val="0"/>
          <c:tx>
            <c:v>bare</c:v>
          </c:tx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0000FF"/>
              </a:solidFill>
              <a:ln w="9525">
                <a:noFill/>
              </a:ln>
              <a:effectLst/>
            </c:spPr>
          </c:marker>
          <c:xVal>
            <c:numRef>
              <c:f>comparision!$A$2:$A$2944</c:f>
              <c:numCache>
                <c:formatCode>General</c:formatCode>
                <c:ptCount val="2943"/>
                <c:pt idx="0">
                  <c:v>80.966338477684317</c:v>
                </c:pt>
                <c:pt idx="1">
                  <c:v>82.539175701791848</c:v>
                </c:pt>
                <c:pt idx="2">
                  <c:v>83.989053885540841</c:v>
                </c:pt>
                <c:pt idx="3">
                  <c:v>85.434942718798169</c:v>
                </c:pt>
                <c:pt idx="4">
                  <c:v>87.002615700857319</c:v>
                </c:pt>
                <c:pt idx="5">
                  <c:v>88.812208666156081</c:v>
                </c:pt>
                <c:pt idx="6">
                  <c:v>91.058393608379035</c:v>
                </c:pt>
                <c:pt idx="7">
                  <c:v>94.014659129855502</c:v>
                </c:pt>
                <c:pt idx="8">
                  <c:v>97.918620682101576</c:v>
                </c:pt>
                <c:pt idx="9">
                  <c:v>103.04523972958332</c:v>
                </c:pt>
                <c:pt idx="10">
                  <c:v>110.16974139281332</c:v>
                </c:pt>
                <c:pt idx="11">
                  <c:v>119.84910344199849</c:v>
                </c:pt>
                <c:pt idx="12">
                  <c:v>132.5723266776555</c:v>
                </c:pt>
                <c:pt idx="13">
                  <c:v>149.23959912135129</c:v>
                </c:pt>
                <c:pt idx="14">
                  <c:v>170.17527911121701</c:v>
                </c:pt>
                <c:pt idx="15">
                  <c:v>195.89960661493456</c:v>
                </c:pt>
                <c:pt idx="16">
                  <c:v>225.78120845175943</c:v>
                </c:pt>
                <c:pt idx="17">
                  <c:v>259.08252118753205</c:v>
                </c:pt>
                <c:pt idx="18">
                  <c:v>294.2936225979272</c:v>
                </c:pt>
                <c:pt idx="19">
                  <c:v>329.2849214333699</c:v>
                </c:pt>
                <c:pt idx="20">
                  <c:v>362.92976932242232</c:v>
                </c:pt>
                <c:pt idx="21">
                  <c:v>393.42834894356281</c:v>
                </c:pt>
                <c:pt idx="22">
                  <c:v>420.88652742595048</c:v>
                </c:pt>
                <c:pt idx="23">
                  <c:v>444.6311916021931</c:v>
                </c:pt>
                <c:pt idx="24">
                  <c:v>465.6041700065295</c:v>
                </c:pt>
                <c:pt idx="25">
                  <c:v>484.23014914266207</c:v>
                </c:pt>
                <c:pt idx="26">
                  <c:v>501.22143381423388</c:v>
                </c:pt>
                <c:pt idx="27">
                  <c:v>516.50539909775262</c:v>
                </c:pt>
                <c:pt idx="28">
                  <c:v>531.45737783560719</c:v>
                </c:pt>
                <c:pt idx="29">
                  <c:v>546.44276414517321</c:v>
                </c:pt>
                <c:pt idx="30">
                  <c:v>561.62166069411751</c:v>
                </c:pt>
                <c:pt idx="31">
                  <c:v>577.19345074272394</c:v>
                </c:pt>
                <c:pt idx="32">
                  <c:v>593.67802027770222</c:v>
                </c:pt>
                <c:pt idx="33">
                  <c:v>611.79126583146012</c:v>
                </c:pt>
                <c:pt idx="34">
                  <c:v>630.964868748546</c:v>
                </c:pt>
                <c:pt idx="35">
                  <c:v>652.00522395295559</c:v>
                </c:pt>
                <c:pt idx="36">
                  <c:v>675.3904968624887</c:v>
                </c:pt>
                <c:pt idx="37">
                  <c:v>700.66290820980737</c:v>
                </c:pt>
                <c:pt idx="38">
                  <c:v>728.05120041659382</c:v>
                </c:pt>
                <c:pt idx="39">
                  <c:v>757.68319954265189</c:v>
                </c:pt>
                <c:pt idx="40">
                  <c:v>791.4168276243513</c:v>
                </c:pt>
                <c:pt idx="41">
                  <c:v>827.52221611975017</c:v>
                </c:pt>
                <c:pt idx="42">
                  <c:v>867.06635620772204</c:v>
                </c:pt>
                <c:pt idx="43">
                  <c:v>911.54670331070963</c:v>
                </c:pt>
                <c:pt idx="44">
                  <c:v>960.59204694036737</c:v>
                </c:pt>
                <c:pt idx="45">
                  <c:v>1012.1482656723056</c:v>
                </c:pt>
                <c:pt idx="46">
                  <c:v>1070.4973963579305</c:v>
                </c:pt>
                <c:pt idx="47">
                  <c:v>1139.2500018529029</c:v>
                </c:pt>
                <c:pt idx="48">
                  <c:v>1211.6226816553549</c:v>
                </c:pt>
                <c:pt idx="49">
                  <c:v>1291.3079068536792</c:v>
                </c:pt>
                <c:pt idx="50">
                  <c:v>1387.0776330272809</c:v>
                </c:pt>
                <c:pt idx="51">
                  <c:v>1499.4728034733157</c:v>
                </c:pt>
                <c:pt idx="52">
                  <c:v>1595.4932021787399</c:v>
                </c:pt>
              </c:numCache>
            </c:numRef>
          </c:xVal>
          <c:yVal>
            <c:numRef>
              <c:f>comparision!$B$2:$B$2944</c:f>
              <c:numCache>
                <c:formatCode>General</c:formatCode>
                <c:ptCount val="2943"/>
                <c:pt idx="0">
                  <c:v>22.283421146796279</c:v>
                </c:pt>
                <c:pt idx="1">
                  <c:v>22.759011964404255</c:v>
                </c:pt>
                <c:pt idx="2">
                  <c:v>24.008897909670871</c:v>
                </c:pt>
                <c:pt idx="3">
                  <c:v>26.118092987682061</c:v>
                </c:pt>
                <c:pt idx="4">
                  <c:v>29.230918573429051</c:v>
                </c:pt>
                <c:pt idx="5">
                  <c:v>33.477738472805221</c:v>
                </c:pt>
                <c:pt idx="6">
                  <c:v>39.025126530400875</c:v>
                </c:pt>
                <c:pt idx="7">
                  <c:v>46.058804832942229</c:v>
                </c:pt>
                <c:pt idx="8">
                  <c:v>54.786609774746353</c:v>
                </c:pt>
                <c:pt idx="9">
                  <c:v>66.77122868438083</c:v>
                </c:pt>
                <c:pt idx="10">
                  <c:v>78.805152696012257</c:v>
                </c:pt>
                <c:pt idx="11">
                  <c:v>92.801077386007194</c:v>
                </c:pt>
                <c:pt idx="12">
                  <c:v>108.32968585489421</c:v>
                </c:pt>
                <c:pt idx="13">
                  <c:v>125.00752671427172</c:v>
                </c:pt>
                <c:pt idx="14">
                  <c:v>141.76323242569723</c:v>
                </c:pt>
                <c:pt idx="15">
                  <c:v>157.60886933144027</c:v>
                </c:pt>
                <c:pt idx="16">
                  <c:v>170.85845809454617</c:v>
                </c:pt>
                <c:pt idx="17">
                  <c:v>180.37351391542873</c:v>
                </c:pt>
                <c:pt idx="18">
                  <c:v>185.3429719201273</c:v>
                </c:pt>
                <c:pt idx="19">
                  <c:v>185.29625802233534</c:v>
                </c:pt>
                <c:pt idx="20">
                  <c:v>181.07652087962188</c:v>
                </c:pt>
                <c:pt idx="21">
                  <c:v>173.82735106299975</c:v>
                </c:pt>
                <c:pt idx="22">
                  <c:v>165.0326231061153</c:v>
                </c:pt>
                <c:pt idx="23">
                  <c:v>155.83524165246493</c:v>
                </c:pt>
                <c:pt idx="24">
                  <c:v>147.4267483746666</c:v>
                </c:pt>
                <c:pt idx="25">
                  <c:v>140.37427089357539</c:v>
                </c:pt>
                <c:pt idx="26">
                  <c:v>135.21570090231199</c:v>
                </c:pt>
                <c:pt idx="27">
                  <c:v>132.0086807870193</c:v>
                </c:pt>
                <c:pt idx="28">
                  <c:v>130.90135704750134</c:v>
                </c:pt>
                <c:pt idx="29">
                  <c:v>132.21136102300355</c:v>
                </c:pt>
                <c:pt idx="30">
                  <c:v>135.53402170678461</c:v>
                </c:pt>
                <c:pt idx="31">
                  <c:v>140.92880261170382</c:v>
                </c:pt>
                <c:pt idx="32">
                  <c:v>148.36891180527016</c:v>
                </c:pt>
                <c:pt idx="33">
                  <c:v>157.90877582745495</c:v>
                </c:pt>
                <c:pt idx="34">
                  <c:v>169.55261631399179</c:v>
                </c:pt>
                <c:pt idx="35">
                  <c:v>183.26375330867097</c:v>
                </c:pt>
                <c:pt idx="36">
                  <c:v>199.06783027814592</c:v>
                </c:pt>
                <c:pt idx="37">
                  <c:v>216.94553358277031</c:v>
                </c:pt>
                <c:pt idx="38">
                  <c:v>237.32793914189145</c:v>
                </c:pt>
                <c:pt idx="39">
                  <c:v>260.38273175467731</c:v>
                </c:pt>
                <c:pt idx="40">
                  <c:v>286.14694342545954</c:v>
                </c:pt>
                <c:pt idx="41">
                  <c:v>315.35553618431834</c:v>
                </c:pt>
                <c:pt idx="42">
                  <c:v>348.72990717791902</c:v>
                </c:pt>
                <c:pt idx="43">
                  <c:v>385.3312441129649</c:v>
                </c:pt>
                <c:pt idx="44">
                  <c:v>426.11342137721817</c:v>
                </c:pt>
                <c:pt idx="45">
                  <c:v>474.4771891364436</c:v>
                </c:pt>
                <c:pt idx="46">
                  <c:v>527.84842920471954</c:v>
                </c:pt>
                <c:pt idx="47">
                  <c:v>590.64315738339974</c:v>
                </c:pt>
                <c:pt idx="48">
                  <c:v>654.26011997332671</c:v>
                </c:pt>
                <c:pt idx="49">
                  <c:v>729.20510630823094</c:v>
                </c:pt>
                <c:pt idx="50">
                  <c:v>813.76015966861723</c:v>
                </c:pt>
                <c:pt idx="51">
                  <c:v>912.50666895304414</c:v>
                </c:pt>
                <c:pt idx="52">
                  <c:v>1007.7014357361642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D851-4829-9B14-70535A32053F}"/>
            </c:ext>
          </c:extLst>
        </c:ser>
        <c:ser>
          <c:idx val="1"/>
          <c:order val="1"/>
          <c:tx>
            <c:v>p-Tau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C000"/>
              </a:solidFill>
              <a:ln w="9525">
                <a:noFill/>
              </a:ln>
              <a:effectLst/>
            </c:spPr>
          </c:marker>
          <c:xVal>
            <c:numRef>
              <c:f>comparision!$D$2:$D$41</c:f>
              <c:numCache>
                <c:formatCode>General</c:formatCode>
                <c:ptCount val="40"/>
                <c:pt idx="0">
                  <c:v>119.54091590150658</c:v>
                </c:pt>
                <c:pt idx="1">
                  <c:v>123.57611609272671</c:v>
                </c:pt>
                <c:pt idx="2">
                  <c:v>128.70045395984474</c:v>
                </c:pt>
                <c:pt idx="3">
                  <c:v>135.17215038794677</c:v>
                </c:pt>
                <c:pt idx="4">
                  <c:v>143.18841505075039</c:v>
                </c:pt>
                <c:pt idx="5">
                  <c:v>152.8580595124233</c:v>
                </c:pt>
                <c:pt idx="6">
                  <c:v>163.47105806925015</c:v>
                </c:pt>
                <c:pt idx="7">
                  <c:v>175.41716660402528</c:v>
                </c:pt>
                <c:pt idx="8">
                  <c:v>187.7017014179703</c:v>
                </c:pt>
                <c:pt idx="9">
                  <c:v>200.08488065646512</c:v>
                </c:pt>
                <c:pt idx="10">
                  <c:v>212.41803690180316</c:v>
                </c:pt>
                <c:pt idx="11">
                  <c:v>224.43909052764846</c:v>
                </c:pt>
                <c:pt idx="12">
                  <c:v>236.2747592367401</c:v>
                </c:pt>
                <c:pt idx="13">
                  <c:v>247.34902294537181</c:v>
                </c:pt>
                <c:pt idx="14">
                  <c:v>258.36702436501741</c:v>
                </c:pt>
                <c:pt idx="15">
                  <c:v>269.54789704027087</c:v>
                </c:pt>
                <c:pt idx="16">
                  <c:v>280.81148275220301</c:v>
                </c:pt>
                <c:pt idx="17">
                  <c:v>292.54848168353431</c:v>
                </c:pt>
                <c:pt idx="18">
                  <c:v>304.82354242061422</c:v>
                </c:pt>
                <c:pt idx="19">
                  <c:v>318.044668848264</c:v>
                </c:pt>
                <c:pt idx="20">
                  <c:v>332.33871518188658</c:v>
                </c:pt>
                <c:pt idx="21">
                  <c:v>347.76868757410512</c:v>
                </c:pt>
                <c:pt idx="22">
                  <c:v>365.05996534584165</c:v>
                </c:pt>
                <c:pt idx="23">
                  <c:v>383.65723071188376</c:v>
                </c:pt>
                <c:pt idx="24">
                  <c:v>404.23886687132415</c:v>
                </c:pt>
                <c:pt idx="25">
                  <c:v>426.98884712187277</c:v>
                </c:pt>
                <c:pt idx="26">
                  <c:v>452.34915493193347</c:v>
                </c:pt>
                <c:pt idx="27">
                  <c:v>480.81488440183148</c:v>
                </c:pt>
                <c:pt idx="28">
                  <c:v>512.05006492681423</c:v>
                </c:pt>
                <c:pt idx="29">
                  <c:v>547.44339440218084</c:v>
                </c:pt>
                <c:pt idx="30">
                  <c:v>587.24837051387158</c:v>
                </c:pt>
                <c:pt idx="31">
                  <c:v>631.57878053712795</c:v>
                </c:pt>
                <c:pt idx="32">
                  <c:v>679.78021550919175</c:v>
                </c:pt>
                <c:pt idx="33">
                  <c:v>735.21241333418106</c:v>
                </c:pt>
                <c:pt idx="34">
                  <c:v>795.81994393224397</c:v>
                </c:pt>
                <c:pt idx="35">
                  <c:v>867.27275231769693</c:v>
                </c:pt>
                <c:pt idx="36">
                  <c:v>947.50086411578366</c:v>
                </c:pt>
                <c:pt idx="37">
                  <c:v>1033.1239335594773</c:v>
                </c:pt>
                <c:pt idx="38">
                  <c:v>1133.4087042723602</c:v>
                </c:pt>
                <c:pt idx="39">
                  <c:v>1249.5654875201392</c:v>
                </c:pt>
              </c:numCache>
            </c:numRef>
          </c:xVal>
          <c:yVal>
            <c:numRef>
              <c:f>comparision!$E$2:$E$41</c:f>
              <c:numCache>
                <c:formatCode>General</c:formatCode>
                <c:ptCount val="40"/>
                <c:pt idx="0">
                  <c:v>32.042908574462722</c:v>
                </c:pt>
                <c:pt idx="1">
                  <c:v>37.404040296789368</c:v>
                </c:pt>
                <c:pt idx="2">
                  <c:v>43.305554876353895</c:v>
                </c:pt>
                <c:pt idx="3">
                  <c:v>49.604236158725705</c:v>
                </c:pt>
                <c:pt idx="4">
                  <c:v>55.948828999603606</c:v>
                </c:pt>
                <c:pt idx="5">
                  <c:v>61.965094548669285</c:v>
                </c:pt>
                <c:pt idx="6">
                  <c:v>67.327458500579212</c:v>
                </c:pt>
                <c:pt idx="7">
                  <c:v>71.812018349801704</c:v>
                </c:pt>
                <c:pt idx="8">
                  <c:v>75.184504733323891</c:v>
                </c:pt>
                <c:pt idx="9">
                  <c:v>77.742306979322379</c:v>
                </c:pt>
                <c:pt idx="10">
                  <c:v>79.583821316163679</c:v>
                </c:pt>
                <c:pt idx="11">
                  <c:v>81.07997073745544</c:v>
                </c:pt>
                <c:pt idx="12">
                  <c:v>82.756552698105153</c:v>
                </c:pt>
                <c:pt idx="13">
                  <c:v>84.777043495017907</c:v>
                </c:pt>
                <c:pt idx="14">
                  <c:v>87.366113138965275</c:v>
                </c:pt>
                <c:pt idx="15">
                  <c:v>90.934562064817825</c:v>
                </c:pt>
                <c:pt idx="16">
                  <c:v>95.580236909092264</c:v>
                </c:pt>
                <c:pt idx="17">
                  <c:v>101.36328792475857</c:v>
                </c:pt>
                <c:pt idx="18">
                  <c:v>108.48755897090274</c:v>
                </c:pt>
                <c:pt idx="19">
                  <c:v>117.0420437480622</c:v>
                </c:pt>
                <c:pt idx="20">
                  <c:v>127.135607250554</c:v>
                </c:pt>
                <c:pt idx="21">
                  <c:v>138.91384608093588</c:v>
                </c:pt>
                <c:pt idx="22">
                  <c:v>152.65277106315833</c:v>
                </c:pt>
                <c:pt idx="23">
                  <c:v>168.31429693668443</c:v>
                </c:pt>
                <c:pt idx="24">
                  <c:v>186.22049816164173</c:v>
                </c:pt>
                <c:pt idx="25">
                  <c:v>206.64700508288598</c:v>
                </c:pt>
                <c:pt idx="26">
                  <c:v>229.86785196778013</c:v>
                </c:pt>
                <c:pt idx="27">
                  <c:v>256.2419407491613</c:v>
                </c:pt>
                <c:pt idx="28">
                  <c:v>285.70157757791418</c:v>
                </c:pt>
                <c:pt idx="29">
                  <c:v>319.64155677946155</c:v>
                </c:pt>
                <c:pt idx="30">
                  <c:v>356.95514274789491</c:v>
                </c:pt>
                <c:pt idx="31">
                  <c:v>399.32128212105329</c:v>
                </c:pt>
                <c:pt idx="32">
                  <c:v>445.93294133211481</c:v>
                </c:pt>
                <c:pt idx="33">
                  <c:v>499.23851892435994</c:v>
                </c:pt>
                <c:pt idx="34">
                  <c:v>561.75607513633031</c:v>
                </c:pt>
                <c:pt idx="35">
                  <c:v>626.4489478073541</c:v>
                </c:pt>
                <c:pt idx="36">
                  <c:v>701.1426431953704</c:v>
                </c:pt>
                <c:pt idx="37">
                  <c:v>784.37160111836954</c:v>
                </c:pt>
                <c:pt idx="38">
                  <c:v>886.24288976119135</c:v>
                </c:pt>
                <c:pt idx="39">
                  <c:v>979.8624701669246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851-4829-9B14-70535A32053F}"/>
            </c:ext>
          </c:extLst>
        </c:ser>
        <c:ser>
          <c:idx val="2"/>
          <c:order val="2"/>
          <c:tx>
            <c:v>MoO3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noFill/>
              </a:ln>
              <a:effectLst/>
            </c:spPr>
          </c:marker>
          <c:xVal>
            <c:numRef>
              <c:f>comparision!$G$2:$G$47</c:f>
              <c:numCache>
                <c:formatCode>General</c:formatCode>
                <c:ptCount val="46"/>
                <c:pt idx="0">
                  <c:v>85.00722311746344</c:v>
                </c:pt>
                <c:pt idx="1">
                  <c:v>85.552918420285479</c:v>
                </c:pt>
                <c:pt idx="2">
                  <c:v>86.106467725297335</c:v>
                </c:pt>
                <c:pt idx="3">
                  <c:v>86.760576042802128</c:v>
                </c:pt>
                <c:pt idx="4">
                  <c:v>87.503941342449551</c:v>
                </c:pt>
                <c:pt idx="5">
                  <c:v>88.396810386688415</c:v>
                </c:pt>
                <c:pt idx="6">
                  <c:v>89.419342395818688</c:v>
                </c:pt>
                <c:pt idx="7">
                  <c:v>90.675962038427471</c:v>
                </c:pt>
                <c:pt idx="8">
                  <c:v>91.998538080887968</c:v>
                </c:pt>
                <c:pt idx="9">
                  <c:v>93.663309162308082</c:v>
                </c:pt>
                <c:pt idx="10">
                  <c:v>95.450828546654577</c:v>
                </c:pt>
                <c:pt idx="11">
                  <c:v>97.593949443404668</c:v>
                </c:pt>
                <c:pt idx="12">
                  <c:v>99.827459558605582</c:v>
                </c:pt>
                <c:pt idx="13">
                  <c:v>102.41231534164965</c:v>
                </c:pt>
                <c:pt idx="14">
                  <c:v>105.37945313208006</c:v>
                </c:pt>
                <c:pt idx="15">
                  <c:v>108.56386510793337</c:v>
                </c:pt>
                <c:pt idx="16">
                  <c:v>112.34013032685395</c:v>
                </c:pt>
                <c:pt idx="17">
                  <c:v>116.54745011379748</c:v>
                </c:pt>
                <c:pt idx="18">
                  <c:v>121.3213178767829</c:v>
                </c:pt>
                <c:pt idx="19">
                  <c:v>126.5047168366722</c:v>
                </c:pt>
                <c:pt idx="20">
                  <c:v>132.38695408974127</c:v>
                </c:pt>
                <c:pt idx="21">
                  <c:v>139.07404039454761</c:v>
                </c:pt>
                <c:pt idx="22">
                  <c:v>146.52205632019869</c:v>
                </c:pt>
                <c:pt idx="23">
                  <c:v>154.83783892450501</c:v>
                </c:pt>
                <c:pt idx="24">
                  <c:v>164.23715633275822</c:v>
                </c:pt>
                <c:pt idx="25">
                  <c:v>174.83946443926868</c:v>
                </c:pt>
                <c:pt idx="26">
                  <c:v>186.66517161154388</c:v>
                </c:pt>
                <c:pt idx="27">
                  <c:v>199.95086896199584</c:v>
                </c:pt>
                <c:pt idx="28">
                  <c:v>215.04731803923838</c:v>
                </c:pt>
                <c:pt idx="29">
                  <c:v>232.01725339136308</c:v>
                </c:pt>
                <c:pt idx="30">
                  <c:v>251.16029682938492</c:v>
                </c:pt>
                <c:pt idx="31">
                  <c:v>272.21243563848338</c:v>
                </c:pt>
                <c:pt idx="32">
                  <c:v>296.42133272206843</c:v>
                </c:pt>
                <c:pt idx="33">
                  <c:v>323.5974052163794</c:v>
                </c:pt>
                <c:pt idx="34">
                  <c:v>354.36677272544978</c:v>
                </c:pt>
                <c:pt idx="35">
                  <c:v>388.5785837383828</c:v>
                </c:pt>
                <c:pt idx="36">
                  <c:v>427.62905040195932</c:v>
                </c:pt>
                <c:pt idx="37">
                  <c:v>470.54890721711109</c:v>
                </c:pt>
                <c:pt idx="38">
                  <c:v>519.47974965204128</c:v>
                </c:pt>
                <c:pt idx="39">
                  <c:v>573.86843019317178</c:v>
                </c:pt>
                <c:pt idx="40">
                  <c:v>636.27789520063652</c:v>
                </c:pt>
                <c:pt idx="41">
                  <c:v>703.79114393599059</c:v>
                </c:pt>
                <c:pt idx="42">
                  <c:v>781.42147280188135</c:v>
                </c:pt>
                <c:pt idx="43">
                  <c:v>871.50983040552558</c:v>
                </c:pt>
                <c:pt idx="44">
                  <c:v>971.31229785204425</c:v>
                </c:pt>
                <c:pt idx="45">
                  <c:v>1075.8815171618098</c:v>
                </c:pt>
              </c:numCache>
            </c:numRef>
          </c:xVal>
          <c:yVal>
            <c:numRef>
              <c:f>comparision!$H$2:$H$47</c:f>
              <c:numCache>
                <c:formatCode>General</c:formatCode>
                <c:ptCount val="46"/>
                <c:pt idx="0">
                  <c:v>6.8639217394405696</c:v>
                </c:pt>
                <c:pt idx="1">
                  <c:v>7.0156809588977431</c:v>
                </c:pt>
                <c:pt idx="2">
                  <c:v>7.3778195401151878</c:v>
                </c:pt>
                <c:pt idx="3">
                  <c:v>7.9370080576741016</c:v>
                </c:pt>
                <c:pt idx="4">
                  <c:v>8.683014668834387</c:v>
                </c:pt>
                <c:pt idx="5">
                  <c:v>9.60869084122732</c:v>
                </c:pt>
                <c:pt idx="6">
                  <c:v>10.719558820651258</c:v>
                </c:pt>
                <c:pt idx="7">
                  <c:v>12.015699757256543</c:v>
                </c:pt>
                <c:pt idx="8">
                  <c:v>13.485552980033368</c:v>
                </c:pt>
                <c:pt idx="9">
                  <c:v>15.175842772888325</c:v>
                </c:pt>
                <c:pt idx="10">
                  <c:v>17.061828428475373</c:v>
                </c:pt>
                <c:pt idx="11">
                  <c:v>19.221065589219595</c:v>
                </c:pt>
                <c:pt idx="12">
                  <c:v>21.571896785074962</c:v>
                </c:pt>
                <c:pt idx="13">
                  <c:v>24.223691703661558</c:v>
                </c:pt>
                <c:pt idx="14">
                  <c:v>27.321242396365108</c:v>
                </c:pt>
                <c:pt idx="15">
                  <c:v>30.50346937216597</c:v>
                </c:pt>
                <c:pt idx="16">
                  <c:v>34.264345621415018</c:v>
                </c:pt>
                <c:pt idx="17">
                  <c:v>38.444383040589642</c:v>
                </c:pt>
                <c:pt idx="18">
                  <c:v>43.200433247643623</c:v>
                </c:pt>
                <c:pt idx="19">
                  <c:v>48.530347477877243</c:v>
                </c:pt>
                <c:pt idx="20">
                  <c:v>54.477729785397933</c:v>
                </c:pt>
                <c:pt idx="21">
                  <c:v>61.169277819453434</c:v>
                </c:pt>
                <c:pt idx="22">
                  <c:v>68.815438645502354</c:v>
                </c:pt>
                <c:pt idx="23">
                  <c:v>77.262322215951926</c:v>
                </c:pt>
                <c:pt idx="24">
                  <c:v>86.872978299405361</c:v>
                </c:pt>
                <c:pt idx="25">
                  <c:v>97.618296340428756</c:v>
                </c:pt>
                <c:pt idx="26">
                  <c:v>109.83028961190328</c:v>
                </c:pt>
                <c:pt idx="27">
                  <c:v>123.47246376875647</c:v>
                </c:pt>
                <c:pt idx="28">
                  <c:v>138.79493331744791</c:v>
                </c:pt>
                <c:pt idx="29">
                  <c:v>156.24946432575982</c:v>
                </c:pt>
                <c:pt idx="30">
                  <c:v>175.51583256543472</c:v>
                </c:pt>
                <c:pt idx="31">
                  <c:v>196.94716398387578</c:v>
                </c:pt>
                <c:pt idx="32">
                  <c:v>221.41054842733612</c:v>
                </c:pt>
                <c:pt idx="33">
                  <c:v>248.62516010745341</c:v>
                </c:pt>
                <c:pt idx="34">
                  <c:v>279.43123083108412</c:v>
                </c:pt>
                <c:pt idx="35">
                  <c:v>313.5699956739773</c:v>
                </c:pt>
                <c:pt idx="36">
                  <c:v>352.08634649848926</c:v>
                </c:pt>
                <c:pt idx="37">
                  <c:v>394.63858922150251</c:v>
                </c:pt>
                <c:pt idx="38">
                  <c:v>442.93187926354187</c:v>
                </c:pt>
                <c:pt idx="39">
                  <c:v>497.58048983116618</c:v>
                </c:pt>
                <c:pt idx="40">
                  <c:v>557.22992878751165</c:v>
                </c:pt>
                <c:pt idx="41">
                  <c:v>627.21652944069911</c:v>
                </c:pt>
                <c:pt idx="42">
                  <c:v>703.52860450541266</c:v>
                </c:pt>
                <c:pt idx="43">
                  <c:v>788.41486543659062</c:v>
                </c:pt>
                <c:pt idx="44">
                  <c:v>876.35424942734471</c:v>
                </c:pt>
                <c:pt idx="45">
                  <c:v>988.42353990896288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D851-4829-9B14-70535A32053F}"/>
            </c:ext>
          </c:extLst>
        </c:ser>
        <c:ser>
          <c:idx val="3"/>
          <c:order val="3"/>
          <c:tx>
            <c:v>MoO3/p-Tau</c:v>
          </c:tx>
          <c:spPr>
            <a:ln w="2540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rgbClr val="00FF00"/>
              </a:solidFill>
              <a:ln w="9525">
                <a:noFill/>
              </a:ln>
              <a:effectLst/>
            </c:spPr>
          </c:marker>
          <c:xVal>
            <c:numRef>
              <c:f>comparision!$J$2:$J$41</c:f>
              <c:numCache>
                <c:formatCode>General</c:formatCode>
                <c:ptCount val="40"/>
                <c:pt idx="0">
                  <c:v>118.07802572886297</c:v>
                </c:pt>
                <c:pt idx="1">
                  <c:v>120.10757907751578</c:v>
                </c:pt>
                <c:pt idx="2">
                  <c:v>121.76668412936432</c:v>
                </c:pt>
                <c:pt idx="3">
                  <c:v>123.86426236861639</c:v>
                </c:pt>
                <c:pt idx="4">
                  <c:v>126.74164444174004</c:v>
                </c:pt>
                <c:pt idx="5">
                  <c:v>130.27123542323065</c:v>
                </c:pt>
                <c:pt idx="6">
                  <c:v>133.63191256413299</c:v>
                </c:pt>
                <c:pt idx="7">
                  <c:v>138.34124655773439</c:v>
                </c:pt>
                <c:pt idx="8">
                  <c:v>142.02080642455761</c:v>
                </c:pt>
                <c:pt idx="9">
                  <c:v>147.10063530062578</c:v>
                </c:pt>
                <c:pt idx="10">
                  <c:v>152.24244573201261</c:v>
                </c:pt>
                <c:pt idx="11">
                  <c:v>157.34536840248759</c:v>
                </c:pt>
                <c:pt idx="12">
                  <c:v>162.99353193347855</c:v>
                </c:pt>
                <c:pt idx="13">
                  <c:v>169.27148648388834</c:v>
                </c:pt>
                <c:pt idx="14">
                  <c:v>175.65513803233549</c:v>
                </c:pt>
                <c:pt idx="15">
                  <c:v>183.12782608608617</c:v>
                </c:pt>
                <c:pt idx="16">
                  <c:v>191.18851622609859</c:v>
                </c:pt>
                <c:pt idx="17">
                  <c:v>199.78501193748056</c:v>
                </c:pt>
                <c:pt idx="18">
                  <c:v>209.12746217842746</c:v>
                </c:pt>
                <c:pt idx="19">
                  <c:v>220.47741396410962</c:v>
                </c:pt>
                <c:pt idx="20">
                  <c:v>232.37903162149757</c:v>
                </c:pt>
                <c:pt idx="21">
                  <c:v>246.16086261907461</c:v>
                </c:pt>
                <c:pt idx="22">
                  <c:v>260.87442379606068</c:v>
                </c:pt>
                <c:pt idx="23">
                  <c:v>278.12719471799022</c:v>
                </c:pt>
                <c:pt idx="24">
                  <c:v>296.52507637237079</c:v>
                </c:pt>
                <c:pt idx="25">
                  <c:v>317.82293333106509</c:v>
                </c:pt>
                <c:pt idx="26">
                  <c:v>341.31339196685764</c:v>
                </c:pt>
                <c:pt idx="27">
                  <c:v>367.57867391405671</c:v>
                </c:pt>
                <c:pt idx="28">
                  <c:v>397.1695356294245</c:v>
                </c:pt>
                <c:pt idx="29">
                  <c:v>430.70230772429966</c:v>
                </c:pt>
                <c:pt idx="30">
                  <c:v>468.57619809464308</c:v>
                </c:pt>
                <c:pt idx="31">
                  <c:v>510.14281268682328</c:v>
                </c:pt>
                <c:pt idx="32">
                  <c:v>555.81010278980693</c:v>
                </c:pt>
                <c:pt idx="33">
                  <c:v>608.40333420696754</c:v>
                </c:pt>
                <c:pt idx="34">
                  <c:v>667.07259376666934</c:v>
                </c:pt>
                <c:pt idx="35">
                  <c:v>735.99482512809789</c:v>
                </c:pt>
                <c:pt idx="36">
                  <c:v>813.44333127229731</c:v>
                </c:pt>
                <c:pt idx="37">
                  <c:v>898.59698230852985</c:v>
                </c:pt>
                <c:pt idx="38">
                  <c:v>987.52440858418663</c:v>
                </c:pt>
                <c:pt idx="39">
                  <c:v>1102.9505833969952</c:v>
                </c:pt>
              </c:numCache>
            </c:numRef>
          </c:xVal>
          <c:yVal>
            <c:numRef>
              <c:f>comparision!$K$2:$K$41</c:f>
              <c:numCache>
                <c:formatCode>General</c:formatCode>
                <c:ptCount val="40"/>
                <c:pt idx="0">
                  <c:v>14.246676085296226</c:v>
                </c:pt>
                <c:pt idx="1">
                  <c:v>16.132452507344951</c:v>
                </c:pt>
                <c:pt idx="2">
                  <c:v>18.22734736367136</c:v>
                </c:pt>
                <c:pt idx="3">
                  <c:v>20.542273672755126</c:v>
                </c:pt>
                <c:pt idx="4">
                  <c:v>23.003903791342442</c:v>
                </c:pt>
                <c:pt idx="5">
                  <c:v>25.559584415838287</c:v>
                </c:pt>
                <c:pt idx="6">
                  <c:v>28.347103184680517</c:v>
                </c:pt>
                <c:pt idx="7">
                  <c:v>31.180584717830001</c:v>
                </c:pt>
                <c:pt idx="8">
                  <c:v>34.180637217273542</c:v>
                </c:pt>
                <c:pt idx="9">
                  <c:v>37.376660569534188</c:v>
                </c:pt>
                <c:pt idx="10">
                  <c:v>40.785753222306084</c:v>
                </c:pt>
                <c:pt idx="11">
                  <c:v>44.558232287005644</c:v>
                </c:pt>
                <c:pt idx="12">
                  <c:v>48.831656413700365</c:v>
                </c:pt>
                <c:pt idx="13">
                  <c:v>53.529432108632669</c:v>
                </c:pt>
                <c:pt idx="14">
                  <c:v>58.856506405799152</c:v>
                </c:pt>
                <c:pt idx="15">
                  <c:v>64.866183705074178</c:v>
                </c:pt>
                <c:pt idx="16">
                  <c:v>71.732690434216906</c:v>
                </c:pt>
                <c:pt idx="17">
                  <c:v>79.469774652254884</c:v>
                </c:pt>
                <c:pt idx="18">
                  <c:v>88.294725782108358</c:v>
                </c:pt>
                <c:pt idx="19">
                  <c:v>98.239041754968724</c:v>
                </c:pt>
                <c:pt idx="20">
                  <c:v>109.52060455429425</c:v>
                </c:pt>
                <c:pt idx="21">
                  <c:v>122.28471615114958</c:v>
                </c:pt>
                <c:pt idx="22">
                  <c:v>136.61247272854919</c:v>
                </c:pt>
                <c:pt idx="23">
                  <c:v>152.68160199424733</c:v>
                </c:pt>
                <c:pt idx="24">
                  <c:v>170.97068874904639</c:v>
                </c:pt>
                <c:pt idx="25">
                  <c:v>191.52227821386177</c:v>
                </c:pt>
                <c:pt idx="26">
                  <c:v>214.45444863969973</c:v>
                </c:pt>
                <c:pt idx="27">
                  <c:v>240.56946778729699</c:v>
                </c:pt>
                <c:pt idx="28">
                  <c:v>269.44663361341566</c:v>
                </c:pt>
                <c:pt idx="29">
                  <c:v>302.24899915901932</c:v>
                </c:pt>
                <c:pt idx="30">
                  <c:v>338.63625923118184</c:v>
                </c:pt>
                <c:pt idx="31">
                  <c:v>379.69780355588773</c:v>
                </c:pt>
                <c:pt idx="32">
                  <c:v>425.27166943488589</c:v>
                </c:pt>
                <c:pt idx="33">
                  <c:v>476.97275604757829</c:v>
                </c:pt>
                <c:pt idx="34">
                  <c:v>537.24001339876816</c:v>
                </c:pt>
                <c:pt idx="35">
                  <c:v>600.23663706637035</c:v>
                </c:pt>
                <c:pt idx="36">
                  <c:v>673.55531951312707</c:v>
                </c:pt>
                <c:pt idx="37">
                  <c:v>752.85099078670601</c:v>
                </c:pt>
                <c:pt idx="38">
                  <c:v>845.02128109666216</c:v>
                </c:pt>
                <c:pt idx="39">
                  <c:v>945.70978606000665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D851-4829-9B14-70535A3205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57126712"/>
        <c:axId val="563005736"/>
      </c:scatterChart>
      <c:valAx>
        <c:axId val="557126712"/>
        <c:scaling>
          <c:orientation val="minMax"/>
          <c:min val="0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Z' (</a:t>
                </a:r>
                <a:r>
                  <a:rPr lang="el-GR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Ω</a:t>
                </a: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US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63005736"/>
        <c:crosses val="autoZero"/>
        <c:crossBetween val="midCat"/>
      </c:valAx>
      <c:valAx>
        <c:axId val="56300573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-Z'' (</a:t>
                </a:r>
                <a:r>
                  <a:rPr lang="el-GR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Ω</a:t>
                </a:r>
                <a:r>
                  <a:rPr lang="en-US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)</a:t>
                </a:r>
                <a:endParaRPr lang="en-US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5712671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58732572996720744"/>
          <c:y val="0.61641981537204871"/>
          <c:w val="0.35857487238555613"/>
          <c:h val="0.2241659008871030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089770028746406"/>
          <c:y val="2.2321434386458516E-2"/>
          <c:w val="0.79297162073490812"/>
          <c:h val="0.82532385064770131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'[Taurine+MoO3 (CVs).xlsx]comparision'!$B$1</c:f>
              <c:strCache>
                <c:ptCount val="1"/>
                <c:pt idx="0">
                  <c:v>bare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'[Taurine+MoO3 (CVs).xlsx]comparision'!$A$2:$A$491</c:f>
              <c:numCache>
                <c:formatCode>General</c:formatCode>
                <c:ptCount val="490"/>
                <c:pt idx="0">
                  <c:v>-9.5062255859375E-2</c:v>
                </c:pt>
                <c:pt idx="1">
                  <c:v>-9.2620849609375E-2</c:v>
                </c:pt>
                <c:pt idx="2">
                  <c:v>-9.0179443359375E-2</c:v>
                </c:pt>
                <c:pt idx="3">
                  <c:v>-8.7738037109375E-2</c:v>
                </c:pt>
                <c:pt idx="4">
                  <c:v>-8.5296630859375E-2</c:v>
                </c:pt>
                <c:pt idx="5">
                  <c:v>-8.2855224609375E-2</c:v>
                </c:pt>
                <c:pt idx="6">
                  <c:v>-8.0413818359375E-2</c:v>
                </c:pt>
                <c:pt idx="7">
                  <c:v>-7.7972412109375E-2</c:v>
                </c:pt>
                <c:pt idx="8">
                  <c:v>-7.5531005859375E-2</c:v>
                </c:pt>
                <c:pt idx="9">
                  <c:v>-7.3089599609375E-2</c:v>
                </c:pt>
                <c:pt idx="10">
                  <c:v>-7.0648193359375E-2</c:v>
                </c:pt>
                <c:pt idx="11">
                  <c:v>-6.8206787109375E-2</c:v>
                </c:pt>
                <c:pt idx="12">
                  <c:v>-6.5765380859375E-2</c:v>
                </c:pt>
                <c:pt idx="13">
                  <c:v>-6.3323974609375E-2</c:v>
                </c:pt>
                <c:pt idx="14">
                  <c:v>-6.0882568359375E-2</c:v>
                </c:pt>
                <c:pt idx="15">
                  <c:v>-5.8441162109375E-2</c:v>
                </c:pt>
                <c:pt idx="16">
                  <c:v>-5.5999755859375E-2</c:v>
                </c:pt>
                <c:pt idx="17">
                  <c:v>-5.3558349609375E-2</c:v>
                </c:pt>
                <c:pt idx="18">
                  <c:v>-5.1116943359375E-2</c:v>
                </c:pt>
                <c:pt idx="19">
                  <c:v>-4.8675537109375E-2</c:v>
                </c:pt>
                <c:pt idx="20">
                  <c:v>-4.6234130859375E-2</c:v>
                </c:pt>
                <c:pt idx="21">
                  <c:v>-4.3792724609375E-2</c:v>
                </c:pt>
                <c:pt idx="22">
                  <c:v>-4.1351318359375E-2</c:v>
                </c:pt>
                <c:pt idx="23">
                  <c:v>-3.8909912109375E-2</c:v>
                </c:pt>
                <c:pt idx="24">
                  <c:v>-3.6468505859375E-2</c:v>
                </c:pt>
                <c:pt idx="25">
                  <c:v>-3.4027099609375E-2</c:v>
                </c:pt>
                <c:pt idx="26">
                  <c:v>-3.1585693359375E-2</c:v>
                </c:pt>
                <c:pt idx="27">
                  <c:v>-2.9144287109375E-2</c:v>
                </c:pt>
                <c:pt idx="28">
                  <c:v>-2.6702880859375E-2</c:v>
                </c:pt>
                <c:pt idx="29">
                  <c:v>-2.4261474609375E-2</c:v>
                </c:pt>
                <c:pt idx="30">
                  <c:v>-2.1820068359375E-2</c:v>
                </c:pt>
                <c:pt idx="31">
                  <c:v>-1.9378662109375E-2</c:v>
                </c:pt>
                <c:pt idx="32">
                  <c:v>-1.6937255859375E-2</c:v>
                </c:pt>
                <c:pt idx="33">
                  <c:v>-1.4495849609375E-2</c:v>
                </c:pt>
                <c:pt idx="34">
                  <c:v>-1.2054443359375E-2</c:v>
                </c:pt>
                <c:pt idx="35">
                  <c:v>-9.613037109375E-3</c:v>
                </c:pt>
                <c:pt idx="36">
                  <c:v>-7.171630859375E-3</c:v>
                </c:pt>
                <c:pt idx="37">
                  <c:v>-4.730224609375E-3</c:v>
                </c:pt>
                <c:pt idx="38">
                  <c:v>-2.288818359375E-3</c:v>
                </c:pt>
                <c:pt idx="39">
                  <c:v>1.52587890625E-4</c:v>
                </c:pt>
                <c:pt idx="40">
                  <c:v>2.593994140625E-3</c:v>
                </c:pt>
                <c:pt idx="41">
                  <c:v>5.035400390625E-3</c:v>
                </c:pt>
                <c:pt idx="42">
                  <c:v>7.476806640625E-3</c:v>
                </c:pt>
                <c:pt idx="43">
                  <c:v>9.918212890625E-3</c:v>
                </c:pt>
                <c:pt idx="44">
                  <c:v>1.2359619140625E-2</c:v>
                </c:pt>
                <c:pt idx="45">
                  <c:v>1.4801025390625E-2</c:v>
                </c:pt>
                <c:pt idx="46">
                  <c:v>1.7242431640625E-2</c:v>
                </c:pt>
                <c:pt idx="47">
                  <c:v>1.9683837890625E-2</c:v>
                </c:pt>
                <c:pt idx="48">
                  <c:v>2.2125244140625E-2</c:v>
                </c:pt>
                <c:pt idx="49">
                  <c:v>2.4566650390625E-2</c:v>
                </c:pt>
                <c:pt idx="50">
                  <c:v>2.7008056640625E-2</c:v>
                </c:pt>
                <c:pt idx="51">
                  <c:v>2.9449462890625E-2</c:v>
                </c:pt>
                <c:pt idx="52">
                  <c:v>3.1890869140625E-2</c:v>
                </c:pt>
                <c:pt idx="53">
                  <c:v>3.4332275390625E-2</c:v>
                </c:pt>
                <c:pt idx="54">
                  <c:v>3.6773681640625E-2</c:v>
                </c:pt>
                <c:pt idx="55">
                  <c:v>3.9215087890625E-2</c:v>
                </c:pt>
                <c:pt idx="56">
                  <c:v>4.1656494140625E-2</c:v>
                </c:pt>
                <c:pt idx="57">
                  <c:v>4.4097900390625E-2</c:v>
                </c:pt>
                <c:pt idx="58">
                  <c:v>4.6539306640625E-2</c:v>
                </c:pt>
                <c:pt idx="59">
                  <c:v>4.8980712890625E-2</c:v>
                </c:pt>
                <c:pt idx="60">
                  <c:v>5.1422119140625E-2</c:v>
                </c:pt>
                <c:pt idx="61">
                  <c:v>5.3863525390625E-2</c:v>
                </c:pt>
                <c:pt idx="62">
                  <c:v>5.6304931640625E-2</c:v>
                </c:pt>
                <c:pt idx="63">
                  <c:v>5.8746337890625E-2</c:v>
                </c:pt>
                <c:pt idx="64">
                  <c:v>6.1187744140625E-2</c:v>
                </c:pt>
                <c:pt idx="65">
                  <c:v>6.3629150390625E-2</c:v>
                </c:pt>
                <c:pt idx="66">
                  <c:v>6.6070556640625E-2</c:v>
                </c:pt>
                <c:pt idx="67">
                  <c:v>6.8511962890625E-2</c:v>
                </c:pt>
                <c:pt idx="68">
                  <c:v>7.0953369140625E-2</c:v>
                </c:pt>
                <c:pt idx="69">
                  <c:v>7.3394775390625E-2</c:v>
                </c:pt>
                <c:pt idx="70">
                  <c:v>7.5836181640625E-2</c:v>
                </c:pt>
                <c:pt idx="71">
                  <c:v>7.8277587890625E-2</c:v>
                </c:pt>
                <c:pt idx="72">
                  <c:v>8.0718994140625E-2</c:v>
                </c:pt>
                <c:pt idx="73">
                  <c:v>8.3160400390625E-2</c:v>
                </c:pt>
                <c:pt idx="74">
                  <c:v>8.5601806640625E-2</c:v>
                </c:pt>
                <c:pt idx="75">
                  <c:v>8.8043212890625E-2</c:v>
                </c:pt>
                <c:pt idx="76">
                  <c:v>9.0484619140625E-2</c:v>
                </c:pt>
                <c:pt idx="77">
                  <c:v>9.2926025390625E-2</c:v>
                </c:pt>
                <c:pt idx="78">
                  <c:v>9.5367431640625E-2</c:v>
                </c:pt>
                <c:pt idx="79">
                  <c:v>9.7808837890625E-2</c:v>
                </c:pt>
                <c:pt idx="80">
                  <c:v>0.100250244140625</c:v>
                </c:pt>
                <c:pt idx="81">
                  <c:v>0.102691650390625</c:v>
                </c:pt>
                <c:pt idx="82">
                  <c:v>0.105133056640625</c:v>
                </c:pt>
                <c:pt idx="83">
                  <c:v>0.107574462890625</c:v>
                </c:pt>
                <c:pt idx="84">
                  <c:v>0.110015869140625</c:v>
                </c:pt>
                <c:pt idx="85">
                  <c:v>0.112457275390625</c:v>
                </c:pt>
                <c:pt idx="86">
                  <c:v>0.114898681640625</c:v>
                </c:pt>
                <c:pt idx="87">
                  <c:v>0.117340087890625</c:v>
                </c:pt>
                <c:pt idx="88">
                  <c:v>0.119781494140625</c:v>
                </c:pt>
                <c:pt idx="89">
                  <c:v>0.122222900390625</c:v>
                </c:pt>
                <c:pt idx="90">
                  <c:v>0.124664306640625</c:v>
                </c:pt>
                <c:pt idx="91">
                  <c:v>0.127105712890625</c:v>
                </c:pt>
                <c:pt idx="92">
                  <c:v>0.129547119140625</c:v>
                </c:pt>
                <c:pt idx="93">
                  <c:v>0.131988525390625</c:v>
                </c:pt>
                <c:pt idx="94">
                  <c:v>0.134429931640625</c:v>
                </c:pt>
                <c:pt idx="95">
                  <c:v>0.136871337890625</c:v>
                </c:pt>
                <c:pt idx="96">
                  <c:v>0.139312744140625</c:v>
                </c:pt>
                <c:pt idx="97">
                  <c:v>0.141754150390625</c:v>
                </c:pt>
                <c:pt idx="98">
                  <c:v>0.144195556640625</c:v>
                </c:pt>
                <c:pt idx="99">
                  <c:v>0.146636962890625</c:v>
                </c:pt>
                <c:pt idx="100">
                  <c:v>0.149078369140625</c:v>
                </c:pt>
                <c:pt idx="101">
                  <c:v>0.151519775390625</c:v>
                </c:pt>
                <c:pt idx="102">
                  <c:v>0.153961181640625</c:v>
                </c:pt>
                <c:pt idx="103">
                  <c:v>0.156402587890625</c:v>
                </c:pt>
                <c:pt idx="104">
                  <c:v>0.158843994140625</c:v>
                </c:pt>
                <c:pt idx="105">
                  <c:v>0.161285400390625</c:v>
                </c:pt>
                <c:pt idx="106">
                  <c:v>0.163726806640625</c:v>
                </c:pt>
                <c:pt idx="107">
                  <c:v>0.166168212890625</c:v>
                </c:pt>
                <c:pt idx="108">
                  <c:v>0.168609619140625</c:v>
                </c:pt>
                <c:pt idx="109">
                  <c:v>0.171051025390625</c:v>
                </c:pt>
                <c:pt idx="110">
                  <c:v>0.173492431640625</c:v>
                </c:pt>
                <c:pt idx="111">
                  <c:v>0.175933837890625</c:v>
                </c:pt>
                <c:pt idx="112">
                  <c:v>0.178375244140625</c:v>
                </c:pt>
                <c:pt idx="113">
                  <c:v>0.180816650390625</c:v>
                </c:pt>
                <c:pt idx="114">
                  <c:v>0.183258056640625</c:v>
                </c:pt>
                <c:pt idx="115">
                  <c:v>0.185699462890625</c:v>
                </c:pt>
                <c:pt idx="116">
                  <c:v>0.188140869140625</c:v>
                </c:pt>
                <c:pt idx="117">
                  <c:v>0.190582275390625</c:v>
                </c:pt>
                <c:pt idx="118">
                  <c:v>0.193023681640625</c:v>
                </c:pt>
                <c:pt idx="119">
                  <c:v>0.195465087890625</c:v>
                </c:pt>
                <c:pt idx="120">
                  <c:v>0.197906494140625</c:v>
                </c:pt>
                <c:pt idx="121">
                  <c:v>0.200347900390625</c:v>
                </c:pt>
                <c:pt idx="122">
                  <c:v>0.202789306640625</c:v>
                </c:pt>
                <c:pt idx="123">
                  <c:v>0.205230712890625</c:v>
                </c:pt>
                <c:pt idx="124">
                  <c:v>0.207672119140625</c:v>
                </c:pt>
                <c:pt idx="125">
                  <c:v>0.210113525390625</c:v>
                </c:pt>
                <c:pt idx="126">
                  <c:v>0.212554931640625</c:v>
                </c:pt>
                <c:pt idx="127">
                  <c:v>0.214996337890625</c:v>
                </c:pt>
                <c:pt idx="128">
                  <c:v>0.217437744140625</c:v>
                </c:pt>
                <c:pt idx="129">
                  <c:v>0.219879150390625</c:v>
                </c:pt>
                <c:pt idx="130">
                  <c:v>0.222320556640625</c:v>
                </c:pt>
                <c:pt idx="131">
                  <c:v>0.224761962890625</c:v>
                </c:pt>
                <c:pt idx="132">
                  <c:v>0.227203369140625</c:v>
                </c:pt>
                <c:pt idx="133">
                  <c:v>0.229644775390625</c:v>
                </c:pt>
                <c:pt idx="134">
                  <c:v>0.232086181640625</c:v>
                </c:pt>
                <c:pt idx="135">
                  <c:v>0.234527587890625</c:v>
                </c:pt>
                <c:pt idx="136">
                  <c:v>0.236968994140625</c:v>
                </c:pt>
                <c:pt idx="137">
                  <c:v>0.239410400390625</c:v>
                </c:pt>
                <c:pt idx="138">
                  <c:v>0.241851806640625</c:v>
                </c:pt>
                <c:pt idx="139">
                  <c:v>0.244293212890625</c:v>
                </c:pt>
                <c:pt idx="140">
                  <c:v>0.246734619140625</c:v>
                </c:pt>
                <c:pt idx="141">
                  <c:v>0.249176025390625</c:v>
                </c:pt>
                <c:pt idx="142">
                  <c:v>0.251617431640625</c:v>
                </c:pt>
                <c:pt idx="143">
                  <c:v>0.254058837890625</c:v>
                </c:pt>
                <c:pt idx="144">
                  <c:v>0.256500244140625</c:v>
                </c:pt>
                <c:pt idx="145">
                  <c:v>0.258941650390625</c:v>
                </c:pt>
                <c:pt idx="146">
                  <c:v>0.261383056640625</c:v>
                </c:pt>
                <c:pt idx="147">
                  <c:v>0.263824462890625</c:v>
                </c:pt>
                <c:pt idx="148">
                  <c:v>0.266265869140625</c:v>
                </c:pt>
                <c:pt idx="149">
                  <c:v>0.268707275390625</c:v>
                </c:pt>
                <c:pt idx="150">
                  <c:v>0.271148681640625</c:v>
                </c:pt>
                <c:pt idx="151">
                  <c:v>0.273590087890625</c:v>
                </c:pt>
                <c:pt idx="152">
                  <c:v>0.276031494140625</c:v>
                </c:pt>
                <c:pt idx="153">
                  <c:v>0.278472900390625</c:v>
                </c:pt>
                <c:pt idx="154">
                  <c:v>0.280914306640625</c:v>
                </c:pt>
                <c:pt idx="155">
                  <c:v>0.283355712890625</c:v>
                </c:pt>
                <c:pt idx="156">
                  <c:v>0.285797119140625</c:v>
                </c:pt>
                <c:pt idx="157">
                  <c:v>0.288238525390625</c:v>
                </c:pt>
                <c:pt idx="158">
                  <c:v>0.290679931640625</c:v>
                </c:pt>
                <c:pt idx="159">
                  <c:v>0.293121337890625</c:v>
                </c:pt>
                <c:pt idx="160">
                  <c:v>0.295562744140625</c:v>
                </c:pt>
                <c:pt idx="161">
                  <c:v>0.298004150390625</c:v>
                </c:pt>
                <c:pt idx="162">
                  <c:v>0.300445556640625</c:v>
                </c:pt>
                <c:pt idx="163">
                  <c:v>0.302886962890625</c:v>
                </c:pt>
                <c:pt idx="164">
                  <c:v>0.305328369140625</c:v>
                </c:pt>
                <c:pt idx="165">
                  <c:v>0.307769775390625</c:v>
                </c:pt>
                <c:pt idx="166">
                  <c:v>0.310211181640625</c:v>
                </c:pt>
                <c:pt idx="167">
                  <c:v>0.312652587890625</c:v>
                </c:pt>
                <c:pt idx="168">
                  <c:v>0.315093994140625</c:v>
                </c:pt>
                <c:pt idx="169">
                  <c:v>0.317535400390625</c:v>
                </c:pt>
                <c:pt idx="170">
                  <c:v>0.319976806640625</c:v>
                </c:pt>
                <c:pt idx="171">
                  <c:v>0.322418212890625</c:v>
                </c:pt>
                <c:pt idx="172">
                  <c:v>0.324859619140625</c:v>
                </c:pt>
                <c:pt idx="173">
                  <c:v>0.327301025390625</c:v>
                </c:pt>
                <c:pt idx="174">
                  <c:v>0.329742431640625</c:v>
                </c:pt>
                <c:pt idx="175">
                  <c:v>0.332183837890625</c:v>
                </c:pt>
                <c:pt idx="176">
                  <c:v>0.334625244140625</c:v>
                </c:pt>
                <c:pt idx="177">
                  <c:v>0.337066650390625</c:v>
                </c:pt>
                <c:pt idx="178">
                  <c:v>0.339508056640625</c:v>
                </c:pt>
                <c:pt idx="179">
                  <c:v>0.341949462890625</c:v>
                </c:pt>
                <c:pt idx="180">
                  <c:v>0.344390869140625</c:v>
                </c:pt>
                <c:pt idx="181">
                  <c:v>0.346832275390625</c:v>
                </c:pt>
                <c:pt idx="182">
                  <c:v>0.349273681640625</c:v>
                </c:pt>
                <c:pt idx="183">
                  <c:v>0.351715087890625</c:v>
                </c:pt>
                <c:pt idx="184">
                  <c:v>0.354156494140625</c:v>
                </c:pt>
                <c:pt idx="185">
                  <c:v>0.356597900390625</c:v>
                </c:pt>
                <c:pt idx="186">
                  <c:v>0.359039306640625</c:v>
                </c:pt>
                <c:pt idx="187">
                  <c:v>0.361480712890625</c:v>
                </c:pt>
                <c:pt idx="188">
                  <c:v>0.363922119140625</c:v>
                </c:pt>
                <c:pt idx="189">
                  <c:v>0.366363525390625</c:v>
                </c:pt>
                <c:pt idx="190">
                  <c:v>0.368804931640625</c:v>
                </c:pt>
                <c:pt idx="191">
                  <c:v>0.371246337890625</c:v>
                </c:pt>
                <c:pt idx="192">
                  <c:v>0.373687744140625</c:v>
                </c:pt>
                <c:pt idx="193">
                  <c:v>0.376129150390625</c:v>
                </c:pt>
                <c:pt idx="194">
                  <c:v>0.378570556640625</c:v>
                </c:pt>
                <c:pt idx="195">
                  <c:v>0.381011962890625</c:v>
                </c:pt>
                <c:pt idx="196">
                  <c:v>0.383453369140625</c:v>
                </c:pt>
                <c:pt idx="197">
                  <c:v>0.385894775390625</c:v>
                </c:pt>
                <c:pt idx="198">
                  <c:v>0.388336181640625</c:v>
                </c:pt>
                <c:pt idx="199">
                  <c:v>0.390777587890625</c:v>
                </c:pt>
                <c:pt idx="200">
                  <c:v>0.393218994140625</c:v>
                </c:pt>
                <c:pt idx="201">
                  <c:v>0.395660400390625</c:v>
                </c:pt>
                <c:pt idx="202">
                  <c:v>0.398101806640625</c:v>
                </c:pt>
                <c:pt idx="203">
                  <c:v>0.400543212890625</c:v>
                </c:pt>
                <c:pt idx="204">
                  <c:v>0.402984619140625</c:v>
                </c:pt>
                <c:pt idx="205">
                  <c:v>0.405426025390625</c:v>
                </c:pt>
                <c:pt idx="206">
                  <c:v>0.407867431640625</c:v>
                </c:pt>
                <c:pt idx="207">
                  <c:v>0.410308837890625</c:v>
                </c:pt>
                <c:pt idx="208">
                  <c:v>0.412750244140625</c:v>
                </c:pt>
                <c:pt idx="209">
                  <c:v>0.415191650390625</c:v>
                </c:pt>
                <c:pt idx="210">
                  <c:v>0.417633056640625</c:v>
                </c:pt>
                <c:pt idx="211">
                  <c:v>0.420074462890625</c:v>
                </c:pt>
                <c:pt idx="212">
                  <c:v>0.422515869140625</c:v>
                </c:pt>
                <c:pt idx="213">
                  <c:v>0.424957275390625</c:v>
                </c:pt>
                <c:pt idx="214">
                  <c:v>0.427398681640625</c:v>
                </c:pt>
                <c:pt idx="215">
                  <c:v>0.429840087890625</c:v>
                </c:pt>
                <c:pt idx="216">
                  <c:v>0.432281494140625</c:v>
                </c:pt>
                <c:pt idx="217">
                  <c:v>0.434722900390625</c:v>
                </c:pt>
                <c:pt idx="218">
                  <c:v>0.437164306640625</c:v>
                </c:pt>
                <c:pt idx="219">
                  <c:v>0.439605712890625</c:v>
                </c:pt>
                <c:pt idx="220">
                  <c:v>0.442047119140625</c:v>
                </c:pt>
                <c:pt idx="221">
                  <c:v>0.444488525390625</c:v>
                </c:pt>
                <c:pt idx="222">
                  <c:v>0.446929931640625</c:v>
                </c:pt>
                <c:pt idx="223">
                  <c:v>0.449371337890625</c:v>
                </c:pt>
                <c:pt idx="224">
                  <c:v>0.451812744140625</c:v>
                </c:pt>
                <c:pt idx="225">
                  <c:v>0.454254150390625</c:v>
                </c:pt>
                <c:pt idx="226">
                  <c:v>0.456695556640625</c:v>
                </c:pt>
                <c:pt idx="227">
                  <c:v>0.459136962890625</c:v>
                </c:pt>
                <c:pt idx="228">
                  <c:v>0.461578369140625</c:v>
                </c:pt>
                <c:pt idx="229">
                  <c:v>0.464019775390625</c:v>
                </c:pt>
                <c:pt idx="230">
                  <c:v>0.466461181640625</c:v>
                </c:pt>
                <c:pt idx="231">
                  <c:v>0.468902587890625</c:v>
                </c:pt>
                <c:pt idx="232">
                  <c:v>0.471343994140625</c:v>
                </c:pt>
                <c:pt idx="233">
                  <c:v>0.473785400390625</c:v>
                </c:pt>
                <c:pt idx="234">
                  <c:v>0.476226806640625</c:v>
                </c:pt>
                <c:pt idx="235">
                  <c:v>0.478668212890625</c:v>
                </c:pt>
                <c:pt idx="236">
                  <c:v>0.481109619140625</c:v>
                </c:pt>
                <c:pt idx="237">
                  <c:v>0.483551025390625</c:v>
                </c:pt>
                <c:pt idx="238">
                  <c:v>0.485992431640625</c:v>
                </c:pt>
                <c:pt idx="239">
                  <c:v>0.488433837890625</c:v>
                </c:pt>
                <c:pt idx="240">
                  <c:v>0.490875244140625</c:v>
                </c:pt>
                <c:pt idx="241">
                  <c:v>0.493316650390625</c:v>
                </c:pt>
                <c:pt idx="242">
                  <c:v>0.495758056640625</c:v>
                </c:pt>
                <c:pt idx="243">
                  <c:v>0.498199462890625</c:v>
                </c:pt>
                <c:pt idx="244">
                  <c:v>0.500640869140625</c:v>
                </c:pt>
                <c:pt idx="245">
                  <c:v>0.498199462890625</c:v>
                </c:pt>
                <c:pt idx="246">
                  <c:v>0.495758056640625</c:v>
                </c:pt>
                <c:pt idx="247">
                  <c:v>0.493316650390625</c:v>
                </c:pt>
                <c:pt idx="248">
                  <c:v>0.490875244140625</c:v>
                </c:pt>
                <c:pt idx="249">
                  <c:v>0.488433837890625</c:v>
                </c:pt>
                <c:pt idx="250">
                  <c:v>0.485992431640625</c:v>
                </c:pt>
                <c:pt idx="251">
                  <c:v>0.483551025390625</c:v>
                </c:pt>
                <c:pt idx="252">
                  <c:v>0.481109619140625</c:v>
                </c:pt>
                <c:pt idx="253">
                  <c:v>0.478668212890625</c:v>
                </c:pt>
                <c:pt idx="254">
                  <c:v>0.476226806640625</c:v>
                </c:pt>
                <c:pt idx="255">
                  <c:v>0.473785400390625</c:v>
                </c:pt>
                <c:pt idx="256">
                  <c:v>0.471343994140625</c:v>
                </c:pt>
                <c:pt idx="257">
                  <c:v>0.468902587890625</c:v>
                </c:pt>
                <c:pt idx="258">
                  <c:v>0.466461181640625</c:v>
                </c:pt>
                <c:pt idx="259">
                  <c:v>0.464019775390625</c:v>
                </c:pt>
                <c:pt idx="260">
                  <c:v>0.461578369140625</c:v>
                </c:pt>
                <c:pt idx="261">
                  <c:v>0.459136962890625</c:v>
                </c:pt>
                <c:pt idx="262">
                  <c:v>0.456695556640625</c:v>
                </c:pt>
                <c:pt idx="263">
                  <c:v>0.454254150390625</c:v>
                </c:pt>
                <c:pt idx="264">
                  <c:v>0.451812744140625</c:v>
                </c:pt>
                <c:pt idx="265">
                  <c:v>0.449371337890625</c:v>
                </c:pt>
                <c:pt idx="266">
                  <c:v>0.446929931640625</c:v>
                </c:pt>
                <c:pt idx="267">
                  <c:v>0.444488525390625</c:v>
                </c:pt>
                <c:pt idx="268">
                  <c:v>0.442047119140625</c:v>
                </c:pt>
                <c:pt idx="269">
                  <c:v>0.439605712890625</c:v>
                </c:pt>
                <c:pt idx="270">
                  <c:v>0.437164306640625</c:v>
                </c:pt>
                <c:pt idx="271">
                  <c:v>0.434722900390625</c:v>
                </c:pt>
                <c:pt idx="272">
                  <c:v>0.432281494140625</c:v>
                </c:pt>
                <c:pt idx="273">
                  <c:v>0.429840087890625</c:v>
                </c:pt>
                <c:pt idx="274">
                  <c:v>0.427398681640625</c:v>
                </c:pt>
                <c:pt idx="275">
                  <c:v>0.424957275390625</c:v>
                </c:pt>
                <c:pt idx="276">
                  <c:v>0.422515869140625</c:v>
                </c:pt>
                <c:pt idx="277">
                  <c:v>0.420074462890625</c:v>
                </c:pt>
                <c:pt idx="278">
                  <c:v>0.417633056640625</c:v>
                </c:pt>
                <c:pt idx="279">
                  <c:v>0.415191650390625</c:v>
                </c:pt>
                <c:pt idx="280">
                  <c:v>0.412750244140625</c:v>
                </c:pt>
                <c:pt idx="281">
                  <c:v>0.410308837890625</c:v>
                </c:pt>
                <c:pt idx="282">
                  <c:v>0.407867431640625</c:v>
                </c:pt>
                <c:pt idx="283">
                  <c:v>0.405426025390625</c:v>
                </c:pt>
                <c:pt idx="284">
                  <c:v>0.402984619140625</c:v>
                </c:pt>
                <c:pt idx="285">
                  <c:v>0.400543212890625</c:v>
                </c:pt>
                <c:pt idx="286">
                  <c:v>0.398101806640625</c:v>
                </c:pt>
                <c:pt idx="287">
                  <c:v>0.395660400390625</c:v>
                </c:pt>
                <c:pt idx="288">
                  <c:v>0.393218994140625</c:v>
                </c:pt>
                <c:pt idx="289">
                  <c:v>0.390777587890625</c:v>
                </c:pt>
                <c:pt idx="290">
                  <c:v>0.388336181640625</c:v>
                </c:pt>
                <c:pt idx="291">
                  <c:v>0.385894775390625</c:v>
                </c:pt>
                <c:pt idx="292">
                  <c:v>0.383453369140625</c:v>
                </c:pt>
                <c:pt idx="293">
                  <c:v>0.381011962890625</c:v>
                </c:pt>
                <c:pt idx="294">
                  <c:v>0.378570556640625</c:v>
                </c:pt>
                <c:pt idx="295">
                  <c:v>0.376129150390625</c:v>
                </c:pt>
                <c:pt idx="296">
                  <c:v>0.373687744140625</c:v>
                </c:pt>
                <c:pt idx="297">
                  <c:v>0.371246337890625</c:v>
                </c:pt>
                <c:pt idx="298">
                  <c:v>0.368804931640625</c:v>
                </c:pt>
                <c:pt idx="299">
                  <c:v>0.366363525390625</c:v>
                </c:pt>
                <c:pt idx="300">
                  <c:v>0.363922119140625</c:v>
                </c:pt>
                <c:pt idx="301">
                  <c:v>0.361480712890625</c:v>
                </c:pt>
                <c:pt idx="302">
                  <c:v>0.359039306640625</c:v>
                </c:pt>
                <c:pt idx="303">
                  <c:v>0.356597900390625</c:v>
                </c:pt>
                <c:pt idx="304">
                  <c:v>0.354156494140625</c:v>
                </c:pt>
                <c:pt idx="305">
                  <c:v>0.351715087890625</c:v>
                </c:pt>
                <c:pt idx="306">
                  <c:v>0.349273681640625</c:v>
                </c:pt>
                <c:pt idx="307">
                  <c:v>0.346832275390625</c:v>
                </c:pt>
                <c:pt idx="308">
                  <c:v>0.344390869140625</c:v>
                </c:pt>
                <c:pt idx="309">
                  <c:v>0.341949462890625</c:v>
                </c:pt>
                <c:pt idx="310">
                  <c:v>0.339508056640625</c:v>
                </c:pt>
                <c:pt idx="311">
                  <c:v>0.337066650390625</c:v>
                </c:pt>
                <c:pt idx="312">
                  <c:v>0.334625244140625</c:v>
                </c:pt>
                <c:pt idx="313">
                  <c:v>0.332183837890625</c:v>
                </c:pt>
                <c:pt idx="314">
                  <c:v>0.329742431640625</c:v>
                </c:pt>
                <c:pt idx="315">
                  <c:v>0.327301025390625</c:v>
                </c:pt>
                <c:pt idx="316">
                  <c:v>0.324859619140625</c:v>
                </c:pt>
                <c:pt idx="317">
                  <c:v>0.322418212890625</c:v>
                </c:pt>
                <c:pt idx="318">
                  <c:v>0.319976806640625</c:v>
                </c:pt>
                <c:pt idx="319">
                  <c:v>0.317535400390625</c:v>
                </c:pt>
                <c:pt idx="320">
                  <c:v>0.315093994140625</c:v>
                </c:pt>
                <c:pt idx="321">
                  <c:v>0.312652587890625</c:v>
                </c:pt>
                <c:pt idx="322">
                  <c:v>0.310211181640625</c:v>
                </c:pt>
                <c:pt idx="323">
                  <c:v>0.307769775390625</c:v>
                </c:pt>
                <c:pt idx="324">
                  <c:v>0.305328369140625</c:v>
                </c:pt>
                <c:pt idx="325">
                  <c:v>0.302886962890625</c:v>
                </c:pt>
                <c:pt idx="326">
                  <c:v>0.300445556640625</c:v>
                </c:pt>
                <c:pt idx="327">
                  <c:v>0.298004150390625</c:v>
                </c:pt>
                <c:pt idx="328">
                  <c:v>0.295562744140625</c:v>
                </c:pt>
                <c:pt idx="329">
                  <c:v>0.293121337890625</c:v>
                </c:pt>
                <c:pt idx="330">
                  <c:v>0.290679931640625</c:v>
                </c:pt>
                <c:pt idx="331">
                  <c:v>0.288238525390625</c:v>
                </c:pt>
                <c:pt idx="332">
                  <c:v>0.285797119140625</c:v>
                </c:pt>
                <c:pt idx="333">
                  <c:v>0.283355712890625</c:v>
                </c:pt>
                <c:pt idx="334">
                  <c:v>0.280914306640625</c:v>
                </c:pt>
                <c:pt idx="335">
                  <c:v>0.278472900390625</c:v>
                </c:pt>
                <c:pt idx="336">
                  <c:v>0.276031494140625</c:v>
                </c:pt>
                <c:pt idx="337">
                  <c:v>0.273590087890625</c:v>
                </c:pt>
                <c:pt idx="338">
                  <c:v>0.271148681640625</c:v>
                </c:pt>
                <c:pt idx="339">
                  <c:v>0.268707275390625</c:v>
                </c:pt>
                <c:pt idx="340">
                  <c:v>0.266265869140625</c:v>
                </c:pt>
                <c:pt idx="341">
                  <c:v>0.263824462890625</c:v>
                </c:pt>
                <c:pt idx="342">
                  <c:v>0.261383056640625</c:v>
                </c:pt>
                <c:pt idx="343">
                  <c:v>0.258941650390625</c:v>
                </c:pt>
                <c:pt idx="344">
                  <c:v>0.256500244140625</c:v>
                </c:pt>
                <c:pt idx="345">
                  <c:v>0.254058837890625</c:v>
                </c:pt>
                <c:pt idx="346">
                  <c:v>0.251617431640625</c:v>
                </c:pt>
                <c:pt idx="347">
                  <c:v>0.249176025390625</c:v>
                </c:pt>
                <c:pt idx="348">
                  <c:v>0.246734619140625</c:v>
                </c:pt>
                <c:pt idx="349">
                  <c:v>0.244293212890625</c:v>
                </c:pt>
                <c:pt idx="350">
                  <c:v>0.241851806640625</c:v>
                </c:pt>
                <c:pt idx="351">
                  <c:v>0.239410400390625</c:v>
                </c:pt>
                <c:pt idx="352">
                  <c:v>0.236968994140625</c:v>
                </c:pt>
                <c:pt idx="353">
                  <c:v>0.234527587890625</c:v>
                </c:pt>
                <c:pt idx="354">
                  <c:v>0.232086181640625</c:v>
                </c:pt>
                <c:pt idx="355">
                  <c:v>0.229644775390625</c:v>
                </c:pt>
                <c:pt idx="356">
                  <c:v>0.227203369140625</c:v>
                </c:pt>
                <c:pt idx="357">
                  <c:v>0.224761962890625</c:v>
                </c:pt>
                <c:pt idx="358">
                  <c:v>0.222320556640625</c:v>
                </c:pt>
                <c:pt idx="359">
                  <c:v>0.219879150390625</c:v>
                </c:pt>
                <c:pt idx="360">
                  <c:v>0.217437744140625</c:v>
                </c:pt>
                <c:pt idx="361">
                  <c:v>0.214996337890625</c:v>
                </c:pt>
                <c:pt idx="362">
                  <c:v>0.212554931640625</c:v>
                </c:pt>
                <c:pt idx="363">
                  <c:v>0.210113525390625</c:v>
                </c:pt>
                <c:pt idx="364">
                  <c:v>0.207672119140625</c:v>
                </c:pt>
                <c:pt idx="365">
                  <c:v>0.205230712890625</c:v>
                </c:pt>
                <c:pt idx="366">
                  <c:v>0.202789306640625</c:v>
                </c:pt>
                <c:pt idx="367">
                  <c:v>0.200347900390625</c:v>
                </c:pt>
                <c:pt idx="368">
                  <c:v>0.197906494140625</c:v>
                </c:pt>
                <c:pt idx="369">
                  <c:v>0.195465087890625</c:v>
                </c:pt>
                <c:pt idx="370">
                  <c:v>0.193023681640625</c:v>
                </c:pt>
                <c:pt idx="371">
                  <c:v>0.190582275390625</c:v>
                </c:pt>
                <c:pt idx="372">
                  <c:v>0.188140869140625</c:v>
                </c:pt>
                <c:pt idx="373">
                  <c:v>0.185699462890625</c:v>
                </c:pt>
                <c:pt idx="374">
                  <c:v>0.183258056640625</c:v>
                </c:pt>
                <c:pt idx="375">
                  <c:v>0.180816650390625</c:v>
                </c:pt>
                <c:pt idx="376">
                  <c:v>0.178375244140625</c:v>
                </c:pt>
                <c:pt idx="377">
                  <c:v>0.175933837890625</c:v>
                </c:pt>
                <c:pt idx="378">
                  <c:v>0.173492431640625</c:v>
                </c:pt>
                <c:pt idx="379">
                  <c:v>0.171051025390625</c:v>
                </c:pt>
                <c:pt idx="380">
                  <c:v>0.168609619140625</c:v>
                </c:pt>
                <c:pt idx="381">
                  <c:v>0.166168212890625</c:v>
                </c:pt>
                <c:pt idx="382">
                  <c:v>0.163726806640625</c:v>
                </c:pt>
                <c:pt idx="383">
                  <c:v>0.161285400390625</c:v>
                </c:pt>
                <c:pt idx="384">
                  <c:v>0.158843994140625</c:v>
                </c:pt>
                <c:pt idx="385">
                  <c:v>0.156402587890625</c:v>
                </c:pt>
                <c:pt idx="386">
                  <c:v>0.153961181640625</c:v>
                </c:pt>
                <c:pt idx="387">
                  <c:v>0.151519775390625</c:v>
                </c:pt>
                <c:pt idx="388">
                  <c:v>0.149078369140625</c:v>
                </c:pt>
                <c:pt idx="389">
                  <c:v>0.146636962890625</c:v>
                </c:pt>
                <c:pt idx="390">
                  <c:v>0.144195556640625</c:v>
                </c:pt>
                <c:pt idx="391">
                  <c:v>0.141754150390625</c:v>
                </c:pt>
                <c:pt idx="392">
                  <c:v>0.139312744140625</c:v>
                </c:pt>
                <c:pt idx="393">
                  <c:v>0.136871337890625</c:v>
                </c:pt>
                <c:pt idx="394">
                  <c:v>0.134429931640625</c:v>
                </c:pt>
                <c:pt idx="395">
                  <c:v>0.131988525390625</c:v>
                </c:pt>
                <c:pt idx="396">
                  <c:v>0.129547119140625</c:v>
                </c:pt>
                <c:pt idx="397">
                  <c:v>0.127105712890625</c:v>
                </c:pt>
                <c:pt idx="398">
                  <c:v>0.124664306640625</c:v>
                </c:pt>
                <c:pt idx="399">
                  <c:v>0.122222900390625</c:v>
                </c:pt>
                <c:pt idx="400">
                  <c:v>0.119781494140625</c:v>
                </c:pt>
                <c:pt idx="401">
                  <c:v>0.117340087890625</c:v>
                </c:pt>
                <c:pt idx="402">
                  <c:v>0.114898681640625</c:v>
                </c:pt>
                <c:pt idx="403">
                  <c:v>0.112457275390625</c:v>
                </c:pt>
                <c:pt idx="404">
                  <c:v>0.110015869140625</c:v>
                </c:pt>
                <c:pt idx="405">
                  <c:v>0.107574462890625</c:v>
                </c:pt>
                <c:pt idx="406">
                  <c:v>0.105133056640625</c:v>
                </c:pt>
                <c:pt idx="407">
                  <c:v>0.102691650390625</c:v>
                </c:pt>
                <c:pt idx="408">
                  <c:v>0.100250244140625</c:v>
                </c:pt>
                <c:pt idx="409">
                  <c:v>9.7808837890625E-2</c:v>
                </c:pt>
                <c:pt idx="410">
                  <c:v>9.5367431640625E-2</c:v>
                </c:pt>
                <c:pt idx="411">
                  <c:v>9.2926025390625E-2</c:v>
                </c:pt>
                <c:pt idx="412">
                  <c:v>9.0484619140625E-2</c:v>
                </c:pt>
                <c:pt idx="413">
                  <c:v>8.8043212890625E-2</c:v>
                </c:pt>
                <c:pt idx="414">
                  <c:v>8.5601806640625E-2</c:v>
                </c:pt>
                <c:pt idx="415">
                  <c:v>8.3160400390625E-2</c:v>
                </c:pt>
                <c:pt idx="416">
                  <c:v>8.0718994140625E-2</c:v>
                </c:pt>
                <c:pt idx="417">
                  <c:v>7.8277587890625E-2</c:v>
                </c:pt>
                <c:pt idx="418">
                  <c:v>7.5836181640625E-2</c:v>
                </c:pt>
                <c:pt idx="419">
                  <c:v>7.3394775390625E-2</c:v>
                </c:pt>
                <c:pt idx="420">
                  <c:v>7.0953369140625E-2</c:v>
                </c:pt>
                <c:pt idx="421">
                  <c:v>6.8511962890625E-2</c:v>
                </c:pt>
                <c:pt idx="422">
                  <c:v>6.6070556640625E-2</c:v>
                </c:pt>
                <c:pt idx="423">
                  <c:v>6.3629150390625E-2</c:v>
                </c:pt>
                <c:pt idx="424">
                  <c:v>6.1187744140625E-2</c:v>
                </c:pt>
                <c:pt idx="425">
                  <c:v>5.8746337890625E-2</c:v>
                </c:pt>
                <c:pt idx="426">
                  <c:v>5.6304931640625E-2</c:v>
                </c:pt>
                <c:pt idx="427">
                  <c:v>5.3863525390625E-2</c:v>
                </c:pt>
                <c:pt idx="428">
                  <c:v>5.1422119140625E-2</c:v>
                </c:pt>
                <c:pt idx="429">
                  <c:v>4.8980712890625E-2</c:v>
                </c:pt>
                <c:pt idx="430">
                  <c:v>4.6539306640625E-2</c:v>
                </c:pt>
                <c:pt idx="431">
                  <c:v>4.4097900390625E-2</c:v>
                </c:pt>
                <c:pt idx="432">
                  <c:v>4.1656494140625E-2</c:v>
                </c:pt>
                <c:pt idx="433">
                  <c:v>3.9215087890625E-2</c:v>
                </c:pt>
                <c:pt idx="434">
                  <c:v>3.6773681640625E-2</c:v>
                </c:pt>
                <c:pt idx="435">
                  <c:v>3.4332275390625E-2</c:v>
                </c:pt>
                <c:pt idx="436">
                  <c:v>3.1890869140625E-2</c:v>
                </c:pt>
                <c:pt idx="437">
                  <c:v>2.9449462890625E-2</c:v>
                </c:pt>
                <c:pt idx="438">
                  <c:v>2.7008056640625E-2</c:v>
                </c:pt>
                <c:pt idx="439">
                  <c:v>2.4566650390625E-2</c:v>
                </c:pt>
                <c:pt idx="440">
                  <c:v>2.2125244140625E-2</c:v>
                </c:pt>
                <c:pt idx="441">
                  <c:v>1.9683837890625E-2</c:v>
                </c:pt>
                <c:pt idx="442">
                  <c:v>1.7242431640625E-2</c:v>
                </c:pt>
                <c:pt idx="443">
                  <c:v>1.4801025390625E-2</c:v>
                </c:pt>
                <c:pt idx="444">
                  <c:v>1.2359619140625E-2</c:v>
                </c:pt>
                <c:pt idx="445">
                  <c:v>9.918212890625E-3</c:v>
                </c:pt>
                <c:pt idx="446">
                  <c:v>7.476806640625E-3</c:v>
                </c:pt>
                <c:pt idx="447">
                  <c:v>5.035400390625E-3</c:v>
                </c:pt>
                <c:pt idx="448">
                  <c:v>2.593994140625E-3</c:v>
                </c:pt>
                <c:pt idx="449">
                  <c:v>1.52587890625E-4</c:v>
                </c:pt>
                <c:pt idx="450">
                  <c:v>-2.288818359375E-3</c:v>
                </c:pt>
                <c:pt idx="451">
                  <c:v>-4.730224609375E-3</c:v>
                </c:pt>
                <c:pt idx="452">
                  <c:v>-7.171630859375E-3</c:v>
                </c:pt>
                <c:pt idx="453">
                  <c:v>-9.613037109375E-3</c:v>
                </c:pt>
                <c:pt idx="454">
                  <c:v>-1.2054443359375E-2</c:v>
                </c:pt>
                <c:pt idx="455">
                  <c:v>-1.4495849609375E-2</c:v>
                </c:pt>
                <c:pt idx="456">
                  <c:v>-1.6937255859375E-2</c:v>
                </c:pt>
                <c:pt idx="457">
                  <c:v>-1.9378662109375E-2</c:v>
                </c:pt>
                <c:pt idx="458">
                  <c:v>-2.1820068359375E-2</c:v>
                </c:pt>
                <c:pt idx="459">
                  <c:v>-2.4261474609375E-2</c:v>
                </c:pt>
                <c:pt idx="460">
                  <c:v>-2.6702880859375E-2</c:v>
                </c:pt>
                <c:pt idx="461">
                  <c:v>-2.9144287109375E-2</c:v>
                </c:pt>
                <c:pt idx="462">
                  <c:v>-3.1585693359375E-2</c:v>
                </c:pt>
                <c:pt idx="463">
                  <c:v>-3.4027099609375E-2</c:v>
                </c:pt>
                <c:pt idx="464">
                  <c:v>-3.6468505859375E-2</c:v>
                </c:pt>
                <c:pt idx="465">
                  <c:v>-3.8909912109375E-2</c:v>
                </c:pt>
                <c:pt idx="466">
                  <c:v>-4.1351318359375E-2</c:v>
                </c:pt>
                <c:pt idx="467">
                  <c:v>-4.3792724609375E-2</c:v>
                </c:pt>
                <c:pt idx="468">
                  <c:v>-4.6234130859375E-2</c:v>
                </c:pt>
                <c:pt idx="469">
                  <c:v>-4.8675537109375E-2</c:v>
                </c:pt>
                <c:pt idx="470">
                  <c:v>-5.1116943359375E-2</c:v>
                </c:pt>
                <c:pt idx="471">
                  <c:v>-5.3558349609375E-2</c:v>
                </c:pt>
                <c:pt idx="472">
                  <c:v>-5.5999755859375E-2</c:v>
                </c:pt>
                <c:pt idx="473">
                  <c:v>-5.8441162109375E-2</c:v>
                </c:pt>
                <c:pt idx="474">
                  <c:v>-6.0882568359375E-2</c:v>
                </c:pt>
                <c:pt idx="475">
                  <c:v>-6.3323974609375E-2</c:v>
                </c:pt>
                <c:pt idx="476">
                  <c:v>-6.5765380859375E-2</c:v>
                </c:pt>
                <c:pt idx="477">
                  <c:v>-6.8206787109375E-2</c:v>
                </c:pt>
                <c:pt idx="478">
                  <c:v>-7.0648193359375E-2</c:v>
                </c:pt>
                <c:pt idx="479">
                  <c:v>-7.3089599609375E-2</c:v>
                </c:pt>
                <c:pt idx="480">
                  <c:v>-7.5531005859375E-2</c:v>
                </c:pt>
                <c:pt idx="481">
                  <c:v>-7.7972412109375E-2</c:v>
                </c:pt>
                <c:pt idx="482">
                  <c:v>-8.0413818359375E-2</c:v>
                </c:pt>
                <c:pt idx="483">
                  <c:v>-8.2855224609375E-2</c:v>
                </c:pt>
                <c:pt idx="484">
                  <c:v>-8.5296630859375E-2</c:v>
                </c:pt>
                <c:pt idx="485">
                  <c:v>-8.7738037109375E-2</c:v>
                </c:pt>
                <c:pt idx="486">
                  <c:v>-9.0179443359375E-2</c:v>
                </c:pt>
                <c:pt idx="487">
                  <c:v>-9.2620849609375E-2</c:v>
                </c:pt>
                <c:pt idx="488">
                  <c:v>-9.5062255859375E-2</c:v>
                </c:pt>
                <c:pt idx="489">
                  <c:v>-9.7503662109375E-2</c:v>
                </c:pt>
              </c:numCache>
            </c:numRef>
          </c:xVal>
          <c:yVal>
            <c:numRef>
              <c:f>'[Taurine+MoO3 (CVs).xlsx]comparision'!$B$2:$B$491</c:f>
              <c:numCache>
                <c:formatCode>General</c:formatCode>
                <c:ptCount val="490"/>
                <c:pt idx="0">
                  <c:v>-15.075683593750002</c:v>
                </c:pt>
                <c:pt idx="1">
                  <c:v>-14.849853515625002</c:v>
                </c:pt>
                <c:pt idx="2">
                  <c:v>-14.648437500000002</c:v>
                </c:pt>
                <c:pt idx="3">
                  <c:v>-14.465332031250002</c:v>
                </c:pt>
                <c:pt idx="4">
                  <c:v>-14.2974853515625</c:v>
                </c:pt>
                <c:pt idx="5">
                  <c:v>-14.138793945312502</c:v>
                </c:pt>
                <c:pt idx="6">
                  <c:v>-13.989257812500002</c:v>
                </c:pt>
                <c:pt idx="7">
                  <c:v>-13.8519287109375</c:v>
                </c:pt>
                <c:pt idx="8">
                  <c:v>-13.7176513671875</c:v>
                </c:pt>
                <c:pt idx="9">
                  <c:v>-13.589477539062502</c:v>
                </c:pt>
                <c:pt idx="10">
                  <c:v>-13.461303710937502</c:v>
                </c:pt>
                <c:pt idx="11">
                  <c:v>-13.339233398437502</c:v>
                </c:pt>
                <c:pt idx="12">
                  <c:v>-13.226318359375</c:v>
                </c:pt>
                <c:pt idx="13">
                  <c:v>-13.1072998046875</c:v>
                </c:pt>
                <c:pt idx="14">
                  <c:v>-13.000488281250002</c:v>
                </c:pt>
                <c:pt idx="15">
                  <c:v>-12.893676757812502</c:v>
                </c:pt>
                <c:pt idx="16">
                  <c:v>-12.7899169921875</c:v>
                </c:pt>
                <c:pt idx="17">
                  <c:v>-12.689208984375</c:v>
                </c:pt>
                <c:pt idx="18">
                  <c:v>-12.588500976562502</c:v>
                </c:pt>
                <c:pt idx="19">
                  <c:v>-12.493896484375002</c:v>
                </c:pt>
                <c:pt idx="20">
                  <c:v>-12.3931884765625</c:v>
                </c:pt>
                <c:pt idx="21">
                  <c:v>-12.3046875</c:v>
                </c:pt>
                <c:pt idx="22">
                  <c:v>-12.2100830078125</c:v>
                </c:pt>
                <c:pt idx="23">
                  <c:v>-12.12158203125</c:v>
                </c:pt>
                <c:pt idx="24">
                  <c:v>-12.030029296875</c:v>
                </c:pt>
                <c:pt idx="25">
                  <c:v>-11.9476318359375</c:v>
                </c:pt>
                <c:pt idx="26">
                  <c:v>-11.85302734375</c:v>
                </c:pt>
                <c:pt idx="27">
                  <c:v>-11.773681640625002</c:v>
                </c:pt>
                <c:pt idx="28">
                  <c:v>-11.6912841796875</c:v>
                </c:pt>
                <c:pt idx="29">
                  <c:v>-11.602783203125002</c:v>
                </c:pt>
                <c:pt idx="30">
                  <c:v>-11.526489257812502</c:v>
                </c:pt>
                <c:pt idx="31">
                  <c:v>-11.444091796875</c:v>
                </c:pt>
                <c:pt idx="32">
                  <c:v>-11.373901367187502</c:v>
                </c:pt>
                <c:pt idx="33">
                  <c:v>-11.29150390625</c:v>
                </c:pt>
                <c:pt idx="34">
                  <c:v>-11.2213134765625</c:v>
                </c:pt>
                <c:pt idx="35">
                  <c:v>-11.138916015625</c:v>
                </c:pt>
                <c:pt idx="36">
                  <c:v>-11.065673828125002</c:v>
                </c:pt>
                <c:pt idx="37">
                  <c:v>-10.992431640625</c:v>
                </c:pt>
                <c:pt idx="38">
                  <c:v>-10.9161376953125</c:v>
                </c:pt>
                <c:pt idx="39">
                  <c:v>-10.83984375</c:v>
                </c:pt>
                <c:pt idx="40">
                  <c:v>-10.772705078125002</c:v>
                </c:pt>
                <c:pt idx="41">
                  <c:v>-10.699462890625</c:v>
                </c:pt>
                <c:pt idx="42">
                  <c:v>-10.632324218750002</c:v>
                </c:pt>
                <c:pt idx="43">
                  <c:v>-10.559082031250002</c:v>
                </c:pt>
                <c:pt idx="44">
                  <c:v>-10.4888916015625</c:v>
                </c:pt>
                <c:pt idx="45">
                  <c:v>-10.4217529296875</c:v>
                </c:pt>
                <c:pt idx="46">
                  <c:v>-10.3485107421875</c:v>
                </c:pt>
                <c:pt idx="47">
                  <c:v>-10.2874755859375</c:v>
                </c:pt>
                <c:pt idx="48">
                  <c:v>-10.220336914062502</c:v>
                </c:pt>
                <c:pt idx="49">
                  <c:v>-10.1531982421875</c:v>
                </c:pt>
                <c:pt idx="50">
                  <c:v>-10.0830078125</c:v>
                </c:pt>
                <c:pt idx="51">
                  <c:v>-10.015869140625</c:v>
                </c:pt>
                <c:pt idx="52">
                  <c:v>-9.9456787109375</c:v>
                </c:pt>
                <c:pt idx="53">
                  <c:v>-9.8846435546875</c:v>
                </c:pt>
                <c:pt idx="54">
                  <c:v>-9.8175048828125018</c:v>
                </c:pt>
                <c:pt idx="55">
                  <c:v>-9.747314453125</c:v>
                </c:pt>
                <c:pt idx="56">
                  <c:v>-9.6801757812500018</c:v>
                </c:pt>
                <c:pt idx="57">
                  <c:v>-9.5916748046875</c:v>
                </c:pt>
                <c:pt idx="58">
                  <c:v>-9.521484375</c:v>
                </c:pt>
                <c:pt idx="59">
                  <c:v>-9.4573974609375</c:v>
                </c:pt>
                <c:pt idx="60">
                  <c:v>-9.3841552734375018</c:v>
                </c:pt>
                <c:pt idx="61">
                  <c:v>-9.3170166015625</c:v>
                </c:pt>
                <c:pt idx="62">
                  <c:v>-9.2468261718750018</c:v>
                </c:pt>
                <c:pt idx="63">
                  <c:v>-9.1735839843750018</c:v>
                </c:pt>
                <c:pt idx="64">
                  <c:v>-9.1033935546875</c:v>
                </c:pt>
                <c:pt idx="65">
                  <c:v>-9.0301513671875018</c:v>
                </c:pt>
                <c:pt idx="66">
                  <c:v>-8.9569091796875018</c:v>
                </c:pt>
                <c:pt idx="67">
                  <c:v>-8.8806152343750018</c:v>
                </c:pt>
                <c:pt idx="68">
                  <c:v>-8.807373046875</c:v>
                </c:pt>
                <c:pt idx="69">
                  <c:v>-8.7249755859375018</c:v>
                </c:pt>
                <c:pt idx="70">
                  <c:v>-8.6456298828125</c:v>
                </c:pt>
                <c:pt idx="71">
                  <c:v>-8.5571289062500018</c:v>
                </c:pt>
                <c:pt idx="72">
                  <c:v>-8.4686279296875</c:v>
                </c:pt>
                <c:pt idx="73">
                  <c:v>-8.380126953125</c:v>
                </c:pt>
                <c:pt idx="74">
                  <c:v>-8.2916259765625</c:v>
                </c:pt>
                <c:pt idx="75">
                  <c:v>-8.1939697265625</c:v>
                </c:pt>
                <c:pt idx="76">
                  <c:v>-8.0902099609375</c:v>
                </c:pt>
                <c:pt idx="77">
                  <c:v>-7.9864501953125018</c:v>
                </c:pt>
                <c:pt idx="78">
                  <c:v>-7.8765869140625</c:v>
                </c:pt>
                <c:pt idx="79">
                  <c:v>-7.7636718750000009</c:v>
                </c:pt>
                <c:pt idx="80">
                  <c:v>-7.6385498046875009</c:v>
                </c:pt>
                <c:pt idx="81">
                  <c:v>-7.5134277343750009</c:v>
                </c:pt>
                <c:pt idx="82">
                  <c:v>-7.3791503906250009</c:v>
                </c:pt>
                <c:pt idx="83">
                  <c:v>-7.2357177734375009</c:v>
                </c:pt>
                <c:pt idx="84">
                  <c:v>-7.0892333984375</c:v>
                </c:pt>
                <c:pt idx="85">
                  <c:v>-6.9305419921875009</c:v>
                </c:pt>
                <c:pt idx="86">
                  <c:v>-6.7596435546875009</c:v>
                </c:pt>
                <c:pt idx="87">
                  <c:v>-6.57958984375</c:v>
                </c:pt>
                <c:pt idx="88">
                  <c:v>-6.3873291015625</c:v>
                </c:pt>
                <c:pt idx="89">
                  <c:v>-6.1828613281250009</c:v>
                </c:pt>
                <c:pt idx="90">
                  <c:v>-5.9692382812500009</c:v>
                </c:pt>
                <c:pt idx="91">
                  <c:v>-5.7373046875000009</c:v>
                </c:pt>
                <c:pt idx="92">
                  <c:v>-5.4870605468750009</c:v>
                </c:pt>
                <c:pt idx="93">
                  <c:v>-5.2246093750000009</c:v>
                </c:pt>
                <c:pt idx="94">
                  <c:v>-4.937744140625</c:v>
                </c:pt>
                <c:pt idx="95">
                  <c:v>-4.6411132812500009</c:v>
                </c:pt>
                <c:pt idx="96">
                  <c:v>-4.3176269531250009</c:v>
                </c:pt>
                <c:pt idx="97">
                  <c:v>-3.9718627929687504</c:v>
                </c:pt>
                <c:pt idx="98">
                  <c:v>-3.60137939453125</c:v>
                </c:pt>
                <c:pt idx="99">
                  <c:v>-3.21136474609375</c:v>
                </c:pt>
                <c:pt idx="100">
                  <c:v>-2.7862548828125</c:v>
                </c:pt>
                <c:pt idx="101">
                  <c:v>-2.3333740234375</c:v>
                </c:pt>
                <c:pt idx="102">
                  <c:v>-1.8566894531250002</c:v>
                </c:pt>
                <c:pt idx="103">
                  <c:v>-1.3436889648437502</c:v>
                </c:pt>
                <c:pt idx="104">
                  <c:v>-0.797119140625</c:v>
                </c:pt>
                <c:pt idx="105">
                  <c:v>-0.21603393554687503</c:v>
                </c:pt>
                <c:pt idx="106">
                  <c:v>0.40008544921875006</c:v>
                </c:pt>
                <c:pt idx="107">
                  <c:v>1.04461669921875</c:v>
                </c:pt>
                <c:pt idx="108">
                  <c:v>1.7398071289062502</c:v>
                </c:pt>
                <c:pt idx="109">
                  <c:v>2.4691772460937504</c:v>
                </c:pt>
                <c:pt idx="110">
                  <c:v>3.2373046875000004</c:v>
                </c:pt>
                <c:pt idx="111">
                  <c:v>4.05029296875</c:v>
                </c:pt>
                <c:pt idx="112">
                  <c:v>4.9041748046875</c:v>
                </c:pt>
                <c:pt idx="113">
                  <c:v>5.79833984375</c:v>
                </c:pt>
                <c:pt idx="114">
                  <c:v>6.7535400390625009</c:v>
                </c:pt>
                <c:pt idx="115">
                  <c:v>7.7270507812500009</c:v>
                </c:pt>
                <c:pt idx="116">
                  <c:v>8.7432861328125018</c:v>
                </c:pt>
                <c:pt idx="117">
                  <c:v>9.8175048828125018</c:v>
                </c:pt>
                <c:pt idx="118">
                  <c:v>10.9344482421875</c:v>
                </c:pt>
                <c:pt idx="119">
                  <c:v>12.0849609375</c:v>
                </c:pt>
                <c:pt idx="120">
                  <c:v>13.287353515625</c:v>
                </c:pt>
                <c:pt idx="121">
                  <c:v>14.532470703125</c:v>
                </c:pt>
                <c:pt idx="122">
                  <c:v>15.8050537109375</c:v>
                </c:pt>
                <c:pt idx="123">
                  <c:v>17.1234130859375</c:v>
                </c:pt>
                <c:pt idx="124">
                  <c:v>18.4906005859375</c:v>
                </c:pt>
                <c:pt idx="125">
                  <c:v>19.848632812500004</c:v>
                </c:pt>
                <c:pt idx="126">
                  <c:v>21.270751953125004</c:v>
                </c:pt>
                <c:pt idx="127">
                  <c:v>22.717285156250004</c:v>
                </c:pt>
                <c:pt idx="128">
                  <c:v>24.215698242187504</c:v>
                </c:pt>
                <c:pt idx="129">
                  <c:v>25.6805419921875</c:v>
                </c:pt>
                <c:pt idx="130">
                  <c:v>27.172851562500004</c:v>
                </c:pt>
                <c:pt idx="131">
                  <c:v>28.649902343750004</c:v>
                </c:pt>
                <c:pt idx="132">
                  <c:v>30.16357421875</c:v>
                </c:pt>
                <c:pt idx="133">
                  <c:v>31.646728515625004</c:v>
                </c:pt>
                <c:pt idx="134">
                  <c:v>33.242797851562507</c:v>
                </c:pt>
                <c:pt idx="135">
                  <c:v>34.82666015625</c:v>
                </c:pt>
                <c:pt idx="136">
                  <c:v>36.328125000000007</c:v>
                </c:pt>
                <c:pt idx="137">
                  <c:v>37.9364013671875</c:v>
                </c:pt>
                <c:pt idx="138">
                  <c:v>39.55078125</c:v>
                </c:pt>
                <c:pt idx="139">
                  <c:v>40.9637451171875</c:v>
                </c:pt>
                <c:pt idx="140">
                  <c:v>42.474365234375007</c:v>
                </c:pt>
                <c:pt idx="141">
                  <c:v>43.9178466796875</c:v>
                </c:pt>
                <c:pt idx="142">
                  <c:v>45.3826904296875</c:v>
                </c:pt>
                <c:pt idx="143">
                  <c:v>46.807861328125</c:v>
                </c:pt>
                <c:pt idx="144">
                  <c:v>48.202514648437507</c:v>
                </c:pt>
                <c:pt idx="145">
                  <c:v>49.530029296875</c:v>
                </c:pt>
                <c:pt idx="146">
                  <c:v>50.811767578125</c:v>
                </c:pt>
                <c:pt idx="147">
                  <c:v>51.879882812500007</c:v>
                </c:pt>
                <c:pt idx="148">
                  <c:v>53.009033203125</c:v>
                </c:pt>
                <c:pt idx="149">
                  <c:v>54.168701171875007</c:v>
                </c:pt>
                <c:pt idx="150">
                  <c:v>55.023193359375007</c:v>
                </c:pt>
                <c:pt idx="151">
                  <c:v>55.96923828125</c:v>
                </c:pt>
                <c:pt idx="152">
                  <c:v>57.06787109375</c:v>
                </c:pt>
                <c:pt idx="153">
                  <c:v>57.739257812500007</c:v>
                </c:pt>
                <c:pt idx="154">
                  <c:v>58.441162109375</c:v>
                </c:pt>
                <c:pt idx="155">
                  <c:v>58.929443359375</c:v>
                </c:pt>
                <c:pt idx="156">
                  <c:v>59.448242187500007</c:v>
                </c:pt>
                <c:pt idx="157">
                  <c:v>59.997558593750007</c:v>
                </c:pt>
                <c:pt idx="158">
                  <c:v>60.302734375000007</c:v>
                </c:pt>
                <c:pt idx="159">
                  <c:v>60.6689453125</c:v>
                </c:pt>
                <c:pt idx="160">
                  <c:v>61.004638671875</c:v>
                </c:pt>
                <c:pt idx="161">
                  <c:v>61.065673828125</c:v>
                </c:pt>
                <c:pt idx="162">
                  <c:v>61.096191406250007</c:v>
                </c:pt>
                <c:pt idx="163">
                  <c:v>61.004638671875</c:v>
                </c:pt>
                <c:pt idx="164">
                  <c:v>60.97412109375</c:v>
                </c:pt>
                <c:pt idx="165">
                  <c:v>60.72998046875</c:v>
                </c:pt>
                <c:pt idx="166">
                  <c:v>60.394287109375</c:v>
                </c:pt>
                <c:pt idx="167">
                  <c:v>60.180664062500007</c:v>
                </c:pt>
                <c:pt idx="168">
                  <c:v>59.661865234375</c:v>
                </c:pt>
                <c:pt idx="169">
                  <c:v>59.173583984375</c:v>
                </c:pt>
                <c:pt idx="170">
                  <c:v>58.563232421875</c:v>
                </c:pt>
                <c:pt idx="171">
                  <c:v>58.105468750000007</c:v>
                </c:pt>
                <c:pt idx="172">
                  <c:v>57.556152343750007</c:v>
                </c:pt>
                <c:pt idx="173">
                  <c:v>56.94580078125</c:v>
                </c:pt>
                <c:pt idx="174">
                  <c:v>56.304931640625007</c:v>
                </c:pt>
                <c:pt idx="175">
                  <c:v>55.633544921875007</c:v>
                </c:pt>
                <c:pt idx="176">
                  <c:v>55.023193359375007</c:v>
                </c:pt>
                <c:pt idx="177">
                  <c:v>54.26025390625</c:v>
                </c:pt>
                <c:pt idx="178">
                  <c:v>53.558349609375</c:v>
                </c:pt>
                <c:pt idx="179">
                  <c:v>52.886962890625</c:v>
                </c:pt>
                <c:pt idx="180">
                  <c:v>52.215576171875</c:v>
                </c:pt>
                <c:pt idx="181">
                  <c:v>51.544189453125</c:v>
                </c:pt>
                <c:pt idx="182">
                  <c:v>50.872802734375</c:v>
                </c:pt>
                <c:pt idx="183">
                  <c:v>50.201416015625</c:v>
                </c:pt>
                <c:pt idx="184">
                  <c:v>49.578857421875</c:v>
                </c:pt>
                <c:pt idx="185">
                  <c:v>48.91357421875</c:v>
                </c:pt>
                <c:pt idx="186">
                  <c:v>48.2879638671875</c:v>
                </c:pt>
                <c:pt idx="187">
                  <c:v>47.711181640625007</c:v>
                </c:pt>
                <c:pt idx="188">
                  <c:v>47.0611572265625</c:v>
                </c:pt>
                <c:pt idx="189">
                  <c:v>46.4447021484375</c:v>
                </c:pt>
                <c:pt idx="190">
                  <c:v>45.855712890625007</c:v>
                </c:pt>
                <c:pt idx="191">
                  <c:v>45.2606201171875</c:v>
                </c:pt>
                <c:pt idx="192">
                  <c:v>44.7113037109375</c:v>
                </c:pt>
                <c:pt idx="193">
                  <c:v>44.1680908203125</c:v>
                </c:pt>
                <c:pt idx="194">
                  <c:v>43.6248779296875</c:v>
                </c:pt>
                <c:pt idx="195">
                  <c:v>43.1304931640625</c:v>
                </c:pt>
                <c:pt idx="196">
                  <c:v>42.6300048828125</c:v>
                </c:pt>
                <c:pt idx="197">
                  <c:v>42.138671875</c:v>
                </c:pt>
                <c:pt idx="198">
                  <c:v>41.668701171875007</c:v>
                </c:pt>
                <c:pt idx="199">
                  <c:v>41.217041015625</c:v>
                </c:pt>
                <c:pt idx="200">
                  <c:v>40.753173828125007</c:v>
                </c:pt>
                <c:pt idx="201">
                  <c:v>40.3106689453125</c:v>
                </c:pt>
                <c:pt idx="202">
                  <c:v>39.886474609375007</c:v>
                </c:pt>
                <c:pt idx="203">
                  <c:v>39.4775390625</c:v>
                </c:pt>
                <c:pt idx="204">
                  <c:v>39.0716552734375</c:v>
                </c:pt>
                <c:pt idx="205">
                  <c:v>38.6749267578125</c:v>
                </c:pt>
                <c:pt idx="206">
                  <c:v>38.3270263671875</c:v>
                </c:pt>
                <c:pt idx="207">
                  <c:v>37.945556640625</c:v>
                </c:pt>
                <c:pt idx="208">
                  <c:v>37.5762939453125</c:v>
                </c:pt>
                <c:pt idx="209">
                  <c:v>37.243652343750007</c:v>
                </c:pt>
                <c:pt idx="210">
                  <c:v>36.8682861328125</c:v>
                </c:pt>
                <c:pt idx="211">
                  <c:v>36.5447998046875</c:v>
                </c:pt>
                <c:pt idx="212">
                  <c:v>36.2213134765625</c:v>
                </c:pt>
                <c:pt idx="213">
                  <c:v>35.894775390625007</c:v>
                </c:pt>
                <c:pt idx="214">
                  <c:v>35.580444335937507</c:v>
                </c:pt>
                <c:pt idx="215">
                  <c:v>35.296630859375</c:v>
                </c:pt>
                <c:pt idx="216">
                  <c:v>35.009765625</c:v>
                </c:pt>
                <c:pt idx="217">
                  <c:v>34.716796875</c:v>
                </c:pt>
                <c:pt idx="218">
                  <c:v>34.4482421875</c:v>
                </c:pt>
                <c:pt idx="219">
                  <c:v>34.173583984375007</c:v>
                </c:pt>
                <c:pt idx="220">
                  <c:v>33.9080810546875</c:v>
                </c:pt>
                <c:pt idx="221">
                  <c:v>33.648681640625</c:v>
                </c:pt>
                <c:pt idx="222">
                  <c:v>33.404541015625</c:v>
                </c:pt>
                <c:pt idx="223">
                  <c:v>33.1512451171875</c:v>
                </c:pt>
                <c:pt idx="224">
                  <c:v>32.9315185546875</c:v>
                </c:pt>
                <c:pt idx="225">
                  <c:v>32.67822265625</c:v>
                </c:pt>
                <c:pt idx="226">
                  <c:v>32.446289062500007</c:v>
                </c:pt>
                <c:pt idx="227">
                  <c:v>32.2174072265625</c:v>
                </c:pt>
                <c:pt idx="228">
                  <c:v>32.0037841796875</c:v>
                </c:pt>
                <c:pt idx="229">
                  <c:v>31.781005859375004</c:v>
                </c:pt>
                <c:pt idx="230">
                  <c:v>31.588745117187504</c:v>
                </c:pt>
                <c:pt idx="231">
                  <c:v>31.3812255859375</c:v>
                </c:pt>
                <c:pt idx="232">
                  <c:v>31.1859130859375</c:v>
                </c:pt>
                <c:pt idx="233">
                  <c:v>30.978393554687504</c:v>
                </c:pt>
                <c:pt idx="234">
                  <c:v>30.780029296874996</c:v>
                </c:pt>
                <c:pt idx="235">
                  <c:v>30.603027343750004</c:v>
                </c:pt>
                <c:pt idx="236">
                  <c:v>30.4107666015625</c:v>
                </c:pt>
                <c:pt idx="237">
                  <c:v>30.242919921875</c:v>
                </c:pt>
                <c:pt idx="238">
                  <c:v>30.062866210937504</c:v>
                </c:pt>
                <c:pt idx="239">
                  <c:v>29.8980712890625</c:v>
                </c:pt>
                <c:pt idx="240">
                  <c:v>29.727172851562504</c:v>
                </c:pt>
                <c:pt idx="241">
                  <c:v>29.568481445312504</c:v>
                </c:pt>
                <c:pt idx="242">
                  <c:v>29.3975830078125</c:v>
                </c:pt>
                <c:pt idx="243">
                  <c:v>29.238891601562504</c:v>
                </c:pt>
                <c:pt idx="244">
                  <c:v>29.083251953125004</c:v>
                </c:pt>
                <c:pt idx="245">
                  <c:v>28.6651611328125</c:v>
                </c:pt>
                <c:pt idx="246">
                  <c:v>28.344726562500004</c:v>
                </c:pt>
                <c:pt idx="247">
                  <c:v>28.057861328125</c:v>
                </c:pt>
                <c:pt idx="248">
                  <c:v>27.825927734375</c:v>
                </c:pt>
                <c:pt idx="249">
                  <c:v>27.593994140625</c:v>
                </c:pt>
                <c:pt idx="250">
                  <c:v>27.362060546875004</c:v>
                </c:pt>
                <c:pt idx="251">
                  <c:v>27.1636962890625</c:v>
                </c:pt>
                <c:pt idx="252">
                  <c:v>26.962280273437504</c:v>
                </c:pt>
                <c:pt idx="253">
                  <c:v>26.7669677734375</c:v>
                </c:pt>
                <c:pt idx="254">
                  <c:v>26.580810546875</c:v>
                </c:pt>
                <c:pt idx="255">
                  <c:v>26.403808593750004</c:v>
                </c:pt>
                <c:pt idx="256">
                  <c:v>26.2115478515625</c:v>
                </c:pt>
                <c:pt idx="257">
                  <c:v>26.0498046875</c:v>
                </c:pt>
                <c:pt idx="258">
                  <c:v>25.872802734375</c:v>
                </c:pt>
                <c:pt idx="259">
                  <c:v>25.7110595703125</c:v>
                </c:pt>
                <c:pt idx="260">
                  <c:v>25.5615234375</c:v>
                </c:pt>
                <c:pt idx="261">
                  <c:v>25.3997802734375</c:v>
                </c:pt>
                <c:pt idx="262">
                  <c:v>25.2471923828125</c:v>
                </c:pt>
                <c:pt idx="263">
                  <c:v>25.085449218750004</c:v>
                </c:pt>
                <c:pt idx="264">
                  <c:v>24.945068359375</c:v>
                </c:pt>
                <c:pt idx="265">
                  <c:v>24.7955322265625</c:v>
                </c:pt>
                <c:pt idx="266">
                  <c:v>24.639892578125</c:v>
                </c:pt>
                <c:pt idx="267">
                  <c:v>24.4842529296875</c:v>
                </c:pt>
                <c:pt idx="268">
                  <c:v>24.35302734375</c:v>
                </c:pt>
                <c:pt idx="269">
                  <c:v>24.2095947265625</c:v>
                </c:pt>
                <c:pt idx="270">
                  <c:v>24.072265625</c:v>
                </c:pt>
                <c:pt idx="271">
                  <c:v>23.93798828125</c:v>
                </c:pt>
                <c:pt idx="272">
                  <c:v>23.791503906250004</c:v>
                </c:pt>
                <c:pt idx="273">
                  <c:v>23.651123046875</c:v>
                </c:pt>
                <c:pt idx="274">
                  <c:v>23.516845703125004</c:v>
                </c:pt>
                <c:pt idx="275">
                  <c:v>23.388671875000004</c:v>
                </c:pt>
                <c:pt idx="276">
                  <c:v>23.2574462890625</c:v>
                </c:pt>
                <c:pt idx="277">
                  <c:v>23.117065429687504</c:v>
                </c:pt>
                <c:pt idx="278">
                  <c:v>22.9827880859375</c:v>
                </c:pt>
                <c:pt idx="279">
                  <c:v>22.8546142578125</c:v>
                </c:pt>
                <c:pt idx="280">
                  <c:v>22.711181640625004</c:v>
                </c:pt>
                <c:pt idx="281">
                  <c:v>22.5860595703125</c:v>
                </c:pt>
                <c:pt idx="282">
                  <c:v>22.4456787109375</c:v>
                </c:pt>
                <c:pt idx="283">
                  <c:v>22.317504882812504</c:v>
                </c:pt>
                <c:pt idx="284">
                  <c:v>22.1649169921875</c:v>
                </c:pt>
                <c:pt idx="285">
                  <c:v>22.0306396484375</c:v>
                </c:pt>
                <c:pt idx="286">
                  <c:v>21.881103515625004</c:v>
                </c:pt>
                <c:pt idx="287">
                  <c:v>21.746826171875</c:v>
                </c:pt>
                <c:pt idx="288">
                  <c:v>21.5972900390625</c:v>
                </c:pt>
                <c:pt idx="289">
                  <c:v>21.456909179687504</c:v>
                </c:pt>
                <c:pt idx="290">
                  <c:v>21.307373046875</c:v>
                </c:pt>
                <c:pt idx="291">
                  <c:v>21.148681640625004</c:v>
                </c:pt>
                <c:pt idx="292">
                  <c:v>20.993041992187504</c:v>
                </c:pt>
                <c:pt idx="293">
                  <c:v>20.831298828125</c:v>
                </c:pt>
                <c:pt idx="294">
                  <c:v>20.66650390625</c:v>
                </c:pt>
                <c:pt idx="295">
                  <c:v>20.513916015625</c:v>
                </c:pt>
                <c:pt idx="296">
                  <c:v>20.315551757812504</c:v>
                </c:pt>
                <c:pt idx="297">
                  <c:v>20.1446533203125</c:v>
                </c:pt>
                <c:pt idx="298">
                  <c:v>19.970703125</c:v>
                </c:pt>
                <c:pt idx="299">
                  <c:v>19.769287109375</c:v>
                </c:pt>
                <c:pt idx="300">
                  <c:v>19.56787109375</c:v>
                </c:pt>
                <c:pt idx="301">
                  <c:v>19.360351562500004</c:v>
                </c:pt>
                <c:pt idx="302">
                  <c:v>19.15283203125</c:v>
                </c:pt>
                <c:pt idx="303">
                  <c:v>18.9117431640625</c:v>
                </c:pt>
                <c:pt idx="304">
                  <c:v>18.685913085937504</c:v>
                </c:pt>
                <c:pt idx="305">
                  <c:v>18.426513671875</c:v>
                </c:pt>
                <c:pt idx="306">
                  <c:v>18.164062500000004</c:v>
                </c:pt>
                <c:pt idx="307">
                  <c:v>17.886352539062504</c:v>
                </c:pt>
                <c:pt idx="308">
                  <c:v>17.5933837890625</c:v>
                </c:pt>
                <c:pt idx="309">
                  <c:v>17.28515625</c:v>
                </c:pt>
                <c:pt idx="310">
                  <c:v>16.9830322265625</c:v>
                </c:pt>
                <c:pt idx="311">
                  <c:v>16.6290283203125</c:v>
                </c:pt>
                <c:pt idx="312">
                  <c:v>16.2750244140625</c:v>
                </c:pt>
                <c:pt idx="313">
                  <c:v>15.887451171875002</c:v>
                </c:pt>
                <c:pt idx="314">
                  <c:v>15.472412109375</c:v>
                </c:pt>
                <c:pt idx="315">
                  <c:v>15.045166015625002</c:v>
                </c:pt>
                <c:pt idx="316">
                  <c:v>14.6087646484375</c:v>
                </c:pt>
                <c:pt idx="317">
                  <c:v>14.1143798828125</c:v>
                </c:pt>
                <c:pt idx="318">
                  <c:v>13.629150390625</c:v>
                </c:pt>
                <c:pt idx="319">
                  <c:v>13.0889892578125</c:v>
                </c:pt>
                <c:pt idx="320">
                  <c:v>12.5152587890625</c:v>
                </c:pt>
                <c:pt idx="321">
                  <c:v>11.907958984375</c:v>
                </c:pt>
                <c:pt idx="322">
                  <c:v>11.2579345703125</c:v>
                </c:pt>
                <c:pt idx="323">
                  <c:v>10.58349609375</c:v>
                </c:pt>
                <c:pt idx="324">
                  <c:v>9.87548828125</c:v>
                </c:pt>
                <c:pt idx="325">
                  <c:v>9.149169921875</c:v>
                </c:pt>
                <c:pt idx="326">
                  <c:v>8.367919921875</c:v>
                </c:pt>
                <c:pt idx="327">
                  <c:v>7.5531005859375009</c:v>
                </c:pt>
                <c:pt idx="328">
                  <c:v>6.6864013671875009</c:v>
                </c:pt>
                <c:pt idx="329">
                  <c:v>5.804443359375</c:v>
                </c:pt>
                <c:pt idx="330">
                  <c:v>4.852294921875</c:v>
                </c:pt>
                <c:pt idx="331">
                  <c:v>3.8751220703125004</c:v>
                </c:pt>
                <c:pt idx="332">
                  <c:v>2.8494262695312504</c:v>
                </c:pt>
                <c:pt idx="333">
                  <c:v>1.7791748046875002</c:v>
                </c:pt>
                <c:pt idx="334">
                  <c:v>0.67321777343750011</c:v>
                </c:pt>
                <c:pt idx="335">
                  <c:v>-0.48004150390625006</c:v>
                </c:pt>
                <c:pt idx="336">
                  <c:v>-1.67388916015625</c:v>
                </c:pt>
                <c:pt idx="337">
                  <c:v>-2.9092407226562504</c:v>
                </c:pt>
                <c:pt idx="338">
                  <c:v>-4.1683959960937509</c:v>
                </c:pt>
                <c:pt idx="339">
                  <c:v>-5.4779052734375009</c:v>
                </c:pt>
                <c:pt idx="340">
                  <c:v>-6.8328857421875009</c:v>
                </c:pt>
                <c:pt idx="341">
                  <c:v>-8.221435546875</c:v>
                </c:pt>
                <c:pt idx="342">
                  <c:v>-9.6191406250000018</c:v>
                </c:pt>
                <c:pt idx="343">
                  <c:v>-11.0565185546875</c:v>
                </c:pt>
                <c:pt idx="344">
                  <c:v>-12.527465820312502</c:v>
                </c:pt>
                <c:pt idx="345">
                  <c:v>-14.016723632812502</c:v>
                </c:pt>
                <c:pt idx="346">
                  <c:v>-15.527343750000002</c:v>
                </c:pt>
                <c:pt idx="347">
                  <c:v>-17.025756835937504</c:v>
                </c:pt>
                <c:pt idx="348">
                  <c:v>-18.594360351562504</c:v>
                </c:pt>
                <c:pt idx="349">
                  <c:v>-20.1385498046875</c:v>
                </c:pt>
                <c:pt idx="350">
                  <c:v>-21.6522216796875</c:v>
                </c:pt>
                <c:pt idx="351">
                  <c:v>-23.205566406250004</c:v>
                </c:pt>
                <c:pt idx="352">
                  <c:v>-24.768066406250004</c:v>
                </c:pt>
                <c:pt idx="353">
                  <c:v>-26.3275146484375</c:v>
                </c:pt>
                <c:pt idx="354">
                  <c:v>-27.944946289062504</c:v>
                </c:pt>
                <c:pt idx="355">
                  <c:v>-29.559326171875004</c:v>
                </c:pt>
                <c:pt idx="356">
                  <c:v>-31.0699462890625</c:v>
                </c:pt>
                <c:pt idx="357">
                  <c:v>-32.632446289062507</c:v>
                </c:pt>
                <c:pt idx="358">
                  <c:v>-34.1339111328125</c:v>
                </c:pt>
                <c:pt idx="359">
                  <c:v>-35.53466796875</c:v>
                </c:pt>
                <c:pt idx="360">
                  <c:v>-36.8896484375</c:v>
                </c:pt>
                <c:pt idx="361">
                  <c:v>-38.348388671875007</c:v>
                </c:pt>
                <c:pt idx="362">
                  <c:v>-39.517211914062507</c:v>
                </c:pt>
                <c:pt idx="363">
                  <c:v>-40.7440185546875</c:v>
                </c:pt>
                <c:pt idx="364">
                  <c:v>-41.983032226562507</c:v>
                </c:pt>
                <c:pt idx="365">
                  <c:v>-43.023681640625007</c:v>
                </c:pt>
                <c:pt idx="366">
                  <c:v>-44.1619873046875</c:v>
                </c:pt>
                <c:pt idx="367">
                  <c:v>-45.1385498046875</c:v>
                </c:pt>
                <c:pt idx="368">
                  <c:v>-46.051025390625007</c:v>
                </c:pt>
                <c:pt idx="369">
                  <c:v>-46.972656250000007</c:v>
                </c:pt>
                <c:pt idx="370">
                  <c:v>-47.7294921875</c:v>
                </c:pt>
                <c:pt idx="371">
                  <c:v>-48.4039306640625</c:v>
                </c:pt>
                <c:pt idx="372">
                  <c:v>-48.9013671875</c:v>
                </c:pt>
                <c:pt idx="373">
                  <c:v>-49.334716796875</c:v>
                </c:pt>
                <c:pt idx="374">
                  <c:v>-49.74365234375</c:v>
                </c:pt>
                <c:pt idx="375">
                  <c:v>-50.018310546875</c:v>
                </c:pt>
                <c:pt idx="376">
                  <c:v>-50.354003906250007</c:v>
                </c:pt>
                <c:pt idx="377">
                  <c:v>-50.476074218750007</c:v>
                </c:pt>
                <c:pt idx="378">
                  <c:v>-50.476074218750007</c:v>
                </c:pt>
                <c:pt idx="379">
                  <c:v>-50.476074218750007</c:v>
                </c:pt>
                <c:pt idx="380">
                  <c:v>-50.323486328125</c:v>
                </c:pt>
                <c:pt idx="381">
                  <c:v>-50.140380859375</c:v>
                </c:pt>
                <c:pt idx="382">
                  <c:v>-49.926757812500007</c:v>
                </c:pt>
                <c:pt idx="383">
                  <c:v>-49.591064453125</c:v>
                </c:pt>
                <c:pt idx="384">
                  <c:v>-49.13330078125</c:v>
                </c:pt>
                <c:pt idx="385">
                  <c:v>-48.699951171875</c:v>
                </c:pt>
                <c:pt idx="386">
                  <c:v>-48.20556640625</c:v>
                </c:pt>
                <c:pt idx="387">
                  <c:v>-47.586059570312507</c:v>
                </c:pt>
                <c:pt idx="388">
                  <c:v>-46.9970703125</c:v>
                </c:pt>
                <c:pt idx="389">
                  <c:v>-46.368408203125</c:v>
                </c:pt>
                <c:pt idx="390">
                  <c:v>-45.71533203125</c:v>
                </c:pt>
                <c:pt idx="391">
                  <c:v>-45.0439453125</c:v>
                </c:pt>
                <c:pt idx="392">
                  <c:v>-44.403076171875</c:v>
                </c:pt>
                <c:pt idx="393">
                  <c:v>-43.713378906250007</c:v>
                </c:pt>
                <c:pt idx="394">
                  <c:v>-43.00537109375</c:v>
                </c:pt>
                <c:pt idx="395">
                  <c:v>-42.2576904296875</c:v>
                </c:pt>
                <c:pt idx="396">
                  <c:v>-41.6046142578125</c:v>
                </c:pt>
                <c:pt idx="397">
                  <c:v>-40.8935546875</c:v>
                </c:pt>
                <c:pt idx="398">
                  <c:v>-40.191650390625007</c:v>
                </c:pt>
                <c:pt idx="399">
                  <c:v>-39.5538330078125</c:v>
                </c:pt>
                <c:pt idx="400">
                  <c:v>-38.8671875</c:v>
                </c:pt>
                <c:pt idx="401">
                  <c:v>-38.2110595703125</c:v>
                </c:pt>
                <c:pt idx="402">
                  <c:v>-37.5732421875</c:v>
                </c:pt>
                <c:pt idx="403">
                  <c:v>-36.95068359375</c:v>
                </c:pt>
                <c:pt idx="404">
                  <c:v>-36.3311767578125</c:v>
                </c:pt>
                <c:pt idx="405">
                  <c:v>-35.7513427734375</c:v>
                </c:pt>
                <c:pt idx="406">
                  <c:v>-35.137939453125</c:v>
                </c:pt>
                <c:pt idx="407">
                  <c:v>-34.5855712890625</c:v>
                </c:pt>
                <c:pt idx="408">
                  <c:v>-34.014892578125</c:v>
                </c:pt>
                <c:pt idx="409">
                  <c:v>-33.4747314453125</c:v>
                </c:pt>
                <c:pt idx="410">
                  <c:v>-32.940673828125007</c:v>
                </c:pt>
                <c:pt idx="411">
                  <c:v>-32.4554443359375</c:v>
                </c:pt>
                <c:pt idx="412">
                  <c:v>-31.973266601562504</c:v>
                </c:pt>
                <c:pt idx="413">
                  <c:v>-31.5093994140625</c:v>
                </c:pt>
                <c:pt idx="414">
                  <c:v>-31.01806640625</c:v>
                </c:pt>
                <c:pt idx="415">
                  <c:v>-30.5694580078125</c:v>
                </c:pt>
                <c:pt idx="416">
                  <c:v>-30.1422119140625</c:v>
                </c:pt>
                <c:pt idx="417">
                  <c:v>-29.727172851562504</c:v>
                </c:pt>
                <c:pt idx="418">
                  <c:v>-29.324340820312504</c:v>
                </c:pt>
                <c:pt idx="419">
                  <c:v>-28.912353515625</c:v>
                </c:pt>
                <c:pt idx="420">
                  <c:v>-28.533935546875</c:v>
                </c:pt>
                <c:pt idx="421">
                  <c:v>-28.152465820312504</c:v>
                </c:pt>
                <c:pt idx="422">
                  <c:v>-27.79541015625</c:v>
                </c:pt>
                <c:pt idx="423">
                  <c:v>-27.423095703125004</c:v>
                </c:pt>
                <c:pt idx="424">
                  <c:v>-27.081298828125004</c:v>
                </c:pt>
                <c:pt idx="425">
                  <c:v>-26.7486572265625</c:v>
                </c:pt>
                <c:pt idx="426">
                  <c:v>-26.4190673828125</c:v>
                </c:pt>
                <c:pt idx="427">
                  <c:v>-26.101684570312504</c:v>
                </c:pt>
                <c:pt idx="428">
                  <c:v>-25.787353515625004</c:v>
                </c:pt>
                <c:pt idx="429">
                  <c:v>-25.50048828125</c:v>
                </c:pt>
                <c:pt idx="430">
                  <c:v>-25.2105712890625</c:v>
                </c:pt>
                <c:pt idx="431">
                  <c:v>-24.926757812500004</c:v>
                </c:pt>
                <c:pt idx="432">
                  <c:v>-24.652099609375004</c:v>
                </c:pt>
                <c:pt idx="433">
                  <c:v>-24.3865966796875</c:v>
                </c:pt>
                <c:pt idx="434">
                  <c:v>-24.124145507812504</c:v>
                </c:pt>
                <c:pt idx="435">
                  <c:v>-23.855590820312504</c:v>
                </c:pt>
                <c:pt idx="436">
                  <c:v>-23.608398437500004</c:v>
                </c:pt>
                <c:pt idx="437">
                  <c:v>-23.3673095703125</c:v>
                </c:pt>
                <c:pt idx="438">
                  <c:v>-23.1231689453125</c:v>
                </c:pt>
                <c:pt idx="439">
                  <c:v>-22.9034423828125</c:v>
                </c:pt>
                <c:pt idx="440">
                  <c:v>-22.6715087890625</c:v>
                </c:pt>
                <c:pt idx="441">
                  <c:v>-22.4578857421875</c:v>
                </c:pt>
                <c:pt idx="442">
                  <c:v>-22.2381591796875</c:v>
                </c:pt>
                <c:pt idx="443">
                  <c:v>-22.0184326171875</c:v>
                </c:pt>
                <c:pt idx="444">
                  <c:v>-21.823120117187504</c:v>
                </c:pt>
                <c:pt idx="445">
                  <c:v>-21.61865234375</c:v>
                </c:pt>
                <c:pt idx="446">
                  <c:v>-21.4141845703125</c:v>
                </c:pt>
                <c:pt idx="447">
                  <c:v>-21.2310791015625</c:v>
                </c:pt>
                <c:pt idx="448">
                  <c:v>-21.0357666015625</c:v>
                </c:pt>
                <c:pt idx="449">
                  <c:v>-20.8526611328125</c:v>
                </c:pt>
                <c:pt idx="450">
                  <c:v>-20.66650390625</c:v>
                </c:pt>
                <c:pt idx="451">
                  <c:v>-20.4833984375</c:v>
                </c:pt>
                <c:pt idx="452">
                  <c:v>-20.3216552734375</c:v>
                </c:pt>
                <c:pt idx="453">
                  <c:v>-20.147705078125</c:v>
                </c:pt>
                <c:pt idx="454">
                  <c:v>-19.989013671875</c:v>
                </c:pt>
                <c:pt idx="455">
                  <c:v>-19.818115234375</c:v>
                </c:pt>
                <c:pt idx="456">
                  <c:v>-19.6624755859375</c:v>
                </c:pt>
                <c:pt idx="457">
                  <c:v>-19.5068359375</c:v>
                </c:pt>
                <c:pt idx="458">
                  <c:v>-19.34814453125</c:v>
                </c:pt>
                <c:pt idx="459">
                  <c:v>-19.207763671875004</c:v>
                </c:pt>
                <c:pt idx="460">
                  <c:v>-19.055175781250004</c:v>
                </c:pt>
                <c:pt idx="461">
                  <c:v>-18.914794921875</c:v>
                </c:pt>
                <c:pt idx="462">
                  <c:v>-18.7652587890625</c:v>
                </c:pt>
                <c:pt idx="463">
                  <c:v>-18.6279296875</c:v>
                </c:pt>
                <c:pt idx="464">
                  <c:v>-18.4906005859375</c:v>
                </c:pt>
                <c:pt idx="465">
                  <c:v>-18.359375</c:v>
                </c:pt>
                <c:pt idx="466">
                  <c:v>-18.222045898437504</c:v>
                </c:pt>
                <c:pt idx="467">
                  <c:v>-18.0908203125</c:v>
                </c:pt>
                <c:pt idx="468">
                  <c:v>-17.962646484375</c:v>
                </c:pt>
                <c:pt idx="469">
                  <c:v>-17.8436279296875</c:v>
                </c:pt>
                <c:pt idx="470">
                  <c:v>-17.7154541015625</c:v>
                </c:pt>
                <c:pt idx="471">
                  <c:v>-17.5994873046875</c:v>
                </c:pt>
                <c:pt idx="472">
                  <c:v>-17.483520507812504</c:v>
                </c:pt>
                <c:pt idx="473">
                  <c:v>-17.3583984375</c:v>
                </c:pt>
                <c:pt idx="474">
                  <c:v>-17.254638671875</c:v>
                </c:pt>
                <c:pt idx="475">
                  <c:v>-17.1356201171875</c:v>
                </c:pt>
                <c:pt idx="476">
                  <c:v>-17.02880859375</c:v>
                </c:pt>
                <c:pt idx="477">
                  <c:v>-16.912841796875</c:v>
                </c:pt>
                <c:pt idx="478">
                  <c:v>-16.815185546875</c:v>
                </c:pt>
                <c:pt idx="479">
                  <c:v>-16.7083740234375</c:v>
                </c:pt>
                <c:pt idx="480">
                  <c:v>-16.595458984375004</c:v>
                </c:pt>
                <c:pt idx="481">
                  <c:v>-16.500854492187504</c:v>
                </c:pt>
                <c:pt idx="482">
                  <c:v>-16.3970947265625</c:v>
                </c:pt>
                <c:pt idx="483">
                  <c:v>-16.2994384765625</c:v>
                </c:pt>
                <c:pt idx="484">
                  <c:v>-16.2078857421875</c:v>
                </c:pt>
                <c:pt idx="485">
                  <c:v>-16.1163330078125</c:v>
                </c:pt>
                <c:pt idx="486">
                  <c:v>-16.009521484375004</c:v>
                </c:pt>
                <c:pt idx="487">
                  <c:v>-15.924072265625002</c:v>
                </c:pt>
                <c:pt idx="488">
                  <c:v>-15.832519531250002</c:v>
                </c:pt>
                <c:pt idx="489">
                  <c:v>-15.7440185546875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181-41B4-9CF3-7875621A0AE8}"/>
            </c:ext>
          </c:extLst>
        </c:ser>
        <c:ser>
          <c:idx val="1"/>
          <c:order val="1"/>
          <c:tx>
            <c:strRef>
              <c:f>'[Taurine+MoO3 (CVs).xlsx]comparision'!$C$1</c:f>
              <c:strCache>
                <c:ptCount val="1"/>
                <c:pt idx="0">
                  <c:v>p-Tau</c:v>
                </c:pt>
              </c:strCache>
            </c:strRef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'[Taurine+MoO3 (CVs).xlsx]comparision'!$A$2:$A$491</c:f>
              <c:numCache>
                <c:formatCode>General</c:formatCode>
                <c:ptCount val="490"/>
                <c:pt idx="0">
                  <c:v>-9.5062255859375E-2</c:v>
                </c:pt>
                <c:pt idx="1">
                  <c:v>-9.2620849609375E-2</c:v>
                </c:pt>
                <c:pt idx="2">
                  <c:v>-9.0179443359375E-2</c:v>
                </c:pt>
                <c:pt idx="3">
                  <c:v>-8.7738037109375E-2</c:v>
                </c:pt>
                <c:pt idx="4">
                  <c:v>-8.5296630859375E-2</c:v>
                </c:pt>
                <c:pt idx="5">
                  <c:v>-8.2855224609375E-2</c:v>
                </c:pt>
                <c:pt idx="6">
                  <c:v>-8.0413818359375E-2</c:v>
                </c:pt>
                <c:pt idx="7">
                  <c:v>-7.7972412109375E-2</c:v>
                </c:pt>
                <c:pt idx="8">
                  <c:v>-7.5531005859375E-2</c:v>
                </c:pt>
                <c:pt idx="9">
                  <c:v>-7.3089599609375E-2</c:v>
                </c:pt>
                <c:pt idx="10">
                  <c:v>-7.0648193359375E-2</c:v>
                </c:pt>
                <c:pt idx="11">
                  <c:v>-6.8206787109375E-2</c:v>
                </c:pt>
                <c:pt idx="12">
                  <c:v>-6.5765380859375E-2</c:v>
                </c:pt>
                <c:pt idx="13">
                  <c:v>-6.3323974609375E-2</c:v>
                </c:pt>
                <c:pt idx="14">
                  <c:v>-6.0882568359375E-2</c:v>
                </c:pt>
                <c:pt idx="15">
                  <c:v>-5.8441162109375E-2</c:v>
                </c:pt>
                <c:pt idx="16">
                  <c:v>-5.5999755859375E-2</c:v>
                </c:pt>
                <c:pt idx="17">
                  <c:v>-5.3558349609375E-2</c:v>
                </c:pt>
                <c:pt idx="18">
                  <c:v>-5.1116943359375E-2</c:v>
                </c:pt>
                <c:pt idx="19">
                  <c:v>-4.8675537109375E-2</c:v>
                </c:pt>
                <c:pt idx="20">
                  <c:v>-4.6234130859375E-2</c:v>
                </c:pt>
                <c:pt idx="21">
                  <c:v>-4.3792724609375E-2</c:v>
                </c:pt>
                <c:pt idx="22">
                  <c:v>-4.1351318359375E-2</c:v>
                </c:pt>
                <c:pt idx="23">
                  <c:v>-3.8909912109375E-2</c:v>
                </c:pt>
                <c:pt idx="24">
                  <c:v>-3.6468505859375E-2</c:v>
                </c:pt>
                <c:pt idx="25">
                  <c:v>-3.4027099609375E-2</c:v>
                </c:pt>
                <c:pt idx="26">
                  <c:v>-3.1585693359375E-2</c:v>
                </c:pt>
                <c:pt idx="27">
                  <c:v>-2.9144287109375E-2</c:v>
                </c:pt>
                <c:pt idx="28">
                  <c:v>-2.6702880859375E-2</c:v>
                </c:pt>
                <c:pt idx="29">
                  <c:v>-2.4261474609375E-2</c:v>
                </c:pt>
                <c:pt idx="30">
                  <c:v>-2.1820068359375E-2</c:v>
                </c:pt>
                <c:pt idx="31">
                  <c:v>-1.9378662109375E-2</c:v>
                </c:pt>
                <c:pt idx="32">
                  <c:v>-1.6937255859375E-2</c:v>
                </c:pt>
                <c:pt idx="33">
                  <c:v>-1.4495849609375E-2</c:v>
                </c:pt>
                <c:pt idx="34">
                  <c:v>-1.2054443359375E-2</c:v>
                </c:pt>
                <c:pt idx="35">
                  <c:v>-9.613037109375E-3</c:v>
                </c:pt>
                <c:pt idx="36">
                  <c:v>-7.171630859375E-3</c:v>
                </c:pt>
                <c:pt idx="37">
                  <c:v>-4.730224609375E-3</c:v>
                </c:pt>
                <c:pt idx="38">
                  <c:v>-2.288818359375E-3</c:v>
                </c:pt>
                <c:pt idx="39">
                  <c:v>1.52587890625E-4</c:v>
                </c:pt>
                <c:pt idx="40">
                  <c:v>2.593994140625E-3</c:v>
                </c:pt>
                <c:pt idx="41">
                  <c:v>5.035400390625E-3</c:v>
                </c:pt>
                <c:pt idx="42">
                  <c:v>7.476806640625E-3</c:v>
                </c:pt>
                <c:pt idx="43">
                  <c:v>9.918212890625E-3</c:v>
                </c:pt>
                <c:pt idx="44">
                  <c:v>1.2359619140625E-2</c:v>
                </c:pt>
                <c:pt idx="45">
                  <c:v>1.4801025390625E-2</c:v>
                </c:pt>
                <c:pt idx="46">
                  <c:v>1.7242431640625E-2</c:v>
                </c:pt>
                <c:pt idx="47">
                  <c:v>1.9683837890625E-2</c:v>
                </c:pt>
                <c:pt idx="48">
                  <c:v>2.2125244140625E-2</c:v>
                </c:pt>
                <c:pt idx="49">
                  <c:v>2.4566650390625E-2</c:v>
                </c:pt>
                <c:pt idx="50">
                  <c:v>2.7008056640625E-2</c:v>
                </c:pt>
                <c:pt idx="51">
                  <c:v>2.9449462890625E-2</c:v>
                </c:pt>
                <c:pt idx="52">
                  <c:v>3.1890869140625E-2</c:v>
                </c:pt>
                <c:pt idx="53">
                  <c:v>3.4332275390625E-2</c:v>
                </c:pt>
                <c:pt idx="54">
                  <c:v>3.6773681640625E-2</c:v>
                </c:pt>
                <c:pt idx="55">
                  <c:v>3.9215087890625E-2</c:v>
                </c:pt>
                <c:pt idx="56">
                  <c:v>4.1656494140625E-2</c:v>
                </c:pt>
                <c:pt idx="57">
                  <c:v>4.4097900390625E-2</c:v>
                </c:pt>
                <c:pt idx="58">
                  <c:v>4.6539306640625E-2</c:v>
                </c:pt>
                <c:pt idx="59">
                  <c:v>4.8980712890625E-2</c:v>
                </c:pt>
                <c:pt idx="60">
                  <c:v>5.1422119140625E-2</c:v>
                </c:pt>
                <c:pt idx="61">
                  <c:v>5.3863525390625E-2</c:v>
                </c:pt>
                <c:pt idx="62">
                  <c:v>5.6304931640625E-2</c:v>
                </c:pt>
                <c:pt idx="63">
                  <c:v>5.8746337890625E-2</c:v>
                </c:pt>
                <c:pt idx="64">
                  <c:v>6.1187744140625E-2</c:v>
                </c:pt>
                <c:pt idx="65">
                  <c:v>6.3629150390625E-2</c:v>
                </c:pt>
                <c:pt idx="66">
                  <c:v>6.6070556640625E-2</c:v>
                </c:pt>
                <c:pt idx="67">
                  <c:v>6.8511962890625E-2</c:v>
                </c:pt>
                <c:pt idx="68">
                  <c:v>7.0953369140625E-2</c:v>
                </c:pt>
                <c:pt idx="69">
                  <c:v>7.3394775390625E-2</c:v>
                </c:pt>
                <c:pt idx="70">
                  <c:v>7.5836181640625E-2</c:v>
                </c:pt>
                <c:pt idx="71">
                  <c:v>7.8277587890625E-2</c:v>
                </c:pt>
                <c:pt idx="72">
                  <c:v>8.0718994140625E-2</c:v>
                </c:pt>
                <c:pt idx="73">
                  <c:v>8.3160400390625E-2</c:v>
                </c:pt>
                <c:pt idx="74">
                  <c:v>8.5601806640625E-2</c:v>
                </c:pt>
                <c:pt idx="75">
                  <c:v>8.8043212890625E-2</c:v>
                </c:pt>
                <c:pt idx="76">
                  <c:v>9.0484619140625E-2</c:v>
                </c:pt>
                <c:pt idx="77">
                  <c:v>9.2926025390625E-2</c:v>
                </c:pt>
                <c:pt idx="78">
                  <c:v>9.5367431640625E-2</c:v>
                </c:pt>
                <c:pt idx="79">
                  <c:v>9.7808837890625E-2</c:v>
                </c:pt>
                <c:pt idx="80">
                  <c:v>0.100250244140625</c:v>
                </c:pt>
                <c:pt idx="81">
                  <c:v>0.102691650390625</c:v>
                </c:pt>
                <c:pt idx="82">
                  <c:v>0.105133056640625</c:v>
                </c:pt>
                <c:pt idx="83">
                  <c:v>0.107574462890625</c:v>
                </c:pt>
                <c:pt idx="84">
                  <c:v>0.110015869140625</c:v>
                </c:pt>
                <c:pt idx="85">
                  <c:v>0.112457275390625</c:v>
                </c:pt>
                <c:pt idx="86">
                  <c:v>0.114898681640625</c:v>
                </c:pt>
                <c:pt idx="87">
                  <c:v>0.117340087890625</c:v>
                </c:pt>
                <c:pt idx="88">
                  <c:v>0.119781494140625</c:v>
                </c:pt>
                <c:pt idx="89">
                  <c:v>0.122222900390625</c:v>
                </c:pt>
                <c:pt idx="90">
                  <c:v>0.124664306640625</c:v>
                </c:pt>
                <c:pt idx="91">
                  <c:v>0.127105712890625</c:v>
                </c:pt>
                <c:pt idx="92">
                  <c:v>0.129547119140625</c:v>
                </c:pt>
                <c:pt idx="93">
                  <c:v>0.131988525390625</c:v>
                </c:pt>
                <c:pt idx="94">
                  <c:v>0.134429931640625</c:v>
                </c:pt>
                <c:pt idx="95">
                  <c:v>0.136871337890625</c:v>
                </c:pt>
                <c:pt idx="96">
                  <c:v>0.139312744140625</c:v>
                </c:pt>
                <c:pt idx="97">
                  <c:v>0.141754150390625</c:v>
                </c:pt>
                <c:pt idx="98">
                  <c:v>0.144195556640625</c:v>
                </c:pt>
                <c:pt idx="99">
                  <c:v>0.146636962890625</c:v>
                </c:pt>
                <c:pt idx="100">
                  <c:v>0.149078369140625</c:v>
                </c:pt>
                <c:pt idx="101">
                  <c:v>0.151519775390625</c:v>
                </c:pt>
                <c:pt idx="102">
                  <c:v>0.153961181640625</c:v>
                </c:pt>
                <c:pt idx="103">
                  <c:v>0.156402587890625</c:v>
                </c:pt>
                <c:pt idx="104">
                  <c:v>0.158843994140625</c:v>
                </c:pt>
                <c:pt idx="105">
                  <c:v>0.161285400390625</c:v>
                </c:pt>
                <c:pt idx="106">
                  <c:v>0.163726806640625</c:v>
                </c:pt>
                <c:pt idx="107">
                  <c:v>0.166168212890625</c:v>
                </c:pt>
                <c:pt idx="108">
                  <c:v>0.168609619140625</c:v>
                </c:pt>
                <c:pt idx="109">
                  <c:v>0.171051025390625</c:v>
                </c:pt>
                <c:pt idx="110">
                  <c:v>0.173492431640625</c:v>
                </c:pt>
                <c:pt idx="111">
                  <c:v>0.175933837890625</c:v>
                </c:pt>
                <c:pt idx="112">
                  <c:v>0.178375244140625</c:v>
                </c:pt>
                <c:pt idx="113">
                  <c:v>0.180816650390625</c:v>
                </c:pt>
                <c:pt idx="114">
                  <c:v>0.183258056640625</c:v>
                </c:pt>
                <c:pt idx="115">
                  <c:v>0.185699462890625</c:v>
                </c:pt>
                <c:pt idx="116">
                  <c:v>0.188140869140625</c:v>
                </c:pt>
                <c:pt idx="117">
                  <c:v>0.190582275390625</c:v>
                </c:pt>
                <c:pt idx="118">
                  <c:v>0.193023681640625</c:v>
                </c:pt>
                <c:pt idx="119">
                  <c:v>0.195465087890625</c:v>
                </c:pt>
                <c:pt idx="120">
                  <c:v>0.197906494140625</c:v>
                </c:pt>
                <c:pt idx="121">
                  <c:v>0.200347900390625</c:v>
                </c:pt>
                <c:pt idx="122">
                  <c:v>0.202789306640625</c:v>
                </c:pt>
                <c:pt idx="123">
                  <c:v>0.205230712890625</c:v>
                </c:pt>
                <c:pt idx="124">
                  <c:v>0.207672119140625</c:v>
                </c:pt>
                <c:pt idx="125">
                  <c:v>0.210113525390625</c:v>
                </c:pt>
                <c:pt idx="126">
                  <c:v>0.212554931640625</c:v>
                </c:pt>
                <c:pt idx="127">
                  <c:v>0.214996337890625</c:v>
                </c:pt>
                <c:pt idx="128">
                  <c:v>0.217437744140625</c:v>
                </c:pt>
                <c:pt idx="129">
                  <c:v>0.219879150390625</c:v>
                </c:pt>
                <c:pt idx="130">
                  <c:v>0.222320556640625</c:v>
                </c:pt>
                <c:pt idx="131">
                  <c:v>0.224761962890625</c:v>
                </c:pt>
                <c:pt idx="132">
                  <c:v>0.227203369140625</c:v>
                </c:pt>
                <c:pt idx="133">
                  <c:v>0.229644775390625</c:v>
                </c:pt>
                <c:pt idx="134">
                  <c:v>0.232086181640625</c:v>
                </c:pt>
                <c:pt idx="135">
                  <c:v>0.234527587890625</c:v>
                </c:pt>
                <c:pt idx="136">
                  <c:v>0.236968994140625</c:v>
                </c:pt>
                <c:pt idx="137">
                  <c:v>0.239410400390625</c:v>
                </c:pt>
                <c:pt idx="138">
                  <c:v>0.241851806640625</c:v>
                </c:pt>
                <c:pt idx="139">
                  <c:v>0.244293212890625</c:v>
                </c:pt>
                <c:pt idx="140">
                  <c:v>0.246734619140625</c:v>
                </c:pt>
                <c:pt idx="141">
                  <c:v>0.249176025390625</c:v>
                </c:pt>
                <c:pt idx="142">
                  <c:v>0.251617431640625</c:v>
                </c:pt>
                <c:pt idx="143">
                  <c:v>0.254058837890625</c:v>
                </c:pt>
                <c:pt idx="144">
                  <c:v>0.256500244140625</c:v>
                </c:pt>
                <c:pt idx="145">
                  <c:v>0.258941650390625</c:v>
                </c:pt>
                <c:pt idx="146">
                  <c:v>0.261383056640625</c:v>
                </c:pt>
                <c:pt idx="147">
                  <c:v>0.263824462890625</c:v>
                </c:pt>
                <c:pt idx="148">
                  <c:v>0.266265869140625</c:v>
                </c:pt>
                <c:pt idx="149">
                  <c:v>0.268707275390625</c:v>
                </c:pt>
                <c:pt idx="150">
                  <c:v>0.271148681640625</c:v>
                </c:pt>
                <c:pt idx="151">
                  <c:v>0.273590087890625</c:v>
                </c:pt>
                <c:pt idx="152">
                  <c:v>0.276031494140625</c:v>
                </c:pt>
                <c:pt idx="153">
                  <c:v>0.278472900390625</c:v>
                </c:pt>
                <c:pt idx="154">
                  <c:v>0.280914306640625</c:v>
                </c:pt>
                <c:pt idx="155">
                  <c:v>0.283355712890625</c:v>
                </c:pt>
                <c:pt idx="156">
                  <c:v>0.285797119140625</c:v>
                </c:pt>
                <c:pt idx="157">
                  <c:v>0.288238525390625</c:v>
                </c:pt>
                <c:pt idx="158">
                  <c:v>0.290679931640625</c:v>
                </c:pt>
                <c:pt idx="159">
                  <c:v>0.293121337890625</c:v>
                </c:pt>
                <c:pt idx="160">
                  <c:v>0.295562744140625</c:v>
                </c:pt>
                <c:pt idx="161">
                  <c:v>0.298004150390625</c:v>
                </c:pt>
                <c:pt idx="162">
                  <c:v>0.300445556640625</c:v>
                </c:pt>
                <c:pt idx="163">
                  <c:v>0.302886962890625</c:v>
                </c:pt>
                <c:pt idx="164">
                  <c:v>0.305328369140625</c:v>
                </c:pt>
                <c:pt idx="165">
                  <c:v>0.307769775390625</c:v>
                </c:pt>
                <c:pt idx="166">
                  <c:v>0.310211181640625</c:v>
                </c:pt>
                <c:pt idx="167">
                  <c:v>0.312652587890625</c:v>
                </c:pt>
                <c:pt idx="168">
                  <c:v>0.315093994140625</c:v>
                </c:pt>
                <c:pt idx="169">
                  <c:v>0.317535400390625</c:v>
                </c:pt>
                <c:pt idx="170">
                  <c:v>0.319976806640625</c:v>
                </c:pt>
                <c:pt idx="171">
                  <c:v>0.322418212890625</c:v>
                </c:pt>
                <c:pt idx="172">
                  <c:v>0.324859619140625</c:v>
                </c:pt>
                <c:pt idx="173">
                  <c:v>0.327301025390625</c:v>
                </c:pt>
                <c:pt idx="174">
                  <c:v>0.329742431640625</c:v>
                </c:pt>
                <c:pt idx="175">
                  <c:v>0.332183837890625</c:v>
                </c:pt>
                <c:pt idx="176">
                  <c:v>0.334625244140625</c:v>
                </c:pt>
                <c:pt idx="177">
                  <c:v>0.337066650390625</c:v>
                </c:pt>
                <c:pt idx="178">
                  <c:v>0.339508056640625</c:v>
                </c:pt>
                <c:pt idx="179">
                  <c:v>0.341949462890625</c:v>
                </c:pt>
                <c:pt idx="180">
                  <c:v>0.344390869140625</c:v>
                </c:pt>
                <c:pt idx="181">
                  <c:v>0.346832275390625</c:v>
                </c:pt>
                <c:pt idx="182">
                  <c:v>0.349273681640625</c:v>
                </c:pt>
                <c:pt idx="183">
                  <c:v>0.351715087890625</c:v>
                </c:pt>
                <c:pt idx="184">
                  <c:v>0.354156494140625</c:v>
                </c:pt>
                <c:pt idx="185">
                  <c:v>0.356597900390625</c:v>
                </c:pt>
                <c:pt idx="186">
                  <c:v>0.359039306640625</c:v>
                </c:pt>
                <c:pt idx="187">
                  <c:v>0.361480712890625</c:v>
                </c:pt>
                <c:pt idx="188">
                  <c:v>0.363922119140625</c:v>
                </c:pt>
                <c:pt idx="189">
                  <c:v>0.366363525390625</c:v>
                </c:pt>
                <c:pt idx="190">
                  <c:v>0.368804931640625</c:v>
                </c:pt>
                <c:pt idx="191">
                  <c:v>0.371246337890625</c:v>
                </c:pt>
                <c:pt idx="192">
                  <c:v>0.373687744140625</c:v>
                </c:pt>
                <c:pt idx="193">
                  <c:v>0.376129150390625</c:v>
                </c:pt>
                <c:pt idx="194">
                  <c:v>0.378570556640625</c:v>
                </c:pt>
                <c:pt idx="195">
                  <c:v>0.381011962890625</c:v>
                </c:pt>
                <c:pt idx="196">
                  <c:v>0.383453369140625</c:v>
                </c:pt>
                <c:pt idx="197">
                  <c:v>0.385894775390625</c:v>
                </c:pt>
                <c:pt idx="198">
                  <c:v>0.388336181640625</c:v>
                </c:pt>
                <c:pt idx="199">
                  <c:v>0.390777587890625</c:v>
                </c:pt>
                <c:pt idx="200">
                  <c:v>0.393218994140625</c:v>
                </c:pt>
                <c:pt idx="201">
                  <c:v>0.395660400390625</c:v>
                </c:pt>
                <c:pt idx="202">
                  <c:v>0.398101806640625</c:v>
                </c:pt>
                <c:pt idx="203">
                  <c:v>0.400543212890625</c:v>
                </c:pt>
                <c:pt idx="204">
                  <c:v>0.402984619140625</c:v>
                </c:pt>
                <c:pt idx="205">
                  <c:v>0.405426025390625</c:v>
                </c:pt>
                <c:pt idx="206">
                  <c:v>0.407867431640625</c:v>
                </c:pt>
                <c:pt idx="207">
                  <c:v>0.410308837890625</c:v>
                </c:pt>
                <c:pt idx="208">
                  <c:v>0.412750244140625</c:v>
                </c:pt>
                <c:pt idx="209">
                  <c:v>0.415191650390625</c:v>
                </c:pt>
                <c:pt idx="210">
                  <c:v>0.417633056640625</c:v>
                </c:pt>
                <c:pt idx="211">
                  <c:v>0.420074462890625</c:v>
                </c:pt>
                <c:pt idx="212">
                  <c:v>0.422515869140625</c:v>
                </c:pt>
                <c:pt idx="213">
                  <c:v>0.424957275390625</c:v>
                </c:pt>
                <c:pt idx="214">
                  <c:v>0.427398681640625</c:v>
                </c:pt>
                <c:pt idx="215">
                  <c:v>0.429840087890625</c:v>
                </c:pt>
                <c:pt idx="216">
                  <c:v>0.432281494140625</c:v>
                </c:pt>
                <c:pt idx="217">
                  <c:v>0.434722900390625</c:v>
                </c:pt>
                <c:pt idx="218">
                  <c:v>0.437164306640625</c:v>
                </c:pt>
                <c:pt idx="219">
                  <c:v>0.439605712890625</c:v>
                </c:pt>
                <c:pt idx="220">
                  <c:v>0.442047119140625</c:v>
                </c:pt>
                <c:pt idx="221">
                  <c:v>0.444488525390625</c:v>
                </c:pt>
                <c:pt idx="222">
                  <c:v>0.446929931640625</c:v>
                </c:pt>
                <c:pt idx="223">
                  <c:v>0.449371337890625</c:v>
                </c:pt>
                <c:pt idx="224">
                  <c:v>0.451812744140625</c:v>
                </c:pt>
                <c:pt idx="225">
                  <c:v>0.454254150390625</c:v>
                </c:pt>
                <c:pt idx="226">
                  <c:v>0.456695556640625</c:v>
                </c:pt>
                <c:pt idx="227">
                  <c:v>0.459136962890625</c:v>
                </c:pt>
                <c:pt idx="228">
                  <c:v>0.461578369140625</c:v>
                </c:pt>
                <c:pt idx="229">
                  <c:v>0.464019775390625</c:v>
                </c:pt>
                <c:pt idx="230">
                  <c:v>0.466461181640625</c:v>
                </c:pt>
                <c:pt idx="231">
                  <c:v>0.468902587890625</c:v>
                </c:pt>
                <c:pt idx="232">
                  <c:v>0.471343994140625</c:v>
                </c:pt>
                <c:pt idx="233">
                  <c:v>0.473785400390625</c:v>
                </c:pt>
                <c:pt idx="234">
                  <c:v>0.476226806640625</c:v>
                </c:pt>
                <c:pt idx="235">
                  <c:v>0.478668212890625</c:v>
                </c:pt>
                <c:pt idx="236">
                  <c:v>0.481109619140625</c:v>
                </c:pt>
                <c:pt idx="237">
                  <c:v>0.483551025390625</c:v>
                </c:pt>
                <c:pt idx="238">
                  <c:v>0.485992431640625</c:v>
                </c:pt>
                <c:pt idx="239">
                  <c:v>0.488433837890625</c:v>
                </c:pt>
                <c:pt idx="240">
                  <c:v>0.490875244140625</c:v>
                </c:pt>
                <c:pt idx="241">
                  <c:v>0.493316650390625</c:v>
                </c:pt>
                <c:pt idx="242">
                  <c:v>0.495758056640625</c:v>
                </c:pt>
                <c:pt idx="243">
                  <c:v>0.498199462890625</c:v>
                </c:pt>
                <c:pt idx="244">
                  <c:v>0.500640869140625</c:v>
                </c:pt>
                <c:pt idx="245">
                  <c:v>0.498199462890625</c:v>
                </c:pt>
                <c:pt idx="246">
                  <c:v>0.495758056640625</c:v>
                </c:pt>
                <c:pt idx="247">
                  <c:v>0.493316650390625</c:v>
                </c:pt>
                <c:pt idx="248">
                  <c:v>0.490875244140625</c:v>
                </c:pt>
                <c:pt idx="249">
                  <c:v>0.488433837890625</c:v>
                </c:pt>
                <c:pt idx="250">
                  <c:v>0.485992431640625</c:v>
                </c:pt>
                <c:pt idx="251">
                  <c:v>0.483551025390625</c:v>
                </c:pt>
                <c:pt idx="252">
                  <c:v>0.481109619140625</c:v>
                </c:pt>
                <c:pt idx="253">
                  <c:v>0.478668212890625</c:v>
                </c:pt>
                <c:pt idx="254">
                  <c:v>0.476226806640625</c:v>
                </c:pt>
                <c:pt idx="255">
                  <c:v>0.473785400390625</c:v>
                </c:pt>
                <c:pt idx="256">
                  <c:v>0.471343994140625</c:v>
                </c:pt>
                <c:pt idx="257">
                  <c:v>0.468902587890625</c:v>
                </c:pt>
                <c:pt idx="258">
                  <c:v>0.466461181640625</c:v>
                </c:pt>
                <c:pt idx="259">
                  <c:v>0.464019775390625</c:v>
                </c:pt>
                <c:pt idx="260">
                  <c:v>0.461578369140625</c:v>
                </c:pt>
                <c:pt idx="261">
                  <c:v>0.459136962890625</c:v>
                </c:pt>
                <c:pt idx="262">
                  <c:v>0.456695556640625</c:v>
                </c:pt>
                <c:pt idx="263">
                  <c:v>0.454254150390625</c:v>
                </c:pt>
                <c:pt idx="264">
                  <c:v>0.451812744140625</c:v>
                </c:pt>
                <c:pt idx="265">
                  <c:v>0.449371337890625</c:v>
                </c:pt>
                <c:pt idx="266">
                  <c:v>0.446929931640625</c:v>
                </c:pt>
                <c:pt idx="267">
                  <c:v>0.444488525390625</c:v>
                </c:pt>
                <c:pt idx="268">
                  <c:v>0.442047119140625</c:v>
                </c:pt>
                <c:pt idx="269">
                  <c:v>0.439605712890625</c:v>
                </c:pt>
                <c:pt idx="270">
                  <c:v>0.437164306640625</c:v>
                </c:pt>
                <c:pt idx="271">
                  <c:v>0.434722900390625</c:v>
                </c:pt>
                <c:pt idx="272">
                  <c:v>0.432281494140625</c:v>
                </c:pt>
                <c:pt idx="273">
                  <c:v>0.429840087890625</c:v>
                </c:pt>
                <c:pt idx="274">
                  <c:v>0.427398681640625</c:v>
                </c:pt>
                <c:pt idx="275">
                  <c:v>0.424957275390625</c:v>
                </c:pt>
                <c:pt idx="276">
                  <c:v>0.422515869140625</c:v>
                </c:pt>
                <c:pt idx="277">
                  <c:v>0.420074462890625</c:v>
                </c:pt>
                <c:pt idx="278">
                  <c:v>0.417633056640625</c:v>
                </c:pt>
                <c:pt idx="279">
                  <c:v>0.415191650390625</c:v>
                </c:pt>
                <c:pt idx="280">
                  <c:v>0.412750244140625</c:v>
                </c:pt>
                <c:pt idx="281">
                  <c:v>0.410308837890625</c:v>
                </c:pt>
                <c:pt idx="282">
                  <c:v>0.407867431640625</c:v>
                </c:pt>
                <c:pt idx="283">
                  <c:v>0.405426025390625</c:v>
                </c:pt>
                <c:pt idx="284">
                  <c:v>0.402984619140625</c:v>
                </c:pt>
                <c:pt idx="285">
                  <c:v>0.400543212890625</c:v>
                </c:pt>
                <c:pt idx="286">
                  <c:v>0.398101806640625</c:v>
                </c:pt>
                <c:pt idx="287">
                  <c:v>0.395660400390625</c:v>
                </c:pt>
                <c:pt idx="288">
                  <c:v>0.393218994140625</c:v>
                </c:pt>
                <c:pt idx="289">
                  <c:v>0.390777587890625</c:v>
                </c:pt>
                <c:pt idx="290">
                  <c:v>0.388336181640625</c:v>
                </c:pt>
                <c:pt idx="291">
                  <c:v>0.385894775390625</c:v>
                </c:pt>
                <c:pt idx="292">
                  <c:v>0.383453369140625</c:v>
                </c:pt>
                <c:pt idx="293">
                  <c:v>0.381011962890625</c:v>
                </c:pt>
                <c:pt idx="294">
                  <c:v>0.378570556640625</c:v>
                </c:pt>
                <c:pt idx="295">
                  <c:v>0.376129150390625</c:v>
                </c:pt>
                <c:pt idx="296">
                  <c:v>0.373687744140625</c:v>
                </c:pt>
                <c:pt idx="297">
                  <c:v>0.371246337890625</c:v>
                </c:pt>
                <c:pt idx="298">
                  <c:v>0.368804931640625</c:v>
                </c:pt>
                <c:pt idx="299">
                  <c:v>0.366363525390625</c:v>
                </c:pt>
                <c:pt idx="300">
                  <c:v>0.363922119140625</c:v>
                </c:pt>
                <c:pt idx="301">
                  <c:v>0.361480712890625</c:v>
                </c:pt>
                <c:pt idx="302">
                  <c:v>0.359039306640625</c:v>
                </c:pt>
                <c:pt idx="303">
                  <c:v>0.356597900390625</c:v>
                </c:pt>
                <c:pt idx="304">
                  <c:v>0.354156494140625</c:v>
                </c:pt>
                <c:pt idx="305">
                  <c:v>0.351715087890625</c:v>
                </c:pt>
                <c:pt idx="306">
                  <c:v>0.349273681640625</c:v>
                </c:pt>
                <c:pt idx="307">
                  <c:v>0.346832275390625</c:v>
                </c:pt>
                <c:pt idx="308">
                  <c:v>0.344390869140625</c:v>
                </c:pt>
                <c:pt idx="309">
                  <c:v>0.341949462890625</c:v>
                </c:pt>
                <c:pt idx="310">
                  <c:v>0.339508056640625</c:v>
                </c:pt>
                <c:pt idx="311">
                  <c:v>0.337066650390625</c:v>
                </c:pt>
                <c:pt idx="312">
                  <c:v>0.334625244140625</c:v>
                </c:pt>
                <c:pt idx="313">
                  <c:v>0.332183837890625</c:v>
                </c:pt>
                <c:pt idx="314">
                  <c:v>0.329742431640625</c:v>
                </c:pt>
                <c:pt idx="315">
                  <c:v>0.327301025390625</c:v>
                </c:pt>
                <c:pt idx="316">
                  <c:v>0.324859619140625</c:v>
                </c:pt>
                <c:pt idx="317">
                  <c:v>0.322418212890625</c:v>
                </c:pt>
                <c:pt idx="318">
                  <c:v>0.319976806640625</c:v>
                </c:pt>
                <c:pt idx="319">
                  <c:v>0.317535400390625</c:v>
                </c:pt>
                <c:pt idx="320">
                  <c:v>0.315093994140625</c:v>
                </c:pt>
                <c:pt idx="321">
                  <c:v>0.312652587890625</c:v>
                </c:pt>
                <c:pt idx="322">
                  <c:v>0.310211181640625</c:v>
                </c:pt>
                <c:pt idx="323">
                  <c:v>0.307769775390625</c:v>
                </c:pt>
                <c:pt idx="324">
                  <c:v>0.305328369140625</c:v>
                </c:pt>
                <c:pt idx="325">
                  <c:v>0.302886962890625</c:v>
                </c:pt>
                <c:pt idx="326">
                  <c:v>0.300445556640625</c:v>
                </c:pt>
                <c:pt idx="327">
                  <c:v>0.298004150390625</c:v>
                </c:pt>
                <c:pt idx="328">
                  <c:v>0.295562744140625</c:v>
                </c:pt>
                <c:pt idx="329">
                  <c:v>0.293121337890625</c:v>
                </c:pt>
                <c:pt idx="330">
                  <c:v>0.290679931640625</c:v>
                </c:pt>
                <c:pt idx="331">
                  <c:v>0.288238525390625</c:v>
                </c:pt>
                <c:pt idx="332">
                  <c:v>0.285797119140625</c:v>
                </c:pt>
                <c:pt idx="333">
                  <c:v>0.283355712890625</c:v>
                </c:pt>
                <c:pt idx="334">
                  <c:v>0.280914306640625</c:v>
                </c:pt>
                <c:pt idx="335">
                  <c:v>0.278472900390625</c:v>
                </c:pt>
                <c:pt idx="336">
                  <c:v>0.276031494140625</c:v>
                </c:pt>
                <c:pt idx="337">
                  <c:v>0.273590087890625</c:v>
                </c:pt>
                <c:pt idx="338">
                  <c:v>0.271148681640625</c:v>
                </c:pt>
                <c:pt idx="339">
                  <c:v>0.268707275390625</c:v>
                </c:pt>
                <c:pt idx="340">
                  <c:v>0.266265869140625</c:v>
                </c:pt>
                <c:pt idx="341">
                  <c:v>0.263824462890625</c:v>
                </c:pt>
                <c:pt idx="342">
                  <c:v>0.261383056640625</c:v>
                </c:pt>
                <c:pt idx="343">
                  <c:v>0.258941650390625</c:v>
                </c:pt>
                <c:pt idx="344">
                  <c:v>0.256500244140625</c:v>
                </c:pt>
                <c:pt idx="345">
                  <c:v>0.254058837890625</c:v>
                </c:pt>
                <c:pt idx="346">
                  <c:v>0.251617431640625</c:v>
                </c:pt>
                <c:pt idx="347">
                  <c:v>0.249176025390625</c:v>
                </c:pt>
                <c:pt idx="348">
                  <c:v>0.246734619140625</c:v>
                </c:pt>
                <c:pt idx="349">
                  <c:v>0.244293212890625</c:v>
                </c:pt>
                <c:pt idx="350">
                  <c:v>0.241851806640625</c:v>
                </c:pt>
                <c:pt idx="351">
                  <c:v>0.239410400390625</c:v>
                </c:pt>
                <c:pt idx="352">
                  <c:v>0.236968994140625</c:v>
                </c:pt>
                <c:pt idx="353">
                  <c:v>0.234527587890625</c:v>
                </c:pt>
                <c:pt idx="354">
                  <c:v>0.232086181640625</c:v>
                </c:pt>
                <c:pt idx="355">
                  <c:v>0.229644775390625</c:v>
                </c:pt>
                <c:pt idx="356">
                  <c:v>0.227203369140625</c:v>
                </c:pt>
                <c:pt idx="357">
                  <c:v>0.224761962890625</c:v>
                </c:pt>
                <c:pt idx="358">
                  <c:v>0.222320556640625</c:v>
                </c:pt>
                <c:pt idx="359">
                  <c:v>0.219879150390625</c:v>
                </c:pt>
                <c:pt idx="360">
                  <c:v>0.217437744140625</c:v>
                </c:pt>
                <c:pt idx="361">
                  <c:v>0.214996337890625</c:v>
                </c:pt>
                <c:pt idx="362">
                  <c:v>0.212554931640625</c:v>
                </c:pt>
                <c:pt idx="363">
                  <c:v>0.210113525390625</c:v>
                </c:pt>
                <c:pt idx="364">
                  <c:v>0.207672119140625</c:v>
                </c:pt>
                <c:pt idx="365">
                  <c:v>0.205230712890625</c:v>
                </c:pt>
                <c:pt idx="366">
                  <c:v>0.202789306640625</c:v>
                </c:pt>
                <c:pt idx="367">
                  <c:v>0.200347900390625</c:v>
                </c:pt>
                <c:pt idx="368">
                  <c:v>0.197906494140625</c:v>
                </c:pt>
                <c:pt idx="369">
                  <c:v>0.195465087890625</c:v>
                </c:pt>
                <c:pt idx="370">
                  <c:v>0.193023681640625</c:v>
                </c:pt>
                <c:pt idx="371">
                  <c:v>0.190582275390625</c:v>
                </c:pt>
                <c:pt idx="372">
                  <c:v>0.188140869140625</c:v>
                </c:pt>
                <c:pt idx="373">
                  <c:v>0.185699462890625</c:v>
                </c:pt>
                <c:pt idx="374">
                  <c:v>0.183258056640625</c:v>
                </c:pt>
                <c:pt idx="375">
                  <c:v>0.180816650390625</c:v>
                </c:pt>
                <c:pt idx="376">
                  <c:v>0.178375244140625</c:v>
                </c:pt>
                <c:pt idx="377">
                  <c:v>0.175933837890625</c:v>
                </c:pt>
                <c:pt idx="378">
                  <c:v>0.173492431640625</c:v>
                </c:pt>
                <c:pt idx="379">
                  <c:v>0.171051025390625</c:v>
                </c:pt>
                <c:pt idx="380">
                  <c:v>0.168609619140625</c:v>
                </c:pt>
                <c:pt idx="381">
                  <c:v>0.166168212890625</c:v>
                </c:pt>
                <c:pt idx="382">
                  <c:v>0.163726806640625</c:v>
                </c:pt>
                <c:pt idx="383">
                  <c:v>0.161285400390625</c:v>
                </c:pt>
                <c:pt idx="384">
                  <c:v>0.158843994140625</c:v>
                </c:pt>
                <c:pt idx="385">
                  <c:v>0.156402587890625</c:v>
                </c:pt>
                <c:pt idx="386">
                  <c:v>0.153961181640625</c:v>
                </c:pt>
                <c:pt idx="387">
                  <c:v>0.151519775390625</c:v>
                </c:pt>
                <c:pt idx="388">
                  <c:v>0.149078369140625</c:v>
                </c:pt>
                <c:pt idx="389">
                  <c:v>0.146636962890625</c:v>
                </c:pt>
                <c:pt idx="390">
                  <c:v>0.144195556640625</c:v>
                </c:pt>
                <c:pt idx="391">
                  <c:v>0.141754150390625</c:v>
                </c:pt>
                <c:pt idx="392">
                  <c:v>0.139312744140625</c:v>
                </c:pt>
                <c:pt idx="393">
                  <c:v>0.136871337890625</c:v>
                </c:pt>
                <c:pt idx="394">
                  <c:v>0.134429931640625</c:v>
                </c:pt>
                <c:pt idx="395">
                  <c:v>0.131988525390625</c:v>
                </c:pt>
                <c:pt idx="396">
                  <c:v>0.129547119140625</c:v>
                </c:pt>
                <c:pt idx="397">
                  <c:v>0.127105712890625</c:v>
                </c:pt>
                <c:pt idx="398">
                  <c:v>0.124664306640625</c:v>
                </c:pt>
                <c:pt idx="399">
                  <c:v>0.122222900390625</c:v>
                </c:pt>
                <c:pt idx="400">
                  <c:v>0.119781494140625</c:v>
                </c:pt>
                <c:pt idx="401">
                  <c:v>0.117340087890625</c:v>
                </c:pt>
                <c:pt idx="402">
                  <c:v>0.114898681640625</c:v>
                </c:pt>
                <c:pt idx="403">
                  <c:v>0.112457275390625</c:v>
                </c:pt>
                <c:pt idx="404">
                  <c:v>0.110015869140625</c:v>
                </c:pt>
                <c:pt idx="405">
                  <c:v>0.107574462890625</c:v>
                </c:pt>
                <c:pt idx="406">
                  <c:v>0.105133056640625</c:v>
                </c:pt>
                <c:pt idx="407">
                  <c:v>0.102691650390625</c:v>
                </c:pt>
                <c:pt idx="408">
                  <c:v>0.100250244140625</c:v>
                </c:pt>
                <c:pt idx="409">
                  <c:v>9.7808837890625E-2</c:v>
                </c:pt>
                <c:pt idx="410">
                  <c:v>9.5367431640625E-2</c:v>
                </c:pt>
                <c:pt idx="411">
                  <c:v>9.2926025390625E-2</c:v>
                </c:pt>
                <c:pt idx="412">
                  <c:v>9.0484619140625E-2</c:v>
                </c:pt>
                <c:pt idx="413">
                  <c:v>8.8043212890625E-2</c:v>
                </c:pt>
                <c:pt idx="414">
                  <c:v>8.5601806640625E-2</c:v>
                </c:pt>
                <c:pt idx="415">
                  <c:v>8.3160400390625E-2</c:v>
                </c:pt>
                <c:pt idx="416">
                  <c:v>8.0718994140625E-2</c:v>
                </c:pt>
                <c:pt idx="417">
                  <c:v>7.8277587890625E-2</c:v>
                </c:pt>
                <c:pt idx="418">
                  <c:v>7.5836181640625E-2</c:v>
                </c:pt>
                <c:pt idx="419">
                  <c:v>7.3394775390625E-2</c:v>
                </c:pt>
                <c:pt idx="420">
                  <c:v>7.0953369140625E-2</c:v>
                </c:pt>
                <c:pt idx="421">
                  <c:v>6.8511962890625E-2</c:v>
                </c:pt>
                <c:pt idx="422">
                  <c:v>6.6070556640625E-2</c:v>
                </c:pt>
                <c:pt idx="423">
                  <c:v>6.3629150390625E-2</c:v>
                </c:pt>
                <c:pt idx="424">
                  <c:v>6.1187744140625E-2</c:v>
                </c:pt>
                <c:pt idx="425">
                  <c:v>5.8746337890625E-2</c:v>
                </c:pt>
                <c:pt idx="426">
                  <c:v>5.6304931640625E-2</c:v>
                </c:pt>
                <c:pt idx="427">
                  <c:v>5.3863525390625E-2</c:v>
                </c:pt>
                <c:pt idx="428">
                  <c:v>5.1422119140625E-2</c:v>
                </c:pt>
                <c:pt idx="429">
                  <c:v>4.8980712890625E-2</c:v>
                </c:pt>
                <c:pt idx="430">
                  <c:v>4.6539306640625E-2</c:v>
                </c:pt>
                <c:pt idx="431">
                  <c:v>4.4097900390625E-2</c:v>
                </c:pt>
                <c:pt idx="432">
                  <c:v>4.1656494140625E-2</c:v>
                </c:pt>
                <c:pt idx="433">
                  <c:v>3.9215087890625E-2</c:v>
                </c:pt>
                <c:pt idx="434">
                  <c:v>3.6773681640625E-2</c:v>
                </c:pt>
                <c:pt idx="435">
                  <c:v>3.4332275390625E-2</c:v>
                </c:pt>
                <c:pt idx="436">
                  <c:v>3.1890869140625E-2</c:v>
                </c:pt>
                <c:pt idx="437">
                  <c:v>2.9449462890625E-2</c:v>
                </c:pt>
                <c:pt idx="438">
                  <c:v>2.7008056640625E-2</c:v>
                </c:pt>
                <c:pt idx="439">
                  <c:v>2.4566650390625E-2</c:v>
                </c:pt>
                <c:pt idx="440">
                  <c:v>2.2125244140625E-2</c:v>
                </c:pt>
                <c:pt idx="441">
                  <c:v>1.9683837890625E-2</c:v>
                </c:pt>
                <c:pt idx="442">
                  <c:v>1.7242431640625E-2</c:v>
                </c:pt>
                <c:pt idx="443">
                  <c:v>1.4801025390625E-2</c:v>
                </c:pt>
                <c:pt idx="444">
                  <c:v>1.2359619140625E-2</c:v>
                </c:pt>
                <c:pt idx="445">
                  <c:v>9.918212890625E-3</c:v>
                </c:pt>
                <c:pt idx="446">
                  <c:v>7.476806640625E-3</c:v>
                </c:pt>
                <c:pt idx="447">
                  <c:v>5.035400390625E-3</c:v>
                </c:pt>
                <c:pt idx="448">
                  <c:v>2.593994140625E-3</c:v>
                </c:pt>
                <c:pt idx="449">
                  <c:v>1.52587890625E-4</c:v>
                </c:pt>
                <c:pt idx="450">
                  <c:v>-2.288818359375E-3</c:v>
                </c:pt>
                <c:pt idx="451">
                  <c:v>-4.730224609375E-3</c:v>
                </c:pt>
                <c:pt idx="452">
                  <c:v>-7.171630859375E-3</c:v>
                </c:pt>
                <c:pt idx="453">
                  <c:v>-9.613037109375E-3</c:v>
                </c:pt>
                <c:pt idx="454">
                  <c:v>-1.2054443359375E-2</c:v>
                </c:pt>
                <c:pt idx="455">
                  <c:v>-1.4495849609375E-2</c:v>
                </c:pt>
                <c:pt idx="456">
                  <c:v>-1.6937255859375E-2</c:v>
                </c:pt>
                <c:pt idx="457">
                  <c:v>-1.9378662109375E-2</c:v>
                </c:pt>
                <c:pt idx="458">
                  <c:v>-2.1820068359375E-2</c:v>
                </c:pt>
                <c:pt idx="459">
                  <c:v>-2.4261474609375E-2</c:v>
                </c:pt>
                <c:pt idx="460">
                  <c:v>-2.6702880859375E-2</c:v>
                </c:pt>
                <c:pt idx="461">
                  <c:v>-2.9144287109375E-2</c:v>
                </c:pt>
                <c:pt idx="462">
                  <c:v>-3.1585693359375E-2</c:v>
                </c:pt>
                <c:pt idx="463">
                  <c:v>-3.4027099609375E-2</c:v>
                </c:pt>
                <c:pt idx="464">
                  <c:v>-3.6468505859375E-2</c:v>
                </c:pt>
                <c:pt idx="465">
                  <c:v>-3.8909912109375E-2</c:v>
                </c:pt>
                <c:pt idx="466">
                  <c:v>-4.1351318359375E-2</c:v>
                </c:pt>
                <c:pt idx="467">
                  <c:v>-4.3792724609375E-2</c:v>
                </c:pt>
                <c:pt idx="468">
                  <c:v>-4.6234130859375E-2</c:v>
                </c:pt>
                <c:pt idx="469">
                  <c:v>-4.8675537109375E-2</c:v>
                </c:pt>
                <c:pt idx="470">
                  <c:v>-5.1116943359375E-2</c:v>
                </c:pt>
                <c:pt idx="471">
                  <c:v>-5.3558349609375E-2</c:v>
                </c:pt>
                <c:pt idx="472">
                  <c:v>-5.5999755859375E-2</c:v>
                </c:pt>
                <c:pt idx="473">
                  <c:v>-5.8441162109375E-2</c:v>
                </c:pt>
                <c:pt idx="474">
                  <c:v>-6.0882568359375E-2</c:v>
                </c:pt>
                <c:pt idx="475">
                  <c:v>-6.3323974609375E-2</c:v>
                </c:pt>
                <c:pt idx="476">
                  <c:v>-6.5765380859375E-2</c:v>
                </c:pt>
                <c:pt idx="477">
                  <c:v>-6.8206787109375E-2</c:v>
                </c:pt>
                <c:pt idx="478">
                  <c:v>-7.0648193359375E-2</c:v>
                </c:pt>
                <c:pt idx="479">
                  <c:v>-7.3089599609375E-2</c:v>
                </c:pt>
                <c:pt idx="480">
                  <c:v>-7.5531005859375E-2</c:v>
                </c:pt>
                <c:pt idx="481">
                  <c:v>-7.7972412109375E-2</c:v>
                </c:pt>
                <c:pt idx="482">
                  <c:v>-8.0413818359375E-2</c:v>
                </c:pt>
                <c:pt idx="483">
                  <c:v>-8.2855224609375E-2</c:v>
                </c:pt>
                <c:pt idx="484">
                  <c:v>-8.5296630859375E-2</c:v>
                </c:pt>
                <c:pt idx="485">
                  <c:v>-8.7738037109375E-2</c:v>
                </c:pt>
                <c:pt idx="486">
                  <c:v>-9.0179443359375E-2</c:v>
                </c:pt>
                <c:pt idx="487">
                  <c:v>-9.2620849609375E-2</c:v>
                </c:pt>
                <c:pt idx="488">
                  <c:v>-9.5062255859375E-2</c:v>
                </c:pt>
                <c:pt idx="489">
                  <c:v>-9.7503662109375E-2</c:v>
                </c:pt>
              </c:numCache>
            </c:numRef>
          </c:xVal>
          <c:yVal>
            <c:numRef>
              <c:f>'[Taurine+MoO3 (CVs).xlsx]comparision'!$C$2:$C$491</c:f>
              <c:numCache>
                <c:formatCode>General</c:formatCode>
                <c:ptCount val="490"/>
                <c:pt idx="0">
                  <c:v>-15.6005859375</c:v>
                </c:pt>
                <c:pt idx="1">
                  <c:v>-15.246582031250002</c:v>
                </c:pt>
                <c:pt idx="2">
                  <c:v>-14.947509765625</c:v>
                </c:pt>
                <c:pt idx="3">
                  <c:v>-14.68505859375</c:v>
                </c:pt>
                <c:pt idx="4">
                  <c:v>-14.4561767578125</c:v>
                </c:pt>
                <c:pt idx="5">
                  <c:v>-14.2425537109375</c:v>
                </c:pt>
                <c:pt idx="6">
                  <c:v>-14.0411376953125</c:v>
                </c:pt>
                <c:pt idx="7">
                  <c:v>-13.85498046875</c:v>
                </c:pt>
                <c:pt idx="8">
                  <c:v>-13.68408203125</c:v>
                </c:pt>
                <c:pt idx="9">
                  <c:v>-13.5223388671875</c:v>
                </c:pt>
                <c:pt idx="10">
                  <c:v>-13.3636474609375</c:v>
                </c:pt>
                <c:pt idx="11">
                  <c:v>-13.2080078125</c:v>
                </c:pt>
                <c:pt idx="12">
                  <c:v>-13.064575195312502</c:v>
                </c:pt>
                <c:pt idx="13">
                  <c:v>-12.924194335937502</c:v>
                </c:pt>
                <c:pt idx="14">
                  <c:v>-12.7899169921875</c:v>
                </c:pt>
                <c:pt idx="15">
                  <c:v>-12.649536132812502</c:v>
                </c:pt>
                <c:pt idx="16">
                  <c:v>-12.524414062500002</c:v>
                </c:pt>
                <c:pt idx="17">
                  <c:v>-12.402343750000002</c:v>
                </c:pt>
                <c:pt idx="18">
                  <c:v>-12.277221679687502</c:v>
                </c:pt>
                <c:pt idx="19">
                  <c:v>-12.164306640625</c:v>
                </c:pt>
                <c:pt idx="20">
                  <c:v>-12.0452880859375</c:v>
                </c:pt>
                <c:pt idx="21">
                  <c:v>-11.9384765625</c:v>
                </c:pt>
                <c:pt idx="22">
                  <c:v>-11.822509765625</c:v>
                </c:pt>
                <c:pt idx="23">
                  <c:v>-11.71875</c:v>
                </c:pt>
                <c:pt idx="24">
                  <c:v>-11.6119384765625</c:v>
                </c:pt>
                <c:pt idx="25">
                  <c:v>-11.505126953125</c:v>
                </c:pt>
                <c:pt idx="26">
                  <c:v>-11.407470703125</c:v>
                </c:pt>
                <c:pt idx="27">
                  <c:v>-11.309814453125002</c:v>
                </c:pt>
                <c:pt idx="28">
                  <c:v>-11.218261718750002</c:v>
                </c:pt>
                <c:pt idx="29">
                  <c:v>-11.114501953125</c:v>
                </c:pt>
                <c:pt idx="30">
                  <c:v>-11.02294921875</c:v>
                </c:pt>
                <c:pt idx="31">
                  <c:v>-10.931396484375</c:v>
                </c:pt>
                <c:pt idx="32">
                  <c:v>-10.83984375</c:v>
                </c:pt>
                <c:pt idx="33">
                  <c:v>-10.748291015625</c:v>
                </c:pt>
                <c:pt idx="34">
                  <c:v>-10.6597900390625</c:v>
                </c:pt>
                <c:pt idx="35">
                  <c:v>-10.577392578125</c:v>
                </c:pt>
                <c:pt idx="36">
                  <c:v>-10.48583984375</c:v>
                </c:pt>
                <c:pt idx="37">
                  <c:v>-10.406494140625</c:v>
                </c:pt>
                <c:pt idx="38">
                  <c:v>-10.3179931640625</c:v>
                </c:pt>
                <c:pt idx="39">
                  <c:v>-10.2447509765625</c:v>
                </c:pt>
                <c:pt idx="40">
                  <c:v>-10.162353515625</c:v>
                </c:pt>
                <c:pt idx="41">
                  <c:v>-10.076904296875</c:v>
                </c:pt>
                <c:pt idx="42">
                  <c:v>-10.0006103515625</c:v>
                </c:pt>
                <c:pt idx="43">
                  <c:v>-9.9212646484375</c:v>
                </c:pt>
                <c:pt idx="44">
                  <c:v>-9.844970703125</c:v>
                </c:pt>
                <c:pt idx="45">
                  <c:v>-9.7625732421875</c:v>
                </c:pt>
                <c:pt idx="46">
                  <c:v>-9.6954345703125018</c:v>
                </c:pt>
                <c:pt idx="47">
                  <c:v>-9.6099853515625</c:v>
                </c:pt>
                <c:pt idx="48">
                  <c:v>-9.5458984375</c:v>
                </c:pt>
                <c:pt idx="49">
                  <c:v>-9.4635009765625018</c:v>
                </c:pt>
                <c:pt idx="50">
                  <c:v>-9.4055175781250018</c:v>
                </c:pt>
                <c:pt idx="51">
                  <c:v>-9.3231201171875018</c:v>
                </c:pt>
                <c:pt idx="52">
                  <c:v>-9.2529296875</c:v>
                </c:pt>
                <c:pt idx="53">
                  <c:v>-9.1796875</c:v>
                </c:pt>
                <c:pt idx="54">
                  <c:v>-9.1033935546875</c:v>
                </c:pt>
                <c:pt idx="55">
                  <c:v>-9.0362548828125018</c:v>
                </c:pt>
                <c:pt idx="56">
                  <c:v>-8.9569091796875018</c:v>
                </c:pt>
                <c:pt idx="57">
                  <c:v>-8.8836669921875</c:v>
                </c:pt>
                <c:pt idx="58">
                  <c:v>-8.8134765625</c:v>
                </c:pt>
                <c:pt idx="59">
                  <c:v>-8.7371826171875</c:v>
                </c:pt>
                <c:pt idx="60">
                  <c:v>-8.6578369140625</c:v>
                </c:pt>
                <c:pt idx="61">
                  <c:v>-8.5845947265625018</c:v>
                </c:pt>
                <c:pt idx="62">
                  <c:v>-8.5113525390625018</c:v>
                </c:pt>
                <c:pt idx="63">
                  <c:v>-8.441162109375</c:v>
                </c:pt>
                <c:pt idx="64">
                  <c:v>-8.3526611328125</c:v>
                </c:pt>
                <c:pt idx="65">
                  <c:v>-8.2672119140625018</c:v>
                </c:pt>
                <c:pt idx="66">
                  <c:v>-8.19091796875</c:v>
                </c:pt>
                <c:pt idx="67">
                  <c:v>-8.10546875</c:v>
                </c:pt>
                <c:pt idx="68">
                  <c:v>-8.0230712890625</c:v>
                </c:pt>
                <c:pt idx="69">
                  <c:v>-7.9254150390625009</c:v>
                </c:pt>
                <c:pt idx="70">
                  <c:v>-7.8399658203125009</c:v>
                </c:pt>
                <c:pt idx="71">
                  <c:v>-7.7423095703125009</c:v>
                </c:pt>
                <c:pt idx="72">
                  <c:v>-7.6446533203125</c:v>
                </c:pt>
                <c:pt idx="73">
                  <c:v>-7.5378417968750009</c:v>
                </c:pt>
                <c:pt idx="74">
                  <c:v>-7.4371337890625009</c:v>
                </c:pt>
                <c:pt idx="75">
                  <c:v>-7.3272705078125</c:v>
                </c:pt>
                <c:pt idx="76">
                  <c:v>-7.2082519531250009</c:v>
                </c:pt>
                <c:pt idx="77">
                  <c:v>-7.0831298828125009</c:v>
                </c:pt>
                <c:pt idx="78">
                  <c:v>-6.9549560546875009</c:v>
                </c:pt>
                <c:pt idx="79">
                  <c:v>-6.8237304687500009</c:v>
                </c:pt>
                <c:pt idx="80">
                  <c:v>-6.6772460937500009</c:v>
                </c:pt>
                <c:pt idx="81">
                  <c:v>-6.5307617187500009</c:v>
                </c:pt>
                <c:pt idx="82">
                  <c:v>-6.3720703125</c:v>
                </c:pt>
                <c:pt idx="83">
                  <c:v>-6.2011718750000009</c:v>
                </c:pt>
                <c:pt idx="84">
                  <c:v>-6.0150146484375009</c:v>
                </c:pt>
                <c:pt idx="85">
                  <c:v>-5.8227539062500009</c:v>
                </c:pt>
                <c:pt idx="86">
                  <c:v>-5.6243896484375009</c:v>
                </c:pt>
                <c:pt idx="87">
                  <c:v>-5.4016113281250009</c:v>
                </c:pt>
                <c:pt idx="88">
                  <c:v>-5.1605224609375</c:v>
                </c:pt>
                <c:pt idx="89">
                  <c:v>-4.913330078125</c:v>
                </c:pt>
                <c:pt idx="90">
                  <c:v>-4.6331787109375</c:v>
                </c:pt>
                <c:pt idx="91">
                  <c:v>-4.34661865234375</c:v>
                </c:pt>
                <c:pt idx="92">
                  <c:v>-4.03594970703125</c:v>
                </c:pt>
                <c:pt idx="93">
                  <c:v>-3.6968994140625004</c:v>
                </c:pt>
                <c:pt idx="94">
                  <c:v>-3.3407592773437504</c:v>
                </c:pt>
                <c:pt idx="95">
                  <c:v>-2.9510498046875004</c:v>
                </c:pt>
                <c:pt idx="96">
                  <c:v>-2.5384521484375</c:v>
                </c:pt>
                <c:pt idx="97">
                  <c:v>-2.08282470703125</c:v>
                </c:pt>
                <c:pt idx="98">
                  <c:v>-1.60400390625</c:v>
                </c:pt>
                <c:pt idx="99">
                  <c:v>-1.09619140625</c:v>
                </c:pt>
                <c:pt idx="100">
                  <c:v>-0.54107666015625011</c:v>
                </c:pt>
                <c:pt idx="101">
                  <c:v>5.0170898437500035E-2</c:v>
                </c:pt>
                <c:pt idx="102">
                  <c:v>0.69091796875</c:v>
                </c:pt>
                <c:pt idx="103">
                  <c:v>1.365966796875</c:v>
                </c:pt>
                <c:pt idx="104">
                  <c:v>2.0965576171875004</c:v>
                </c:pt>
                <c:pt idx="105">
                  <c:v>2.8775024414062504</c:v>
                </c:pt>
                <c:pt idx="106">
                  <c:v>3.7020874023437504</c:v>
                </c:pt>
                <c:pt idx="107">
                  <c:v>4.57061767578125</c:v>
                </c:pt>
                <c:pt idx="108">
                  <c:v>5.5084228515625009</c:v>
                </c:pt>
                <c:pt idx="109">
                  <c:v>6.4971923828125</c:v>
                </c:pt>
                <c:pt idx="110">
                  <c:v>7.5469970703125009</c:v>
                </c:pt>
                <c:pt idx="111">
                  <c:v>8.660888671875</c:v>
                </c:pt>
                <c:pt idx="112">
                  <c:v>9.82666015625</c:v>
                </c:pt>
                <c:pt idx="113">
                  <c:v>11.059570312500002</c:v>
                </c:pt>
                <c:pt idx="114">
                  <c:v>12.3443603515625</c:v>
                </c:pt>
                <c:pt idx="115">
                  <c:v>13.6993408203125</c:v>
                </c:pt>
                <c:pt idx="116">
                  <c:v>15.106201171875002</c:v>
                </c:pt>
                <c:pt idx="117">
                  <c:v>16.5802001953125</c:v>
                </c:pt>
                <c:pt idx="118">
                  <c:v>18.103027343750004</c:v>
                </c:pt>
                <c:pt idx="119">
                  <c:v>19.6868896484375</c:v>
                </c:pt>
                <c:pt idx="120">
                  <c:v>21.319580078125004</c:v>
                </c:pt>
                <c:pt idx="121">
                  <c:v>23.010253906250004</c:v>
                </c:pt>
                <c:pt idx="122">
                  <c:v>24.734497070312504</c:v>
                </c:pt>
                <c:pt idx="123">
                  <c:v>26.4801025390625</c:v>
                </c:pt>
                <c:pt idx="124">
                  <c:v>28.289794921875</c:v>
                </c:pt>
                <c:pt idx="125">
                  <c:v>30.117797851562504</c:v>
                </c:pt>
                <c:pt idx="126">
                  <c:v>31.9976806640625</c:v>
                </c:pt>
                <c:pt idx="127">
                  <c:v>33.856201171875007</c:v>
                </c:pt>
                <c:pt idx="128">
                  <c:v>35.7391357421875</c:v>
                </c:pt>
                <c:pt idx="129">
                  <c:v>37.628173828125</c:v>
                </c:pt>
                <c:pt idx="130">
                  <c:v>39.501953125</c:v>
                </c:pt>
                <c:pt idx="131">
                  <c:v>41.339111328125</c:v>
                </c:pt>
                <c:pt idx="132">
                  <c:v>43.194580078125</c:v>
                </c:pt>
                <c:pt idx="133">
                  <c:v>45.0164794921875</c:v>
                </c:pt>
                <c:pt idx="134">
                  <c:v>46.786499023437507</c:v>
                </c:pt>
                <c:pt idx="135">
                  <c:v>48.529052734375</c:v>
                </c:pt>
                <c:pt idx="136">
                  <c:v>50.170898437500007</c:v>
                </c:pt>
                <c:pt idx="137">
                  <c:v>51.788330078125</c:v>
                </c:pt>
                <c:pt idx="138">
                  <c:v>53.314208984375</c:v>
                </c:pt>
                <c:pt idx="139">
                  <c:v>54.779052734375007</c:v>
                </c:pt>
                <c:pt idx="140">
                  <c:v>56.121826171875007</c:v>
                </c:pt>
                <c:pt idx="141">
                  <c:v>57.403564453125</c:v>
                </c:pt>
                <c:pt idx="142">
                  <c:v>58.593750000000007</c:v>
                </c:pt>
                <c:pt idx="143">
                  <c:v>59.661865234375</c:v>
                </c:pt>
                <c:pt idx="144">
                  <c:v>60.6689453125</c:v>
                </c:pt>
                <c:pt idx="145">
                  <c:v>61.5234375</c:v>
                </c:pt>
                <c:pt idx="146">
                  <c:v>62.286376953125</c:v>
                </c:pt>
                <c:pt idx="147">
                  <c:v>62.896728515625</c:v>
                </c:pt>
                <c:pt idx="148">
                  <c:v>63.446044921875007</c:v>
                </c:pt>
                <c:pt idx="149">
                  <c:v>63.873291015625</c:v>
                </c:pt>
                <c:pt idx="150">
                  <c:v>64.178466796875</c:v>
                </c:pt>
                <c:pt idx="151">
                  <c:v>64.392089843750014</c:v>
                </c:pt>
                <c:pt idx="152">
                  <c:v>64.514160156250014</c:v>
                </c:pt>
                <c:pt idx="153">
                  <c:v>64.514160156250014</c:v>
                </c:pt>
                <c:pt idx="154">
                  <c:v>64.453125</c:v>
                </c:pt>
                <c:pt idx="155">
                  <c:v>64.270019531250014</c:v>
                </c:pt>
                <c:pt idx="156">
                  <c:v>64.056396484375</c:v>
                </c:pt>
                <c:pt idx="157">
                  <c:v>63.720703125</c:v>
                </c:pt>
                <c:pt idx="158">
                  <c:v>63.323974609375007</c:v>
                </c:pt>
                <c:pt idx="159">
                  <c:v>62.896728515625</c:v>
                </c:pt>
                <c:pt idx="160">
                  <c:v>62.408447265625</c:v>
                </c:pt>
                <c:pt idx="161">
                  <c:v>61.859130859375007</c:v>
                </c:pt>
                <c:pt idx="162">
                  <c:v>61.279296875</c:v>
                </c:pt>
                <c:pt idx="163">
                  <c:v>60.638427734375</c:v>
                </c:pt>
                <c:pt idx="164">
                  <c:v>59.997558593750007</c:v>
                </c:pt>
                <c:pt idx="165">
                  <c:v>59.356689453125</c:v>
                </c:pt>
                <c:pt idx="166">
                  <c:v>58.654785156250007</c:v>
                </c:pt>
                <c:pt idx="167">
                  <c:v>57.983398437500007</c:v>
                </c:pt>
                <c:pt idx="168">
                  <c:v>57.2509765625</c:v>
                </c:pt>
                <c:pt idx="169">
                  <c:v>56.549072265625</c:v>
                </c:pt>
                <c:pt idx="170">
                  <c:v>55.84716796875</c:v>
                </c:pt>
                <c:pt idx="171">
                  <c:v>55.11474609375</c:v>
                </c:pt>
                <c:pt idx="172">
                  <c:v>54.412841796875007</c:v>
                </c:pt>
                <c:pt idx="173">
                  <c:v>53.7109375</c:v>
                </c:pt>
                <c:pt idx="174">
                  <c:v>53.03955078125</c:v>
                </c:pt>
                <c:pt idx="175">
                  <c:v>52.337646484375</c:v>
                </c:pt>
                <c:pt idx="176">
                  <c:v>51.666259765625</c:v>
                </c:pt>
                <c:pt idx="177">
                  <c:v>51.025390625000007</c:v>
                </c:pt>
                <c:pt idx="178">
                  <c:v>50.354003906250007</c:v>
                </c:pt>
                <c:pt idx="179">
                  <c:v>49.713134765625</c:v>
                </c:pt>
                <c:pt idx="180">
                  <c:v>49.121093750000007</c:v>
                </c:pt>
                <c:pt idx="181">
                  <c:v>48.5260009765625</c:v>
                </c:pt>
                <c:pt idx="182">
                  <c:v>47.930908203125</c:v>
                </c:pt>
                <c:pt idx="183">
                  <c:v>47.36328125</c:v>
                </c:pt>
                <c:pt idx="184">
                  <c:v>46.7987060546875</c:v>
                </c:pt>
                <c:pt idx="185">
                  <c:v>46.2554931640625</c:v>
                </c:pt>
                <c:pt idx="186">
                  <c:v>45.7244873046875</c:v>
                </c:pt>
                <c:pt idx="187">
                  <c:v>45.1995849609375</c:v>
                </c:pt>
                <c:pt idx="188">
                  <c:v>44.6990966796875</c:v>
                </c:pt>
                <c:pt idx="189">
                  <c:v>44.2138671875</c:v>
                </c:pt>
                <c:pt idx="190">
                  <c:v>43.7347412109375</c:v>
                </c:pt>
                <c:pt idx="191">
                  <c:v>43.26171875</c:v>
                </c:pt>
                <c:pt idx="192">
                  <c:v>42.816162109375</c:v>
                </c:pt>
                <c:pt idx="193">
                  <c:v>42.3828125</c:v>
                </c:pt>
                <c:pt idx="194">
                  <c:v>41.95556640625</c:v>
                </c:pt>
                <c:pt idx="195">
                  <c:v>41.5374755859375</c:v>
                </c:pt>
                <c:pt idx="196">
                  <c:v>41.1376953125</c:v>
                </c:pt>
                <c:pt idx="197">
                  <c:v>40.7379150390625</c:v>
                </c:pt>
                <c:pt idx="198">
                  <c:v>40.3564453125</c:v>
                </c:pt>
                <c:pt idx="199">
                  <c:v>39.9871826171875</c:v>
                </c:pt>
                <c:pt idx="200">
                  <c:v>39.6270751953125</c:v>
                </c:pt>
                <c:pt idx="201">
                  <c:v>39.279174804687507</c:v>
                </c:pt>
                <c:pt idx="202">
                  <c:v>38.9251708984375</c:v>
                </c:pt>
                <c:pt idx="203">
                  <c:v>38.5894775390625</c:v>
                </c:pt>
                <c:pt idx="204">
                  <c:v>38.2659912109375</c:v>
                </c:pt>
                <c:pt idx="205">
                  <c:v>37.957763671875</c:v>
                </c:pt>
                <c:pt idx="206">
                  <c:v>37.6434326171875</c:v>
                </c:pt>
                <c:pt idx="207">
                  <c:v>37.34130859375</c:v>
                </c:pt>
                <c:pt idx="208">
                  <c:v>37.0513916015625</c:v>
                </c:pt>
                <c:pt idx="209">
                  <c:v>36.767578125</c:v>
                </c:pt>
                <c:pt idx="210">
                  <c:v>36.4959716796875</c:v>
                </c:pt>
                <c:pt idx="211">
                  <c:v>36.224365234375</c:v>
                </c:pt>
                <c:pt idx="212">
                  <c:v>35.955810546875007</c:v>
                </c:pt>
                <c:pt idx="213">
                  <c:v>35.702514648437507</c:v>
                </c:pt>
                <c:pt idx="214">
                  <c:v>35.4522705078125</c:v>
                </c:pt>
                <c:pt idx="215">
                  <c:v>35.214233398437507</c:v>
                </c:pt>
                <c:pt idx="216">
                  <c:v>34.976196289062507</c:v>
                </c:pt>
                <c:pt idx="217">
                  <c:v>34.7503662109375</c:v>
                </c:pt>
                <c:pt idx="218">
                  <c:v>34.515380859375</c:v>
                </c:pt>
                <c:pt idx="219">
                  <c:v>34.307861328125</c:v>
                </c:pt>
                <c:pt idx="220">
                  <c:v>34.0911865234375</c:v>
                </c:pt>
                <c:pt idx="221">
                  <c:v>33.8836669921875</c:v>
                </c:pt>
                <c:pt idx="222">
                  <c:v>33.679199218750007</c:v>
                </c:pt>
                <c:pt idx="223">
                  <c:v>33.477783203125</c:v>
                </c:pt>
                <c:pt idx="224">
                  <c:v>33.2916259765625</c:v>
                </c:pt>
                <c:pt idx="225">
                  <c:v>33.111572265625</c:v>
                </c:pt>
                <c:pt idx="226">
                  <c:v>32.928466796875</c:v>
                </c:pt>
                <c:pt idx="227">
                  <c:v>32.751464843750007</c:v>
                </c:pt>
                <c:pt idx="228">
                  <c:v>32.5897216796875</c:v>
                </c:pt>
                <c:pt idx="229">
                  <c:v>32.421875</c:v>
                </c:pt>
                <c:pt idx="230">
                  <c:v>32.260131835937507</c:v>
                </c:pt>
                <c:pt idx="231">
                  <c:v>32.1075439453125</c:v>
                </c:pt>
                <c:pt idx="232">
                  <c:v>31.954956054687504</c:v>
                </c:pt>
                <c:pt idx="233">
                  <c:v>31.817626953125</c:v>
                </c:pt>
                <c:pt idx="234">
                  <c:v>31.671142578125</c:v>
                </c:pt>
                <c:pt idx="235">
                  <c:v>31.536865234375004</c:v>
                </c:pt>
                <c:pt idx="236">
                  <c:v>31.405639648437504</c:v>
                </c:pt>
                <c:pt idx="237">
                  <c:v>31.283569335937504</c:v>
                </c:pt>
                <c:pt idx="238">
                  <c:v>31.167602539062504</c:v>
                </c:pt>
                <c:pt idx="239">
                  <c:v>31.0577392578125</c:v>
                </c:pt>
                <c:pt idx="240">
                  <c:v>30.9417724609375</c:v>
                </c:pt>
                <c:pt idx="241">
                  <c:v>30.8349609375</c:v>
                </c:pt>
                <c:pt idx="242">
                  <c:v>30.737304687500004</c:v>
                </c:pt>
                <c:pt idx="243">
                  <c:v>30.6396484375</c:v>
                </c:pt>
                <c:pt idx="244">
                  <c:v>30.554199218750004</c:v>
                </c:pt>
                <c:pt idx="245">
                  <c:v>29.791259765625004</c:v>
                </c:pt>
                <c:pt idx="246">
                  <c:v>29.278564453125</c:v>
                </c:pt>
                <c:pt idx="247">
                  <c:v>28.866577148437504</c:v>
                </c:pt>
                <c:pt idx="248">
                  <c:v>28.5064697265625</c:v>
                </c:pt>
                <c:pt idx="249">
                  <c:v>28.189086914062504</c:v>
                </c:pt>
                <c:pt idx="250">
                  <c:v>27.886962890625</c:v>
                </c:pt>
                <c:pt idx="251">
                  <c:v>27.618408203125</c:v>
                </c:pt>
                <c:pt idx="252">
                  <c:v>27.352905273437504</c:v>
                </c:pt>
                <c:pt idx="253">
                  <c:v>27.105712890625</c:v>
                </c:pt>
                <c:pt idx="254">
                  <c:v>26.870727539062504</c:v>
                </c:pt>
                <c:pt idx="255">
                  <c:v>26.641845703125</c:v>
                </c:pt>
                <c:pt idx="256">
                  <c:v>26.437377929687504</c:v>
                </c:pt>
                <c:pt idx="257">
                  <c:v>26.2298583984375</c:v>
                </c:pt>
                <c:pt idx="258">
                  <c:v>26.034545898437504</c:v>
                </c:pt>
                <c:pt idx="259">
                  <c:v>25.836181640625</c:v>
                </c:pt>
                <c:pt idx="260">
                  <c:v>25.6591796875</c:v>
                </c:pt>
                <c:pt idx="261">
                  <c:v>25.469970703125</c:v>
                </c:pt>
                <c:pt idx="262">
                  <c:v>25.299072265625004</c:v>
                </c:pt>
                <c:pt idx="263">
                  <c:v>25.1220703125</c:v>
                </c:pt>
                <c:pt idx="264">
                  <c:v>24.951171875</c:v>
                </c:pt>
                <c:pt idx="265">
                  <c:v>24.7955322265625</c:v>
                </c:pt>
                <c:pt idx="266">
                  <c:v>24.6307373046875</c:v>
                </c:pt>
                <c:pt idx="267">
                  <c:v>24.47509765625</c:v>
                </c:pt>
                <c:pt idx="268">
                  <c:v>24.32861328125</c:v>
                </c:pt>
                <c:pt idx="269">
                  <c:v>24.18212890625</c:v>
                </c:pt>
                <c:pt idx="270">
                  <c:v>24.0234375</c:v>
                </c:pt>
                <c:pt idx="271">
                  <c:v>23.8739013671875</c:v>
                </c:pt>
                <c:pt idx="272">
                  <c:v>23.730468750000004</c:v>
                </c:pt>
                <c:pt idx="273">
                  <c:v>23.5870361328125</c:v>
                </c:pt>
                <c:pt idx="274">
                  <c:v>23.4466552734375</c:v>
                </c:pt>
                <c:pt idx="275">
                  <c:v>23.3062744140625</c:v>
                </c:pt>
                <c:pt idx="276">
                  <c:v>23.162841796875</c:v>
                </c:pt>
                <c:pt idx="277">
                  <c:v>23.028564453125</c:v>
                </c:pt>
                <c:pt idx="278">
                  <c:v>22.894287109375004</c:v>
                </c:pt>
                <c:pt idx="279">
                  <c:v>22.7569580078125</c:v>
                </c:pt>
                <c:pt idx="280">
                  <c:v>22.613525390625</c:v>
                </c:pt>
                <c:pt idx="281">
                  <c:v>22.479248046875</c:v>
                </c:pt>
                <c:pt idx="282">
                  <c:v>22.341918945312504</c:v>
                </c:pt>
                <c:pt idx="283">
                  <c:v>22.216796875</c:v>
                </c:pt>
                <c:pt idx="284">
                  <c:v>22.08251953125</c:v>
                </c:pt>
                <c:pt idx="285">
                  <c:v>21.942138671875004</c:v>
                </c:pt>
                <c:pt idx="286">
                  <c:v>21.807861328125</c:v>
                </c:pt>
                <c:pt idx="287">
                  <c:v>21.673583984375</c:v>
                </c:pt>
                <c:pt idx="288">
                  <c:v>21.5362548828125</c:v>
                </c:pt>
                <c:pt idx="289">
                  <c:v>21.392822265625004</c:v>
                </c:pt>
                <c:pt idx="290">
                  <c:v>21.258544921875</c:v>
                </c:pt>
                <c:pt idx="291">
                  <c:v>21.118164062500004</c:v>
                </c:pt>
                <c:pt idx="292">
                  <c:v>20.9747314453125</c:v>
                </c:pt>
                <c:pt idx="293">
                  <c:v>20.819091796875</c:v>
                </c:pt>
                <c:pt idx="294">
                  <c:v>20.6756591796875</c:v>
                </c:pt>
                <c:pt idx="295">
                  <c:v>20.52001953125</c:v>
                </c:pt>
                <c:pt idx="296">
                  <c:v>20.367431640625</c:v>
                </c:pt>
                <c:pt idx="297">
                  <c:v>20.21484375</c:v>
                </c:pt>
                <c:pt idx="298">
                  <c:v>20.050048828125</c:v>
                </c:pt>
                <c:pt idx="299">
                  <c:v>19.879150390625</c:v>
                </c:pt>
                <c:pt idx="300">
                  <c:v>19.702148437500004</c:v>
                </c:pt>
                <c:pt idx="301">
                  <c:v>19.53125</c:v>
                </c:pt>
                <c:pt idx="302">
                  <c:v>19.34814453125</c:v>
                </c:pt>
                <c:pt idx="303">
                  <c:v>19.1558837890625</c:v>
                </c:pt>
                <c:pt idx="304">
                  <c:v>18.951416015625</c:v>
                </c:pt>
                <c:pt idx="305">
                  <c:v>18.7530517578125</c:v>
                </c:pt>
                <c:pt idx="306">
                  <c:v>18.54248046875</c:v>
                </c:pt>
                <c:pt idx="307">
                  <c:v>18.3074951171875</c:v>
                </c:pt>
                <c:pt idx="308">
                  <c:v>18.0755615234375</c:v>
                </c:pt>
                <c:pt idx="309">
                  <c:v>17.8314208984375</c:v>
                </c:pt>
                <c:pt idx="310">
                  <c:v>17.575073242187504</c:v>
                </c:pt>
                <c:pt idx="311">
                  <c:v>17.303466796875004</c:v>
                </c:pt>
                <c:pt idx="312">
                  <c:v>17.0135498046875</c:v>
                </c:pt>
                <c:pt idx="313">
                  <c:v>16.71142578125</c:v>
                </c:pt>
                <c:pt idx="314">
                  <c:v>16.3909912109375</c:v>
                </c:pt>
                <c:pt idx="315">
                  <c:v>16.0430908203125</c:v>
                </c:pt>
                <c:pt idx="316">
                  <c:v>15.6829833984375</c:v>
                </c:pt>
                <c:pt idx="317">
                  <c:v>15.29541015625</c:v>
                </c:pt>
                <c:pt idx="318">
                  <c:v>14.8895263671875</c:v>
                </c:pt>
                <c:pt idx="319">
                  <c:v>14.4561767578125</c:v>
                </c:pt>
                <c:pt idx="320">
                  <c:v>13.9984130859375</c:v>
                </c:pt>
                <c:pt idx="321">
                  <c:v>13.4979248046875</c:v>
                </c:pt>
                <c:pt idx="322">
                  <c:v>12.95166015625</c:v>
                </c:pt>
                <c:pt idx="323">
                  <c:v>12.396240234375</c:v>
                </c:pt>
                <c:pt idx="324">
                  <c:v>11.801147460937502</c:v>
                </c:pt>
                <c:pt idx="325">
                  <c:v>11.172485351562502</c:v>
                </c:pt>
                <c:pt idx="326">
                  <c:v>10.498046875</c:v>
                </c:pt>
                <c:pt idx="327">
                  <c:v>9.7747802734375018</c:v>
                </c:pt>
                <c:pt idx="328">
                  <c:v>9.0087890625</c:v>
                </c:pt>
                <c:pt idx="329">
                  <c:v>8.1878662109375018</c:v>
                </c:pt>
                <c:pt idx="330">
                  <c:v>7.3333740234375</c:v>
                </c:pt>
                <c:pt idx="331">
                  <c:v>6.4178466796875009</c:v>
                </c:pt>
                <c:pt idx="332">
                  <c:v>5.4412841796875</c:v>
                </c:pt>
                <c:pt idx="333">
                  <c:v>4.4165039062500009</c:v>
                </c:pt>
                <c:pt idx="334">
                  <c:v>3.3392333984375</c:v>
                </c:pt>
                <c:pt idx="335">
                  <c:v>2.203369140625</c:v>
                </c:pt>
                <c:pt idx="336">
                  <c:v>0.98876953125000011</c:v>
                </c:pt>
                <c:pt idx="337">
                  <c:v>-0.27069091796875006</c:v>
                </c:pt>
                <c:pt idx="338">
                  <c:v>-1.5771484375000002</c:v>
                </c:pt>
                <c:pt idx="339">
                  <c:v>-2.958984375</c:v>
                </c:pt>
                <c:pt idx="340">
                  <c:v>-4.398193359375</c:v>
                </c:pt>
                <c:pt idx="341">
                  <c:v>-5.9020996093750009</c:v>
                </c:pt>
                <c:pt idx="342">
                  <c:v>-7.4432373046875009</c:v>
                </c:pt>
                <c:pt idx="343">
                  <c:v>-9.0576171875</c:v>
                </c:pt>
                <c:pt idx="344">
                  <c:v>-10.7208251953125</c:v>
                </c:pt>
                <c:pt idx="345">
                  <c:v>-12.4420166015625</c:v>
                </c:pt>
                <c:pt idx="346">
                  <c:v>-14.184570312500002</c:v>
                </c:pt>
                <c:pt idx="347">
                  <c:v>-15.979003906250002</c:v>
                </c:pt>
                <c:pt idx="348">
                  <c:v>-17.819213867187504</c:v>
                </c:pt>
                <c:pt idx="349">
                  <c:v>-19.677734375</c:v>
                </c:pt>
                <c:pt idx="350">
                  <c:v>-21.551513671875</c:v>
                </c:pt>
                <c:pt idx="351">
                  <c:v>-23.4649658203125</c:v>
                </c:pt>
                <c:pt idx="352">
                  <c:v>-25.378417968750004</c:v>
                </c:pt>
                <c:pt idx="353">
                  <c:v>-27.301025390625004</c:v>
                </c:pt>
                <c:pt idx="354">
                  <c:v>-29.232788085937504</c:v>
                </c:pt>
                <c:pt idx="355">
                  <c:v>-31.1279296875</c:v>
                </c:pt>
                <c:pt idx="356">
                  <c:v>-33.004760742187507</c:v>
                </c:pt>
                <c:pt idx="357">
                  <c:v>-34.844970703125007</c:v>
                </c:pt>
                <c:pt idx="358">
                  <c:v>-36.633300781250007</c:v>
                </c:pt>
                <c:pt idx="359">
                  <c:v>-38.372802734375</c:v>
                </c:pt>
                <c:pt idx="360">
                  <c:v>-40.075683593750007</c:v>
                </c:pt>
                <c:pt idx="361">
                  <c:v>-41.7083740234375</c:v>
                </c:pt>
                <c:pt idx="362">
                  <c:v>-43.255615234375</c:v>
                </c:pt>
                <c:pt idx="363">
                  <c:v>-44.7296142578125</c:v>
                </c:pt>
                <c:pt idx="364">
                  <c:v>-46.13037109375</c:v>
                </c:pt>
                <c:pt idx="365">
                  <c:v>-47.406005859375</c:v>
                </c:pt>
                <c:pt idx="366">
                  <c:v>-48.5748291015625</c:v>
                </c:pt>
                <c:pt idx="367">
                  <c:v>-49.6826171875</c:v>
                </c:pt>
                <c:pt idx="368">
                  <c:v>-50.628662109375</c:v>
                </c:pt>
                <c:pt idx="369">
                  <c:v>-51.483154296875</c:v>
                </c:pt>
                <c:pt idx="370">
                  <c:v>-52.185058593750007</c:v>
                </c:pt>
                <c:pt idx="371">
                  <c:v>-52.825927734375</c:v>
                </c:pt>
                <c:pt idx="372">
                  <c:v>-53.314208984375</c:v>
                </c:pt>
                <c:pt idx="373">
                  <c:v>-53.7109375</c:v>
                </c:pt>
                <c:pt idx="374">
                  <c:v>-53.955078125</c:v>
                </c:pt>
                <c:pt idx="375">
                  <c:v>-54.107666015625007</c:v>
                </c:pt>
                <c:pt idx="376">
                  <c:v>-54.13818359375</c:v>
                </c:pt>
                <c:pt idx="377">
                  <c:v>-54.107666015625007</c:v>
                </c:pt>
                <c:pt idx="378">
                  <c:v>-53.955078125</c:v>
                </c:pt>
                <c:pt idx="379">
                  <c:v>-53.7109375</c:v>
                </c:pt>
                <c:pt idx="380">
                  <c:v>-53.40576171875</c:v>
                </c:pt>
                <c:pt idx="381">
                  <c:v>-53.009033203125</c:v>
                </c:pt>
                <c:pt idx="382">
                  <c:v>-52.55126953125</c:v>
                </c:pt>
                <c:pt idx="383">
                  <c:v>-52.032470703125</c:v>
                </c:pt>
                <c:pt idx="384">
                  <c:v>-51.452636718750007</c:v>
                </c:pt>
                <c:pt idx="385">
                  <c:v>-50.842285156250007</c:v>
                </c:pt>
                <c:pt idx="386">
                  <c:v>-50.201416015625</c:v>
                </c:pt>
                <c:pt idx="387">
                  <c:v>-49.530029296875</c:v>
                </c:pt>
                <c:pt idx="388">
                  <c:v>-48.812866210937507</c:v>
                </c:pt>
                <c:pt idx="389">
                  <c:v>-48.095703125</c:v>
                </c:pt>
                <c:pt idx="390">
                  <c:v>-47.3541259765625</c:v>
                </c:pt>
                <c:pt idx="391">
                  <c:v>-46.6217041015625</c:v>
                </c:pt>
                <c:pt idx="392">
                  <c:v>-45.8740234375</c:v>
                </c:pt>
                <c:pt idx="393">
                  <c:v>-45.12939453125</c:v>
                </c:pt>
                <c:pt idx="394">
                  <c:v>-44.39697265625</c:v>
                </c:pt>
                <c:pt idx="395">
                  <c:v>-43.66455078125</c:v>
                </c:pt>
                <c:pt idx="396">
                  <c:v>-42.926025390625</c:v>
                </c:pt>
                <c:pt idx="397">
                  <c:v>-42.218017578125</c:v>
                </c:pt>
                <c:pt idx="398">
                  <c:v>-41.50390625</c:v>
                </c:pt>
                <c:pt idx="399">
                  <c:v>-40.817260742187507</c:v>
                </c:pt>
                <c:pt idx="400">
                  <c:v>-40.133666992187507</c:v>
                </c:pt>
                <c:pt idx="401">
                  <c:v>-39.471435546875</c:v>
                </c:pt>
                <c:pt idx="402">
                  <c:v>-38.824462890625</c:v>
                </c:pt>
                <c:pt idx="403">
                  <c:v>-38.189697265625</c:v>
                </c:pt>
                <c:pt idx="404">
                  <c:v>-37.5823974609375</c:v>
                </c:pt>
                <c:pt idx="405">
                  <c:v>-36.9720458984375</c:v>
                </c:pt>
                <c:pt idx="406">
                  <c:v>-36.389160156250007</c:v>
                </c:pt>
                <c:pt idx="407">
                  <c:v>-35.8184814453125</c:v>
                </c:pt>
                <c:pt idx="408">
                  <c:v>-35.2630615234375</c:v>
                </c:pt>
                <c:pt idx="409">
                  <c:v>-34.7320556640625</c:v>
                </c:pt>
                <c:pt idx="410">
                  <c:v>-34.2041015625</c:v>
                </c:pt>
                <c:pt idx="411">
                  <c:v>-33.709716796875</c:v>
                </c:pt>
                <c:pt idx="412">
                  <c:v>-33.2122802734375</c:v>
                </c:pt>
                <c:pt idx="413">
                  <c:v>-32.7392578125</c:v>
                </c:pt>
                <c:pt idx="414">
                  <c:v>-32.2723388671875</c:v>
                </c:pt>
                <c:pt idx="415">
                  <c:v>-31.826782226562504</c:v>
                </c:pt>
                <c:pt idx="416">
                  <c:v>-31.3812255859375</c:v>
                </c:pt>
                <c:pt idx="417">
                  <c:v>-30.9600830078125</c:v>
                </c:pt>
                <c:pt idx="418">
                  <c:v>-30.551147460937504</c:v>
                </c:pt>
                <c:pt idx="419">
                  <c:v>-30.151367187500004</c:v>
                </c:pt>
                <c:pt idx="420">
                  <c:v>-29.766845703125</c:v>
                </c:pt>
                <c:pt idx="421">
                  <c:v>-29.3975830078125</c:v>
                </c:pt>
                <c:pt idx="422">
                  <c:v>-29.0252685546875</c:v>
                </c:pt>
                <c:pt idx="423">
                  <c:v>-28.668212890625</c:v>
                </c:pt>
                <c:pt idx="424">
                  <c:v>-28.3233642578125</c:v>
                </c:pt>
                <c:pt idx="425">
                  <c:v>-27.996826171875</c:v>
                </c:pt>
                <c:pt idx="426">
                  <c:v>-27.67333984375</c:v>
                </c:pt>
                <c:pt idx="427">
                  <c:v>-27.355957031250004</c:v>
                </c:pt>
                <c:pt idx="428">
                  <c:v>-27.044677734375</c:v>
                </c:pt>
                <c:pt idx="429">
                  <c:v>-26.745605468750004</c:v>
                </c:pt>
                <c:pt idx="430">
                  <c:v>-26.4495849609375</c:v>
                </c:pt>
                <c:pt idx="431">
                  <c:v>-26.171875</c:v>
                </c:pt>
                <c:pt idx="432">
                  <c:v>-25.9002685546875</c:v>
                </c:pt>
                <c:pt idx="433">
                  <c:v>-25.628662109375</c:v>
                </c:pt>
                <c:pt idx="434">
                  <c:v>-25.3692626953125</c:v>
                </c:pt>
                <c:pt idx="435">
                  <c:v>-25.115966796875004</c:v>
                </c:pt>
                <c:pt idx="436">
                  <c:v>-24.865722656250004</c:v>
                </c:pt>
                <c:pt idx="437">
                  <c:v>-24.624633789062504</c:v>
                </c:pt>
                <c:pt idx="438">
                  <c:v>-24.3865966796875</c:v>
                </c:pt>
                <c:pt idx="439">
                  <c:v>-24.160766601562504</c:v>
                </c:pt>
                <c:pt idx="440">
                  <c:v>-23.9349365234375</c:v>
                </c:pt>
                <c:pt idx="441">
                  <c:v>-23.7091064453125</c:v>
                </c:pt>
                <c:pt idx="442">
                  <c:v>-23.504638671875</c:v>
                </c:pt>
                <c:pt idx="443">
                  <c:v>-23.294067382812504</c:v>
                </c:pt>
                <c:pt idx="444">
                  <c:v>-23.0926513671875</c:v>
                </c:pt>
                <c:pt idx="445">
                  <c:v>-22.8912353515625</c:v>
                </c:pt>
                <c:pt idx="446">
                  <c:v>-22.6959228515625</c:v>
                </c:pt>
                <c:pt idx="447">
                  <c:v>-22.5067138671875</c:v>
                </c:pt>
                <c:pt idx="448">
                  <c:v>-22.3236083984375</c:v>
                </c:pt>
                <c:pt idx="449">
                  <c:v>-22.1435546875</c:v>
                </c:pt>
                <c:pt idx="450">
                  <c:v>-21.9635009765625</c:v>
                </c:pt>
                <c:pt idx="451">
                  <c:v>-21.792602539062504</c:v>
                </c:pt>
                <c:pt idx="452">
                  <c:v>-21.6217041015625</c:v>
                </c:pt>
                <c:pt idx="453">
                  <c:v>-21.456909179687504</c:v>
                </c:pt>
                <c:pt idx="454">
                  <c:v>-21.298217773437504</c:v>
                </c:pt>
                <c:pt idx="455">
                  <c:v>-21.1212158203125</c:v>
                </c:pt>
                <c:pt idx="456">
                  <c:v>-20.977783203125</c:v>
                </c:pt>
                <c:pt idx="457">
                  <c:v>-20.8160400390625</c:v>
                </c:pt>
                <c:pt idx="458">
                  <c:v>-20.672607421875</c:v>
                </c:pt>
                <c:pt idx="459">
                  <c:v>-20.532226562500004</c:v>
                </c:pt>
                <c:pt idx="460">
                  <c:v>-20.3826904296875</c:v>
                </c:pt>
                <c:pt idx="461">
                  <c:v>-20.245361328125</c:v>
                </c:pt>
                <c:pt idx="462">
                  <c:v>-20.101928710937504</c:v>
                </c:pt>
                <c:pt idx="463">
                  <c:v>-19.9676513671875</c:v>
                </c:pt>
                <c:pt idx="464">
                  <c:v>-19.8394775390625</c:v>
                </c:pt>
                <c:pt idx="465">
                  <c:v>-19.7113037109375</c:v>
                </c:pt>
                <c:pt idx="466">
                  <c:v>-19.577026367187504</c:v>
                </c:pt>
                <c:pt idx="467">
                  <c:v>-19.454956054687504</c:v>
                </c:pt>
                <c:pt idx="468">
                  <c:v>-19.3359375</c:v>
                </c:pt>
                <c:pt idx="469">
                  <c:v>-19.207763671875004</c:v>
                </c:pt>
                <c:pt idx="470">
                  <c:v>-19.091796875</c:v>
                </c:pt>
                <c:pt idx="471">
                  <c:v>-18.9788818359375</c:v>
                </c:pt>
                <c:pt idx="472">
                  <c:v>-18.8629150390625</c:v>
                </c:pt>
                <c:pt idx="473">
                  <c:v>-18.7530517578125</c:v>
                </c:pt>
                <c:pt idx="474">
                  <c:v>-18.646240234375</c:v>
                </c:pt>
                <c:pt idx="475">
                  <c:v>-18.536376953125</c:v>
                </c:pt>
                <c:pt idx="476">
                  <c:v>-18.438720703125004</c:v>
                </c:pt>
                <c:pt idx="477">
                  <c:v>-18.3349609375</c:v>
                </c:pt>
                <c:pt idx="478">
                  <c:v>-18.225097656250004</c:v>
                </c:pt>
                <c:pt idx="479">
                  <c:v>-18.133544921875004</c:v>
                </c:pt>
                <c:pt idx="480">
                  <c:v>-18.02978515625</c:v>
                </c:pt>
                <c:pt idx="481">
                  <c:v>-17.9412841796875</c:v>
                </c:pt>
                <c:pt idx="482">
                  <c:v>-17.8436279296875</c:v>
                </c:pt>
                <c:pt idx="483">
                  <c:v>-17.755126953125</c:v>
                </c:pt>
                <c:pt idx="484">
                  <c:v>-17.66357421875</c:v>
                </c:pt>
                <c:pt idx="485">
                  <c:v>-17.5811767578125</c:v>
                </c:pt>
                <c:pt idx="486">
                  <c:v>-17.483520507812504</c:v>
                </c:pt>
                <c:pt idx="487">
                  <c:v>-17.401123046875</c:v>
                </c:pt>
                <c:pt idx="488">
                  <c:v>-17.330932617187504</c:v>
                </c:pt>
                <c:pt idx="489">
                  <c:v>-17.242431640625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181-41B4-9CF3-7875621A0AE8}"/>
            </c:ext>
          </c:extLst>
        </c:ser>
        <c:ser>
          <c:idx val="2"/>
          <c:order val="2"/>
          <c:tx>
            <c:strRef>
              <c:f>'[Taurine+MoO3 (CVs).xlsx]comparision'!$D$1</c:f>
              <c:strCache>
                <c:ptCount val="1"/>
                <c:pt idx="0">
                  <c:v>MoO3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'[Taurine+MoO3 (CVs).xlsx]comparision'!$A$2:$A$491</c:f>
              <c:numCache>
                <c:formatCode>General</c:formatCode>
                <c:ptCount val="490"/>
                <c:pt idx="0">
                  <c:v>-9.5062255859375E-2</c:v>
                </c:pt>
                <c:pt idx="1">
                  <c:v>-9.2620849609375E-2</c:v>
                </c:pt>
                <c:pt idx="2">
                  <c:v>-9.0179443359375E-2</c:v>
                </c:pt>
                <c:pt idx="3">
                  <c:v>-8.7738037109375E-2</c:v>
                </c:pt>
                <c:pt idx="4">
                  <c:v>-8.5296630859375E-2</c:v>
                </c:pt>
                <c:pt idx="5">
                  <c:v>-8.2855224609375E-2</c:v>
                </c:pt>
                <c:pt idx="6">
                  <c:v>-8.0413818359375E-2</c:v>
                </c:pt>
                <c:pt idx="7">
                  <c:v>-7.7972412109375E-2</c:v>
                </c:pt>
                <c:pt idx="8">
                  <c:v>-7.5531005859375E-2</c:v>
                </c:pt>
                <c:pt idx="9">
                  <c:v>-7.3089599609375E-2</c:v>
                </c:pt>
                <c:pt idx="10">
                  <c:v>-7.0648193359375E-2</c:v>
                </c:pt>
                <c:pt idx="11">
                  <c:v>-6.8206787109375E-2</c:v>
                </c:pt>
                <c:pt idx="12">
                  <c:v>-6.5765380859375E-2</c:v>
                </c:pt>
                <c:pt idx="13">
                  <c:v>-6.3323974609375E-2</c:v>
                </c:pt>
                <c:pt idx="14">
                  <c:v>-6.0882568359375E-2</c:v>
                </c:pt>
                <c:pt idx="15">
                  <c:v>-5.8441162109375E-2</c:v>
                </c:pt>
                <c:pt idx="16">
                  <c:v>-5.5999755859375E-2</c:v>
                </c:pt>
                <c:pt idx="17">
                  <c:v>-5.3558349609375E-2</c:v>
                </c:pt>
                <c:pt idx="18">
                  <c:v>-5.1116943359375E-2</c:v>
                </c:pt>
                <c:pt idx="19">
                  <c:v>-4.8675537109375E-2</c:v>
                </c:pt>
                <c:pt idx="20">
                  <c:v>-4.6234130859375E-2</c:v>
                </c:pt>
                <c:pt idx="21">
                  <c:v>-4.3792724609375E-2</c:v>
                </c:pt>
                <c:pt idx="22">
                  <c:v>-4.1351318359375E-2</c:v>
                </c:pt>
                <c:pt idx="23">
                  <c:v>-3.8909912109375E-2</c:v>
                </c:pt>
                <c:pt idx="24">
                  <c:v>-3.6468505859375E-2</c:v>
                </c:pt>
                <c:pt idx="25">
                  <c:v>-3.4027099609375E-2</c:v>
                </c:pt>
                <c:pt idx="26">
                  <c:v>-3.1585693359375E-2</c:v>
                </c:pt>
                <c:pt idx="27">
                  <c:v>-2.9144287109375E-2</c:v>
                </c:pt>
                <c:pt idx="28">
                  <c:v>-2.6702880859375E-2</c:v>
                </c:pt>
                <c:pt idx="29">
                  <c:v>-2.4261474609375E-2</c:v>
                </c:pt>
                <c:pt idx="30">
                  <c:v>-2.1820068359375E-2</c:v>
                </c:pt>
                <c:pt idx="31">
                  <c:v>-1.9378662109375E-2</c:v>
                </c:pt>
                <c:pt idx="32">
                  <c:v>-1.6937255859375E-2</c:v>
                </c:pt>
                <c:pt idx="33">
                  <c:v>-1.4495849609375E-2</c:v>
                </c:pt>
                <c:pt idx="34">
                  <c:v>-1.2054443359375E-2</c:v>
                </c:pt>
                <c:pt idx="35">
                  <c:v>-9.613037109375E-3</c:v>
                </c:pt>
                <c:pt idx="36">
                  <c:v>-7.171630859375E-3</c:v>
                </c:pt>
                <c:pt idx="37">
                  <c:v>-4.730224609375E-3</c:v>
                </c:pt>
                <c:pt idx="38">
                  <c:v>-2.288818359375E-3</c:v>
                </c:pt>
                <c:pt idx="39">
                  <c:v>1.52587890625E-4</c:v>
                </c:pt>
                <c:pt idx="40">
                  <c:v>2.593994140625E-3</c:v>
                </c:pt>
                <c:pt idx="41">
                  <c:v>5.035400390625E-3</c:v>
                </c:pt>
                <c:pt idx="42">
                  <c:v>7.476806640625E-3</c:v>
                </c:pt>
                <c:pt idx="43">
                  <c:v>9.918212890625E-3</c:v>
                </c:pt>
                <c:pt idx="44">
                  <c:v>1.2359619140625E-2</c:v>
                </c:pt>
                <c:pt idx="45">
                  <c:v>1.4801025390625E-2</c:v>
                </c:pt>
                <c:pt idx="46">
                  <c:v>1.7242431640625E-2</c:v>
                </c:pt>
                <c:pt idx="47">
                  <c:v>1.9683837890625E-2</c:v>
                </c:pt>
                <c:pt idx="48">
                  <c:v>2.2125244140625E-2</c:v>
                </c:pt>
                <c:pt idx="49">
                  <c:v>2.4566650390625E-2</c:v>
                </c:pt>
                <c:pt idx="50">
                  <c:v>2.7008056640625E-2</c:v>
                </c:pt>
                <c:pt idx="51">
                  <c:v>2.9449462890625E-2</c:v>
                </c:pt>
                <c:pt idx="52">
                  <c:v>3.1890869140625E-2</c:v>
                </c:pt>
                <c:pt idx="53">
                  <c:v>3.4332275390625E-2</c:v>
                </c:pt>
                <c:pt idx="54">
                  <c:v>3.6773681640625E-2</c:v>
                </c:pt>
                <c:pt idx="55">
                  <c:v>3.9215087890625E-2</c:v>
                </c:pt>
                <c:pt idx="56">
                  <c:v>4.1656494140625E-2</c:v>
                </c:pt>
                <c:pt idx="57">
                  <c:v>4.4097900390625E-2</c:v>
                </c:pt>
                <c:pt idx="58">
                  <c:v>4.6539306640625E-2</c:v>
                </c:pt>
                <c:pt idx="59">
                  <c:v>4.8980712890625E-2</c:v>
                </c:pt>
                <c:pt idx="60">
                  <c:v>5.1422119140625E-2</c:v>
                </c:pt>
                <c:pt idx="61">
                  <c:v>5.3863525390625E-2</c:v>
                </c:pt>
                <c:pt idx="62">
                  <c:v>5.6304931640625E-2</c:v>
                </c:pt>
                <c:pt idx="63">
                  <c:v>5.8746337890625E-2</c:v>
                </c:pt>
                <c:pt idx="64">
                  <c:v>6.1187744140625E-2</c:v>
                </c:pt>
                <c:pt idx="65">
                  <c:v>6.3629150390625E-2</c:v>
                </c:pt>
                <c:pt idx="66">
                  <c:v>6.6070556640625E-2</c:v>
                </c:pt>
                <c:pt idx="67">
                  <c:v>6.8511962890625E-2</c:v>
                </c:pt>
                <c:pt idx="68">
                  <c:v>7.0953369140625E-2</c:v>
                </c:pt>
                <c:pt idx="69">
                  <c:v>7.3394775390625E-2</c:v>
                </c:pt>
                <c:pt idx="70">
                  <c:v>7.5836181640625E-2</c:v>
                </c:pt>
                <c:pt idx="71">
                  <c:v>7.8277587890625E-2</c:v>
                </c:pt>
                <c:pt idx="72">
                  <c:v>8.0718994140625E-2</c:v>
                </c:pt>
                <c:pt idx="73">
                  <c:v>8.3160400390625E-2</c:v>
                </c:pt>
                <c:pt idx="74">
                  <c:v>8.5601806640625E-2</c:v>
                </c:pt>
                <c:pt idx="75">
                  <c:v>8.8043212890625E-2</c:v>
                </c:pt>
                <c:pt idx="76">
                  <c:v>9.0484619140625E-2</c:v>
                </c:pt>
                <c:pt idx="77">
                  <c:v>9.2926025390625E-2</c:v>
                </c:pt>
                <c:pt idx="78">
                  <c:v>9.5367431640625E-2</c:v>
                </c:pt>
                <c:pt idx="79">
                  <c:v>9.7808837890625E-2</c:v>
                </c:pt>
                <c:pt idx="80">
                  <c:v>0.100250244140625</c:v>
                </c:pt>
                <c:pt idx="81">
                  <c:v>0.102691650390625</c:v>
                </c:pt>
                <c:pt idx="82">
                  <c:v>0.105133056640625</c:v>
                </c:pt>
                <c:pt idx="83">
                  <c:v>0.107574462890625</c:v>
                </c:pt>
                <c:pt idx="84">
                  <c:v>0.110015869140625</c:v>
                </c:pt>
                <c:pt idx="85">
                  <c:v>0.112457275390625</c:v>
                </c:pt>
                <c:pt idx="86">
                  <c:v>0.114898681640625</c:v>
                </c:pt>
                <c:pt idx="87">
                  <c:v>0.117340087890625</c:v>
                </c:pt>
                <c:pt idx="88">
                  <c:v>0.119781494140625</c:v>
                </c:pt>
                <c:pt idx="89">
                  <c:v>0.122222900390625</c:v>
                </c:pt>
                <c:pt idx="90">
                  <c:v>0.124664306640625</c:v>
                </c:pt>
                <c:pt idx="91">
                  <c:v>0.127105712890625</c:v>
                </c:pt>
                <c:pt idx="92">
                  <c:v>0.129547119140625</c:v>
                </c:pt>
                <c:pt idx="93">
                  <c:v>0.131988525390625</c:v>
                </c:pt>
                <c:pt idx="94">
                  <c:v>0.134429931640625</c:v>
                </c:pt>
                <c:pt idx="95">
                  <c:v>0.136871337890625</c:v>
                </c:pt>
                <c:pt idx="96">
                  <c:v>0.139312744140625</c:v>
                </c:pt>
                <c:pt idx="97">
                  <c:v>0.141754150390625</c:v>
                </c:pt>
                <c:pt idx="98">
                  <c:v>0.144195556640625</c:v>
                </c:pt>
                <c:pt idx="99">
                  <c:v>0.146636962890625</c:v>
                </c:pt>
                <c:pt idx="100">
                  <c:v>0.149078369140625</c:v>
                </c:pt>
                <c:pt idx="101">
                  <c:v>0.151519775390625</c:v>
                </c:pt>
                <c:pt idx="102">
                  <c:v>0.153961181640625</c:v>
                </c:pt>
                <c:pt idx="103">
                  <c:v>0.156402587890625</c:v>
                </c:pt>
                <c:pt idx="104">
                  <c:v>0.158843994140625</c:v>
                </c:pt>
                <c:pt idx="105">
                  <c:v>0.161285400390625</c:v>
                </c:pt>
                <c:pt idx="106">
                  <c:v>0.163726806640625</c:v>
                </c:pt>
                <c:pt idx="107">
                  <c:v>0.166168212890625</c:v>
                </c:pt>
                <c:pt idx="108">
                  <c:v>0.168609619140625</c:v>
                </c:pt>
                <c:pt idx="109">
                  <c:v>0.171051025390625</c:v>
                </c:pt>
                <c:pt idx="110">
                  <c:v>0.173492431640625</c:v>
                </c:pt>
                <c:pt idx="111">
                  <c:v>0.175933837890625</c:v>
                </c:pt>
                <c:pt idx="112">
                  <c:v>0.178375244140625</c:v>
                </c:pt>
                <c:pt idx="113">
                  <c:v>0.180816650390625</c:v>
                </c:pt>
                <c:pt idx="114">
                  <c:v>0.183258056640625</c:v>
                </c:pt>
                <c:pt idx="115">
                  <c:v>0.185699462890625</c:v>
                </c:pt>
                <c:pt idx="116">
                  <c:v>0.188140869140625</c:v>
                </c:pt>
                <c:pt idx="117">
                  <c:v>0.190582275390625</c:v>
                </c:pt>
                <c:pt idx="118">
                  <c:v>0.193023681640625</c:v>
                </c:pt>
                <c:pt idx="119">
                  <c:v>0.195465087890625</c:v>
                </c:pt>
                <c:pt idx="120">
                  <c:v>0.197906494140625</c:v>
                </c:pt>
                <c:pt idx="121">
                  <c:v>0.200347900390625</c:v>
                </c:pt>
                <c:pt idx="122">
                  <c:v>0.202789306640625</c:v>
                </c:pt>
                <c:pt idx="123">
                  <c:v>0.205230712890625</c:v>
                </c:pt>
                <c:pt idx="124">
                  <c:v>0.207672119140625</c:v>
                </c:pt>
                <c:pt idx="125">
                  <c:v>0.210113525390625</c:v>
                </c:pt>
                <c:pt idx="126">
                  <c:v>0.212554931640625</c:v>
                </c:pt>
                <c:pt idx="127">
                  <c:v>0.214996337890625</c:v>
                </c:pt>
                <c:pt idx="128">
                  <c:v>0.217437744140625</c:v>
                </c:pt>
                <c:pt idx="129">
                  <c:v>0.219879150390625</c:v>
                </c:pt>
                <c:pt idx="130">
                  <c:v>0.222320556640625</c:v>
                </c:pt>
                <c:pt idx="131">
                  <c:v>0.224761962890625</c:v>
                </c:pt>
                <c:pt idx="132">
                  <c:v>0.227203369140625</c:v>
                </c:pt>
                <c:pt idx="133">
                  <c:v>0.229644775390625</c:v>
                </c:pt>
                <c:pt idx="134">
                  <c:v>0.232086181640625</c:v>
                </c:pt>
                <c:pt idx="135">
                  <c:v>0.234527587890625</c:v>
                </c:pt>
                <c:pt idx="136">
                  <c:v>0.236968994140625</c:v>
                </c:pt>
                <c:pt idx="137">
                  <c:v>0.239410400390625</c:v>
                </c:pt>
                <c:pt idx="138">
                  <c:v>0.241851806640625</c:v>
                </c:pt>
                <c:pt idx="139">
                  <c:v>0.244293212890625</c:v>
                </c:pt>
                <c:pt idx="140">
                  <c:v>0.246734619140625</c:v>
                </c:pt>
                <c:pt idx="141">
                  <c:v>0.249176025390625</c:v>
                </c:pt>
                <c:pt idx="142">
                  <c:v>0.251617431640625</c:v>
                </c:pt>
                <c:pt idx="143">
                  <c:v>0.254058837890625</c:v>
                </c:pt>
                <c:pt idx="144">
                  <c:v>0.256500244140625</c:v>
                </c:pt>
                <c:pt idx="145">
                  <c:v>0.258941650390625</c:v>
                </c:pt>
                <c:pt idx="146">
                  <c:v>0.261383056640625</c:v>
                </c:pt>
                <c:pt idx="147">
                  <c:v>0.263824462890625</c:v>
                </c:pt>
                <c:pt idx="148">
                  <c:v>0.266265869140625</c:v>
                </c:pt>
                <c:pt idx="149">
                  <c:v>0.268707275390625</c:v>
                </c:pt>
                <c:pt idx="150">
                  <c:v>0.271148681640625</c:v>
                </c:pt>
                <c:pt idx="151">
                  <c:v>0.273590087890625</c:v>
                </c:pt>
                <c:pt idx="152">
                  <c:v>0.276031494140625</c:v>
                </c:pt>
                <c:pt idx="153">
                  <c:v>0.278472900390625</c:v>
                </c:pt>
                <c:pt idx="154">
                  <c:v>0.280914306640625</c:v>
                </c:pt>
                <c:pt idx="155">
                  <c:v>0.283355712890625</c:v>
                </c:pt>
                <c:pt idx="156">
                  <c:v>0.285797119140625</c:v>
                </c:pt>
                <c:pt idx="157">
                  <c:v>0.288238525390625</c:v>
                </c:pt>
                <c:pt idx="158">
                  <c:v>0.290679931640625</c:v>
                </c:pt>
                <c:pt idx="159">
                  <c:v>0.293121337890625</c:v>
                </c:pt>
                <c:pt idx="160">
                  <c:v>0.295562744140625</c:v>
                </c:pt>
                <c:pt idx="161">
                  <c:v>0.298004150390625</c:v>
                </c:pt>
                <c:pt idx="162">
                  <c:v>0.300445556640625</c:v>
                </c:pt>
                <c:pt idx="163">
                  <c:v>0.302886962890625</c:v>
                </c:pt>
                <c:pt idx="164">
                  <c:v>0.305328369140625</c:v>
                </c:pt>
                <c:pt idx="165">
                  <c:v>0.307769775390625</c:v>
                </c:pt>
                <c:pt idx="166">
                  <c:v>0.310211181640625</c:v>
                </c:pt>
                <c:pt idx="167">
                  <c:v>0.312652587890625</c:v>
                </c:pt>
                <c:pt idx="168">
                  <c:v>0.315093994140625</c:v>
                </c:pt>
                <c:pt idx="169">
                  <c:v>0.317535400390625</c:v>
                </c:pt>
                <c:pt idx="170">
                  <c:v>0.319976806640625</c:v>
                </c:pt>
                <c:pt idx="171">
                  <c:v>0.322418212890625</c:v>
                </c:pt>
                <c:pt idx="172">
                  <c:v>0.324859619140625</c:v>
                </c:pt>
                <c:pt idx="173">
                  <c:v>0.327301025390625</c:v>
                </c:pt>
                <c:pt idx="174">
                  <c:v>0.329742431640625</c:v>
                </c:pt>
                <c:pt idx="175">
                  <c:v>0.332183837890625</c:v>
                </c:pt>
                <c:pt idx="176">
                  <c:v>0.334625244140625</c:v>
                </c:pt>
                <c:pt idx="177">
                  <c:v>0.337066650390625</c:v>
                </c:pt>
                <c:pt idx="178">
                  <c:v>0.339508056640625</c:v>
                </c:pt>
                <c:pt idx="179">
                  <c:v>0.341949462890625</c:v>
                </c:pt>
                <c:pt idx="180">
                  <c:v>0.344390869140625</c:v>
                </c:pt>
                <c:pt idx="181">
                  <c:v>0.346832275390625</c:v>
                </c:pt>
                <c:pt idx="182">
                  <c:v>0.349273681640625</c:v>
                </c:pt>
                <c:pt idx="183">
                  <c:v>0.351715087890625</c:v>
                </c:pt>
                <c:pt idx="184">
                  <c:v>0.354156494140625</c:v>
                </c:pt>
                <c:pt idx="185">
                  <c:v>0.356597900390625</c:v>
                </c:pt>
                <c:pt idx="186">
                  <c:v>0.359039306640625</c:v>
                </c:pt>
                <c:pt idx="187">
                  <c:v>0.361480712890625</c:v>
                </c:pt>
                <c:pt idx="188">
                  <c:v>0.363922119140625</c:v>
                </c:pt>
                <c:pt idx="189">
                  <c:v>0.366363525390625</c:v>
                </c:pt>
                <c:pt idx="190">
                  <c:v>0.368804931640625</c:v>
                </c:pt>
                <c:pt idx="191">
                  <c:v>0.371246337890625</c:v>
                </c:pt>
                <c:pt idx="192">
                  <c:v>0.373687744140625</c:v>
                </c:pt>
                <c:pt idx="193">
                  <c:v>0.376129150390625</c:v>
                </c:pt>
                <c:pt idx="194">
                  <c:v>0.378570556640625</c:v>
                </c:pt>
                <c:pt idx="195">
                  <c:v>0.381011962890625</c:v>
                </c:pt>
                <c:pt idx="196">
                  <c:v>0.383453369140625</c:v>
                </c:pt>
                <c:pt idx="197">
                  <c:v>0.385894775390625</c:v>
                </c:pt>
                <c:pt idx="198">
                  <c:v>0.388336181640625</c:v>
                </c:pt>
                <c:pt idx="199">
                  <c:v>0.390777587890625</c:v>
                </c:pt>
                <c:pt idx="200">
                  <c:v>0.393218994140625</c:v>
                </c:pt>
                <c:pt idx="201">
                  <c:v>0.395660400390625</c:v>
                </c:pt>
                <c:pt idx="202">
                  <c:v>0.398101806640625</c:v>
                </c:pt>
                <c:pt idx="203">
                  <c:v>0.400543212890625</c:v>
                </c:pt>
                <c:pt idx="204">
                  <c:v>0.402984619140625</c:v>
                </c:pt>
                <c:pt idx="205">
                  <c:v>0.405426025390625</c:v>
                </c:pt>
                <c:pt idx="206">
                  <c:v>0.407867431640625</c:v>
                </c:pt>
                <c:pt idx="207">
                  <c:v>0.410308837890625</c:v>
                </c:pt>
                <c:pt idx="208">
                  <c:v>0.412750244140625</c:v>
                </c:pt>
                <c:pt idx="209">
                  <c:v>0.415191650390625</c:v>
                </c:pt>
                <c:pt idx="210">
                  <c:v>0.417633056640625</c:v>
                </c:pt>
                <c:pt idx="211">
                  <c:v>0.420074462890625</c:v>
                </c:pt>
                <c:pt idx="212">
                  <c:v>0.422515869140625</c:v>
                </c:pt>
                <c:pt idx="213">
                  <c:v>0.424957275390625</c:v>
                </c:pt>
                <c:pt idx="214">
                  <c:v>0.427398681640625</c:v>
                </c:pt>
                <c:pt idx="215">
                  <c:v>0.429840087890625</c:v>
                </c:pt>
                <c:pt idx="216">
                  <c:v>0.432281494140625</c:v>
                </c:pt>
                <c:pt idx="217">
                  <c:v>0.434722900390625</c:v>
                </c:pt>
                <c:pt idx="218">
                  <c:v>0.437164306640625</c:v>
                </c:pt>
                <c:pt idx="219">
                  <c:v>0.439605712890625</c:v>
                </c:pt>
                <c:pt idx="220">
                  <c:v>0.442047119140625</c:v>
                </c:pt>
                <c:pt idx="221">
                  <c:v>0.444488525390625</c:v>
                </c:pt>
                <c:pt idx="222">
                  <c:v>0.446929931640625</c:v>
                </c:pt>
                <c:pt idx="223">
                  <c:v>0.449371337890625</c:v>
                </c:pt>
                <c:pt idx="224">
                  <c:v>0.451812744140625</c:v>
                </c:pt>
                <c:pt idx="225">
                  <c:v>0.454254150390625</c:v>
                </c:pt>
                <c:pt idx="226">
                  <c:v>0.456695556640625</c:v>
                </c:pt>
                <c:pt idx="227">
                  <c:v>0.459136962890625</c:v>
                </c:pt>
                <c:pt idx="228">
                  <c:v>0.461578369140625</c:v>
                </c:pt>
                <c:pt idx="229">
                  <c:v>0.464019775390625</c:v>
                </c:pt>
                <c:pt idx="230">
                  <c:v>0.466461181640625</c:v>
                </c:pt>
                <c:pt idx="231">
                  <c:v>0.468902587890625</c:v>
                </c:pt>
                <c:pt idx="232">
                  <c:v>0.471343994140625</c:v>
                </c:pt>
                <c:pt idx="233">
                  <c:v>0.473785400390625</c:v>
                </c:pt>
                <c:pt idx="234">
                  <c:v>0.476226806640625</c:v>
                </c:pt>
                <c:pt idx="235">
                  <c:v>0.478668212890625</c:v>
                </c:pt>
                <c:pt idx="236">
                  <c:v>0.481109619140625</c:v>
                </c:pt>
                <c:pt idx="237">
                  <c:v>0.483551025390625</c:v>
                </c:pt>
                <c:pt idx="238">
                  <c:v>0.485992431640625</c:v>
                </c:pt>
                <c:pt idx="239">
                  <c:v>0.488433837890625</c:v>
                </c:pt>
                <c:pt idx="240">
                  <c:v>0.490875244140625</c:v>
                </c:pt>
                <c:pt idx="241">
                  <c:v>0.493316650390625</c:v>
                </c:pt>
                <c:pt idx="242">
                  <c:v>0.495758056640625</c:v>
                </c:pt>
                <c:pt idx="243">
                  <c:v>0.498199462890625</c:v>
                </c:pt>
                <c:pt idx="244">
                  <c:v>0.500640869140625</c:v>
                </c:pt>
                <c:pt idx="245">
                  <c:v>0.498199462890625</c:v>
                </c:pt>
                <c:pt idx="246">
                  <c:v>0.495758056640625</c:v>
                </c:pt>
                <c:pt idx="247">
                  <c:v>0.493316650390625</c:v>
                </c:pt>
                <c:pt idx="248">
                  <c:v>0.490875244140625</c:v>
                </c:pt>
                <c:pt idx="249">
                  <c:v>0.488433837890625</c:v>
                </c:pt>
                <c:pt idx="250">
                  <c:v>0.485992431640625</c:v>
                </c:pt>
                <c:pt idx="251">
                  <c:v>0.483551025390625</c:v>
                </c:pt>
                <c:pt idx="252">
                  <c:v>0.481109619140625</c:v>
                </c:pt>
                <c:pt idx="253">
                  <c:v>0.478668212890625</c:v>
                </c:pt>
                <c:pt idx="254">
                  <c:v>0.476226806640625</c:v>
                </c:pt>
                <c:pt idx="255">
                  <c:v>0.473785400390625</c:v>
                </c:pt>
                <c:pt idx="256">
                  <c:v>0.471343994140625</c:v>
                </c:pt>
                <c:pt idx="257">
                  <c:v>0.468902587890625</c:v>
                </c:pt>
                <c:pt idx="258">
                  <c:v>0.466461181640625</c:v>
                </c:pt>
                <c:pt idx="259">
                  <c:v>0.464019775390625</c:v>
                </c:pt>
                <c:pt idx="260">
                  <c:v>0.461578369140625</c:v>
                </c:pt>
                <c:pt idx="261">
                  <c:v>0.459136962890625</c:v>
                </c:pt>
                <c:pt idx="262">
                  <c:v>0.456695556640625</c:v>
                </c:pt>
                <c:pt idx="263">
                  <c:v>0.454254150390625</c:v>
                </c:pt>
                <c:pt idx="264">
                  <c:v>0.451812744140625</c:v>
                </c:pt>
                <c:pt idx="265">
                  <c:v>0.449371337890625</c:v>
                </c:pt>
                <c:pt idx="266">
                  <c:v>0.446929931640625</c:v>
                </c:pt>
                <c:pt idx="267">
                  <c:v>0.444488525390625</c:v>
                </c:pt>
                <c:pt idx="268">
                  <c:v>0.442047119140625</c:v>
                </c:pt>
                <c:pt idx="269">
                  <c:v>0.439605712890625</c:v>
                </c:pt>
                <c:pt idx="270">
                  <c:v>0.437164306640625</c:v>
                </c:pt>
                <c:pt idx="271">
                  <c:v>0.434722900390625</c:v>
                </c:pt>
                <c:pt idx="272">
                  <c:v>0.432281494140625</c:v>
                </c:pt>
                <c:pt idx="273">
                  <c:v>0.429840087890625</c:v>
                </c:pt>
                <c:pt idx="274">
                  <c:v>0.427398681640625</c:v>
                </c:pt>
                <c:pt idx="275">
                  <c:v>0.424957275390625</c:v>
                </c:pt>
                <c:pt idx="276">
                  <c:v>0.422515869140625</c:v>
                </c:pt>
                <c:pt idx="277">
                  <c:v>0.420074462890625</c:v>
                </c:pt>
                <c:pt idx="278">
                  <c:v>0.417633056640625</c:v>
                </c:pt>
                <c:pt idx="279">
                  <c:v>0.415191650390625</c:v>
                </c:pt>
                <c:pt idx="280">
                  <c:v>0.412750244140625</c:v>
                </c:pt>
                <c:pt idx="281">
                  <c:v>0.410308837890625</c:v>
                </c:pt>
                <c:pt idx="282">
                  <c:v>0.407867431640625</c:v>
                </c:pt>
                <c:pt idx="283">
                  <c:v>0.405426025390625</c:v>
                </c:pt>
                <c:pt idx="284">
                  <c:v>0.402984619140625</c:v>
                </c:pt>
                <c:pt idx="285">
                  <c:v>0.400543212890625</c:v>
                </c:pt>
                <c:pt idx="286">
                  <c:v>0.398101806640625</c:v>
                </c:pt>
                <c:pt idx="287">
                  <c:v>0.395660400390625</c:v>
                </c:pt>
                <c:pt idx="288">
                  <c:v>0.393218994140625</c:v>
                </c:pt>
                <c:pt idx="289">
                  <c:v>0.390777587890625</c:v>
                </c:pt>
                <c:pt idx="290">
                  <c:v>0.388336181640625</c:v>
                </c:pt>
                <c:pt idx="291">
                  <c:v>0.385894775390625</c:v>
                </c:pt>
                <c:pt idx="292">
                  <c:v>0.383453369140625</c:v>
                </c:pt>
                <c:pt idx="293">
                  <c:v>0.381011962890625</c:v>
                </c:pt>
                <c:pt idx="294">
                  <c:v>0.378570556640625</c:v>
                </c:pt>
                <c:pt idx="295">
                  <c:v>0.376129150390625</c:v>
                </c:pt>
                <c:pt idx="296">
                  <c:v>0.373687744140625</c:v>
                </c:pt>
                <c:pt idx="297">
                  <c:v>0.371246337890625</c:v>
                </c:pt>
                <c:pt idx="298">
                  <c:v>0.368804931640625</c:v>
                </c:pt>
                <c:pt idx="299">
                  <c:v>0.366363525390625</c:v>
                </c:pt>
                <c:pt idx="300">
                  <c:v>0.363922119140625</c:v>
                </c:pt>
                <c:pt idx="301">
                  <c:v>0.361480712890625</c:v>
                </c:pt>
                <c:pt idx="302">
                  <c:v>0.359039306640625</c:v>
                </c:pt>
                <c:pt idx="303">
                  <c:v>0.356597900390625</c:v>
                </c:pt>
                <c:pt idx="304">
                  <c:v>0.354156494140625</c:v>
                </c:pt>
                <c:pt idx="305">
                  <c:v>0.351715087890625</c:v>
                </c:pt>
                <c:pt idx="306">
                  <c:v>0.349273681640625</c:v>
                </c:pt>
                <c:pt idx="307">
                  <c:v>0.346832275390625</c:v>
                </c:pt>
                <c:pt idx="308">
                  <c:v>0.344390869140625</c:v>
                </c:pt>
                <c:pt idx="309">
                  <c:v>0.341949462890625</c:v>
                </c:pt>
                <c:pt idx="310">
                  <c:v>0.339508056640625</c:v>
                </c:pt>
                <c:pt idx="311">
                  <c:v>0.337066650390625</c:v>
                </c:pt>
                <c:pt idx="312">
                  <c:v>0.334625244140625</c:v>
                </c:pt>
                <c:pt idx="313">
                  <c:v>0.332183837890625</c:v>
                </c:pt>
                <c:pt idx="314">
                  <c:v>0.329742431640625</c:v>
                </c:pt>
                <c:pt idx="315">
                  <c:v>0.327301025390625</c:v>
                </c:pt>
                <c:pt idx="316">
                  <c:v>0.324859619140625</c:v>
                </c:pt>
                <c:pt idx="317">
                  <c:v>0.322418212890625</c:v>
                </c:pt>
                <c:pt idx="318">
                  <c:v>0.319976806640625</c:v>
                </c:pt>
                <c:pt idx="319">
                  <c:v>0.317535400390625</c:v>
                </c:pt>
                <c:pt idx="320">
                  <c:v>0.315093994140625</c:v>
                </c:pt>
                <c:pt idx="321">
                  <c:v>0.312652587890625</c:v>
                </c:pt>
                <c:pt idx="322">
                  <c:v>0.310211181640625</c:v>
                </c:pt>
                <c:pt idx="323">
                  <c:v>0.307769775390625</c:v>
                </c:pt>
                <c:pt idx="324">
                  <c:v>0.305328369140625</c:v>
                </c:pt>
                <c:pt idx="325">
                  <c:v>0.302886962890625</c:v>
                </c:pt>
                <c:pt idx="326">
                  <c:v>0.300445556640625</c:v>
                </c:pt>
                <c:pt idx="327">
                  <c:v>0.298004150390625</c:v>
                </c:pt>
                <c:pt idx="328">
                  <c:v>0.295562744140625</c:v>
                </c:pt>
                <c:pt idx="329">
                  <c:v>0.293121337890625</c:v>
                </c:pt>
                <c:pt idx="330">
                  <c:v>0.290679931640625</c:v>
                </c:pt>
                <c:pt idx="331">
                  <c:v>0.288238525390625</c:v>
                </c:pt>
                <c:pt idx="332">
                  <c:v>0.285797119140625</c:v>
                </c:pt>
                <c:pt idx="333">
                  <c:v>0.283355712890625</c:v>
                </c:pt>
                <c:pt idx="334">
                  <c:v>0.280914306640625</c:v>
                </c:pt>
                <c:pt idx="335">
                  <c:v>0.278472900390625</c:v>
                </c:pt>
                <c:pt idx="336">
                  <c:v>0.276031494140625</c:v>
                </c:pt>
                <c:pt idx="337">
                  <c:v>0.273590087890625</c:v>
                </c:pt>
                <c:pt idx="338">
                  <c:v>0.271148681640625</c:v>
                </c:pt>
                <c:pt idx="339">
                  <c:v>0.268707275390625</c:v>
                </c:pt>
                <c:pt idx="340">
                  <c:v>0.266265869140625</c:v>
                </c:pt>
                <c:pt idx="341">
                  <c:v>0.263824462890625</c:v>
                </c:pt>
                <c:pt idx="342">
                  <c:v>0.261383056640625</c:v>
                </c:pt>
                <c:pt idx="343">
                  <c:v>0.258941650390625</c:v>
                </c:pt>
                <c:pt idx="344">
                  <c:v>0.256500244140625</c:v>
                </c:pt>
                <c:pt idx="345">
                  <c:v>0.254058837890625</c:v>
                </c:pt>
                <c:pt idx="346">
                  <c:v>0.251617431640625</c:v>
                </c:pt>
                <c:pt idx="347">
                  <c:v>0.249176025390625</c:v>
                </c:pt>
                <c:pt idx="348">
                  <c:v>0.246734619140625</c:v>
                </c:pt>
                <c:pt idx="349">
                  <c:v>0.244293212890625</c:v>
                </c:pt>
                <c:pt idx="350">
                  <c:v>0.241851806640625</c:v>
                </c:pt>
                <c:pt idx="351">
                  <c:v>0.239410400390625</c:v>
                </c:pt>
                <c:pt idx="352">
                  <c:v>0.236968994140625</c:v>
                </c:pt>
                <c:pt idx="353">
                  <c:v>0.234527587890625</c:v>
                </c:pt>
                <c:pt idx="354">
                  <c:v>0.232086181640625</c:v>
                </c:pt>
                <c:pt idx="355">
                  <c:v>0.229644775390625</c:v>
                </c:pt>
                <c:pt idx="356">
                  <c:v>0.227203369140625</c:v>
                </c:pt>
                <c:pt idx="357">
                  <c:v>0.224761962890625</c:v>
                </c:pt>
                <c:pt idx="358">
                  <c:v>0.222320556640625</c:v>
                </c:pt>
                <c:pt idx="359">
                  <c:v>0.219879150390625</c:v>
                </c:pt>
                <c:pt idx="360">
                  <c:v>0.217437744140625</c:v>
                </c:pt>
                <c:pt idx="361">
                  <c:v>0.214996337890625</c:v>
                </c:pt>
                <c:pt idx="362">
                  <c:v>0.212554931640625</c:v>
                </c:pt>
                <c:pt idx="363">
                  <c:v>0.210113525390625</c:v>
                </c:pt>
                <c:pt idx="364">
                  <c:v>0.207672119140625</c:v>
                </c:pt>
                <c:pt idx="365">
                  <c:v>0.205230712890625</c:v>
                </c:pt>
                <c:pt idx="366">
                  <c:v>0.202789306640625</c:v>
                </c:pt>
                <c:pt idx="367">
                  <c:v>0.200347900390625</c:v>
                </c:pt>
                <c:pt idx="368">
                  <c:v>0.197906494140625</c:v>
                </c:pt>
                <c:pt idx="369">
                  <c:v>0.195465087890625</c:v>
                </c:pt>
                <c:pt idx="370">
                  <c:v>0.193023681640625</c:v>
                </c:pt>
                <c:pt idx="371">
                  <c:v>0.190582275390625</c:v>
                </c:pt>
                <c:pt idx="372">
                  <c:v>0.188140869140625</c:v>
                </c:pt>
                <c:pt idx="373">
                  <c:v>0.185699462890625</c:v>
                </c:pt>
                <c:pt idx="374">
                  <c:v>0.183258056640625</c:v>
                </c:pt>
                <c:pt idx="375">
                  <c:v>0.180816650390625</c:v>
                </c:pt>
                <c:pt idx="376">
                  <c:v>0.178375244140625</c:v>
                </c:pt>
                <c:pt idx="377">
                  <c:v>0.175933837890625</c:v>
                </c:pt>
                <c:pt idx="378">
                  <c:v>0.173492431640625</c:v>
                </c:pt>
                <c:pt idx="379">
                  <c:v>0.171051025390625</c:v>
                </c:pt>
                <c:pt idx="380">
                  <c:v>0.168609619140625</c:v>
                </c:pt>
                <c:pt idx="381">
                  <c:v>0.166168212890625</c:v>
                </c:pt>
                <c:pt idx="382">
                  <c:v>0.163726806640625</c:v>
                </c:pt>
                <c:pt idx="383">
                  <c:v>0.161285400390625</c:v>
                </c:pt>
                <c:pt idx="384">
                  <c:v>0.158843994140625</c:v>
                </c:pt>
                <c:pt idx="385">
                  <c:v>0.156402587890625</c:v>
                </c:pt>
                <c:pt idx="386">
                  <c:v>0.153961181640625</c:v>
                </c:pt>
                <c:pt idx="387">
                  <c:v>0.151519775390625</c:v>
                </c:pt>
                <c:pt idx="388">
                  <c:v>0.149078369140625</c:v>
                </c:pt>
                <c:pt idx="389">
                  <c:v>0.146636962890625</c:v>
                </c:pt>
                <c:pt idx="390">
                  <c:v>0.144195556640625</c:v>
                </c:pt>
                <c:pt idx="391">
                  <c:v>0.141754150390625</c:v>
                </c:pt>
                <c:pt idx="392">
                  <c:v>0.139312744140625</c:v>
                </c:pt>
                <c:pt idx="393">
                  <c:v>0.136871337890625</c:v>
                </c:pt>
                <c:pt idx="394">
                  <c:v>0.134429931640625</c:v>
                </c:pt>
                <c:pt idx="395">
                  <c:v>0.131988525390625</c:v>
                </c:pt>
                <c:pt idx="396">
                  <c:v>0.129547119140625</c:v>
                </c:pt>
                <c:pt idx="397">
                  <c:v>0.127105712890625</c:v>
                </c:pt>
                <c:pt idx="398">
                  <c:v>0.124664306640625</c:v>
                </c:pt>
                <c:pt idx="399">
                  <c:v>0.122222900390625</c:v>
                </c:pt>
                <c:pt idx="400">
                  <c:v>0.119781494140625</c:v>
                </c:pt>
                <c:pt idx="401">
                  <c:v>0.117340087890625</c:v>
                </c:pt>
                <c:pt idx="402">
                  <c:v>0.114898681640625</c:v>
                </c:pt>
                <c:pt idx="403">
                  <c:v>0.112457275390625</c:v>
                </c:pt>
                <c:pt idx="404">
                  <c:v>0.110015869140625</c:v>
                </c:pt>
                <c:pt idx="405">
                  <c:v>0.107574462890625</c:v>
                </c:pt>
                <c:pt idx="406">
                  <c:v>0.105133056640625</c:v>
                </c:pt>
                <c:pt idx="407">
                  <c:v>0.102691650390625</c:v>
                </c:pt>
                <c:pt idx="408">
                  <c:v>0.100250244140625</c:v>
                </c:pt>
                <c:pt idx="409">
                  <c:v>9.7808837890625E-2</c:v>
                </c:pt>
                <c:pt idx="410">
                  <c:v>9.5367431640625E-2</c:v>
                </c:pt>
                <c:pt idx="411">
                  <c:v>9.2926025390625E-2</c:v>
                </c:pt>
                <c:pt idx="412">
                  <c:v>9.0484619140625E-2</c:v>
                </c:pt>
                <c:pt idx="413">
                  <c:v>8.8043212890625E-2</c:v>
                </c:pt>
                <c:pt idx="414">
                  <c:v>8.5601806640625E-2</c:v>
                </c:pt>
                <c:pt idx="415">
                  <c:v>8.3160400390625E-2</c:v>
                </c:pt>
                <c:pt idx="416">
                  <c:v>8.0718994140625E-2</c:v>
                </c:pt>
                <c:pt idx="417">
                  <c:v>7.8277587890625E-2</c:v>
                </c:pt>
                <c:pt idx="418">
                  <c:v>7.5836181640625E-2</c:v>
                </c:pt>
                <c:pt idx="419">
                  <c:v>7.3394775390625E-2</c:v>
                </c:pt>
                <c:pt idx="420">
                  <c:v>7.0953369140625E-2</c:v>
                </c:pt>
                <c:pt idx="421">
                  <c:v>6.8511962890625E-2</c:v>
                </c:pt>
                <c:pt idx="422">
                  <c:v>6.6070556640625E-2</c:v>
                </c:pt>
                <c:pt idx="423">
                  <c:v>6.3629150390625E-2</c:v>
                </c:pt>
                <c:pt idx="424">
                  <c:v>6.1187744140625E-2</c:v>
                </c:pt>
                <c:pt idx="425">
                  <c:v>5.8746337890625E-2</c:v>
                </c:pt>
                <c:pt idx="426">
                  <c:v>5.6304931640625E-2</c:v>
                </c:pt>
                <c:pt idx="427">
                  <c:v>5.3863525390625E-2</c:v>
                </c:pt>
                <c:pt idx="428">
                  <c:v>5.1422119140625E-2</c:v>
                </c:pt>
                <c:pt idx="429">
                  <c:v>4.8980712890625E-2</c:v>
                </c:pt>
                <c:pt idx="430">
                  <c:v>4.6539306640625E-2</c:v>
                </c:pt>
                <c:pt idx="431">
                  <c:v>4.4097900390625E-2</c:v>
                </c:pt>
                <c:pt idx="432">
                  <c:v>4.1656494140625E-2</c:v>
                </c:pt>
                <c:pt idx="433">
                  <c:v>3.9215087890625E-2</c:v>
                </c:pt>
                <c:pt idx="434">
                  <c:v>3.6773681640625E-2</c:v>
                </c:pt>
                <c:pt idx="435">
                  <c:v>3.4332275390625E-2</c:v>
                </c:pt>
                <c:pt idx="436">
                  <c:v>3.1890869140625E-2</c:v>
                </c:pt>
                <c:pt idx="437">
                  <c:v>2.9449462890625E-2</c:v>
                </c:pt>
                <c:pt idx="438">
                  <c:v>2.7008056640625E-2</c:v>
                </c:pt>
                <c:pt idx="439">
                  <c:v>2.4566650390625E-2</c:v>
                </c:pt>
                <c:pt idx="440">
                  <c:v>2.2125244140625E-2</c:v>
                </c:pt>
                <c:pt idx="441">
                  <c:v>1.9683837890625E-2</c:v>
                </c:pt>
                <c:pt idx="442">
                  <c:v>1.7242431640625E-2</c:v>
                </c:pt>
                <c:pt idx="443">
                  <c:v>1.4801025390625E-2</c:v>
                </c:pt>
                <c:pt idx="444">
                  <c:v>1.2359619140625E-2</c:v>
                </c:pt>
                <c:pt idx="445">
                  <c:v>9.918212890625E-3</c:v>
                </c:pt>
                <c:pt idx="446">
                  <c:v>7.476806640625E-3</c:v>
                </c:pt>
                <c:pt idx="447">
                  <c:v>5.035400390625E-3</c:v>
                </c:pt>
                <c:pt idx="448">
                  <c:v>2.593994140625E-3</c:v>
                </c:pt>
                <c:pt idx="449">
                  <c:v>1.52587890625E-4</c:v>
                </c:pt>
                <c:pt idx="450">
                  <c:v>-2.288818359375E-3</c:v>
                </c:pt>
                <c:pt idx="451">
                  <c:v>-4.730224609375E-3</c:v>
                </c:pt>
                <c:pt idx="452">
                  <c:v>-7.171630859375E-3</c:v>
                </c:pt>
                <c:pt idx="453">
                  <c:v>-9.613037109375E-3</c:v>
                </c:pt>
                <c:pt idx="454">
                  <c:v>-1.2054443359375E-2</c:v>
                </c:pt>
                <c:pt idx="455">
                  <c:v>-1.4495849609375E-2</c:v>
                </c:pt>
                <c:pt idx="456">
                  <c:v>-1.6937255859375E-2</c:v>
                </c:pt>
                <c:pt idx="457">
                  <c:v>-1.9378662109375E-2</c:v>
                </c:pt>
                <c:pt idx="458">
                  <c:v>-2.1820068359375E-2</c:v>
                </c:pt>
                <c:pt idx="459">
                  <c:v>-2.4261474609375E-2</c:v>
                </c:pt>
                <c:pt idx="460">
                  <c:v>-2.6702880859375E-2</c:v>
                </c:pt>
                <c:pt idx="461">
                  <c:v>-2.9144287109375E-2</c:v>
                </c:pt>
                <c:pt idx="462">
                  <c:v>-3.1585693359375E-2</c:v>
                </c:pt>
                <c:pt idx="463">
                  <c:v>-3.4027099609375E-2</c:v>
                </c:pt>
                <c:pt idx="464">
                  <c:v>-3.6468505859375E-2</c:v>
                </c:pt>
                <c:pt idx="465">
                  <c:v>-3.8909912109375E-2</c:v>
                </c:pt>
                <c:pt idx="466">
                  <c:v>-4.1351318359375E-2</c:v>
                </c:pt>
                <c:pt idx="467">
                  <c:v>-4.3792724609375E-2</c:v>
                </c:pt>
                <c:pt idx="468">
                  <c:v>-4.6234130859375E-2</c:v>
                </c:pt>
                <c:pt idx="469">
                  <c:v>-4.8675537109375E-2</c:v>
                </c:pt>
                <c:pt idx="470">
                  <c:v>-5.1116943359375E-2</c:v>
                </c:pt>
                <c:pt idx="471">
                  <c:v>-5.3558349609375E-2</c:v>
                </c:pt>
                <c:pt idx="472">
                  <c:v>-5.5999755859375E-2</c:v>
                </c:pt>
                <c:pt idx="473">
                  <c:v>-5.8441162109375E-2</c:v>
                </c:pt>
                <c:pt idx="474">
                  <c:v>-6.0882568359375E-2</c:v>
                </c:pt>
                <c:pt idx="475">
                  <c:v>-6.3323974609375E-2</c:v>
                </c:pt>
                <c:pt idx="476">
                  <c:v>-6.5765380859375E-2</c:v>
                </c:pt>
                <c:pt idx="477">
                  <c:v>-6.8206787109375E-2</c:v>
                </c:pt>
                <c:pt idx="478">
                  <c:v>-7.0648193359375E-2</c:v>
                </c:pt>
                <c:pt idx="479">
                  <c:v>-7.3089599609375E-2</c:v>
                </c:pt>
                <c:pt idx="480">
                  <c:v>-7.5531005859375E-2</c:v>
                </c:pt>
                <c:pt idx="481">
                  <c:v>-7.7972412109375E-2</c:v>
                </c:pt>
                <c:pt idx="482">
                  <c:v>-8.0413818359375E-2</c:v>
                </c:pt>
                <c:pt idx="483">
                  <c:v>-8.2855224609375E-2</c:v>
                </c:pt>
                <c:pt idx="484">
                  <c:v>-8.5296630859375E-2</c:v>
                </c:pt>
                <c:pt idx="485">
                  <c:v>-8.7738037109375E-2</c:v>
                </c:pt>
                <c:pt idx="486">
                  <c:v>-9.0179443359375E-2</c:v>
                </c:pt>
                <c:pt idx="487">
                  <c:v>-9.2620849609375E-2</c:v>
                </c:pt>
                <c:pt idx="488">
                  <c:v>-9.5062255859375E-2</c:v>
                </c:pt>
                <c:pt idx="489">
                  <c:v>-9.7503662109375E-2</c:v>
                </c:pt>
              </c:numCache>
            </c:numRef>
          </c:xVal>
          <c:yVal>
            <c:numRef>
              <c:f>'[Taurine+MoO3 (CVs).xlsx]comparision'!$D$2:$D$491</c:f>
              <c:numCache>
                <c:formatCode>General</c:formatCode>
                <c:ptCount val="490"/>
                <c:pt idx="0">
                  <c:v>-16.14990234375</c:v>
                </c:pt>
                <c:pt idx="1">
                  <c:v>-15.371704101562502</c:v>
                </c:pt>
                <c:pt idx="2">
                  <c:v>-14.788818359375002</c:v>
                </c:pt>
                <c:pt idx="3">
                  <c:v>-14.3218994140625</c:v>
                </c:pt>
                <c:pt idx="4">
                  <c:v>-13.916015625</c:v>
                </c:pt>
                <c:pt idx="5">
                  <c:v>-13.5345458984375</c:v>
                </c:pt>
                <c:pt idx="6">
                  <c:v>-13.217163085937502</c:v>
                </c:pt>
                <c:pt idx="7">
                  <c:v>-12.911987304687502</c:v>
                </c:pt>
                <c:pt idx="8">
                  <c:v>-12.6434326171875</c:v>
                </c:pt>
                <c:pt idx="9">
                  <c:v>-12.3992919921875</c:v>
                </c:pt>
                <c:pt idx="10">
                  <c:v>-12.139892578125002</c:v>
                </c:pt>
                <c:pt idx="11">
                  <c:v>-11.9232177734375</c:v>
                </c:pt>
                <c:pt idx="12">
                  <c:v>-11.712646484375002</c:v>
                </c:pt>
                <c:pt idx="13">
                  <c:v>-11.5081787109375</c:v>
                </c:pt>
                <c:pt idx="14">
                  <c:v>-11.328125000000002</c:v>
                </c:pt>
                <c:pt idx="15">
                  <c:v>-11.1328125</c:v>
                </c:pt>
                <c:pt idx="16">
                  <c:v>-10.94970703125</c:v>
                </c:pt>
                <c:pt idx="17">
                  <c:v>-10.787963867187502</c:v>
                </c:pt>
                <c:pt idx="18">
                  <c:v>-10.617065429687502</c:v>
                </c:pt>
                <c:pt idx="19">
                  <c:v>-10.4583740234375</c:v>
                </c:pt>
                <c:pt idx="20">
                  <c:v>-10.311889648437502</c:v>
                </c:pt>
                <c:pt idx="21">
                  <c:v>-10.156250000000002</c:v>
                </c:pt>
                <c:pt idx="22">
                  <c:v>-10.015869140625</c:v>
                </c:pt>
                <c:pt idx="23">
                  <c:v>-9.8785400390625018</c:v>
                </c:pt>
                <c:pt idx="24">
                  <c:v>-9.7320556640625</c:v>
                </c:pt>
                <c:pt idx="25">
                  <c:v>-9.6160888671875</c:v>
                </c:pt>
                <c:pt idx="26">
                  <c:v>-9.4818115234375018</c:v>
                </c:pt>
                <c:pt idx="27">
                  <c:v>-9.3566894531250018</c:v>
                </c:pt>
                <c:pt idx="28">
                  <c:v>-9.2041015625000018</c:v>
                </c:pt>
                <c:pt idx="29">
                  <c:v>-9.1125488281250018</c:v>
                </c:pt>
                <c:pt idx="30">
                  <c:v>-8.9813232421875</c:v>
                </c:pt>
                <c:pt idx="31">
                  <c:v>-8.8775634765625018</c:v>
                </c:pt>
                <c:pt idx="32">
                  <c:v>-8.77685546875</c:v>
                </c:pt>
                <c:pt idx="33">
                  <c:v>-8.6639404296875018</c:v>
                </c:pt>
                <c:pt idx="34">
                  <c:v>-8.5693359375000018</c:v>
                </c:pt>
                <c:pt idx="35">
                  <c:v>-8.4716796875</c:v>
                </c:pt>
                <c:pt idx="36">
                  <c:v>-8.380126953125</c:v>
                </c:pt>
                <c:pt idx="37">
                  <c:v>-8.2794189453125018</c:v>
                </c:pt>
                <c:pt idx="38">
                  <c:v>-8.197021484375</c:v>
                </c:pt>
                <c:pt idx="39">
                  <c:v>-8.10546875</c:v>
                </c:pt>
                <c:pt idx="40">
                  <c:v>-8.0352783203125018</c:v>
                </c:pt>
                <c:pt idx="41">
                  <c:v>-7.9498291015625</c:v>
                </c:pt>
                <c:pt idx="42">
                  <c:v>-7.8643798828125009</c:v>
                </c:pt>
                <c:pt idx="43">
                  <c:v>-7.7911376953125009</c:v>
                </c:pt>
                <c:pt idx="44">
                  <c:v>-7.7148437500000009</c:v>
                </c:pt>
                <c:pt idx="45">
                  <c:v>-7.6385498046875009</c:v>
                </c:pt>
                <c:pt idx="46">
                  <c:v>-7.5744628906250009</c:v>
                </c:pt>
                <c:pt idx="47">
                  <c:v>-7.5042724609375</c:v>
                </c:pt>
                <c:pt idx="48">
                  <c:v>-7.4310302734375009</c:v>
                </c:pt>
                <c:pt idx="49">
                  <c:v>-7.3699951171875009</c:v>
                </c:pt>
                <c:pt idx="50">
                  <c:v>-7.3089599609375009</c:v>
                </c:pt>
                <c:pt idx="51">
                  <c:v>-7.257080078125</c:v>
                </c:pt>
                <c:pt idx="52">
                  <c:v>-7.1929931640625009</c:v>
                </c:pt>
                <c:pt idx="53">
                  <c:v>-7.135009765625</c:v>
                </c:pt>
                <c:pt idx="54">
                  <c:v>-7.0770263671875009</c:v>
                </c:pt>
                <c:pt idx="55">
                  <c:v>-7.0068359375000009</c:v>
                </c:pt>
                <c:pt idx="56">
                  <c:v>-6.9366455078125009</c:v>
                </c:pt>
                <c:pt idx="57">
                  <c:v>-6.8939208984375009</c:v>
                </c:pt>
                <c:pt idx="58">
                  <c:v>-6.8267822265625</c:v>
                </c:pt>
                <c:pt idx="59">
                  <c:v>-6.7901611328125009</c:v>
                </c:pt>
                <c:pt idx="60">
                  <c:v>-6.7108154296875</c:v>
                </c:pt>
                <c:pt idx="61">
                  <c:v>-6.6650390625</c:v>
                </c:pt>
                <c:pt idx="62">
                  <c:v>-6.5979003906250009</c:v>
                </c:pt>
                <c:pt idx="63">
                  <c:v>-6.5460205078125009</c:v>
                </c:pt>
                <c:pt idx="64">
                  <c:v>-6.4697265625000009</c:v>
                </c:pt>
                <c:pt idx="65">
                  <c:v>-6.4178466796875009</c:v>
                </c:pt>
                <c:pt idx="66">
                  <c:v>-6.3568115234375</c:v>
                </c:pt>
                <c:pt idx="67">
                  <c:v>-6.2866210937500009</c:v>
                </c:pt>
                <c:pt idx="68">
                  <c:v>-6.2286376953125</c:v>
                </c:pt>
                <c:pt idx="69">
                  <c:v>-6.1553955078125009</c:v>
                </c:pt>
                <c:pt idx="70">
                  <c:v>-6.06689453125</c:v>
                </c:pt>
                <c:pt idx="71">
                  <c:v>-5.9692382812500009</c:v>
                </c:pt>
                <c:pt idx="72">
                  <c:v>-5.89599609375</c:v>
                </c:pt>
                <c:pt idx="73">
                  <c:v>-5.8135986328125</c:v>
                </c:pt>
                <c:pt idx="74">
                  <c:v>-5.7220458984375009</c:v>
                </c:pt>
                <c:pt idx="75">
                  <c:v>-5.6243896484375009</c:v>
                </c:pt>
                <c:pt idx="76">
                  <c:v>-5.5145263671875009</c:v>
                </c:pt>
                <c:pt idx="77">
                  <c:v>-5.4107666015625</c:v>
                </c:pt>
                <c:pt idx="78">
                  <c:v>-5.2825927734375</c:v>
                </c:pt>
                <c:pt idx="79">
                  <c:v>-5.1696777343750009</c:v>
                </c:pt>
                <c:pt idx="80">
                  <c:v>-5.0262451171875</c:v>
                </c:pt>
                <c:pt idx="81">
                  <c:v>-4.8828125</c:v>
                </c:pt>
                <c:pt idx="82">
                  <c:v>-4.7332763671875009</c:v>
                </c:pt>
                <c:pt idx="83">
                  <c:v>-4.5614624023437509</c:v>
                </c:pt>
                <c:pt idx="84">
                  <c:v>-4.3914794921875</c:v>
                </c:pt>
                <c:pt idx="85">
                  <c:v>-4.1989135742187509</c:v>
                </c:pt>
                <c:pt idx="86">
                  <c:v>-3.9965820312500004</c:v>
                </c:pt>
                <c:pt idx="87">
                  <c:v>-3.7741088867187504</c:v>
                </c:pt>
                <c:pt idx="88">
                  <c:v>-3.5272216796875004</c:v>
                </c:pt>
                <c:pt idx="89">
                  <c:v>-3.2672119140625</c:v>
                </c:pt>
                <c:pt idx="90">
                  <c:v>-2.9925537109375004</c:v>
                </c:pt>
                <c:pt idx="91">
                  <c:v>-2.6864624023437504</c:v>
                </c:pt>
                <c:pt idx="92">
                  <c:v>-2.35931396484375</c:v>
                </c:pt>
                <c:pt idx="93">
                  <c:v>-2.0028686523437504</c:v>
                </c:pt>
                <c:pt idx="94">
                  <c:v>-1.6174316406250002</c:v>
                </c:pt>
                <c:pt idx="95">
                  <c:v>-1.2109375</c:v>
                </c:pt>
                <c:pt idx="96">
                  <c:v>-0.74066162109375011</c:v>
                </c:pt>
                <c:pt idx="97">
                  <c:v>-0.25878906250000006</c:v>
                </c:pt>
                <c:pt idx="98">
                  <c:v>0.272216796875</c:v>
                </c:pt>
                <c:pt idx="99">
                  <c:v>0.82611083984375011</c:v>
                </c:pt>
                <c:pt idx="100">
                  <c:v>1.43951416015625</c:v>
                </c:pt>
                <c:pt idx="101">
                  <c:v>2.10296630859375</c:v>
                </c:pt>
                <c:pt idx="102">
                  <c:v>2.8155517578125004</c:v>
                </c:pt>
                <c:pt idx="103">
                  <c:v>3.59039306640625</c:v>
                </c:pt>
                <c:pt idx="104">
                  <c:v>4.4146728515625</c:v>
                </c:pt>
                <c:pt idx="105">
                  <c:v>5.3070068359375009</c:v>
                </c:pt>
                <c:pt idx="106">
                  <c:v>6.2591552734375</c:v>
                </c:pt>
                <c:pt idx="107">
                  <c:v>7.2601318359375009</c:v>
                </c:pt>
                <c:pt idx="108">
                  <c:v>8.3557128906250018</c:v>
                </c:pt>
                <c:pt idx="109">
                  <c:v>9.5184326171875</c:v>
                </c:pt>
                <c:pt idx="110">
                  <c:v>10.723876953125002</c:v>
                </c:pt>
                <c:pt idx="111">
                  <c:v>12.014770507812502</c:v>
                </c:pt>
                <c:pt idx="112">
                  <c:v>13.409423828125</c:v>
                </c:pt>
                <c:pt idx="113">
                  <c:v>14.865112304687502</c:v>
                </c:pt>
                <c:pt idx="114">
                  <c:v>16.403198242187504</c:v>
                </c:pt>
                <c:pt idx="115">
                  <c:v>17.987060546875</c:v>
                </c:pt>
                <c:pt idx="116">
                  <c:v>19.6746826171875</c:v>
                </c:pt>
                <c:pt idx="117">
                  <c:v>21.4080810546875</c:v>
                </c:pt>
                <c:pt idx="118">
                  <c:v>23.236083984375004</c:v>
                </c:pt>
                <c:pt idx="119">
                  <c:v>25.109863281250004</c:v>
                </c:pt>
                <c:pt idx="120">
                  <c:v>27.047729492187504</c:v>
                </c:pt>
                <c:pt idx="121">
                  <c:v>29.071044921875004</c:v>
                </c:pt>
                <c:pt idx="122">
                  <c:v>31.094360351562504</c:v>
                </c:pt>
                <c:pt idx="123">
                  <c:v>33.1390380859375</c:v>
                </c:pt>
                <c:pt idx="124">
                  <c:v>35.2691650390625</c:v>
                </c:pt>
                <c:pt idx="125">
                  <c:v>37.41455078125</c:v>
                </c:pt>
                <c:pt idx="126">
                  <c:v>39.569091796875</c:v>
                </c:pt>
                <c:pt idx="127">
                  <c:v>41.6900634765625</c:v>
                </c:pt>
                <c:pt idx="128">
                  <c:v>43.8751220703125</c:v>
                </c:pt>
                <c:pt idx="129">
                  <c:v>45.989990234375007</c:v>
                </c:pt>
                <c:pt idx="130">
                  <c:v>48.080444335937507</c:v>
                </c:pt>
                <c:pt idx="131">
                  <c:v>50.048828125000007</c:v>
                </c:pt>
                <c:pt idx="132">
                  <c:v>52.062988281250007</c:v>
                </c:pt>
                <c:pt idx="133">
                  <c:v>54.01611328125</c:v>
                </c:pt>
                <c:pt idx="134">
                  <c:v>55.84716796875</c:v>
                </c:pt>
                <c:pt idx="135">
                  <c:v>57.678222656250007</c:v>
                </c:pt>
                <c:pt idx="136">
                  <c:v>59.326171875000007</c:v>
                </c:pt>
                <c:pt idx="137">
                  <c:v>60.9130859375</c:v>
                </c:pt>
                <c:pt idx="138">
                  <c:v>62.316894531250007</c:v>
                </c:pt>
                <c:pt idx="139">
                  <c:v>63.5986328125</c:v>
                </c:pt>
                <c:pt idx="140">
                  <c:v>64.75830078125</c:v>
                </c:pt>
                <c:pt idx="141">
                  <c:v>65.826416015625</c:v>
                </c:pt>
                <c:pt idx="142">
                  <c:v>66.741943359375014</c:v>
                </c:pt>
                <c:pt idx="143">
                  <c:v>67.474365234375014</c:v>
                </c:pt>
                <c:pt idx="144">
                  <c:v>68.084716796875014</c:v>
                </c:pt>
                <c:pt idx="145">
                  <c:v>68.572998046875</c:v>
                </c:pt>
                <c:pt idx="146">
                  <c:v>68.84765625</c:v>
                </c:pt>
                <c:pt idx="147">
                  <c:v>69.061279296875</c:v>
                </c:pt>
                <c:pt idx="148">
                  <c:v>69.122314453125</c:v>
                </c:pt>
                <c:pt idx="149">
                  <c:v>69.061279296875</c:v>
                </c:pt>
                <c:pt idx="150">
                  <c:v>68.878173828125</c:v>
                </c:pt>
                <c:pt idx="151">
                  <c:v>68.603515625</c:v>
                </c:pt>
                <c:pt idx="152">
                  <c:v>68.2373046875</c:v>
                </c:pt>
                <c:pt idx="153">
                  <c:v>67.779541015625</c:v>
                </c:pt>
                <c:pt idx="154">
                  <c:v>67.230224609375014</c:v>
                </c:pt>
                <c:pt idx="155">
                  <c:v>66.58935546875</c:v>
                </c:pt>
                <c:pt idx="156">
                  <c:v>65.948486328125</c:v>
                </c:pt>
                <c:pt idx="157">
                  <c:v>65.24658203125</c:v>
                </c:pt>
                <c:pt idx="158">
                  <c:v>64.483642578125</c:v>
                </c:pt>
                <c:pt idx="159">
                  <c:v>63.690185546875007</c:v>
                </c:pt>
                <c:pt idx="160">
                  <c:v>62.896728515625</c:v>
                </c:pt>
                <c:pt idx="161">
                  <c:v>62.103271484375007</c:v>
                </c:pt>
                <c:pt idx="162">
                  <c:v>61.218261718750007</c:v>
                </c:pt>
                <c:pt idx="163">
                  <c:v>60.424804687500007</c:v>
                </c:pt>
                <c:pt idx="164">
                  <c:v>59.570312500000007</c:v>
                </c:pt>
                <c:pt idx="165">
                  <c:v>58.746337890625</c:v>
                </c:pt>
                <c:pt idx="166">
                  <c:v>57.891845703125</c:v>
                </c:pt>
                <c:pt idx="167">
                  <c:v>57.098388671875</c:v>
                </c:pt>
                <c:pt idx="168">
                  <c:v>56.304931640625007</c:v>
                </c:pt>
                <c:pt idx="169">
                  <c:v>55.48095703125</c:v>
                </c:pt>
                <c:pt idx="170">
                  <c:v>54.718017578125007</c:v>
                </c:pt>
                <c:pt idx="171">
                  <c:v>53.955078125</c:v>
                </c:pt>
                <c:pt idx="172">
                  <c:v>53.22265625</c:v>
                </c:pt>
                <c:pt idx="173">
                  <c:v>52.490234375</c:v>
                </c:pt>
                <c:pt idx="174">
                  <c:v>51.757812500000007</c:v>
                </c:pt>
                <c:pt idx="175">
                  <c:v>51.116943359375</c:v>
                </c:pt>
                <c:pt idx="176">
                  <c:v>50.415039062500007</c:v>
                </c:pt>
                <c:pt idx="177">
                  <c:v>49.774169921875</c:v>
                </c:pt>
                <c:pt idx="178">
                  <c:v>49.1607666015625</c:v>
                </c:pt>
                <c:pt idx="179">
                  <c:v>48.54736328125</c:v>
                </c:pt>
                <c:pt idx="180">
                  <c:v>47.940063476562507</c:v>
                </c:pt>
                <c:pt idx="181">
                  <c:v>47.369384765625</c:v>
                </c:pt>
                <c:pt idx="182">
                  <c:v>46.8292236328125</c:v>
                </c:pt>
                <c:pt idx="183">
                  <c:v>46.270751953125</c:v>
                </c:pt>
                <c:pt idx="184">
                  <c:v>45.751953125</c:v>
                </c:pt>
                <c:pt idx="185">
                  <c:v>45.257568359375</c:v>
                </c:pt>
                <c:pt idx="186">
                  <c:v>44.754028320312507</c:v>
                </c:pt>
                <c:pt idx="187">
                  <c:v>44.27490234375</c:v>
                </c:pt>
                <c:pt idx="188">
                  <c:v>43.8079833984375</c:v>
                </c:pt>
                <c:pt idx="189">
                  <c:v>43.359375</c:v>
                </c:pt>
                <c:pt idx="190">
                  <c:v>42.9229736328125</c:v>
                </c:pt>
                <c:pt idx="191">
                  <c:v>42.4957275390625</c:v>
                </c:pt>
                <c:pt idx="192">
                  <c:v>42.098999023437507</c:v>
                </c:pt>
                <c:pt idx="193">
                  <c:v>41.6961669921875</c:v>
                </c:pt>
                <c:pt idx="194">
                  <c:v>41.302490234375007</c:v>
                </c:pt>
                <c:pt idx="195">
                  <c:v>40.9149169921875</c:v>
                </c:pt>
                <c:pt idx="196">
                  <c:v>40.560913085937507</c:v>
                </c:pt>
                <c:pt idx="197">
                  <c:v>40.2099609375</c:v>
                </c:pt>
                <c:pt idx="198">
                  <c:v>39.8651123046875</c:v>
                </c:pt>
                <c:pt idx="199">
                  <c:v>39.529418945312507</c:v>
                </c:pt>
                <c:pt idx="200">
                  <c:v>39.221191406250007</c:v>
                </c:pt>
                <c:pt idx="201">
                  <c:v>38.8916015625</c:v>
                </c:pt>
                <c:pt idx="202">
                  <c:v>38.595581054687507</c:v>
                </c:pt>
                <c:pt idx="203">
                  <c:v>38.28125</c:v>
                </c:pt>
                <c:pt idx="204">
                  <c:v>37.982177734375007</c:v>
                </c:pt>
                <c:pt idx="205">
                  <c:v>37.7044677734375</c:v>
                </c:pt>
                <c:pt idx="206">
                  <c:v>37.432861328125007</c:v>
                </c:pt>
                <c:pt idx="207">
                  <c:v>37.158203125</c:v>
                </c:pt>
                <c:pt idx="208">
                  <c:v>36.8988037109375</c:v>
                </c:pt>
                <c:pt idx="209">
                  <c:v>36.651611328125</c:v>
                </c:pt>
                <c:pt idx="210">
                  <c:v>36.389160156250007</c:v>
                </c:pt>
                <c:pt idx="211">
                  <c:v>36.1572265625</c:v>
                </c:pt>
                <c:pt idx="212">
                  <c:v>35.9100341796875</c:v>
                </c:pt>
                <c:pt idx="213">
                  <c:v>35.675048828125</c:v>
                </c:pt>
                <c:pt idx="214">
                  <c:v>35.455322265625007</c:v>
                </c:pt>
                <c:pt idx="215">
                  <c:v>35.2264404296875</c:v>
                </c:pt>
                <c:pt idx="216">
                  <c:v>35.015869140625</c:v>
                </c:pt>
                <c:pt idx="217">
                  <c:v>34.8175048828125</c:v>
                </c:pt>
                <c:pt idx="218">
                  <c:v>34.6099853515625</c:v>
                </c:pt>
                <c:pt idx="219">
                  <c:v>34.414672851562507</c:v>
                </c:pt>
                <c:pt idx="220">
                  <c:v>34.222412109375</c:v>
                </c:pt>
                <c:pt idx="221">
                  <c:v>34.02099609375</c:v>
                </c:pt>
                <c:pt idx="222">
                  <c:v>33.8409423828125</c:v>
                </c:pt>
                <c:pt idx="223">
                  <c:v>33.6669921875</c:v>
                </c:pt>
                <c:pt idx="224">
                  <c:v>33.489990234375007</c:v>
                </c:pt>
                <c:pt idx="225">
                  <c:v>33.312988281250007</c:v>
                </c:pt>
                <c:pt idx="226">
                  <c:v>33.148193359375</c:v>
                </c:pt>
                <c:pt idx="227">
                  <c:v>32.989501953125</c:v>
                </c:pt>
                <c:pt idx="228">
                  <c:v>32.821655273437507</c:v>
                </c:pt>
                <c:pt idx="229">
                  <c:v>32.6812744140625</c:v>
                </c:pt>
                <c:pt idx="230">
                  <c:v>32.51953125</c:v>
                </c:pt>
                <c:pt idx="231">
                  <c:v>32.3974609375</c:v>
                </c:pt>
                <c:pt idx="232">
                  <c:v>32.2540283203125</c:v>
                </c:pt>
                <c:pt idx="233">
                  <c:v>32.1136474609375</c:v>
                </c:pt>
                <c:pt idx="234">
                  <c:v>31.9793701171875</c:v>
                </c:pt>
                <c:pt idx="235">
                  <c:v>31.8603515625</c:v>
                </c:pt>
                <c:pt idx="236">
                  <c:v>31.7413330078125</c:v>
                </c:pt>
                <c:pt idx="237">
                  <c:v>31.610107421875</c:v>
                </c:pt>
                <c:pt idx="238">
                  <c:v>31.494140625</c:v>
                </c:pt>
                <c:pt idx="239">
                  <c:v>31.3873291015625</c:v>
                </c:pt>
                <c:pt idx="240">
                  <c:v>31.277465820312504</c:v>
                </c:pt>
                <c:pt idx="241">
                  <c:v>31.1920166015625</c:v>
                </c:pt>
                <c:pt idx="242">
                  <c:v>31.097412109375004</c:v>
                </c:pt>
                <c:pt idx="243">
                  <c:v>30.999755859375</c:v>
                </c:pt>
                <c:pt idx="244">
                  <c:v>30.902099609375</c:v>
                </c:pt>
                <c:pt idx="245">
                  <c:v>30.1422119140625</c:v>
                </c:pt>
                <c:pt idx="246">
                  <c:v>29.629516601562504</c:v>
                </c:pt>
                <c:pt idx="247">
                  <c:v>29.2236328125</c:v>
                </c:pt>
                <c:pt idx="248">
                  <c:v>28.860473632812504</c:v>
                </c:pt>
                <c:pt idx="249">
                  <c:v>28.5186767578125</c:v>
                </c:pt>
                <c:pt idx="250">
                  <c:v>28.2318115234375</c:v>
                </c:pt>
                <c:pt idx="251">
                  <c:v>27.947998046875004</c:v>
                </c:pt>
                <c:pt idx="252">
                  <c:v>27.6763916015625</c:v>
                </c:pt>
                <c:pt idx="253">
                  <c:v>27.435302734375</c:v>
                </c:pt>
                <c:pt idx="254">
                  <c:v>27.200317382812504</c:v>
                </c:pt>
                <c:pt idx="255">
                  <c:v>26.9744873046875</c:v>
                </c:pt>
                <c:pt idx="256">
                  <c:v>26.745605468750004</c:v>
                </c:pt>
                <c:pt idx="257">
                  <c:v>26.544189453125</c:v>
                </c:pt>
                <c:pt idx="258">
                  <c:v>26.339721679687504</c:v>
                </c:pt>
                <c:pt idx="259">
                  <c:v>26.141357421875</c:v>
                </c:pt>
                <c:pt idx="260">
                  <c:v>25.958251953125</c:v>
                </c:pt>
                <c:pt idx="261">
                  <c:v>25.78125</c:v>
                </c:pt>
                <c:pt idx="262">
                  <c:v>25.59814453125</c:v>
                </c:pt>
                <c:pt idx="263">
                  <c:v>25.424194335937504</c:v>
                </c:pt>
                <c:pt idx="264">
                  <c:v>25.268554687500004</c:v>
                </c:pt>
                <c:pt idx="265">
                  <c:v>25.0885009765625</c:v>
                </c:pt>
                <c:pt idx="266">
                  <c:v>24.93896484375</c:v>
                </c:pt>
                <c:pt idx="267">
                  <c:v>24.7802734375</c:v>
                </c:pt>
                <c:pt idx="268">
                  <c:v>24.627685546875</c:v>
                </c:pt>
                <c:pt idx="269">
                  <c:v>24.4720458984375</c:v>
                </c:pt>
                <c:pt idx="270">
                  <c:v>24.3316650390625</c:v>
                </c:pt>
                <c:pt idx="271">
                  <c:v>24.185180664062504</c:v>
                </c:pt>
                <c:pt idx="272">
                  <c:v>24.041748046875</c:v>
                </c:pt>
                <c:pt idx="273">
                  <c:v>23.8983154296875</c:v>
                </c:pt>
                <c:pt idx="274">
                  <c:v>23.760986328125004</c:v>
                </c:pt>
                <c:pt idx="275">
                  <c:v>23.6114501953125</c:v>
                </c:pt>
                <c:pt idx="276">
                  <c:v>23.4771728515625</c:v>
                </c:pt>
                <c:pt idx="277">
                  <c:v>23.355102539062504</c:v>
                </c:pt>
                <c:pt idx="278">
                  <c:v>23.208618164062504</c:v>
                </c:pt>
                <c:pt idx="279">
                  <c:v>23.0743408203125</c:v>
                </c:pt>
                <c:pt idx="280">
                  <c:v>22.930908203125004</c:v>
                </c:pt>
                <c:pt idx="281">
                  <c:v>22.8118896484375</c:v>
                </c:pt>
                <c:pt idx="282">
                  <c:v>22.6654052734375</c:v>
                </c:pt>
                <c:pt idx="283">
                  <c:v>22.54638671875</c:v>
                </c:pt>
                <c:pt idx="284">
                  <c:v>22.412109375</c:v>
                </c:pt>
                <c:pt idx="285">
                  <c:v>22.265625</c:v>
                </c:pt>
                <c:pt idx="286">
                  <c:v>22.1435546875</c:v>
                </c:pt>
                <c:pt idx="287">
                  <c:v>22.006225585937504</c:v>
                </c:pt>
                <c:pt idx="288">
                  <c:v>21.875</c:v>
                </c:pt>
                <c:pt idx="289">
                  <c:v>21.7498779296875</c:v>
                </c:pt>
                <c:pt idx="290">
                  <c:v>21.606445312500004</c:v>
                </c:pt>
                <c:pt idx="291">
                  <c:v>21.4752197265625</c:v>
                </c:pt>
                <c:pt idx="292">
                  <c:v>21.328735351562504</c:v>
                </c:pt>
                <c:pt idx="293">
                  <c:v>21.185302734375</c:v>
                </c:pt>
                <c:pt idx="294">
                  <c:v>21.044921875</c:v>
                </c:pt>
                <c:pt idx="295">
                  <c:v>20.904541015625</c:v>
                </c:pt>
                <c:pt idx="296">
                  <c:v>20.742797851562504</c:v>
                </c:pt>
                <c:pt idx="297">
                  <c:v>20.6024169921875</c:v>
                </c:pt>
                <c:pt idx="298">
                  <c:v>20.44677734375</c:v>
                </c:pt>
                <c:pt idx="299">
                  <c:v>20.281982421875004</c:v>
                </c:pt>
                <c:pt idx="300">
                  <c:v>20.129394531250004</c:v>
                </c:pt>
                <c:pt idx="301">
                  <c:v>19.9615478515625</c:v>
                </c:pt>
                <c:pt idx="302">
                  <c:v>19.775390625</c:v>
                </c:pt>
                <c:pt idx="303">
                  <c:v>19.598388671875</c:v>
                </c:pt>
                <c:pt idx="304">
                  <c:v>19.4122314453125</c:v>
                </c:pt>
                <c:pt idx="305">
                  <c:v>19.20166015625</c:v>
                </c:pt>
                <c:pt idx="306">
                  <c:v>19.012451171875</c:v>
                </c:pt>
                <c:pt idx="307">
                  <c:v>18.7896728515625</c:v>
                </c:pt>
                <c:pt idx="308">
                  <c:v>18.5699462890625</c:v>
                </c:pt>
                <c:pt idx="309">
                  <c:v>18.341064453125</c:v>
                </c:pt>
                <c:pt idx="310">
                  <c:v>18.0877685546875</c:v>
                </c:pt>
                <c:pt idx="311">
                  <c:v>17.83447265625</c:v>
                </c:pt>
                <c:pt idx="312">
                  <c:v>17.547607421875004</c:v>
                </c:pt>
                <c:pt idx="313">
                  <c:v>17.239379882812504</c:v>
                </c:pt>
                <c:pt idx="314">
                  <c:v>16.934204101562504</c:v>
                </c:pt>
                <c:pt idx="315">
                  <c:v>16.607666015625</c:v>
                </c:pt>
                <c:pt idx="316">
                  <c:v>16.253662109375004</c:v>
                </c:pt>
                <c:pt idx="317">
                  <c:v>15.850830078125</c:v>
                </c:pt>
                <c:pt idx="318">
                  <c:v>15.457153320312502</c:v>
                </c:pt>
                <c:pt idx="319">
                  <c:v>15.029907226562502</c:v>
                </c:pt>
                <c:pt idx="320">
                  <c:v>14.5660400390625</c:v>
                </c:pt>
                <c:pt idx="321">
                  <c:v>14.0594482421875</c:v>
                </c:pt>
                <c:pt idx="322">
                  <c:v>13.491821289062502</c:v>
                </c:pt>
                <c:pt idx="323">
                  <c:v>12.9364013671875</c:v>
                </c:pt>
                <c:pt idx="324">
                  <c:v>12.3138427734375</c:v>
                </c:pt>
                <c:pt idx="325">
                  <c:v>11.663818359375002</c:v>
                </c:pt>
                <c:pt idx="326">
                  <c:v>10.958862304687502</c:v>
                </c:pt>
                <c:pt idx="327">
                  <c:v>10.202026367187502</c:v>
                </c:pt>
                <c:pt idx="328">
                  <c:v>9.3872070312500018</c:v>
                </c:pt>
                <c:pt idx="329">
                  <c:v>8.53271484375</c:v>
                </c:pt>
                <c:pt idx="330">
                  <c:v>7.6019287109375009</c:v>
                </c:pt>
                <c:pt idx="331">
                  <c:v>6.622314453125</c:v>
                </c:pt>
                <c:pt idx="332">
                  <c:v>5.56640625</c:v>
                </c:pt>
                <c:pt idx="333">
                  <c:v>4.4561767578125</c:v>
                </c:pt>
                <c:pt idx="334">
                  <c:v>3.2797241210937504</c:v>
                </c:pt>
                <c:pt idx="335">
                  <c:v>2.021484375</c:v>
                </c:pt>
                <c:pt idx="336">
                  <c:v>0.6829833984375</c:v>
                </c:pt>
                <c:pt idx="337">
                  <c:v>-0.71838378906250011</c:v>
                </c:pt>
                <c:pt idx="338">
                  <c:v>-2.19085693359375</c:v>
                </c:pt>
                <c:pt idx="339">
                  <c:v>-3.7469482421875004</c:v>
                </c:pt>
                <c:pt idx="340">
                  <c:v>-5.3680419921875</c:v>
                </c:pt>
                <c:pt idx="341">
                  <c:v>-7.0770263671875009</c:v>
                </c:pt>
                <c:pt idx="342">
                  <c:v>-8.8348388671875018</c:v>
                </c:pt>
                <c:pt idx="343">
                  <c:v>-10.650634765625002</c:v>
                </c:pt>
                <c:pt idx="344">
                  <c:v>-12.567138671875002</c:v>
                </c:pt>
                <c:pt idx="345">
                  <c:v>-14.523315429687502</c:v>
                </c:pt>
                <c:pt idx="346">
                  <c:v>-16.528320312500004</c:v>
                </c:pt>
                <c:pt idx="347">
                  <c:v>-18.5821533203125</c:v>
                </c:pt>
                <c:pt idx="348">
                  <c:v>-20.6939697265625</c:v>
                </c:pt>
                <c:pt idx="349">
                  <c:v>-22.833251953125004</c:v>
                </c:pt>
                <c:pt idx="350">
                  <c:v>-24.9420166015625</c:v>
                </c:pt>
                <c:pt idx="351">
                  <c:v>-27.114868164062504</c:v>
                </c:pt>
                <c:pt idx="352">
                  <c:v>-29.281616210937504</c:v>
                </c:pt>
                <c:pt idx="353">
                  <c:v>-31.454467773437504</c:v>
                </c:pt>
                <c:pt idx="354">
                  <c:v>-33.642578125</c:v>
                </c:pt>
                <c:pt idx="355">
                  <c:v>-35.7421875</c:v>
                </c:pt>
                <c:pt idx="356">
                  <c:v>-37.811279296875</c:v>
                </c:pt>
                <c:pt idx="357">
                  <c:v>-39.8162841796875</c:v>
                </c:pt>
                <c:pt idx="358">
                  <c:v>-41.7449951171875</c:v>
                </c:pt>
                <c:pt idx="359">
                  <c:v>-43.6065673828125</c:v>
                </c:pt>
                <c:pt idx="360">
                  <c:v>-45.39794921875</c:v>
                </c:pt>
                <c:pt idx="361">
                  <c:v>-47.064208984375</c:v>
                </c:pt>
                <c:pt idx="362">
                  <c:v>-48.635864257812507</c:v>
                </c:pt>
                <c:pt idx="363">
                  <c:v>-50.109863281250007</c:v>
                </c:pt>
                <c:pt idx="364">
                  <c:v>-51.422119140625</c:v>
                </c:pt>
                <c:pt idx="365">
                  <c:v>-52.642822265625</c:v>
                </c:pt>
                <c:pt idx="366">
                  <c:v>-53.64990234375</c:v>
                </c:pt>
                <c:pt idx="367">
                  <c:v>-54.595947265625007</c:v>
                </c:pt>
                <c:pt idx="368">
                  <c:v>-55.35888671875</c:v>
                </c:pt>
                <c:pt idx="369">
                  <c:v>-55.999755859375007</c:v>
                </c:pt>
                <c:pt idx="370">
                  <c:v>-56.427001953125007</c:v>
                </c:pt>
                <c:pt idx="371">
                  <c:v>-56.793212890625</c:v>
                </c:pt>
                <c:pt idx="372">
                  <c:v>-57.0068359375</c:v>
                </c:pt>
                <c:pt idx="373">
                  <c:v>-57.098388671875</c:v>
                </c:pt>
                <c:pt idx="374">
                  <c:v>-57.037353515625</c:v>
                </c:pt>
                <c:pt idx="375">
                  <c:v>-56.884765625</c:v>
                </c:pt>
                <c:pt idx="376">
                  <c:v>-56.610107421875</c:v>
                </c:pt>
                <c:pt idx="377">
                  <c:v>-56.2744140625</c:v>
                </c:pt>
                <c:pt idx="378">
                  <c:v>-55.7861328125</c:v>
                </c:pt>
                <c:pt idx="379">
                  <c:v>-55.2978515625</c:v>
                </c:pt>
                <c:pt idx="380">
                  <c:v>-54.6875</c:v>
                </c:pt>
                <c:pt idx="381">
                  <c:v>-54.046630859375007</c:v>
                </c:pt>
                <c:pt idx="382">
                  <c:v>-53.3447265625</c:v>
                </c:pt>
                <c:pt idx="383">
                  <c:v>-52.642822265625</c:v>
                </c:pt>
                <c:pt idx="384">
                  <c:v>-51.879882812500007</c:v>
                </c:pt>
                <c:pt idx="385">
                  <c:v>-51.086425781250007</c:v>
                </c:pt>
                <c:pt idx="386">
                  <c:v>-50.262451171875</c:v>
                </c:pt>
                <c:pt idx="387">
                  <c:v>-49.468994140625</c:v>
                </c:pt>
                <c:pt idx="388">
                  <c:v>-48.629760742187507</c:v>
                </c:pt>
                <c:pt idx="389">
                  <c:v>-47.7996826171875</c:v>
                </c:pt>
                <c:pt idx="390">
                  <c:v>-46.969604492187507</c:v>
                </c:pt>
                <c:pt idx="391">
                  <c:v>-46.173095703125007</c:v>
                </c:pt>
                <c:pt idx="392">
                  <c:v>-45.361328125000007</c:v>
                </c:pt>
                <c:pt idx="393">
                  <c:v>-44.59228515625</c:v>
                </c:pt>
                <c:pt idx="394">
                  <c:v>-43.798828125</c:v>
                </c:pt>
                <c:pt idx="395">
                  <c:v>-43.0511474609375</c:v>
                </c:pt>
                <c:pt idx="396">
                  <c:v>-42.315673828125</c:v>
                </c:pt>
                <c:pt idx="397">
                  <c:v>-41.5740966796875</c:v>
                </c:pt>
                <c:pt idx="398">
                  <c:v>-40.869140625000007</c:v>
                </c:pt>
                <c:pt idx="399">
                  <c:v>-40.1885986328125</c:v>
                </c:pt>
                <c:pt idx="400">
                  <c:v>-39.523315429687507</c:v>
                </c:pt>
                <c:pt idx="401">
                  <c:v>-38.8885498046875</c:v>
                </c:pt>
                <c:pt idx="402">
                  <c:v>-38.24462890625</c:v>
                </c:pt>
                <c:pt idx="403">
                  <c:v>-37.670898437500007</c:v>
                </c:pt>
                <c:pt idx="404">
                  <c:v>-37.066650390625007</c:v>
                </c:pt>
                <c:pt idx="405">
                  <c:v>-36.502075195312507</c:v>
                </c:pt>
                <c:pt idx="406">
                  <c:v>-35.92529296875</c:v>
                </c:pt>
                <c:pt idx="407">
                  <c:v>-35.4095458984375</c:v>
                </c:pt>
                <c:pt idx="408">
                  <c:v>-34.8907470703125</c:v>
                </c:pt>
                <c:pt idx="409">
                  <c:v>-34.375</c:v>
                </c:pt>
                <c:pt idx="410">
                  <c:v>-33.9141845703125</c:v>
                </c:pt>
                <c:pt idx="411">
                  <c:v>-33.435058593750007</c:v>
                </c:pt>
                <c:pt idx="412">
                  <c:v>-32.998657226562507</c:v>
                </c:pt>
                <c:pt idx="413">
                  <c:v>-32.55615234375</c:v>
                </c:pt>
                <c:pt idx="414">
                  <c:v>-32.138061523437507</c:v>
                </c:pt>
                <c:pt idx="415">
                  <c:v>-31.7413330078125</c:v>
                </c:pt>
                <c:pt idx="416">
                  <c:v>-31.356811523437504</c:v>
                </c:pt>
                <c:pt idx="417">
                  <c:v>-30.987548828125004</c:v>
                </c:pt>
                <c:pt idx="418">
                  <c:v>-30.615234375000004</c:v>
                </c:pt>
                <c:pt idx="419">
                  <c:v>-30.26123046875</c:v>
                </c:pt>
                <c:pt idx="420">
                  <c:v>-29.913330078125004</c:v>
                </c:pt>
                <c:pt idx="421">
                  <c:v>-29.602050781250004</c:v>
                </c:pt>
                <c:pt idx="422">
                  <c:v>-29.2816162109375</c:v>
                </c:pt>
                <c:pt idx="423">
                  <c:v>-28.982543945312504</c:v>
                </c:pt>
                <c:pt idx="424">
                  <c:v>-28.692626953125</c:v>
                </c:pt>
                <c:pt idx="425">
                  <c:v>-28.3905029296875</c:v>
                </c:pt>
                <c:pt idx="426">
                  <c:v>-28.1158447265625</c:v>
                </c:pt>
                <c:pt idx="427">
                  <c:v>-27.8594970703125</c:v>
                </c:pt>
                <c:pt idx="428">
                  <c:v>-27.5909423828125</c:v>
                </c:pt>
                <c:pt idx="429">
                  <c:v>-27.349853515625</c:v>
                </c:pt>
                <c:pt idx="430">
                  <c:v>-27.114868164062504</c:v>
                </c:pt>
                <c:pt idx="431">
                  <c:v>-26.885986328125</c:v>
                </c:pt>
                <c:pt idx="432">
                  <c:v>-26.6448974609375</c:v>
                </c:pt>
                <c:pt idx="433">
                  <c:v>-26.42822265625</c:v>
                </c:pt>
                <c:pt idx="434">
                  <c:v>-26.217651367187504</c:v>
                </c:pt>
                <c:pt idx="435">
                  <c:v>-26.0284423828125</c:v>
                </c:pt>
                <c:pt idx="436">
                  <c:v>-25.830078125</c:v>
                </c:pt>
                <c:pt idx="437">
                  <c:v>-25.628662109375</c:v>
                </c:pt>
                <c:pt idx="438">
                  <c:v>-25.4669189453125</c:v>
                </c:pt>
                <c:pt idx="439">
                  <c:v>-25.302124023437504</c:v>
                </c:pt>
                <c:pt idx="440">
                  <c:v>-25.109863281250004</c:v>
                </c:pt>
                <c:pt idx="441">
                  <c:v>-24.926757812500004</c:v>
                </c:pt>
                <c:pt idx="442">
                  <c:v>-24.771118164062504</c:v>
                </c:pt>
                <c:pt idx="443">
                  <c:v>-24.6124267578125</c:v>
                </c:pt>
                <c:pt idx="444">
                  <c:v>-24.47509765625</c:v>
                </c:pt>
                <c:pt idx="445">
                  <c:v>-24.3255615234375</c:v>
                </c:pt>
                <c:pt idx="446">
                  <c:v>-24.176025390625</c:v>
                </c:pt>
                <c:pt idx="447">
                  <c:v>-24.029541015625</c:v>
                </c:pt>
                <c:pt idx="448">
                  <c:v>-23.9044189453125</c:v>
                </c:pt>
                <c:pt idx="449">
                  <c:v>-23.7701416015625</c:v>
                </c:pt>
                <c:pt idx="450">
                  <c:v>-23.64501953125</c:v>
                </c:pt>
                <c:pt idx="451">
                  <c:v>-23.504638671875</c:v>
                </c:pt>
                <c:pt idx="452">
                  <c:v>-23.394775390625004</c:v>
                </c:pt>
                <c:pt idx="453">
                  <c:v>-23.284912109375</c:v>
                </c:pt>
                <c:pt idx="454">
                  <c:v>-23.150634765625</c:v>
                </c:pt>
                <c:pt idx="455">
                  <c:v>-23.040771484375</c:v>
                </c:pt>
                <c:pt idx="456">
                  <c:v>-22.924804687500004</c:v>
                </c:pt>
                <c:pt idx="457">
                  <c:v>-22.8302001953125</c:v>
                </c:pt>
                <c:pt idx="458">
                  <c:v>-22.711181640625004</c:v>
                </c:pt>
                <c:pt idx="459">
                  <c:v>-22.6043701171875</c:v>
                </c:pt>
                <c:pt idx="460">
                  <c:v>-22.5128173828125</c:v>
                </c:pt>
                <c:pt idx="461">
                  <c:v>-22.412109375</c:v>
                </c:pt>
                <c:pt idx="462">
                  <c:v>-22.3236083984375</c:v>
                </c:pt>
                <c:pt idx="463">
                  <c:v>-22.222900390625004</c:v>
                </c:pt>
                <c:pt idx="464">
                  <c:v>-22.1435546875</c:v>
                </c:pt>
                <c:pt idx="465">
                  <c:v>-22.052001953125</c:v>
                </c:pt>
                <c:pt idx="466">
                  <c:v>-21.9635009765625</c:v>
                </c:pt>
                <c:pt idx="467">
                  <c:v>-21.8780517578125</c:v>
                </c:pt>
                <c:pt idx="468">
                  <c:v>-21.771240234375</c:v>
                </c:pt>
                <c:pt idx="469">
                  <c:v>-21.701049804687504</c:v>
                </c:pt>
                <c:pt idx="470">
                  <c:v>-21.6278076171875</c:v>
                </c:pt>
                <c:pt idx="471">
                  <c:v>-21.548461914062504</c:v>
                </c:pt>
                <c:pt idx="472">
                  <c:v>-21.4599609375</c:v>
                </c:pt>
                <c:pt idx="473">
                  <c:v>-21.3958740234375</c:v>
                </c:pt>
                <c:pt idx="474">
                  <c:v>-21.307373046875</c:v>
                </c:pt>
                <c:pt idx="475">
                  <c:v>-21.246337890625</c:v>
                </c:pt>
                <c:pt idx="476">
                  <c:v>-21.1822509765625</c:v>
                </c:pt>
                <c:pt idx="477">
                  <c:v>-21.115112304687504</c:v>
                </c:pt>
                <c:pt idx="478">
                  <c:v>-21.054077148437504</c:v>
                </c:pt>
                <c:pt idx="479">
                  <c:v>-20.977783203125</c:v>
                </c:pt>
                <c:pt idx="480">
                  <c:v>-20.941162109375</c:v>
                </c:pt>
                <c:pt idx="481">
                  <c:v>-20.8770751953125</c:v>
                </c:pt>
                <c:pt idx="482">
                  <c:v>-20.8282470703125</c:v>
                </c:pt>
                <c:pt idx="483">
                  <c:v>-20.7855224609375</c:v>
                </c:pt>
                <c:pt idx="484">
                  <c:v>-20.748901367187504</c:v>
                </c:pt>
                <c:pt idx="485">
                  <c:v>-20.7000732421875</c:v>
                </c:pt>
                <c:pt idx="486">
                  <c:v>-20.648193359375</c:v>
                </c:pt>
                <c:pt idx="487">
                  <c:v>-20.611572265625</c:v>
                </c:pt>
                <c:pt idx="488">
                  <c:v>-20.5718994140625</c:v>
                </c:pt>
                <c:pt idx="489">
                  <c:v>-20.550537109375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9181-41B4-9CF3-7875621A0AE8}"/>
            </c:ext>
          </c:extLst>
        </c:ser>
        <c:ser>
          <c:idx val="3"/>
          <c:order val="3"/>
          <c:tx>
            <c:strRef>
              <c:f>'[Taurine+MoO3 (CVs).xlsx]comparision'!$E$1</c:f>
              <c:strCache>
                <c:ptCount val="1"/>
                <c:pt idx="0">
                  <c:v>MoO3/p-Tau</c:v>
                </c:pt>
              </c:strCache>
            </c:strRef>
          </c:tx>
          <c:spPr>
            <a:ln w="19050" cap="rnd">
              <a:solidFill>
                <a:srgbClr val="00FF00"/>
              </a:solidFill>
              <a:round/>
            </a:ln>
            <a:effectLst/>
          </c:spPr>
          <c:marker>
            <c:symbol val="none"/>
          </c:marker>
          <c:xVal>
            <c:numRef>
              <c:f>'[Taurine+MoO3 (CVs).xlsx]comparision'!$A$2:$A$491</c:f>
              <c:numCache>
                <c:formatCode>General</c:formatCode>
                <c:ptCount val="490"/>
                <c:pt idx="0">
                  <c:v>-9.5062255859375E-2</c:v>
                </c:pt>
                <c:pt idx="1">
                  <c:v>-9.2620849609375E-2</c:v>
                </c:pt>
                <c:pt idx="2">
                  <c:v>-9.0179443359375E-2</c:v>
                </c:pt>
                <c:pt idx="3">
                  <c:v>-8.7738037109375E-2</c:v>
                </c:pt>
                <c:pt idx="4">
                  <c:v>-8.5296630859375E-2</c:v>
                </c:pt>
                <c:pt idx="5">
                  <c:v>-8.2855224609375E-2</c:v>
                </c:pt>
                <c:pt idx="6">
                  <c:v>-8.0413818359375E-2</c:v>
                </c:pt>
                <c:pt idx="7">
                  <c:v>-7.7972412109375E-2</c:v>
                </c:pt>
                <c:pt idx="8">
                  <c:v>-7.5531005859375E-2</c:v>
                </c:pt>
                <c:pt idx="9">
                  <c:v>-7.3089599609375E-2</c:v>
                </c:pt>
                <c:pt idx="10">
                  <c:v>-7.0648193359375E-2</c:v>
                </c:pt>
                <c:pt idx="11">
                  <c:v>-6.8206787109375E-2</c:v>
                </c:pt>
                <c:pt idx="12">
                  <c:v>-6.5765380859375E-2</c:v>
                </c:pt>
                <c:pt idx="13">
                  <c:v>-6.3323974609375E-2</c:v>
                </c:pt>
                <c:pt idx="14">
                  <c:v>-6.0882568359375E-2</c:v>
                </c:pt>
                <c:pt idx="15">
                  <c:v>-5.8441162109375E-2</c:v>
                </c:pt>
                <c:pt idx="16">
                  <c:v>-5.5999755859375E-2</c:v>
                </c:pt>
                <c:pt idx="17">
                  <c:v>-5.3558349609375E-2</c:v>
                </c:pt>
                <c:pt idx="18">
                  <c:v>-5.1116943359375E-2</c:v>
                </c:pt>
                <c:pt idx="19">
                  <c:v>-4.8675537109375E-2</c:v>
                </c:pt>
                <c:pt idx="20">
                  <c:v>-4.6234130859375E-2</c:v>
                </c:pt>
                <c:pt idx="21">
                  <c:v>-4.3792724609375E-2</c:v>
                </c:pt>
                <c:pt idx="22">
                  <c:v>-4.1351318359375E-2</c:v>
                </c:pt>
                <c:pt idx="23">
                  <c:v>-3.8909912109375E-2</c:v>
                </c:pt>
                <c:pt idx="24">
                  <c:v>-3.6468505859375E-2</c:v>
                </c:pt>
                <c:pt idx="25">
                  <c:v>-3.4027099609375E-2</c:v>
                </c:pt>
                <c:pt idx="26">
                  <c:v>-3.1585693359375E-2</c:v>
                </c:pt>
                <c:pt idx="27">
                  <c:v>-2.9144287109375E-2</c:v>
                </c:pt>
                <c:pt idx="28">
                  <c:v>-2.6702880859375E-2</c:v>
                </c:pt>
                <c:pt idx="29">
                  <c:v>-2.4261474609375E-2</c:v>
                </c:pt>
                <c:pt idx="30">
                  <c:v>-2.1820068359375E-2</c:v>
                </c:pt>
                <c:pt idx="31">
                  <c:v>-1.9378662109375E-2</c:v>
                </c:pt>
                <c:pt idx="32">
                  <c:v>-1.6937255859375E-2</c:v>
                </c:pt>
                <c:pt idx="33">
                  <c:v>-1.4495849609375E-2</c:v>
                </c:pt>
                <c:pt idx="34">
                  <c:v>-1.2054443359375E-2</c:v>
                </c:pt>
                <c:pt idx="35">
                  <c:v>-9.613037109375E-3</c:v>
                </c:pt>
                <c:pt idx="36">
                  <c:v>-7.171630859375E-3</c:v>
                </c:pt>
                <c:pt idx="37">
                  <c:v>-4.730224609375E-3</c:v>
                </c:pt>
                <c:pt idx="38">
                  <c:v>-2.288818359375E-3</c:v>
                </c:pt>
                <c:pt idx="39">
                  <c:v>1.52587890625E-4</c:v>
                </c:pt>
                <c:pt idx="40">
                  <c:v>2.593994140625E-3</c:v>
                </c:pt>
                <c:pt idx="41">
                  <c:v>5.035400390625E-3</c:v>
                </c:pt>
                <c:pt idx="42">
                  <c:v>7.476806640625E-3</c:v>
                </c:pt>
                <c:pt idx="43">
                  <c:v>9.918212890625E-3</c:v>
                </c:pt>
                <c:pt idx="44">
                  <c:v>1.2359619140625E-2</c:v>
                </c:pt>
                <c:pt idx="45">
                  <c:v>1.4801025390625E-2</c:v>
                </c:pt>
                <c:pt idx="46">
                  <c:v>1.7242431640625E-2</c:v>
                </c:pt>
                <c:pt idx="47">
                  <c:v>1.9683837890625E-2</c:v>
                </c:pt>
                <c:pt idx="48">
                  <c:v>2.2125244140625E-2</c:v>
                </c:pt>
                <c:pt idx="49">
                  <c:v>2.4566650390625E-2</c:v>
                </c:pt>
                <c:pt idx="50">
                  <c:v>2.7008056640625E-2</c:v>
                </c:pt>
                <c:pt idx="51">
                  <c:v>2.9449462890625E-2</c:v>
                </c:pt>
                <c:pt idx="52">
                  <c:v>3.1890869140625E-2</c:v>
                </c:pt>
                <c:pt idx="53">
                  <c:v>3.4332275390625E-2</c:v>
                </c:pt>
                <c:pt idx="54">
                  <c:v>3.6773681640625E-2</c:v>
                </c:pt>
                <c:pt idx="55">
                  <c:v>3.9215087890625E-2</c:v>
                </c:pt>
                <c:pt idx="56">
                  <c:v>4.1656494140625E-2</c:v>
                </c:pt>
                <c:pt idx="57">
                  <c:v>4.4097900390625E-2</c:v>
                </c:pt>
                <c:pt idx="58">
                  <c:v>4.6539306640625E-2</c:v>
                </c:pt>
                <c:pt idx="59">
                  <c:v>4.8980712890625E-2</c:v>
                </c:pt>
                <c:pt idx="60">
                  <c:v>5.1422119140625E-2</c:v>
                </c:pt>
                <c:pt idx="61">
                  <c:v>5.3863525390625E-2</c:v>
                </c:pt>
                <c:pt idx="62">
                  <c:v>5.6304931640625E-2</c:v>
                </c:pt>
                <c:pt idx="63">
                  <c:v>5.8746337890625E-2</c:v>
                </c:pt>
                <c:pt idx="64">
                  <c:v>6.1187744140625E-2</c:v>
                </c:pt>
                <c:pt idx="65">
                  <c:v>6.3629150390625E-2</c:v>
                </c:pt>
                <c:pt idx="66">
                  <c:v>6.6070556640625E-2</c:v>
                </c:pt>
                <c:pt idx="67">
                  <c:v>6.8511962890625E-2</c:v>
                </c:pt>
                <c:pt idx="68">
                  <c:v>7.0953369140625E-2</c:v>
                </c:pt>
                <c:pt idx="69">
                  <c:v>7.3394775390625E-2</c:v>
                </c:pt>
                <c:pt idx="70">
                  <c:v>7.5836181640625E-2</c:v>
                </c:pt>
                <c:pt idx="71">
                  <c:v>7.8277587890625E-2</c:v>
                </c:pt>
                <c:pt idx="72">
                  <c:v>8.0718994140625E-2</c:v>
                </c:pt>
                <c:pt idx="73">
                  <c:v>8.3160400390625E-2</c:v>
                </c:pt>
                <c:pt idx="74">
                  <c:v>8.5601806640625E-2</c:v>
                </c:pt>
                <c:pt idx="75">
                  <c:v>8.8043212890625E-2</c:v>
                </c:pt>
                <c:pt idx="76">
                  <c:v>9.0484619140625E-2</c:v>
                </c:pt>
                <c:pt idx="77">
                  <c:v>9.2926025390625E-2</c:v>
                </c:pt>
                <c:pt idx="78">
                  <c:v>9.5367431640625E-2</c:v>
                </c:pt>
                <c:pt idx="79">
                  <c:v>9.7808837890625E-2</c:v>
                </c:pt>
                <c:pt idx="80">
                  <c:v>0.100250244140625</c:v>
                </c:pt>
                <c:pt idx="81">
                  <c:v>0.102691650390625</c:v>
                </c:pt>
                <c:pt idx="82">
                  <c:v>0.105133056640625</c:v>
                </c:pt>
                <c:pt idx="83">
                  <c:v>0.107574462890625</c:v>
                </c:pt>
                <c:pt idx="84">
                  <c:v>0.110015869140625</c:v>
                </c:pt>
                <c:pt idx="85">
                  <c:v>0.112457275390625</c:v>
                </c:pt>
                <c:pt idx="86">
                  <c:v>0.114898681640625</c:v>
                </c:pt>
                <c:pt idx="87">
                  <c:v>0.117340087890625</c:v>
                </c:pt>
                <c:pt idx="88">
                  <c:v>0.119781494140625</c:v>
                </c:pt>
                <c:pt idx="89">
                  <c:v>0.122222900390625</c:v>
                </c:pt>
                <c:pt idx="90">
                  <c:v>0.124664306640625</c:v>
                </c:pt>
                <c:pt idx="91">
                  <c:v>0.127105712890625</c:v>
                </c:pt>
                <c:pt idx="92">
                  <c:v>0.129547119140625</c:v>
                </c:pt>
                <c:pt idx="93">
                  <c:v>0.131988525390625</c:v>
                </c:pt>
                <c:pt idx="94">
                  <c:v>0.134429931640625</c:v>
                </c:pt>
                <c:pt idx="95">
                  <c:v>0.136871337890625</c:v>
                </c:pt>
                <c:pt idx="96">
                  <c:v>0.139312744140625</c:v>
                </c:pt>
                <c:pt idx="97">
                  <c:v>0.141754150390625</c:v>
                </c:pt>
                <c:pt idx="98">
                  <c:v>0.144195556640625</c:v>
                </c:pt>
                <c:pt idx="99">
                  <c:v>0.146636962890625</c:v>
                </c:pt>
                <c:pt idx="100">
                  <c:v>0.149078369140625</c:v>
                </c:pt>
                <c:pt idx="101">
                  <c:v>0.151519775390625</c:v>
                </c:pt>
                <c:pt idx="102">
                  <c:v>0.153961181640625</c:v>
                </c:pt>
                <c:pt idx="103">
                  <c:v>0.156402587890625</c:v>
                </c:pt>
                <c:pt idx="104">
                  <c:v>0.158843994140625</c:v>
                </c:pt>
                <c:pt idx="105">
                  <c:v>0.161285400390625</c:v>
                </c:pt>
                <c:pt idx="106">
                  <c:v>0.163726806640625</c:v>
                </c:pt>
                <c:pt idx="107">
                  <c:v>0.166168212890625</c:v>
                </c:pt>
                <c:pt idx="108">
                  <c:v>0.168609619140625</c:v>
                </c:pt>
                <c:pt idx="109">
                  <c:v>0.171051025390625</c:v>
                </c:pt>
                <c:pt idx="110">
                  <c:v>0.173492431640625</c:v>
                </c:pt>
                <c:pt idx="111">
                  <c:v>0.175933837890625</c:v>
                </c:pt>
                <c:pt idx="112">
                  <c:v>0.178375244140625</c:v>
                </c:pt>
                <c:pt idx="113">
                  <c:v>0.180816650390625</c:v>
                </c:pt>
                <c:pt idx="114">
                  <c:v>0.183258056640625</c:v>
                </c:pt>
                <c:pt idx="115">
                  <c:v>0.185699462890625</c:v>
                </c:pt>
                <c:pt idx="116">
                  <c:v>0.188140869140625</c:v>
                </c:pt>
                <c:pt idx="117">
                  <c:v>0.190582275390625</c:v>
                </c:pt>
                <c:pt idx="118">
                  <c:v>0.193023681640625</c:v>
                </c:pt>
                <c:pt idx="119">
                  <c:v>0.195465087890625</c:v>
                </c:pt>
                <c:pt idx="120">
                  <c:v>0.197906494140625</c:v>
                </c:pt>
                <c:pt idx="121">
                  <c:v>0.200347900390625</c:v>
                </c:pt>
                <c:pt idx="122">
                  <c:v>0.202789306640625</c:v>
                </c:pt>
                <c:pt idx="123">
                  <c:v>0.205230712890625</c:v>
                </c:pt>
                <c:pt idx="124">
                  <c:v>0.207672119140625</c:v>
                </c:pt>
                <c:pt idx="125">
                  <c:v>0.210113525390625</c:v>
                </c:pt>
                <c:pt idx="126">
                  <c:v>0.212554931640625</c:v>
                </c:pt>
                <c:pt idx="127">
                  <c:v>0.214996337890625</c:v>
                </c:pt>
                <c:pt idx="128">
                  <c:v>0.217437744140625</c:v>
                </c:pt>
                <c:pt idx="129">
                  <c:v>0.219879150390625</c:v>
                </c:pt>
                <c:pt idx="130">
                  <c:v>0.222320556640625</c:v>
                </c:pt>
                <c:pt idx="131">
                  <c:v>0.224761962890625</c:v>
                </c:pt>
                <c:pt idx="132">
                  <c:v>0.227203369140625</c:v>
                </c:pt>
                <c:pt idx="133">
                  <c:v>0.229644775390625</c:v>
                </c:pt>
                <c:pt idx="134">
                  <c:v>0.232086181640625</c:v>
                </c:pt>
                <c:pt idx="135">
                  <c:v>0.234527587890625</c:v>
                </c:pt>
                <c:pt idx="136">
                  <c:v>0.236968994140625</c:v>
                </c:pt>
                <c:pt idx="137">
                  <c:v>0.239410400390625</c:v>
                </c:pt>
                <c:pt idx="138">
                  <c:v>0.241851806640625</c:v>
                </c:pt>
                <c:pt idx="139">
                  <c:v>0.244293212890625</c:v>
                </c:pt>
                <c:pt idx="140">
                  <c:v>0.246734619140625</c:v>
                </c:pt>
                <c:pt idx="141">
                  <c:v>0.249176025390625</c:v>
                </c:pt>
                <c:pt idx="142">
                  <c:v>0.251617431640625</c:v>
                </c:pt>
                <c:pt idx="143">
                  <c:v>0.254058837890625</c:v>
                </c:pt>
                <c:pt idx="144">
                  <c:v>0.256500244140625</c:v>
                </c:pt>
                <c:pt idx="145">
                  <c:v>0.258941650390625</c:v>
                </c:pt>
                <c:pt idx="146">
                  <c:v>0.261383056640625</c:v>
                </c:pt>
                <c:pt idx="147">
                  <c:v>0.263824462890625</c:v>
                </c:pt>
                <c:pt idx="148">
                  <c:v>0.266265869140625</c:v>
                </c:pt>
                <c:pt idx="149">
                  <c:v>0.268707275390625</c:v>
                </c:pt>
                <c:pt idx="150">
                  <c:v>0.271148681640625</c:v>
                </c:pt>
                <c:pt idx="151">
                  <c:v>0.273590087890625</c:v>
                </c:pt>
                <c:pt idx="152">
                  <c:v>0.276031494140625</c:v>
                </c:pt>
                <c:pt idx="153">
                  <c:v>0.278472900390625</c:v>
                </c:pt>
                <c:pt idx="154">
                  <c:v>0.280914306640625</c:v>
                </c:pt>
                <c:pt idx="155">
                  <c:v>0.283355712890625</c:v>
                </c:pt>
                <c:pt idx="156">
                  <c:v>0.285797119140625</c:v>
                </c:pt>
                <c:pt idx="157">
                  <c:v>0.288238525390625</c:v>
                </c:pt>
                <c:pt idx="158">
                  <c:v>0.290679931640625</c:v>
                </c:pt>
                <c:pt idx="159">
                  <c:v>0.293121337890625</c:v>
                </c:pt>
                <c:pt idx="160">
                  <c:v>0.295562744140625</c:v>
                </c:pt>
                <c:pt idx="161">
                  <c:v>0.298004150390625</c:v>
                </c:pt>
                <c:pt idx="162">
                  <c:v>0.300445556640625</c:v>
                </c:pt>
                <c:pt idx="163">
                  <c:v>0.302886962890625</c:v>
                </c:pt>
                <c:pt idx="164">
                  <c:v>0.305328369140625</c:v>
                </c:pt>
                <c:pt idx="165">
                  <c:v>0.307769775390625</c:v>
                </c:pt>
                <c:pt idx="166">
                  <c:v>0.310211181640625</c:v>
                </c:pt>
                <c:pt idx="167">
                  <c:v>0.312652587890625</c:v>
                </c:pt>
                <c:pt idx="168">
                  <c:v>0.315093994140625</c:v>
                </c:pt>
                <c:pt idx="169">
                  <c:v>0.317535400390625</c:v>
                </c:pt>
                <c:pt idx="170">
                  <c:v>0.319976806640625</c:v>
                </c:pt>
                <c:pt idx="171">
                  <c:v>0.322418212890625</c:v>
                </c:pt>
                <c:pt idx="172">
                  <c:v>0.324859619140625</c:v>
                </c:pt>
                <c:pt idx="173">
                  <c:v>0.327301025390625</c:v>
                </c:pt>
                <c:pt idx="174">
                  <c:v>0.329742431640625</c:v>
                </c:pt>
                <c:pt idx="175">
                  <c:v>0.332183837890625</c:v>
                </c:pt>
                <c:pt idx="176">
                  <c:v>0.334625244140625</c:v>
                </c:pt>
                <c:pt idx="177">
                  <c:v>0.337066650390625</c:v>
                </c:pt>
                <c:pt idx="178">
                  <c:v>0.339508056640625</c:v>
                </c:pt>
                <c:pt idx="179">
                  <c:v>0.341949462890625</c:v>
                </c:pt>
                <c:pt idx="180">
                  <c:v>0.344390869140625</c:v>
                </c:pt>
                <c:pt idx="181">
                  <c:v>0.346832275390625</c:v>
                </c:pt>
                <c:pt idx="182">
                  <c:v>0.349273681640625</c:v>
                </c:pt>
                <c:pt idx="183">
                  <c:v>0.351715087890625</c:v>
                </c:pt>
                <c:pt idx="184">
                  <c:v>0.354156494140625</c:v>
                </c:pt>
                <c:pt idx="185">
                  <c:v>0.356597900390625</c:v>
                </c:pt>
                <c:pt idx="186">
                  <c:v>0.359039306640625</c:v>
                </c:pt>
                <c:pt idx="187">
                  <c:v>0.361480712890625</c:v>
                </c:pt>
                <c:pt idx="188">
                  <c:v>0.363922119140625</c:v>
                </c:pt>
                <c:pt idx="189">
                  <c:v>0.366363525390625</c:v>
                </c:pt>
                <c:pt idx="190">
                  <c:v>0.368804931640625</c:v>
                </c:pt>
                <c:pt idx="191">
                  <c:v>0.371246337890625</c:v>
                </c:pt>
                <c:pt idx="192">
                  <c:v>0.373687744140625</c:v>
                </c:pt>
                <c:pt idx="193">
                  <c:v>0.376129150390625</c:v>
                </c:pt>
                <c:pt idx="194">
                  <c:v>0.378570556640625</c:v>
                </c:pt>
                <c:pt idx="195">
                  <c:v>0.381011962890625</c:v>
                </c:pt>
                <c:pt idx="196">
                  <c:v>0.383453369140625</c:v>
                </c:pt>
                <c:pt idx="197">
                  <c:v>0.385894775390625</c:v>
                </c:pt>
                <c:pt idx="198">
                  <c:v>0.388336181640625</c:v>
                </c:pt>
                <c:pt idx="199">
                  <c:v>0.390777587890625</c:v>
                </c:pt>
                <c:pt idx="200">
                  <c:v>0.393218994140625</c:v>
                </c:pt>
                <c:pt idx="201">
                  <c:v>0.395660400390625</c:v>
                </c:pt>
                <c:pt idx="202">
                  <c:v>0.398101806640625</c:v>
                </c:pt>
                <c:pt idx="203">
                  <c:v>0.400543212890625</c:v>
                </c:pt>
                <c:pt idx="204">
                  <c:v>0.402984619140625</c:v>
                </c:pt>
                <c:pt idx="205">
                  <c:v>0.405426025390625</c:v>
                </c:pt>
                <c:pt idx="206">
                  <c:v>0.407867431640625</c:v>
                </c:pt>
                <c:pt idx="207">
                  <c:v>0.410308837890625</c:v>
                </c:pt>
                <c:pt idx="208">
                  <c:v>0.412750244140625</c:v>
                </c:pt>
                <c:pt idx="209">
                  <c:v>0.415191650390625</c:v>
                </c:pt>
                <c:pt idx="210">
                  <c:v>0.417633056640625</c:v>
                </c:pt>
                <c:pt idx="211">
                  <c:v>0.420074462890625</c:v>
                </c:pt>
                <c:pt idx="212">
                  <c:v>0.422515869140625</c:v>
                </c:pt>
                <c:pt idx="213">
                  <c:v>0.424957275390625</c:v>
                </c:pt>
                <c:pt idx="214">
                  <c:v>0.427398681640625</c:v>
                </c:pt>
                <c:pt idx="215">
                  <c:v>0.429840087890625</c:v>
                </c:pt>
                <c:pt idx="216">
                  <c:v>0.432281494140625</c:v>
                </c:pt>
                <c:pt idx="217">
                  <c:v>0.434722900390625</c:v>
                </c:pt>
                <c:pt idx="218">
                  <c:v>0.437164306640625</c:v>
                </c:pt>
                <c:pt idx="219">
                  <c:v>0.439605712890625</c:v>
                </c:pt>
                <c:pt idx="220">
                  <c:v>0.442047119140625</c:v>
                </c:pt>
                <c:pt idx="221">
                  <c:v>0.444488525390625</c:v>
                </c:pt>
                <c:pt idx="222">
                  <c:v>0.446929931640625</c:v>
                </c:pt>
                <c:pt idx="223">
                  <c:v>0.449371337890625</c:v>
                </c:pt>
                <c:pt idx="224">
                  <c:v>0.451812744140625</c:v>
                </c:pt>
                <c:pt idx="225">
                  <c:v>0.454254150390625</c:v>
                </c:pt>
                <c:pt idx="226">
                  <c:v>0.456695556640625</c:v>
                </c:pt>
                <c:pt idx="227">
                  <c:v>0.459136962890625</c:v>
                </c:pt>
                <c:pt idx="228">
                  <c:v>0.461578369140625</c:v>
                </c:pt>
                <c:pt idx="229">
                  <c:v>0.464019775390625</c:v>
                </c:pt>
                <c:pt idx="230">
                  <c:v>0.466461181640625</c:v>
                </c:pt>
                <c:pt idx="231">
                  <c:v>0.468902587890625</c:v>
                </c:pt>
                <c:pt idx="232">
                  <c:v>0.471343994140625</c:v>
                </c:pt>
                <c:pt idx="233">
                  <c:v>0.473785400390625</c:v>
                </c:pt>
                <c:pt idx="234">
                  <c:v>0.476226806640625</c:v>
                </c:pt>
                <c:pt idx="235">
                  <c:v>0.478668212890625</c:v>
                </c:pt>
                <c:pt idx="236">
                  <c:v>0.481109619140625</c:v>
                </c:pt>
                <c:pt idx="237">
                  <c:v>0.483551025390625</c:v>
                </c:pt>
                <c:pt idx="238">
                  <c:v>0.485992431640625</c:v>
                </c:pt>
                <c:pt idx="239">
                  <c:v>0.488433837890625</c:v>
                </c:pt>
                <c:pt idx="240">
                  <c:v>0.490875244140625</c:v>
                </c:pt>
                <c:pt idx="241">
                  <c:v>0.493316650390625</c:v>
                </c:pt>
                <c:pt idx="242">
                  <c:v>0.495758056640625</c:v>
                </c:pt>
                <c:pt idx="243">
                  <c:v>0.498199462890625</c:v>
                </c:pt>
                <c:pt idx="244">
                  <c:v>0.500640869140625</c:v>
                </c:pt>
                <c:pt idx="245">
                  <c:v>0.498199462890625</c:v>
                </c:pt>
                <c:pt idx="246">
                  <c:v>0.495758056640625</c:v>
                </c:pt>
                <c:pt idx="247">
                  <c:v>0.493316650390625</c:v>
                </c:pt>
                <c:pt idx="248">
                  <c:v>0.490875244140625</c:v>
                </c:pt>
                <c:pt idx="249">
                  <c:v>0.488433837890625</c:v>
                </c:pt>
                <c:pt idx="250">
                  <c:v>0.485992431640625</c:v>
                </c:pt>
                <c:pt idx="251">
                  <c:v>0.483551025390625</c:v>
                </c:pt>
                <c:pt idx="252">
                  <c:v>0.481109619140625</c:v>
                </c:pt>
                <c:pt idx="253">
                  <c:v>0.478668212890625</c:v>
                </c:pt>
                <c:pt idx="254">
                  <c:v>0.476226806640625</c:v>
                </c:pt>
                <c:pt idx="255">
                  <c:v>0.473785400390625</c:v>
                </c:pt>
                <c:pt idx="256">
                  <c:v>0.471343994140625</c:v>
                </c:pt>
                <c:pt idx="257">
                  <c:v>0.468902587890625</c:v>
                </c:pt>
                <c:pt idx="258">
                  <c:v>0.466461181640625</c:v>
                </c:pt>
                <c:pt idx="259">
                  <c:v>0.464019775390625</c:v>
                </c:pt>
                <c:pt idx="260">
                  <c:v>0.461578369140625</c:v>
                </c:pt>
                <c:pt idx="261">
                  <c:v>0.459136962890625</c:v>
                </c:pt>
                <c:pt idx="262">
                  <c:v>0.456695556640625</c:v>
                </c:pt>
                <c:pt idx="263">
                  <c:v>0.454254150390625</c:v>
                </c:pt>
                <c:pt idx="264">
                  <c:v>0.451812744140625</c:v>
                </c:pt>
                <c:pt idx="265">
                  <c:v>0.449371337890625</c:v>
                </c:pt>
                <c:pt idx="266">
                  <c:v>0.446929931640625</c:v>
                </c:pt>
                <c:pt idx="267">
                  <c:v>0.444488525390625</c:v>
                </c:pt>
                <c:pt idx="268">
                  <c:v>0.442047119140625</c:v>
                </c:pt>
                <c:pt idx="269">
                  <c:v>0.439605712890625</c:v>
                </c:pt>
                <c:pt idx="270">
                  <c:v>0.437164306640625</c:v>
                </c:pt>
                <c:pt idx="271">
                  <c:v>0.434722900390625</c:v>
                </c:pt>
                <c:pt idx="272">
                  <c:v>0.432281494140625</c:v>
                </c:pt>
                <c:pt idx="273">
                  <c:v>0.429840087890625</c:v>
                </c:pt>
                <c:pt idx="274">
                  <c:v>0.427398681640625</c:v>
                </c:pt>
                <c:pt idx="275">
                  <c:v>0.424957275390625</c:v>
                </c:pt>
                <c:pt idx="276">
                  <c:v>0.422515869140625</c:v>
                </c:pt>
                <c:pt idx="277">
                  <c:v>0.420074462890625</c:v>
                </c:pt>
                <c:pt idx="278">
                  <c:v>0.417633056640625</c:v>
                </c:pt>
                <c:pt idx="279">
                  <c:v>0.415191650390625</c:v>
                </c:pt>
                <c:pt idx="280">
                  <c:v>0.412750244140625</c:v>
                </c:pt>
                <c:pt idx="281">
                  <c:v>0.410308837890625</c:v>
                </c:pt>
                <c:pt idx="282">
                  <c:v>0.407867431640625</c:v>
                </c:pt>
                <c:pt idx="283">
                  <c:v>0.405426025390625</c:v>
                </c:pt>
                <c:pt idx="284">
                  <c:v>0.402984619140625</c:v>
                </c:pt>
                <c:pt idx="285">
                  <c:v>0.400543212890625</c:v>
                </c:pt>
                <c:pt idx="286">
                  <c:v>0.398101806640625</c:v>
                </c:pt>
                <c:pt idx="287">
                  <c:v>0.395660400390625</c:v>
                </c:pt>
                <c:pt idx="288">
                  <c:v>0.393218994140625</c:v>
                </c:pt>
                <c:pt idx="289">
                  <c:v>0.390777587890625</c:v>
                </c:pt>
                <c:pt idx="290">
                  <c:v>0.388336181640625</c:v>
                </c:pt>
                <c:pt idx="291">
                  <c:v>0.385894775390625</c:v>
                </c:pt>
                <c:pt idx="292">
                  <c:v>0.383453369140625</c:v>
                </c:pt>
                <c:pt idx="293">
                  <c:v>0.381011962890625</c:v>
                </c:pt>
                <c:pt idx="294">
                  <c:v>0.378570556640625</c:v>
                </c:pt>
                <c:pt idx="295">
                  <c:v>0.376129150390625</c:v>
                </c:pt>
                <c:pt idx="296">
                  <c:v>0.373687744140625</c:v>
                </c:pt>
                <c:pt idx="297">
                  <c:v>0.371246337890625</c:v>
                </c:pt>
                <c:pt idx="298">
                  <c:v>0.368804931640625</c:v>
                </c:pt>
                <c:pt idx="299">
                  <c:v>0.366363525390625</c:v>
                </c:pt>
                <c:pt idx="300">
                  <c:v>0.363922119140625</c:v>
                </c:pt>
                <c:pt idx="301">
                  <c:v>0.361480712890625</c:v>
                </c:pt>
                <c:pt idx="302">
                  <c:v>0.359039306640625</c:v>
                </c:pt>
                <c:pt idx="303">
                  <c:v>0.356597900390625</c:v>
                </c:pt>
                <c:pt idx="304">
                  <c:v>0.354156494140625</c:v>
                </c:pt>
                <c:pt idx="305">
                  <c:v>0.351715087890625</c:v>
                </c:pt>
                <c:pt idx="306">
                  <c:v>0.349273681640625</c:v>
                </c:pt>
                <c:pt idx="307">
                  <c:v>0.346832275390625</c:v>
                </c:pt>
                <c:pt idx="308">
                  <c:v>0.344390869140625</c:v>
                </c:pt>
                <c:pt idx="309">
                  <c:v>0.341949462890625</c:v>
                </c:pt>
                <c:pt idx="310">
                  <c:v>0.339508056640625</c:v>
                </c:pt>
                <c:pt idx="311">
                  <c:v>0.337066650390625</c:v>
                </c:pt>
                <c:pt idx="312">
                  <c:v>0.334625244140625</c:v>
                </c:pt>
                <c:pt idx="313">
                  <c:v>0.332183837890625</c:v>
                </c:pt>
                <c:pt idx="314">
                  <c:v>0.329742431640625</c:v>
                </c:pt>
                <c:pt idx="315">
                  <c:v>0.327301025390625</c:v>
                </c:pt>
                <c:pt idx="316">
                  <c:v>0.324859619140625</c:v>
                </c:pt>
                <c:pt idx="317">
                  <c:v>0.322418212890625</c:v>
                </c:pt>
                <c:pt idx="318">
                  <c:v>0.319976806640625</c:v>
                </c:pt>
                <c:pt idx="319">
                  <c:v>0.317535400390625</c:v>
                </c:pt>
                <c:pt idx="320">
                  <c:v>0.315093994140625</c:v>
                </c:pt>
                <c:pt idx="321">
                  <c:v>0.312652587890625</c:v>
                </c:pt>
                <c:pt idx="322">
                  <c:v>0.310211181640625</c:v>
                </c:pt>
                <c:pt idx="323">
                  <c:v>0.307769775390625</c:v>
                </c:pt>
                <c:pt idx="324">
                  <c:v>0.305328369140625</c:v>
                </c:pt>
                <c:pt idx="325">
                  <c:v>0.302886962890625</c:v>
                </c:pt>
                <c:pt idx="326">
                  <c:v>0.300445556640625</c:v>
                </c:pt>
                <c:pt idx="327">
                  <c:v>0.298004150390625</c:v>
                </c:pt>
                <c:pt idx="328">
                  <c:v>0.295562744140625</c:v>
                </c:pt>
                <c:pt idx="329">
                  <c:v>0.293121337890625</c:v>
                </c:pt>
                <c:pt idx="330">
                  <c:v>0.290679931640625</c:v>
                </c:pt>
                <c:pt idx="331">
                  <c:v>0.288238525390625</c:v>
                </c:pt>
                <c:pt idx="332">
                  <c:v>0.285797119140625</c:v>
                </c:pt>
                <c:pt idx="333">
                  <c:v>0.283355712890625</c:v>
                </c:pt>
                <c:pt idx="334">
                  <c:v>0.280914306640625</c:v>
                </c:pt>
                <c:pt idx="335">
                  <c:v>0.278472900390625</c:v>
                </c:pt>
                <c:pt idx="336">
                  <c:v>0.276031494140625</c:v>
                </c:pt>
                <c:pt idx="337">
                  <c:v>0.273590087890625</c:v>
                </c:pt>
                <c:pt idx="338">
                  <c:v>0.271148681640625</c:v>
                </c:pt>
                <c:pt idx="339">
                  <c:v>0.268707275390625</c:v>
                </c:pt>
                <c:pt idx="340">
                  <c:v>0.266265869140625</c:v>
                </c:pt>
                <c:pt idx="341">
                  <c:v>0.263824462890625</c:v>
                </c:pt>
                <c:pt idx="342">
                  <c:v>0.261383056640625</c:v>
                </c:pt>
                <c:pt idx="343">
                  <c:v>0.258941650390625</c:v>
                </c:pt>
                <c:pt idx="344">
                  <c:v>0.256500244140625</c:v>
                </c:pt>
                <c:pt idx="345">
                  <c:v>0.254058837890625</c:v>
                </c:pt>
                <c:pt idx="346">
                  <c:v>0.251617431640625</c:v>
                </c:pt>
                <c:pt idx="347">
                  <c:v>0.249176025390625</c:v>
                </c:pt>
                <c:pt idx="348">
                  <c:v>0.246734619140625</c:v>
                </c:pt>
                <c:pt idx="349">
                  <c:v>0.244293212890625</c:v>
                </c:pt>
                <c:pt idx="350">
                  <c:v>0.241851806640625</c:v>
                </c:pt>
                <c:pt idx="351">
                  <c:v>0.239410400390625</c:v>
                </c:pt>
                <c:pt idx="352">
                  <c:v>0.236968994140625</c:v>
                </c:pt>
                <c:pt idx="353">
                  <c:v>0.234527587890625</c:v>
                </c:pt>
                <c:pt idx="354">
                  <c:v>0.232086181640625</c:v>
                </c:pt>
                <c:pt idx="355">
                  <c:v>0.229644775390625</c:v>
                </c:pt>
                <c:pt idx="356">
                  <c:v>0.227203369140625</c:v>
                </c:pt>
                <c:pt idx="357">
                  <c:v>0.224761962890625</c:v>
                </c:pt>
                <c:pt idx="358">
                  <c:v>0.222320556640625</c:v>
                </c:pt>
                <c:pt idx="359">
                  <c:v>0.219879150390625</c:v>
                </c:pt>
                <c:pt idx="360">
                  <c:v>0.217437744140625</c:v>
                </c:pt>
                <c:pt idx="361">
                  <c:v>0.214996337890625</c:v>
                </c:pt>
                <c:pt idx="362">
                  <c:v>0.212554931640625</c:v>
                </c:pt>
                <c:pt idx="363">
                  <c:v>0.210113525390625</c:v>
                </c:pt>
                <c:pt idx="364">
                  <c:v>0.207672119140625</c:v>
                </c:pt>
                <c:pt idx="365">
                  <c:v>0.205230712890625</c:v>
                </c:pt>
                <c:pt idx="366">
                  <c:v>0.202789306640625</c:v>
                </c:pt>
                <c:pt idx="367">
                  <c:v>0.200347900390625</c:v>
                </c:pt>
                <c:pt idx="368">
                  <c:v>0.197906494140625</c:v>
                </c:pt>
                <c:pt idx="369">
                  <c:v>0.195465087890625</c:v>
                </c:pt>
                <c:pt idx="370">
                  <c:v>0.193023681640625</c:v>
                </c:pt>
                <c:pt idx="371">
                  <c:v>0.190582275390625</c:v>
                </c:pt>
                <c:pt idx="372">
                  <c:v>0.188140869140625</c:v>
                </c:pt>
                <c:pt idx="373">
                  <c:v>0.185699462890625</c:v>
                </c:pt>
                <c:pt idx="374">
                  <c:v>0.183258056640625</c:v>
                </c:pt>
                <c:pt idx="375">
                  <c:v>0.180816650390625</c:v>
                </c:pt>
                <c:pt idx="376">
                  <c:v>0.178375244140625</c:v>
                </c:pt>
                <c:pt idx="377">
                  <c:v>0.175933837890625</c:v>
                </c:pt>
                <c:pt idx="378">
                  <c:v>0.173492431640625</c:v>
                </c:pt>
                <c:pt idx="379">
                  <c:v>0.171051025390625</c:v>
                </c:pt>
                <c:pt idx="380">
                  <c:v>0.168609619140625</c:v>
                </c:pt>
                <c:pt idx="381">
                  <c:v>0.166168212890625</c:v>
                </c:pt>
                <c:pt idx="382">
                  <c:v>0.163726806640625</c:v>
                </c:pt>
                <c:pt idx="383">
                  <c:v>0.161285400390625</c:v>
                </c:pt>
                <c:pt idx="384">
                  <c:v>0.158843994140625</c:v>
                </c:pt>
                <c:pt idx="385">
                  <c:v>0.156402587890625</c:v>
                </c:pt>
                <c:pt idx="386">
                  <c:v>0.153961181640625</c:v>
                </c:pt>
                <c:pt idx="387">
                  <c:v>0.151519775390625</c:v>
                </c:pt>
                <c:pt idx="388">
                  <c:v>0.149078369140625</c:v>
                </c:pt>
                <c:pt idx="389">
                  <c:v>0.146636962890625</c:v>
                </c:pt>
                <c:pt idx="390">
                  <c:v>0.144195556640625</c:v>
                </c:pt>
                <c:pt idx="391">
                  <c:v>0.141754150390625</c:v>
                </c:pt>
                <c:pt idx="392">
                  <c:v>0.139312744140625</c:v>
                </c:pt>
                <c:pt idx="393">
                  <c:v>0.136871337890625</c:v>
                </c:pt>
                <c:pt idx="394">
                  <c:v>0.134429931640625</c:v>
                </c:pt>
                <c:pt idx="395">
                  <c:v>0.131988525390625</c:v>
                </c:pt>
                <c:pt idx="396">
                  <c:v>0.129547119140625</c:v>
                </c:pt>
                <c:pt idx="397">
                  <c:v>0.127105712890625</c:v>
                </c:pt>
                <c:pt idx="398">
                  <c:v>0.124664306640625</c:v>
                </c:pt>
                <c:pt idx="399">
                  <c:v>0.122222900390625</c:v>
                </c:pt>
                <c:pt idx="400">
                  <c:v>0.119781494140625</c:v>
                </c:pt>
                <c:pt idx="401">
                  <c:v>0.117340087890625</c:v>
                </c:pt>
                <c:pt idx="402">
                  <c:v>0.114898681640625</c:v>
                </c:pt>
                <c:pt idx="403">
                  <c:v>0.112457275390625</c:v>
                </c:pt>
                <c:pt idx="404">
                  <c:v>0.110015869140625</c:v>
                </c:pt>
                <c:pt idx="405">
                  <c:v>0.107574462890625</c:v>
                </c:pt>
                <c:pt idx="406">
                  <c:v>0.105133056640625</c:v>
                </c:pt>
                <c:pt idx="407">
                  <c:v>0.102691650390625</c:v>
                </c:pt>
                <c:pt idx="408">
                  <c:v>0.100250244140625</c:v>
                </c:pt>
                <c:pt idx="409">
                  <c:v>9.7808837890625E-2</c:v>
                </c:pt>
                <c:pt idx="410">
                  <c:v>9.5367431640625E-2</c:v>
                </c:pt>
                <c:pt idx="411">
                  <c:v>9.2926025390625E-2</c:v>
                </c:pt>
                <c:pt idx="412">
                  <c:v>9.0484619140625E-2</c:v>
                </c:pt>
                <c:pt idx="413">
                  <c:v>8.8043212890625E-2</c:v>
                </c:pt>
                <c:pt idx="414">
                  <c:v>8.5601806640625E-2</c:v>
                </c:pt>
                <c:pt idx="415">
                  <c:v>8.3160400390625E-2</c:v>
                </c:pt>
                <c:pt idx="416">
                  <c:v>8.0718994140625E-2</c:v>
                </c:pt>
                <c:pt idx="417">
                  <c:v>7.8277587890625E-2</c:v>
                </c:pt>
                <c:pt idx="418">
                  <c:v>7.5836181640625E-2</c:v>
                </c:pt>
                <c:pt idx="419">
                  <c:v>7.3394775390625E-2</c:v>
                </c:pt>
                <c:pt idx="420">
                  <c:v>7.0953369140625E-2</c:v>
                </c:pt>
                <c:pt idx="421">
                  <c:v>6.8511962890625E-2</c:v>
                </c:pt>
                <c:pt idx="422">
                  <c:v>6.6070556640625E-2</c:v>
                </c:pt>
                <c:pt idx="423">
                  <c:v>6.3629150390625E-2</c:v>
                </c:pt>
                <c:pt idx="424">
                  <c:v>6.1187744140625E-2</c:v>
                </c:pt>
                <c:pt idx="425">
                  <c:v>5.8746337890625E-2</c:v>
                </c:pt>
                <c:pt idx="426">
                  <c:v>5.6304931640625E-2</c:v>
                </c:pt>
                <c:pt idx="427">
                  <c:v>5.3863525390625E-2</c:v>
                </c:pt>
                <c:pt idx="428">
                  <c:v>5.1422119140625E-2</c:v>
                </c:pt>
                <c:pt idx="429">
                  <c:v>4.8980712890625E-2</c:v>
                </c:pt>
                <c:pt idx="430">
                  <c:v>4.6539306640625E-2</c:v>
                </c:pt>
                <c:pt idx="431">
                  <c:v>4.4097900390625E-2</c:v>
                </c:pt>
                <c:pt idx="432">
                  <c:v>4.1656494140625E-2</c:v>
                </c:pt>
                <c:pt idx="433">
                  <c:v>3.9215087890625E-2</c:v>
                </c:pt>
                <c:pt idx="434">
                  <c:v>3.6773681640625E-2</c:v>
                </c:pt>
                <c:pt idx="435">
                  <c:v>3.4332275390625E-2</c:v>
                </c:pt>
                <c:pt idx="436">
                  <c:v>3.1890869140625E-2</c:v>
                </c:pt>
                <c:pt idx="437">
                  <c:v>2.9449462890625E-2</c:v>
                </c:pt>
                <c:pt idx="438">
                  <c:v>2.7008056640625E-2</c:v>
                </c:pt>
                <c:pt idx="439">
                  <c:v>2.4566650390625E-2</c:v>
                </c:pt>
                <c:pt idx="440">
                  <c:v>2.2125244140625E-2</c:v>
                </c:pt>
                <c:pt idx="441">
                  <c:v>1.9683837890625E-2</c:v>
                </c:pt>
                <c:pt idx="442">
                  <c:v>1.7242431640625E-2</c:v>
                </c:pt>
                <c:pt idx="443">
                  <c:v>1.4801025390625E-2</c:v>
                </c:pt>
                <c:pt idx="444">
                  <c:v>1.2359619140625E-2</c:v>
                </c:pt>
                <c:pt idx="445">
                  <c:v>9.918212890625E-3</c:v>
                </c:pt>
                <c:pt idx="446">
                  <c:v>7.476806640625E-3</c:v>
                </c:pt>
                <c:pt idx="447">
                  <c:v>5.035400390625E-3</c:v>
                </c:pt>
                <c:pt idx="448">
                  <c:v>2.593994140625E-3</c:v>
                </c:pt>
                <c:pt idx="449">
                  <c:v>1.52587890625E-4</c:v>
                </c:pt>
                <c:pt idx="450">
                  <c:v>-2.288818359375E-3</c:v>
                </c:pt>
                <c:pt idx="451">
                  <c:v>-4.730224609375E-3</c:v>
                </c:pt>
                <c:pt idx="452">
                  <c:v>-7.171630859375E-3</c:v>
                </c:pt>
                <c:pt idx="453">
                  <c:v>-9.613037109375E-3</c:v>
                </c:pt>
                <c:pt idx="454">
                  <c:v>-1.2054443359375E-2</c:v>
                </c:pt>
                <c:pt idx="455">
                  <c:v>-1.4495849609375E-2</c:v>
                </c:pt>
                <c:pt idx="456">
                  <c:v>-1.6937255859375E-2</c:v>
                </c:pt>
                <c:pt idx="457">
                  <c:v>-1.9378662109375E-2</c:v>
                </c:pt>
                <c:pt idx="458">
                  <c:v>-2.1820068359375E-2</c:v>
                </c:pt>
                <c:pt idx="459">
                  <c:v>-2.4261474609375E-2</c:v>
                </c:pt>
                <c:pt idx="460">
                  <c:v>-2.6702880859375E-2</c:v>
                </c:pt>
                <c:pt idx="461">
                  <c:v>-2.9144287109375E-2</c:v>
                </c:pt>
                <c:pt idx="462">
                  <c:v>-3.1585693359375E-2</c:v>
                </c:pt>
                <c:pt idx="463">
                  <c:v>-3.4027099609375E-2</c:v>
                </c:pt>
                <c:pt idx="464">
                  <c:v>-3.6468505859375E-2</c:v>
                </c:pt>
                <c:pt idx="465">
                  <c:v>-3.8909912109375E-2</c:v>
                </c:pt>
                <c:pt idx="466">
                  <c:v>-4.1351318359375E-2</c:v>
                </c:pt>
                <c:pt idx="467">
                  <c:v>-4.3792724609375E-2</c:v>
                </c:pt>
                <c:pt idx="468">
                  <c:v>-4.6234130859375E-2</c:v>
                </c:pt>
                <c:pt idx="469">
                  <c:v>-4.8675537109375E-2</c:v>
                </c:pt>
                <c:pt idx="470">
                  <c:v>-5.1116943359375E-2</c:v>
                </c:pt>
                <c:pt idx="471">
                  <c:v>-5.3558349609375E-2</c:v>
                </c:pt>
                <c:pt idx="472">
                  <c:v>-5.5999755859375E-2</c:v>
                </c:pt>
                <c:pt idx="473">
                  <c:v>-5.8441162109375E-2</c:v>
                </c:pt>
                <c:pt idx="474">
                  <c:v>-6.0882568359375E-2</c:v>
                </c:pt>
                <c:pt idx="475">
                  <c:v>-6.3323974609375E-2</c:v>
                </c:pt>
                <c:pt idx="476">
                  <c:v>-6.5765380859375E-2</c:v>
                </c:pt>
                <c:pt idx="477">
                  <c:v>-6.8206787109375E-2</c:v>
                </c:pt>
                <c:pt idx="478">
                  <c:v>-7.0648193359375E-2</c:v>
                </c:pt>
                <c:pt idx="479">
                  <c:v>-7.3089599609375E-2</c:v>
                </c:pt>
                <c:pt idx="480">
                  <c:v>-7.5531005859375E-2</c:v>
                </c:pt>
                <c:pt idx="481">
                  <c:v>-7.7972412109375E-2</c:v>
                </c:pt>
                <c:pt idx="482">
                  <c:v>-8.0413818359375E-2</c:v>
                </c:pt>
                <c:pt idx="483">
                  <c:v>-8.2855224609375E-2</c:v>
                </c:pt>
                <c:pt idx="484">
                  <c:v>-8.5296630859375E-2</c:v>
                </c:pt>
                <c:pt idx="485">
                  <c:v>-8.7738037109375E-2</c:v>
                </c:pt>
                <c:pt idx="486">
                  <c:v>-9.0179443359375E-2</c:v>
                </c:pt>
                <c:pt idx="487">
                  <c:v>-9.2620849609375E-2</c:v>
                </c:pt>
                <c:pt idx="488">
                  <c:v>-9.5062255859375E-2</c:v>
                </c:pt>
                <c:pt idx="489">
                  <c:v>-9.7503662109375E-2</c:v>
                </c:pt>
              </c:numCache>
            </c:numRef>
          </c:xVal>
          <c:yVal>
            <c:numRef>
              <c:f>'[Taurine+MoO3 (CVs).xlsx]comparision'!$E$2:$E$491</c:f>
              <c:numCache>
                <c:formatCode>General</c:formatCode>
                <c:ptCount val="490"/>
                <c:pt idx="0">
                  <c:v>-17.15087890625</c:v>
                </c:pt>
                <c:pt idx="1">
                  <c:v>-16.5374755859375</c:v>
                </c:pt>
                <c:pt idx="2">
                  <c:v>-16.0614013671875</c:v>
                </c:pt>
                <c:pt idx="3">
                  <c:v>-15.6646728515625</c:v>
                </c:pt>
                <c:pt idx="4">
                  <c:v>-15.301513671875002</c:v>
                </c:pt>
                <c:pt idx="5">
                  <c:v>-14.9810791015625</c:v>
                </c:pt>
                <c:pt idx="6">
                  <c:v>-14.6820068359375</c:v>
                </c:pt>
                <c:pt idx="7">
                  <c:v>-14.404296875000002</c:v>
                </c:pt>
                <c:pt idx="8">
                  <c:v>-14.178466796875</c:v>
                </c:pt>
                <c:pt idx="9">
                  <c:v>-13.9312744140625</c:v>
                </c:pt>
                <c:pt idx="10">
                  <c:v>-13.711547851562502</c:v>
                </c:pt>
                <c:pt idx="11">
                  <c:v>-13.5009765625</c:v>
                </c:pt>
                <c:pt idx="12">
                  <c:v>-13.2904052734375</c:v>
                </c:pt>
                <c:pt idx="13">
                  <c:v>-13.110351562500002</c:v>
                </c:pt>
                <c:pt idx="14">
                  <c:v>-12.9150390625</c:v>
                </c:pt>
                <c:pt idx="15">
                  <c:v>-12.738037109375</c:v>
                </c:pt>
                <c:pt idx="16">
                  <c:v>-12.567138671875</c:v>
                </c:pt>
                <c:pt idx="17">
                  <c:v>-12.402343750000002</c:v>
                </c:pt>
                <c:pt idx="18">
                  <c:v>-12.234497070312502</c:v>
                </c:pt>
                <c:pt idx="19">
                  <c:v>-12.081909179687502</c:v>
                </c:pt>
                <c:pt idx="20">
                  <c:v>-11.9171142578125</c:v>
                </c:pt>
                <c:pt idx="21">
                  <c:v>-11.758422851562502</c:v>
                </c:pt>
                <c:pt idx="22">
                  <c:v>-11.627197265625</c:v>
                </c:pt>
                <c:pt idx="23">
                  <c:v>-11.4715576171875</c:v>
                </c:pt>
                <c:pt idx="24">
                  <c:v>-11.340332031250002</c:v>
                </c:pt>
                <c:pt idx="25">
                  <c:v>-11.1968994140625</c:v>
                </c:pt>
                <c:pt idx="26">
                  <c:v>-11.07177734375</c:v>
                </c:pt>
                <c:pt idx="27">
                  <c:v>-10.931396484375</c:v>
                </c:pt>
                <c:pt idx="28">
                  <c:v>-10.818481445312502</c:v>
                </c:pt>
                <c:pt idx="29">
                  <c:v>-10.693359375</c:v>
                </c:pt>
                <c:pt idx="30">
                  <c:v>-10.565185546875</c:v>
                </c:pt>
                <c:pt idx="31">
                  <c:v>-10.4583740234375</c:v>
                </c:pt>
                <c:pt idx="32">
                  <c:v>-10.3363037109375</c:v>
                </c:pt>
                <c:pt idx="33">
                  <c:v>-10.223388671875</c:v>
                </c:pt>
                <c:pt idx="34">
                  <c:v>-10.1165771484375</c:v>
                </c:pt>
                <c:pt idx="35">
                  <c:v>-10.0128173828125</c:v>
                </c:pt>
                <c:pt idx="36">
                  <c:v>-9.8968505859375018</c:v>
                </c:pt>
                <c:pt idx="37">
                  <c:v>-9.7869873046875018</c:v>
                </c:pt>
                <c:pt idx="38">
                  <c:v>-9.6954345703125018</c:v>
                </c:pt>
                <c:pt idx="39">
                  <c:v>-9.5855712890625</c:v>
                </c:pt>
                <c:pt idx="40">
                  <c:v>-9.4879150390625</c:v>
                </c:pt>
                <c:pt idx="41">
                  <c:v>-9.3963623046875</c:v>
                </c:pt>
                <c:pt idx="42">
                  <c:v>-9.3048095703125</c:v>
                </c:pt>
                <c:pt idx="43">
                  <c:v>-9.2041015625000018</c:v>
                </c:pt>
                <c:pt idx="44">
                  <c:v>-9.1064453125</c:v>
                </c:pt>
                <c:pt idx="45">
                  <c:v>-9.0423583984375</c:v>
                </c:pt>
                <c:pt idx="46">
                  <c:v>-8.929443359375</c:v>
                </c:pt>
                <c:pt idx="47">
                  <c:v>-8.8531494140625</c:v>
                </c:pt>
                <c:pt idx="48">
                  <c:v>-8.75244140625</c:v>
                </c:pt>
                <c:pt idx="49">
                  <c:v>-8.6791992187500018</c:v>
                </c:pt>
                <c:pt idx="50">
                  <c:v>-8.575439453125</c:v>
                </c:pt>
                <c:pt idx="51">
                  <c:v>-8.5113525390625018</c:v>
                </c:pt>
                <c:pt idx="52">
                  <c:v>-8.4259033203125</c:v>
                </c:pt>
                <c:pt idx="53">
                  <c:v>-8.3404541015625018</c:v>
                </c:pt>
                <c:pt idx="54">
                  <c:v>-8.2611083984375</c:v>
                </c:pt>
                <c:pt idx="55">
                  <c:v>-8.1787109375</c:v>
                </c:pt>
                <c:pt idx="56">
                  <c:v>-8.0902099609375</c:v>
                </c:pt>
                <c:pt idx="57">
                  <c:v>-8.0108642578125</c:v>
                </c:pt>
                <c:pt idx="58">
                  <c:v>-7.9406738281250009</c:v>
                </c:pt>
                <c:pt idx="59">
                  <c:v>-7.8582763671875</c:v>
                </c:pt>
                <c:pt idx="60">
                  <c:v>-7.7667236328125</c:v>
                </c:pt>
                <c:pt idx="61">
                  <c:v>-7.6934814453125018</c:v>
                </c:pt>
                <c:pt idx="62">
                  <c:v>-7.6080322265625009</c:v>
                </c:pt>
                <c:pt idx="63">
                  <c:v>-7.5225830078125009</c:v>
                </c:pt>
                <c:pt idx="64">
                  <c:v>-7.4218750000000009</c:v>
                </c:pt>
                <c:pt idx="65">
                  <c:v>-7.3486328125</c:v>
                </c:pt>
                <c:pt idx="66">
                  <c:v>-7.257080078125</c:v>
                </c:pt>
                <c:pt idx="67">
                  <c:v>-7.1777343750000009</c:v>
                </c:pt>
                <c:pt idx="68">
                  <c:v>-7.0770263671875009</c:v>
                </c:pt>
                <c:pt idx="69">
                  <c:v>-6.9732666015625</c:v>
                </c:pt>
                <c:pt idx="70">
                  <c:v>-6.8939208984375009</c:v>
                </c:pt>
                <c:pt idx="71">
                  <c:v>-6.7779541015625009</c:v>
                </c:pt>
                <c:pt idx="72">
                  <c:v>-6.6772460937500009</c:v>
                </c:pt>
                <c:pt idx="73">
                  <c:v>-6.5643310546875</c:v>
                </c:pt>
                <c:pt idx="74">
                  <c:v>-6.4544677734375009</c:v>
                </c:pt>
                <c:pt idx="75">
                  <c:v>-6.3446044921875009</c:v>
                </c:pt>
                <c:pt idx="76">
                  <c:v>-6.219482421875</c:v>
                </c:pt>
                <c:pt idx="77">
                  <c:v>-6.0791015625000009</c:v>
                </c:pt>
                <c:pt idx="78">
                  <c:v>-5.9295654296875009</c:v>
                </c:pt>
                <c:pt idx="79">
                  <c:v>-5.7922363281250009</c:v>
                </c:pt>
                <c:pt idx="80">
                  <c:v>-5.6488037109375</c:v>
                </c:pt>
                <c:pt idx="81">
                  <c:v>-5.4840087890625009</c:v>
                </c:pt>
                <c:pt idx="82">
                  <c:v>-5.303955078125</c:v>
                </c:pt>
                <c:pt idx="83">
                  <c:v>-5.1177978515625009</c:v>
                </c:pt>
                <c:pt idx="84">
                  <c:v>-4.9102783203125009</c:v>
                </c:pt>
                <c:pt idx="85">
                  <c:v>-4.6936035156250009</c:v>
                </c:pt>
                <c:pt idx="86">
                  <c:v>-4.4677734375</c:v>
                </c:pt>
                <c:pt idx="87">
                  <c:v>-4.2156982421875</c:v>
                </c:pt>
                <c:pt idx="88">
                  <c:v>-3.9581298828125004</c:v>
                </c:pt>
                <c:pt idx="89">
                  <c:v>-3.6672973632812504</c:v>
                </c:pt>
                <c:pt idx="90">
                  <c:v>-3.3737182617187504</c:v>
                </c:pt>
                <c:pt idx="91">
                  <c:v>-3.0377197265625</c:v>
                </c:pt>
                <c:pt idx="92">
                  <c:v>-2.6864624023437504</c:v>
                </c:pt>
                <c:pt idx="93">
                  <c:v>-2.3004150390625</c:v>
                </c:pt>
                <c:pt idx="94">
                  <c:v>-1.8896484375</c:v>
                </c:pt>
                <c:pt idx="95">
                  <c:v>-1.4599609375</c:v>
                </c:pt>
                <c:pt idx="96">
                  <c:v>-0.96221923828125011</c:v>
                </c:pt>
                <c:pt idx="97">
                  <c:v>-0.44586181640625006</c:v>
                </c:pt>
                <c:pt idx="98">
                  <c:v>9.6130371093750014E-2</c:v>
                </c:pt>
                <c:pt idx="99">
                  <c:v>0.68756103515625</c:v>
                </c:pt>
                <c:pt idx="100">
                  <c:v>1.34246826171875</c:v>
                </c:pt>
                <c:pt idx="101">
                  <c:v>2.0397949218750004</c:v>
                </c:pt>
                <c:pt idx="102">
                  <c:v>2.78411865234375</c:v>
                </c:pt>
                <c:pt idx="103">
                  <c:v>3.58612060546875</c:v>
                </c:pt>
                <c:pt idx="104">
                  <c:v>4.4476318359375</c:v>
                </c:pt>
                <c:pt idx="105">
                  <c:v>5.3680419921875</c:v>
                </c:pt>
                <c:pt idx="106">
                  <c:v>6.3537597656250009</c:v>
                </c:pt>
                <c:pt idx="107">
                  <c:v>7.3974609375000009</c:v>
                </c:pt>
                <c:pt idx="108">
                  <c:v>8.5083007812500018</c:v>
                </c:pt>
                <c:pt idx="109">
                  <c:v>9.7076416015625018</c:v>
                </c:pt>
                <c:pt idx="110">
                  <c:v>10.974121093750002</c:v>
                </c:pt>
                <c:pt idx="111">
                  <c:v>12.3016357421875</c:v>
                </c:pt>
                <c:pt idx="112">
                  <c:v>13.723754882812502</c:v>
                </c:pt>
                <c:pt idx="113">
                  <c:v>15.213012695312502</c:v>
                </c:pt>
                <c:pt idx="114">
                  <c:v>16.7816162109375</c:v>
                </c:pt>
                <c:pt idx="115">
                  <c:v>18.399047851562504</c:v>
                </c:pt>
                <c:pt idx="116">
                  <c:v>20.120239257812504</c:v>
                </c:pt>
                <c:pt idx="117">
                  <c:v>21.8994140625</c:v>
                </c:pt>
                <c:pt idx="118">
                  <c:v>23.757934570312504</c:v>
                </c:pt>
                <c:pt idx="119">
                  <c:v>25.640869140625</c:v>
                </c:pt>
                <c:pt idx="120">
                  <c:v>27.627563476562504</c:v>
                </c:pt>
                <c:pt idx="121">
                  <c:v>29.660034179687504</c:v>
                </c:pt>
                <c:pt idx="122">
                  <c:v>31.729125976562504</c:v>
                </c:pt>
                <c:pt idx="123">
                  <c:v>33.85009765625</c:v>
                </c:pt>
                <c:pt idx="124">
                  <c:v>36.0076904296875</c:v>
                </c:pt>
                <c:pt idx="125">
                  <c:v>38.168334960937507</c:v>
                </c:pt>
                <c:pt idx="126">
                  <c:v>40.3594970703125</c:v>
                </c:pt>
                <c:pt idx="127">
                  <c:v>42.5201416015625</c:v>
                </c:pt>
                <c:pt idx="128">
                  <c:v>44.7174072265625</c:v>
                </c:pt>
                <c:pt idx="129">
                  <c:v>46.875</c:v>
                </c:pt>
                <c:pt idx="130">
                  <c:v>49.0264892578125</c:v>
                </c:pt>
                <c:pt idx="131">
                  <c:v>51.055908203125</c:v>
                </c:pt>
                <c:pt idx="132">
                  <c:v>53.131103515625</c:v>
                </c:pt>
                <c:pt idx="133">
                  <c:v>55.084228515625007</c:v>
                </c:pt>
                <c:pt idx="134">
                  <c:v>56.976318359375</c:v>
                </c:pt>
                <c:pt idx="135">
                  <c:v>58.837890625000007</c:v>
                </c:pt>
                <c:pt idx="136">
                  <c:v>60.577392578125</c:v>
                </c:pt>
                <c:pt idx="137">
                  <c:v>62.194824218750007</c:v>
                </c:pt>
                <c:pt idx="138">
                  <c:v>63.690185546875007</c:v>
                </c:pt>
                <c:pt idx="139">
                  <c:v>65.0634765625</c:v>
                </c:pt>
                <c:pt idx="140">
                  <c:v>66.2841796875</c:v>
                </c:pt>
                <c:pt idx="141">
                  <c:v>67.413330078125</c:v>
                </c:pt>
                <c:pt idx="142">
                  <c:v>68.389892578125</c:v>
                </c:pt>
                <c:pt idx="143">
                  <c:v>69.183349609375</c:v>
                </c:pt>
                <c:pt idx="144">
                  <c:v>69.915771484375</c:v>
                </c:pt>
                <c:pt idx="145">
                  <c:v>70.465087890625</c:v>
                </c:pt>
                <c:pt idx="146">
                  <c:v>70.892333984375</c:v>
                </c:pt>
                <c:pt idx="147">
                  <c:v>71.136474609375</c:v>
                </c:pt>
                <c:pt idx="148">
                  <c:v>71.319580078125</c:v>
                </c:pt>
                <c:pt idx="149">
                  <c:v>71.35009765625</c:v>
                </c:pt>
                <c:pt idx="150">
                  <c:v>71.258544921875</c:v>
                </c:pt>
                <c:pt idx="151">
                  <c:v>71.014404296875</c:v>
                </c:pt>
                <c:pt idx="152">
                  <c:v>70.73974609375</c:v>
                </c:pt>
                <c:pt idx="153">
                  <c:v>70.343017578125</c:v>
                </c:pt>
                <c:pt idx="154">
                  <c:v>69.88525390625</c:v>
                </c:pt>
                <c:pt idx="155">
                  <c:v>69.335937500000014</c:v>
                </c:pt>
                <c:pt idx="156">
                  <c:v>68.7255859375</c:v>
                </c:pt>
                <c:pt idx="157">
                  <c:v>68.084716796875014</c:v>
                </c:pt>
                <c:pt idx="158">
                  <c:v>67.3828125</c:v>
                </c:pt>
                <c:pt idx="159">
                  <c:v>66.619873046875014</c:v>
                </c:pt>
                <c:pt idx="160">
                  <c:v>65.85693359375</c:v>
                </c:pt>
                <c:pt idx="161">
                  <c:v>65.0634765625</c:v>
                </c:pt>
                <c:pt idx="162">
                  <c:v>64.239501953125</c:v>
                </c:pt>
                <c:pt idx="163">
                  <c:v>63.415527343750007</c:v>
                </c:pt>
                <c:pt idx="164">
                  <c:v>62.591552734375007</c:v>
                </c:pt>
                <c:pt idx="165">
                  <c:v>61.767578125</c:v>
                </c:pt>
                <c:pt idx="166">
                  <c:v>60.943603515625</c:v>
                </c:pt>
                <c:pt idx="167">
                  <c:v>60.150146484375</c:v>
                </c:pt>
                <c:pt idx="168">
                  <c:v>59.326171875000007</c:v>
                </c:pt>
                <c:pt idx="169">
                  <c:v>58.532714843750007</c:v>
                </c:pt>
                <c:pt idx="170">
                  <c:v>57.739257812500007</c:v>
                </c:pt>
                <c:pt idx="171">
                  <c:v>56.94580078125</c:v>
                </c:pt>
                <c:pt idx="172">
                  <c:v>56.182861328125007</c:v>
                </c:pt>
                <c:pt idx="173">
                  <c:v>55.450439453125007</c:v>
                </c:pt>
                <c:pt idx="174">
                  <c:v>54.718017578125007</c:v>
                </c:pt>
                <c:pt idx="175">
                  <c:v>54.01611328125</c:v>
                </c:pt>
                <c:pt idx="176">
                  <c:v>53.314208984375</c:v>
                </c:pt>
                <c:pt idx="177">
                  <c:v>52.642822265625</c:v>
                </c:pt>
                <c:pt idx="178">
                  <c:v>52.001953125000007</c:v>
                </c:pt>
                <c:pt idx="179">
                  <c:v>51.361083984375</c:v>
                </c:pt>
                <c:pt idx="180">
                  <c:v>50.720214843750007</c:v>
                </c:pt>
                <c:pt idx="181">
                  <c:v>50.109863281250007</c:v>
                </c:pt>
                <c:pt idx="182">
                  <c:v>49.560546875</c:v>
                </c:pt>
                <c:pt idx="183">
                  <c:v>49.0081787109375</c:v>
                </c:pt>
                <c:pt idx="184">
                  <c:v>48.4619140625</c:v>
                </c:pt>
                <c:pt idx="185">
                  <c:v>47.940063476562507</c:v>
                </c:pt>
                <c:pt idx="186">
                  <c:v>47.418212890625</c:v>
                </c:pt>
                <c:pt idx="187">
                  <c:v>46.917724609375</c:v>
                </c:pt>
                <c:pt idx="188">
                  <c:v>46.435546875</c:v>
                </c:pt>
                <c:pt idx="189">
                  <c:v>45.9686279296875</c:v>
                </c:pt>
                <c:pt idx="190">
                  <c:v>45.5108642578125</c:v>
                </c:pt>
                <c:pt idx="191">
                  <c:v>45.074462890625</c:v>
                </c:pt>
                <c:pt idx="192">
                  <c:v>44.6380615234375</c:v>
                </c:pt>
                <c:pt idx="193">
                  <c:v>44.219970703125</c:v>
                </c:pt>
                <c:pt idx="194">
                  <c:v>43.817138671875</c:v>
                </c:pt>
                <c:pt idx="195">
                  <c:v>43.42041015625</c:v>
                </c:pt>
                <c:pt idx="196">
                  <c:v>43.05419921875</c:v>
                </c:pt>
                <c:pt idx="197">
                  <c:v>42.7001953125</c:v>
                </c:pt>
                <c:pt idx="198">
                  <c:v>42.3126220703125</c:v>
                </c:pt>
                <c:pt idx="199">
                  <c:v>41.979980468750007</c:v>
                </c:pt>
                <c:pt idx="200">
                  <c:v>41.656494140625</c:v>
                </c:pt>
                <c:pt idx="201">
                  <c:v>41.32080078125</c:v>
                </c:pt>
                <c:pt idx="202">
                  <c:v>41.003417968750007</c:v>
                </c:pt>
                <c:pt idx="203">
                  <c:v>40.679931640625</c:v>
                </c:pt>
                <c:pt idx="204">
                  <c:v>40.383911132812507</c:v>
                </c:pt>
                <c:pt idx="205">
                  <c:v>40.106201171875</c:v>
                </c:pt>
                <c:pt idx="206">
                  <c:v>39.813232421875</c:v>
                </c:pt>
                <c:pt idx="207">
                  <c:v>39.53857421875</c:v>
                </c:pt>
                <c:pt idx="208">
                  <c:v>39.263916015625</c:v>
                </c:pt>
                <c:pt idx="209">
                  <c:v>39.013671875</c:v>
                </c:pt>
                <c:pt idx="210">
                  <c:v>38.76953125</c:v>
                </c:pt>
                <c:pt idx="211">
                  <c:v>38.519287109375</c:v>
                </c:pt>
                <c:pt idx="212">
                  <c:v>38.2781982421875</c:v>
                </c:pt>
                <c:pt idx="213">
                  <c:v>38.046264648437507</c:v>
                </c:pt>
                <c:pt idx="214">
                  <c:v>37.823486328125</c:v>
                </c:pt>
                <c:pt idx="215">
                  <c:v>37.622070312500007</c:v>
                </c:pt>
                <c:pt idx="216">
                  <c:v>37.4053955078125</c:v>
                </c:pt>
                <c:pt idx="217">
                  <c:v>37.1978759765625</c:v>
                </c:pt>
                <c:pt idx="218">
                  <c:v>36.999511718750007</c:v>
                </c:pt>
                <c:pt idx="219">
                  <c:v>36.80419921875</c:v>
                </c:pt>
                <c:pt idx="220">
                  <c:v>36.627197265625007</c:v>
                </c:pt>
                <c:pt idx="221">
                  <c:v>36.447143554687507</c:v>
                </c:pt>
                <c:pt idx="222">
                  <c:v>36.2823486328125</c:v>
                </c:pt>
                <c:pt idx="223">
                  <c:v>36.1236572265625</c:v>
                </c:pt>
                <c:pt idx="224">
                  <c:v>35.952758789062507</c:v>
                </c:pt>
                <c:pt idx="225">
                  <c:v>35.797119140625</c:v>
                </c:pt>
                <c:pt idx="226">
                  <c:v>35.6536865234375</c:v>
                </c:pt>
                <c:pt idx="227">
                  <c:v>35.525512695312507</c:v>
                </c:pt>
                <c:pt idx="228">
                  <c:v>35.3759765625</c:v>
                </c:pt>
                <c:pt idx="229">
                  <c:v>35.235595703125</c:v>
                </c:pt>
                <c:pt idx="230">
                  <c:v>35.1226806640625</c:v>
                </c:pt>
                <c:pt idx="231">
                  <c:v>35.0067138671875</c:v>
                </c:pt>
                <c:pt idx="232">
                  <c:v>34.906005859375007</c:v>
                </c:pt>
                <c:pt idx="233">
                  <c:v>34.783935546875007</c:v>
                </c:pt>
                <c:pt idx="234">
                  <c:v>34.7015380859375</c:v>
                </c:pt>
                <c:pt idx="235">
                  <c:v>34.600830078125007</c:v>
                </c:pt>
                <c:pt idx="236">
                  <c:v>34.5245361328125</c:v>
                </c:pt>
                <c:pt idx="237">
                  <c:v>34.4512939453125</c:v>
                </c:pt>
                <c:pt idx="238">
                  <c:v>34.3780517578125</c:v>
                </c:pt>
                <c:pt idx="239">
                  <c:v>34.3231201171875</c:v>
                </c:pt>
                <c:pt idx="240">
                  <c:v>34.2620849609375</c:v>
                </c:pt>
                <c:pt idx="241">
                  <c:v>34.228515625000007</c:v>
                </c:pt>
                <c:pt idx="242">
                  <c:v>34.1827392578125</c:v>
                </c:pt>
                <c:pt idx="243">
                  <c:v>34.1552734375</c:v>
                </c:pt>
                <c:pt idx="244">
                  <c:v>34.1400146484375</c:v>
                </c:pt>
                <c:pt idx="245">
                  <c:v>33.001708984375007</c:v>
                </c:pt>
                <c:pt idx="246">
                  <c:v>32.3028564453125</c:v>
                </c:pt>
                <c:pt idx="247">
                  <c:v>31.7352294921875</c:v>
                </c:pt>
                <c:pt idx="248">
                  <c:v>31.25</c:v>
                </c:pt>
                <c:pt idx="249">
                  <c:v>30.8258056640625</c:v>
                </c:pt>
                <c:pt idx="250">
                  <c:v>30.432128906250004</c:v>
                </c:pt>
                <c:pt idx="251">
                  <c:v>30.065917968750004</c:v>
                </c:pt>
                <c:pt idx="252">
                  <c:v>29.7088623046875</c:v>
                </c:pt>
                <c:pt idx="253">
                  <c:v>29.39453125</c:v>
                </c:pt>
                <c:pt idx="254">
                  <c:v>29.1229248046875</c:v>
                </c:pt>
                <c:pt idx="255">
                  <c:v>28.829956054687504</c:v>
                </c:pt>
                <c:pt idx="256">
                  <c:v>28.558349609375004</c:v>
                </c:pt>
                <c:pt idx="257">
                  <c:v>28.302001953125</c:v>
                </c:pt>
                <c:pt idx="258">
                  <c:v>28.045654296875</c:v>
                </c:pt>
                <c:pt idx="259">
                  <c:v>27.816772460937504</c:v>
                </c:pt>
                <c:pt idx="260">
                  <c:v>27.587890625</c:v>
                </c:pt>
                <c:pt idx="261">
                  <c:v>27.374267578125</c:v>
                </c:pt>
                <c:pt idx="262">
                  <c:v>27.1575927734375</c:v>
                </c:pt>
                <c:pt idx="263">
                  <c:v>26.96533203125</c:v>
                </c:pt>
                <c:pt idx="264">
                  <c:v>26.751708984375</c:v>
                </c:pt>
                <c:pt idx="265">
                  <c:v>26.5655517578125</c:v>
                </c:pt>
                <c:pt idx="266">
                  <c:v>26.376342773437504</c:v>
                </c:pt>
                <c:pt idx="267">
                  <c:v>26.187133789062504</c:v>
                </c:pt>
                <c:pt idx="268">
                  <c:v>26.0101318359375</c:v>
                </c:pt>
                <c:pt idx="269">
                  <c:v>25.830078125</c:v>
                </c:pt>
                <c:pt idx="270">
                  <c:v>25.668334960937504</c:v>
                </c:pt>
                <c:pt idx="271">
                  <c:v>25.4913330078125</c:v>
                </c:pt>
                <c:pt idx="272">
                  <c:v>25.326538085937504</c:v>
                </c:pt>
                <c:pt idx="273">
                  <c:v>25.1800537109375</c:v>
                </c:pt>
                <c:pt idx="274">
                  <c:v>25.0091552734375</c:v>
                </c:pt>
                <c:pt idx="275">
                  <c:v>24.8565673828125</c:v>
                </c:pt>
                <c:pt idx="276">
                  <c:v>24.7039794921875</c:v>
                </c:pt>
                <c:pt idx="277">
                  <c:v>24.54833984375</c:v>
                </c:pt>
                <c:pt idx="278">
                  <c:v>24.3927001953125</c:v>
                </c:pt>
                <c:pt idx="279">
                  <c:v>24.249267578125004</c:v>
                </c:pt>
                <c:pt idx="280">
                  <c:v>24.090576171875</c:v>
                </c:pt>
                <c:pt idx="281">
                  <c:v>23.956298828125</c:v>
                </c:pt>
                <c:pt idx="282">
                  <c:v>23.8006591796875</c:v>
                </c:pt>
                <c:pt idx="283">
                  <c:v>23.6572265625</c:v>
                </c:pt>
                <c:pt idx="284">
                  <c:v>23.516845703125004</c:v>
                </c:pt>
                <c:pt idx="285">
                  <c:v>23.3734130859375</c:v>
                </c:pt>
                <c:pt idx="286">
                  <c:v>23.236083984375004</c:v>
                </c:pt>
                <c:pt idx="287">
                  <c:v>23.083496093750004</c:v>
                </c:pt>
                <c:pt idx="288">
                  <c:v>22.9461669921875</c:v>
                </c:pt>
                <c:pt idx="289">
                  <c:v>22.802734375000004</c:v>
                </c:pt>
                <c:pt idx="290">
                  <c:v>22.656250000000004</c:v>
                </c:pt>
                <c:pt idx="291">
                  <c:v>22.5067138671875</c:v>
                </c:pt>
                <c:pt idx="292">
                  <c:v>22.3602294921875</c:v>
                </c:pt>
                <c:pt idx="293">
                  <c:v>22.2076416015625</c:v>
                </c:pt>
                <c:pt idx="294">
                  <c:v>22.052001953125</c:v>
                </c:pt>
                <c:pt idx="295">
                  <c:v>21.914672851562504</c:v>
                </c:pt>
                <c:pt idx="296">
                  <c:v>21.755981445312504</c:v>
                </c:pt>
                <c:pt idx="297">
                  <c:v>21.59423828125</c:v>
                </c:pt>
                <c:pt idx="298">
                  <c:v>21.435546875</c:v>
                </c:pt>
                <c:pt idx="299">
                  <c:v>21.264648437500004</c:v>
                </c:pt>
                <c:pt idx="300">
                  <c:v>21.09375</c:v>
                </c:pt>
                <c:pt idx="301">
                  <c:v>20.9228515625</c:v>
                </c:pt>
                <c:pt idx="302">
                  <c:v>20.745849609375004</c:v>
                </c:pt>
                <c:pt idx="303">
                  <c:v>20.556640625000004</c:v>
                </c:pt>
                <c:pt idx="304">
                  <c:v>20.373535156250004</c:v>
                </c:pt>
                <c:pt idx="305">
                  <c:v>20.166015625</c:v>
                </c:pt>
                <c:pt idx="306">
                  <c:v>19.9615478515625</c:v>
                </c:pt>
                <c:pt idx="307">
                  <c:v>19.7509765625</c:v>
                </c:pt>
                <c:pt idx="308">
                  <c:v>19.512939453125004</c:v>
                </c:pt>
                <c:pt idx="309">
                  <c:v>19.281005859375</c:v>
                </c:pt>
                <c:pt idx="310">
                  <c:v>19.0277099609375</c:v>
                </c:pt>
                <c:pt idx="311">
                  <c:v>18.756103515625</c:v>
                </c:pt>
                <c:pt idx="312">
                  <c:v>18.463134765625</c:v>
                </c:pt>
                <c:pt idx="313">
                  <c:v>18.17626953125</c:v>
                </c:pt>
                <c:pt idx="314">
                  <c:v>17.852783203125004</c:v>
                </c:pt>
                <c:pt idx="315">
                  <c:v>17.529296875</c:v>
                </c:pt>
                <c:pt idx="316">
                  <c:v>17.1600341796875</c:v>
                </c:pt>
                <c:pt idx="317">
                  <c:v>16.778564453125004</c:v>
                </c:pt>
                <c:pt idx="318">
                  <c:v>16.375732421875004</c:v>
                </c:pt>
                <c:pt idx="319">
                  <c:v>15.93017578125</c:v>
                </c:pt>
                <c:pt idx="320">
                  <c:v>15.4754638671875</c:v>
                </c:pt>
                <c:pt idx="321">
                  <c:v>14.9658203125</c:v>
                </c:pt>
                <c:pt idx="322">
                  <c:v>14.404296875000002</c:v>
                </c:pt>
                <c:pt idx="323">
                  <c:v>13.848876953125002</c:v>
                </c:pt>
                <c:pt idx="324">
                  <c:v>13.232421875000002</c:v>
                </c:pt>
                <c:pt idx="325">
                  <c:v>12.570190429687502</c:v>
                </c:pt>
                <c:pt idx="326">
                  <c:v>11.871337890625</c:v>
                </c:pt>
                <c:pt idx="327">
                  <c:v>11.1236572265625</c:v>
                </c:pt>
                <c:pt idx="328">
                  <c:v>10.2996826171875</c:v>
                </c:pt>
                <c:pt idx="329">
                  <c:v>9.4268798828125</c:v>
                </c:pt>
                <c:pt idx="330">
                  <c:v>8.5113525390625018</c:v>
                </c:pt>
                <c:pt idx="331">
                  <c:v>7.5347900390625</c:v>
                </c:pt>
                <c:pt idx="332">
                  <c:v>6.4788818359375009</c:v>
                </c:pt>
                <c:pt idx="333">
                  <c:v>5.35888671875</c:v>
                </c:pt>
                <c:pt idx="334">
                  <c:v>4.1726684570312509</c:v>
                </c:pt>
                <c:pt idx="335">
                  <c:v>2.9147338867187504</c:v>
                </c:pt>
                <c:pt idx="336">
                  <c:v>1.5786743164062502</c:v>
                </c:pt>
                <c:pt idx="337">
                  <c:v>0.1458740234375</c:v>
                </c:pt>
                <c:pt idx="338">
                  <c:v>-1.30096435546875</c:v>
                </c:pt>
                <c:pt idx="339">
                  <c:v>-2.864990234375</c:v>
                </c:pt>
                <c:pt idx="340">
                  <c:v>-4.498291015625</c:v>
                </c:pt>
                <c:pt idx="341">
                  <c:v>-6.2011718750000009</c:v>
                </c:pt>
                <c:pt idx="342">
                  <c:v>-7.9681396484375</c:v>
                </c:pt>
                <c:pt idx="343">
                  <c:v>-9.8236083984375</c:v>
                </c:pt>
                <c:pt idx="344">
                  <c:v>-11.7340087890625</c:v>
                </c:pt>
                <c:pt idx="345">
                  <c:v>-13.720703125000002</c:v>
                </c:pt>
                <c:pt idx="346">
                  <c:v>-15.7501220703125</c:v>
                </c:pt>
                <c:pt idx="347">
                  <c:v>-17.8314208984375</c:v>
                </c:pt>
                <c:pt idx="348">
                  <c:v>-19.970703125000004</c:v>
                </c:pt>
                <c:pt idx="349">
                  <c:v>-22.125244140625004</c:v>
                </c:pt>
                <c:pt idx="350">
                  <c:v>-24.2950439453125</c:v>
                </c:pt>
                <c:pt idx="351">
                  <c:v>-26.507568359375</c:v>
                </c:pt>
                <c:pt idx="352">
                  <c:v>-28.744506835937504</c:v>
                </c:pt>
                <c:pt idx="353">
                  <c:v>-30.960083007812507</c:v>
                </c:pt>
                <c:pt idx="354">
                  <c:v>-33.203125</c:v>
                </c:pt>
                <c:pt idx="355">
                  <c:v>-35.3790283203125</c:v>
                </c:pt>
                <c:pt idx="356">
                  <c:v>-37.518310546875</c:v>
                </c:pt>
                <c:pt idx="357">
                  <c:v>-39.6240234375</c:v>
                </c:pt>
                <c:pt idx="358">
                  <c:v>-41.619873046875007</c:v>
                </c:pt>
                <c:pt idx="359">
                  <c:v>-43.6004638671875</c:v>
                </c:pt>
                <c:pt idx="360">
                  <c:v>-45.489501953125007</c:v>
                </c:pt>
                <c:pt idx="361">
                  <c:v>-47.296142578125</c:v>
                </c:pt>
                <c:pt idx="362">
                  <c:v>-48.9654541015625</c:v>
                </c:pt>
                <c:pt idx="363">
                  <c:v>-50.537109375000007</c:v>
                </c:pt>
                <c:pt idx="364">
                  <c:v>-52.032470703125</c:v>
                </c:pt>
                <c:pt idx="365">
                  <c:v>-53.375244140625</c:v>
                </c:pt>
                <c:pt idx="366">
                  <c:v>-54.50439453125</c:v>
                </c:pt>
                <c:pt idx="367">
                  <c:v>-55.60302734375</c:v>
                </c:pt>
                <c:pt idx="368">
                  <c:v>-56.5185546875</c:v>
                </c:pt>
                <c:pt idx="369">
                  <c:v>-57.31201171875</c:v>
                </c:pt>
                <c:pt idx="370">
                  <c:v>-57.891845703125</c:v>
                </c:pt>
                <c:pt idx="371">
                  <c:v>-58.410644531250007</c:v>
                </c:pt>
                <c:pt idx="372">
                  <c:v>-58.776855468750007</c:v>
                </c:pt>
                <c:pt idx="373">
                  <c:v>-58.959960937500007</c:v>
                </c:pt>
                <c:pt idx="374">
                  <c:v>-59.051513671875</c:v>
                </c:pt>
                <c:pt idx="375">
                  <c:v>-59.020996093750007</c:v>
                </c:pt>
                <c:pt idx="376">
                  <c:v>-58.898925781250007</c:v>
                </c:pt>
                <c:pt idx="377">
                  <c:v>-58.654785156250007</c:v>
                </c:pt>
                <c:pt idx="378">
                  <c:v>-58.319091796875</c:v>
                </c:pt>
                <c:pt idx="379">
                  <c:v>-57.891845703125</c:v>
                </c:pt>
                <c:pt idx="380">
                  <c:v>-57.373046875</c:v>
                </c:pt>
                <c:pt idx="381">
                  <c:v>-56.793212890625</c:v>
                </c:pt>
                <c:pt idx="382">
                  <c:v>-56.15234375</c:v>
                </c:pt>
                <c:pt idx="383">
                  <c:v>-55.48095703125</c:v>
                </c:pt>
                <c:pt idx="384">
                  <c:v>-54.74853515625</c:v>
                </c:pt>
                <c:pt idx="385">
                  <c:v>-54.01611328125</c:v>
                </c:pt>
                <c:pt idx="386">
                  <c:v>-53.22265625</c:v>
                </c:pt>
                <c:pt idx="387">
                  <c:v>-52.42919921875</c:v>
                </c:pt>
                <c:pt idx="388">
                  <c:v>-51.635742187500007</c:v>
                </c:pt>
                <c:pt idx="389">
                  <c:v>-50.811767578125</c:v>
                </c:pt>
                <c:pt idx="390">
                  <c:v>-49.987792968750007</c:v>
                </c:pt>
                <c:pt idx="391">
                  <c:v>-49.1424560546875</c:v>
                </c:pt>
                <c:pt idx="392">
                  <c:v>-48.3367919921875</c:v>
                </c:pt>
                <c:pt idx="393">
                  <c:v>-47.5372314453125</c:v>
                </c:pt>
                <c:pt idx="394">
                  <c:v>-46.7437744140625</c:v>
                </c:pt>
                <c:pt idx="395">
                  <c:v>-45.9320068359375</c:v>
                </c:pt>
                <c:pt idx="396">
                  <c:v>-45.1690673828125</c:v>
                </c:pt>
                <c:pt idx="397">
                  <c:v>-44.4183349609375</c:v>
                </c:pt>
                <c:pt idx="398">
                  <c:v>-43.6737060546875</c:v>
                </c:pt>
                <c:pt idx="399">
                  <c:v>-42.959594726562507</c:v>
                </c:pt>
                <c:pt idx="400">
                  <c:v>-42.2576904296875</c:v>
                </c:pt>
                <c:pt idx="401">
                  <c:v>-41.552734375000007</c:v>
                </c:pt>
                <c:pt idx="402">
                  <c:v>-40.90576171875</c:v>
                </c:pt>
                <c:pt idx="403">
                  <c:v>-40.258789062500007</c:v>
                </c:pt>
                <c:pt idx="404">
                  <c:v>-39.63623046875</c:v>
                </c:pt>
                <c:pt idx="405">
                  <c:v>-39.0411376953125</c:v>
                </c:pt>
                <c:pt idx="406">
                  <c:v>-38.4307861328125</c:v>
                </c:pt>
                <c:pt idx="407">
                  <c:v>-37.8692626953125</c:v>
                </c:pt>
                <c:pt idx="408">
                  <c:v>-37.304687500000007</c:v>
                </c:pt>
                <c:pt idx="409">
                  <c:v>-36.7767333984375</c:v>
                </c:pt>
                <c:pt idx="410">
                  <c:v>-36.2518310546875</c:v>
                </c:pt>
                <c:pt idx="411">
                  <c:v>-35.7574462890625</c:v>
                </c:pt>
                <c:pt idx="412">
                  <c:v>-35.26611328125</c:v>
                </c:pt>
                <c:pt idx="413">
                  <c:v>-34.796142578125</c:v>
                </c:pt>
                <c:pt idx="414">
                  <c:v>-34.353637695312507</c:v>
                </c:pt>
                <c:pt idx="415">
                  <c:v>-33.8958740234375</c:v>
                </c:pt>
                <c:pt idx="416">
                  <c:v>-33.4808349609375</c:v>
                </c:pt>
                <c:pt idx="417">
                  <c:v>-33.056640625000007</c:v>
                </c:pt>
                <c:pt idx="418">
                  <c:v>-32.65380859375</c:v>
                </c:pt>
                <c:pt idx="419">
                  <c:v>-32.269287109375007</c:v>
                </c:pt>
                <c:pt idx="420">
                  <c:v>-31.893920898437504</c:v>
                </c:pt>
                <c:pt idx="421">
                  <c:v>-31.530761718750004</c:v>
                </c:pt>
                <c:pt idx="422">
                  <c:v>-31.167602539062504</c:v>
                </c:pt>
                <c:pt idx="423">
                  <c:v>-30.841064453125</c:v>
                </c:pt>
                <c:pt idx="424">
                  <c:v>-30.499267578125004</c:v>
                </c:pt>
                <c:pt idx="425">
                  <c:v>-30.17578125</c:v>
                </c:pt>
                <c:pt idx="426">
                  <c:v>-29.879760742187504</c:v>
                </c:pt>
                <c:pt idx="427">
                  <c:v>-29.571533203125004</c:v>
                </c:pt>
                <c:pt idx="428">
                  <c:v>-29.28466796875</c:v>
                </c:pt>
                <c:pt idx="429">
                  <c:v>-28.9947509765625</c:v>
                </c:pt>
                <c:pt idx="430">
                  <c:v>-28.729248046875</c:v>
                </c:pt>
                <c:pt idx="431">
                  <c:v>-28.4454345703125</c:v>
                </c:pt>
                <c:pt idx="432">
                  <c:v>-28.192138671875004</c:v>
                </c:pt>
                <c:pt idx="433">
                  <c:v>-27.9296875</c:v>
                </c:pt>
                <c:pt idx="434">
                  <c:v>-27.703857421875</c:v>
                </c:pt>
                <c:pt idx="435">
                  <c:v>-27.447509765625004</c:v>
                </c:pt>
                <c:pt idx="436">
                  <c:v>-27.206420898437504</c:v>
                </c:pt>
                <c:pt idx="437">
                  <c:v>-27.001953125</c:v>
                </c:pt>
                <c:pt idx="438">
                  <c:v>-26.7822265625</c:v>
                </c:pt>
                <c:pt idx="439">
                  <c:v>-26.57470703125</c:v>
                </c:pt>
                <c:pt idx="440">
                  <c:v>-26.361083984375</c:v>
                </c:pt>
                <c:pt idx="441">
                  <c:v>-26.165771484375</c:v>
                </c:pt>
                <c:pt idx="442">
                  <c:v>-25.9521484375</c:v>
                </c:pt>
                <c:pt idx="443">
                  <c:v>-25.76904296875</c:v>
                </c:pt>
                <c:pt idx="444">
                  <c:v>-25.576782226562504</c:v>
                </c:pt>
                <c:pt idx="445">
                  <c:v>-25.396728515625</c:v>
                </c:pt>
                <c:pt idx="446">
                  <c:v>-25.2197265625</c:v>
                </c:pt>
                <c:pt idx="447">
                  <c:v>-25.0335693359375</c:v>
                </c:pt>
                <c:pt idx="448">
                  <c:v>-24.868774414062504</c:v>
                </c:pt>
                <c:pt idx="449">
                  <c:v>-24.7039794921875</c:v>
                </c:pt>
                <c:pt idx="450">
                  <c:v>-24.54833984375</c:v>
                </c:pt>
                <c:pt idx="451">
                  <c:v>-24.3865966796875</c:v>
                </c:pt>
                <c:pt idx="452">
                  <c:v>-24.2279052734375</c:v>
                </c:pt>
                <c:pt idx="453">
                  <c:v>-24.072265625</c:v>
                </c:pt>
                <c:pt idx="454">
                  <c:v>-23.9227294921875</c:v>
                </c:pt>
                <c:pt idx="455">
                  <c:v>-23.791503906250004</c:v>
                </c:pt>
                <c:pt idx="456">
                  <c:v>-23.6480712890625</c:v>
                </c:pt>
                <c:pt idx="457">
                  <c:v>-23.513793945312504</c:v>
                </c:pt>
                <c:pt idx="458">
                  <c:v>-23.37646484375</c:v>
                </c:pt>
                <c:pt idx="459">
                  <c:v>-23.236083984375004</c:v>
                </c:pt>
                <c:pt idx="460">
                  <c:v>-23.117065429687504</c:v>
                </c:pt>
                <c:pt idx="461">
                  <c:v>-22.991943359375004</c:v>
                </c:pt>
                <c:pt idx="462">
                  <c:v>-22.863769531250004</c:v>
                </c:pt>
                <c:pt idx="463">
                  <c:v>-22.744750976562504</c:v>
                </c:pt>
                <c:pt idx="464">
                  <c:v>-22.607421875</c:v>
                </c:pt>
                <c:pt idx="465">
                  <c:v>-22.491455078125</c:v>
                </c:pt>
                <c:pt idx="466">
                  <c:v>-22.375488281250004</c:v>
                </c:pt>
                <c:pt idx="467">
                  <c:v>-22.253417968750004</c:v>
                </c:pt>
                <c:pt idx="468">
                  <c:v>-22.1527099609375</c:v>
                </c:pt>
                <c:pt idx="469">
                  <c:v>-22.0458984375</c:v>
                </c:pt>
                <c:pt idx="470">
                  <c:v>-21.948242187500004</c:v>
                </c:pt>
                <c:pt idx="471">
                  <c:v>-21.83837890625</c:v>
                </c:pt>
                <c:pt idx="472">
                  <c:v>-21.728515625000004</c:v>
                </c:pt>
                <c:pt idx="473">
                  <c:v>-21.6278076171875</c:v>
                </c:pt>
                <c:pt idx="474">
                  <c:v>-21.539306640625</c:v>
                </c:pt>
                <c:pt idx="475">
                  <c:v>-21.44775390625</c:v>
                </c:pt>
                <c:pt idx="476">
                  <c:v>-21.3470458984375</c:v>
                </c:pt>
                <c:pt idx="477">
                  <c:v>-21.2493896484375</c:v>
                </c:pt>
                <c:pt idx="478">
                  <c:v>-21.173095703125004</c:v>
                </c:pt>
                <c:pt idx="479">
                  <c:v>-21.0906982421875</c:v>
                </c:pt>
                <c:pt idx="480">
                  <c:v>-21.0052490234375</c:v>
                </c:pt>
                <c:pt idx="481">
                  <c:v>-20.9136962890625</c:v>
                </c:pt>
                <c:pt idx="482">
                  <c:v>-20.837402343750004</c:v>
                </c:pt>
                <c:pt idx="483">
                  <c:v>-20.7611083984375</c:v>
                </c:pt>
                <c:pt idx="484">
                  <c:v>-20.69091796875</c:v>
                </c:pt>
                <c:pt idx="485">
                  <c:v>-20.61767578125</c:v>
                </c:pt>
                <c:pt idx="486">
                  <c:v>-20.529174804687504</c:v>
                </c:pt>
                <c:pt idx="487">
                  <c:v>-20.4620361328125</c:v>
                </c:pt>
                <c:pt idx="488">
                  <c:v>-20.404052734375004</c:v>
                </c:pt>
                <c:pt idx="489">
                  <c:v>-20.343017578125004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9181-41B4-9CF3-7875621A0AE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60420056"/>
        <c:axId val="560410872"/>
      </c:scatterChart>
      <c:valAx>
        <c:axId val="560420056"/>
        <c:scaling>
          <c:orientation val="minMax"/>
          <c:min val="-0.2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 (V)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60410872"/>
        <c:crossesAt val="-65"/>
        <c:crossBetween val="midCat"/>
      </c:valAx>
      <c:valAx>
        <c:axId val="560410872"/>
        <c:scaling>
          <c:orientation val="minMax"/>
          <c:max val="75"/>
          <c:min val="-65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 (µA)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60420056"/>
        <c:crossesAt val="-0.2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4039620047494061"/>
          <c:y val="0.61600398585412552"/>
          <c:w val="0.35611423572053502"/>
          <c:h val="0.2253713280119161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089770028746406"/>
          <c:y val="2.2321584801899764E-2"/>
          <c:w val="0.79297162073490812"/>
          <c:h val="0.82945949994464097"/>
        </c:manualLayout>
      </c:layout>
      <c:scatterChart>
        <c:scatterStyle val="smoothMarker"/>
        <c:varyColors val="0"/>
        <c:ser>
          <c:idx val="0"/>
          <c:order val="0"/>
          <c:tx>
            <c:strRef>
              <c:f>comparision!$B$1</c:f>
              <c:strCache>
                <c:ptCount val="1"/>
                <c:pt idx="0">
                  <c:v>bare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comparision!$A$2:$A$491</c:f>
              <c:numCache>
                <c:formatCode>General</c:formatCode>
                <c:ptCount val="490"/>
                <c:pt idx="0">
                  <c:v>-9.5062255859375E-2</c:v>
                </c:pt>
                <c:pt idx="1">
                  <c:v>-9.2620849609375E-2</c:v>
                </c:pt>
                <c:pt idx="2">
                  <c:v>-9.0179443359375E-2</c:v>
                </c:pt>
                <c:pt idx="3">
                  <c:v>-8.7738037109375E-2</c:v>
                </c:pt>
                <c:pt idx="4">
                  <c:v>-8.5296630859375E-2</c:v>
                </c:pt>
                <c:pt idx="5">
                  <c:v>-8.2855224609375E-2</c:v>
                </c:pt>
                <c:pt idx="6">
                  <c:v>-8.0413818359375E-2</c:v>
                </c:pt>
                <c:pt idx="7">
                  <c:v>-7.7972412109375E-2</c:v>
                </c:pt>
                <c:pt idx="8">
                  <c:v>-7.5531005859375E-2</c:v>
                </c:pt>
                <c:pt idx="9">
                  <c:v>-7.3089599609375E-2</c:v>
                </c:pt>
                <c:pt idx="10">
                  <c:v>-7.0648193359375E-2</c:v>
                </c:pt>
                <c:pt idx="11">
                  <c:v>-6.8206787109375E-2</c:v>
                </c:pt>
                <c:pt idx="12">
                  <c:v>-6.5765380859375E-2</c:v>
                </c:pt>
                <c:pt idx="13">
                  <c:v>-6.3323974609375E-2</c:v>
                </c:pt>
                <c:pt idx="14">
                  <c:v>-6.0882568359375E-2</c:v>
                </c:pt>
                <c:pt idx="15">
                  <c:v>-5.8441162109375E-2</c:v>
                </c:pt>
                <c:pt idx="16">
                  <c:v>-5.5999755859375E-2</c:v>
                </c:pt>
                <c:pt idx="17">
                  <c:v>-5.3558349609375E-2</c:v>
                </c:pt>
                <c:pt idx="18">
                  <c:v>-5.1116943359375E-2</c:v>
                </c:pt>
                <c:pt idx="19">
                  <c:v>-4.8675537109375E-2</c:v>
                </c:pt>
                <c:pt idx="20">
                  <c:v>-4.6234130859375E-2</c:v>
                </c:pt>
                <c:pt idx="21">
                  <c:v>-4.3792724609375E-2</c:v>
                </c:pt>
                <c:pt idx="22">
                  <c:v>-4.1351318359375E-2</c:v>
                </c:pt>
                <c:pt idx="23">
                  <c:v>-3.8909912109375E-2</c:v>
                </c:pt>
                <c:pt idx="24">
                  <c:v>-3.6468505859375E-2</c:v>
                </c:pt>
                <c:pt idx="25">
                  <c:v>-3.4027099609375E-2</c:v>
                </c:pt>
                <c:pt idx="26">
                  <c:v>-3.1585693359375E-2</c:v>
                </c:pt>
                <c:pt idx="27">
                  <c:v>-2.9144287109375E-2</c:v>
                </c:pt>
                <c:pt idx="28">
                  <c:v>-2.6702880859375E-2</c:v>
                </c:pt>
                <c:pt idx="29">
                  <c:v>-2.4261474609375E-2</c:v>
                </c:pt>
                <c:pt idx="30">
                  <c:v>-2.1820068359375E-2</c:v>
                </c:pt>
                <c:pt idx="31">
                  <c:v>-1.9378662109375E-2</c:v>
                </c:pt>
                <c:pt idx="32">
                  <c:v>-1.6937255859375E-2</c:v>
                </c:pt>
                <c:pt idx="33">
                  <c:v>-1.4495849609375E-2</c:v>
                </c:pt>
                <c:pt idx="34">
                  <c:v>-1.2054443359375E-2</c:v>
                </c:pt>
                <c:pt idx="35">
                  <c:v>-9.613037109375E-3</c:v>
                </c:pt>
                <c:pt idx="36">
                  <c:v>-7.171630859375E-3</c:v>
                </c:pt>
                <c:pt idx="37">
                  <c:v>-4.730224609375E-3</c:v>
                </c:pt>
                <c:pt idx="38">
                  <c:v>-2.288818359375E-3</c:v>
                </c:pt>
                <c:pt idx="39">
                  <c:v>1.52587890625E-4</c:v>
                </c:pt>
                <c:pt idx="40">
                  <c:v>2.593994140625E-3</c:v>
                </c:pt>
                <c:pt idx="41">
                  <c:v>5.035400390625E-3</c:v>
                </c:pt>
                <c:pt idx="42">
                  <c:v>7.476806640625E-3</c:v>
                </c:pt>
                <c:pt idx="43">
                  <c:v>9.918212890625E-3</c:v>
                </c:pt>
                <c:pt idx="44">
                  <c:v>1.2359619140625E-2</c:v>
                </c:pt>
                <c:pt idx="45">
                  <c:v>1.4801025390625E-2</c:v>
                </c:pt>
                <c:pt idx="46">
                  <c:v>1.7242431640625E-2</c:v>
                </c:pt>
                <c:pt idx="47">
                  <c:v>1.9683837890625E-2</c:v>
                </c:pt>
                <c:pt idx="48">
                  <c:v>2.2125244140625E-2</c:v>
                </c:pt>
                <c:pt idx="49">
                  <c:v>2.4566650390625E-2</c:v>
                </c:pt>
                <c:pt idx="50">
                  <c:v>2.7008056640625E-2</c:v>
                </c:pt>
                <c:pt idx="51">
                  <c:v>2.9449462890625E-2</c:v>
                </c:pt>
                <c:pt idx="52">
                  <c:v>3.1890869140625E-2</c:v>
                </c:pt>
                <c:pt idx="53">
                  <c:v>3.4332275390625E-2</c:v>
                </c:pt>
                <c:pt idx="54">
                  <c:v>3.6773681640625E-2</c:v>
                </c:pt>
                <c:pt idx="55">
                  <c:v>3.9215087890625E-2</c:v>
                </c:pt>
                <c:pt idx="56">
                  <c:v>4.1656494140625E-2</c:v>
                </c:pt>
                <c:pt idx="57">
                  <c:v>4.4097900390625E-2</c:v>
                </c:pt>
                <c:pt idx="58">
                  <c:v>4.6539306640625E-2</c:v>
                </c:pt>
                <c:pt idx="59">
                  <c:v>4.8980712890625E-2</c:v>
                </c:pt>
                <c:pt idx="60">
                  <c:v>5.1422119140625E-2</c:v>
                </c:pt>
                <c:pt idx="61">
                  <c:v>5.3863525390625E-2</c:v>
                </c:pt>
                <c:pt idx="62">
                  <c:v>5.6304931640625E-2</c:v>
                </c:pt>
                <c:pt idx="63">
                  <c:v>5.8746337890625E-2</c:v>
                </c:pt>
                <c:pt idx="64">
                  <c:v>6.1187744140625E-2</c:v>
                </c:pt>
                <c:pt idx="65">
                  <c:v>6.3629150390625E-2</c:v>
                </c:pt>
                <c:pt idx="66">
                  <c:v>6.6070556640625E-2</c:v>
                </c:pt>
                <c:pt idx="67">
                  <c:v>6.8511962890625E-2</c:v>
                </c:pt>
                <c:pt idx="68">
                  <c:v>7.0953369140625E-2</c:v>
                </c:pt>
                <c:pt idx="69">
                  <c:v>7.3394775390625E-2</c:v>
                </c:pt>
                <c:pt idx="70">
                  <c:v>7.5836181640625E-2</c:v>
                </c:pt>
                <c:pt idx="71">
                  <c:v>7.8277587890625E-2</c:v>
                </c:pt>
                <c:pt idx="72">
                  <c:v>8.0718994140625E-2</c:v>
                </c:pt>
                <c:pt idx="73">
                  <c:v>8.3160400390625E-2</c:v>
                </c:pt>
                <c:pt idx="74">
                  <c:v>8.5601806640625E-2</c:v>
                </c:pt>
                <c:pt idx="75">
                  <c:v>8.8043212890625E-2</c:v>
                </c:pt>
                <c:pt idx="76">
                  <c:v>9.0484619140625E-2</c:v>
                </c:pt>
                <c:pt idx="77">
                  <c:v>9.2926025390625E-2</c:v>
                </c:pt>
                <c:pt idx="78">
                  <c:v>9.5367431640625E-2</c:v>
                </c:pt>
                <c:pt idx="79">
                  <c:v>9.7808837890625E-2</c:v>
                </c:pt>
                <c:pt idx="80">
                  <c:v>0.100250244140625</c:v>
                </c:pt>
                <c:pt idx="81">
                  <c:v>0.102691650390625</c:v>
                </c:pt>
                <c:pt idx="82">
                  <c:v>0.105133056640625</c:v>
                </c:pt>
                <c:pt idx="83">
                  <c:v>0.107574462890625</c:v>
                </c:pt>
                <c:pt idx="84">
                  <c:v>0.110015869140625</c:v>
                </c:pt>
                <c:pt idx="85">
                  <c:v>0.112457275390625</c:v>
                </c:pt>
                <c:pt idx="86">
                  <c:v>0.114898681640625</c:v>
                </c:pt>
                <c:pt idx="87">
                  <c:v>0.117340087890625</c:v>
                </c:pt>
                <c:pt idx="88">
                  <c:v>0.119781494140625</c:v>
                </c:pt>
                <c:pt idx="89">
                  <c:v>0.122222900390625</c:v>
                </c:pt>
                <c:pt idx="90">
                  <c:v>0.124664306640625</c:v>
                </c:pt>
                <c:pt idx="91">
                  <c:v>0.127105712890625</c:v>
                </c:pt>
                <c:pt idx="92">
                  <c:v>0.129547119140625</c:v>
                </c:pt>
                <c:pt idx="93">
                  <c:v>0.131988525390625</c:v>
                </c:pt>
                <c:pt idx="94">
                  <c:v>0.134429931640625</c:v>
                </c:pt>
                <c:pt idx="95">
                  <c:v>0.136871337890625</c:v>
                </c:pt>
                <c:pt idx="96">
                  <c:v>0.139312744140625</c:v>
                </c:pt>
                <c:pt idx="97">
                  <c:v>0.141754150390625</c:v>
                </c:pt>
                <c:pt idx="98">
                  <c:v>0.144195556640625</c:v>
                </c:pt>
                <c:pt idx="99">
                  <c:v>0.146636962890625</c:v>
                </c:pt>
                <c:pt idx="100">
                  <c:v>0.149078369140625</c:v>
                </c:pt>
                <c:pt idx="101">
                  <c:v>0.151519775390625</c:v>
                </c:pt>
                <c:pt idx="102">
                  <c:v>0.153961181640625</c:v>
                </c:pt>
                <c:pt idx="103">
                  <c:v>0.156402587890625</c:v>
                </c:pt>
                <c:pt idx="104">
                  <c:v>0.158843994140625</c:v>
                </c:pt>
                <c:pt idx="105">
                  <c:v>0.161285400390625</c:v>
                </c:pt>
                <c:pt idx="106">
                  <c:v>0.163726806640625</c:v>
                </c:pt>
                <c:pt idx="107">
                  <c:v>0.166168212890625</c:v>
                </c:pt>
                <c:pt idx="108">
                  <c:v>0.168609619140625</c:v>
                </c:pt>
                <c:pt idx="109">
                  <c:v>0.171051025390625</c:v>
                </c:pt>
                <c:pt idx="110">
                  <c:v>0.173492431640625</c:v>
                </c:pt>
                <c:pt idx="111">
                  <c:v>0.175933837890625</c:v>
                </c:pt>
                <c:pt idx="112">
                  <c:v>0.178375244140625</c:v>
                </c:pt>
                <c:pt idx="113">
                  <c:v>0.180816650390625</c:v>
                </c:pt>
                <c:pt idx="114">
                  <c:v>0.183258056640625</c:v>
                </c:pt>
                <c:pt idx="115">
                  <c:v>0.185699462890625</c:v>
                </c:pt>
                <c:pt idx="116">
                  <c:v>0.188140869140625</c:v>
                </c:pt>
                <c:pt idx="117">
                  <c:v>0.190582275390625</c:v>
                </c:pt>
                <c:pt idx="118">
                  <c:v>0.193023681640625</c:v>
                </c:pt>
                <c:pt idx="119">
                  <c:v>0.195465087890625</c:v>
                </c:pt>
                <c:pt idx="120">
                  <c:v>0.197906494140625</c:v>
                </c:pt>
                <c:pt idx="121">
                  <c:v>0.200347900390625</c:v>
                </c:pt>
                <c:pt idx="122">
                  <c:v>0.202789306640625</c:v>
                </c:pt>
                <c:pt idx="123">
                  <c:v>0.205230712890625</c:v>
                </c:pt>
                <c:pt idx="124">
                  <c:v>0.207672119140625</c:v>
                </c:pt>
                <c:pt idx="125">
                  <c:v>0.210113525390625</c:v>
                </c:pt>
                <c:pt idx="126">
                  <c:v>0.212554931640625</c:v>
                </c:pt>
                <c:pt idx="127">
                  <c:v>0.214996337890625</c:v>
                </c:pt>
                <c:pt idx="128">
                  <c:v>0.217437744140625</c:v>
                </c:pt>
                <c:pt idx="129">
                  <c:v>0.219879150390625</c:v>
                </c:pt>
                <c:pt idx="130">
                  <c:v>0.222320556640625</c:v>
                </c:pt>
                <c:pt idx="131">
                  <c:v>0.224761962890625</c:v>
                </c:pt>
                <c:pt idx="132">
                  <c:v>0.227203369140625</c:v>
                </c:pt>
                <c:pt idx="133">
                  <c:v>0.229644775390625</c:v>
                </c:pt>
                <c:pt idx="134">
                  <c:v>0.232086181640625</c:v>
                </c:pt>
                <c:pt idx="135">
                  <c:v>0.234527587890625</c:v>
                </c:pt>
                <c:pt idx="136">
                  <c:v>0.236968994140625</c:v>
                </c:pt>
                <c:pt idx="137">
                  <c:v>0.239410400390625</c:v>
                </c:pt>
                <c:pt idx="138">
                  <c:v>0.241851806640625</c:v>
                </c:pt>
                <c:pt idx="139">
                  <c:v>0.244293212890625</c:v>
                </c:pt>
                <c:pt idx="140">
                  <c:v>0.246734619140625</c:v>
                </c:pt>
                <c:pt idx="141">
                  <c:v>0.249176025390625</c:v>
                </c:pt>
                <c:pt idx="142">
                  <c:v>0.251617431640625</c:v>
                </c:pt>
                <c:pt idx="143">
                  <c:v>0.254058837890625</c:v>
                </c:pt>
                <c:pt idx="144">
                  <c:v>0.256500244140625</c:v>
                </c:pt>
                <c:pt idx="145">
                  <c:v>0.258941650390625</c:v>
                </c:pt>
                <c:pt idx="146">
                  <c:v>0.261383056640625</c:v>
                </c:pt>
                <c:pt idx="147">
                  <c:v>0.263824462890625</c:v>
                </c:pt>
                <c:pt idx="148">
                  <c:v>0.266265869140625</c:v>
                </c:pt>
                <c:pt idx="149">
                  <c:v>0.268707275390625</c:v>
                </c:pt>
                <c:pt idx="150">
                  <c:v>0.271148681640625</c:v>
                </c:pt>
                <c:pt idx="151">
                  <c:v>0.273590087890625</c:v>
                </c:pt>
                <c:pt idx="152">
                  <c:v>0.276031494140625</c:v>
                </c:pt>
                <c:pt idx="153">
                  <c:v>0.278472900390625</c:v>
                </c:pt>
                <c:pt idx="154">
                  <c:v>0.280914306640625</c:v>
                </c:pt>
                <c:pt idx="155">
                  <c:v>0.283355712890625</c:v>
                </c:pt>
                <c:pt idx="156">
                  <c:v>0.285797119140625</c:v>
                </c:pt>
                <c:pt idx="157">
                  <c:v>0.288238525390625</c:v>
                </c:pt>
                <c:pt idx="158">
                  <c:v>0.290679931640625</c:v>
                </c:pt>
                <c:pt idx="159">
                  <c:v>0.293121337890625</c:v>
                </c:pt>
                <c:pt idx="160">
                  <c:v>0.295562744140625</c:v>
                </c:pt>
                <c:pt idx="161">
                  <c:v>0.298004150390625</c:v>
                </c:pt>
                <c:pt idx="162">
                  <c:v>0.300445556640625</c:v>
                </c:pt>
                <c:pt idx="163">
                  <c:v>0.302886962890625</c:v>
                </c:pt>
                <c:pt idx="164">
                  <c:v>0.305328369140625</c:v>
                </c:pt>
                <c:pt idx="165">
                  <c:v>0.307769775390625</c:v>
                </c:pt>
                <c:pt idx="166">
                  <c:v>0.310211181640625</c:v>
                </c:pt>
                <c:pt idx="167">
                  <c:v>0.312652587890625</c:v>
                </c:pt>
                <c:pt idx="168">
                  <c:v>0.315093994140625</c:v>
                </c:pt>
                <c:pt idx="169">
                  <c:v>0.317535400390625</c:v>
                </c:pt>
                <c:pt idx="170">
                  <c:v>0.319976806640625</c:v>
                </c:pt>
                <c:pt idx="171">
                  <c:v>0.322418212890625</c:v>
                </c:pt>
                <c:pt idx="172">
                  <c:v>0.324859619140625</c:v>
                </c:pt>
                <c:pt idx="173">
                  <c:v>0.327301025390625</c:v>
                </c:pt>
                <c:pt idx="174">
                  <c:v>0.329742431640625</c:v>
                </c:pt>
                <c:pt idx="175">
                  <c:v>0.332183837890625</c:v>
                </c:pt>
                <c:pt idx="176">
                  <c:v>0.334625244140625</c:v>
                </c:pt>
                <c:pt idx="177">
                  <c:v>0.337066650390625</c:v>
                </c:pt>
                <c:pt idx="178">
                  <c:v>0.339508056640625</c:v>
                </c:pt>
                <c:pt idx="179">
                  <c:v>0.341949462890625</c:v>
                </c:pt>
                <c:pt idx="180">
                  <c:v>0.344390869140625</c:v>
                </c:pt>
                <c:pt idx="181">
                  <c:v>0.346832275390625</c:v>
                </c:pt>
                <c:pt idx="182">
                  <c:v>0.349273681640625</c:v>
                </c:pt>
                <c:pt idx="183">
                  <c:v>0.351715087890625</c:v>
                </c:pt>
                <c:pt idx="184">
                  <c:v>0.354156494140625</c:v>
                </c:pt>
                <c:pt idx="185">
                  <c:v>0.356597900390625</c:v>
                </c:pt>
                <c:pt idx="186">
                  <c:v>0.359039306640625</c:v>
                </c:pt>
                <c:pt idx="187">
                  <c:v>0.361480712890625</c:v>
                </c:pt>
                <c:pt idx="188">
                  <c:v>0.363922119140625</c:v>
                </c:pt>
                <c:pt idx="189">
                  <c:v>0.366363525390625</c:v>
                </c:pt>
                <c:pt idx="190">
                  <c:v>0.368804931640625</c:v>
                </c:pt>
                <c:pt idx="191">
                  <c:v>0.371246337890625</c:v>
                </c:pt>
                <c:pt idx="192">
                  <c:v>0.373687744140625</c:v>
                </c:pt>
                <c:pt idx="193">
                  <c:v>0.376129150390625</c:v>
                </c:pt>
                <c:pt idx="194">
                  <c:v>0.378570556640625</c:v>
                </c:pt>
                <c:pt idx="195">
                  <c:v>0.381011962890625</c:v>
                </c:pt>
                <c:pt idx="196">
                  <c:v>0.383453369140625</c:v>
                </c:pt>
                <c:pt idx="197">
                  <c:v>0.385894775390625</c:v>
                </c:pt>
                <c:pt idx="198">
                  <c:v>0.388336181640625</c:v>
                </c:pt>
                <c:pt idx="199">
                  <c:v>0.390777587890625</c:v>
                </c:pt>
                <c:pt idx="200">
                  <c:v>0.393218994140625</c:v>
                </c:pt>
                <c:pt idx="201">
                  <c:v>0.395660400390625</c:v>
                </c:pt>
                <c:pt idx="202">
                  <c:v>0.398101806640625</c:v>
                </c:pt>
                <c:pt idx="203">
                  <c:v>0.400543212890625</c:v>
                </c:pt>
                <c:pt idx="204">
                  <c:v>0.402984619140625</c:v>
                </c:pt>
                <c:pt idx="205">
                  <c:v>0.405426025390625</c:v>
                </c:pt>
                <c:pt idx="206">
                  <c:v>0.407867431640625</c:v>
                </c:pt>
                <c:pt idx="207">
                  <c:v>0.410308837890625</c:v>
                </c:pt>
                <c:pt idx="208">
                  <c:v>0.412750244140625</c:v>
                </c:pt>
                <c:pt idx="209">
                  <c:v>0.415191650390625</c:v>
                </c:pt>
                <c:pt idx="210">
                  <c:v>0.417633056640625</c:v>
                </c:pt>
                <c:pt idx="211">
                  <c:v>0.420074462890625</c:v>
                </c:pt>
                <c:pt idx="212">
                  <c:v>0.422515869140625</c:v>
                </c:pt>
                <c:pt idx="213">
                  <c:v>0.424957275390625</c:v>
                </c:pt>
                <c:pt idx="214">
                  <c:v>0.427398681640625</c:v>
                </c:pt>
                <c:pt idx="215">
                  <c:v>0.429840087890625</c:v>
                </c:pt>
                <c:pt idx="216">
                  <c:v>0.432281494140625</c:v>
                </c:pt>
                <c:pt idx="217">
                  <c:v>0.434722900390625</c:v>
                </c:pt>
                <c:pt idx="218">
                  <c:v>0.437164306640625</c:v>
                </c:pt>
                <c:pt idx="219">
                  <c:v>0.439605712890625</c:v>
                </c:pt>
                <c:pt idx="220">
                  <c:v>0.442047119140625</c:v>
                </c:pt>
                <c:pt idx="221">
                  <c:v>0.444488525390625</c:v>
                </c:pt>
                <c:pt idx="222">
                  <c:v>0.446929931640625</c:v>
                </c:pt>
                <c:pt idx="223">
                  <c:v>0.449371337890625</c:v>
                </c:pt>
                <c:pt idx="224">
                  <c:v>0.451812744140625</c:v>
                </c:pt>
                <c:pt idx="225">
                  <c:v>0.454254150390625</c:v>
                </c:pt>
                <c:pt idx="226">
                  <c:v>0.456695556640625</c:v>
                </c:pt>
                <c:pt idx="227">
                  <c:v>0.459136962890625</c:v>
                </c:pt>
                <c:pt idx="228">
                  <c:v>0.461578369140625</c:v>
                </c:pt>
                <c:pt idx="229">
                  <c:v>0.464019775390625</c:v>
                </c:pt>
                <c:pt idx="230">
                  <c:v>0.466461181640625</c:v>
                </c:pt>
                <c:pt idx="231">
                  <c:v>0.468902587890625</c:v>
                </c:pt>
                <c:pt idx="232">
                  <c:v>0.471343994140625</c:v>
                </c:pt>
                <c:pt idx="233">
                  <c:v>0.473785400390625</c:v>
                </c:pt>
                <c:pt idx="234">
                  <c:v>0.476226806640625</c:v>
                </c:pt>
                <c:pt idx="235">
                  <c:v>0.478668212890625</c:v>
                </c:pt>
                <c:pt idx="236">
                  <c:v>0.481109619140625</c:v>
                </c:pt>
                <c:pt idx="237">
                  <c:v>0.483551025390625</c:v>
                </c:pt>
                <c:pt idx="238">
                  <c:v>0.485992431640625</c:v>
                </c:pt>
                <c:pt idx="239">
                  <c:v>0.488433837890625</c:v>
                </c:pt>
                <c:pt idx="240">
                  <c:v>0.490875244140625</c:v>
                </c:pt>
                <c:pt idx="241">
                  <c:v>0.493316650390625</c:v>
                </c:pt>
                <c:pt idx="242">
                  <c:v>0.495758056640625</c:v>
                </c:pt>
                <c:pt idx="243">
                  <c:v>0.498199462890625</c:v>
                </c:pt>
                <c:pt idx="244">
                  <c:v>0.500640869140625</c:v>
                </c:pt>
                <c:pt idx="245">
                  <c:v>0.498199462890625</c:v>
                </c:pt>
                <c:pt idx="246">
                  <c:v>0.495758056640625</c:v>
                </c:pt>
                <c:pt idx="247">
                  <c:v>0.493316650390625</c:v>
                </c:pt>
                <c:pt idx="248">
                  <c:v>0.490875244140625</c:v>
                </c:pt>
                <c:pt idx="249">
                  <c:v>0.488433837890625</c:v>
                </c:pt>
                <c:pt idx="250">
                  <c:v>0.485992431640625</c:v>
                </c:pt>
                <c:pt idx="251">
                  <c:v>0.483551025390625</c:v>
                </c:pt>
                <c:pt idx="252">
                  <c:v>0.481109619140625</c:v>
                </c:pt>
                <c:pt idx="253">
                  <c:v>0.478668212890625</c:v>
                </c:pt>
                <c:pt idx="254">
                  <c:v>0.476226806640625</c:v>
                </c:pt>
                <c:pt idx="255">
                  <c:v>0.473785400390625</c:v>
                </c:pt>
                <c:pt idx="256">
                  <c:v>0.471343994140625</c:v>
                </c:pt>
                <c:pt idx="257">
                  <c:v>0.468902587890625</c:v>
                </c:pt>
                <c:pt idx="258">
                  <c:v>0.466461181640625</c:v>
                </c:pt>
                <c:pt idx="259">
                  <c:v>0.464019775390625</c:v>
                </c:pt>
                <c:pt idx="260">
                  <c:v>0.461578369140625</c:v>
                </c:pt>
                <c:pt idx="261">
                  <c:v>0.459136962890625</c:v>
                </c:pt>
                <c:pt idx="262">
                  <c:v>0.456695556640625</c:v>
                </c:pt>
                <c:pt idx="263">
                  <c:v>0.454254150390625</c:v>
                </c:pt>
                <c:pt idx="264">
                  <c:v>0.451812744140625</c:v>
                </c:pt>
                <c:pt idx="265">
                  <c:v>0.449371337890625</c:v>
                </c:pt>
                <c:pt idx="266">
                  <c:v>0.446929931640625</c:v>
                </c:pt>
                <c:pt idx="267">
                  <c:v>0.444488525390625</c:v>
                </c:pt>
                <c:pt idx="268">
                  <c:v>0.442047119140625</c:v>
                </c:pt>
                <c:pt idx="269">
                  <c:v>0.439605712890625</c:v>
                </c:pt>
                <c:pt idx="270">
                  <c:v>0.437164306640625</c:v>
                </c:pt>
                <c:pt idx="271">
                  <c:v>0.434722900390625</c:v>
                </c:pt>
                <c:pt idx="272">
                  <c:v>0.432281494140625</c:v>
                </c:pt>
                <c:pt idx="273">
                  <c:v>0.429840087890625</c:v>
                </c:pt>
                <c:pt idx="274">
                  <c:v>0.427398681640625</c:v>
                </c:pt>
                <c:pt idx="275">
                  <c:v>0.424957275390625</c:v>
                </c:pt>
                <c:pt idx="276">
                  <c:v>0.422515869140625</c:v>
                </c:pt>
                <c:pt idx="277">
                  <c:v>0.420074462890625</c:v>
                </c:pt>
                <c:pt idx="278">
                  <c:v>0.417633056640625</c:v>
                </c:pt>
                <c:pt idx="279">
                  <c:v>0.415191650390625</c:v>
                </c:pt>
                <c:pt idx="280">
                  <c:v>0.412750244140625</c:v>
                </c:pt>
                <c:pt idx="281">
                  <c:v>0.410308837890625</c:v>
                </c:pt>
                <c:pt idx="282">
                  <c:v>0.407867431640625</c:v>
                </c:pt>
                <c:pt idx="283">
                  <c:v>0.405426025390625</c:v>
                </c:pt>
                <c:pt idx="284">
                  <c:v>0.402984619140625</c:v>
                </c:pt>
                <c:pt idx="285">
                  <c:v>0.400543212890625</c:v>
                </c:pt>
                <c:pt idx="286">
                  <c:v>0.398101806640625</c:v>
                </c:pt>
                <c:pt idx="287">
                  <c:v>0.395660400390625</c:v>
                </c:pt>
                <c:pt idx="288">
                  <c:v>0.393218994140625</c:v>
                </c:pt>
                <c:pt idx="289">
                  <c:v>0.390777587890625</c:v>
                </c:pt>
                <c:pt idx="290">
                  <c:v>0.388336181640625</c:v>
                </c:pt>
                <c:pt idx="291">
                  <c:v>0.385894775390625</c:v>
                </c:pt>
                <c:pt idx="292">
                  <c:v>0.383453369140625</c:v>
                </c:pt>
                <c:pt idx="293">
                  <c:v>0.381011962890625</c:v>
                </c:pt>
                <c:pt idx="294">
                  <c:v>0.378570556640625</c:v>
                </c:pt>
                <c:pt idx="295">
                  <c:v>0.376129150390625</c:v>
                </c:pt>
                <c:pt idx="296">
                  <c:v>0.373687744140625</c:v>
                </c:pt>
                <c:pt idx="297">
                  <c:v>0.371246337890625</c:v>
                </c:pt>
                <c:pt idx="298">
                  <c:v>0.368804931640625</c:v>
                </c:pt>
                <c:pt idx="299">
                  <c:v>0.366363525390625</c:v>
                </c:pt>
                <c:pt idx="300">
                  <c:v>0.363922119140625</c:v>
                </c:pt>
                <c:pt idx="301">
                  <c:v>0.361480712890625</c:v>
                </c:pt>
                <c:pt idx="302">
                  <c:v>0.359039306640625</c:v>
                </c:pt>
                <c:pt idx="303">
                  <c:v>0.356597900390625</c:v>
                </c:pt>
                <c:pt idx="304">
                  <c:v>0.354156494140625</c:v>
                </c:pt>
                <c:pt idx="305">
                  <c:v>0.351715087890625</c:v>
                </c:pt>
                <c:pt idx="306">
                  <c:v>0.349273681640625</c:v>
                </c:pt>
                <c:pt idx="307">
                  <c:v>0.346832275390625</c:v>
                </c:pt>
                <c:pt idx="308">
                  <c:v>0.344390869140625</c:v>
                </c:pt>
                <c:pt idx="309">
                  <c:v>0.341949462890625</c:v>
                </c:pt>
                <c:pt idx="310">
                  <c:v>0.339508056640625</c:v>
                </c:pt>
                <c:pt idx="311">
                  <c:v>0.337066650390625</c:v>
                </c:pt>
                <c:pt idx="312">
                  <c:v>0.334625244140625</c:v>
                </c:pt>
                <c:pt idx="313">
                  <c:v>0.332183837890625</c:v>
                </c:pt>
                <c:pt idx="314">
                  <c:v>0.329742431640625</c:v>
                </c:pt>
                <c:pt idx="315">
                  <c:v>0.327301025390625</c:v>
                </c:pt>
                <c:pt idx="316">
                  <c:v>0.324859619140625</c:v>
                </c:pt>
                <c:pt idx="317">
                  <c:v>0.322418212890625</c:v>
                </c:pt>
                <c:pt idx="318">
                  <c:v>0.319976806640625</c:v>
                </c:pt>
                <c:pt idx="319">
                  <c:v>0.317535400390625</c:v>
                </c:pt>
                <c:pt idx="320">
                  <c:v>0.315093994140625</c:v>
                </c:pt>
                <c:pt idx="321">
                  <c:v>0.312652587890625</c:v>
                </c:pt>
                <c:pt idx="322">
                  <c:v>0.310211181640625</c:v>
                </c:pt>
                <c:pt idx="323">
                  <c:v>0.307769775390625</c:v>
                </c:pt>
                <c:pt idx="324">
                  <c:v>0.305328369140625</c:v>
                </c:pt>
                <c:pt idx="325">
                  <c:v>0.302886962890625</c:v>
                </c:pt>
                <c:pt idx="326">
                  <c:v>0.300445556640625</c:v>
                </c:pt>
                <c:pt idx="327">
                  <c:v>0.298004150390625</c:v>
                </c:pt>
                <c:pt idx="328">
                  <c:v>0.295562744140625</c:v>
                </c:pt>
                <c:pt idx="329">
                  <c:v>0.293121337890625</c:v>
                </c:pt>
                <c:pt idx="330">
                  <c:v>0.290679931640625</c:v>
                </c:pt>
                <c:pt idx="331">
                  <c:v>0.288238525390625</c:v>
                </c:pt>
                <c:pt idx="332">
                  <c:v>0.285797119140625</c:v>
                </c:pt>
                <c:pt idx="333">
                  <c:v>0.283355712890625</c:v>
                </c:pt>
                <c:pt idx="334">
                  <c:v>0.280914306640625</c:v>
                </c:pt>
                <c:pt idx="335">
                  <c:v>0.278472900390625</c:v>
                </c:pt>
                <c:pt idx="336">
                  <c:v>0.276031494140625</c:v>
                </c:pt>
                <c:pt idx="337">
                  <c:v>0.273590087890625</c:v>
                </c:pt>
                <c:pt idx="338">
                  <c:v>0.271148681640625</c:v>
                </c:pt>
                <c:pt idx="339">
                  <c:v>0.268707275390625</c:v>
                </c:pt>
                <c:pt idx="340">
                  <c:v>0.266265869140625</c:v>
                </c:pt>
                <c:pt idx="341">
                  <c:v>0.263824462890625</c:v>
                </c:pt>
                <c:pt idx="342">
                  <c:v>0.261383056640625</c:v>
                </c:pt>
                <c:pt idx="343">
                  <c:v>0.258941650390625</c:v>
                </c:pt>
                <c:pt idx="344">
                  <c:v>0.256500244140625</c:v>
                </c:pt>
                <c:pt idx="345">
                  <c:v>0.254058837890625</c:v>
                </c:pt>
                <c:pt idx="346">
                  <c:v>0.251617431640625</c:v>
                </c:pt>
                <c:pt idx="347">
                  <c:v>0.249176025390625</c:v>
                </c:pt>
                <c:pt idx="348">
                  <c:v>0.246734619140625</c:v>
                </c:pt>
                <c:pt idx="349">
                  <c:v>0.244293212890625</c:v>
                </c:pt>
                <c:pt idx="350">
                  <c:v>0.241851806640625</c:v>
                </c:pt>
                <c:pt idx="351">
                  <c:v>0.239410400390625</c:v>
                </c:pt>
                <c:pt idx="352">
                  <c:v>0.236968994140625</c:v>
                </c:pt>
                <c:pt idx="353">
                  <c:v>0.234527587890625</c:v>
                </c:pt>
                <c:pt idx="354">
                  <c:v>0.232086181640625</c:v>
                </c:pt>
                <c:pt idx="355">
                  <c:v>0.229644775390625</c:v>
                </c:pt>
                <c:pt idx="356">
                  <c:v>0.227203369140625</c:v>
                </c:pt>
                <c:pt idx="357">
                  <c:v>0.224761962890625</c:v>
                </c:pt>
                <c:pt idx="358">
                  <c:v>0.222320556640625</c:v>
                </c:pt>
                <c:pt idx="359">
                  <c:v>0.219879150390625</c:v>
                </c:pt>
                <c:pt idx="360">
                  <c:v>0.217437744140625</c:v>
                </c:pt>
                <c:pt idx="361">
                  <c:v>0.214996337890625</c:v>
                </c:pt>
                <c:pt idx="362">
                  <c:v>0.212554931640625</c:v>
                </c:pt>
                <c:pt idx="363">
                  <c:v>0.210113525390625</c:v>
                </c:pt>
                <c:pt idx="364">
                  <c:v>0.207672119140625</c:v>
                </c:pt>
                <c:pt idx="365">
                  <c:v>0.205230712890625</c:v>
                </c:pt>
                <c:pt idx="366">
                  <c:v>0.202789306640625</c:v>
                </c:pt>
                <c:pt idx="367">
                  <c:v>0.200347900390625</c:v>
                </c:pt>
                <c:pt idx="368">
                  <c:v>0.197906494140625</c:v>
                </c:pt>
                <c:pt idx="369">
                  <c:v>0.195465087890625</c:v>
                </c:pt>
                <c:pt idx="370">
                  <c:v>0.193023681640625</c:v>
                </c:pt>
                <c:pt idx="371">
                  <c:v>0.190582275390625</c:v>
                </c:pt>
                <c:pt idx="372">
                  <c:v>0.188140869140625</c:v>
                </c:pt>
                <c:pt idx="373">
                  <c:v>0.185699462890625</c:v>
                </c:pt>
                <c:pt idx="374">
                  <c:v>0.183258056640625</c:v>
                </c:pt>
                <c:pt idx="375">
                  <c:v>0.180816650390625</c:v>
                </c:pt>
                <c:pt idx="376">
                  <c:v>0.178375244140625</c:v>
                </c:pt>
                <c:pt idx="377">
                  <c:v>0.175933837890625</c:v>
                </c:pt>
                <c:pt idx="378">
                  <c:v>0.173492431640625</c:v>
                </c:pt>
                <c:pt idx="379">
                  <c:v>0.171051025390625</c:v>
                </c:pt>
                <c:pt idx="380">
                  <c:v>0.168609619140625</c:v>
                </c:pt>
                <c:pt idx="381">
                  <c:v>0.166168212890625</c:v>
                </c:pt>
                <c:pt idx="382">
                  <c:v>0.163726806640625</c:v>
                </c:pt>
                <c:pt idx="383">
                  <c:v>0.161285400390625</c:v>
                </c:pt>
                <c:pt idx="384">
                  <c:v>0.158843994140625</c:v>
                </c:pt>
                <c:pt idx="385">
                  <c:v>0.156402587890625</c:v>
                </c:pt>
                <c:pt idx="386">
                  <c:v>0.153961181640625</c:v>
                </c:pt>
                <c:pt idx="387">
                  <c:v>0.151519775390625</c:v>
                </c:pt>
                <c:pt idx="388">
                  <c:v>0.149078369140625</c:v>
                </c:pt>
                <c:pt idx="389">
                  <c:v>0.146636962890625</c:v>
                </c:pt>
                <c:pt idx="390">
                  <c:v>0.144195556640625</c:v>
                </c:pt>
                <c:pt idx="391">
                  <c:v>0.141754150390625</c:v>
                </c:pt>
                <c:pt idx="392">
                  <c:v>0.139312744140625</c:v>
                </c:pt>
                <c:pt idx="393">
                  <c:v>0.136871337890625</c:v>
                </c:pt>
                <c:pt idx="394">
                  <c:v>0.134429931640625</c:v>
                </c:pt>
                <c:pt idx="395">
                  <c:v>0.131988525390625</c:v>
                </c:pt>
                <c:pt idx="396">
                  <c:v>0.129547119140625</c:v>
                </c:pt>
                <c:pt idx="397">
                  <c:v>0.127105712890625</c:v>
                </c:pt>
                <c:pt idx="398">
                  <c:v>0.124664306640625</c:v>
                </c:pt>
                <c:pt idx="399">
                  <c:v>0.122222900390625</c:v>
                </c:pt>
                <c:pt idx="400">
                  <c:v>0.119781494140625</c:v>
                </c:pt>
                <c:pt idx="401">
                  <c:v>0.117340087890625</c:v>
                </c:pt>
                <c:pt idx="402">
                  <c:v>0.114898681640625</c:v>
                </c:pt>
                <c:pt idx="403">
                  <c:v>0.112457275390625</c:v>
                </c:pt>
                <c:pt idx="404">
                  <c:v>0.110015869140625</c:v>
                </c:pt>
                <c:pt idx="405">
                  <c:v>0.107574462890625</c:v>
                </c:pt>
                <c:pt idx="406">
                  <c:v>0.105133056640625</c:v>
                </c:pt>
                <c:pt idx="407">
                  <c:v>0.102691650390625</c:v>
                </c:pt>
                <c:pt idx="408">
                  <c:v>0.100250244140625</c:v>
                </c:pt>
                <c:pt idx="409">
                  <c:v>9.7808837890625E-2</c:v>
                </c:pt>
                <c:pt idx="410">
                  <c:v>9.5367431640625E-2</c:v>
                </c:pt>
                <c:pt idx="411">
                  <c:v>9.2926025390625E-2</c:v>
                </c:pt>
                <c:pt idx="412">
                  <c:v>9.0484619140625E-2</c:v>
                </c:pt>
                <c:pt idx="413">
                  <c:v>8.8043212890625E-2</c:v>
                </c:pt>
                <c:pt idx="414">
                  <c:v>8.5601806640625E-2</c:v>
                </c:pt>
                <c:pt idx="415">
                  <c:v>8.3160400390625E-2</c:v>
                </c:pt>
                <c:pt idx="416">
                  <c:v>8.0718994140625E-2</c:v>
                </c:pt>
                <c:pt idx="417">
                  <c:v>7.8277587890625E-2</c:v>
                </c:pt>
                <c:pt idx="418">
                  <c:v>7.5836181640625E-2</c:v>
                </c:pt>
                <c:pt idx="419">
                  <c:v>7.3394775390625E-2</c:v>
                </c:pt>
                <c:pt idx="420">
                  <c:v>7.0953369140625E-2</c:v>
                </c:pt>
                <c:pt idx="421">
                  <c:v>6.8511962890625E-2</c:v>
                </c:pt>
                <c:pt idx="422">
                  <c:v>6.6070556640625E-2</c:v>
                </c:pt>
                <c:pt idx="423">
                  <c:v>6.3629150390625E-2</c:v>
                </c:pt>
                <c:pt idx="424">
                  <c:v>6.1187744140625E-2</c:v>
                </c:pt>
                <c:pt idx="425">
                  <c:v>5.8746337890625E-2</c:v>
                </c:pt>
                <c:pt idx="426">
                  <c:v>5.6304931640625E-2</c:v>
                </c:pt>
                <c:pt idx="427">
                  <c:v>5.3863525390625E-2</c:v>
                </c:pt>
                <c:pt idx="428">
                  <c:v>5.1422119140625E-2</c:v>
                </c:pt>
                <c:pt idx="429">
                  <c:v>4.8980712890625E-2</c:v>
                </c:pt>
                <c:pt idx="430">
                  <c:v>4.6539306640625E-2</c:v>
                </c:pt>
                <c:pt idx="431">
                  <c:v>4.4097900390625E-2</c:v>
                </c:pt>
                <c:pt idx="432">
                  <c:v>4.1656494140625E-2</c:v>
                </c:pt>
                <c:pt idx="433">
                  <c:v>3.9215087890625E-2</c:v>
                </c:pt>
                <c:pt idx="434">
                  <c:v>3.6773681640625E-2</c:v>
                </c:pt>
                <c:pt idx="435">
                  <c:v>3.4332275390625E-2</c:v>
                </c:pt>
                <c:pt idx="436">
                  <c:v>3.1890869140625E-2</c:v>
                </c:pt>
                <c:pt idx="437">
                  <c:v>2.9449462890625E-2</c:v>
                </c:pt>
                <c:pt idx="438">
                  <c:v>2.7008056640625E-2</c:v>
                </c:pt>
                <c:pt idx="439">
                  <c:v>2.4566650390625E-2</c:v>
                </c:pt>
                <c:pt idx="440">
                  <c:v>2.2125244140625E-2</c:v>
                </c:pt>
                <c:pt idx="441">
                  <c:v>1.9683837890625E-2</c:v>
                </c:pt>
                <c:pt idx="442">
                  <c:v>1.7242431640625E-2</c:v>
                </c:pt>
                <c:pt idx="443">
                  <c:v>1.4801025390625E-2</c:v>
                </c:pt>
                <c:pt idx="444">
                  <c:v>1.2359619140625E-2</c:v>
                </c:pt>
                <c:pt idx="445">
                  <c:v>9.918212890625E-3</c:v>
                </c:pt>
                <c:pt idx="446">
                  <c:v>7.476806640625E-3</c:v>
                </c:pt>
                <c:pt idx="447">
                  <c:v>5.035400390625E-3</c:v>
                </c:pt>
                <c:pt idx="448">
                  <c:v>2.593994140625E-3</c:v>
                </c:pt>
                <c:pt idx="449">
                  <c:v>1.52587890625E-4</c:v>
                </c:pt>
                <c:pt idx="450">
                  <c:v>-2.288818359375E-3</c:v>
                </c:pt>
                <c:pt idx="451">
                  <c:v>-4.730224609375E-3</c:v>
                </c:pt>
                <c:pt idx="452">
                  <c:v>-7.171630859375E-3</c:v>
                </c:pt>
                <c:pt idx="453">
                  <c:v>-9.613037109375E-3</c:v>
                </c:pt>
                <c:pt idx="454">
                  <c:v>-1.2054443359375E-2</c:v>
                </c:pt>
                <c:pt idx="455">
                  <c:v>-1.4495849609375E-2</c:v>
                </c:pt>
                <c:pt idx="456">
                  <c:v>-1.6937255859375E-2</c:v>
                </c:pt>
                <c:pt idx="457">
                  <c:v>-1.9378662109375E-2</c:v>
                </c:pt>
                <c:pt idx="458">
                  <c:v>-2.1820068359375E-2</c:v>
                </c:pt>
                <c:pt idx="459">
                  <c:v>-2.4261474609375E-2</c:v>
                </c:pt>
                <c:pt idx="460">
                  <c:v>-2.6702880859375E-2</c:v>
                </c:pt>
                <c:pt idx="461">
                  <c:v>-2.9144287109375E-2</c:v>
                </c:pt>
                <c:pt idx="462">
                  <c:v>-3.1585693359375E-2</c:v>
                </c:pt>
                <c:pt idx="463">
                  <c:v>-3.4027099609375E-2</c:v>
                </c:pt>
                <c:pt idx="464">
                  <c:v>-3.6468505859375E-2</c:v>
                </c:pt>
                <c:pt idx="465">
                  <c:v>-3.8909912109375E-2</c:v>
                </c:pt>
                <c:pt idx="466">
                  <c:v>-4.1351318359375E-2</c:v>
                </c:pt>
                <c:pt idx="467">
                  <c:v>-4.3792724609375E-2</c:v>
                </c:pt>
                <c:pt idx="468">
                  <c:v>-4.6234130859375E-2</c:v>
                </c:pt>
                <c:pt idx="469">
                  <c:v>-4.8675537109375E-2</c:v>
                </c:pt>
                <c:pt idx="470">
                  <c:v>-5.1116943359375E-2</c:v>
                </c:pt>
                <c:pt idx="471">
                  <c:v>-5.3558349609375E-2</c:v>
                </c:pt>
                <c:pt idx="472">
                  <c:v>-5.5999755859375E-2</c:v>
                </c:pt>
                <c:pt idx="473">
                  <c:v>-5.8441162109375E-2</c:v>
                </c:pt>
                <c:pt idx="474">
                  <c:v>-6.0882568359375E-2</c:v>
                </c:pt>
                <c:pt idx="475">
                  <c:v>-6.3323974609375E-2</c:v>
                </c:pt>
                <c:pt idx="476">
                  <c:v>-6.5765380859375E-2</c:v>
                </c:pt>
                <c:pt idx="477">
                  <c:v>-6.8206787109375E-2</c:v>
                </c:pt>
                <c:pt idx="478">
                  <c:v>-7.0648193359375E-2</c:v>
                </c:pt>
                <c:pt idx="479">
                  <c:v>-7.3089599609375E-2</c:v>
                </c:pt>
                <c:pt idx="480">
                  <c:v>-7.5531005859375E-2</c:v>
                </c:pt>
                <c:pt idx="481">
                  <c:v>-7.7972412109375E-2</c:v>
                </c:pt>
                <c:pt idx="482">
                  <c:v>-8.0413818359375E-2</c:v>
                </c:pt>
                <c:pt idx="483">
                  <c:v>-8.2855224609375E-2</c:v>
                </c:pt>
                <c:pt idx="484">
                  <c:v>-8.5296630859375E-2</c:v>
                </c:pt>
                <c:pt idx="485">
                  <c:v>-8.7738037109375E-2</c:v>
                </c:pt>
                <c:pt idx="486">
                  <c:v>-9.0179443359375E-2</c:v>
                </c:pt>
                <c:pt idx="487">
                  <c:v>-9.2620849609375E-2</c:v>
                </c:pt>
                <c:pt idx="488">
                  <c:v>-9.5062255859375E-2</c:v>
                </c:pt>
                <c:pt idx="489">
                  <c:v>-9.7503662109375E-2</c:v>
                </c:pt>
              </c:numCache>
            </c:numRef>
          </c:xVal>
          <c:yVal>
            <c:numRef>
              <c:f>comparision!$B$2:$B$491</c:f>
              <c:numCache>
                <c:formatCode>General</c:formatCode>
                <c:ptCount val="490"/>
                <c:pt idx="0">
                  <c:v>-17.388916015625</c:v>
                </c:pt>
                <c:pt idx="1">
                  <c:v>-17.0806884765625</c:v>
                </c:pt>
                <c:pt idx="2">
                  <c:v>-16.806030273437504</c:v>
                </c:pt>
                <c:pt idx="3">
                  <c:v>-16.552734375</c:v>
                </c:pt>
                <c:pt idx="4">
                  <c:v>-16.317749023437504</c:v>
                </c:pt>
                <c:pt idx="5">
                  <c:v>-16.0919189453125</c:v>
                </c:pt>
                <c:pt idx="6">
                  <c:v>-15.88134765625</c:v>
                </c:pt>
                <c:pt idx="7">
                  <c:v>-15.673828125000002</c:v>
                </c:pt>
                <c:pt idx="8">
                  <c:v>-15.4754638671875</c:v>
                </c:pt>
                <c:pt idx="9">
                  <c:v>-15.2862548828125</c:v>
                </c:pt>
                <c:pt idx="10">
                  <c:v>-15.1031494140625</c:v>
                </c:pt>
                <c:pt idx="11">
                  <c:v>-14.923095703125002</c:v>
                </c:pt>
                <c:pt idx="12">
                  <c:v>-14.74609375</c:v>
                </c:pt>
                <c:pt idx="13">
                  <c:v>-14.5751953125</c:v>
                </c:pt>
                <c:pt idx="14">
                  <c:v>-14.410400390625</c:v>
                </c:pt>
                <c:pt idx="15">
                  <c:v>-14.248657226562502</c:v>
                </c:pt>
                <c:pt idx="16">
                  <c:v>-14.0869140625</c:v>
                </c:pt>
                <c:pt idx="17">
                  <c:v>-13.9373779296875</c:v>
                </c:pt>
                <c:pt idx="18">
                  <c:v>-13.784790039062502</c:v>
                </c:pt>
                <c:pt idx="19">
                  <c:v>-13.635253906250002</c:v>
                </c:pt>
                <c:pt idx="20">
                  <c:v>-13.4857177734375</c:v>
                </c:pt>
                <c:pt idx="21">
                  <c:v>-13.342285156250002</c:v>
                </c:pt>
                <c:pt idx="22">
                  <c:v>-13.2049560546875</c:v>
                </c:pt>
                <c:pt idx="23">
                  <c:v>-13.064575195312502</c:v>
                </c:pt>
                <c:pt idx="24">
                  <c:v>-12.9302978515625</c:v>
                </c:pt>
                <c:pt idx="25">
                  <c:v>-12.79296875</c:v>
                </c:pt>
                <c:pt idx="26">
                  <c:v>-12.661743164062502</c:v>
                </c:pt>
                <c:pt idx="27">
                  <c:v>-12.5335693359375</c:v>
                </c:pt>
                <c:pt idx="28">
                  <c:v>-12.4053955078125</c:v>
                </c:pt>
                <c:pt idx="29">
                  <c:v>-12.280273437500002</c:v>
                </c:pt>
                <c:pt idx="30">
                  <c:v>-12.155151367187502</c:v>
                </c:pt>
                <c:pt idx="31">
                  <c:v>-12.033081054687502</c:v>
                </c:pt>
                <c:pt idx="32">
                  <c:v>-11.911010742187502</c:v>
                </c:pt>
                <c:pt idx="33">
                  <c:v>-11.788940429687502</c:v>
                </c:pt>
                <c:pt idx="34">
                  <c:v>-11.6729736328125</c:v>
                </c:pt>
                <c:pt idx="35">
                  <c:v>-11.557006835937502</c:v>
                </c:pt>
                <c:pt idx="36">
                  <c:v>-11.444091796875</c:v>
                </c:pt>
                <c:pt idx="37">
                  <c:v>-11.328125000000002</c:v>
                </c:pt>
                <c:pt idx="38">
                  <c:v>-11.212158203125</c:v>
                </c:pt>
                <c:pt idx="39">
                  <c:v>-11.1053466796875</c:v>
                </c:pt>
                <c:pt idx="40">
                  <c:v>-10.989379882812502</c:v>
                </c:pt>
                <c:pt idx="41">
                  <c:v>-10.879516601562502</c:v>
                </c:pt>
                <c:pt idx="42">
                  <c:v>-10.772705078125002</c:v>
                </c:pt>
                <c:pt idx="43">
                  <c:v>-10.662841796875002</c:v>
                </c:pt>
                <c:pt idx="44">
                  <c:v>-10.556030273437502</c:v>
                </c:pt>
                <c:pt idx="45">
                  <c:v>-10.449218750000002</c:v>
                </c:pt>
                <c:pt idx="46">
                  <c:v>-10.33935546875</c:v>
                </c:pt>
                <c:pt idx="47">
                  <c:v>-10.235595703125002</c:v>
                </c:pt>
                <c:pt idx="48">
                  <c:v>-10.1287841796875</c:v>
                </c:pt>
                <c:pt idx="49">
                  <c:v>-10.0250244140625</c:v>
                </c:pt>
                <c:pt idx="50">
                  <c:v>-9.9212646484375</c:v>
                </c:pt>
                <c:pt idx="51">
                  <c:v>-9.8205566406250018</c:v>
                </c:pt>
                <c:pt idx="52">
                  <c:v>-9.716796875</c:v>
                </c:pt>
                <c:pt idx="53">
                  <c:v>-9.6099853515625</c:v>
                </c:pt>
                <c:pt idx="54">
                  <c:v>-9.5062255859375</c:v>
                </c:pt>
                <c:pt idx="55">
                  <c:v>-9.3902587890625</c:v>
                </c:pt>
                <c:pt idx="56">
                  <c:v>-9.2864990234375</c:v>
                </c:pt>
                <c:pt idx="57">
                  <c:v>-9.1796875</c:v>
                </c:pt>
                <c:pt idx="58">
                  <c:v>-9.0728759765625</c:v>
                </c:pt>
                <c:pt idx="59">
                  <c:v>-8.9691162109375018</c:v>
                </c:pt>
                <c:pt idx="60">
                  <c:v>-8.8623046875000018</c:v>
                </c:pt>
                <c:pt idx="61">
                  <c:v>-8.7585449218750018</c:v>
                </c:pt>
                <c:pt idx="62">
                  <c:v>-8.6486816406250018</c:v>
                </c:pt>
                <c:pt idx="63">
                  <c:v>-8.5388183593750018</c:v>
                </c:pt>
                <c:pt idx="64">
                  <c:v>-8.4259033203125</c:v>
                </c:pt>
                <c:pt idx="65">
                  <c:v>-8.3129882812500018</c:v>
                </c:pt>
                <c:pt idx="66">
                  <c:v>-8.197021484375</c:v>
                </c:pt>
                <c:pt idx="67">
                  <c:v>-8.0841064453125</c:v>
                </c:pt>
                <c:pt idx="68">
                  <c:v>-7.9681396484375</c:v>
                </c:pt>
                <c:pt idx="69">
                  <c:v>-7.8460693359375</c:v>
                </c:pt>
                <c:pt idx="70">
                  <c:v>-7.7239990234375018</c:v>
                </c:pt>
                <c:pt idx="71">
                  <c:v>-7.5958251953125</c:v>
                </c:pt>
                <c:pt idx="72">
                  <c:v>-7.4676513671875009</c:v>
                </c:pt>
                <c:pt idx="73">
                  <c:v>-7.3333740234375</c:v>
                </c:pt>
                <c:pt idx="74">
                  <c:v>-7.196044921875</c:v>
                </c:pt>
                <c:pt idx="75">
                  <c:v>-7.0556640625000009</c:v>
                </c:pt>
                <c:pt idx="76">
                  <c:v>-6.9122314453125</c:v>
                </c:pt>
                <c:pt idx="77">
                  <c:v>-6.7626953125000009</c:v>
                </c:pt>
                <c:pt idx="78">
                  <c:v>-6.60400390625</c:v>
                </c:pt>
                <c:pt idx="79">
                  <c:v>-6.4422607421875</c:v>
                </c:pt>
                <c:pt idx="80">
                  <c:v>-6.2744140625</c:v>
                </c:pt>
                <c:pt idx="81">
                  <c:v>-6.097412109375</c:v>
                </c:pt>
                <c:pt idx="82">
                  <c:v>-5.9082031250000009</c:v>
                </c:pt>
                <c:pt idx="83">
                  <c:v>-5.7250976562500009</c:v>
                </c:pt>
                <c:pt idx="84">
                  <c:v>-5.5206298828125</c:v>
                </c:pt>
                <c:pt idx="85">
                  <c:v>-5.3131103515625</c:v>
                </c:pt>
                <c:pt idx="86">
                  <c:v>-5.0872802734375009</c:v>
                </c:pt>
                <c:pt idx="87">
                  <c:v>-4.8553466796875009</c:v>
                </c:pt>
                <c:pt idx="88">
                  <c:v>-4.61029052734375</c:v>
                </c:pt>
                <c:pt idx="89">
                  <c:v>-4.346923828125</c:v>
                </c:pt>
                <c:pt idx="90">
                  <c:v>-4.0762329101562509</c:v>
                </c:pt>
                <c:pt idx="91">
                  <c:v>-3.7905883789062504</c:v>
                </c:pt>
                <c:pt idx="92">
                  <c:v>-3.4893798828125004</c:v>
                </c:pt>
                <c:pt idx="93">
                  <c:v>-3.16650390625</c:v>
                </c:pt>
                <c:pt idx="94">
                  <c:v>-2.8283691406250004</c:v>
                </c:pt>
                <c:pt idx="95">
                  <c:v>-2.4737548828125</c:v>
                </c:pt>
                <c:pt idx="96">
                  <c:v>-2.09075927734375</c:v>
                </c:pt>
                <c:pt idx="97">
                  <c:v>-1.6912841796875002</c:v>
                </c:pt>
                <c:pt idx="98">
                  <c:v>-1.2646484375000002</c:v>
                </c:pt>
                <c:pt idx="99">
                  <c:v>-0.8203125</c:v>
                </c:pt>
                <c:pt idx="100">
                  <c:v>-0.3424072265625</c:v>
                </c:pt>
                <c:pt idx="101">
                  <c:v>0.15838623046875</c:v>
                </c:pt>
                <c:pt idx="102">
                  <c:v>0.68817138671875</c:v>
                </c:pt>
                <c:pt idx="103">
                  <c:v>1.24847412109375</c:v>
                </c:pt>
                <c:pt idx="104">
                  <c:v>1.84051513671875</c:v>
                </c:pt>
                <c:pt idx="105">
                  <c:v>2.4639892578125</c:v>
                </c:pt>
                <c:pt idx="106">
                  <c:v>3.12286376953125</c:v>
                </c:pt>
                <c:pt idx="107">
                  <c:v>3.8122558593750004</c:v>
                </c:pt>
                <c:pt idx="108">
                  <c:v>4.5416259765625</c:v>
                </c:pt>
                <c:pt idx="109">
                  <c:v>5.303955078125</c:v>
                </c:pt>
                <c:pt idx="110">
                  <c:v>6.1065673828125009</c:v>
                </c:pt>
                <c:pt idx="111">
                  <c:v>6.9396972656250009</c:v>
                </c:pt>
                <c:pt idx="112">
                  <c:v>7.8247070312500009</c:v>
                </c:pt>
                <c:pt idx="113">
                  <c:v>8.746337890625</c:v>
                </c:pt>
                <c:pt idx="114">
                  <c:v>9.70458984375</c:v>
                </c:pt>
                <c:pt idx="115">
                  <c:v>10.693359375000002</c:v>
                </c:pt>
                <c:pt idx="116">
                  <c:v>11.737060546875002</c:v>
                </c:pt>
                <c:pt idx="117">
                  <c:v>12.817382812500002</c:v>
                </c:pt>
                <c:pt idx="118">
                  <c:v>13.9312744140625</c:v>
                </c:pt>
                <c:pt idx="119">
                  <c:v>15.072631835937502</c:v>
                </c:pt>
                <c:pt idx="120">
                  <c:v>16.2628173828125</c:v>
                </c:pt>
                <c:pt idx="121">
                  <c:v>17.4896240234375</c:v>
                </c:pt>
                <c:pt idx="122">
                  <c:v>18.743896484375004</c:v>
                </c:pt>
                <c:pt idx="123">
                  <c:v>20.0225830078125</c:v>
                </c:pt>
                <c:pt idx="124">
                  <c:v>21.3409423828125</c:v>
                </c:pt>
                <c:pt idx="125">
                  <c:v>22.677612304687504</c:v>
                </c:pt>
                <c:pt idx="126">
                  <c:v>24.041748046875</c:v>
                </c:pt>
                <c:pt idx="127">
                  <c:v>25.418090820312504</c:v>
                </c:pt>
                <c:pt idx="128">
                  <c:v>26.828002929687504</c:v>
                </c:pt>
                <c:pt idx="129">
                  <c:v>28.237915039062504</c:v>
                </c:pt>
                <c:pt idx="130">
                  <c:v>29.653930664062504</c:v>
                </c:pt>
                <c:pt idx="131">
                  <c:v>31.072998046875</c:v>
                </c:pt>
                <c:pt idx="132">
                  <c:v>32.501220703125</c:v>
                </c:pt>
                <c:pt idx="133">
                  <c:v>33.9324951171875</c:v>
                </c:pt>
                <c:pt idx="134">
                  <c:v>35.3515625</c:v>
                </c:pt>
                <c:pt idx="135">
                  <c:v>36.767578125</c:v>
                </c:pt>
                <c:pt idx="136">
                  <c:v>38.168334960937507</c:v>
                </c:pt>
                <c:pt idx="137">
                  <c:v>39.5477294921875</c:v>
                </c:pt>
                <c:pt idx="138">
                  <c:v>40.8966064453125</c:v>
                </c:pt>
                <c:pt idx="139">
                  <c:v>42.2119140625</c:v>
                </c:pt>
                <c:pt idx="140">
                  <c:v>43.49365234375</c:v>
                </c:pt>
                <c:pt idx="141">
                  <c:v>44.757080078125007</c:v>
                </c:pt>
                <c:pt idx="142">
                  <c:v>45.9716796875</c:v>
                </c:pt>
                <c:pt idx="143">
                  <c:v>47.1343994140625</c:v>
                </c:pt>
                <c:pt idx="144">
                  <c:v>48.251342773437507</c:v>
                </c:pt>
                <c:pt idx="145">
                  <c:v>49.3194580078125</c:v>
                </c:pt>
                <c:pt idx="146">
                  <c:v>50.323486328125</c:v>
                </c:pt>
                <c:pt idx="147">
                  <c:v>51.300048828125</c:v>
                </c:pt>
                <c:pt idx="148">
                  <c:v>52.215576171875</c:v>
                </c:pt>
                <c:pt idx="149">
                  <c:v>53.03955078125</c:v>
                </c:pt>
                <c:pt idx="150">
                  <c:v>53.8330078125</c:v>
                </c:pt>
                <c:pt idx="151">
                  <c:v>54.5654296875</c:v>
                </c:pt>
                <c:pt idx="152">
                  <c:v>55.23681640625</c:v>
                </c:pt>
                <c:pt idx="153">
                  <c:v>55.84716796875</c:v>
                </c:pt>
                <c:pt idx="154">
                  <c:v>56.396484375</c:v>
                </c:pt>
                <c:pt idx="155">
                  <c:v>56.854248046875</c:v>
                </c:pt>
                <c:pt idx="156">
                  <c:v>57.281494140625</c:v>
                </c:pt>
                <c:pt idx="157">
                  <c:v>57.647705078125</c:v>
                </c:pt>
                <c:pt idx="158">
                  <c:v>57.952880859375</c:v>
                </c:pt>
                <c:pt idx="159">
                  <c:v>58.197021484375</c:v>
                </c:pt>
                <c:pt idx="160">
                  <c:v>58.380126953125</c:v>
                </c:pt>
                <c:pt idx="161">
                  <c:v>58.532714843750007</c:v>
                </c:pt>
                <c:pt idx="162">
                  <c:v>58.624267578125</c:v>
                </c:pt>
                <c:pt idx="163">
                  <c:v>58.654785156250007</c:v>
                </c:pt>
                <c:pt idx="164">
                  <c:v>58.624267578125</c:v>
                </c:pt>
                <c:pt idx="165">
                  <c:v>58.563232421875</c:v>
                </c:pt>
                <c:pt idx="166">
                  <c:v>58.471679687500007</c:v>
                </c:pt>
                <c:pt idx="167">
                  <c:v>58.380126953125</c:v>
                </c:pt>
                <c:pt idx="168">
                  <c:v>58.197021484375</c:v>
                </c:pt>
                <c:pt idx="169">
                  <c:v>57.983398437500007</c:v>
                </c:pt>
                <c:pt idx="170">
                  <c:v>57.739257812500007</c:v>
                </c:pt>
                <c:pt idx="171">
                  <c:v>57.464599609375</c:v>
                </c:pt>
                <c:pt idx="172">
                  <c:v>57.18994140625</c:v>
                </c:pt>
                <c:pt idx="173">
                  <c:v>56.854248046875</c:v>
                </c:pt>
                <c:pt idx="174">
                  <c:v>56.5185546875</c:v>
                </c:pt>
                <c:pt idx="175">
                  <c:v>56.15234375</c:v>
                </c:pt>
                <c:pt idx="176">
                  <c:v>55.816650390625007</c:v>
                </c:pt>
                <c:pt idx="177">
                  <c:v>55.419921875</c:v>
                </c:pt>
                <c:pt idx="178">
                  <c:v>55.023193359375007</c:v>
                </c:pt>
                <c:pt idx="179">
                  <c:v>54.62646484375</c:v>
                </c:pt>
                <c:pt idx="180">
                  <c:v>54.19921875</c:v>
                </c:pt>
                <c:pt idx="181">
                  <c:v>53.77197265625</c:v>
                </c:pt>
                <c:pt idx="182">
                  <c:v>53.3447265625</c:v>
                </c:pt>
                <c:pt idx="183">
                  <c:v>52.91748046875</c:v>
                </c:pt>
                <c:pt idx="184">
                  <c:v>52.490234375</c:v>
                </c:pt>
                <c:pt idx="185">
                  <c:v>52.062988281250007</c:v>
                </c:pt>
                <c:pt idx="186">
                  <c:v>51.605224609375</c:v>
                </c:pt>
                <c:pt idx="187">
                  <c:v>51.177978515625</c:v>
                </c:pt>
                <c:pt idx="188">
                  <c:v>50.720214843750007</c:v>
                </c:pt>
                <c:pt idx="189">
                  <c:v>50.292968750000007</c:v>
                </c:pt>
                <c:pt idx="190">
                  <c:v>49.865722656250007</c:v>
                </c:pt>
                <c:pt idx="191">
                  <c:v>49.4537353515625</c:v>
                </c:pt>
                <c:pt idx="192">
                  <c:v>49.0203857421875</c:v>
                </c:pt>
                <c:pt idx="193">
                  <c:v>48.5992431640625</c:v>
                </c:pt>
                <c:pt idx="194">
                  <c:v>48.18115234375</c:v>
                </c:pt>
                <c:pt idx="195">
                  <c:v>47.760009765625007</c:v>
                </c:pt>
                <c:pt idx="196">
                  <c:v>47.344970703125</c:v>
                </c:pt>
                <c:pt idx="197">
                  <c:v>46.942138671875</c:v>
                </c:pt>
                <c:pt idx="198">
                  <c:v>46.54541015625</c:v>
                </c:pt>
                <c:pt idx="199">
                  <c:v>46.148681640625</c:v>
                </c:pt>
                <c:pt idx="200">
                  <c:v>45.7550048828125</c:v>
                </c:pt>
                <c:pt idx="201">
                  <c:v>45.370483398437507</c:v>
                </c:pt>
                <c:pt idx="202">
                  <c:v>44.992065429687507</c:v>
                </c:pt>
                <c:pt idx="203">
                  <c:v>44.61669921875</c:v>
                </c:pt>
                <c:pt idx="204">
                  <c:v>44.244384765625</c:v>
                </c:pt>
                <c:pt idx="205">
                  <c:v>43.887329101562507</c:v>
                </c:pt>
                <c:pt idx="206">
                  <c:v>43.527221679687507</c:v>
                </c:pt>
                <c:pt idx="207">
                  <c:v>43.1793212890625</c:v>
                </c:pt>
                <c:pt idx="208">
                  <c:v>42.83447265625</c:v>
                </c:pt>
                <c:pt idx="209">
                  <c:v>42.498779296875</c:v>
                </c:pt>
                <c:pt idx="210">
                  <c:v>42.160034179687507</c:v>
                </c:pt>
                <c:pt idx="211">
                  <c:v>41.83349609375</c:v>
                </c:pt>
                <c:pt idx="212">
                  <c:v>41.510009765625</c:v>
                </c:pt>
                <c:pt idx="213">
                  <c:v>41.19873046875</c:v>
                </c:pt>
                <c:pt idx="214">
                  <c:v>40.8843994140625</c:v>
                </c:pt>
                <c:pt idx="215">
                  <c:v>40.582275390625</c:v>
                </c:pt>
                <c:pt idx="216">
                  <c:v>40.283203125</c:v>
                </c:pt>
                <c:pt idx="217">
                  <c:v>39.9932861328125</c:v>
                </c:pt>
                <c:pt idx="218">
                  <c:v>39.703369140625007</c:v>
                </c:pt>
                <c:pt idx="219">
                  <c:v>39.4195556640625</c:v>
                </c:pt>
                <c:pt idx="220">
                  <c:v>39.1448974609375</c:v>
                </c:pt>
                <c:pt idx="221">
                  <c:v>38.873291015625</c:v>
                </c:pt>
                <c:pt idx="222">
                  <c:v>38.601684570312507</c:v>
                </c:pt>
                <c:pt idx="223">
                  <c:v>38.3392333984375</c:v>
                </c:pt>
                <c:pt idx="224">
                  <c:v>38.0859375</c:v>
                </c:pt>
                <c:pt idx="225">
                  <c:v>37.82958984375</c:v>
                </c:pt>
                <c:pt idx="226">
                  <c:v>37.5823974609375</c:v>
                </c:pt>
                <c:pt idx="227">
                  <c:v>37.34130859375</c:v>
                </c:pt>
                <c:pt idx="228">
                  <c:v>37.103271484375</c:v>
                </c:pt>
                <c:pt idx="229">
                  <c:v>36.871337890625007</c:v>
                </c:pt>
                <c:pt idx="230">
                  <c:v>36.639404296875</c:v>
                </c:pt>
                <c:pt idx="231">
                  <c:v>36.419677734375</c:v>
                </c:pt>
                <c:pt idx="232">
                  <c:v>36.199951171875007</c:v>
                </c:pt>
                <c:pt idx="233">
                  <c:v>35.9832763671875</c:v>
                </c:pt>
                <c:pt idx="234">
                  <c:v>35.769653320312507</c:v>
                </c:pt>
                <c:pt idx="235">
                  <c:v>35.5621337890625</c:v>
                </c:pt>
                <c:pt idx="236">
                  <c:v>35.3607177734375</c:v>
                </c:pt>
                <c:pt idx="237">
                  <c:v>35.159301757812507</c:v>
                </c:pt>
                <c:pt idx="238">
                  <c:v>34.967041015625007</c:v>
                </c:pt>
                <c:pt idx="239">
                  <c:v>34.771728515625</c:v>
                </c:pt>
                <c:pt idx="240">
                  <c:v>34.5855712890625</c:v>
                </c:pt>
                <c:pt idx="241">
                  <c:v>34.405517578125</c:v>
                </c:pt>
                <c:pt idx="242">
                  <c:v>34.225463867187507</c:v>
                </c:pt>
                <c:pt idx="243">
                  <c:v>34.048461914062507</c:v>
                </c:pt>
                <c:pt idx="244">
                  <c:v>33.87451171875</c:v>
                </c:pt>
                <c:pt idx="245">
                  <c:v>33.197021484375</c:v>
                </c:pt>
                <c:pt idx="246">
                  <c:v>32.684326171875</c:v>
                </c:pt>
                <c:pt idx="247">
                  <c:v>32.244873046875</c:v>
                </c:pt>
                <c:pt idx="248">
                  <c:v>31.845092773437504</c:v>
                </c:pt>
                <c:pt idx="249">
                  <c:v>31.475830078125004</c:v>
                </c:pt>
                <c:pt idx="250">
                  <c:v>31.1248779296875</c:v>
                </c:pt>
                <c:pt idx="251">
                  <c:v>30.795288085937504</c:v>
                </c:pt>
                <c:pt idx="252">
                  <c:v>30.4840087890625</c:v>
                </c:pt>
                <c:pt idx="253">
                  <c:v>30.17578125</c:v>
                </c:pt>
                <c:pt idx="254">
                  <c:v>29.888916015625</c:v>
                </c:pt>
                <c:pt idx="255">
                  <c:v>29.602050781250004</c:v>
                </c:pt>
                <c:pt idx="256">
                  <c:v>29.33349609375</c:v>
                </c:pt>
                <c:pt idx="257">
                  <c:v>29.0679931640625</c:v>
                </c:pt>
                <c:pt idx="258">
                  <c:v>28.805541992187504</c:v>
                </c:pt>
                <c:pt idx="259">
                  <c:v>28.552246093750004</c:v>
                </c:pt>
                <c:pt idx="260">
                  <c:v>28.308105468750004</c:v>
                </c:pt>
                <c:pt idx="261">
                  <c:v>28.067016601562504</c:v>
                </c:pt>
                <c:pt idx="262">
                  <c:v>27.8289794921875</c:v>
                </c:pt>
                <c:pt idx="263">
                  <c:v>27.5970458984375</c:v>
                </c:pt>
                <c:pt idx="264">
                  <c:v>27.3681640625</c:v>
                </c:pt>
                <c:pt idx="265">
                  <c:v>27.139282226562504</c:v>
                </c:pt>
                <c:pt idx="266">
                  <c:v>26.9195556640625</c:v>
                </c:pt>
                <c:pt idx="267">
                  <c:v>26.702880859375</c:v>
                </c:pt>
                <c:pt idx="268">
                  <c:v>26.4862060546875</c:v>
                </c:pt>
                <c:pt idx="269">
                  <c:v>26.26953125</c:v>
                </c:pt>
                <c:pt idx="270">
                  <c:v>26.062011718750004</c:v>
                </c:pt>
                <c:pt idx="271">
                  <c:v>25.851440429687504</c:v>
                </c:pt>
                <c:pt idx="272">
                  <c:v>25.6439208984375</c:v>
                </c:pt>
                <c:pt idx="273">
                  <c:v>25.4364013671875</c:v>
                </c:pt>
                <c:pt idx="274">
                  <c:v>25.238037109375004</c:v>
                </c:pt>
                <c:pt idx="275">
                  <c:v>25.03662109375</c:v>
                </c:pt>
                <c:pt idx="276">
                  <c:v>24.835205078125004</c:v>
                </c:pt>
                <c:pt idx="277">
                  <c:v>24.6337890625</c:v>
                </c:pt>
                <c:pt idx="278">
                  <c:v>24.435424804687504</c:v>
                </c:pt>
                <c:pt idx="279">
                  <c:v>24.2401123046875</c:v>
                </c:pt>
                <c:pt idx="280">
                  <c:v>24.038696289062504</c:v>
                </c:pt>
                <c:pt idx="281">
                  <c:v>23.8433837890625</c:v>
                </c:pt>
                <c:pt idx="282">
                  <c:v>23.64501953125</c:v>
                </c:pt>
                <c:pt idx="283">
                  <c:v>23.4466552734375</c:v>
                </c:pt>
                <c:pt idx="284">
                  <c:v>23.2513427734375</c:v>
                </c:pt>
                <c:pt idx="285">
                  <c:v>23.052978515625004</c:v>
                </c:pt>
                <c:pt idx="286">
                  <c:v>22.8546142578125</c:v>
                </c:pt>
                <c:pt idx="287">
                  <c:v>22.6593017578125</c:v>
                </c:pt>
                <c:pt idx="288">
                  <c:v>22.4578857421875</c:v>
                </c:pt>
                <c:pt idx="289">
                  <c:v>22.256469726562504</c:v>
                </c:pt>
                <c:pt idx="290">
                  <c:v>22.052001953125</c:v>
                </c:pt>
                <c:pt idx="291">
                  <c:v>21.853637695312504</c:v>
                </c:pt>
                <c:pt idx="292">
                  <c:v>21.6461181640625</c:v>
                </c:pt>
                <c:pt idx="293">
                  <c:v>21.441650390625</c:v>
                </c:pt>
                <c:pt idx="294">
                  <c:v>21.234130859375004</c:v>
                </c:pt>
                <c:pt idx="295">
                  <c:v>21.023559570312504</c:v>
                </c:pt>
                <c:pt idx="296">
                  <c:v>20.809936523437504</c:v>
                </c:pt>
                <c:pt idx="297">
                  <c:v>20.593261718750004</c:v>
                </c:pt>
                <c:pt idx="298">
                  <c:v>20.373535156250004</c:v>
                </c:pt>
                <c:pt idx="299">
                  <c:v>20.1507568359375</c:v>
                </c:pt>
                <c:pt idx="300">
                  <c:v>19.921875</c:v>
                </c:pt>
                <c:pt idx="301">
                  <c:v>19.6868896484375</c:v>
                </c:pt>
                <c:pt idx="302">
                  <c:v>19.454956054687504</c:v>
                </c:pt>
                <c:pt idx="303">
                  <c:v>19.210815429687504</c:v>
                </c:pt>
                <c:pt idx="304">
                  <c:v>18.963623046875004</c:v>
                </c:pt>
                <c:pt idx="305">
                  <c:v>18.707275390625</c:v>
                </c:pt>
                <c:pt idx="306">
                  <c:v>18.4478759765625</c:v>
                </c:pt>
                <c:pt idx="307">
                  <c:v>18.17626953125</c:v>
                </c:pt>
                <c:pt idx="308">
                  <c:v>17.8985595703125</c:v>
                </c:pt>
                <c:pt idx="309">
                  <c:v>17.61474609375</c:v>
                </c:pt>
                <c:pt idx="310">
                  <c:v>17.32177734375</c:v>
                </c:pt>
                <c:pt idx="311">
                  <c:v>17.0135498046875</c:v>
                </c:pt>
                <c:pt idx="312">
                  <c:v>16.6961669921875</c:v>
                </c:pt>
                <c:pt idx="313">
                  <c:v>16.3665771484375</c:v>
                </c:pt>
                <c:pt idx="314">
                  <c:v>16.02783203125</c:v>
                </c:pt>
                <c:pt idx="315">
                  <c:v>15.673828125000002</c:v>
                </c:pt>
                <c:pt idx="316">
                  <c:v>15.304565429687502</c:v>
                </c:pt>
                <c:pt idx="317">
                  <c:v>14.9169921875</c:v>
                </c:pt>
                <c:pt idx="318">
                  <c:v>14.5172119140625</c:v>
                </c:pt>
                <c:pt idx="319">
                  <c:v>14.093017578125002</c:v>
                </c:pt>
                <c:pt idx="320">
                  <c:v>13.653564453125</c:v>
                </c:pt>
                <c:pt idx="321">
                  <c:v>13.1927490234375</c:v>
                </c:pt>
                <c:pt idx="322">
                  <c:v>12.695312500000002</c:v>
                </c:pt>
                <c:pt idx="323">
                  <c:v>12.19482421875</c:v>
                </c:pt>
                <c:pt idx="324">
                  <c:v>11.669921875</c:v>
                </c:pt>
                <c:pt idx="325">
                  <c:v>11.1175537109375</c:v>
                </c:pt>
                <c:pt idx="326">
                  <c:v>10.540771484375002</c:v>
                </c:pt>
                <c:pt idx="327">
                  <c:v>9.9334716796875</c:v>
                </c:pt>
                <c:pt idx="328">
                  <c:v>9.2987060546875</c:v>
                </c:pt>
                <c:pt idx="329">
                  <c:v>8.63037109375</c:v>
                </c:pt>
                <c:pt idx="330">
                  <c:v>7.940673828125</c:v>
                </c:pt>
                <c:pt idx="331">
                  <c:v>7.2113037109375</c:v>
                </c:pt>
                <c:pt idx="332">
                  <c:v>6.45751953125</c:v>
                </c:pt>
                <c:pt idx="333">
                  <c:v>5.6610107421875009</c:v>
                </c:pt>
                <c:pt idx="334">
                  <c:v>4.8309326171875009</c:v>
                </c:pt>
                <c:pt idx="335">
                  <c:v>3.9685058593750004</c:v>
                </c:pt>
                <c:pt idx="336">
                  <c:v>3.0609130859375004</c:v>
                </c:pt>
                <c:pt idx="337">
                  <c:v>2.11669921875</c:v>
                </c:pt>
                <c:pt idx="338">
                  <c:v>1.1468505859375</c:v>
                </c:pt>
                <c:pt idx="339">
                  <c:v>0.12991333007812494</c:v>
                </c:pt>
                <c:pt idx="340">
                  <c:v>-0.92254638671875011</c:v>
                </c:pt>
                <c:pt idx="341">
                  <c:v>-2.01507568359375</c:v>
                </c:pt>
                <c:pt idx="342">
                  <c:v>-3.13140869140625</c:v>
                </c:pt>
                <c:pt idx="343">
                  <c:v>-4.29595947265625</c:v>
                </c:pt>
                <c:pt idx="344">
                  <c:v>-5.4962158203125</c:v>
                </c:pt>
                <c:pt idx="345">
                  <c:v>-6.7321777343750009</c:v>
                </c:pt>
                <c:pt idx="346">
                  <c:v>-7.9833984375</c:v>
                </c:pt>
                <c:pt idx="347">
                  <c:v>-9.2803955078125018</c:v>
                </c:pt>
                <c:pt idx="348">
                  <c:v>-10.604858398437502</c:v>
                </c:pt>
                <c:pt idx="349">
                  <c:v>-11.9598388671875</c:v>
                </c:pt>
                <c:pt idx="350">
                  <c:v>-13.323974609375002</c:v>
                </c:pt>
                <c:pt idx="351">
                  <c:v>-14.718627929687502</c:v>
                </c:pt>
                <c:pt idx="352">
                  <c:v>-16.128540039062504</c:v>
                </c:pt>
                <c:pt idx="353">
                  <c:v>-17.5537109375</c:v>
                </c:pt>
                <c:pt idx="354">
                  <c:v>-19.0032958984375</c:v>
                </c:pt>
                <c:pt idx="355">
                  <c:v>-20.440673828125004</c:v>
                </c:pt>
                <c:pt idx="356">
                  <c:v>-21.881103515625004</c:v>
                </c:pt>
                <c:pt idx="357">
                  <c:v>-23.318481445312504</c:v>
                </c:pt>
                <c:pt idx="358">
                  <c:v>-24.743652343750004</c:v>
                </c:pt>
                <c:pt idx="359">
                  <c:v>-26.165771484375</c:v>
                </c:pt>
                <c:pt idx="360">
                  <c:v>-27.581787109375</c:v>
                </c:pt>
                <c:pt idx="361">
                  <c:v>-28.976440429687504</c:v>
                </c:pt>
                <c:pt idx="362">
                  <c:v>-30.328369140625004</c:v>
                </c:pt>
                <c:pt idx="363">
                  <c:v>-31.67724609375</c:v>
                </c:pt>
                <c:pt idx="364">
                  <c:v>-32.9803466796875</c:v>
                </c:pt>
                <c:pt idx="365">
                  <c:v>-34.24072265625</c:v>
                </c:pt>
                <c:pt idx="366">
                  <c:v>-35.461425781250007</c:v>
                </c:pt>
                <c:pt idx="367">
                  <c:v>-36.627197265625007</c:v>
                </c:pt>
                <c:pt idx="368">
                  <c:v>-37.7471923828125</c:v>
                </c:pt>
                <c:pt idx="369">
                  <c:v>-38.8092041015625</c:v>
                </c:pt>
                <c:pt idx="370">
                  <c:v>-39.8040771484375</c:v>
                </c:pt>
                <c:pt idx="371">
                  <c:v>-40.750122070312507</c:v>
                </c:pt>
                <c:pt idx="372">
                  <c:v>-41.6473388671875</c:v>
                </c:pt>
                <c:pt idx="373">
                  <c:v>-42.471313476562507</c:v>
                </c:pt>
                <c:pt idx="374">
                  <c:v>-43.212890625000007</c:v>
                </c:pt>
                <c:pt idx="375">
                  <c:v>-43.893432617187507</c:v>
                </c:pt>
                <c:pt idx="376">
                  <c:v>-44.51904296875</c:v>
                </c:pt>
                <c:pt idx="377">
                  <c:v>-45.074462890625</c:v>
                </c:pt>
                <c:pt idx="378">
                  <c:v>-45.541381835937507</c:v>
                </c:pt>
                <c:pt idx="379">
                  <c:v>-45.9503173828125</c:v>
                </c:pt>
                <c:pt idx="380">
                  <c:v>-46.3104248046875</c:v>
                </c:pt>
                <c:pt idx="381">
                  <c:v>-46.597290039062507</c:v>
                </c:pt>
                <c:pt idx="382">
                  <c:v>-46.7926025390625</c:v>
                </c:pt>
                <c:pt idx="383">
                  <c:v>-46.9390869140625</c:v>
                </c:pt>
                <c:pt idx="384">
                  <c:v>-47.0428466796875</c:v>
                </c:pt>
                <c:pt idx="385">
                  <c:v>-47.076416015625</c:v>
                </c:pt>
                <c:pt idx="386">
                  <c:v>-47.05810546875</c:v>
                </c:pt>
                <c:pt idx="387">
                  <c:v>-46.9879150390625</c:v>
                </c:pt>
                <c:pt idx="388">
                  <c:v>-46.875</c:v>
                </c:pt>
                <c:pt idx="389">
                  <c:v>-46.710205078125007</c:v>
                </c:pt>
                <c:pt idx="390">
                  <c:v>-46.5057373046875</c:v>
                </c:pt>
                <c:pt idx="391">
                  <c:v>-46.270751953125</c:v>
                </c:pt>
                <c:pt idx="392">
                  <c:v>-45.989990234375007</c:v>
                </c:pt>
                <c:pt idx="393">
                  <c:v>-45.681762695312507</c:v>
                </c:pt>
                <c:pt idx="394">
                  <c:v>-45.343017578125</c:v>
                </c:pt>
                <c:pt idx="395">
                  <c:v>-44.98291015625</c:v>
                </c:pt>
                <c:pt idx="396">
                  <c:v>-44.598388671875</c:v>
                </c:pt>
                <c:pt idx="397">
                  <c:v>-44.198608398437507</c:v>
                </c:pt>
                <c:pt idx="398">
                  <c:v>-43.7774658203125</c:v>
                </c:pt>
                <c:pt idx="399">
                  <c:v>-43.34716796875</c:v>
                </c:pt>
                <c:pt idx="400">
                  <c:v>-42.904663085937507</c:v>
                </c:pt>
                <c:pt idx="401">
                  <c:v>-42.4468994140625</c:v>
                </c:pt>
                <c:pt idx="402">
                  <c:v>-41.979980468750007</c:v>
                </c:pt>
                <c:pt idx="403">
                  <c:v>-41.510009765625</c:v>
                </c:pt>
                <c:pt idx="404">
                  <c:v>-41.0400390625</c:v>
                </c:pt>
                <c:pt idx="405">
                  <c:v>-40.563964843750007</c:v>
                </c:pt>
                <c:pt idx="406">
                  <c:v>-40.087890625</c:v>
                </c:pt>
                <c:pt idx="407">
                  <c:v>-39.6087646484375</c:v>
                </c:pt>
                <c:pt idx="408">
                  <c:v>-39.1387939453125</c:v>
                </c:pt>
                <c:pt idx="409">
                  <c:v>-38.659667968750007</c:v>
                </c:pt>
                <c:pt idx="410">
                  <c:v>-38.189697265625</c:v>
                </c:pt>
                <c:pt idx="411">
                  <c:v>-37.725830078125</c:v>
                </c:pt>
                <c:pt idx="412">
                  <c:v>-37.261962890625</c:v>
                </c:pt>
                <c:pt idx="413">
                  <c:v>-36.80419921875</c:v>
                </c:pt>
                <c:pt idx="414">
                  <c:v>-36.3525390625</c:v>
                </c:pt>
                <c:pt idx="415">
                  <c:v>-35.9039306640625</c:v>
                </c:pt>
                <c:pt idx="416">
                  <c:v>-35.4705810546875</c:v>
                </c:pt>
                <c:pt idx="417">
                  <c:v>-35.037231445312507</c:v>
                </c:pt>
                <c:pt idx="418">
                  <c:v>-34.6099853515625</c:v>
                </c:pt>
                <c:pt idx="419">
                  <c:v>-34.19189453125</c:v>
                </c:pt>
                <c:pt idx="420">
                  <c:v>-33.7799072265625</c:v>
                </c:pt>
                <c:pt idx="421">
                  <c:v>-33.380126953125</c:v>
                </c:pt>
                <c:pt idx="422">
                  <c:v>-32.9803466796875</c:v>
                </c:pt>
                <c:pt idx="423">
                  <c:v>-32.5897216796875</c:v>
                </c:pt>
                <c:pt idx="424">
                  <c:v>-32.205200195312507</c:v>
                </c:pt>
                <c:pt idx="425">
                  <c:v>-31.832885742187504</c:v>
                </c:pt>
                <c:pt idx="426">
                  <c:v>-31.463623046875004</c:v>
                </c:pt>
                <c:pt idx="427">
                  <c:v>-31.106567382812504</c:v>
                </c:pt>
                <c:pt idx="428">
                  <c:v>-30.74951171875</c:v>
                </c:pt>
                <c:pt idx="429">
                  <c:v>-30.407714843750004</c:v>
                </c:pt>
                <c:pt idx="430">
                  <c:v>-30.068969726562504</c:v>
                </c:pt>
                <c:pt idx="431">
                  <c:v>-29.736328125</c:v>
                </c:pt>
                <c:pt idx="432">
                  <c:v>-29.412841796875004</c:v>
                </c:pt>
                <c:pt idx="433">
                  <c:v>-29.095458984375</c:v>
                </c:pt>
                <c:pt idx="434">
                  <c:v>-28.7841796875</c:v>
                </c:pt>
                <c:pt idx="435">
                  <c:v>-28.47900390625</c:v>
                </c:pt>
                <c:pt idx="436">
                  <c:v>-28.182983398437504</c:v>
                </c:pt>
                <c:pt idx="437">
                  <c:v>-27.8900146484375</c:v>
                </c:pt>
                <c:pt idx="438">
                  <c:v>-27.606201171875004</c:v>
                </c:pt>
                <c:pt idx="439">
                  <c:v>-27.325439453125004</c:v>
                </c:pt>
                <c:pt idx="440">
                  <c:v>-27.050781250000004</c:v>
                </c:pt>
                <c:pt idx="441">
                  <c:v>-26.7822265625</c:v>
                </c:pt>
                <c:pt idx="442">
                  <c:v>-26.5167236328125</c:v>
                </c:pt>
                <c:pt idx="443">
                  <c:v>-26.263427734375</c:v>
                </c:pt>
                <c:pt idx="444">
                  <c:v>-26.0101318359375</c:v>
                </c:pt>
                <c:pt idx="445">
                  <c:v>-25.7659912109375</c:v>
                </c:pt>
                <c:pt idx="446">
                  <c:v>-25.5218505859375</c:v>
                </c:pt>
                <c:pt idx="447">
                  <c:v>-25.2838134765625</c:v>
                </c:pt>
                <c:pt idx="448">
                  <c:v>-25.054931640625004</c:v>
                </c:pt>
                <c:pt idx="449">
                  <c:v>-24.832153320312504</c:v>
                </c:pt>
                <c:pt idx="450">
                  <c:v>-24.6063232421875</c:v>
                </c:pt>
                <c:pt idx="451">
                  <c:v>-24.3865966796875</c:v>
                </c:pt>
                <c:pt idx="452">
                  <c:v>-24.176025390625</c:v>
                </c:pt>
                <c:pt idx="453">
                  <c:v>-23.9654541015625</c:v>
                </c:pt>
                <c:pt idx="454">
                  <c:v>-23.757934570312504</c:v>
                </c:pt>
                <c:pt idx="455">
                  <c:v>-23.553466796875</c:v>
                </c:pt>
                <c:pt idx="456">
                  <c:v>-23.358154296875004</c:v>
                </c:pt>
                <c:pt idx="457">
                  <c:v>-23.1658935546875</c:v>
                </c:pt>
                <c:pt idx="458">
                  <c:v>-22.9766845703125</c:v>
                </c:pt>
                <c:pt idx="459">
                  <c:v>-22.7874755859375</c:v>
                </c:pt>
                <c:pt idx="460">
                  <c:v>-22.607421875</c:v>
                </c:pt>
                <c:pt idx="461">
                  <c:v>-22.4273681640625</c:v>
                </c:pt>
                <c:pt idx="462">
                  <c:v>-22.250366210937504</c:v>
                </c:pt>
                <c:pt idx="463">
                  <c:v>-22.076416015625</c:v>
                </c:pt>
                <c:pt idx="464">
                  <c:v>-21.9085693359375</c:v>
                </c:pt>
                <c:pt idx="465">
                  <c:v>-21.746826171875</c:v>
                </c:pt>
                <c:pt idx="466">
                  <c:v>-21.58203125</c:v>
                </c:pt>
                <c:pt idx="467">
                  <c:v>-21.420288085937504</c:v>
                </c:pt>
                <c:pt idx="468">
                  <c:v>-21.2615966796875</c:v>
                </c:pt>
                <c:pt idx="469">
                  <c:v>-21.1090087890625</c:v>
                </c:pt>
                <c:pt idx="470">
                  <c:v>-20.962524414062504</c:v>
                </c:pt>
                <c:pt idx="471">
                  <c:v>-20.81298828125</c:v>
                </c:pt>
                <c:pt idx="472">
                  <c:v>-20.66650390625</c:v>
                </c:pt>
                <c:pt idx="473">
                  <c:v>-20.526123046875004</c:v>
                </c:pt>
                <c:pt idx="474">
                  <c:v>-20.3826904296875</c:v>
                </c:pt>
                <c:pt idx="475">
                  <c:v>-20.245361328125</c:v>
                </c:pt>
                <c:pt idx="476">
                  <c:v>-20.111083984375</c:v>
                </c:pt>
                <c:pt idx="477">
                  <c:v>-19.976806640625004</c:v>
                </c:pt>
                <c:pt idx="478">
                  <c:v>-19.8455810546875</c:v>
                </c:pt>
                <c:pt idx="479">
                  <c:v>-19.7235107421875</c:v>
                </c:pt>
                <c:pt idx="480">
                  <c:v>-19.5953369140625</c:v>
                </c:pt>
                <c:pt idx="481">
                  <c:v>-19.4732666015625</c:v>
                </c:pt>
                <c:pt idx="482">
                  <c:v>-19.3511962890625</c:v>
                </c:pt>
                <c:pt idx="483">
                  <c:v>-19.232177734375</c:v>
                </c:pt>
                <c:pt idx="484">
                  <c:v>-19.116210937500004</c:v>
                </c:pt>
                <c:pt idx="485">
                  <c:v>-19.000244140625</c:v>
                </c:pt>
                <c:pt idx="486">
                  <c:v>-18.88427734375</c:v>
                </c:pt>
                <c:pt idx="487">
                  <c:v>-18.7713623046875</c:v>
                </c:pt>
                <c:pt idx="488">
                  <c:v>-18.66455078125</c:v>
                </c:pt>
                <c:pt idx="489">
                  <c:v>-18.5546875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674-4B61-BE69-29093F531A6E}"/>
            </c:ext>
          </c:extLst>
        </c:ser>
        <c:ser>
          <c:idx val="1"/>
          <c:order val="1"/>
          <c:tx>
            <c:strRef>
              <c:f>comparision!$C$1</c:f>
              <c:strCache>
                <c:ptCount val="1"/>
                <c:pt idx="0">
                  <c:v>1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comparision!$A$2:$A$491</c:f>
              <c:numCache>
                <c:formatCode>General</c:formatCode>
                <c:ptCount val="490"/>
                <c:pt idx="0">
                  <c:v>-9.5062255859375E-2</c:v>
                </c:pt>
                <c:pt idx="1">
                  <c:v>-9.2620849609375E-2</c:v>
                </c:pt>
                <c:pt idx="2">
                  <c:v>-9.0179443359375E-2</c:v>
                </c:pt>
                <c:pt idx="3">
                  <c:v>-8.7738037109375E-2</c:v>
                </c:pt>
                <c:pt idx="4">
                  <c:v>-8.5296630859375E-2</c:v>
                </c:pt>
                <c:pt idx="5">
                  <c:v>-8.2855224609375E-2</c:v>
                </c:pt>
                <c:pt idx="6">
                  <c:v>-8.0413818359375E-2</c:v>
                </c:pt>
                <c:pt idx="7">
                  <c:v>-7.7972412109375E-2</c:v>
                </c:pt>
                <c:pt idx="8">
                  <c:v>-7.5531005859375E-2</c:v>
                </c:pt>
                <c:pt idx="9">
                  <c:v>-7.3089599609375E-2</c:v>
                </c:pt>
                <c:pt idx="10">
                  <c:v>-7.0648193359375E-2</c:v>
                </c:pt>
                <c:pt idx="11">
                  <c:v>-6.8206787109375E-2</c:v>
                </c:pt>
                <c:pt idx="12">
                  <c:v>-6.5765380859375E-2</c:v>
                </c:pt>
                <c:pt idx="13">
                  <c:v>-6.3323974609375E-2</c:v>
                </c:pt>
                <c:pt idx="14">
                  <c:v>-6.0882568359375E-2</c:v>
                </c:pt>
                <c:pt idx="15">
                  <c:v>-5.8441162109375E-2</c:v>
                </c:pt>
                <c:pt idx="16">
                  <c:v>-5.5999755859375E-2</c:v>
                </c:pt>
                <c:pt idx="17">
                  <c:v>-5.3558349609375E-2</c:v>
                </c:pt>
                <c:pt idx="18">
                  <c:v>-5.1116943359375E-2</c:v>
                </c:pt>
                <c:pt idx="19">
                  <c:v>-4.8675537109375E-2</c:v>
                </c:pt>
                <c:pt idx="20">
                  <c:v>-4.6234130859375E-2</c:v>
                </c:pt>
                <c:pt idx="21">
                  <c:v>-4.3792724609375E-2</c:v>
                </c:pt>
                <c:pt idx="22">
                  <c:v>-4.1351318359375E-2</c:v>
                </c:pt>
                <c:pt idx="23">
                  <c:v>-3.8909912109375E-2</c:v>
                </c:pt>
                <c:pt idx="24">
                  <c:v>-3.6468505859375E-2</c:v>
                </c:pt>
                <c:pt idx="25">
                  <c:v>-3.4027099609375E-2</c:v>
                </c:pt>
                <c:pt idx="26">
                  <c:v>-3.1585693359375E-2</c:v>
                </c:pt>
                <c:pt idx="27">
                  <c:v>-2.9144287109375E-2</c:v>
                </c:pt>
                <c:pt idx="28">
                  <c:v>-2.6702880859375E-2</c:v>
                </c:pt>
                <c:pt idx="29">
                  <c:v>-2.4261474609375E-2</c:v>
                </c:pt>
                <c:pt idx="30">
                  <c:v>-2.1820068359375E-2</c:v>
                </c:pt>
                <c:pt idx="31">
                  <c:v>-1.9378662109375E-2</c:v>
                </c:pt>
                <c:pt idx="32">
                  <c:v>-1.6937255859375E-2</c:v>
                </c:pt>
                <c:pt idx="33">
                  <c:v>-1.4495849609375E-2</c:v>
                </c:pt>
                <c:pt idx="34">
                  <c:v>-1.2054443359375E-2</c:v>
                </c:pt>
                <c:pt idx="35">
                  <c:v>-9.613037109375E-3</c:v>
                </c:pt>
                <c:pt idx="36">
                  <c:v>-7.171630859375E-3</c:v>
                </c:pt>
                <c:pt idx="37">
                  <c:v>-4.730224609375E-3</c:v>
                </c:pt>
                <c:pt idx="38">
                  <c:v>-2.288818359375E-3</c:v>
                </c:pt>
                <c:pt idx="39">
                  <c:v>1.52587890625E-4</c:v>
                </c:pt>
                <c:pt idx="40">
                  <c:v>2.593994140625E-3</c:v>
                </c:pt>
                <c:pt idx="41">
                  <c:v>5.035400390625E-3</c:v>
                </c:pt>
                <c:pt idx="42">
                  <c:v>7.476806640625E-3</c:v>
                </c:pt>
                <c:pt idx="43">
                  <c:v>9.918212890625E-3</c:v>
                </c:pt>
                <c:pt idx="44">
                  <c:v>1.2359619140625E-2</c:v>
                </c:pt>
                <c:pt idx="45">
                  <c:v>1.4801025390625E-2</c:v>
                </c:pt>
                <c:pt idx="46">
                  <c:v>1.7242431640625E-2</c:v>
                </c:pt>
                <c:pt idx="47">
                  <c:v>1.9683837890625E-2</c:v>
                </c:pt>
                <c:pt idx="48">
                  <c:v>2.2125244140625E-2</c:v>
                </c:pt>
                <c:pt idx="49">
                  <c:v>2.4566650390625E-2</c:v>
                </c:pt>
                <c:pt idx="50">
                  <c:v>2.7008056640625E-2</c:v>
                </c:pt>
                <c:pt idx="51">
                  <c:v>2.9449462890625E-2</c:v>
                </c:pt>
                <c:pt idx="52">
                  <c:v>3.1890869140625E-2</c:v>
                </c:pt>
                <c:pt idx="53">
                  <c:v>3.4332275390625E-2</c:v>
                </c:pt>
                <c:pt idx="54">
                  <c:v>3.6773681640625E-2</c:v>
                </c:pt>
                <c:pt idx="55">
                  <c:v>3.9215087890625E-2</c:v>
                </c:pt>
                <c:pt idx="56">
                  <c:v>4.1656494140625E-2</c:v>
                </c:pt>
                <c:pt idx="57">
                  <c:v>4.4097900390625E-2</c:v>
                </c:pt>
                <c:pt idx="58">
                  <c:v>4.6539306640625E-2</c:v>
                </c:pt>
                <c:pt idx="59">
                  <c:v>4.8980712890625E-2</c:v>
                </c:pt>
                <c:pt idx="60">
                  <c:v>5.1422119140625E-2</c:v>
                </c:pt>
                <c:pt idx="61">
                  <c:v>5.3863525390625E-2</c:v>
                </c:pt>
                <c:pt idx="62">
                  <c:v>5.6304931640625E-2</c:v>
                </c:pt>
                <c:pt idx="63">
                  <c:v>5.8746337890625E-2</c:v>
                </c:pt>
                <c:pt idx="64">
                  <c:v>6.1187744140625E-2</c:v>
                </c:pt>
                <c:pt idx="65">
                  <c:v>6.3629150390625E-2</c:v>
                </c:pt>
                <c:pt idx="66">
                  <c:v>6.6070556640625E-2</c:v>
                </c:pt>
                <c:pt idx="67">
                  <c:v>6.8511962890625E-2</c:v>
                </c:pt>
                <c:pt idx="68">
                  <c:v>7.0953369140625E-2</c:v>
                </c:pt>
                <c:pt idx="69">
                  <c:v>7.3394775390625E-2</c:v>
                </c:pt>
                <c:pt idx="70">
                  <c:v>7.5836181640625E-2</c:v>
                </c:pt>
                <c:pt idx="71">
                  <c:v>7.8277587890625E-2</c:v>
                </c:pt>
                <c:pt idx="72">
                  <c:v>8.0718994140625E-2</c:v>
                </c:pt>
                <c:pt idx="73">
                  <c:v>8.3160400390625E-2</c:v>
                </c:pt>
                <c:pt idx="74">
                  <c:v>8.5601806640625E-2</c:v>
                </c:pt>
                <c:pt idx="75">
                  <c:v>8.8043212890625E-2</c:v>
                </c:pt>
                <c:pt idx="76">
                  <c:v>9.0484619140625E-2</c:v>
                </c:pt>
                <c:pt idx="77">
                  <c:v>9.2926025390625E-2</c:v>
                </c:pt>
                <c:pt idx="78">
                  <c:v>9.5367431640625E-2</c:v>
                </c:pt>
                <c:pt idx="79">
                  <c:v>9.7808837890625E-2</c:v>
                </c:pt>
                <c:pt idx="80">
                  <c:v>0.100250244140625</c:v>
                </c:pt>
                <c:pt idx="81">
                  <c:v>0.102691650390625</c:v>
                </c:pt>
                <c:pt idx="82">
                  <c:v>0.105133056640625</c:v>
                </c:pt>
                <c:pt idx="83">
                  <c:v>0.107574462890625</c:v>
                </c:pt>
                <c:pt idx="84">
                  <c:v>0.110015869140625</c:v>
                </c:pt>
                <c:pt idx="85">
                  <c:v>0.112457275390625</c:v>
                </c:pt>
                <c:pt idx="86">
                  <c:v>0.114898681640625</c:v>
                </c:pt>
                <c:pt idx="87">
                  <c:v>0.117340087890625</c:v>
                </c:pt>
                <c:pt idx="88">
                  <c:v>0.119781494140625</c:v>
                </c:pt>
                <c:pt idx="89">
                  <c:v>0.122222900390625</c:v>
                </c:pt>
                <c:pt idx="90">
                  <c:v>0.124664306640625</c:v>
                </c:pt>
                <c:pt idx="91">
                  <c:v>0.127105712890625</c:v>
                </c:pt>
                <c:pt idx="92">
                  <c:v>0.129547119140625</c:v>
                </c:pt>
                <c:pt idx="93">
                  <c:v>0.131988525390625</c:v>
                </c:pt>
                <c:pt idx="94">
                  <c:v>0.134429931640625</c:v>
                </c:pt>
                <c:pt idx="95">
                  <c:v>0.136871337890625</c:v>
                </c:pt>
                <c:pt idx="96">
                  <c:v>0.139312744140625</c:v>
                </c:pt>
                <c:pt idx="97">
                  <c:v>0.141754150390625</c:v>
                </c:pt>
                <c:pt idx="98">
                  <c:v>0.144195556640625</c:v>
                </c:pt>
                <c:pt idx="99">
                  <c:v>0.146636962890625</c:v>
                </c:pt>
                <c:pt idx="100">
                  <c:v>0.149078369140625</c:v>
                </c:pt>
                <c:pt idx="101">
                  <c:v>0.151519775390625</c:v>
                </c:pt>
                <c:pt idx="102">
                  <c:v>0.153961181640625</c:v>
                </c:pt>
                <c:pt idx="103">
                  <c:v>0.156402587890625</c:v>
                </c:pt>
                <c:pt idx="104">
                  <c:v>0.158843994140625</c:v>
                </c:pt>
                <c:pt idx="105">
                  <c:v>0.161285400390625</c:v>
                </c:pt>
                <c:pt idx="106">
                  <c:v>0.163726806640625</c:v>
                </c:pt>
                <c:pt idx="107">
                  <c:v>0.166168212890625</c:v>
                </c:pt>
                <c:pt idx="108">
                  <c:v>0.168609619140625</c:v>
                </c:pt>
                <c:pt idx="109">
                  <c:v>0.171051025390625</c:v>
                </c:pt>
                <c:pt idx="110">
                  <c:v>0.173492431640625</c:v>
                </c:pt>
                <c:pt idx="111">
                  <c:v>0.175933837890625</c:v>
                </c:pt>
                <c:pt idx="112">
                  <c:v>0.178375244140625</c:v>
                </c:pt>
                <c:pt idx="113">
                  <c:v>0.180816650390625</c:v>
                </c:pt>
                <c:pt idx="114">
                  <c:v>0.183258056640625</c:v>
                </c:pt>
                <c:pt idx="115">
                  <c:v>0.185699462890625</c:v>
                </c:pt>
                <c:pt idx="116">
                  <c:v>0.188140869140625</c:v>
                </c:pt>
                <c:pt idx="117">
                  <c:v>0.190582275390625</c:v>
                </c:pt>
                <c:pt idx="118">
                  <c:v>0.193023681640625</c:v>
                </c:pt>
                <c:pt idx="119">
                  <c:v>0.195465087890625</c:v>
                </c:pt>
                <c:pt idx="120">
                  <c:v>0.197906494140625</c:v>
                </c:pt>
                <c:pt idx="121">
                  <c:v>0.200347900390625</c:v>
                </c:pt>
                <c:pt idx="122">
                  <c:v>0.202789306640625</c:v>
                </c:pt>
                <c:pt idx="123">
                  <c:v>0.205230712890625</c:v>
                </c:pt>
                <c:pt idx="124">
                  <c:v>0.207672119140625</c:v>
                </c:pt>
                <c:pt idx="125">
                  <c:v>0.210113525390625</c:v>
                </c:pt>
                <c:pt idx="126">
                  <c:v>0.212554931640625</c:v>
                </c:pt>
                <c:pt idx="127">
                  <c:v>0.214996337890625</c:v>
                </c:pt>
                <c:pt idx="128">
                  <c:v>0.217437744140625</c:v>
                </c:pt>
                <c:pt idx="129">
                  <c:v>0.219879150390625</c:v>
                </c:pt>
                <c:pt idx="130">
                  <c:v>0.222320556640625</c:v>
                </c:pt>
                <c:pt idx="131">
                  <c:v>0.224761962890625</c:v>
                </c:pt>
                <c:pt idx="132">
                  <c:v>0.227203369140625</c:v>
                </c:pt>
                <c:pt idx="133">
                  <c:v>0.229644775390625</c:v>
                </c:pt>
                <c:pt idx="134">
                  <c:v>0.232086181640625</c:v>
                </c:pt>
                <c:pt idx="135">
                  <c:v>0.234527587890625</c:v>
                </c:pt>
                <c:pt idx="136">
                  <c:v>0.236968994140625</c:v>
                </c:pt>
                <c:pt idx="137">
                  <c:v>0.239410400390625</c:v>
                </c:pt>
                <c:pt idx="138">
                  <c:v>0.241851806640625</c:v>
                </c:pt>
                <c:pt idx="139">
                  <c:v>0.244293212890625</c:v>
                </c:pt>
                <c:pt idx="140">
                  <c:v>0.246734619140625</c:v>
                </c:pt>
                <c:pt idx="141">
                  <c:v>0.249176025390625</c:v>
                </c:pt>
                <c:pt idx="142">
                  <c:v>0.251617431640625</c:v>
                </c:pt>
                <c:pt idx="143">
                  <c:v>0.254058837890625</c:v>
                </c:pt>
                <c:pt idx="144">
                  <c:v>0.256500244140625</c:v>
                </c:pt>
                <c:pt idx="145">
                  <c:v>0.258941650390625</c:v>
                </c:pt>
                <c:pt idx="146">
                  <c:v>0.261383056640625</c:v>
                </c:pt>
                <c:pt idx="147">
                  <c:v>0.263824462890625</c:v>
                </c:pt>
                <c:pt idx="148">
                  <c:v>0.266265869140625</c:v>
                </c:pt>
                <c:pt idx="149">
                  <c:v>0.268707275390625</c:v>
                </c:pt>
                <c:pt idx="150">
                  <c:v>0.271148681640625</c:v>
                </c:pt>
                <c:pt idx="151">
                  <c:v>0.273590087890625</c:v>
                </c:pt>
                <c:pt idx="152">
                  <c:v>0.276031494140625</c:v>
                </c:pt>
                <c:pt idx="153">
                  <c:v>0.278472900390625</c:v>
                </c:pt>
                <c:pt idx="154">
                  <c:v>0.280914306640625</c:v>
                </c:pt>
                <c:pt idx="155">
                  <c:v>0.283355712890625</c:v>
                </c:pt>
                <c:pt idx="156">
                  <c:v>0.285797119140625</c:v>
                </c:pt>
                <c:pt idx="157">
                  <c:v>0.288238525390625</c:v>
                </c:pt>
                <c:pt idx="158">
                  <c:v>0.290679931640625</c:v>
                </c:pt>
                <c:pt idx="159">
                  <c:v>0.293121337890625</c:v>
                </c:pt>
                <c:pt idx="160">
                  <c:v>0.295562744140625</c:v>
                </c:pt>
                <c:pt idx="161">
                  <c:v>0.298004150390625</c:v>
                </c:pt>
                <c:pt idx="162">
                  <c:v>0.300445556640625</c:v>
                </c:pt>
                <c:pt idx="163">
                  <c:v>0.302886962890625</c:v>
                </c:pt>
                <c:pt idx="164">
                  <c:v>0.305328369140625</c:v>
                </c:pt>
                <c:pt idx="165">
                  <c:v>0.307769775390625</c:v>
                </c:pt>
                <c:pt idx="166">
                  <c:v>0.310211181640625</c:v>
                </c:pt>
                <c:pt idx="167">
                  <c:v>0.312652587890625</c:v>
                </c:pt>
                <c:pt idx="168">
                  <c:v>0.315093994140625</c:v>
                </c:pt>
                <c:pt idx="169">
                  <c:v>0.317535400390625</c:v>
                </c:pt>
                <c:pt idx="170">
                  <c:v>0.319976806640625</c:v>
                </c:pt>
                <c:pt idx="171">
                  <c:v>0.322418212890625</c:v>
                </c:pt>
                <c:pt idx="172">
                  <c:v>0.324859619140625</c:v>
                </c:pt>
                <c:pt idx="173">
                  <c:v>0.327301025390625</c:v>
                </c:pt>
                <c:pt idx="174">
                  <c:v>0.329742431640625</c:v>
                </c:pt>
                <c:pt idx="175">
                  <c:v>0.332183837890625</c:v>
                </c:pt>
                <c:pt idx="176">
                  <c:v>0.334625244140625</c:v>
                </c:pt>
                <c:pt idx="177">
                  <c:v>0.337066650390625</c:v>
                </c:pt>
                <c:pt idx="178">
                  <c:v>0.339508056640625</c:v>
                </c:pt>
                <c:pt idx="179">
                  <c:v>0.341949462890625</c:v>
                </c:pt>
                <c:pt idx="180">
                  <c:v>0.344390869140625</c:v>
                </c:pt>
                <c:pt idx="181">
                  <c:v>0.346832275390625</c:v>
                </c:pt>
                <c:pt idx="182">
                  <c:v>0.349273681640625</c:v>
                </c:pt>
                <c:pt idx="183">
                  <c:v>0.351715087890625</c:v>
                </c:pt>
                <c:pt idx="184">
                  <c:v>0.354156494140625</c:v>
                </c:pt>
                <c:pt idx="185">
                  <c:v>0.356597900390625</c:v>
                </c:pt>
                <c:pt idx="186">
                  <c:v>0.359039306640625</c:v>
                </c:pt>
                <c:pt idx="187">
                  <c:v>0.361480712890625</c:v>
                </c:pt>
                <c:pt idx="188">
                  <c:v>0.363922119140625</c:v>
                </c:pt>
                <c:pt idx="189">
                  <c:v>0.366363525390625</c:v>
                </c:pt>
                <c:pt idx="190">
                  <c:v>0.368804931640625</c:v>
                </c:pt>
                <c:pt idx="191">
                  <c:v>0.371246337890625</c:v>
                </c:pt>
                <c:pt idx="192">
                  <c:v>0.373687744140625</c:v>
                </c:pt>
                <c:pt idx="193">
                  <c:v>0.376129150390625</c:v>
                </c:pt>
                <c:pt idx="194">
                  <c:v>0.378570556640625</c:v>
                </c:pt>
                <c:pt idx="195">
                  <c:v>0.381011962890625</c:v>
                </c:pt>
                <c:pt idx="196">
                  <c:v>0.383453369140625</c:v>
                </c:pt>
                <c:pt idx="197">
                  <c:v>0.385894775390625</c:v>
                </c:pt>
                <c:pt idx="198">
                  <c:v>0.388336181640625</c:v>
                </c:pt>
                <c:pt idx="199">
                  <c:v>0.390777587890625</c:v>
                </c:pt>
                <c:pt idx="200">
                  <c:v>0.393218994140625</c:v>
                </c:pt>
                <c:pt idx="201">
                  <c:v>0.395660400390625</c:v>
                </c:pt>
                <c:pt idx="202">
                  <c:v>0.398101806640625</c:v>
                </c:pt>
                <c:pt idx="203">
                  <c:v>0.400543212890625</c:v>
                </c:pt>
                <c:pt idx="204">
                  <c:v>0.402984619140625</c:v>
                </c:pt>
                <c:pt idx="205">
                  <c:v>0.405426025390625</c:v>
                </c:pt>
                <c:pt idx="206">
                  <c:v>0.407867431640625</c:v>
                </c:pt>
                <c:pt idx="207">
                  <c:v>0.410308837890625</c:v>
                </c:pt>
                <c:pt idx="208">
                  <c:v>0.412750244140625</c:v>
                </c:pt>
                <c:pt idx="209">
                  <c:v>0.415191650390625</c:v>
                </c:pt>
                <c:pt idx="210">
                  <c:v>0.417633056640625</c:v>
                </c:pt>
                <c:pt idx="211">
                  <c:v>0.420074462890625</c:v>
                </c:pt>
                <c:pt idx="212">
                  <c:v>0.422515869140625</c:v>
                </c:pt>
                <c:pt idx="213">
                  <c:v>0.424957275390625</c:v>
                </c:pt>
                <c:pt idx="214">
                  <c:v>0.427398681640625</c:v>
                </c:pt>
                <c:pt idx="215">
                  <c:v>0.429840087890625</c:v>
                </c:pt>
                <c:pt idx="216">
                  <c:v>0.432281494140625</c:v>
                </c:pt>
                <c:pt idx="217">
                  <c:v>0.434722900390625</c:v>
                </c:pt>
                <c:pt idx="218">
                  <c:v>0.437164306640625</c:v>
                </c:pt>
                <c:pt idx="219">
                  <c:v>0.439605712890625</c:v>
                </c:pt>
                <c:pt idx="220">
                  <c:v>0.442047119140625</c:v>
                </c:pt>
                <c:pt idx="221">
                  <c:v>0.444488525390625</c:v>
                </c:pt>
                <c:pt idx="222">
                  <c:v>0.446929931640625</c:v>
                </c:pt>
                <c:pt idx="223">
                  <c:v>0.449371337890625</c:v>
                </c:pt>
                <c:pt idx="224">
                  <c:v>0.451812744140625</c:v>
                </c:pt>
                <c:pt idx="225">
                  <c:v>0.454254150390625</c:v>
                </c:pt>
                <c:pt idx="226">
                  <c:v>0.456695556640625</c:v>
                </c:pt>
                <c:pt idx="227">
                  <c:v>0.459136962890625</c:v>
                </c:pt>
                <c:pt idx="228">
                  <c:v>0.461578369140625</c:v>
                </c:pt>
                <c:pt idx="229">
                  <c:v>0.464019775390625</c:v>
                </c:pt>
                <c:pt idx="230">
                  <c:v>0.466461181640625</c:v>
                </c:pt>
                <c:pt idx="231">
                  <c:v>0.468902587890625</c:v>
                </c:pt>
                <c:pt idx="232">
                  <c:v>0.471343994140625</c:v>
                </c:pt>
                <c:pt idx="233">
                  <c:v>0.473785400390625</c:v>
                </c:pt>
                <c:pt idx="234">
                  <c:v>0.476226806640625</c:v>
                </c:pt>
                <c:pt idx="235">
                  <c:v>0.478668212890625</c:v>
                </c:pt>
                <c:pt idx="236">
                  <c:v>0.481109619140625</c:v>
                </c:pt>
                <c:pt idx="237">
                  <c:v>0.483551025390625</c:v>
                </c:pt>
                <c:pt idx="238">
                  <c:v>0.485992431640625</c:v>
                </c:pt>
                <c:pt idx="239">
                  <c:v>0.488433837890625</c:v>
                </c:pt>
                <c:pt idx="240">
                  <c:v>0.490875244140625</c:v>
                </c:pt>
                <c:pt idx="241">
                  <c:v>0.493316650390625</c:v>
                </c:pt>
                <c:pt idx="242">
                  <c:v>0.495758056640625</c:v>
                </c:pt>
                <c:pt idx="243">
                  <c:v>0.498199462890625</c:v>
                </c:pt>
                <c:pt idx="244">
                  <c:v>0.500640869140625</c:v>
                </c:pt>
                <c:pt idx="245">
                  <c:v>0.498199462890625</c:v>
                </c:pt>
                <c:pt idx="246">
                  <c:v>0.495758056640625</c:v>
                </c:pt>
                <c:pt idx="247">
                  <c:v>0.493316650390625</c:v>
                </c:pt>
                <c:pt idx="248">
                  <c:v>0.490875244140625</c:v>
                </c:pt>
                <c:pt idx="249">
                  <c:v>0.488433837890625</c:v>
                </c:pt>
                <c:pt idx="250">
                  <c:v>0.485992431640625</c:v>
                </c:pt>
                <c:pt idx="251">
                  <c:v>0.483551025390625</c:v>
                </c:pt>
                <c:pt idx="252">
                  <c:v>0.481109619140625</c:v>
                </c:pt>
                <c:pt idx="253">
                  <c:v>0.478668212890625</c:v>
                </c:pt>
                <c:pt idx="254">
                  <c:v>0.476226806640625</c:v>
                </c:pt>
                <c:pt idx="255">
                  <c:v>0.473785400390625</c:v>
                </c:pt>
                <c:pt idx="256">
                  <c:v>0.471343994140625</c:v>
                </c:pt>
                <c:pt idx="257">
                  <c:v>0.468902587890625</c:v>
                </c:pt>
                <c:pt idx="258">
                  <c:v>0.466461181640625</c:v>
                </c:pt>
                <c:pt idx="259">
                  <c:v>0.464019775390625</c:v>
                </c:pt>
                <c:pt idx="260">
                  <c:v>0.461578369140625</c:v>
                </c:pt>
                <c:pt idx="261">
                  <c:v>0.459136962890625</c:v>
                </c:pt>
                <c:pt idx="262">
                  <c:v>0.456695556640625</c:v>
                </c:pt>
                <c:pt idx="263">
                  <c:v>0.454254150390625</c:v>
                </c:pt>
                <c:pt idx="264">
                  <c:v>0.451812744140625</c:v>
                </c:pt>
                <c:pt idx="265">
                  <c:v>0.449371337890625</c:v>
                </c:pt>
                <c:pt idx="266">
                  <c:v>0.446929931640625</c:v>
                </c:pt>
                <c:pt idx="267">
                  <c:v>0.444488525390625</c:v>
                </c:pt>
                <c:pt idx="268">
                  <c:v>0.442047119140625</c:v>
                </c:pt>
                <c:pt idx="269">
                  <c:v>0.439605712890625</c:v>
                </c:pt>
                <c:pt idx="270">
                  <c:v>0.437164306640625</c:v>
                </c:pt>
                <c:pt idx="271">
                  <c:v>0.434722900390625</c:v>
                </c:pt>
                <c:pt idx="272">
                  <c:v>0.432281494140625</c:v>
                </c:pt>
                <c:pt idx="273">
                  <c:v>0.429840087890625</c:v>
                </c:pt>
                <c:pt idx="274">
                  <c:v>0.427398681640625</c:v>
                </c:pt>
                <c:pt idx="275">
                  <c:v>0.424957275390625</c:v>
                </c:pt>
                <c:pt idx="276">
                  <c:v>0.422515869140625</c:v>
                </c:pt>
                <c:pt idx="277">
                  <c:v>0.420074462890625</c:v>
                </c:pt>
                <c:pt idx="278">
                  <c:v>0.417633056640625</c:v>
                </c:pt>
                <c:pt idx="279">
                  <c:v>0.415191650390625</c:v>
                </c:pt>
                <c:pt idx="280">
                  <c:v>0.412750244140625</c:v>
                </c:pt>
                <c:pt idx="281">
                  <c:v>0.410308837890625</c:v>
                </c:pt>
                <c:pt idx="282">
                  <c:v>0.407867431640625</c:v>
                </c:pt>
                <c:pt idx="283">
                  <c:v>0.405426025390625</c:v>
                </c:pt>
                <c:pt idx="284">
                  <c:v>0.402984619140625</c:v>
                </c:pt>
                <c:pt idx="285">
                  <c:v>0.400543212890625</c:v>
                </c:pt>
                <c:pt idx="286">
                  <c:v>0.398101806640625</c:v>
                </c:pt>
                <c:pt idx="287">
                  <c:v>0.395660400390625</c:v>
                </c:pt>
                <c:pt idx="288">
                  <c:v>0.393218994140625</c:v>
                </c:pt>
                <c:pt idx="289">
                  <c:v>0.390777587890625</c:v>
                </c:pt>
                <c:pt idx="290">
                  <c:v>0.388336181640625</c:v>
                </c:pt>
                <c:pt idx="291">
                  <c:v>0.385894775390625</c:v>
                </c:pt>
                <c:pt idx="292">
                  <c:v>0.383453369140625</c:v>
                </c:pt>
                <c:pt idx="293">
                  <c:v>0.381011962890625</c:v>
                </c:pt>
                <c:pt idx="294">
                  <c:v>0.378570556640625</c:v>
                </c:pt>
                <c:pt idx="295">
                  <c:v>0.376129150390625</c:v>
                </c:pt>
                <c:pt idx="296">
                  <c:v>0.373687744140625</c:v>
                </c:pt>
                <c:pt idx="297">
                  <c:v>0.371246337890625</c:v>
                </c:pt>
                <c:pt idx="298">
                  <c:v>0.368804931640625</c:v>
                </c:pt>
                <c:pt idx="299">
                  <c:v>0.366363525390625</c:v>
                </c:pt>
                <c:pt idx="300">
                  <c:v>0.363922119140625</c:v>
                </c:pt>
                <c:pt idx="301">
                  <c:v>0.361480712890625</c:v>
                </c:pt>
                <c:pt idx="302">
                  <c:v>0.359039306640625</c:v>
                </c:pt>
                <c:pt idx="303">
                  <c:v>0.356597900390625</c:v>
                </c:pt>
                <c:pt idx="304">
                  <c:v>0.354156494140625</c:v>
                </c:pt>
                <c:pt idx="305">
                  <c:v>0.351715087890625</c:v>
                </c:pt>
                <c:pt idx="306">
                  <c:v>0.349273681640625</c:v>
                </c:pt>
                <c:pt idx="307">
                  <c:v>0.346832275390625</c:v>
                </c:pt>
                <c:pt idx="308">
                  <c:v>0.344390869140625</c:v>
                </c:pt>
                <c:pt idx="309">
                  <c:v>0.341949462890625</c:v>
                </c:pt>
                <c:pt idx="310">
                  <c:v>0.339508056640625</c:v>
                </c:pt>
                <c:pt idx="311">
                  <c:v>0.337066650390625</c:v>
                </c:pt>
                <c:pt idx="312">
                  <c:v>0.334625244140625</c:v>
                </c:pt>
                <c:pt idx="313">
                  <c:v>0.332183837890625</c:v>
                </c:pt>
                <c:pt idx="314">
                  <c:v>0.329742431640625</c:v>
                </c:pt>
                <c:pt idx="315">
                  <c:v>0.327301025390625</c:v>
                </c:pt>
                <c:pt idx="316">
                  <c:v>0.324859619140625</c:v>
                </c:pt>
                <c:pt idx="317">
                  <c:v>0.322418212890625</c:v>
                </c:pt>
                <c:pt idx="318">
                  <c:v>0.319976806640625</c:v>
                </c:pt>
                <c:pt idx="319">
                  <c:v>0.317535400390625</c:v>
                </c:pt>
                <c:pt idx="320">
                  <c:v>0.315093994140625</c:v>
                </c:pt>
                <c:pt idx="321">
                  <c:v>0.312652587890625</c:v>
                </c:pt>
                <c:pt idx="322">
                  <c:v>0.310211181640625</c:v>
                </c:pt>
                <c:pt idx="323">
                  <c:v>0.307769775390625</c:v>
                </c:pt>
                <c:pt idx="324">
                  <c:v>0.305328369140625</c:v>
                </c:pt>
                <c:pt idx="325">
                  <c:v>0.302886962890625</c:v>
                </c:pt>
                <c:pt idx="326">
                  <c:v>0.300445556640625</c:v>
                </c:pt>
                <c:pt idx="327">
                  <c:v>0.298004150390625</c:v>
                </c:pt>
                <c:pt idx="328">
                  <c:v>0.295562744140625</c:v>
                </c:pt>
                <c:pt idx="329">
                  <c:v>0.293121337890625</c:v>
                </c:pt>
                <c:pt idx="330">
                  <c:v>0.290679931640625</c:v>
                </c:pt>
                <c:pt idx="331">
                  <c:v>0.288238525390625</c:v>
                </c:pt>
                <c:pt idx="332">
                  <c:v>0.285797119140625</c:v>
                </c:pt>
                <c:pt idx="333">
                  <c:v>0.283355712890625</c:v>
                </c:pt>
                <c:pt idx="334">
                  <c:v>0.280914306640625</c:v>
                </c:pt>
                <c:pt idx="335">
                  <c:v>0.278472900390625</c:v>
                </c:pt>
                <c:pt idx="336">
                  <c:v>0.276031494140625</c:v>
                </c:pt>
                <c:pt idx="337">
                  <c:v>0.273590087890625</c:v>
                </c:pt>
                <c:pt idx="338">
                  <c:v>0.271148681640625</c:v>
                </c:pt>
                <c:pt idx="339">
                  <c:v>0.268707275390625</c:v>
                </c:pt>
                <c:pt idx="340">
                  <c:v>0.266265869140625</c:v>
                </c:pt>
                <c:pt idx="341">
                  <c:v>0.263824462890625</c:v>
                </c:pt>
                <c:pt idx="342">
                  <c:v>0.261383056640625</c:v>
                </c:pt>
                <c:pt idx="343">
                  <c:v>0.258941650390625</c:v>
                </c:pt>
                <c:pt idx="344">
                  <c:v>0.256500244140625</c:v>
                </c:pt>
                <c:pt idx="345">
                  <c:v>0.254058837890625</c:v>
                </c:pt>
                <c:pt idx="346">
                  <c:v>0.251617431640625</c:v>
                </c:pt>
                <c:pt idx="347">
                  <c:v>0.249176025390625</c:v>
                </c:pt>
                <c:pt idx="348">
                  <c:v>0.246734619140625</c:v>
                </c:pt>
                <c:pt idx="349">
                  <c:v>0.244293212890625</c:v>
                </c:pt>
                <c:pt idx="350">
                  <c:v>0.241851806640625</c:v>
                </c:pt>
                <c:pt idx="351">
                  <c:v>0.239410400390625</c:v>
                </c:pt>
                <c:pt idx="352">
                  <c:v>0.236968994140625</c:v>
                </c:pt>
                <c:pt idx="353">
                  <c:v>0.234527587890625</c:v>
                </c:pt>
                <c:pt idx="354">
                  <c:v>0.232086181640625</c:v>
                </c:pt>
                <c:pt idx="355">
                  <c:v>0.229644775390625</c:v>
                </c:pt>
                <c:pt idx="356">
                  <c:v>0.227203369140625</c:v>
                </c:pt>
                <c:pt idx="357">
                  <c:v>0.224761962890625</c:v>
                </c:pt>
                <c:pt idx="358">
                  <c:v>0.222320556640625</c:v>
                </c:pt>
                <c:pt idx="359">
                  <c:v>0.219879150390625</c:v>
                </c:pt>
                <c:pt idx="360">
                  <c:v>0.217437744140625</c:v>
                </c:pt>
                <c:pt idx="361">
                  <c:v>0.214996337890625</c:v>
                </c:pt>
                <c:pt idx="362">
                  <c:v>0.212554931640625</c:v>
                </c:pt>
                <c:pt idx="363">
                  <c:v>0.210113525390625</c:v>
                </c:pt>
                <c:pt idx="364">
                  <c:v>0.207672119140625</c:v>
                </c:pt>
                <c:pt idx="365">
                  <c:v>0.205230712890625</c:v>
                </c:pt>
                <c:pt idx="366">
                  <c:v>0.202789306640625</c:v>
                </c:pt>
                <c:pt idx="367">
                  <c:v>0.200347900390625</c:v>
                </c:pt>
                <c:pt idx="368">
                  <c:v>0.197906494140625</c:v>
                </c:pt>
                <c:pt idx="369">
                  <c:v>0.195465087890625</c:v>
                </c:pt>
                <c:pt idx="370">
                  <c:v>0.193023681640625</c:v>
                </c:pt>
                <c:pt idx="371">
                  <c:v>0.190582275390625</c:v>
                </c:pt>
                <c:pt idx="372">
                  <c:v>0.188140869140625</c:v>
                </c:pt>
                <c:pt idx="373">
                  <c:v>0.185699462890625</c:v>
                </c:pt>
                <c:pt idx="374">
                  <c:v>0.183258056640625</c:v>
                </c:pt>
                <c:pt idx="375">
                  <c:v>0.180816650390625</c:v>
                </c:pt>
                <c:pt idx="376">
                  <c:v>0.178375244140625</c:v>
                </c:pt>
                <c:pt idx="377">
                  <c:v>0.175933837890625</c:v>
                </c:pt>
                <c:pt idx="378">
                  <c:v>0.173492431640625</c:v>
                </c:pt>
                <c:pt idx="379">
                  <c:v>0.171051025390625</c:v>
                </c:pt>
                <c:pt idx="380">
                  <c:v>0.168609619140625</c:v>
                </c:pt>
                <c:pt idx="381">
                  <c:v>0.166168212890625</c:v>
                </c:pt>
                <c:pt idx="382">
                  <c:v>0.163726806640625</c:v>
                </c:pt>
                <c:pt idx="383">
                  <c:v>0.161285400390625</c:v>
                </c:pt>
                <c:pt idx="384">
                  <c:v>0.158843994140625</c:v>
                </c:pt>
                <c:pt idx="385">
                  <c:v>0.156402587890625</c:v>
                </c:pt>
                <c:pt idx="386">
                  <c:v>0.153961181640625</c:v>
                </c:pt>
                <c:pt idx="387">
                  <c:v>0.151519775390625</c:v>
                </c:pt>
                <c:pt idx="388">
                  <c:v>0.149078369140625</c:v>
                </c:pt>
                <c:pt idx="389">
                  <c:v>0.146636962890625</c:v>
                </c:pt>
                <c:pt idx="390">
                  <c:v>0.144195556640625</c:v>
                </c:pt>
                <c:pt idx="391">
                  <c:v>0.141754150390625</c:v>
                </c:pt>
                <c:pt idx="392">
                  <c:v>0.139312744140625</c:v>
                </c:pt>
                <c:pt idx="393">
                  <c:v>0.136871337890625</c:v>
                </c:pt>
                <c:pt idx="394">
                  <c:v>0.134429931640625</c:v>
                </c:pt>
                <c:pt idx="395">
                  <c:v>0.131988525390625</c:v>
                </c:pt>
                <c:pt idx="396">
                  <c:v>0.129547119140625</c:v>
                </c:pt>
                <c:pt idx="397">
                  <c:v>0.127105712890625</c:v>
                </c:pt>
                <c:pt idx="398">
                  <c:v>0.124664306640625</c:v>
                </c:pt>
                <c:pt idx="399">
                  <c:v>0.122222900390625</c:v>
                </c:pt>
                <c:pt idx="400">
                  <c:v>0.119781494140625</c:v>
                </c:pt>
                <c:pt idx="401">
                  <c:v>0.117340087890625</c:v>
                </c:pt>
                <c:pt idx="402">
                  <c:v>0.114898681640625</c:v>
                </c:pt>
                <c:pt idx="403">
                  <c:v>0.112457275390625</c:v>
                </c:pt>
                <c:pt idx="404">
                  <c:v>0.110015869140625</c:v>
                </c:pt>
                <c:pt idx="405">
                  <c:v>0.107574462890625</c:v>
                </c:pt>
                <c:pt idx="406">
                  <c:v>0.105133056640625</c:v>
                </c:pt>
                <c:pt idx="407">
                  <c:v>0.102691650390625</c:v>
                </c:pt>
                <c:pt idx="408">
                  <c:v>0.100250244140625</c:v>
                </c:pt>
                <c:pt idx="409">
                  <c:v>9.7808837890625E-2</c:v>
                </c:pt>
                <c:pt idx="410">
                  <c:v>9.5367431640625E-2</c:v>
                </c:pt>
                <c:pt idx="411">
                  <c:v>9.2926025390625E-2</c:v>
                </c:pt>
                <c:pt idx="412">
                  <c:v>9.0484619140625E-2</c:v>
                </c:pt>
                <c:pt idx="413">
                  <c:v>8.8043212890625E-2</c:v>
                </c:pt>
                <c:pt idx="414">
                  <c:v>8.5601806640625E-2</c:v>
                </c:pt>
                <c:pt idx="415">
                  <c:v>8.3160400390625E-2</c:v>
                </c:pt>
                <c:pt idx="416">
                  <c:v>8.0718994140625E-2</c:v>
                </c:pt>
                <c:pt idx="417">
                  <c:v>7.8277587890625E-2</c:v>
                </c:pt>
                <c:pt idx="418">
                  <c:v>7.5836181640625E-2</c:v>
                </c:pt>
                <c:pt idx="419">
                  <c:v>7.3394775390625E-2</c:v>
                </c:pt>
                <c:pt idx="420">
                  <c:v>7.0953369140625E-2</c:v>
                </c:pt>
                <c:pt idx="421">
                  <c:v>6.8511962890625E-2</c:v>
                </c:pt>
                <c:pt idx="422">
                  <c:v>6.6070556640625E-2</c:v>
                </c:pt>
                <c:pt idx="423">
                  <c:v>6.3629150390625E-2</c:v>
                </c:pt>
                <c:pt idx="424">
                  <c:v>6.1187744140625E-2</c:v>
                </c:pt>
                <c:pt idx="425">
                  <c:v>5.8746337890625E-2</c:v>
                </c:pt>
                <c:pt idx="426">
                  <c:v>5.6304931640625E-2</c:v>
                </c:pt>
                <c:pt idx="427">
                  <c:v>5.3863525390625E-2</c:v>
                </c:pt>
                <c:pt idx="428">
                  <c:v>5.1422119140625E-2</c:v>
                </c:pt>
                <c:pt idx="429">
                  <c:v>4.8980712890625E-2</c:v>
                </c:pt>
                <c:pt idx="430">
                  <c:v>4.6539306640625E-2</c:v>
                </c:pt>
                <c:pt idx="431">
                  <c:v>4.4097900390625E-2</c:v>
                </c:pt>
                <c:pt idx="432">
                  <c:v>4.1656494140625E-2</c:v>
                </c:pt>
                <c:pt idx="433">
                  <c:v>3.9215087890625E-2</c:v>
                </c:pt>
                <c:pt idx="434">
                  <c:v>3.6773681640625E-2</c:v>
                </c:pt>
                <c:pt idx="435">
                  <c:v>3.4332275390625E-2</c:v>
                </c:pt>
                <c:pt idx="436">
                  <c:v>3.1890869140625E-2</c:v>
                </c:pt>
                <c:pt idx="437">
                  <c:v>2.9449462890625E-2</c:v>
                </c:pt>
                <c:pt idx="438">
                  <c:v>2.7008056640625E-2</c:v>
                </c:pt>
                <c:pt idx="439">
                  <c:v>2.4566650390625E-2</c:v>
                </c:pt>
                <c:pt idx="440">
                  <c:v>2.2125244140625E-2</c:v>
                </c:pt>
                <c:pt idx="441">
                  <c:v>1.9683837890625E-2</c:v>
                </c:pt>
                <c:pt idx="442">
                  <c:v>1.7242431640625E-2</c:v>
                </c:pt>
                <c:pt idx="443">
                  <c:v>1.4801025390625E-2</c:v>
                </c:pt>
                <c:pt idx="444">
                  <c:v>1.2359619140625E-2</c:v>
                </c:pt>
                <c:pt idx="445">
                  <c:v>9.918212890625E-3</c:v>
                </c:pt>
                <c:pt idx="446">
                  <c:v>7.476806640625E-3</c:v>
                </c:pt>
                <c:pt idx="447">
                  <c:v>5.035400390625E-3</c:v>
                </c:pt>
                <c:pt idx="448">
                  <c:v>2.593994140625E-3</c:v>
                </c:pt>
                <c:pt idx="449">
                  <c:v>1.52587890625E-4</c:v>
                </c:pt>
                <c:pt idx="450">
                  <c:v>-2.288818359375E-3</c:v>
                </c:pt>
                <c:pt idx="451">
                  <c:v>-4.730224609375E-3</c:v>
                </c:pt>
                <c:pt idx="452">
                  <c:v>-7.171630859375E-3</c:v>
                </c:pt>
                <c:pt idx="453">
                  <c:v>-9.613037109375E-3</c:v>
                </c:pt>
                <c:pt idx="454">
                  <c:v>-1.2054443359375E-2</c:v>
                </c:pt>
                <c:pt idx="455">
                  <c:v>-1.4495849609375E-2</c:v>
                </c:pt>
                <c:pt idx="456">
                  <c:v>-1.6937255859375E-2</c:v>
                </c:pt>
                <c:pt idx="457">
                  <c:v>-1.9378662109375E-2</c:v>
                </c:pt>
                <c:pt idx="458">
                  <c:v>-2.1820068359375E-2</c:v>
                </c:pt>
                <c:pt idx="459">
                  <c:v>-2.4261474609375E-2</c:v>
                </c:pt>
                <c:pt idx="460">
                  <c:v>-2.6702880859375E-2</c:v>
                </c:pt>
                <c:pt idx="461">
                  <c:v>-2.9144287109375E-2</c:v>
                </c:pt>
                <c:pt idx="462">
                  <c:v>-3.1585693359375E-2</c:v>
                </c:pt>
                <c:pt idx="463">
                  <c:v>-3.4027099609375E-2</c:v>
                </c:pt>
                <c:pt idx="464">
                  <c:v>-3.6468505859375E-2</c:v>
                </c:pt>
                <c:pt idx="465">
                  <c:v>-3.8909912109375E-2</c:v>
                </c:pt>
                <c:pt idx="466">
                  <c:v>-4.1351318359375E-2</c:v>
                </c:pt>
                <c:pt idx="467">
                  <c:v>-4.3792724609375E-2</c:v>
                </c:pt>
                <c:pt idx="468">
                  <c:v>-4.6234130859375E-2</c:v>
                </c:pt>
                <c:pt idx="469">
                  <c:v>-4.8675537109375E-2</c:v>
                </c:pt>
                <c:pt idx="470">
                  <c:v>-5.1116943359375E-2</c:v>
                </c:pt>
                <c:pt idx="471">
                  <c:v>-5.3558349609375E-2</c:v>
                </c:pt>
                <c:pt idx="472">
                  <c:v>-5.5999755859375E-2</c:v>
                </c:pt>
                <c:pt idx="473">
                  <c:v>-5.8441162109375E-2</c:v>
                </c:pt>
                <c:pt idx="474">
                  <c:v>-6.0882568359375E-2</c:v>
                </c:pt>
                <c:pt idx="475">
                  <c:v>-6.3323974609375E-2</c:v>
                </c:pt>
                <c:pt idx="476">
                  <c:v>-6.5765380859375E-2</c:v>
                </c:pt>
                <c:pt idx="477">
                  <c:v>-6.8206787109375E-2</c:v>
                </c:pt>
                <c:pt idx="478">
                  <c:v>-7.0648193359375E-2</c:v>
                </c:pt>
                <c:pt idx="479">
                  <c:v>-7.3089599609375E-2</c:v>
                </c:pt>
                <c:pt idx="480">
                  <c:v>-7.5531005859375E-2</c:v>
                </c:pt>
                <c:pt idx="481">
                  <c:v>-7.7972412109375E-2</c:v>
                </c:pt>
                <c:pt idx="482">
                  <c:v>-8.0413818359375E-2</c:v>
                </c:pt>
                <c:pt idx="483">
                  <c:v>-8.2855224609375E-2</c:v>
                </c:pt>
                <c:pt idx="484">
                  <c:v>-8.5296630859375E-2</c:v>
                </c:pt>
                <c:pt idx="485">
                  <c:v>-8.7738037109375E-2</c:v>
                </c:pt>
                <c:pt idx="486">
                  <c:v>-9.0179443359375E-2</c:v>
                </c:pt>
                <c:pt idx="487">
                  <c:v>-9.2620849609375E-2</c:v>
                </c:pt>
                <c:pt idx="488">
                  <c:v>-9.5062255859375E-2</c:v>
                </c:pt>
                <c:pt idx="489">
                  <c:v>-9.7503662109375E-2</c:v>
                </c:pt>
              </c:numCache>
            </c:numRef>
          </c:xVal>
          <c:yVal>
            <c:numRef>
              <c:f>comparision!$C$2:$C$491</c:f>
              <c:numCache>
                <c:formatCode>General</c:formatCode>
                <c:ptCount val="490"/>
                <c:pt idx="0">
                  <c:v>-17.242431640625</c:v>
                </c:pt>
                <c:pt idx="1">
                  <c:v>-16.912841796875</c:v>
                </c:pt>
                <c:pt idx="2">
                  <c:v>-16.63818359375</c:v>
                </c:pt>
                <c:pt idx="3">
                  <c:v>-16.409301757812504</c:v>
                </c:pt>
                <c:pt idx="4">
                  <c:v>-16.1834716796875</c:v>
                </c:pt>
                <c:pt idx="5">
                  <c:v>-15.988159179687502</c:v>
                </c:pt>
                <c:pt idx="6">
                  <c:v>-15.798950195312502</c:v>
                </c:pt>
                <c:pt idx="7">
                  <c:v>-15.615844726562502</c:v>
                </c:pt>
                <c:pt idx="8">
                  <c:v>-15.4449462890625</c:v>
                </c:pt>
                <c:pt idx="9">
                  <c:v>-15.280151367187502</c:v>
                </c:pt>
                <c:pt idx="10">
                  <c:v>-15.1214599609375</c:v>
                </c:pt>
                <c:pt idx="11">
                  <c:v>-14.97802734375</c:v>
                </c:pt>
                <c:pt idx="12">
                  <c:v>-14.8284912109375</c:v>
                </c:pt>
                <c:pt idx="13">
                  <c:v>-14.6881103515625</c:v>
                </c:pt>
                <c:pt idx="14">
                  <c:v>-14.553833007812502</c:v>
                </c:pt>
                <c:pt idx="15">
                  <c:v>-14.419555664062502</c:v>
                </c:pt>
                <c:pt idx="16">
                  <c:v>-14.294433593750002</c:v>
                </c:pt>
                <c:pt idx="17">
                  <c:v>-14.1632080078125</c:v>
                </c:pt>
                <c:pt idx="18">
                  <c:v>-14.044189453125</c:v>
                </c:pt>
                <c:pt idx="19">
                  <c:v>-13.9312744140625</c:v>
                </c:pt>
                <c:pt idx="20">
                  <c:v>-13.803100585937502</c:v>
                </c:pt>
                <c:pt idx="21">
                  <c:v>-13.693237304687502</c:v>
                </c:pt>
                <c:pt idx="22">
                  <c:v>-13.5772705078125</c:v>
                </c:pt>
                <c:pt idx="23">
                  <c:v>-13.4735107421875</c:v>
                </c:pt>
                <c:pt idx="24">
                  <c:v>-13.360595703125</c:v>
                </c:pt>
                <c:pt idx="25">
                  <c:v>-13.250732421875002</c:v>
                </c:pt>
                <c:pt idx="26">
                  <c:v>-13.1500244140625</c:v>
                </c:pt>
                <c:pt idx="27">
                  <c:v>-13.049316406250002</c:v>
                </c:pt>
                <c:pt idx="28">
                  <c:v>-12.942504882812502</c:v>
                </c:pt>
                <c:pt idx="29">
                  <c:v>-12.85400390625</c:v>
                </c:pt>
                <c:pt idx="30">
                  <c:v>-12.750244140625</c:v>
                </c:pt>
                <c:pt idx="31">
                  <c:v>-12.6556396484375</c:v>
                </c:pt>
                <c:pt idx="32">
                  <c:v>-12.5640869140625</c:v>
                </c:pt>
                <c:pt idx="33">
                  <c:v>-12.463378906250002</c:v>
                </c:pt>
                <c:pt idx="34">
                  <c:v>-12.3779296875</c:v>
                </c:pt>
                <c:pt idx="35">
                  <c:v>-12.286376953125</c:v>
                </c:pt>
                <c:pt idx="36">
                  <c:v>-12.200927734375002</c:v>
                </c:pt>
                <c:pt idx="37">
                  <c:v>-12.112426757812502</c:v>
                </c:pt>
                <c:pt idx="38">
                  <c:v>-12.0208740234375</c:v>
                </c:pt>
                <c:pt idx="39">
                  <c:v>-11.941528320312502</c:v>
                </c:pt>
                <c:pt idx="40">
                  <c:v>-11.859130859375</c:v>
                </c:pt>
                <c:pt idx="41">
                  <c:v>-11.7767333984375</c:v>
                </c:pt>
                <c:pt idx="42">
                  <c:v>-11.6912841796875</c:v>
                </c:pt>
                <c:pt idx="43">
                  <c:v>-11.6058349609375</c:v>
                </c:pt>
                <c:pt idx="44">
                  <c:v>-11.5325927734375</c:v>
                </c:pt>
                <c:pt idx="45">
                  <c:v>-11.447143554687502</c:v>
                </c:pt>
                <c:pt idx="46">
                  <c:v>-11.3677978515625</c:v>
                </c:pt>
                <c:pt idx="47">
                  <c:v>-11.285400390625</c:v>
                </c:pt>
                <c:pt idx="48">
                  <c:v>-11.212158203125</c:v>
                </c:pt>
                <c:pt idx="49">
                  <c:v>-11.1297607421875</c:v>
                </c:pt>
                <c:pt idx="50">
                  <c:v>-11.053466796875</c:v>
                </c:pt>
                <c:pt idx="51">
                  <c:v>-10.980224609375</c:v>
                </c:pt>
                <c:pt idx="52">
                  <c:v>-10.894775390625002</c:v>
                </c:pt>
                <c:pt idx="53">
                  <c:v>-10.818481445312502</c:v>
                </c:pt>
                <c:pt idx="54">
                  <c:v>-10.7452392578125</c:v>
                </c:pt>
                <c:pt idx="55">
                  <c:v>-10.6719970703125</c:v>
                </c:pt>
                <c:pt idx="56">
                  <c:v>-10.5926513671875</c:v>
                </c:pt>
                <c:pt idx="57">
                  <c:v>-10.5194091796875</c:v>
                </c:pt>
                <c:pt idx="58">
                  <c:v>-10.43701171875</c:v>
                </c:pt>
                <c:pt idx="59">
                  <c:v>-10.36376953125</c:v>
                </c:pt>
                <c:pt idx="60">
                  <c:v>-10.278320312500002</c:v>
                </c:pt>
                <c:pt idx="61">
                  <c:v>-10.205078125000002</c:v>
                </c:pt>
                <c:pt idx="62">
                  <c:v>-10.1165771484375</c:v>
                </c:pt>
                <c:pt idx="63">
                  <c:v>-10.040283203125</c:v>
                </c:pt>
                <c:pt idx="64">
                  <c:v>-9.9609375</c:v>
                </c:pt>
                <c:pt idx="65">
                  <c:v>-9.8724365234375</c:v>
                </c:pt>
                <c:pt idx="66">
                  <c:v>-9.7930908203125</c:v>
                </c:pt>
                <c:pt idx="67">
                  <c:v>-9.7015380859375</c:v>
                </c:pt>
                <c:pt idx="68">
                  <c:v>-9.60693359375</c:v>
                </c:pt>
                <c:pt idx="69">
                  <c:v>-9.5062255859375</c:v>
                </c:pt>
                <c:pt idx="70">
                  <c:v>-9.4055175781250018</c:v>
                </c:pt>
                <c:pt idx="71">
                  <c:v>-9.3078613281250018</c:v>
                </c:pt>
                <c:pt idx="72">
                  <c:v>-9.2071533203125</c:v>
                </c:pt>
                <c:pt idx="73">
                  <c:v>-9.1033935546875</c:v>
                </c:pt>
                <c:pt idx="74">
                  <c:v>-8.9874267578125018</c:v>
                </c:pt>
                <c:pt idx="75">
                  <c:v>-8.8714599609375</c:v>
                </c:pt>
                <c:pt idx="76">
                  <c:v>-8.75244140625</c:v>
                </c:pt>
                <c:pt idx="77">
                  <c:v>-8.63037109375</c:v>
                </c:pt>
                <c:pt idx="78">
                  <c:v>-8.489990234375</c:v>
                </c:pt>
                <c:pt idx="79">
                  <c:v>-8.3557128906250018</c:v>
                </c:pt>
                <c:pt idx="80">
                  <c:v>-8.2061767578125</c:v>
                </c:pt>
                <c:pt idx="81">
                  <c:v>-8.0535888671875</c:v>
                </c:pt>
                <c:pt idx="82">
                  <c:v>-7.8857421875000009</c:v>
                </c:pt>
                <c:pt idx="83">
                  <c:v>-7.7056884765625</c:v>
                </c:pt>
                <c:pt idx="84">
                  <c:v>-7.51953125</c:v>
                </c:pt>
                <c:pt idx="85">
                  <c:v>-7.318115234375</c:v>
                </c:pt>
                <c:pt idx="86">
                  <c:v>-7.1136474609375009</c:v>
                </c:pt>
                <c:pt idx="87">
                  <c:v>-6.8847656250000009</c:v>
                </c:pt>
                <c:pt idx="88">
                  <c:v>-6.6406250000000009</c:v>
                </c:pt>
                <c:pt idx="89">
                  <c:v>-6.3812255859375</c:v>
                </c:pt>
                <c:pt idx="90">
                  <c:v>-6.097412109375</c:v>
                </c:pt>
                <c:pt idx="91">
                  <c:v>-5.8013916015625009</c:v>
                </c:pt>
                <c:pt idx="92">
                  <c:v>-5.4779052734375009</c:v>
                </c:pt>
                <c:pt idx="93">
                  <c:v>-5.1300048828125009</c:v>
                </c:pt>
                <c:pt idx="94">
                  <c:v>-4.7546386718750009</c:v>
                </c:pt>
                <c:pt idx="95">
                  <c:v>-4.35699462890625</c:v>
                </c:pt>
                <c:pt idx="96">
                  <c:v>-3.9294433593750004</c:v>
                </c:pt>
                <c:pt idx="97">
                  <c:v>-3.46466064453125</c:v>
                </c:pt>
                <c:pt idx="98">
                  <c:v>-2.9714965820312504</c:v>
                </c:pt>
                <c:pt idx="99">
                  <c:v>-2.4395751953125004</c:v>
                </c:pt>
                <c:pt idx="100">
                  <c:v>-1.868896484375</c:v>
                </c:pt>
                <c:pt idx="101">
                  <c:v>-1.251220703125</c:v>
                </c:pt>
                <c:pt idx="102">
                  <c:v>-0.59173583984375</c:v>
                </c:pt>
                <c:pt idx="103">
                  <c:v>0.11157226562499999</c:v>
                </c:pt>
                <c:pt idx="104">
                  <c:v>0.86853027343750011</c:v>
                </c:pt>
                <c:pt idx="105">
                  <c:v>1.6784667968750002</c:v>
                </c:pt>
                <c:pt idx="106">
                  <c:v>2.5372314453125</c:v>
                </c:pt>
                <c:pt idx="107">
                  <c:v>3.446044921875</c:v>
                </c:pt>
                <c:pt idx="108">
                  <c:v>4.4320678710937509</c:v>
                </c:pt>
                <c:pt idx="109">
                  <c:v>5.4595947265625</c:v>
                </c:pt>
                <c:pt idx="110">
                  <c:v>6.5643310546875</c:v>
                </c:pt>
                <c:pt idx="111">
                  <c:v>7.720947265625</c:v>
                </c:pt>
                <c:pt idx="112">
                  <c:v>8.9630126953125</c:v>
                </c:pt>
                <c:pt idx="113">
                  <c:v>10.244750976562502</c:v>
                </c:pt>
                <c:pt idx="114">
                  <c:v>11.6058349609375</c:v>
                </c:pt>
                <c:pt idx="115">
                  <c:v>13.02490234375</c:v>
                </c:pt>
                <c:pt idx="116">
                  <c:v>14.511108398437502</c:v>
                </c:pt>
                <c:pt idx="117">
                  <c:v>16.07666015625</c:v>
                </c:pt>
                <c:pt idx="118">
                  <c:v>17.68798828125</c:v>
                </c:pt>
                <c:pt idx="119">
                  <c:v>19.3511962890625</c:v>
                </c:pt>
                <c:pt idx="120">
                  <c:v>21.099853515625</c:v>
                </c:pt>
                <c:pt idx="121">
                  <c:v>22.8759765625</c:v>
                </c:pt>
                <c:pt idx="122">
                  <c:v>24.7222900390625</c:v>
                </c:pt>
                <c:pt idx="123">
                  <c:v>26.577758789062504</c:v>
                </c:pt>
                <c:pt idx="124">
                  <c:v>28.500366210937504</c:v>
                </c:pt>
                <c:pt idx="125">
                  <c:v>30.462646484375004</c:v>
                </c:pt>
                <c:pt idx="126">
                  <c:v>32.449340820312507</c:v>
                </c:pt>
                <c:pt idx="127">
                  <c:v>34.4329833984375</c:v>
                </c:pt>
                <c:pt idx="128">
                  <c:v>36.450195312500007</c:v>
                </c:pt>
                <c:pt idx="129">
                  <c:v>38.476562500000007</c:v>
                </c:pt>
                <c:pt idx="130">
                  <c:v>40.484619140625</c:v>
                </c:pt>
                <c:pt idx="131">
                  <c:v>42.474365234375007</c:v>
                </c:pt>
                <c:pt idx="132">
                  <c:v>44.448852539062507</c:v>
                </c:pt>
                <c:pt idx="133">
                  <c:v>46.39892578125</c:v>
                </c:pt>
                <c:pt idx="134">
                  <c:v>48.321533203125007</c:v>
                </c:pt>
                <c:pt idx="135">
                  <c:v>50.201416015625</c:v>
                </c:pt>
                <c:pt idx="136">
                  <c:v>52.032470703125</c:v>
                </c:pt>
                <c:pt idx="137">
                  <c:v>53.77197265625</c:v>
                </c:pt>
                <c:pt idx="138">
                  <c:v>55.450439453125007</c:v>
                </c:pt>
                <c:pt idx="139">
                  <c:v>57.037353515625</c:v>
                </c:pt>
                <c:pt idx="140">
                  <c:v>58.532714843750007</c:v>
                </c:pt>
                <c:pt idx="141">
                  <c:v>59.936523437500007</c:v>
                </c:pt>
                <c:pt idx="142">
                  <c:v>61.187744140625</c:v>
                </c:pt>
                <c:pt idx="143">
                  <c:v>62.3779296875</c:v>
                </c:pt>
                <c:pt idx="144">
                  <c:v>63.4765625</c:v>
                </c:pt>
                <c:pt idx="145">
                  <c:v>64.422607421875</c:v>
                </c:pt>
                <c:pt idx="146">
                  <c:v>65.24658203125</c:v>
                </c:pt>
                <c:pt idx="147">
                  <c:v>65.97900390625</c:v>
                </c:pt>
                <c:pt idx="148">
                  <c:v>66.58935546875</c:v>
                </c:pt>
                <c:pt idx="149">
                  <c:v>67.047119140625</c:v>
                </c:pt>
                <c:pt idx="150">
                  <c:v>67.3828125</c:v>
                </c:pt>
                <c:pt idx="151">
                  <c:v>67.596435546875014</c:v>
                </c:pt>
                <c:pt idx="152">
                  <c:v>67.7490234375</c:v>
                </c:pt>
                <c:pt idx="153">
                  <c:v>67.7490234375</c:v>
                </c:pt>
                <c:pt idx="154">
                  <c:v>67.68798828125</c:v>
                </c:pt>
                <c:pt idx="155">
                  <c:v>67.474365234375014</c:v>
                </c:pt>
                <c:pt idx="156">
                  <c:v>67.19970703125</c:v>
                </c:pt>
                <c:pt idx="157">
                  <c:v>66.83349609375</c:v>
                </c:pt>
                <c:pt idx="158">
                  <c:v>66.40625</c:v>
                </c:pt>
                <c:pt idx="159">
                  <c:v>65.887451171875014</c:v>
                </c:pt>
                <c:pt idx="160">
                  <c:v>65.338134765625</c:v>
                </c:pt>
                <c:pt idx="161">
                  <c:v>64.727783203125</c:v>
                </c:pt>
                <c:pt idx="162">
                  <c:v>64.0869140625</c:v>
                </c:pt>
                <c:pt idx="163">
                  <c:v>63.415527343750007</c:v>
                </c:pt>
                <c:pt idx="164">
                  <c:v>62.683105468750007</c:v>
                </c:pt>
                <c:pt idx="165">
                  <c:v>61.950683593750007</c:v>
                </c:pt>
                <c:pt idx="166">
                  <c:v>61.218261718750007</c:v>
                </c:pt>
                <c:pt idx="167">
                  <c:v>60.455322265625</c:v>
                </c:pt>
                <c:pt idx="168">
                  <c:v>59.692382812500007</c:v>
                </c:pt>
                <c:pt idx="169">
                  <c:v>58.929443359375</c:v>
                </c:pt>
                <c:pt idx="170">
                  <c:v>58.135986328125</c:v>
                </c:pt>
                <c:pt idx="171">
                  <c:v>57.342529296875</c:v>
                </c:pt>
                <c:pt idx="172">
                  <c:v>56.57958984375</c:v>
                </c:pt>
                <c:pt idx="173">
                  <c:v>55.816650390625007</c:v>
                </c:pt>
                <c:pt idx="174">
                  <c:v>55.0537109375</c:v>
                </c:pt>
                <c:pt idx="175">
                  <c:v>54.3212890625</c:v>
                </c:pt>
                <c:pt idx="176">
                  <c:v>53.5888671875</c:v>
                </c:pt>
                <c:pt idx="177">
                  <c:v>52.886962890625</c:v>
                </c:pt>
                <c:pt idx="178">
                  <c:v>52.185058593750007</c:v>
                </c:pt>
                <c:pt idx="179">
                  <c:v>51.483154296875</c:v>
                </c:pt>
                <c:pt idx="180">
                  <c:v>50.811767578125</c:v>
                </c:pt>
                <c:pt idx="181">
                  <c:v>50.170898437500007</c:v>
                </c:pt>
                <c:pt idx="182">
                  <c:v>49.545288085937507</c:v>
                </c:pt>
                <c:pt idx="183">
                  <c:v>48.937988281250007</c:v>
                </c:pt>
                <c:pt idx="184">
                  <c:v>48.327636718750007</c:v>
                </c:pt>
                <c:pt idx="185">
                  <c:v>47.7325439453125</c:v>
                </c:pt>
                <c:pt idx="186">
                  <c:v>47.161865234375</c:v>
                </c:pt>
                <c:pt idx="187">
                  <c:v>46.597290039062507</c:v>
                </c:pt>
                <c:pt idx="188">
                  <c:v>46.0662841796875</c:v>
                </c:pt>
                <c:pt idx="189">
                  <c:v>45.538330078125</c:v>
                </c:pt>
                <c:pt idx="190">
                  <c:v>45.013427734375</c:v>
                </c:pt>
                <c:pt idx="191">
                  <c:v>44.512939453125007</c:v>
                </c:pt>
                <c:pt idx="192">
                  <c:v>44.0338134765625</c:v>
                </c:pt>
                <c:pt idx="193">
                  <c:v>43.5577392578125</c:v>
                </c:pt>
                <c:pt idx="194">
                  <c:v>43.0999755859375</c:v>
                </c:pt>
                <c:pt idx="195">
                  <c:v>42.651367187500007</c:v>
                </c:pt>
                <c:pt idx="196">
                  <c:v>42.2119140625</c:v>
                </c:pt>
                <c:pt idx="197">
                  <c:v>41.796875000000007</c:v>
                </c:pt>
                <c:pt idx="198">
                  <c:v>41.3818359375</c:v>
                </c:pt>
                <c:pt idx="199">
                  <c:v>40.991210937500007</c:v>
                </c:pt>
                <c:pt idx="200">
                  <c:v>40.58837890625</c:v>
                </c:pt>
                <c:pt idx="201">
                  <c:v>40.2130126953125</c:v>
                </c:pt>
                <c:pt idx="202">
                  <c:v>39.8468017578125</c:v>
                </c:pt>
                <c:pt idx="203">
                  <c:v>39.4805908203125</c:v>
                </c:pt>
                <c:pt idx="204">
                  <c:v>39.1326904296875</c:v>
                </c:pt>
                <c:pt idx="205">
                  <c:v>38.787841796875007</c:v>
                </c:pt>
                <c:pt idx="206">
                  <c:v>38.46435546875</c:v>
                </c:pt>
                <c:pt idx="207">
                  <c:v>38.1378173828125</c:v>
                </c:pt>
                <c:pt idx="208">
                  <c:v>37.8265380859375</c:v>
                </c:pt>
                <c:pt idx="209">
                  <c:v>37.5091552734375</c:v>
                </c:pt>
                <c:pt idx="210">
                  <c:v>37.213134765625</c:v>
                </c:pt>
                <c:pt idx="211">
                  <c:v>36.92626953125</c:v>
                </c:pt>
                <c:pt idx="212">
                  <c:v>36.636352539062507</c:v>
                </c:pt>
                <c:pt idx="213">
                  <c:v>36.36474609375</c:v>
                </c:pt>
                <c:pt idx="214">
                  <c:v>36.0870361328125</c:v>
                </c:pt>
                <c:pt idx="215">
                  <c:v>35.8154296875</c:v>
                </c:pt>
                <c:pt idx="216">
                  <c:v>35.55908203125</c:v>
                </c:pt>
                <c:pt idx="217">
                  <c:v>35.3057861328125</c:v>
                </c:pt>
                <c:pt idx="218">
                  <c:v>35.05859375</c:v>
                </c:pt>
                <c:pt idx="219">
                  <c:v>34.820556640625</c:v>
                </c:pt>
                <c:pt idx="220">
                  <c:v>34.588623046875</c:v>
                </c:pt>
                <c:pt idx="221">
                  <c:v>34.350585937500007</c:v>
                </c:pt>
                <c:pt idx="222">
                  <c:v>34.130859375</c:v>
                </c:pt>
                <c:pt idx="223">
                  <c:v>33.9019775390625</c:v>
                </c:pt>
                <c:pt idx="224">
                  <c:v>33.6883544921875</c:v>
                </c:pt>
                <c:pt idx="225">
                  <c:v>33.48388671875</c:v>
                </c:pt>
                <c:pt idx="226">
                  <c:v>33.2794189453125</c:v>
                </c:pt>
                <c:pt idx="227">
                  <c:v>33.074951171875</c:v>
                </c:pt>
                <c:pt idx="228">
                  <c:v>32.879638671875007</c:v>
                </c:pt>
                <c:pt idx="229">
                  <c:v>32.693481445312507</c:v>
                </c:pt>
                <c:pt idx="230">
                  <c:v>32.504272460937507</c:v>
                </c:pt>
                <c:pt idx="231">
                  <c:v>32.3150634765625</c:v>
                </c:pt>
                <c:pt idx="232">
                  <c:v>32.141113281250007</c:v>
                </c:pt>
                <c:pt idx="233">
                  <c:v>31.961059570312504</c:v>
                </c:pt>
                <c:pt idx="234">
                  <c:v>31.790161132812504</c:v>
                </c:pt>
                <c:pt idx="235">
                  <c:v>31.62841796875</c:v>
                </c:pt>
                <c:pt idx="236">
                  <c:v>31.466674804687504</c:v>
                </c:pt>
                <c:pt idx="237">
                  <c:v>31.304931640625</c:v>
                </c:pt>
                <c:pt idx="238">
                  <c:v>31.149291992187496</c:v>
                </c:pt>
                <c:pt idx="239">
                  <c:v>30.9967041015625</c:v>
                </c:pt>
                <c:pt idx="240">
                  <c:v>30.856323242187504</c:v>
                </c:pt>
                <c:pt idx="241">
                  <c:v>30.7098388671875</c:v>
                </c:pt>
                <c:pt idx="242">
                  <c:v>30.5755615234375</c:v>
                </c:pt>
                <c:pt idx="243">
                  <c:v>30.435180664062504</c:v>
                </c:pt>
                <c:pt idx="244">
                  <c:v>30.2978515625</c:v>
                </c:pt>
                <c:pt idx="245">
                  <c:v>29.7760009765625</c:v>
                </c:pt>
                <c:pt idx="246">
                  <c:v>29.4097900390625</c:v>
                </c:pt>
                <c:pt idx="247">
                  <c:v>29.1046142578125</c:v>
                </c:pt>
                <c:pt idx="248">
                  <c:v>28.833007812500004</c:v>
                </c:pt>
                <c:pt idx="249">
                  <c:v>28.5736083984375</c:v>
                </c:pt>
                <c:pt idx="250">
                  <c:v>28.338623046875004</c:v>
                </c:pt>
                <c:pt idx="251">
                  <c:v>28.106689453125</c:v>
                </c:pt>
                <c:pt idx="252">
                  <c:v>27.899169921875</c:v>
                </c:pt>
                <c:pt idx="253">
                  <c:v>27.6885986328125</c:v>
                </c:pt>
                <c:pt idx="254">
                  <c:v>27.4932861328125</c:v>
                </c:pt>
                <c:pt idx="255">
                  <c:v>27.297973632812504</c:v>
                </c:pt>
                <c:pt idx="256">
                  <c:v>27.108764648437504</c:v>
                </c:pt>
                <c:pt idx="257">
                  <c:v>26.931762695312504</c:v>
                </c:pt>
                <c:pt idx="258">
                  <c:v>26.745605468750004</c:v>
                </c:pt>
                <c:pt idx="259">
                  <c:v>26.5777587890625</c:v>
                </c:pt>
                <c:pt idx="260">
                  <c:v>26.409912109375</c:v>
                </c:pt>
                <c:pt idx="261">
                  <c:v>26.2420654296875</c:v>
                </c:pt>
                <c:pt idx="262">
                  <c:v>26.0833740234375</c:v>
                </c:pt>
                <c:pt idx="263">
                  <c:v>25.9185791015625</c:v>
                </c:pt>
                <c:pt idx="264">
                  <c:v>25.762939453125004</c:v>
                </c:pt>
                <c:pt idx="265">
                  <c:v>25.616455078125</c:v>
                </c:pt>
                <c:pt idx="266">
                  <c:v>25.457763671875</c:v>
                </c:pt>
                <c:pt idx="267">
                  <c:v>25.3143310546875</c:v>
                </c:pt>
                <c:pt idx="268">
                  <c:v>25.1617431640625</c:v>
                </c:pt>
                <c:pt idx="269">
                  <c:v>25.018310546875004</c:v>
                </c:pt>
                <c:pt idx="270">
                  <c:v>24.8748779296875</c:v>
                </c:pt>
                <c:pt idx="271">
                  <c:v>24.7314453125</c:v>
                </c:pt>
                <c:pt idx="272">
                  <c:v>24.594116210937504</c:v>
                </c:pt>
                <c:pt idx="273">
                  <c:v>24.45068359375</c:v>
                </c:pt>
                <c:pt idx="274">
                  <c:v>24.322509765625</c:v>
                </c:pt>
                <c:pt idx="275">
                  <c:v>24.185180664062504</c:v>
                </c:pt>
                <c:pt idx="276">
                  <c:v>24.038696289062504</c:v>
                </c:pt>
                <c:pt idx="277">
                  <c:v>23.907470703125</c:v>
                </c:pt>
                <c:pt idx="278">
                  <c:v>23.773193359375</c:v>
                </c:pt>
                <c:pt idx="279">
                  <c:v>23.635864257812504</c:v>
                </c:pt>
                <c:pt idx="280">
                  <c:v>23.504638671875</c:v>
                </c:pt>
                <c:pt idx="281">
                  <c:v>23.3734130859375</c:v>
                </c:pt>
                <c:pt idx="282">
                  <c:v>23.236083984375004</c:v>
                </c:pt>
                <c:pt idx="283">
                  <c:v>23.10791015625</c:v>
                </c:pt>
                <c:pt idx="284">
                  <c:v>22.967529296875</c:v>
                </c:pt>
                <c:pt idx="285">
                  <c:v>22.8302001953125</c:v>
                </c:pt>
                <c:pt idx="286">
                  <c:v>22.69287109375</c:v>
                </c:pt>
                <c:pt idx="287">
                  <c:v>22.558593750000004</c:v>
                </c:pt>
                <c:pt idx="288">
                  <c:v>22.4212646484375</c:v>
                </c:pt>
                <c:pt idx="289">
                  <c:v>22.280883789062504</c:v>
                </c:pt>
                <c:pt idx="290">
                  <c:v>22.1343994140625</c:v>
                </c:pt>
                <c:pt idx="291">
                  <c:v>21.9879150390625</c:v>
                </c:pt>
                <c:pt idx="292">
                  <c:v>21.8475341796875</c:v>
                </c:pt>
                <c:pt idx="293">
                  <c:v>21.694946289062504</c:v>
                </c:pt>
                <c:pt idx="294">
                  <c:v>21.548461914062504</c:v>
                </c:pt>
                <c:pt idx="295">
                  <c:v>21.392822265625004</c:v>
                </c:pt>
                <c:pt idx="296">
                  <c:v>21.22802734375</c:v>
                </c:pt>
                <c:pt idx="297">
                  <c:v>21.0693359375</c:v>
                </c:pt>
                <c:pt idx="298">
                  <c:v>20.892333984375</c:v>
                </c:pt>
                <c:pt idx="299">
                  <c:v>20.7244873046875</c:v>
                </c:pt>
                <c:pt idx="300">
                  <c:v>20.538330078125</c:v>
                </c:pt>
                <c:pt idx="301">
                  <c:v>20.346069335937504</c:v>
                </c:pt>
                <c:pt idx="302">
                  <c:v>20.15380859375</c:v>
                </c:pt>
                <c:pt idx="303">
                  <c:v>19.952392578125</c:v>
                </c:pt>
                <c:pt idx="304">
                  <c:v>19.7357177734375</c:v>
                </c:pt>
                <c:pt idx="305">
                  <c:v>19.5098876953125</c:v>
                </c:pt>
                <c:pt idx="306">
                  <c:v>19.2901611328125</c:v>
                </c:pt>
                <c:pt idx="307">
                  <c:v>19.036865234375</c:v>
                </c:pt>
                <c:pt idx="308">
                  <c:v>18.780517578125</c:v>
                </c:pt>
                <c:pt idx="309">
                  <c:v>18.5089111328125</c:v>
                </c:pt>
                <c:pt idx="310">
                  <c:v>18.222045898437504</c:v>
                </c:pt>
                <c:pt idx="311">
                  <c:v>17.916870117187504</c:v>
                </c:pt>
                <c:pt idx="312">
                  <c:v>17.5994873046875</c:v>
                </c:pt>
                <c:pt idx="313">
                  <c:v>17.24853515625</c:v>
                </c:pt>
                <c:pt idx="314">
                  <c:v>16.8853759765625</c:v>
                </c:pt>
                <c:pt idx="315">
                  <c:v>16.500854492187504</c:v>
                </c:pt>
                <c:pt idx="316">
                  <c:v>16.0888671875</c:v>
                </c:pt>
                <c:pt idx="317">
                  <c:v>15.643310546875002</c:v>
                </c:pt>
                <c:pt idx="318">
                  <c:v>15.185546875000002</c:v>
                </c:pt>
                <c:pt idx="319">
                  <c:v>14.678955078125002</c:v>
                </c:pt>
                <c:pt idx="320">
                  <c:v>14.14794921875</c:v>
                </c:pt>
                <c:pt idx="321">
                  <c:v>13.571166992187502</c:v>
                </c:pt>
                <c:pt idx="322">
                  <c:v>12.945556640625</c:v>
                </c:pt>
                <c:pt idx="323">
                  <c:v>12.3016357421875</c:v>
                </c:pt>
                <c:pt idx="324">
                  <c:v>11.6119384765625</c:v>
                </c:pt>
                <c:pt idx="325">
                  <c:v>10.882568359375</c:v>
                </c:pt>
                <c:pt idx="326">
                  <c:v>10.101318359375</c:v>
                </c:pt>
                <c:pt idx="327">
                  <c:v>9.2620849609375</c:v>
                </c:pt>
                <c:pt idx="328">
                  <c:v>8.3740234375000018</c:v>
                </c:pt>
                <c:pt idx="329">
                  <c:v>7.43408203125</c:v>
                </c:pt>
                <c:pt idx="330">
                  <c:v>6.4361572265625</c:v>
                </c:pt>
                <c:pt idx="331">
                  <c:v>5.3741455078125</c:v>
                </c:pt>
                <c:pt idx="332">
                  <c:v>4.26544189453125</c:v>
                </c:pt>
                <c:pt idx="333">
                  <c:v>3.0853271484375004</c:v>
                </c:pt>
                <c:pt idx="334">
                  <c:v>1.8469238281250002</c:v>
                </c:pt>
                <c:pt idx="335">
                  <c:v>0.52703857421875</c:v>
                </c:pt>
                <c:pt idx="336">
                  <c:v>-0.85235595703125011</c:v>
                </c:pt>
                <c:pt idx="337">
                  <c:v>-2.296142578125</c:v>
                </c:pt>
                <c:pt idx="338">
                  <c:v>-3.78692626953125</c:v>
                </c:pt>
                <c:pt idx="339">
                  <c:v>-5.3558349609375009</c:v>
                </c:pt>
                <c:pt idx="340">
                  <c:v>-6.9915771484375009</c:v>
                </c:pt>
                <c:pt idx="341">
                  <c:v>-8.685302734375</c:v>
                </c:pt>
                <c:pt idx="342">
                  <c:v>-10.4217529296875</c:v>
                </c:pt>
                <c:pt idx="343">
                  <c:v>-12.228393554687502</c:v>
                </c:pt>
                <c:pt idx="344">
                  <c:v>-14.0838623046875</c:v>
                </c:pt>
                <c:pt idx="345">
                  <c:v>-15.9912109375</c:v>
                </c:pt>
                <c:pt idx="346">
                  <c:v>-17.916870117187504</c:v>
                </c:pt>
                <c:pt idx="347">
                  <c:v>-19.885253906250004</c:v>
                </c:pt>
                <c:pt idx="348">
                  <c:v>-21.9024658203125</c:v>
                </c:pt>
                <c:pt idx="349">
                  <c:v>-23.92578125</c:v>
                </c:pt>
                <c:pt idx="350">
                  <c:v>-25.942993164062504</c:v>
                </c:pt>
                <c:pt idx="351">
                  <c:v>-28.002929687500004</c:v>
                </c:pt>
                <c:pt idx="352">
                  <c:v>-30.068969726562504</c:v>
                </c:pt>
                <c:pt idx="353">
                  <c:v>-32.1258544921875</c:v>
                </c:pt>
                <c:pt idx="354">
                  <c:v>-34.176635742187507</c:v>
                </c:pt>
                <c:pt idx="355">
                  <c:v>-36.1541748046875</c:v>
                </c:pt>
                <c:pt idx="356">
                  <c:v>-38.101196289062507</c:v>
                </c:pt>
                <c:pt idx="357">
                  <c:v>-40.020751953125007</c:v>
                </c:pt>
                <c:pt idx="358">
                  <c:v>-41.8243408203125</c:v>
                </c:pt>
                <c:pt idx="359">
                  <c:v>-43.597412109375</c:v>
                </c:pt>
                <c:pt idx="360">
                  <c:v>-45.312500000000007</c:v>
                </c:pt>
                <c:pt idx="361">
                  <c:v>-46.9482421875</c:v>
                </c:pt>
                <c:pt idx="362">
                  <c:v>-48.480224609375</c:v>
                </c:pt>
                <c:pt idx="363">
                  <c:v>-49.926757812500007</c:v>
                </c:pt>
                <c:pt idx="364">
                  <c:v>-51.269531250000007</c:v>
                </c:pt>
                <c:pt idx="365">
                  <c:v>-52.490234375</c:v>
                </c:pt>
                <c:pt idx="366">
                  <c:v>-53.558349609375</c:v>
                </c:pt>
                <c:pt idx="367">
                  <c:v>-54.5654296875</c:v>
                </c:pt>
                <c:pt idx="368">
                  <c:v>-55.419921875</c:v>
                </c:pt>
                <c:pt idx="369">
                  <c:v>-56.15234375</c:v>
                </c:pt>
                <c:pt idx="370">
                  <c:v>-56.732177734375</c:v>
                </c:pt>
                <c:pt idx="371">
                  <c:v>-57.18994140625</c:v>
                </c:pt>
                <c:pt idx="372">
                  <c:v>-57.556152343750007</c:v>
                </c:pt>
                <c:pt idx="373">
                  <c:v>-57.769775390625</c:v>
                </c:pt>
                <c:pt idx="374">
                  <c:v>-57.861328125000007</c:v>
                </c:pt>
                <c:pt idx="375">
                  <c:v>-57.861328125000007</c:v>
                </c:pt>
                <c:pt idx="376">
                  <c:v>-57.769775390625</c:v>
                </c:pt>
                <c:pt idx="377">
                  <c:v>-57.556152343750007</c:v>
                </c:pt>
                <c:pt idx="378">
                  <c:v>-57.220458984375</c:v>
                </c:pt>
                <c:pt idx="379">
                  <c:v>-56.854248046875</c:v>
                </c:pt>
                <c:pt idx="380">
                  <c:v>-56.365966796875007</c:v>
                </c:pt>
                <c:pt idx="381">
                  <c:v>-55.877685546875007</c:v>
                </c:pt>
                <c:pt idx="382">
                  <c:v>-55.267333984375007</c:v>
                </c:pt>
                <c:pt idx="383">
                  <c:v>-54.62646484375</c:v>
                </c:pt>
                <c:pt idx="384">
                  <c:v>-53.955078125</c:v>
                </c:pt>
                <c:pt idx="385">
                  <c:v>-53.253173828125</c:v>
                </c:pt>
                <c:pt idx="386">
                  <c:v>-52.490234375</c:v>
                </c:pt>
                <c:pt idx="387">
                  <c:v>-51.757812500000007</c:v>
                </c:pt>
                <c:pt idx="388">
                  <c:v>-50.964355468750007</c:v>
                </c:pt>
                <c:pt idx="389">
                  <c:v>-50.170898437500007</c:v>
                </c:pt>
                <c:pt idx="390">
                  <c:v>-49.3499755859375</c:v>
                </c:pt>
                <c:pt idx="391">
                  <c:v>-48.559570312500007</c:v>
                </c:pt>
                <c:pt idx="392">
                  <c:v>-47.760009765625007</c:v>
                </c:pt>
                <c:pt idx="393">
                  <c:v>-46.978759765625</c:v>
                </c:pt>
                <c:pt idx="394">
                  <c:v>-46.1944580078125</c:v>
                </c:pt>
                <c:pt idx="395">
                  <c:v>-45.431518554687507</c:v>
                </c:pt>
                <c:pt idx="396">
                  <c:v>-44.6746826171875</c:v>
                </c:pt>
                <c:pt idx="397">
                  <c:v>-43.939208984375</c:v>
                </c:pt>
                <c:pt idx="398">
                  <c:v>-43.1976318359375</c:v>
                </c:pt>
                <c:pt idx="399">
                  <c:v>-42.4957275390625</c:v>
                </c:pt>
                <c:pt idx="400">
                  <c:v>-41.793823242187507</c:v>
                </c:pt>
                <c:pt idx="401">
                  <c:v>-41.119384765625007</c:v>
                </c:pt>
                <c:pt idx="402">
                  <c:v>-40.447998046875007</c:v>
                </c:pt>
                <c:pt idx="403">
                  <c:v>-39.813232421875</c:v>
                </c:pt>
                <c:pt idx="404">
                  <c:v>-39.1815185546875</c:v>
                </c:pt>
                <c:pt idx="405">
                  <c:v>-38.57421875</c:v>
                </c:pt>
                <c:pt idx="406">
                  <c:v>-37.979125976562507</c:v>
                </c:pt>
                <c:pt idx="407">
                  <c:v>-37.3992919921875</c:v>
                </c:pt>
                <c:pt idx="408">
                  <c:v>-36.846923828125</c:v>
                </c:pt>
                <c:pt idx="409">
                  <c:v>-36.3037109375</c:v>
                </c:pt>
                <c:pt idx="410">
                  <c:v>-35.772705078125007</c:v>
                </c:pt>
                <c:pt idx="411">
                  <c:v>-35.260009765625</c:v>
                </c:pt>
                <c:pt idx="412">
                  <c:v>-34.765625</c:v>
                </c:pt>
                <c:pt idx="413">
                  <c:v>-34.283447265625</c:v>
                </c:pt>
                <c:pt idx="414">
                  <c:v>-33.8165283203125</c:v>
                </c:pt>
                <c:pt idx="415">
                  <c:v>-33.36181640625</c:v>
                </c:pt>
                <c:pt idx="416">
                  <c:v>-32.9254150390625</c:v>
                </c:pt>
                <c:pt idx="417">
                  <c:v>-32.4951171875</c:v>
                </c:pt>
                <c:pt idx="418">
                  <c:v>-32.086181640625</c:v>
                </c:pt>
                <c:pt idx="419">
                  <c:v>-31.6802978515625</c:v>
                </c:pt>
                <c:pt idx="420">
                  <c:v>-31.283569335937504</c:v>
                </c:pt>
                <c:pt idx="421">
                  <c:v>-30.911254882812504</c:v>
                </c:pt>
                <c:pt idx="422">
                  <c:v>-30.545043945312504</c:v>
                </c:pt>
                <c:pt idx="423">
                  <c:v>-30.1788330078125</c:v>
                </c:pt>
                <c:pt idx="424">
                  <c:v>-29.833984375</c:v>
                </c:pt>
                <c:pt idx="425">
                  <c:v>-29.4921875</c:v>
                </c:pt>
                <c:pt idx="426">
                  <c:v>-29.168701171875004</c:v>
                </c:pt>
                <c:pt idx="427">
                  <c:v>-28.851318359375</c:v>
                </c:pt>
                <c:pt idx="428">
                  <c:v>-28.530883789062504</c:v>
                </c:pt>
                <c:pt idx="429">
                  <c:v>-28.222656250000004</c:v>
                </c:pt>
                <c:pt idx="430">
                  <c:v>-27.935791015625</c:v>
                </c:pt>
                <c:pt idx="431">
                  <c:v>-27.6519775390625</c:v>
                </c:pt>
                <c:pt idx="432">
                  <c:v>-27.374267578125</c:v>
                </c:pt>
                <c:pt idx="433">
                  <c:v>-27.099609375</c:v>
                </c:pt>
                <c:pt idx="434">
                  <c:v>-26.834106445312504</c:v>
                </c:pt>
                <c:pt idx="435">
                  <c:v>-26.580810546875</c:v>
                </c:pt>
                <c:pt idx="436">
                  <c:v>-26.3275146484375</c:v>
                </c:pt>
                <c:pt idx="437">
                  <c:v>-26.0894775390625</c:v>
                </c:pt>
                <c:pt idx="438">
                  <c:v>-25.848388671875004</c:v>
                </c:pt>
                <c:pt idx="439">
                  <c:v>-25.6103515625</c:v>
                </c:pt>
                <c:pt idx="440">
                  <c:v>-25.3814697265625</c:v>
                </c:pt>
                <c:pt idx="441">
                  <c:v>-25.164794921875</c:v>
                </c:pt>
                <c:pt idx="442">
                  <c:v>-24.945068359375</c:v>
                </c:pt>
                <c:pt idx="443">
                  <c:v>-24.7344970703125</c:v>
                </c:pt>
                <c:pt idx="444">
                  <c:v>-24.5208740234375</c:v>
                </c:pt>
                <c:pt idx="445">
                  <c:v>-24.3255615234375</c:v>
                </c:pt>
                <c:pt idx="446">
                  <c:v>-24.130249023437504</c:v>
                </c:pt>
                <c:pt idx="447">
                  <c:v>-23.9288330078125</c:v>
                </c:pt>
                <c:pt idx="448">
                  <c:v>-23.74267578125</c:v>
                </c:pt>
                <c:pt idx="449">
                  <c:v>-23.5565185546875</c:v>
                </c:pt>
                <c:pt idx="450">
                  <c:v>-23.370361328125</c:v>
                </c:pt>
                <c:pt idx="451">
                  <c:v>-23.202514648437504</c:v>
                </c:pt>
                <c:pt idx="452">
                  <c:v>-23.028564453125</c:v>
                </c:pt>
                <c:pt idx="453">
                  <c:v>-22.857666015625</c:v>
                </c:pt>
                <c:pt idx="454">
                  <c:v>-22.683715820312504</c:v>
                </c:pt>
                <c:pt idx="455">
                  <c:v>-22.52197265625</c:v>
                </c:pt>
                <c:pt idx="456">
                  <c:v>-22.36328125</c:v>
                </c:pt>
                <c:pt idx="457">
                  <c:v>-22.210693359375</c:v>
                </c:pt>
                <c:pt idx="458">
                  <c:v>-22.0611572265625</c:v>
                </c:pt>
                <c:pt idx="459">
                  <c:v>-21.9024658203125</c:v>
                </c:pt>
                <c:pt idx="460">
                  <c:v>-21.7498779296875</c:v>
                </c:pt>
                <c:pt idx="461">
                  <c:v>-21.600341796875</c:v>
                </c:pt>
                <c:pt idx="462">
                  <c:v>-21.47216796875</c:v>
                </c:pt>
                <c:pt idx="463">
                  <c:v>-21.331787109375004</c:v>
                </c:pt>
                <c:pt idx="464">
                  <c:v>-21.1944580078125</c:v>
                </c:pt>
                <c:pt idx="465">
                  <c:v>-21.054077148437504</c:v>
                </c:pt>
                <c:pt idx="466">
                  <c:v>-20.928955078125004</c:v>
                </c:pt>
                <c:pt idx="467">
                  <c:v>-20.80078125</c:v>
                </c:pt>
                <c:pt idx="468">
                  <c:v>-20.6756591796875</c:v>
                </c:pt>
                <c:pt idx="469">
                  <c:v>-20.5535888671875</c:v>
                </c:pt>
                <c:pt idx="470">
                  <c:v>-20.428466796875</c:v>
                </c:pt>
                <c:pt idx="471">
                  <c:v>-20.3094482421875</c:v>
                </c:pt>
                <c:pt idx="472">
                  <c:v>-20.190429687500004</c:v>
                </c:pt>
                <c:pt idx="473">
                  <c:v>-20.0775146484375</c:v>
                </c:pt>
                <c:pt idx="474">
                  <c:v>-19.9615478515625</c:v>
                </c:pt>
                <c:pt idx="475">
                  <c:v>-19.851684570312504</c:v>
                </c:pt>
                <c:pt idx="476">
                  <c:v>-19.744873046875</c:v>
                </c:pt>
                <c:pt idx="477">
                  <c:v>-19.635009765625004</c:v>
                </c:pt>
                <c:pt idx="478">
                  <c:v>-19.53125</c:v>
                </c:pt>
                <c:pt idx="479">
                  <c:v>-19.4305419921875</c:v>
                </c:pt>
                <c:pt idx="480">
                  <c:v>-19.3359375</c:v>
                </c:pt>
                <c:pt idx="481">
                  <c:v>-19.22607421875</c:v>
                </c:pt>
                <c:pt idx="482">
                  <c:v>-19.143676757812504</c:v>
                </c:pt>
                <c:pt idx="483">
                  <c:v>-19.0399169921875</c:v>
                </c:pt>
                <c:pt idx="484">
                  <c:v>-18.9453125</c:v>
                </c:pt>
                <c:pt idx="485">
                  <c:v>-18.8507080078125</c:v>
                </c:pt>
                <c:pt idx="486">
                  <c:v>-18.7652587890625</c:v>
                </c:pt>
                <c:pt idx="487">
                  <c:v>-18.670654296875</c:v>
                </c:pt>
                <c:pt idx="488">
                  <c:v>-18.591308593750004</c:v>
                </c:pt>
                <c:pt idx="489">
                  <c:v>-18.5089111328125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674-4B61-BE69-29093F531A6E}"/>
            </c:ext>
          </c:extLst>
        </c:ser>
        <c:ser>
          <c:idx val="2"/>
          <c:order val="2"/>
          <c:tx>
            <c:strRef>
              <c:f>comparision!$D$1</c:f>
              <c:strCache>
                <c:ptCount val="1"/>
                <c:pt idx="0">
                  <c:v>3</c:v>
                </c:pt>
              </c:strCache>
            </c:strRef>
          </c:tx>
          <c:spPr>
            <a:ln w="19050" cap="rnd">
              <a:solidFill>
                <a:srgbClr val="FF00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comparision!$A$2:$A$491</c:f>
              <c:numCache>
                <c:formatCode>General</c:formatCode>
                <c:ptCount val="490"/>
                <c:pt idx="0">
                  <c:v>-9.5062255859375E-2</c:v>
                </c:pt>
                <c:pt idx="1">
                  <c:v>-9.2620849609375E-2</c:v>
                </c:pt>
                <c:pt idx="2">
                  <c:v>-9.0179443359375E-2</c:v>
                </c:pt>
                <c:pt idx="3">
                  <c:v>-8.7738037109375E-2</c:v>
                </c:pt>
                <c:pt idx="4">
                  <c:v>-8.5296630859375E-2</c:v>
                </c:pt>
                <c:pt idx="5">
                  <c:v>-8.2855224609375E-2</c:v>
                </c:pt>
                <c:pt idx="6">
                  <c:v>-8.0413818359375E-2</c:v>
                </c:pt>
                <c:pt idx="7">
                  <c:v>-7.7972412109375E-2</c:v>
                </c:pt>
                <c:pt idx="8">
                  <c:v>-7.5531005859375E-2</c:v>
                </c:pt>
                <c:pt idx="9">
                  <c:v>-7.3089599609375E-2</c:v>
                </c:pt>
                <c:pt idx="10">
                  <c:v>-7.0648193359375E-2</c:v>
                </c:pt>
                <c:pt idx="11">
                  <c:v>-6.8206787109375E-2</c:v>
                </c:pt>
                <c:pt idx="12">
                  <c:v>-6.5765380859375E-2</c:v>
                </c:pt>
                <c:pt idx="13">
                  <c:v>-6.3323974609375E-2</c:v>
                </c:pt>
                <c:pt idx="14">
                  <c:v>-6.0882568359375E-2</c:v>
                </c:pt>
                <c:pt idx="15">
                  <c:v>-5.8441162109375E-2</c:v>
                </c:pt>
                <c:pt idx="16">
                  <c:v>-5.5999755859375E-2</c:v>
                </c:pt>
                <c:pt idx="17">
                  <c:v>-5.3558349609375E-2</c:v>
                </c:pt>
                <c:pt idx="18">
                  <c:v>-5.1116943359375E-2</c:v>
                </c:pt>
                <c:pt idx="19">
                  <c:v>-4.8675537109375E-2</c:v>
                </c:pt>
                <c:pt idx="20">
                  <c:v>-4.6234130859375E-2</c:v>
                </c:pt>
                <c:pt idx="21">
                  <c:v>-4.3792724609375E-2</c:v>
                </c:pt>
                <c:pt idx="22">
                  <c:v>-4.1351318359375E-2</c:v>
                </c:pt>
                <c:pt idx="23">
                  <c:v>-3.8909912109375E-2</c:v>
                </c:pt>
                <c:pt idx="24">
                  <c:v>-3.6468505859375E-2</c:v>
                </c:pt>
                <c:pt idx="25">
                  <c:v>-3.4027099609375E-2</c:v>
                </c:pt>
                <c:pt idx="26">
                  <c:v>-3.1585693359375E-2</c:v>
                </c:pt>
                <c:pt idx="27">
                  <c:v>-2.9144287109375E-2</c:v>
                </c:pt>
                <c:pt idx="28">
                  <c:v>-2.6702880859375E-2</c:v>
                </c:pt>
                <c:pt idx="29">
                  <c:v>-2.4261474609375E-2</c:v>
                </c:pt>
                <c:pt idx="30">
                  <c:v>-2.1820068359375E-2</c:v>
                </c:pt>
                <c:pt idx="31">
                  <c:v>-1.9378662109375E-2</c:v>
                </c:pt>
                <c:pt idx="32">
                  <c:v>-1.6937255859375E-2</c:v>
                </c:pt>
                <c:pt idx="33">
                  <c:v>-1.4495849609375E-2</c:v>
                </c:pt>
                <c:pt idx="34">
                  <c:v>-1.2054443359375E-2</c:v>
                </c:pt>
                <c:pt idx="35">
                  <c:v>-9.613037109375E-3</c:v>
                </c:pt>
                <c:pt idx="36">
                  <c:v>-7.171630859375E-3</c:v>
                </c:pt>
                <c:pt idx="37">
                  <c:v>-4.730224609375E-3</c:v>
                </c:pt>
                <c:pt idx="38">
                  <c:v>-2.288818359375E-3</c:v>
                </c:pt>
                <c:pt idx="39">
                  <c:v>1.52587890625E-4</c:v>
                </c:pt>
                <c:pt idx="40">
                  <c:v>2.593994140625E-3</c:v>
                </c:pt>
                <c:pt idx="41">
                  <c:v>5.035400390625E-3</c:v>
                </c:pt>
                <c:pt idx="42">
                  <c:v>7.476806640625E-3</c:v>
                </c:pt>
                <c:pt idx="43">
                  <c:v>9.918212890625E-3</c:v>
                </c:pt>
                <c:pt idx="44">
                  <c:v>1.2359619140625E-2</c:v>
                </c:pt>
                <c:pt idx="45">
                  <c:v>1.4801025390625E-2</c:v>
                </c:pt>
                <c:pt idx="46">
                  <c:v>1.7242431640625E-2</c:v>
                </c:pt>
                <c:pt idx="47">
                  <c:v>1.9683837890625E-2</c:v>
                </c:pt>
                <c:pt idx="48">
                  <c:v>2.2125244140625E-2</c:v>
                </c:pt>
                <c:pt idx="49">
                  <c:v>2.4566650390625E-2</c:v>
                </c:pt>
                <c:pt idx="50">
                  <c:v>2.7008056640625E-2</c:v>
                </c:pt>
                <c:pt idx="51">
                  <c:v>2.9449462890625E-2</c:v>
                </c:pt>
                <c:pt idx="52">
                  <c:v>3.1890869140625E-2</c:v>
                </c:pt>
                <c:pt idx="53">
                  <c:v>3.4332275390625E-2</c:v>
                </c:pt>
                <c:pt idx="54">
                  <c:v>3.6773681640625E-2</c:v>
                </c:pt>
                <c:pt idx="55">
                  <c:v>3.9215087890625E-2</c:v>
                </c:pt>
                <c:pt idx="56">
                  <c:v>4.1656494140625E-2</c:v>
                </c:pt>
                <c:pt idx="57">
                  <c:v>4.4097900390625E-2</c:v>
                </c:pt>
                <c:pt idx="58">
                  <c:v>4.6539306640625E-2</c:v>
                </c:pt>
                <c:pt idx="59">
                  <c:v>4.8980712890625E-2</c:v>
                </c:pt>
                <c:pt idx="60">
                  <c:v>5.1422119140625E-2</c:v>
                </c:pt>
                <c:pt idx="61">
                  <c:v>5.3863525390625E-2</c:v>
                </c:pt>
                <c:pt idx="62">
                  <c:v>5.6304931640625E-2</c:v>
                </c:pt>
                <c:pt idx="63">
                  <c:v>5.8746337890625E-2</c:v>
                </c:pt>
                <c:pt idx="64">
                  <c:v>6.1187744140625E-2</c:v>
                </c:pt>
                <c:pt idx="65">
                  <c:v>6.3629150390625E-2</c:v>
                </c:pt>
                <c:pt idx="66">
                  <c:v>6.6070556640625E-2</c:v>
                </c:pt>
                <c:pt idx="67">
                  <c:v>6.8511962890625E-2</c:v>
                </c:pt>
                <c:pt idx="68">
                  <c:v>7.0953369140625E-2</c:v>
                </c:pt>
                <c:pt idx="69">
                  <c:v>7.3394775390625E-2</c:v>
                </c:pt>
                <c:pt idx="70">
                  <c:v>7.5836181640625E-2</c:v>
                </c:pt>
                <c:pt idx="71">
                  <c:v>7.8277587890625E-2</c:v>
                </c:pt>
                <c:pt idx="72">
                  <c:v>8.0718994140625E-2</c:v>
                </c:pt>
                <c:pt idx="73">
                  <c:v>8.3160400390625E-2</c:v>
                </c:pt>
                <c:pt idx="74">
                  <c:v>8.5601806640625E-2</c:v>
                </c:pt>
                <c:pt idx="75">
                  <c:v>8.8043212890625E-2</c:v>
                </c:pt>
                <c:pt idx="76">
                  <c:v>9.0484619140625E-2</c:v>
                </c:pt>
                <c:pt idx="77">
                  <c:v>9.2926025390625E-2</c:v>
                </c:pt>
                <c:pt idx="78">
                  <c:v>9.5367431640625E-2</c:v>
                </c:pt>
                <c:pt idx="79">
                  <c:v>9.7808837890625E-2</c:v>
                </c:pt>
                <c:pt idx="80">
                  <c:v>0.100250244140625</c:v>
                </c:pt>
                <c:pt idx="81">
                  <c:v>0.102691650390625</c:v>
                </c:pt>
                <c:pt idx="82">
                  <c:v>0.105133056640625</c:v>
                </c:pt>
                <c:pt idx="83">
                  <c:v>0.107574462890625</c:v>
                </c:pt>
                <c:pt idx="84">
                  <c:v>0.110015869140625</c:v>
                </c:pt>
                <c:pt idx="85">
                  <c:v>0.112457275390625</c:v>
                </c:pt>
                <c:pt idx="86">
                  <c:v>0.114898681640625</c:v>
                </c:pt>
                <c:pt idx="87">
                  <c:v>0.117340087890625</c:v>
                </c:pt>
                <c:pt idx="88">
                  <c:v>0.119781494140625</c:v>
                </c:pt>
                <c:pt idx="89">
                  <c:v>0.122222900390625</c:v>
                </c:pt>
                <c:pt idx="90">
                  <c:v>0.124664306640625</c:v>
                </c:pt>
                <c:pt idx="91">
                  <c:v>0.127105712890625</c:v>
                </c:pt>
                <c:pt idx="92">
                  <c:v>0.129547119140625</c:v>
                </c:pt>
                <c:pt idx="93">
                  <c:v>0.131988525390625</c:v>
                </c:pt>
                <c:pt idx="94">
                  <c:v>0.134429931640625</c:v>
                </c:pt>
                <c:pt idx="95">
                  <c:v>0.136871337890625</c:v>
                </c:pt>
                <c:pt idx="96">
                  <c:v>0.139312744140625</c:v>
                </c:pt>
                <c:pt idx="97">
                  <c:v>0.141754150390625</c:v>
                </c:pt>
                <c:pt idx="98">
                  <c:v>0.144195556640625</c:v>
                </c:pt>
                <c:pt idx="99">
                  <c:v>0.146636962890625</c:v>
                </c:pt>
                <c:pt idx="100">
                  <c:v>0.149078369140625</c:v>
                </c:pt>
                <c:pt idx="101">
                  <c:v>0.151519775390625</c:v>
                </c:pt>
                <c:pt idx="102">
                  <c:v>0.153961181640625</c:v>
                </c:pt>
                <c:pt idx="103">
                  <c:v>0.156402587890625</c:v>
                </c:pt>
                <c:pt idx="104">
                  <c:v>0.158843994140625</c:v>
                </c:pt>
                <c:pt idx="105">
                  <c:v>0.161285400390625</c:v>
                </c:pt>
                <c:pt idx="106">
                  <c:v>0.163726806640625</c:v>
                </c:pt>
                <c:pt idx="107">
                  <c:v>0.166168212890625</c:v>
                </c:pt>
                <c:pt idx="108">
                  <c:v>0.168609619140625</c:v>
                </c:pt>
                <c:pt idx="109">
                  <c:v>0.171051025390625</c:v>
                </c:pt>
                <c:pt idx="110">
                  <c:v>0.173492431640625</c:v>
                </c:pt>
                <c:pt idx="111">
                  <c:v>0.175933837890625</c:v>
                </c:pt>
                <c:pt idx="112">
                  <c:v>0.178375244140625</c:v>
                </c:pt>
                <c:pt idx="113">
                  <c:v>0.180816650390625</c:v>
                </c:pt>
                <c:pt idx="114">
                  <c:v>0.183258056640625</c:v>
                </c:pt>
                <c:pt idx="115">
                  <c:v>0.185699462890625</c:v>
                </c:pt>
                <c:pt idx="116">
                  <c:v>0.188140869140625</c:v>
                </c:pt>
                <c:pt idx="117">
                  <c:v>0.190582275390625</c:v>
                </c:pt>
                <c:pt idx="118">
                  <c:v>0.193023681640625</c:v>
                </c:pt>
                <c:pt idx="119">
                  <c:v>0.195465087890625</c:v>
                </c:pt>
                <c:pt idx="120">
                  <c:v>0.197906494140625</c:v>
                </c:pt>
                <c:pt idx="121">
                  <c:v>0.200347900390625</c:v>
                </c:pt>
                <c:pt idx="122">
                  <c:v>0.202789306640625</c:v>
                </c:pt>
                <c:pt idx="123">
                  <c:v>0.205230712890625</c:v>
                </c:pt>
                <c:pt idx="124">
                  <c:v>0.207672119140625</c:v>
                </c:pt>
                <c:pt idx="125">
                  <c:v>0.210113525390625</c:v>
                </c:pt>
                <c:pt idx="126">
                  <c:v>0.212554931640625</c:v>
                </c:pt>
                <c:pt idx="127">
                  <c:v>0.214996337890625</c:v>
                </c:pt>
                <c:pt idx="128">
                  <c:v>0.217437744140625</c:v>
                </c:pt>
                <c:pt idx="129">
                  <c:v>0.219879150390625</c:v>
                </c:pt>
                <c:pt idx="130">
                  <c:v>0.222320556640625</c:v>
                </c:pt>
                <c:pt idx="131">
                  <c:v>0.224761962890625</c:v>
                </c:pt>
                <c:pt idx="132">
                  <c:v>0.227203369140625</c:v>
                </c:pt>
                <c:pt idx="133">
                  <c:v>0.229644775390625</c:v>
                </c:pt>
                <c:pt idx="134">
                  <c:v>0.232086181640625</c:v>
                </c:pt>
                <c:pt idx="135">
                  <c:v>0.234527587890625</c:v>
                </c:pt>
                <c:pt idx="136">
                  <c:v>0.236968994140625</c:v>
                </c:pt>
                <c:pt idx="137">
                  <c:v>0.239410400390625</c:v>
                </c:pt>
                <c:pt idx="138">
                  <c:v>0.241851806640625</c:v>
                </c:pt>
                <c:pt idx="139">
                  <c:v>0.244293212890625</c:v>
                </c:pt>
                <c:pt idx="140">
                  <c:v>0.246734619140625</c:v>
                </c:pt>
                <c:pt idx="141">
                  <c:v>0.249176025390625</c:v>
                </c:pt>
                <c:pt idx="142">
                  <c:v>0.251617431640625</c:v>
                </c:pt>
                <c:pt idx="143">
                  <c:v>0.254058837890625</c:v>
                </c:pt>
                <c:pt idx="144">
                  <c:v>0.256500244140625</c:v>
                </c:pt>
                <c:pt idx="145">
                  <c:v>0.258941650390625</c:v>
                </c:pt>
                <c:pt idx="146">
                  <c:v>0.261383056640625</c:v>
                </c:pt>
                <c:pt idx="147">
                  <c:v>0.263824462890625</c:v>
                </c:pt>
                <c:pt idx="148">
                  <c:v>0.266265869140625</c:v>
                </c:pt>
                <c:pt idx="149">
                  <c:v>0.268707275390625</c:v>
                </c:pt>
                <c:pt idx="150">
                  <c:v>0.271148681640625</c:v>
                </c:pt>
                <c:pt idx="151">
                  <c:v>0.273590087890625</c:v>
                </c:pt>
                <c:pt idx="152">
                  <c:v>0.276031494140625</c:v>
                </c:pt>
                <c:pt idx="153">
                  <c:v>0.278472900390625</c:v>
                </c:pt>
                <c:pt idx="154">
                  <c:v>0.280914306640625</c:v>
                </c:pt>
                <c:pt idx="155">
                  <c:v>0.283355712890625</c:v>
                </c:pt>
                <c:pt idx="156">
                  <c:v>0.285797119140625</c:v>
                </c:pt>
                <c:pt idx="157">
                  <c:v>0.288238525390625</c:v>
                </c:pt>
                <c:pt idx="158">
                  <c:v>0.290679931640625</c:v>
                </c:pt>
                <c:pt idx="159">
                  <c:v>0.293121337890625</c:v>
                </c:pt>
                <c:pt idx="160">
                  <c:v>0.295562744140625</c:v>
                </c:pt>
                <c:pt idx="161">
                  <c:v>0.298004150390625</c:v>
                </c:pt>
                <c:pt idx="162">
                  <c:v>0.300445556640625</c:v>
                </c:pt>
                <c:pt idx="163">
                  <c:v>0.302886962890625</c:v>
                </c:pt>
                <c:pt idx="164">
                  <c:v>0.305328369140625</c:v>
                </c:pt>
                <c:pt idx="165">
                  <c:v>0.307769775390625</c:v>
                </c:pt>
                <c:pt idx="166">
                  <c:v>0.310211181640625</c:v>
                </c:pt>
                <c:pt idx="167">
                  <c:v>0.312652587890625</c:v>
                </c:pt>
                <c:pt idx="168">
                  <c:v>0.315093994140625</c:v>
                </c:pt>
                <c:pt idx="169">
                  <c:v>0.317535400390625</c:v>
                </c:pt>
                <c:pt idx="170">
                  <c:v>0.319976806640625</c:v>
                </c:pt>
                <c:pt idx="171">
                  <c:v>0.322418212890625</c:v>
                </c:pt>
                <c:pt idx="172">
                  <c:v>0.324859619140625</c:v>
                </c:pt>
                <c:pt idx="173">
                  <c:v>0.327301025390625</c:v>
                </c:pt>
                <c:pt idx="174">
                  <c:v>0.329742431640625</c:v>
                </c:pt>
                <c:pt idx="175">
                  <c:v>0.332183837890625</c:v>
                </c:pt>
                <c:pt idx="176">
                  <c:v>0.334625244140625</c:v>
                </c:pt>
                <c:pt idx="177">
                  <c:v>0.337066650390625</c:v>
                </c:pt>
                <c:pt idx="178">
                  <c:v>0.339508056640625</c:v>
                </c:pt>
                <c:pt idx="179">
                  <c:v>0.341949462890625</c:v>
                </c:pt>
                <c:pt idx="180">
                  <c:v>0.344390869140625</c:v>
                </c:pt>
                <c:pt idx="181">
                  <c:v>0.346832275390625</c:v>
                </c:pt>
                <c:pt idx="182">
                  <c:v>0.349273681640625</c:v>
                </c:pt>
                <c:pt idx="183">
                  <c:v>0.351715087890625</c:v>
                </c:pt>
                <c:pt idx="184">
                  <c:v>0.354156494140625</c:v>
                </c:pt>
                <c:pt idx="185">
                  <c:v>0.356597900390625</c:v>
                </c:pt>
                <c:pt idx="186">
                  <c:v>0.359039306640625</c:v>
                </c:pt>
                <c:pt idx="187">
                  <c:v>0.361480712890625</c:v>
                </c:pt>
                <c:pt idx="188">
                  <c:v>0.363922119140625</c:v>
                </c:pt>
                <c:pt idx="189">
                  <c:v>0.366363525390625</c:v>
                </c:pt>
                <c:pt idx="190">
                  <c:v>0.368804931640625</c:v>
                </c:pt>
                <c:pt idx="191">
                  <c:v>0.371246337890625</c:v>
                </c:pt>
                <c:pt idx="192">
                  <c:v>0.373687744140625</c:v>
                </c:pt>
                <c:pt idx="193">
                  <c:v>0.376129150390625</c:v>
                </c:pt>
                <c:pt idx="194">
                  <c:v>0.378570556640625</c:v>
                </c:pt>
                <c:pt idx="195">
                  <c:v>0.381011962890625</c:v>
                </c:pt>
                <c:pt idx="196">
                  <c:v>0.383453369140625</c:v>
                </c:pt>
                <c:pt idx="197">
                  <c:v>0.385894775390625</c:v>
                </c:pt>
                <c:pt idx="198">
                  <c:v>0.388336181640625</c:v>
                </c:pt>
                <c:pt idx="199">
                  <c:v>0.390777587890625</c:v>
                </c:pt>
                <c:pt idx="200">
                  <c:v>0.393218994140625</c:v>
                </c:pt>
                <c:pt idx="201">
                  <c:v>0.395660400390625</c:v>
                </c:pt>
                <c:pt idx="202">
                  <c:v>0.398101806640625</c:v>
                </c:pt>
                <c:pt idx="203">
                  <c:v>0.400543212890625</c:v>
                </c:pt>
                <c:pt idx="204">
                  <c:v>0.402984619140625</c:v>
                </c:pt>
                <c:pt idx="205">
                  <c:v>0.405426025390625</c:v>
                </c:pt>
                <c:pt idx="206">
                  <c:v>0.407867431640625</c:v>
                </c:pt>
                <c:pt idx="207">
                  <c:v>0.410308837890625</c:v>
                </c:pt>
                <c:pt idx="208">
                  <c:v>0.412750244140625</c:v>
                </c:pt>
                <c:pt idx="209">
                  <c:v>0.415191650390625</c:v>
                </c:pt>
                <c:pt idx="210">
                  <c:v>0.417633056640625</c:v>
                </c:pt>
                <c:pt idx="211">
                  <c:v>0.420074462890625</c:v>
                </c:pt>
                <c:pt idx="212">
                  <c:v>0.422515869140625</c:v>
                </c:pt>
                <c:pt idx="213">
                  <c:v>0.424957275390625</c:v>
                </c:pt>
                <c:pt idx="214">
                  <c:v>0.427398681640625</c:v>
                </c:pt>
                <c:pt idx="215">
                  <c:v>0.429840087890625</c:v>
                </c:pt>
                <c:pt idx="216">
                  <c:v>0.432281494140625</c:v>
                </c:pt>
                <c:pt idx="217">
                  <c:v>0.434722900390625</c:v>
                </c:pt>
                <c:pt idx="218">
                  <c:v>0.437164306640625</c:v>
                </c:pt>
                <c:pt idx="219">
                  <c:v>0.439605712890625</c:v>
                </c:pt>
                <c:pt idx="220">
                  <c:v>0.442047119140625</c:v>
                </c:pt>
                <c:pt idx="221">
                  <c:v>0.444488525390625</c:v>
                </c:pt>
                <c:pt idx="222">
                  <c:v>0.446929931640625</c:v>
                </c:pt>
                <c:pt idx="223">
                  <c:v>0.449371337890625</c:v>
                </c:pt>
                <c:pt idx="224">
                  <c:v>0.451812744140625</c:v>
                </c:pt>
                <c:pt idx="225">
                  <c:v>0.454254150390625</c:v>
                </c:pt>
                <c:pt idx="226">
                  <c:v>0.456695556640625</c:v>
                </c:pt>
                <c:pt idx="227">
                  <c:v>0.459136962890625</c:v>
                </c:pt>
                <c:pt idx="228">
                  <c:v>0.461578369140625</c:v>
                </c:pt>
                <c:pt idx="229">
                  <c:v>0.464019775390625</c:v>
                </c:pt>
                <c:pt idx="230">
                  <c:v>0.466461181640625</c:v>
                </c:pt>
                <c:pt idx="231">
                  <c:v>0.468902587890625</c:v>
                </c:pt>
                <c:pt idx="232">
                  <c:v>0.471343994140625</c:v>
                </c:pt>
                <c:pt idx="233">
                  <c:v>0.473785400390625</c:v>
                </c:pt>
                <c:pt idx="234">
                  <c:v>0.476226806640625</c:v>
                </c:pt>
                <c:pt idx="235">
                  <c:v>0.478668212890625</c:v>
                </c:pt>
                <c:pt idx="236">
                  <c:v>0.481109619140625</c:v>
                </c:pt>
                <c:pt idx="237">
                  <c:v>0.483551025390625</c:v>
                </c:pt>
                <c:pt idx="238">
                  <c:v>0.485992431640625</c:v>
                </c:pt>
                <c:pt idx="239">
                  <c:v>0.488433837890625</c:v>
                </c:pt>
                <c:pt idx="240">
                  <c:v>0.490875244140625</c:v>
                </c:pt>
                <c:pt idx="241">
                  <c:v>0.493316650390625</c:v>
                </c:pt>
                <c:pt idx="242">
                  <c:v>0.495758056640625</c:v>
                </c:pt>
                <c:pt idx="243">
                  <c:v>0.498199462890625</c:v>
                </c:pt>
                <c:pt idx="244">
                  <c:v>0.500640869140625</c:v>
                </c:pt>
                <c:pt idx="245">
                  <c:v>0.498199462890625</c:v>
                </c:pt>
                <c:pt idx="246">
                  <c:v>0.495758056640625</c:v>
                </c:pt>
                <c:pt idx="247">
                  <c:v>0.493316650390625</c:v>
                </c:pt>
                <c:pt idx="248">
                  <c:v>0.490875244140625</c:v>
                </c:pt>
                <c:pt idx="249">
                  <c:v>0.488433837890625</c:v>
                </c:pt>
                <c:pt idx="250">
                  <c:v>0.485992431640625</c:v>
                </c:pt>
                <c:pt idx="251">
                  <c:v>0.483551025390625</c:v>
                </c:pt>
                <c:pt idx="252">
                  <c:v>0.481109619140625</c:v>
                </c:pt>
                <c:pt idx="253">
                  <c:v>0.478668212890625</c:v>
                </c:pt>
                <c:pt idx="254">
                  <c:v>0.476226806640625</c:v>
                </c:pt>
                <c:pt idx="255">
                  <c:v>0.473785400390625</c:v>
                </c:pt>
                <c:pt idx="256">
                  <c:v>0.471343994140625</c:v>
                </c:pt>
                <c:pt idx="257">
                  <c:v>0.468902587890625</c:v>
                </c:pt>
                <c:pt idx="258">
                  <c:v>0.466461181640625</c:v>
                </c:pt>
                <c:pt idx="259">
                  <c:v>0.464019775390625</c:v>
                </c:pt>
                <c:pt idx="260">
                  <c:v>0.461578369140625</c:v>
                </c:pt>
                <c:pt idx="261">
                  <c:v>0.459136962890625</c:v>
                </c:pt>
                <c:pt idx="262">
                  <c:v>0.456695556640625</c:v>
                </c:pt>
                <c:pt idx="263">
                  <c:v>0.454254150390625</c:v>
                </c:pt>
                <c:pt idx="264">
                  <c:v>0.451812744140625</c:v>
                </c:pt>
                <c:pt idx="265">
                  <c:v>0.449371337890625</c:v>
                </c:pt>
                <c:pt idx="266">
                  <c:v>0.446929931640625</c:v>
                </c:pt>
                <c:pt idx="267">
                  <c:v>0.444488525390625</c:v>
                </c:pt>
                <c:pt idx="268">
                  <c:v>0.442047119140625</c:v>
                </c:pt>
                <c:pt idx="269">
                  <c:v>0.439605712890625</c:v>
                </c:pt>
                <c:pt idx="270">
                  <c:v>0.437164306640625</c:v>
                </c:pt>
                <c:pt idx="271">
                  <c:v>0.434722900390625</c:v>
                </c:pt>
                <c:pt idx="272">
                  <c:v>0.432281494140625</c:v>
                </c:pt>
                <c:pt idx="273">
                  <c:v>0.429840087890625</c:v>
                </c:pt>
                <c:pt idx="274">
                  <c:v>0.427398681640625</c:v>
                </c:pt>
                <c:pt idx="275">
                  <c:v>0.424957275390625</c:v>
                </c:pt>
                <c:pt idx="276">
                  <c:v>0.422515869140625</c:v>
                </c:pt>
                <c:pt idx="277">
                  <c:v>0.420074462890625</c:v>
                </c:pt>
                <c:pt idx="278">
                  <c:v>0.417633056640625</c:v>
                </c:pt>
                <c:pt idx="279">
                  <c:v>0.415191650390625</c:v>
                </c:pt>
                <c:pt idx="280">
                  <c:v>0.412750244140625</c:v>
                </c:pt>
                <c:pt idx="281">
                  <c:v>0.410308837890625</c:v>
                </c:pt>
                <c:pt idx="282">
                  <c:v>0.407867431640625</c:v>
                </c:pt>
                <c:pt idx="283">
                  <c:v>0.405426025390625</c:v>
                </c:pt>
                <c:pt idx="284">
                  <c:v>0.402984619140625</c:v>
                </c:pt>
                <c:pt idx="285">
                  <c:v>0.400543212890625</c:v>
                </c:pt>
                <c:pt idx="286">
                  <c:v>0.398101806640625</c:v>
                </c:pt>
                <c:pt idx="287">
                  <c:v>0.395660400390625</c:v>
                </c:pt>
                <c:pt idx="288">
                  <c:v>0.393218994140625</c:v>
                </c:pt>
                <c:pt idx="289">
                  <c:v>0.390777587890625</c:v>
                </c:pt>
                <c:pt idx="290">
                  <c:v>0.388336181640625</c:v>
                </c:pt>
                <c:pt idx="291">
                  <c:v>0.385894775390625</c:v>
                </c:pt>
                <c:pt idx="292">
                  <c:v>0.383453369140625</c:v>
                </c:pt>
                <c:pt idx="293">
                  <c:v>0.381011962890625</c:v>
                </c:pt>
                <c:pt idx="294">
                  <c:v>0.378570556640625</c:v>
                </c:pt>
                <c:pt idx="295">
                  <c:v>0.376129150390625</c:v>
                </c:pt>
                <c:pt idx="296">
                  <c:v>0.373687744140625</c:v>
                </c:pt>
                <c:pt idx="297">
                  <c:v>0.371246337890625</c:v>
                </c:pt>
                <c:pt idx="298">
                  <c:v>0.368804931640625</c:v>
                </c:pt>
                <c:pt idx="299">
                  <c:v>0.366363525390625</c:v>
                </c:pt>
                <c:pt idx="300">
                  <c:v>0.363922119140625</c:v>
                </c:pt>
                <c:pt idx="301">
                  <c:v>0.361480712890625</c:v>
                </c:pt>
                <c:pt idx="302">
                  <c:v>0.359039306640625</c:v>
                </c:pt>
                <c:pt idx="303">
                  <c:v>0.356597900390625</c:v>
                </c:pt>
                <c:pt idx="304">
                  <c:v>0.354156494140625</c:v>
                </c:pt>
                <c:pt idx="305">
                  <c:v>0.351715087890625</c:v>
                </c:pt>
                <c:pt idx="306">
                  <c:v>0.349273681640625</c:v>
                </c:pt>
                <c:pt idx="307">
                  <c:v>0.346832275390625</c:v>
                </c:pt>
                <c:pt idx="308">
                  <c:v>0.344390869140625</c:v>
                </c:pt>
                <c:pt idx="309">
                  <c:v>0.341949462890625</c:v>
                </c:pt>
                <c:pt idx="310">
                  <c:v>0.339508056640625</c:v>
                </c:pt>
                <c:pt idx="311">
                  <c:v>0.337066650390625</c:v>
                </c:pt>
                <c:pt idx="312">
                  <c:v>0.334625244140625</c:v>
                </c:pt>
                <c:pt idx="313">
                  <c:v>0.332183837890625</c:v>
                </c:pt>
                <c:pt idx="314">
                  <c:v>0.329742431640625</c:v>
                </c:pt>
                <c:pt idx="315">
                  <c:v>0.327301025390625</c:v>
                </c:pt>
                <c:pt idx="316">
                  <c:v>0.324859619140625</c:v>
                </c:pt>
                <c:pt idx="317">
                  <c:v>0.322418212890625</c:v>
                </c:pt>
                <c:pt idx="318">
                  <c:v>0.319976806640625</c:v>
                </c:pt>
                <c:pt idx="319">
                  <c:v>0.317535400390625</c:v>
                </c:pt>
                <c:pt idx="320">
                  <c:v>0.315093994140625</c:v>
                </c:pt>
                <c:pt idx="321">
                  <c:v>0.312652587890625</c:v>
                </c:pt>
                <c:pt idx="322">
                  <c:v>0.310211181640625</c:v>
                </c:pt>
                <c:pt idx="323">
                  <c:v>0.307769775390625</c:v>
                </c:pt>
                <c:pt idx="324">
                  <c:v>0.305328369140625</c:v>
                </c:pt>
                <c:pt idx="325">
                  <c:v>0.302886962890625</c:v>
                </c:pt>
                <c:pt idx="326">
                  <c:v>0.300445556640625</c:v>
                </c:pt>
                <c:pt idx="327">
                  <c:v>0.298004150390625</c:v>
                </c:pt>
                <c:pt idx="328">
                  <c:v>0.295562744140625</c:v>
                </c:pt>
                <c:pt idx="329">
                  <c:v>0.293121337890625</c:v>
                </c:pt>
                <c:pt idx="330">
                  <c:v>0.290679931640625</c:v>
                </c:pt>
                <c:pt idx="331">
                  <c:v>0.288238525390625</c:v>
                </c:pt>
                <c:pt idx="332">
                  <c:v>0.285797119140625</c:v>
                </c:pt>
                <c:pt idx="333">
                  <c:v>0.283355712890625</c:v>
                </c:pt>
                <c:pt idx="334">
                  <c:v>0.280914306640625</c:v>
                </c:pt>
                <c:pt idx="335">
                  <c:v>0.278472900390625</c:v>
                </c:pt>
                <c:pt idx="336">
                  <c:v>0.276031494140625</c:v>
                </c:pt>
                <c:pt idx="337">
                  <c:v>0.273590087890625</c:v>
                </c:pt>
                <c:pt idx="338">
                  <c:v>0.271148681640625</c:v>
                </c:pt>
                <c:pt idx="339">
                  <c:v>0.268707275390625</c:v>
                </c:pt>
                <c:pt idx="340">
                  <c:v>0.266265869140625</c:v>
                </c:pt>
                <c:pt idx="341">
                  <c:v>0.263824462890625</c:v>
                </c:pt>
                <c:pt idx="342">
                  <c:v>0.261383056640625</c:v>
                </c:pt>
                <c:pt idx="343">
                  <c:v>0.258941650390625</c:v>
                </c:pt>
                <c:pt idx="344">
                  <c:v>0.256500244140625</c:v>
                </c:pt>
                <c:pt idx="345">
                  <c:v>0.254058837890625</c:v>
                </c:pt>
                <c:pt idx="346">
                  <c:v>0.251617431640625</c:v>
                </c:pt>
                <c:pt idx="347">
                  <c:v>0.249176025390625</c:v>
                </c:pt>
                <c:pt idx="348">
                  <c:v>0.246734619140625</c:v>
                </c:pt>
                <c:pt idx="349">
                  <c:v>0.244293212890625</c:v>
                </c:pt>
                <c:pt idx="350">
                  <c:v>0.241851806640625</c:v>
                </c:pt>
                <c:pt idx="351">
                  <c:v>0.239410400390625</c:v>
                </c:pt>
                <c:pt idx="352">
                  <c:v>0.236968994140625</c:v>
                </c:pt>
                <c:pt idx="353">
                  <c:v>0.234527587890625</c:v>
                </c:pt>
                <c:pt idx="354">
                  <c:v>0.232086181640625</c:v>
                </c:pt>
                <c:pt idx="355">
                  <c:v>0.229644775390625</c:v>
                </c:pt>
                <c:pt idx="356">
                  <c:v>0.227203369140625</c:v>
                </c:pt>
                <c:pt idx="357">
                  <c:v>0.224761962890625</c:v>
                </c:pt>
                <c:pt idx="358">
                  <c:v>0.222320556640625</c:v>
                </c:pt>
                <c:pt idx="359">
                  <c:v>0.219879150390625</c:v>
                </c:pt>
                <c:pt idx="360">
                  <c:v>0.217437744140625</c:v>
                </c:pt>
                <c:pt idx="361">
                  <c:v>0.214996337890625</c:v>
                </c:pt>
                <c:pt idx="362">
                  <c:v>0.212554931640625</c:v>
                </c:pt>
                <c:pt idx="363">
                  <c:v>0.210113525390625</c:v>
                </c:pt>
                <c:pt idx="364">
                  <c:v>0.207672119140625</c:v>
                </c:pt>
                <c:pt idx="365">
                  <c:v>0.205230712890625</c:v>
                </c:pt>
                <c:pt idx="366">
                  <c:v>0.202789306640625</c:v>
                </c:pt>
                <c:pt idx="367">
                  <c:v>0.200347900390625</c:v>
                </c:pt>
                <c:pt idx="368">
                  <c:v>0.197906494140625</c:v>
                </c:pt>
                <c:pt idx="369">
                  <c:v>0.195465087890625</c:v>
                </c:pt>
                <c:pt idx="370">
                  <c:v>0.193023681640625</c:v>
                </c:pt>
                <c:pt idx="371">
                  <c:v>0.190582275390625</c:v>
                </c:pt>
                <c:pt idx="372">
                  <c:v>0.188140869140625</c:v>
                </c:pt>
                <c:pt idx="373">
                  <c:v>0.185699462890625</c:v>
                </c:pt>
                <c:pt idx="374">
                  <c:v>0.183258056640625</c:v>
                </c:pt>
                <c:pt idx="375">
                  <c:v>0.180816650390625</c:v>
                </c:pt>
                <c:pt idx="376">
                  <c:v>0.178375244140625</c:v>
                </c:pt>
                <c:pt idx="377">
                  <c:v>0.175933837890625</c:v>
                </c:pt>
                <c:pt idx="378">
                  <c:v>0.173492431640625</c:v>
                </c:pt>
                <c:pt idx="379">
                  <c:v>0.171051025390625</c:v>
                </c:pt>
                <c:pt idx="380">
                  <c:v>0.168609619140625</c:v>
                </c:pt>
                <c:pt idx="381">
                  <c:v>0.166168212890625</c:v>
                </c:pt>
                <c:pt idx="382">
                  <c:v>0.163726806640625</c:v>
                </c:pt>
                <c:pt idx="383">
                  <c:v>0.161285400390625</c:v>
                </c:pt>
                <c:pt idx="384">
                  <c:v>0.158843994140625</c:v>
                </c:pt>
                <c:pt idx="385">
                  <c:v>0.156402587890625</c:v>
                </c:pt>
                <c:pt idx="386">
                  <c:v>0.153961181640625</c:v>
                </c:pt>
                <c:pt idx="387">
                  <c:v>0.151519775390625</c:v>
                </c:pt>
                <c:pt idx="388">
                  <c:v>0.149078369140625</c:v>
                </c:pt>
                <c:pt idx="389">
                  <c:v>0.146636962890625</c:v>
                </c:pt>
                <c:pt idx="390">
                  <c:v>0.144195556640625</c:v>
                </c:pt>
                <c:pt idx="391">
                  <c:v>0.141754150390625</c:v>
                </c:pt>
                <c:pt idx="392">
                  <c:v>0.139312744140625</c:v>
                </c:pt>
                <c:pt idx="393">
                  <c:v>0.136871337890625</c:v>
                </c:pt>
                <c:pt idx="394">
                  <c:v>0.134429931640625</c:v>
                </c:pt>
                <c:pt idx="395">
                  <c:v>0.131988525390625</c:v>
                </c:pt>
                <c:pt idx="396">
                  <c:v>0.129547119140625</c:v>
                </c:pt>
                <c:pt idx="397">
                  <c:v>0.127105712890625</c:v>
                </c:pt>
                <c:pt idx="398">
                  <c:v>0.124664306640625</c:v>
                </c:pt>
                <c:pt idx="399">
                  <c:v>0.122222900390625</c:v>
                </c:pt>
                <c:pt idx="400">
                  <c:v>0.119781494140625</c:v>
                </c:pt>
                <c:pt idx="401">
                  <c:v>0.117340087890625</c:v>
                </c:pt>
                <c:pt idx="402">
                  <c:v>0.114898681640625</c:v>
                </c:pt>
                <c:pt idx="403">
                  <c:v>0.112457275390625</c:v>
                </c:pt>
                <c:pt idx="404">
                  <c:v>0.110015869140625</c:v>
                </c:pt>
                <c:pt idx="405">
                  <c:v>0.107574462890625</c:v>
                </c:pt>
                <c:pt idx="406">
                  <c:v>0.105133056640625</c:v>
                </c:pt>
                <c:pt idx="407">
                  <c:v>0.102691650390625</c:v>
                </c:pt>
                <c:pt idx="408">
                  <c:v>0.100250244140625</c:v>
                </c:pt>
                <c:pt idx="409">
                  <c:v>9.7808837890625E-2</c:v>
                </c:pt>
                <c:pt idx="410">
                  <c:v>9.5367431640625E-2</c:v>
                </c:pt>
                <c:pt idx="411">
                  <c:v>9.2926025390625E-2</c:v>
                </c:pt>
                <c:pt idx="412">
                  <c:v>9.0484619140625E-2</c:v>
                </c:pt>
                <c:pt idx="413">
                  <c:v>8.8043212890625E-2</c:v>
                </c:pt>
                <c:pt idx="414">
                  <c:v>8.5601806640625E-2</c:v>
                </c:pt>
                <c:pt idx="415">
                  <c:v>8.3160400390625E-2</c:v>
                </c:pt>
                <c:pt idx="416">
                  <c:v>8.0718994140625E-2</c:v>
                </c:pt>
                <c:pt idx="417">
                  <c:v>7.8277587890625E-2</c:v>
                </c:pt>
                <c:pt idx="418">
                  <c:v>7.5836181640625E-2</c:v>
                </c:pt>
                <c:pt idx="419">
                  <c:v>7.3394775390625E-2</c:v>
                </c:pt>
                <c:pt idx="420">
                  <c:v>7.0953369140625E-2</c:v>
                </c:pt>
                <c:pt idx="421">
                  <c:v>6.8511962890625E-2</c:v>
                </c:pt>
                <c:pt idx="422">
                  <c:v>6.6070556640625E-2</c:v>
                </c:pt>
                <c:pt idx="423">
                  <c:v>6.3629150390625E-2</c:v>
                </c:pt>
                <c:pt idx="424">
                  <c:v>6.1187744140625E-2</c:v>
                </c:pt>
                <c:pt idx="425">
                  <c:v>5.8746337890625E-2</c:v>
                </c:pt>
                <c:pt idx="426">
                  <c:v>5.6304931640625E-2</c:v>
                </c:pt>
                <c:pt idx="427">
                  <c:v>5.3863525390625E-2</c:v>
                </c:pt>
                <c:pt idx="428">
                  <c:v>5.1422119140625E-2</c:v>
                </c:pt>
                <c:pt idx="429">
                  <c:v>4.8980712890625E-2</c:v>
                </c:pt>
                <c:pt idx="430">
                  <c:v>4.6539306640625E-2</c:v>
                </c:pt>
                <c:pt idx="431">
                  <c:v>4.4097900390625E-2</c:v>
                </c:pt>
                <c:pt idx="432">
                  <c:v>4.1656494140625E-2</c:v>
                </c:pt>
                <c:pt idx="433">
                  <c:v>3.9215087890625E-2</c:v>
                </c:pt>
                <c:pt idx="434">
                  <c:v>3.6773681640625E-2</c:v>
                </c:pt>
                <c:pt idx="435">
                  <c:v>3.4332275390625E-2</c:v>
                </c:pt>
                <c:pt idx="436">
                  <c:v>3.1890869140625E-2</c:v>
                </c:pt>
                <c:pt idx="437">
                  <c:v>2.9449462890625E-2</c:v>
                </c:pt>
                <c:pt idx="438">
                  <c:v>2.7008056640625E-2</c:v>
                </c:pt>
                <c:pt idx="439">
                  <c:v>2.4566650390625E-2</c:v>
                </c:pt>
                <c:pt idx="440">
                  <c:v>2.2125244140625E-2</c:v>
                </c:pt>
                <c:pt idx="441">
                  <c:v>1.9683837890625E-2</c:v>
                </c:pt>
                <c:pt idx="442">
                  <c:v>1.7242431640625E-2</c:v>
                </c:pt>
                <c:pt idx="443">
                  <c:v>1.4801025390625E-2</c:v>
                </c:pt>
                <c:pt idx="444">
                  <c:v>1.2359619140625E-2</c:v>
                </c:pt>
                <c:pt idx="445">
                  <c:v>9.918212890625E-3</c:v>
                </c:pt>
                <c:pt idx="446">
                  <c:v>7.476806640625E-3</c:v>
                </c:pt>
                <c:pt idx="447">
                  <c:v>5.035400390625E-3</c:v>
                </c:pt>
                <c:pt idx="448">
                  <c:v>2.593994140625E-3</c:v>
                </c:pt>
                <c:pt idx="449">
                  <c:v>1.52587890625E-4</c:v>
                </c:pt>
                <c:pt idx="450">
                  <c:v>-2.288818359375E-3</c:v>
                </c:pt>
                <c:pt idx="451">
                  <c:v>-4.730224609375E-3</c:v>
                </c:pt>
                <c:pt idx="452">
                  <c:v>-7.171630859375E-3</c:v>
                </c:pt>
                <c:pt idx="453">
                  <c:v>-9.613037109375E-3</c:v>
                </c:pt>
                <c:pt idx="454">
                  <c:v>-1.2054443359375E-2</c:v>
                </c:pt>
                <c:pt idx="455">
                  <c:v>-1.4495849609375E-2</c:v>
                </c:pt>
                <c:pt idx="456">
                  <c:v>-1.6937255859375E-2</c:v>
                </c:pt>
                <c:pt idx="457">
                  <c:v>-1.9378662109375E-2</c:v>
                </c:pt>
                <c:pt idx="458">
                  <c:v>-2.1820068359375E-2</c:v>
                </c:pt>
                <c:pt idx="459">
                  <c:v>-2.4261474609375E-2</c:v>
                </c:pt>
                <c:pt idx="460">
                  <c:v>-2.6702880859375E-2</c:v>
                </c:pt>
                <c:pt idx="461">
                  <c:v>-2.9144287109375E-2</c:v>
                </c:pt>
                <c:pt idx="462">
                  <c:v>-3.1585693359375E-2</c:v>
                </c:pt>
                <c:pt idx="463">
                  <c:v>-3.4027099609375E-2</c:v>
                </c:pt>
                <c:pt idx="464">
                  <c:v>-3.6468505859375E-2</c:v>
                </c:pt>
                <c:pt idx="465">
                  <c:v>-3.8909912109375E-2</c:v>
                </c:pt>
                <c:pt idx="466">
                  <c:v>-4.1351318359375E-2</c:v>
                </c:pt>
                <c:pt idx="467">
                  <c:v>-4.3792724609375E-2</c:v>
                </c:pt>
                <c:pt idx="468">
                  <c:v>-4.6234130859375E-2</c:v>
                </c:pt>
                <c:pt idx="469">
                  <c:v>-4.8675537109375E-2</c:v>
                </c:pt>
                <c:pt idx="470">
                  <c:v>-5.1116943359375E-2</c:v>
                </c:pt>
                <c:pt idx="471">
                  <c:v>-5.3558349609375E-2</c:v>
                </c:pt>
                <c:pt idx="472">
                  <c:v>-5.5999755859375E-2</c:v>
                </c:pt>
                <c:pt idx="473">
                  <c:v>-5.8441162109375E-2</c:v>
                </c:pt>
                <c:pt idx="474">
                  <c:v>-6.0882568359375E-2</c:v>
                </c:pt>
                <c:pt idx="475">
                  <c:v>-6.3323974609375E-2</c:v>
                </c:pt>
                <c:pt idx="476">
                  <c:v>-6.5765380859375E-2</c:v>
                </c:pt>
                <c:pt idx="477">
                  <c:v>-6.8206787109375E-2</c:v>
                </c:pt>
                <c:pt idx="478">
                  <c:v>-7.0648193359375E-2</c:v>
                </c:pt>
                <c:pt idx="479">
                  <c:v>-7.3089599609375E-2</c:v>
                </c:pt>
                <c:pt idx="480">
                  <c:v>-7.5531005859375E-2</c:v>
                </c:pt>
                <c:pt idx="481">
                  <c:v>-7.7972412109375E-2</c:v>
                </c:pt>
                <c:pt idx="482">
                  <c:v>-8.0413818359375E-2</c:v>
                </c:pt>
                <c:pt idx="483">
                  <c:v>-8.2855224609375E-2</c:v>
                </c:pt>
                <c:pt idx="484">
                  <c:v>-8.5296630859375E-2</c:v>
                </c:pt>
                <c:pt idx="485">
                  <c:v>-8.7738037109375E-2</c:v>
                </c:pt>
                <c:pt idx="486">
                  <c:v>-9.0179443359375E-2</c:v>
                </c:pt>
                <c:pt idx="487">
                  <c:v>-9.2620849609375E-2</c:v>
                </c:pt>
                <c:pt idx="488">
                  <c:v>-9.5062255859375E-2</c:v>
                </c:pt>
                <c:pt idx="489">
                  <c:v>-9.7503662109375E-2</c:v>
                </c:pt>
              </c:numCache>
            </c:numRef>
          </c:xVal>
          <c:yVal>
            <c:numRef>
              <c:f>comparision!$D$2:$D$491</c:f>
              <c:numCache>
                <c:formatCode>General</c:formatCode>
                <c:ptCount val="490"/>
                <c:pt idx="0">
                  <c:v>-16.928100585937504</c:v>
                </c:pt>
                <c:pt idx="1">
                  <c:v>-16.165161132812504</c:v>
                </c:pt>
                <c:pt idx="2">
                  <c:v>-15.615844726562502</c:v>
                </c:pt>
                <c:pt idx="3">
                  <c:v>-15.1519775390625</c:v>
                </c:pt>
                <c:pt idx="4">
                  <c:v>-14.739990234375002</c:v>
                </c:pt>
                <c:pt idx="5">
                  <c:v>-14.401245117187502</c:v>
                </c:pt>
                <c:pt idx="6">
                  <c:v>-14.093017578125002</c:v>
                </c:pt>
                <c:pt idx="7">
                  <c:v>-13.7969970703125</c:v>
                </c:pt>
                <c:pt idx="8">
                  <c:v>-13.5467529296875</c:v>
                </c:pt>
                <c:pt idx="9">
                  <c:v>-13.287353515625</c:v>
                </c:pt>
                <c:pt idx="10">
                  <c:v>-13.07373046875</c:v>
                </c:pt>
                <c:pt idx="11">
                  <c:v>-12.863159179687502</c:v>
                </c:pt>
                <c:pt idx="12">
                  <c:v>-12.65869140625</c:v>
                </c:pt>
                <c:pt idx="13">
                  <c:v>-12.478637695312502</c:v>
                </c:pt>
                <c:pt idx="14">
                  <c:v>-12.295532226562502</c:v>
                </c:pt>
                <c:pt idx="15">
                  <c:v>-12.1063232421875</c:v>
                </c:pt>
                <c:pt idx="16">
                  <c:v>-11.9537353515625</c:v>
                </c:pt>
                <c:pt idx="17">
                  <c:v>-11.801147460937502</c:v>
                </c:pt>
                <c:pt idx="18">
                  <c:v>-11.627197265625</c:v>
                </c:pt>
                <c:pt idx="19">
                  <c:v>-11.4837646484375</c:v>
                </c:pt>
                <c:pt idx="20">
                  <c:v>-11.325073242187502</c:v>
                </c:pt>
                <c:pt idx="21">
                  <c:v>-11.1968994140625</c:v>
                </c:pt>
                <c:pt idx="22">
                  <c:v>-11.065673828125002</c:v>
                </c:pt>
                <c:pt idx="23">
                  <c:v>-10.9222412109375</c:v>
                </c:pt>
                <c:pt idx="24">
                  <c:v>-10.787963867187502</c:v>
                </c:pt>
                <c:pt idx="25">
                  <c:v>-10.665893554687502</c:v>
                </c:pt>
                <c:pt idx="26">
                  <c:v>-10.540771484375002</c:v>
                </c:pt>
                <c:pt idx="27">
                  <c:v>-10.433959960937502</c:v>
                </c:pt>
                <c:pt idx="28">
                  <c:v>-10.302734375</c:v>
                </c:pt>
                <c:pt idx="29">
                  <c:v>-10.1959228515625</c:v>
                </c:pt>
                <c:pt idx="30">
                  <c:v>-10.0860595703125</c:v>
                </c:pt>
                <c:pt idx="31">
                  <c:v>-9.979248046875</c:v>
                </c:pt>
                <c:pt idx="32">
                  <c:v>-9.8632812500000018</c:v>
                </c:pt>
                <c:pt idx="33">
                  <c:v>-9.7625732421875</c:v>
                </c:pt>
                <c:pt idx="34">
                  <c:v>-9.6649169921875018</c:v>
                </c:pt>
                <c:pt idx="35">
                  <c:v>-9.564208984375</c:v>
                </c:pt>
                <c:pt idx="36">
                  <c:v>-9.4635009765625018</c:v>
                </c:pt>
                <c:pt idx="37">
                  <c:v>-9.3688964843750018</c:v>
                </c:pt>
                <c:pt idx="38">
                  <c:v>-9.28955078125</c:v>
                </c:pt>
                <c:pt idx="39">
                  <c:v>-9.1796875</c:v>
                </c:pt>
                <c:pt idx="40">
                  <c:v>-9.0972900390625018</c:v>
                </c:pt>
                <c:pt idx="41">
                  <c:v>-9.0209960937500018</c:v>
                </c:pt>
                <c:pt idx="42">
                  <c:v>-8.9263916015625018</c:v>
                </c:pt>
                <c:pt idx="43">
                  <c:v>-8.8500976562500018</c:v>
                </c:pt>
                <c:pt idx="44">
                  <c:v>-8.7738037109375018</c:v>
                </c:pt>
                <c:pt idx="45">
                  <c:v>-8.6822509765625018</c:v>
                </c:pt>
                <c:pt idx="46">
                  <c:v>-8.6090087890625</c:v>
                </c:pt>
                <c:pt idx="47">
                  <c:v>-8.5296630859375</c:v>
                </c:pt>
                <c:pt idx="48">
                  <c:v>-8.4655761718750018</c:v>
                </c:pt>
                <c:pt idx="49">
                  <c:v>-8.380126953125</c:v>
                </c:pt>
                <c:pt idx="50">
                  <c:v>-8.3160400390625</c:v>
                </c:pt>
                <c:pt idx="51">
                  <c:v>-8.2489013671875018</c:v>
                </c:pt>
                <c:pt idx="52">
                  <c:v>-8.16650390625</c:v>
                </c:pt>
                <c:pt idx="53">
                  <c:v>-8.10546875</c:v>
                </c:pt>
                <c:pt idx="54">
                  <c:v>-8.038330078125</c:v>
                </c:pt>
                <c:pt idx="55">
                  <c:v>-7.9711914062500009</c:v>
                </c:pt>
                <c:pt idx="56">
                  <c:v>-7.9101562500000009</c:v>
                </c:pt>
                <c:pt idx="57">
                  <c:v>-7.8338623046875009</c:v>
                </c:pt>
                <c:pt idx="58">
                  <c:v>-7.7758789062500009</c:v>
                </c:pt>
                <c:pt idx="59">
                  <c:v>-7.7148437500000009</c:v>
                </c:pt>
                <c:pt idx="60">
                  <c:v>-7.6324462890625018</c:v>
                </c:pt>
                <c:pt idx="61">
                  <c:v>-7.58056640625</c:v>
                </c:pt>
                <c:pt idx="62">
                  <c:v>-7.5073242187500009</c:v>
                </c:pt>
                <c:pt idx="63">
                  <c:v>-7.4493408203125</c:v>
                </c:pt>
                <c:pt idx="64">
                  <c:v>-7.373046875</c:v>
                </c:pt>
                <c:pt idx="65">
                  <c:v>-7.3059082031250009</c:v>
                </c:pt>
                <c:pt idx="66">
                  <c:v>-7.2326660156250009</c:v>
                </c:pt>
                <c:pt idx="67">
                  <c:v>-7.171630859375</c:v>
                </c:pt>
                <c:pt idx="68">
                  <c:v>-7.0922851562500009</c:v>
                </c:pt>
                <c:pt idx="69">
                  <c:v>-7.01904296875</c:v>
                </c:pt>
                <c:pt idx="70">
                  <c:v>-6.9305419921875009</c:v>
                </c:pt>
                <c:pt idx="71">
                  <c:v>-6.8481445312500009</c:v>
                </c:pt>
                <c:pt idx="72">
                  <c:v>-6.7687988281250009</c:v>
                </c:pt>
                <c:pt idx="73">
                  <c:v>-6.6741943359375</c:v>
                </c:pt>
                <c:pt idx="74">
                  <c:v>-6.5856933593750009</c:v>
                </c:pt>
                <c:pt idx="75">
                  <c:v>-6.4788818359375009</c:v>
                </c:pt>
                <c:pt idx="76">
                  <c:v>-6.3751220703125009</c:v>
                </c:pt>
                <c:pt idx="77">
                  <c:v>-6.2652587890625</c:v>
                </c:pt>
                <c:pt idx="78">
                  <c:v>-6.1492919921875</c:v>
                </c:pt>
                <c:pt idx="79">
                  <c:v>-6.0241699218750009</c:v>
                </c:pt>
                <c:pt idx="80">
                  <c:v>-5.8929443359375009</c:v>
                </c:pt>
                <c:pt idx="81">
                  <c:v>-5.7586669921875</c:v>
                </c:pt>
                <c:pt idx="82">
                  <c:v>-5.5999755859375009</c:v>
                </c:pt>
                <c:pt idx="83">
                  <c:v>-5.4351806640625</c:v>
                </c:pt>
                <c:pt idx="84">
                  <c:v>-5.2581787109375</c:v>
                </c:pt>
                <c:pt idx="85">
                  <c:v>-5.0811767578125</c:v>
                </c:pt>
                <c:pt idx="86">
                  <c:v>-4.8767089843750009</c:v>
                </c:pt>
                <c:pt idx="87">
                  <c:v>-4.6661376953125</c:v>
                </c:pt>
                <c:pt idx="88">
                  <c:v>-4.43084716796875</c:v>
                </c:pt>
                <c:pt idx="89">
                  <c:v>-4.18304443359375</c:v>
                </c:pt>
                <c:pt idx="90">
                  <c:v>-3.9093017578125004</c:v>
                </c:pt>
                <c:pt idx="91">
                  <c:v>-3.6233520507812504</c:v>
                </c:pt>
                <c:pt idx="92">
                  <c:v>-3.31390380859375</c:v>
                </c:pt>
                <c:pt idx="93">
                  <c:v>-2.97882080078125</c:v>
                </c:pt>
                <c:pt idx="94">
                  <c:v>-2.6104736328125</c:v>
                </c:pt>
                <c:pt idx="95">
                  <c:v>-2.2253417968750004</c:v>
                </c:pt>
                <c:pt idx="96">
                  <c:v>-1.7974853515625002</c:v>
                </c:pt>
                <c:pt idx="97">
                  <c:v>-1.3351440429687502</c:v>
                </c:pt>
                <c:pt idx="98">
                  <c:v>-0.85296630859375011</c:v>
                </c:pt>
                <c:pt idx="99">
                  <c:v>-0.311279296875</c:v>
                </c:pt>
                <c:pt idx="100">
                  <c:v>0.25482177734375006</c:v>
                </c:pt>
                <c:pt idx="101">
                  <c:v>0.87097167968750011</c:v>
                </c:pt>
                <c:pt idx="102">
                  <c:v>1.531982421875</c:v>
                </c:pt>
                <c:pt idx="103">
                  <c:v>2.2320556640625004</c:v>
                </c:pt>
                <c:pt idx="104">
                  <c:v>2.99591064453125</c:v>
                </c:pt>
                <c:pt idx="105">
                  <c:v>3.8220214843750004</c:v>
                </c:pt>
                <c:pt idx="106">
                  <c:v>4.6844482421875009</c:v>
                </c:pt>
                <c:pt idx="107">
                  <c:v>5.6152343750000009</c:v>
                </c:pt>
                <c:pt idx="108">
                  <c:v>6.6070556640625009</c:v>
                </c:pt>
                <c:pt idx="109">
                  <c:v>7.6660156250000009</c:v>
                </c:pt>
                <c:pt idx="110">
                  <c:v>8.7982177734375</c:v>
                </c:pt>
                <c:pt idx="111">
                  <c:v>9.979248046875</c:v>
                </c:pt>
                <c:pt idx="112">
                  <c:v>11.2518310546875</c:v>
                </c:pt>
                <c:pt idx="113">
                  <c:v>12.588500976562502</c:v>
                </c:pt>
                <c:pt idx="114">
                  <c:v>13.995361328125002</c:v>
                </c:pt>
                <c:pt idx="115">
                  <c:v>15.451049804687502</c:v>
                </c:pt>
                <c:pt idx="116">
                  <c:v>16.992187500000004</c:v>
                </c:pt>
                <c:pt idx="117">
                  <c:v>18.603515625</c:v>
                </c:pt>
                <c:pt idx="118">
                  <c:v>20.2880859375</c:v>
                </c:pt>
                <c:pt idx="119">
                  <c:v>22.006225585937504</c:v>
                </c:pt>
                <c:pt idx="120">
                  <c:v>23.815917968750004</c:v>
                </c:pt>
                <c:pt idx="121">
                  <c:v>25.698852539062504</c:v>
                </c:pt>
                <c:pt idx="122">
                  <c:v>27.6153564453125</c:v>
                </c:pt>
                <c:pt idx="123">
                  <c:v>29.568481445312504</c:v>
                </c:pt>
                <c:pt idx="124">
                  <c:v>31.582641601562504</c:v>
                </c:pt>
                <c:pt idx="125">
                  <c:v>33.624267578125</c:v>
                </c:pt>
                <c:pt idx="126">
                  <c:v>35.702514648437507</c:v>
                </c:pt>
                <c:pt idx="127">
                  <c:v>37.7838134765625</c:v>
                </c:pt>
                <c:pt idx="128">
                  <c:v>39.90478515625</c:v>
                </c:pt>
                <c:pt idx="129">
                  <c:v>42.022705078125</c:v>
                </c:pt>
                <c:pt idx="130">
                  <c:v>44.140625000000007</c:v>
                </c:pt>
                <c:pt idx="131">
                  <c:v>46.2005615234375</c:v>
                </c:pt>
                <c:pt idx="132">
                  <c:v>48.297119140625</c:v>
                </c:pt>
                <c:pt idx="133">
                  <c:v>50.323486328125</c:v>
                </c:pt>
                <c:pt idx="134">
                  <c:v>52.307128906250007</c:v>
                </c:pt>
                <c:pt idx="135">
                  <c:v>54.290771484375007</c:v>
                </c:pt>
                <c:pt idx="136">
                  <c:v>56.15234375</c:v>
                </c:pt>
                <c:pt idx="137">
                  <c:v>57.983398437500007</c:v>
                </c:pt>
                <c:pt idx="138">
                  <c:v>59.722900390625</c:v>
                </c:pt>
                <c:pt idx="139">
                  <c:v>61.279296875</c:v>
                </c:pt>
                <c:pt idx="140">
                  <c:v>62.835693359375007</c:v>
                </c:pt>
                <c:pt idx="141">
                  <c:v>64.239501953125</c:v>
                </c:pt>
                <c:pt idx="142">
                  <c:v>65.521240234375014</c:v>
                </c:pt>
                <c:pt idx="143">
                  <c:v>66.71142578125</c:v>
                </c:pt>
                <c:pt idx="144">
                  <c:v>67.7490234375</c:v>
                </c:pt>
                <c:pt idx="145">
                  <c:v>68.66455078125</c:v>
                </c:pt>
                <c:pt idx="146">
                  <c:v>69.458007812500014</c:v>
                </c:pt>
                <c:pt idx="147">
                  <c:v>70.098876953125</c:v>
                </c:pt>
                <c:pt idx="148">
                  <c:v>70.61767578125</c:v>
                </c:pt>
                <c:pt idx="149">
                  <c:v>71.014404296875</c:v>
                </c:pt>
                <c:pt idx="150">
                  <c:v>71.258544921875</c:v>
                </c:pt>
                <c:pt idx="151">
                  <c:v>71.380615234375</c:v>
                </c:pt>
                <c:pt idx="152">
                  <c:v>71.411132812500014</c:v>
                </c:pt>
                <c:pt idx="153">
                  <c:v>71.319580078125</c:v>
                </c:pt>
                <c:pt idx="154">
                  <c:v>71.10595703125</c:v>
                </c:pt>
                <c:pt idx="155">
                  <c:v>70.770263671875</c:v>
                </c:pt>
                <c:pt idx="156">
                  <c:v>70.37353515625</c:v>
                </c:pt>
                <c:pt idx="157">
                  <c:v>69.915771484375</c:v>
                </c:pt>
                <c:pt idx="158">
                  <c:v>69.366455078125</c:v>
                </c:pt>
                <c:pt idx="159">
                  <c:v>68.7255859375</c:v>
                </c:pt>
                <c:pt idx="160">
                  <c:v>68.084716796875014</c:v>
                </c:pt>
                <c:pt idx="161">
                  <c:v>67.352294921875014</c:v>
                </c:pt>
                <c:pt idx="162">
                  <c:v>66.58935546875</c:v>
                </c:pt>
                <c:pt idx="163">
                  <c:v>65.826416015625</c:v>
                </c:pt>
                <c:pt idx="164">
                  <c:v>65.032958984375</c:v>
                </c:pt>
                <c:pt idx="165">
                  <c:v>64.178466796875</c:v>
                </c:pt>
                <c:pt idx="166">
                  <c:v>63.3544921875</c:v>
                </c:pt>
                <c:pt idx="167">
                  <c:v>62.561035156250007</c:v>
                </c:pt>
                <c:pt idx="168">
                  <c:v>61.706542968750007</c:v>
                </c:pt>
                <c:pt idx="169">
                  <c:v>60.85205078125</c:v>
                </c:pt>
                <c:pt idx="170">
                  <c:v>59.997558593750007</c:v>
                </c:pt>
                <c:pt idx="171">
                  <c:v>59.173583984375</c:v>
                </c:pt>
                <c:pt idx="172">
                  <c:v>58.349609375000007</c:v>
                </c:pt>
                <c:pt idx="173">
                  <c:v>57.525634765625</c:v>
                </c:pt>
                <c:pt idx="174">
                  <c:v>56.732177734375</c:v>
                </c:pt>
                <c:pt idx="175">
                  <c:v>55.96923828125</c:v>
                </c:pt>
                <c:pt idx="176">
                  <c:v>55.17578125</c:v>
                </c:pt>
                <c:pt idx="177">
                  <c:v>54.443359375</c:v>
                </c:pt>
                <c:pt idx="178">
                  <c:v>53.7109375</c:v>
                </c:pt>
                <c:pt idx="179">
                  <c:v>53.009033203125</c:v>
                </c:pt>
                <c:pt idx="180">
                  <c:v>52.337646484375</c:v>
                </c:pt>
                <c:pt idx="181">
                  <c:v>51.635742187500007</c:v>
                </c:pt>
                <c:pt idx="182">
                  <c:v>51.025390625000007</c:v>
                </c:pt>
                <c:pt idx="183">
                  <c:v>50.354003906250007</c:v>
                </c:pt>
                <c:pt idx="184">
                  <c:v>49.74365234375</c:v>
                </c:pt>
                <c:pt idx="185">
                  <c:v>49.163818359375</c:v>
                </c:pt>
                <c:pt idx="186">
                  <c:v>48.590087890625</c:v>
                </c:pt>
                <c:pt idx="187">
                  <c:v>48.016357421875007</c:v>
                </c:pt>
                <c:pt idx="188">
                  <c:v>47.479248046875</c:v>
                </c:pt>
                <c:pt idx="189">
                  <c:v>46.9482421875</c:v>
                </c:pt>
                <c:pt idx="190">
                  <c:v>46.429443359375</c:v>
                </c:pt>
                <c:pt idx="191">
                  <c:v>45.925903320312507</c:v>
                </c:pt>
                <c:pt idx="192">
                  <c:v>45.434570312500007</c:v>
                </c:pt>
                <c:pt idx="193">
                  <c:v>44.976806640625</c:v>
                </c:pt>
                <c:pt idx="194">
                  <c:v>44.512939453125007</c:v>
                </c:pt>
                <c:pt idx="195">
                  <c:v>44.079589843750007</c:v>
                </c:pt>
                <c:pt idx="196">
                  <c:v>43.65234375</c:v>
                </c:pt>
                <c:pt idx="197">
                  <c:v>43.2403564453125</c:v>
                </c:pt>
                <c:pt idx="198">
                  <c:v>42.8314208984375</c:v>
                </c:pt>
                <c:pt idx="199">
                  <c:v>42.437744140625</c:v>
                </c:pt>
                <c:pt idx="200">
                  <c:v>42.059326171875</c:v>
                </c:pt>
                <c:pt idx="201">
                  <c:v>41.69921875</c:v>
                </c:pt>
                <c:pt idx="202">
                  <c:v>41.3421630859375</c:v>
                </c:pt>
                <c:pt idx="203">
                  <c:v>40.9820556640625</c:v>
                </c:pt>
                <c:pt idx="204">
                  <c:v>40.6585693359375</c:v>
                </c:pt>
                <c:pt idx="205">
                  <c:v>40.319824218750007</c:v>
                </c:pt>
                <c:pt idx="206">
                  <c:v>40.00244140625</c:v>
                </c:pt>
                <c:pt idx="207">
                  <c:v>39.6881103515625</c:v>
                </c:pt>
                <c:pt idx="208">
                  <c:v>39.395141601562507</c:v>
                </c:pt>
                <c:pt idx="209">
                  <c:v>39.1082763671875</c:v>
                </c:pt>
                <c:pt idx="210">
                  <c:v>38.818359375</c:v>
                </c:pt>
                <c:pt idx="211">
                  <c:v>38.5498046875</c:v>
                </c:pt>
                <c:pt idx="212">
                  <c:v>38.2720947265625</c:v>
                </c:pt>
                <c:pt idx="213">
                  <c:v>38.02490234375</c:v>
                </c:pt>
                <c:pt idx="214">
                  <c:v>37.7655029296875</c:v>
                </c:pt>
                <c:pt idx="215">
                  <c:v>37.51220703125</c:v>
                </c:pt>
                <c:pt idx="216">
                  <c:v>37.2802734375</c:v>
                </c:pt>
                <c:pt idx="217">
                  <c:v>37.054443359375007</c:v>
                </c:pt>
                <c:pt idx="218">
                  <c:v>36.834716796875</c:v>
                </c:pt>
                <c:pt idx="219">
                  <c:v>36.614990234375</c:v>
                </c:pt>
                <c:pt idx="220">
                  <c:v>36.4166259765625</c:v>
                </c:pt>
                <c:pt idx="221">
                  <c:v>36.206054687500007</c:v>
                </c:pt>
                <c:pt idx="222">
                  <c:v>36.010742187500007</c:v>
                </c:pt>
                <c:pt idx="223">
                  <c:v>35.8184814453125</c:v>
                </c:pt>
                <c:pt idx="224">
                  <c:v>35.647583007812507</c:v>
                </c:pt>
                <c:pt idx="225">
                  <c:v>35.4766845703125</c:v>
                </c:pt>
                <c:pt idx="226">
                  <c:v>35.302734375</c:v>
                </c:pt>
                <c:pt idx="227">
                  <c:v>35.156250000000007</c:v>
                </c:pt>
                <c:pt idx="228">
                  <c:v>34.979248046875</c:v>
                </c:pt>
                <c:pt idx="229">
                  <c:v>34.844970703125007</c:v>
                </c:pt>
                <c:pt idx="230">
                  <c:v>34.7076416015625</c:v>
                </c:pt>
                <c:pt idx="231">
                  <c:v>34.5672607421875</c:v>
                </c:pt>
                <c:pt idx="232">
                  <c:v>34.4451904296875</c:v>
                </c:pt>
                <c:pt idx="233">
                  <c:v>34.31396484375</c:v>
                </c:pt>
                <c:pt idx="234">
                  <c:v>34.2010498046875</c:v>
                </c:pt>
                <c:pt idx="235">
                  <c:v>34.0972900390625</c:v>
                </c:pt>
                <c:pt idx="236">
                  <c:v>34.0118408203125</c:v>
                </c:pt>
                <c:pt idx="237">
                  <c:v>33.9141845703125</c:v>
                </c:pt>
                <c:pt idx="238">
                  <c:v>33.8287353515625</c:v>
                </c:pt>
                <c:pt idx="239">
                  <c:v>33.7493896484375</c:v>
                </c:pt>
                <c:pt idx="240">
                  <c:v>33.676147460937507</c:v>
                </c:pt>
                <c:pt idx="241">
                  <c:v>33.6273193359375</c:v>
                </c:pt>
                <c:pt idx="242">
                  <c:v>33.575439453125</c:v>
                </c:pt>
                <c:pt idx="243">
                  <c:v>33.538818359375</c:v>
                </c:pt>
                <c:pt idx="244">
                  <c:v>33.496093750000007</c:v>
                </c:pt>
                <c:pt idx="245">
                  <c:v>32.18994140625</c:v>
                </c:pt>
                <c:pt idx="246">
                  <c:v>31.475830078125004</c:v>
                </c:pt>
                <c:pt idx="247">
                  <c:v>30.9326171875</c:v>
                </c:pt>
                <c:pt idx="248">
                  <c:v>30.474853515625</c:v>
                </c:pt>
                <c:pt idx="249">
                  <c:v>30.0506591796875</c:v>
                </c:pt>
                <c:pt idx="250">
                  <c:v>29.690551757812504</c:v>
                </c:pt>
                <c:pt idx="251">
                  <c:v>29.33349609375</c:v>
                </c:pt>
                <c:pt idx="252">
                  <c:v>29.0283203125</c:v>
                </c:pt>
                <c:pt idx="253">
                  <c:v>28.7261962890625</c:v>
                </c:pt>
                <c:pt idx="254">
                  <c:v>28.4576416015625</c:v>
                </c:pt>
                <c:pt idx="255">
                  <c:v>28.2012939453125</c:v>
                </c:pt>
                <c:pt idx="256">
                  <c:v>27.947998046875004</c:v>
                </c:pt>
                <c:pt idx="257">
                  <c:v>27.703857421875</c:v>
                </c:pt>
                <c:pt idx="258">
                  <c:v>27.4932861328125</c:v>
                </c:pt>
                <c:pt idx="259">
                  <c:v>27.267456054687504</c:v>
                </c:pt>
                <c:pt idx="260">
                  <c:v>27.050781250000004</c:v>
                </c:pt>
                <c:pt idx="261">
                  <c:v>26.8524169921875</c:v>
                </c:pt>
                <c:pt idx="262">
                  <c:v>26.6632080078125</c:v>
                </c:pt>
                <c:pt idx="263">
                  <c:v>26.461791992187504</c:v>
                </c:pt>
                <c:pt idx="264">
                  <c:v>26.2725830078125</c:v>
                </c:pt>
                <c:pt idx="265">
                  <c:v>26.11083984375</c:v>
                </c:pt>
                <c:pt idx="266">
                  <c:v>25.921630859375</c:v>
                </c:pt>
                <c:pt idx="267">
                  <c:v>25.753784179687504</c:v>
                </c:pt>
                <c:pt idx="268">
                  <c:v>25.5828857421875</c:v>
                </c:pt>
                <c:pt idx="269">
                  <c:v>25.42724609375</c:v>
                </c:pt>
                <c:pt idx="270">
                  <c:v>25.262451171875004</c:v>
                </c:pt>
                <c:pt idx="271">
                  <c:v>25.112915039062504</c:v>
                </c:pt>
                <c:pt idx="272">
                  <c:v>24.963378906250004</c:v>
                </c:pt>
                <c:pt idx="273">
                  <c:v>24.807739257812504</c:v>
                </c:pt>
                <c:pt idx="274">
                  <c:v>24.655151367187504</c:v>
                </c:pt>
                <c:pt idx="275">
                  <c:v>24.5086669921875</c:v>
                </c:pt>
                <c:pt idx="276">
                  <c:v>24.359130859375</c:v>
                </c:pt>
                <c:pt idx="277">
                  <c:v>24.212646484375</c:v>
                </c:pt>
                <c:pt idx="278">
                  <c:v>24.066162109375004</c:v>
                </c:pt>
                <c:pt idx="279">
                  <c:v>23.9288330078125</c:v>
                </c:pt>
                <c:pt idx="280">
                  <c:v>23.7762451171875</c:v>
                </c:pt>
                <c:pt idx="281">
                  <c:v>23.638916015625004</c:v>
                </c:pt>
                <c:pt idx="282">
                  <c:v>23.510742187500004</c:v>
                </c:pt>
                <c:pt idx="283">
                  <c:v>23.355102539062504</c:v>
                </c:pt>
                <c:pt idx="284">
                  <c:v>23.211669921875</c:v>
                </c:pt>
                <c:pt idx="285">
                  <c:v>23.0682373046875</c:v>
                </c:pt>
                <c:pt idx="286">
                  <c:v>22.943115234375</c:v>
                </c:pt>
                <c:pt idx="287">
                  <c:v>22.808837890625004</c:v>
                </c:pt>
                <c:pt idx="288">
                  <c:v>22.650146484375004</c:v>
                </c:pt>
                <c:pt idx="289">
                  <c:v>22.500610351562504</c:v>
                </c:pt>
                <c:pt idx="290">
                  <c:v>22.369384765625</c:v>
                </c:pt>
                <c:pt idx="291">
                  <c:v>22.20458984375</c:v>
                </c:pt>
                <c:pt idx="292">
                  <c:v>22.064208984375004</c:v>
                </c:pt>
                <c:pt idx="293">
                  <c:v>21.9024658203125</c:v>
                </c:pt>
                <c:pt idx="294">
                  <c:v>21.7529296875</c:v>
                </c:pt>
                <c:pt idx="295">
                  <c:v>21.5972900390625</c:v>
                </c:pt>
                <c:pt idx="296">
                  <c:v>21.4263916015625</c:v>
                </c:pt>
                <c:pt idx="297">
                  <c:v>21.25244140625</c:v>
                </c:pt>
                <c:pt idx="298">
                  <c:v>21.0906982421875</c:v>
                </c:pt>
                <c:pt idx="299">
                  <c:v>20.91064453125</c:v>
                </c:pt>
                <c:pt idx="300">
                  <c:v>20.721435546875</c:v>
                </c:pt>
                <c:pt idx="301">
                  <c:v>20.5230712890625</c:v>
                </c:pt>
                <c:pt idx="302">
                  <c:v>20.3277587890625</c:v>
                </c:pt>
                <c:pt idx="303">
                  <c:v>20.1171875</c:v>
                </c:pt>
                <c:pt idx="304">
                  <c:v>19.9005126953125</c:v>
                </c:pt>
                <c:pt idx="305">
                  <c:v>19.6563720703125</c:v>
                </c:pt>
                <c:pt idx="306">
                  <c:v>19.4427490234375</c:v>
                </c:pt>
                <c:pt idx="307">
                  <c:v>19.180297851562504</c:v>
                </c:pt>
                <c:pt idx="308">
                  <c:v>18.914794921875</c:v>
                </c:pt>
                <c:pt idx="309">
                  <c:v>18.624877929687504</c:v>
                </c:pt>
                <c:pt idx="310">
                  <c:v>18.3349609375</c:v>
                </c:pt>
                <c:pt idx="311">
                  <c:v>18.0145263671875</c:v>
                </c:pt>
                <c:pt idx="312">
                  <c:v>17.68798828125</c:v>
                </c:pt>
                <c:pt idx="313">
                  <c:v>17.340087890625</c:v>
                </c:pt>
                <c:pt idx="314">
                  <c:v>16.961669921875004</c:v>
                </c:pt>
                <c:pt idx="315">
                  <c:v>16.5557861328125</c:v>
                </c:pt>
                <c:pt idx="316">
                  <c:v>16.131591796875004</c:v>
                </c:pt>
                <c:pt idx="317">
                  <c:v>15.667724609375002</c:v>
                </c:pt>
                <c:pt idx="318">
                  <c:v>15.1824951171875</c:v>
                </c:pt>
                <c:pt idx="319">
                  <c:v>14.654541015625</c:v>
                </c:pt>
                <c:pt idx="320">
                  <c:v>14.1021728515625</c:v>
                </c:pt>
                <c:pt idx="321">
                  <c:v>13.5009765625</c:v>
                </c:pt>
                <c:pt idx="322">
                  <c:v>12.850952148437502</c:v>
                </c:pt>
                <c:pt idx="323">
                  <c:v>12.1673583984375</c:v>
                </c:pt>
                <c:pt idx="324">
                  <c:v>11.450195312500002</c:v>
                </c:pt>
                <c:pt idx="325">
                  <c:v>10.6842041015625</c:v>
                </c:pt>
                <c:pt idx="326">
                  <c:v>9.8602294921875</c:v>
                </c:pt>
                <c:pt idx="327">
                  <c:v>8.9813232421875</c:v>
                </c:pt>
                <c:pt idx="328">
                  <c:v>8.0505371093750018</c:v>
                </c:pt>
                <c:pt idx="329">
                  <c:v>7.049560546875</c:v>
                </c:pt>
                <c:pt idx="330">
                  <c:v>5.987548828125</c:v>
                </c:pt>
                <c:pt idx="331">
                  <c:v>4.8736572265625</c:v>
                </c:pt>
                <c:pt idx="332">
                  <c:v>3.6892700195312504</c:v>
                </c:pt>
                <c:pt idx="333">
                  <c:v>2.43133544921875</c:v>
                </c:pt>
                <c:pt idx="334">
                  <c:v>1.12274169921875</c:v>
                </c:pt>
                <c:pt idx="335">
                  <c:v>-0.27923583984375</c:v>
                </c:pt>
                <c:pt idx="336">
                  <c:v>-1.7385864257812502</c:v>
                </c:pt>
                <c:pt idx="337">
                  <c:v>-3.2818603515625004</c:v>
                </c:pt>
                <c:pt idx="338">
                  <c:v>-4.8431396484375</c:v>
                </c:pt>
                <c:pt idx="339">
                  <c:v>-6.5246582031250009</c:v>
                </c:pt>
                <c:pt idx="340">
                  <c:v>-8.2519531250000018</c:v>
                </c:pt>
                <c:pt idx="341">
                  <c:v>-10.052490234375</c:v>
                </c:pt>
                <c:pt idx="342">
                  <c:v>-11.8988037109375</c:v>
                </c:pt>
                <c:pt idx="343">
                  <c:v>-13.818359375000002</c:v>
                </c:pt>
                <c:pt idx="344">
                  <c:v>-15.795898437500002</c:v>
                </c:pt>
                <c:pt idx="345">
                  <c:v>-17.7978515625</c:v>
                </c:pt>
                <c:pt idx="346">
                  <c:v>-19.851684570312504</c:v>
                </c:pt>
                <c:pt idx="347">
                  <c:v>-21.9329833984375</c:v>
                </c:pt>
                <c:pt idx="348">
                  <c:v>-24.066162109375004</c:v>
                </c:pt>
                <c:pt idx="349">
                  <c:v>-26.208496093750004</c:v>
                </c:pt>
                <c:pt idx="350">
                  <c:v>-28.332519531250004</c:v>
                </c:pt>
                <c:pt idx="351">
                  <c:v>-30.499267578125004</c:v>
                </c:pt>
                <c:pt idx="352">
                  <c:v>-32.6690673828125</c:v>
                </c:pt>
                <c:pt idx="353">
                  <c:v>-34.8297119140625</c:v>
                </c:pt>
                <c:pt idx="354">
                  <c:v>-36.956787109375</c:v>
                </c:pt>
                <c:pt idx="355">
                  <c:v>-39.022827148437507</c:v>
                </c:pt>
                <c:pt idx="356">
                  <c:v>-41.0369873046875</c:v>
                </c:pt>
                <c:pt idx="357">
                  <c:v>-42.9779052734375</c:v>
                </c:pt>
                <c:pt idx="358">
                  <c:v>-44.869995117187507</c:v>
                </c:pt>
                <c:pt idx="359">
                  <c:v>-46.69189453125</c:v>
                </c:pt>
                <c:pt idx="360">
                  <c:v>-48.419189453125</c:v>
                </c:pt>
                <c:pt idx="361">
                  <c:v>-50.079345703125</c:v>
                </c:pt>
                <c:pt idx="362">
                  <c:v>-51.574707031250007</c:v>
                </c:pt>
                <c:pt idx="363">
                  <c:v>-53.009033203125</c:v>
                </c:pt>
                <c:pt idx="364">
                  <c:v>-54.3212890625</c:v>
                </c:pt>
                <c:pt idx="365">
                  <c:v>-55.511474609375007</c:v>
                </c:pt>
                <c:pt idx="366">
                  <c:v>-56.5185546875</c:v>
                </c:pt>
                <c:pt idx="367">
                  <c:v>-57.434082031250007</c:v>
                </c:pt>
                <c:pt idx="368">
                  <c:v>-58.227539062500007</c:v>
                </c:pt>
                <c:pt idx="369">
                  <c:v>-58.868408203125</c:v>
                </c:pt>
                <c:pt idx="370">
                  <c:v>-59.326171875000007</c:v>
                </c:pt>
                <c:pt idx="371">
                  <c:v>-59.722900390625</c:v>
                </c:pt>
                <c:pt idx="372">
                  <c:v>-59.936523437500007</c:v>
                </c:pt>
                <c:pt idx="373">
                  <c:v>-60.058593750000007</c:v>
                </c:pt>
                <c:pt idx="374">
                  <c:v>-60.028076171875</c:v>
                </c:pt>
                <c:pt idx="375">
                  <c:v>-59.906005859375</c:v>
                </c:pt>
                <c:pt idx="376">
                  <c:v>-59.692382812500007</c:v>
                </c:pt>
                <c:pt idx="377">
                  <c:v>-59.356689453125</c:v>
                </c:pt>
                <c:pt idx="378">
                  <c:v>-58.929443359375</c:v>
                </c:pt>
                <c:pt idx="379">
                  <c:v>-58.441162109375</c:v>
                </c:pt>
                <c:pt idx="380">
                  <c:v>-57.861328125000007</c:v>
                </c:pt>
                <c:pt idx="381">
                  <c:v>-57.2509765625</c:v>
                </c:pt>
                <c:pt idx="382">
                  <c:v>-56.549072265625</c:v>
                </c:pt>
                <c:pt idx="383">
                  <c:v>-55.84716796875</c:v>
                </c:pt>
                <c:pt idx="384">
                  <c:v>-55.084228515625007</c:v>
                </c:pt>
                <c:pt idx="385">
                  <c:v>-54.3212890625</c:v>
                </c:pt>
                <c:pt idx="386">
                  <c:v>-53.497314453125</c:v>
                </c:pt>
                <c:pt idx="387">
                  <c:v>-52.67333984375</c:v>
                </c:pt>
                <c:pt idx="388">
                  <c:v>-51.849365234375</c:v>
                </c:pt>
                <c:pt idx="389">
                  <c:v>-51.025390625000007</c:v>
                </c:pt>
                <c:pt idx="390">
                  <c:v>-50.170898437500007</c:v>
                </c:pt>
                <c:pt idx="391">
                  <c:v>-49.37744140625</c:v>
                </c:pt>
                <c:pt idx="392">
                  <c:v>-48.52294921875</c:v>
                </c:pt>
                <c:pt idx="393">
                  <c:v>-47.711181640625007</c:v>
                </c:pt>
                <c:pt idx="394">
                  <c:v>-46.9146728515625</c:v>
                </c:pt>
                <c:pt idx="395">
                  <c:v>-46.1212158203125</c:v>
                </c:pt>
                <c:pt idx="396">
                  <c:v>-45.358276367187507</c:v>
                </c:pt>
                <c:pt idx="397">
                  <c:v>-44.6136474609375</c:v>
                </c:pt>
                <c:pt idx="398">
                  <c:v>-43.8751220703125</c:v>
                </c:pt>
                <c:pt idx="399">
                  <c:v>-43.1671142578125</c:v>
                </c:pt>
                <c:pt idx="400">
                  <c:v>-42.468261718750007</c:v>
                </c:pt>
                <c:pt idx="401">
                  <c:v>-41.78466796875</c:v>
                </c:pt>
                <c:pt idx="402">
                  <c:v>-41.1376953125</c:v>
                </c:pt>
                <c:pt idx="403">
                  <c:v>-40.502929687500007</c:v>
                </c:pt>
                <c:pt idx="404">
                  <c:v>-39.8773193359375</c:v>
                </c:pt>
                <c:pt idx="405">
                  <c:v>-39.288330078125</c:v>
                </c:pt>
                <c:pt idx="406">
                  <c:v>-38.68408203125</c:v>
                </c:pt>
                <c:pt idx="407">
                  <c:v>-38.14697265625</c:v>
                </c:pt>
                <c:pt idx="408">
                  <c:v>-37.6007080078125</c:v>
                </c:pt>
                <c:pt idx="409">
                  <c:v>-37.078857421875</c:v>
                </c:pt>
                <c:pt idx="410">
                  <c:v>-36.578369140625</c:v>
                </c:pt>
                <c:pt idx="411">
                  <c:v>-36.071777343750007</c:v>
                </c:pt>
                <c:pt idx="412">
                  <c:v>-35.601806640625</c:v>
                </c:pt>
                <c:pt idx="413">
                  <c:v>-35.1348876953125</c:v>
                </c:pt>
                <c:pt idx="414">
                  <c:v>-34.6893310546875</c:v>
                </c:pt>
                <c:pt idx="415">
                  <c:v>-34.271240234375</c:v>
                </c:pt>
                <c:pt idx="416">
                  <c:v>-33.859252929687507</c:v>
                </c:pt>
                <c:pt idx="417">
                  <c:v>-33.447265625</c:v>
                </c:pt>
                <c:pt idx="418">
                  <c:v>-33.056640625000007</c:v>
                </c:pt>
                <c:pt idx="419">
                  <c:v>-32.6873779296875</c:v>
                </c:pt>
                <c:pt idx="420">
                  <c:v>-32.327270507812507</c:v>
                </c:pt>
                <c:pt idx="421">
                  <c:v>-31.967163085937504</c:v>
                </c:pt>
                <c:pt idx="422">
                  <c:v>-31.622314453125</c:v>
                </c:pt>
                <c:pt idx="423">
                  <c:v>-31.295776367187504</c:v>
                </c:pt>
                <c:pt idx="424">
                  <c:v>-30.969238281250004</c:v>
                </c:pt>
                <c:pt idx="425">
                  <c:v>-30.673217773437504</c:v>
                </c:pt>
                <c:pt idx="426">
                  <c:v>-30.343627929687504</c:v>
                </c:pt>
                <c:pt idx="427">
                  <c:v>-30.0811767578125</c:v>
                </c:pt>
                <c:pt idx="428">
                  <c:v>-29.7943115234375</c:v>
                </c:pt>
                <c:pt idx="429">
                  <c:v>-29.513549804687504</c:v>
                </c:pt>
                <c:pt idx="430">
                  <c:v>-29.2572021484375</c:v>
                </c:pt>
                <c:pt idx="431">
                  <c:v>-28.9947509765625</c:v>
                </c:pt>
                <c:pt idx="432">
                  <c:v>-28.747558593750004</c:v>
                </c:pt>
                <c:pt idx="433">
                  <c:v>-28.500366210937504</c:v>
                </c:pt>
                <c:pt idx="434">
                  <c:v>-28.271484375</c:v>
                </c:pt>
                <c:pt idx="435">
                  <c:v>-28.036499023437504</c:v>
                </c:pt>
                <c:pt idx="436">
                  <c:v>-27.8076171875</c:v>
                </c:pt>
                <c:pt idx="437">
                  <c:v>-27.600097656250004</c:v>
                </c:pt>
                <c:pt idx="438">
                  <c:v>-27.4017333984375</c:v>
                </c:pt>
                <c:pt idx="439">
                  <c:v>-27.175903320312504</c:v>
                </c:pt>
                <c:pt idx="440">
                  <c:v>-26.9989013671875</c:v>
                </c:pt>
                <c:pt idx="441">
                  <c:v>-26.7913818359375</c:v>
                </c:pt>
                <c:pt idx="442">
                  <c:v>-26.5960693359375</c:v>
                </c:pt>
                <c:pt idx="443">
                  <c:v>-26.4190673828125</c:v>
                </c:pt>
                <c:pt idx="444">
                  <c:v>-26.239013671875</c:v>
                </c:pt>
                <c:pt idx="445">
                  <c:v>-26.071166992187504</c:v>
                </c:pt>
                <c:pt idx="446">
                  <c:v>-25.8941650390625</c:v>
                </c:pt>
                <c:pt idx="447">
                  <c:v>-25.7415771484375</c:v>
                </c:pt>
                <c:pt idx="448">
                  <c:v>-25.567626953125</c:v>
                </c:pt>
                <c:pt idx="449">
                  <c:v>-25.421142578125004</c:v>
                </c:pt>
                <c:pt idx="450">
                  <c:v>-25.265502929687504</c:v>
                </c:pt>
                <c:pt idx="451">
                  <c:v>-25.112915039062504</c:v>
                </c:pt>
                <c:pt idx="452">
                  <c:v>-24.954223632812504</c:v>
                </c:pt>
                <c:pt idx="453">
                  <c:v>-24.81689453125</c:v>
                </c:pt>
                <c:pt idx="454">
                  <c:v>-24.67041015625</c:v>
                </c:pt>
                <c:pt idx="455">
                  <c:v>-24.526977539062504</c:v>
                </c:pt>
                <c:pt idx="456">
                  <c:v>-24.395751953125</c:v>
                </c:pt>
                <c:pt idx="457">
                  <c:v>-24.2645263671875</c:v>
                </c:pt>
                <c:pt idx="458">
                  <c:v>-24.133300781250004</c:v>
                </c:pt>
                <c:pt idx="459">
                  <c:v>-24.017333984375</c:v>
                </c:pt>
                <c:pt idx="460">
                  <c:v>-23.880004882812504</c:v>
                </c:pt>
                <c:pt idx="461">
                  <c:v>-23.748779296875</c:v>
                </c:pt>
                <c:pt idx="462">
                  <c:v>-23.626708984375</c:v>
                </c:pt>
                <c:pt idx="463">
                  <c:v>-23.510742187500004</c:v>
                </c:pt>
                <c:pt idx="464">
                  <c:v>-23.406982421875</c:v>
                </c:pt>
                <c:pt idx="465">
                  <c:v>-23.297119140625004</c:v>
                </c:pt>
                <c:pt idx="466">
                  <c:v>-23.18115234375</c:v>
                </c:pt>
                <c:pt idx="467">
                  <c:v>-23.0712890625</c:v>
                </c:pt>
                <c:pt idx="468">
                  <c:v>-22.967529296875</c:v>
                </c:pt>
                <c:pt idx="469">
                  <c:v>-22.8485107421875</c:v>
                </c:pt>
                <c:pt idx="470">
                  <c:v>-22.7691650390625</c:v>
                </c:pt>
                <c:pt idx="471">
                  <c:v>-22.6776123046875</c:v>
                </c:pt>
                <c:pt idx="472">
                  <c:v>-22.552490234375</c:v>
                </c:pt>
                <c:pt idx="473">
                  <c:v>-22.479248046875</c:v>
                </c:pt>
                <c:pt idx="474">
                  <c:v>-22.375488281250004</c:v>
                </c:pt>
                <c:pt idx="475">
                  <c:v>-22.3052978515625</c:v>
                </c:pt>
                <c:pt idx="476">
                  <c:v>-22.2015380859375</c:v>
                </c:pt>
                <c:pt idx="477">
                  <c:v>-22.125244140625004</c:v>
                </c:pt>
                <c:pt idx="478">
                  <c:v>-22.036743164062504</c:v>
                </c:pt>
                <c:pt idx="479">
                  <c:v>-21.9512939453125</c:v>
                </c:pt>
                <c:pt idx="480">
                  <c:v>-21.875</c:v>
                </c:pt>
                <c:pt idx="481">
                  <c:v>-21.807861328125</c:v>
                </c:pt>
                <c:pt idx="482">
                  <c:v>-21.7376708984375</c:v>
                </c:pt>
                <c:pt idx="483">
                  <c:v>-21.661376953125</c:v>
                </c:pt>
                <c:pt idx="484">
                  <c:v>-21.5972900390625</c:v>
                </c:pt>
                <c:pt idx="485">
                  <c:v>-21.533203125</c:v>
                </c:pt>
                <c:pt idx="486">
                  <c:v>-21.4752197265625</c:v>
                </c:pt>
                <c:pt idx="487">
                  <c:v>-21.4019775390625</c:v>
                </c:pt>
                <c:pt idx="488">
                  <c:v>-21.3714599609375</c:v>
                </c:pt>
                <c:pt idx="489">
                  <c:v>-21.3134765625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9674-4B61-BE69-29093F531A6E}"/>
            </c:ext>
          </c:extLst>
        </c:ser>
        <c:ser>
          <c:idx val="3"/>
          <c:order val="3"/>
          <c:tx>
            <c:strRef>
              <c:f>comparision!$E$1</c:f>
              <c:strCache>
                <c:ptCount val="1"/>
                <c:pt idx="0">
                  <c:v>5</c:v>
                </c:pt>
              </c:strCache>
            </c:strRef>
          </c:tx>
          <c:spPr>
            <a:ln w="19050" cap="rnd">
              <a:solidFill>
                <a:srgbClr val="00FF00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comparision!$A$2:$A$491</c:f>
              <c:numCache>
                <c:formatCode>General</c:formatCode>
                <c:ptCount val="490"/>
                <c:pt idx="0">
                  <c:v>-9.5062255859375E-2</c:v>
                </c:pt>
                <c:pt idx="1">
                  <c:v>-9.2620849609375E-2</c:v>
                </c:pt>
                <c:pt idx="2">
                  <c:v>-9.0179443359375E-2</c:v>
                </c:pt>
                <c:pt idx="3">
                  <c:v>-8.7738037109375E-2</c:v>
                </c:pt>
                <c:pt idx="4">
                  <c:v>-8.5296630859375E-2</c:v>
                </c:pt>
                <c:pt idx="5">
                  <c:v>-8.2855224609375E-2</c:v>
                </c:pt>
                <c:pt idx="6">
                  <c:v>-8.0413818359375E-2</c:v>
                </c:pt>
                <c:pt idx="7">
                  <c:v>-7.7972412109375E-2</c:v>
                </c:pt>
                <c:pt idx="8">
                  <c:v>-7.5531005859375E-2</c:v>
                </c:pt>
                <c:pt idx="9">
                  <c:v>-7.3089599609375E-2</c:v>
                </c:pt>
                <c:pt idx="10">
                  <c:v>-7.0648193359375E-2</c:v>
                </c:pt>
                <c:pt idx="11">
                  <c:v>-6.8206787109375E-2</c:v>
                </c:pt>
                <c:pt idx="12">
                  <c:v>-6.5765380859375E-2</c:v>
                </c:pt>
                <c:pt idx="13">
                  <c:v>-6.3323974609375E-2</c:v>
                </c:pt>
                <c:pt idx="14">
                  <c:v>-6.0882568359375E-2</c:v>
                </c:pt>
                <c:pt idx="15">
                  <c:v>-5.8441162109375E-2</c:v>
                </c:pt>
                <c:pt idx="16">
                  <c:v>-5.5999755859375E-2</c:v>
                </c:pt>
                <c:pt idx="17">
                  <c:v>-5.3558349609375E-2</c:v>
                </c:pt>
                <c:pt idx="18">
                  <c:v>-5.1116943359375E-2</c:v>
                </c:pt>
                <c:pt idx="19">
                  <c:v>-4.8675537109375E-2</c:v>
                </c:pt>
                <c:pt idx="20">
                  <c:v>-4.6234130859375E-2</c:v>
                </c:pt>
                <c:pt idx="21">
                  <c:v>-4.3792724609375E-2</c:v>
                </c:pt>
                <c:pt idx="22">
                  <c:v>-4.1351318359375E-2</c:v>
                </c:pt>
                <c:pt idx="23">
                  <c:v>-3.8909912109375E-2</c:v>
                </c:pt>
                <c:pt idx="24">
                  <c:v>-3.6468505859375E-2</c:v>
                </c:pt>
                <c:pt idx="25">
                  <c:v>-3.4027099609375E-2</c:v>
                </c:pt>
                <c:pt idx="26">
                  <c:v>-3.1585693359375E-2</c:v>
                </c:pt>
                <c:pt idx="27">
                  <c:v>-2.9144287109375E-2</c:v>
                </c:pt>
                <c:pt idx="28">
                  <c:v>-2.6702880859375E-2</c:v>
                </c:pt>
                <c:pt idx="29">
                  <c:v>-2.4261474609375E-2</c:v>
                </c:pt>
                <c:pt idx="30">
                  <c:v>-2.1820068359375E-2</c:v>
                </c:pt>
                <c:pt idx="31">
                  <c:v>-1.9378662109375E-2</c:v>
                </c:pt>
                <c:pt idx="32">
                  <c:v>-1.6937255859375E-2</c:v>
                </c:pt>
                <c:pt idx="33">
                  <c:v>-1.4495849609375E-2</c:v>
                </c:pt>
                <c:pt idx="34">
                  <c:v>-1.2054443359375E-2</c:v>
                </c:pt>
                <c:pt idx="35">
                  <c:v>-9.613037109375E-3</c:v>
                </c:pt>
                <c:pt idx="36">
                  <c:v>-7.171630859375E-3</c:v>
                </c:pt>
                <c:pt idx="37">
                  <c:v>-4.730224609375E-3</c:v>
                </c:pt>
                <c:pt idx="38">
                  <c:v>-2.288818359375E-3</c:v>
                </c:pt>
                <c:pt idx="39">
                  <c:v>1.52587890625E-4</c:v>
                </c:pt>
                <c:pt idx="40">
                  <c:v>2.593994140625E-3</c:v>
                </c:pt>
                <c:pt idx="41">
                  <c:v>5.035400390625E-3</c:v>
                </c:pt>
                <c:pt idx="42">
                  <c:v>7.476806640625E-3</c:v>
                </c:pt>
                <c:pt idx="43">
                  <c:v>9.918212890625E-3</c:v>
                </c:pt>
                <c:pt idx="44">
                  <c:v>1.2359619140625E-2</c:v>
                </c:pt>
                <c:pt idx="45">
                  <c:v>1.4801025390625E-2</c:v>
                </c:pt>
                <c:pt idx="46">
                  <c:v>1.7242431640625E-2</c:v>
                </c:pt>
                <c:pt idx="47">
                  <c:v>1.9683837890625E-2</c:v>
                </c:pt>
                <c:pt idx="48">
                  <c:v>2.2125244140625E-2</c:v>
                </c:pt>
                <c:pt idx="49">
                  <c:v>2.4566650390625E-2</c:v>
                </c:pt>
                <c:pt idx="50">
                  <c:v>2.7008056640625E-2</c:v>
                </c:pt>
                <c:pt idx="51">
                  <c:v>2.9449462890625E-2</c:v>
                </c:pt>
                <c:pt idx="52">
                  <c:v>3.1890869140625E-2</c:v>
                </c:pt>
                <c:pt idx="53">
                  <c:v>3.4332275390625E-2</c:v>
                </c:pt>
                <c:pt idx="54">
                  <c:v>3.6773681640625E-2</c:v>
                </c:pt>
                <c:pt idx="55">
                  <c:v>3.9215087890625E-2</c:v>
                </c:pt>
                <c:pt idx="56">
                  <c:v>4.1656494140625E-2</c:v>
                </c:pt>
                <c:pt idx="57">
                  <c:v>4.4097900390625E-2</c:v>
                </c:pt>
                <c:pt idx="58">
                  <c:v>4.6539306640625E-2</c:v>
                </c:pt>
                <c:pt idx="59">
                  <c:v>4.8980712890625E-2</c:v>
                </c:pt>
                <c:pt idx="60">
                  <c:v>5.1422119140625E-2</c:v>
                </c:pt>
                <c:pt idx="61">
                  <c:v>5.3863525390625E-2</c:v>
                </c:pt>
                <c:pt idx="62">
                  <c:v>5.6304931640625E-2</c:v>
                </c:pt>
                <c:pt idx="63">
                  <c:v>5.8746337890625E-2</c:v>
                </c:pt>
                <c:pt idx="64">
                  <c:v>6.1187744140625E-2</c:v>
                </c:pt>
                <c:pt idx="65">
                  <c:v>6.3629150390625E-2</c:v>
                </c:pt>
                <c:pt idx="66">
                  <c:v>6.6070556640625E-2</c:v>
                </c:pt>
                <c:pt idx="67">
                  <c:v>6.8511962890625E-2</c:v>
                </c:pt>
                <c:pt idx="68">
                  <c:v>7.0953369140625E-2</c:v>
                </c:pt>
                <c:pt idx="69">
                  <c:v>7.3394775390625E-2</c:v>
                </c:pt>
                <c:pt idx="70">
                  <c:v>7.5836181640625E-2</c:v>
                </c:pt>
                <c:pt idx="71">
                  <c:v>7.8277587890625E-2</c:v>
                </c:pt>
                <c:pt idx="72">
                  <c:v>8.0718994140625E-2</c:v>
                </c:pt>
                <c:pt idx="73">
                  <c:v>8.3160400390625E-2</c:v>
                </c:pt>
                <c:pt idx="74">
                  <c:v>8.5601806640625E-2</c:v>
                </c:pt>
                <c:pt idx="75">
                  <c:v>8.8043212890625E-2</c:v>
                </c:pt>
                <c:pt idx="76">
                  <c:v>9.0484619140625E-2</c:v>
                </c:pt>
                <c:pt idx="77">
                  <c:v>9.2926025390625E-2</c:v>
                </c:pt>
                <c:pt idx="78">
                  <c:v>9.5367431640625E-2</c:v>
                </c:pt>
                <c:pt idx="79">
                  <c:v>9.7808837890625E-2</c:v>
                </c:pt>
                <c:pt idx="80">
                  <c:v>0.100250244140625</c:v>
                </c:pt>
                <c:pt idx="81">
                  <c:v>0.102691650390625</c:v>
                </c:pt>
                <c:pt idx="82">
                  <c:v>0.105133056640625</c:v>
                </c:pt>
                <c:pt idx="83">
                  <c:v>0.107574462890625</c:v>
                </c:pt>
                <c:pt idx="84">
                  <c:v>0.110015869140625</c:v>
                </c:pt>
                <c:pt idx="85">
                  <c:v>0.112457275390625</c:v>
                </c:pt>
                <c:pt idx="86">
                  <c:v>0.114898681640625</c:v>
                </c:pt>
                <c:pt idx="87">
                  <c:v>0.117340087890625</c:v>
                </c:pt>
                <c:pt idx="88">
                  <c:v>0.119781494140625</c:v>
                </c:pt>
                <c:pt idx="89">
                  <c:v>0.122222900390625</c:v>
                </c:pt>
                <c:pt idx="90">
                  <c:v>0.124664306640625</c:v>
                </c:pt>
                <c:pt idx="91">
                  <c:v>0.127105712890625</c:v>
                </c:pt>
                <c:pt idx="92">
                  <c:v>0.129547119140625</c:v>
                </c:pt>
                <c:pt idx="93">
                  <c:v>0.131988525390625</c:v>
                </c:pt>
                <c:pt idx="94">
                  <c:v>0.134429931640625</c:v>
                </c:pt>
                <c:pt idx="95">
                  <c:v>0.136871337890625</c:v>
                </c:pt>
                <c:pt idx="96">
                  <c:v>0.139312744140625</c:v>
                </c:pt>
                <c:pt idx="97">
                  <c:v>0.141754150390625</c:v>
                </c:pt>
                <c:pt idx="98">
                  <c:v>0.144195556640625</c:v>
                </c:pt>
                <c:pt idx="99">
                  <c:v>0.146636962890625</c:v>
                </c:pt>
                <c:pt idx="100">
                  <c:v>0.149078369140625</c:v>
                </c:pt>
                <c:pt idx="101">
                  <c:v>0.151519775390625</c:v>
                </c:pt>
                <c:pt idx="102">
                  <c:v>0.153961181640625</c:v>
                </c:pt>
                <c:pt idx="103">
                  <c:v>0.156402587890625</c:v>
                </c:pt>
                <c:pt idx="104">
                  <c:v>0.158843994140625</c:v>
                </c:pt>
                <c:pt idx="105">
                  <c:v>0.161285400390625</c:v>
                </c:pt>
                <c:pt idx="106">
                  <c:v>0.163726806640625</c:v>
                </c:pt>
                <c:pt idx="107">
                  <c:v>0.166168212890625</c:v>
                </c:pt>
                <c:pt idx="108">
                  <c:v>0.168609619140625</c:v>
                </c:pt>
                <c:pt idx="109">
                  <c:v>0.171051025390625</c:v>
                </c:pt>
                <c:pt idx="110">
                  <c:v>0.173492431640625</c:v>
                </c:pt>
                <c:pt idx="111">
                  <c:v>0.175933837890625</c:v>
                </c:pt>
                <c:pt idx="112">
                  <c:v>0.178375244140625</c:v>
                </c:pt>
                <c:pt idx="113">
                  <c:v>0.180816650390625</c:v>
                </c:pt>
                <c:pt idx="114">
                  <c:v>0.183258056640625</c:v>
                </c:pt>
                <c:pt idx="115">
                  <c:v>0.185699462890625</c:v>
                </c:pt>
                <c:pt idx="116">
                  <c:v>0.188140869140625</c:v>
                </c:pt>
                <c:pt idx="117">
                  <c:v>0.190582275390625</c:v>
                </c:pt>
                <c:pt idx="118">
                  <c:v>0.193023681640625</c:v>
                </c:pt>
                <c:pt idx="119">
                  <c:v>0.195465087890625</c:v>
                </c:pt>
                <c:pt idx="120">
                  <c:v>0.197906494140625</c:v>
                </c:pt>
                <c:pt idx="121">
                  <c:v>0.200347900390625</c:v>
                </c:pt>
                <c:pt idx="122">
                  <c:v>0.202789306640625</c:v>
                </c:pt>
                <c:pt idx="123">
                  <c:v>0.205230712890625</c:v>
                </c:pt>
                <c:pt idx="124">
                  <c:v>0.207672119140625</c:v>
                </c:pt>
                <c:pt idx="125">
                  <c:v>0.210113525390625</c:v>
                </c:pt>
                <c:pt idx="126">
                  <c:v>0.212554931640625</c:v>
                </c:pt>
                <c:pt idx="127">
                  <c:v>0.214996337890625</c:v>
                </c:pt>
                <c:pt idx="128">
                  <c:v>0.217437744140625</c:v>
                </c:pt>
                <c:pt idx="129">
                  <c:v>0.219879150390625</c:v>
                </c:pt>
                <c:pt idx="130">
                  <c:v>0.222320556640625</c:v>
                </c:pt>
                <c:pt idx="131">
                  <c:v>0.224761962890625</c:v>
                </c:pt>
                <c:pt idx="132">
                  <c:v>0.227203369140625</c:v>
                </c:pt>
                <c:pt idx="133">
                  <c:v>0.229644775390625</c:v>
                </c:pt>
                <c:pt idx="134">
                  <c:v>0.232086181640625</c:v>
                </c:pt>
                <c:pt idx="135">
                  <c:v>0.234527587890625</c:v>
                </c:pt>
                <c:pt idx="136">
                  <c:v>0.236968994140625</c:v>
                </c:pt>
                <c:pt idx="137">
                  <c:v>0.239410400390625</c:v>
                </c:pt>
                <c:pt idx="138">
                  <c:v>0.241851806640625</c:v>
                </c:pt>
                <c:pt idx="139">
                  <c:v>0.244293212890625</c:v>
                </c:pt>
                <c:pt idx="140">
                  <c:v>0.246734619140625</c:v>
                </c:pt>
                <c:pt idx="141">
                  <c:v>0.249176025390625</c:v>
                </c:pt>
                <c:pt idx="142">
                  <c:v>0.251617431640625</c:v>
                </c:pt>
                <c:pt idx="143">
                  <c:v>0.254058837890625</c:v>
                </c:pt>
                <c:pt idx="144">
                  <c:v>0.256500244140625</c:v>
                </c:pt>
                <c:pt idx="145">
                  <c:v>0.258941650390625</c:v>
                </c:pt>
                <c:pt idx="146">
                  <c:v>0.261383056640625</c:v>
                </c:pt>
                <c:pt idx="147">
                  <c:v>0.263824462890625</c:v>
                </c:pt>
                <c:pt idx="148">
                  <c:v>0.266265869140625</c:v>
                </c:pt>
                <c:pt idx="149">
                  <c:v>0.268707275390625</c:v>
                </c:pt>
                <c:pt idx="150">
                  <c:v>0.271148681640625</c:v>
                </c:pt>
                <c:pt idx="151">
                  <c:v>0.273590087890625</c:v>
                </c:pt>
                <c:pt idx="152">
                  <c:v>0.276031494140625</c:v>
                </c:pt>
                <c:pt idx="153">
                  <c:v>0.278472900390625</c:v>
                </c:pt>
                <c:pt idx="154">
                  <c:v>0.280914306640625</c:v>
                </c:pt>
                <c:pt idx="155">
                  <c:v>0.283355712890625</c:v>
                </c:pt>
                <c:pt idx="156">
                  <c:v>0.285797119140625</c:v>
                </c:pt>
                <c:pt idx="157">
                  <c:v>0.288238525390625</c:v>
                </c:pt>
                <c:pt idx="158">
                  <c:v>0.290679931640625</c:v>
                </c:pt>
                <c:pt idx="159">
                  <c:v>0.293121337890625</c:v>
                </c:pt>
                <c:pt idx="160">
                  <c:v>0.295562744140625</c:v>
                </c:pt>
                <c:pt idx="161">
                  <c:v>0.298004150390625</c:v>
                </c:pt>
                <c:pt idx="162">
                  <c:v>0.300445556640625</c:v>
                </c:pt>
                <c:pt idx="163">
                  <c:v>0.302886962890625</c:v>
                </c:pt>
                <c:pt idx="164">
                  <c:v>0.305328369140625</c:v>
                </c:pt>
                <c:pt idx="165">
                  <c:v>0.307769775390625</c:v>
                </c:pt>
                <c:pt idx="166">
                  <c:v>0.310211181640625</c:v>
                </c:pt>
                <c:pt idx="167">
                  <c:v>0.312652587890625</c:v>
                </c:pt>
                <c:pt idx="168">
                  <c:v>0.315093994140625</c:v>
                </c:pt>
                <c:pt idx="169">
                  <c:v>0.317535400390625</c:v>
                </c:pt>
                <c:pt idx="170">
                  <c:v>0.319976806640625</c:v>
                </c:pt>
                <c:pt idx="171">
                  <c:v>0.322418212890625</c:v>
                </c:pt>
                <c:pt idx="172">
                  <c:v>0.324859619140625</c:v>
                </c:pt>
                <c:pt idx="173">
                  <c:v>0.327301025390625</c:v>
                </c:pt>
                <c:pt idx="174">
                  <c:v>0.329742431640625</c:v>
                </c:pt>
                <c:pt idx="175">
                  <c:v>0.332183837890625</c:v>
                </c:pt>
                <c:pt idx="176">
                  <c:v>0.334625244140625</c:v>
                </c:pt>
                <c:pt idx="177">
                  <c:v>0.337066650390625</c:v>
                </c:pt>
                <c:pt idx="178">
                  <c:v>0.339508056640625</c:v>
                </c:pt>
                <c:pt idx="179">
                  <c:v>0.341949462890625</c:v>
                </c:pt>
                <c:pt idx="180">
                  <c:v>0.344390869140625</c:v>
                </c:pt>
                <c:pt idx="181">
                  <c:v>0.346832275390625</c:v>
                </c:pt>
                <c:pt idx="182">
                  <c:v>0.349273681640625</c:v>
                </c:pt>
                <c:pt idx="183">
                  <c:v>0.351715087890625</c:v>
                </c:pt>
                <c:pt idx="184">
                  <c:v>0.354156494140625</c:v>
                </c:pt>
                <c:pt idx="185">
                  <c:v>0.356597900390625</c:v>
                </c:pt>
                <c:pt idx="186">
                  <c:v>0.359039306640625</c:v>
                </c:pt>
                <c:pt idx="187">
                  <c:v>0.361480712890625</c:v>
                </c:pt>
                <c:pt idx="188">
                  <c:v>0.363922119140625</c:v>
                </c:pt>
                <c:pt idx="189">
                  <c:v>0.366363525390625</c:v>
                </c:pt>
                <c:pt idx="190">
                  <c:v>0.368804931640625</c:v>
                </c:pt>
                <c:pt idx="191">
                  <c:v>0.371246337890625</c:v>
                </c:pt>
                <c:pt idx="192">
                  <c:v>0.373687744140625</c:v>
                </c:pt>
                <c:pt idx="193">
                  <c:v>0.376129150390625</c:v>
                </c:pt>
                <c:pt idx="194">
                  <c:v>0.378570556640625</c:v>
                </c:pt>
                <c:pt idx="195">
                  <c:v>0.381011962890625</c:v>
                </c:pt>
                <c:pt idx="196">
                  <c:v>0.383453369140625</c:v>
                </c:pt>
                <c:pt idx="197">
                  <c:v>0.385894775390625</c:v>
                </c:pt>
                <c:pt idx="198">
                  <c:v>0.388336181640625</c:v>
                </c:pt>
                <c:pt idx="199">
                  <c:v>0.390777587890625</c:v>
                </c:pt>
                <c:pt idx="200">
                  <c:v>0.393218994140625</c:v>
                </c:pt>
                <c:pt idx="201">
                  <c:v>0.395660400390625</c:v>
                </c:pt>
                <c:pt idx="202">
                  <c:v>0.398101806640625</c:v>
                </c:pt>
                <c:pt idx="203">
                  <c:v>0.400543212890625</c:v>
                </c:pt>
                <c:pt idx="204">
                  <c:v>0.402984619140625</c:v>
                </c:pt>
                <c:pt idx="205">
                  <c:v>0.405426025390625</c:v>
                </c:pt>
                <c:pt idx="206">
                  <c:v>0.407867431640625</c:v>
                </c:pt>
                <c:pt idx="207">
                  <c:v>0.410308837890625</c:v>
                </c:pt>
                <c:pt idx="208">
                  <c:v>0.412750244140625</c:v>
                </c:pt>
                <c:pt idx="209">
                  <c:v>0.415191650390625</c:v>
                </c:pt>
                <c:pt idx="210">
                  <c:v>0.417633056640625</c:v>
                </c:pt>
                <c:pt idx="211">
                  <c:v>0.420074462890625</c:v>
                </c:pt>
                <c:pt idx="212">
                  <c:v>0.422515869140625</c:v>
                </c:pt>
                <c:pt idx="213">
                  <c:v>0.424957275390625</c:v>
                </c:pt>
                <c:pt idx="214">
                  <c:v>0.427398681640625</c:v>
                </c:pt>
                <c:pt idx="215">
                  <c:v>0.429840087890625</c:v>
                </c:pt>
                <c:pt idx="216">
                  <c:v>0.432281494140625</c:v>
                </c:pt>
                <c:pt idx="217">
                  <c:v>0.434722900390625</c:v>
                </c:pt>
                <c:pt idx="218">
                  <c:v>0.437164306640625</c:v>
                </c:pt>
                <c:pt idx="219">
                  <c:v>0.439605712890625</c:v>
                </c:pt>
                <c:pt idx="220">
                  <c:v>0.442047119140625</c:v>
                </c:pt>
                <c:pt idx="221">
                  <c:v>0.444488525390625</c:v>
                </c:pt>
                <c:pt idx="222">
                  <c:v>0.446929931640625</c:v>
                </c:pt>
                <c:pt idx="223">
                  <c:v>0.449371337890625</c:v>
                </c:pt>
                <c:pt idx="224">
                  <c:v>0.451812744140625</c:v>
                </c:pt>
                <c:pt idx="225">
                  <c:v>0.454254150390625</c:v>
                </c:pt>
                <c:pt idx="226">
                  <c:v>0.456695556640625</c:v>
                </c:pt>
                <c:pt idx="227">
                  <c:v>0.459136962890625</c:v>
                </c:pt>
                <c:pt idx="228">
                  <c:v>0.461578369140625</c:v>
                </c:pt>
                <c:pt idx="229">
                  <c:v>0.464019775390625</c:v>
                </c:pt>
                <c:pt idx="230">
                  <c:v>0.466461181640625</c:v>
                </c:pt>
                <c:pt idx="231">
                  <c:v>0.468902587890625</c:v>
                </c:pt>
                <c:pt idx="232">
                  <c:v>0.471343994140625</c:v>
                </c:pt>
                <c:pt idx="233">
                  <c:v>0.473785400390625</c:v>
                </c:pt>
                <c:pt idx="234">
                  <c:v>0.476226806640625</c:v>
                </c:pt>
                <c:pt idx="235">
                  <c:v>0.478668212890625</c:v>
                </c:pt>
                <c:pt idx="236">
                  <c:v>0.481109619140625</c:v>
                </c:pt>
                <c:pt idx="237">
                  <c:v>0.483551025390625</c:v>
                </c:pt>
                <c:pt idx="238">
                  <c:v>0.485992431640625</c:v>
                </c:pt>
                <c:pt idx="239">
                  <c:v>0.488433837890625</c:v>
                </c:pt>
                <c:pt idx="240">
                  <c:v>0.490875244140625</c:v>
                </c:pt>
                <c:pt idx="241">
                  <c:v>0.493316650390625</c:v>
                </c:pt>
                <c:pt idx="242">
                  <c:v>0.495758056640625</c:v>
                </c:pt>
                <c:pt idx="243">
                  <c:v>0.498199462890625</c:v>
                </c:pt>
                <c:pt idx="244">
                  <c:v>0.500640869140625</c:v>
                </c:pt>
                <c:pt idx="245">
                  <c:v>0.498199462890625</c:v>
                </c:pt>
                <c:pt idx="246">
                  <c:v>0.495758056640625</c:v>
                </c:pt>
                <c:pt idx="247">
                  <c:v>0.493316650390625</c:v>
                </c:pt>
                <c:pt idx="248">
                  <c:v>0.490875244140625</c:v>
                </c:pt>
                <c:pt idx="249">
                  <c:v>0.488433837890625</c:v>
                </c:pt>
                <c:pt idx="250">
                  <c:v>0.485992431640625</c:v>
                </c:pt>
                <c:pt idx="251">
                  <c:v>0.483551025390625</c:v>
                </c:pt>
                <c:pt idx="252">
                  <c:v>0.481109619140625</c:v>
                </c:pt>
                <c:pt idx="253">
                  <c:v>0.478668212890625</c:v>
                </c:pt>
                <c:pt idx="254">
                  <c:v>0.476226806640625</c:v>
                </c:pt>
                <c:pt idx="255">
                  <c:v>0.473785400390625</c:v>
                </c:pt>
                <c:pt idx="256">
                  <c:v>0.471343994140625</c:v>
                </c:pt>
                <c:pt idx="257">
                  <c:v>0.468902587890625</c:v>
                </c:pt>
                <c:pt idx="258">
                  <c:v>0.466461181640625</c:v>
                </c:pt>
                <c:pt idx="259">
                  <c:v>0.464019775390625</c:v>
                </c:pt>
                <c:pt idx="260">
                  <c:v>0.461578369140625</c:v>
                </c:pt>
                <c:pt idx="261">
                  <c:v>0.459136962890625</c:v>
                </c:pt>
                <c:pt idx="262">
                  <c:v>0.456695556640625</c:v>
                </c:pt>
                <c:pt idx="263">
                  <c:v>0.454254150390625</c:v>
                </c:pt>
                <c:pt idx="264">
                  <c:v>0.451812744140625</c:v>
                </c:pt>
                <c:pt idx="265">
                  <c:v>0.449371337890625</c:v>
                </c:pt>
                <c:pt idx="266">
                  <c:v>0.446929931640625</c:v>
                </c:pt>
                <c:pt idx="267">
                  <c:v>0.444488525390625</c:v>
                </c:pt>
                <c:pt idx="268">
                  <c:v>0.442047119140625</c:v>
                </c:pt>
                <c:pt idx="269">
                  <c:v>0.439605712890625</c:v>
                </c:pt>
                <c:pt idx="270">
                  <c:v>0.437164306640625</c:v>
                </c:pt>
                <c:pt idx="271">
                  <c:v>0.434722900390625</c:v>
                </c:pt>
                <c:pt idx="272">
                  <c:v>0.432281494140625</c:v>
                </c:pt>
                <c:pt idx="273">
                  <c:v>0.429840087890625</c:v>
                </c:pt>
                <c:pt idx="274">
                  <c:v>0.427398681640625</c:v>
                </c:pt>
                <c:pt idx="275">
                  <c:v>0.424957275390625</c:v>
                </c:pt>
                <c:pt idx="276">
                  <c:v>0.422515869140625</c:v>
                </c:pt>
                <c:pt idx="277">
                  <c:v>0.420074462890625</c:v>
                </c:pt>
                <c:pt idx="278">
                  <c:v>0.417633056640625</c:v>
                </c:pt>
                <c:pt idx="279">
                  <c:v>0.415191650390625</c:v>
                </c:pt>
                <c:pt idx="280">
                  <c:v>0.412750244140625</c:v>
                </c:pt>
                <c:pt idx="281">
                  <c:v>0.410308837890625</c:v>
                </c:pt>
                <c:pt idx="282">
                  <c:v>0.407867431640625</c:v>
                </c:pt>
                <c:pt idx="283">
                  <c:v>0.405426025390625</c:v>
                </c:pt>
                <c:pt idx="284">
                  <c:v>0.402984619140625</c:v>
                </c:pt>
                <c:pt idx="285">
                  <c:v>0.400543212890625</c:v>
                </c:pt>
                <c:pt idx="286">
                  <c:v>0.398101806640625</c:v>
                </c:pt>
                <c:pt idx="287">
                  <c:v>0.395660400390625</c:v>
                </c:pt>
                <c:pt idx="288">
                  <c:v>0.393218994140625</c:v>
                </c:pt>
                <c:pt idx="289">
                  <c:v>0.390777587890625</c:v>
                </c:pt>
                <c:pt idx="290">
                  <c:v>0.388336181640625</c:v>
                </c:pt>
                <c:pt idx="291">
                  <c:v>0.385894775390625</c:v>
                </c:pt>
                <c:pt idx="292">
                  <c:v>0.383453369140625</c:v>
                </c:pt>
                <c:pt idx="293">
                  <c:v>0.381011962890625</c:v>
                </c:pt>
                <c:pt idx="294">
                  <c:v>0.378570556640625</c:v>
                </c:pt>
                <c:pt idx="295">
                  <c:v>0.376129150390625</c:v>
                </c:pt>
                <c:pt idx="296">
                  <c:v>0.373687744140625</c:v>
                </c:pt>
                <c:pt idx="297">
                  <c:v>0.371246337890625</c:v>
                </c:pt>
                <c:pt idx="298">
                  <c:v>0.368804931640625</c:v>
                </c:pt>
                <c:pt idx="299">
                  <c:v>0.366363525390625</c:v>
                </c:pt>
                <c:pt idx="300">
                  <c:v>0.363922119140625</c:v>
                </c:pt>
                <c:pt idx="301">
                  <c:v>0.361480712890625</c:v>
                </c:pt>
                <c:pt idx="302">
                  <c:v>0.359039306640625</c:v>
                </c:pt>
                <c:pt idx="303">
                  <c:v>0.356597900390625</c:v>
                </c:pt>
                <c:pt idx="304">
                  <c:v>0.354156494140625</c:v>
                </c:pt>
                <c:pt idx="305">
                  <c:v>0.351715087890625</c:v>
                </c:pt>
                <c:pt idx="306">
                  <c:v>0.349273681640625</c:v>
                </c:pt>
                <c:pt idx="307">
                  <c:v>0.346832275390625</c:v>
                </c:pt>
                <c:pt idx="308">
                  <c:v>0.344390869140625</c:v>
                </c:pt>
                <c:pt idx="309">
                  <c:v>0.341949462890625</c:v>
                </c:pt>
                <c:pt idx="310">
                  <c:v>0.339508056640625</c:v>
                </c:pt>
                <c:pt idx="311">
                  <c:v>0.337066650390625</c:v>
                </c:pt>
                <c:pt idx="312">
                  <c:v>0.334625244140625</c:v>
                </c:pt>
                <c:pt idx="313">
                  <c:v>0.332183837890625</c:v>
                </c:pt>
                <c:pt idx="314">
                  <c:v>0.329742431640625</c:v>
                </c:pt>
                <c:pt idx="315">
                  <c:v>0.327301025390625</c:v>
                </c:pt>
                <c:pt idx="316">
                  <c:v>0.324859619140625</c:v>
                </c:pt>
                <c:pt idx="317">
                  <c:v>0.322418212890625</c:v>
                </c:pt>
                <c:pt idx="318">
                  <c:v>0.319976806640625</c:v>
                </c:pt>
                <c:pt idx="319">
                  <c:v>0.317535400390625</c:v>
                </c:pt>
                <c:pt idx="320">
                  <c:v>0.315093994140625</c:v>
                </c:pt>
                <c:pt idx="321">
                  <c:v>0.312652587890625</c:v>
                </c:pt>
                <c:pt idx="322">
                  <c:v>0.310211181640625</c:v>
                </c:pt>
                <c:pt idx="323">
                  <c:v>0.307769775390625</c:v>
                </c:pt>
                <c:pt idx="324">
                  <c:v>0.305328369140625</c:v>
                </c:pt>
                <c:pt idx="325">
                  <c:v>0.302886962890625</c:v>
                </c:pt>
                <c:pt idx="326">
                  <c:v>0.300445556640625</c:v>
                </c:pt>
                <c:pt idx="327">
                  <c:v>0.298004150390625</c:v>
                </c:pt>
                <c:pt idx="328">
                  <c:v>0.295562744140625</c:v>
                </c:pt>
                <c:pt idx="329">
                  <c:v>0.293121337890625</c:v>
                </c:pt>
                <c:pt idx="330">
                  <c:v>0.290679931640625</c:v>
                </c:pt>
                <c:pt idx="331">
                  <c:v>0.288238525390625</c:v>
                </c:pt>
                <c:pt idx="332">
                  <c:v>0.285797119140625</c:v>
                </c:pt>
                <c:pt idx="333">
                  <c:v>0.283355712890625</c:v>
                </c:pt>
                <c:pt idx="334">
                  <c:v>0.280914306640625</c:v>
                </c:pt>
                <c:pt idx="335">
                  <c:v>0.278472900390625</c:v>
                </c:pt>
                <c:pt idx="336">
                  <c:v>0.276031494140625</c:v>
                </c:pt>
                <c:pt idx="337">
                  <c:v>0.273590087890625</c:v>
                </c:pt>
                <c:pt idx="338">
                  <c:v>0.271148681640625</c:v>
                </c:pt>
                <c:pt idx="339">
                  <c:v>0.268707275390625</c:v>
                </c:pt>
                <c:pt idx="340">
                  <c:v>0.266265869140625</c:v>
                </c:pt>
                <c:pt idx="341">
                  <c:v>0.263824462890625</c:v>
                </c:pt>
                <c:pt idx="342">
                  <c:v>0.261383056640625</c:v>
                </c:pt>
                <c:pt idx="343">
                  <c:v>0.258941650390625</c:v>
                </c:pt>
                <c:pt idx="344">
                  <c:v>0.256500244140625</c:v>
                </c:pt>
                <c:pt idx="345">
                  <c:v>0.254058837890625</c:v>
                </c:pt>
                <c:pt idx="346">
                  <c:v>0.251617431640625</c:v>
                </c:pt>
                <c:pt idx="347">
                  <c:v>0.249176025390625</c:v>
                </c:pt>
                <c:pt idx="348">
                  <c:v>0.246734619140625</c:v>
                </c:pt>
                <c:pt idx="349">
                  <c:v>0.244293212890625</c:v>
                </c:pt>
                <c:pt idx="350">
                  <c:v>0.241851806640625</c:v>
                </c:pt>
                <c:pt idx="351">
                  <c:v>0.239410400390625</c:v>
                </c:pt>
                <c:pt idx="352">
                  <c:v>0.236968994140625</c:v>
                </c:pt>
                <c:pt idx="353">
                  <c:v>0.234527587890625</c:v>
                </c:pt>
                <c:pt idx="354">
                  <c:v>0.232086181640625</c:v>
                </c:pt>
                <c:pt idx="355">
                  <c:v>0.229644775390625</c:v>
                </c:pt>
                <c:pt idx="356">
                  <c:v>0.227203369140625</c:v>
                </c:pt>
                <c:pt idx="357">
                  <c:v>0.224761962890625</c:v>
                </c:pt>
                <c:pt idx="358">
                  <c:v>0.222320556640625</c:v>
                </c:pt>
                <c:pt idx="359">
                  <c:v>0.219879150390625</c:v>
                </c:pt>
                <c:pt idx="360">
                  <c:v>0.217437744140625</c:v>
                </c:pt>
                <c:pt idx="361">
                  <c:v>0.214996337890625</c:v>
                </c:pt>
                <c:pt idx="362">
                  <c:v>0.212554931640625</c:v>
                </c:pt>
                <c:pt idx="363">
                  <c:v>0.210113525390625</c:v>
                </c:pt>
                <c:pt idx="364">
                  <c:v>0.207672119140625</c:v>
                </c:pt>
                <c:pt idx="365">
                  <c:v>0.205230712890625</c:v>
                </c:pt>
                <c:pt idx="366">
                  <c:v>0.202789306640625</c:v>
                </c:pt>
                <c:pt idx="367">
                  <c:v>0.200347900390625</c:v>
                </c:pt>
                <c:pt idx="368">
                  <c:v>0.197906494140625</c:v>
                </c:pt>
                <c:pt idx="369">
                  <c:v>0.195465087890625</c:v>
                </c:pt>
                <c:pt idx="370">
                  <c:v>0.193023681640625</c:v>
                </c:pt>
                <c:pt idx="371">
                  <c:v>0.190582275390625</c:v>
                </c:pt>
                <c:pt idx="372">
                  <c:v>0.188140869140625</c:v>
                </c:pt>
                <c:pt idx="373">
                  <c:v>0.185699462890625</c:v>
                </c:pt>
                <c:pt idx="374">
                  <c:v>0.183258056640625</c:v>
                </c:pt>
                <c:pt idx="375">
                  <c:v>0.180816650390625</c:v>
                </c:pt>
                <c:pt idx="376">
                  <c:v>0.178375244140625</c:v>
                </c:pt>
                <c:pt idx="377">
                  <c:v>0.175933837890625</c:v>
                </c:pt>
                <c:pt idx="378">
                  <c:v>0.173492431640625</c:v>
                </c:pt>
                <c:pt idx="379">
                  <c:v>0.171051025390625</c:v>
                </c:pt>
                <c:pt idx="380">
                  <c:v>0.168609619140625</c:v>
                </c:pt>
                <c:pt idx="381">
                  <c:v>0.166168212890625</c:v>
                </c:pt>
                <c:pt idx="382">
                  <c:v>0.163726806640625</c:v>
                </c:pt>
                <c:pt idx="383">
                  <c:v>0.161285400390625</c:v>
                </c:pt>
                <c:pt idx="384">
                  <c:v>0.158843994140625</c:v>
                </c:pt>
                <c:pt idx="385">
                  <c:v>0.156402587890625</c:v>
                </c:pt>
                <c:pt idx="386">
                  <c:v>0.153961181640625</c:v>
                </c:pt>
                <c:pt idx="387">
                  <c:v>0.151519775390625</c:v>
                </c:pt>
                <c:pt idx="388">
                  <c:v>0.149078369140625</c:v>
                </c:pt>
                <c:pt idx="389">
                  <c:v>0.146636962890625</c:v>
                </c:pt>
                <c:pt idx="390">
                  <c:v>0.144195556640625</c:v>
                </c:pt>
                <c:pt idx="391">
                  <c:v>0.141754150390625</c:v>
                </c:pt>
                <c:pt idx="392">
                  <c:v>0.139312744140625</c:v>
                </c:pt>
                <c:pt idx="393">
                  <c:v>0.136871337890625</c:v>
                </c:pt>
                <c:pt idx="394">
                  <c:v>0.134429931640625</c:v>
                </c:pt>
                <c:pt idx="395">
                  <c:v>0.131988525390625</c:v>
                </c:pt>
                <c:pt idx="396">
                  <c:v>0.129547119140625</c:v>
                </c:pt>
                <c:pt idx="397">
                  <c:v>0.127105712890625</c:v>
                </c:pt>
                <c:pt idx="398">
                  <c:v>0.124664306640625</c:v>
                </c:pt>
                <c:pt idx="399">
                  <c:v>0.122222900390625</c:v>
                </c:pt>
                <c:pt idx="400">
                  <c:v>0.119781494140625</c:v>
                </c:pt>
                <c:pt idx="401">
                  <c:v>0.117340087890625</c:v>
                </c:pt>
                <c:pt idx="402">
                  <c:v>0.114898681640625</c:v>
                </c:pt>
                <c:pt idx="403">
                  <c:v>0.112457275390625</c:v>
                </c:pt>
                <c:pt idx="404">
                  <c:v>0.110015869140625</c:v>
                </c:pt>
                <c:pt idx="405">
                  <c:v>0.107574462890625</c:v>
                </c:pt>
                <c:pt idx="406">
                  <c:v>0.105133056640625</c:v>
                </c:pt>
                <c:pt idx="407">
                  <c:v>0.102691650390625</c:v>
                </c:pt>
                <c:pt idx="408">
                  <c:v>0.100250244140625</c:v>
                </c:pt>
                <c:pt idx="409">
                  <c:v>9.7808837890625E-2</c:v>
                </c:pt>
                <c:pt idx="410">
                  <c:v>9.5367431640625E-2</c:v>
                </c:pt>
                <c:pt idx="411">
                  <c:v>9.2926025390625E-2</c:v>
                </c:pt>
                <c:pt idx="412">
                  <c:v>9.0484619140625E-2</c:v>
                </c:pt>
                <c:pt idx="413">
                  <c:v>8.8043212890625E-2</c:v>
                </c:pt>
                <c:pt idx="414">
                  <c:v>8.5601806640625E-2</c:v>
                </c:pt>
                <c:pt idx="415">
                  <c:v>8.3160400390625E-2</c:v>
                </c:pt>
                <c:pt idx="416">
                  <c:v>8.0718994140625E-2</c:v>
                </c:pt>
                <c:pt idx="417">
                  <c:v>7.8277587890625E-2</c:v>
                </c:pt>
                <c:pt idx="418">
                  <c:v>7.5836181640625E-2</c:v>
                </c:pt>
                <c:pt idx="419">
                  <c:v>7.3394775390625E-2</c:v>
                </c:pt>
                <c:pt idx="420">
                  <c:v>7.0953369140625E-2</c:v>
                </c:pt>
                <c:pt idx="421">
                  <c:v>6.8511962890625E-2</c:v>
                </c:pt>
                <c:pt idx="422">
                  <c:v>6.6070556640625E-2</c:v>
                </c:pt>
                <c:pt idx="423">
                  <c:v>6.3629150390625E-2</c:v>
                </c:pt>
                <c:pt idx="424">
                  <c:v>6.1187744140625E-2</c:v>
                </c:pt>
                <c:pt idx="425">
                  <c:v>5.8746337890625E-2</c:v>
                </c:pt>
                <c:pt idx="426">
                  <c:v>5.6304931640625E-2</c:v>
                </c:pt>
                <c:pt idx="427">
                  <c:v>5.3863525390625E-2</c:v>
                </c:pt>
                <c:pt idx="428">
                  <c:v>5.1422119140625E-2</c:v>
                </c:pt>
                <c:pt idx="429">
                  <c:v>4.8980712890625E-2</c:v>
                </c:pt>
                <c:pt idx="430">
                  <c:v>4.6539306640625E-2</c:v>
                </c:pt>
                <c:pt idx="431">
                  <c:v>4.4097900390625E-2</c:v>
                </c:pt>
                <c:pt idx="432">
                  <c:v>4.1656494140625E-2</c:v>
                </c:pt>
                <c:pt idx="433">
                  <c:v>3.9215087890625E-2</c:v>
                </c:pt>
                <c:pt idx="434">
                  <c:v>3.6773681640625E-2</c:v>
                </c:pt>
                <c:pt idx="435">
                  <c:v>3.4332275390625E-2</c:v>
                </c:pt>
                <c:pt idx="436">
                  <c:v>3.1890869140625E-2</c:v>
                </c:pt>
                <c:pt idx="437">
                  <c:v>2.9449462890625E-2</c:v>
                </c:pt>
                <c:pt idx="438">
                  <c:v>2.7008056640625E-2</c:v>
                </c:pt>
                <c:pt idx="439">
                  <c:v>2.4566650390625E-2</c:v>
                </c:pt>
                <c:pt idx="440">
                  <c:v>2.2125244140625E-2</c:v>
                </c:pt>
                <c:pt idx="441">
                  <c:v>1.9683837890625E-2</c:v>
                </c:pt>
                <c:pt idx="442">
                  <c:v>1.7242431640625E-2</c:v>
                </c:pt>
                <c:pt idx="443">
                  <c:v>1.4801025390625E-2</c:v>
                </c:pt>
                <c:pt idx="444">
                  <c:v>1.2359619140625E-2</c:v>
                </c:pt>
                <c:pt idx="445">
                  <c:v>9.918212890625E-3</c:v>
                </c:pt>
                <c:pt idx="446">
                  <c:v>7.476806640625E-3</c:v>
                </c:pt>
                <c:pt idx="447">
                  <c:v>5.035400390625E-3</c:v>
                </c:pt>
                <c:pt idx="448">
                  <c:v>2.593994140625E-3</c:v>
                </c:pt>
                <c:pt idx="449">
                  <c:v>1.52587890625E-4</c:v>
                </c:pt>
                <c:pt idx="450">
                  <c:v>-2.288818359375E-3</c:v>
                </c:pt>
                <c:pt idx="451">
                  <c:v>-4.730224609375E-3</c:v>
                </c:pt>
                <c:pt idx="452">
                  <c:v>-7.171630859375E-3</c:v>
                </c:pt>
                <c:pt idx="453">
                  <c:v>-9.613037109375E-3</c:v>
                </c:pt>
                <c:pt idx="454">
                  <c:v>-1.2054443359375E-2</c:v>
                </c:pt>
                <c:pt idx="455">
                  <c:v>-1.4495849609375E-2</c:v>
                </c:pt>
                <c:pt idx="456">
                  <c:v>-1.6937255859375E-2</c:v>
                </c:pt>
                <c:pt idx="457">
                  <c:v>-1.9378662109375E-2</c:v>
                </c:pt>
                <c:pt idx="458">
                  <c:v>-2.1820068359375E-2</c:v>
                </c:pt>
                <c:pt idx="459">
                  <c:v>-2.4261474609375E-2</c:v>
                </c:pt>
                <c:pt idx="460">
                  <c:v>-2.6702880859375E-2</c:v>
                </c:pt>
                <c:pt idx="461">
                  <c:v>-2.9144287109375E-2</c:v>
                </c:pt>
                <c:pt idx="462">
                  <c:v>-3.1585693359375E-2</c:v>
                </c:pt>
                <c:pt idx="463">
                  <c:v>-3.4027099609375E-2</c:v>
                </c:pt>
                <c:pt idx="464">
                  <c:v>-3.6468505859375E-2</c:v>
                </c:pt>
                <c:pt idx="465">
                  <c:v>-3.8909912109375E-2</c:v>
                </c:pt>
                <c:pt idx="466">
                  <c:v>-4.1351318359375E-2</c:v>
                </c:pt>
                <c:pt idx="467">
                  <c:v>-4.3792724609375E-2</c:v>
                </c:pt>
                <c:pt idx="468">
                  <c:v>-4.6234130859375E-2</c:v>
                </c:pt>
                <c:pt idx="469">
                  <c:v>-4.8675537109375E-2</c:v>
                </c:pt>
                <c:pt idx="470">
                  <c:v>-5.1116943359375E-2</c:v>
                </c:pt>
                <c:pt idx="471">
                  <c:v>-5.3558349609375E-2</c:v>
                </c:pt>
                <c:pt idx="472">
                  <c:v>-5.5999755859375E-2</c:v>
                </c:pt>
                <c:pt idx="473">
                  <c:v>-5.8441162109375E-2</c:v>
                </c:pt>
                <c:pt idx="474">
                  <c:v>-6.0882568359375E-2</c:v>
                </c:pt>
                <c:pt idx="475">
                  <c:v>-6.3323974609375E-2</c:v>
                </c:pt>
                <c:pt idx="476">
                  <c:v>-6.5765380859375E-2</c:v>
                </c:pt>
                <c:pt idx="477">
                  <c:v>-6.8206787109375E-2</c:v>
                </c:pt>
                <c:pt idx="478">
                  <c:v>-7.0648193359375E-2</c:v>
                </c:pt>
                <c:pt idx="479">
                  <c:v>-7.3089599609375E-2</c:v>
                </c:pt>
                <c:pt idx="480">
                  <c:v>-7.5531005859375E-2</c:v>
                </c:pt>
                <c:pt idx="481">
                  <c:v>-7.7972412109375E-2</c:v>
                </c:pt>
                <c:pt idx="482">
                  <c:v>-8.0413818359375E-2</c:v>
                </c:pt>
                <c:pt idx="483">
                  <c:v>-8.2855224609375E-2</c:v>
                </c:pt>
                <c:pt idx="484">
                  <c:v>-8.5296630859375E-2</c:v>
                </c:pt>
                <c:pt idx="485">
                  <c:v>-8.7738037109375E-2</c:v>
                </c:pt>
                <c:pt idx="486">
                  <c:v>-9.0179443359375E-2</c:v>
                </c:pt>
                <c:pt idx="487">
                  <c:v>-9.2620849609375E-2</c:v>
                </c:pt>
                <c:pt idx="488">
                  <c:v>-9.5062255859375E-2</c:v>
                </c:pt>
                <c:pt idx="489">
                  <c:v>-9.7503662109375E-2</c:v>
                </c:pt>
              </c:numCache>
            </c:numRef>
          </c:xVal>
          <c:yVal>
            <c:numRef>
              <c:f>comparision!$E$2:$E$491</c:f>
              <c:numCache>
                <c:formatCode>General</c:formatCode>
                <c:ptCount val="490"/>
                <c:pt idx="0">
                  <c:v>-17.431640625</c:v>
                </c:pt>
                <c:pt idx="1">
                  <c:v>-16.36962890625</c:v>
                </c:pt>
                <c:pt idx="2">
                  <c:v>-15.585327148437502</c:v>
                </c:pt>
                <c:pt idx="3">
                  <c:v>-15.008544921875</c:v>
                </c:pt>
                <c:pt idx="4">
                  <c:v>-14.465332031250002</c:v>
                </c:pt>
                <c:pt idx="5">
                  <c:v>-14.016723632812502</c:v>
                </c:pt>
                <c:pt idx="6">
                  <c:v>-13.632202148437502</c:v>
                </c:pt>
                <c:pt idx="7">
                  <c:v>-13.2720947265625</c:v>
                </c:pt>
                <c:pt idx="8">
                  <c:v>-12.9638671875</c:v>
                </c:pt>
                <c:pt idx="9">
                  <c:v>-12.677001953125002</c:v>
                </c:pt>
                <c:pt idx="10">
                  <c:v>-12.4267578125</c:v>
                </c:pt>
                <c:pt idx="11">
                  <c:v>-12.188720703125002</c:v>
                </c:pt>
                <c:pt idx="12">
                  <c:v>-11.9384765625</c:v>
                </c:pt>
                <c:pt idx="13">
                  <c:v>-11.7218017578125</c:v>
                </c:pt>
                <c:pt idx="14">
                  <c:v>-11.526489257812502</c:v>
                </c:pt>
                <c:pt idx="15">
                  <c:v>-11.334228515625</c:v>
                </c:pt>
                <c:pt idx="16">
                  <c:v>-11.163330078125</c:v>
                </c:pt>
                <c:pt idx="17">
                  <c:v>-10.974121093750002</c:v>
                </c:pt>
                <c:pt idx="18">
                  <c:v>-10.803222656250002</c:v>
                </c:pt>
                <c:pt idx="19">
                  <c:v>-10.675048828125</c:v>
                </c:pt>
                <c:pt idx="20">
                  <c:v>-10.5072021484375</c:v>
                </c:pt>
                <c:pt idx="21">
                  <c:v>-10.369873046875</c:v>
                </c:pt>
                <c:pt idx="22">
                  <c:v>-10.211181640625</c:v>
                </c:pt>
                <c:pt idx="23">
                  <c:v>-10.0982666015625</c:v>
                </c:pt>
                <c:pt idx="24">
                  <c:v>-9.954833984375</c:v>
                </c:pt>
                <c:pt idx="25">
                  <c:v>-9.844970703125</c:v>
                </c:pt>
                <c:pt idx="26">
                  <c:v>-9.7137451171875</c:v>
                </c:pt>
                <c:pt idx="27">
                  <c:v>-9.613037109375</c:v>
                </c:pt>
                <c:pt idx="28">
                  <c:v>-9.490966796875</c:v>
                </c:pt>
                <c:pt idx="29">
                  <c:v>-9.381103515625</c:v>
                </c:pt>
                <c:pt idx="30">
                  <c:v>-9.271240234375</c:v>
                </c:pt>
                <c:pt idx="31">
                  <c:v>-9.1766357421875</c:v>
                </c:pt>
                <c:pt idx="32">
                  <c:v>-9.0667724609375018</c:v>
                </c:pt>
                <c:pt idx="33">
                  <c:v>-8.9874267578125018</c:v>
                </c:pt>
                <c:pt idx="34">
                  <c:v>-8.8897705078125</c:v>
                </c:pt>
                <c:pt idx="35">
                  <c:v>-8.8134765625</c:v>
                </c:pt>
                <c:pt idx="36">
                  <c:v>-8.7127685546875018</c:v>
                </c:pt>
                <c:pt idx="37">
                  <c:v>-8.63037109375</c:v>
                </c:pt>
                <c:pt idx="38">
                  <c:v>-8.5601806640625</c:v>
                </c:pt>
                <c:pt idx="39">
                  <c:v>-8.4686279296875</c:v>
                </c:pt>
                <c:pt idx="40">
                  <c:v>-8.3953857421875</c:v>
                </c:pt>
                <c:pt idx="41">
                  <c:v>-8.3038330078125</c:v>
                </c:pt>
                <c:pt idx="42">
                  <c:v>-8.2366943359375</c:v>
                </c:pt>
                <c:pt idx="43">
                  <c:v>-8.1817626953125</c:v>
                </c:pt>
                <c:pt idx="44">
                  <c:v>-8.1115722656250018</c:v>
                </c:pt>
                <c:pt idx="45">
                  <c:v>-8.0291748046875</c:v>
                </c:pt>
                <c:pt idx="46">
                  <c:v>-7.9833984375</c:v>
                </c:pt>
                <c:pt idx="47">
                  <c:v>-7.9071044921875</c:v>
                </c:pt>
                <c:pt idx="48">
                  <c:v>-7.8491210937500009</c:v>
                </c:pt>
                <c:pt idx="49">
                  <c:v>-7.8033447265625009</c:v>
                </c:pt>
                <c:pt idx="50">
                  <c:v>-7.7239990234375018</c:v>
                </c:pt>
                <c:pt idx="51">
                  <c:v>-7.6660156250000009</c:v>
                </c:pt>
                <c:pt idx="52">
                  <c:v>-7.6141357421875009</c:v>
                </c:pt>
                <c:pt idx="53">
                  <c:v>-7.5592041015625009</c:v>
                </c:pt>
                <c:pt idx="54">
                  <c:v>-7.4798583984375</c:v>
                </c:pt>
                <c:pt idx="55">
                  <c:v>-7.4523925781250009</c:v>
                </c:pt>
                <c:pt idx="56">
                  <c:v>-7.3760986328125009</c:v>
                </c:pt>
                <c:pt idx="57">
                  <c:v>-7.3272705078125</c:v>
                </c:pt>
                <c:pt idx="58">
                  <c:v>-7.2692871093750009</c:v>
                </c:pt>
                <c:pt idx="59">
                  <c:v>-7.2235107421875009</c:v>
                </c:pt>
                <c:pt idx="60">
                  <c:v>-7.1563720703125</c:v>
                </c:pt>
                <c:pt idx="61">
                  <c:v>-7.1044921875</c:v>
                </c:pt>
                <c:pt idx="62">
                  <c:v>-7.0587158203125</c:v>
                </c:pt>
                <c:pt idx="63">
                  <c:v>-6.9946289062500009</c:v>
                </c:pt>
                <c:pt idx="64">
                  <c:v>-6.9183349609375</c:v>
                </c:pt>
                <c:pt idx="65">
                  <c:v>-6.866455078125</c:v>
                </c:pt>
                <c:pt idx="66">
                  <c:v>-6.8084716796875009</c:v>
                </c:pt>
                <c:pt idx="67">
                  <c:v>-6.75048828125</c:v>
                </c:pt>
                <c:pt idx="68">
                  <c:v>-6.6619873046875009</c:v>
                </c:pt>
                <c:pt idx="69">
                  <c:v>-6.5979003906250009</c:v>
                </c:pt>
                <c:pt idx="70">
                  <c:v>-6.5002441406250009</c:v>
                </c:pt>
                <c:pt idx="71">
                  <c:v>-6.4331054687500009</c:v>
                </c:pt>
                <c:pt idx="72">
                  <c:v>-6.3537597656250009</c:v>
                </c:pt>
                <c:pt idx="73">
                  <c:v>-6.2530517578125009</c:v>
                </c:pt>
                <c:pt idx="74">
                  <c:v>-6.16455078125</c:v>
                </c:pt>
                <c:pt idx="75">
                  <c:v>-6.0699462890625009</c:v>
                </c:pt>
                <c:pt idx="76">
                  <c:v>-5.9661865234375</c:v>
                </c:pt>
                <c:pt idx="77">
                  <c:v>-5.8502197265625</c:v>
                </c:pt>
                <c:pt idx="78">
                  <c:v>-5.7281494140625</c:v>
                </c:pt>
                <c:pt idx="79">
                  <c:v>-5.60302734375</c:v>
                </c:pt>
                <c:pt idx="80">
                  <c:v>-5.4626464843750009</c:v>
                </c:pt>
                <c:pt idx="81">
                  <c:v>-5.2978515625</c:v>
                </c:pt>
                <c:pt idx="82">
                  <c:v>-5.1300048828125009</c:v>
                </c:pt>
                <c:pt idx="83">
                  <c:v>-4.9652099609375</c:v>
                </c:pt>
                <c:pt idx="84">
                  <c:v>-4.7698974609375009</c:v>
                </c:pt>
                <c:pt idx="85">
                  <c:v>-4.5745849609375</c:v>
                </c:pt>
                <c:pt idx="86">
                  <c:v>-4.34173583984375</c:v>
                </c:pt>
                <c:pt idx="87">
                  <c:v>-4.111328125</c:v>
                </c:pt>
                <c:pt idx="88">
                  <c:v>-3.8494873046875</c:v>
                </c:pt>
                <c:pt idx="89">
                  <c:v>-3.5742187500000004</c:v>
                </c:pt>
                <c:pt idx="90">
                  <c:v>-3.27789306640625</c:v>
                </c:pt>
                <c:pt idx="91">
                  <c:v>-2.96356201171875</c:v>
                </c:pt>
                <c:pt idx="92">
                  <c:v>-2.606201171875</c:v>
                </c:pt>
                <c:pt idx="93">
                  <c:v>-2.2149658203125</c:v>
                </c:pt>
                <c:pt idx="94">
                  <c:v>-1.8054199218750002</c:v>
                </c:pt>
                <c:pt idx="95">
                  <c:v>-1.3455200195312502</c:v>
                </c:pt>
                <c:pt idx="96">
                  <c:v>-0.88439941406250011</c:v>
                </c:pt>
                <c:pt idx="97">
                  <c:v>-0.34912109375</c:v>
                </c:pt>
                <c:pt idx="98">
                  <c:v>0.21850585937500003</c:v>
                </c:pt>
                <c:pt idx="99">
                  <c:v>0.8154296875</c:v>
                </c:pt>
                <c:pt idx="100">
                  <c:v>1.47125244140625</c:v>
                </c:pt>
                <c:pt idx="101">
                  <c:v>2.1771240234375</c:v>
                </c:pt>
                <c:pt idx="102">
                  <c:v>2.9431152343750004</c:v>
                </c:pt>
                <c:pt idx="103">
                  <c:v>3.736572265625</c:v>
                </c:pt>
                <c:pt idx="104">
                  <c:v>4.6478271484375009</c:v>
                </c:pt>
                <c:pt idx="105">
                  <c:v>5.5633544921875009</c:v>
                </c:pt>
                <c:pt idx="106">
                  <c:v>6.5673828125000009</c:v>
                </c:pt>
                <c:pt idx="107">
                  <c:v>7.6232910156250009</c:v>
                </c:pt>
                <c:pt idx="108">
                  <c:v>8.7677001953125</c:v>
                </c:pt>
                <c:pt idx="109">
                  <c:v>9.9884033203125018</c:v>
                </c:pt>
                <c:pt idx="110">
                  <c:v>11.276245117187502</c:v>
                </c:pt>
                <c:pt idx="111">
                  <c:v>12.615966796875002</c:v>
                </c:pt>
                <c:pt idx="112">
                  <c:v>14.050292968750002</c:v>
                </c:pt>
                <c:pt idx="113">
                  <c:v>15.570068359375</c:v>
                </c:pt>
                <c:pt idx="114">
                  <c:v>17.1539306640625</c:v>
                </c:pt>
                <c:pt idx="115">
                  <c:v>18.798828125000004</c:v>
                </c:pt>
                <c:pt idx="116">
                  <c:v>20.532226562500004</c:v>
                </c:pt>
                <c:pt idx="117">
                  <c:v>22.3297119140625</c:v>
                </c:pt>
                <c:pt idx="118">
                  <c:v>24.20654296875</c:v>
                </c:pt>
                <c:pt idx="119">
                  <c:v>26.129150390625004</c:v>
                </c:pt>
                <c:pt idx="120">
                  <c:v>28.13720703125</c:v>
                </c:pt>
                <c:pt idx="121">
                  <c:v>30.169677734375</c:v>
                </c:pt>
                <c:pt idx="122">
                  <c:v>32.281494140625</c:v>
                </c:pt>
                <c:pt idx="123">
                  <c:v>34.3841552734375</c:v>
                </c:pt>
                <c:pt idx="124">
                  <c:v>36.578369140625</c:v>
                </c:pt>
                <c:pt idx="125">
                  <c:v>38.775634765625</c:v>
                </c:pt>
                <c:pt idx="126">
                  <c:v>40.9515380859375</c:v>
                </c:pt>
                <c:pt idx="127">
                  <c:v>43.157958984375007</c:v>
                </c:pt>
                <c:pt idx="128">
                  <c:v>45.358276367187507</c:v>
                </c:pt>
                <c:pt idx="129">
                  <c:v>47.55859375</c:v>
                </c:pt>
                <c:pt idx="130">
                  <c:v>49.652099609375</c:v>
                </c:pt>
                <c:pt idx="131">
                  <c:v>51.788330078125</c:v>
                </c:pt>
                <c:pt idx="132">
                  <c:v>53.8330078125</c:v>
                </c:pt>
                <c:pt idx="133">
                  <c:v>55.84716796875</c:v>
                </c:pt>
                <c:pt idx="134">
                  <c:v>57.769775390625</c:v>
                </c:pt>
                <c:pt idx="135">
                  <c:v>59.661865234375</c:v>
                </c:pt>
                <c:pt idx="136">
                  <c:v>61.4013671875</c:v>
                </c:pt>
                <c:pt idx="137">
                  <c:v>63.049316406250007</c:v>
                </c:pt>
                <c:pt idx="138">
                  <c:v>64.544677734375</c:v>
                </c:pt>
                <c:pt idx="139">
                  <c:v>65.948486328125</c:v>
                </c:pt>
                <c:pt idx="140">
                  <c:v>67.19970703125</c:v>
                </c:pt>
                <c:pt idx="141">
                  <c:v>68.359375</c:v>
                </c:pt>
                <c:pt idx="142">
                  <c:v>69.335937500000014</c:v>
                </c:pt>
                <c:pt idx="143">
                  <c:v>70.159912109375</c:v>
                </c:pt>
                <c:pt idx="144">
                  <c:v>70.892333984375</c:v>
                </c:pt>
                <c:pt idx="145">
                  <c:v>71.47216796875</c:v>
                </c:pt>
                <c:pt idx="146">
                  <c:v>71.868896484375</c:v>
                </c:pt>
                <c:pt idx="147">
                  <c:v>72.143554687500014</c:v>
                </c:pt>
                <c:pt idx="148">
                  <c:v>72.296142578125</c:v>
                </c:pt>
                <c:pt idx="149">
                  <c:v>72.296142578125</c:v>
                </c:pt>
                <c:pt idx="150">
                  <c:v>72.20458984375</c:v>
                </c:pt>
                <c:pt idx="151">
                  <c:v>71.96044921875</c:v>
                </c:pt>
                <c:pt idx="152">
                  <c:v>71.655273437500014</c:v>
                </c:pt>
                <c:pt idx="153">
                  <c:v>71.22802734375</c:v>
                </c:pt>
                <c:pt idx="154">
                  <c:v>70.73974609375</c:v>
                </c:pt>
                <c:pt idx="155">
                  <c:v>70.12939453125</c:v>
                </c:pt>
                <c:pt idx="156">
                  <c:v>69.51904296875</c:v>
                </c:pt>
                <c:pt idx="157">
                  <c:v>68.78662109375</c:v>
                </c:pt>
                <c:pt idx="158">
                  <c:v>68.023681640625</c:v>
                </c:pt>
                <c:pt idx="159">
                  <c:v>67.230224609375014</c:v>
                </c:pt>
                <c:pt idx="160">
                  <c:v>66.40625</c:v>
                </c:pt>
                <c:pt idx="161">
                  <c:v>65.5517578125</c:v>
                </c:pt>
                <c:pt idx="162">
                  <c:v>64.666748046875</c:v>
                </c:pt>
                <c:pt idx="163">
                  <c:v>63.781738281250007</c:v>
                </c:pt>
                <c:pt idx="164">
                  <c:v>62.896728515625</c:v>
                </c:pt>
                <c:pt idx="165">
                  <c:v>62.042236328125</c:v>
                </c:pt>
                <c:pt idx="166">
                  <c:v>61.126708984375</c:v>
                </c:pt>
                <c:pt idx="167">
                  <c:v>60.272216796875</c:v>
                </c:pt>
                <c:pt idx="168">
                  <c:v>59.387207031250007</c:v>
                </c:pt>
                <c:pt idx="169">
                  <c:v>58.532714843750007</c:v>
                </c:pt>
                <c:pt idx="170">
                  <c:v>57.678222656250007</c:v>
                </c:pt>
                <c:pt idx="171">
                  <c:v>56.82373046875</c:v>
                </c:pt>
                <c:pt idx="172">
                  <c:v>56.0302734375</c:v>
                </c:pt>
                <c:pt idx="173">
                  <c:v>55.23681640625</c:v>
                </c:pt>
                <c:pt idx="174">
                  <c:v>54.443359375</c:v>
                </c:pt>
                <c:pt idx="175">
                  <c:v>53.680419921875007</c:v>
                </c:pt>
                <c:pt idx="176">
                  <c:v>52.947998046875</c:v>
                </c:pt>
                <c:pt idx="177">
                  <c:v>52.215576171875</c:v>
                </c:pt>
                <c:pt idx="178">
                  <c:v>51.544189453125</c:v>
                </c:pt>
                <c:pt idx="179">
                  <c:v>50.842285156250007</c:v>
                </c:pt>
                <c:pt idx="180">
                  <c:v>50.170898437500007</c:v>
                </c:pt>
                <c:pt idx="181">
                  <c:v>49.530029296875</c:v>
                </c:pt>
                <c:pt idx="182">
                  <c:v>48.928833007812507</c:v>
                </c:pt>
                <c:pt idx="183">
                  <c:v>48.312377929687507</c:v>
                </c:pt>
                <c:pt idx="184">
                  <c:v>47.74169921875</c:v>
                </c:pt>
                <c:pt idx="185">
                  <c:v>47.1649169921875</c:v>
                </c:pt>
                <c:pt idx="186">
                  <c:v>46.624755859375</c:v>
                </c:pt>
                <c:pt idx="187">
                  <c:v>46.0784912109375</c:v>
                </c:pt>
                <c:pt idx="188">
                  <c:v>45.5596923828125</c:v>
                </c:pt>
                <c:pt idx="189">
                  <c:v>45.059204101562507</c:v>
                </c:pt>
                <c:pt idx="190">
                  <c:v>44.570922851562507</c:v>
                </c:pt>
                <c:pt idx="191">
                  <c:v>44.091796875</c:v>
                </c:pt>
                <c:pt idx="192">
                  <c:v>43.6248779296875</c:v>
                </c:pt>
                <c:pt idx="193">
                  <c:v>43.170166015625</c:v>
                </c:pt>
                <c:pt idx="194">
                  <c:v>42.7490234375</c:v>
                </c:pt>
                <c:pt idx="195">
                  <c:v>42.3248291015625</c:v>
                </c:pt>
                <c:pt idx="196">
                  <c:v>41.93115234375</c:v>
                </c:pt>
                <c:pt idx="197">
                  <c:v>41.5191650390625</c:v>
                </c:pt>
                <c:pt idx="198">
                  <c:v>41.131591796875</c:v>
                </c:pt>
                <c:pt idx="199">
                  <c:v>40.756225585937507</c:v>
                </c:pt>
                <c:pt idx="200">
                  <c:v>40.39306640625</c:v>
                </c:pt>
                <c:pt idx="201">
                  <c:v>40.0421142578125</c:v>
                </c:pt>
                <c:pt idx="202">
                  <c:v>39.712524414062507</c:v>
                </c:pt>
                <c:pt idx="203">
                  <c:v>39.3524169921875</c:v>
                </c:pt>
                <c:pt idx="204">
                  <c:v>39.044189453125</c:v>
                </c:pt>
                <c:pt idx="205">
                  <c:v>38.720703125000007</c:v>
                </c:pt>
                <c:pt idx="206">
                  <c:v>38.415527343750007</c:v>
                </c:pt>
                <c:pt idx="207">
                  <c:v>38.107299804687507</c:v>
                </c:pt>
                <c:pt idx="208">
                  <c:v>37.8173828125</c:v>
                </c:pt>
                <c:pt idx="209">
                  <c:v>37.5396728515625</c:v>
                </c:pt>
                <c:pt idx="210">
                  <c:v>37.261962890625</c:v>
                </c:pt>
                <c:pt idx="211">
                  <c:v>36.996459960937507</c:v>
                </c:pt>
                <c:pt idx="212">
                  <c:v>36.7431640625</c:v>
                </c:pt>
                <c:pt idx="213">
                  <c:v>36.4715576171875</c:v>
                </c:pt>
                <c:pt idx="214">
                  <c:v>36.248779296875</c:v>
                </c:pt>
                <c:pt idx="215">
                  <c:v>35.99853515625</c:v>
                </c:pt>
                <c:pt idx="216">
                  <c:v>35.766601562500007</c:v>
                </c:pt>
                <c:pt idx="217">
                  <c:v>35.528564453125007</c:v>
                </c:pt>
                <c:pt idx="218">
                  <c:v>35.3118896484375</c:v>
                </c:pt>
                <c:pt idx="219">
                  <c:v>35.089111328125007</c:v>
                </c:pt>
                <c:pt idx="220">
                  <c:v>34.8785400390625</c:v>
                </c:pt>
                <c:pt idx="221">
                  <c:v>34.68017578125</c:v>
                </c:pt>
                <c:pt idx="222">
                  <c:v>34.478759765625007</c:v>
                </c:pt>
                <c:pt idx="223">
                  <c:v>34.2864990234375</c:v>
                </c:pt>
                <c:pt idx="224">
                  <c:v>34.103393554687507</c:v>
                </c:pt>
                <c:pt idx="225">
                  <c:v>33.9111328125</c:v>
                </c:pt>
                <c:pt idx="226">
                  <c:v>33.7493896484375</c:v>
                </c:pt>
                <c:pt idx="227">
                  <c:v>33.5662841796875</c:v>
                </c:pt>
                <c:pt idx="228">
                  <c:v>33.404541015625</c:v>
                </c:pt>
                <c:pt idx="229">
                  <c:v>33.245849609375007</c:v>
                </c:pt>
                <c:pt idx="230">
                  <c:v>33.0841064453125</c:v>
                </c:pt>
                <c:pt idx="231">
                  <c:v>32.9315185546875</c:v>
                </c:pt>
                <c:pt idx="232">
                  <c:v>32.7911376953125</c:v>
                </c:pt>
                <c:pt idx="233">
                  <c:v>32.65380859375</c:v>
                </c:pt>
                <c:pt idx="234">
                  <c:v>32.5225830078125</c:v>
                </c:pt>
                <c:pt idx="235">
                  <c:v>32.373046875</c:v>
                </c:pt>
                <c:pt idx="236">
                  <c:v>32.257080078125007</c:v>
                </c:pt>
                <c:pt idx="237">
                  <c:v>32.1319580078125</c:v>
                </c:pt>
                <c:pt idx="238">
                  <c:v>32.022094726562507</c:v>
                </c:pt>
                <c:pt idx="239">
                  <c:v>31.903076171875004</c:v>
                </c:pt>
                <c:pt idx="240">
                  <c:v>31.8084716796875</c:v>
                </c:pt>
                <c:pt idx="241">
                  <c:v>31.719970703125004</c:v>
                </c:pt>
                <c:pt idx="242">
                  <c:v>31.6162109375</c:v>
                </c:pt>
                <c:pt idx="243">
                  <c:v>31.5093994140625</c:v>
                </c:pt>
                <c:pt idx="244">
                  <c:v>31.4300537109375</c:v>
                </c:pt>
                <c:pt idx="245">
                  <c:v>30.11474609375</c:v>
                </c:pt>
                <c:pt idx="246">
                  <c:v>29.446411132812504</c:v>
                </c:pt>
                <c:pt idx="247">
                  <c:v>28.9337158203125</c:v>
                </c:pt>
                <c:pt idx="248">
                  <c:v>28.5125732421875</c:v>
                </c:pt>
                <c:pt idx="249">
                  <c:v>28.1341552734375</c:v>
                </c:pt>
                <c:pt idx="250">
                  <c:v>27.819824218750004</c:v>
                </c:pt>
                <c:pt idx="251">
                  <c:v>27.508544921875004</c:v>
                </c:pt>
                <c:pt idx="252">
                  <c:v>27.236938476562504</c:v>
                </c:pt>
                <c:pt idx="253">
                  <c:v>26.9775390625</c:v>
                </c:pt>
                <c:pt idx="254">
                  <c:v>26.742553710937504</c:v>
                </c:pt>
                <c:pt idx="255">
                  <c:v>26.5167236328125</c:v>
                </c:pt>
                <c:pt idx="256">
                  <c:v>26.2969970703125</c:v>
                </c:pt>
                <c:pt idx="257">
                  <c:v>26.0894775390625</c:v>
                </c:pt>
                <c:pt idx="258">
                  <c:v>25.8941650390625</c:v>
                </c:pt>
                <c:pt idx="259">
                  <c:v>25.698852539062504</c:v>
                </c:pt>
                <c:pt idx="260">
                  <c:v>25.52490234375</c:v>
                </c:pt>
                <c:pt idx="261">
                  <c:v>25.335693359375</c:v>
                </c:pt>
                <c:pt idx="262">
                  <c:v>25.1678466796875</c:v>
                </c:pt>
                <c:pt idx="263">
                  <c:v>25.0030517578125</c:v>
                </c:pt>
                <c:pt idx="264">
                  <c:v>24.8504638671875</c:v>
                </c:pt>
                <c:pt idx="265">
                  <c:v>24.69482421875</c:v>
                </c:pt>
                <c:pt idx="266">
                  <c:v>24.5452880859375</c:v>
                </c:pt>
                <c:pt idx="267">
                  <c:v>24.3927001953125</c:v>
                </c:pt>
                <c:pt idx="268">
                  <c:v>24.249267578125004</c:v>
                </c:pt>
                <c:pt idx="269">
                  <c:v>24.093627929687504</c:v>
                </c:pt>
                <c:pt idx="270">
                  <c:v>23.971557617187504</c:v>
                </c:pt>
                <c:pt idx="271">
                  <c:v>23.825073242187504</c:v>
                </c:pt>
                <c:pt idx="272">
                  <c:v>23.681640625</c:v>
                </c:pt>
                <c:pt idx="273">
                  <c:v>23.553466796875</c:v>
                </c:pt>
                <c:pt idx="274">
                  <c:v>23.4100341796875</c:v>
                </c:pt>
                <c:pt idx="275">
                  <c:v>23.2818603515625</c:v>
                </c:pt>
                <c:pt idx="276">
                  <c:v>23.141479492187504</c:v>
                </c:pt>
                <c:pt idx="277">
                  <c:v>23.0377197265625</c:v>
                </c:pt>
                <c:pt idx="278">
                  <c:v>22.906494140625</c:v>
                </c:pt>
                <c:pt idx="279">
                  <c:v>22.7630615234375</c:v>
                </c:pt>
                <c:pt idx="280">
                  <c:v>22.6470947265625</c:v>
                </c:pt>
                <c:pt idx="281">
                  <c:v>22.5189208984375</c:v>
                </c:pt>
                <c:pt idx="282">
                  <c:v>22.402954101562504</c:v>
                </c:pt>
                <c:pt idx="283">
                  <c:v>22.271728515625</c:v>
                </c:pt>
                <c:pt idx="284">
                  <c:v>22.1435546875</c:v>
                </c:pt>
                <c:pt idx="285">
                  <c:v>22.021484375</c:v>
                </c:pt>
                <c:pt idx="286">
                  <c:v>21.8994140625</c:v>
                </c:pt>
                <c:pt idx="287">
                  <c:v>21.76513671875</c:v>
                </c:pt>
                <c:pt idx="288">
                  <c:v>21.6461181640625</c:v>
                </c:pt>
                <c:pt idx="289">
                  <c:v>21.502685546875</c:v>
                </c:pt>
                <c:pt idx="290">
                  <c:v>21.3714599609375</c:v>
                </c:pt>
                <c:pt idx="291">
                  <c:v>21.2554931640625</c:v>
                </c:pt>
                <c:pt idx="292">
                  <c:v>21.10595703125</c:v>
                </c:pt>
                <c:pt idx="293">
                  <c:v>20.9686279296875</c:v>
                </c:pt>
                <c:pt idx="294">
                  <c:v>20.834350585937504</c:v>
                </c:pt>
                <c:pt idx="295">
                  <c:v>20.703125</c:v>
                </c:pt>
                <c:pt idx="296">
                  <c:v>20.5535888671875</c:v>
                </c:pt>
                <c:pt idx="297">
                  <c:v>20.4010009765625</c:v>
                </c:pt>
                <c:pt idx="298">
                  <c:v>20.254516601562504</c:v>
                </c:pt>
                <c:pt idx="299">
                  <c:v>20.0927734375</c:v>
                </c:pt>
                <c:pt idx="300">
                  <c:v>19.927978515625</c:v>
                </c:pt>
                <c:pt idx="301">
                  <c:v>19.7479248046875</c:v>
                </c:pt>
                <c:pt idx="302">
                  <c:v>19.580078125000004</c:v>
                </c:pt>
                <c:pt idx="303">
                  <c:v>19.39697265625</c:v>
                </c:pt>
                <c:pt idx="304">
                  <c:v>19.20166015625</c:v>
                </c:pt>
                <c:pt idx="305">
                  <c:v>19.000244140625</c:v>
                </c:pt>
                <c:pt idx="306">
                  <c:v>18.792724609375</c:v>
                </c:pt>
                <c:pt idx="307">
                  <c:v>18.563842773437504</c:v>
                </c:pt>
                <c:pt idx="308">
                  <c:v>18.3258056640625</c:v>
                </c:pt>
                <c:pt idx="309">
                  <c:v>18.0877685546875</c:v>
                </c:pt>
                <c:pt idx="310">
                  <c:v>17.8192138671875</c:v>
                </c:pt>
                <c:pt idx="311">
                  <c:v>17.5537109375</c:v>
                </c:pt>
                <c:pt idx="312">
                  <c:v>17.2454833984375</c:v>
                </c:pt>
                <c:pt idx="313">
                  <c:v>16.937255859375</c:v>
                </c:pt>
                <c:pt idx="314">
                  <c:v>16.607666015625</c:v>
                </c:pt>
                <c:pt idx="315">
                  <c:v>16.241455078125</c:v>
                </c:pt>
                <c:pt idx="316">
                  <c:v>15.850830078125</c:v>
                </c:pt>
                <c:pt idx="317">
                  <c:v>15.457153320312502</c:v>
                </c:pt>
                <c:pt idx="318">
                  <c:v>15.0238037109375</c:v>
                </c:pt>
                <c:pt idx="319">
                  <c:v>14.56298828125</c:v>
                </c:pt>
                <c:pt idx="320">
                  <c:v>14.062500000000002</c:v>
                </c:pt>
                <c:pt idx="321">
                  <c:v>13.5162353515625</c:v>
                </c:pt>
                <c:pt idx="322">
                  <c:v>12.927246093750002</c:v>
                </c:pt>
                <c:pt idx="323">
                  <c:v>12.3291015625</c:v>
                </c:pt>
                <c:pt idx="324">
                  <c:v>11.6729736328125</c:v>
                </c:pt>
                <c:pt idx="325">
                  <c:v>10.9619140625</c:v>
                </c:pt>
                <c:pt idx="326">
                  <c:v>10.2264404296875</c:v>
                </c:pt>
                <c:pt idx="327">
                  <c:v>9.4177246093750018</c:v>
                </c:pt>
                <c:pt idx="328">
                  <c:v>8.563232421875</c:v>
                </c:pt>
                <c:pt idx="329">
                  <c:v>7.6416015625</c:v>
                </c:pt>
                <c:pt idx="330">
                  <c:v>6.6619873046875009</c:v>
                </c:pt>
                <c:pt idx="331">
                  <c:v>5.615234375</c:v>
                </c:pt>
                <c:pt idx="332">
                  <c:v>4.5257568359375009</c:v>
                </c:pt>
                <c:pt idx="333">
                  <c:v>3.3526611328125004</c:v>
                </c:pt>
                <c:pt idx="334">
                  <c:v>2.11578369140625</c:v>
                </c:pt>
                <c:pt idx="335">
                  <c:v>0.77514648437500011</c:v>
                </c:pt>
                <c:pt idx="336">
                  <c:v>-0.61401367187500011</c:v>
                </c:pt>
                <c:pt idx="337">
                  <c:v>-2.0831298828125</c:v>
                </c:pt>
                <c:pt idx="338">
                  <c:v>-3.61114501953125</c:v>
                </c:pt>
                <c:pt idx="339">
                  <c:v>-5.23681640625</c:v>
                </c:pt>
                <c:pt idx="340">
                  <c:v>-6.9366455078125009</c:v>
                </c:pt>
                <c:pt idx="341">
                  <c:v>-8.6883544921875</c:v>
                </c:pt>
                <c:pt idx="342">
                  <c:v>-10.507202148437502</c:v>
                </c:pt>
                <c:pt idx="343">
                  <c:v>-12.417602539062502</c:v>
                </c:pt>
                <c:pt idx="344">
                  <c:v>-14.401245117187502</c:v>
                </c:pt>
                <c:pt idx="345">
                  <c:v>-16.433715820312504</c:v>
                </c:pt>
                <c:pt idx="346">
                  <c:v>-18.496704101562504</c:v>
                </c:pt>
                <c:pt idx="347">
                  <c:v>-20.6390380859375</c:v>
                </c:pt>
                <c:pt idx="348">
                  <c:v>-22.799682617187504</c:v>
                </c:pt>
                <c:pt idx="349">
                  <c:v>-25.021362304687504</c:v>
                </c:pt>
                <c:pt idx="350">
                  <c:v>-27.224731445312504</c:v>
                </c:pt>
                <c:pt idx="351">
                  <c:v>-29.4586181640625</c:v>
                </c:pt>
                <c:pt idx="352">
                  <c:v>-31.719970703125004</c:v>
                </c:pt>
                <c:pt idx="353">
                  <c:v>-34.0057373046875</c:v>
                </c:pt>
                <c:pt idx="354">
                  <c:v>-36.279296875</c:v>
                </c:pt>
                <c:pt idx="355">
                  <c:v>-38.4552001953125</c:v>
                </c:pt>
                <c:pt idx="356">
                  <c:v>-40.606689453125</c:v>
                </c:pt>
                <c:pt idx="357">
                  <c:v>-42.721557617187507</c:v>
                </c:pt>
                <c:pt idx="358">
                  <c:v>-44.7357177734375</c:v>
                </c:pt>
                <c:pt idx="359">
                  <c:v>-46.725463867187507</c:v>
                </c:pt>
                <c:pt idx="360">
                  <c:v>-48.6114501953125</c:v>
                </c:pt>
                <c:pt idx="361">
                  <c:v>-50.415039062500007</c:v>
                </c:pt>
                <c:pt idx="362">
                  <c:v>-52.093505859375</c:v>
                </c:pt>
                <c:pt idx="363">
                  <c:v>-53.680419921875007</c:v>
                </c:pt>
                <c:pt idx="364">
                  <c:v>-55.11474609375</c:v>
                </c:pt>
                <c:pt idx="365">
                  <c:v>-56.45751953125</c:v>
                </c:pt>
                <c:pt idx="366">
                  <c:v>-57.617187500000007</c:v>
                </c:pt>
                <c:pt idx="367">
                  <c:v>-58.685302734375</c:v>
                </c:pt>
                <c:pt idx="368">
                  <c:v>-59.570312500000007</c:v>
                </c:pt>
                <c:pt idx="369">
                  <c:v>-60.333251953125</c:v>
                </c:pt>
                <c:pt idx="370">
                  <c:v>-60.943603515625</c:v>
                </c:pt>
                <c:pt idx="371">
                  <c:v>-61.4013671875</c:v>
                </c:pt>
                <c:pt idx="372">
                  <c:v>-61.737060546875007</c:v>
                </c:pt>
                <c:pt idx="373">
                  <c:v>-61.920166015625</c:v>
                </c:pt>
                <c:pt idx="374">
                  <c:v>-61.950683593750007</c:v>
                </c:pt>
                <c:pt idx="375">
                  <c:v>-61.920166015625</c:v>
                </c:pt>
                <c:pt idx="376">
                  <c:v>-61.737060546875007</c:v>
                </c:pt>
                <c:pt idx="377">
                  <c:v>-61.462402343750007</c:v>
                </c:pt>
                <c:pt idx="378">
                  <c:v>-61.065673828125</c:v>
                </c:pt>
                <c:pt idx="379">
                  <c:v>-60.577392578125</c:v>
                </c:pt>
                <c:pt idx="380">
                  <c:v>-60.028076171875</c:v>
                </c:pt>
                <c:pt idx="381">
                  <c:v>-59.417724609375</c:v>
                </c:pt>
                <c:pt idx="382">
                  <c:v>-58.715820312500007</c:v>
                </c:pt>
                <c:pt idx="383">
                  <c:v>-58.013916015625</c:v>
                </c:pt>
                <c:pt idx="384">
                  <c:v>-57.2509765625</c:v>
                </c:pt>
                <c:pt idx="385">
                  <c:v>-56.45751953125</c:v>
                </c:pt>
                <c:pt idx="386">
                  <c:v>-55.633544921875007</c:v>
                </c:pt>
                <c:pt idx="387">
                  <c:v>-54.779052734375007</c:v>
                </c:pt>
                <c:pt idx="388">
                  <c:v>-53.924560546875007</c:v>
                </c:pt>
                <c:pt idx="389">
                  <c:v>-53.070068359375</c:v>
                </c:pt>
                <c:pt idx="390">
                  <c:v>-52.215576171875</c:v>
                </c:pt>
                <c:pt idx="391">
                  <c:v>-51.330566406250007</c:v>
                </c:pt>
                <c:pt idx="392">
                  <c:v>-50.506591796875</c:v>
                </c:pt>
                <c:pt idx="393">
                  <c:v>-49.652099609375</c:v>
                </c:pt>
                <c:pt idx="394">
                  <c:v>-48.818969726562507</c:v>
                </c:pt>
                <c:pt idx="395">
                  <c:v>-48.010253906250007</c:v>
                </c:pt>
                <c:pt idx="396">
                  <c:v>-47.204589843750007</c:v>
                </c:pt>
                <c:pt idx="397">
                  <c:v>-46.429443359375</c:v>
                </c:pt>
                <c:pt idx="398">
                  <c:v>-45.6573486328125</c:v>
                </c:pt>
                <c:pt idx="399">
                  <c:v>-44.937133789062507</c:v>
                </c:pt>
                <c:pt idx="400">
                  <c:v>-44.192504882812507</c:v>
                </c:pt>
                <c:pt idx="401">
                  <c:v>-43.518066406250007</c:v>
                </c:pt>
                <c:pt idx="402">
                  <c:v>-42.816162109375</c:v>
                </c:pt>
                <c:pt idx="403">
                  <c:v>-42.144775390625</c:v>
                </c:pt>
                <c:pt idx="404">
                  <c:v>-41.5252685546875</c:v>
                </c:pt>
                <c:pt idx="405">
                  <c:v>-40.899658203125</c:v>
                </c:pt>
                <c:pt idx="406">
                  <c:v>-40.3106689453125</c:v>
                </c:pt>
                <c:pt idx="407">
                  <c:v>-39.709472656250007</c:v>
                </c:pt>
                <c:pt idx="408">
                  <c:v>-39.166259765625</c:v>
                </c:pt>
                <c:pt idx="409">
                  <c:v>-38.6260986328125</c:v>
                </c:pt>
                <c:pt idx="410">
                  <c:v>-38.0828857421875</c:v>
                </c:pt>
                <c:pt idx="411">
                  <c:v>-37.5946044921875</c:v>
                </c:pt>
                <c:pt idx="412">
                  <c:v>-37.109375</c:v>
                </c:pt>
                <c:pt idx="413">
                  <c:v>-36.6485595703125</c:v>
                </c:pt>
                <c:pt idx="414">
                  <c:v>-36.181640625</c:v>
                </c:pt>
                <c:pt idx="415">
                  <c:v>-35.7421875</c:v>
                </c:pt>
                <c:pt idx="416">
                  <c:v>-35.321044921875</c:v>
                </c:pt>
                <c:pt idx="417">
                  <c:v>-34.902954101562507</c:v>
                </c:pt>
                <c:pt idx="418">
                  <c:v>-34.5123291015625</c:v>
                </c:pt>
                <c:pt idx="419">
                  <c:v>-34.1278076171875</c:v>
                </c:pt>
                <c:pt idx="420">
                  <c:v>-33.7554931640625</c:v>
                </c:pt>
                <c:pt idx="421">
                  <c:v>-33.41064453125</c:v>
                </c:pt>
                <c:pt idx="422">
                  <c:v>-33.0718994140625</c:v>
                </c:pt>
                <c:pt idx="423">
                  <c:v>-32.7362060546875</c:v>
                </c:pt>
                <c:pt idx="424">
                  <c:v>-32.415771484375</c:v>
                </c:pt>
                <c:pt idx="425">
                  <c:v>-32.0953369140625</c:v>
                </c:pt>
                <c:pt idx="426">
                  <c:v>-31.79931640625</c:v>
                </c:pt>
                <c:pt idx="427">
                  <c:v>-31.512451171875</c:v>
                </c:pt>
                <c:pt idx="428">
                  <c:v>-31.234741210937504</c:v>
                </c:pt>
                <c:pt idx="429">
                  <c:v>-30.966186523437504</c:v>
                </c:pt>
                <c:pt idx="430">
                  <c:v>-30.70068359375</c:v>
                </c:pt>
                <c:pt idx="431">
                  <c:v>-30.4443359375</c:v>
                </c:pt>
                <c:pt idx="432">
                  <c:v>-30.2001953125</c:v>
                </c:pt>
                <c:pt idx="433">
                  <c:v>-29.98046875</c:v>
                </c:pt>
                <c:pt idx="434">
                  <c:v>-29.736328125</c:v>
                </c:pt>
                <c:pt idx="435">
                  <c:v>-29.5257568359375</c:v>
                </c:pt>
                <c:pt idx="436">
                  <c:v>-29.302978515625</c:v>
                </c:pt>
                <c:pt idx="437">
                  <c:v>-29.08935546875</c:v>
                </c:pt>
                <c:pt idx="438">
                  <c:v>-28.900146484375004</c:v>
                </c:pt>
                <c:pt idx="439">
                  <c:v>-28.69873046875</c:v>
                </c:pt>
                <c:pt idx="440">
                  <c:v>-28.5186767578125</c:v>
                </c:pt>
                <c:pt idx="441">
                  <c:v>-28.341674804687504</c:v>
                </c:pt>
                <c:pt idx="442">
                  <c:v>-28.1646728515625</c:v>
                </c:pt>
                <c:pt idx="443">
                  <c:v>-27.9937744140625</c:v>
                </c:pt>
                <c:pt idx="444">
                  <c:v>-27.8411865234375</c:v>
                </c:pt>
                <c:pt idx="445">
                  <c:v>-27.664184570312504</c:v>
                </c:pt>
                <c:pt idx="446">
                  <c:v>-27.511596679687504</c:v>
                </c:pt>
                <c:pt idx="447">
                  <c:v>-27.3681640625</c:v>
                </c:pt>
                <c:pt idx="448">
                  <c:v>-27.2186279296875</c:v>
                </c:pt>
                <c:pt idx="449">
                  <c:v>-27.084350585937504</c:v>
                </c:pt>
                <c:pt idx="450">
                  <c:v>-26.91650390625</c:v>
                </c:pt>
                <c:pt idx="451">
                  <c:v>-26.7852783203125</c:v>
                </c:pt>
                <c:pt idx="452">
                  <c:v>-26.678466796875004</c:v>
                </c:pt>
                <c:pt idx="453">
                  <c:v>-26.5472412109375</c:v>
                </c:pt>
                <c:pt idx="454">
                  <c:v>-26.406860351562504</c:v>
                </c:pt>
                <c:pt idx="455">
                  <c:v>-26.2908935546875</c:v>
                </c:pt>
                <c:pt idx="456">
                  <c:v>-26.1962890625</c:v>
                </c:pt>
                <c:pt idx="457">
                  <c:v>-26.071166992187504</c:v>
                </c:pt>
                <c:pt idx="458">
                  <c:v>-25.9521484375</c:v>
                </c:pt>
                <c:pt idx="459">
                  <c:v>-25.8270263671875</c:v>
                </c:pt>
                <c:pt idx="460">
                  <c:v>-25.723266601562504</c:v>
                </c:pt>
                <c:pt idx="461">
                  <c:v>-25.631713867187504</c:v>
                </c:pt>
                <c:pt idx="462">
                  <c:v>-25.531005859375</c:v>
                </c:pt>
                <c:pt idx="463">
                  <c:v>-25.448608398437504</c:v>
                </c:pt>
                <c:pt idx="464">
                  <c:v>-25.341796875</c:v>
                </c:pt>
                <c:pt idx="465">
                  <c:v>-25.274658203125</c:v>
                </c:pt>
                <c:pt idx="466">
                  <c:v>-25.164794921875</c:v>
                </c:pt>
                <c:pt idx="467">
                  <c:v>-25.082397460937504</c:v>
                </c:pt>
                <c:pt idx="468">
                  <c:v>-24.9786376953125</c:v>
                </c:pt>
                <c:pt idx="469">
                  <c:v>-24.893188476562504</c:v>
                </c:pt>
                <c:pt idx="470">
                  <c:v>-24.8565673828125</c:v>
                </c:pt>
                <c:pt idx="471">
                  <c:v>-24.755859375</c:v>
                </c:pt>
                <c:pt idx="472">
                  <c:v>-24.69482421875</c:v>
                </c:pt>
                <c:pt idx="473">
                  <c:v>-24.618530273437504</c:v>
                </c:pt>
                <c:pt idx="474">
                  <c:v>-24.5452880859375</c:v>
                </c:pt>
                <c:pt idx="475">
                  <c:v>-24.4720458984375</c:v>
                </c:pt>
                <c:pt idx="476">
                  <c:v>-24.420166015625</c:v>
                </c:pt>
                <c:pt idx="477">
                  <c:v>-24.343872070312504</c:v>
                </c:pt>
                <c:pt idx="478">
                  <c:v>-24.285888671875004</c:v>
                </c:pt>
                <c:pt idx="479">
                  <c:v>-24.224853515625004</c:v>
                </c:pt>
                <c:pt idx="480">
                  <c:v>-24.18212890625</c:v>
                </c:pt>
                <c:pt idx="481">
                  <c:v>-24.133300781250004</c:v>
                </c:pt>
                <c:pt idx="482">
                  <c:v>-24.078369140625</c:v>
                </c:pt>
                <c:pt idx="483">
                  <c:v>-24.0447998046875</c:v>
                </c:pt>
                <c:pt idx="484">
                  <c:v>-23.98681640625</c:v>
                </c:pt>
                <c:pt idx="485">
                  <c:v>-23.9501953125</c:v>
                </c:pt>
                <c:pt idx="486">
                  <c:v>-23.8983154296875</c:v>
                </c:pt>
                <c:pt idx="487">
                  <c:v>-23.8739013671875</c:v>
                </c:pt>
                <c:pt idx="488">
                  <c:v>-23.858642578125</c:v>
                </c:pt>
                <c:pt idx="489">
                  <c:v>-23.825073242187504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9674-4B61-BE69-29093F531A6E}"/>
            </c:ext>
          </c:extLst>
        </c:ser>
        <c:ser>
          <c:idx val="4"/>
          <c:order val="4"/>
          <c:tx>
            <c:strRef>
              <c:f>comparision!$F$1</c:f>
              <c:strCache>
                <c:ptCount val="1"/>
                <c:pt idx="0">
                  <c:v>8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comparision!$A$2:$A$491</c:f>
              <c:numCache>
                <c:formatCode>General</c:formatCode>
                <c:ptCount val="490"/>
                <c:pt idx="0">
                  <c:v>-9.5062255859375E-2</c:v>
                </c:pt>
                <c:pt idx="1">
                  <c:v>-9.2620849609375E-2</c:v>
                </c:pt>
                <c:pt idx="2">
                  <c:v>-9.0179443359375E-2</c:v>
                </c:pt>
                <c:pt idx="3">
                  <c:v>-8.7738037109375E-2</c:v>
                </c:pt>
                <c:pt idx="4">
                  <c:v>-8.5296630859375E-2</c:v>
                </c:pt>
                <c:pt idx="5">
                  <c:v>-8.2855224609375E-2</c:v>
                </c:pt>
                <c:pt idx="6">
                  <c:v>-8.0413818359375E-2</c:v>
                </c:pt>
                <c:pt idx="7">
                  <c:v>-7.7972412109375E-2</c:v>
                </c:pt>
                <c:pt idx="8">
                  <c:v>-7.5531005859375E-2</c:v>
                </c:pt>
                <c:pt idx="9">
                  <c:v>-7.3089599609375E-2</c:v>
                </c:pt>
                <c:pt idx="10">
                  <c:v>-7.0648193359375E-2</c:v>
                </c:pt>
                <c:pt idx="11">
                  <c:v>-6.8206787109375E-2</c:v>
                </c:pt>
                <c:pt idx="12">
                  <c:v>-6.5765380859375E-2</c:v>
                </c:pt>
                <c:pt idx="13">
                  <c:v>-6.3323974609375E-2</c:v>
                </c:pt>
                <c:pt idx="14">
                  <c:v>-6.0882568359375E-2</c:v>
                </c:pt>
                <c:pt idx="15">
                  <c:v>-5.8441162109375E-2</c:v>
                </c:pt>
                <c:pt idx="16">
                  <c:v>-5.5999755859375E-2</c:v>
                </c:pt>
                <c:pt idx="17">
                  <c:v>-5.3558349609375E-2</c:v>
                </c:pt>
                <c:pt idx="18">
                  <c:v>-5.1116943359375E-2</c:v>
                </c:pt>
                <c:pt idx="19">
                  <c:v>-4.8675537109375E-2</c:v>
                </c:pt>
                <c:pt idx="20">
                  <c:v>-4.6234130859375E-2</c:v>
                </c:pt>
                <c:pt idx="21">
                  <c:v>-4.3792724609375E-2</c:v>
                </c:pt>
                <c:pt idx="22">
                  <c:v>-4.1351318359375E-2</c:v>
                </c:pt>
                <c:pt idx="23">
                  <c:v>-3.8909912109375E-2</c:v>
                </c:pt>
                <c:pt idx="24">
                  <c:v>-3.6468505859375E-2</c:v>
                </c:pt>
                <c:pt idx="25">
                  <c:v>-3.4027099609375E-2</c:v>
                </c:pt>
                <c:pt idx="26">
                  <c:v>-3.1585693359375E-2</c:v>
                </c:pt>
                <c:pt idx="27">
                  <c:v>-2.9144287109375E-2</c:v>
                </c:pt>
                <c:pt idx="28">
                  <c:v>-2.6702880859375E-2</c:v>
                </c:pt>
                <c:pt idx="29">
                  <c:v>-2.4261474609375E-2</c:v>
                </c:pt>
                <c:pt idx="30">
                  <c:v>-2.1820068359375E-2</c:v>
                </c:pt>
                <c:pt idx="31">
                  <c:v>-1.9378662109375E-2</c:v>
                </c:pt>
                <c:pt idx="32">
                  <c:v>-1.6937255859375E-2</c:v>
                </c:pt>
                <c:pt idx="33">
                  <c:v>-1.4495849609375E-2</c:v>
                </c:pt>
                <c:pt idx="34">
                  <c:v>-1.2054443359375E-2</c:v>
                </c:pt>
                <c:pt idx="35">
                  <c:v>-9.613037109375E-3</c:v>
                </c:pt>
                <c:pt idx="36">
                  <c:v>-7.171630859375E-3</c:v>
                </c:pt>
                <c:pt idx="37">
                  <c:v>-4.730224609375E-3</c:v>
                </c:pt>
                <c:pt idx="38">
                  <c:v>-2.288818359375E-3</c:v>
                </c:pt>
                <c:pt idx="39">
                  <c:v>1.52587890625E-4</c:v>
                </c:pt>
                <c:pt idx="40">
                  <c:v>2.593994140625E-3</c:v>
                </c:pt>
                <c:pt idx="41">
                  <c:v>5.035400390625E-3</c:v>
                </c:pt>
                <c:pt idx="42">
                  <c:v>7.476806640625E-3</c:v>
                </c:pt>
                <c:pt idx="43">
                  <c:v>9.918212890625E-3</c:v>
                </c:pt>
                <c:pt idx="44">
                  <c:v>1.2359619140625E-2</c:v>
                </c:pt>
                <c:pt idx="45">
                  <c:v>1.4801025390625E-2</c:v>
                </c:pt>
                <c:pt idx="46">
                  <c:v>1.7242431640625E-2</c:v>
                </c:pt>
                <c:pt idx="47">
                  <c:v>1.9683837890625E-2</c:v>
                </c:pt>
                <c:pt idx="48">
                  <c:v>2.2125244140625E-2</c:v>
                </c:pt>
                <c:pt idx="49">
                  <c:v>2.4566650390625E-2</c:v>
                </c:pt>
                <c:pt idx="50">
                  <c:v>2.7008056640625E-2</c:v>
                </c:pt>
                <c:pt idx="51">
                  <c:v>2.9449462890625E-2</c:v>
                </c:pt>
                <c:pt idx="52">
                  <c:v>3.1890869140625E-2</c:v>
                </c:pt>
                <c:pt idx="53">
                  <c:v>3.4332275390625E-2</c:v>
                </c:pt>
                <c:pt idx="54">
                  <c:v>3.6773681640625E-2</c:v>
                </c:pt>
                <c:pt idx="55">
                  <c:v>3.9215087890625E-2</c:v>
                </c:pt>
                <c:pt idx="56">
                  <c:v>4.1656494140625E-2</c:v>
                </c:pt>
                <c:pt idx="57">
                  <c:v>4.4097900390625E-2</c:v>
                </c:pt>
                <c:pt idx="58">
                  <c:v>4.6539306640625E-2</c:v>
                </c:pt>
                <c:pt idx="59">
                  <c:v>4.8980712890625E-2</c:v>
                </c:pt>
                <c:pt idx="60">
                  <c:v>5.1422119140625E-2</c:v>
                </c:pt>
                <c:pt idx="61">
                  <c:v>5.3863525390625E-2</c:v>
                </c:pt>
                <c:pt idx="62">
                  <c:v>5.6304931640625E-2</c:v>
                </c:pt>
                <c:pt idx="63">
                  <c:v>5.8746337890625E-2</c:v>
                </c:pt>
                <c:pt idx="64">
                  <c:v>6.1187744140625E-2</c:v>
                </c:pt>
                <c:pt idx="65">
                  <c:v>6.3629150390625E-2</c:v>
                </c:pt>
                <c:pt idx="66">
                  <c:v>6.6070556640625E-2</c:v>
                </c:pt>
                <c:pt idx="67">
                  <c:v>6.8511962890625E-2</c:v>
                </c:pt>
                <c:pt idx="68">
                  <c:v>7.0953369140625E-2</c:v>
                </c:pt>
                <c:pt idx="69">
                  <c:v>7.3394775390625E-2</c:v>
                </c:pt>
                <c:pt idx="70">
                  <c:v>7.5836181640625E-2</c:v>
                </c:pt>
                <c:pt idx="71">
                  <c:v>7.8277587890625E-2</c:v>
                </c:pt>
                <c:pt idx="72">
                  <c:v>8.0718994140625E-2</c:v>
                </c:pt>
                <c:pt idx="73">
                  <c:v>8.3160400390625E-2</c:v>
                </c:pt>
                <c:pt idx="74">
                  <c:v>8.5601806640625E-2</c:v>
                </c:pt>
                <c:pt idx="75">
                  <c:v>8.8043212890625E-2</c:v>
                </c:pt>
                <c:pt idx="76">
                  <c:v>9.0484619140625E-2</c:v>
                </c:pt>
                <c:pt idx="77">
                  <c:v>9.2926025390625E-2</c:v>
                </c:pt>
                <c:pt idx="78">
                  <c:v>9.5367431640625E-2</c:v>
                </c:pt>
                <c:pt idx="79">
                  <c:v>9.7808837890625E-2</c:v>
                </c:pt>
                <c:pt idx="80">
                  <c:v>0.100250244140625</c:v>
                </c:pt>
                <c:pt idx="81">
                  <c:v>0.102691650390625</c:v>
                </c:pt>
                <c:pt idx="82">
                  <c:v>0.105133056640625</c:v>
                </c:pt>
                <c:pt idx="83">
                  <c:v>0.107574462890625</c:v>
                </c:pt>
                <c:pt idx="84">
                  <c:v>0.110015869140625</c:v>
                </c:pt>
                <c:pt idx="85">
                  <c:v>0.112457275390625</c:v>
                </c:pt>
                <c:pt idx="86">
                  <c:v>0.114898681640625</c:v>
                </c:pt>
                <c:pt idx="87">
                  <c:v>0.117340087890625</c:v>
                </c:pt>
                <c:pt idx="88">
                  <c:v>0.119781494140625</c:v>
                </c:pt>
                <c:pt idx="89">
                  <c:v>0.122222900390625</c:v>
                </c:pt>
                <c:pt idx="90">
                  <c:v>0.124664306640625</c:v>
                </c:pt>
                <c:pt idx="91">
                  <c:v>0.127105712890625</c:v>
                </c:pt>
                <c:pt idx="92">
                  <c:v>0.129547119140625</c:v>
                </c:pt>
                <c:pt idx="93">
                  <c:v>0.131988525390625</c:v>
                </c:pt>
                <c:pt idx="94">
                  <c:v>0.134429931640625</c:v>
                </c:pt>
                <c:pt idx="95">
                  <c:v>0.136871337890625</c:v>
                </c:pt>
                <c:pt idx="96">
                  <c:v>0.139312744140625</c:v>
                </c:pt>
                <c:pt idx="97">
                  <c:v>0.141754150390625</c:v>
                </c:pt>
                <c:pt idx="98">
                  <c:v>0.144195556640625</c:v>
                </c:pt>
                <c:pt idx="99">
                  <c:v>0.146636962890625</c:v>
                </c:pt>
                <c:pt idx="100">
                  <c:v>0.149078369140625</c:v>
                </c:pt>
                <c:pt idx="101">
                  <c:v>0.151519775390625</c:v>
                </c:pt>
                <c:pt idx="102">
                  <c:v>0.153961181640625</c:v>
                </c:pt>
                <c:pt idx="103">
                  <c:v>0.156402587890625</c:v>
                </c:pt>
                <c:pt idx="104">
                  <c:v>0.158843994140625</c:v>
                </c:pt>
                <c:pt idx="105">
                  <c:v>0.161285400390625</c:v>
                </c:pt>
                <c:pt idx="106">
                  <c:v>0.163726806640625</c:v>
                </c:pt>
                <c:pt idx="107">
                  <c:v>0.166168212890625</c:v>
                </c:pt>
                <c:pt idx="108">
                  <c:v>0.168609619140625</c:v>
                </c:pt>
                <c:pt idx="109">
                  <c:v>0.171051025390625</c:v>
                </c:pt>
                <c:pt idx="110">
                  <c:v>0.173492431640625</c:v>
                </c:pt>
                <c:pt idx="111">
                  <c:v>0.175933837890625</c:v>
                </c:pt>
                <c:pt idx="112">
                  <c:v>0.178375244140625</c:v>
                </c:pt>
                <c:pt idx="113">
                  <c:v>0.180816650390625</c:v>
                </c:pt>
                <c:pt idx="114">
                  <c:v>0.183258056640625</c:v>
                </c:pt>
                <c:pt idx="115">
                  <c:v>0.185699462890625</c:v>
                </c:pt>
                <c:pt idx="116">
                  <c:v>0.188140869140625</c:v>
                </c:pt>
                <c:pt idx="117">
                  <c:v>0.190582275390625</c:v>
                </c:pt>
                <c:pt idx="118">
                  <c:v>0.193023681640625</c:v>
                </c:pt>
                <c:pt idx="119">
                  <c:v>0.195465087890625</c:v>
                </c:pt>
                <c:pt idx="120">
                  <c:v>0.197906494140625</c:v>
                </c:pt>
                <c:pt idx="121">
                  <c:v>0.200347900390625</c:v>
                </c:pt>
                <c:pt idx="122">
                  <c:v>0.202789306640625</c:v>
                </c:pt>
                <c:pt idx="123">
                  <c:v>0.205230712890625</c:v>
                </c:pt>
                <c:pt idx="124">
                  <c:v>0.207672119140625</c:v>
                </c:pt>
                <c:pt idx="125">
                  <c:v>0.210113525390625</c:v>
                </c:pt>
                <c:pt idx="126">
                  <c:v>0.212554931640625</c:v>
                </c:pt>
                <c:pt idx="127">
                  <c:v>0.214996337890625</c:v>
                </c:pt>
                <c:pt idx="128">
                  <c:v>0.217437744140625</c:v>
                </c:pt>
                <c:pt idx="129">
                  <c:v>0.219879150390625</c:v>
                </c:pt>
                <c:pt idx="130">
                  <c:v>0.222320556640625</c:v>
                </c:pt>
                <c:pt idx="131">
                  <c:v>0.224761962890625</c:v>
                </c:pt>
                <c:pt idx="132">
                  <c:v>0.227203369140625</c:v>
                </c:pt>
                <c:pt idx="133">
                  <c:v>0.229644775390625</c:v>
                </c:pt>
                <c:pt idx="134">
                  <c:v>0.232086181640625</c:v>
                </c:pt>
                <c:pt idx="135">
                  <c:v>0.234527587890625</c:v>
                </c:pt>
                <c:pt idx="136">
                  <c:v>0.236968994140625</c:v>
                </c:pt>
                <c:pt idx="137">
                  <c:v>0.239410400390625</c:v>
                </c:pt>
                <c:pt idx="138">
                  <c:v>0.241851806640625</c:v>
                </c:pt>
                <c:pt idx="139">
                  <c:v>0.244293212890625</c:v>
                </c:pt>
                <c:pt idx="140">
                  <c:v>0.246734619140625</c:v>
                </c:pt>
                <c:pt idx="141">
                  <c:v>0.249176025390625</c:v>
                </c:pt>
                <c:pt idx="142">
                  <c:v>0.251617431640625</c:v>
                </c:pt>
                <c:pt idx="143">
                  <c:v>0.254058837890625</c:v>
                </c:pt>
                <c:pt idx="144">
                  <c:v>0.256500244140625</c:v>
                </c:pt>
                <c:pt idx="145">
                  <c:v>0.258941650390625</c:v>
                </c:pt>
                <c:pt idx="146">
                  <c:v>0.261383056640625</c:v>
                </c:pt>
                <c:pt idx="147">
                  <c:v>0.263824462890625</c:v>
                </c:pt>
                <c:pt idx="148">
                  <c:v>0.266265869140625</c:v>
                </c:pt>
                <c:pt idx="149">
                  <c:v>0.268707275390625</c:v>
                </c:pt>
                <c:pt idx="150">
                  <c:v>0.271148681640625</c:v>
                </c:pt>
                <c:pt idx="151">
                  <c:v>0.273590087890625</c:v>
                </c:pt>
                <c:pt idx="152">
                  <c:v>0.276031494140625</c:v>
                </c:pt>
                <c:pt idx="153">
                  <c:v>0.278472900390625</c:v>
                </c:pt>
                <c:pt idx="154">
                  <c:v>0.280914306640625</c:v>
                </c:pt>
                <c:pt idx="155">
                  <c:v>0.283355712890625</c:v>
                </c:pt>
                <c:pt idx="156">
                  <c:v>0.285797119140625</c:v>
                </c:pt>
                <c:pt idx="157">
                  <c:v>0.288238525390625</c:v>
                </c:pt>
                <c:pt idx="158">
                  <c:v>0.290679931640625</c:v>
                </c:pt>
                <c:pt idx="159">
                  <c:v>0.293121337890625</c:v>
                </c:pt>
                <c:pt idx="160">
                  <c:v>0.295562744140625</c:v>
                </c:pt>
                <c:pt idx="161">
                  <c:v>0.298004150390625</c:v>
                </c:pt>
                <c:pt idx="162">
                  <c:v>0.300445556640625</c:v>
                </c:pt>
                <c:pt idx="163">
                  <c:v>0.302886962890625</c:v>
                </c:pt>
                <c:pt idx="164">
                  <c:v>0.305328369140625</c:v>
                </c:pt>
                <c:pt idx="165">
                  <c:v>0.307769775390625</c:v>
                </c:pt>
                <c:pt idx="166">
                  <c:v>0.310211181640625</c:v>
                </c:pt>
                <c:pt idx="167">
                  <c:v>0.312652587890625</c:v>
                </c:pt>
                <c:pt idx="168">
                  <c:v>0.315093994140625</c:v>
                </c:pt>
                <c:pt idx="169">
                  <c:v>0.317535400390625</c:v>
                </c:pt>
                <c:pt idx="170">
                  <c:v>0.319976806640625</c:v>
                </c:pt>
                <c:pt idx="171">
                  <c:v>0.322418212890625</c:v>
                </c:pt>
                <c:pt idx="172">
                  <c:v>0.324859619140625</c:v>
                </c:pt>
                <c:pt idx="173">
                  <c:v>0.327301025390625</c:v>
                </c:pt>
                <c:pt idx="174">
                  <c:v>0.329742431640625</c:v>
                </c:pt>
                <c:pt idx="175">
                  <c:v>0.332183837890625</c:v>
                </c:pt>
                <c:pt idx="176">
                  <c:v>0.334625244140625</c:v>
                </c:pt>
                <c:pt idx="177">
                  <c:v>0.337066650390625</c:v>
                </c:pt>
                <c:pt idx="178">
                  <c:v>0.339508056640625</c:v>
                </c:pt>
                <c:pt idx="179">
                  <c:v>0.341949462890625</c:v>
                </c:pt>
                <c:pt idx="180">
                  <c:v>0.344390869140625</c:v>
                </c:pt>
                <c:pt idx="181">
                  <c:v>0.346832275390625</c:v>
                </c:pt>
                <c:pt idx="182">
                  <c:v>0.349273681640625</c:v>
                </c:pt>
                <c:pt idx="183">
                  <c:v>0.351715087890625</c:v>
                </c:pt>
                <c:pt idx="184">
                  <c:v>0.354156494140625</c:v>
                </c:pt>
                <c:pt idx="185">
                  <c:v>0.356597900390625</c:v>
                </c:pt>
                <c:pt idx="186">
                  <c:v>0.359039306640625</c:v>
                </c:pt>
                <c:pt idx="187">
                  <c:v>0.361480712890625</c:v>
                </c:pt>
                <c:pt idx="188">
                  <c:v>0.363922119140625</c:v>
                </c:pt>
                <c:pt idx="189">
                  <c:v>0.366363525390625</c:v>
                </c:pt>
                <c:pt idx="190">
                  <c:v>0.368804931640625</c:v>
                </c:pt>
                <c:pt idx="191">
                  <c:v>0.371246337890625</c:v>
                </c:pt>
                <c:pt idx="192">
                  <c:v>0.373687744140625</c:v>
                </c:pt>
                <c:pt idx="193">
                  <c:v>0.376129150390625</c:v>
                </c:pt>
                <c:pt idx="194">
                  <c:v>0.378570556640625</c:v>
                </c:pt>
                <c:pt idx="195">
                  <c:v>0.381011962890625</c:v>
                </c:pt>
                <c:pt idx="196">
                  <c:v>0.383453369140625</c:v>
                </c:pt>
                <c:pt idx="197">
                  <c:v>0.385894775390625</c:v>
                </c:pt>
                <c:pt idx="198">
                  <c:v>0.388336181640625</c:v>
                </c:pt>
                <c:pt idx="199">
                  <c:v>0.390777587890625</c:v>
                </c:pt>
                <c:pt idx="200">
                  <c:v>0.393218994140625</c:v>
                </c:pt>
                <c:pt idx="201">
                  <c:v>0.395660400390625</c:v>
                </c:pt>
                <c:pt idx="202">
                  <c:v>0.398101806640625</c:v>
                </c:pt>
                <c:pt idx="203">
                  <c:v>0.400543212890625</c:v>
                </c:pt>
                <c:pt idx="204">
                  <c:v>0.402984619140625</c:v>
                </c:pt>
                <c:pt idx="205">
                  <c:v>0.405426025390625</c:v>
                </c:pt>
                <c:pt idx="206">
                  <c:v>0.407867431640625</c:v>
                </c:pt>
                <c:pt idx="207">
                  <c:v>0.410308837890625</c:v>
                </c:pt>
                <c:pt idx="208">
                  <c:v>0.412750244140625</c:v>
                </c:pt>
                <c:pt idx="209">
                  <c:v>0.415191650390625</c:v>
                </c:pt>
                <c:pt idx="210">
                  <c:v>0.417633056640625</c:v>
                </c:pt>
                <c:pt idx="211">
                  <c:v>0.420074462890625</c:v>
                </c:pt>
                <c:pt idx="212">
                  <c:v>0.422515869140625</c:v>
                </c:pt>
                <c:pt idx="213">
                  <c:v>0.424957275390625</c:v>
                </c:pt>
                <c:pt idx="214">
                  <c:v>0.427398681640625</c:v>
                </c:pt>
                <c:pt idx="215">
                  <c:v>0.429840087890625</c:v>
                </c:pt>
                <c:pt idx="216">
                  <c:v>0.432281494140625</c:v>
                </c:pt>
                <c:pt idx="217">
                  <c:v>0.434722900390625</c:v>
                </c:pt>
                <c:pt idx="218">
                  <c:v>0.437164306640625</c:v>
                </c:pt>
                <c:pt idx="219">
                  <c:v>0.439605712890625</c:v>
                </c:pt>
                <c:pt idx="220">
                  <c:v>0.442047119140625</c:v>
                </c:pt>
                <c:pt idx="221">
                  <c:v>0.444488525390625</c:v>
                </c:pt>
                <c:pt idx="222">
                  <c:v>0.446929931640625</c:v>
                </c:pt>
                <c:pt idx="223">
                  <c:v>0.449371337890625</c:v>
                </c:pt>
                <c:pt idx="224">
                  <c:v>0.451812744140625</c:v>
                </c:pt>
                <c:pt idx="225">
                  <c:v>0.454254150390625</c:v>
                </c:pt>
                <c:pt idx="226">
                  <c:v>0.456695556640625</c:v>
                </c:pt>
                <c:pt idx="227">
                  <c:v>0.459136962890625</c:v>
                </c:pt>
                <c:pt idx="228">
                  <c:v>0.461578369140625</c:v>
                </c:pt>
                <c:pt idx="229">
                  <c:v>0.464019775390625</c:v>
                </c:pt>
                <c:pt idx="230">
                  <c:v>0.466461181640625</c:v>
                </c:pt>
                <c:pt idx="231">
                  <c:v>0.468902587890625</c:v>
                </c:pt>
                <c:pt idx="232">
                  <c:v>0.471343994140625</c:v>
                </c:pt>
                <c:pt idx="233">
                  <c:v>0.473785400390625</c:v>
                </c:pt>
                <c:pt idx="234">
                  <c:v>0.476226806640625</c:v>
                </c:pt>
                <c:pt idx="235">
                  <c:v>0.478668212890625</c:v>
                </c:pt>
                <c:pt idx="236">
                  <c:v>0.481109619140625</c:v>
                </c:pt>
                <c:pt idx="237">
                  <c:v>0.483551025390625</c:v>
                </c:pt>
                <c:pt idx="238">
                  <c:v>0.485992431640625</c:v>
                </c:pt>
                <c:pt idx="239">
                  <c:v>0.488433837890625</c:v>
                </c:pt>
                <c:pt idx="240">
                  <c:v>0.490875244140625</c:v>
                </c:pt>
                <c:pt idx="241">
                  <c:v>0.493316650390625</c:v>
                </c:pt>
                <c:pt idx="242">
                  <c:v>0.495758056640625</c:v>
                </c:pt>
                <c:pt idx="243">
                  <c:v>0.498199462890625</c:v>
                </c:pt>
                <c:pt idx="244">
                  <c:v>0.500640869140625</c:v>
                </c:pt>
                <c:pt idx="245">
                  <c:v>0.498199462890625</c:v>
                </c:pt>
                <c:pt idx="246">
                  <c:v>0.495758056640625</c:v>
                </c:pt>
                <c:pt idx="247">
                  <c:v>0.493316650390625</c:v>
                </c:pt>
                <c:pt idx="248">
                  <c:v>0.490875244140625</c:v>
                </c:pt>
                <c:pt idx="249">
                  <c:v>0.488433837890625</c:v>
                </c:pt>
                <c:pt idx="250">
                  <c:v>0.485992431640625</c:v>
                </c:pt>
                <c:pt idx="251">
                  <c:v>0.483551025390625</c:v>
                </c:pt>
                <c:pt idx="252">
                  <c:v>0.481109619140625</c:v>
                </c:pt>
                <c:pt idx="253">
                  <c:v>0.478668212890625</c:v>
                </c:pt>
                <c:pt idx="254">
                  <c:v>0.476226806640625</c:v>
                </c:pt>
                <c:pt idx="255">
                  <c:v>0.473785400390625</c:v>
                </c:pt>
                <c:pt idx="256">
                  <c:v>0.471343994140625</c:v>
                </c:pt>
                <c:pt idx="257">
                  <c:v>0.468902587890625</c:v>
                </c:pt>
                <c:pt idx="258">
                  <c:v>0.466461181640625</c:v>
                </c:pt>
                <c:pt idx="259">
                  <c:v>0.464019775390625</c:v>
                </c:pt>
                <c:pt idx="260">
                  <c:v>0.461578369140625</c:v>
                </c:pt>
                <c:pt idx="261">
                  <c:v>0.459136962890625</c:v>
                </c:pt>
                <c:pt idx="262">
                  <c:v>0.456695556640625</c:v>
                </c:pt>
                <c:pt idx="263">
                  <c:v>0.454254150390625</c:v>
                </c:pt>
                <c:pt idx="264">
                  <c:v>0.451812744140625</c:v>
                </c:pt>
                <c:pt idx="265">
                  <c:v>0.449371337890625</c:v>
                </c:pt>
                <c:pt idx="266">
                  <c:v>0.446929931640625</c:v>
                </c:pt>
                <c:pt idx="267">
                  <c:v>0.444488525390625</c:v>
                </c:pt>
                <c:pt idx="268">
                  <c:v>0.442047119140625</c:v>
                </c:pt>
                <c:pt idx="269">
                  <c:v>0.439605712890625</c:v>
                </c:pt>
                <c:pt idx="270">
                  <c:v>0.437164306640625</c:v>
                </c:pt>
                <c:pt idx="271">
                  <c:v>0.434722900390625</c:v>
                </c:pt>
                <c:pt idx="272">
                  <c:v>0.432281494140625</c:v>
                </c:pt>
                <c:pt idx="273">
                  <c:v>0.429840087890625</c:v>
                </c:pt>
                <c:pt idx="274">
                  <c:v>0.427398681640625</c:v>
                </c:pt>
                <c:pt idx="275">
                  <c:v>0.424957275390625</c:v>
                </c:pt>
                <c:pt idx="276">
                  <c:v>0.422515869140625</c:v>
                </c:pt>
                <c:pt idx="277">
                  <c:v>0.420074462890625</c:v>
                </c:pt>
                <c:pt idx="278">
                  <c:v>0.417633056640625</c:v>
                </c:pt>
                <c:pt idx="279">
                  <c:v>0.415191650390625</c:v>
                </c:pt>
                <c:pt idx="280">
                  <c:v>0.412750244140625</c:v>
                </c:pt>
                <c:pt idx="281">
                  <c:v>0.410308837890625</c:v>
                </c:pt>
                <c:pt idx="282">
                  <c:v>0.407867431640625</c:v>
                </c:pt>
                <c:pt idx="283">
                  <c:v>0.405426025390625</c:v>
                </c:pt>
                <c:pt idx="284">
                  <c:v>0.402984619140625</c:v>
                </c:pt>
                <c:pt idx="285">
                  <c:v>0.400543212890625</c:v>
                </c:pt>
                <c:pt idx="286">
                  <c:v>0.398101806640625</c:v>
                </c:pt>
                <c:pt idx="287">
                  <c:v>0.395660400390625</c:v>
                </c:pt>
                <c:pt idx="288">
                  <c:v>0.393218994140625</c:v>
                </c:pt>
                <c:pt idx="289">
                  <c:v>0.390777587890625</c:v>
                </c:pt>
                <c:pt idx="290">
                  <c:v>0.388336181640625</c:v>
                </c:pt>
                <c:pt idx="291">
                  <c:v>0.385894775390625</c:v>
                </c:pt>
                <c:pt idx="292">
                  <c:v>0.383453369140625</c:v>
                </c:pt>
                <c:pt idx="293">
                  <c:v>0.381011962890625</c:v>
                </c:pt>
                <c:pt idx="294">
                  <c:v>0.378570556640625</c:v>
                </c:pt>
                <c:pt idx="295">
                  <c:v>0.376129150390625</c:v>
                </c:pt>
                <c:pt idx="296">
                  <c:v>0.373687744140625</c:v>
                </c:pt>
                <c:pt idx="297">
                  <c:v>0.371246337890625</c:v>
                </c:pt>
                <c:pt idx="298">
                  <c:v>0.368804931640625</c:v>
                </c:pt>
                <c:pt idx="299">
                  <c:v>0.366363525390625</c:v>
                </c:pt>
                <c:pt idx="300">
                  <c:v>0.363922119140625</c:v>
                </c:pt>
                <c:pt idx="301">
                  <c:v>0.361480712890625</c:v>
                </c:pt>
                <c:pt idx="302">
                  <c:v>0.359039306640625</c:v>
                </c:pt>
                <c:pt idx="303">
                  <c:v>0.356597900390625</c:v>
                </c:pt>
                <c:pt idx="304">
                  <c:v>0.354156494140625</c:v>
                </c:pt>
                <c:pt idx="305">
                  <c:v>0.351715087890625</c:v>
                </c:pt>
                <c:pt idx="306">
                  <c:v>0.349273681640625</c:v>
                </c:pt>
                <c:pt idx="307">
                  <c:v>0.346832275390625</c:v>
                </c:pt>
                <c:pt idx="308">
                  <c:v>0.344390869140625</c:v>
                </c:pt>
                <c:pt idx="309">
                  <c:v>0.341949462890625</c:v>
                </c:pt>
                <c:pt idx="310">
                  <c:v>0.339508056640625</c:v>
                </c:pt>
                <c:pt idx="311">
                  <c:v>0.337066650390625</c:v>
                </c:pt>
                <c:pt idx="312">
                  <c:v>0.334625244140625</c:v>
                </c:pt>
                <c:pt idx="313">
                  <c:v>0.332183837890625</c:v>
                </c:pt>
                <c:pt idx="314">
                  <c:v>0.329742431640625</c:v>
                </c:pt>
                <c:pt idx="315">
                  <c:v>0.327301025390625</c:v>
                </c:pt>
                <c:pt idx="316">
                  <c:v>0.324859619140625</c:v>
                </c:pt>
                <c:pt idx="317">
                  <c:v>0.322418212890625</c:v>
                </c:pt>
                <c:pt idx="318">
                  <c:v>0.319976806640625</c:v>
                </c:pt>
                <c:pt idx="319">
                  <c:v>0.317535400390625</c:v>
                </c:pt>
                <c:pt idx="320">
                  <c:v>0.315093994140625</c:v>
                </c:pt>
                <c:pt idx="321">
                  <c:v>0.312652587890625</c:v>
                </c:pt>
                <c:pt idx="322">
                  <c:v>0.310211181640625</c:v>
                </c:pt>
                <c:pt idx="323">
                  <c:v>0.307769775390625</c:v>
                </c:pt>
                <c:pt idx="324">
                  <c:v>0.305328369140625</c:v>
                </c:pt>
                <c:pt idx="325">
                  <c:v>0.302886962890625</c:v>
                </c:pt>
                <c:pt idx="326">
                  <c:v>0.300445556640625</c:v>
                </c:pt>
                <c:pt idx="327">
                  <c:v>0.298004150390625</c:v>
                </c:pt>
                <c:pt idx="328">
                  <c:v>0.295562744140625</c:v>
                </c:pt>
                <c:pt idx="329">
                  <c:v>0.293121337890625</c:v>
                </c:pt>
                <c:pt idx="330">
                  <c:v>0.290679931640625</c:v>
                </c:pt>
                <c:pt idx="331">
                  <c:v>0.288238525390625</c:v>
                </c:pt>
                <c:pt idx="332">
                  <c:v>0.285797119140625</c:v>
                </c:pt>
                <c:pt idx="333">
                  <c:v>0.283355712890625</c:v>
                </c:pt>
                <c:pt idx="334">
                  <c:v>0.280914306640625</c:v>
                </c:pt>
                <c:pt idx="335">
                  <c:v>0.278472900390625</c:v>
                </c:pt>
                <c:pt idx="336">
                  <c:v>0.276031494140625</c:v>
                </c:pt>
                <c:pt idx="337">
                  <c:v>0.273590087890625</c:v>
                </c:pt>
                <c:pt idx="338">
                  <c:v>0.271148681640625</c:v>
                </c:pt>
                <c:pt idx="339">
                  <c:v>0.268707275390625</c:v>
                </c:pt>
                <c:pt idx="340">
                  <c:v>0.266265869140625</c:v>
                </c:pt>
                <c:pt idx="341">
                  <c:v>0.263824462890625</c:v>
                </c:pt>
                <c:pt idx="342">
                  <c:v>0.261383056640625</c:v>
                </c:pt>
                <c:pt idx="343">
                  <c:v>0.258941650390625</c:v>
                </c:pt>
                <c:pt idx="344">
                  <c:v>0.256500244140625</c:v>
                </c:pt>
                <c:pt idx="345">
                  <c:v>0.254058837890625</c:v>
                </c:pt>
                <c:pt idx="346">
                  <c:v>0.251617431640625</c:v>
                </c:pt>
                <c:pt idx="347">
                  <c:v>0.249176025390625</c:v>
                </c:pt>
                <c:pt idx="348">
                  <c:v>0.246734619140625</c:v>
                </c:pt>
                <c:pt idx="349">
                  <c:v>0.244293212890625</c:v>
                </c:pt>
                <c:pt idx="350">
                  <c:v>0.241851806640625</c:v>
                </c:pt>
                <c:pt idx="351">
                  <c:v>0.239410400390625</c:v>
                </c:pt>
                <c:pt idx="352">
                  <c:v>0.236968994140625</c:v>
                </c:pt>
                <c:pt idx="353">
                  <c:v>0.234527587890625</c:v>
                </c:pt>
                <c:pt idx="354">
                  <c:v>0.232086181640625</c:v>
                </c:pt>
                <c:pt idx="355">
                  <c:v>0.229644775390625</c:v>
                </c:pt>
                <c:pt idx="356">
                  <c:v>0.227203369140625</c:v>
                </c:pt>
                <c:pt idx="357">
                  <c:v>0.224761962890625</c:v>
                </c:pt>
                <c:pt idx="358">
                  <c:v>0.222320556640625</c:v>
                </c:pt>
                <c:pt idx="359">
                  <c:v>0.219879150390625</c:v>
                </c:pt>
                <c:pt idx="360">
                  <c:v>0.217437744140625</c:v>
                </c:pt>
                <c:pt idx="361">
                  <c:v>0.214996337890625</c:v>
                </c:pt>
                <c:pt idx="362">
                  <c:v>0.212554931640625</c:v>
                </c:pt>
                <c:pt idx="363">
                  <c:v>0.210113525390625</c:v>
                </c:pt>
                <c:pt idx="364">
                  <c:v>0.207672119140625</c:v>
                </c:pt>
                <c:pt idx="365">
                  <c:v>0.205230712890625</c:v>
                </c:pt>
                <c:pt idx="366">
                  <c:v>0.202789306640625</c:v>
                </c:pt>
                <c:pt idx="367">
                  <c:v>0.200347900390625</c:v>
                </c:pt>
                <c:pt idx="368">
                  <c:v>0.197906494140625</c:v>
                </c:pt>
                <c:pt idx="369">
                  <c:v>0.195465087890625</c:v>
                </c:pt>
                <c:pt idx="370">
                  <c:v>0.193023681640625</c:v>
                </c:pt>
                <c:pt idx="371">
                  <c:v>0.190582275390625</c:v>
                </c:pt>
                <c:pt idx="372">
                  <c:v>0.188140869140625</c:v>
                </c:pt>
                <c:pt idx="373">
                  <c:v>0.185699462890625</c:v>
                </c:pt>
                <c:pt idx="374">
                  <c:v>0.183258056640625</c:v>
                </c:pt>
                <c:pt idx="375">
                  <c:v>0.180816650390625</c:v>
                </c:pt>
                <c:pt idx="376">
                  <c:v>0.178375244140625</c:v>
                </c:pt>
                <c:pt idx="377">
                  <c:v>0.175933837890625</c:v>
                </c:pt>
                <c:pt idx="378">
                  <c:v>0.173492431640625</c:v>
                </c:pt>
                <c:pt idx="379">
                  <c:v>0.171051025390625</c:v>
                </c:pt>
                <c:pt idx="380">
                  <c:v>0.168609619140625</c:v>
                </c:pt>
                <c:pt idx="381">
                  <c:v>0.166168212890625</c:v>
                </c:pt>
                <c:pt idx="382">
                  <c:v>0.163726806640625</c:v>
                </c:pt>
                <c:pt idx="383">
                  <c:v>0.161285400390625</c:v>
                </c:pt>
                <c:pt idx="384">
                  <c:v>0.158843994140625</c:v>
                </c:pt>
                <c:pt idx="385">
                  <c:v>0.156402587890625</c:v>
                </c:pt>
                <c:pt idx="386">
                  <c:v>0.153961181640625</c:v>
                </c:pt>
                <c:pt idx="387">
                  <c:v>0.151519775390625</c:v>
                </c:pt>
                <c:pt idx="388">
                  <c:v>0.149078369140625</c:v>
                </c:pt>
                <c:pt idx="389">
                  <c:v>0.146636962890625</c:v>
                </c:pt>
                <c:pt idx="390">
                  <c:v>0.144195556640625</c:v>
                </c:pt>
                <c:pt idx="391">
                  <c:v>0.141754150390625</c:v>
                </c:pt>
                <c:pt idx="392">
                  <c:v>0.139312744140625</c:v>
                </c:pt>
                <c:pt idx="393">
                  <c:v>0.136871337890625</c:v>
                </c:pt>
                <c:pt idx="394">
                  <c:v>0.134429931640625</c:v>
                </c:pt>
                <c:pt idx="395">
                  <c:v>0.131988525390625</c:v>
                </c:pt>
                <c:pt idx="396">
                  <c:v>0.129547119140625</c:v>
                </c:pt>
                <c:pt idx="397">
                  <c:v>0.127105712890625</c:v>
                </c:pt>
                <c:pt idx="398">
                  <c:v>0.124664306640625</c:v>
                </c:pt>
                <c:pt idx="399">
                  <c:v>0.122222900390625</c:v>
                </c:pt>
                <c:pt idx="400">
                  <c:v>0.119781494140625</c:v>
                </c:pt>
                <c:pt idx="401">
                  <c:v>0.117340087890625</c:v>
                </c:pt>
                <c:pt idx="402">
                  <c:v>0.114898681640625</c:v>
                </c:pt>
                <c:pt idx="403">
                  <c:v>0.112457275390625</c:v>
                </c:pt>
                <c:pt idx="404">
                  <c:v>0.110015869140625</c:v>
                </c:pt>
                <c:pt idx="405">
                  <c:v>0.107574462890625</c:v>
                </c:pt>
                <c:pt idx="406">
                  <c:v>0.105133056640625</c:v>
                </c:pt>
                <c:pt idx="407">
                  <c:v>0.102691650390625</c:v>
                </c:pt>
                <c:pt idx="408">
                  <c:v>0.100250244140625</c:v>
                </c:pt>
                <c:pt idx="409">
                  <c:v>9.7808837890625E-2</c:v>
                </c:pt>
                <c:pt idx="410">
                  <c:v>9.5367431640625E-2</c:v>
                </c:pt>
                <c:pt idx="411">
                  <c:v>9.2926025390625E-2</c:v>
                </c:pt>
                <c:pt idx="412">
                  <c:v>9.0484619140625E-2</c:v>
                </c:pt>
                <c:pt idx="413">
                  <c:v>8.8043212890625E-2</c:v>
                </c:pt>
                <c:pt idx="414">
                  <c:v>8.5601806640625E-2</c:v>
                </c:pt>
                <c:pt idx="415">
                  <c:v>8.3160400390625E-2</c:v>
                </c:pt>
                <c:pt idx="416">
                  <c:v>8.0718994140625E-2</c:v>
                </c:pt>
                <c:pt idx="417">
                  <c:v>7.8277587890625E-2</c:v>
                </c:pt>
                <c:pt idx="418">
                  <c:v>7.5836181640625E-2</c:v>
                </c:pt>
                <c:pt idx="419">
                  <c:v>7.3394775390625E-2</c:v>
                </c:pt>
                <c:pt idx="420">
                  <c:v>7.0953369140625E-2</c:v>
                </c:pt>
                <c:pt idx="421">
                  <c:v>6.8511962890625E-2</c:v>
                </c:pt>
                <c:pt idx="422">
                  <c:v>6.6070556640625E-2</c:v>
                </c:pt>
                <c:pt idx="423">
                  <c:v>6.3629150390625E-2</c:v>
                </c:pt>
                <c:pt idx="424">
                  <c:v>6.1187744140625E-2</c:v>
                </c:pt>
                <c:pt idx="425">
                  <c:v>5.8746337890625E-2</c:v>
                </c:pt>
                <c:pt idx="426">
                  <c:v>5.6304931640625E-2</c:v>
                </c:pt>
                <c:pt idx="427">
                  <c:v>5.3863525390625E-2</c:v>
                </c:pt>
                <c:pt idx="428">
                  <c:v>5.1422119140625E-2</c:v>
                </c:pt>
                <c:pt idx="429">
                  <c:v>4.8980712890625E-2</c:v>
                </c:pt>
                <c:pt idx="430">
                  <c:v>4.6539306640625E-2</c:v>
                </c:pt>
                <c:pt idx="431">
                  <c:v>4.4097900390625E-2</c:v>
                </c:pt>
                <c:pt idx="432">
                  <c:v>4.1656494140625E-2</c:v>
                </c:pt>
                <c:pt idx="433">
                  <c:v>3.9215087890625E-2</c:v>
                </c:pt>
                <c:pt idx="434">
                  <c:v>3.6773681640625E-2</c:v>
                </c:pt>
                <c:pt idx="435">
                  <c:v>3.4332275390625E-2</c:v>
                </c:pt>
                <c:pt idx="436">
                  <c:v>3.1890869140625E-2</c:v>
                </c:pt>
                <c:pt idx="437">
                  <c:v>2.9449462890625E-2</c:v>
                </c:pt>
                <c:pt idx="438">
                  <c:v>2.7008056640625E-2</c:v>
                </c:pt>
                <c:pt idx="439">
                  <c:v>2.4566650390625E-2</c:v>
                </c:pt>
                <c:pt idx="440">
                  <c:v>2.2125244140625E-2</c:v>
                </c:pt>
                <c:pt idx="441">
                  <c:v>1.9683837890625E-2</c:v>
                </c:pt>
                <c:pt idx="442">
                  <c:v>1.7242431640625E-2</c:v>
                </c:pt>
                <c:pt idx="443">
                  <c:v>1.4801025390625E-2</c:v>
                </c:pt>
                <c:pt idx="444">
                  <c:v>1.2359619140625E-2</c:v>
                </c:pt>
                <c:pt idx="445">
                  <c:v>9.918212890625E-3</c:v>
                </c:pt>
                <c:pt idx="446">
                  <c:v>7.476806640625E-3</c:v>
                </c:pt>
                <c:pt idx="447">
                  <c:v>5.035400390625E-3</c:v>
                </c:pt>
                <c:pt idx="448">
                  <c:v>2.593994140625E-3</c:v>
                </c:pt>
                <c:pt idx="449">
                  <c:v>1.52587890625E-4</c:v>
                </c:pt>
                <c:pt idx="450">
                  <c:v>-2.288818359375E-3</c:v>
                </c:pt>
                <c:pt idx="451">
                  <c:v>-4.730224609375E-3</c:v>
                </c:pt>
                <c:pt idx="452">
                  <c:v>-7.171630859375E-3</c:v>
                </c:pt>
                <c:pt idx="453">
                  <c:v>-9.613037109375E-3</c:v>
                </c:pt>
                <c:pt idx="454">
                  <c:v>-1.2054443359375E-2</c:v>
                </c:pt>
                <c:pt idx="455">
                  <c:v>-1.4495849609375E-2</c:v>
                </c:pt>
                <c:pt idx="456">
                  <c:v>-1.6937255859375E-2</c:v>
                </c:pt>
                <c:pt idx="457">
                  <c:v>-1.9378662109375E-2</c:v>
                </c:pt>
                <c:pt idx="458">
                  <c:v>-2.1820068359375E-2</c:v>
                </c:pt>
                <c:pt idx="459">
                  <c:v>-2.4261474609375E-2</c:v>
                </c:pt>
                <c:pt idx="460">
                  <c:v>-2.6702880859375E-2</c:v>
                </c:pt>
                <c:pt idx="461">
                  <c:v>-2.9144287109375E-2</c:v>
                </c:pt>
                <c:pt idx="462">
                  <c:v>-3.1585693359375E-2</c:v>
                </c:pt>
                <c:pt idx="463">
                  <c:v>-3.4027099609375E-2</c:v>
                </c:pt>
                <c:pt idx="464">
                  <c:v>-3.6468505859375E-2</c:v>
                </c:pt>
                <c:pt idx="465">
                  <c:v>-3.8909912109375E-2</c:v>
                </c:pt>
                <c:pt idx="466">
                  <c:v>-4.1351318359375E-2</c:v>
                </c:pt>
                <c:pt idx="467">
                  <c:v>-4.3792724609375E-2</c:v>
                </c:pt>
                <c:pt idx="468">
                  <c:v>-4.6234130859375E-2</c:v>
                </c:pt>
                <c:pt idx="469">
                  <c:v>-4.8675537109375E-2</c:v>
                </c:pt>
                <c:pt idx="470">
                  <c:v>-5.1116943359375E-2</c:v>
                </c:pt>
                <c:pt idx="471">
                  <c:v>-5.3558349609375E-2</c:v>
                </c:pt>
                <c:pt idx="472">
                  <c:v>-5.5999755859375E-2</c:v>
                </c:pt>
                <c:pt idx="473">
                  <c:v>-5.8441162109375E-2</c:v>
                </c:pt>
                <c:pt idx="474">
                  <c:v>-6.0882568359375E-2</c:v>
                </c:pt>
                <c:pt idx="475">
                  <c:v>-6.3323974609375E-2</c:v>
                </c:pt>
                <c:pt idx="476">
                  <c:v>-6.5765380859375E-2</c:v>
                </c:pt>
                <c:pt idx="477">
                  <c:v>-6.8206787109375E-2</c:v>
                </c:pt>
                <c:pt idx="478">
                  <c:v>-7.0648193359375E-2</c:v>
                </c:pt>
                <c:pt idx="479">
                  <c:v>-7.3089599609375E-2</c:v>
                </c:pt>
                <c:pt idx="480">
                  <c:v>-7.5531005859375E-2</c:v>
                </c:pt>
                <c:pt idx="481">
                  <c:v>-7.7972412109375E-2</c:v>
                </c:pt>
                <c:pt idx="482">
                  <c:v>-8.0413818359375E-2</c:v>
                </c:pt>
                <c:pt idx="483">
                  <c:v>-8.2855224609375E-2</c:v>
                </c:pt>
                <c:pt idx="484">
                  <c:v>-8.5296630859375E-2</c:v>
                </c:pt>
                <c:pt idx="485">
                  <c:v>-8.7738037109375E-2</c:v>
                </c:pt>
                <c:pt idx="486">
                  <c:v>-9.0179443359375E-2</c:v>
                </c:pt>
                <c:pt idx="487">
                  <c:v>-9.2620849609375E-2</c:v>
                </c:pt>
                <c:pt idx="488">
                  <c:v>-9.5062255859375E-2</c:v>
                </c:pt>
                <c:pt idx="489">
                  <c:v>-9.7503662109375E-2</c:v>
                </c:pt>
              </c:numCache>
            </c:numRef>
          </c:xVal>
          <c:yVal>
            <c:numRef>
              <c:f>comparision!$F$2:$F$491</c:f>
              <c:numCache>
                <c:formatCode>General</c:formatCode>
                <c:ptCount val="490"/>
                <c:pt idx="0">
                  <c:v>-17.852783203125004</c:v>
                </c:pt>
                <c:pt idx="1">
                  <c:v>-16.256713867187504</c:v>
                </c:pt>
                <c:pt idx="2">
                  <c:v>-15.0970458984375</c:v>
                </c:pt>
                <c:pt idx="3">
                  <c:v>-14.2120361328125</c:v>
                </c:pt>
                <c:pt idx="4">
                  <c:v>-13.476562500000002</c:v>
                </c:pt>
                <c:pt idx="5">
                  <c:v>-12.850952148437502</c:v>
                </c:pt>
                <c:pt idx="6">
                  <c:v>-12.3077392578125</c:v>
                </c:pt>
                <c:pt idx="7">
                  <c:v>-11.8438720703125</c:v>
                </c:pt>
                <c:pt idx="8">
                  <c:v>-11.42578125</c:v>
                </c:pt>
                <c:pt idx="9">
                  <c:v>-11.050415039062502</c:v>
                </c:pt>
                <c:pt idx="10">
                  <c:v>-10.6842041015625</c:v>
                </c:pt>
                <c:pt idx="11">
                  <c:v>-10.3851318359375</c:v>
                </c:pt>
                <c:pt idx="12">
                  <c:v>-10.07080078125</c:v>
                </c:pt>
                <c:pt idx="13">
                  <c:v>-9.8052978515625018</c:v>
                </c:pt>
                <c:pt idx="14">
                  <c:v>-9.5458984375</c:v>
                </c:pt>
                <c:pt idx="15">
                  <c:v>-9.3017578125</c:v>
                </c:pt>
                <c:pt idx="16">
                  <c:v>-9.0850830078125</c:v>
                </c:pt>
                <c:pt idx="17">
                  <c:v>-8.8531494140625</c:v>
                </c:pt>
                <c:pt idx="18">
                  <c:v>-8.642578125</c:v>
                </c:pt>
                <c:pt idx="19">
                  <c:v>-8.4686279296875</c:v>
                </c:pt>
                <c:pt idx="20">
                  <c:v>-8.258056640625</c:v>
                </c:pt>
                <c:pt idx="21">
                  <c:v>-8.0810546875000018</c:v>
                </c:pt>
                <c:pt idx="22">
                  <c:v>-7.9101562500000009</c:v>
                </c:pt>
                <c:pt idx="23">
                  <c:v>-7.7453613281250009</c:v>
                </c:pt>
                <c:pt idx="24">
                  <c:v>-7.5775146484375009</c:v>
                </c:pt>
                <c:pt idx="25">
                  <c:v>-7.4157714843750009</c:v>
                </c:pt>
                <c:pt idx="26">
                  <c:v>-7.2601318359375009</c:v>
                </c:pt>
                <c:pt idx="27">
                  <c:v>-7.14111328125</c:v>
                </c:pt>
                <c:pt idx="28">
                  <c:v>-7.0007324218750009</c:v>
                </c:pt>
                <c:pt idx="29">
                  <c:v>-6.8572998046875</c:v>
                </c:pt>
                <c:pt idx="30">
                  <c:v>-6.7291259765625009</c:v>
                </c:pt>
                <c:pt idx="31">
                  <c:v>-6.6101074218750009</c:v>
                </c:pt>
                <c:pt idx="32">
                  <c:v>-6.4910888671875009</c:v>
                </c:pt>
                <c:pt idx="33">
                  <c:v>-6.3720703125</c:v>
                </c:pt>
                <c:pt idx="34">
                  <c:v>-6.25</c:v>
                </c:pt>
                <c:pt idx="35">
                  <c:v>-6.158447265625</c:v>
                </c:pt>
                <c:pt idx="36">
                  <c:v>-6.04248046875</c:v>
                </c:pt>
                <c:pt idx="37">
                  <c:v>-5.9356689453125</c:v>
                </c:pt>
                <c:pt idx="38">
                  <c:v>-5.8502197265625</c:v>
                </c:pt>
                <c:pt idx="39">
                  <c:v>-5.74951171875</c:v>
                </c:pt>
                <c:pt idx="40">
                  <c:v>-5.6488037109375</c:v>
                </c:pt>
                <c:pt idx="41">
                  <c:v>-5.5603027343750009</c:v>
                </c:pt>
                <c:pt idx="42">
                  <c:v>-5.4779052734375009</c:v>
                </c:pt>
                <c:pt idx="43">
                  <c:v>-5.4016113281250009</c:v>
                </c:pt>
                <c:pt idx="44">
                  <c:v>-5.3131103515625</c:v>
                </c:pt>
                <c:pt idx="45">
                  <c:v>-5.2398681640625009</c:v>
                </c:pt>
                <c:pt idx="46">
                  <c:v>-5.1666259765625</c:v>
                </c:pt>
                <c:pt idx="47">
                  <c:v>-5.096435546875</c:v>
                </c:pt>
                <c:pt idx="48">
                  <c:v>-5.0170898437500009</c:v>
                </c:pt>
                <c:pt idx="49">
                  <c:v>-4.9530029296875</c:v>
                </c:pt>
                <c:pt idx="50">
                  <c:v>-4.8828125</c:v>
                </c:pt>
                <c:pt idx="51">
                  <c:v>-4.82177734375</c:v>
                </c:pt>
                <c:pt idx="52">
                  <c:v>-4.7576904296875</c:v>
                </c:pt>
                <c:pt idx="53">
                  <c:v>-4.681396484375</c:v>
                </c:pt>
                <c:pt idx="54">
                  <c:v>-4.6325683593750009</c:v>
                </c:pt>
                <c:pt idx="55">
                  <c:v>-4.5715332031250009</c:v>
                </c:pt>
                <c:pt idx="56">
                  <c:v>-4.498291015625</c:v>
                </c:pt>
                <c:pt idx="57">
                  <c:v>-4.4555664062500009</c:v>
                </c:pt>
                <c:pt idx="58">
                  <c:v>-4.3997192382812509</c:v>
                </c:pt>
                <c:pt idx="59">
                  <c:v>-4.35760498046875</c:v>
                </c:pt>
                <c:pt idx="60">
                  <c:v>-4.268798828125</c:v>
                </c:pt>
                <c:pt idx="61">
                  <c:v>-4.2242431640625009</c:v>
                </c:pt>
                <c:pt idx="62">
                  <c:v>-4.17755126953125</c:v>
                </c:pt>
                <c:pt idx="63">
                  <c:v>-4.12811279296875</c:v>
                </c:pt>
                <c:pt idx="64">
                  <c:v>-4.0609741210937509</c:v>
                </c:pt>
                <c:pt idx="65">
                  <c:v>-3.99688720703125</c:v>
                </c:pt>
                <c:pt idx="66">
                  <c:v>-3.9227294921875004</c:v>
                </c:pt>
                <c:pt idx="67">
                  <c:v>-3.8864135742187504</c:v>
                </c:pt>
                <c:pt idx="68">
                  <c:v>-3.8168334960937504</c:v>
                </c:pt>
                <c:pt idx="69">
                  <c:v>-3.7460327148437504</c:v>
                </c:pt>
                <c:pt idx="70">
                  <c:v>-3.68194580078125</c:v>
                </c:pt>
                <c:pt idx="71">
                  <c:v>-3.57940673828125</c:v>
                </c:pt>
                <c:pt idx="72">
                  <c:v>-3.5202026367187504</c:v>
                </c:pt>
                <c:pt idx="73">
                  <c:v>-3.4356689453125004</c:v>
                </c:pt>
                <c:pt idx="74">
                  <c:v>-3.343505859375</c:v>
                </c:pt>
                <c:pt idx="75">
                  <c:v>-3.26904296875</c:v>
                </c:pt>
                <c:pt idx="76">
                  <c:v>-3.1716918945312504</c:v>
                </c:pt>
                <c:pt idx="77">
                  <c:v>-3.0548095703125004</c:v>
                </c:pt>
                <c:pt idx="78">
                  <c:v>-2.9553222656250004</c:v>
                </c:pt>
                <c:pt idx="79">
                  <c:v>-2.8512573242187504</c:v>
                </c:pt>
                <c:pt idx="80">
                  <c:v>-2.7154541015625</c:v>
                </c:pt>
                <c:pt idx="81">
                  <c:v>-2.57659912109375</c:v>
                </c:pt>
                <c:pt idx="82">
                  <c:v>-2.431640625</c:v>
                </c:pt>
                <c:pt idx="83">
                  <c:v>-2.275390625</c:v>
                </c:pt>
                <c:pt idx="84">
                  <c:v>-2.1136474609375</c:v>
                </c:pt>
                <c:pt idx="85">
                  <c:v>-1.9207763671875002</c:v>
                </c:pt>
                <c:pt idx="86">
                  <c:v>-1.7254638671875002</c:v>
                </c:pt>
                <c:pt idx="87">
                  <c:v>-1.51824951171875</c:v>
                </c:pt>
                <c:pt idx="88">
                  <c:v>-1.27838134765625</c:v>
                </c:pt>
                <c:pt idx="89">
                  <c:v>-1.03759765625</c:v>
                </c:pt>
                <c:pt idx="90">
                  <c:v>-0.76568603515625</c:v>
                </c:pt>
                <c:pt idx="91">
                  <c:v>-0.46020507812500006</c:v>
                </c:pt>
                <c:pt idx="92">
                  <c:v>-0.13458251953125003</c:v>
                </c:pt>
                <c:pt idx="93">
                  <c:v>0.21911621093750003</c:v>
                </c:pt>
                <c:pt idx="94">
                  <c:v>0.58441162109375</c:v>
                </c:pt>
                <c:pt idx="95">
                  <c:v>0.97442626953125</c:v>
                </c:pt>
                <c:pt idx="96">
                  <c:v>1.42578125</c:v>
                </c:pt>
                <c:pt idx="97">
                  <c:v>1.9055175781249998</c:v>
                </c:pt>
                <c:pt idx="98">
                  <c:v>2.42431640625</c:v>
                </c:pt>
                <c:pt idx="99">
                  <c:v>2.98126220703125</c:v>
                </c:pt>
                <c:pt idx="100">
                  <c:v>3.58551025390625</c:v>
                </c:pt>
                <c:pt idx="101">
                  <c:v>4.2446899414062509</c:v>
                </c:pt>
                <c:pt idx="102">
                  <c:v>4.937744140625</c:v>
                </c:pt>
                <c:pt idx="103">
                  <c:v>5.6884765625</c:v>
                </c:pt>
                <c:pt idx="104">
                  <c:v>6.5093994140625009</c:v>
                </c:pt>
                <c:pt idx="105">
                  <c:v>7.3760986328125009</c:v>
                </c:pt>
                <c:pt idx="106">
                  <c:v>8.2977294921875018</c:v>
                </c:pt>
                <c:pt idx="107">
                  <c:v>9.2803955078125018</c:v>
                </c:pt>
                <c:pt idx="108">
                  <c:v>10.3363037109375</c:v>
                </c:pt>
                <c:pt idx="109">
                  <c:v>11.480712890625002</c:v>
                </c:pt>
                <c:pt idx="110">
                  <c:v>12.6678466796875</c:v>
                </c:pt>
                <c:pt idx="111">
                  <c:v>13.9129638671875</c:v>
                </c:pt>
                <c:pt idx="112">
                  <c:v>15.252685546875</c:v>
                </c:pt>
                <c:pt idx="113">
                  <c:v>16.668701171875</c:v>
                </c:pt>
                <c:pt idx="114">
                  <c:v>18.1488037109375</c:v>
                </c:pt>
                <c:pt idx="115">
                  <c:v>19.683837890625</c:v>
                </c:pt>
                <c:pt idx="116">
                  <c:v>21.3104248046875</c:v>
                </c:pt>
                <c:pt idx="117">
                  <c:v>23.0010986328125</c:v>
                </c:pt>
                <c:pt idx="118">
                  <c:v>24.7528076171875</c:v>
                </c:pt>
                <c:pt idx="119">
                  <c:v>26.547241210937504</c:v>
                </c:pt>
                <c:pt idx="120">
                  <c:v>28.430175781250004</c:v>
                </c:pt>
                <c:pt idx="121">
                  <c:v>30.368041992187504</c:v>
                </c:pt>
                <c:pt idx="122">
                  <c:v>32.373046875</c:v>
                </c:pt>
                <c:pt idx="123">
                  <c:v>34.3658447265625</c:v>
                </c:pt>
                <c:pt idx="124">
                  <c:v>36.431884765625</c:v>
                </c:pt>
                <c:pt idx="125">
                  <c:v>38.5101318359375</c:v>
                </c:pt>
                <c:pt idx="126">
                  <c:v>40.6097412109375</c:v>
                </c:pt>
                <c:pt idx="127">
                  <c:v>42.727661132812507</c:v>
                </c:pt>
                <c:pt idx="128">
                  <c:v>44.866943359375007</c:v>
                </c:pt>
                <c:pt idx="129">
                  <c:v>46.990966796875</c:v>
                </c:pt>
                <c:pt idx="130">
                  <c:v>49.041748046875</c:v>
                </c:pt>
                <c:pt idx="131">
                  <c:v>51.116943359375</c:v>
                </c:pt>
                <c:pt idx="132">
                  <c:v>53.131103515625</c:v>
                </c:pt>
                <c:pt idx="133">
                  <c:v>55.11474609375</c:v>
                </c:pt>
                <c:pt idx="134">
                  <c:v>57.037353515625</c:v>
                </c:pt>
                <c:pt idx="135">
                  <c:v>58.929443359375</c:v>
                </c:pt>
                <c:pt idx="136">
                  <c:v>60.72998046875</c:v>
                </c:pt>
                <c:pt idx="137">
                  <c:v>62.408447265625</c:v>
                </c:pt>
                <c:pt idx="138">
                  <c:v>63.995361328125</c:v>
                </c:pt>
                <c:pt idx="139">
                  <c:v>65.460205078125</c:v>
                </c:pt>
                <c:pt idx="140">
                  <c:v>66.802978515625</c:v>
                </c:pt>
                <c:pt idx="141">
                  <c:v>68.084716796875014</c:v>
                </c:pt>
                <c:pt idx="142">
                  <c:v>69.183349609375</c:v>
                </c:pt>
                <c:pt idx="143">
                  <c:v>70.159912109375</c:v>
                </c:pt>
                <c:pt idx="144">
                  <c:v>71.044921875000014</c:v>
                </c:pt>
                <c:pt idx="145">
                  <c:v>71.746826171875</c:v>
                </c:pt>
                <c:pt idx="146">
                  <c:v>72.32666015625</c:v>
                </c:pt>
                <c:pt idx="147">
                  <c:v>72.75390625</c:v>
                </c:pt>
                <c:pt idx="148">
                  <c:v>73.089599609375</c:v>
                </c:pt>
                <c:pt idx="149">
                  <c:v>73.272705078125014</c:v>
                </c:pt>
                <c:pt idx="150">
                  <c:v>73.333740234375</c:v>
                </c:pt>
                <c:pt idx="151">
                  <c:v>73.272705078125014</c:v>
                </c:pt>
                <c:pt idx="152">
                  <c:v>73.1201171875</c:v>
                </c:pt>
                <c:pt idx="153">
                  <c:v>72.8759765625</c:v>
                </c:pt>
                <c:pt idx="154">
                  <c:v>72.540283203125</c:v>
                </c:pt>
                <c:pt idx="155">
                  <c:v>72.08251953125</c:v>
                </c:pt>
                <c:pt idx="156">
                  <c:v>71.563720703125</c:v>
                </c:pt>
                <c:pt idx="157">
                  <c:v>70.98388671875</c:v>
                </c:pt>
                <c:pt idx="158">
                  <c:v>70.37353515625</c:v>
                </c:pt>
                <c:pt idx="159">
                  <c:v>69.671630859375</c:v>
                </c:pt>
                <c:pt idx="160">
                  <c:v>68.939208984375</c:v>
                </c:pt>
                <c:pt idx="161">
                  <c:v>68.206787109375014</c:v>
                </c:pt>
                <c:pt idx="162">
                  <c:v>67.3828125</c:v>
                </c:pt>
                <c:pt idx="163">
                  <c:v>66.58935546875</c:v>
                </c:pt>
                <c:pt idx="164">
                  <c:v>65.765380859375014</c:v>
                </c:pt>
                <c:pt idx="165">
                  <c:v>64.94140625</c:v>
                </c:pt>
                <c:pt idx="166">
                  <c:v>64.117431640625</c:v>
                </c:pt>
                <c:pt idx="167">
                  <c:v>63.293457031250007</c:v>
                </c:pt>
                <c:pt idx="168">
                  <c:v>62.5</c:v>
                </c:pt>
                <c:pt idx="169">
                  <c:v>61.6455078125</c:v>
                </c:pt>
                <c:pt idx="170">
                  <c:v>60.821533203125</c:v>
                </c:pt>
                <c:pt idx="171">
                  <c:v>59.997558593750007</c:v>
                </c:pt>
                <c:pt idx="172">
                  <c:v>59.265136718750007</c:v>
                </c:pt>
                <c:pt idx="173">
                  <c:v>58.471679687500007</c:v>
                </c:pt>
                <c:pt idx="174">
                  <c:v>57.708740234375</c:v>
                </c:pt>
                <c:pt idx="175">
                  <c:v>56.94580078125</c:v>
                </c:pt>
                <c:pt idx="176">
                  <c:v>56.243896484375007</c:v>
                </c:pt>
                <c:pt idx="177">
                  <c:v>55.5419921875</c:v>
                </c:pt>
                <c:pt idx="178">
                  <c:v>54.840087890625007</c:v>
                </c:pt>
                <c:pt idx="179">
                  <c:v>54.168701171875007</c:v>
                </c:pt>
                <c:pt idx="180">
                  <c:v>53.52783203125</c:v>
                </c:pt>
                <c:pt idx="181">
                  <c:v>52.91748046875</c:v>
                </c:pt>
                <c:pt idx="182">
                  <c:v>52.276611328125</c:v>
                </c:pt>
                <c:pt idx="183">
                  <c:v>51.696777343750007</c:v>
                </c:pt>
                <c:pt idx="184">
                  <c:v>51.116943359375</c:v>
                </c:pt>
                <c:pt idx="185">
                  <c:v>50.567626953125</c:v>
                </c:pt>
                <c:pt idx="186">
                  <c:v>50.018310546875</c:v>
                </c:pt>
                <c:pt idx="187">
                  <c:v>49.52392578125</c:v>
                </c:pt>
                <c:pt idx="188">
                  <c:v>49.01123046875</c:v>
                </c:pt>
                <c:pt idx="189">
                  <c:v>48.5198974609375</c:v>
                </c:pt>
                <c:pt idx="190">
                  <c:v>48.0377197265625</c:v>
                </c:pt>
                <c:pt idx="191">
                  <c:v>47.579956054687507</c:v>
                </c:pt>
                <c:pt idx="192">
                  <c:v>47.1343994140625</c:v>
                </c:pt>
                <c:pt idx="193">
                  <c:v>46.6888427734375</c:v>
                </c:pt>
                <c:pt idx="194">
                  <c:v>46.279907226562507</c:v>
                </c:pt>
                <c:pt idx="195">
                  <c:v>45.864868164062507</c:v>
                </c:pt>
                <c:pt idx="196">
                  <c:v>45.480346679687507</c:v>
                </c:pt>
                <c:pt idx="197">
                  <c:v>45.0927734375</c:v>
                </c:pt>
                <c:pt idx="198">
                  <c:v>44.7174072265625</c:v>
                </c:pt>
                <c:pt idx="199">
                  <c:v>44.381713867187507</c:v>
                </c:pt>
                <c:pt idx="200">
                  <c:v>44.0216064453125</c:v>
                </c:pt>
                <c:pt idx="201">
                  <c:v>43.698120117187507</c:v>
                </c:pt>
                <c:pt idx="202">
                  <c:v>43.365478515625</c:v>
                </c:pt>
                <c:pt idx="203">
                  <c:v>43.048095703125</c:v>
                </c:pt>
                <c:pt idx="204">
                  <c:v>42.7490234375</c:v>
                </c:pt>
                <c:pt idx="205">
                  <c:v>42.4591064453125</c:v>
                </c:pt>
                <c:pt idx="206">
                  <c:v>42.1875</c:v>
                </c:pt>
                <c:pt idx="207">
                  <c:v>41.900634765625</c:v>
                </c:pt>
                <c:pt idx="208">
                  <c:v>41.644287109375</c:v>
                </c:pt>
                <c:pt idx="209">
                  <c:v>41.39404296875</c:v>
                </c:pt>
                <c:pt idx="210">
                  <c:v>41.14990234375</c:v>
                </c:pt>
                <c:pt idx="211">
                  <c:v>40.9027099609375</c:v>
                </c:pt>
                <c:pt idx="212">
                  <c:v>40.6768798828125</c:v>
                </c:pt>
                <c:pt idx="213">
                  <c:v>40.4632568359375</c:v>
                </c:pt>
                <c:pt idx="214">
                  <c:v>40.2496337890625</c:v>
                </c:pt>
                <c:pt idx="215">
                  <c:v>40.045166015625</c:v>
                </c:pt>
                <c:pt idx="216">
                  <c:v>39.85595703125</c:v>
                </c:pt>
                <c:pt idx="217">
                  <c:v>39.678955078125</c:v>
                </c:pt>
                <c:pt idx="218">
                  <c:v>39.5050048828125</c:v>
                </c:pt>
                <c:pt idx="219">
                  <c:v>39.340209960937507</c:v>
                </c:pt>
                <c:pt idx="220">
                  <c:v>39.166259765625</c:v>
                </c:pt>
                <c:pt idx="221">
                  <c:v>39.007568359375</c:v>
                </c:pt>
                <c:pt idx="222">
                  <c:v>38.8824462890625</c:v>
                </c:pt>
                <c:pt idx="223">
                  <c:v>38.751220703125</c:v>
                </c:pt>
                <c:pt idx="224">
                  <c:v>38.6322021484375</c:v>
                </c:pt>
                <c:pt idx="225">
                  <c:v>38.507080078125</c:v>
                </c:pt>
                <c:pt idx="226">
                  <c:v>38.412475585937507</c:v>
                </c:pt>
                <c:pt idx="227">
                  <c:v>38.3056640625</c:v>
                </c:pt>
                <c:pt idx="228">
                  <c:v>38.214111328125</c:v>
                </c:pt>
                <c:pt idx="229">
                  <c:v>38.128662109375</c:v>
                </c:pt>
                <c:pt idx="230">
                  <c:v>38.0615234375</c:v>
                </c:pt>
                <c:pt idx="231">
                  <c:v>37.9974365234375</c:v>
                </c:pt>
                <c:pt idx="232">
                  <c:v>37.933349609375</c:v>
                </c:pt>
                <c:pt idx="233">
                  <c:v>37.9150390625</c:v>
                </c:pt>
                <c:pt idx="234">
                  <c:v>37.87841796875</c:v>
                </c:pt>
                <c:pt idx="235">
                  <c:v>37.8692626953125</c:v>
                </c:pt>
                <c:pt idx="236">
                  <c:v>37.8509521484375</c:v>
                </c:pt>
                <c:pt idx="237">
                  <c:v>37.8509521484375</c:v>
                </c:pt>
                <c:pt idx="238">
                  <c:v>37.863159179687507</c:v>
                </c:pt>
                <c:pt idx="239">
                  <c:v>37.872314453125</c:v>
                </c:pt>
                <c:pt idx="240">
                  <c:v>37.933349609375</c:v>
                </c:pt>
                <c:pt idx="241">
                  <c:v>37.9608154296875</c:v>
                </c:pt>
                <c:pt idx="242">
                  <c:v>38.031005859375</c:v>
                </c:pt>
                <c:pt idx="243">
                  <c:v>38.0828857421875</c:v>
                </c:pt>
                <c:pt idx="244">
                  <c:v>38.168334960937507</c:v>
                </c:pt>
                <c:pt idx="245">
                  <c:v>35.284423828125007</c:v>
                </c:pt>
                <c:pt idx="246">
                  <c:v>33.9080810546875</c:v>
                </c:pt>
                <c:pt idx="247">
                  <c:v>32.940673828125007</c:v>
                </c:pt>
                <c:pt idx="248">
                  <c:v>32.1685791015625</c:v>
                </c:pt>
                <c:pt idx="249">
                  <c:v>31.524658203125004</c:v>
                </c:pt>
                <c:pt idx="250">
                  <c:v>30.9539794921875</c:v>
                </c:pt>
                <c:pt idx="251">
                  <c:v>30.4534912109375</c:v>
                </c:pt>
                <c:pt idx="252">
                  <c:v>29.9896240234375</c:v>
                </c:pt>
                <c:pt idx="253">
                  <c:v>29.568481445312504</c:v>
                </c:pt>
                <c:pt idx="254">
                  <c:v>29.208374023437504</c:v>
                </c:pt>
                <c:pt idx="255">
                  <c:v>28.84521484375</c:v>
                </c:pt>
                <c:pt idx="256">
                  <c:v>28.515625</c:v>
                </c:pt>
                <c:pt idx="257">
                  <c:v>28.1982421875</c:v>
                </c:pt>
                <c:pt idx="258">
                  <c:v>27.9205322265625</c:v>
                </c:pt>
                <c:pt idx="259">
                  <c:v>27.64892578125</c:v>
                </c:pt>
                <c:pt idx="260">
                  <c:v>27.38037109375</c:v>
                </c:pt>
                <c:pt idx="261">
                  <c:v>27.1270751953125</c:v>
                </c:pt>
                <c:pt idx="262">
                  <c:v>26.9073486328125</c:v>
                </c:pt>
                <c:pt idx="263">
                  <c:v>26.67236328125</c:v>
                </c:pt>
                <c:pt idx="264">
                  <c:v>26.4495849609375</c:v>
                </c:pt>
                <c:pt idx="265">
                  <c:v>26.2451171875</c:v>
                </c:pt>
                <c:pt idx="266">
                  <c:v>26.0467529296875</c:v>
                </c:pt>
                <c:pt idx="267">
                  <c:v>25.854492187500004</c:v>
                </c:pt>
                <c:pt idx="268">
                  <c:v>25.6591796875</c:v>
                </c:pt>
                <c:pt idx="269">
                  <c:v>25.479125976562504</c:v>
                </c:pt>
                <c:pt idx="270">
                  <c:v>25.302124023437504</c:v>
                </c:pt>
                <c:pt idx="271">
                  <c:v>25.128173828125</c:v>
                </c:pt>
                <c:pt idx="272">
                  <c:v>24.957275390625004</c:v>
                </c:pt>
                <c:pt idx="273">
                  <c:v>24.786376953125</c:v>
                </c:pt>
                <c:pt idx="274">
                  <c:v>24.627685546875</c:v>
                </c:pt>
                <c:pt idx="275">
                  <c:v>24.4598388671875</c:v>
                </c:pt>
                <c:pt idx="276">
                  <c:v>24.3072509765625</c:v>
                </c:pt>
                <c:pt idx="277">
                  <c:v>24.154663085937504</c:v>
                </c:pt>
                <c:pt idx="278">
                  <c:v>24.002075195312504</c:v>
                </c:pt>
                <c:pt idx="279">
                  <c:v>23.84033203125</c:v>
                </c:pt>
                <c:pt idx="280">
                  <c:v>23.699951171875004</c:v>
                </c:pt>
                <c:pt idx="281">
                  <c:v>23.553466796875</c:v>
                </c:pt>
                <c:pt idx="282">
                  <c:v>23.391723632812504</c:v>
                </c:pt>
                <c:pt idx="283">
                  <c:v>23.2513427734375</c:v>
                </c:pt>
                <c:pt idx="284">
                  <c:v>23.0987548828125</c:v>
                </c:pt>
                <c:pt idx="285">
                  <c:v>22.943115234375</c:v>
                </c:pt>
                <c:pt idx="286">
                  <c:v>22.805786132812504</c:v>
                </c:pt>
                <c:pt idx="287">
                  <c:v>22.656250000000004</c:v>
                </c:pt>
                <c:pt idx="288">
                  <c:v>22.509765625</c:v>
                </c:pt>
                <c:pt idx="289">
                  <c:v>22.35107421875</c:v>
                </c:pt>
                <c:pt idx="290">
                  <c:v>22.20458984375</c:v>
                </c:pt>
                <c:pt idx="291">
                  <c:v>22.067260742187504</c:v>
                </c:pt>
                <c:pt idx="292">
                  <c:v>21.8963623046875</c:v>
                </c:pt>
                <c:pt idx="293">
                  <c:v>21.7437744140625</c:v>
                </c:pt>
                <c:pt idx="294">
                  <c:v>21.5911865234375</c:v>
                </c:pt>
                <c:pt idx="295">
                  <c:v>21.4263916015625</c:v>
                </c:pt>
                <c:pt idx="296">
                  <c:v>21.25244140625</c:v>
                </c:pt>
                <c:pt idx="297">
                  <c:v>21.0784912109375</c:v>
                </c:pt>
                <c:pt idx="298">
                  <c:v>20.9075927734375</c:v>
                </c:pt>
                <c:pt idx="299">
                  <c:v>20.742797851562504</c:v>
                </c:pt>
                <c:pt idx="300">
                  <c:v>20.550537109375</c:v>
                </c:pt>
                <c:pt idx="301">
                  <c:v>20.361328125</c:v>
                </c:pt>
                <c:pt idx="302">
                  <c:v>20.1690673828125</c:v>
                </c:pt>
                <c:pt idx="303">
                  <c:v>19.970703125</c:v>
                </c:pt>
                <c:pt idx="304">
                  <c:v>19.757080078125004</c:v>
                </c:pt>
                <c:pt idx="305">
                  <c:v>19.5343017578125</c:v>
                </c:pt>
                <c:pt idx="306">
                  <c:v>19.296264648437504</c:v>
                </c:pt>
                <c:pt idx="307">
                  <c:v>19.0643310546875</c:v>
                </c:pt>
                <c:pt idx="308">
                  <c:v>18.8140869140625</c:v>
                </c:pt>
                <c:pt idx="309">
                  <c:v>18.5455322265625</c:v>
                </c:pt>
                <c:pt idx="310">
                  <c:v>18.27392578125</c:v>
                </c:pt>
                <c:pt idx="311">
                  <c:v>17.974853515625004</c:v>
                </c:pt>
                <c:pt idx="312">
                  <c:v>17.67578125</c:v>
                </c:pt>
                <c:pt idx="313">
                  <c:v>17.34619140625</c:v>
                </c:pt>
                <c:pt idx="314">
                  <c:v>17.0013427734375</c:v>
                </c:pt>
                <c:pt idx="315">
                  <c:v>16.625976562500004</c:v>
                </c:pt>
                <c:pt idx="316">
                  <c:v>16.2384033203125</c:v>
                </c:pt>
                <c:pt idx="317">
                  <c:v>15.8203125</c:v>
                </c:pt>
                <c:pt idx="318">
                  <c:v>15.3778076171875</c:v>
                </c:pt>
                <c:pt idx="319">
                  <c:v>14.910888671875002</c:v>
                </c:pt>
                <c:pt idx="320">
                  <c:v>14.404296875000002</c:v>
                </c:pt>
                <c:pt idx="321">
                  <c:v>13.8702392578125</c:v>
                </c:pt>
                <c:pt idx="322">
                  <c:v>13.2537841796875</c:v>
                </c:pt>
                <c:pt idx="323">
                  <c:v>12.65869140625</c:v>
                </c:pt>
                <c:pt idx="324">
                  <c:v>12.005615234375</c:v>
                </c:pt>
                <c:pt idx="325">
                  <c:v>11.297607421875</c:v>
                </c:pt>
                <c:pt idx="326">
                  <c:v>10.559082031250002</c:v>
                </c:pt>
                <c:pt idx="327">
                  <c:v>9.765625</c:v>
                </c:pt>
                <c:pt idx="328">
                  <c:v>8.9111328125000018</c:v>
                </c:pt>
                <c:pt idx="329">
                  <c:v>8.0047607421875018</c:v>
                </c:pt>
                <c:pt idx="330">
                  <c:v>7.049560546875</c:v>
                </c:pt>
                <c:pt idx="331">
                  <c:v>6.01806640625</c:v>
                </c:pt>
                <c:pt idx="332">
                  <c:v>4.9407958984375009</c:v>
                </c:pt>
                <c:pt idx="333">
                  <c:v>3.7731933593750004</c:v>
                </c:pt>
                <c:pt idx="334">
                  <c:v>2.5677490234375</c:v>
                </c:pt>
                <c:pt idx="335">
                  <c:v>1.27197265625</c:v>
                </c:pt>
                <c:pt idx="336">
                  <c:v>-8.9721679687500014E-2</c:v>
                </c:pt>
                <c:pt idx="337">
                  <c:v>-1.5249633789062502</c:v>
                </c:pt>
                <c:pt idx="338">
                  <c:v>-3.0206298828125004</c:v>
                </c:pt>
                <c:pt idx="339">
                  <c:v>-4.583740234375</c:v>
                </c:pt>
                <c:pt idx="340">
                  <c:v>-6.2347412109375</c:v>
                </c:pt>
                <c:pt idx="341">
                  <c:v>-7.9559326171875009</c:v>
                </c:pt>
                <c:pt idx="342">
                  <c:v>-9.7106933593750018</c:v>
                </c:pt>
                <c:pt idx="343">
                  <c:v>-11.553955078125002</c:v>
                </c:pt>
                <c:pt idx="344">
                  <c:v>-13.470458984375</c:v>
                </c:pt>
                <c:pt idx="345">
                  <c:v>-15.4388427734375</c:v>
                </c:pt>
                <c:pt idx="346">
                  <c:v>-17.422485351562504</c:v>
                </c:pt>
                <c:pt idx="347">
                  <c:v>-19.500732421875</c:v>
                </c:pt>
                <c:pt idx="348">
                  <c:v>-21.5850830078125</c:v>
                </c:pt>
                <c:pt idx="349">
                  <c:v>-23.718261718750004</c:v>
                </c:pt>
                <c:pt idx="350">
                  <c:v>-25.854492187500004</c:v>
                </c:pt>
                <c:pt idx="351">
                  <c:v>-28.036499023437504</c:v>
                </c:pt>
                <c:pt idx="352">
                  <c:v>-30.233764648437504</c:v>
                </c:pt>
                <c:pt idx="353">
                  <c:v>-32.427978515625</c:v>
                </c:pt>
                <c:pt idx="354">
                  <c:v>-34.6405029296875</c:v>
                </c:pt>
                <c:pt idx="355">
                  <c:v>-36.761474609375</c:v>
                </c:pt>
                <c:pt idx="356">
                  <c:v>-38.8671875</c:v>
                </c:pt>
                <c:pt idx="357">
                  <c:v>-40.9271240234375</c:v>
                </c:pt>
                <c:pt idx="358">
                  <c:v>-42.8955078125</c:v>
                </c:pt>
                <c:pt idx="359">
                  <c:v>-44.8638916015625</c:v>
                </c:pt>
                <c:pt idx="360">
                  <c:v>-46.759033203125</c:v>
                </c:pt>
                <c:pt idx="361">
                  <c:v>-48.5443115234375</c:v>
                </c:pt>
                <c:pt idx="362">
                  <c:v>-50.201416015625</c:v>
                </c:pt>
                <c:pt idx="363">
                  <c:v>-51.818847656250007</c:v>
                </c:pt>
                <c:pt idx="364">
                  <c:v>-53.314208984375</c:v>
                </c:pt>
                <c:pt idx="365">
                  <c:v>-54.6875</c:v>
                </c:pt>
                <c:pt idx="366">
                  <c:v>-55.877685546875007</c:v>
                </c:pt>
                <c:pt idx="367">
                  <c:v>-57.0068359375</c:v>
                </c:pt>
                <c:pt idx="368">
                  <c:v>-57.983398437500007</c:v>
                </c:pt>
                <c:pt idx="369">
                  <c:v>-58.837890625000007</c:v>
                </c:pt>
                <c:pt idx="370">
                  <c:v>-59.478759765625</c:v>
                </c:pt>
                <c:pt idx="371">
                  <c:v>-60.058593750000007</c:v>
                </c:pt>
                <c:pt idx="372">
                  <c:v>-60.48583984375</c:v>
                </c:pt>
                <c:pt idx="373">
                  <c:v>-60.791015625</c:v>
                </c:pt>
                <c:pt idx="374">
                  <c:v>-60.943603515625</c:v>
                </c:pt>
                <c:pt idx="375">
                  <c:v>-61.004638671875</c:v>
                </c:pt>
                <c:pt idx="376">
                  <c:v>-60.97412109375</c:v>
                </c:pt>
                <c:pt idx="377">
                  <c:v>-60.760498046875</c:v>
                </c:pt>
                <c:pt idx="378">
                  <c:v>-60.516357421875</c:v>
                </c:pt>
                <c:pt idx="379">
                  <c:v>-60.150146484375</c:v>
                </c:pt>
                <c:pt idx="380">
                  <c:v>-59.722900390625</c:v>
                </c:pt>
                <c:pt idx="381">
                  <c:v>-59.204101562500007</c:v>
                </c:pt>
                <c:pt idx="382">
                  <c:v>-58.624267578125</c:v>
                </c:pt>
                <c:pt idx="383">
                  <c:v>-57.983398437500007</c:v>
                </c:pt>
                <c:pt idx="384">
                  <c:v>-57.31201171875</c:v>
                </c:pt>
                <c:pt idx="385">
                  <c:v>-56.610107421875</c:v>
                </c:pt>
                <c:pt idx="386">
                  <c:v>-55.908203125</c:v>
                </c:pt>
                <c:pt idx="387">
                  <c:v>-55.145263671875007</c:v>
                </c:pt>
                <c:pt idx="388">
                  <c:v>-54.351806640625007</c:v>
                </c:pt>
                <c:pt idx="389">
                  <c:v>-53.5888671875</c:v>
                </c:pt>
                <c:pt idx="390">
                  <c:v>-52.764892578125</c:v>
                </c:pt>
                <c:pt idx="391">
                  <c:v>-52.001953125000007</c:v>
                </c:pt>
                <c:pt idx="392">
                  <c:v>-51.208496093750007</c:v>
                </c:pt>
                <c:pt idx="393">
                  <c:v>-50.415039062500007</c:v>
                </c:pt>
                <c:pt idx="394">
                  <c:v>-49.62158203125</c:v>
                </c:pt>
                <c:pt idx="395">
                  <c:v>-48.8494873046875</c:v>
                </c:pt>
                <c:pt idx="396">
                  <c:v>-48.101806640625</c:v>
                </c:pt>
                <c:pt idx="397">
                  <c:v>-47.369384765625</c:v>
                </c:pt>
                <c:pt idx="398">
                  <c:v>-46.630859375</c:v>
                </c:pt>
                <c:pt idx="399">
                  <c:v>-45.919799804687507</c:v>
                </c:pt>
                <c:pt idx="400">
                  <c:v>-45.242309570312507</c:v>
                </c:pt>
                <c:pt idx="401">
                  <c:v>-44.5770263671875</c:v>
                </c:pt>
                <c:pt idx="402">
                  <c:v>-43.90869140625</c:v>
                </c:pt>
                <c:pt idx="403">
                  <c:v>-43.267822265625007</c:v>
                </c:pt>
                <c:pt idx="404">
                  <c:v>-42.657470703125007</c:v>
                </c:pt>
                <c:pt idx="405">
                  <c:v>-42.0684814453125</c:v>
                </c:pt>
                <c:pt idx="406">
                  <c:v>-41.473388671875</c:v>
                </c:pt>
                <c:pt idx="407">
                  <c:v>-40.942382812500007</c:v>
                </c:pt>
                <c:pt idx="408">
                  <c:v>-40.399169921875</c:v>
                </c:pt>
                <c:pt idx="409">
                  <c:v>-39.886474609375007</c:v>
                </c:pt>
                <c:pt idx="410">
                  <c:v>-39.373779296875</c:v>
                </c:pt>
                <c:pt idx="411">
                  <c:v>-38.8824462890625</c:v>
                </c:pt>
                <c:pt idx="412">
                  <c:v>-38.412475585937507</c:v>
                </c:pt>
                <c:pt idx="413">
                  <c:v>-37.97607421875</c:v>
                </c:pt>
                <c:pt idx="414">
                  <c:v>-37.5396728515625</c:v>
                </c:pt>
                <c:pt idx="415">
                  <c:v>-37.115478515625</c:v>
                </c:pt>
                <c:pt idx="416">
                  <c:v>-36.700439453125</c:v>
                </c:pt>
                <c:pt idx="417">
                  <c:v>-36.322021484375007</c:v>
                </c:pt>
                <c:pt idx="418">
                  <c:v>-35.952758789062507</c:v>
                </c:pt>
                <c:pt idx="419">
                  <c:v>-35.595703125</c:v>
                </c:pt>
                <c:pt idx="420">
                  <c:v>-35.2325439453125</c:v>
                </c:pt>
                <c:pt idx="421">
                  <c:v>-34.918212890625</c:v>
                </c:pt>
                <c:pt idx="422">
                  <c:v>-34.564208984375</c:v>
                </c:pt>
                <c:pt idx="423">
                  <c:v>-34.2620849609375</c:v>
                </c:pt>
                <c:pt idx="424">
                  <c:v>-33.966064453125</c:v>
                </c:pt>
                <c:pt idx="425">
                  <c:v>-33.673095703125007</c:v>
                </c:pt>
                <c:pt idx="426">
                  <c:v>-33.4014892578125</c:v>
                </c:pt>
                <c:pt idx="427">
                  <c:v>-33.1329345703125</c:v>
                </c:pt>
                <c:pt idx="428">
                  <c:v>-32.8887939453125</c:v>
                </c:pt>
                <c:pt idx="429">
                  <c:v>-32.6171875</c:v>
                </c:pt>
                <c:pt idx="430">
                  <c:v>-32.373046875</c:v>
                </c:pt>
                <c:pt idx="431">
                  <c:v>-32.138061523437507</c:v>
                </c:pt>
                <c:pt idx="432">
                  <c:v>-31.9366455078125</c:v>
                </c:pt>
                <c:pt idx="433">
                  <c:v>-31.716918945312504</c:v>
                </c:pt>
                <c:pt idx="434">
                  <c:v>-31.512451171875</c:v>
                </c:pt>
                <c:pt idx="435">
                  <c:v>-31.304931640625</c:v>
                </c:pt>
                <c:pt idx="436">
                  <c:v>-31.115722656250004</c:v>
                </c:pt>
                <c:pt idx="437">
                  <c:v>-30.9539794921875</c:v>
                </c:pt>
                <c:pt idx="438">
                  <c:v>-30.746459960937504</c:v>
                </c:pt>
                <c:pt idx="439">
                  <c:v>-30.5877685546875</c:v>
                </c:pt>
                <c:pt idx="440">
                  <c:v>-30.419921875</c:v>
                </c:pt>
                <c:pt idx="441">
                  <c:v>-30.26123046875</c:v>
                </c:pt>
                <c:pt idx="442">
                  <c:v>-30.1055908203125</c:v>
                </c:pt>
                <c:pt idx="443">
                  <c:v>-29.9591064453125</c:v>
                </c:pt>
                <c:pt idx="444">
                  <c:v>-29.815673828125004</c:v>
                </c:pt>
                <c:pt idx="445">
                  <c:v>-29.6844482421875</c:v>
                </c:pt>
                <c:pt idx="446">
                  <c:v>-29.522705078125</c:v>
                </c:pt>
                <c:pt idx="447">
                  <c:v>-29.3975830078125</c:v>
                </c:pt>
                <c:pt idx="448">
                  <c:v>-29.2755126953125</c:v>
                </c:pt>
                <c:pt idx="449">
                  <c:v>-29.171752929687504</c:v>
                </c:pt>
                <c:pt idx="450">
                  <c:v>-29.0374755859375</c:v>
                </c:pt>
                <c:pt idx="451">
                  <c:v>-28.924560546875004</c:v>
                </c:pt>
                <c:pt idx="452">
                  <c:v>-28.814697265625</c:v>
                </c:pt>
                <c:pt idx="453">
                  <c:v>-28.6956787109375</c:v>
                </c:pt>
                <c:pt idx="454">
                  <c:v>-28.585815429687504</c:v>
                </c:pt>
                <c:pt idx="455">
                  <c:v>-28.500366210937504</c:v>
                </c:pt>
                <c:pt idx="456">
                  <c:v>-28.378295898437504</c:v>
                </c:pt>
                <c:pt idx="457">
                  <c:v>-28.2928466796875</c:v>
                </c:pt>
                <c:pt idx="458">
                  <c:v>-28.1951904296875</c:v>
                </c:pt>
                <c:pt idx="459">
                  <c:v>-28.100585937500004</c:v>
                </c:pt>
                <c:pt idx="460">
                  <c:v>-28.021240234375</c:v>
                </c:pt>
                <c:pt idx="461">
                  <c:v>-27.923583984375</c:v>
                </c:pt>
                <c:pt idx="462">
                  <c:v>-27.847290039062504</c:v>
                </c:pt>
                <c:pt idx="463">
                  <c:v>-27.74658203125</c:v>
                </c:pt>
                <c:pt idx="464">
                  <c:v>-27.685546875</c:v>
                </c:pt>
                <c:pt idx="465">
                  <c:v>-27.587890625</c:v>
                </c:pt>
                <c:pt idx="466">
                  <c:v>-27.5054931640625</c:v>
                </c:pt>
                <c:pt idx="467">
                  <c:v>-27.42919921875</c:v>
                </c:pt>
                <c:pt idx="468">
                  <c:v>-27.362060546875004</c:v>
                </c:pt>
                <c:pt idx="469">
                  <c:v>-27.2796630859375</c:v>
                </c:pt>
                <c:pt idx="470">
                  <c:v>-27.215576171875</c:v>
                </c:pt>
                <c:pt idx="471">
                  <c:v>-27.154541015625</c:v>
                </c:pt>
                <c:pt idx="472">
                  <c:v>-27.078247070312504</c:v>
                </c:pt>
                <c:pt idx="473">
                  <c:v>-27.017211914062504</c:v>
                </c:pt>
                <c:pt idx="474">
                  <c:v>-26.947021484375</c:v>
                </c:pt>
                <c:pt idx="475">
                  <c:v>-26.867675781250004</c:v>
                </c:pt>
                <c:pt idx="476">
                  <c:v>-26.8157958984375</c:v>
                </c:pt>
                <c:pt idx="477">
                  <c:v>-26.7547607421875</c:v>
                </c:pt>
                <c:pt idx="478">
                  <c:v>-26.678466796875004</c:v>
                </c:pt>
                <c:pt idx="479">
                  <c:v>-26.6357421875</c:v>
                </c:pt>
                <c:pt idx="480">
                  <c:v>-26.57470703125</c:v>
                </c:pt>
                <c:pt idx="481">
                  <c:v>-26.525878906250004</c:v>
                </c:pt>
                <c:pt idx="482">
                  <c:v>-26.483154296875</c:v>
                </c:pt>
                <c:pt idx="483">
                  <c:v>-26.4190673828125</c:v>
                </c:pt>
                <c:pt idx="484">
                  <c:v>-26.3824462890625</c:v>
                </c:pt>
                <c:pt idx="485">
                  <c:v>-26.33056640625</c:v>
                </c:pt>
                <c:pt idx="486">
                  <c:v>-26.263427734375</c:v>
                </c:pt>
                <c:pt idx="487">
                  <c:v>-26.23291015625</c:v>
                </c:pt>
                <c:pt idx="488">
                  <c:v>-26.190185546875004</c:v>
                </c:pt>
                <c:pt idx="489">
                  <c:v>-26.1474609375</c:v>
                </c:pt>
              </c:numCache>
            </c:numRef>
          </c:yVal>
          <c:smooth val="1"/>
          <c:extLst xmlns:c15="http://schemas.microsoft.com/office/drawing/2012/chart">
            <c:ext xmlns:c16="http://schemas.microsoft.com/office/drawing/2014/chart" uri="{C3380CC4-5D6E-409C-BE32-E72D297353CC}">
              <c16:uniqueId val="{00000004-9674-4B61-BE69-29093F531A6E}"/>
            </c:ext>
          </c:extLst>
        </c:ser>
        <c:ser>
          <c:idx val="5"/>
          <c:order val="5"/>
          <c:tx>
            <c:strRef>
              <c:f>comparision!$G$1</c:f>
              <c:strCache>
                <c:ptCount val="1"/>
                <c:pt idx="0">
                  <c:v>10</c:v>
                </c:pt>
              </c:strCache>
            </c:strRef>
          </c:tx>
          <c:spPr>
            <a:ln w="19050" cap="rnd">
              <a:solidFill>
                <a:srgbClr val="00FF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comparision!$A$2:$A$491</c:f>
              <c:numCache>
                <c:formatCode>General</c:formatCode>
                <c:ptCount val="490"/>
                <c:pt idx="0">
                  <c:v>-9.5062255859375E-2</c:v>
                </c:pt>
                <c:pt idx="1">
                  <c:v>-9.2620849609375E-2</c:v>
                </c:pt>
                <c:pt idx="2">
                  <c:v>-9.0179443359375E-2</c:v>
                </c:pt>
                <c:pt idx="3">
                  <c:v>-8.7738037109375E-2</c:v>
                </c:pt>
                <c:pt idx="4">
                  <c:v>-8.5296630859375E-2</c:v>
                </c:pt>
                <c:pt idx="5">
                  <c:v>-8.2855224609375E-2</c:v>
                </c:pt>
                <c:pt idx="6">
                  <c:v>-8.0413818359375E-2</c:v>
                </c:pt>
                <c:pt idx="7">
                  <c:v>-7.7972412109375E-2</c:v>
                </c:pt>
                <c:pt idx="8">
                  <c:v>-7.5531005859375E-2</c:v>
                </c:pt>
                <c:pt idx="9">
                  <c:v>-7.3089599609375E-2</c:v>
                </c:pt>
                <c:pt idx="10">
                  <c:v>-7.0648193359375E-2</c:v>
                </c:pt>
                <c:pt idx="11">
                  <c:v>-6.8206787109375E-2</c:v>
                </c:pt>
                <c:pt idx="12">
                  <c:v>-6.5765380859375E-2</c:v>
                </c:pt>
                <c:pt idx="13">
                  <c:v>-6.3323974609375E-2</c:v>
                </c:pt>
                <c:pt idx="14">
                  <c:v>-6.0882568359375E-2</c:v>
                </c:pt>
                <c:pt idx="15">
                  <c:v>-5.8441162109375E-2</c:v>
                </c:pt>
                <c:pt idx="16">
                  <c:v>-5.5999755859375E-2</c:v>
                </c:pt>
                <c:pt idx="17">
                  <c:v>-5.3558349609375E-2</c:v>
                </c:pt>
                <c:pt idx="18">
                  <c:v>-5.1116943359375E-2</c:v>
                </c:pt>
                <c:pt idx="19">
                  <c:v>-4.8675537109375E-2</c:v>
                </c:pt>
                <c:pt idx="20">
                  <c:v>-4.6234130859375E-2</c:v>
                </c:pt>
                <c:pt idx="21">
                  <c:v>-4.3792724609375E-2</c:v>
                </c:pt>
                <c:pt idx="22">
                  <c:v>-4.1351318359375E-2</c:v>
                </c:pt>
                <c:pt idx="23">
                  <c:v>-3.8909912109375E-2</c:v>
                </c:pt>
                <c:pt idx="24">
                  <c:v>-3.6468505859375E-2</c:v>
                </c:pt>
                <c:pt idx="25">
                  <c:v>-3.4027099609375E-2</c:v>
                </c:pt>
                <c:pt idx="26">
                  <c:v>-3.1585693359375E-2</c:v>
                </c:pt>
                <c:pt idx="27">
                  <c:v>-2.9144287109375E-2</c:v>
                </c:pt>
                <c:pt idx="28">
                  <c:v>-2.6702880859375E-2</c:v>
                </c:pt>
                <c:pt idx="29">
                  <c:v>-2.4261474609375E-2</c:v>
                </c:pt>
                <c:pt idx="30">
                  <c:v>-2.1820068359375E-2</c:v>
                </c:pt>
                <c:pt idx="31">
                  <c:v>-1.9378662109375E-2</c:v>
                </c:pt>
                <c:pt idx="32">
                  <c:v>-1.6937255859375E-2</c:v>
                </c:pt>
                <c:pt idx="33">
                  <c:v>-1.4495849609375E-2</c:v>
                </c:pt>
                <c:pt idx="34">
                  <c:v>-1.2054443359375E-2</c:v>
                </c:pt>
                <c:pt idx="35">
                  <c:v>-9.613037109375E-3</c:v>
                </c:pt>
                <c:pt idx="36">
                  <c:v>-7.171630859375E-3</c:v>
                </c:pt>
                <c:pt idx="37">
                  <c:v>-4.730224609375E-3</c:v>
                </c:pt>
                <c:pt idx="38">
                  <c:v>-2.288818359375E-3</c:v>
                </c:pt>
                <c:pt idx="39">
                  <c:v>1.52587890625E-4</c:v>
                </c:pt>
                <c:pt idx="40">
                  <c:v>2.593994140625E-3</c:v>
                </c:pt>
                <c:pt idx="41">
                  <c:v>5.035400390625E-3</c:v>
                </c:pt>
                <c:pt idx="42">
                  <c:v>7.476806640625E-3</c:v>
                </c:pt>
                <c:pt idx="43">
                  <c:v>9.918212890625E-3</c:v>
                </c:pt>
                <c:pt idx="44">
                  <c:v>1.2359619140625E-2</c:v>
                </c:pt>
                <c:pt idx="45">
                  <c:v>1.4801025390625E-2</c:v>
                </c:pt>
                <c:pt idx="46">
                  <c:v>1.7242431640625E-2</c:v>
                </c:pt>
                <c:pt idx="47">
                  <c:v>1.9683837890625E-2</c:v>
                </c:pt>
                <c:pt idx="48">
                  <c:v>2.2125244140625E-2</c:v>
                </c:pt>
                <c:pt idx="49">
                  <c:v>2.4566650390625E-2</c:v>
                </c:pt>
                <c:pt idx="50">
                  <c:v>2.7008056640625E-2</c:v>
                </c:pt>
                <c:pt idx="51">
                  <c:v>2.9449462890625E-2</c:v>
                </c:pt>
                <c:pt idx="52">
                  <c:v>3.1890869140625E-2</c:v>
                </c:pt>
                <c:pt idx="53">
                  <c:v>3.4332275390625E-2</c:v>
                </c:pt>
                <c:pt idx="54">
                  <c:v>3.6773681640625E-2</c:v>
                </c:pt>
                <c:pt idx="55">
                  <c:v>3.9215087890625E-2</c:v>
                </c:pt>
                <c:pt idx="56">
                  <c:v>4.1656494140625E-2</c:v>
                </c:pt>
                <c:pt idx="57">
                  <c:v>4.4097900390625E-2</c:v>
                </c:pt>
                <c:pt idx="58">
                  <c:v>4.6539306640625E-2</c:v>
                </c:pt>
                <c:pt idx="59">
                  <c:v>4.8980712890625E-2</c:v>
                </c:pt>
                <c:pt idx="60">
                  <c:v>5.1422119140625E-2</c:v>
                </c:pt>
                <c:pt idx="61">
                  <c:v>5.3863525390625E-2</c:v>
                </c:pt>
                <c:pt idx="62">
                  <c:v>5.6304931640625E-2</c:v>
                </c:pt>
                <c:pt idx="63">
                  <c:v>5.8746337890625E-2</c:v>
                </c:pt>
                <c:pt idx="64">
                  <c:v>6.1187744140625E-2</c:v>
                </c:pt>
                <c:pt idx="65">
                  <c:v>6.3629150390625E-2</c:v>
                </c:pt>
                <c:pt idx="66">
                  <c:v>6.6070556640625E-2</c:v>
                </c:pt>
                <c:pt idx="67">
                  <c:v>6.8511962890625E-2</c:v>
                </c:pt>
                <c:pt idx="68">
                  <c:v>7.0953369140625E-2</c:v>
                </c:pt>
                <c:pt idx="69">
                  <c:v>7.3394775390625E-2</c:v>
                </c:pt>
                <c:pt idx="70">
                  <c:v>7.5836181640625E-2</c:v>
                </c:pt>
                <c:pt idx="71">
                  <c:v>7.8277587890625E-2</c:v>
                </c:pt>
                <c:pt idx="72">
                  <c:v>8.0718994140625E-2</c:v>
                </c:pt>
                <c:pt idx="73">
                  <c:v>8.3160400390625E-2</c:v>
                </c:pt>
                <c:pt idx="74">
                  <c:v>8.5601806640625E-2</c:v>
                </c:pt>
                <c:pt idx="75">
                  <c:v>8.8043212890625E-2</c:v>
                </c:pt>
                <c:pt idx="76">
                  <c:v>9.0484619140625E-2</c:v>
                </c:pt>
                <c:pt idx="77">
                  <c:v>9.2926025390625E-2</c:v>
                </c:pt>
                <c:pt idx="78">
                  <c:v>9.5367431640625E-2</c:v>
                </c:pt>
                <c:pt idx="79">
                  <c:v>9.7808837890625E-2</c:v>
                </c:pt>
                <c:pt idx="80">
                  <c:v>0.100250244140625</c:v>
                </c:pt>
                <c:pt idx="81">
                  <c:v>0.102691650390625</c:v>
                </c:pt>
                <c:pt idx="82">
                  <c:v>0.105133056640625</c:v>
                </c:pt>
                <c:pt idx="83">
                  <c:v>0.107574462890625</c:v>
                </c:pt>
                <c:pt idx="84">
                  <c:v>0.110015869140625</c:v>
                </c:pt>
                <c:pt idx="85">
                  <c:v>0.112457275390625</c:v>
                </c:pt>
                <c:pt idx="86">
                  <c:v>0.114898681640625</c:v>
                </c:pt>
                <c:pt idx="87">
                  <c:v>0.117340087890625</c:v>
                </c:pt>
                <c:pt idx="88">
                  <c:v>0.119781494140625</c:v>
                </c:pt>
                <c:pt idx="89">
                  <c:v>0.122222900390625</c:v>
                </c:pt>
                <c:pt idx="90">
                  <c:v>0.124664306640625</c:v>
                </c:pt>
                <c:pt idx="91">
                  <c:v>0.127105712890625</c:v>
                </c:pt>
                <c:pt idx="92">
                  <c:v>0.129547119140625</c:v>
                </c:pt>
                <c:pt idx="93">
                  <c:v>0.131988525390625</c:v>
                </c:pt>
                <c:pt idx="94">
                  <c:v>0.134429931640625</c:v>
                </c:pt>
                <c:pt idx="95">
                  <c:v>0.136871337890625</c:v>
                </c:pt>
                <c:pt idx="96">
                  <c:v>0.139312744140625</c:v>
                </c:pt>
                <c:pt idx="97">
                  <c:v>0.141754150390625</c:v>
                </c:pt>
                <c:pt idx="98">
                  <c:v>0.144195556640625</c:v>
                </c:pt>
                <c:pt idx="99">
                  <c:v>0.146636962890625</c:v>
                </c:pt>
                <c:pt idx="100">
                  <c:v>0.149078369140625</c:v>
                </c:pt>
                <c:pt idx="101">
                  <c:v>0.151519775390625</c:v>
                </c:pt>
                <c:pt idx="102">
                  <c:v>0.153961181640625</c:v>
                </c:pt>
                <c:pt idx="103">
                  <c:v>0.156402587890625</c:v>
                </c:pt>
                <c:pt idx="104">
                  <c:v>0.158843994140625</c:v>
                </c:pt>
                <c:pt idx="105">
                  <c:v>0.161285400390625</c:v>
                </c:pt>
                <c:pt idx="106">
                  <c:v>0.163726806640625</c:v>
                </c:pt>
                <c:pt idx="107">
                  <c:v>0.166168212890625</c:v>
                </c:pt>
                <c:pt idx="108">
                  <c:v>0.168609619140625</c:v>
                </c:pt>
                <c:pt idx="109">
                  <c:v>0.171051025390625</c:v>
                </c:pt>
                <c:pt idx="110">
                  <c:v>0.173492431640625</c:v>
                </c:pt>
                <c:pt idx="111">
                  <c:v>0.175933837890625</c:v>
                </c:pt>
                <c:pt idx="112">
                  <c:v>0.178375244140625</c:v>
                </c:pt>
                <c:pt idx="113">
                  <c:v>0.180816650390625</c:v>
                </c:pt>
                <c:pt idx="114">
                  <c:v>0.183258056640625</c:v>
                </c:pt>
                <c:pt idx="115">
                  <c:v>0.185699462890625</c:v>
                </c:pt>
                <c:pt idx="116">
                  <c:v>0.188140869140625</c:v>
                </c:pt>
                <c:pt idx="117">
                  <c:v>0.190582275390625</c:v>
                </c:pt>
                <c:pt idx="118">
                  <c:v>0.193023681640625</c:v>
                </c:pt>
                <c:pt idx="119">
                  <c:v>0.195465087890625</c:v>
                </c:pt>
                <c:pt idx="120">
                  <c:v>0.197906494140625</c:v>
                </c:pt>
                <c:pt idx="121">
                  <c:v>0.200347900390625</c:v>
                </c:pt>
                <c:pt idx="122">
                  <c:v>0.202789306640625</c:v>
                </c:pt>
                <c:pt idx="123">
                  <c:v>0.205230712890625</c:v>
                </c:pt>
                <c:pt idx="124">
                  <c:v>0.207672119140625</c:v>
                </c:pt>
                <c:pt idx="125">
                  <c:v>0.210113525390625</c:v>
                </c:pt>
                <c:pt idx="126">
                  <c:v>0.212554931640625</c:v>
                </c:pt>
                <c:pt idx="127">
                  <c:v>0.214996337890625</c:v>
                </c:pt>
                <c:pt idx="128">
                  <c:v>0.217437744140625</c:v>
                </c:pt>
                <c:pt idx="129">
                  <c:v>0.219879150390625</c:v>
                </c:pt>
                <c:pt idx="130">
                  <c:v>0.222320556640625</c:v>
                </c:pt>
                <c:pt idx="131">
                  <c:v>0.224761962890625</c:v>
                </c:pt>
                <c:pt idx="132">
                  <c:v>0.227203369140625</c:v>
                </c:pt>
                <c:pt idx="133">
                  <c:v>0.229644775390625</c:v>
                </c:pt>
                <c:pt idx="134">
                  <c:v>0.232086181640625</c:v>
                </c:pt>
                <c:pt idx="135">
                  <c:v>0.234527587890625</c:v>
                </c:pt>
                <c:pt idx="136">
                  <c:v>0.236968994140625</c:v>
                </c:pt>
                <c:pt idx="137">
                  <c:v>0.239410400390625</c:v>
                </c:pt>
                <c:pt idx="138">
                  <c:v>0.241851806640625</c:v>
                </c:pt>
                <c:pt idx="139">
                  <c:v>0.244293212890625</c:v>
                </c:pt>
                <c:pt idx="140">
                  <c:v>0.246734619140625</c:v>
                </c:pt>
                <c:pt idx="141">
                  <c:v>0.249176025390625</c:v>
                </c:pt>
                <c:pt idx="142">
                  <c:v>0.251617431640625</c:v>
                </c:pt>
                <c:pt idx="143">
                  <c:v>0.254058837890625</c:v>
                </c:pt>
                <c:pt idx="144">
                  <c:v>0.256500244140625</c:v>
                </c:pt>
                <c:pt idx="145">
                  <c:v>0.258941650390625</c:v>
                </c:pt>
                <c:pt idx="146">
                  <c:v>0.261383056640625</c:v>
                </c:pt>
                <c:pt idx="147">
                  <c:v>0.263824462890625</c:v>
                </c:pt>
                <c:pt idx="148">
                  <c:v>0.266265869140625</c:v>
                </c:pt>
                <c:pt idx="149">
                  <c:v>0.268707275390625</c:v>
                </c:pt>
                <c:pt idx="150">
                  <c:v>0.271148681640625</c:v>
                </c:pt>
                <c:pt idx="151">
                  <c:v>0.273590087890625</c:v>
                </c:pt>
                <c:pt idx="152">
                  <c:v>0.276031494140625</c:v>
                </c:pt>
                <c:pt idx="153">
                  <c:v>0.278472900390625</c:v>
                </c:pt>
                <c:pt idx="154">
                  <c:v>0.280914306640625</c:v>
                </c:pt>
                <c:pt idx="155">
                  <c:v>0.283355712890625</c:v>
                </c:pt>
                <c:pt idx="156">
                  <c:v>0.285797119140625</c:v>
                </c:pt>
                <c:pt idx="157">
                  <c:v>0.288238525390625</c:v>
                </c:pt>
                <c:pt idx="158">
                  <c:v>0.290679931640625</c:v>
                </c:pt>
                <c:pt idx="159">
                  <c:v>0.293121337890625</c:v>
                </c:pt>
                <c:pt idx="160">
                  <c:v>0.295562744140625</c:v>
                </c:pt>
                <c:pt idx="161">
                  <c:v>0.298004150390625</c:v>
                </c:pt>
                <c:pt idx="162">
                  <c:v>0.300445556640625</c:v>
                </c:pt>
                <c:pt idx="163">
                  <c:v>0.302886962890625</c:v>
                </c:pt>
                <c:pt idx="164">
                  <c:v>0.305328369140625</c:v>
                </c:pt>
                <c:pt idx="165">
                  <c:v>0.307769775390625</c:v>
                </c:pt>
                <c:pt idx="166">
                  <c:v>0.310211181640625</c:v>
                </c:pt>
                <c:pt idx="167">
                  <c:v>0.312652587890625</c:v>
                </c:pt>
                <c:pt idx="168">
                  <c:v>0.315093994140625</c:v>
                </c:pt>
                <c:pt idx="169">
                  <c:v>0.317535400390625</c:v>
                </c:pt>
                <c:pt idx="170">
                  <c:v>0.319976806640625</c:v>
                </c:pt>
                <c:pt idx="171">
                  <c:v>0.322418212890625</c:v>
                </c:pt>
                <c:pt idx="172">
                  <c:v>0.324859619140625</c:v>
                </c:pt>
                <c:pt idx="173">
                  <c:v>0.327301025390625</c:v>
                </c:pt>
                <c:pt idx="174">
                  <c:v>0.329742431640625</c:v>
                </c:pt>
                <c:pt idx="175">
                  <c:v>0.332183837890625</c:v>
                </c:pt>
                <c:pt idx="176">
                  <c:v>0.334625244140625</c:v>
                </c:pt>
                <c:pt idx="177">
                  <c:v>0.337066650390625</c:v>
                </c:pt>
                <c:pt idx="178">
                  <c:v>0.339508056640625</c:v>
                </c:pt>
                <c:pt idx="179">
                  <c:v>0.341949462890625</c:v>
                </c:pt>
                <c:pt idx="180">
                  <c:v>0.344390869140625</c:v>
                </c:pt>
                <c:pt idx="181">
                  <c:v>0.346832275390625</c:v>
                </c:pt>
                <c:pt idx="182">
                  <c:v>0.349273681640625</c:v>
                </c:pt>
                <c:pt idx="183">
                  <c:v>0.351715087890625</c:v>
                </c:pt>
                <c:pt idx="184">
                  <c:v>0.354156494140625</c:v>
                </c:pt>
                <c:pt idx="185">
                  <c:v>0.356597900390625</c:v>
                </c:pt>
                <c:pt idx="186">
                  <c:v>0.359039306640625</c:v>
                </c:pt>
                <c:pt idx="187">
                  <c:v>0.361480712890625</c:v>
                </c:pt>
                <c:pt idx="188">
                  <c:v>0.363922119140625</c:v>
                </c:pt>
                <c:pt idx="189">
                  <c:v>0.366363525390625</c:v>
                </c:pt>
                <c:pt idx="190">
                  <c:v>0.368804931640625</c:v>
                </c:pt>
                <c:pt idx="191">
                  <c:v>0.371246337890625</c:v>
                </c:pt>
                <c:pt idx="192">
                  <c:v>0.373687744140625</c:v>
                </c:pt>
                <c:pt idx="193">
                  <c:v>0.376129150390625</c:v>
                </c:pt>
                <c:pt idx="194">
                  <c:v>0.378570556640625</c:v>
                </c:pt>
                <c:pt idx="195">
                  <c:v>0.381011962890625</c:v>
                </c:pt>
                <c:pt idx="196">
                  <c:v>0.383453369140625</c:v>
                </c:pt>
                <c:pt idx="197">
                  <c:v>0.385894775390625</c:v>
                </c:pt>
                <c:pt idx="198">
                  <c:v>0.388336181640625</c:v>
                </c:pt>
                <c:pt idx="199">
                  <c:v>0.390777587890625</c:v>
                </c:pt>
                <c:pt idx="200">
                  <c:v>0.393218994140625</c:v>
                </c:pt>
                <c:pt idx="201">
                  <c:v>0.395660400390625</c:v>
                </c:pt>
                <c:pt idx="202">
                  <c:v>0.398101806640625</c:v>
                </c:pt>
                <c:pt idx="203">
                  <c:v>0.400543212890625</c:v>
                </c:pt>
                <c:pt idx="204">
                  <c:v>0.402984619140625</c:v>
                </c:pt>
                <c:pt idx="205">
                  <c:v>0.405426025390625</c:v>
                </c:pt>
                <c:pt idx="206">
                  <c:v>0.407867431640625</c:v>
                </c:pt>
                <c:pt idx="207">
                  <c:v>0.410308837890625</c:v>
                </c:pt>
                <c:pt idx="208">
                  <c:v>0.412750244140625</c:v>
                </c:pt>
                <c:pt idx="209">
                  <c:v>0.415191650390625</c:v>
                </c:pt>
                <c:pt idx="210">
                  <c:v>0.417633056640625</c:v>
                </c:pt>
                <c:pt idx="211">
                  <c:v>0.420074462890625</c:v>
                </c:pt>
                <c:pt idx="212">
                  <c:v>0.422515869140625</c:v>
                </c:pt>
                <c:pt idx="213">
                  <c:v>0.424957275390625</c:v>
                </c:pt>
                <c:pt idx="214">
                  <c:v>0.427398681640625</c:v>
                </c:pt>
                <c:pt idx="215">
                  <c:v>0.429840087890625</c:v>
                </c:pt>
                <c:pt idx="216">
                  <c:v>0.432281494140625</c:v>
                </c:pt>
                <c:pt idx="217">
                  <c:v>0.434722900390625</c:v>
                </c:pt>
                <c:pt idx="218">
                  <c:v>0.437164306640625</c:v>
                </c:pt>
                <c:pt idx="219">
                  <c:v>0.439605712890625</c:v>
                </c:pt>
                <c:pt idx="220">
                  <c:v>0.442047119140625</c:v>
                </c:pt>
                <c:pt idx="221">
                  <c:v>0.444488525390625</c:v>
                </c:pt>
                <c:pt idx="222">
                  <c:v>0.446929931640625</c:v>
                </c:pt>
                <c:pt idx="223">
                  <c:v>0.449371337890625</c:v>
                </c:pt>
                <c:pt idx="224">
                  <c:v>0.451812744140625</c:v>
                </c:pt>
                <c:pt idx="225">
                  <c:v>0.454254150390625</c:v>
                </c:pt>
                <c:pt idx="226">
                  <c:v>0.456695556640625</c:v>
                </c:pt>
                <c:pt idx="227">
                  <c:v>0.459136962890625</c:v>
                </c:pt>
                <c:pt idx="228">
                  <c:v>0.461578369140625</c:v>
                </c:pt>
                <c:pt idx="229">
                  <c:v>0.464019775390625</c:v>
                </c:pt>
                <c:pt idx="230">
                  <c:v>0.466461181640625</c:v>
                </c:pt>
                <c:pt idx="231">
                  <c:v>0.468902587890625</c:v>
                </c:pt>
                <c:pt idx="232">
                  <c:v>0.471343994140625</c:v>
                </c:pt>
                <c:pt idx="233">
                  <c:v>0.473785400390625</c:v>
                </c:pt>
                <c:pt idx="234">
                  <c:v>0.476226806640625</c:v>
                </c:pt>
                <c:pt idx="235">
                  <c:v>0.478668212890625</c:v>
                </c:pt>
                <c:pt idx="236">
                  <c:v>0.481109619140625</c:v>
                </c:pt>
                <c:pt idx="237">
                  <c:v>0.483551025390625</c:v>
                </c:pt>
                <c:pt idx="238">
                  <c:v>0.485992431640625</c:v>
                </c:pt>
                <c:pt idx="239">
                  <c:v>0.488433837890625</c:v>
                </c:pt>
                <c:pt idx="240">
                  <c:v>0.490875244140625</c:v>
                </c:pt>
                <c:pt idx="241">
                  <c:v>0.493316650390625</c:v>
                </c:pt>
                <c:pt idx="242">
                  <c:v>0.495758056640625</c:v>
                </c:pt>
                <c:pt idx="243">
                  <c:v>0.498199462890625</c:v>
                </c:pt>
                <c:pt idx="244">
                  <c:v>0.500640869140625</c:v>
                </c:pt>
                <c:pt idx="245">
                  <c:v>0.498199462890625</c:v>
                </c:pt>
                <c:pt idx="246">
                  <c:v>0.495758056640625</c:v>
                </c:pt>
                <c:pt idx="247">
                  <c:v>0.493316650390625</c:v>
                </c:pt>
                <c:pt idx="248">
                  <c:v>0.490875244140625</c:v>
                </c:pt>
                <c:pt idx="249">
                  <c:v>0.488433837890625</c:v>
                </c:pt>
                <c:pt idx="250">
                  <c:v>0.485992431640625</c:v>
                </c:pt>
                <c:pt idx="251">
                  <c:v>0.483551025390625</c:v>
                </c:pt>
                <c:pt idx="252">
                  <c:v>0.481109619140625</c:v>
                </c:pt>
                <c:pt idx="253">
                  <c:v>0.478668212890625</c:v>
                </c:pt>
                <c:pt idx="254">
                  <c:v>0.476226806640625</c:v>
                </c:pt>
                <c:pt idx="255">
                  <c:v>0.473785400390625</c:v>
                </c:pt>
                <c:pt idx="256">
                  <c:v>0.471343994140625</c:v>
                </c:pt>
                <c:pt idx="257">
                  <c:v>0.468902587890625</c:v>
                </c:pt>
                <c:pt idx="258">
                  <c:v>0.466461181640625</c:v>
                </c:pt>
                <c:pt idx="259">
                  <c:v>0.464019775390625</c:v>
                </c:pt>
                <c:pt idx="260">
                  <c:v>0.461578369140625</c:v>
                </c:pt>
                <c:pt idx="261">
                  <c:v>0.459136962890625</c:v>
                </c:pt>
                <c:pt idx="262">
                  <c:v>0.456695556640625</c:v>
                </c:pt>
                <c:pt idx="263">
                  <c:v>0.454254150390625</c:v>
                </c:pt>
                <c:pt idx="264">
                  <c:v>0.451812744140625</c:v>
                </c:pt>
                <c:pt idx="265">
                  <c:v>0.449371337890625</c:v>
                </c:pt>
                <c:pt idx="266">
                  <c:v>0.446929931640625</c:v>
                </c:pt>
                <c:pt idx="267">
                  <c:v>0.444488525390625</c:v>
                </c:pt>
                <c:pt idx="268">
                  <c:v>0.442047119140625</c:v>
                </c:pt>
                <c:pt idx="269">
                  <c:v>0.439605712890625</c:v>
                </c:pt>
                <c:pt idx="270">
                  <c:v>0.437164306640625</c:v>
                </c:pt>
                <c:pt idx="271">
                  <c:v>0.434722900390625</c:v>
                </c:pt>
                <c:pt idx="272">
                  <c:v>0.432281494140625</c:v>
                </c:pt>
                <c:pt idx="273">
                  <c:v>0.429840087890625</c:v>
                </c:pt>
                <c:pt idx="274">
                  <c:v>0.427398681640625</c:v>
                </c:pt>
                <c:pt idx="275">
                  <c:v>0.424957275390625</c:v>
                </c:pt>
                <c:pt idx="276">
                  <c:v>0.422515869140625</c:v>
                </c:pt>
                <c:pt idx="277">
                  <c:v>0.420074462890625</c:v>
                </c:pt>
                <c:pt idx="278">
                  <c:v>0.417633056640625</c:v>
                </c:pt>
                <c:pt idx="279">
                  <c:v>0.415191650390625</c:v>
                </c:pt>
                <c:pt idx="280">
                  <c:v>0.412750244140625</c:v>
                </c:pt>
                <c:pt idx="281">
                  <c:v>0.410308837890625</c:v>
                </c:pt>
                <c:pt idx="282">
                  <c:v>0.407867431640625</c:v>
                </c:pt>
                <c:pt idx="283">
                  <c:v>0.405426025390625</c:v>
                </c:pt>
                <c:pt idx="284">
                  <c:v>0.402984619140625</c:v>
                </c:pt>
                <c:pt idx="285">
                  <c:v>0.400543212890625</c:v>
                </c:pt>
                <c:pt idx="286">
                  <c:v>0.398101806640625</c:v>
                </c:pt>
                <c:pt idx="287">
                  <c:v>0.395660400390625</c:v>
                </c:pt>
                <c:pt idx="288">
                  <c:v>0.393218994140625</c:v>
                </c:pt>
                <c:pt idx="289">
                  <c:v>0.390777587890625</c:v>
                </c:pt>
                <c:pt idx="290">
                  <c:v>0.388336181640625</c:v>
                </c:pt>
                <c:pt idx="291">
                  <c:v>0.385894775390625</c:v>
                </c:pt>
                <c:pt idx="292">
                  <c:v>0.383453369140625</c:v>
                </c:pt>
                <c:pt idx="293">
                  <c:v>0.381011962890625</c:v>
                </c:pt>
                <c:pt idx="294">
                  <c:v>0.378570556640625</c:v>
                </c:pt>
                <c:pt idx="295">
                  <c:v>0.376129150390625</c:v>
                </c:pt>
                <c:pt idx="296">
                  <c:v>0.373687744140625</c:v>
                </c:pt>
                <c:pt idx="297">
                  <c:v>0.371246337890625</c:v>
                </c:pt>
                <c:pt idx="298">
                  <c:v>0.368804931640625</c:v>
                </c:pt>
                <c:pt idx="299">
                  <c:v>0.366363525390625</c:v>
                </c:pt>
                <c:pt idx="300">
                  <c:v>0.363922119140625</c:v>
                </c:pt>
                <c:pt idx="301">
                  <c:v>0.361480712890625</c:v>
                </c:pt>
                <c:pt idx="302">
                  <c:v>0.359039306640625</c:v>
                </c:pt>
                <c:pt idx="303">
                  <c:v>0.356597900390625</c:v>
                </c:pt>
                <c:pt idx="304">
                  <c:v>0.354156494140625</c:v>
                </c:pt>
                <c:pt idx="305">
                  <c:v>0.351715087890625</c:v>
                </c:pt>
                <c:pt idx="306">
                  <c:v>0.349273681640625</c:v>
                </c:pt>
                <c:pt idx="307">
                  <c:v>0.346832275390625</c:v>
                </c:pt>
                <c:pt idx="308">
                  <c:v>0.344390869140625</c:v>
                </c:pt>
                <c:pt idx="309">
                  <c:v>0.341949462890625</c:v>
                </c:pt>
                <c:pt idx="310">
                  <c:v>0.339508056640625</c:v>
                </c:pt>
                <c:pt idx="311">
                  <c:v>0.337066650390625</c:v>
                </c:pt>
                <c:pt idx="312">
                  <c:v>0.334625244140625</c:v>
                </c:pt>
                <c:pt idx="313">
                  <c:v>0.332183837890625</c:v>
                </c:pt>
                <c:pt idx="314">
                  <c:v>0.329742431640625</c:v>
                </c:pt>
                <c:pt idx="315">
                  <c:v>0.327301025390625</c:v>
                </c:pt>
                <c:pt idx="316">
                  <c:v>0.324859619140625</c:v>
                </c:pt>
                <c:pt idx="317">
                  <c:v>0.322418212890625</c:v>
                </c:pt>
                <c:pt idx="318">
                  <c:v>0.319976806640625</c:v>
                </c:pt>
                <c:pt idx="319">
                  <c:v>0.317535400390625</c:v>
                </c:pt>
                <c:pt idx="320">
                  <c:v>0.315093994140625</c:v>
                </c:pt>
                <c:pt idx="321">
                  <c:v>0.312652587890625</c:v>
                </c:pt>
                <c:pt idx="322">
                  <c:v>0.310211181640625</c:v>
                </c:pt>
                <c:pt idx="323">
                  <c:v>0.307769775390625</c:v>
                </c:pt>
                <c:pt idx="324">
                  <c:v>0.305328369140625</c:v>
                </c:pt>
                <c:pt idx="325">
                  <c:v>0.302886962890625</c:v>
                </c:pt>
                <c:pt idx="326">
                  <c:v>0.300445556640625</c:v>
                </c:pt>
                <c:pt idx="327">
                  <c:v>0.298004150390625</c:v>
                </c:pt>
                <c:pt idx="328">
                  <c:v>0.295562744140625</c:v>
                </c:pt>
                <c:pt idx="329">
                  <c:v>0.293121337890625</c:v>
                </c:pt>
                <c:pt idx="330">
                  <c:v>0.290679931640625</c:v>
                </c:pt>
                <c:pt idx="331">
                  <c:v>0.288238525390625</c:v>
                </c:pt>
                <c:pt idx="332">
                  <c:v>0.285797119140625</c:v>
                </c:pt>
                <c:pt idx="333">
                  <c:v>0.283355712890625</c:v>
                </c:pt>
                <c:pt idx="334">
                  <c:v>0.280914306640625</c:v>
                </c:pt>
                <c:pt idx="335">
                  <c:v>0.278472900390625</c:v>
                </c:pt>
                <c:pt idx="336">
                  <c:v>0.276031494140625</c:v>
                </c:pt>
                <c:pt idx="337">
                  <c:v>0.273590087890625</c:v>
                </c:pt>
                <c:pt idx="338">
                  <c:v>0.271148681640625</c:v>
                </c:pt>
                <c:pt idx="339">
                  <c:v>0.268707275390625</c:v>
                </c:pt>
                <c:pt idx="340">
                  <c:v>0.266265869140625</c:v>
                </c:pt>
                <c:pt idx="341">
                  <c:v>0.263824462890625</c:v>
                </c:pt>
                <c:pt idx="342">
                  <c:v>0.261383056640625</c:v>
                </c:pt>
                <c:pt idx="343">
                  <c:v>0.258941650390625</c:v>
                </c:pt>
                <c:pt idx="344">
                  <c:v>0.256500244140625</c:v>
                </c:pt>
                <c:pt idx="345">
                  <c:v>0.254058837890625</c:v>
                </c:pt>
                <c:pt idx="346">
                  <c:v>0.251617431640625</c:v>
                </c:pt>
                <c:pt idx="347">
                  <c:v>0.249176025390625</c:v>
                </c:pt>
                <c:pt idx="348">
                  <c:v>0.246734619140625</c:v>
                </c:pt>
                <c:pt idx="349">
                  <c:v>0.244293212890625</c:v>
                </c:pt>
                <c:pt idx="350">
                  <c:v>0.241851806640625</c:v>
                </c:pt>
                <c:pt idx="351">
                  <c:v>0.239410400390625</c:v>
                </c:pt>
                <c:pt idx="352">
                  <c:v>0.236968994140625</c:v>
                </c:pt>
                <c:pt idx="353">
                  <c:v>0.234527587890625</c:v>
                </c:pt>
                <c:pt idx="354">
                  <c:v>0.232086181640625</c:v>
                </c:pt>
                <c:pt idx="355">
                  <c:v>0.229644775390625</c:v>
                </c:pt>
                <c:pt idx="356">
                  <c:v>0.227203369140625</c:v>
                </c:pt>
                <c:pt idx="357">
                  <c:v>0.224761962890625</c:v>
                </c:pt>
                <c:pt idx="358">
                  <c:v>0.222320556640625</c:v>
                </c:pt>
                <c:pt idx="359">
                  <c:v>0.219879150390625</c:v>
                </c:pt>
                <c:pt idx="360">
                  <c:v>0.217437744140625</c:v>
                </c:pt>
                <c:pt idx="361">
                  <c:v>0.214996337890625</c:v>
                </c:pt>
                <c:pt idx="362">
                  <c:v>0.212554931640625</c:v>
                </c:pt>
                <c:pt idx="363">
                  <c:v>0.210113525390625</c:v>
                </c:pt>
                <c:pt idx="364">
                  <c:v>0.207672119140625</c:v>
                </c:pt>
                <c:pt idx="365">
                  <c:v>0.205230712890625</c:v>
                </c:pt>
                <c:pt idx="366">
                  <c:v>0.202789306640625</c:v>
                </c:pt>
                <c:pt idx="367">
                  <c:v>0.200347900390625</c:v>
                </c:pt>
                <c:pt idx="368">
                  <c:v>0.197906494140625</c:v>
                </c:pt>
                <c:pt idx="369">
                  <c:v>0.195465087890625</c:v>
                </c:pt>
                <c:pt idx="370">
                  <c:v>0.193023681640625</c:v>
                </c:pt>
                <c:pt idx="371">
                  <c:v>0.190582275390625</c:v>
                </c:pt>
                <c:pt idx="372">
                  <c:v>0.188140869140625</c:v>
                </c:pt>
                <c:pt idx="373">
                  <c:v>0.185699462890625</c:v>
                </c:pt>
                <c:pt idx="374">
                  <c:v>0.183258056640625</c:v>
                </c:pt>
                <c:pt idx="375">
                  <c:v>0.180816650390625</c:v>
                </c:pt>
                <c:pt idx="376">
                  <c:v>0.178375244140625</c:v>
                </c:pt>
                <c:pt idx="377">
                  <c:v>0.175933837890625</c:v>
                </c:pt>
                <c:pt idx="378">
                  <c:v>0.173492431640625</c:v>
                </c:pt>
                <c:pt idx="379">
                  <c:v>0.171051025390625</c:v>
                </c:pt>
                <c:pt idx="380">
                  <c:v>0.168609619140625</c:v>
                </c:pt>
                <c:pt idx="381">
                  <c:v>0.166168212890625</c:v>
                </c:pt>
                <c:pt idx="382">
                  <c:v>0.163726806640625</c:v>
                </c:pt>
                <c:pt idx="383">
                  <c:v>0.161285400390625</c:v>
                </c:pt>
                <c:pt idx="384">
                  <c:v>0.158843994140625</c:v>
                </c:pt>
                <c:pt idx="385">
                  <c:v>0.156402587890625</c:v>
                </c:pt>
                <c:pt idx="386">
                  <c:v>0.153961181640625</c:v>
                </c:pt>
                <c:pt idx="387">
                  <c:v>0.151519775390625</c:v>
                </c:pt>
                <c:pt idx="388">
                  <c:v>0.149078369140625</c:v>
                </c:pt>
                <c:pt idx="389">
                  <c:v>0.146636962890625</c:v>
                </c:pt>
                <c:pt idx="390">
                  <c:v>0.144195556640625</c:v>
                </c:pt>
                <c:pt idx="391">
                  <c:v>0.141754150390625</c:v>
                </c:pt>
                <c:pt idx="392">
                  <c:v>0.139312744140625</c:v>
                </c:pt>
                <c:pt idx="393">
                  <c:v>0.136871337890625</c:v>
                </c:pt>
                <c:pt idx="394">
                  <c:v>0.134429931640625</c:v>
                </c:pt>
                <c:pt idx="395">
                  <c:v>0.131988525390625</c:v>
                </c:pt>
                <c:pt idx="396">
                  <c:v>0.129547119140625</c:v>
                </c:pt>
                <c:pt idx="397">
                  <c:v>0.127105712890625</c:v>
                </c:pt>
                <c:pt idx="398">
                  <c:v>0.124664306640625</c:v>
                </c:pt>
                <c:pt idx="399">
                  <c:v>0.122222900390625</c:v>
                </c:pt>
                <c:pt idx="400">
                  <c:v>0.119781494140625</c:v>
                </c:pt>
                <c:pt idx="401">
                  <c:v>0.117340087890625</c:v>
                </c:pt>
                <c:pt idx="402">
                  <c:v>0.114898681640625</c:v>
                </c:pt>
                <c:pt idx="403">
                  <c:v>0.112457275390625</c:v>
                </c:pt>
                <c:pt idx="404">
                  <c:v>0.110015869140625</c:v>
                </c:pt>
                <c:pt idx="405">
                  <c:v>0.107574462890625</c:v>
                </c:pt>
                <c:pt idx="406">
                  <c:v>0.105133056640625</c:v>
                </c:pt>
                <c:pt idx="407">
                  <c:v>0.102691650390625</c:v>
                </c:pt>
                <c:pt idx="408">
                  <c:v>0.100250244140625</c:v>
                </c:pt>
                <c:pt idx="409">
                  <c:v>9.7808837890625E-2</c:v>
                </c:pt>
                <c:pt idx="410">
                  <c:v>9.5367431640625E-2</c:v>
                </c:pt>
                <c:pt idx="411">
                  <c:v>9.2926025390625E-2</c:v>
                </c:pt>
                <c:pt idx="412">
                  <c:v>9.0484619140625E-2</c:v>
                </c:pt>
                <c:pt idx="413">
                  <c:v>8.8043212890625E-2</c:v>
                </c:pt>
                <c:pt idx="414">
                  <c:v>8.5601806640625E-2</c:v>
                </c:pt>
                <c:pt idx="415">
                  <c:v>8.3160400390625E-2</c:v>
                </c:pt>
                <c:pt idx="416">
                  <c:v>8.0718994140625E-2</c:v>
                </c:pt>
                <c:pt idx="417">
                  <c:v>7.8277587890625E-2</c:v>
                </c:pt>
                <c:pt idx="418">
                  <c:v>7.5836181640625E-2</c:v>
                </c:pt>
                <c:pt idx="419">
                  <c:v>7.3394775390625E-2</c:v>
                </c:pt>
                <c:pt idx="420">
                  <c:v>7.0953369140625E-2</c:v>
                </c:pt>
                <c:pt idx="421">
                  <c:v>6.8511962890625E-2</c:v>
                </c:pt>
                <c:pt idx="422">
                  <c:v>6.6070556640625E-2</c:v>
                </c:pt>
                <c:pt idx="423">
                  <c:v>6.3629150390625E-2</c:v>
                </c:pt>
                <c:pt idx="424">
                  <c:v>6.1187744140625E-2</c:v>
                </c:pt>
                <c:pt idx="425">
                  <c:v>5.8746337890625E-2</c:v>
                </c:pt>
                <c:pt idx="426">
                  <c:v>5.6304931640625E-2</c:v>
                </c:pt>
                <c:pt idx="427">
                  <c:v>5.3863525390625E-2</c:v>
                </c:pt>
                <c:pt idx="428">
                  <c:v>5.1422119140625E-2</c:v>
                </c:pt>
                <c:pt idx="429">
                  <c:v>4.8980712890625E-2</c:v>
                </c:pt>
                <c:pt idx="430">
                  <c:v>4.6539306640625E-2</c:v>
                </c:pt>
                <c:pt idx="431">
                  <c:v>4.4097900390625E-2</c:v>
                </c:pt>
                <c:pt idx="432">
                  <c:v>4.1656494140625E-2</c:v>
                </c:pt>
                <c:pt idx="433">
                  <c:v>3.9215087890625E-2</c:v>
                </c:pt>
                <c:pt idx="434">
                  <c:v>3.6773681640625E-2</c:v>
                </c:pt>
                <c:pt idx="435">
                  <c:v>3.4332275390625E-2</c:v>
                </c:pt>
                <c:pt idx="436">
                  <c:v>3.1890869140625E-2</c:v>
                </c:pt>
                <c:pt idx="437">
                  <c:v>2.9449462890625E-2</c:v>
                </c:pt>
                <c:pt idx="438">
                  <c:v>2.7008056640625E-2</c:v>
                </c:pt>
                <c:pt idx="439">
                  <c:v>2.4566650390625E-2</c:v>
                </c:pt>
                <c:pt idx="440">
                  <c:v>2.2125244140625E-2</c:v>
                </c:pt>
                <c:pt idx="441">
                  <c:v>1.9683837890625E-2</c:v>
                </c:pt>
                <c:pt idx="442">
                  <c:v>1.7242431640625E-2</c:v>
                </c:pt>
                <c:pt idx="443">
                  <c:v>1.4801025390625E-2</c:v>
                </c:pt>
                <c:pt idx="444">
                  <c:v>1.2359619140625E-2</c:v>
                </c:pt>
                <c:pt idx="445">
                  <c:v>9.918212890625E-3</c:v>
                </c:pt>
                <c:pt idx="446">
                  <c:v>7.476806640625E-3</c:v>
                </c:pt>
                <c:pt idx="447">
                  <c:v>5.035400390625E-3</c:v>
                </c:pt>
                <c:pt idx="448">
                  <c:v>2.593994140625E-3</c:v>
                </c:pt>
                <c:pt idx="449">
                  <c:v>1.52587890625E-4</c:v>
                </c:pt>
                <c:pt idx="450">
                  <c:v>-2.288818359375E-3</c:v>
                </c:pt>
                <c:pt idx="451">
                  <c:v>-4.730224609375E-3</c:v>
                </c:pt>
                <c:pt idx="452">
                  <c:v>-7.171630859375E-3</c:v>
                </c:pt>
                <c:pt idx="453">
                  <c:v>-9.613037109375E-3</c:v>
                </c:pt>
                <c:pt idx="454">
                  <c:v>-1.2054443359375E-2</c:v>
                </c:pt>
                <c:pt idx="455">
                  <c:v>-1.4495849609375E-2</c:v>
                </c:pt>
                <c:pt idx="456">
                  <c:v>-1.6937255859375E-2</c:v>
                </c:pt>
                <c:pt idx="457">
                  <c:v>-1.9378662109375E-2</c:v>
                </c:pt>
                <c:pt idx="458">
                  <c:v>-2.1820068359375E-2</c:v>
                </c:pt>
                <c:pt idx="459">
                  <c:v>-2.4261474609375E-2</c:v>
                </c:pt>
                <c:pt idx="460">
                  <c:v>-2.6702880859375E-2</c:v>
                </c:pt>
                <c:pt idx="461">
                  <c:v>-2.9144287109375E-2</c:v>
                </c:pt>
                <c:pt idx="462">
                  <c:v>-3.1585693359375E-2</c:v>
                </c:pt>
                <c:pt idx="463">
                  <c:v>-3.4027099609375E-2</c:v>
                </c:pt>
                <c:pt idx="464">
                  <c:v>-3.6468505859375E-2</c:v>
                </c:pt>
                <c:pt idx="465">
                  <c:v>-3.8909912109375E-2</c:v>
                </c:pt>
                <c:pt idx="466">
                  <c:v>-4.1351318359375E-2</c:v>
                </c:pt>
                <c:pt idx="467">
                  <c:v>-4.3792724609375E-2</c:v>
                </c:pt>
                <c:pt idx="468">
                  <c:v>-4.6234130859375E-2</c:v>
                </c:pt>
                <c:pt idx="469">
                  <c:v>-4.8675537109375E-2</c:v>
                </c:pt>
                <c:pt idx="470">
                  <c:v>-5.1116943359375E-2</c:v>
                </c:pt>
                <c:pt idx="471">
                  <c:v>-5.3558349609375E-2</c:v>
                </c:pt>
                <c:pt idx="472">
                  <c:v>-5.5999755859375E-2</c:v>
                </c:pt>
                <c:pt idx="473">
                  <c:v>-5.8441162109375E-2</c:v>
                </c:pt>
                <c:pt idx="474">
                  <c:v>-6.0882568359375E-2</c:v>
                </c:pt>
                <c:pt idx="475">
                  <c:v>-6.3323974609375E-2</c:v>
                </c:pt>
                <c:pt idx="476">
                  <c:v>-6.5765380859375E-2</c:v>
                </c:pt>
                <c:pt idx="477">
                  <c:v>-6.8206787109375E-2</c:v>
                </c:pt>
                <c:pt idx="478">
                  <c:v>-7.0648193359375E-2</c:v>
                </c:pt>
                <c:pt idx="479">
                  <c:v>-7.3089599609375E-2</c:v>
                </c:pt>
                <c:pt idx="480">
                  <c:v>-7.5531005859375E-2</c:v>
                </c:pt>
                <c:pt idx="481">
                  <c:v>-7.7972412109375E-2</c:v>
                </c:pt>
                <c:pt idx="482">
                  <c:v>-8.0413818359375E-2</c:v>
                </c:pt>
                <c:pt idx="483">
                  <c:v>-8.2855224609375E-2</c:v>
                </c:pt>
                <c:pt idx="484">
                  <c:v>-8.5296630859375E-2</c:v>
                </c:pt>
                <c:pt idx="485">
                  <c:v>-8.7738037109375E-2</c:v>
                </c:pt>
                <c:pt idx="486">
                  <c:v>-9.0179443359375E-2</c:v>
                </c:pt>
                <c:pt idx="487">
                  <c:v>-9.2620849609375E-2</c:v>
                </c:pt>
                <c:pt idx="488">
                  <c:v>-9.5062255859375E-2</c:v>
                </c:pt>
                <c:pt idx="489">
                  <c:v>-9.7503662109375E-2</c:v>
                </c:pt>
              </c:numCache>
            </c:numRef>
          </c:xVal>
          <c:yVal>
            <c:numRef>
              <c:f>comparision!$G$2:$G$491</c:f>
              <c:numCache>
                <c:formatCode>General</c:formatCode>
                <c:ptCount val="490"/>
                <c:pt idx="0">
                  <c:v>-16.9891357421875</c:v>
                </c:pt>
                <c:pt idx="1">
                  <c:v>-15.310668945312502</c:v>
                </c:pt>
                <c:pt idx="2">
                  <c:v>-14.065551757812502</c:v>
                </c:pt>
                <c:pt idx="3">
                  <c:v>-13.0828857421875</c:v>
                </c:pt>
                <c:pt idx="4">
                  <c:v>-12.280273437500002</c:v>
                </c:pt>
                <c:pt idx="5">
                  <c:v>-11.590576171875</c:v>
                </c:pt>
                <c:pt idx="6">
                  <c:v>-10.99853515625</c:v>
                </c:pt>
                <c:pt idx="7">
                  <c:v>-10.46142578125</c:v>
                </c:pt>
                <c:pt idx="8">
                  <c:v>-10.009765625</c:v>
                </c:pt>
                <c:pt idx="9">
                  <c:v>-9.5886230468750018</c:v>
                </c:pt>
                <c:pt idx="10">
                  <c:v>-9.222412109375</c:v>
                </c:pt>
                <c:pt idx="11">
                  <c:v>-8.8806152343750018</c:v>
                </c:pt>
                <c:pt idx="12">
                  <c:v>-8.5601806640625</c:v>
                </c:pt>
                <c:pt idx="13">
                  <c:v>-8.2763671875</c:v>
                </c:pt>
                <c:pt idx="14">
                  <c:v>-7.9895019531250009</c:v>
                </c:pt>
                <c:pt idx="15">
                  <c:v>-7.7423095703125009</c:v>
                </c:pt>
                <c:pt idx="16">
                  <c:v>-7.4920654296875009</c:v>
                </c:pt>
                <c:pt idx="17">
                  <c:v>-7.2692871093750009</c:v>
                </c:pt>
                <c:pt idx="18">
                  <c:v>-7.0617675781250009</c:v>
                </c:pt>
                <c:pt idx="19">
                  <c:v>-6.8817138671875</c:v>
                </c:pt>
                <c:pt idx="20">
                  <c:v>-6.6802978515625</c:v>
                </c:pt>
                <c:pt idx="21">
                  <c:v>-6.4941406250000009</c:v>
                </c:pt>
                <c:pt idx="22">
                  <c:v>-6.3262939453125</c:v>
                </c:pt>
                <c:pt idx="23">
                  <c:v>-6.1614990234375009</c:v>
                </c:pt>
                <c:pt idx="24">
                  <c:v>-5.9906005859375</c:v>
                </c:pt>
                <c:pt idx="25">
                  <c:v>-5.8349609375</c:v>
                </c:pt>
                <c:pt idx="26">
                  <c:v>-5.6884765625</c:v>
                </c:pt>
                <c:pt idx="27">
                  <c:v>-5.5541992187500009</c:v>
                </c:pt>
                <c:pt idx="28">
                  <c:v>-5.4016113281250009</c:v>
                </c:pt>
                <c:pt idx="29">
                  <c:v>-5.2795410156250009</c:v>
                </c:pt>
                <c:pt idx="30">
                  <c:v>-5.1391601562500009</c:v>
                </c:pt>
                <c:pt idx="31">
                  <c:v>-5.029296875</c:v>
                </c:pt>
                <c:pt idx="32">
                  <c:v>-4.9102783203125009</c:v>
                </c:pt>
                <c:pt idx="33">
                  <c:v>-4.8004150390625009</c:v>
                </c:pt>
                <c:pt idx="34">
                  <c:v>-4.6875</c:v>
                </c:pt>
                <c:pt idx="35">
                  <c:v>-4.583740234375</c:v>
                </c:pt>
                <c:pt idx="36">
                  <c:v>-4.4921875000000009</c:v>
                </c:pt>
                <c:pt idx="37">
                  <c:v>-4.376220703125</c:v>
                </c:pt>
                <c:pt idx="38">
                  <c:v>-4.2895507812500009</c:v>
                </c:pt>
                <c:pt idx="39">
                  <c:v>-4.18731689453125</c:v>
                </c:pt>
                <c:pt idx="40">
                  <c:v>-4.09881591796875</c:v>
                </c:pt>
                <c:pt idx="41">
                  <c:v>-4.0203857421875009</c:v>
                </c:pt>
                <c:pt idx="42">
                  <c:v>-3.9306640625</c:v>
                </c:pt>
                <c:pt idx="43">
                  <c:v>-3.8671875</c:v>
                </c:pt>
                <c:pt idx="44">
                  <c:v>-3.7915039062500004</c:v>
                </c:pt>
                <c:pt idx="45">
                  <c:v>-3.70849609375</c:v>
                </c:pt>
                <c:pt idx="46">
                  <c:v>-3.63311767578125</c:v>
                </c:pt>
                <c:pt idx="47">
                  <c:v>-3.572998046875</c:v>
                </c:pt>
                <c:pt idx="48">
                  <c:v>-3.5070800781250004</c:v>
                </c:pt>
                <c:pt idx="49">
                  <c:v>-3.43536376953125</c:v>
                </c:pt>
                <c:pt idx="50">
                  <c:v>-3.36639404296875</c:v>
                </c:pt>
                <c:pt idx="51">
                  <c:v>-3.3285522460937504</c:v>
                </c:pt>
                <c:pt idx="52">
                  <c:v>-3.2543945312500004</c:v>
                </c:pt>
                <c:pt idx="53">
                  <c:v>-3.1954956054687504</c:v>
                </c:pt>
                <c:pt idx="54">
                  <c:v>-3.14697265625</c:v>
                </c:pt>
                <c:pt idx="55">
                  <c:v>-3.0999755859375</c:v>
                </c:pt>
                <c:pt idx="56">
                  <c:v>-3.0316162109375004</c:v>
                </c:pt>
                <c:pt idx="57">
                  <c:v>-2.97088623046875</c:v>
                </c:pt>
                <c:pt idx="58">
                  <c:v>-2.9168701171875004</c:v>
                </c:pt>
                <c:pt idx="59">
                  <c:v>-2.86956787109375</c:v>
                </c:pt>
                <c:pt idx="60">
                  <c:v>-2.8045654296875004</c:v>
                </c:pt>
                <c:pt idx="61">
                  <c:v>-2.75360107421875</c:v>
                </c:pt>
                <c:pt idx="62">
                  <c:v>-2.7157592773437504</c:v>
                </c:pt>
                <c:pt idx="63">
                  <c:v>-2.65869140625</c:v>
                </c:pt>
                <c:pt idx="64">
                  <c:v>-2.6058959960937504</c:v>
                </c:pt>
                <c:pt idx="65">
                  <c:v>-2.5479125976562504</c:v>
                </c:pt>
                <c:pt idx="66">
                  <c:v>-2.5039672851562504</c:v>
                </c:pt>
                <c:pt idx="67">
                  <c:v>-2.4383544921875004</c:v>
                </c:pt>
                <c:pt idx="68">
                  <c:v>-2.37274169921875</c:v>
                </c:pt>
                <c:pt idx="69">
                  <c:v>-2.3004150390625</c:v>
                </c:pt>
                <c:pt idx="70">
                  <c:v>-2.24822998046875</c:v>
                </c:pt>
                <c:pt idx="71">
                  <c:v>-2.1621704101562504</c:v>
                </c:pt>
                <c:pt idx="72">
                  <c:v>-2.099609375</c:v>
                </c:pt>
                <c:pt idx="73">
                  <c:v>-2.015380859375</c:v>
                </c:pt>
                <c:pt idx="74">
                  <c:v>-1.9555664062500004</c:v>
                </c:pt>
                <c:pt idx="75">
                  <c:v>-1.8783569335937502</c:v>
                </c:pt>
                <c:pt idx="76">
                  <c:v>-1.7752075195312502</c:v>
                </c:pt>
                <c:pt idx="77">
                  <c:v>-1.6665649414062502</c:v>
                </c:pt>
                <c:pt idx="78">
                  <c:v>-1.5835571289062502</c:v>
                </c:pt>
                <c:pt idx="79">
                  <c:v>-1.4801025390625</c:v>
                </c:pt>
                <c:pt idx="80">
                  <c:v>-1.35833740234375</c:v>
                </c:pt>
                <c:pt idx="81">
                  <c:v>-1.23748779296875</c:v>
                </c:pt>
                <c:pt idx="82">
                  <c:v>-1.107177734375</c:v>
                </c:pt>
                <c:pt idx="83">
                  <c:v>-0.97198486328125011</c:v>
                </c:pt>
                <c:pt idx="84">
                  <c:v>-0.806884765625</c:v>
                </c:pt>
                <c:pt idx="85">
                  <c:v>-0.64666748046875</c:v>
                </c:pt>
                <c:pt idx="86">
                  <c:v>-0.45104980468750006</c:v>
                </c:pt>
                <c:pt idx="87">
                  <c:v>-0.27191162109375006</c:v>
                </c:pt>
                <c:pt idx="88">
                  <c:v>-5.950927734375E-2</c:v>
                </c:pt>
                <c:pt idx="89">
                  <c:v>0.1715087890625</c:v>
                </c:pt>
                <c:pt idx="90">
                  <c:v>0.41748046875</c:v>
                </c:pt>
                <c:pt idx="91">
                  <c:v>0.67474365234374989</c:v>
                </c:pt>
                <c:pt idx="92">
                  <c:v>0.95336914062499989</c:v>
                </c:pt>
                <c:pt idx="93">
                  <c:v>1.2744140625</c:v>
                </c:pt>
                <c:pt idx="94">
                  <c:v>1.61865234375</c:v>
                </c:pt>
                <c:pt idx="95">
                  <c:v>1.993408203125</c:v>
                </c:pt>
                <c:pt idx="96">
                  <c:v>2.38616943359375</c:v>
                </c:pt>
                <c:pt idx="97">
                  <c:v>2.81402587890625</c:v>
                </c:pt>
                <c:pt idx="98">
                  <c:v>3.29498291015625</c:v>
                </c:pt>
                <c:pt idx="99">
                  <c:v>3.7930297851562504</c:v>
                </c:pt>
                <c:pt idx="100">
                  <c:v>4.3395996093750009</c:v>
                </c:pt>
                <c:pt idx="101">
                  <c:v>4.9255371093750009</c:v>
                </c:pt>
                <c:pt idx="102">
                  <c:v>5.5633544921875009</c:v>
                </c:pt>
                <c:pt idx="103">
                  <c:v>6.2530517578125009</c:v>
                </c:pt>
                <c:pt idx="104">
                  <c:v>6.9976806640625009</c:v>
                </c:pt>
                <c:pt idx="105">
                  <c:v>7.7941894531250009</c:v>
                </c:pt>
                <c:pt idx="106">
                  <c:v>8.6395263671875</c:v>
                </c:pt>
                <c:pt idx="107">
                  <c:v>9.5458984375</c:v>
                </c:pt>
                <c:pt idx="108">
                  <c:v>10.5316162109375</c:v>
                </c:pt>
                <c:pt idx="109">
                  <c:v>11.566162109375</c:v>
                </c:pt>
                <c:pt idx="110">
                  <c:v>12.68310546875</c:v>
                </c:pt>
                <c:pt idx="111">
                  <c:v>13.830566406250002</c:v>
                </c:pt>
                <c:pt idx="112">
                  <c:v>15.0848388671875</c:v>
                </c:pt>
                <c:pt idx="113">
                  <c:v>16.3970947265625</c:v>
                </c:pt>
                <c:pt idx="114">
                  <c:v>17.791748046875004</c:v>
                </c:pt>
                <c:pt idx="115">
                  <c:v>19.204711914062504</c:v>
                </c:pt>
                <c:pt idx="116">
                  <c:v>20.739746093750004</c:v>
                </c:pt>
                <c:pt idx="117">
                  <c:v>22.341918945312504</c:v>
                </c:pt>
                <c:pt idx="118">
                  <c:v>23.974609375000004</c:v>
                </c:pt>
                <c:pt idx="119">
                  <c:v>25.6805419921875</c:v>
                </c:pt>
                <c:pt idx="120">
                  <c:v>27.4658203125</c:v>
                </c:pt>
                <c:pt idx="121">
                  <c:v>29.312133789062504</c:v>
                </c:pt>
                <c:pt idx="122">
                  <c:v>31.170654296875004</c:v>
                </c:pt>
                <c:pt idx="123">
                  <c:v>33.0780029296875</c:v>
                </c:pt>
                <c:pt idx="124">
                  <c:v>35.0433349609375</c:v>
                </c:pt>
                <c:pt idx="125">
                  <c:v>37.042236328125</c:v>
                </c:pt>
                <c:pt idx="126">
                  <c:v>39.056396484375</c:v>
                </c:pt>
                <c:pt idx="127">
                  <c:v>41.067504882812507</c:v>
                </c:pt>
                <c:pt idx="128">
                  <c:v>43.1121826171875</c:v>
                </c:pt>
                <c:pt idx="129">
                  <c:v>45.117187500000007</c:v>
                </c:pt>
                <c:pt idx="130">
                  <c:v>47.113037109375</c:v>
                </c:pt>
                <c:pt idx="131">
                  <c:v>49.01123046875</c:v>
                </c:pt>
                <c:pt idx="132">
                  <c:v>50.994873046875</c:v>
                </c:pt>
                <c:pt idx="133">
                  <c:v>52.886962890625</c:v>
                </c:pt>
                <c:pt idx="134">
                  <c:v>54.718017578125007</c:v>
                </c:pt>
                <c:pt idx="135">
                  <c:v>56.5185546875</c:v>
                </c:pt>
                <c:pt idx="136">
                  <c:v>58.197021484375</c:v>
                </c:pt>
                <c:pt idx="137">
                  <c:v>59.783935546875</c:v>
                </c:pt>
                <c:pt idx="138">
                  <c:v>61.279296875</c:v>
                </c:pt>
                <c:pt idx="139">
                  <c:v>62.652587890625</c:v>
                </c:pt>
                <c:pt idx="140">
                  <c:v>63.934326171875007</c:v>
                </c:pt>
                <c:pt idx="141">
                  <c:v>65.093994140625</c:v>
                </c:pt>
                <c:pt idx="142">
                  <c:v>66.131591796875014</c:v>
                </c:pt>
                <c:pt idx="143">
                  <c:v>67.0166015625</c:v>
                </c:pt>
                <c:pt idx="144">
                  <c:v>67.81005859375</c:v>
                </c:pt>
                <c:pt idx="145">
                  <c:v>68.450927734375014</c:v>
                </c:pt>
                <c:pt idx="146">
                  <c:v>69.000244140625</c:v>
                </c:pt>
                <c:pt idx="147">
                  <c:v>69.366455078125</c:v>
                </c:pt>
                <c:pt idx="148">
                  <c:v>69.610595703125</c:v>
                </c:pt>
                <c:pt idx="149">
                  <c:v>69.793701171875</c:v>
                </c:pt>
                <c:pt idx="150">
                  <c:v>69.824218750000014</c:v>
                </c:pt>
                <c:pt idx="151">
                  <c:v>69.732666015625</c:v>
                </c:pt>
                <c:pt idx="152">
                  <c:v>69.549560546875</c:v>
                </c:pt>
                <c:pt idx="153">
                  <c:v>69.305419921875</c:v>
                </c:pt>
                <c:pt idx="154">
                  <c:v>68.939208984375</c:v>
                </c:pt>
                <c:pt idx="155">
                  <c:v>68.511962890625</c:v>
                </c:pt>
                <c:pt idx="156">
                  <c:v>67.9931640625</c:v>
                </c:pt>
                <c:pt idx="157">
                  <c:v>67.44384765625</c:v>
                </c:pt>
                <c:pt idx="158">
                  <c:v>66.83349609375</c:v>
                </c:pt>
                <c:pt idx="159">
                  <c:v>66.131591796875014</c:v>
                </c:pt>
                <c:pt idx="160">
                  <c:v>65.460205078125</c:v>
                </c:pt>
                <c:pt idx="161">
                  <c:v>64.727783203125</c:v>
                </c:pt>
                <c:pt idx="162">
                  <c:v>63.995361328125</c:v>
                </c:pt>
                <c:pt idx="163">
                  <c:v>63.201904296875007</c:v>
                </c:pt>
                <c:pt idx="164">
                  <c:v>62.438964843750007</c:v>
                </c:pt>
                <c:pt idx="165">
                  <c:v>61.6455078125</c:v>
                </c:pt>
                <c:pt idx="166">
                  <c:v>60.882568359375</c:v>
                </c:pt>
                <c:pt idx="167">
                  <c:v>60.150146484375</c:v>
                </c:pt>
                <c:pt idx="168">
                  <c:v>59.326171875000007</c:v>
                </c:pt>
                <c:pt idx="169">
                  <c:v>58.502197265625</c:v>
                </c:pt>
                <c:pt idx="170">
                  <c:v>57.769775390625</c:v>
                </c:pt>
                <c:pt idx="171">
                  <c:v>57.0068359375</c:v>
                </c:pt>
                <c:pt idx="172">
                  <c:v>56.243896484375007</c:v>
                </c:pt>
                <c:pt idx="173">
                  <c:v>55.5419921875</c:v>
                </c:pt>
                <c:pt idx="174">
                  <c:v>54.8095703125</c:v>
                </c:pt>
                <c:pt idx="175">
                  <c:v>54.107666015625007</c:v>
                </c:pt>
                <c:pt idx="176">
                  <c:v>53.436279296875</c:v>
                </c:pt>
                <c:pt idx="177">
                  <c:v>52.764892578125</c:v>
                </c:pt>
                <c:pt idx="178">
                  <c:v>52.093505859375</c:v>
                </c:pt>
                <c:pt idx="179">
                  <c:v>51.483154296875</c:v>
                </c:pt>
                <c:pt idx="180">
                  <c:v>50.842285156250007</c:v>
                </c:pt>
                <c:pt idx="181">
                  <c:v>50.262451171875</c:v>
                </c:pt>
                <c:pt idx="182">
                  <c:v>49.652099609375</c:v>
                </c:pt>
                <c:pt idx="183">
                  <c:v>49.127197265625007</c:v>
                </c:pt>
                <c:pt idx="184">
                  <c:v>48.5748291015625</c:v>
                </c:pt>
                <c:pt idx="185">
                  <c:v>48.052978515625</c:v>
                </c:pt>
                <c:pt idx="186">
                  <c:v>47.54638671875</c:v>
                </c:pt>
                <c:pt idx="187">
                  <c:v>47.039794921875</c:v>
                </c:pt>
                <c:pt idx="188">
                  <c:v>46.5484619140625</c:v>
                </c:pt>
                <c:pt idx="189">
                  <c:v>46.087646484375</c:v>
                </c:pt>
                <c:pt idx="190">
                  <c:v>45.6390380859375</c:v>
                </c:pt>
                <c:pt idx="191">
                  <c:v>45.175170898437507</c:v>
                </c:pt>
                <c:pt idx="192">
                  <c:v>44.741821289062507</c:v>
                </c:pt>
                <c:pt idx="193">
                  <c:v>44.3359375</c:v>
                </c:pt>
                <c:pt idx="194">
                  <c:v>43.9361572265625</c:v>
                </c:pt>
                <c:pt idx="195">
                  <c:v>43.5577392578125</c:v>
                </c:pt>
                <c:pt idx="196">
                  <c:v>43.1915283203125</c:v>
                </c:pt>
                <c:pt idx="197">
                  <c:v>42.828369140625</c:v>
                </c:pt>
                <c:pt idx="198">
                  <c:v>42.477416992187507</c:v>
                </c:pt>
                <c:pt idx="199">
                  <c:v>42.144775390625</c:v>
                </c:pt>
                <c:pt idx="200">
                  <c:v>41.8182373046875</c:v>
                </c:pt>
                <c:pt idx="201">
                  <c:v>41.4703369140625</c:v>
                </c:pt>
                <c:pt idx="202">
                  <c:v>41.177368164062507</c:v>
                </c:pt>
                <c:pt idx="203">
                  <c:v>40.881347656250007</c:v>
                </c:pt>
                <c:pt idx="204">
                  <c:v>40.5975341796875</c:v>
                </c:pt>
                <c:pt idx="205">
                  <c:v>40.322875976562507</c:v>
                </c:pt>
                <c:pt idx="206">
                  <c:v>40.05126953125</c:v>
                </c:pt>
                <c:pt idx="207">
                  <c:v>39.7979736328125</c:v>
                </c:pt>
                <c:pt idx="208">
                  <c:v>39.556884765625</c:v>
                </c:pt>
                <c:pt idx="209">
                  <c:v>39.31884765625</c:v>
                </c:pt>
                <c:pt idx="210">
                  <c:v>39.07470703125</c:v>
                </c:pt>
                <c:pt idx="211">
                  <c:v>38.845825195312507</c:v>
                </c:pt>
                <c:pt idx="212">
                  <c:v>38.653564453125007</c:v>
                </c:pt>
                <c:pt idx="213">
                  <c:v>38.4552001953125</c:v>
                </c:pt>
                <c:pt idx="214">
                  <c:v>38.2476806640625</c:v>
                </c:pt>
                <c:pt idx="215">
                  <c:v>38.055419921875</c:v>
                </c:pt>
                <c:pt idx="216">
                  <c:v>37.896728515625</c:v>
                </c:pt>
                <c:pt idx="217">
                  <c:v>37.7166748046875</c:v>
                </c:pt>
                <c:pt idx="218">
                  <c:v>37.56103515625</c:v>
                </c:pt>
                <c:pt idx="219">
                  <c:v>37.40234375</c:v>
                </c:pt>
                <c:pt idx="220">
                  <c:v>37.261962890625</c:v>
                </c:pt>
                <c:pt idx="221">
                  <c:v>37.127685546875007</c:v>
                </c:pt>
                <c:pt idx="222">
                  <c:v>37.005615234375007</c:v>
                </c:pt>
                <c:pt idx="223">
                  <c:v>36.871337890625007</c:v>
                </c:pt>
                <c:pt idx="224">
                  <c:v>36.7706298828125</c:v>
                </c:pt>
                <c:pt idx="225">
                  <c:v>36.6729736328125</c:v>
                </c:pt>
                <c:pt idx="226">
                  <c:v>36.572265625000007</c:v>
                </c:pt>
                <c:pt idx="227">
                  <c:v>36.480712890625</c:v>
                </c:pt>
                <c:pt idx="228">
                  <c:v>36.42578125</c:v>
                </c:pt>
                <c:pt idx="229">
                  <c:v>36.3372802734375</c:v>
                </c:pt>
                <c:pt idx="230">
                  <c:v>36.3067626953125</c:v>
                </c:pt>
                <c:pt idx="231">
                  <c:v>36.2518310546875</c:v>
                </c:pt>
                <c:pt idx="232">
                  <c:v>36.21826171875</c:v>
                </c:pt>
                <c:pt idx="233">
                  <c:v>36.196899414062507</c:v>
                </c:pt>
                <c:pt idx="234">
                  <c:v>36.175537109375</c:v>
                </c:pt>
                <c:pt idx="235">
                  <c:v>36.175537109375</c:v>
                </c:pt>
                <c:pt idx="236">
                  <c:v>36.181640625</c:v>
                </c:pt>
                <c:pt idx="237">
                  <c:v>36.199951171875007</c:v>
                </c:pt>
                <c:pt idx="238">
                  <c:v>36.2274169921875</c:v>
                </c:pt>
                <c:pt idx="239">
                  <c:v>36.264038085937507</c:v>
                </c:pt>
                <c:pt idx="240">
                  <c:v>36.318969726562507</c:v>
                </c:pt>
                <c:pt idx="241">
                  <c:v>36.383056640625007</c:v>
                </c:pt>
                <c:pt idx="242">
                  <c:v>36.450195312500007</c:v>
                </c:pt>
                <c:pt idx="243">
                  <c:v>36.5509033203125</c:v>
                </c:pt>
                <c:pt idx="244">
                  <c:v>36.6455078125</c:v>
                </c:pt>
                <c:pt idx="245">
                  <c:v>33.72802734375</c:v>
                </c:pt>
                <c:pt idx="246">
                  <c:v>32.2723388671875</c:v>
                </c:pt>
                <c:pt idx="247">
                  <c:v>31.26220703125</c:v>
                </c:pt>
                <c:pt idx="248">
                  <c:v>30.474853515625</c:v>
                </c:pt>
                <c:pt idx="249">
                  <c:v>29.818725585937504</c:v>
                </c:pt>
                <c:pt idx="250">
                  <c:v>29.263305664062504</c:v>
                </c:pt>
                <c:pt idx="251">
                  <c:v>28.7628173828125</c:v>
                </c:pt>
                <c:pt idx="252">
                  <c:v>28.308105468750004</c:v>
                </c:pt>
                <c:pt idx="253">
                  <c:v>27.935791015625</c:v>
                </c:pt>
                <c:pt idx="254">
                  <c:v>27.557373046875</c:v>
                </c:pt>
                <c:pt idx="255">
                  <c:v>27.206420898437504</c:v>
                </c:pt>
                <c:pt idx="256">
                  <c:v>26.8798828125</c:v>
                </c:pt>
                <c:pt idx="257">
                  <c:v>26.6021728515625</c:v>
                </c:pt>
                <c:pt idx="258">
                  <c:v>26.30615234375</c:v>
                </c:pt>
                <c:pt idx="259">
                  <c:v>26.0498046875</c:v>
                </c:pt>
                <c:pt idx="260">
                  <c:v>25.8087158203125</c:v>
                </c:pt>
                <c:pt idx="261">
                  <c:v>25.570678710937504</c:v>
                </c:pt>
                <c:pt idx="262">
                  <c:v>25.3662109375</c:v>
                </c:pt>
                <c:pt idx="263">
                  <c:v>25.152587890625</c:v>
                </c:pt>
                <c:pt idx="264">
                  <c:v>24.9359130859375</c:v>
                </c:pt>
                <c:pt idx="265">
                  <c:v>24.7314453125</c:v>
                </c:pt>
                <c:pt idx="266">
                  <c:v>24.563598632812504</c:v>
                </c:pt>
                <c:pt idx="267">
                  <c:v>24.374389648437504</c:v>
                </c:pt>
                <c:pt idx="268">
                  <c:v>24.194335937500004</c:v>
                </c:pt>
                <c:pt idx="269">
                  <c:v>24.0234375</c:v>
                </c:pt>
                <c:pt idx="270">
                  <c:v>23.8739013671875</c:v>
                </c:pt>
                <c:pt idx="271">
                  <c:v>23.687744140625</c:v>
                </c:pt>
                <c:pt idx="272">
                  <c:v>23.5382080078125</c:v>
                </c:pt>
                <c:pt idx="273">
                  <c:v>23.382568359375</c:v>
                </c:pt>
                <c:pt idx="274">
                  <c:v>23.233032226562504</c:v>
                </c:pt>
                <c:pt idx="275">
                  <c:v>23.086547851562504</c:v>
                </c:pt>
                <c:pt idx="276">
                  <c:v>22.943115234375</c:v>
                </c:pt>
                <c:pt idx="277">
                  <c:v>22.7935791015625</c:v>
                </c:pt>
                <c:pt idx="278">
                  <c:v>22.64404296875</c:v>
                </c:pt>
                <c:pt idx="279">
                  <c:v>22.5067138671875</c:v>
                </c:pt>
                <c:pt idx="280">
                  <c:v>22.357177734375</c:v>
                </c:pt>
                <c:pt idx="281">
                  <c:v>22.216796875</c:v>
                </c:pt>
                <c:pt idx="282">
                  <c:v>22.088623046875</c:v>
                </c:pt>
                <c:pt idx="283">
                  <c:v>21.9390869140625</c:v>
                </c:pt>
                <c:pt idx="284">
                  <c:v>21.81396484375</c:v>
                </c:pt>
                <c:pt idx="285">
                  <c:v>21.670532226562504</c:v>
                </c:pt>
                <c:pt idx="286">
                  <c:v>21.539306640625</c:v>
                </c:pt>
                <c:pt idx="287">
                  <c:v>21.389770507812504</c:v>
                </c:pt>
                <c:pt idx="288">
                  <c:v>21.237182617187504</c:v>
                </c:pt>
                <c:pt idx="289">
                  <c:v>21.115112304687504</c:v>
                </c:pt>
                <c:pt idx="290">
                  <c:v>20.959472656250004</c:v>
                </c:pt>
                <c:pt idx="291">
                  <c:v>20.8221435546875</c:v>
                </c:pt>
                <c:pt idx="292">
                  <c:v>20.66650390625</c:v>
                </c:pt>
                <c:pt idx="293">
                  <c:v>20.52001953125</c:v>
                </c:pt>
                <c:pt idx="294">
                  <c:v>20.379638671875004</c:v>
                </c:pt>
                <c:pt idx="295">
                  <c:v>20.220947265625004</c:v>
                </c:pt>
                <c:pt idx="296">
                  <c:v>20.0592041015625</c:v>
                </c:pt>
                <c:pt idx="297">
                  <c:v>19.9005126953125</c:v>
                </c:pt>
                <c:pt idx="298">
                  <c:v>19.7418212890625</c:v>
                </c:pt>
                <c:pt idx="299">
                  <c:v>19.5709228515625</c:v>
                </c:pt>
                <c:pt idx="300">
                  <c:v>19.393920898437504</c:v>
                </c:pt>
                <c:pt idx="301">
                  <c:v>19.204711914062504</c:v>
                </c:pt>
                <c:pt idx="302">
                  <c:v>19.036865234375</c:v>
                </c:pt>
                <c:pt idx="303">
                  <c:v>18.8323974609375</c:v>
                </c:pt>
                <c:pt idx="304">
                  <c:v>18.624877929687504</c:v>
                </c:pt>
                <c:pt idx="305">
                  <c:v>18.411254882812504</c:v>
                </c:pt>
                <c:pt idx="306">
                  <c:v>18.2098388671875</c:v>
                </c:pt>
                <c:pt idx="307">
                  <c:v>17.9718017578125</c:v>
                </c:pt>
                <c:pt idx="308">
                  <c:v>17.730712890625004</c:v>
                </c:pt>
                <c:pt idx="309">
                  <c:v>17.46826171875</c:v>
                </c:pt>
                <c:pt idx="310">
                  <c:v>17.2027587890625</c:v>
                </c:pt>
                <c:pt idx="311">
                  <c:v>16.934204101562504</c:v>
                </c:pt>
                <c:pt idx="312">
                  <c:v>16.622924804687504</c:v>
                </c:pt>
                <c:pt idx="313">
                  <c:v>16.314697265625004</c:v>
                </c:pt>
                <c:pt idx="314">
                  <c:v>15.972900390625</c:v>
                </c:pt>
                <c:pt idx="315">
                  <c:v>15.618896484375002</c:v>
                </c:pt>
                <c:pt idx="316">
                  <c:v>15.2435302734375</c:v>
                </c:pt>
                <c:pt idx="317">
                  <c:v>14.8406982421875</c:v>
                </c:pt>
                <c:pt idx="318">
                  <c:v>14.4256591796875</c:v>
                </c:pt>
                <c:pt idx="319">
                  <c:v>13.9495849609375</c:v>
                </c:pt>
                <c:pt idx="320">
                  <c:v>13.476562500000002</c:v>
                </c:pt>
                <c:pt idx="321">
                  <c:v>12.954711914062502</c:v>
                </c:pt>
                <c:pt idx="322">
                  <c:v>12.371826171875002</c:v>
                </c:pt>
                <c:pt idx="323">
                  <c:v>11.77978515625</c:v>
                </c:pt>
                <c:pt idx="324">
                  <c:v>11.157226562500002</c:v>
                </c:pt>
                <c:pt idx="325">
                  <c:v>10.464477539062502</c:v>
                </c:pt>
                <c:pt idx="326">
                  <c:v>9.7625732421875</c:v>
                </c:pt>
                <c:pt idx="327">
                  <c:v>8.990478515625</c:v>
                </c:pt>
                <c:pt idx="328">
                  <c:v>8.154296875</c:v>
                </c:pt>
                <c:pt idx="329">
                  <c:v>7.2784423828125009</c:v>
                </c:pt>
                <c:pt idx="330">
                  <c:v>6.353759765625</c:v>
                </c:pt>
                <c:pt idx="331">
                  <c:v>5.3741455078125</c:v>
                </c:pt>
                <c:pt idx="332">
                  <c:v>4.31304931640625</c:v>
                </c:pt>
                <c:pt idx="333">
                  <c:v>3.2028198242187504</c:v>
                </c:pt>
                <c:pt idx="334">
                  <c:v>2.0223999023437504</c:v>
                </c:pt>
                <c:pt idx="335">
                  <c:v>0.77392578125</c:v>
                </c:pt>
                <c:pt idx="336">
                  <c:v>-0.552978515625</c:v>
                </c:pt>
                <c:pt idx="337">
                  <c:v>-1.9415283203125002</c:v>
                </c:pt>
                <c:pt idx="338">
                  <c:v>-3.3831787109375004</c:v>
                </c:pt>
                <c:pt idx="339">
                  <c:v>-4.9255371093750009</c:v>
                </c:pt>
                <c:pt idx="340">
                  <c:v>-6.5155029296875009</c:v>
                </c:pt>
                <c:pt idx="341">
                  <c:v>-8.1756591796875</c:v>
                </c:pt>
                <c:pt idx="342">
                  <c:v>-9.8907470703125</c:v>
                </c:pt>
                <c:pt idx="343">
                  <c:v>-11.682128906250002</c:v>
                </c:pt>
                <c:pt idx="344">
                  <c:v>-13.543701171875</c:v>
                </c:pt>
                <c:pt idx="345">
                  <c:v>-15.44189453125</c:v>
                </c:pt>
                <c:pt idx="346">
                  <c:v>-17.3828125</c:v>
                </c:pt>
                <c:pt idx="347">
                  <c:v>-19.366455078125</c:v>
                </c:pt>
                <c:pt idx="348">
                  <c:v>-21.4080810546875</c:v>
                </c:pt>
                <c:pt idx="349">
                  <c:v>-23.4649658203125</c:v>
                </c:pt>
                <c:pt idx="350">
                  <c:v>-25.518798828125</c:v>
                </c:pt>
                <c:pt idx="351">
                  <c:v>-27.609252929687504</c:v>
                </c:pt>
                <c:pt idx="352">
                  <c:v>-29.687500000000004</c:v>
                </c:pt>
                <c:pt idx="353">
                  <c:v>-31.790161132812504</c:v>
                </c:pt>
                <c:pt idx="354">
                  <c:v>-33.923339843750007</c:v>
                </c:pt>
                <c:pt idx="355">
                  <c:v>-35.955810546875007</c:v>
                </c:pt>
                <c:pt idx="356">
                  <c:v>-37.9364013671875</c:v>
                </c:pt>
                <c:pt idx="357">
                  <c:v>-39.886474609375007</c:v>
                </c:pt>
                <c:pt idx="358">
                  <c:v>-41.738891601562507</c:v>
                </c:pt>
                <c:pt idx="359">
                  <c:v>-43.5638427734375</c:v>
                </c:pt>
                <c:pt idx="360">
                  <c:v>-45.318603515625</c:v>
                </c:pt>
                <c:pt idx="361">
                  <c:v>-46.9451904296875</c:v>
                </c:pt>
                <c:pt idx="362">
                  <c:v>-48.4832763671875</c:v>
                </c:pt>
                <c:pt idx="363">
                  <c:v>-49.926757812500007</c:v>
                </c:pt>
                <c:pt idx="364">
                  <c:v>-51.239013671875</c:v>
                </c:pt>
                <c:pt idx="365">
                  <c:v>-52.459716796875</c:v>
                </c:pt>
                <c:pt idx="366">
                  <c:v>-53.52783203125</c:v>
                </c:pt>
                <c:pt idx="367">
                  <c:v>-54.443359375</c:v>
                </c:pt>
                <c:pt idx="368">
                  <c:v>-55.267333984375007</c:v>
                </c:pt>
                <c:pt idx="369">
                  <c:v>-55.999755859375007</c:v>
                </c:pt>
                <c:pt idx="370">
                  <c:v>-56.5185546875</c:v>
                </c:pt>
                <c:pt idx="371">
                  <c:v>-56.94580078125</c:v>
                </c:pt>
                <c:pt idx="372">
                  <c:v>-57.2509765625</c:v>
                </c:pt>
                <c:pt idx="373">
                  <c:v>-57.434082031250007</c:v>
                </c:pt>
                <c:pt idx="374">
                  <c:v>-57.495117187500007</c:v>
                </c:pt>
                <c:pt idx="375">
                  <c:v>-57.434082031250007</c:v>
                </c:pt>
                <c:pt idx="376">
                  <c:v>-57.281494140625</c:v>
                </c:pt>
                <c:pt idx="377">
                  <c:v>-57.037353515625</c:v>
                </c:pt>
                <c:pt idx="378">
                  <c:v>-56.70166015625</c:v>
                </c:pt>
                <c:pt idx="379">
                  <c:v>-56.304931640625007</c:v>
                </c:pt>
                <c:pt idx="380">
                  <c:v>-55.84716796875</c:v>
                </c:pt>
                <c:pt idx="381">
                  <c:v>-55.328369140625007</c:v>
                </c:pt>
                <c:pt idx="382">
                  <c:v>-54.718017578125007</c:v>
                </c:pt>
                <c:pt idx="383">
                  <c:v>-54.107666015625007</c:v>
                </c:pt>
                <c:pt idx="384">
                  <c:v>-53.466796875</c:v>
                </c:pt>
                <c:pt idx="385">
                  <c:v>-52.764892578125</c:v>
                </c:pt>
                <c:pt idx="386">
                  <c:v>-52.062988281250007</c:v>
                </c:pt>
                <c:pt idx="387">
                  <c:v>-51.361083984375</c:v>
                </c:pt>
                <c:pt idx="388">
                  <c:v>-50.598144531250007</c:v>
                </c:pt>
                <c:pt idx="389">
                  <c:v>-49.896240234375</c:v>
                </c:pt>
                <c:pt idx="390">
                  <c:v>-49.118041992187507</c:v>
                </c:pt>
                <c:pt idx="391">
                  <c:v>-48.379516601562507</c:v>
                </c:pt>
                <c:pt idx="392">
                  <c:v>-47.640991210937507</c:v>
                </c:pt>
                <c:pt idx="393">
                  <c:v>-46.902465820312507</c:v>
                </c:pt>
                <c:pt idx="394">
                  <c:v>-46.1883544921875</c:v>
                </c:pt>
                <c:pt idx="395">
                  <c:v>-45.47119140625</c:v>
                </c:pt>
                <c:pt idx="396">
                  <c:v>-44.7967529296875</c:v>
                </c:pt>
                <c:pt idx="397">
                  <c:v>-44.122314453125</c:v>
                </c:pt>
                <c:pt idx="398">
                  <c:v>-43.438720703125</c:v>
                </c:pt>
                <c:pt idx="399">
                  <c:v>-42.7947998046875</c:v>
                </c:pt>
                <c:pt idx="400">
                  <c:v>-42.175292968750007</c:v>
                </c:pt>
                <c:pt idx="401">
                  <c:v>-41.5618896484375</c:v>
                </c:pt>
                <c:pt idx="402">
                  <c:v>-40.942382812500007</c:v>
                </c:pt>
                <c:pt idx="403">
                  <c:v>-40.3564453125</c:v>
                </c:pt>
                <c:pt idx="404">
                  <c:v>-39.794921875</c:v>
                </c:pt>
                <c:pt idx="405">
                  <c:v>-39.2608642578125</c:v>
                </c:pt>
                <c:pt idx="406">
                  <c:v>-38.6993408203125</c:v>
                </c:pt>
                <c:pt idx="407">
                  <c:v>-38.214111328125</c:v>
                </c:pt>
                <c:pt idx="408">
                  <c:v>-37.713623046875</c:v>
                </c:pt>
                <c:pt idx="409">
                  <c:v>-37.249755859375007</c:v>
                </c:pt>
                <c:pt idx="410">
                  <c:v>-36.7950439453125</c:v>
                </c:pt>
                <c:pt idx="411">
                  <c:v>-36.3311767578125</c:v>
                </c:pt>
                <c:pt idx="412">
                  <c:v>-35.906982421875</c:v>
                </c:pt>
                <c:pt idx="413">
                  <c:v>-35.5010986328125</c:v>
                </c:pt>
                <c:pt idx="414">
                  <c:v>-35.095214843750007</c:v>
                </c:pt>
                <c:pt idx="415">
                  <c:v>-34.716796875</c:v>
                </c:pt>
                <c:pt idx="416">
                  <c:v>-34.33837890625</c:v>
                </c:pt>
                <c:pt idx="417">
                  <c:v>-34.0057373046875</c:v>
                </c:pt>
                <c:pt idx="418">
                  <c:v>-33.6578369140625</c:v>
                </c:pt>
                <c:pt idx="419">
                  <c:v>-33.3465576171875</c:v>
                </c:pt>
                <c:pt idx="420">
                  <c:v>-33.007812500000007</c:v>
                </c:pt>
                <c:pt idx="421">
                  <c:v>-32.7178955078125</c:v>
                </c:pt>
                <c:pt idx="422">
                  <c:v>-32.4066162109375</c:v>
                </c:pt>
                <c:pt idx="423">
                  <c:v>-32.122802734375</c:v>
                </c:pt>
                <c:pt idx="424">
                  <c:v>-31.851196289062504</c:v>
                </c:pt>
                <c:pt idx="425">
                  <c:v>-31.597900390625004</c:v>
                </c:pt>
                <c:pt idx="426">
                  <c:v>-31.338500976562504</c:v>
                </c:pt>
                <c:pt idx="427">
                  <c:v>-31.103515625000004</c:v>
                </c:pt>
                <c:pt idx="428">
                  <c:v>-30.8807373046875</c:v>
                </c:pt>
                <c:pt idx="429">
                  <c:v>-30.657958984374996</c:v>
                </c:pt>
                <c:pt idx="430">
                  <c:v>-30.4168701171875</c:v>
                </c:pt>
                <c:pt idx="431">
                  <c:v>-30.2276611328125</c:v>
                </c:pt>
                <c:pt idx="432">
                  <c:v>-30.0262451171875</c:v>
                </c:pt>
                <c:pt idx="433">
                  <c:v>-29.849243164062504</c:v>
                </c:pt>
                <c:pt idx="434">
                  <c:v>-29.65087890625</c:v>
                </c:pt>
                <c:pt idx="435">
                  <c:v>-29.486083984375004</c:v>
                </c:pt>
                <c:pt idx="436">
                  <c:v>-29.296875000000004</c:v>
                </c:pt>
                <c:pt idx="437">
                  <c:v>-29.168701171875004</c:v>
                </c:pt>
                <c:pt idx="438">
                  <c:v>-29.00390625</c:v>
                </c:pt>
                <c:pt idx="439">
                  <c:v>-28.8421630859375</c:v>
                </c:pt>
                <c:pt idx="440">
                  <c:v>-28.717041015625004</c:v>
                </c:pt>
                <c:pt idx="441">
                  <c:v>-28.570556640625</c:v>
                </c:pt>
                <c:pt idx="442">
                  <c:v>-28.460693359375004</c:v>
                </c:pt>
                <c:pt idx="443">
                  <c:v>-28.311157226562504</c:v>
                </c:pt>
                <c:pt idx="444">
                  <c:v>-28.1768798828125</c:v>
                </c:pt>
                <c:pt idx="445">
                  <c:v>-28.0853271484375</c:v>
                </c:pt>
                <c:pt idx="446">
                  <c:v>-27.9541015625</c:v>
                </c:pt>
                <c:pt idx="447">
                  <c:v>-27.8656005859375</c:v>
                </c:pt>
                <c:pt idx="448">
                  <c:v>-27.734375</c:v>
                </c:pt>
                <c:pt idx="449">
                  <c:v>-27.639770507812504</c:v>
                </c:pt>
                <c:pt idx="450">
                  <c:v>-27.542114257812504</c:v>
                </c:pt>
                <c:pt idx="451">
                  <c:v>-27.453613281250004</c:v>
                </c:pt>
                <c:pt idx="452">
                  <c:v>-27.3773193359375</c:v>
                </c:pt>
                <c:pt idx="453">
                  <c:v>-27.267456054687504</c:v>
                </c:pt>
                <c:pt idx="454">
                  <c:v>-27.169799804687504</c:v>
                </c:pt>
                <c:pt idx="455">
                  <c:v>-27.0965576171875</c:v>
                </c:pt>
                <c:pt idx="456">
                  <c:v>-27.023315429687504</c:v>
                </c:pt>
                <c:pt idx="457">
                  <c:v>-26.9378662109375</c:v>
                </c:pt>
                <c:pt idx="458">
                  <c:v>-26.861572265625004</c:v>
                </c:pt>
                <c:pt idx="459">
                  <c:v>-26.79443359375</c:v>
                </c:pt>
                <c:pt idx="460">
                  <c:v>-26.7059326171875</c:v>
                </c:pt>
                <c:pt idx="461">
                  <c:v>-26.666259765625</c:v>
                </c:pt>
                <c:pt idx="462">
                  <c:v>-26.5716552734375</c:v>
                </c:pt>
                <c:pt idx="463">
                  <c:v>-26.507568359375</c:v>
                </c:pt>
                <c:pt idx="464">
                  <c:v>-26.461791992187504</c:v>
                </c:pt>
                <c:pt idx="465">
                  <c:v>-26.406860351562504</c:v>
                </c:pt>
                <c:pt idx="466">
                  <c:v>-26.315307617187504</c:v>
                </c:pt>
                <c:pt idx="467">
                  <c:v>-26.2603759765625</c:v>
                </c:pt>
                <c:pt idx="468">
                  <c:v>-26.214599609375</c:v>
                </c:pt>
                <c:pt idx="469">
                  <c:v>-26.1810302734375</c:v>
                </c:pt>
                <c:pt idx="470">
                  <c:v>-26.1199951171875</c:v>
                </c:pt>
                <c:pt idx="471">
                  <c:v>-26.071166992187504</c:v>
                </c:pt>
                <c:pt idx="472">
                  <c:v>-26.019287109375</c:v>
                </c:pt>
                <c:pt idx="473">
                  <c:v>-25.976562500000004</c:v>
                </c:pt>
                <c:pt idx="474">
                  <c:v>-25.921630859375</c:v>
                </c:pt>
                <c:pt idx="475">
                  <c:v>-25.8697509765625</c:v>
                </c:pt>
                <c:pt idx="476">
                  <c:v>-25.8331298828125</c:v>
                </c:pt>
                <c:pt idx="477">
                  <c:v>-25.787353515625004</c:v>
                </c:pt>
                <c:pt idx="478">
                  <c:v>-25.738525390625</c:v>
                </c:pt>
                <c:pt idx="479">
                  <c:v>-25.714111328125</c:v>
                </c:pt>
                <c:pt idx="480">
                  <c:v>-25.671386718750004</c:v>
                </c:pt>
                <c:pt idx="481">
                  <c:v>-25.637817382812504</c:v>
                </c:pt>
                <c:pt idx="482">
                  <c:v>-25.59814453125</c:v>
                </c:pt>
                <c:pt idx="483">
                  <c:v>-25.576782226562504</c:v>
                </c:pt>
                <c:pt idx="484">
                  <c:v>-25.5340576171875</c:v>
                </c:pt>
                <c:pt idx="485">
                  <c:v>-25.5035400390625</c:v>
                </c:pt>
                <c:pt idx="486">
                  <c:v>-25.469970703125</c:v>
                </c:pt>
                <c:pt idx="487">
                  <c:v>-25.451660156250004</c:v>
                </c:pt>
                <c:pt idx="488">
                  <c:v>-25.439453125</c:v>
                </c:pt>
                <c:pt idx="489">
                  <c:v>-25.42724609375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9674-4B61-BE69-29093F531A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60420056"/>
        <c:axId val="560410872"/>
        <c:extLst/>
      </c:scatterChart>
      <c:valAx>
        <c:axId val="560420056"/>
        <c:scaling>
          <c:orientation val="minMax"/>
          <c:max val="0.60000000000000009"/>
          <c:min val="-0.2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 (V)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60410872"/>
        <c:crossesAt val="-65"/>
        <c:crossBetween val="midCat"/>
      </c:valAx>
      <c:valAx>
        <c:axId val="560410872"/>
        <c:scaling>
          <c:orientation val="minMax"/>
          <c:max val="75"/>
          <c:min val="-65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 (µA)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60420056"/>
        <c:crossesAt val="-0.2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906938976377953"/>
          <c:y val="0.55381780402449687"/>
          <c:w val="0.17338211936991024"/>
          <c:h val="0.2685683607730851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ECCE-4A37-9066-8A15DBDF5BEC}"/>
              </c:ext>
            </c:extLst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ECCE-4A37-9066-8A15DBDF5BEC}"/>
              </c:ext>
            </c:extLst>
          </c:dPt>
          <c:dPt>
            <c:idx val="2"/>
            <c:invertIfNegative val="0"/>
            <c:bubble3D val="0"/>
            <c:spPr>
              <a:solidFill>
                <a:srgbClr val="FF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ECCE-4A37-9066-8A15DBDF5BEC}"/>
              </c:ext>
            </c:extLst>
          </c:dPt>
          <c:dPt>
            <c:idx val="3"/>
            <c:invertIfNegative val="0"/>
            <c:bubble3D val="0"/>
            <c:spPr>
              <a:solidFill>
                <a:srgbClr val="00FF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ECCE-4A37-9066-8A15DBDF5BEC}"/>
              </c:ext>
            </c:extLst>
          </c:dPt>
          <c:dPt>
            <c:idx val="4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ECCE-4A37-9066-8A15DBDF5BEC}"/>
              </c:ext>
            </c:extLst>
          </c:dPt>
          <c:dPt>
            <c:idx val="5"/>
            <c:invertIfNegative val="0"/>
            <c:bubble3D val="0"/>
            <c:spPr>
              <a:solidFill>
                <a:srgbClr val="00FF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ECCE-4A37-9066-8A15DBDF5BEC}"/>
              </c:ext>
            </c:extLst>
          </c:dPt>
          <c:errBars>
            <c:errBarType val="both"/>
            <c:errValType val="cust"/>
            <c:noEndCap val="0"/>
            <c:plus>
              <c:numRef>
                <c:f>comparision!$L$7:$Q$7</c:f>
                <c:numCache>
                  <c:formatCode>General</c:formatCode>
                  <c:ptCount val="6"/>
                  <c:pt idx="0">
                    <c:v>0.61271934847856602</c:v>
                  </c:pt>
                  <c:pt idx="1">
                    <c:v>0.69479013618022278</c:v>
                  </c:pt>
                  <c:pt idx="2">
                    <c:v>0.50973032085604031</c:v>
                  </c:pt>
                  <c:pt idx="3">
                    <c:v>0.25093159758521222</c:v>
                  </c:pt>
                  <c:pt idx="4">
                    <c:v>3.1504338325591501</c:v>
                  </c:pt>
                  <c:pt idx="5">
                    <c:v>2.4076336930687763</c:v>
                  </c:pt>
                </c:numCache>
              </c:numRef>
            </c:plus>
            <c:minus>
              <c:numRef>
                <c:f>comparision!$L$7:$Q$7</c:f>
                <c:numCache>
                  <c:formatCode>General</c:formatCode>
                  <c:ptCount val="6"/>
                  <c:pt idx="0">
                    <c:v>0.61271934847856602</c:v>
                  </c:pt>
                  <c:pt idx="1">
                    <c:v>0.69479013618022278</c:v>
                  </c:pt>
                  <c:pt idx="2">
                    <c:v>0.50973032085604031</c:v>
                  </c:pt>
                  <c:pt idx="3">
                    <c:v>0.25093159758521222</c:v>
                  </c:pt>
                  <c:pt idx="4">
                    <c:v>3.1504338325591501</c:v>
                  </c:pt>
                  <c:pt idx="5">
                    <c:v>2.4076336930687763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comparision!$L$1:$Q$1</c:f>
              <c:strCache>
                <c:ptCount val="6"/>
                <c:pt idx="0">
                  <c:v>bare</c:v>
                </c:pt>
                <c:pt idx="1">
                  <c:v>1</c:v>
                </c:pt>
                <c:pt idx="2">
                  <c:v>3</c:v>
                </c:pt>
                <c:pt idx="3">
                  <c:v>5</c:v>
                </c:pt>
                <c:pt idx="4">
                  <c:v>8</c:v>
                </c:pt>
                <c:pt idx="5">
                  <c:v>10</c:v>
                </c:pt>
              </c:strCache>
            </c:strRef>
          </c:cat>
          <c:val>
            <c:numRef>
              <c:f>comparision!$L$6:$Q$6</c:f>
              <c:numCache>
                <c:formatCode>General</c:formatCode>
                <c:ptCount val="6"/>
                <c:pt idx="0">
                  <c:v>44.067499999999995</c:v>
                </c:pt>
                <c:pt idx="1">
                  <c:v>58.900000000000006</c:v>
                </c:pt>
                <c:pt idx="2">
                  <c:v>59.872500000000002</c:v>
                </c:pt>
                <c:pt idx="3">
                  <c:v>62.465000000000003</c:v>
                </c:pt>
                <c:pt idx="4">
                  <c:v>58.522500000000001</c:v>
                </c:pt>
                <c:pt idx="5">
                  <c:v>53.452500000000001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ECCE-4A37-9066-8A15DBDF5BE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45199936"/>
        <c:axId val="445200592"/>
      </c:barChart>
      <c:catAx>
        <c:axId val="44519993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Cycle numbers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45200592"/>
        <c:crosses val="autoZero"/>
        <c:auto val="1"/>
        <c:lblAlgn val="ctr"/>
        <c:lblOffset val="100"/>
        <c:noMultiLvlLbl val="0"/>
      </c:catAx>
      <c:valAx>
        <c:axId val="445200592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Average of pea</a:t>
                </a:r>
                <a:r>
                  <a:rPr lang="en-US" baseline="0"/>
                  <a:t>k heights</a:t>
                </a:r>
                <a:r>
                  <a:rPr lang="en-US"/>
                  <a:t> (µA)</a:t>
                </a:r>
              </a:p>
            </c:rich>
          </c:tx>
          <c:layout>
            <c:manualLayout>
              <c:xMode val="edge"/>
              <c:yMode val="edge"/>
              <c:x val="3.1746031746031744E-2"/>
              <c:y val="0.1846791026121734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451999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4F40-4F81-9741-94CE1BC3FE20}"/>
              </c:ext>
            </c:extLst>
          </c:dPt>
          <c:dPt>
            <c:idx val="1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4F40-4F81-9741-94CE1BC3FE20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4F40-4F81-9741-94CE1BC3FE20}"/>
              </c:ext>
            </c:extLst>
          </c:dPt>
          <c:dPt>
            <c:idx val="3"/>
            <c:invertIfNegative val="0"/>
            <c:bubble3D val="0"/>
            <c:spPr>
              <a:solidFill>
                <a:srgbClr val="FF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4F40-4F81-9741-94CE1BC3FE20}"/>
              </c:ext>
            </c:extLst>
          </c:dPt>
          <c:dPt>
            <c:idx val="4"/>
            <c:invertIfNegative val="0"/>
            <c:bubble3D val="0"/>
            <c:spPr>
              <a:solidFill>
                <a:srgbClr val="00FF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4F40-4F81-9741-94CE1BC3FE20}"/>
              </c:ext>
            </c:extLst>
          </c:dPt>
          <c:dPt>
            <c:idx val="5"/>
            <c:invertIfNegative val="0"/>
            <c:bubble3D val="0"/>
            <c:spPr>
              <a:solidFill>
                <a:srgbClr val="00FF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4F40-4F81-9741-94CE1BC3FE20}"/>
              </c:ext>
            </c:extLst>
          </c:dPt>
          <c:errBars>
            <c:errBarType val="both"/>
            <c:errValType val="cust"/>
            <c:noEndCap val="0"/>
            <c:plus>
              <c:numRef>
                <c:f>comparision!$N$6:$S$6</c:f>
                <c:numCache>
                  <c:formatCode>General</c:formatCode>
                  <c:ptCount val="6"/>
                  <c:pt idx="0">
                    <c:v>0.89999999999999858</c:v>
                  </c:pt>
                  <c:pt idx="1">
                    <c:v>0.51855568649856776</c:v>
                  </c:pt>
                  <c:pt idx="2">
                    <c:v>1.4525839046333944</c:v>
                  </c:pt>
                  <c:pt idx="3">
                    <c:v>0.58594652770823175</c:v>
                  </c:pt>
                  <c:pt idx="4">
                    <c:v>0.41633319989322565</c:v>
                  </c:pt>
                  <c:pt idx="5">
                    <c:v>0.41633319989322848</c:v>
                  </c:pt>
                </c:numCache>
              </c:numRef>
            </c:plus>
            <c:minus>
              <c:numRef>
                <c:f>comparision!$N$6:$S$6</c:f>
                <c:numCache>
                  <c:formatCode>General</c:formatCode>
                  <c:ptCount val="6"/>
                  <c:pt idx="0">
                    <c:v>0.89999999999999858</c:v>
                  </c:pt>
                  <c:pt idx="1">
                    <c:v>0.51855568649856776</c:v>
                  </c:pt>
                  <c:pt idx="2">
                    <c:v>1.4525839046333944</c:v>
                  </c:pt>
                  <c:pt idx="3">
                    <c:v>0.58594652770823175</c:v>
                  </c:pt>
                  <c:pt idx="4">
                    <c:v>0.41633319989322565</c:v>
                  </c:pt>
                  <c:pt idx="5">
                    <c:v>0.41633319989322848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numRef>
              <c:f>comparision!$N$1:$S$1</c:f>
              <c:numCache>
                <c:formatCode>General</c:formatCode>
                <c:ptCount val="6"/>
                <c:pt idx="0">
                  <c:v>10</c:v>
                </c:pt>
                <c:pt idx="1">
                  <c:v>30</c:v>
                </c:pt>
                <c:pt idx="2">
                  <c:v>45</c:v>
                </c:pt>
                <c:pt idx="3">
                  <c:v>60</c:v>
                </c:pt>
                <c:pt idx="4">
                  <c:v>90</c:v>
                </c:pt>
                <c:pt idx="5">
                  <c:v>120</c:v>
                </c:pt>
              </c:numCache>
            </c:numRef>
          </c:cat>
          <c:val>
            <c:numRef>
              <c:f>comparision!$N$5:$S$5</c:f>
              <c:numCache>
                <c:formatCode>General</c:formatCode>
                <c:ptCount val="6"/>
                <c:pt idx="0">
                  <c:v>56.5</c:v>
                </c:pt>
                <c:pt idx="1">
                  <c:v>55.080000000000005</c:v>
                </c:pt>
                <c:pt idx="2">
                  <c:v>54.6</c:v>
                </c:pt>
                <c:pt idx="3">
                  <c:v>53.666666666666664</c:v>
                </c:pt>
                <c:pt idx="4">
                  <c:v>52.033333333333331</c:v>
                </c:pt>
                <c:pt idx="5">
                  <c:v>51.866666666666674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4F40-4F81-9741-94CE1BC3FE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22997904"/>
        <c:axId val="622999216"/>
      </c:barChart>
      <c:catAx>
        <c:axId val="6229979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Incubation</a:t>
                </a:r>
                <a:r>
                  <a:rPr lang="en-US" baseline="0"/>
                  <a:t> time (min)</a:t>
                </a:r>
                <a:endParaRPr lang="en-US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22999216"/>
        <c:crossesAt val="0"/>
        <c:auto val="1"/>
        <c:lblAlgn val="ctr"/>
        <c:lblOffset val="100"/>
        <c:noMultiLvlLbl val="0"/>
      </c:catAx>
      <c:valAx>
        <c:axId val="622999216"/>
        <c:scaling>
          <c:orientation val="minMax"/>
          <c:max val="6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Average</a:t>
                </a:r>
                <a:r>
                  <a:rPr lang="en-US" baseline="0"/>
                  <a:t> of peak heights (µA)</a:t>
                </a:r>
                <a:endParaRPr lang="en-US"/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2299790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685476815398075"/>
          <c:y val="3.8194444444444448E-2"/>
          <c:w val="0.80253772965879266"/>
          <c:h val="0.82151629483814526"/>
        </c:manualLayout>
      </c:layout>
      <c:scatterChart>
        <c:scatterStyle val="smoothMarker"/>
        <c:varyColors val="0"/>
        <c:ser>
          <c:idx val="0"/>
          <c:order val="0"/>
          <c:tx>
            <c:strRef>
              <c:f>comparision!$B$1</c:f>
              <c:strCache>
                <c:ptCount val="1"/>
                <c:pt idx="0">
                  <c:v>10 min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comparision!$B$2:$B$121</c:f>
              <c:numCache>
                <c:formatCode>General</c:formatCode>
                <c:ptCount val="120"/>
                <c:pt idx="0">
                  <c:v>7.8839111328124991</c:v>
                </c:pt>
                <c:pt idx="1">
                  <c:v>7.6190185546875018</c:v>
                </c:pt>
                <c:pt idx="2">
                  <c:v>7.5219726562500009</c:v>
                </c:pt>
                <c:pt idx="3">
                  <c:v>7.4578857421875</c:v>
                </c:pt>
                <c:pt idx="4">
                  <c:v>7.4218750000000009</c:v>
                </c:pt>
                <c:pt idx="5">
                  <c:v>7.3919677734375009</c:v>
                </c:pt>
                <c:pt idx="6">
                  <c:v>7.3638916015625</c:v>
                </c:pt>
                <c:pt idx="7">
                  <c:v>7.3626708984375</c:v>
                </c:pt>
                <c:pt idx="8">
                  <c:v>7.3657226562500009</c:v>
                </c:pt>
                <c:pt idx="9">
                  <c:v>7.3834228515625009</c:v>
                </c:pt>
                <c:pt idx="10">
                  <c:v>7.38739013671875</c:v>
                </c:pt>
                <c:pt idx="11">
                  <c:v>7.4078369140625</c:v>
                </c:pt>
                <c:pt idx="12">
                  <c:v>7.4285888671875009</c:v>
                </c:pt>
                <c:pt idx="13">
                  <c:v>7.4719238281250009</c:v>
                </c:pt>
                <c:pt idx="14">
                  <c:v>7.493896484375</c:v>
                </c:pt>
                <c:pt idx="15">
                  <c:v>7.5241088867187509</c:v>
                </c:pt>
                <c:pt idx="16">
                  <c:v>7.5729370117187509</c:v>
                </c:pt>
                <c:pt idx="17">
                  <c:v>7.607421875</c:v>
                </c:pt>
                <c:pt idx="18">
                  <c:v>7.6568603515625</c:v>
                </c:pt>
                <c:pt idx="19">
                  <c:v>7.685546875</c:v>
                </c:pt>
                <c:pt idx="20">
                  <c:v>7.7270507812500009</c:v>
                </c:pt>
                <c:pt idx="21">
                  <c:v>7.77191162109375</c:v>
                </c:pt>
                <c:pt idx="22">
                  <c:v>7.803955078125</c:v>
                </c:pt>
                <c:pt idx="23">
                  <c:v>7.838134765625</c:v>
                </c:pt>
                <c:pt idx="24">
                  <c:v>7.8607177734375009</c:v>
                </c:pt>
                <c:pt idx="25">
                  <c:v>7.9144287109375009</c:v>
                </c:pt>
                <c:pt idx="26">
                  <c:v>7.9348754882812509</c:v>
                </c:pt>
                <c:pt idx="27">
                  <c:v>7.9675292968750009</c:v>
                </c:pt>
                <c:pt idx="28">
                  <c:v>7.98858642578125</c:v>
                </c:pt>
                <c:pt idx="29">
                  <c:v>8.0120849609375018</c:v>
                </c:pt>
                <c:pt idx="30">
                  <c:v>8.0523681640625018</c:v>
                </c:pt>
                <c:pt idx="31">
                  <c:v>8.10516357421875</c:v>
                </c:pt>
                <c:pt idx="32">
                  <c:v>8.181549072265625</c:v>
                </c:pt>
                <c:pt idx="33">
                  <c:v>8.2630920410156268</c:v>
                </c:pt>
                <c:pt idx="34">
                  <c:v>8.384796142578125</c:v>
                </c:pt>
                <c:pt idx="35">
                  <c:v>8.5379028320312518</c:v>
                </c:pt>
                <c:pt idx="36">
                  <c:v>8.7357482910156268</c:v>
                </c:pt>
                <c:pt idx="37">
                  <c:v>8.987152099609375</c:v>
                </c:pt>
                <c:pt idx="38">
                  <c:v>9.3209838867187518</c:v>
                </c:pt>
                <c:pt idx="39">
                  <c:v>9.71881103515625</c:v>
                </c:pt>
                <c:pt idx="40">
                  <c:v>10.21722412109375</c:v>
                </c:pt>
                <c:pt idx="41">
                  <c:v>10.811767578125002</c:v>
                </c:pt>
                <c:pt idx="42">
                  <c:v>11.550903320312502</c:v>
                </c:pt>
                <c:pt idx="43">
                  <c:v>12.447814941406252</c:v>
                </c:pt>
                <c:pt idx="44">
                  <c:v>13.52081298828125</c:v>
                </c:pt>
                <c:pt idx="45">
                  <c:v>14.796752929687502</c:v>
                </c:pt>
                <c:pt idx="46">
                  <c:v>16.295166015625004</c:v>
                </c:pt>
                <c:pt idx="47">
                  <c:v>18.0413818359375</c:v>
                </c:pt>
                <c:pt idx="48">
                  <c:v>20.04486083984375</c:v>
                </c:pt>
                <c:pt idx="49">
                  <c:v>22.352905273437504</c:v>
                </c:pt>
                <c:pt idx="50">
                  <c:v>24.9322509765625</c:v>
                </c:pt>
                <c:pt idx="51">
                  <c:v>27.827758789062504</c:v>
                </c:pt>
                <c:pt idx="52">
                  <c:v>30.981445312500004</c:v>
                </c:pt>
                <c:pt idx="53">
                  <c:v>34.377136230468743</c:v>
                </c:pt>
                <c:pt idx="54">
                  <c:v>37.9656982421875</c:v>
                </c:pt>
                <c:pt idx="55">
                  <c:v>41.63909912109375</c:v>
                </c:pt>
                <c:pt idx="56">
                  <c:v>45.373535156250007</c:v>
                </c:pt>
                <c:pt idx="57">
                  <c:v>49.053955078125007</c:v>
                </c:pt>
                <c:pt idx="58">
                  <c:v>52.5360107421875</c:v>
                </c:pt>
                <c:pt idx="59">
                  <c:v>55.7525634765625</c:v>
                </c:pt>
                <c:pt idx="60">
                  <c:v>58.502197265625007</c:v>
                </c:pt>
                <c:pt idx="61">
                  <c:v>60.7421875</c:v>
                </c:pt>
                <c:pt idx="62">
                  <c:v>62.4420166015625</c:v>
                </c:pt>
                <c:pt idx="63">
                  <c:v>63.317871093750007</c:v>
                </c:pt>
                <c:pt idx="64">
                  <c:v>63.375854492187507</c:v>
                </c:pt>
                <c:pt idx="65">
                  <c:v>62.713623046875007</c:v>
                </c:pt>
                <c:pt idx="66">
                  <c:v>61.2152099609375</c:v>
                </c:pt>
                <c:pt idx="67">
                  <c:v>58.926391601562493</c:v>
                </c:pt>
                <c:pt idx="68">
                  <c:v>55.978393554687507</c:v>
                </c:pt>
                <c:pt idx="69">
                  <c:v>52.554321289062493</c:v>
                </c:pt>
                <c:pt idx="70">
                  <c:v>48.721313476562507</c:v>
                </c:pt>
                <c:pt idx="71">
                  <c:v>44.62890625</c:v>
                </c:pt>
                <c:pt idx="72">
                  <c:v>40.4693603515625</c:v>
                </c:pt>
                <c:pt idx="73">
                  <c:v>36.3616943359375</c:v>
                </c:pt>
                <c:pt idx="74">
                  <c:v>32.427978515625007</c:v>
                </c:pt>
                <c:pt idx="75">
                  <c:v>28.735351562500004</c:v>
                </c:pt>
                <c:pt idx="76">
                  <c:v>25.360107421875</c:v>
                </c:pt>
                <c:pt idx="77">
                  <c:v>22.369384765625</c:v>
                </c:pt>
                <c:pt idx="78">
                  <c:v>19.6807861328125</c:v>
                </c:pt>
                <c:pt idx="79">
                  <c:v>17.315673828125</c:v>
                </c:pt>
                <c:pt idx="80">
                  <c:v>15.283203125</c:v>
                </c:pt>
                <c:pt idx="81">
                  <c:v>13.522338867187502</c:v>
                </c:pt>
                <c:pt idx="82">
                  <c:v>12.011718750000002</c:v>
                </c:pt>
                <c:pt idx="83">
                  <c:v>10.723876953124998</c:v>
                </c:pt>
                <c:pt idx="84">
                  <c:v>9.6649169921875</c:v>
                </c:pt>
                <c:pt idx="85">
                  <c:v>8.7646484375</c:v>
                </c:pt>
                <c:pt idx="86">
                  <c:v>8.0078125000000018</c:v>
                </c:pt>
                <c:pt idx="87">
                  <c:v>7.3669433593750018</c:v>
                </c:pt>
                <c:pt idx="88">
                  <c:v>6.8450927734375018</c:v>
                </c:pt>
                <c:pt idx="89">
                  <c:v>6.396484375</c:v>
                </c:pt>
                <c:pt idx="90">
                  <c:v>6.0302734375</c:v>
                </c:pt>
                <c:pt idx="91">
                  <c:v>5.7128906250000009</c:v>
                </c:pt>
                <c:pt idx="92">
                  <c:v>5.4534912109374991</c:v>
                </c:pt>
                <c:pt idx="93">
                  <c:v>5.2398681640624991</c:v>
                </c:pt>
                <c:pt idx="94">
                  <c:v>5.0537109374999991</c:v>
                </c:pt>
                <c:pt idx="95">
                  <c:v>4.9072265624999982</c:v>
                </c:pt>
                <c:pt idx="96">
                  <c:v>4.7882080078125009</c:v>
                </c:pt>
                <c:pt idx="97">
                  <c:v>4.6813964843749991</c:v>
                </c:pt>
                <c:pt idx="98">
                  <c:v>4.5989990234374982</c:v>
                </c:pt>
                <c:pt idx="99">
                  <c:v>4.5318603515625027</c:v>
                </c:pt>
                <c:pt idx="100">
                  <c:v>4.4708251953124991</c:v>
                </c:pt>
                <c:pt idx="101">
                  <c:v>4.4219970703125009</c:v>
                </c:pt>
                <c:pt idx="102">
                  <c:v>4.400634765625</c:v>
                </c:pt>
                <c:pt idx="103">
                  <c:v>4.3731689453125027</c:v>
                </c:pt>
                <c:pt idx="104">
                  <c:v>4.3548583984374982</c:v>
                </c:pt>
                <c:pt idx="105">
                  <c:v>4.3457031250000009</c:v>
                </c:pt>
                <c:pt idx="106">
                  <c:v>4.3487548828124991</c:v>
                </c:pt>
                <c:pt idx="107">
                  <c:v>4.3487548828125018</c:v>
                </c:pt>
                <c:pt idx="108">
                  <c:v>4.3701171875000018</c:v>
                </c:pt>
                <c:pt idx="109">
                  <c:v>4.38232421875</c:v>
                </c:pt>
                <c:pt idx="110">
                  <c:v>4.4036865234374991</c:v>
                </c:pt>
                <c:pt idx="111">
                  <c:v>4.4281005859375</c:v>
                </c:pt>
                <c:pt idx="112">
                  <c:v>4.4616699218750018</c:v>
                </c:pt>
                <c:pt idx="113">
                  <c:v>4.4952392578125009</c:v>
                </c:pt>
                <c:pt idx="114">
                  <c:v>4.5227050781249982</c:v>
                </c:pt>
                <c:pt idx="115">
                  <c:v>4.5745849609374991</c:v>
                </c:pt>
                <c:pt idx="116">
                  <c:v>4.6112060546875</c:v>
                </c:pt>
                <c:pt idx="117">
                  <c:v>4.6600341796875</c:v>
                </c:pt>
                <c:pt idx="118">
                  <c:v>4.6997070312500009</c:v>
                </c:pt>
                <c:pt idx="119">
                  <c:v>4.7485351562499991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0E7A-415E-9017-9AD5974BA73E}"/>
            </c:ext>
          </c:extLst>
        </c:ser>
        <c:ser>
          <c:idx val="4"/>
          <c:order val="1"/>
          <c:tx>
            <c:strRef>
              <c:f>comparision!$C$1</c:f>
              <c:strCache>
                <c:ptCount val="1"/>
                <c:pt idx="0">
                  <c:v>30 min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comparision!$C$2:$C$121</c:f>
              <c:numCache>
                <c:formatCode>General</c:formatCode>
                <c:ptCount val="120"/>
                <c:pt idx="0">
                  <c:v>7.7182006835937509</c:v>
                </c:pt>
                <c:pt idx="1">
                  <c:v>7.5234985351562509</c:v>
                </c:pt>
                <c:pt idx="2">
                  <c:v>7.4359130859375009</c:v>
                </c:pt>
                <c:pt idx="3">
                  <c:v>7.3870849609375009</c:v>
                </c:pt>
                <c:pt idx="4">
                  <c:v>7.3599243164062509</c:v>
                </c:pt>
                <c:pt idx="5">
                  <c:v>7.3266601562500009</c:v>
                </c:pt>
                <c:pt idx="6">
                  <c:v>7.2955322265625009</c:v>
                </c:pt>
                <c:pt idx="7">
                  <c:v>7.2894287109375009</c:v>
                </c:pt>
                <c:pt idx="8">
                  <c:v>7.28851318359375</c:v>
                </c:pt>
                <c:pt idx="9">
                  <c:v>7.2784423828125009</c:v>
                </c:pt>
                <c:pt idx="10">
                  <c:v>7.2589111328125009</c:v>
                </c:pt>
                <c:pt idx="11">
                  <c:v>7.2662353515625</c:v>
                </c:pt>
                <c:pt idx="12">
                  <c:v>7.2741699218750009</c:v>
                </c:pt>
                <c:pt idx="13">
                  <c:v>7.2613525390625009</c:v>
                </c:pt>
                <c:pt idx="14">
                  <c:v>7.2723388671875</c:v>
                </c:pt>
                <c:pt idx="15">
                  <c:v>7.2702026367187509</c:v>
                </c:pt>
                <c:pt idx="16">
                  <c:v>7.286376953125</c:v>
                </c:pt>
                <c:pt idx="17">
                  <c:v>7.2781372070312509</c:v>
                </c:pt>
                <c:pt idx="18">
                  <c:v>7.3040771484375</c:v>
                </c:pt>
                <c:pt idx="19">
                  <c:v>7.3171997070312509</c:v>
                </c:pt>
                <c:pt idx="20">
                  <c:v>7.3135375976562509</c:v>
                </c:pt>
                <c:pt idx="21">
                  <c:v>7.3187255859375</c:v>
                </c:pt>
                <c:pt idx="22">
                  <c:v>7.3385620117187509</c:v>
                </c:pt>
                <c:pt idx="23">
                  <c:v>7.3425292968750009</c:v>
                </c:pt>
                <c:pt idx="24">
                  <c:v>7.3489379882812509</c:v>
                </c:pt>
                <c:pt idx="25">
                  <c:v>7.3519897460937509</c:v>
                </c:pt>
                <c:pt idx="26">
                  <c:v>7.3663330078125</c:v>
                </c:pt>
                <c:pt idx="27">
                  <c:v>7.3806762695312509</c:v>
                </c:pt>
                <c:pt idx="28">
                  <c:v>7.39990234375</c:v>
                </c:pt>
                <c:pt idx="29">
                  <c:v>7.4258422851562509</c:v>
                </c:pt>
                <c:pt idx="30">
                  <c:v>7.4853515625</c:v>
                </c:pt>
                <c:pt idx="31">
                  <c:v>7.5518798828125</c:v>
                </c:pt>
                <c:pt idx="32">
                  <c:v>7.6593017578125009</c:v>
                </c:pt>
                <c:pt idx="33">
                  <c:v>7.79388427734375</c:v>
                </c:pt>
                <c:pt idx="34">
                  <c:v>7.9830932617187518</c:v>
                </c:pt>
                <c:pt idx="35">
                  <c:v>8.21136474609375</c:v>
                </c:pt>
                <c:pt idx="36">
                  <c:v>8.499755859375</c:v>
                </c:pt>
                <c:pt idx="37">
                  <c:v>8.868408203125</c:v>
                </c:pt>
                <c:pt idx="38">
                  <c:v>9.305511474609375</c:v>
                </c:pt>
                <c:pt idx="39">
                  <c:v>9.835784912109375</c:v>
                </c:pt>
                <c:pt idx="40">
                  <c:v>10.445159912109377</c:v>
                </c:pt>
                <c:pt idx="41">
                  <c:v>11.182739257812502</c:v>
                </c:pt>
                <c:pt idx="42">
                  <c:v>12.024993896484375</c:v>
                </c:pt>
                <c:pt idx="43">
                  <c:v>12.989166259765627</c:v>
                </c:pt>
                <c:pt idx="44">
                  <c:v>14.118652343750002</c:v>
                </c:pt>
                <c:pt idx="45">
                  <c:v>15.412292480468754</c:v>
                </c:pt>
                <c:pt idx="46">
                  <c:v>16.86248779296875</c:v>
                </c:pt>
                <c:pt idx="47">
                  <c:v>18.54827880859375</c:v>
                </c:pt>
                <c:pt idx="48">
                  <c:v>20.452575683593754</c:v>
                </c:pt>
                <c:pt idx="49">
                  <c:v>22.640075683593754</c:v>
                </c:pt>
                <c:pt idx="50">
                  <c:v>25.05523681640625</c:v>
                </c:pt>
                <c:pt idx="51">
                  <c:v>27.753601074218754</c:v>
                </c:pt>
                <c:pt idx="52">
                  <c:v>30.679931640625</c:v>
                </c:pt>
                <c:pt idx="53">
                  <c:v>33.893432617187507</c:v>
                </c:pt>
                <c:pt idx="54">
                  <c:v>37.20977783203125</c:v>
                </c:pt>
                <c:pt idx="55">
                  <c:v>40.6292724609375</c:v>
                </c:pt>
                <c:pt idx="56">
                  <c:v>44.070434570312507</c:v>
                </c:pt>
                <c:pt idx="57">
                  <c:v>47.500610351562507</c:v>
                </c:pt>
                <c:pt idx="58">
                  <c:v>50.726318359375</c:v>
                </c:pt>
                <c:pt idx="59">
                  <c:v>53.6895751953125</c:v>
                </c:pt>
                <c:pt idx="60">
                  <c:v>56.185913085937507</c:v>
                </c:pt>
                <c:pt idx="61">
                  <c:v>58.258056640625</c:v>
                </c:pt>
                <c:pt idx="62">
                  <c:v>59.7747802734375</c:v>
                </c:pt>
                <c:pt idx="63">
                  <c:v>60.5804443359375</c:v>
                </c:pt>
                <c:pt idx="64">
                  <c:v>60.662841796875</c:v>
                </c:pt>
                <c:pt idx="65">
                  <c:v>60.0189208984375</c:v>
                </c:pt>
                <c:pt idx="66">
                  <c:v>58.639526367187507</c:v>
                </c:pt>
                <c:pt idx="67">
                  <c:v>56.5643310546875</c:v>
                </c:pt>
                <c:pt idx="68">
                  <c:v>53.8848876953125</c:v>
                </c:pt>
                <c:pt idx="69">
                  <c:v>50.689697265625</c:v>
                </c:pt>
                <c:pt idx="70">
                  <c:v>47.067260742187507</c:v>
                </c:pt>
                <c:pt idx="71">
                  <c:v>43.212890625</c:v>
                </c:pt>
                <c:pt idx="72">
                  <c:v>39.215087890625</c:v>
                </c:pt>
                <c:pt idx="73">
                  <c:v>35.317993164062507</c:v>
                </c:pt>
                <c:pt idx="74">
                  <c:v>31.497192382812507</c:v>
                </c:pt>
                <c:pt idx="75">
                  <c:v>27.91748046875</c:v>
                </c:pt>
                <c:pt idx="76">
                  <c:v>24.5819091796875</c:v>
                </c:pt>
                <c:pt idx="77">
                  <c:v>21.685791015624996</c:v>
                </c:pt>
                <c:pt idx="78">
                  <c:v>19.012451171875</c:v>
                </c:pt>
                <c:pt idx="79">
                  <c:v>16.6656494140625</c:v>
                </c:pt>
                <c:pt idx="80">
                  <c:v>14.627075195312502</c:v>
                </c:pt>
                <c:pt idx="81">
                  <c:v>12.869262695312502</c:v>
                </c:pt>
                <c:pt idx="82">
                  <c:v>11.331176757812498</c:v>
                </c:pt>
                <c:pt idx="83">
                  <c:v>10.067749023437502</c:v>
                </c:pt>
                <c:pt idx="84">
                  <c:v>8.9691162109375018</c:v>
                </c:pt>
                <c:pt idx="85">
                  <c:v>8.062744140625</c:v>
                </c:pt>
                <c:pt idx="86">
                  <c:v>7.2814941406249973</c:v>
                </c:pt>
                <c:pt idx="87">
                  <c:v>6.6345214843750009</c:v>
                </c:pt>
                <c:pt idx="88">
                  <c:v>6.09130859375</c:v>
                </c:pt>
                <c:pt idx="89">
                  <c:v>5.6304931640625</c:v>
                </c:pt>
                <c:pt idx="90">
                  <c:v>5.2520751953125009</c:v>
                </c:pt>
                <c:pt idx="91">
                  <c:v>4.925537109375</c:v>
                </c:pt>
                <c:pt idx="92">
                  <c:v>4.6539306640624991</c:v>
                </c:pt>
                <c:pt idx="93">
                  <c:v>4.43115234375</c:v>
                </c:pt>
                <c:pt idx="94">
                  <c:v>4.241943359375</c:v>
                </c:pt>
                <c:pt idx="95">
                  <c:v>4.0832519531250009</c:v>
                </c:pt>
                <c:pt idx="96">
                  <c:v>3.9550781250000013</c:v>
                </c:pt>
                <c:pt idx="97">
                  <c:v>3.8421630859375004</c:v>
                </c:pt>
                <c:pt idx="98">
                  <c:v>3.753662109375</c:v>
                </c:pt>
                <c:pt idx="99">
                  <c:v>3.6804199218750013</c:v>
                </c:pt>
                <c:pt idx="100">
                  <c:v>3.6254882812500004</c:v>
                </c:pt>
                <c:pt idx="101">
                  <c:v>3.5827636718750018</c:v>
                </c:pt>
                <c:pt idx="102">
                  <c:v>3.5461425781249991</c:v>
                </c:pt>
                <c:pt idx="103">
                  <c:v>3.5247802734374996</c:v>
                </c:pt>
                <c:pt idx="104">
                  <c:v>3.5125732421874996</c:v>
                </c:pt>
                <c:pt idx="105">
                  <c:v>3.5003662109374991</c:v>
                </c:pt>
                <c:pt idx="106">
                  <c:v>3.5003662109375009</c:v>
                </c:pt>
                <c:pt idx="107">
                  <c:v>3.5034179687499987</c:v>
                </c:pt>
                <c:pt idx="108">
                  <c:v>3.521728515625</c:v>
                </c:pt>
                <c:pt idx="109">
                  <c:v>3.5400390624999996</c:v>
                </c:pt>
                <c:pt idx="110">
                  <c:v>3.5644531250000004</c:v>
                </c:pt>
                <c:pt idx="111">
                  <c:v>3.5919189453125009</c:v>
                </c:pt>
                <c:pt idx="112">
                  <c:v>3.6224365234374991</c:v>
                </c:pt>
                <c:pt idx="113">
                  <c:v>3.6651611328124996</c:v>
                </c:pt>
                <c:pt idx="114">
                  <c:v>3.7078857421875</c:v>
                </c:pt>
                <c:pt idx="115">
                  <c:v>3.7536621093750018</c:v>
                </c:pt>
                <c:pt idx="116">
                  <c:v>3.8024902343750013</c:v>
                </c:pt>
                <c:pt idx="117">
                  <c:v>3.8635253906250013</c:v>
                </c:pt>
                <c:pt idx="118">
                  <c:v>3.9184570312499987</c:v>
                </c:pt>
                <c:pt idx="119">
                  <c:v>3.96728515625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0E7A-415E-9017-9AD5974BA73E}"/>
            </c:ext>
          </c:extLst>
        </c:ser>
        <c:ser>
          <c:idx val="5"/>
          <c:order val="2"/>
          <c:tx>
            <c:strRef>
              <c:f>comparision!$D$1</c:f>
              <c:strCache>
                <c:ptCount val="1"/>
                <c:pt idx="0">
                  <c:v>45 min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comparision!$D$2:$D$121</c:f>
              <c:numCache>
                <c:formatCode>General</c:formatCode>
                <c:ptCount val="120"/>
                <c:pt idx="0">
                  <c:v>9.4573974609375018</c:v>
                </c:pt>
                <c:pt idx="1">
                  <c:v>9.1766357421875</c:v>
                </c:pt>
                <c:pt idx="2">
                  <c:v>9.0545654296875018</c:v>
                </c:pt>
                <c:pt idx="3">
                  <c:v>8.99200439453125</c:v>
                </c:pt>
                <c:pt idx="4">
                  <c:v>8.9361572265625</c:v>
                </c:pt>
                <c:pt idx="5">
                  <c:v>8.8922119140625</c:v>
                </c:pt>
                <c:pt idx="6">
                  <c:v>8.848876953125</c:v>
                </c:pt>
                <c:pt idx="7">
                  <c:v>8.8360595703125</c:v>
                </c:pt>
                <c:pt idx="8">
                  <c:v>8.807373046875</c:v>
                </c:pt>
                <c:pt idx="9">
                  <c:v>8.8110351562500018</c:v>
                </c:pt>
                <c:pt idx="10">
                  <c:v>8.8018798828125</c:v>
                </c:pt>
                <c:pt idx="11">
                  <c:v>8.8064575195312518</c:v>
                </c:pt>
                <c:pt idx="12">
                  <c:v>8.8082885742187518</c:v>
                </c:pt>
                <c:pt idx="13">
                  <c:v>8.82568359375</c:v>
                </c:pt>
                <c:pt idx="14">
                  <c:v>8.8360595703125</c:v>
                </c:pt>
                <c:pt idx="15">
                  <c:v>8.8433837890625018</c:v>
                </c:pt>
                <c:pt idx="16">
                  <c:v>8.8635253906250018</c:v>
                </c:pt>
                <c:pt idx="17">
                  <c:v>8.88031005859375</c:v>
                </c:pt>
                <c:pt idx="18">
                  <c:v>8.9111328125000018</c:v>
                </c:pt>
                <c:pt idx="19">
                  <c:v>8.953857421875</c:v>
                </c:pt>
                <c:pt idx="20">
                  <c:v>8.9685058593750018</c:v>
                </c:pt>
                <c:pt idx="21">
                  <c:v>9.00146484375</c:v>
                </c:pt>
                <c:pt idx="22">
                  <c:v>9.0289306640625</c:v>
                </c:pt>
                <c:pt idx="23">
                  <c:v>9.03350830078125</c:v>
                </c:pt>
                <c:pt idx="24">
                  <c:v>9.0652465820312518</c:v>
                </c:pt>
                <c:pt idx="25">
                  <c:v>9.0942382812500018</c:v>
                </c:pt>
                <c:pt idx="26">
                  <c:v>9.11346435546875</c:v>
                </c:pt>
                <c:pt idx="27">
                  <c:v>9.12261962890625</c:v>
                </c:pt>
                <c:pt idx="28">
                  <c:v>9.150390625</c:v>
                </c:pt>
                <c:pt idx="29">
                  <c:v>9.1680908203125</c:v>
                </c:pt>
                <c:pt idx="30">
                  <c:v>9.2184448242187518</c:v>
                </c:pt>
                <c:pt idx="31">
                  <c:v>9.2877197265625018</c:v>
                </c:pt>
                <c:pt idx="32">
                  <c:v>9.3762207031250018</c:v>
                </c:pt>
                <c:pt idx="33">
                  <c:v>9.49737548828125</c:v>
                </c:pt>
                <c:pt idx="34">
                  <c:v>9.65911865234375</c:v>
                </c:pt>
                <c:pt idx="35">
                  <c:v>9.8754882812500018</c:v>
                </c:pt>
                <c:pt idx="36">
                  <c:v>10.1416015625</c:v>
                </c:pt>
                <c:pt idx="37">
                  <c:v>10.49468994140625</c:v>
                </c:pt>
                <c:pt idx="38">
                  <c:v>10.91644287109375</c:v>
                </c:pt>
                <c:pt idx="39">
                  <c:v>11.426696777343752</c:v>
                </c:pt>
                <c:pt idx="40">
                  <c:v>12.0208740234375</c:v>
                </c:pt>
                <c:pt idx="41">
                  <c:v>12.7301025390625</c:v>
                </c:pt>
                <c:pt idx="42">
                  <c:v>13.52630615234375</c:v>
                </c:pt>
                <c:pt idx="43">
                  <c:v>14.43115234375</c:v>
                </c:pt>
                <c:pt idx="44">
                  <c:v>15.468750000000004</c:v>
                </c:pt>
                <c:pt idx="45">
                  <c:v>16.622619628906254</c:v>
                </c:pt>
                <c:pt idx="46">
                  <c:v>17.90802001953125</c:v>
                </c:pt>
                <c:pt idx="47">
                  <c:v>19.385375976562504</c:v>
                </c:pt>
                <c:pt idx="48">
                  <c:v>21.031921386718754</c:v>
                </c:pt>
                <c:pt idx="49">
                  <c:v>22.91290283203125</c:v>
                </c:pt>
                <c:pt idx="50">
                  <c:v>25.023498535156254</c:v>
                </c:pt>
                <c:pt idx="51">
                  <c:v>27.397766113281254</c:v>
                </c:pt>
                <c:pt idx="52">
                  <c:v>30.00823974609375</c:v>
                </c:pt>
                <c:pt idx="53">
                  <c:v>32.90283203125</c:v>
                </c:pt>
                <c:pt idx="54">
                  <c:v>35.97381591796875</c:v>
                </c:pt>
                <c:pt idx="55">
                  <c:v>39.2236328125</c:v>
                </c:pt>
                <c:pt idx="56">
                  <c:v>42.46307373046875</c:v>
                </c:pt>
                <c:pt idx="57">
                  <c:v>45.827026367187507</c:v>
                </c:pt>
                <c:pt idx="58">
                  <c:v>49.0264892578125</c:v>
                </c:pt>
                <c:pt idx="59">
                  <c:v>52.0843505859375</c:v>
                </c:pt>
                <c:pt idx="60">
                  <c:v>54.78515625</c:v>
                </c:pt>
                <c:pt idx="61">
                  <c:v>57.1502685546875</c:v>
                </c:pt>
                <c:pt idx="62">
                  <c:v>59.0423583984375</c:v>
                </c:pt>
                <c:pt idx="63">
                  <c:v>60.263061523437507</c:v>
                </c:pt>
                <c:pt idx="64">
                  <c:v>60.791015625</c:v>
                </c:pt>
                <c:pt idx="65">
                  <c:v>60.736083984375</c:v>
                </c:pt>
                <c:pt idx="66">
                  <c:v>59.909057617187493</c:v>
                </c:pt>
                <c:pt idx="67">
                  <c:v>58.306884765625</c:v>
                </c:pt>
                <c:pt idx="68">
                  <c:v>56.094360351562493</c:v>
                </c:pt>
                <c:pt idx="69">
                  <c:v>53.311157226562507</c:v>
                </c:pt>
                <c:pt idx="70">
                  <c:v>50.0732421875</c:v>
                </c:pt>
                <c:pt idx="71">
                  <c:v>46.484375</c:v>
                </c:pt>
                <c:pt idx="72">
                  <c:v>42.6239013671875</c:v>
                </c:pt>
                <c:pt idx="73">
                  <c:v>38.787841796875007</c:v>
                </c:pt>
                <c:pt idx="74">
                  <c:v>34.857177734375007</c:v>
                </c:pt>
                <c:pt idx="75">
                  <c:v>31.109619140625004</c:v>
                </c:pt>
                <c:pt idx="76">
                  <c:v>27.615356445312496</c:v>
                </c:pt>
                <c:pt idx="77">
                  <c:v>24.465942382812504</c:v>
                </c:pt>
                <c:pt idx="78">
                  <c:v>21.600341796875004</c:v>
                </c:pt>
                <c:pt idx="79">
                  <c:v>19.0032958984375</c:v>
                </c:pt>
                <c:pt idx="80">
                  <c:v>16.748046875000004</c:v>
                </c:pt>
                <c:pt idx="81">
                  <c:v>14.801025390625</c:v>
                </c:pt>
                <c:pt idx="82">
                  <c:v>13.088989257812502</c:v>
                </c:pt>
                <c:pt idx="83">
                  <c:v>11.648559570312498</c:v>
                </c:pt>
                <c:pt idx="84">
                  <c:v>10.443115234374998</c:v>
                </c:pt>
                <c:pt idx="85">
                  <c:v>9.3963623046875018</c:v>
                </c:pt>
                <c:pt idx="86">
                  <c:v>8.5296630859374982</c:v>
                </c:pt>
                <c:pt idx="87">
                  <c:v>7.7850341796875</c:v>
                </c:pt>
                <c:pt idx="88">
                  <c:v>7.1746826171874991</c:v>
                </c:pt>
                <c:pt idx="89">
                  <c:v>6.6680908203124973</c:v>
                </c:pt>
                <c:pt idx="90">
                  <c:v>6.2316894531250018</c:v>
                </c:pt>
                <c:pt idx="91">
                  <c:v>5.8593750000000018</c:v>
                </c:pt>
                <c:pt idx="92">
                  <c:v>5.5511474609374982</c:v>
                </c:pt>
                <c:pt idx="93">
                  <c:v>5.3009033203125027</c:v>
                </c:pt>
                <c:pt idx="94">
                  <c:v>5.0933837890624982</c:v>
                </c:pt>
                <c:pt idx="95">
                  <c:v>4.9072265624999982</c:v>
                </c:pt>
                <c:pt idx="96">
                  <c:v>4.7729492187500009</c:v>
                </c:pt>
                <c:pt idx="97">
                  <c:v>4.6417236328124991</c:v>
                </c:pt>
                <c:pt idx="98">
                  <c:v>4.5379638671874982</c:v>
                </c:pt>
                <c:pt idx="99">
                  <c:v>4.4525146484375009</c:v>
                </c:pt>
                <c:pt idx="100">
                  <c:v>4.3975830078125</c:v>
                </c:pt>
                <c:pt idx="101">
                  <c:v>4.3426513671875009</c:v>
                </c:pt>
                <c:pt idx="102">
                  <c:v>4.2938232421875</c:v>
                </c:pt>
                <c:pt idx="103">
                  <c:v>4.2724609375000018</c:v>
                </c:pt>
                <c:pt idx="104">
                  <c:v>4.2572021484375</c:v>
                </c:pt>
                <c:pt idx="105">
                  <c:v>4.241943359375</c:v>
                </c:pt>
                <c:pt idx="106">
                  <c:v>4.2449951171874982</c:v>
                </c:pt>
                <c:pt idx="107">
                  <c:v>4.2480468750000018</c:v>
                </c:pt>
                <c:pt idx="108">
                  <c:v>4.2633056640625018</c:v>
                </c:pt>
                <c:pt idx="109">
                  <c:v>4.2816162109374991</c:v>
                </c:pt>
                <c:pt idx="110">
                  <c:v>4.3029785156249991</c:v>
                </c:pt>
                <c:pt idx="111">
                  <c:v>4.3395996093750018</c:v>
                </c:pt>
                <c:pt idx="112">
                  <c:v>4.3792724609374991</c:v>
                </c:pt>
                <c:pt idx="113">
                  <c:v>4.4189453124999982</c:v>
                </c:pt>
                <c:pt idx="114">
                  <c:v>4.4555664062500009</c:v>
                </c:pt>
                <c:pt idx="115">
                  <c:v>4.5013427734375027</c:v>
                </c:pt>
                <c:pt idx="116">
                  <c:v>4.5471191406249991</c:v>
                </c:pt>
                <c:pt idx="117">
                  <c:v>4.6051025390625009</c:v>
                </c:pt>
                <c:pt idx="118">
                  <c:v>4.6569824218749991</c:v>
                </c:pt>
                <c:pt idx="119">
                  <c:v>4.7241210937500018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0E7A-415E-9017-9AD5974BA73E}"/>
            </c:ext>
          </c:extLst>
        </c:ser>
        <c:ser>
          <c:idx val="1"/>
          <c:order val="3"/>
          <c:tx>
            <c:strRef>
              <c:f>comparision!$F$1</c:f>
              <c:strCache>
                <c:ptCount val="1"/>
                <c:pt idx="0">
                  <c:v>60 min</c:v>
                </c:pt>
              </c:strCache>
            </c:strRef>
          </c:tx>
          <c:spPr>
            <a:ln w="19050" cap="rnd">
              <a:solidFill>
                <a:srgbClr val="FF00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comparision!$F$2:$F$121</c:f>
              <c:numCache>
                <c:formatCode>General</c:formatCode>
                <c:ptCount val="120"/>
                <c:pt idx="0">
                  <c:v>8.6135864257812518</c:v>
                </c:pt>
                <c:pt idx="1">
                  <c:v>8.1768798828125</c:v>
                </c:pt>
                <c:pt idx="2">
                  <c:v>7.9589843750000009</c:v>
                </c:pt>
                <c:pt idx="3">
                  <c:v>7.82257080078125</c:v>
                </c:pt>
                <c:pt idx="4">
                  <c:v>7.7270507812499991</c:v>
                </c:pt>
                <c:pt idx="5">
                  <c:v>7.6354980468750009</c:v>
                </c:pt>
                <c:pt idx="6">
                  <c:v>7.5689697265625009</c:v>
                </c:pt>
                <c:pt idx="7">
                  <c:v>7.4951171875000009</c:v>
                </c:pt>
                <c:pt idx="8">
                  <c:v>7.4432373046875</c:v>
                </c:pt>
                <c:pt idx="9">
                  <c:v>7.3974609375</c:v>
                </c:pt>
                <c:pt idx="10">
                  <c:v>7.3699951171875009</c:v>
                </c:pt>
                <c:pt idx="11">
                  <c:v>7.318115234375</c:v>
                </c:pt>
                <c:pt idx="12">
                  <c:v>7.28759765625</c:v>
                </c:pt>
                <c:pt idx="13">
                  <c:v>7.2558593750000009</c:v>
                </c:pt>
                <c:pt idx="14">
                  <c:v>7.21435546875</c:v>
                </c:pt>
                <c:pt idx="15">
                  <c:v>7.1777343750000009</c:v>
                </c:pt>
                <c:pt idx="16">
                  <c:v>7.13348388671875</c:v>
                </c:pt>
                <c:pt idx="17">
                  <c:v>7.0803833007812509</c:v>
                </c:pt>
                <c:pt idx="18">
                  <c:v>7.0336914062500009</c:v>
                </c:pt>
                <c:pt idx="19">
                  <c:v>6.9766235351562509</c:v>
                </c:pt>
                <c:pt idx="20">
                  <c:v>6.91314697265625</c:v>
                </c:pt>
                <c:pt idx="21">
                  <c:v>6.85394287109375</c:v>
                </c:pt>
                <c:pt idx="22">
                  <c:v>6.7886352539062509</c:v>
                </c:pt>
                <c:pt idx="23">
                  <c:v>6.71661376953125</c:v>
                </c:pt>
                <c:pt idx="24">
                  <c:v>6.64215087890625</c:v>
                </c:pt>
                <c:pt idx="25">
                  <c:v>6.5789794921875</c:v>
                </c:pt>
                <c:pt idx="26">
                  <c:v>6.5118408203125</c:v>
                </c:pt>
                <c:pt idx="27">
                  <c:v>6.4443969726562509</c:v>
                </c:pt>
                <c:pt idx="28">
                  <c:v>6.3854980468750009</c:v>
                </c:pt>
                <c:pt idx="29">
                  <c:v>6.3293457031250009</c:v>
                </c:pt>
                <c:pt idx="30">
                  <c:v>6.27777099609375</c:v>
                </c:pt>
                <c:pt idx="31">
                  <c:v>6.2445068359375009</c:v>
                </c:pt>
                <c:pt idx="32">
                  <c:v>6.23046875</c:v>
                </c:pt>
                <c:pt idx="33">
                  <c:v>6.2286376953125</c:v>
                </c:pt>
                <c:pt idx="34">
                  <c:v>6.2686157226562509</c:v>
                </c:pt>
                <c:pt idx="35">
                  <c:v>6.33026123046875</c:v>
                </c:pt>
                <c:pt idx="36">
                  <c:v>6.4410400390625009</c:v>
                </c:pt>
                <c:pt idx="37">
                  <c:v>6.59881591796875</c:v>
                </c:pt>
                <c:pt idx="38">
                  <c:v>6.8228149414062509</c:v>
                </c:pt>
                <c:pt idx="39">
                  <c:v>7.0989990234375009</c:v>
                </c:pt>
                <c:pt idx="40">
                  <c:v>7.4804687500000009</c:v>
                </c:pt>
                <c:pt idx="41">
                  <c:v>7.9455566406250009</c:v>
                </c:pt>
                <c:pt idx="42">
                  <c:v>8.5284423828125018</c:v>
                </c:pt>
                <c:pt idx="43">
                  <c:v>9.2413330078125018</c:v>
                </c:pt>
                <c:pt idx="44">
                  <c:v>10.110778808593752</c:v>
                </c:pt>
                <c:pt idx="45">
                  <c:v>11.154479980468752</c:v>
                </c:pt>
                <c:pt idx="46">
                  <c:v>12.400817871093752</c:v>
                </c:pt>
                <c:pt idx="47">
                  <c:v>13.87908935546875</c:v>
                </c:pt>
                <c:pt idx="48">
                  <c:v>15.58868408203125</c:v>
                </c:pt>
                <c:pt idx="49">
                  <c:v>17.5634765625</c:v>
                </c:pt>
                <c:pt idx="50">
                  <c:v>19.803436279296875</c:v>
                </c:pt>
                <c:pt idx="51">
                  <c:v>22.343139648437504</c:v>
                </c:pt>
                <c:pt idx="52">
                  <c:v>25.145568847656254</c:v>
                </c:pt>
                <c:pt idx="53">
                  <c:v>28.213500976562504</c:v>
                </c:pt>
                <c:pt idx="54">
                  <c:v>31.488647460937507</c:v>
                </c:pt>
                <c:pt idx="55">
                  <c:v>34.980468750000007</c:v>
                </c:pt>
                <c:pt idx="56">
                  <c:v>38.51470947265625</c:v>
                </c:pt>
                <c:pt idx="57">
                  <c:v>42.060852050781257</c:v>
                </c:pt>
                <c:pt idx="58">
                  <c:v>45.5291748046875</c:v>
                </c:pt>
                <c:pt idx="59">
                  <c:v>48.828125</c:v>
                </c:pt>
                <c:pt idx="60">
                  <c:v>51.7913818359375</c:v>
                </c:pt>
                <c:pt idx="61">
                  <c:v>54.3304443359375</c:v>
                </c:pt>
                <c:pt idx="62">
                  <c:v>56.4117431640625</c:v>
                </c:pt>
                <c:pt idx="63">
                  <c:v>57.821655273437507</c:v>
                </c:pt>
                <c:pt idx="64">
                  <c:v>58.48388671875</c:v>
                </c:pt>
                <c:pt idx="65">
                  <c:v>58.4259033203125</c:v>
                </c:pt>
                <c:pt idx="66">
                  <c:v>57.571411132812493</c:v>
                </c:pt>
                <c:pt idx="67">
                  <c:v>55.950927734375</c:v>
                </c:pt>
                <c:pt idx="68">
                  <c:v>53.652954101562507</c:v>
                </c:pt>
                <c:pt idx="69">
                  <c:v>50.769042968750007</c:v>
                </c:pt>
                <c:pt idx="70">
                  <c:v>47.393798828125</c:v>
                </c:pt>
                <c:pt idx="71">
                  <c:v>43.71337890625</c:v>
                </c:pt>
                <c:pt idx="72">
                  <c:v>39.813232421875</c:v>
                </c:pt>
                <c:pt idx="73">
                  <c:v>35.870361328125007</c:v>
                </c:pt>
                <c:pt idx="74">
                  <c:v>31.997680664062507</c:v>
                </c:pt>
                <c:pt idx="75">
                  <c:v>28.30810546875</c:v>
                </c:pt>
                <c:pt idx="76">
                  <c:v>24.862670898437504</c:v>
                </c:pt>
                <c:pt idx="77">
                  <c:v>21.804809570312504</c:v>
                </c:pt>
                <c:pt idx="78">
                  <c:v>18.975830078125</c:v>
                </c:pt>
                <c:pt idx="79">
                  <c:v>16.473388671875</c:v>
                </c:pt>
                <c:pt idx="80">
                  <c:v>14.306640624999996</c:v>
                </c:pt>
                <c:pt idx="81">
                  <c:v>12.417602539062502</c:v>
                </c:pt>
                <c:pt idx="82">
                  <c:v>10.775756835937502</c:v>
                </c:pt>
                <c:pt idx="83">
                  <c:v>9.38720703125</c:v>
                </c:pt>
                <c:pt idx="84">
                  <c:v>8.2244873046875018</c:v>
                </c:pt>
                <c:pt idx="85">
                  <c:v>7.2296142578125</c:v>
                </c:pt>
                <c:pt idx="86">
                  <c:v>6.4056396484375027</c:v>
                </c:pt>
                <c:pt idx="87">
                  <c:v>5.7159423828125009</c:v>
                </c:pt>
                <c:pt idx="88">
                  <c:v>5.1330566406250009</c:v>
                </c:pt>
                <c:pt idx="89">
                  <c:v>4.644775390625</c:v>
                </c:pt>
                <c:pt idx="90">
                  <c:v>4.248046875</c:v>
                </c:pt>
                <c:pt idx="91">
                  <c:v>3.9001464843750009</c:v>
                </c:pt>
                <c:pt idx="92">
                  <c:v>3.6193847656250013</c:v>
                </c:pt>
                <c:pt idx="93">
                  <c:v>3.3874511718749996</c:v>
                </c:pt>
                <c:pt idx="94">
                  <c:v>3.1921386718750009</c:v>
                </c:pt>
                <c:pt idx="95">
                  <c:v>3.0334472656250013</c:v>
                </c:pt>
                <c:pt idx="96">
                  <c:v>2.9083251953124982</c:v>
                </c:pt>
                <c:pt idx="97">
                  <c:v>2.7984619140625</c:v>
                </c:pt>
                <c:pt idx="98">
                  <c:v>2.7069091796875</c:v>
                </c:pt>
                <c:pt idx="99">
                  <c:v>2.6428222656249987</c:v>
                </c:pt>
                <c:pt idx="100">
                  <c:v>2.5878906249999978</c:v>
                </c:pt>
                <c:pt idx="101">
                  <c:v>2.5512695312499987</c:v>
                </c:pt>
                <c:pt idx="102">
                  <c:v>2.5238037109375</c:v>
                </c:pt>
                <c:pt idx="103">
                  <c:v>2.5207519531249987</c:v>
                </c:pt>
                <c:pt idx="104">
                  <c:v>2.5115966796874978</c:v>
                </c:pt>
                <c:pt idx="105">
                  <c:v>2.5115966796875013</c:v>
                </c:pt>
                <c:pt idx="106">
                  <c:v>2.5390624999999982</c:v>
                </c:pt>
                <c:pt idx="107">
                  <c:v>2.5634765624999987</c:v>
                </c:pt>
                <c:pt idx="108">
                  <c:v>2.6000976562500018</c:v>
                </c:pt>
                <c:pt idx="109">
                  <c:v>2.6397705078124991</c:v>
                </c:pt>
                <c:pt idx="110">
                  <c:v>2.6885986328125004</c:v>
                </c:pt>
                <c:pt idx="111">
                  <c:v>2.7587890624999996</c:v>
                </c:pt>
                <c:pt idx="112">
                  <c:v>2.8289794921875</c:v>
                </c:pt>
                <c:pt idx="113">
                  <c:v>2.9083251953125</c:v>
                </c:pt>
                <c:pt idx="114">
                  <c:v>2.9937744140625004</c:v>
                </c:pt>
                <c:pt idx="115">
                  <c:v>3.0914306640625</c:v>
                </c:pt>
                <c:pt idx="116">
                  <c:v>3.2073974609374991</c:v>
                </c:pt>
                <c:pt idx="117">
                  <c:v>3.3233642578125018</c:v>
                </c:pt>
                <c:pt idx="118">
                  <c:v>3.4332275390624978</c:v>
                </c:pt>
                <c:pt idx="119">
                  <c:v>3.5583496093750013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0E7A-415E-9017-9AD5974BA73E}"/>
            </c:ext>
          </c:extLst>
        </c:ser>
        <c:ser>
          <c:idx val="2"/>
          <c:order val="4"/>
          <c:tx>
            <c:strRef>
              <c:f>comparision!$G$1</c:f>
              <c:strCache>
                <c:ptCount val="1"/>
                <c:pt idx="0">
                  <c:v>90 min</c:v>
                </c:pt>
              </c:strCache>
            </c:strRef>
          </c:tx>
          <c:spPr>
            <a:ln w="19050" cap="rnd">
              <a:solidFill>
                <a:srgbClr val="00FF00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comparision!$G$2:$G$121</c:f>
              <c:numCache>
                <c:formatCode>General</c:formatCode>
                <c:ptCount val="120"/>
                <c:pt idx="0">
                  <c:v>8.2641601562500018</c:v>
                </c:pt>
                <c:pt idx="1">
                  <c:v>7.87353515625</c:v>
                </c:pt>
                <c:pt idx="2">
                  <c:v>7.6690673828125009</c:v>
                </c:pt>
                <c:pt idx="3">
                  <c:v>7.5286865234375009</c:v>
                </c:pt>
                <c:pt idx="4">
                  <c:v>7.4279785156250009</c:v>
                </c:pt>
                <c:pt idx="5">
                  <c:v>7.3132324218750009</c:v>
                </c:pt>
                <c:pt idx="6">
                  <c:v>7.2277832031250018</c:v>
                </c:pt>
                <c:pt idx="7">
                  <c:v>7.14813232421875</c:v>
                </c:pt>
                <c:pt idx="8">
                  <c:v>7.0870971679687509</c:v>
                </c:pt>
                <c:pt idx="9">
                  <c:v>7.0254516601562491</c:v>
                </c:pt>
                <c:pt idx="10">
                  <c:v>6.9491577148437509</c:v>
                </c:pt>
                <c:pt idx="11">
                  <c:v>6.8930053710937509</c:v>
                </c:pt>
                <c:pt idx="12">
                  <c:v>6.8301391601562509</c:v>
                </c:pt>
                <c:pt idx="13">
                  <c:v>6.7706298828125</c:v>
                </c:pt>
                <c:pt idx="14">
                  <c:v>6.7111206054687509</c:v>
                </c:pt>
                <c:pt idx="15">
                  <c:v>6.6387939453125</c:v>
                </c:pt>
                <c:pt idx="16">
                  <c:v>6.5618896484375009</c:v>
                </c:pt>
                <c:pt idx="17">
                  <c:v>6.485595703125</c:v>
                </c:pt>
                <c:pt idx="18">
                  <c:v>6.40106201171875</c:v>
                </c:pt>
                <c:pt idx="19">
                  <c:v>6.3156127929687509</c:v>
                </c:pt>
                <c:pt idx="20">
                  <c:v>6.2374877929687509</c:v>
                </c:pt>
                <c:pt idx="21">
                  <c:v>6.14410400390625</c:v>
                </c:pt>
                <c:pt idx="22">
                  <c:v>6.0488891601562509</c:v>
                </c:pt>
                <c:pt idx="23">
                  <c:v>5.9509277343750009</c:v>
                </c:pt>
                <c:pt idx="24">
                  <c:v>5.8657836914062509</c:v>
                </c:pt>
                <c:pt idx="25">
                  <c:v>5.76904296875</c:v>
                </c:pt>
                <c:pt idx="26">
                  <c:v>5.67657470703125</c:v>
                </c:pt>
                <c:pt idx="27">
                  <c:v>5.58013916015625</c:v>
                </c:pt>
                <c:pt idx="28">
                  <c:v>5.4962158203125009</c:v>
                </c:pt>
                <c:pt idx="29">
                  <c:v>5.4159545898437509</c:v>
                </c:pt>
                <c:pt idx="30">
                  <c:v>5.3509521484375009</c:v>
                </c:pt>
                <c:pt idx="31">
                  <c:v>5.30548095703125</c:v>
                </c:pt>
                <c:pt idx="32">
                  <c:v>5.2694702148437509</c:v>
                </c:pt>
                <c:pt idx="33">
                  <c:v>5.2490234375</c:v>
                </c:pt>
                <c:pt idx="34">
                  <c:v>5.2661132812500009</c:v>
                </c:pt>
                <c:pt idx="35">
                  <c:v>5.3198242187500009</c:v>
                </c:pt>
                <c:pt idx="36">
                  <c:v>5.40740966796875</c:v>
                </c:pt>
                <c:pt idx="37">
                  <c:v>5.5322265625000009</c:v>
                </c:pt>
                <c:pt idx="38">
                  <c:v>5.70892333984375</c:v>
                </c:pt>
                <c:pt idx="39">
                  <c:v>5.95367431640625</c:v>
                </c:pt>
                <c:pt idx="40">
                  <c:v>6.2918090820312509</c:v>
                </c:pt>
                <c:pt idx="41">
                  <c:v>6.71295166015625</c:v>
                </c:pt>
                <c:pt idx="42">
                  <c:v>7.2457885742187509</c:v>
                </c:pt>
                <c:pt idx="43">
                  <c:v>7.8982543945312491</c:v>
                </c:pt>
                <c:pt idx="44">
                  <c:v>8.68011474609375</c:v>
                </c:pt>
                <c:pt idx="45">
                  <c:v>9.64752197265625</c:v>
                </c:pt>
                <c:pt idx="46">
                  <c:v>10.78765869140625</c:v>
                </c:pt>
                <c:pt idx="47">
                  <c:v>12.15423583984375</c:v>
                </c:pt>
                <c:pt idx="48">
                  <c:v>13.728942871093752</c:v>
                </c:pt>
                <c:pt idx="49">
                  <c:v>15.566711425781252</c:v>
                </c:pt>
                <c:pt idx="50">
                  <c:v>17.673339843750004</c:v>
                </c:pt>
                <c:pt idx="51">
                  <c:v>20.044860839843754</c:v>
                </c:pt>
                <c:pt idx="52">
                  <c:v>22.661804199218754</c:v>
                </c:pt>
                <c:pt idx="53">
                  <c:v>25.54931640625</c:v>
                </c:pt>
                <c:pt idx="54">
                  <c:v>28.648376464843754</c:v>
                </c:pt>
                <c:pt idx="55">
                  <c:v>31.949768066406254</c:v>
                </c:pt>
                <c:pt idx="56">
                  <c:v>35.340576171875007</c:v>
                </c:pt>
                <c:pt idx="57">
                  <c:v>38.77197265625</c:v>
                </c:pt>
                <c:pt idx="58">
                  <c:v>42.120361328125</c:v>
                </c:pt>
                <c:pt idx="59">
                  <c:v>45.31219482421875</c:v>
                </c:pt>
                <c:pt idx="60">
                  <c:v>48.25439453125</c:v>
                </c:pt>
                <c:pt idx="61">
                  <c:v>50.839233398437507</c:v>
                </c:pt>
                <c:pt idx="62">
                  <c:v>52.975463867187507</c:v>
                </c:pt>
                <c:pt idx="63">
                  <c:v>54.470825195312507</c:v>
                </c:pt>
                <c:pt idx="64">
                  <c:v>55.358886718749993</c:v>
                </c:pt>
                <c:pt idx="65">
                  <c:v>55.496215820312507</c:v>
                </c:pt>
                <c:pt idx="66">
                  <c:v>54.956054687500007</c:v>
                </c:pt>
                <c:pt idx="67">
                  <c:v>53.5980224609375</c:v>
                </c:pt>
                <c:pt idx="68">
                  <c:v>51.5869140625</c:v>
                </c:pt>
                <c:pt idx="69">
                  <c:v>48.999023437500007</c:v>
                </c:pt>
                <c:pt idx="70">
                  <c:v>45.889282226562507</c:v>
                </c:pt>
                <c:pt idx="71">
                  <c:v>42.434692382812507</c:v>
                </c:pt>
                <c:pt idx="72">
                  <c:v>38.671874999999993</c:v>
                </c:pt>
                <c:pt idx="73">
                  <c:v>34.881591796875007</c:v>
                </c:pt>
                <c:pt idx="74">
                  <c:v>31.091308593750004</c:v>
                </c:pt>
                <c:pt idx="75">
                  <c:v>27.447509765625007</c:v>
                </c:pt>
                <c:pt idx="76">
                  <c:v>24.053955078125004</c:v>
                </c:pt>
                <c:pt idx="77">
                  <c:v>20.95947265625</c:v>
                </c:pt>
                <c:pt idx="78">
                  <c:v>18.1304931640625</c:v>
                </c:pt>
                <c:pt idx="79">
                  <c:v>15.6341552734375</c:v>
                </c:pt>
                <c:pt idx="80">
                  <c:v>13.455200195312498</c:v>
                </c:pt>
                <c:pt idx="81">
                  <c:v>11.572265625</c:v>
                </c:pt>
                <c:pt idx="82">
                  <c:v>9.9273681640625018</c:v>
                </c:pt>
                <c:pt idx="83">
                  <c:v>8.551025390625</c:v>
                </c:pt>
                <c:pt idx="84">
                  <c:v>7.4066162109375009</c:v>
                </c:pt>
                <c:pt idx="85">
                  <c:v>6.4117431640624982</c:v>
                </c:pt>
                <c:pt idx="86">
                  <c:v>5.5877685546875009</c:v>
                </c:pt>
                <c:pt idx="87">
                  <c:v>4.9102783203125009</c:v>
                </c:pt>
                <c:pt idx="88">
                  <c:v>4.3457031249999991</c:v>
                </c:pt>
                <c:pt idx="89">
                  <c:v>3.8574218749999987</c:v>
                </c:pt>
                <c:pt idx="90">
                  <c:v>3.4637451171875013</c:v>
                </c:pt>
                <c:pt idx="91">
                  <c:v>3.13720703125</c:v>
                </c:pt>
                <c:pt idx="92">
                  <c:v>2.8656005859375027</c:v>
                </c:pt>
                <c:pt idx="93">
                  <c:v>2.6397705078124991</c:v>
                </c:pt>
                <c:pt idx="94">
                  <c:v>2.4505615234375013</c:v>
                </c:pt>
                <c:pt idx="95">
                  <c:v>2.2949218749999978</c:v>
                </c:pt>
                <c:pt idx="96">
                  <c:v>2.1697998046875</c:v>
                </c:pt>
                <c:pt idx="97">
                  <c:v>2.0721435546874987</c:v>
                </c:pt>
                <c:pt idx="98">
                  <c:v>1.9805908203125004</c:v>
                </c:pt>
                <c:pt idx="99">
                  <c:v>1.919555664062502</c:v>
                </c:pt>
                <c:pt idx="100">
                  <c:v>1.8737792968750002</c:v>
                </c:pt>
                <c:pt idx="101">
                  <c:v>1.8249511718750007</c:v>
                </c:pt>
                <c:pt idx="102">
                  <c:v>1.8035888671874996</c:v>
                </c:pt>
                <c:pt idx="103">
                  <c:v>1.7883300781250013</c:v>
                </c:pt>
                <c:pt idx="104">
                  <c:v>1.7791748046875007</c:v>
                </c:pt>
                <c:pt idx="105">
                  <c:v>1.7822265625000002</c:v>
                </c:pt>
                <c:pt idx="106">
                  <c:v>1.7944335937500007</c:v>
                </c:pt>
                <c:pt idx="107">
                  <c:v>1.800537109375</c:v>
                </c:pt>
                <c:pt idx="108">
                  <c:v>1.8249511718750007</c:v>
                </c:pt>
                <c:pt idx="109">
                  <c:v>1.8646240234375013</c:v>
                </c:pt>
                <c:pt idx="110">
                  <c:v>1.9012451171875007</c:v>
                </c:pt>
                <c:pt idx="111">
                  <c:v>1.9500732421874987</c:v>
                </c:pt>
                <c:pt idx="112">
                  <c:v>1.9989013671875</c:v>
                </c:pt>
                <c:pt idx="113">
                  <c:v>2.0690917968749991</c:v>
                </c:pt>
                <c:pt idx="114">
                  <c:v>2.1270751953124996</c:v>
                </c:pt>
                <c:pt idx="115">
                  <c:v>2.2094726562500004</c:v>
                </c:pt>
                <c:pt idx="116">
                  <c:v>2.2857666015625009</c:v>
                </c:pt>
                <c:pt idx="117">
                  <c:v>2.3864746093749996</c:v>
                </c:pt>
                <c:pt idx="118">
                  <c:v>2.4871826171874987</c:v>
                </c:pt>
                <c:pt idx="119">
                  <c:v>2.5909423828125009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0E7A-415E-9017-9AD5974BA73E}"/>
            </c:ext>
          </c:extLst>
        </c:ser>
        <c:ser>
          <c:idx val="3"/>
          <c:order val="5"/>
          <c:tx>
            <c:strRef>
              <c:f>comparision!$H$1</c:f>
              <c:strCache>
                <c:ptCount val="1"/>
                <c:pt idx="0">
                  <c:v>120 min</c:v>
                </c:pt>
              </c:strCache>
            </c:strRef>
          </c:tx>
          <c:spPr>
            <a:ln w="19050" cap="rnd">
              <a:solidFill>
                <a:srgbClr val="00FF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comparision!$H$2:$H$121</c:f>
              <c:numCache>
                <c:formatCode>General</c:formatCode>
                <c:ptCount val="120"/>
                <c:pt idx="0">
                  <c:v>4.9749755859375009</c:v>
                </c:pt>
                <c:pt idx="1">
                  <c:v>4.66278076171875</c:v>
                </c:pt>
                <c:pt idx="2">
                  <c:v>4.5135498046875</c:v>
                </c:pt>
                <c:pt idx="3">
                  <c:v>4.42291259765625</c:v>
                </c:pt>
                <c:pt idx="4">
                  <c:v>4.3658447265625009</c:v>
                </c:pt>
                <c:pt idx="5">
                  <c:v>4.3200683593750009</c:v>
                </c:pt>
                <c:pt idx="6">
                  <c:v>4.285888671875</c:v>
                </c:pt>
                <c:pt idx="7">
                  <c:v>4.2596435546875009</c:v>
                </c:pt>
                <c:pt idx="8">
                  <c:v>4.25506591796875</c:v>
                </c:pt>
                <c:pt idx="9">
                  <c:v>4.2446899414062509</c:v>
                </c:pt>
                <c:pt idx="10">
                  <c:v>4.2318725585937509</c:v>
                </c:pt>
                <c:pt idx="11">
                  <c:v>4.24530029296875</c:v>
                </c:pt>
                <c:pt idx="12">
                  <c:v>4.2431640625000009</c:v>
                </c:pt>
                <c:pt idx="13">
                  <c:v>4.2407226562500009</c:v>
                </c:pt>
                <c:pt idx="14">
                  <c:v>4.244384765625</c:v>
                </c:pt>
                <c:pt idx="15">
                  <c:v>4.241943359375</c:v>
                </c:pt>
                <c:pt idx="16">
                  <c:v>4.2471313476562509</c:v>
                </c:pt>
                <c:pt idx="17">
                  <c:v>4.25140380859375</c:v>
                </c:pt>
                <c:pt idx="18">
                  <c:v>4.2504882812500009</c:v>
                </c:pt>
                <c:pt idx="19">
                  <c:v>4.2492675781250009</c:v>
                </c:pt>
                <c:pt idx="20">
                  <c:v>4.25201416015625</c:v>
                </c:pt>
                <c:pt idx="21">
                  <c:v>4.24774169921875</c:v>
                </c:pt>
                <c:pt idx="22">
                  <c:v>4.244384765625</c:v>
                </c:pt>
                <c:pt idx="23">
                  <c:v>4.2440795898437509</c:v>
                </c:pt>
                <c:pt idx="24">
                  <c:v>4.2407226562500009</c:v>
                </c:pt>
                <c:pt idx="25">
                  <c:v>4.2413330078125009</c:v>
                </c:pt>
                <c:pt idx="26">
                  <c:v>4.23828125</c:v>
                </c:pt>
                <c:pt idx="27">
                  <c:v>4.2449951171875</c:v>
                </c:pt>
                <c:pt idx="28">
                  <c:v>4.25445556640625</c:v>
                </c:pt>
                <c:pt idx="29">
                  <c:v>4.2681884765625</c:v>
                </c:pt>
                <c:pt idx="30">
                  <c:v>4.2828369140625009</c:v>
                </c:pt>
                <c:pt idx="31">
                  <c:v>4.3218994140625009</c:v>
                </c:pt>
                <c:pt idx="32">
                  <c:v>4.3734741210937509</c:v>
                </c:pt>
                <c:pt idx="33">
                  <c:v>4.44488525390625</c:v>
                </c:pt>
                <c:pt idx="34">
                  <c:v>4.5440673828125</c:v>
                </c:pt>
                <c:pt idx="35">
                  <c:v>4.6688842773437509</c:v>
                </c:pt>
                <c:pt idx="36">
                  <c:v>4.82177734375</c:v>
                </c:pt>
                <c:pt idx="37">
                  <c:v>5.0369262695312509</c:v>
                </c:pt>
                <c:pt idx="38">
                  <c:v>5.29541015625</c:v>
                </c:pt>
                <c:pt idx="39">
                  <c:v>5.62286376953125</c:v>
                </c:pt>
                <c:pt idx="40">
                  <c:v>6.0162353515625</c:v>
                </c:pt>
                <c:pt idx="41">
                  <c:v>6.5084838867187509</c:v>
                </c:pt>
                <c:pt idx="42">
                  <c:v>7.0904541015625018</c:v>
                </c:pt>
                <c:pt idx="43">
                  <c:v>7.8136596679687509</c:v>
                </c:pt>
                <c:pt idx="44">
                  <c:v>8.6743774414062518</c:v>
                </c:pt>
                <c:pt idx="45">
                  <c:v>9.706817626953125</c:v>
                </c:pt>
                <c:pt idx="46">
                  <c:v>10.924652099609377</c:v>
                </c:pt>
                <c:pt idx="47">
                  <c:v>12.377929687500002</c:v>
                </c:pt>
                <c:pt idx="48">
                  <c:v>14.03778076171875</c:v>
                </c:pt>
                <c:pt idx="49">
                  <c:v>15.9808349609375</c:v>
                </c:pt>
                <c:pt idx="50">
                  <c:v>18.16741943359375</c:v>
                </c:pt>
                <c:pt idx="51">
                  <c:v>20.653381347656254</c:v>
                </c:pt>
                <c:pt idx="52">
                  <c:v>23.38897705078125</c:v>
                </c:pt>
                <c:pt idx="53">
                  <c:v>26.39678955078125</c:v>
                </c:pt>
                <c:pt idx="54">
                  <c:v>29.5977783203125</c:v>
                </c:pt>
                <c:pt idx="55">
                  <c:v>33.005065917968757</c:v>
                </c:pt>
                <c:pt idx="56">
                  <c:v>36.4544677734375</c:v>
                </c:pt>
                <c:pt idx="57">
                  <c:v>39.9456787109375</c:v>
                </c:pt>
                <c:pt idx="58">
                  <c:v>43.26171875</c:v>
                </c:pt>
                <c:pt idx="59">
                  <c:v>46.4385986328125</c:v>
                </c:pt>
                <c:pt idx="60">
                  <c:v>49.261474609374993</c:v>
                </c:pt>
                <c:pt idx="61">
                  <c:v>51.62353515625</c:v>
                </c:pt>
                <c:pt idx="62">
                  <c:v>53.50341796875</c:v>
                </c:pt>
                <c:pt idx="63">
                  <c:v>54.693603515625007</c:v>
                </c:pt>
                <c:pt idx="64">
                  <c:v>55.148315429687514</c:v>
                </c:pt>
                <c:pt idx="65">
                  <c:v>54.876708984374993</c:v>
                </c:pt>
                <c:pt idx="66">
                  <c:v>53.8482666015625</c:v>
                </c:pt>
                <c:pt idx="67">
                  <c:v>52.066040039062507</c:v>
                </c:pt>
                <c:pt idx="68">
                  <c:v>49.639892578124993</c:v>
                </c:pt>
                <c:pt idx="69">
                  <c:v>46.722412109375007</c:v>
                </c:pt>
                <c:pt idx="70">
                  <c:v>43.371582031249993</c:v>
                </c:pt>
                <c:pt idx="71">
                  <c:v>39.739990234375</c:v>
                </c:pt>
                <c:pt idx="72">
                  <c:v>35.974121093749993</c:v>
                </c:pt>
                <c:pt idx="73">
                  <c:v>32.2509765625</c:v>
                </c:pt>
                <c:pt idx="74">
                  <c:v>28.628540039062496</c:v>
                </c:pt>
                <c:pt idx="75">
                  <c:v>25.231933593750004</c:v>
                </c:pt>
                <c:pt idx="76">
                  <c:v>22.088623046874996</c:v>
                </c:pt>
                <c:pt idx="77">
                  <c:v>19.268798828125004</c:v>
                </c:pt>
                <c:pt idx="78">
                  <c:v>16.732788085937504</c:v>
                </c:pt>
                <c:pt idx="79">
                  <c:v>14.4927978515625</c:v>
                </c:pt>
                <c:pt idx="80">
                  <c:v>12.567138671874998</c:v>
                </c:pt>
                <c:pt idx="81">
                  <c:v>10.8978271484375</c:v>
                </c:pt>
                <c:pt idx="82">
                  <c:v>9.4635009765625018</c:v>
                </c:pt>
                <c:pt idx="83">
                  <c:v>8.245849609375</c:v>
                </c:pt>
                <c:pt idx="84">
                  <c:v>7.2418212890624982</c:v>
                </c:pt>
                <c:pt idx="85">
                  <c:v>6.3842773437500018</c:v>
                </c:pt>
                <c:pt idx="86">
                  <c:v>5.6701660156249991</c:v>
                </c:pt>
                <c:pt idx="87">
                  <c:v>5.072021484375</c:v>
                </c:pt>
                <c:pt idx="88">
                  <c:v>4.5745849609374973</c:v>
                </c:pt>
                <c:pt idx="89">
                  <c:v>4.1625976562499991</c:v>
                </c:pt>
                <c:pt idx="90">
                  <c:v>3.8177490234374996</c:v>
                </c:pt>
                <c:pt idx="91">
                  <c:v>3.5308837890624973</c:v>
                </c:pt>
                <c:pt idx="92">
                  <c:v>3.2958984374999996</c:v>
                </c:pt>
                <c:pt idx="93">
                  <c:v>3.106689453125</c:v>
                </c:pt>
                <c:pt idx="94">
                  <c:v>2.9418945312500013</c:v>
                </c:pt>
                <c:pt idx="95">
                  <c:v>2.8106689453124987</c:v>
                </c:pt>
                <c:pt idx="96">
                  <c:v>2.7130126953125009</c:v>
                </c:pt>
                <c:pt idx="97">
                  <c:v>2.6214599609375009</c:v>
                </c:pt>
                <c:pt idx="98">
                  <c:v>2.5604248046874991</c:v>
                </c:pt>
                <c:pt idx="99">
                  <c:v>2.5054931640625018</c:v>
                </c:pt>
                <c:pt idx="100">
                  <c:v>2.4719238281250004</c:v>
                </c:pt>
                <c:pt idx="101">
                  <c:v>2.447509765625</c:v>
                </c:pt>
                <c:pt idx="102">
                  <c:v>2.4414062500000004</c:v>
                </c:pt>
                <c:pt idx="103">
                  <c:v>2.4383544921874991</c:v>
                </c:pt>
                <c:pt idx="104">
                  <c:v>2.447509765625</c:v>
                </c:pt>
                <c:pt idx="105">
                  <c:v>2.4627685546875013</c:v>
                </c:pt>
                <c:pt idx="106">
                  <c:v>2.4841308593750009</c:v>
                </c:pt>
                <c:pt idx="107">
                  <c:v>2.5177001953125022</c:v>
                </c:pt>
                <c:pt idx="108">
                  <c:v>2.5573730468750013</c:v>
                </c:pt>
                <c:pt idx="109">
                  <c:v>2.6031494140624978</c:v>
                </c:pt>
                <c:pt idx="110">
                  <c:v>2.6519775390625009</c:v>
                </c:pt>
                <c:pt idx="111">
                  <c:v>2.7099609374999996</c:v>
                </c:pt>
                <c:pt idx="112">
                  <c:v>2.7679443359375</c:v>
                </c:pt>
                <c:pt idx="113">
                  <c:v>2.83203125</c:v>
                </c:pt>
                <c:pt idx="114">
                  <c:v>2.8930664062500013</c:v>
                </c:pt>
                <c:pt idx="115">
                  <c:v>2.9663085937499987</c:v>
                </c:pt>
                <c:pt idx="116">
                  <c:v>3.0364990234374991</c:v>
                </c:pt>
                <c:pt idx="117">
                  <c:v>3.1005859375000009</c:v>
                </c:pt>
                <c:pt idx="118">
                  <c:v>3.1738281250000013</c:v>
                </c:pt>
                <c:pt idx="119">
                  <c:v>3.2470703125000013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0E7A-415E-9017-9AD5974BA73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95405152"/>
        <c:axId val="495405480"/>
      </c:scatterChart>
      <c:valAx>
        <c:axId val="495405152"/>
        <c:scaling>
          <c:orientation val="minMax"/>
          <c:min val="-0.2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 (V)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95405480"/>
        <c:crosses val="autoZero"/>
        <c:crossBetween val="midCat"/>
      </c:valAx>
      <c:valAx>
        <c:axId val="4954054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 (µA)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95405152"/>
        <c:crossesAt val="-0.2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4409698787651546"/>
          <c:y val="0.42943850768653924"/>
          <c:w val="0.23710317460317459"/>
          <c:h val="0.37774653168353955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291338582677164"/>
          <c:y val="4.3650793650793648E-2"/>
          <c:w val="0.73095581802274734"/>
          <c:h val="0.77617735283089617"/>
        </c:manualLayout>
      </c:layout>
      <c:scatterChart>
        <c:scatterStyle val="smoothMarker"/>
        <c:varyColors val="0"/>
        <c:ser>
          <c:idx val="1"/>
          <c:order val="0"/>
          <c:tx>
            <c:strRef>
              <c:f>comparision!$C$1</c:f>
              <c:strCache>
                <c:ptCount val="1"/>
                <c:pt idx="0">
                  <c:v>BSA (10 pg/mL)</c:v>
                </c:pt>
              </c:strCache>
            </c:strRef>
          </c:tx>
          <c:spPr>
            <a:ln w="19050" cap="rnd">
              <a:solidFill>
                <a:srgbClr val="FFC000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comparision!$C$2:$C$121</c:f>
              <c:numCache>
                <c:formatCode>General</c:formatCode>
                <c:ptCount val="120"/>
                <c:pt idx="0">
                  <c:v>10.043640136718752</c:v>
                </c:pt>
                <c:pt idx="1">
                  <c:v>9.5529174804687518</c:v>
                </c:pt>
                <c:pt idx="2">
                  <c:v>9.30999755859375</c:v>
                </c:pt>
                <c:pt idx="3">
                  <c:v>9.156494140625</c:v>
                </c:pt>
                <c:pt idx="4">
                  <c:v>9.0457153320312518</c:v>
                </c:pt>
                <c:pt idx="5">
                  <c:v>8.929443359375</c:v>
                </c:pt>
                <c:pt idx="6">
                  <c:v>8.8439941406250018</c:v>
                </c:pt>
                <c:pt idx="7">
                  <c:v>8.7860107421875018</c:v>
                </c:pt>
                <c:pt idx="8">
                  <c:v>8.7402343750000018</c:v>
                </c:pt>
                <c:pt idx="9">
                  <c:v>8.7005615234375</c:v>
                </c:pt>
                <c:pt idx="10">
                  <c:v>8.6517333984375018</c:v>
                </c:pt>
                <c:pt idx="11">
                  <c:v>8.6334228515625018</c:v>
                </c:pt>
                <c:pt idx="12">
                  <c:v>8.599853515625</c:v>
                </c:pt>
                <c:pt idx="13">
                  <c:v>8.5571289062500018</c:v>
                </c:pt>
                <c:pt idx="14">
                  <c:v>8.51531982421875</c:v>
                </c:pt>
                <c:pt idx="15">
                  <c:v>8.4716796875000018</c:v>
                </c:pt>
                <c:pt idx="16">
                  <c:v>8.4426879882812518</c:v>
                </c:pt>
                <c:pt idx="17">
                  <c:v>8.40545654296875</c:v>
                </c:pt>
                <c:pt idx="18">
                  <c:v>8.3514404296875</c:v>
                </c:pt>
                <c:pt idx="19">
                  <c:v>8.2894897460937518</c:v>
                </c:pt>
                <c:pt idx="20">
                  <c:v>8.24462890625</c:v>
                </c:pt>
                <c:pt idx="21">
                  <c:v>8.1799316406250018</c:v>
                </c:pt>
                <c:pt idx="22">
                  <c:v>8.1268310546875018</c:v>
                </c:pt>
                <c:pt idx="23">
                  <c:v>8.06365966796875</c:v>
                </c:pt>
                <c:pt idx="24">
                  <c:v>8.01971435546875</c:v>
                </c:pt>
                <c:pt idx="25">
                  <c:v>7.9821777343750009</c:v>
                </c:pt>
                <c:pt idx="26">
                  <c:v>7.92724609375</c:v>
                </c:pt>
                <c:pt idx="27">
                  <c:v>7.89154052734375</c:v>
                </c:pt>
                <c:pt idx="28">
                  <c:v>7.8619384765625009</c:v>
                </c:pt>
                <c:pt idx="29">
                  <c:v>7.8451538085937509</c:v>
                </c:pt>
                <c:pt idx="30">
                  <c:v>7.8533935546875</c:v>
                </c:pt>
                <c:pt idx="31">
                  <c:v>7.8759765625000009</c:v>
                </c:pt>
                <c:pt idx="32">
                  <c:v>7.93121337890625</c:v>
                </c:pt>
                <c:pt idx="33">
                  <c:v>8.0194091796875</c:v>
                </c:pt>
                <c:pt idx="34">
                  <c:v>8.14849853515625</c:v>
                </c:pt>
                <c:pt idx="35">
                  <c:v>8.32916259765625</c:v>
                </c:pt>
                <c:pt idx="36">
                  <c:v>8.5476684570312518</c:v>
                </c:pt>
                <c:pt idx="37">
                  <c:v>8.8449096679687518</c:v>
                </c:pt>
                <c:pt idx="38">
                  <c:v>9.224853515625</c:v>
                </c:pt>
                <c:pt idx="39">
                  <c:v>9.6844482421875</c:v>
                </c:pt>
                <c:pt idx="40">
                  <c:v>10.254516601562502</c:v>
                </c:pt>
                <c:pt idx="41">
                  <c:v>10.918273925781252</c:v>
                </c:pt>
                <c:pt idx="42">
                  <c:v>11.700134277343752</c:v>
                </c:pt>
                <c:pt idx="43">
                  <c:v>12.60498046875</c:v>
                </c:pt>
                <c:pt idx="44">
                  <c:v>13.644714355468752</c:v>
                </c:pt>
                <c:pt idx="45">
                  <c:v>14.827880859375002</c:v>
                </c:pt>
                <c:pt idx="46">
                  <c:v>16.15936279296875</c:v>
                </c:pt>
                <c:pt idx="47">
                  <c:v>17.6788330078125</c:v>
                </c:pt>
                <c:pt idx="48">
                  <c:v>19.343475341796875</c:v>
                </c:pt>
                <c:pt idx="49">
                  <c:v>21.227081298828129</c:v>
                </c:pt>
                <c:pt idx="50">
                  <c:v>23.294067382812504</c:v>
                </c:pt>
                <c:pt idx="51">
                  <c:v>25.560913085937504</c:v>
                </c:pt>
                <c:pt idx="52">
                  <c:v>28.001403808593754</c:v>
                </c:pt>
                <c:pt idx="53">
                  <c:v>30.627746582031246</c:v>
                </c:pt>
                <c:pt idx="54">
                  <c:v>33.37982177734375</c:v>
                </c:pt>
                <c:pt idx="55">
                  <c:v>36.2200927734375</c:v>
                </c:pt>
                <c:pt idx="56">
                  <c:v>39.04052734375</c:v>
                </c:pt>
                <c:pt idx="57">
                  <c:v>41.793212890625</c:v>
                </c:pt>
                <c:pt idx="58">
                  <c:v>44.415283203125</c:v>
                </c:pt>
                <c:pt idx="59">
                  <c:v>46.841430664062507</c:v>
                </c:pt>
                <c:pt idx="60">
                  <c:v>48.980712890625</c:v>
                </c:pt>
                <c:pt idx="61">
                  <c:v>50.74462890625</c:v>
                </c:pt>
                <c:pt idx="62">
                  <c:v>52.1270751953125</c:v>
                </c:pt>
                <c:pt idx="63">
                  <c:v>52.9876708984375</c:v>
                </c:pt>
                <c:pt idx="64">
                  <c:v>53.305053710937507</c:v>
                </c:pt>
                <c:pt idx="65">
                  <c:v>53.097534179687507</c:v>
                </c:pt>
                <c:pt idx="66">
                  <c:v>52.3651123046875</c:v>
                </c:pt>
                <c:pt idx="67">
                  <c:v>51.055908203125</c:v>
                </c:pt>
                <c:pt idx="68">
                  <c:v>49.246215820312507</c:v>
                </c:pt>
                <c:pt idx="69">
                  <c:v>47.122192382812507</c:v>
                </c:pt>
                <c:pt idx="70">
                  <c:v>44.53125</c:v>
                </c:pt>
                <c:pt idx="71">
                  <c:v>41.696166992187493</c:v>
                </c:pt>
                <c:pt idx="72">
                  <c:v>38.592529296875007</c:v>
                </c:pt>
                <c:pt idx="73">
                  <c:v>35.369873046875</c:v>
                </c:pt>
                <c:pt idx="74">
                  <c:v>32.122802734375</c:v>
                </c:pt>
                <c:pt idx="75">
                  <c:v>28.912353515625</c:v>
                </c:pt>
                <c:pt idx="76">
                  <c:v>25.7843017578125</c:v>
                </c:pt>
                <c:pt idx="77">
                  <c:v>22.9339599609375</c:v>
                </c:pt>
                <c:pt idx="78">
                  <c:v>20.2484130859375</c:v>
                </c:pt>
                <c:pt idx="79">
                  <c:v>17.819213867187504</c:v>
                </c:pt>
                <c:pt idx="80">
                  <c:v>15.673828124999998</c:v>
                </c:pt>
                <c:pt idx="81">
                  <c:v>13.7786865234375</c:v>
                </c:pt>
                <c:pt idx="82">
                  <c:v>12.106323242187502</c:v>
                </c:pt>
                <c:pt idx="83">
                  <c:v>10.690307617187502</c:v>
                </c:pt>
                <c:pt idx="84">
                  <c:v>9.4879150390625018</c:v>
                </c:pt>
                <c:pt idx="85">
                  <c:v>8.4503173828125018</c:v>
                </c:pt>
                <c:pt idx="86">
                  <c:v>7.5775146484375027</c:v>
                </c:pt>
                <c:pt idx="87">
                  <c:v>6.8237304687500009</c:v>
                </c:pt>
                <c:pt idx="88">
                  <c:v>6.1981201171875018</c:v>
                </c:pt>
                <c:pt idx="89">
                  <c:v>5.6732177734375018</c:v>
                </c:pt>
                <c:pt idx="90">
                  <c:v>5.2185058593750009</c:v>
                </c:pt>
                <c:pt idx="91">
                  <c:v>4.8370361328124991</c:v>
                </c:pt>
                <c:pt idx="92">
                  <c:v>4.522705078125</c:v>
                </c:pt>
                <c:pt idx="93">
                  <c:v>4.2541503906249991</c:v>
                </c:pt>
                <c:pt idx="94">
                  <c:v>4.0344238281249991</c:v>
                </c:pt>
                <c:pt idx="95">
                  <c:v>3.8482666015625031</c:v>
                </c:pt>
                <c:pt idx="96">
                  <c:v>3.692626953125</c:v>
                </c:pt>
                <c:pt idx="97">
                  <c:v>3.5614013671874991</c:v>
                </c:pt>
                <c:pt idx="98">
                  <c:v>3.4576416015624987</c:v>
                </c:pt>
                <c:pt idx="99">
                  <c:v>3.3691406250000018</c:v>
                </c:pt>
                <c:pt idx="100">
                  <c:v>3.3111572265624996</c:v>
                </c:pt>
                <c:pt idx="101">
                  <c:v>3.25927734375</c:v>
                </c:pt>
                <c:pt idx="102">
                  <c:v>3.2318115234375</c:v>
                </c:pt>
                <c:pt idx="103">
                  <c:v>3.216552734375</c:v>
                </c:pt>
                <c:pt idx="104">
                  <c:v>3.2104492187500022</c:v>
                </c:pt>
                <c:pt idx="105">
                  <c:v>3.2196044921875013</c:v>
                </c:pt>
                <c:pt idx="106">
                  <c:v>3.2348632812500013</c:v>
                </c:pt>
                <c:pt idx="107">
                  <c:v>3.2684326171874991</c:v>
                </c:pt>
                <c:pt idx="108">
                  <c:v>3.3081054687500018</c:v>
                </c:pt>
                <c:pt idx="109">
                  <c:v>3.3508300781249987</c:v>
                </c:pt>
                <c:pt idx="110">
                  <c:v>3.4118652343750004</c:v>
                </c:pt>
                <c:pt idx="111">
                  <c:v>3.4851074218750009</c:v>
                </c:pt>
                <c:pt idx="112">
                  <c:v>3.5644531250000022</c:v>
                </c:pt>
                <c:pt idx="113">
                  <c:v>3.6499023437500013</c:v>
                </c:pt>
                <c:pt idx="114">
                  <c:v>3.7414550781250013</c:v>
                </c:pt>
                <c:pt idx="115">
                  <c:v>3.8574218750000004</c:v>
                </c:pt>
                <c:pt idx="116">
                  <c:v>3.9703369140625</c:v>
                </c:pt>
                <c:pt idx="117">
                  <c:v>4.08935546875</c:v>
                </c:pt>
                <c:pt idx="118">
                  <c:v>4.2083740234375009</c:v>
                </c:pt>
                <c:pt idx="119">
                  <c:v>4.3487548828125018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E169-4677-8A85-E2D1F94688F0}"/>
            </c:ext>
          </c:extLst>
        </c:ser>
        <c:ser>
          <c:idx val="3"/>
          <c:order val="1"/>
          <c:tx>
            <c:strRef>
              <c:f>comparision!$E$1</c:f>
              <c:strCache>
                <c:ptCount val="1"/>
                <c:pt idx="0">
                  <c:v>CA-15-3 (10 pg/mL)</c:v>
                </c:pt>
              </c:strCache>
            </c:strRef>
          </c:tx>
          <c:spPr>
            <a:ln w="19050" cap="rnd">
              <a:solidFill>
                <a:srgbClr val="FF00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comparision!$E$2:$E$121</c:f>
              <c:numCache>
                <c:formatCode>General</c:formatCode>
                <c:ptCount val="120"/>
                <c:pt idx="0">
                  <c:v>12.387084960937502</c:v>
                </c:pt>
                <c:pt idx="1">
                  <c:v>11.892700195312502</c:v>
                </c:pt>
                <c:pt idx="2">
                  <c:v>11.638793945312502</c:v>
                </c:pt>
                <c:pt idx="3">
                  <c:v>11.4801025390625</c:v>
                </c:pt>
                <c:pt idx="4">
                  <c:v>11.34246826171875</c:v>
                </c:pt>
                <c:pt idx="5">
                  <c:v>11.23443603515625</c:v>
                </c:pt>
                <c:pt idx="6">
                  <c:v>11.1468505859375</c:v>
                </c:pt>
                <c:pt idx="7">
                  <c:v>11.079101562500002</c:v>
                </c:pt>
                <c:pt idx="8">
                  <c:v>11.002197265625002</c:v>
                </c:pt>
                <c:pt idx="9">
                  <c:v>10.974731445312502</c:v>
                </c:pt>
                <c:pt idx="10">
                  <c:v>10.924072265625</c:v>
                </c:pt>
                <c:pt idx="11">
                  <c:v>10.89080810546875</c:v>
                </c:pt>
                <c:pt idx="12">
                  <c:v>10.83465576171875</c:v>
                </c:pt>
                <c:pt idx="13">
                  <c:v>10.787353515625</c:v>
                </c:pt>
                <c:pt idx="14">
                  <c:v>10.754089355468752</c:v>
                </c:pt>
                <c:pt idx="15">
                  <c:v>10.691833496093752</c:v>
                </c:pt>
                <c:pt idx="16">
                  <c:v>10.651245117187502</c:v>
                </c:pt>
                <c:pt idx="17">
                  <c:v>10.586242675781252</c:v>
                </c:pt>
                <c:pt idx="18">
                  <c:v>10.554504394531252</c:v>
                </c:pt>
                <c:pt idx="19">
                  <c:v>10.493774414062502</c:v>
                </c:pt>
                <c:pt idx="20">
                  <c:v>10.430603027343752</c:v>
                </c:pt>
                <c:pt idx="21">
                  <c:v>10.36224365234375</c:v>
                </c:pt>
                <c:pt idx="22">
                  <c:v>10.2825927734375</c:v>
                </c:pt>
                <c:pt idx="23">
                  <c:v>10.206909179687502</c:v>
                </c:pt>
                <c:pt idx="24">
                  <c:v>10.1483154296875</c:v>
                </c:pt>
                <c:pt idx="25">
                  <c:v>10.079956054687502</c:v>
                </c:pt>
                <c:pt idx="26">
                  <c:v>10.007019042968752</c:v>
                </c:pt>
                <c:pt idx="27">
                  <c:v>9.92706298828125</c:v>
                </c:pt>
                <c:pt idx="28">
                  <c:v>9.86114501953125</c:v>
                </c:pt>
                <c:pt idx="29">
                  <c:v>9.8126220703125018</c:v>
                </c:pt>
                <c:pt idx="30">
                  <c:v>9.7631835937500018</c:v>
                </c:pt>
                <c:pt idx="31">
                  <c:v>9.7195434570312518</c:v>
                </c:pt>
                <c:pt idx="32">
                  <c:v>9.7174072265625</c:v>
                </c:pt>
                <c:pt idx="33">
                  <c:v>9.7412109375000018</c:v>
                </c:pt>
                <c:pt idx="34">
                  <c:v>9.7705078125000018</c:v>
                </c:pt>
                <c:pt idx="35">
                  <c:v>9.8550415039062518</c:v>
                </c:pt>
                <c:pt idx="36">
                  <c:v>9.9853515625</c:v>
                </c:pt>
                <c:pt idx="37">
                  <c:v>10.16754150390625</c:v>
                </c:pt>
                <c:pt idx="38">
                  <c:v>10.429077148437502</c:v>
                </c:pt>
                <c:pt idx="39">
                  <c:v>10.76873779296875</c:v>
                </c:pt>
                <c:pt idx="40">
                  <c:v>11.215789794921877</c:v>
                </c:pt>
                <c:pt idx="41">
                  <c:v>11.76165771484375</c:v>
                </c:pt>
                <c:pt idx="42">
                  <c:v>12.44525146484375</c:v>
                </c:pt>
                <c:pt idx="43">
                  <c:v>13.274810791015627</c:v>
                </c:pt>
                <c:pt idx="44">
                  <c:v>14.274902343750002</c:v>
                </c:pt>
                <c:pt idx="45">
                  <c:v>15.45989990234375</c:v>
                </c:pt>
                <c:pt idx="46">
                  <c:v>16.8597412109375</c:v>
                </c:pt>
                <c:pt idx="47">
                  <c:v>18.47991943359375</c:v>
                </c:pt>
                <c:pt idx="48">
                  <c:v>20.318603515625004</c:v>
                </c:pt>
                <c:pt idx="49">
                  <c:v>22.431945800781254</c:v>
                </c:pt>
                <c:pt idx="50">
                  <c:v>24.76287841796875</c:v>
                </c:pt>
                <c:pt idx="51">
                  <c:v>27.364501953125004</c:v>
                </c:pt>
                <c:pt idx="52">
                  <c:v>30.1422119140625</c:v>
                </c:pt>
                <c:pt idx="53">
                  <c:v>33.117065429687507</c:v>
                </c:pt>
                <c:pt idx="54">
                  <c:v>36.231689453125</c:v>
                </c:pt>
                <c:pt idx="55">
                  <c:v>39.41741943359375</c:v>
                </c:pt>
                <c:pt idx="56">
                  <c:v>42.529296875000007</c:v>
                </c:pt>
                <c:pt idx="57">
                  <c:v>45.6329345703125</c:v>
                </c:pt>
                <c:pt idx="58">
                  <c:v>48.5382080078125</c:v>
                </c:pt>
                <c:pt idx="59">
                  <c:v>51.147460937500007</c:v>
                </c:pt>
                <c:pt idx="60">
                  <c:v>53.378295898437493</c:v>
                </c:pt>
                <c:pt idx="61">
                  <c:v>55.181884765625</c:v>
                </c:pt>
                <c:pt idx="62">
                  <c:v>56.494140625</c:v>
                </c:pt>
                <c:pt idx="63">
                  <c:v>57.12890625</c:v>
                </c:pt>
                <c:pt idx="64">
                  <c:v>57.012939453125007</c:v>
                </c:pt>
                <c:pt idx="65">
                  <c:v>56.35986328125</c:v>
                </c:pt>
                <c:pt idx="66">
                  <c:v>55.032348632812507</c:v>
                </c:pt>
                <c:pt idx="67">
                  <c:v>53.054809570312493</c:v>
                </c:pt>
                <c:pt idx="68">
                  <c:v>50.524902343750007</c:v>
                </c:pt>
                <c:pt idx="69">
                  <c:v>47.5799560546875</c:v>
                </c:pt>
                <c:pt idx="70">
                  <c:v>44.308471679687507</c:v>
                </c:pt>
                <c:pt idx="71">
                  <c:v>40.8111572265625</c:v>
                </c:pt>
                <c:pt idx="72">
                  <c:v>37.2344970703125</c:v>
                </c:pt>
                <c:pt idx="73">
                  <c:v>33.694458007812493</c:v>
                </c:pt>
                <c:pt idx="74">
                  <c:v>30.215454101562504</c:v>
                </c:pt>
                <c:pt idx="75">
                  <c:v>26.971435546875004</c:v>
                </c:pt>
                <c:pt idx="76">
                  <c:v>23.9349365234375</c:v>
                </c:pt>
                <c:pt idx="77">
                  <c:v>21.246337890625</c:v>
                </c:pt>
                <c:pt idx="78">
                  <c:v>18.774414062500004</c:v>
                </c:pt>
                <c:pt idx="79">
                  <c:v>16.589355468750004</c:v>
                </c:pt>
                <c:pt idx="80">
                  <c:v>14.691162109375005</c:v>
                </c:pt>
                <c:pt idx="81">
                  <c:v>13.006591796875</c:v>
                </c:pt>
                <c:pt idx="82">
                  <c:v>11.535644531249996</c:v>
                </c:pt>
                <c:pt idx="83">
                  <c:v>10.302734374999996</c:v>
                </c:pt>
                <c:pt idx="84">
                  <c:v>9.2620849609375</c:v>
                </c:pt>
                <c:pt idx="85">
                  <c:v>8.36181640625</c:v>
                </c:pt>
                <c:pt idx="86">
                  <c:v>7.6049804687499991</c:v>
                </c:pt>
                <c:pt idx="87">
                  <c:v>6.9458007812500009</c:v>
                </c:pt>
                <c:pt idx="88">
                  <c:v>6.4086914062499991</c:v>
                </c:pt>
                <c:pt idx="89">
                  <c:v>5.9509277343750018</c:v>
                </c:pt>
                <c:pt idx="90">
                  <c:v>5.5633544921875009</c:v>
                </c:pt>
                <c:pt idx="91">
                  <c:v>5.230712890625</c:v>
                </c:pt>
                <c:pt idx="92">
                  <c:v>4.9652099609375018</c:v>
                </c:pt>
                <c:pt idx="93">
                  <c:v>4.7332763671875009</c:v>
                </c:pt>
                <c:pt idx="94">
                  <c:v>4.5501708984375</c:v>
                </c:pt>
                <c:pt idx="95">
                  <c:v>4.3945312500000009</c:v>
                </c:pt>
                <c:pt idx="96">
                  <c:v>4.2572021484374991</c:v>
                </c:pt>
                <c:pt idx="97">
                  <c:v>4.1534423828125036</c:v>
                </c:pt>
                <c:pt idx="98">
                  <c:v>4.0649414062499991</c:v>
                </c:pt>
                <c:pt idx="99">
                  <c:v>4.0100097656250018</c:v>
                </c:pt>
                <c:pt idx="100">
                  <c:v>3.9642333984375004</c:v>
                </c:pt>
                <c:pt idx="101">
                  <c:v>3.9428710937499996</c:v>
                </c:pt>
                <c:pt idx="102">
                  <c:v>3.9276123046875013</c:v>
                </c:pt>
                <c:pt idx="103">
                  <c:v>3.9398193359374996</c:v>
                </c:pt>
                <c:pt idx="104">
                  <c:v>3.9428710937499996</c:v>
                </c:pt>
                <c:pt idx="105">
                  <c:v>3.96728515625</c:v>
                </c:pt>
                <c:pt idx="106">
                  <c:v>4.0130615234375018</c:v>
                </c:pt>
                <c:pt idx="107">
                  <c:v>4.0588378906250018</c:v>
                </c:pt>
                <c:pt idx="108">
                  <c:v>4.1259765625000009</c:v>
                </c:pt>
                <c:pt idx="109">
                  <c:v>4.2053222656250009</c:v>
                </c:pt>
                <c:pt idx="110">
                  <c:v>4.2846679687500009</c:v>
                </c:pt>
                <c:pt idx="111">
                  <c:v>4.3731689453125009</c:v>
                </c:pt>
                <c:pt idx="112">
                  <c:v>4.47998046875</c:v>
                </c:pt>
                <c:pt idx="113">
                  <c:v>4.5776367187499991</c:v>
                </c:pt>
                <c:pt idx="114">
                  <c:v>4.6966552734375009</c:v>
                </c:pt>
                <c:pt idx="115">
                  <c:v>4.8217773437499991</c:v>
                </c:pt>
                <c:pt idx="116">
                  <c:v>4.9346923828124982</c:v>
                </c:pt>
                <c:pt idx="117">
                  <c:v>5.0567626953125</c:v>
                </c:pt>
                <c:pt idx="118">
                  <c:v>5.1879882812499991</c:v>
                </c:pt>
                <c:pt idx="119">
                  <c:v>5.3253173828125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E169-4677-8A85-E2D1F94688F0}"/>
            </c:ext>
          </c:extLst>
        </c:ser>
        <c:ser>
          <c:idx val="6"/>
          <c:order val="2"/>
          <c:tx>
            <c:strRef>
              <c:f>comparision!$H$1</c:f>
              <c:strCache>
                <c:ptCount val="1"/>
                <c:pt idx="0">
                  <c:v>HER-2 (1 pg/mL)</c:v>
                </c:pt>
              </c:strCache>
            </c:strRef>
          </c:tx>
          <c:spPr>
            <a:ln w="19050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comparision!$H$2:$H$121</c:f>
              <c:numCache>
                <c:formatCode>General</c:formatCode>
                <c:ptCount val="120"/>
                <c:pt idx="0">
                  <c:v>4.3572998046875009</c:v>
                </c:pt>
                <c:pt idx="1">
                  <c:v>4.1189575195312509</c:v>
                </c:pt>
                <c:pt idx="2">
                  <c:v>3.9938354492187504</c:v>
                </c:pt>
                <c:pt idx="3">
                  <c:v>3.9135742187500004</c:v>
                </c:pt>
                <c:pt idx="4">
                  <c:v>3.8525390625000004</c:v>
                </c:pt>
                <c:pt idx="5">
                  <c:v>3.7991333007812504</c:v>
                </c:pt>
                <c:pt idx="6">
                  <c:v>3.75732421875</c:v>
                </c:pt>
                <c:pt idx="7">
                  <c:v>3.7170410156250004</c:v>
                </c:pt>
                <c:pt idx="8">
                  <c:v>3.6813354492187504</c:v>
                </c:pt>
                <c:pt idx="9">
                  <c:v>3.6502075195312509</c:v>
                </c:pt>
                <c:pt idx="10">
                  <c:v>3.62213134765625</c:v>
                </c:pt>
                <c:pt idx="11">
                  <c:v>3.5964965820312504</c:v>
                </c:pt>
                <c:pt idx="12">
                  <c:v>3.5626220703125004</c:v>
                </c:pt>
                <c:pt idx="13">
                  <c:v>3.53179931640625</c:v>
                </c:pt>
                <c:pt idx="14">
                  <c:v>3.4994506835937509</c:v>
                </c:pt>
                <c:pt idx="15">
                  <c:v>3.4838867187500004</c:v>
                </c:pt>
                <c:pt idx="16">
                  <c:v>3.4417724609375</c:v>
                </c:pt>
                <c:pt idx="17">
                  <c:v>3.4149169921875004</c:v>
                </c:pt>
                <c:pt idx="18">
                  <c:v>3.3834838867187504</c:v>
                </c:pt>
                <c:pt idx="19">
                  <c:v>3.3486938476562504</c:v>
                </c:pt>
                <c:pt idx="20">
                  <c:v>3.3087158203125004</c:v>
                </c:pt>
                <c:pt idx="21">
                  <c:v>3.2678222656250004</c:v>
                </c:pt>
                <c:pt idx="22">
                  <c:v>3.2330322265625</c:v>
                </c:pt>
                <c:pt idx="23">
                  <c:v>3.1976318359375</c:v>
                </c:pt>
                <c:pt idx="24">
                  <c:v>3.1585693359375004</c:v>
                </c:pt>
                <c:pt idx="25">
                  <c:v>3.13140869140625</c:v>
                </c:pt>
                <c:pt idx="26">
                  <c:v>3.0938720703125</c:v>
                </c:pt>
                <c:pt idx="27">
                  <c:v>3.0648803710937504</c:v>
                </c:pt>
                <c:pt idx="28">
                  <c:v>3.043212890625</c:v>
                </c:pt>
                <c:pt idx="29">
                  <c:v>3.0325317382812504</c:v>
                </c:pt>
                <c:pt idx="30">
                  <c:v>3.02764892578125</c:v>
                </c:pt>
                <c:pt idx="31">
                  <c:v>3.0328369140625</c:v>
                </c:pt>
                <c:pt idx="32">
                  <c:v>3.0572509765625</c:v>
                </c:pt>
                <c:pt idx="33">
                  <c:v>3.0941772460937504</c:v>
                </c:pt>
                <c:pt idx="34">
                  <c:v>3.160186767578125</c:v>
                </c:pt>
                <c:pt idx="35">
                  <c:v>3.2491760253906254</c:v>
                </c:pt>
                <c:pt idx="36">
                  <c:v>3.3686218261718754</c:v>
                </c:pt>
                <c:pt idx="37">
                  <c:v>3.52984619140625</c:v>
                </c:pt>
                <c:pt idx="38">
                  <c:v>3.73773193359375</c:v>
                </c:pt>
                <c:pt idx="39">
                  <c:v>3.9854431152343754</c:v>
                </c:pt>
                <c:pt idx="40">
                  <c:v>4.3136596679687509</c:v>
                </c:pt>
                <c:pt idx="41">
                  <c:v>4.697540283203125</c:v>
                </c:pt>
                <c:pt idx="42">
                  <c:v>5.1731872558593759</c:v>
                </c:pt>
                <c:pt idx="43">
                  <c:v>5.7328186035156259</c:v>
                </c:pt>
                <c:pt idx="44">
                  <c:v>6.4068603515625009</c:v>
                </c:pt>
                <c:pt idx="45">
                  <c:v>7.1932983398437509</c:v>
                </c:pt>
                <c:pt idx="46">
                  <c:v>8.11187744140625</c:v>
                </c:pt>
                <c:pt idx="47">
                  <c:v>9.18182373046875</c:v>
                </c:pt>
                <c:pt idx="48">
                  <c:v>10.386962890625002</c:v>
                </c:pt>
                <c:pt idx="49">
                  <c:v>11.76422119140625</c:v>
                </c:pt>
                <c:pt idx="50">
                  <c:v>13.298339843750002</c:v>
                </c:pt>
                <c:pt idx="51">
                  <c:v>14.996948242187502</c:v>
                </c:pt>
                <c:pt idx="52">
                  <c:v>16.82098388671875</c:v>
                </c:pt>
                <c:pt idx="53">
                  <c:v>18.7933349609375</c:v>
                </c:pt>
                <c:pt idx="54">
                  <c:v>20.833740234375004</c:v>
                </c:pt>
                <c:pt idx="55">
                  <c:v>22.9534912109375</c:v>
                </c:pt>
                <c:pt idx="56">
                  <c:v>25.064697265625</c:v>
                </c:pt>
                <c:pt idx="57">
                  <c:v>27.142333984375007</c:v>
                </c:pt>
                <c:pt idx="58">
                  <c:v>29.1015625</c:v>
                </c:pt>
                <c:pt idx="59">
                  <c:v>30.8929443359375</c:v>
                </c:pt>
                <c:pt idx="60">
                  <c:v>32.397460937499993</c:v>
                </c:pt>
                <c:pt idx="61">
                  <c:v>33.624267578125</c:v>
                </c:pt>
                <c:pt idx="62">
                  <c:v>34.4970703125</c:v>
                </c:pt>
                <c:pt idx="63">
                  <c:v>34.933471679687507</c:v>
                </c:pt>
                <c:pt idx="64">
                  <c:v>34.951782226562507</c:v>
                </c:pt>
                <c:pt idx="65">
                  <c:v>34.5703125</c:v>
                </c:pt>
                <c:pt idx="66">
                  <c:v>33.7799072265625</c:v>
                </c:pt>
                <c:pt idx="67">
                  <c:v>32.5408935546875</c:v>
                </c:pt>
                <c:pt idx="68">
                  <c:v>31.039428710937504</c:v>
                </c:pt>
                <c:pt idx="69">
                  <c:v>29.248046875</c:v>
                </c:pt>
                <c:pt idx="70">
                  <c:v>27.267456054687507</c:v>
                </c:pt>
                <c:pt idx="71">
                  <c:v>25.216674804687496</c:v>
                </c:pt>
                <c:pt idx="72">
                  <c:v>23.0682373046875</c:v>
                </c:pt>
                <c:pt idx="73">
                  <c:v>20.941162109374996</c:v>
                </c:pt>
                <c:pt idx="74">
                  <c:v>18.878173828125004</c:v>
                </c:pt>
                <c:pt idx="75">
                  <c:v>16.912841796874996</c:v>
                </c:pt>
                <c:pt idx="76">
                  <c:v>15.07568359375</c:v>
                </c:pt>
                <c:pt idx="77">
                  <c:v>13.415527343750004</c:v>
                </c:pt>
                <c:pt idx="78">
                  <c:v>11.895751953125002</c:v>
                </c:pt>
                <c:pt idx="79">
                  <c:v>10.531616210937498</c:v>
                </c:pt>
                <c:pt idx="80">
                  <c:v>9.3322753906250018</c:v>
                </c:pt>
                <c:pt idx="81">
                  <c:v>8.2672119140624982</c:v>
                </c:pt>
                <c:pt idx="82">
                  <c:v>7.3272705078124991</c:v>
                </c:pt>
                <c:pt idx="83">
                  <c:v>6.5216064453125</c:v>
                </c:pt>
                <c:pt idx="84">
                  <c:v>5.8319091796875018</c:v>
                </c:pt>
                <c:pt idx="85">
                  <c:v>5.2337646484375</c:v>
                </c:pt>
                <c:pt idx="86">
                  <c:v>4.7241210937499982</c:v>
                </c:pt>
                <c:pt idx="87">
                  <c:v>4.2846679687499991</c:v>
                </c:pt>
                <c:pt idx="88">
                  <c:v>3.9123535156250027</c:v>
                </c:pt>
                <c:pt idx="89">
                  <c:v>3.5888671875000013</c:v>
                </c:pt>
                <c:pt idx="90">
                  <c:v>3.3111572265625013</c:v>
                </c:pt>
                <c:pt idx="91">
                  <c:v>3.076171875</c:v>
                </c:pt>
                <c:pt idx="92">
                  <c:v>2.8778076171875013</c:v>
                </c:pt>
                <c:pt idx="93">
                  <c:v>2.7008056640625009</c:v>
                </c:pt>
                <c:pt idx="94">
                  <c:v>2.5573730468749996</c:v>
                </c:pt>
                <c:pt idx="95">
                  <c:v>2.42919921875</c:v>
                </c:pt>
                <c:pt idx="96">
                  <c:v>2.3254394531250013</c:v>
                </c:pt>
                <c:pt idx="97">
                  <c:v>2.2308349609374982</c:v>
                </c:pt>
                <c:pt idx="98">
                  <c:v>2.1514892578125</c:v>
                </c:pt>
                <c:pt idx="99">
                  <c:v>2.0904541015625018</c:v>
                </c:pt>
                <c:pt idx="100">
                  <c:v>2.0385742187499991</c:v>
                </c:pt>
                <c:pt idx="101">
                  <c:v>1.9866943359375013</c:v>
                </c:pt>
                <c:pt idx="102">
                  <c:v>1.9561767578125013</c:v>
                </c:pt>
                <c:pt idx="103">
                  <c:v>1.9256591796874998</c:v>
                </c:pt>
                <c:pt idx="104">
                  <c:v>1.9012451171874989</c:v>
                </c:pt>
                <c:pt idx="105">
                  <c:v>1.8859863281250007</c:v>
                </c:pt>
                <c:pt idx="106">
                  <c:v>1.8768310546875018</c:v>
                </c:pt>
                <c:pt idx="107">
                  <c:v>1.8768310546874982</c:v>
                </c:pt>
                <c:pt idx="108">
                  <c:v>1.8798828124999996</c:v>
                </c:pt>
                <c:pt idx="109">
                  <c:v>1.8890380859374987</c:v>
                </c:pt>
                <c:pt idx="110">
                  <c:v>1.9042968749999987</c:v>
                </c:pt>
                <c:pt idx="111">
                  <c:v>1.9287109375000011</c:v>
                </c:pt>
                <c:pt idx="112">
                  <c:v>1.9561767578124998</c:v>
                </c:pt>
                <c:pt idx="113">
                  <c:v>1.9897460937500011</c:v>
                </c:pt>
                <c:pt idx="114">
                  <c:v>2.0233154296874991</c:v>
                </c:pt>
                <c:pt idx="115">
                  <c:v>2.0721435546875004</c:v>
                </c:pt>
                <c:pt idx="116">
                  <c:v>2.1148681640625009</c:v>
                </c:pt>
                <c:pt idx="117">
                  <c:v>2.1728515624999996</c:v>
                </c:pt>
                <c:pt idx="118">
                  <c:v>2.2338867187499996</c:v>
                </c:pt>
                <c:pt idx="119">
                  <c:v>2.2949218749999996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E169-4677-8A85-E2D1F94688F0}"/>
            </c:ext>
          </c:extLst>
        </c:ser>
        <c:ser>
          <c:idx val="4"/>
          <c:order val="3"/>
          <c:tx>
            <c:strRef>
              <c:f>comparision!$F$1</c:f>
              <c:strCache>
                <c:ptCount val="1"/>
                <c:pt idx="0">
                  <c:v>HER-2 (1 fg/mL)</c:v>
                </c:pt>
              </c:strCache>
            </c:strRef>
          </c:tx>
          <c:spPr>
            <a:ln w="19050" cap="rnd">
              <a:solidFill>
                <a:srgbClr val="00FF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comparision!$F$2:$F$121</c:f>
              <c:numCache>
                <c:formatCode>General</c:formatCode>
                <c:ptCount val="120"/>
                <c:pt idx="0">
                  <c:v>5.7220458984375009</c:v>
                </c:pt>
                <c:pt idx="1">
                  <c:v>5.4043579101562509</c:v>
                </c:pt>
                <c:pt idx="2">
                  <c:v>5.2456665039062509</c:v>
                </c:pt>
                <c:pt idx="3">
                  <c:v>5.12603759765625</c:v>
                </c:pt>
                <c:pt idx="4">
                  <c:v>5.054931640625</c:v>
                </c:pt>
                <c:pt idx="5">
                  <c:v>4.9841308593750009</c:v>
                </c:pt>
                <c:pt idx="6">
                  <c:v>4.9154663085937509</c:v>
                </c:pt>
                <c:pt idx="7">
                  <c:v>4.88006591796875</c:v>
                </c:pt>
                <c:pt idx="8">
                  <c:v>4.827880859375</c:v>
                </c:pt>
                <c:pt idx="9">
                  <c:v>4.791259765625</c:v>
                </c:pt>
                <c:pt idx="10">
                  <c:v>4.754638671875</c:v>
                </c:pt>
                <c:pt idx="11">
                  <c:v>4.7232055664062509</c:v>
                </c:pt>
                <c:pt idx="12">
                  <c:v>4.6926879882812509</c:v>
                </c:pt>
                <c:pt idx="13">
                  <c:v>4.6563720703125009</c:v>
                </c:pt>
                <c:pt idx="14">
                  <c:v>4.627685546875</c:v>
                </c:pt>
                <c:pt idx="15">
                  <c:v>4.595947265625</c:v>
                </c:pt>
                <c:pt idx="16">
                  <c:v>4.5541381835937509</c:v>
                </c:pt>
                <c:pt idx="17">
                  <c:v>4.51446533203125</c:v>
                </c:pt>
                <c:pt idx="18">
                  <c:v>4.47296142578125</c:v>
                </c:pt>
                <c:pt idx="19">
                  <c:v>4.439697265625</c:v>
                </c:pt>
                <c:pt idx="20">
                  <c:v>4.3887329101562509</c:v>
                </c:pt>
                <c:pt idx="21">
                  <c:v>4.34173583984375</c:v>
                </c:pt>
                <c:pt idx="22">
                  <c:v>4.30206298828125</c:v>
                </c:pt>
                <c:pt idx="23">
                  <c:v>4.2489624023437509</c:v>
                </c:pt>
                <c:pt idx="24">
                  <c:v>4.20257568359375</c:v>
                </c:pt>
                <c:pt idx="25">
                  <c:v>4.1567993164062509</c:v>
                </c:pt>
                <c:pt idx="26">
                  <c:v>4.1116333007812509</c:v>
                </c:pt>
                <c:pt idx="27">
                  <c:v>4.0762329101562509</c:v>
                </c:pt>
                <c:pt idx="28">
                  <c:v>4.0411376953125</c:v>
                </c:pt>
                <c:pt idx="29">
                  <c:v>4.00634765625</c:v>
                </c:pt>
                <c:pt idx="30">
                  <c:v>4.00421142578125</c:v>
                </c:pt>
                <c:pt idx="31">
                  <c:v>4.00054931640625</c:v>
                </c:pt>
                <c:pt idx="32">
                  <c:v>4.01611328125</c:v>
                </c:pt>
                <c:pt idx="33">
                  <c:v>4.053955078125</c:v>
                </c:pt>
                <c:pt idx="34">
                  <c:v>4.1238403320312509</c:v>
                </c:pt>
                <c:pt idx="35">
                  <c:v>4.2166137695312509</c:v>
                </c:pt>
                <c:pt idx="36">
                  <c:v>4.3539428710937509</c:v>
                </c:pt>
                <c:pt idx="37">
                  <c:v>4.5285034179687509</c:v>
                </c:pt>
                <c:pt idx="38">
                  <c:v>4.7613525390625009</c:v>
                </c:pt>
                <c:pt idx="39">
                  <c:v>5.05401611328125</c:v>
                </c:pt>
                <c:pt idx="40">
                  <c:v>5.4205322265625</c:v>
                </c:pt>
                <c:pt idx="41">
                  <c:v>5.88409423828125</c:v>
                </c:pt>
                <c:pt idx="42">
                  <c:v>6.4642333984375</c:v>
                </c:pt>
                <c:pt idx="43">
                  <c:v>7.1615600585937509</c:v>
                </c:pt>
                <c:pt idx="44">
                  <c:v>8.004150390625</c:v>
                </c:pt>
                <c:pt idx="45">
                  <c:v>8.99993896484375</c:v>
                </c:pt>
                <c:pt idx="46">
                  <c:v>10.2044677734375</c:v>
                </c:pt>
                <c:pt idx="47">
                  <c:v>11.599731445312502</c:v>
                </c:pt>
                <c:pt idx="48">
                  <c:v>13.216247558593752</c:v>
                </c:pt>
                <c:pt idx="49">
                  <c:v>15.082397460937502</c:v>
                </c:pt>
                <c:pt idx="50">
                  <c:v>17.200622558593754</c:v>
                </c:pt>
                <c:pt idx="51">
                  <c:v>19.579986572265629</c:v>
                </c:pt>
                <c:pt idx="52">
                  <c:v>22.196655273437504</c:v>
                </c:pt>
                <c:pt idx="53">
                  <c:v>25.049743652343754</c:v>
                </c:pt>
                <c:pt idx="54">
                  <c:v>28.07037353515625</c:v>
                </c:pt>
                <c:pt idx="55">
                  <c:v>31.274414062500004</c:v>
                </c:pt>
                <c:pt idx="56">
                  <c:v>34.545898437500007</c:v>
                </c:pt>
                <c:pt idx="57">
                  <c:v>37.796936035156257</c:v>
                </c:pt>
                <c:pt idx="58">
                  <c:v>40.92498779296875</c:v>
                </c:pt>
                <c:pt idx="59">
                  <c:v>43.9727783203125</c:v>
                </c:pt>
                <c:pt idx="60">
                  <c:v>46.6644287109375</c:v>
                </c:pt>
                <c:pt idx="61">
                  <c:v>49.011230468749993</c:v>
                </c:pt>
                <c:pt idx="62">
                  <c:v>50.906372070312507</c:v>
                </c:pt>
                <c:pt idx="63">
                  <c:v>52.236938476562507</c:v>
                </c:pt>
                <c:pt idx="64">
                  <c:v>52.890014648437493</c:v>
                </c:pt>
                <c:pt idx="65">
                  <c:v>52.9205322265625</c:v>
                </c:pt>
                <c:pt idx="66">
                  <c:v>52.212524414062507</c:v>
                </c:pt>
                <c:pt idx="67">
                  <c:v>50.91552734375</c:v>
                </c:pt>
                <c:pt idx="68">
                  <c:v>48.947143554687507</c:v>
                </c:pt>
                <c:pt idx="69">
                  <c:v>46.4630126953125</c:v>
                </c:pt>
                <c:pt idx="70">
                  <c:v>43.463134765625</c:v>
                </c:pt>
                <c:pt idx="71">
                  <c:v>40.167236328125007</c:v>
                </c:pt>
                <c:pt idx="72">
                  <c:v>36.676025390625</c:v>
                </c:pt>
                <c:pt idx="73">
                  <c:v>33.0413818359375</c:v>
                </c:pt>
                <c:pt idx="74">
                  <c:v>29.4647216796875</c:v>
                </c:pt>
                <c:pt idx="75">
                  <c:v>26.043701171875</c:v>
                </c:pt>
                <c:pt idx="76">
                  <c:v>22.808837890625</c:v>
                </c:pt>
                <c:pt idx="77">
                  <c:v>19.86083984375</c:v>
                </c:pt>
                <c:pt idx="78">
                  <c:v>17.1966552734375</c:v>
                </c:pt>
                <c:pt idx="79">
                  <c:v>14.828491210937504</c:v>
                </c:pt>
                <c:pt idx="80">
                  <c:v>12.759399414062504</c:v>
                </c:pt>
                <c:pt idx="81">
                  <c:v>10.9527587890625</c:v>
                </c:pt>
                <c:pt idx="82">
                  <c:v>9.3933105468749982</c:v>
                </c:pt>
                <c:pt idx="83">
                  <c:v>8.0749511718749982</c:v>
                </c:pt>
                <c:pt idx="84">
                  <c:v>6.9549560546875036</c:v>
                </c:pt>
                <c:pt idx="85">
                  <c:v>6.0150146484375018</c:v>
                </c:pt>
                <c:pt idx="86">
                  <c:v>5.230712890625</c:v>
                </c:pt>
                <c:pt idx="87">
                  <c:v>4.5654296875000018</c:v>
                </c:pt>
                <c:pt idx="88">
                  <c:v>4.0191650390625009</c:v>
                </c:pt>
                <c:pt idx="89">
                  <c:v>3.5614013671874973</c:v>
                </c:pt>
                <c:pt idx="90">
                  <c:v>3.1768798828124991</c:v>
                </c:pt>
                <c:pt idx="91">
                  <c:v>2.8472900390625013</c:v>
                </c:pt>
                <c:pt idx="92">
                  <c:v>2.5787353515624973</c:v>
                </c:pt>
                <c:pt idx="93">
                  <c:v>2.3559570312500013</c:v>
                </c:pt>
                <c:pt idx="94">
                  <c:v>2.1820068359375004</c:v>
                </c:pt>
                <c:pt idx="95">
                  <c:v>2.0294189453125</c:v>
                </c:pt>
                <c:pt idx="96">
                  <c:v>1.9012451171875007</c:v>
                </c:pt>
                <c:pt idx="97">
                  <c:v>1.7974853515625002</c:v>
                </c:pt>
                <c:pt idx="98">
                  <c:v>1.7120361328124996</c:v>
                </c:pt>
                <c:pt idx="99">
                  <c:v>1.6357421874999993</c:v>
                </c:pt>
                <c:pt idx="100">
                  <c:v>1.5808105468750004</c:v>
                </c:pt>
                <c:pt idx="101">
                  <c:v>1.5350341796875004</c:v>
                </c:pt>
                <c:pt idx="102">
                  <c:v>1.4923095703125</c:v>
                </c:pt>
                <c:pt idx="103">
                  <c:v>1.4739990234375002</c:v>
                </c:pt>
                <c:pt idx="104">
                  <c:v>1.4556884765624989</c:v>
                </c:pt>
                <c:pt idx="105">
                  <c:v>1.4404296875000007</c:v>
                </c:pt>
                <c:pt idx="106">
                  <c:v>1.4434814453125002</c:v>
                </c:pt>
                <c:pt idx="107">
                  <c:v>1.4434814453125002</c:v>
                </c:pt>
                <c:pt idx="108">
                  <c:v>1.4434814453125002</c:v>
                </c:pt>
                <c:pt idx="109">
                  <c:v>1.4617919921875</c:v>
                </c:pt>
                <c:pt idx="110">
                  <c:v>1.4801025390624996</c:v>
                </c:pt>
                <c:pt idx="111">
                  <c:v>1.507568359375</c:v>
                </c:pt>
                <c:pt idx="112">
                  <c:v>1.5441894531249993</c:v>
                </c:pt>
                <c:pt idx="113">
                  <c:v>1.5777587890625007</c:v>
                </c:pt>
                <c:pt idx="114">
                  <c:v>1.6143798828125</c:v>
                </c:pt>
                <c:pt idx="115">
                  <c:v>1.6632080078124998</c:v>
                </c:pt>
                <c:pt idx="116">
                  <c:v>1.7303466796874991</c:v>
                </c:pt>
                <c:pt idx="117">
                  <c:v>1.7883300781249996</c:v>
                </c:pt>
                <c:pt idx="118">
                  <c:v>1.8585205078125002</c:v>
                </c:pt>
                <c:pt idx="119">
                  <c:v>1.9317626953125007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E169-4677-8A85-E2D1F94688F0}"/>
            </c:ext>
          </c:extLst>
        </c:ser>
        <c:ser>
          <c:idx val="0"/>
          <c:order val="4"/>
          <c:tx>
            <c:strRef>
              <c:f>comparision!$G$1</c:f>
              <c:strCache>
                <c:ptCount val="1"/>
                <c:pt idx="0">
                  <c:v>CEA+BSA+CA15-3+HER-2(1 pg/mL)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comparision!$B$2:$B$121</c:f>
              <c:numCache>
                <c:formatCode>General</c:formatCode>
                <c:ptCount val="120"/>
                <c:pt idx="0">
                  <c:v>9.100341796875</c:v>
                </c:pt>
                <c:pt idx="1">
                  <c:v>8.6212158203125</c:v>
                </c:pt>
                <c:pt idx="2">
                  <c:v>8.39996337890625</c:v>
                </c:pt>
                <c:pt idx="3">
                  <c:v>8.258056640625</c:v>
                </c:pt>
                <c:pt idx="4">
                  <c:v>8.1555175781250018</c:v>
                </c:pt>
                <c:pt idx="5">
                  <c:v>8.0844116210937518</c:v>
                </c:pt>
                <c:pt idx="6">
                  <c:v>8.0081176757812518</c:v>
                </c:pt>
                <c:pt idx="7">
                  <c:v>7.9672241210937509</c:v>
                </c:pt>
                <c:pt idx="8">
                  <c:v>7.9391479492187518</c:v>
                </c:pt>
                <c:pt idx="9">
                  <c:v>7.9028320312500009</c:v>
                </c:pt>
                <c:pt idx="10">
                  <c:v>7.8747558593750018</c:v>
                </c:pt>
                <c:pt idx="11">
                  <c:v>7.8665161132812518</c:v>
                </c:pt>
                <c:pt idx="12">
                  <c:v>7.847900390625</c:v>
                </c:pt>
                <c:pt idx="13">
                  <c:v>7.8289794921875018</c:v>
                </c:pt>
                <c:pt idx="14">
                  <c:v>7.8222656250000018</c:v>
                </c:pt>
                <c:pt idx="15">
                  <c:v>7.8063964843750009</c:v>
                </c:pt>
                <c:pt idx="16">
                  <c:v>7.791748046875</c:v>
                </c:pt>
                <c:pt idx="17">
                  <c:v>7.7713012695312509</c:v>
                </c:pt>
                <c:pt idx="18">
                  <c:v>7.7453613281250009</c:v>
                </c:pt>
                <c:pt idx="19">
                  <c:v>7.7169799804687509</c:v>
                </c:pt>
                <c:pt idx="20">
                  <c:v>7.6895141601562509</c:v>
                </c:pt>
                <c:pt idx="21">
                  <c:v>7.6559448242187509</c:v>
                </c:pt>
                <c:pt idx="22">
                  <c:v>7.6284790039062509</c:v>
                </c:pt>
                <c:pt idx="23">
                  <c:v>7.5927734375000009</c:v>
                </c:pt>
                <c:pt idx="24">
                  <c:v>7.567138671875</c:v>
                </c:pt>
                <c:pt idx="25">
                  <c:v>7.5427246093750018</c:v>
                </c:pt>
                <c:pt idx="26">
                  <c:v>7.5207519531250009</c:v>
                </c:pt>
                <c:pt idx="27">
                  <c:v>7.5003051757812509</c:v>
                </c:pt>
                <c:pt idx="28">
                  <c:v>7.4859619140625009</c:v>
                </c:pt>
                <c:pt idx="29">
                  <c:v>7.4850463867187509</c:v>
                </c:pt>
                <c:pt idx="30">
                  <c:v>7.5006103515625</c:v>
                </c:pt>
                <c:pt idx="31">
                  <c:v>7.54241943359375</c:v>
                </c:pt>
                <c:pt idx="32">
                  <c:v>7.61627197265625</c:v>
                </c:pt>
                <c:pt idx="33">
                  <c:v>7.7142333984375</c:v>
                </c:pt>
                <c:pt idx="34">
                  <c:v>7.861328125</c:v>
                </c:pt>
                <c:pt idx="35">
                  <c:v>8.0590820312500018</c:v>
                </c:pt>
                <c:pt idx="36">
                  <c:v>8.309326171875</c:v>
                </c:pt>
                <c:pt idx="37">
                  <c:v>8.63922119140625</c:v>
                </c:pt>
                <c:pt idx="38">
                  <c:v>9.0545654296875</c:v>
                </c:pt>
                <c:pt idx="39">
                  <c:v>9.5492553710937518</c:v>
                </c:pt>
                <c:pt idx="40">
                  <c:v>10.155029296875</c:v>
                </c:pt>
                <c:pt idx="41">
                  <c:v>10.86517333984375</c:v>
                </c:pt>
                <c:pt idx="42">
                  <c:v>11.692810058593752</c:v>
                </c:pt>
                <c:pt idx="43">
                  <c:v>12.635345458984377</c:v>
                </c:pt>
                <c:pt idx="44">
                  <c:v>13.7059326171875</c:v>
                </c:pt>
                <c:pt idx="45">
                  <c:v>14.909332275390627</c:v>
                </c:pt>
                <c:pt idx="46">
                  <c:v>16.257080078125</c:v>
                </c:pt>
                <c:pt idx="47">
                  <c:v>17.765502929687504</c:v>
                </c:pt>
                <c:pt idx="48">
                  <c:v>19.427185058593754</c:v>
                </c:pt>
                <c:pt idx="49">
                  <c:v>21.297607421875</c:v>
                </c:pt>
                <c:pt idx="50">
                  <c:v>23.349914550781254</c:v>
                </c:pt>
                <c:pt idx="51">
                  <c:v>25.63690185546875</c:v>
                </c:pt>
                <c:pt idx="52">
                  <c:v>28.107299804687504</c:v>
                </c:pt>
                <c:pt idx="53">
                  <c:v>30.816345214843757</c:v>
                </c:pt>
                <c:pt idx="54">
                  <c:v>33.689575195312507</c:v>
                </c:pt>
                <c:pt idx="55">
                  <c:v>36.67816162109375</c:v>
                </c:pt>
                <c:pt idx="56">
                  <c:v>39.699096679687507</c:v>
                </c:pt>
                <c:pt idx="57">
                  <c:v>42.68798828125</c:v>
                </c:pt>
                <c:pt idx="58">
                  <c:v>45.5963134765625</c:v>
                </c:pt>
                <c:pt idx="59">
                  <c:v>48.2696533203125</c:v>
                </c:pt>
                <c:pt idx="60">
                  <c:v>50.601196289062507</c:v>
                </c:pt>
                <c:pt idx="61">
                  <c:v>52.6031494140625</c:v>
                </c:pt>
                <c:pt idx="62">
                  <c:v>54.0924072265625</c:v>
                </c:pt>
                <c:pt idx="63">
                  <c:v>55.026245117187507</c:v>
                </c:pt>
                <c:pt idx="64">
                  <c:v>55.3131103515625</c:v>
                </c:pt>
                <c:pt idx="65">
                  <c:v>54.9896240234375</c:v>
                </c:pt>
                <c:pt idx="66">
                  <c:v>54.06494140625</c:v>
                </c:pt>
                <c:pt idx="67">
                  <c:v>52.502441406250007</c:v>
                </c:pt>
                <c:pt idx="68">
                  <c:v>50.4302978515625</c:v>
                </c:pt>
                <c:pt idx="69">
                  <c:v>47.8912353515625</c:v>
                </c:pt>
                <c:pt idx="70">
                  <c:v>44.9981689453125</c:v>
                </c:pt>
                <c:pt idx="71">
                  <c:v>41.8304443359375</c:v>
                </c:pt>
                <c:pt idx="72">
                  <c:v>38.467407226562507</c:v>
                </c:pt>
                <c:pt idx="73">
                  <c:v>35.092163085937507</c:v>
                </c:pt>
                <c:pt idx="74">
                  <c:v>31.6864013671875</c:v>
                </c:pt>
                <c:pt idx="75">
                  <c:v>28.405761718750004</c:v>
                </c:pt>
                <c:pt idx="76">
                  <c:v>25.3082275390625</c:v>
                </c:pt>
                <c:pt idx="77">
                  <c:v>22.47314453125</c:v>
                </c:pt>
                <c:pt idx="78">
                  <c:v>19.848632812500004</c:v>
                </c:pt>
                <c:pt idx="79">
                  <c:v>17.501831054687504</c:v>
                </c:pt>
                <c:pt idx="80">
                  <c:v>15.429687499999998</c:v>
                </c:pt>
                <c:pt idx="81">
                  <c:v>13.610839843750002</c:v>
                </c:pt>
                <c:pt idx="82">
                  <c:v>12.017822265624998</c:v>
                </c:pt>
                <c:pt idx="83">
                  <c:v>10.6689453125</c:v>
                </c:pt>
                <c:pt idx="84">
                  <c:v>9.5214843750000018</c:v>
                </c:pt>
                <c:pt idx="85">
                  <c:v>8.5388183593750018</c:v>
                </c:pt>
                <c:pt idx="86">
                  <c:v>7.7148437500000009</c:v>
                </c:pt>
                <c:pt idx="87">
                  <c:v>7.0098876953125009</c:v>
                </c:pt>
                <c:pt idx="88">
                  <c:v>6.4147949218750018</c:v>
                </c:pt>
                <c:pt idx="89">
                  <c:v>5.9173583984375018</c:v>
                </c:pt>
                <c:pt idx="90">
                  <c:v>5.4962158203124973</c:v>
                </c:pt>
                <c:pt idx="91">
                  <c:v>5.1361083984375</c:v>
                </c:pt>
                <c:pt idx="92">
                  <c:v>4.8431396484375018</c:v>
                </c:pt>
                <c:pt idx="93">
                  <c:v>4.5928955078125027</c:v>
                </c:pt>
                <c:pt idx="94">
                  <c:v>4.3914794921875009</c:v>
                </c:pt>
                <c:pt idx="95">
                  <c:v>4.217529296875</c:v>
                </c:pt>
                <c:pt idx="96">
                  <c:v>4.0832519531249973</c:v>
                </c:pt>
                <c:pt idx="97">
                  <c:v>3.9703369140625031</c:v>
                </c:pt>
                <c:pt idx="98">
                  <c:v>3.8787841796874996</c:v>
                </c:pt>
                <c:pt idx="99">
                  <c:v>3.8055419921875009</c:v>
                </c:pt>
                <c:pt idx="100">
                  <c:v>3.7597656249999991</c:v>
                </c:pt>
                <c:pt idx="101">
                  <c:v>3.7261962890625013</c:v>
                </c:pt>
                <c:pt idx="102">
                  <c:v>3.7170410156249991</c:v>
                </c:pt>
                <c:pt idx="103">
                  <c:v>3.7048339843749987</c:v>
                </c:pt>
                <c:pt idx="104">
                  <c:v>3.7139892578124991</c:v>
                </c:pt>
                <c:pt idx="105">
                  <c:v>3.7292480468750009</c:v>
                </c:pt>
                <c:pt idx="106">
                  <c:v>3.7658691406249987</c:v>
                </c:pt>
                <c:pt idx="107">
                  <c:v>3.8146972656250018</c:v>
                </c:pt>
                <c:pt idx="108">
                  <c:v>3.8574218750000004</c:v>
                </c:pt>
                <c:pt idx="109">
                  <c:v>3.9245605468749996</c:v>
                </c:pt>
                <c:pt idx="110">
                  <c:v>3.9886474609374996</c:v>
                </c:pt>
                <c:pt idx="111">
                  <c:v>4.0710449218750009</c:v>
                </c:pt>
                <c:pt idx="112">
                  <c:v>4.1564941406250009</c:v>
                </c:pt>
                <c:pt idx="113">
                  <c:v>4.2541503906249991</c:v>
                </c:pt>
                <c:pt idx="114">
                  <c:v>4.3518066406249982</c:v>
                </c:pt>
                <c:pt idx="115">
                  <c:v>4.4586181640625</c:v>
                </c:pt>
                <c:pt idx="116">
                  <c:v>4.5745849609374991</c:v>
                </c:pt>
                <c:pt idx="117">
                  <c:v>4.6936035156250018</c:v>
                </c:pt>
                <c:pt idx="118">
                  <c:v>4.8095703124999991</c:v>
                </c:pt>
                <c:pt idx="119">
                  <c:v>4.9316406250000009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E169-4677-8A85-E2D1F94688F0}"/>
            </c:ext>
          </c:extLst>
        </c:ser>
        <c:ser>
          <c:idx val="2"/>
          <c:order val="5"/>
          <c:tx>
            <c:strRef>
              <c:f>comparision!$D$1</c:f>
              <c:strCache>
                <c:ptCount val="1"/>
                <c:pt idx="0">
                  <c:v>CEA+BSA+CA15-3(10 pg/mL)+HER2 (1 fg/mL)</c:v>
                </c:pt>
              </c:strCache>
            </c:strRef>
          </c:tx>
          <c:spPr>
            <a:ln w="19050" cap="rnd">
              <a:solidFill>
                <a:srgbClr val="00FF00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comparision!$D$2:$D$121</c:f>
              <c:numCache>
                <c:formatCode>General</c:formatCode>
                <c:ptCount val="120"/>
                <c:pt idx="0">
                  <c:v>11.688232421875</c:v>
                </c:pt>
                <c:pt idx="1">
                  <c:v>11.248779296875002</c:v>
                </c:pt>
                <c:pt idx="2">
                  <c:v>11.031799316406252</c:v>
                </c:pt>
                <c:pt idx="3">
                  <c:v>10.858459472656252</c:v>
                </c:pt>
                <c:pt idx="4">
                  <c:v>10.736083984375</c:v>
                </c:pt>
                <c:pt idx="5">
                  <c:v>10.5877685546875</c:v>
                </c:pt>
                <c:pt idx="6">
                  <c:v>10.472412109375</c:v>
                </c:pt>
                <c:pt idx="7">
                  <c:v>10.342712402343752</c:v>
                </c:pt>
                <c:pt idx="8">
                  <c:v>10.251770019531252</c:v>
                </c:pt>
                <c:pt idx="9">
                  <c:v>10.184326171875</c:v>
                </c:pt>
                <c:pt idx="10">
                  <c:v>10.085144042968752</c:v>
                </c:pt>
                <c:pt idx="11">
                  <c:v>9.9905395507812518</c:v>
                </c:pt>
                <c:pt idx="12">
                  <c:v>9.930419921875</c:v>
                </c:pt>
                <c:pt idx="13">
                  <c:v>9.8223876953125018</c:v>
                </c:pt>
                <c:pt idx="14">
                  <c:v>9.72564697265625</c:v>
                </c:pt>
                <c:pt idx="15">
                  <c:v>9.6405029296875</c:v>
                </c:pt>
                <c:pt idx="16">
                  <c:v>9.5312500000000018</c:v>
                </c:pt>
                <c:pt idx="17">
                  <c:v>9.44244384765625</c:v>
                </c:pt>
                <c:pt idx="18">
                  <c:v>9.3557739257812518</c:v>
                </c:pt>
                <c:pt idx="19">
                  <c:v>9.26666259765625</c:v>
                </c:pt>
                <c:pt idx="20">
                  <c:v>9.1769409179687518</c:v>
                </c:pt>
                <c:pt idx="21">
                  <c:v>9.08294677734375</c:v>
                </c:pt>
                <c:pt idx="22">
                  <c:v>9.0008544921875018</c:v>
                </c:pt>
                <c:pt idx="23">
                  <c:v>8.88763427734375</c:v>
                </c:pt>
                <c:pt idx="24">
                  <c:v>8.8092041015625</c:v>
                </c:pt>
                <c:pt idx="25">
                  <c:v>8.74114990234375</c:v>
                </c:pt>
                <c:pt idx="26">
                  <c:v>8.6688232421875018</c:v>
                </c:pt>
                <c:pt idx="27">
                  <c:v>8.6016845703125018</c:v>
                </c:pt>
                <c:pt idx="28">
                  <c:v>8.5491943359375</c:v>
                </c:pt>
                <c:pt idx="29">
                  <c:v>8.5015869140625</c:v>
                </c:pt>
                <c:pt idx="30">
                  <c:v>8.4896850585937518</c:v>
                </c:pt>
                <c:pt idx="31">
                  <c:v>8.50341796875</c:v>
                </c:pt>
                <c:pt idx="32">
                  <c:v>8.5232543945312518</c:v>
                </c:pt>
                <c:pt idx="33">
                  <c:v>8.5958862304687518</c:v>
                </c:pt>
                <c:pt idx="34">
                  <c:v>8.6975097656250018</c:v>
                </c:pt>
                <c:pt idx="35">
                  <c:v>8.8330078125000018</c:v>
                </c:pt>
                <c:pt idx="36">
                  <c:v>9.0179443359375018</c:v>
                </c:pt>
                <c:pt idx="37">
                  <c:v>9.263946533203125</c:v>
                </c:pt>
                <c:pt idx="38">
                  <c:v>9.590850830078125</c:v>
                </c:pt>
                <c:pt idx="39">
                  <c:v>9.9910888671875</c:v>
                </c:pt>
                <c:pt idx="40">
                  <c:v>10.492401123046877</c:v>
                </c:pt>
                <c:pt idx="41">
                  <c:v>11.087799072265627</c:v>
                </c:pt>
                <c:pt idx="42">
                  <c:v>11.814483642578127</c:v>
                </c:pt>
                <c:pt idx="43">
                  <c:v>12.682708740234377</c:v>
                </c:pt>
                <c:pt idx="44">
                  <c:v>13.691223144531252</c:v>
                </c:pt>
                <c:pt idx="45">
                  <c:v>14.867858886718752</c:v>
                </c:pt>
                <c:pt idx="46">
                  <c:v>16.23016357421875</c:v>
                </c:pt>
                <c:pt idx="47">
                  <c:v>17.770080566406254</c:v>
                </c:pt>
                <c:pt idx="48">
                  <c:v>19.514160156250004</c:v>
                </c:pt>
                <c:pt idx="49">
                  <c:v>21.491088867187504</c:v>
                </c:pt>
                <c:pt idx="50">
                  <c:v>23.656005859375004</c:v>
                </c:pt>
                <c:pt idx="51">
                  <c:v>26.041259765625004</c:v>
                </c:pt>
                <c:pt idx="52">
                  <c:v>28.590393066406257</c:v>
                </c:pt>
                <c:pt idx="53">
                  <c:v>31.382751464843746</c:v>
                </c:pt>
                <c:pt idx="54">
                  <c:v>34.26116943359375</c:v>
                </c:pt>
                <c:pt idx="55">
                  <c:v>37.237548828125</c:v>
                </c:pt>
                <c:pt idx="56">
                  <c:v>40.11810302734375</c:v>
                </c:pt>
                <c:pt idx="57">
                  <c:v>43.0755615234375</c:v>
                </c:pt>
                <c:pt idx="58">
                  <c:v>45.83740234375</c:v>
                </c:pt>
                <c:pt idx="59">
                  <c:v>48.370361328125007</c:v>
                </c:pt>
                <c:pt idx="60">
                  <c:v>50.62255859375</c:v>
                </c:pt>
                <c:pt idx="61">
                  <c:v>52.459716796875</c:v>
                </c:pt>
                <c:pt idx="62">
                  <c:v>53.903198242187507</c:v>
                </c:pt>
                <c:pt idx="63">
                  <c:v>54.739379882812507</c:v>
                </c:pt>
                <c:pt idx="64">
                  <c:v>54.968261718750007</c:v>
                </c:pt>
                <c:pt idx="65">
                  <c:v>54.687499999999993</c:v>
                </c:pt>
                <c:pt idx="66">
                  <c:v>53.7353515625</c:v>
                </c:pt>
                <c:pt idx="67">
                  <c:v>52.166748046875007</c:v>
                </c:pt>
                <c:pt idx="68">
                  <c:v>50.082397460937507</c:v>
                </c:pt>
                <c:pt idx="69">
                  <c:v>47.512817382812507</c:v>
                </c:pt>
                <c:pt idx="70">
                  <c:v>44.598388671874993</c:v>
                </c:pt>
                <c:pt idx="71">
                  <c:v>41.409301757812507</c:v>
                </c:pt>
                <c:pt idx="72">
                  <c:v>38.0218505859375</c:v>
                </c:pt>
                <c:pt idx="73">
                  <c:v>34.600830078125</c:v>
                </c:pt>
                <c:pt idx="74">
                  <c:v>31.2103271484375</c:v>
                </c:pt>
                <c:pt idx="75">
                  <c:v>27.9693603515625</c:v>
                </c:pt>
                <c:pt idx="76">
                  <c:v>24.929809570312504</c:v>
                </c:pt>
                <c:pt idx="77">
                  <c:v>22.149658203125004</c:v>
                </c:pt>
                <c:pt idx="78">
                  <c:v>19.5953369140625</c:v>
                </c:pt>
                <c:pt idx="79">
                  <c:v>17.315673828125</c:v>
                </c:pt>
                <c:pt idx="80">
                  <c:v>15.307617187500005</c:v>
                </c:pt>
                <c:pt idx="81">
                  <c:v>13.5284423828125</c:v>
                </c:pt>
                <c:pt idx="82">
                  <c:v>11.987304687499998</c:v>
                </c:pt>
                <c:pt idx="83">
                  <c:v>10.668945312500004</c:v>
                </c:pt>
                <c:pt idx="84">
                  <c:v>9.5489501953124982</c:v>
                </c:pt>
                <c:pt idx="85">
                  <c:v>8.5906982421875</c:v>
                </c:pt>
                <c:pt idx="86">
                  <c:v>7.7789306640625009</c:v>
                </c:pt>
                <c:pt idx="87">
                  <c:v>7.0861816406249991</c:v>
                </c:pt>
                <c:pt idx="88">
                  <c:v>6.5032958984375018</c:v>
                </c:pt>
                <c:pt idx="89">
                  <c:v>6.0089111328125027</c:v>
                </c:pt>
                <c:pt idx="90">
                  <c:v>5.596923828125</c:v>
                </c:pt>
                <c:pt idx="91">
                  <c:v>5.2276611328125</c:v>
                </c:pt>
                <c:pt idx="92">
                  <c:v>4.9224853515625</c:v>
                </c:pt>
                <c:pt idx="93">
                  <c:v>4.6783447265625</c:v>
                </c:pt>
                <c:pt idx="94">
                  <c:v>4.4586181640625</c:v>
                </c:pt>
                <c:pt idx="95">
                  <c:v>4.2755126953125036</c:v>
                </c:pt>
                <c:pt idx="96">
                  <c:v>4.1076660156250018</c:v>
                </c:pt>
                <c:pt idx="97">
                  <c:v>3.9794921874999987</c:v>
                </c:pt>
                <c:pt idx="98">
                  <c:v>3.8696289062500009</c:v>
                </c:pt>
                <c:pt idx="99">
                  <c:v>3.7719726562500013</c:v>
                </c:pt>
                <c:pt idx="100">
                  <c:v>3.7078857421874982</c:v>
                </c:pt>
                <c:pt idx="101">
                  <c:v>3.6499023437499996</c:v>
                </c:pt>
                <c:pt idx="102">
                  <c:v>3.6041259765624996</c:v>
                </c:pt>
                <c:pt idx="103">
                  <c:v>3.5644531250000004</c:v>
                </c:pt>
                <c:pt idx="104">
                  <c:v>3.5369873046874982</c:v>
                </c:pt>
                <c:pt idx="105">
                  <c:v>3.5278320312499996</c:v>
                </c:pt>
                <c:pt idx="106">
                  <c:v>3.5156250000000009</c:v>
                </c:pt>
                <c:pt idx="107">
                  <c:v>3.5186767578125004</c:v>
                </c:pt>
                <c:pt idx="108">
                  <c:v>3.5125732421874996</c:v>
                </c:pt>
                <c:pt idx="109">
                  <c:v>3.5339355468750004</c:v>
                </c:pt>
                <c:pt idx="110">
                  <c:v>3.5461425781249991</c:v>
                </c:pt>
                <c:pt idx="111">
                  <c:v>3.5736083984375013</c:v>
                </c:pt>
                <c:pt idx="112">
                  <c:v>3.5980224609375</c:v>
                </c:pt>
                <c:pt idx="113">
                  <c:v>3.6254882812500004</c:v>
                </c:pt>
                <c:pt idx="114">
                  <c:v>3.6529541015624991</c:v>
                </c:pt>
                <c:pt idx="115">
                  <c:v>3.7017822265624987</c:v>
                </c:pt>
                <c:pt idx="116">
                  <c:v>3.7353515624999987</c:v>
                </c:pt>
                <c:pt idx="117">
                  <c:v>3.7780761718750022</c:v>
                </c:pt>
                <c:pt idx="118">
                  <c:v>3.8177490234374996</c:v>
                </c:pt>
                <c:pt idx="119">
                  <c:v>3.8604736328125018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E169-4677-8A85-E2D1F94688F0}"/>
            </c:ext>
          </c:extLst>
        </c:ser>
        <c:ser>
          <c:idx val="5"/>
          <c:order val="6"/>
          <c:tx>
            <c:strRef>
              <c:f>comparision!$G$1</c:f>
              <c:strCache>
                <c:ptCount val="1"/>
                <c:pt idx="0">
                  <c:v>CEA+BSA+CA15-3+HER-2(1 pg/mL)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comparision!$G$2:$G$121</c:f>
              <c:numCache>
                <c:formatCode>General</c:formatCode>
                <c:ptCount val="120"/>
                <c:pt idx="0">
                  <c:v>3.2257080078125004</c:v>
                </c:pt>
                <c:pt idx="1">
                  <c:v>3.0364990234375</c:v>
                </c:pt>
                <c:pt idx="2">
                  <c:v>2.9449462890625009</c:v>
                </c:pt>
                <c:pt idx="3">
                  <c:v>2.8900146484375009</c:v>
                </c:pt>
                <c:pt idx="4">
                  <c:v>2.8411865234375004</c:v>
                </c:pt>
                <c:pt idx="5">
                  <c:v>2.8076171874999991</c:v>
                </c:pt>
                <c:pt idx="6">
                  <c:v>2.7740478515625004</c:v>
                </c:pt>
                <c:pt idx="7">
                  <c:v>2.74749755859375</c:v>
                </c:pt>
                <c:pt idx="8">
                  <c:v>2.72369384765625</c:v>
                </c:pt>
                <c:pt idx="9">
                  <c:v>2.705078125</c:v>
                </c:pt>
                <c:pt idx="10">
                  <c:v>2.6885986328125004</c:v>
                </c:pt>
                <c:pt idx="11">
                  <c:v>2.67669677734375</c:v>
                </c:pt>
                <c:pt idx="12">
                  <c:v>2.6687622070312504</c:v>
                </c:pt>
                <c:pt idx="13">
                  <c:v>2.6602172851562504</c:v>
                </c:pt>
                <c:pt idx="14">
                  <c:v>2.65869140625</c:v>
                </c:pt>
                <c:pt idx="15">
                  <c:v>2.6504516601562504</c:v>
                </c:pt>
                <c:pt idx="16">
                  <c:v>2.6568603515625</c:v>
                </c:pt>
                <c:pt idx="17">
                  <c:v>2.6669311523437509</c:v>
                </c:pt>
                <c:pt idx="18">
                  <c:v>2.6846313476562496</c:v>
                </c:pt>
                <c:pt idx="19">
                  <c:v>2.7053833007812504</c:v>
                </c:pt>
                <c:pt idx="20">
                  <c:v>2.7352905273437496</c:v>
                </c:pt>
                <c:pt idx="21">
                  <c:v>2.77099609375</c:v>
                </c:pt>
                <c:pt idx="22">
                  <c:v>2.82012939453125</c:v>
                </c:pt>
                <c:pt idx="23">
                  <c:v>2.8826904296875</c:v>
                </c:pt>
                <c:pt idx="24">
                  <c:v>2.95928955078125</c:v>
                </c:pt>
                <c:pt idx="25">
                  <c:v>3.052978515625</c:v>
                </c:pt>
                <c:pt idx="26">
                  <c:v>3.1637573242187504</c:v>
                </c:pt>
                <c:pt idx="27">
                  <c:v>3.30078125</c:v>
                </c:pt>
                <c:pt idx="28">
                  <c:v>3.4729003906250004</c:v>
                </c:pt>
                <c:pt idx="29">
                  <c:v>3.670654296875</c:v>
                </c:pt>
                <c:pt idx="30">
                  <c:v>3.9126586914062504</c:v>
                </c:pt>
                <c:pt idx="31">
                  <c:v>4.19525146484375</c:v>
                </c:pt>
                <c:pt idx="32">
                  <c:v>4.5330810546875</c:v>
                </c:pt>
                <c:pt idx="33">
                  <c:v>4.9316406250000009</c:v>
                </c:pt>
                <c:pt idx="34">
                  <c:v>5.3994750976562509</c:v>
                </c:pt>
                <c:pt idx="35">
                  <c:v>5.9332275390625</c:v>
                </c:pt>
                <c:pt idx="36">
                  <c:v>6.5560913085937509</c:v>
                </c:pt>
                <c:pt idx="37">
                  <c:v>7.2756958007812509</c:v>
                </c:pt>
                <c:pt idx="38">
                  <c:v>8.09722900390625</c:v>
                </c:pt>
                <c:pt idx="39">
                  <c:v>9.0307617187500018</c:v>
                </c:pt>
                <c:pt idx="40">
                  <c:v>10.082092285156252</c:v>
                </c:pt>
                <c:pt idx="41">
                  <c:v>11.24725341796875</c:v>
                </c:pt>
                <c:pt idx="42">
                  <c:v>12.537353515625</c:v>
                </c:pt>
                <c:pt idx="43">
                  <c:v>13.9400634765625</c:v>
                </c:pt>
                <c:pt idx="44">
                  <c:v>15.45074462890625</c:v>
                </c:pt>
                <c:pt idx="45">
                  <c:v>17.0587158203125</c:v>
                </c:pt>
                <c:pt idx="46">
                  <c:v>18.74481201171875</c:v>
                </c:pt>
                <c:pt idx="47">
                  <c:v>20.491943359375004</c:v>
                </c:pt>
                <c:pt idx="48">
                  <c:v>22.243347167968754</c:v>
                </c:pt>
                <c:pt idx="49">
                  <c:v>24.008483886718754</c:v>
                </c:pt>
                <c:pt idx="50">
                  <c:v>25.705261230468754</c:v>
                </c:pt>
                <c:pt idx="51">
                  <c:v>27.34375</c:v>
                </c:pt>
                <c:pt idx="52">
                  <c:v>28.823852539062504</c:v>
                </c:pt>
                <c:pt idx="53">
                  <c:v>30.157470703125</c:v>
                </c:pt>
                <c:pt idx="54">
                  <c:v>31.2591552734375</c:v>
                </c:pt>
                <c:pt idx="55">
                  <c:v>32.159423828125</c:v>
                </c:pt>
                <c:pt idx="56">
                  <c:v>32.763671875</c:v>
                </c:pt>
                <c:pt idx="57">
                  <c:v>33.1146240234375</c:v>
                </c:pt>
                <c:pt idx="58">
                  <c:v>33.148193359375007</c:v>
                </c:pt>
                <c:pt idx="59">
                  <c:v>32.855224609375</c:v>
                </c:pt>
                <c:pt idx="60">
                  <c:v>32.281494140625</c:v>
                </c:pt>
                <c:pt idx="61">
                  <c:v>31.475830078125004</c:v>
                </c:pt>
                <c:pt idx="62">
                  <c:v>30.389404296875</c:v>
                </c:pt>
                <c:pt idx="63">
                  <c:v>29.0740966796875</c:v>
                </c:pt>
                <c:pt idx="64">
                  <c:v>27.536010742187504</c:v>
                </c:pt>
                <c:pt idx="65">
                  <c:v>25.9063720703125</c:v>
                </c:pt>
                <c:pt idx="66">
                  <c:v>24.130249023437504</c:v>
                </c:pt>
                <c:pt idx="67">
                  <c:v>22.2808837890625</c:v>
                </c:pt>
                <c:pt idx="68">
                  <c:v>20.434570312500004</c:v>
                </c:pt>
                <c:pt idx="69">
                  <c:v>18.634033203125</c:v>
                </c:pt>
                <c:pt idx="70">
                  <c:v>16.894531250000004</c:v>
                </c:pt>
                <c:pt idx="71">
                  <c:v>15.252685546875</c:v>
                </c:pt>
                <c:pt idx="72">
                  <c:v>13.717651367187496</c:v>
                </c:pt>
                <c:pt idx="73">
                  <c:v>12.316894531249998</c:v>
                </c:pt>
                <c:pt idx="74">
                  <c:v>11.0382080078125</c:v>
                </c:pt>
                <c:pt idx="75">
                  <c:v>9.8876953125000018</c:v>
                </c:pt>
                <c:pt idx="76">
                  <c:v>8.8623046875</c:v>
                </c:pt>
                <c:pt idx="77">
                  <c:v>7.9620361328125009</c:v>
                </c:pt>
                <c:pt idx="78">
                  <c:v>7.1624755859375009</c:v>
                </c:pt>
                <c:pt idx="79">
                  <c:v>6.4544677734375009</c:v>
                </c:pt>
                <c:pt idx="80">
                  <c:v>5.8410644531250009</c:v>
                </c:pt>
                <c:pt idx="81">
                  <c:v>5.3039550781249982</c:v>
                </c:pt>
                <c:pt idx="82">
                  <c:v>4.8248291015625009</c:v>
                </c:pt>
                <c:pt idx="83">
                  <c:v>4.4189453124999982</c:v>
                </c:pt>
                <c:pt idx="84">
                  <c:v>4.0649414062499991</c:v>
                </c:pt>
                <c:pt idx="85">
                  <c:v>3.7567138671874996</c:v>
                </c:pt>
                <c:pt idx="86">
                  <c:v>3.4942626953124982</c:v>
                </c:pt>
                <c:pt idx="87">
                  <c:v>3.2623291015625</c:v>
                </c:pt>
                <c:pt idx="88">
                  <c:v>3.0639648437499978</c:v>
                </c:pt>
                <c:pt idx="89">
                  <c:v>2.8839111328125009</c:v>
                </c:pt>
                <c:pt idx="90">
                  <c:v>2.7404785156249996</c:v>
                </c:pt>
                <c:pt idx="91">
                  <c:v>2.6092529296875004</c:v>
                </c:pt>
                <c:pt idx="92">
                  <c:v>2.4963378906249996</c:v>
                </c:pt>
                <c:pt idx="93">
                  <c:v>2.3925781250000009</c:v>
                </c:pt>
                <c:pt idx="94">
                  <c:v>2.3101806640624996</c:v>
                </c:pt>
                <c:pt idx="95">
                  <c:v>2.2277832031250004</c:v>
                </c:pt>
                <c:pt idx="96">
                  <c:v>2.1636962890624987</c:v>
                </c:pt>
                <c:pt idx="97">
                  <c:v>2.1026611328125004</c:v>
                </c:pt>
                <c:pt idx="98">
                  <c:v>2.0538330078124991</c:v>
                </c:pt>
                <c:pt idx="99">
                  <c:v>2.0080566406249991</c:v>
                </c:pt>
                <c:pt idx="100">
                  <c:v>1.9714355468750013</c:v>
                </c:pt>
                <c:pt idx="101">
                  <c:v>1.9439697265624993</c:v>
                </c:pt>
                <c:pt idx="102">
                  <c:v>1.9134521484374993</c:v>
                </c:pt>
                <c:pt idx="103">
                  <c:v>1.8890380859375002</c:v>
                </c:pt>
                <c:pt idx="104">
                  <c:v>1.8707275390625007</c:v>
                </c:pt>
                <c:pt idx="105">
                  <c:v>1.8524169921875009</c:v>
                </c:pt>
                <c:pt idx="106">
                  <c:v>1.8463134765625</c:v>
                </c:pt>
                <c:pt idx="107">
                  <c:v>1.8402099609375007</c:v>
                </c:pt>
                <c:pt idx="108">
                  <c:v>1.8341064453125013</c:v>
                </c:pt>
                <c:pt idx="109">
                  <c:v>1.8310546875</c:v>
                </c:pt>
                <c:pt idx="110">
                  <c:v>1.8371582031249993</c:v>
                </c:pt>
                <c:pt idx="111">
                  <c:v>1.8371582031249993</c:v>
                </c:pt>
                <c:pt idx="112">
                  <c:v>1.8432617187500002</c:v>
                </c:pt>
                <c:pt idx="113">
                  <c:v>1.8524169921874993</c:v>
                </c:pt>
                <c:pt idx="114">
                  <c:v>1.861572265625</c:v>
                </c:pt>
                <c:pt idx="115">
                  <c:v>1.8768310546875</c:v>
                </c:pt>
                <c:pt idx="116">
                  <c:v>1.89208984375</c:v>
                </c:pt>
                <c:pt idx="117">
                  <c:v>1.9073486328125</c:v>
                </c:pt>
                <c:pt idx="118">
                  <c:v>1.922607421875</c:v>
                </c:pt>
                <c:pt idx="119">
                  <c:v>1.9409179687500013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6-E169-4677-8A85-E2D1F94688F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88223584"/>
        <c:axId val="388228176"/>
      </c:scatterChart>
      <c:valAx>
        <c:axId val="38822358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 (V)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88228176"/>
        <c:crosses val="autoZero"/>
        <c:crossBetween val="midCat"/>
      </c:valAx>
      <c:valAx>
        <c:axId val="38822817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 (µA)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88223584"/>
        <c:crossesAt val="-0.2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20464191976003004"/>
          <c:y val="1.1943819522559681E-2"/>
          <c:w val="0.34112892138482692"/>
          <c:h val="0.6110720534933132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20F1-413C-B7A4-8317FD31E31B}"/>
              </c:ext>
            </c:extLst>
          </c:dPt>
          <c:dPt>
            <c:idx val="1"/>
            <c:invertIfNegative val="0"/>
            <c:bubble3D val="0"/>
            <c:spPr>
              <a:solidFill>
                <a:srgbClr val="FFC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20F1-413C-B7A4-8317FD31E31B}"/>
              </c:ext>
            </c:extLst>
          </c:dPt>
          <c:dPt>
            <c:idx val="2"/>
            <c:invertIfNegative val="0"/>
            <c:bubble3D val="0"/>
            <c:spPr>
              <a:solidFill>
                <a:srgbClr val="FF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20F1-413C-B7A4-8317FD31E31B}"/>
              </c:ext>
            </c:extLst>
          </c:dPt>
          <c:dPt>
            <c:idx val="3"/>
            <c:invertIfNegative val="0"/>
            <c:bubble3D val="0"/>
            <c:spPr>
              <a:solidFill>
                <a:srgbClr val="00FF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7-20F1-413C-B7A4-8317FD31E31B}"/>
              </c:ext>
            </c:extLst>
          </c:dPt>
          <c:dPt>
            <c:idx val="4"/>
            <c:invertIfNegative val="0"/>
            <c:bubble3D val="0"/>
            <c:spPr>
              <a:solidFill>
                <a:srgbClr val="00FF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9-20F1-413C-B7A4-8317FD31E31B}"/>
              </c:ext>
            </c:extLst>
          </c:dPt>
          <c:dPt>
            <c:idx val="5"/>
            <c:invertIfNegative val="0"/>
            <c:bubble3D val="0"/>
            <c:spPr>
              <a:solidFill>
                <a:srgbClr val="7030A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B-20F1-413C-B7A4-8317FD31E31B}"/>
              </c:ext>
            </c:extLst>
          </c:dPt>
          <c:dPt>
            <c:idx val="6"/>
            <c:invertIfNegative val="0"/>
            <c:bubble3D val="0"/>
            <c:spPr>
              <a:solidFill>
                <a:srgbClr val="FF00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D-20F1-413C-B7A4-8317FD31E31B}"/>
              </c:ext>
            </c:extLst>
          </c:dPt>
          <c:errBars>
            <c:errBarType val="both"/>
            <c:errValType val="cust"/>
            <c:noEndCap val="0"/>
            <c:plus>
              <c:numRef>
                <c:f>comparision!$N$6:$T$6</c:f>
                <c:numCache>
                  <c:formatCode>General</c:formatCode>
                  <c:ptCount val="7"/>
                  <c:pt idx="0">
                    <c:v>1.0999999999999979</c:v>
                  </c:pt>
                  <c:pt idx="1">
                    <c:v>0.92260500757366282</c:v>
                  </c:pt>
                  <c:pt idx="2">
                    <c:v>0.90737717258774497</c:v>
                  </c:pt>
                  <c:pt idx="3">
                    <c:v>0.15275252316519683</c:v>
                  </c:pt>
                  <c:pt idx="4">
                    <c:v>0.45081407845511468</c:v>
                  </c:pt>
                  <c:pt idx="5">
                    <c:v>0.27838821814149933</c:v>
                  </c:pt>
                  <c:pt idx="6">
                    <c:v>0.5</c:v>
                  </c:pt>
                </c:numCache>
              </c:numRef>
            </c:plus>
            <c:minus>
              <c:numRef>
                <c:f>comparision!$N$6:$T$6</c:f>
                <c:numCache>
                  <c:formatCode>General</c:formatCode>
                  <c:ptCount val="7"/>
                  <c:pt idx="0">
                    <c:v>1.0999999999999979</c:v>
                  </c:pt>
                  <c:pt idx="1">
                    <c:v>0.92260500757366282</c:v>
                  </c:pt>
                  <c:pt idx="2">
                    <c:v>0.90737717258774497</c:v>
                  </c:pt>
                  <c:pt idx="3">
                    <c:v>0.15275252316519683</c:v>
                  </c:pt>
                  <c:pt idx="4">
                    <c:v>0.45081407845511468</c:v>
                  </c:pt>
                  <c:pt idx="5">
                    <c:v>0.27838821814149933</c:v>
                  </c:pt>
                  <c:pt idx="6">
                    <c:v>0.5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comparision!$N$1:$T$1</c:f>
              <c:strCache>
                <c:ptCount val="7"/>
                <c:pt idx="0">
                  <c:v>CEA</c:v>
                </c:pt>
                <c:pt idx="1">
                  <c:v>BSA</c:v>
                </c:pt>
                <c:pt idx="2">
                  <c:v>CA-15-3</c:v>
                </c:pt>
                <c:pt idx="3">
                  <c:v>HER-2 (1 fg/mL)</c:v>
                </c:pt>
                <c:pt idx="4">
                  <c:v>CEA+BSA+CA15-3-+HER2 (1fg/mL)</c:v>
                </c:pt>
                <c:pt idx="5">
                  <c:v>HER-2 (1 pg/mL)</c:v>
                </c:pt>
                <c:pt idx="6">
                  <c:v>CEA+BSA+CA15-3-+HER2 (1 pg/mL)</c:v>
                </c:pt>
              </c:strCache>
            </c:strRef>
          </c:cat>
          <c:val>
            <c:numRef>
              <c:f>comparision!$N$5:$T$5</c:f>
              <c:numCache>
                <c:formatCode>General</c:formatCode>
                <c:ptCount val="7"/>
                <c:pt idx="0">
                  <c:v>49.70000000000001</c:v>
                </c:pt>
                <c:pt idx="1">
                  <c:v>49.879999999999995</c:v>
                </c:pt>
                <c:pt idx="2">
                  <c:v>50.333333333333336</c:v>
                </c:pt>
                <c:pt idx="3">
                  <c:v>49.033333333333339</c:v>
                </c:pt>
                <c:pt idx="4">
                  <c:v>47.883333333333333</c:v>
                </c:pt>
                <c:pt idx="5">
                  <c:v>32.75</c:v>
                </c:pt>
                <c:pt idx="6">
                  <c:v>31.5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20F1-413C-B7A4-8317FD31E3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89862312"/>
        <c:axId val="389863296"/>
      </c:barChart>
      <c:catAx>
        <c:axId val="3898623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89863296"/>
        <c:crosses val="autoZero"/>
        <c:auto val="1"/>
        <c:lblAlgn val="ctr"/>
        <c:lblOffset val="100"/>
        <c:noMultiLvlLbl val="0"/>
      </c:catAx>
      <c:valAx>
        <c:axId val="389863296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Average of the peak heights (µA)</a:t>
                </a:r>
              </a:p>
            </c:rich>
          </c:tx>
          <c:layout>
            <c:manualLayout>
              <c:xMode val="edge"/>
              <c:yMode val="edge"/>
              <c:x val="3.1746031746031744E-2"/>
              <c:y val="4.3650793650793648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898623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685476815398075"/>
          <c:y val="3.8194444444444448E-2"/>
          <c:w val="0.79116551837270344"/>
          <c:h val="0.82846073928258968"/>
        </c:manualLayout>
      </c:layout>
      <c:scatterChart>
        <c:scatterStyle val="smoothMarker"/>
        <c:varyColors val="0"/>
        <c:ser>
          <c:idx val="0"/>
          <c:order val="0"/>
          <c:tx>
            <c:strRef>
              <c:f>comparision!$B$1</c:f>
              <c:strCache>
                <c:ptCount val="1"/>
                <c:pt idx="0">
                  <c:v>Electrode-1</c:v>
                </c:pt>
              </c:strCache>
            </c:strRef>
          </c:tx>
          <c:spPr>
            <a:ln w="19050" cap="rnd">
              <a:solidFill>
                <a:srgbClr val="0000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comparision!$B$2:$B$121</c:f>
              <c:numCache>
                <c:formatCode>General</c:formatCode>
                <c:ptCount val="120"/>
                <c:pt idx="0">
                  <c:v>6.0601806640624991</c:v>
                </c:pt>
                <c:pt idx="1">
                  <c:v>5.771484375</c:v>
                </c:pt>
                <c:pt idx="2">
                  <c:v>5.6243896484375009</c:v>
                </c:pt>
                <c:pt idx="3">
                  <c:v>5.5236816406250009</c:v>
                </c:pt>
                <c:pt idx="4">
                  <c:v>5.44769287109375</c:v>
                </c:pt>
                <c:pt idx="5">
                  <c:v>5.3796386718750009</c:v>
                </c:pt>
                <c:pt idx="6">
                  <c:v>5.31585693359375</c:v>
                </c:pt>
                <c:pt idx="7">
                  <c:v>5.2670288085937509</c:v>
                </c:pt>
                <c:pt idx="8">
                  <c:v>5.223388671875</c:v>
                </c:pt>
                <c:pt idx="9">
                  <c:v>5.1806640625</c:v>
                </c:pt>
                <c:pt idx="10">
                  <c:v>5.1342773437500009</c:v>
                </c:pt>
                <c:pt idx="11">
                  <c:v>5.089111328125</c:v>
                </c:pt>
                <c:pt idx="12">
                  <c:v>5.048828125</c:v>
                </c:pt>
                <c:pt idx="13">
                  <c:v>5.0070190429687509</c:v>
                </c:pt>
                <c:pt idx="14">
                  <c:v>4.95989990234375</c:v>
                </c:pt>
                <c:pt idx="15">
                  <c:v>4.9218750000000009</c:v>
                </c:pt>
                <c:pt idx="16">
                  <c:v>4.8709106445312509</c:v>
                </c:pt>
                <c:pt idx="17">
                  <c:v>4.81585693359375</c:v>
                </c:pt>
                <c:pt idx="18">
                  <c:v>4.76873779296875</c:v>
                </c:pt>
                <c:pt idx="19">
                  <c:v>4.7099609375</c:v>
                </c:pt>
                <c:pt idx="20">
                  <c:v>4.64556884765625</c:v>
                </c:pt>
                <c:pt idx="21">
                  <c:v>4.5814208984375</c:v>
                </c:pt>
                <c:pt idx="22">
                  <c:v>4.5218505859375</c:v>
                </c:pt>
                <c:pt idx="23">
                  <c:v>4.450958251953125</c:v>
                </c:pt>
                <c:pt idx="24">
                  <c:v>4.38507080078125</c:v>
                </c:pt>
                <c:pt idx="25">
                  <c:v>4.313079833984375</c:v>
                </c:pt>
                <c:pt idx="26">
                  <c:v>4.2565002441406259</c:v>
                </c:pt>
                <c:pt idx="27">
                  <c:v>4.190673828125</c:v>
                </c:pt>
                <c:pt idx="28">
                  <c:v>4.13482666015625</c:v>
                </c:pt>
                <c:pt idx="29">
                  <c:v>4.0774230957031259</c:v>
                </c:pt>
                <c:pt idx="30">
                  <c:v>4.029205322265625</c:v>
                </c:pt>
                <c:pt idx="31">
                  <c:v>4.0108032226562509</c:v>
                </c:pt>
                <c:pt idx="32">
                  <c:v>3.994293212890625</c:v>
                </c:pt>
                <c:pt idx="33">
                  <c:v>3.9982910156250004</c:v>
                </c:pt>
                <c:pt idx="34">
                  <c:v>4.0354309082031259</c:v>
                </c:pt>
                <c:pt idx="35">
                  <c:v>4.08099365234375</c:v>
                </c:pt>
                <c:pt idx="36">
                  <c:v>4.179290771484375</c:v>
                </c:pt>
                <c:pt idx="37">
                  <c:v>4.31695556640625</c:v>
                </c:pt>
                <c:pt idx="38">
                  <c:v>4.4989318847656259</c:v>
                </c:pt>
                <c:pt idx="39">
                  <c:v>4.7432556152343759</c:v>
                </c:pt>
                <c:pt idx="40">
                  <c:v>5.0501098632812509</c:v>
                </c:pt>
                <c:pt idx="41">
                  <c:v>5.44921875</c:v>
                </c:pt>
                <c:pt idx="42">
                  <c:v>5.93505859375</c:v>
                </c:pt>
                <c:pt idx="43">
                  <c:v>6.5350341796875009</c:v>
                </c:pt>
                <c:pt idx="44">
                  <c:v>7.2573852539062509</c:v>
                </c:pt>
                <c:pt idx="45">
                  <c:v>8.12744140625</c:v>
                </c:pt>
                <c:pt idx="46">
                  <c:v>9.15924072265625</c:v>
                </c:pt>
                <c:pt idx="47">
                  <c:v>10.367431640625</c:v>
                </c:pt>
                <c:pt idx="48">
                  <c:v>11.767578125000002</c:v>
                </c:pt>
                <c:pt idx="49">
                  <c:v>13.386230468750002</c:v>
                </c:pt>
                <c:pt idx="50">
                  <c:v>15.217895507812504</c:v>
                </c:pt>
                <c:pt idx="51">
                  <c:v>17.286071777343754</c:v>
                </c:pt>
                <c:pt idx="52">
                  <c:v>19.5556640625</c:v>
                </c:pt>
                <c:pt idx="53">
                  <c:v>22.04620361328125</c:v>
                </c:pt>
                <c:pt idx="54">
                  <c:v>24.6881103515625</c:v>
                </c:pt>
                <c:pt idx="55">
                  <c:v>27.50457763671875</c:v>
                </c:pt>
                <c:pt idx="56">
                  <c:v>30.3955078125</c:v>
                </c:pt>
                <c:pt idx="57">
                  <c:v>33.322143554687493</c:v>
                </c:pt>
                <c:pt idx="58">
                  <c:v>36.16943359375</c:v>
                </c:pt>
                <c:pt idx="59">
                  <c:v>38.922119140625</c:v>
                </c:pt>
                <c:pt idx="60">
                  <c:v>41.39404296875</c:v>
                </c:pt>
                <c:pt idx="61">
                  <c:v>43.560791015625</c:v>
                </c:pt>
                <c:pt idx="62">
                  <c:v>45.394897460937507</c:v>
                </c:pt>
                <c:pt idx="63">
                  <c:v>46.7620849609375</c:v>
                </c:pt>
                <c:pt idx="64">
                  <c:v>47.528076171875007</c:v>
                </c:pt>
                <c:pt idx="65">
                  <c:v>47.766113281250014</c:v>
                </c:pt>
                <c:pt idx="66">
                  <c:v>47.381591796875</c:v>
                </c:pt>
                <c:pt idx="67">
                  <c:v>46.3958740234375</c:v>
                </c:pt>
                <c:pt idx="68">
                  <c:v>44.8760986328125</c:v>
                </c:pt>
                <c:pt idx="69">
                  <c:v>42.8802490234375</c:v>
                </c:pt>
                <c:pt idx="70">
                  <c:v>40.457153320312507</c:v>
                </c:pt>
                <c:pt idx="71">
                  <c:v>37.7044677734375</c:v>
                </c:pt>
                <c:pt idx="72">
                  <c:v>34.741210937499993</c:v>
                </c:pt>
                <c:pt idx="73">
                  <c:v>31.689453125</c:v>
                </c:pt>
                <c:pt idx="74">
                  <c:v>28.582763671875004</c:v>
                </c:pt>
                <c:pt idx="75">
                  <c:v>25.579833984375</c:v>
                </c:pt>
                <c:pt idx="76">
                  <c:v>22.738647460937504</c:v>
                </c:pt>
                <c:pt idx="77">
                  <c:v>20.098876953125004</c:v>
                </c:pt>
                <c:pt idx="78">
                  <c:v>17.6483154296875</c:v>
                </c:pt>
                <c:pt idx="79">
                  <c:v>15.4388427734375</c:v>
                </c:pt>
                <c:pt idx="80">
                  <c:v>13.488769531250002</c:v>
                </c:pt>
                <c:pt idx="81">
                  <c:v>11.755371093750004</c:v>
                </c:pt>
                <c:pt idx="82">
                  <c:v>10.238647460937496</c:v>
                </c:pt>
                <c:pt idx="83">
                  <c:v>8.9324951171874982</c:v>
                </c:pt>
                <c:pt idx="84">
                  <c:v>7.8277587890624982</c:v>
                </c:pt>
                <c:pt idx="85">
                  <c:v>6.8756103515624982</c:v>
                </c:pt>
                <c:pt idx="86">
                  <c:v>6.0638427734375027</c:v>
                </c:pt>
                <c:pt idx="87">
                  <c:v>5.38330078125</c:v>
                </c:pt>
                <c:pt idx="88">
                  <c:v>4.8065185546875027</c:v>
                </c:pt>
                <c:pt idx="89">
                  <c:v>4.3151855468749991</c:v>
                </c:pt>
                <c:pt idx="90">
                  <c:v>3.9001464843750009</c:v>
                </c:pt>
                <c:pt idx="91">
                  <c:v>3.5552978515625013</c:v>
                </c:pt>
                <c:pt idx="92">
                  <c:v>3.2623291015625</c:v>
                </c:pt>
                <c:pt idx="93">
                  <c:v>3.0273437500000022</c:v>
                </c:pt>
                <c:pt idx="94">
                  <c:v>2.8198242187499978</c:v>
                </c:pt>
                <c:pt idx="95">
                  <c:v>2.6397705078124973</c:v>
                </c:pt>
                <c:pt idx="96">
                  <c:v>2.4993896484374991</c:v>
                </c:pt>
                <c:pt idx="97">
                  <c:v>2.3864746093749982</c:v>
                </c:pt>
                <c:pt idx="98">
                  <c:v>2.276611328125</c:v>
                </c:pt>
                <c:pt idx="99">
                  <c:v>2.2003173828124982</c:v>
                </c:pt>
                <c:pt idx="100">
                  <c:v>2.1301269531249991</c:v>
                </c:pt>
                <c:pt idx="101">
                  <c:v>2.0782470703125013</c:v>
                </c:pt>
                <c:pt idx="102">
                  <c:v>2.0416259765625022</c:v>
                </c:pt>
                <c:pt idx="103">
                  <c:v>2.0080566406250009</c:v>
                </c:pt>
                <c:pt idx="104">
                  <c:v>1.9866943359375013</c:v>
                </c:pt>
                <c:pt idx="105">
                  <c:v>1.9744873046875011</c:v>
                </c:pt>
                <c:pt idx="106">
                  <c:v>1.9622802734375007</c:v>
                </c:pt>
                <c:pt idx="107">
                  <c:v>1.9653320312499987</c:v>
                </c:pt>
                <c:pt idx="108">
                  <c:v>1.9805908203125004</c:v>
                </c:pt>
                <c:pt idx="109">
                  <c:v>2.0019531250000013</c:v>
                </c:pt>
                <c:pt idx="110">
                  <c:v>2.0172119140625013</c:v>
                </c:pt>
                <c:pt idx="111">
                  <c:v>2.0477294921875013</c:v>
                </c:pt>
                <c:pt idx="112">
                  <c:v>2.0843505859375009</c:v>
                </c:pt>
                <c:pt idx="113">
                  <c:v>2.1270751953124996</c:v>
                </c:pt>
                <c:pt idx="114">
                  <c:v>2.1789550781250004</c:v>
                </c:pt>
                <c:pt idx="115">
                  <c:v>2.2338867187499996</c:v>
                </c:pt>
                <c:pt idx="116">
                  <c:v>2.3010253906250009</c:v>
                </c:pt>
                <c:pt idx="117">
                  <c:v>2.3712158203124996</c:v>
                </c:pt>
                <c:pt idx="118">
                  <c:v>2.4414062499999987</c:v>
                </c:pt>
                <c:pt idx="119">
                  <c:v>2.5268554687499996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9E83-4277-8EFC-46221C57F9CB}"/>
            </c:ext>
          </c:extLst>
        </c:ser>
        <c:ser>
          <c:idx val="1"/>
          <c:order val="1"/>
          <c:tx>
            <c:strRef>
              <c:f>comparision!$C$1</c:f>
              <c:strCache>
                <c:ptCount val="1"/>
                <c:pt idx="0">
                  <c:v>Electrode-2</c:v>
                </c:pt>
              </c:strCache>
            </c:strRef>
          </c:tx>
          <c:spPr>
            <a:ln w="19050" cap="rnd">
              <a:solidFill>
                <a:srgbClr val="FF00FF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comparision!$C$2:$C$121</c:f>
              <c:numCache>
                <c:formatCode>General</c:formatCode>
                <c:ptCount val="120"/>
                <c:pt idx="0">
                  <c:v>5.42236328125</c:v>
                </c:pt>
                <c:pt idx="1">
                  <c:v>5.1544189453125009</c:v>
                </c:pt>
                <c:pt idx="2">
                  <c:v>5.0399780273437509</c:v>
                </c:pt>
                <c:pt idx="3">
                  <c:v>4.9435424804687509</c:v>
                </c:pt>
                <c:pt idx="4">
                  <c:v>4.8730468750000009</c:v>
                </c:pt>
                <c:pt idx="5">
                  <c:v>4.8037719726562509</c:v>
                </c:pt>
                <c:pt idx="6">
                  <c:v>4.7333068847656259</c:v>
                </c:pt>
                <c:pt idx="7">
                  <c:v>4.6675415039062509</c:v>
                </c:pt>
                <c:pt idx="8">
                  <c:v>4.60687255859375</c:v>
                </c:pt>
                <c:pt idx="9">
                  <c:v>4.568023681640625</c:v>
                </c:pt>
                <c:pt idx="10">
                  <c:v>4.5074462890625009</c:v>
                </c:pt>
                <c:pt idx="11">
                  <c:v>4.4598388671875009</c:v>
                </c:pt>
                <c:pt idx="12">
                  <c:v>4.40106201171875</c:v>
                </c:pt>
                <c:pt idx="13">
                  <c:v>4.34893798828125</c:v>
                </c:pt>
                <c:pt idx="14">
                  <c:v>4.294036865234375</c:v>
                </c:pt>
                <c:pt idx="15">
                  <c:v>4.2288818359375009</c:v>
                </c:pt>
                <c:pt idx="16">
                  <c:v>4.1685791015625</c:v>
                </c:pt>
                <c:pt idx="17">
                  <c:v>4.101806640625</c:v>
                </c:pt>
                <c:pt idx="18">
                  <c:v>4.039520263671875</c:v>
                </c:pt>
                <c:pt idx="19">
                  <c:v>3.973724365234375</c:v>
                </c:pt>
                <c:pt idx="20">
                  <c:v>3.9006652832031254</c:v>
                </c:pt>
                <c:pt idx="21">
                  <c:v>3.8276672363281254</c:v>
                </c:pt>
                <c:pt idx="22">
                  <c:v>3.760498046875</c:v>
                </c:pt>
                <c:pt idx="23">
                  <c:v>3.6881408691406254</c:v>
                </c:pt>
                <c:pt idx="24">
                  <c:v>3.6292724609375</c:v>
                </c:pt>
                <c:pt idx="25">
                  <c:v>3.5723266601562504</c:v>
                </c:pt>
                <c:pt idx="26">
                  <c:v>3.534576416015625</c:v>
                </c:pt>
                <c:pt idx="27">
                  <c:v>3.49090576171875</c:v>
                </c:pt>
                <c:pt idx="28">
                  <c:v>3.468231201171875</c:v>
                </c:pt>
                <c:pt idx="29">
                  <c:v>3.4538879394531254</c:v>
                </c:pt>
                <c:pt idx="30">
                  <c:v>3.4601745605468754</c:v>
                </c:pt>
                <c:pt idx="31">
                  <c:v>3.4949645996093754</c:v>
                </c:pt>
                <c:pt idx="32">
                  <c:v>3.5599365234375</c:v>
                </c:pt>
                <c:pt idx="33">
                  <c:v>3.64288330078125</c:v>
                </c:pt>
                <c:pt idx="34">
                  <c:v>3.772674560546875</c:v>
                </c:pt>
                <c:pt idx="35">
                  <c:v>3.9289245605468759</c:v>
                </c:pt>
                <c:pt idx="36">
                  <c:v>4.142913818359375</c:v>
                </c:pt>
                <c:pt idx="37">
                  <c:v>4.401947021484375</c:v>
                </c:pt>
                <c:pt idx="38">
                  <c:v>4.73968505859375</c:v>
                </c:pt>
                <c:pt idx="39">
                  <c:v>5.12908935546875</c:v>
                </c:pt>
                <c:pt idx="40">
                  <c:v>5.6060791015625009</c:v>
                </c:pt>
                <c:pt idx="41">
                  <c:v>6.177978515625</c:v>
                </c:pt>
                <c:pt idx="42">
                  <c:v>6.8533325195312509</c:v>
                </c:pt>
                <c:pt idx="43">
                  <c:v>7.65289306640625</c:v>
                </c:pt>
                <c:pt idx="44">
                  <c:v>8.5931396484375018</c:v>
                </c:pt>
                <c:pt idx="45">
                  <c:v>9.6875</c:v>
                </c:pt>
                <c:pt idx="46">
                  <c:v>10.95489501953125</c:v>
                </c:pt>
                <c:pt idx="47">
                  <c:v>12.430114746093752</c:v>
                </c:pt>
                <c:pt idx="48">
                  <c:v>14.088439941406252</c:v>
                </c:pt>
                <c:pt idx="49">
                  <c:v>15.968933105468754</c:v>
                </c:pt>
                <c:pt idx="50">
                  <c:v>18.04534912109375</c:v>
                </c:pt>
                <c:pt idx="51">
                  <c:v>20.378112792968754</c:v>
                </c:pt>
                <c:pt idx="52">
                  <c:v>22.85888671875</c:v>
                </c:pt>
                <c:pt idx="53">
                  <c:v>25.54168701171875</c:v>
                </c:pt>
                <c:pt idx="54">
                  <c:v>28.35357666015625</c:v>
                </c:pt>
                <c:pt idx="55">
                  <c:v>31.282653808593754</c:v>
                </c:pt>
                <c:pt idx="56">
                  <c:v>34.21630859375</c:v>
                </c:pt>
                <c:pt idx="57">
                  <c:v>37.091064453125</c:v>
                </c:pt>
                <c:pt idx="58">
                  <c:v>39.822387695312507</c:v>
                </c:pt>
                <c:pt idx="59">
                  <c:v>42.3583984375</c:v>
                </c:pt>
                <c:pt idx="60">
                  <c:v>44.610595703125007</c:v>
                </c:pt>
                <c:pt idx="61">
                  <c:v>46.588134765625</c:v>
                </c:pt>
                <c:pt idx="62">
                  <c:v>48.0682373046875</c:v>
                </c:pt>
                <c:pt idx="63">
                  <c:v>49.066162109375</c:v>
                </c:pt>
                <c:pt idx="64">
                  <c:v>49.444580078125</c:v>
                </c:pt>
                <c:pt idx="65">
                  <c:v>49.331665039062493</c:v>
                </c:pt>
                <c:pt idx="66">
                  <c:v>48.6297607421875</c:v>
                </c:pt>
                <c:pt idx="67">
                  <c:v>47.265625000000007</c:v>
                </c:pt>
                <c:pt idx="68">
                  <c:v>45.355224609374993</c:v>
                </c:pt>
                <c:pt idx="69">
                  <c:v>43.142700195312507</c:v>
                </c:pt>
                <c:pt idx="70">
                  <c:v>40.472412109375</c:v>
                </c:pt>
                <c:pt idx="71">
                  <c:v>37.5213623046875</c:v>
                </c:pt>
                <c:pt idx="72">
                  <c:v>34.3841552734375</c:v>
                </c:pt>
                <c:pt idx="73">
                  <c:v>31.1920166015625</c:v>
                </c:pt>
                <c:pt idx="74">
                  <c:v>28.060913085937504</c:v>
                </c:pt>
                <c:pt idx="75">
                  <c:v>25.018310546875004</c:v>
                </c:pt>
                <c:pt idx="76">
                  <c:v>22.167968749999996</c:v>
                </c:pt>
                <c:pt idx="77">
                  <c:v>19.5556640625</c:v>
                </c:pt>
                <c:pt idx="78">
                  <c:v>17.15087890625</c:v>
                </c:pt>
                <c:pt idx="79">
                  <c:v>15.026855468750002</c:v>
                </c:pt>
                <c:pt idx="80">
                  <c:v>13.134765624999996</c:v>
                </c:pt>
                <c:pt idx="81">
                  <c:v>11.492919921874998</c:v>
                </c:pt>
                <c:pt idx="82">
                  <c:v>10.046386718749998</c:v>
                </c:pt>
                <c:pt idx="83">
                  <c:v>8.8195800781250018</c:v>
                </c:pt>
                <c:pt idx="84">
                  <c:v>7.7789306640625009</c:v>
                </c:pt>
                <c:pt idx="85">
                  <c:v>6.8969726562499991</c:v>
                </c:pt>
                <c:pt idx="86">
                  <c:v>6.1401367187500018</c:v>
                </c:pt>
                <c:pt idx="87">
                  <c:v>5.5023193359375009</c:v>
                </c:pt>
                <c:pt idx="88">
                  <c:v>4.9713134765625018</c:v>
                </c:pt>
                <c:pt idx="89">
                  <c:v>4.5074462890625018</c:v>
                </c:pt>
                <c:pt idx="90">
                  <c:v>4.1259765625</c:v>
                </c:pt>
                <c:pt idx="91">
                  <c:v>3.8085937500000009</c:v>
                </c:pt>
                <c:pt idx="92">
                  <c:v>3.5339355468750004</c:v>
                </c:pt>
                <c:pt idx="93">
                  <c:v>3.3142089843750009</c:v>
                </c:pt>
                <c:pt idx="94">
                  <c:v>3.1311035156250009</c:v>
                </c:pt>
                <c:pt idx="95">
                  <c:v>2.9693603515624982</c:v>
                </c:pt>
                <c:pt idx="96">
                  <c:v>2.8411865234375022</c:v>
                </c:pt>
                <c:pt idx="97">
                  <c:v>2.7282714843750009</c:v>
                </c:pt>
                <c:pt idx="98">
                  <c:v>2.6306152343749982</c:v>
                </c:pt>
                <c:pt idx="99">
                  <c:v>2.5634765624999987</c:v>
                </c:pt>
                <c:pt idx="100">
                  <c:v>2.5024414062500022</c:v>
                </c:pt>
                <c:pt idx="101">
                  <c:v>2.4475097656249982</c:v>
                </c:pt>
                <c:pt idx="102">
                  <c:v>2.4139404296875018</c:v>
                </c:pt>
                <c:pt idx="103">
                  <c:v>2.3803710937500004</c:v>
                </c:pt>
                <c:pt idx="104">
                  <c:v>2.3651123046874987</c:v>
                </c:pt>
                <c:pt idx="105">
                  <c:v>2.3529052734375</c:v>
                </c:pt>
                <c:pt idx="106">
                  <c:v>2.3437499999999996</c:v>
                </c:pt>
                <c:pt idx="107">
                  <c:v>2.3498535156250004</c:v>
                </c:pt>
                <c:pt idx="108">
                  <c:v>2.3468017578125009</c:v>
                </c:pt>
                <c:pt idx="109">
                  <c:v>2.3681640625000018</c:v>
                </c:pt>
                <c:pt idx="110">
                  <c:v>2.3834228515625018</c:v>
                </c:pt>
                <c:pt idx="111">
                  <c:v>2.4047851562499996</c:v>
                </c:pt>
                <c:pt idx="112">
                  <c:v>2.4322509765625013</c:v>
                </c:pt>
                <c:pt idx="113">
                  <c:v>2.4627685546875013</c:v>
                </c:pt>
                <c:pt idx="114">
                  <c:v>2.490234375</c:v>
                </c:pt>
                <c:pt idx="115">
                  <c:v>2.5299072265625009</c:v>
                </c:pt>
                <c:pt idx="116">
                  <c:v>2.5665283203124987</c:v>
                </c:pt>
                <c:pt idx="117">
                  <c:v>2.6123046875000018</c:v>
                </c:pt>
                <c:pt idx="118">
                  <c:v>2.6489257812500013</c:v>
                </c:pt>
                <c:pt idx="119">
                  <c:v>2.6977539062500009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9E83-4277-8EFC-46221C57F9CB}"/>
            </c:ext>
          </c:extLst>
        </c:ser>
        <c:ser>
          <c:idx val="2"/>
          <c:order val="2"/>
          <c:tx>
            <c:strRef>
              <c:f>comparision!$D$1</c:f>
              <c:strCache>
                <c:ptCount val="1"/>
                <c:pt idx="0">
                  <c:v>Electrode-3</c:v>
                </c:pt>
              </c:strCache>
            </c:strRef>
          </c:tx>
          <c:spPr>
            <a:ln w="19050" cap="rnd">
              <a:solidFill>
                <a:srgbClr val="00FF00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comparision!$D$2:$D$121</c:f>
              <c:numCache>
                <c:formatCode>General</c:formatCode>
                <c:ptCount val="120"/>
                <c:pt idx="0">
                  <c:v>7.0373535156250009</c:v>
                </c:pt>
                <c:pt idx="1">
                  <c:v>6.6162109375000018</c:v>
                </c:pt>
                <c:pt idx="2">
                  <c:v>6.4331054687500009</c:v>
                </c:pt>
                <c:pt idx="3">
                  <c:v>6.304931640625</c:v>
                </c:pt>
                <c:pt idx="4">
                  <c:v>6.2158203125000009</c:v>
                </c:pt>
                <c:pt idx="5">
                  <c:v>6.1450195312500009</c:v>
                </c:pt>
                <c:pt idx="6">
                  <c:v>6.0787963867187509</c:v>
                </c:pt>
                <c:pt idx="7">
                  <c:v>6.0278320312500009</c:v>
                </c:pt>
                <c:pt idx="8">
                  <c:v>5.9881591796875</c:v>
                </c:pt>
                <c:pt idx="9">
                  <c:v>5.9683227539062509</c:v>
                </c:pt>
                <c:pt idx="10">
                  <c:v>5.9545898437500009</c:v>
                </c:pt>
                <c:pt idx="11">
                  <c:v>5.9225463867187509</c:v>
                </c:pt>
                <c:pt idx="12">
                  <c:v>5.91766357421875</c:v>
                </c:pt>
                <c:pt idx="13">
                  <c:v>5.894775390625</c:v>
                </c:pt>
                <c:pt idx="14">
                  <c:v>5.8862304687500009</c:v>
                </c:pt>
                <c:pt idx="15">
                  <c:v>5.87066650390625</c:v>
                </c:pt>
                <c:pt idx="16">
                  <c:v>5.86639404296875</c:v>
                </c:pt>
                <c:pt idx="17">
                  <c:v>5.8410644531250009</c:v>
                </c:pt>
                <c:pt idx="18">
                  <c:v>5.8261108398437509</c:v>
                </c:pt>
                <c:pt idx="19">
                  <c:v>5.7916259765625</c:v>
                </c:pt>
                <c:pt idx="20">
                  <c:v>5.77606201171875</c:v>
                </c:pt>
                <c:pt idx="21">
                  <c:v>5.7534790039062509</c:v>
                </c:pt>
                <c:pt idx="22">
                  <c:v>5.7369995117187509</c:v>
                </c:pt>
                <c:pt idx="23">
                  <c:v>5.7083129882812509</c:v>
                </c:pt>
                <c:pt idx="24">
                  <c:v>5.6890869140625009</c:v>
                </c:pt>
                <c:pt idx="25">
                  <c:v>5.6558227539062509</c:v>
                </c:pt>
                <c:pt idx="26">
                  <c:v>5.6231689453125</c:v>
                </c:pt>
                <c:pt idx="27">
                  <c:v>5.5987548828125</c:v>
                </c:pt>
                <c:pt idx="28">
                  <c:v>5.5761718750000009</c:v>
                </c:pt>
                <c:pt idx="29">
                  <c:v>5.5651855468750009</c:v>
                </c:pt>
                <c:pt idx="30">
                  <c:v>5.5603027343750009</c:v>
                </c:pt>
                <c:pt idx="31">
                  <c:v>5.567626953125</c:v>
                </c:pt>
                <c:pt idx="32">
                  <c:v>5.59112548828125</c:v>
                </c:pt>
                <c:pt idx="33">
                  <c:v>5.6292724609375</c:v>
                </c:pt>
                <c:pt idx="34">
                  <c:v>5.71014404296875</c:v>
                </c:pt>
                <c:pt idx="35">
                  <c:v>5.8166503906250009</c:v>
                </c:pt>
                <c:pt idx="36">
                  <c:v>5.96435546875</c:v>
                </c:pt>
                <c:pt idx="37">
                  <c:v>6.1648559570312509</c:v>
                </c:pt>
                <c:pt idx="38">
                  <c:v>6.4257812500000009</c:v>
                </c:pt>
                <c:pt idx="39">
                  <c:v>6.7477416992187509</c:v>
                </c:pt>
                <c:pt idx="40">
                  <c:v>7.1557617187500009</c:v>
                </c:pt>
                <c:pt idx="41">
                  <c:v>7.6574707031250009</c:v>
                </c:pt>
                <c:pt idx="42">
                  <c:v>8.27545166015625</c:v>
                </c:pt>
                <c:pt idx="43">
                  <c:v>9.0161132812500018</c:v>
                </c:pt>
                <c:pt idx="44">
                  <c:v>9.910888671875</c:v>
                </c:pt>
                <c:pt idx="45">
                  <c:v>10.974731445312502</c:v>
                </c:pt>
                <c:pt idx="46">
                  <c:v>12.2052001953125</c:v>
                </c:pt>
                <c:pt idx="47">
                  <c:v>13.646240234375002</c:v>
                </c:pt>
                <c:pt idx="48">
                  <c:v>15.30792236328125</c:v>
                </c:pt>
                <c:pt idx="49">
                  <c:v>17.177734375</c:v>
                </c:pt>
                <c:pt idx="50">
                  <c:v>19.276519775390625</c:v>
                </c:pt>
                <c:pt idx="51">
                  <c:v>21.612548828125004</c:v>
                </c:pt>
                <c:pt idx="52">
                  <c:v>24.122924804687504</c:v>
                </c:pt>
                <c:pt idx="53">
                  <c:v>26.83380126953125</c:v>
                </c:pt>
                <c:pt idx="54">
                  <c:v>29.6612548828125</c:v>
                </c:pt>
                <c:pt idx="55">
                  <c:v>32.60101318359375</c:v>
                </c:pt>
                <c:pt idx="56">
                  <c:v>35.56549072265625</c:v>
                </c:pt>
                <c:pt idx="57">
                  <c:v>38.46221923828125</c:v>
                </c:pt>
                <c:pt idx="58">
                  <c:v>41.1712646484375</c:v>
                </c:pt>
                <c:pt idx="59">
                  <c:v>43.692016601562507</c:v>
                </c:pt>
                <c:pt idx="60">
                  <c:v>45.8740234375</c:v>
                </c:pt>
                <c:pt idx="61">
                  <c:v>47.650146484375007</c:v>
                </c:pt>
                <c:pt idx="62">
                  <c:v>49.03564453125</c:v>
                </c:pt>
                <c:pt idx="63">
                  <c:v>49.798583984375</c:v>
                </c:pt>
                <c:pt idx="64">
                  <c:v>49.9847412109375</c:v>
                </c:pt>
                <c:pt idx="65">
                  <c:v>49.624633789062507</c:v>
                </c:pt>
                <c:pt idx="66">
                  <c:v>48.614501953125</c:v>
                </c:pt>
                <c:pt idx="67">
                  <c:v>47.0062255859375</c:v>
                </c:pt>
                <c:pt idx="68">
                  <c:v>44.863891601562514</c:v>
                </c:pt>
                <c:pt idx="69">
                  <c:v>42.364501953124993</c:v>
                </c:pt>
                <c:pt idx="70">
                  <c:v>39.4683837890625</c:v>
                </c:pt>
                <c:pt idx="71">
                  <c:v>36.3861083984375</c:v>
                </c:pt>
                <c:pt idx="72">
                  <c:v>33.1634521484375</c:v>
                </c:pt>
                <c:pt idx="73">
                  <c:v>29.9652099609375</c:v>
                </c:pt>
                <c:pt idx="74">
                  <c:v>26.803588867187507</c:v>
                </c:pt>
                <c:pt idx="75">
                  <c:v>23.858642578124996</c:v>
                </c:pt>
                <c:pt idx="76">
                  <c:v>21.038818359375</c:v>
                </c:pt>
                <c:pt idx="77">
                  <c:v>18.505859374999996</c:v>
                </c:pt>
                <c:pt idx="78">
                  <c:v>16.168212890625004</c:v>
                </c:pt>
                <c:pt idx="79">
                  <c:v>14.1571044921875</c:v>
                </c:pt>
                <c:pt idx="80">
                  <c:v>12.34130859375</c:v>
                </c:pt>
                <c:pt idx="81">
                  <c:v>10.784912109375002</c:v>
                </c:pt>
                <c:pt idx="82">
                  <c:v>9.4146728515625</c:v>
                </c:pt>
                <c:pt idx="83">
                  <c:v>8.2580566406250018</c:v>
                </c:pt>
                <c:pt idx="84">
                  <c:v>7.2845458984375009</c:v>
                </c:pt>
                <c:pt idx="85">
                  <c:v>6.4453125000000018</c:v>
                </c:pt>
                <c:pt idx="86">
                  <c:v>5.7464599609375009</c:v>
                </c:pt>
                <c:pt idx="87">
                  <c:v>5.1361083984375</c:v>
                </c:pt>
                <c:pt idx="88">
                  <c:v>4.6508789062499991</c:v>
                </c:pt>
                <c:pt idx="89">
                  <c:v>4.2358398437500009</c:v>
                </c:pt>
                <c:pt idx="90">
                  <c:v>3.8787841796874996</c:v>
                </c:pt>
                <c:pt idx="91">
                  <c:v>3.5827636718749982</c:v>
                </c:pt>
                <c:pt idx="92">
                  <c:v>3.3264160156249996</c:v>
                </c:pt>
                <c:pt idx="93">
                  <c:v>3.1341552734375004</c:v>
                </c:pt>
                <c:pt idx="94">
                  <c:v>2.9663085937500018</c:v>
                </c:pt>
                <c:pt idx="95">
                  <c:v>2.8167724609374982</c:v>
                </c:pt>
                <c:pt idx="96">
                  <c:v>2.7069091796875018</c:v>
                </c:pt>
                <c:pt idx="97">
                  <c:v>2.6062011718750009</c:v>
                </c:pt>
                <c:pt idx="98">
                  <c:v>2.520751953125</c:v>
                </c:pt>
                <c:pt idx="99">
                  <c:v>2.459716796875</c:v>
                </c:pt>
                <c:pt idx="100">
                  <c:v>2.4139404296875</c:v>
                </c:pt>
                <c:pt idx="101">
                  <c:v>2.3803710937500022</c:v>
                </c:pt>
                <c:pt idx="102">
                  <c:v>2.3590087890625009</c:v>
                </c:pt>
                <c:pt idx="103">
                  <c:v>2.3406982421874996</c:v>
                </c:pt>
                <c:pt idx="104">
                  <c:v>2.3345947265624987</c:v>
                </c:pt>
                <c:pt idx="105">
                  <c:v>2.3468017578125009</c:v>
                </c:pt>
                <c:pt idx="106">
                  <c:v>2.3498535156249987</c:v>
                </c:pt>
                <c:pt idx="107">
                  <c:v>2.3803710937500004</c:v>
                </c:pt>
                <c:pt idx="108">
                  <c:v>2.4078369140625009</c:v>
                </c:pt>
                <c:pt idx="109">
                  <c:v>2.447509765625</c:v>
                </c:pt>
                <c:pt idx="110">
                  <c:v>2.4932861328125</c:v>
                </c:pt>
                <c:pt idx="111">
                  <c:v>2.5512695312499987</c:v>
                </c:pt>
                <c:pt idx="112">
                  <c:v>2.6092529296874991</c:v>
                </c:pt>
                <c:pt idx="113">
                  <c:v>2.6794433593749996</c:v>
                </c:pt>
                <c:pt idx="114">
                  <c:v>2.752685546875</c:v>
                </c:pt>
                <c:pt idx="115">
                  <c:v>2.8381347656249991</c:v>
                </c:pt>
                <c:pt idx="116">
                  <c:v>2.923583984375</c:v>
                </c:pt>
                <c:pt idx="117">
                  <c:v>3.0151367187499982</c:v>
                </c:pt>
                <c:pt idx="118">
                  <c:v>3.1158447265624991</c:v>
                </c:pt>
                <c:pt idx="119">
                  <c:v>3.2348632812500013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9E83-4277-8EFC-46221C57F9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73851720"/>
        <c:axId val="473852048"/>
      </c:scatterChart>
      <c:valAx>
        <c:axId val="47385172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 (V)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73852048"/>
        <c:crosses val="autoZero"/>
        <c:crossBetween val="midCat"/>
      </c:valAx>
      <c:valAx>
        <c:axId val="47385204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 (µA)</a:t>
                </a:r>
              </a:p>
            </c:rich>
          </c:tx>
          <c:layout>
            <c:manualLayout>
              <c:xMode val="edge"/>
              <c:yMode val="edge"/>
              <c:x val="2.3299900012498438E-2"/>
              <c:y val="0.3899843769528809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73851720"/>
        <c:crossesAt val="-0.2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9646512935883009"/>
          <c:y val="0.45476752905886769"/>
          <c:w val="0.28001031121109865"/>
          <c:h val="0.3120894263217097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solidFill>
                <a:srgbClr val="00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6AE8-49EF-AA5E-5327E84B258C}"/>
              </c:ext>
            </c:extLst>
          </c:dPt>
          <c:dPt>
            <c:idx val="1"/>
            <c:invertIfNegative val="0"/>
            <c:bubble3D val="0"/>
            <c:spPr>
              <a:solidFill>
                <a:srgbClr val="FF00FF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3-6AE8-49EF-AA5E-5327E84B258C}"/>
              </c:ext>
            </c:extLst>
          </c:dPt>
          <c:dPt>
            <c:idx val="2"/>
            <c:invertIfNegative val="0"/>
            <c:bubble3D val="0"/>
            <c:spPr>
              <a:solidFill>
                <a:srgbClr val="00FF00"/>
              </a:solidFill>
              <a:ln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5-6AE8-49EF-AA5E-5327E84B258C}"/>
              </c:ext>
            </c:extLst>
          </c:dPt>
          <c:errBars>
            <c:errBarType val="both"/>
            <c:errValType val="cust"/>
            <c:noEndCap val="0"/>
            <c:plus>
              <c:numRef>
                <c:f>comparision!$K$6:$M$6</c:f>
                <c:numCache>
                  <c:formatCode>General</c:formatCode>
                  <c:ptCount val="3"/>
                  <c:pt idx="0">
                    <c:v>0.55075705472861092</c:v>
                  </c:pt>
                  <c:pt idx="1">
                    <c:v>1.4433756729740643</c:v>
                  </c:pt>
                  <c:pt idx="2">
                    <c:v>0.72111025509279725</c:v>
                  </c:pt>
                </c:numCache>
              </c:numRef>
            </c:plus>
            <c:minus>
              <c:numRef>
                <c:f>comparision!$K$6:$M$6</c:f>
                <c:numCache>
                  <c:formatCode>General</c:formatCode>
                  <c:ptCount val="3"/>
                  <c:pt idx="0">
                    <c:v>0.55075705472861092</c:v>
                  </c:pt>
                  <c:pt idx="1">
                    <c:v>1.4433756729740643</c:v>
                  </c:pt>
                  <c:pt idx="2">
                    <c:v>0.72111025509279725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comparision!$K$1:$M$1</c:f>
              <c:strCache>
                <c:ptCount val="3"/>
                <c:pt idx="0">
                  <c:v>Electrode-1</c:v>
                </c:pt>
                <c:pt idx="1">
                  <c:v>Electrode-2</c:v>
                </c:pt>
                <c:pt idx="2">
                  <c:v>Electrode-3</c:v>
                </c:pt>
              </c:strCache>
            </c:strRef>
          </c:cat>
          <c:val>
            <c:numRef>
              <c:f>comparision!$K$5:$M$5</c:f>
              <c:numCache>
                <c:formatCode>General</c:formatCode>
                <c:ptCount val="3"/>
                <c:pt idx="0">
                  <c:v>44.133333333333333</c:v>
                </c:pt>
                <c:pt idx="1">
                  <c:v>45.666666666666664</c:v>
                </c:pt>
                <c:pt idx="2">
                  <c:v>46.800000000000004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6AE8-49EF-AA5E-5327E84B25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621998680"/>
        <c:axId val="622001632"/>
      </c:barChart>
      <c:catAx>
        <c:axId val="6219986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Electrodes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22001632"/>
        <c:crosses val="autoZero"/>
        <c:auto val="1"/>
        <c:lblAlgn val="ctr"/>
        <c:lblOffset val="100"/>
        <c:noMultiLvlLbl val="0"/>
      </c:catAx>
      <c:valAx>
        <c:axId val="622001632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Average of peak heights (µA)</a:t>
                </a:r>
              </a:p>
            </c:rich>
          </c:tx>
          <c:layout>
            <c:manualLayout>
              <c:xMode val="edge"/>
              <c:yMode val="edge"/>
              <c:x val="2.7777777777777776E-2"/>
              <c:y val="0.1886473565804274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219986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rgbClr val="00FF00"/>
            </a:solidFill>
            <a:ln>
              <a:noFill/>
            </a:ln>
            <a:effectLst/>
          </c:spPr>
          <c:invertIfNegative val="0"/>
          <c:cat>
            <c:numRef>
              <c:f>comparision!$N$1:$W$1</c:f>
              <c:numCache>
                <c:formatCode>General</c:formatCode>
                <c:ptCount val="10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</c:numCache>
            </c:numRef>
          </c:cat>
          <c:val>
            <c:numRef>
              <c:f>comparision!$N$2:$W$2</c:f>
              <c:numCache>
                <c:formatCode>General</c:formatCode>
                <c:ptCount val="10"/>
                <c:pt idx="0">
                  <c:v>48.72</c:v>
                </c:pt>
                <c:pt idx="1">
                  <c:v>48.72</c:v>
                </c:pt>
                <c:pt idx="2">
                  <c:v>48.95</c:v>
                </c:pt>
                <c:pt idx="3">
                  <c:v>48.74</c:v>
                </c:pt>
                <c:pt idx="4">
                  <c:v>49.2</c:v>
                </c:pt>
                <c:pt idx="5">
                  <c:v>48.5</c:v>
                </c:pt>
                <c:pt idx="6">
                  <c:v>49.2</c:v>
                </c:pt>
                <c:pt idx="7">
                  <c:v>49.08</c:v>
                </c:pt>
                <c:pt idx="8">
                  <c:v>49.08</c:v>
                </c:pt>
                <c:pt idx="9">
                  <c:v>49.3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38F-4B30-B949-16F55E650A4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0"/>
        <c:axId val="582883880"/>
        <c:axId val="582880928"/>
      </c:barChart>
      <c:catAx>
        <c:axId val="5828838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DPV number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82880928"/>
        <c:crosses val="autoZero"/>
        <c:auto val="1"/>
        <c:lblAlgn val="ctr"/>
        <c:lblOffset val="100"/>
        <c:noMultiLvlLbl val="0"/>
      </c:catAx>
      <c:valAx>
        <c:axId val="582880928"/>
        <c:scaling>
          <c:orientation val="minMax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Average</a:t>
                </a:r>
                <a:r>
                  <a:rPr lang="en-US" baseline="0"/>
                  <a:t> of peak heights</a:t>
                </a:r>
                <a:r>
                  <a:rPr lang="en-US"/>
                  <a:t> (µA)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8288388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7926259217597801"/>
          <c:y val="4.3650793650793648E-2"/>
          <c:w val="0.77764185726784152"/>
          <c:h val="0.79601862267216594"/>
        </c:manualLayout>
      </c:layout>
      <c:scatterChart>
        <c:scatterStyle val="smoothMarker"/>
        <c:varyColors val="0"/>
        <c:ser>
          <c:idx val="0"/>
          <c:order val="0"/>
          <c:tx>
            <c:strRef>
              <c:f>comparision!$B$1</c:f>
              <c:strCache>
                <c:ptCount val="1"/>
                <c:pt idx="0">
                  <c:v>DPV-1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comparision!$B$2:$B$121</c:f>
              <c:numCache>
                <c:formatCode>General</c:formatCode>
                <c:ptCount val="120"/>
                <c:pt idx="0">
                  <c:v>5.2499389648437518</c:v>
                </c:pt>
                <c:pt idx="1">
                  <c:v>4.9035644531250009</c:v>
                </c:pt>
                <c:pt idx="2">
                  <c:v>4.7384643554687509</c:v>
                </c:pt>
                <c:pt idx="3">
                  <c:v>4.6368408203125009</c:v>
                </c:pt>
                <c:pt idx="4">
                  <c:v>4.5501708984375</c:v>
                </c:pt>
                <c:pt idx="5">
                  <c:v>4.4982910156250009</c:v>
                </c:pt>
                <c:pt idx="6">
                  <c:v>4.44244384765625</c:v>
                </c:pt>
                <c:pt idx="7">
                  <c:v>4.412841796875</c:v>
                </c:pt>
                <c:pt idx="8">
                  <c:v>4.3768310546875009</c:v>
                </c:pt>
                <c:pt idx="9">
                  <c:v>4.35699462890625</c:v>
                </c:pt>
                <c:pt idx="10">
                  <c:v>4.3429565429687509</c:v>
                </c:pt>
                <c:pt idx="11">
                  <c:v>4.3225097656250009</c:v>
                </c:pt>
                <c:pt idx="12">
                  <c:v>4.30877685546875</c:v>
                </c:pt>
                <c:pt idx="13">
                  <c:v>4.2990112304687509</c:v>
                </c:pt>
                <c:pt idx="14">
                  <c:v>4.27886962890625</c:v>
                </c:pt>
                <c:pt idx="15">
                  <c:v>4.2709350585937509</c:v>
                </c:pt>
                <c:pt idx="16">
                  <c:v>4.2532348632812509</c:v>
                </c:pt>
                <c:pt idx="17">
                  <c:v>4.241943359375</c:v>
                </c:pt>
                <c:pt idx="18">
                  <c:v>4.2291259765625</c:v>
                </c:pt>
                <c:pt idx="19">
                  <c:v>4.2092895507812509</c:v>
                </c:pt>
                <c:pt idx="20">
                  <c:v>4.19677734375</c:v>
                </c:pt>
                <c:pt idx="21">
                  <c:v>4.1726684570312509</c:v>
                </c:pt>
                <c:pt idx="22">
                  <c:v>4.15374755859375</c:v>
                </c:pt>
                <c:pt idx="23">
                  <c:v>4.127197265625</c:v>
                </c:pt>
                <c:pt idx="24">
                  <c:v>4.1101074218750009</c:v>
                </c:pt>
                <c:pt idx="25">
                  <c:v>4.0991210937500009</c:v>
                </c:pt>
                <c:pt idx="26">
                  <c:v>4.0820312500000009</c:v>
                </c:pt>
                <c:pt idx="27">
                  <c:v>4.05731201171875</c:v>
                </c:pt>
                <c:pt idx="28">
                  <c:v>4.0545654296875</c:v>
                </c:pt>
                <c:pt idx="29">
                  <c:v>4.04296875</c:v>
                </c:pt>
                <c:pt idx="30">
                  <c:v>4.0447998046875009</c:v>
                </c:pt>
                <c:pt idx="31">
                  <c:v>4.05609130859375</c:v>
                </c:pt>
                <c:pt idx="32">
                  <c:v>4.0853881835937509</c:v>
                </c:pt>
                <c:pt idx="33">
                  <c:v>4.12994384765625</c:v>
                </c:pt>
                <c:pt idx="34">
                  <c:v>4.19891357421875</c:v>
                </c:pt>
                <c:pt idx="35">
                  <c:v>4.2895507812500009</c:v>
                </c:pt>
                <c:pt idx="36">
                  <c:v>4.4158935546875</c:v>
                </c:pt>
                <c:pt idx="37">
                  <c:v>4.5843505859375009</c:v>
                </c:pt>
                <c:pt idx="38">
                  <c:v>4.80499267578125</c:v>
                </c:pt>
                <c:pt idx="39">
                  <c:v>5.0723266601562509</c:v>
                </c:pt>
                <c:pt idx="40">
                  <c:v>5.413818359375</c:v>
                </c:pt>
                <c:pt idx="41">
                  <c:v>5.8465576171875009</c:v>
                </c:pt>
                <c:pt idx="42">
                  <c:v>6.3708496093750009</c:v>
                </c:pt>
                <c:pt idx="43">
                  <c:v>7.01202392578125</c:v>
                </c:pt>
                <c:pt idx="44">
                  <c:v>7.781982421875</c:v>
                </c:pt>
                <c:pt idx="45">
                  <c:v>8.7063598632812518</c:v>
                </c:pt>
                <c:pt idx="46">
                  <c:v>9.80682373046875</c:v>
                </c:pt>
                <c:pt idx="47">
                  <c:v>11.1102294921875</c:v>
                </c:pt>
                <c:pt idx="48">
                  <c:v>12.611389160156252</c:v>
                </c:pt>
                <c:pt idx="49">
                  <c:v>14.353637695312504</c:v>
                </c:pt>
                <c:pt idx="50">
                  <c:v>16.339508056640625</c:v>
                </c:pt>
                <c:pt idx="51">
                  <c:v>18.585327148437504</c:v>
                </c:pt>
                <c:pt idx="52">
                  <c:v>21.056213378906254</c:v>
                </c:pt>
                <c:pt idx="53">
                  <c:v>23.79180908203125</c:v>
                </c:pt>
                <c:pt idx="54">
                  <c:v>26.695556640625004</c:v>
                </c:pt>
                <c:pt idx="55">
                  <c:v>29.783020019531254</c:v>
                </c:pt>
                <c:pt idx="56">
                  <c:v>32.97637939453125</c:v>
                </c:pt>
                <c:pt idx="57">
                  <c:v>36.1859130859375</c:v>
                </c:pt>
                <c:pt idx="58">
                  <c:v>39.304199218750007</c:v>
                </c:pt>
                <c:pt idx="59">
                  <c:v>42.276000976562507</c:v>
                </c:pt>
                <c:pt idx="60">
                  <c:v>45.013427734375</c:v>
                </c:pt>
                <c:pt idx="61">
                  <c:v>47.4365234375</c:v>
                </c:pt>
                <c:pt idx="62">
                  <c:v>49.40185546875</c:v>
                </c:pt>
                <c:pt idx="63">
                  <c:v>50.8819580078125</c:v>
                </c:pt>
                <c:pt idx="64">
                  <c:v>51.678466796875007</c:v>
                </c:pt>
                <c:pt idx="65">
                  <c:v>51.8524169921875</c:v>
                </c:pt>
                <c:pt idx="66">
                  <c:v>51.419067382812493</c:v>
                </c:pt>
                <c:pt idx="67">
                  <c:v>50.234985351562507</c:v>
                </c:pt>
                <c:pt idx="68">
                  <c:v>48.431396484375</c:v>
                </c:pt>
                <c:pt idx="69">
                  <c:v>46.060180664062507</c:v>
                </c:pt>
                <c:pt idx="70">
                  <c:v>43.2342529296875</c:v>
                </c:pt>
                <c:pt idx="71">
                  <c:v>40.0726318359375</c:v>
                </c:pt>
                <c:pt idx="72">
                  <c:v>36.6302490234375</c:v>
                </c:pt>
                <c:pt idx="73">
                  <c:v>33.123779296875</c:v>
                </c:pt>
                <c:pt idx="74">
                  <c:v>29.586791992187504</c:v>
                </c:pt>
                <c:pt idx="75">
                  <c:v>26.199340820312504</c:v>
                </c:pt>
                <c:pt idx="76">
                  <c:v>23.007202148437504</c:v>
                </c:pt>
                <c:pt idx="77">
                  <c:v>20.098876953125004</c:v>
                </c:pt>
                <c:pt idx="78">
                  <c:v>17.422485351562504</c:v>
                </c:pt>
                <c:pt idx="79">
                  <c:v>15.054321289062498</c:v>
                </c:pt>
                <c:pt idx="80">
                  <c:v>12.988281249999996</c:v>
                </c:pt>
                <c:pt idx="81">
                  <c:v>11.1724853515625</c:v>
                </c:pt>
                <c:pt idx="82">
                  <c:v>9.6008300781250036</c:v>
                </c:pt>
                <c:pt idx="83">
                  <c:v>8.282470703125</c:v>
                </c:pt>
                <c:pt idx="84">
                  <c:v>7.1777343750000027</c:v>
                </c:pt>
                <c:pt idx="85">
                  <c:v>6.2347412109375009</c:v>
                </c:pt>
                <c:pt idx="86">
                  <c:v>5.4443359375</c:v>
                </c:pt>
                <c:pt idx="87">
                  <c:v>4.7821044921874982</c:v>
                </c:pt>
                <c:pt idx="88">
                  <c:v>4.2358398437500009</c:v>
                </c:pt>
                <c:pt idx="89">
                  <c:v>3.7719726562500013</c:v>
                </c:pt>
                <c:pt idx="90">
                  <c:v>3.3935546874999991</c:v>
                </c:pt>
                <c:pt idx="91">
                  <c:v>3.0700683593750009</c:v>
                </c:pt>
                <c:pt idx="92">
                  <c:v>2.8076171875000027</c:v>
                </c:pt>
                <c:pt idx="93">
                  <c:v>2.5970458984375004</c:v>
                </c:pt>
                <c:pt idx="94">
                  <c:v>2.4078369140624991</c:v>
                </c:pt>
                <c:pt idx="95">
                  <c:v>2.2613525390625</c:v>
                </c:pt>
                <c:pt idx="96">
                  <c:v>2.1453857421874991</c:v>
                </c:pt>
                <c:pt idx="97">
                  <c:v>2.0385742187499991</c:v>
                </c:pt>
                <c:pt idx="98">
                  <c:v>1.9531250000000018</c:v>
                </c:pt>
                <c:pt idx="99">
                  <c:v>1.8920898437499982</c:v>
                </c:pt>
                <c:pt idx="100">
                  <c:v>1.8402099609375007</c:v>
                </c:pt>
                <c:pt idx="101">
                  <c:v>1.7974853515625002</c:v>
                </c:pt>
                <c:pt idx="102">
                  <c:v>1.7791748046875007</c:v>
                </c:pt>
                <c:pt idx="103">
                  <c:v>1.7547607421874998</c:v>
                </c:pt>
                <c:pt idx="104">
                  <c:v>1.7486572265624989</c:v>
                </c:pt>
                <c:pt idx="105">
                  <c:v>1.7425537109375011</c:v>
                </c:pt>
                <c:pt idx="106">
                  <c:v>1.7517089843750002</c:v>
                </c:pt>
                <c:pt idx="107">
                  <c:v>1.7669677734375002</c:v>
                </c:pt>
                <c:pt idx="108">
                  <c:v>1.7852783203125</c:v>
                </c:pt>
                <c:pt idx="109">
                  <c:v>1.8127441406250002</c:v>
                </c:pt>
                <c:pt idx="110">
                  <c:v>1.8524169921875009</c:v>
                </c:pt>
                <c:pt idx="111">
                  <c:v>1.8981933593749993</c:v>
                </c:pt>
                <c:pt idx="112">
                  <c:v>1.9378662109375</c:v>
                </c:pt>
                <c:pt idx="113">
                  <c:v>1.9927978515625007</c:v>
                </c:pt>
                <c:pt idx="114">
                  <c:v>2.0538330078125009</c:v>
                </c:pt>
                <c:pt idx="115">
                  <c:v>2.1240234375</c:v>
                </c:pt>
                <c:pt idx="116">
                  <c:v>2.1942138671875004</c:v>
                </c:pt>
                <c:pt idx="117">
                  <c:v>2.2735595703125004</c:v>
                </c:pt>
                <c:pt idx="118">
                  <c:v>2.3529052734375018</c:v>
                </c:pt>
                <c:pt idx="119">
                  <c:v>2.4383544921875009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162D-4E13-BC6D-9F9E04543AF8}"/>
            </c:ext>
          </c:extLst>
        </c:ser>
        <c:ser>
          <c:idx val="1"/>
          <c:order val="1"/>
          <c:tx>
            <c:strRef>
              <c:f>comparision!$C$1</c:f>
              <c:strCache>
                <c:ptCount val="1"/>
                <c:pt idx="0">
                  <c:v>DPV-2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comparision!$C$2:$C$121</c:f>
              <c:numCache>
                <c:formatCode>General</c:formatCode>
                <c:ptCount val="120"/>
                <c:pt idx="0">
                  <c:v>5.1239013671875009</c:v>
                </c:pt>
                <c:pt idx="1">
                  <c:v>4.7821044921875009</c:v>
                </c:pt>
                <c:pt idx="2">
                  <c:v>4.6072387695312509</c:v>
                </c:pt>
                <c:pt idx="3">
                  <c:v>4.5031738281250009</c:v>
                </c:pt>
                <c:pt idx="4">
                  <c:v>4.4256591796875</c:v>
                </c:pt>
                <c:pt idx="5">
                  <c:v>4.36859130859375</c:v>
                </c:pt>
                <c:pt idx="6">
                  <c:v>4.30755615234375</c:v>
                </c:pt>
                <c:pt idx="7">
                  <c:v>4.2810058593750009</c:v>
                </c:pt>
                <c:pt idx="8">
                  <c:v>4.2581176757812509</c:v>
                </c:pt>
                <c:pt idx="9">
                  <c:v>4.2431640625</c:v>
                </c:pt>
                <c:pt idx="10">
                  <c:v>4.22821044921875</c:v>
                </c:pt>
                <c:pt idx="11">
                  <c:v>4.21478271484375</c:v>
                </c:pt>
                <c:pt idx="12">
                  <c:v>4.2083740234375</c:v>
                </c:pt>
                <c:pt idx="13">
                  <c:v>4.1946411132812509</c:v>
                </c:pt>
                <c:pt idx="14">
                  <c:v>4.1864013671875009</c:v>
                </c:pt>
                <c:pt idx="15">
                  <c:v>4.1836547851562509</c:v>
                </c:pt>
                <c:pt idx="16">
                  <c:v>4.17999267578125</c:v>
                </c:pt>
                <c:pt idx="17">
                  <c:v>4.17083740234375</c:v>
                </c:pt>
                <c:pt idx="18">
                  <c:v>4.16778564453125</c:v>
                </c:pt>
                <c:pt idx="19">
                  <c:v>4.15557861328125</c:v>
                </c:pt>
                <c:pt idx="20">
                  <c:v>4.1485595703125</c:v>
                </c:pt>
                <c:pt idx="21">
                  <c:v>4.1351318359375</c:v>
                </c:pt>
                <c:pt idx="22">
                  <c:v>4.1290283203125</c:v>
                </c:pt>
                <c:pt idx="23">
                  <c:v>4.1094970703125</c:v>
                </c:pt>
                <c:pt idx="24">
                  <c:v>4.10308837890625</c:v>
                </c:pt>
                <c:pt idx="25">
                  <c:v>4.09393310546875</c:v>
                </c:pt>
                <c:pt idx="26">
                  <c:v>4.0811157226562509</c:v>
                </c:pt>
                <c:pt idx="27">
                  <c:v>4.06982421875</c:v>
                </c:pt>
                <c:pt idx="28">
                  <c:v>4.0655517578125</c:v>
                </c:pt>
                <c:pt idx="29">
                  <c:v>4.0576171875</c:v>
                </c:pt>
                <c:pt idx="30">
                  <c:v>4.06982421875</c:v>
                </c:pt>
                <c:pt idx="31">
                  <c:v>4.09423828125</c:v>
                </c:pt>
                <c:pt idx="32">
                  <c:v>4.12200927734375</c:v>
                </c:pt>
                <c:pt idx="33">
                  <c:v>4.1717529296875009</c:v>
                </c:pt>
                <c:pt idx="34">
                  <c:v>4.2395019531250009</c:v>
                </c:pt>
                <c:pt idx="35">
                  <c:v>4.33746337890625</c:v>
                </c:pt>
                <c:pt idx="36">
                  <c:v>4.461669921875</c:v>
                </c:pt>
                <c:pt idx="37">
                  <c:v>4.6386718750000009</c:v>
                </c:pt>
                <c:pt idx="38">
                  <c:v>4.8495483398437509</c:v>
                </c:pt>
                <c:pt idx="39">
                  <c:v>5.12420654296875</c:v>
                </c:pt>
                <c:pt idx="40">
                  <c:v>5.457763671875</c:v>
                </c:pt>
                <c:pt idx="41">
                  <c:v>5.88470458984375</c:v>
                </c:pt>
                <c:pt idx="42">
                  <c:v>6.40167236328125</c:v>
                </c:pt>
                <c:pt idx="43">
                  <c:v>7.0446777343750009</c:v>
                </c:pt>
                <c:pt idx="44">
                  <c:v>7.8012084960937509</c:v>
                </c:pt>
                <c:pt idx="45">
                  <c:v>8.71734619140625</c:v>
                </c:pt>
                <c:pt idx="46">
                  <c:v>9.813232421875</c:v>
                </c:pt>
                <c:pt idx="47">
                  <c:v>11.09375</c:v>
                </c:pt>
                <c:pt idx="48">
                  <c:v>12.586975097656252</c:v>
                </c:pt>
                <c:pt idx="49">
                  <c:v>14.311523437500002</c:v>
                </c:pt>
                <c:pt idx="50">
                  <c:v>16.276977539062504</c:v>
                </c:pt>
                <c:pt idx="51">
                  <c:v>18.491516113281254</c:v>
                </c:pt>
                <c:pt idx="52">
                  <c:v>20.948181152343754</c:v>
                </c:pt>
                <c:pt idx="53">
                  <c:v>23.6480712890625</c:v>
                </c:pt>
                <c:pt idx="54">
                  <c:v>26.522827148437504</c:v>
                </c:pt>
                <c:pt idx="55">
                  <c:v>29.5904541015625</c:v>
                </c:pt>
                <c:pt idx="56">
                  <c:v>32.7642822265625</c:v>
                </c:pt>
                <c:pt idx="57">
                  <c:v>35.96435546875</c:v>
                </c:pt>
                <c:pt idx="58">
                  <c:v>39.0899658203125</c:v>
                </c:pt>
                <c:pt idx="59">
                  <c:v>42.050170898437507</c:v>
                </c:pt>
                <c:pt idx="60">
                  <c:v>44.7845458984375</c:v>
                </c:pt>
                <c:pt idx="61">
                  <c:v>47.192382812500007</c:v>
                </c:pt>
                <c:pt idx="62">
                  <c:v>49.172973632812507</c:v>
                </c:pt>
                <c:pt idx="63">
                  <c:v>50.628662109375007</c:v>
                </c:pt>
                <c:pt idx="64">
                  <c:v>51.461791992187507</c:v>
                </c:pt>
                <c:pt idx="65">
                  <c:v>51.672363281250007</c:v>
                </c:pt>
                <c:pt idx="66">
                  <c:v>51.232910156250007</c:v>
                </c:pt>
                <c:pt idx="67">
                  <c:v>50.067138671875007</c:v>
                </c:pt>
                <c:pt idx="68">
                  <c:v>48.3062744140625</c:v>
                </c:pt>
                <c:pt idx="69">
                  <c:v>45.965576171875007</c:v>
                </c:pt>
                <c:pt idx="70">
                  <c:v>43.200683593750007</c:v>
                </c:pt>
                <c:pt idx="71">
                  <c:v>40.063476562500007</c:v>
                </c:pt>
                <c:pt idx="72">
                  <c:v>36.624145507812507</c:v>
                </c:pt>
                <c:pt idx="73">
                  <c:v>33.1390380859375</c:v>
                </c:pt>
                <c:pt idx="74">
                  <c:v>29.62646484375</c:v>
                </c:pt>
                <c:pt idx="75">
                  <c:v>26.226806640624996</c:v>
                </c:pt>
                <c:pt idx="76">
                  <c:v>23.056030273437504</c:v>
                </c:pt>
                <c:pt idx="77">
                  <c:v>20.150756835937504</c:v>
                </c:pt>
                <c:pt idx="78">
                  <c:v>17.4835205078125</c:v>
                </c:pt>
                <c:pt idx="79">
                  <c:v>15.115356445312502</c:v>
                </c:pt>
                <c:pt idx="80">
                  <c:v>13.031005859375002</c:v>
                </c:pt>
                <c:pt idx="81">
                  <c:v>11.242675781249998</c:v>
                </c:pt>
                <c:pt idx="82">
                  <c:v>9.6649169921875</c:v>
                </c:pt>
                <c:pt idx="83">
                  <c:v>8.3587646484374982</c:v>
                </c:pt>
                <c:pt idx="84">
                  <c:v>7.2479248046875018</c:v>
                </c:pt>
                <c:pt idx="85">
                  <c:v>6.3079833984375</c:v>
                </c:pt>
                <c:pt idx="86">
                  <c:v>5.5206298828124982</c:v>
                </c:pt>
                <c:pt idx="87">
                  <c:v>4.8706054687500027</c:v>
                </c:pt>
                <c:pt idx="88">
                  <c:v>4.30908203125</c:v>
                </c:pt>
                <c:pt idx="89">
                  <c:v>3.8574218750000022</c:v>
                </c:pt>
                <c:pt idx="90">
                  <c:v>3.4820556640624996</c:v>
                </c:pt>
                <c:pt idx="91">
                  <c:v>3.1585693359375013</c:v>
                </c:pt>
                <c:pt idx="92">
                  <c:v>2.8991699218749991</c:v>
                </c:pt>
                <c:pt idx="93">
                  <c:v>2.6885986328124987</c:v>
                </c:pt>
                <c:pt idx="94">
                  <c:v>2.5054931640624987</c:v>
                </c:pt>
                <c:pt idx="95">
                  <c:v>2.3590087890625009</c:v>
                </c:pt>
                <c:pt idx="96">
                  <c:v>2.2430419921875018</c:v>
                </c:pt>
                <c:pt idx="97">
                  <c:v>2.1392822265624982</c:v>
                </c:pt>
                <c:pt idx="98">
                  <c:v>2.0599365234374982</c:v>
                </c:pt>
                <c:pt idx="99">
                  <c:v>1.9989013671874984</c:v>
                </c:pt>
                <c:pt idx="100">
                  <c:v>1.9500732421875004</c:v>
                </c:pt>
                <c:pt idx="101">
                  <c:v>1.9073486328124982</c:v>
                </c:pt>
                <c:pt idx="102">
                  <c:v>1.8890380859375002</c:v>
                </c:pt>
                <c:pt idx="103">
                  <c:v>1.8798828124999996</c:v>
                </c:pt>
                <c:pt idx="104">
                  <c:v>1.8768310546875</c:v>
                </c:pt>
                <c:pt idx="105">
                  <c:v>1.8768310546875</c:v>
                </c:pt>
                <c:pt idx="106">
                  <c:v>1.8859863281250007</c:v>
                </c:pt>
                <c:pt idx="107">
                  <c:v>1.9073486328125</c:v>
                </c:pt>
                <c:pt idx="108">
                  <c:v>1.9256591796874998</c:v>
                </c:pt>
                <c:pt idx="109">
                  <c:v>1.9683837890625</c:v>
                </c:pt>
                <c:pt idx="110">
                  <c:v>2.0080566406250009</c:v>
                </c:pt>
                <c:pt idx="111">
                  <c:v>2.0477294921875</c:v>
                </c:pt>
                <c:pt idx="112">
                  <c:v>2.105712890625</c:v>
                </c:pt>
                <c:pt idx="113">
                  <c:v>2.1636962890625004</c:v>
                </c:pt>
                <c:pt idx="114">
                  <c:v>2.2247314453124991</c:v>
                </c:pt>
                <c:pt idx="115">
                  <c:v>2.30712890625</c:v>
                </c:pt>
                <c:pt idx="116">
                  <c:v>2.3834228515625</c:v>
                </c:pt>
                <c:pt idx="117">
                  <c:v>2.459716796875</c:v>
                </c:pt>
                <c:pt idx="118">
                  <c:v>2.5390625</c:v>
                </c:pt>
                <c:pt idx="119">
                  <c:v>2.6245117187500004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162D-4E13-BC6D-9F9E04543AF8}"/>
            </c:ext>
          </c:extLst>
        </c:ser>
        <c:ser>
          <c:idx val="2"/>
          <c:order val="2"/>
          <c:tx>
            <c:strRef>
              <c:f>comparision!$D$1</c:f>
              <c:strCache>
                <c:ptCount val="1"/>
                <c:pt idx="0">
                  <c:v>DPV-3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comparision!$D$2:$D$121</c:f>
              <c:numCache>
                <c:formatCode>General</c:formatCode>
                <c:ptCount val="120"/>
                <c:pt idx="0">
                  <c:v>5.0595092773437509</c:v>
                </c:pt>
                <c:pt idx="1">
                  <c:v>4.7863769531250009</c:v>
                </c:pt>
                <c:pt idx="2">
                  <c:v>4.65362548828125</c:v>
                </c:pt>
                <c:pt idx="3">
                  <c:v>4.56207275390625</c:v>
                </c:pt>
                <c:pt idx="4">
                  <c:v>4.5013427734375009</c:v>
                </c:pt>
                <c:pt idx="5">
                  <c:v>4.4412231445312509</c:v>
                </c:pt>
                <c:pt idx="6">
                  <c:v>4.39422607421875</c:v>
                </c:pt>
                <c:pt idx="7">
                  <c:v>4.3627929687500009</c:v>
                </c:pt>
                <c:pt idx="8">
                  <c:v>4.33990478515625</c:v>
                </c:pt>
                <c:pt idx="9">
                  <c:v>4.3209838867187509</c:v>
                </c:pt>
                <c:pt idx="10">
                  <c:v>4.2852783203125009</c:v>
                </c:pt>
                <c:pt idx="11">
                  <c:v>4.2666625976562509</c:v>
                </c:pt>
                <c:pt idx="12">
                  <c:v>4.248046875</c:v>
                </c:pt>
                <c:pt idx="13">
                  <c:v>4.23828125</c:v>
                </c:pt>
                <c:pt idx="14">
                  <c:v>4.2169189453125009</c:v>
                </c:pt>
                <c:pt idx="15">
                  <c:v>4.1973876953125</c:v>
                </c:pt>
                <c:pt idx="16">
                  <c:v>4.1870117187500009</c:v>
                </c:pt>
                <c:pt idx="17">
                  <c:v>4.158935546875</c:v>
                </c:pt>
                <c:pt idx="18">
                  <c:v>4.14154052734375</c:v>
                </c:pt>
                <c:pt idx="19">
                  <c:v>4.1204833984375</c:v>
                </c:pt>
                <c:pt idx="20">
                  <c:v>4.09881591796875</c:v>
                </c:pt>
                <c:pt idx="21">
                  <c:v>4.0762329101562509</c:v>
                </c:pt>
                <c:pt idx="22">
                  <c:v>4.04266357421875</c:v>
                </c:pt>
                <c:pt idx="23">
                  <c:v>4.0228271484375009</c:v>
                </c:pt>
                <c:pt idx="24">
                  <c:v>3.9828491210937504</c:v>
                </c:pt>
                <c:pt idx="25">
                  <c:v>3.9678955078125</c:v>
                </c:pt>
                <c:pt idx="26">
                  <c:v>3.9480590820312504</c:v>
                </c:pt>
                <c:pt idx="27">
                  <c:v>3.92242431640625</c:v>
                </c:pt>
                <c:pt idx="28">
                  <c:v>3.9056396484375004</c:v>
                </c:pt>
                <c:pt idx="29">
                  <c:v>3.8906860351562504</c:v>
                </c:pt>
                <c:pt idx="30">
                  <c:v>3.8848876953125009</c:v>
                </c:pt>
                <c:pt idx="31">
                  <c:v>3.8906860351562496</c:v>
                </c:pt>
                <c:pt idx="32">
                  <c:v>3.9245605468750004</c:v>
                </c:pt>
                <c:pt idx="33">
                  <c:v>3.9483642578125</c:v>
                </c:pt>
                <c:pt idx="34">
                  <c:v>4.0179443359375</c:v>
                </c:pt>
                <c:pt idx="35">
                  <c:v>4.1067504882812509</c:v>
                </c:pt>
                <c:pt idx="36">
                  <c:v>4.22332763671875</c:v>
                </c:pt>
                <c:pt idx="37">
                  <c:v>4.3896484375000009</c:v>
                </c:pt>
                <c:pt idx="38">
                  <c:v>4.6063232421875009</c:v>
                </c:pt>
                <c:pt idx="39">
                  <c:v>4.8822021484375</c:v>
                </c:pt>
                <c:pt idx="40">
                  <c:v>5.226806640625</c:v>
                </c:pt>
                <c:pt idx="41">
                  <c:v>5.656768798828125</c:v>
                </c:pt>
                <c:pt idx="42">
                  <c:v>6.17523193359375</c:v>
                </c:pt>
                <c:pt idx="43">
                  <c:v>6.821258544921875</c:v>
                </c:pt>
                <c:pt idx="44">
                  <c:v>7.5989685058593759</c:v>
                </c:pt>
                <c:pt idx="45">
                  <c:v>8.529937744140625</c:v>
                </c:pt>
                <c:pt idx="46">
                  <c:v>9.6376647949218768</c:v>
                </c:pt>
                <c:pt idx="47">
                  <c:v>10.952148437500002</c:v>
                </c:pt>
                <c:pt idx="48">
                  <c:v>12.45452880859375</c:v>
                </c:pt>
                <c:pt idx="49">
                  <c:v>14.225769042968752</c:v>
                </c:pt>
                <c:pt idx="50">
                  <c:v>16.21612548828125</c:v>
                </c:pt>
                <c:pt idx="51">
                  <c:v>18.489990234375004</c:v>
                </c:pt>
                <c:pt idx="52">
                  <c:v>20.983276367187504</c:v>
                </c:pt>
                <c:pt idx="53">
                  <c:v>23.731994628906254</c:v>
                </c:pt>
                <c:pt idx="54">
                  <c:v>26.665344238281254</c:v>
                </c:pt>
                <c:pt idx="55">
                  <c:v>29.784851074218754</c:v>
                </c:pt>
                <c:pt idx="56">
                  <c:v>32.9937744140625</c:v>
                </c:pt>
                <c:pt idx="57">
                  <c:v>36.2274169921875</c:v>
                </c:pt>
                <c:pt idx="58">
                  <c:v>39.392089843750007</c:v>
                </c:pt>
                <c:pt idx="59">
                  <c:v>42.407226562500007</c:v>
                </c:pt>
                <c:pt idx="60">
                  <c:v>45.120239257812507</c:v>
                </c:pt>
                <c:pt idx="61">
                  <c:v>47.5494384765625</c:v>
                </c:pt>
                <c:pt idx="62">
                  <c:v>49.530029296875</c:v>
                </c:pt>
                <c:pt idx="63">
                  <c:v>51.010131835937507</c:v>
                </c:pt>
                <c:pt idx="64">
                  <c:v>51.81884765625</c:v>
                </c:pt>
                <c:pt idx="65">
                  <c:v>52.023315429687507</c:v>
                </c:pt>
                <c:pt idx="66">
                  <c:v>51.4984130859375</c:v>
                </c:pt>
                <c:pt idx="67">
                  <c:v>50.30517578125</c:v>
                </c:pt>
                <c:pt idx="68">
                  <c:v>48.483276367187507</c:v>
                </c:pt>
                <c:pt idx="69">
                  <c:v>46.13037109375</c:v>
                </c:pt>
                <c:pt idx="70">
                  <c:v>43.295288085937493</c:v>
                </c:pt>
                <c:pt idx="71">
                  <c:v>40.1123046875</c:v>
                </c:pt>
                <c:pt idx="72">
                  <c:v>36.639404296875</c:v>
                </c:pt>
                <c:pt idx="73">
                  <c:v>33.11767578125</c:v>
                </c:pt>
                <c:pt idx="74">
                  <c:v>29.57763671875</c:v>
                </c:pt>
                <c:pt idx="75">
                  <c:v>26.187133789062504</c:v>
                </c:pt>
                <c:pt idx="76">
                  <c:v>22.998046875000004</c:v>
                </c:pt>
                <c:pt idx="77">
                  <c:v>20.0836181640625</c:v>
                </c:pt>
                <c:pt idx="78">
                  <c:v>17.4041748046875</c:v>
                </c:pt>
                <c:pt idx="79">
                  <c:v>15.0360107421875</c:v>
                </c:pt>
                <c:pt idx="80">
                  <c:v>12.966918945312502</c:v>
                </c:pt>
                <c:pt idx="81">
                  <c:v>11.16943359375</c:v>
                </c:pt>
                <c:pt idx="82">
                  <c:v>9.600830078125</c:v>
                </c:pt>
                <c:pt idx="83">
                  <c:v>8.2733154296875</c:v>
                </c:pt>
                <c:pt idx="84">
                  <c:v>7.1685791015625</c:v>
                </c:pt>
                <c:pt idx="85">
                  <c:v>6.2286376953125018</c:v>
                </c:pt>
                <c:pt idx="86">
                  <c:v>5.4351806640624973</c:v>
                </c:pt>
                <c:pt idx="87">
                  <c:v>4.7729492187499991</c:v>
                </c:pt>
                <c:pt idx="88">
                  <c:v>4.2266845703124991</c:v>
                </c:pt>
                <c:pt idx="89">
                  <c:v>3.7658691406250018</c:v>
                </c:pt>
                <c:pt idx="90">
                  <c:v>3.3843994140625036</c:v>
                </c:pt>
                <c:pt idx="91">
                  <c:v>3.0670166015625009</c:v>
                </c:pt>
                <c:pt idx="92">
                  <c:v>2.8045654296874996</c:v>
                </c:pt>
                <c:pt idx="93">
                  <c:v>2.5848388671875</c:v>
                </c:pt>
                <c:pt idx="94">
                  <c:v>2.4078369140625027</c:v>
                </c:pt>
                <c:pt idx="95">
                  <c:v>2.2521972656249991</c:v>
                </c:pt>
                <c:pt idx="96">
                  <c:v>2.1331787109375022</c:v>
                </c:pt>
                <c:pt idx="97">
                  <c:v>2.0324707031250013</c:v>
                </c:pt>
                <c:pt idx="98">
                  <c:v>1.9409179687499998</c:v>
                </c:pt>
                <c:pt idx="99">
                  <c:v>1.8768310546874982</c:v>
                </c:pt>
                <c:pt idx="100">
                  <c:v>1.8249511718749989</c:v>
                </c:pt>
                <c:pt idx="101">
                  <c:v>1.7822265625000002</c:v>
                </c:pt>
                <c:pt idx="102">
                  <c:v>1.7486572265625004</c:v>
                </c:pt>
                <c:pt idx="103">
                  <c:v>1.7333984375000004</c:v>
                </c:pt>
                <c:pt idx="104">
                  <c:v>1.7150878906250009</c:v>
                </c:pt>
                <c:pt idx="105">
                  <c:v>1.7211914062500002</c:v>
                </c:pt>
                <c:pt idx="106">
                  <c:v>1.7120361328125011</c:v>
                </c:pt>
                <c:pt idx="107">
                  <c:v>1.7333984374999989</c:v>
                </c:pt>
                <c:pt idx="108">
                  <c:v>1.7425537109375011</c:v>
                </c:pt>
                <c:pt idx="109">
                  <c:v>1.7639160156250004</c:v>
                </c:pt>
                <c:pt idx="110">
                  <c:v>1.7974853515625002</c:v>
                </c:pt>
                <c:pt idx="111">
                  <c:v>1.8341064453125013</c:v>
                </c:pt>
                <c:pt idx="112">
                  <c:v>1.8737792968750002</c:v>
                </c:pt>
                <c:pt idx="113">
                  <c:v>1.9256591796875013</c:v>
                </c:pt>
                <c:pt idx="114">
                  <c:v>1.9775390624999991</c:v>
                </c:pt>
                <c:pt idx="115">
                  <c:v>2.0416259765624987</c:v>
                </c:pt>
                <c:pt idx="116">
                  <c:v>2.105712890625</c:v>
                </c:pt>
                <c:pt idx="117">
                  <c:v>2.1820068359375004</c:v>
                </c:pt>
                <c:pt idx="118">
                  <c:v>2.2583007812500004</c:v>
                </c:pt>
                <c:pt idx="119">
                  <c:v>2.3437499999999996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162D-4E13-BC6D-9F9E04543AF8}"/>
            </c:ext>
          </c:extLst>
        </c:ser>
        <c:ser>
          <c:idx val="3"/>
          <c:order val="3"/>
          <c:tx>
            <c:strRef>
              <c:f>comparision!$E$1</c:f>
              <c:strCache>
                <c:ptCount val="1"/>
                <c:pt idx="0">
                  <c:v>DPV-4</c:v>
                </c:pt>
              </c:strCache>
            </c:strRef>
          </c:tx>
          <c:spPr>
            <a:ln w="19050" cap="rnd">
              <a:solidFill>
                <a:schemeClr val="accent4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comparision!$E$2:$E$121</c:f>
              <c:numCache>
                <c:formatCode>General</c:formatCode>
                <c:ptCount val="120"/>
                <c:pt idx="0">
                  <c:v>5.2520751953125</c:v>
                </c:pt>
                <c:pt idx="1">
                  <c:v>4.9285888671875</c:v>
                </c:pt>
                <c:pt idx="2">
                  <c:v>4.7760009765625</c:v>
                </c:pt>
                <c:pt idx="3">
                  <c:v>4.6722412109375</c:v>
                </c:pt>
                <c:pt idx="4">
                  <c:v>4.6020507812500009</c:v>
                </c:pt>
                <c:pt idx="5">
                  <c:v>4.5318603515625009</c:v>
                </c:pt>
                <c:pt idx="6">
                  <c:v>4.47784423828125</c:v>
                </c:pt>
                <c:pt idx="7">
                  <c:v>4.43817138671875</c:v>
                </c:pt>
                <c:pt idx="8">
                  <c:v>4.410400390625</c:v>
                </c:pt>
                <c:pt idx="9">
                  <c:v>4.3862915039062509</c:v>
                </c:pt>
                <c:pt idx="10">
                  <c:v>4.3585205078125</c:v>
                </c:pt>
                <c:pt idx="11">
                  <c:v>4.34600830078125</c:v>
                </c:pt>
                <c:pt idx="12">
                  <c:v>4.3276977539062509</c:v>
                </c:pt>
                <c:pt idx="13">
                  <c:v>4.30755615234375</c:v>
                </c:pt>
                <c:pt idx="14">
                  <c:v>4.288330078125</c:v>
                </c:pt>
                <c:pt idx="15">
                  <c:v>4.2623901367187509</c:v>
                </c:pt>
                <c:pt idx="16">
                  <c:v>4.2355346679687509</c:v>
                </c:pt>
                <c:pt idx="17">
                  <c:v>4.21356201171875</c:v>
                </c:pt>
                <c:pt idx="18">
                  <c:v>4.1888427734375009</c:v>
                </c:pt>
                <c:pt idx="19">
                  <c:v>4.163818359375</c:v>
                </c:pt>
                <c:pt idx="20">
                  <c:v>4.1372680664062509</c:v>
                </c:pt>
                <c:pt idx="21">
                  <c:v>4.111328125</c:v>
                </c:pt>
                <c:pt idx="22">
                  <c:v>4.0911865234375</c:v>
                </c:pt>
                <c:pt idx="23">
                  <c:v>4.0585327148437509</c:v>
                </c:pt>
                <c:pt idx="24">
                  <c:v>4.03289794921875</c:v>
                </c:pt>
                <c:pt idx="25">
                  <c:v>4.0093994140625</c:v>
                </c:pt>
                <c:pt idx="26">
                  <c:v>3.9846801757812496</c:v>
                </c:pt>
                <c:pt idx="27">
                  <c:v>3.9651489257812504</c:v>
                </c:pt>
                <c:pt idx="28">
                  <c:v>3.9422607421875004</c:v>
                </c:pt>
                <c:pt idx="29">
                  <c:v>3.92913818359375</c:v>
                </c:pt>
                <c:pt idx="30">
                  <c:v>3.9300537109375</c:v>
                </c:pt>
                <c:pt idx="31">
                  <c:v>3.944091796875</c:v>
                </c:pt>
                <c:pt idx="32">
                  <c:v>3.9697265625</c:v>
                </c:pt>
                <c:pt idx="33">
                  <c:v>4.0093994140625</c:v>
                </c:pt>
                <c:pt idx="34">
                  <c:v>4.0762329101562509</c:v>
                </c:pt>
                <c:pt idx="35">
                  <c:v>4.17388916015625</c:v>
                </c:pt>
                <c:pt idx="36">
                  <c:v>4.2965698242187509</c:v>
                </c:pt>
                <c:pt idx="37">
                  <c:v>4.4659423828125009</c:v>
                </c:pt>
                <c:pt idx="38">
                  <c:v>4.68902587890625</c:v>
                </c:pt>
                <c:pt idx="39">
                  <c:v>4.96612548828125</c:v>
                </c:pt>
                <c:pt idx="40">
                  <c:v>5.31402587890625</c:v>
                </c:pt>
                <c:pt idx="41">
                  <c:v>5.7427978515625</c:v>
                </c:pt>
                <c:pt idx="42">
                  <c:v>6.2762451171875</c:v>
                </c:pt>
                <c:pt idx="43">
                  <c:v>6.9262695312500009</c:v>
                </c:pt>
                <c:pt idx="44">
                  <c:v>7.7035522460937509</c:v>
                </c:pt>
                <c:pt idx="45">
                  <c:v>8.6508178710937518</c:v>
                </c:pt>
                <c:pt idx="46">
                  <c:v>9.7589111328125018</c:v>
                </c:pt>
                <c:pt idx="47">
                  <c:v>11.07513427734375</c:v>
                </c:pt>
                <c:pt idx="48">
                  <c:v>12.596740722656252</c:v>
                </c:pt>
                <c:pt idx="49">
                  <c:v>14.36187744140625</c:v>
                </c:pt>
                <c:pt idx="50">
                  <c:v>16.36444091796875</c:v>
                </c:pt>
                <c:pt idx="51">
                  <c:v>18.611053466796875</c:v>
                </c:pt>
                <c:pt idx="52">
                  <c:v>21.095977783203129</c:v>
                </c:pt>
                <c:pt idx="53">
                  <c:v>23.833923339843754</c:v>
                </c:pt>
                <c:pt idx="54">
                  <c:v>26.73309326171875</c:v>
                </c:pt>
                <c:pt idx="55">
                  <c:v>29.822387695312504</c:v>
                </c:pt>
                <c:pt idx="56">
                  <c:v>32.991943359375</c:v>
                </c:pt>
                <c:pt idx="57">
                  <c:v>36.186523437500007</c:v>
                </c:pt>
                <c:pt idx="58">
                  <c:v>39.28070068359375</c:v>
                </c:pt>
                <c:pt idx="59">
                  <c:v>42.242431640625</c:v>
                </c:pt>
                <c:pt idx="60">
                  <c:v>44.927978515625007</c:v>
                </c:pt>
                <c:pt idx="61">
                  <c:v>47.25341796875</c:v>
                </c:pt>
                <c:pt idx="62">
                  <c:v>49.185180664062507</c:v>
                </c:pt>
                <c:pt idx="63">
                  <c:v>50.564575195312507</c:v>
                </c:pt>
                <c:pt idx="64">
                  <c:v>51.287841796875</c:v>
                </c:pt>
                <c:pt idx="65">
                  <c:v>51.467895507812507</c:v>
                </c:pt>
                <c:pt idx="66">
                  <c:v>50.9246826171875</c:v>
                </c:pt>
                <c:pt idx="67">
                  <c:v>49.694824218749993</c:v>
                </c:pt>
                <c:pt idx="68">
                  <c:v>47.8515625</c:v>
                </c:pt>
                <c:pt idx="69">
                  <c:v>45.4864501953125</c:v>
                </c:pt>
                <c:pt idx="70">
                  <c:v>42.6177978515625</c:v>
                </c:pt>
                <c:pt idx="71">
                  <c:v>39.422607421874993</c:v>
                </c:pt>
                <c:pt idx="72">
                  <c:v>36.0015869140625</c:v>
                </c:pt>
                <c:pt idx="73">
                  <c:v>32.501220703125</c:v>
                </c:pt>
                <c:pt idx="74">
                  <c:v>29.006958007812496</c:v>
                </c:pt>
                <c:pt idx="75">
                  <c:v>25.6805419921875</c:v>
                </c:pt>
                <c:pt idx="76">
                  <c:v>22.515869140625004</c:v>
                </c:pt>
                <c:pt idx="77">
                  <c:v>19.631958007812504</c:v>
                </c:pt>
                <c:pt idx="78">
                  <c:v>17.010498046875</c:v>
                </c:pt>
                <c:pt idx="79">
                  <c:v>14.669799804687504</c:v>
                </c:pt>
                <c:pt idx="80">
                  <c:v>12.640380859374996</c:v>
                </c:pt>
                <c:pt idx="81">
                  <c:v>10.8551025390625</c:v>
                </c:pt>
                <c:pt idx="82">
                  <c:v>9.320068359375</c:v>
                </c:pt>
                <c:pt idx="83">
                  <c:v>8.0200195312499982</c:v>
                </c:pt>
                <c:pt idx="84">
                  <c:v>6.9335937500000018</c:v>
                </c:pt>
                <c:pt idx="85">
                  <c:v>6.0089111328125027</c:v>
                </c:pt>
                <c:pt idx="86">
                  <c:v>5.2337646484375</c:v>
                </c:pt>
                <c:pt idx="87">
                  <c:v>4.5776367187500009</c:v>
                </c:pt>
                <c:pt idx="88">
                  <c:v>4.0374755859374991</c:v>
                </c:pt>
                <c:pt idx="89">
                  <c:v>3.5858154296874982</c:v>
                </c:pt>
                <c:pt idx="90">
                  <c:v>3.2135009765625018</c:v>
                </c:pt>
                <c:pt idx="91">
                  <c:v>2.8961181640625031</c:v>
                </c:pt>
                <c:pt idx="92">
                  <c:v>2.6336669921875013</c:v>
                </c:pt>
                <c:pt idx="93">
                  <c:v>2.4200439453125013</c:v>
                </c:pt>
                <c:pt idx="94">
                  <c:v>2.2399902343750004</c:v>
                </c:pt>
                <c:pt idx="95">
                  <c:v>2.0904541015625</c:v>
                </c:pt>
                <c:pt idx="96">
                  <c:v>1.9744873046875011</c:v>
                </c:pt>
                <c:pt idx="97">
                  <c:v>1.8737792968749987</c:v>
                </c:pt>
                <c:pt idx="98">
                  <c:v>1.7913818359375009</c:v>
                </c:pt>
                <c:pt idx="99">
                  <c:v>1.7181396484375004</c:v>
                </c:pt>
                <c:pt idx="100">
                  <c:v>1.6693115234375009</c:v>
                </c:pt>
                <c:pt idx="101">
                  <c:v>1.6204833984375011</c:v>
                </c:pt>
                <c:pt idx="102">
                  <c:v>1.5899658203125011</c:v>
                </c:pt>
                <c:pt idx="103">
                  <c:v>1.568603515625</c:v>
                </c:pt>
                <c:pt idx="104">
                  <c:v>1.5594482421874993</c:v>
                </c:pt>
                <c:pt idx="105">
                  <c:v>1.5533447265625</c:v>
                </c:pt>
                <c:pt idx="106">
                  <c:v>1.5533447265625</c:v>
                </c:pt>
                <c:pt idx="107">
                  <c:v>1.5625000000000007</c:v>
                </c:pt>
                <c:pt idx="108">
                  <c:v>1.5747070312499993</c:v>
                </c:pt>
                <c:pt idx="109">
                  <c:v>1.6021728515624998</c:v>
                </c:pt>
                <c:pt idx="110">
                  <c:v>1.6265869140625004</c:v>
                </c:pt>
                <c:pt idx="111">
                  <c:v>1.6571044921875004</c:v>
                </c:pt>
                <c:pt idx="112">
                  <c:v>1.6967773437499996</c:v>
                </c:pt>
                <c:pt idx="113">
                  <c:v>1.7456054687499991</c:v>
                </c:pt>
                <c:pt idx="114">
                  <c:v>1.800537109375</c:v>
                </c:pt>
                <c:pt idx="115">
                  <c:v>1.861572265625</c:v>
                </c:pt>
                <c:pt idx="116">
                  <c:v>1.9287109375000011</c:v>
                </c:pt>
                <c:pt idx="117">
                  <c:v>2.0050048828124996</c:v>
                </c:pt>
                <c:pt idx="118">
                  <c:v>2.0782470703125</c:v>
                </c:pt>
                <c:pt idx="119">
                  <c:v>2.1667480468750004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162D-4E13-BC6D-9F9E04543AF8}"/>
            </c:ext>
          </c:extLst>
        </c:ser>
        <c:ser>
          <c:idx val="4"/>
          <c:order val="4"/>
          <c:tx>
            <c:strRef>
              <c:f>comparision!$F$1</c:f>
              <c:strCache>
                <c:ptCount val="1"/>
                <c:pt idx="0">
                  <c:v>DPV-5</c:v>
                </c:pt>
              </c:strCache>
            </c:strRef>
          </c:tx>
          <c:spPr>
            <a:ln w="19050" cap="rnd">
              <a:solidFill>
                <a:schemeClr val="accent5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comparision!$F$2:$F$121</c:f>
              <c:numCache>
                <c:formatCode>General</c:formatCode>
                <c:ptCount val="120"/>
                <c:pt idx="0">
                  <c:v>5.2703857421875009</c:v>
                </c:pt>
                <c:pt idx="1">
                  <c:v>4.9499511718749991</c:v>
                </c:pt>
                <c:pt idx="2">
                  <c:v>4.7973632812500009</c:v>
                </c:pt>
                <c:pt idx="3">
                  <c:v>4.693603515625</c:v>
                </c:pt>
                <c:pt idx="4">
                  <c:v>4.6234130859375</c:v>
                </c:pt>
                <c:pt idx="5">
                  <c:v>4.5684814453125009</c:v>
                </c:pt>
                <c:pt idx="6">
                  <c:v>4.5196533203125</c:v>
                </c:pt>
                <c:pt idx="7">
                  <c:v>4.4732666015625009</c:v>
                </c:pt>
                <c:pt idx="8">
                  <c:v>4.44427490234375</c:v>
                </c:pt>
                <c:pt idx="9">
                  <c:v>4.4091796875</c:v>
                </c:pt>
                <c:pt idx="10">
                  <c:v>4.3826293945312509</c:v>
                </c:pt>
                <c:pt idx="11">
                  <c:v>4.36553955078125</c:v>
                </c:pt>
                <c:pt idx="12">
                  <c:v>4.34356689453125</c:v>
                </c:pt>
                <c:pt idx="13">
                  <c:v>4.3212890625000009</c:v>
                </c:pt>
                <c:pt idx="14">
                  <c:v>4.30572509765625</c:v>
                </c:pt>
                <c:pt idx="15">
                  <c:v>4.2779541015625</c:v>
                </c:pt>
                <c:pt idx="16">
                  <c:v>4.2547607421875009</c:v>
                </c:pt>
                <c:pt idx="17">
                  <c:v>4.2364501953125009</c:v>
                </c:pt>
                <c:pt idx="18">
                  <c:v>4.21722412109375</c:v>
                </c:pt>
                <c:pt idx="19">
                  <c:v>4.18060302734375</c:v>
                </c:pt>
                <c:pt idx="20">
                  <c:v>4.1513061523437491</c:v>
                </c:pt>
                <c:pt idx="21">
                  <c:v>4.12628173828125</c:v>
                </c:pt>
                <c:pt idx="22">
                  <c:v>4.095458984375</c:v>
                </c:pt>
                <c:pt idx="23">
                  <c:v>4.0625000000000009</c:v>
                </c:pt>
                <c:pt idx="24">
                  <c:v>4.03411865234375</c:v>
                </c:pt>
                <c:pt idx="25">
                  <c:v>4.0151977539062509</c:v>
                </c:pt>
                <c:pt idx="26">
                  <c:v>3.9871215820312504</c:v>
                </c:pt>
                <c:pt idx="27">
                  <c:v>3.95538330078125</c:v>
                </c:pt>
                <c:pt idx="28">
                  <c:v>3.9422607421875004</c:v>
                </c:pt>
                <c:pt idx="29">
                  <c:v>3.9245605468750004</c:v>
                </c:pt>
                <c:pt idx="30">
                  <c:v>3.9245605468750004</c:v>
                </c:pt>
                <c:pt idx="31">
                  <c:v>3.9361572265625004</c:v>
                </c:pt>
                <c:pt idx="32">
                  <c:v>3.9611816406250009</c:v>
                </c:pt>
                <c:pt idx="33">
                  <c:v>4.0066528320312509</c:v>
                </c:pt>
                <c:pt idx="34">
                  <c:v>4.0692138671875</c:v>
                </c:pt>
                <c:pt idx="35">
                  <c:v>4.15985107421875</c:v>
                </c:pt>
                <c:pt idx="36">
                  <c:v>4.287109375</c:v>
                </c:pt>
                <c:pt idx="37">
                  <c:v>4.454345703125</c:v>
                </c:pt>
                <c:pt idx="38">
                  <c:v>4.6777343750000009</c:v>
                </c:pt>
                <c:pt idx="39">
                  <c:v>4.9572753906250009</c:v>
                </c:pt>
                <c:pt idx="40">
                  <c:v>5.3137207031250009</c:v>
                </c:pt>
                <c:pt idx="41">
                  <c:v>5.74432373046875</c:v>
                </c:pt>
                <c:pt idx="42">
                  <c:v>6.2799072265625009</c:v>
                </c:pt>
                <c:pt idx="43">
                  <c:v>6.929931640625</c:v>
                </c:pt>
                <c:pt idx="44">
                  <c:v>7.7084350585937509</c:v>
                </c:pt>
                <c:pt idx="45">
                  <c:v>8.6523437500000018</c:v>
                </c:pt>
                <c:pt idx="46">
                  <c:v>9.76898193359375</c:v>
                </c:pt>
                <c:pt idx="47">
                  <c:v>11.0858154296875</c:v>
                </c:pt>
                <c:pt idx="48">
                  <c:v>12.608642578125</c:v>
                </c:pt>
                <c:pt idx="49">
                  <c:v>14.378662109375</c:v>
                </c:pt>
                <c:pt idx="50">
                  <c:v>16.37908935546875</c:v>
                </c:pt>
                <c:pt idx="51">
                  <c:v>18.633728027343754</c:v>
                </c:pt>
                <c:pt idx="52">
                  <c:v>21.110778808593754</c:v>
                </c:pt>
                <c:pt idx="53">
                  <c:v>23.839111328125004</c:v>
                </c:pt>
                <c:pt idx="54">
                  <c:v>26.744995117187504</c:v>
                </c:pt>
                <c:pt idx="55">
                  <c:v>29.81842041015625</c:v>
                </c:pt>
                <c:pt idx="56">
                  <c:v>32.96417236328125</c:v>
                </c:pt>
                <c:pt idx="57">
                  <c:v>36.1529541015625</c:v>
                </c:pt>
                <c:pt idx="58">
                  <c:v>39.234619140625</c:v>
                </c:pt>
                <c:pt idx="59">
                  <c:v>42.14691162109375</c:v>
                </c:pt>
                <c:pt idx="60">
                  <c:v>44.796752929687507</c:v>
                </c:pt>
                <c:pt idx="61">
                  <c:v>47.119140625</c:v>
                </c:pt>
                <c:pt idx="62">
                  <c:v>49.011230468749993</c:v>
                </c:pt>
                <c:pt idx="63">
                  <c:v>50.360107421875</c:v>
                </c:pt>
                <c:pt idx="64">
                  <c:v>51.092529296875014</c:v>
                </c:pt>
                <c:pt idx="65">
                  <c:v>51.2237548828125</c:v>
                </c:pt>
                <c:pt idx="66">
                  <c:v>50.6927490234375</c:v>
                </c:pt>
                <c:pt idx="67">
                  <c:v>49.453735351562507</c:v>
                </c:pt>
                <c:pt idx="68">
                  <c:v>47.5860595703125</c:v>
                </c:pt>
                <c:pt idx="69">
                  <c:v>45.2056884765625</c:v>
                </c:pt>
                <c:pt idx="70">
                  <c:v>42.37060546875</c:v>
                </c:pt>
                <c:pt idx="71">
                  <c:v>39.154052734375007</c:v>
                </c:pt>
                <c:pt idx="72">
                  <c:v>35.766601562500007</c:v>
                </c:pt>
                <c:pt idx="73">
                  <c:v>32.275390624999993</c:v>
                </c:pt>
                <c:pt idx="74">
                  <c:v>28.805541992187504</c:v>
                </c:pt>
                <c:pt idx="75">
                  <c:v>25.473022460937504</c:v>
                </c:pt>
                <c:pt idx="76">
                  <c:v>22.323608398437496</c:v>
                </c:pt>
                <c:pt idx="77">
                  <c:v>19.4732666015625</c:v>
                </c:pt>
                <c:pt idx="78">
                  <c:v>16.857910156249996</c:v>
                </c:pt>
                <c:pt idx="79">
                  <c:v>14.532470703124998</c:v>
                </c:pt>
                <c:pt idx="80">
                  <c:v>12.509155273437498</c:v>
                </c:pt>
                <c:pt idx="81">
                  <c:v>10.754394531249998</c:v>
                </c:pt>
                <c:pt idx="82">
                  <c:v>9.228515625</c:v>
                </c:pt>
                <c:pt idx="83">
                  <c:v>7.9315185546875009</c:v>
                </c:pt>
                <c:pt idx="84">
                  <c:v>6.8511962890625009</c:v>
                </c:pt>
                <c:pt idx="85">
                  <c:v>5.9265136718750009</c:v>
                </c:pt>
                <c:pt idx="86">
                  <c:v>5.1605224609375009</c:v>
                </c:pt>
                <c:pt idx="87">
                  <c:v>4.5166015625000009</c:v>
                </c:pt>
                <c:pt idx="88">
                  <c:v>3.9764404296874991</c:v>
                </c:pt>
                <c:pt idx="89">
                  <c:v>3.5247802734375013</c:v>
                </c:pt>
                <c:pt idx="90">
                  <c:v>3.1524658203125018</c:v>
                </c:pt>
                <c:pt idx="91">
                  <c:v>2.8411865234375022</c:v>
                </c:pt>
                <c:pt idx="92">
                  <c:v>2.5817871093750004</c:v>
                </c:pt>
                <c:pt idx="93">
                  <c:v>2.3651123046875004</c:v>
                </c:pt>
                <c:pt idx="94">
                  <c:v>2.1820068359375004</c:v>
                </c:pt>
                <c:pt idx="95">
                  <c:v>2.0385742187499991</c:v>
                </c:pt>
                <c:pt idx="96">
                  <c:v>1.9195556640625004</c:v>
                </c:pt>
                <c:pt idx="97">
                  <c:v>1.8188476562500013</c:v>
                </c:pt>
                <c:pt idx="98">
                  <c:v>1.7272949218749978</c:v>
                </c:pt>
                <c:pt idx="99">
                  <c:v>1.6601562500000002</c:v>
                </c:pt>
                <c:pt idx="100">
                  <c:v>1.6113281250000004</c:v>
                </c:pt>
                <c:pt idx="101">
                  <c:v>1.5655517578124987</c:v>
                </c:pt>
                <c:pt idx="102">
                  <c:v>1.5289306640625011</c:v>
                </c:pt>
                <c:pt idx="103">
                  <c:v>1.5106201171875013</c:v>
                </c:pt>
                <c:pt idx="104">
                  <c:v>1.4984130859375009</c:v>
                </c:pt>
                <c:pt idx="105">
                  <c:v>1.4923095703125</c:v>
                </c:pt>
                <c:pt idx="106">
                  <c:v>1.4862060546875007</c:v>
                </c:pt>
                <c:pt idx="107">
                  <c:v>1.4953613281249996</c:v>
                </c:pt>
                <c:pt idx="108">
                  <c:v>1.5045166015625002</c:v>
                </c:pt>
                <c:pt idx="109">
                  <c:v>1.5258789062499996</c:v>
                </c:pt>
                <c:pt idx="110">
                  <c:v>1.5502929687500004</c:v>
                </c:pt>
                <c:pt idx="111">
                  <c:v>1.5869140624999998</c:v>
                </c:pt>
                <c:pt idx="112">
                  <c:v>1.6113281250000004</c:v>
                </c:pt>
                <c:pt idx="113">
                  <c:v>1.6662597656250011</c:v>
                </c:pt>
                <c:pt idx="114">
                  <c:v>1.7150878906249991</c:v>
                </c:pt>
                <c:pt idx="115">
                  <c:v>1.7761230468750009</c:v>
                </c:pt>
                <c:pt idx="116">
                  <c:v>1.8371582031250009</c:v>
                </c:pt>
                <c:pt idx="117">
                  <c:v>1.9012451171874989</c:v>
                </c:pt>
                <c:pt idx="118">
                  <c:v>1.983642578125</c:v>
                </c:pt>
                <c:pt idx="119">
                  <c:v>2.0599365234375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4-162D-4E13-BC6D-9F9E04543AF8}"/>
            </c:ext>
          </c:extLst>
        </c:ser>
        <c:ser>
          <c:idx val="5"/>
          <c:order val="5"/>
          <c:tx>
            <c:strRef>
              <c:f>comparision!$G$1</c:f>
              <c:strCache>
                <c:ptCount val="1"/>
                <c:pt idx="0">
                  <c:v>DPV-6</c:v>
                </c:pt>
              </c:strCache>
            </c:strRef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comparision!$G$2:$G$121</c:f>
              <c:numCache>
                <c:formatCode>General</c:formatCode>
                <c:ptCount val="120"/>
                <c:pt idx="0">
                  <c:v>5.4931640625000009</c:v>
                </c:pt>
                <c:pt idx="1">
                  <c:v>5.1666259765624991</c:v>
                </c:pt>
                <c:pt idx="2">
                  <c:v>5.0140380859374991</c:v>
                </c:pt>
                <c:pt idx="3">
                  <c:v>4.9041748046874991</c:v>
                </c:pt>
                <c:pt idx="4">
                  <c:v>4.8248291015625</c:v>
                </c:pt>
                <c:pt idx="5">
                  <c:v>4.7637939453125009</c:v>
                </c:pt>
                <c:pt idx="6">
                  <c:v>4.6997070312500009</c:v>
                </c:pt>
                <c:pt idx="7">
                  <c:v>4.66217041015625</c:v>
                </c:pt>
                <c:pt idx="8">
                  <c:v>4.6188354492187509</c:v>
                </c:pt>
                <c:pt idx="9">
                  <c:v>4.5880126953125009</c:v>
                </c:pt>
                <c:pt idx="10">
                  <c:v>4.5605468750000009</c:v>
                </c:pt>
                <c:pt idx="11">
                  <c:v>4.5385742187500009</c:v>
                </c:pt>
                <c:pt idx="12">
                  <c:v>4.5111083984375</c:v>
                </c:pt>
                <c:pt idx="13">
                  <c:v>4.4854736328125</c:v>
                </c:pt>
                <c:pt idx="14">
                  <c:v>4.459228515625</c:v>
                </c:pt>
                <c:pt idx="15">
                  <c:v>4.4403076171875009</c:v>
                </c:pt>
                <c:pt idx="16">
                  <c:v>4.4146728515625</c:v>
                </c:pt>
                <c:pt idx="17">
                  <c:v>4.3841552734375</c:v>
                </c:pt>
                <c:pt idx="18">
                  <c:v>4.3618774414062509</c:v>
                </c:pt>
                <c:pt idx="19">
                  <c:v>4.3270874023437509</c:v>
                </c:pt>
                <c:pt idx="20">
                  <c:v>4.30023193359375</c:v>
                </c:pt>
                <c:pt idx="21">
                  <c:v>4.2706298828125</c:v>
                </c:pt>
                <c:pt idx="22">
                  <c:v>4.2364501953125</c:v>
                </c:pt>
                <c:pt idx="23">
                  <c:v>4.2019653320312509</c:v>
                </c:pt>
                <c:pt idx="24">
                  <c:v>4.17083740234375</c:v>
                </c:pt>
                <c:pt idx="25">
                  <c:v>4.141845703125</c:v>
                </c:pt>
                <c:pt idx="26">
                  <c:v>4.1125488281250009</c:v>
                </c:pt>
                <c:pt idx="27">
                  <c:v>4.08416748046875</c:v>
                </c:pt>
                <c:pt idx="28">
                  <c:v>4.06494140625</c:v>
                </c:pt>
                <c:pt idx="29">
                  <c:v>4.0496826171875</c:v>
                </c:pt>
                <c:pt idx="30">
                  <c:v>4.0386962890625</c:v>
                </c:pt>
                <c:pt idx="31">
                  <c:v>4.05303955078125</c:v>
                </c:pt>
                <c:pt idx="32">
                  <c:v>4.0771484375000009</c:v>
                </c:pt>
                <c:pt idx="33">
                  <c:v>4.11895751953125</c:v>
                </c:pt>
                <c:pt idx="34">
                  <c:v>4.1827392578125009</c:v>
                </c:pt>
                <c:pt idx="35">
                  <c:v>4.2791748046875</c:v>
                </c:pt>
                <c:pt idx="36">
                  <c:v>4.4116210937500009</c:v>
                </c:pt>
                <c:pt idx="37">
                  <c:v>4.583740234375</c:v>
                </c:pt>
                <c:pt idx="38">
                  <c:v>4.8184204101562509</c:v>
                </c:pt>
                <c:pt idx="39">
                  <c:v>5.10589599609375</c:v>
                </c:pt>
                <c:pt idx="40">
                  <c:v>5.4708862304687509</c:v>
                </c:pt>
                <c:pt idx="41">
                  <c:v>5.91644287109375</c:v>
                </c:pt>
                <c:pt idx="42">
                  <c:v>6.46087646484375</c:v>
                </c:pt>
                <c:pt idx="43">
                  <c:v>7.1395874023437509</c:v>
                </c:pt>
                <c:pt idx="44">
                  <c:v>7.9571533203125009</c:v>
                </c:pt>
                <c:pt idx="45">
                  <c:v>8.92547607421875</c:v>
                </c:pt>
                <c:pt idx="46">
                  <c:v>10.083312988281252</c:v>
                </c:pt>
                <c:pt idx="47">
                  <c:v>11.439208984375002</c:v>
                </c:pt>
                <c:pt idx="48">
                  <c:v>13.0145263671875</c:v>
                </c:pt>
                <c:pt idx="49">
                  <c:v>14.840698242187502</c:v>
                </c:pt>
                <c:pt idx="50">
                  <c:v>16.89483642578125</c:v>
                </c:pt>
                <c:pt idx="51">
                  <c:v>19.231262207031254</c:v>
                </c:pt>
                <c:pt idx="52">
                  <c:v>21.77642822265625</c:v>
                </c:pt>
                <c:pt idx="53">
                  <c:v>24.584350585937504</c:v>
                </c:pt>
                <c:pt idx="54">
                  <c:v>27.57080078125</c:v>
                </c:pt>
                <c:pt idx="55">
                  <c:v>30.732116699218754</c:v>
                </c:pt>
                <c:pt idx="56">
                  <c:v>33.96942138671875</c:v>
                </c:pt>
                <c:pt idx="57">
                  <c:v>37.225341796875007</c:v>
                </c:pt>
                <c:pt idx="58">
                  <c:v>40.4083251953125</c:v>
                </c:pt>
                <c:pt idx="59">
                  <c:v>43.426513671875</c:v>
                </c:pt>
                <c:pt idx="60">
                  <c:v>46.105957031250007</c:v>
                </c:pt>
                <c:pt idx="61">
                  <c:v>48.480224609375007</c:v>
                </c:pt>
                <c:pt idx="62">
                  <c:v>50.4302978515625</c:v>
                </c:pt>
                <c:pt idx="63">
                  <c:v>51.8310546875</c:v>
                </c:pt>
                <c:pt idx="64">
                  <c:v>52.548217773437507</c:v>
                </c:pt>
                <c:pt idx="65">
                  <c:v>52.651977539062507</c:v>
                </c:pt>
                <c:pt idx="66">
                  <c:v>52.0751953125</c:v>
                </c:pt>
                <c:pt idx="67">
                  <c:v>50.793457031249993</c:v>
                </c:pt>
                <c:pt idx="68">
                  <c:v>48.8861083984375</c:v>
                </c:pt>
                <c:pt idx="69">
                  <c:v>46.459960937500007</c:v>
                </c:pt>
                <c:pt idx="70">
                  <c:v>43.5089111328125</c:v>
                </c:pt>
                <c:pt idx="71">
                  <c:v>40.228271484375</c:v>
                </c:pt>
                <c:pt idx="72">
                  <c:v>36.712646484374993</c:v>
                </c:pt>
                <c:pt idx="73">
                  <c:v>33.1512451171875</c:v>
                </c:pt>
                <c:pt idx="74">
                  <c:v>29.586791992187504</c:v>
                </c:pt>
                <c:pt idx="75">
                  <c:v>26.138305664062504</c:v>
                </c:pt>
                <c:pt idx="76">
                  <c:v>22.9217529296875</c:v>
                </c:pt>
                <c:pt idx="77">
                  <c:v>19.995117187500004</c:v>
                </c:pt>
                <c:pt idx="78">
                  <c:v>17.3004150390625</c:v>
                </c:pt>
                <c:pt idx="79">
                  <c:v>14.916992187499996</c:v>
                </c:pt>
                <c:pt idx="80">
                  <c:v>12.838745117187498</c:v>
                </c:pt>
                <c:pt idx="81">
                  <c:v>11.029052734375002</c:v>
                </c:pt>
                <c:pt idx="82">
                  <c:v>9.4512939453125018</c:v>
                </c:pt>
                <c:pt idx="83">
                  <c:v>8.1298828124999982</c:v>
                </c:pt>
                <c:pt idx="84">
                  <c:v>7.0220947265624991</c:v>
                </c:pt>
                <c:pt idx="85">
                  <c:v>6.0699462890624991</c:v>
                </c:pt>
                <c:pt idx="86">
                  <c:v>5.2764892578124982</c:v>
                </c:pt>
                <c:pt idx="87">
                  <c:v>4.6112060546875</c:v>
                </c:pt>
                <c:pt idx="88">
                  <c:v>4.058837890625</c:v>
                </c:pt>
                <c:pt idx="89">
                  <c:v>3.5919189453125009</c:v>
                </c:pt>
                <c:pt idx="90">
                  <c:v>3.2104492187500022</c:v>
                </c:pt>
                <c:pt idx="91">
                  <c:v>2.8961181640624996</c:v>
                </c:pt>
                <c:pt idx="92">
                  <c:v>2.6214599609374991</c:v>
                </c:pt>
                <c:pt idx="93">
                  <c:v>2.398681640625</c:v>
                </c:pt>
                <c:pt idx="94">
                  <c:v>2.2216796874999991</c:v>
                </c:pt>
                <c:pt idx="95">
                  <c:v>2.0568847656250004</c:v>
                </c:pt>
                <c:pt idx="96">
                  <c:v>1.9348144531249987</c:v>
                </c:pt>
                <c:pt idx="97">
                  <c:v>1.8341064453125013</c:v>
                </c:pt>
                <c:pt idx="98">
                  <c:v>1.7425537109375011</c:v>
                </c:pt>
                <c:pt idx="99">
                  <c:v>1.6723632812499987</c:v>
                </c:pt>
                <c:pt idx="100">
                  <c:v>1.617431640624998</c:v>
                </c:pt>
                <c:pt idx="101">
                  <c:v>1.5716552734374998</c:v>
                </c:pt>
                <c:pt idx="102">
                  <c:v>1.5411376953124998</c:v>
                </c:pt>
                <c:pt idx="103">
                  <c:v>1.5106201171874996</c:v>
                </c:pt>
                <c:pt idx="104">
                  <c:v>1.4953613281249996</c:v>
                </c:pt>
                <c:pt idx="105">
                  <c:v>1.4892578124999987</c:v>
                </c:pt>
                <c:pt idx="106">
                  <c:v>1.4892578125000002</c:v>
                </c:pt>
                <c:pt idx="107">
                  <c:v>1.4892578125000002</c:v>
                </c:pt>
                <c:pt idx="108">
                  <c:v>1.4984130859374993</c:v>
                </c:pt>
                <c:pt idx="109">
                  <c:v>1.5167236328125007</c:v>
                </c:pt>
                <c:pt idx="110">
                  <c:v>1.5411376953124998</c:v>
                </c:pt>
                <c:pt idx="111">
                  <c:v>1.5716552734374998</c:v>
                </c:pt>
                <c:pt idx="112">
                  <c:v>1.6082763671875007</c:v>
                </c:pt>
                <c:pt idx="113">
                  <c:v>1.6540527343750009</c:v>
                </c:pt>
                <c:pt idx="114">
                  <c:v>1.6967773437499996</c:v>
                </c:pt>
                <c:pt idx="115">
                  <c:v>1.7517089843750002</c:v>
                </c:pt>
                <c:pt idx="116">
                  <c:v>1.8127441406250002</c:v>
                </c:pt>
                <c:pt idx="117">
                  <c:v>1.89208984375</c:v>
                </c:pt>
                <c:pt idx="118">
                  <c:v>1.9683837890625</c:v>
                </c:pt>
                <c:pt idx="119">
                  <c:v>2.0507812500000013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5-162D-4E13-BC6D-9F9E04543AF8}"/>
            </c:ext>
          </c:extLst>
        </c:ser>
        <c:ser>
          <c:idx val="6"/>
          <c:order val="6"/>
          <c:tx>
            <c:strRef>
              <c:f>comparision!$H$1</c:f>
              <c:strCache>
                <c:ptCount val="1"/>
                <c:pt idx="0">
                  <c:v>DPV-7</c:v>
                </c:pt>
              </c:strCache>
            </c:strRef>
          </c:tx>
          <c:spPr>
            <a:ln w="19050" cap="rnd">
              <a:solidFill>
                <a:schemeClr val="accent1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comparision!$H$2:$H$121</c:f>
              <c:numCache>
                <c:formatCode>General</c:formatCode>
                <c:ptCount val="120"/>
                <c:pt idx="0">
                  <c:v>5.4931640625</c:v>
                </c:pt>
                <c:pt idx="1">
                  <c:v>5.1727294921875</c:v>
                </c:pt>
                <c:pt idx="2">
                  <c:v>5.0201416015625</c:v>
                </c:pt>
                <c:pt idx="3">
                  <c:v>4.9133300781250009</c:v>
                </c:pt>
                <c:pt idx="4">
                  <c:v>4.840087890625</c:v>
                </c:pt>
                <c:pt idx="5">
                  <c:v>4.7790527343750009</c:v>
                </c:pt>
                <c:pt idx="6">
                  <c:v>4.7113037109375009</c:v>
                </c:pt>
                <c:pt idx="7">
                  <c:v>4.66766357421875</c:v>
                </c:pt>
                <c:pt idx="8">
                  <c:v>4.6368408203125009</c:v>
                </c:pt>
                <c:pt idx="9">
                  <c:v>4.6026611328125</c:v>
                </c:pt>
                <c:pt idx="10">
                  <c:v>4.5642089843750009</c:v>
                </c:pt>
                <c:pt idx="11">
                  <c:v>4.54345703125</c:v>
                </c:pt>
                <c:pt idx="12">
                  <c:v>4.515380859375</c:v>
                </c:pt>
                <c:pt idx="13">
                  <c:v>4.490966796875</c:v>
                </c:pt>
                <c:pt idx="14">
                  <c:v>4.4589233398437509</c:v>
                </c:pt>
                <c:pt idx="15">
                  <c:v>4.429931640625</c:v>
                </c:pt>
                <c:pt idx="16">
                  <c:v>4.398193359375</c:v>
                </c:pt>
                <c:pt idx="17">
                  <c:v>4.3753051757812509</c:v>
                </c:pt>
                <c:pt idx="18">
                  <c:v>4.3420410156250009</c:v>
                </c:pt>
                <c:pt idx="19">
                  <c:v>4.30877685546875</c:v>
                </c:pt>
                <c:pt idx="20">
                  <c:v>4.2761230468750009</c:v>
                </c:pt>
                <c:pt idx="21">
                  <c:v>4.2431640625000009</c:v>
                </c:pt>
                <c:pt idx="22">
                  <c:v>4.2050170898437509</c:v>
                </c:pt>
                <c:pt idx="23">
                  <c:v>4.16290283203125</c:v>
                </c:pt>
                <c:pt idx="24">
                  <c:v>4.13177490234375</c:v>
                </c:pt>
                <c:pt idx="25">
                  <c:v>4.10247802734375</c:v>
                </c:pt>
                <c:pt idx="26">
                  <c:v>4.0716552734375</c:v>
                </c:pt>
                <c:pt idx="27">
                  <c:v>4.04937744140625</c:v>
                </c:pt>
                <c:pt idx="28">
                  <c:v>4.0185546875000009</c:v>
                </c:pt>
                <c:pt idx="29">
                  <c:v>3.997802734375</c:v>
                </c:pt>
                <c:pt idx="30">
                  <c:v>3.9965820312500004</c:v>
                </c:pt>
                <c:pt idx="31">
                  <c:v>4.00543212890625</c:v>
                </c:pt>
                <c:pt idx="32">
                  <c:v>4.0228271484375</c:v>
                </c:pt>
                <c:pt idx="33">
                  <c:v>4.0643310546875009</c:v>
                </c:pt>
                <c:pt idx="34">
                  <c:v>4.1314697265625009</c:v>
                </c:pt>
                <c:pt idx="35">
                  <c:v>4.2279052734375009</c:v>
                </c:pt>
                <c:pt idx="36">
                  <c:v>4.35333251953125</c:v>
                </c:pt>
                <c:pt idx="37">
                  <c:v>4.5330810546875</c:v>
                </c:pt>
                <c:pt idx="38">
                  <c:v>4.7647094726562509</c:v>
                </c:pt>
                <c:pt idx="39">
                  <c:v>5.0531005859375</c:v>
                </c:pt>
                <c:pt idx="40">
                  <c:v>5.413818359375</c:v>
                </c:pt>
                <c:pt idx="41">
                  <c:v>5.8624267578125</c:v>
                </c:pt>
                <c:pt idx="42">
                  <c:v>6.4144897460937509</c:v>
                </c:pt>
                <c:pt idx="43">
                  <c:v>7.0928955078125009</c:v>
                </c:pt>
                <c:pt idx="44">
                  <c:v>7.9064941406250009</c:v>
                </c:pt>
                <c:pt idx="45">
                  <c:v>8.8790893554687518</c:v>
                </c:pt>
                <c:pt idx="46">
                  <c:v>10.035400390625002</c:v>
                </c:pt>
                <c:pt idx="47">
                  <c:v>11.399536132812502</c:v>
                </c:pt>
                <c:pt idx="48">
                  <c:v>12.9638671875</c:v>
                </c:pt>
                <c:pt idx="49">
                  <c:v>14.78973388671875</c:v>
                </c:pt>
                <c:pt idx="50">
                  <c:v>16.84814453125</c:v>
                </c:pt>
                <c:pt idx="51">
                  <c:v>19.174224853515629</c:v>
                </c:pt>
                <c:pt idx="52">
                  <c:v>21.715820312500004</c:v>
                </c:pt>
                <c:pt idx="53">
                  <c:v>24.523010253906254</c:v>
                </c:pt>
                <c:pt idx="54">
                  <c:v>27.485656738281254</c:v>
                </c:pt>
                <c:pt idx="55">
                  <c:v>30.63568115234375</c:v>
                </c:pt>
                <c:pt idx="56">
                  <c:v>33.8580322265625</c:v>
                </c:pt>
                <c:pt idx="57">
                  <c:v>37.102966308593757</c:v>
                </c:pt>
                <c:pt idx="58">
                  <c:v>40.23895263671875</c:v>
                </c:pt>
                <c:pt idx="59">
                  <c:v>43.197631835937507</c:v>
                </c:pt>
                <c:pt idx="60">
                  <c:v>45.8831787109375</c:v>
                </c:pt>
                <c:pt idx="61">
                  <c:v>48.229980468750007</c:v>
                </c:pt>
                <c:pt idx="62">
                  <c:v>50.146484375000007</c:v>
                </c:pt>
                <c:pt idx="63">
                  <c:v>51.464843750000007</c:v>
                </c:pt>
                <c:pt idx="64">
                  <c:v>52.157592773437507</c:v>
                </c:pt>
                <c:pt idx="65">
                  <c:v>52.249145507812507</c:v>
                </c:pt>
                <c:pt idx="66">
                  <c:v>51.620483398437507</c:v>
                </c:pt>
                <c:pt idx="67">
                  <c:v>50.335693359375</c:v>
                </c:pt>
                <c:pt idx="68">
                  <c:v>48.4344482421875</c:v>
                </c:pt>
                <c:pt idx="69">
                  <c:v>45.983886718750007</c:v>
                </c:pt>
                <c:pt idx="70">
                  <c:v>43.02978515625</c:v>
                </c:pt>
                <c:pt idx="71">
                  <c:v>39.767456054687507</c:v>
                </c:pt>
                <c:pt idx="72">
                  <c:v>36.273193359375</c:v>
                </c:pt>
                <c:pt idx="73">
                  <c:v>32.7178955078125</c:v>
                </c:pt>
                <c:pt idx="74">
                  <c:v>29.1748046875</c:v>
                </c:pt>
                <c:pt idx="75">
                  <c:v>25.79345703125</c:v>
                </c:pt>
                <c:pt idx="76">
                  <c:v>22.5982666015625</c:v>
                </c:pt>
                <c:pt idx="77">
                  <c:v>19.677734375000004</c:v>
                </c:pt>
                <c:pt idx="78">
                  <c:v>17.047119140625</c:v>
                </c:pt>
                <c:pt idx="79">
                  <c:v>14.691162109375002</c:v>
                </c:pt>
                <c:pt idx="80">
                  <c:v>12.625122070312502</c:v>
                </c:pt>
                <c:pt idx="81">
                  <c:v>10.848999023437502</c:v>
                </c:pt>
                <c:pt idx="82">
                  <c:v>9.2956542968750036</c:v>
                </c:pt>
                <c:pt idx="83">
                  <c:v>7.9833984374999982</c:v>
                </c:pt>
                <c:pt idx="84">
                  <c:v>6.8817138671875009</c:v>
                </c:pt>
                <c:pt idx="85">
                  <c:v>5.9539794921875018</c:v>
                </c:pt>
                <c:pt idx="86">
                  <c:v>5.1757812499999991</c:v>
                </c:pt>
                <c:pt idx="87">
                  <c:v>4.5013427734375027</c:v>
                </c:pt>
                <c:pt idx="88">
                  <c:v>3.9611816406250009</c:v>
                </c:pt>
                <c:pt idx="89">
                  <c:v>3.5064697265625</c:v>
                </c:pt>
                <c:pt idx="90">
                  <c:v>3.1250000000000013</c:v>
                </c:pt>
                <c:pt idx="91">
                  <c:v>2.8076171874999991</c:v>
                </c:pt>
                <c:pt idx="92">
                  <c:v>2.5390625000000018</c:v>
                </c:pt>
                <c:pt idx="93">
                  <c:v>2.3193359375000022</c:v>
                </c:pt>
                <c:pt idx="94">
                  <c:v>2.1392822265624982</c:v>
                </c:pt>
                <c:pt idx="95">
                  <c:v>1.986694335937498</c:v>
                </c:pt>
                <c:pt idx="96">
                  <c:v>1.8585205078125002</c:v>
                </c:pt>
                <c:pt idx="97">
                  <c:v>1.7578124999999996</c:v>
                </c:pt>
                <c:pt idx="98">
                  <c:v>1.6632080078125016</c:v>
                </c:pt>
                <c:pt idx="99">
                  <c:v>1.5930175781250007</c:v>
                </c:pt>
                <c:pt idx="100">
                  <c:v>1.5411376953124998</c:v>
                </c:pt>
                <c:pt idx="101">
                  <c:v>1.4953613281250013</c:v>
                </c:pt>
                <c:pt idx="102">
                  <c:v>1.4648437499999996</c:v>
                </c:pt>
                <c:pt idx="103">
                  <c:v>1.4343261718749996</c:v>
                </c:pt>
                <c:pt idx="104">
                  <c:v>1.4221191406250009</c:v>
                </c:pt>
                <c:pt idx="105">
                  <c:v>1.4038085937499996</c:v>
                </c:pt>
                <c:pt idx="106">
                  <c:v>1.4007568359374998</c:v>
                </c:pt>
                <c:pt idx="107">
                  <c:v>1.4038085937500013</c:v>
                </c:pt>
                <c:pt idx="108">
                  <c:v>1.416015625</c:v>
                </c:pt>
                <c:pt idx="109">
                  <c:v>1.4312744140625</c:v>
                </c:pt>
                <c:pt idx="110">
                  <c:v>1.4465332031250016</c:v>
                </c:pt>
                <c:pt idx="111">
                  <c:v>1.4801025390624996</c:v>
                </c:pt>
                <c:pt idx="112">
                  <c:v>1.5045166015624987</c:v>
                </c:pt>
                <c:pt idx="113">
                  <c:v>1.5441894531250011</c:v>
                </c:pt>
                <c:pt idx="114">
                  <c:v>1.59912109375</c:v>
                </c:pt>
                <c:pt idx="115">
                  <c:v>1.6479492187499998</c:v>
                </c:pt>
                <c:pt idx="116">
                  <c:v>1.7028808593750004</c:v>
                </c:pt>
                <c:pt idx="117">
                  <c:v>1.7730712890625013</c:v>
                </c:pt>
                <c:pt idx="118">
                  <c:v>1.8402099609375007</c:v>
                </c:pt>
                <c:pt idx="119">
                  <c:v>1.9165039062500007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6-162D-4E13-BC6D-9F9E04543AF8}"/>
            </c:ext>
          </c:extLst>
        </c:ser>
        <c:ser>
          <c:idx val="7"/>
          <c:order val="7"/>
          <c:tx>
            <c:strRef>
              <c:f>comparision!$I$1</c:f>
              <c:strCache>
                <c:ptCount val="1"/>
                <c:pt idx="0">
                  <c:v>DPV-8</c:v>
                </c:pt>
              </c:strCache>
            </c:strRef>
          </c:tx>
          <c:spPr>
            <a:ln w="19050" cap="rnd">
              <a:solidFill>
                <a:schemeClr val="accent2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comparision!$I$2:$I$121</c:f>
              <c:numCache>
                <c:formatCode>General</c:formatCode>
                <c:ptCount val="120"/>
                <c:pt idx="0">
                  <c:v>5.4290771484375</c:v>
                </c:pt>
                <c:pt idx="1">
                  <c:v>5.1055908203125009</c:v>
                </c:pt>
                <c:pt idx="2">
                  <c:v>4.9530029296875009</c:v>
                </c:pt>
                <c:pt idx="3">
                  <c:v>4.8370361328125</c:v>
                </c:pt>
                <c:pt idx="4">
                  <c:v>4.7637939453125</c:v>
                </c:pt>
                <c:pt idx="5">
                  <c:v>4.69970703125</c:v>
                </c:pt>
                <c:pt idx="6">
                  <c:v>4.6356201171875</c:v>
                </c:pt>
                <c:pt idx="7">
                  <c:v>4.609375</c:v>
                </c:pt>
                <c:pt idx="8">
                  <c:v>4.5635986328125</c:v>
                </c:pt>
                <c:pt idx="9">
                  <c:v>4.54315185546875</c:v>
                </c:pt>
                <c:pt idx="10">
                  <c:v>4.51385498046875</c:v>
                </c:pt>
                <c:pt idx="11">
                  <c:v>4.47021484375</c:v>
                </c:pt>
                <c:pt idx="12">
                  <c:v>4.4500732421875</c:v>
                </c:pt>
                <c:pt idx="13">
                  <c:v>4.4360351562500009</c:v>
                </c:pt>
                <c:pt idx="14">
                  <c:v>4.40399169921875</c:v>
                </c:pt>
                <c:pt idx="15">
                  <c:v>4.38201904296875</c:v>
                </c:pt>
                <c:pt idx="16">
                  <c:v>4.3582153320312509</c:v>
                </c:pt>
                <c:pt idx="17">
                  <c:v>4.3243408203125009</c:v>
                </c:pt>
                <c:pt idx="18">
                  <c:v>4.29901123046875</c:v>
                </c:pt>
                <c:pt idx="19">
                  <c:v>4.2709350585937509</c:v>
                </c:pt>
                <c:pt idx="20">
                  <c:v>4.2398071289062509</c:v>
                </c:pt>
                <c:pt idx="21">
                  <c:v>4.200439453125</c:v>
                </c:pt>
                <c:pt idx="22">
                  <c:v>4.1656494140625</c:v>
                </c:pt>
                <c:pt idx="23">
                  <c:v>4.13604736328125</c:v>
                </c:pt>
                <c:pt idx="24">
                  <c:v>4.1082763671875009</c:v>
                </c:pt>
                <c:pt idx="25">
                  <c:v>4.072265625</c:v>
                </c:pt>
                <c:pt idx="26">
                  <c:v>4.05181884765625</c:v>
                </c:pt>
                <c:pt idx="27">
                  <c:v>4.0213012695312509</c:v>
                </c:pt>
                <c:pt idx="28">
                  <c:v>3.9956665039062496</c:v>
                </c:pt>
                <c:pt idx="29">
                  <c:v>3.9776611328125004</c:v>
                </c:pt>
                <c:pt idx="30">
                  <c:v>3.97308349609375</c:v>
                </c:pt>
                <c:pt idx="31">
                  <c:v>3.9837646484375004</c:v>
                </c:pt>
                <c:pt idx="32">
                  <c:v>4.00115966796875</c:v>
                </c:pt>
                <c:pt idx="33">
                  <c:v>4.03594970703125</c:v>
                </c:pt>
                <c:pt idx="34">
                  <c:v>4.1159057617187509</c:v>
                </c:pt>
                <c:pt idx="35">
                  <c:v>4.21142578125</c:v>
                </c:pt>
                <c:pt idx="36">
                  <c:v>4.329833984375</c:v>
                </c:pt>
                <c:pt idx="37">
                  <c:v>4.5001220703125</c:v>
                </c:pt>
                <c:pt idx="38">
                  <c:v>4.736328125</c:v>
                </c:pt>
                <c:pt idx="39">
                  <c:v>5.0201416015625</c:v>
                </c:pt>
                <c:pt idx="40">
                  <c:v>5.3759765625</c:v>
                </c:pt>
                <c:pt idx="41">
                  <c:v>5.81695556640625</c:v>
                </c:pt>
                <c:pt idx="42">
                  <c:v>6.36871337890625</c:v>
                </c:pt>
                <c:pt idx="43">
                  <c:v>7.0413208007812518</c:v>
                </c:pt>
                <c:pt idx="44">
                  <c:v>7.8402709960937509</c:v>
                </c:pt>
                <c:pt idx="45">
                  <c:v>8.79852294921875</c:v>
                </c:pt>
                <c:pt idx="46">
                  <c:v>9.9368286132812518</c:v>
                </c:pt>
                <c:pt idx="47">
                  <c:v>11.286010742187502</c:v>
                </c:pt>
                <c:pt idx="48">
                  <c:v>12.83172607421875</c:v>
                </c:pt>
                <c:pt idx="49">
                  <c:v>14.631652832031252</c:v>
                </c:pt>
                <c:pt idx="50">
                  <c:v>16.668395996093754</c:v>
                </c:pt>
                <c:pt idx="51">
                  <c:v>18.969024658203125</c:v>
                </c:pt>
                <c:pt idx="52">
                  <c:v>21.494720458984375</c:v>
                </c:pt>
                <c:pt idx="53">
                  <c:v>24.260253906250004</c:v>
                </c:pt>
                <c:pt idx="54">
                  <c:v>27.185363769531254</c:v>
                </c:pt>
                <c:pt idx="55">
                  <c:v>30.309143066406254</c:v>
                </c:pt>
                <c:pt idx="56">
                  <c:v>33.498535156250007</c:v>
                </c:pt>
                <c:pt idx="57">
                  <c:v>36.71234130859375</c:v>
                </c:pt>
                <c:pt idx="58">
                  <c:v>39.8333740234375</c:v>
                </c:pt>
                <c:pt idx="59">
                  <c:v>42.7703857421875</c:v>
                </c:pt>
                <c:pt idx="60">
                  <c:v>45.431518554687507</c:v>
                </c:pt>
                <c:pt idx="61">
                  <c:v>47.760009765625</c:v>
                </c:pt>
                <c:pt idx="62">
                  <c:v>49.6978759765625</c:v>
                </c:pt>
                <c:pt idx="63">
                  <c:v>50.994873046875</c:v>
                </c:pt>
                <c:pt idx="64">
                  <c:v>51.6998291015625</c:v>
                </c:pt>
                <c:pt idx="65">
                  <c:v>51.806640625</c:v>
                </c:pt>
                <c:pt idx="66">
                  <c:v>51.20849609375</c:v>
                </c:pt>
                <c:pt idx="67">
                  <c:v>49.9114990234375</c:v>
                </c:pt>
                <c:pt idx="68">
                  <c:v>48.046875</c:v>
                </c:pt>
                <c:pt idx="69">
                  <c:v>45.6512451171875</c:v>
                </c:pt>
                <c:pt idx="70">
                  <c:v>42.721557617187507</c:v>
                </c:pt>
                <c:pt idx="71">
                  <c:v>39.48974609375</c:v>
                </c:pt>
                <c:pt idx="72">
                  <c:v>36.041259765625</c:v>
                </c:pt>
                <c:pt idx="73">
                  <c:v>32.525634765625</c:v>
                </c:pt>
                <c:pt idx="74">
                  <c:v>28.9947509765625</c:v>
                </c:pt>
                <c:pt idx="75">
                  <c:v>25.619506835937504</c:v>
                </c:pt>
                <c:pt idx="76">
                  <c:v>22.485351562500004</c:v>
                </c:pt>
                <c:pt idx="77">
                  <c:v>19.601440429687504</c:v>
                </c:pt>
                <c:pt idx="78">
                  <c:v>16.958618164062504</c:v>
                </c:pt>
                <c:pt idx="79">
                  <c:v>14.627075195312498</c:v>
                </c:pt>
                <c:pt idx="80">
                  <c:v>12.579345703125</c:v>
                </c:pt>
                <c:pt idx="81">
                  <c:v>10.797119140625</c:v>
                </c:pt>
                <c:pt idx="82">
                  <c:v>9.2468261718749982</c:v>
                </c:pt>
                <c:pt idx="83">
                  <c:v>7.9498291015624982</c:v>
                </c:pt>
                <c:pt idx="84">
                  <c:v>6.8572998046875</c:v>
                </c:pt>
                <c:pt idx="85">
                  <c:v>5.938720703125</c:v>
                </c:pt>
                <c:pt idx="86">
                  <c:v>5.1574707031249982</c:v>
                </c:pt>
                <c:pt idx="87">
                  <c:v>4.4982910156249991</c:v>
                </c:pt>
                <c:pt idx="88">
                  <c:v>3.9611816406250009</c:v>
                </c:pt>
                <c:pt idx="89">
                  <c:v>3.5064697265625</c:v>
                </c:pt>
                <c:pt idx="90">
                  <c:v>3.1219482421874982</c:v>
                </c:pt>
                <c:pt idx="91">
                  <c:v>2.8076171874999991</c:v>
                </c:pt>
                <c:pt idx="92">
                  <c:v>2.5482177734375004</c:v>
                </c:pt>
                <c:pt idx="93">
                  <c:v>2.3284912109374996</c:v>
                </c:pt>
                <c:pt idx="94">
                  <c:v>2.1423339843749996</c:v>
                </c:pt>
                <c:pt idx="95">
                  <c:v>1.9989013671875</c:v>
                </c:pt>
                <c:pt idx="96">
                  <c:v>1.8707275390625007</c:v>
                </c:pt>
                <c:pt idx="97">
                  <c:v>1.7730712890624996</c:v>
                </c:pt>
                <c:pt idx="98">
                  <c:v>1.6815185546875011</c:v>
                </c:pt>
                <c:pt idx="99">
                  <c:v>1.6143798828125</c:v>
                </c:pt>
                <c:pt idx="100">
                  <c:v>1.5563964843750013</c:v>
                </c:pt>
                <c:pt idx="101">
                  <c:v>1.5136718750000011</c:v>
                </c:pt>
                <c:pt idx="102">
                  <c:v>1.47705078125</c:v>
                </c:pt>
                <c:pt idx="103">
                  <c:v>1.4495849609374996</c:v>
                </c:pt>
                <c:pt idx="104">
                  <c:v>1.4282226562500002</c:v>
                </c:pt>
                <c:pt idx="105">
                  <c:v>1.4190673828125013</c:v>
                </c:pt>
                <c:pt idx="106">
                  <c:v>1.4221191406249993</c:v>
                </c:pt>
                <c:pt idx="107">
                  <c:v>1.4190673828124996</c:v>
                </c:pt>
                <c:pt idx="108">
                  <c:v>1.4282226562500002</c:v>
                </c:pt>
                <c:pt idx="109">
                  <c:v>1.4465332031250016</c:v>
                </c:pt>
                <c:pt idx="110">
                  <c:v>1.4678955078125009</c:v>
                </c:pt>
                <c:pt idx="111">
                  <c:v>1.4953613281249996</c:v>
                </c:pt>
                <c:pt idx="112">
                  <c:v>1.5319824218750007</c:v>
                </c:pt>
                <c:pt idx="113">
                  <c:v>1.5716552734374998</c:v>
                </c:pt>
                <c:pt idx="114">
                  <c:v>1.6143798828125</c:v>
                </c:pt>
                <c:pt idx="115">
                  <c:v>1.6723632812500004</c:v>
                </c:pt>
                <c:pt idx="116">
                  <c:v>1.7303466796875009</c:v>
                </c:pt>
                <c:pt idx="117">
                  <c:v>1.8066406249999993</c:v>
                </c:pt>
                <c:pt idx="118">
                  <c:v>1.8737792968750002</c:v>
                </c:pt>
                <c:pt idx="119">
                  <c:v>1.953125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7-162D-4E13-BC6D-9F9E04543AF8}"/>
            </c:ext>
          </c:extLst>
        </c:ser>
        <c:ser>
          <c:idx val="8"/>
          <c:order val="8"/>
          <c:tx>
            <c:strRef>
              <c:f>comparision!$J$1</c:f>
              <c:strCache>
                <c:ptCount val="1"/>
                <c:pt idx="0">
                  <c:v>DPV-9</c:v>
                </c:pt>
              </c:strCache>
            </c:strRef>
          </c:tx>
          <c:spPr>
            <a:ln w="19050" cap="rnd">
              <a:solidFill>
                <a:schemeClr val="accent3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comparision!$J$2:$J$121</c:f>
              <c:numCache>
                <c:formatCode>General</c:formatCode>
                <c:ptCount val="120"/>
                <c:pt idx="0">
                  <c:v>5.462646484375</c:v>
                </c:pt>
                <c:pt idx="1">
                  <c:v>5.1483154296875009</c:v>
                </c:pt>
                <c:pt idx="2">
                  <c:v>4.9926757812500009</c:v>
                </c:pt>
                <c:pt idx="3">
                  <c:v>4.8950195312500009</c:v>
                </c:pt>
                <c:pt idx="4">
                  <c:v>4.815673828125</c:v>
                </c:pt>
                <c:pt idx="5">
                  <c:v>4.7573852539062491</c:v>
                </c:pt>
                <c:pt idx="6">
                  <c:v>4.69390869140625</c:v>
                </c:pt>
                <c:pt idx="7">
                  <c:v>4.6395874023437509</c:v>
                </c:pt>
                <c:pt idx="8">
                  <c:v>4.6142578125</c:v>
                </c:pt>
                <c:pt idx="9">
                  <c:v>4.5855712890625</c:v>
                </c:pt>
                <c:pt idx="10">
                  <c:v>4.5513916015625009</c:v>
                </c:pt>
                <c:pt idx="11">
                  <c:v>4.5281982421875</c:v>
                </c:pt>
                <c:pt idx="12">
                  <c:v>4.4885253906250009</c:v>
                </c:pt>
                <c:pt idx="13">
                  <c:v>4.46685791015625</c:v>
                </c:pt>
                <c:pt idx="14">
                  <c:v>4.437255859375</c:v>
                </c:pt>
                <c:pt idx="15">
                  <c:v>4.41131591796875</c:v>
                </c:pt>
                <c:pt idx="16">
                  <c:v>4.3835449218750009</c:v>
                </c:pt>
                <c:pt idx="17">
                  <c:v>4.3423461914062509</c:v>
                </c:pt>
                <c:pt idx="18">
                  <c:v>4.3170166015625</c:v>
                </c:pt>
                <c:pt idx="19">
                  <c:v>4.2727661132812509</c:v>
                </c:pt>
                <c:pt idx="20">
                  <c:v>4.2523193359375009</c:v>
                </c:pt>
                <c:pt idx="21">
                  <c:v>4.2102050781250009</c:v>
                </c:pt>
                <c:pt idx="22">
                  <c:v>4.18243408203125</c:v>
                </c:pt>
                <c:pt idx="23">
                  <c:v>4.14031982421875</c:v>
                </c:pt>
                <c:pt idx="24">
                  <c:v>4.09942626953125</c:v>
                </c:pt>
                <c:pt idx="25">
                  <c:v>4.072265625</c:v>
                </c:pt>
                <c:pt idx="26">
                  <c:v>4.0313720703125009</c:v>
                </c:pt>
                <c:pt idx="27">
                  <c:v>3.99444580078125</c:v>
                </c:pt>
                <c:pt idx="28">
                  <c:v>3.9804077148437504</c:v>
                </c:pt>
                <c:pt idx="29">
                  <c:v>3.9559936523437509</c:v>
                </c:pt>
                <c:pt idx="30">
                  <c:v>3.9489746093750004</c:v>
                </c:pt>
                <c:pt idx="31">
                  <c:v>3.95355224609375</c:v>
                </c:pt>
                <c:pt idx="32">
                  <c:v>3.9752197265625004</c:v>
                </c:pt>
                <c:pt idx="33">
                  <c:v>4.0191650390625</c:v>
                </c:pt>
                <c:pt idx="34">
                  <c:v>4.0869140625</c:v>
                </c:pt>
                <c:pt idx="35">
                  <c:v>4.17877197265625</c:v>
                </c:pt>
                <c:pt idx="36">
                  <c:v>4.30938720703125</c:v>
                </c:pt>
                <c:pt idx="37">
                  <c:v>4.48638916015625</c:v>
                </c:pt>
                <c:pt idx="38">
                  <c:v>4.71527099609375</c:v>
                </c:pt>
                <c:pt idx="39">
                  <c:v>5.0061035156250009</c:v>
                </c:pt>
                <c:pt idx="40">
                  <c:v>5.37506103515625</c:v>
                </c:pt>
                <c:pt idx="41">
                  <c:v>5.8108520507812509</c:v>
                </c:pt>
                <c:pt idx="42">
                  <c:v>6.3732910156250009</c:v>
                </c:pt>
                <c:pt idx="43">
                  <c:v>7.039794921875</c:v>
                </c:pt>
                <c:pt idx="44">
                  <c:v>7.8509521484375018</c:v>
                </c:pt>
                <c:pt idx="45">
                  <c:v>8.8232421875000018</c:v>
                </c:pt>
                <c:pt idx="46">
                  <c:v>9.97802734375</c:v>
                </c:pt>
                <c:pt idx="47">
                  <c:v>11.328430175781252</c:v>
                </c:pt>
                <c:pt idx="48">
                  <c:v>12.897033691406252</c:v>
                </c:pt>
                <c:pt idx="49">
                  <c:v>14.707946777343752</c:v>
                </c:pt>
                <c:pt idx="50">
                  <c:v>16.75872802734375</c:v>
                </c:pt>
                <c:pt idx="51">
                  <c:v>19.06439208984375</c:v>
                </c:pt>
                <c:pt idx="52">
                  <c:v>21.594421386718754</c:v>
                </c:pt>
                <c:pt idx="53">
                  <c:v>24.373474121093754</c:v>
                </c:pt>
                <c:pt idx="54">
                  <c:v>27.316284179687504</c:v>
                </c:pt>
                <c:pt idx="55">
                  <c:v>30.45074462890625</c:v>
                </c:pt>
                <c:pt idx="56">
                  <c:v>33.640747070312493</c:v>
                </c:pt>
                <c:pt idx="57">
                  <c:v>36.835021972656257</c:v>
                </c:pt>
                <c:pt idx="58">
                  <c:v>39.9359130859375</c:v>
                </c:pt>
                <c:pt idx="59">
                  <c:v>42.8680419921875</c:v>
                </c:pt>
                <c:pt idx="60">
                  <c:v>45.4986572265625</c:v>
                </c:pt>
                <c:pt idx="61">
                  <c:v>47.882080078125</c:v>
                </c:pt>
                <c:pt idx="62">
                  <c:v>49.725341796875007</c:v>
                </c:pt>
                <c:pt idx="63">
                  <c:v>51.040649414062493</c:v>
                </c:pt>
                <c:pt idx="64">
                  <c:v>51.657104492187507</c:v>
                </c:pt>
                <c:pt idx="65">
                  <c:v>51.785278320312507</c:v>
                </c:pt>
                <c:pt idx="66">
                  <c:v>51.1322021484375</c:v>
                </c:pt>
                <c:pt idx="67">
                  <c:v>49.81689453125</c:v>
                </c:pt>
                <c:pt idx="68">
                  <c:v>47.924804687500007</c:v>
                </c:pt>
                <c:pt idx="69">
                  <c:v>45.4742431640625</c:v>
                </c:pt>
                <c:pt idx="70">
                  <c:v>42.575073242187507</c:v>
                </c:pt>
                <c:pt idx="71">
                  <c:v>39.3646240234375</c:v>
                </c:pt>
                <c:pt idx="72">
                  <c:v>35.864257812500007</c:v>
                </c:pt>
                <c:pt idx="73">
                  <c:v>32.3822021484375</c:v>
                </c:pt>
                <c:pt idx="74">
                  <c:v>28.8543701171875</c:v>
                </c:pt>
                <c:pt idx="75">
                  <c:v>25.515747070312504</c:v>
                </c:pt>
                <c:pt idx="76">
                  <c:v>22.357177734375</c:v>
                </c:pt>
                <c:pt idx="77">
                  <c:v>19.4854736328125</c:v>
                </c:pt>
                <c:pt idx="78">
                  <c:v>16.8426513671875</c:v>
                </c:pt>
                <c:pt idx="79">
                  <c:v>14.523315429687504</c:v>
                </c:pt>
                <c:pt idx="80">
                  <c:v>12.475585937499998</c:v>
                </c:pt>
                <c:pt idx="81">
                  <c:v>10.711669921875</c:v>
                </c:pt>
                <c:pt idx="82">
                  <c:v>9.1735839843750036</c:v>
                </c:pt>
                <c:pt idx="83">
                  <c:v>7.8857421874999991</c:v>
                </c:pt>
                <c:pt idx="84">
                  <c:v>6.7932128906250009</c:v>
                </c:pt>
                <c:pt idx="85">
                  <c:v>5.8685302734374973</c:v>
                </c:pt>
                <c:pt idx="86">
                  <c:v>5.0964355468750009</c:v>
                </c:pt>
                <c:pt idx="87">
                  <c:v>4.4464111328124982</c:v>
                </c:pt>
                <c:pt idx="88">
                  <c:v>3.9123535156249996</c:v>
                </c:pt>
                <c:pt idx="89">
                  <c:v>3.4545898437499991</c:v>
                </c:pt>
                <c:pt idx="90">
                  <c:v>3.076171875</c:v>
                </c:pt>
                <c:pt idx="91">
                  <c:v>2.7587890624999978</c:v>
                </c:pt>
                <c:pt idx="92">
                  <c:v>2.4963378906249996</c:v>
                </c:pt>
                <c:pt idx="93">
                  <c:v>2.2766113281249982</c:v>
                </c:pt>
                <c:pt idx="94">
                  <c:v>2.1026611328125004</c:v>
                </c:pt>
                <c:pt idx="95">
                  <c:v>1.9409179687499998</c:v>
                </c:pt>
                <c:pt idx="96">
                  <c:v>1.8188476562499978</c:v>
                </c:pt>
                <c:pt idx="97">
                  <c:v>1.7181396484375004</c:v>
                </c:pt>
                <c:pt idx="98">
                  <c:v>1.632690429687498</c:v>
                </c:pt>
                <c:pt idx="99">
                  <c:v>1.5594482421875011</c:v>
                </c:pt>
                <c:pt idx="100">
                  <c:v>1.5045166015625002</c:v>
                </c:pt>
                <c:pt idx="101">
                  <c:v>1.4587402343750002</c:v>
                </c:pt>
                <c:pt idx="102">
                  <c:v>1.4282226562499987</c:v>
                </c:pt>
                <c:pt idx="103">
                  <c:v>1.4007568359374998</c:v>
                </c:pt>
                <c:pt idx="104">
                  <c:v>1.3824462890625002</c:v>
                </c:pt>
                <c:pt idx="105">
                  <c:v>1.3702392578124998</c:v>
                </c:pt>
                <c:pt idx="106">
                  <c:v>1.3641357421874989</c:v>
                </c:pt>
                <c:pt idx="107">
                  <c:v>1.3641357421874989</c:v>
                </c:pt>
                <c:pt idx="108">
                  <c:v>1.3763427734375009</c:v>
                </c:pt>
                <c:pt idx="109">
                  <c:v>1.3885498046874996</c:v>
                </c:pt>
                <c:pt idx="110">
                  <c:v>1.4068603515625009</c:v>
                </c:pt>
                <c:pt idx="111">
                  <c:v>1.4312744140625</c:v>
                </c:pt>
                <c:pt idx="112">
                  <c:v>1.4709472656250007</c:v>
                </c:pt>
                <c:pt idx="113">
                  <c:v>1.5045166015625002</c:v>
                </c:pt>
                <c:pt idx="114">
                  <c:v>1.5411376953124998</c:v>
                </c:pt>
                <c:pt idx="115">
                  <c:v>1.5960693359374987</c:v>
                </c:pt>
                <c:pt idx="116">
                  <c:v>1.6510009765624993</c:v>
                </c:pt>
                <c:pt idx="117">
                  <c:v>1.7181396484375004</c:v>
                </c:pt>
                <c:pt idx="118">
                  <c:v>1.7822265625000002</c:v>
                </c:pt>
                <c:pt idx="119">
                  <c:v>1.8554687500000007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8-162D-4E13-BC6D-9F9E04543AF8}"/>
            </c:ext>
          </c:extLst>
        </c:ser>
        <c:ser>
          <c:idx val="9"/>
          <c:order val="9"/>
          <c:tx>
            <c:strRef>
              <c:f>comparision!$K$1</c:f>
              <c:strCache>
                <c:ptCount val="1"/>
                <c:pt idx="0">
                  <c:v>DPV-10</c:v>
                </c:pt>
              </c:strCache>
            </c:strRef>
          </c:tx>
          <c:spPr>
            <a:ln w="19050" cap="rnd">
              <a:solidFill>
                <a:schemeClr val="accent4">
                  <a:lumMod val="60000"/>
                </a:schemeClr>
              </a:solidFill>
              <a:round/>
            </a:ln>
            <a:effectLst/>
          </c:spPr>
          <c:marker>
            <c:symbol val="none"/>
          </c:marker>
          <c:xVal>
            <c:numRef>
              <c:f>comparision!$A$2:$A$121</c:f>
              <c:numCache>
                <c:formatCode>General</c:formatCode>
                <c:ptCount val="120"/>
                <c:pt idx="0">
                  <c:v>-9.9945068359375E-2</c:v>
                </c:pt>
                <c:pt idx="1">
                  <c:v>-9.490966796875E-2</c:v>
                </c:pt>
                <c:pt idx="2">
                  <c:v>-8.9874267578125E-2</c:v>
                </c:pt>
                <c:pt idx="3">
                  <c:v>-8.48388671875E-2</c:v>
                </c:pt>
                <c:pt idx="4">
                  <c:v>-7.9803466796875E-2</c:v>
                </c:pt>
                <c:pt idx="5">
                  <c:v>-7.476806640625E-2</c:v>
                </c:pt>
                <c:pt idx="6">
                  <c:v>-6.9732666015625E-2</c:v>
                </c:pt>
                <c:pt idx="7">
                  <c:v>-6.4697265625E-2</c:v>
                </c:pt>
                <c:pt idx="8">
                  <c:v>-5.9661865234375E-2</c:v>
                </c:pt>
                <c:pt idx="9">
                  <c:v>-5.462646484375E-2</c:v>
                </c:pt>
                <c:pt idx="10">
                  <c:v>-4.9591064453125E-2</c:v>
                </c:pt>
                <c:pt idx="11">
                  <c:v>-4.45556640625E-2</c:v>
                </c:pt>
                <c:pt idx="12">
                  <c:v>-3.9520263671875E-2</c:v>
                </c:pt>
                <c:pt idx="13">
                  <c:v>-3.448486328125E-2</c:v>
                </c:pt>
                <c:pt idx="14">
                  <c:v>-2.9449462890625E-2</c:v>
                </c:pt>
                <c:pt idx="15">
                  <c:v>-2.44140625E-2</c:v>
                </c:pt>
                <c:pt idx="16">
                  <c:v>-1.9378662109375E-2</c:v>
                </c:pt>
                <c:pt idx="17">
                  <c:v>-1.434326171875E-2</c:v>
                </c:pt>
                <c:pt idx="18">
                  <c:v>-9.307861328125E-3</c:v>
                </c:pt>
                <c:pt idx="19">
                  <c:v>-4.2724609375E-3</c:v>
                </c:pt>
                <c:pt idx="20">
                  <c:v>7.62939453125E-4</c:v>
                </c:pt>
                <c:pt idx="21">
                  <c:v>5.79833984375E-3</c:v>
                </c:pt>
                <c:pt idx="22">
                  <c:v>1.0833740234375E-2</c:v>
                </c:pt>
                <c:pt idx="23">
                  <c:v>1.5869140625E-2</c:v>
                </c:pt>
                <c:pt idx="24">
                  <c:v>2.0904541015625E-2</c:v>
                </c:pt>
                <c:pt idx="25">
                  <c:v>2.593994140625E-2</c:v>
                </c:pt>
                <c:pt idx="26">
                  <c:v>3.0975341796875E-2</c:v>
                </c:pt>
                <c:pt idx="27">
                  <c:v>3.60107421875E-2</c:v>
                </c:pt>
                <c:pt idx="28">
                  <c:v>4.1046142578125E-2</c:v>
                </c:pt>
                <c:pt idx="29">
                  <c:v>4.608154296875E-2</c:v>
                </c:pt>
                <c:pt idx="30">
                  <c:v>5.1116943359375E-2</c:v>
                </c:pt>
                <c:pt idx="31">
                  <c:v>5.615234375E-2</c:v>
                </c:pt>
                <c:pt idx="32">
                  <c:v>6.1187744140625E-2</c:v>
                </c:pt>
                <c:pt idx="33">
                  <c:v>6.622314453125E-2</c:v>
                </c:pt>
                <c:pt idx="34">
                  <c:v>7.1258544921875E-2</c:v>
                </c:pt>
                <c:pt idx="35">
                  <c:v>7.62939453125E-2</c:v>
                </c:pt>
                <c:pt idx="36">
                  <c:v>8.1329345703125E-2</c:v>
                </c:pt>
                <c:pt idx="37">
                  <c:v>8.636474609375E-2</c:v>
                </c:pt>
                <c:pt idx="38">
                  <c:v>9.1400146484375E-2</c:v>
                </c:pt>
                <c:pt idx="39">
                  <c:v>9.6435546875E-2</c:v>
                </c:pt>
                <c:pt idx="40">
                  <c:v>0.101470947265625</c:v>
                </c:pt>
                <c:pt idx="41">
                  <c:v>0.10650634765625</c:v>
                </c:pt>
                <c:pt idx="42">
                  <c:v>0.111541748046875</c:v>
                </c:pt>
                <c:pt idx="43">
                  <c:v>0.1165771484375</c:v>
                </c:pt>
                <c:pt idx="44">
                  <c:v>0.121612548828125</c:v>
                </c:pt>
                <c:pt idx="45">
                  <c:v>0.12664794921875</c:v>
                </c:pt>
                <c:pt idx="46">
                  <c:v>0.131683349609375</c:v>
                </c:pt>
                <c:pt idx="47">
                  <c:v>0.13671875</c:v>
                </c:pt>
                <c:pt idx="48">
                  <c:v>0.141754150390625</c:v>
                </c:pt>
                <c:pt idx="49">
                  <c:v>0.14678955078125</c:v>
                </c:pt>
                <c:pt idx="50">
                  <c:v>0.151824951171875</c:v>
                </c:pt>
                <c:pt idx="51">
                  <c:v>0.1568603515625</c:v>
                </c:pt>
                <c:pt idx="52">
                  <c:v>0.161895751953125</c:v>
                </c:pt>
                <c:pt idx="53">
                  <c:v>0.16693115234375</c:v>
                </c:pt>
                <c:pt idx="54">
                  <c:v>0.171966552734375</c:v>
                </c:pt>
                <c:pt idx="55">
                  <c:v>0.177001953125</c:v>
                </c:pt>
                <c:pt idx="56">
                  <c:v>0.182037353515625</c:v>
                </c:pt>
                <c:pt idx="57">
                  <c:v>0.18707275390625</c:v>
                </c:pt>
                <c:pt idx="58">
                  <c:v>0.192108154296875</c:v>
                </c:pt>
                <c:pt idx="59">
                  <c:v>0.1971435546875</c:v>
                </c:pt>
                <c:pt idx="60">
                  <c:v>0.202178955078125</c:v>
                </c:pt>
                <c:pt idx="61">
                  <c:v>0.20721435546875</c:v>
                </c:pt>
                <c:pt idx="62">
                  <c:v>0.212249755859375</c:v>
                </c:pt>
                <c:pt idx="63">
                  <c:v>0.21728515625</c:v>
                </c:pt>
                <c:pt idx="64">
                  <c:v>0.222320556640625</c:v>
                </c:pt>
                <c:pt idx="65">
                  <c:v>0.22735595703125</c:v>
                </c:pt>
                <c:pt idx="66">
                  <c:v>0.232391357421875</c:v>
                </c:pt>
                <c:pt idx="67">
                  <c:v>0.2374267578125</c:v>
                </c:pt>
                <c:pt idx="68">
                  <c:v>0.242462158203125</c:v>
                </c:pt>
                <c:pt idx="69">
                  <c:v>0.24749755859375</c:v>
                </c:pt>
                <c:pt idx="70">
                  <c:v>0.252532958984375</c:v>
                </c:pt>
                <c:pt idx="71">
                  <c:v>0.257568359375</c:v>
                </c:pt>
                <c:pt idx="72">
                  <c:v>0.262603759765625</c:v>
                </c:pt>
                <c:pt idx="73">
                  <c:v>0.26763916015625</c:v>
                </c:pt>
                <c:pt idx="74">
                  <c:v>0.272674560546875</c:v>
                </c:pt>
                <c:pt idx="75">
                  <c:v>0.2777099609375</c:v>
                </c:pt>
                <c:pt idx="76">
                  <c:v>0.282745361328125</c:v>
                </c:pt>
                <c:pt idx="77">
                  <c:v>0.28778076171875</c:v>
                </c:pt>
                <c:pt idx="78">
                  <c:v>0.292816162109375</c:v>
                </c:pt>
                <c:pt idx="79">
                  <c:v>0.2978515625</c:v>
                </c:pt>
                <c:pt idx="80">
                  <c:v>0.302886962890625</c:v>
                </c:pt>
                <c:pt idx="81">
                  <c:v>0.30792236328125</c:v>
                </c:pt>
                <c:pt idx="82">
                  <c:v>0.312957763671875</c:v>
                </c:pt>
                <c:pt idx="83">
                  <c:v>0.3179931640625</c:v>
                </c:pt>
                <c:pt idx="84">
                  <c:v>0.323028564453125</c:v>
                </c:pt>
                <c:pt idx="85">
                  <c:v>0.32806396484375</c:v>
                </c:pt>
                <c:pt idx="86">
                  <c:v>0.333099365234375</c:v>
                </c:pt>
                <c:pt idx="87">
                  <c:v>0.338134765625</c:v>
                </c:pt>
                <c:pt idx="88">
                  <c:v>0.343170166015625</c:v>
                </c:pt>
                <c:pt idx="89">
                  <c:v>0.34820556640625</c:v>
                </c:pt>
                <c:pt idx="90">
                  <c:v>0.353240966796875</c:v>
                </c:pt>
                <c:pt idx="91">
                  <c:v>0.3582763671875</c:v>
                </c:pt>
                <c:pt idx="92">
                  <c:v>0.363311767578125</c:v>
                </c:pt>
                <c:pt idx="93">
                  <c:v>0.36834716796875</c:v>
                </c:pt>
                <c:pt idx="94">
                  <c:v>0.373382568359375</c:v>
                </c:pt>
                <c:pt idx="95">
                  <c:v>0.37841796875</c:v>
                </c:pt>
                <c:pt idx="96">
                  <c:v>0.383453369140625</c:v>
                </c:pt>
                <c:pt idx="97">
                  <c:v>0.38848876953125</c:v>
                </c:pt>
                <c:pt idx="98">
                  <c:v>0.393524169921875</c:v>
                </c:pt>
                <c:pt idx="99">
                  <c:v>0.3985595703125</c:v>
                </c:pt>
                <c:pt idx="100">
                  <c:v>0.403594970703125</c:v>
                </c:pt>
                <c:pt idx="101">
                  <c:v>0.40863037109375</c:v>
                </c:pt>
                <c:pt idx="102">
                  <c:v>0.413665771484375</c:v>
                </c:pt>
                <c:pt idx="103">
                  <c:v>0.418701171875</c:v>
                </c:pt>
                <c:pt idx="104">
                  <c:v>0.423736572265625</c:v>
                </c:pt>
                <c:pt idx="105">
                  <c:v>0.42877197265625</c:v>
                </c:pt>
                <c:pt idx="106">
                  <c:v>0.433807373046875</c:v>
                </c:pt>
                <c:pt idx="107">
                  <c:v>0.4388427734375</c:v>
                </c:pt>
                <c:pt idx="108">
                  <c:v>0.443878173828125</c:v>
                </c:pt>
                <c:pt idx="109">
                  <c:v>0.44891357421875</c:v>
                </c:pt>
                <c:pt idx="110">
                  <c:v>0.453948974609375</c:v>
                </c:pt>
                <c:pt idx="111">
                  <c:v>0.458984375</c:v>
                </c:pt>
                <c:pt idx="112">
                  <c:v>0.464019775390625</c:v>
                </c:pt>
                <c:pt idx="113">
                  <c:v>0.46905517578125</c:v>
                </c:pt>
                <c:pt idx="114">
                  <c:v>0.474090576171875</c:v>
                </c:pt>
                <c:pt idx="115">
                  <c:v>0.4791259765625</c:v>
                </c:pt>
                <c:pt idx="116">
                  <c:v>0.484161376953125</c:v>
                </c:pt>
                <c:pt idx="117">
                  <c:v>0.48919677734375</c:v>
                </c:pt>
                <c:pt idx="118">
                  <c:v>0.494232177734375</c:v>
                </c:pt>
                <c:pt idx="119">
                  <c:v>0.499267578125</c:v>
                </c:pt>
              </c:numCache>
            </c:numRef>
          </c:xVal>
          <c:yVal>
            <c:numRef>
              <c:f>comparision!$K$2:$K$121</c:f>
              <c:numCache>
                <c:formatCode>General</c:formatCode>
                <c:ptCount val="120"/>
                <c:pt idx="0">
                  <c:v>5.7220458984375009</c:v>
                </c:pt>
                <c:pt idx="1">
                  <c:v>5.4043579101562509</c:v>
                </c:pt>
                <c:pt idx="2">
                  <c:v>5.2456665039062509</c:v>
                </c:pt>
                <c:pt idx="3">
                  <c:v>5.12603759765625</c:v>
                </c:pt>
                <c:pt idx="4">
                  <c:v>5.054931640625</c:v>
                </c:pt>
                <c:pt idx="5">
                  <c:v>4.9841308593750009</c:v>
                </c:pt>
                <c:pt idx="6">
                  <c:v>4.9154663085937509</c:v>
                </c:pt>
                <c:pt idx="7">
                  <c:v>4.88006591796875</c:v>
                </c:pt>
                <c:pt idx="8">
                  <c:v>4.827880859375</c:v>
                </c:pt>
                <c:pt idx="9">
                  <c:v>4.791259765625</c:v>
                </c:pt>
                <c:pt idx="10">
                  <c:v>4.754638671875</c:v>
                </c:pt>
                <c:pt idx="11">
                  <c:v>4.7232055664062509</c:v>
                </c:pt>
                <c:pt idx="12">
                  <c:v>4.6926879882812509</c:v>
                </c:pt>
                <c:pt idx="13">
                  <c:v>4.6563720703125009</c:v>
                </c:pt>
                <c:pt idx="14">
                  <c:v>4.627685546875</c:v>
                </c:pt>
                <c:pt idx="15">
                  <c:v>4.595947265625</c:v>
                </c:pt>
                <c:pt idx="16">
                  <c:v>4.5541381835937509</c:v>
                </c:pt>
                <c:pt idx="17">
                  <c:v>4.51446533203125</c:v>
                </c:pt>
                <c:pt idx="18">
                  <c:v>4.47296142578125</c:v>
                </c:pt>
                <c:pt idx="19">
                  <c:v>4.439697265625</c:v>
                </c:pt>
                <c:pt idx="20">
                  <c:v>4.3887329101562509</c:v>
                </c:pt>
                <c:pt idx="21">
                  <c:v>4.34173583984375</c:v>
                </c:pt>
                <c:pt idx="22">
                  <c:v>4.30206298828125</c:v>
                </c:pt>
                <c:pt idx="23">
                  <c:v>4.2489624023437509</c:v>
                </c:pt>
                <c:pt idx="24">
                  <c:v>4.20257568359375</c:v>
                </c:pt>
                <c:pt idx="25">
                  <c:v>4.1567993164062509</c:v>
                </c:pt>
                <c:pt idx="26">
                  <c:v>4.1116333007812509</c:v>
                </c:pt>
                <c:pt idx="27">
                  <c:v>4.0762329101562509</c:v>
                </c:pt>
                <c:pt idx="28">
                  <c:v>4.0411376953125</c:v>
                </c:pt>
                <c:pt idx="29">
                  <c:v>4.00634765625</c:v>
                </c:pt>
                <c:pt idx="30">
                  <c:v>4.00421142578125</c:v>
                </c:pt>
                <c:pt idx="31">
                  <c:v>4.00054931640625</c:v>
                </c:pt>
                <c:pt idx="32">
                  <c:v>4.01611328125</c:v>
                </c:pt>
                <c:pt idx="33">
                  <c:v>4.053955078125</c:v>
                </c:pt>
                <c:pt idx="34">
                  <c:v>4.1238403320312509</c:v>
                </c:pt>
                <c:pt idx="35">
                  <c:v>4.2166137695312509</c:v>
                </c:pt>
                <c:pt idx="36">
                  <c:v>4.3539428710937509</c:v>
                </c:pt>
                <c:pt idx="37">
                  <c:v>4.5285034179687509</c:v>
                </c:pt>
                <c:pt idx="38">
                  <c:v>4.7613525390625009</c:v>
                </c:pt>
                <c:pt idx="39">
                  <c:v>5.05401611328125</c:v>
                </c:pt>
                <c:pt idx="40">
                  <c:v>5.4205322265625</c:v>
                </c:pt>
                <c:pt idx="41">
                  <c:v>5.88409423828125</c:v>
                </c:pt>
                <c:pt idx="42">
                  <c:v>6.4642333984375</c:v>
                </c:pt>
                <c:pt idx="43">
                  <c:v>7.1615600585937509</c:v>
                </c:pt>
                <c:pt idx="44">
                  <c:v>8.004150390625</c:v>
                </c:pt>
                <c:pt idx="45">
                  <c:v>8.99993896484375</c:v>
                </c:pt>
                <c:pt idx="46">
                  <c:v>10.2044677734375</c:v>
                </c:pt>
                <c:pt idx="47">
                  <c:v>11.599731445312502</c:v>
                </c:pt>
                <c:pt idx="48">
                  <c:v>13.216247558593752</c:v>
                </c:pt>
                <c:pt idx="49">
                  <c:v>15.082397460937502</c:v>
                </c:pt>
                <c:pt idx="50">
                  <c:v>17.200622558593754</c:v>
                </c:pt>
                <c:pt idx="51">
                  <c:v>19.579986572265629</c:v>
                </c:pt>
                <c:pt idx="52">
                  <c:v>22.196655273437504</c:v>
                </c:pt>
                <c:pt idx="53">
                  <c:v>25.049743652343754</c:v>
                </c:pt>
                <c:pt idx="54">
                  <c:v>28.07037353515625</c:v>
                </c:pt>
                <c:pt idx="55">
                  <c:v>31.274414062500004</c:v>
                </c:pt>
                <c:pt idx="56">
                  <c:v>34.545898437500007</c:v>
                </c:pt>
                <c:pt idx="57">
                  <c:v>37.796936035156257</c:v>
                </c:pt>
                <c:pt idx="58">
                  <c:v>40.92498779296875</c:v>
                </c:pt>
                <c:pt idx="59">
                  <c:v>43.9727783203125</c:v>
                </c:pt>
                <c:pt idx="60">
                  <c:v>46.6644287109375</c:v>
                </c:pt>
                <c:pt idx="61">
                  <c:v>49.011230468749993</c:v>
                </c:pt>
                <c:pt idx="62">
                  <c:v>50.906372070312507</c:v>
                </c:pt>
                <c:pt idx="63">
                  <c:v>52.236938476562507</c:v>
                </c:pt>
                <c:pt idx="64">
                  <c:v>52.890014648437493</c:v>
                </c:pt>
                <c:pt idx="65">
                  <c:v>52.9205322265625</c:v>
                </c:pt>
                <c:pt idx="66">
                  <c:v>52.212524414062507</c:v>
                </c:pt>
                <c:pt idx="67">
                  <c:v>50.91552734375</c:v>
                </c:pt>
                <c:pt idx="68">
                  <c:v>48.947143554687507</c:v>
                </c:pt>
                <c:pt idx="69">
                  <c:v>46.4630126953125</c:v>
                </c:pt>
                <c:pt idx="70">
                  <c:v>43.463134765625</c:v>
                </c:pt>
                <c:pt idx="71">
                  <c:v>40.167236328125007</c:v>
                </c:pt>
                <c:pt idx="72">
                  <c:v>36.676025390625</c:v>
                </c:pt>
                <c:pt idx="73">
                  <c:v>33.0413818359375</c:v>
                </c:pt>
                <c:pt idx="74">
                  <c:v>29.4647216796875</c:v>
                </c:pt>
                <c:pt idx="75">
                  <c:v>26.043701171875</c:v>
                </c:pt>
                <c:pt idx="76">
                  <c:v>22.808837890625</c:v>
                </c:pt>
                <c:pt idx="77">
                  <c:v>19.86083984375</c:v>
                </c:pt>
                <c:pt idx="78">
                  <c:v>17.1966552734375</c:v>
                </c:pt>
                <c:pt idx="79">
                  <c:v>14.828491210937504</c:v>
                </c:pt>
                <c:pt idx="80">
                  <c:v>12.759399414062504</c:v>
                </c:pt>
                <c:pt idx="81">
                  <c:v>10.9527587890625</c:v>
                </c:pt>
                <c:pt idx="82">
                  <c:v>9.3933105468749982</c:v>
                </c:pt>
                <c:pt idx="83">
                  <c:v>8.0749511718749982</c:v>
                </c:pt>
                <c:pt idx="84">
                  <c:v>6.9549560546875036</c:v>
                </c:pt>
                <c:pt idx="85">
                  <c:v>6.0150146484375018</c:v>
                </c:pt>
                <c:pt idx="86">
                  <c:v>5.230712890625</c:v>
                </c:pt>
                <c:pt idx="87">
                  <c:v>4.5654296875000018</c:v>
                </c:pt>
                <c:pt idx="88">
                  <c:v>4.0191650390625009</c:v>
                </c:pt>
                <c:pt idx="89">
                  <c:v>3.5614013671874973</c:v>
                </c:pt>
                <c:pt idx="90">
                  <c:v>3.1768798828124991</c:v>
                </c:pt>
                <c:pt idx="91">
                  <c:v>2.8472900390625013</c:v>
                </c:pt>
                <c:pt idx="92">
                  <c:v>2.5787353515624973</c:v>
                </c:pt>
                <c:pt idx="93">
                  <c:v>2.3559570312500013</c:v>
                </c:pt>
                <c:pt idx="94">
                  <c:v>2.1820068359375004</c:v>
                </c:pt>
                <c:pt idx="95">
                  <c:v>2.0294189453125</c:v>
                </c:pt>
                <c:pt idx="96">
                  <c:v>1.9012451171875007</c:v>
                </c:pt>
                <c:pt idx="97">
                  <c:v>1.7974853515625002</c:v>
                </c:pt>
                <c:pt idx="98">
                  <c:v>1.7120361328124996</c:v>
                </c:pt>
                <c:pt idx="99">
                  <c:v>1.6357421874999993</c:v>
                </c:pt>
                <c:pt idx="100">
                  <c:v>1.5808105468750004</c:v>
                </c:pt>
                <c:pt idx="101">
                  <c:v>1.5350341796875004</c:v>
                </c:pt>
                <c:pt idx="102">
                  <c:v>1.4923095703125</c:v>
                </c:pt>
                <c:pt idx="103">
                  <c:v>1.4739990234375002</c:v>
                </c:pt>
                <c:pt idx="104">
                  <c:v>1.4556884765624989</c:v>
                </c:pt>
                <c:pt idx="105">
                  <c:v>1.4404296875000007</c:v>
                </c:pt>
                <c:pt idx="106">
                  <c:v>1.4434814453125002</c:v>
                </c:pt>
                <c:pt idx="107">
                  <c:v>1.4434814453125002</c:v>
                </c:pt>
                <c:pt idx="108">
                  <c:v>1.4434814453125002</c:v>
                </c:pt>
                <c:pt idx="109">
                  <c:v>1.4617919921875</c:v>
                </c:pt>
                <c:pt idx="110">
                  <c:v>1.4801025390624996</c:v>
                </c:pt>
                <c:pt idx="111">
                  <c:v>1.507568359375</c:v>
                </c:pt>
                <c:pt idx="112">
                  <c:v>1.5441894531249993</c:v>
                </c:pt>
                <c:pt idx="113">
                  <c:v>1.5777587890625007</c:v>
                </c:pt>
                <c:pt idx="114">
                  <c:v>1.6143798828125</c:v>
                </c:pt>
                <c:pt idx="115">
                  <c:v>1.6632080078124998</c:v>
                </c:pt>
                <c:pt idx="116">
                  <c:v>1.7303466796874991</c:v>
                </c:pt>
                <c:pt idx="117">
                  <c:v>1.7883300781249996</c:v>
                </c:pt>
                <c:pt idx="118">
                  <c:v>1.8585205078125002</c:v>
                </c:pt>
                <c:pt idx="119">
                  <c:v>1.9317626953125007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9-162D-4E13-BC6D-9F9E04543A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616909104"/>
        <c:axId val="616909760"/>
      </c:scatterChart>
      <c:valAx>
        <c:axId val="61690910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 (V)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16909760"/>
        <c:crosses val="autoZero"/>
        <c:crossBetween val="midCat"/>
      </c:valAx>
      <c:valAx>
        <c:axId val="61690976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I (µA)</a:t>
                </a:r>
              </a:p>
            </c:rich>
          </c:tx>
          <c:layout>
            <c:manualLayout>
              <c:xMode val="edge"/>
              <c:yMode val="edge"/>
              <c:x val="2.6799462567179102E-2"/>
              <c:y val="0.3792194725659292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16909104"/>
        <c:crossesAt val="-0.2"/>
        <c:crossBetween val="midCat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5331302337207851"/>
          <c:y val="0.16914448193975753"/>
          <c:w val="0.23809555055618048"/>
          <c:h val="0.6295775528058992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0.8069</cdr:x>
      <cdr:y>0</cdr:y>
    </cdr:from>
    <cdr:to>
      <cdr:x>0.93253</cdr:x>
      <cdr:y>0.10824</cdr:y>
    </cdr:to>
    <cdr:sp macro="" textlink="">
      <cdr:nvSpPr>
        <cdr:cNvPr id="2" name="Rectangle: Rounded Corners 1"/>
        <cdr:cNvSpPr/>
      </cdr:nvSpPr>
      <cdr:spPr>
        <a:xfrm xmlns:a="http://schemas.openxmlformats.org/drawingml/2006/main">
          <a:off x="2642861" y="-914400"/>
          <a:ext cx="411480" cy="335277"/>
        </a:xfrm>
        <a:prstGeom xmlns:a="http://schemas.openxmlformats.org/drawingml/2006/main" prst="roundRect">
          <a:avLst>
            <a:gd name="adj" fmla="val 0"/>
          </a:avLst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B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0.81428</cdr:x>
      <cdr:y>0</cdr:y>
    </cdr:from>
    <cdr:to>
      <cdr:x>0.94285</cdr:x>
      <cdr:y>0.10918</cdr:y>
    </cdr:to>
    <cdr:sp macro="" textlink="">
      <cdr:nvSpPr>
        <cdr:cNvPr id="2" name="Rectangle: Rounded Corners 1"/>
        <cdr:cNvSpPr/>
      </cdr:nvSpPr>
      <cdr:spPr>
        <a:xfrm xmlns:a="http://schemas.openxmlformats.org/drawingml/2006/main">
          <a:off x="2606035" y="0"/>
          <a:ext cx="411476" cy="335276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/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A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0.82828</cdr:x>
      <cdr:y>0.03308</cdr:y>
    </cdr:from>
    <cdr:to>
      <cdr:x>0.95416</cdr:x>
      <cdr:y>0.14226</cdr:y>
    </cdr:to>
    <cdr:sp macro="" textlink="">
      <cdr:nvSpPr>
        <cdr:cNvPr id="2" name="Rectangle: Rounded Corners 1"/>
        <cdr:cNvSpPr/>
      </cdr:nvSpPr>
      <cdr:spPr>
        <a:xfrm xmlns:a="http://schemas.openxmlformats.org/drawingml/2006/main">
          <a:off x="2707644" y="101590"/>
          <a:ext cx="411475" cy="335274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A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0.84603</cdr:x>
      <cdr:y>0.03308</cdr:y>
    </cdr:from>
    <cdr:to>
      <cdr:x>0.9746</cdr:x>
      <cdr:y>0.14226</cdr:y>
    </cdr:to>
    <cdr:sp macro="" textlink="">
      <cdr:nvSpPr>
        <cdr:cNvPr id="4" name="Rectangle: Rounded Corners 3"/>
        <cdr:cNvSpPr/>
      </cdr:nvSpPr>
      <cdr:spPr>
        <a:xfrm xmlns:a="http://schemas.openxmlformats.org/drawingml/2006/main">
          <a:off x="2707644" y="101590"/>
          <a:ext cx="411475" cy="335274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B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0.86191</cdr:x>
      <cdr:y>0.04762</cdr:y>
    </cdr:from>
    <cdr:to>
      <cdr:x>0.99048</cdr:x>
      <cdr:y>0.15238</cdr:y>
    </cdr:to>
    <cdr:sp macro="" textlink="">
      <cdr:nvSpPr>
        <cdr:cNvPr id="2" name="Rectangle: Rounded Corners 1"/>
        <cdr:cNvSpPr/>
      </cdr:nvSpPr>
      <cdr:spPr>
        <a:xfrm xmlns:a="http://schemas.openxmlformats.org/drawingml/2006/main">
          <a:off x="2758444" y="152390"/>
          <a:ext cx="411475" cy="335274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B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0.86191</cdr:x>
      <cdr:y>0.04762</cdr:y>
    </cdr:from>
    <cdr:to>
      <cdr:x>0.99048</cdr:x>
      <cdr:y>0.15238</cdr:y>
    </cdr:to>
    <cdr:sp macro="" textlink="">
      <cdr:nvSpPr>
        <cdr:cNvPr id="2" name="Rectangle: Rounded Corners 1"/>
        <cdr:cNvSpPr/>
      </cdr:nvSpPr>
      <cdr:spPr>
        <a:xfrm xmlns:a="http://schemas.openxmlformats.org/drawingml/2006/main">
          <a:off x="2758444" y="152390"/>
          <a:ext cx="411475" cy="335274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A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0.83731</cdr:x>
      <cdr:y>0</cdr:y>
    </cdr:from>
    <cdr:to>
      <cdr:x>0.96587</cdr:x>
      <cdr:y>0.10476</cdr:y>
    </cdr:to>
    <cdr:sp macro="" textlink="">
      <cdr:nvSpPr>
        <cdr:cNvPr id="3" name="Rectangle: Rounded Corners 2"/>
        <cdr:cNvSpPr/>
      </cdr:nvSpPr>
      <cdr:spPr>
        <a:xfrm xmlns:a="http://schemas.openxmlformats.org/drawingml/2006/main">
          <a:off x="2679711" y="-914400"/>
          <a:ext cx="411475" cy="335274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A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0.85318</cdr:x>
      <cdr:y>0.01587</cdr:y>
    </cdr:from>
    <cdr:to>
      <cdr:x>0.98174</cdr:x>
      <cdr:y>0.12063</cdr:y>
    </cdr:to>
    <cdr:sp macro="" textlink="">
      <cdr:nvSpPr>
        <cdr:cNvPr id="2" name="Rectangle: Rounded Corners 1"/>
        <cdr:cNvSpPr/>
      </cdr:nvSpPr>
      <cdr:spPr>
        <a:xfrm xmlns:a="http://schemas.openxmlformats.org/drawingml/2006/main">
          <a:off x="2730527" y="50800"/>
          <a:ext cx="411443" cy="335274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B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0.85953</cdr:x>
      <cdr:y>0.02222</cdr:y>
    </cdr:from>
    <cdr:to>
      <cdr:x>0.9881</cdr:x>
      <cdr:y>0.12698</cdr:y>
    </cdr:to>
    <cdr:sp macro="" textlink="">
      <cdr:nvSpPr>
        <cdr:cNvPr id="2" name="Rectangle: Rounded Corners 1"/>
        <cdr:cNvSpPr/>
      </cdr:nvSpPr>
      <cdr:spPr>
        <a:xfrm xmlns:a="http://schemas.openxmlformats.org/drawingml/2006/main">
          <a:off x="2750825" y="71110"/>
          <a:ext cx="411475" cy="335274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A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0.85953</cdr:x>
      <cdr:y>0</cdr:y>
    </cdr:from>
    <cdr:to>
      <cdr:x>0.9881</cdr:x>
      <cdr:y>0.10451</cdr:y>
    </cdr:to>
    <cdr:sp macro="" textlink="">
      <cdr:nvSpPr>
        <cdr:cNvPr id="2" name="Rectangle: Rounded Corners 1"/>
        <cdr:cNvSpPr/>
      </cdr:nvSpPr>
      <cdr:spPr>
        <a:xfrm xmlns:a="http://schemas.openxmlformats.org/drawingml/2006/main">
          <a:off x="2750825" y="0"/>
          <a:ext cx="411475" cy="335274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0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B</a:t>
          </a:r>
          <a:endParaRPr lang="en-US" sz="1200" b="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0.87143</cdr:x>
      <cdr:y>0.03809</cdr:y>
    </cdr:from>
    <cdr:to>
      <cdr:x>1</cdr:x>
      <cdr:y>0.14285</cdr:y>
    </cdr:to>
    <cdr:sp macro="" textlink="">
      <cdr:nvSpPr>
        <cdr:cNvPr id="2" name="Rectangle: Rounded Corners 1"/>
        <cdr:cNvSpPr/>
      </cdr:nvSpPr>
      <cdr:spPr>
        <a:xfrm xmlns:a="http://schemas.openxmlformats.org/drawingml/2006/main">
          <a:off x="2801625" y="121910"/>
          <a:ext cx="411475" cy="335274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B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0.87143</cdr:x>
      <cdr:y>0.03809</cdr:y>
    </cdr:from>
    <cdr:to>
      <cdr:x>1</cdr:x>
      <cdr:y>0.14285</cdr:y>
    </cdr:to>
    <cdr:sp macro="" textlink="">
      <cdr:nvSpPr>
        <cdr:cNvPr id="2" name="Rectangle: Rounded Corners 1"/>
        <cdr:cNvSpPr/>
      </cdr:nvSpPr>
      <cdr:spPr>
        <a:xfrm xmlns:a="http://schemas.openxmlformats.org/drawingml/2006/main">
          <a:off x="2801625" y="121910"/>
          <a:ext cx="411475" cy="335274"/>
        </a:xfrm>
        <a:prstGeom xmlns:a="http://schemas.openxmlformats.org/drawingml/2006/main" prst="roundRect">
          <a:avLst/>
        </a:prstGeom>
        <a:noFill xmlns:a="http://schemas.openxmlformats.org/drawingml/2006/main"/>
        <a:ln xmlns:a="http://schemas.openxmlformats.org/drawingml/2006/main">
          <a:noFill/>
        </a:ln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rot="0" spcFirstLastPara="0" vert="horz" wrap="square" lIns="91440" tIns="45720" rIns="91440" bIns="45720" numCol="1" spcCol="0" rtlCol="0" fromWordArt="0" anchor="ctr" anchorCtr="0" forceAA="0" compatLnSpc="1">
          <a:prstTxWarp prst="textNoShape">
            <a:avLst/>
          </a:prstTxWarp>
          <a:noAutofit/>
        </a:bodyPr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algn="ctr">
            <a:lnSpc>
              <a:spcPct val="150000"/>
            </a:lnSpc>
            <a:spcBef>
              <a:spcPts val="0"/>
            </a:spcBef>
            <a:spcAft>
              <a:spcPts val="800"/>
            </a:spcAft>
          </a:pPr>
          <a:r>
            <a:rPr lang="en-US" sz="1600" b="1">
              <a:solidFill>
                <a:srgbClr val="000000"/>
              </a:solidFill>
              <a:effectLst/>
              <a:latin typeface="Times New Roman" panose="02020603050405020304" pitchFamily="18" charset="0"/>
              <a:ea typeface="Calibri" panose="020F0502020204030204" pitchFamily="34" charset="0"/>
              <a:cs typeface="B Nazanin" panose="00000400000000000000" pitchFamily="2" charset="-78"/>
            </a:rPr>
            <a:t>A</a:t>
          </a:r>
          <a:endParaRPr lang="en-US" sz="1200">
            <a:effectLst/>
            <a:latin typeface="Times New Roman" panose="02020603050405020304" pitchFamily="18" charset="0"/>
            <a:ea typeface="Calibri" panose="020F0502020204030204" pitchFamily="34" charset="0"/>
            <a:cs typeface="B Nazanin" panose="00000400000000000000" pitchFamily="2" charset="-78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Doc1</Template>
  <TotalTime>184</TotalTime>
  <Pages>9</Pages>
  <Words>408</Words>
  <Characters>2331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H.N</dc:creator>
  <cp:keywords/>
  <dc:description/>
  <cp:lastModifiedBy>Balal Khalilzadeh</cp:lastModifiedBy>
  <cp:revision>45</cp:revision>
  <dcterms:created xsi:type="dcterms:W3CDTF">2021-07-03T12:15:00Z</dcterms:created>
  <dcterms:modified xsi:type="dcterms:W3CDTF">2021-07-06T13:47:00Z</dcterms:modified>
</cp:coreProperties>
</file>