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EEEF2A" w14:textId="3EDB81C9" w:rsidR="00271E58" w:rsidRPr="0077220C" w:rsidRDefault="00271E58" w:rsidP="0077220C">
      <w:pPr>
        <w:spacing w:after="0" w:line="360" w:lineRule="auto"/>
        <w:ind w:firstLine="0"/>
        <w:jc w:val="left"/>
        <w:rPr>
          <w:b/>
          <w:bCs/>
          <w:sz w:val="32"/>
          <w:szCs w:val="32"/>
          <w:lang w:bidi="he-IL"/>
        </w:rPr>
      </w:pPr>
      <w:bookmarkStart w:id="0" w:name="_Hlk87279254"/>
      <w:bookmarkStart w:id="1" w:name="_Hlk88590943"/>
      <w:r w:rsidRPr="00B02333">
        <w:rPr>
          <w:b/>
          <w:bCs/>
          <w:sz w:val="32"/>
          <w:szCs w:val="32"/>
          <w:lang w:bidi="he-IL"/>
        </w:rPr>
        <w:t>Supporting Information</w:t>
      </w:r>
    </w:p>
    <w:p w14:paraId="249A2F55" w14:textId="6C66C1CD" w:rsidR="00C812E9" w:rsidRPr="00B02333" w:rsidRDefault="00C812E9" w:rsidP="00C812E9">
      <w:pPr>
        <w:spacing w:before="240" w:after="0" w:line="360" w:lineRule="auto"/>
        <w:ind w:firstLine="0"/>
        <w:rPr>
          <w:b/>
          <w:bCs/>
          <w:sz w:val="40"/>
          <w:szCs w:val="40"/>
          <w:lang w:bidi="he-IL"/>
        </w:rPr>
      </w:pPr>
      <w:bookmarkStart w:id="2" w:name="_Hlk87279420"/>
      <w:r w:rsidRPr="00B02333">
        <w:rPr>
          <w:b/>
          <w:bCs/>
          <w:sz w:val="40"/>
          <w:szCs w:val="40"/>
          <w:lang w:bidi="he-IL"/>
        </w:rPr>
        <w:t xml:space="preserve">Improving </w:t>
      </w:r>
      <w:r w:rsidR="007E78F1" w:rsidRPr="00B02333">
        <w:rPr>
          <w:b/>
          <w:bCs/>
          <w:sz w:val="40"/>
          <w:szCs w:val="40"/>
          <w:lang w:bidi="he-IL"/>
        </w:rPr>
        <w:t>I</w:t>
      </w:r>
      <w:r w:rsidRPr="00B02333">
        <w:rPr>
          <w:b/>
          <w:bCs/>
          <w:sz w:val="40"/>
          <w:szCs w:val="40"/>
          <w:lang w:bidi="he-IL"/>
        </w:rPr>
        <w:t xml:space="preserve">nterlayer </w:t>
      </w:r>
      <w:r w:rsidR="007E78F1" w:rsidRPr="00B02333">
        <w:rPr>
          <w:b/>
          <w:bCs/>
          <w:sz w:val="40"/>
          <w:szCs w:val="40"/>
          <w:lang w:bidi="he-IL"/>
        </w:rPr>
        <w:t>A</w:t>
      </w:r>
      <w:r w:rsidRPr="00B02333">
        <w:rPr>
          <w:b/>
          <w:bCs/>
          <w:sz w:val="40"/>
          <w:szCs w:val="40"/>
          <w:lang w:bidi="he-IL"/>
        </w:rPr>
        <w:t xml:space="preserve">dhesion of 3D </w:t>
      </w:r>
      <w:r w:rsidR="007E78F1" w:rsidRPr="00B02333">
        <w:rPr>
          <w:b/>
          <w:bCs/>
          <w:sz w:val="40"/>
          <w:szCs w:val="40"/>
          <w:lang w:bidi="he-IL"/>
        </w:rPr>
        <w:t>P</w:t>
      </w:r>
      <w:r w:rsidRPr="00B02333">
        <w:rPr>
          <w:b/>
          <w:bCs/>
          <w:sz w:val="40"/>
          <w:szCs w:val="40"/>
          <w:lang w:bidi="he-IL"/>
        </w:rPr>
        <w:t xml:space="preserve">rinted PLA/PCL </w:t>
      </w:r>
      <w:r w:rsidR="007E78F1" w:rsidRPr="00B02333">
        <w:rPr>
          <w:b/>
          <w:bCs/>
          <w:sz w:val="40"/>
          <w:szCs w:val="40"/>
          <w:lang w:bidi="he-IL"/>
        </w:rPr>
        <w:t>B</w:t>
      </w:r>
      <w:r w:rsidRPr="00B02333">
        <w:rPr>
          <w:b/>
          <w:bCs/>
          <w:sz w:val="40"/>
          <w:szCs w:val="40"/>
          <w:lang w:bidi="he-IL"/>
        </w:rPr>
        <w:t xml:space="preserve">lends </w:t>
      </w:r>
      <w:r w:rsidR="007E78F1" w:rsidRPr="00B02333">
        <w:rPr>
          <w:b/>
          <w:bCs/>
          <w:sz w:val="40"/>
          <w:szCs w:val="40"/>
          <w:lang w:bidi="he-IL"/>
        </w:rPr>
        <w:t>U</w:t>
      </w:r>
      <w:r w:rsidRPr="00B02333">
        <w:rPr>
          <w:b/>
          <w:bCs/>
          <w:sz w:val="40"/>
          <w:szCs w:val="40"/>
          <w:lang w:bidi="he-IL"/>
        </w:rPr>
        <w:t xml:space="preserve">sing </w:t>
      </w:r>
      <w:r w:rsidR="007E78F1" w:rsidRPr="00B02333">
        <w:rPr>
          <w:b/>
          <w:bCs/>
          <w:sz w:val="40"/>
          <w:szCs w:val="40"/>
          <w:lang w:bidi="he-IL"/>
        </w:rPr>
        <w:t>T</w:t>
      </w:r>
      <w:r w:rsidRPr="00B02333">
        <w:rPr>
          <w:b/>
          <w:bCs/>
          <w:sz w:val="40"/>
          <w:szCs w:val="40"/>
          <w:lang w:bidi="he-IL"/>
        </w:rPr>
        <w:t xml:space="preserve">riblock </w:t>
      </w:r>
      <w:r w:rsidR="007E78F1" w:rsidRPr="00B02333">
        <w:rPr>
          <w:b/>
          <w:bCs/>
          <w:sz w:val="40"/>
          <w:szCs w:val="40"/>
          <w:lang w:bidi="he-IL"/>
        </w:rPr>
        <w:t>C</w:t>
      </w:r>
      <w:r w:rsidRPr="00B02333">
        <w:rPr>
          <w:b/>
          <w:bCs/>
          <w:sz w:val="40"/>
          <w:szCs w:val="40"/>
          <w:lang w:bidi="he-IL"/>
        </w:rPr>
        <w:t>opolymers</w:t>
      </w:r>
    </w:p>
    <w:bookmarkEnd w:id="2"/>
    <w:bookmarkEnd w:id="0"/>
    <w:p w14:paraId="36ADB2BD" w14:textId="7603A6D8" w:rsidR="00F96563" w:rsidRPr="00B02333" w:rsidRDefault="00785BD3" w:rsidP="00477D16">
      <w:pPr>
        <w:pStyle w:val="Heading3"/>
        <w:numPr>
          <w:ilvl w:val="0"/>
          <w:numId w:val="0"/>
        </w:numPr>
        <w:ind w:left="360"/>
        <w:rPr>
          <w:rFonts w:cs="Times New Roman"/>
          <w:b w:val="0"/>
          <w:bCs w:val="0"/>
          <w:sz w:val="22"/>
          <w:u w:val="single"/>
          <w:lang w:bidi="he-IL"/>
        </w:rPr>
      </w:pPr>
      <w:r w:rsidRPr="00B02333">
        <w:rPr>
          <w:rFonts w:cs="Times New Roman"/>
          <w:b w:val="0"/>
          <w:bCs w:val="0"/>
          <w:sz w:val="22"/>
          <w:u w:val="single"/>
          <w:vertAlign w:val="superscript"/>
          <w:lang w:bidi="he-IL"/>
        </w:rPr>
        <w:t>1</w:t>
      </w:r>
      <w:r w:rsidR="00DA285A" w:rsidRPr="00B02333">
        <w:rPr>
          <w:rFonts w:cs="Times New Roman"/>
          <w:b w:val="0"/>
          <w:bCs w:val="0"/>
          <w:sz w:val="22"/>
          <w:u w:val="single"/>
          <w:lang w:bidi="he-IL"/>
        </w:rPr>
        <w:t>H-NMR Spectroscopy</w:t>
      </w:r>
    </w:p>
    <w:p w14:paraId="40AED48D" w14:textId="77777777" w:rsidR="006C0337" w:rsidRDefault="00DA285A" w:rsidP="00477D16">
      <w:pPr>
        <w:pStyle w:val="BodyText"/>
        <w:keepNext/>
        <w:ind w:hanging="709"/>
        <w:jc w:val="center"/>
      </w:pPr>
      <w:r>
        <w:rPr>
          <w:noProof/>
          <w:lang w:bidi="he-IL"/>
        </w:rPr>
        <w:drawing>
          <wp:inline distT="0" distB="0" distL="0" distR="0" wp14:anchorId="60D0DF2C" wp14:editId="33A8141B">
            <wp:extent cx="5284746" cy="3429000"/>
            <wp:effectExtent l="0" t="0" r="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119" cy="34526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8D538" w14:textId="263D1596" w:rsidR="00DE30B6" w:rsidRPr="00CE3010" w:rsidRDefault="006C0337" w:rsidP="001157AC">
      <w:pPr>
        <w:pStyle w:val="Caption"/>
        <w:ind w:firstLine="0"/>
        <w:jc w:val="left"/>
        <w:rPr>
          <w:b w:val="0"/>
          <w:bCs w:val="0"/>
          <w:sz w:val="18"/>
          <w:szCs w:val="18"/>
        </w:rPr>
      </w:pPr>
      <w:bookmarkStart w:id="3" w:name="_Ref86658820"/>
      <w:r w:rsidRPr="00CE3010">
        <w:rPr>
          <w:sz w:val="18"/>
          <w:szCs w:val="18"/>
        </w:rPr>
        <w:t xml:space="preserve">Figure </w:t>
      </w:r>
      <w:bookmarkEnd w:id="3"/>
      <w:r w:rsidR="001742AD" w:rsidRPr="00CE3010">
        <w:rPr>
          <w:sz w:val="18"/>
          <w:szCs w:val="18"/>
        </w:rPr>
        <w:t>1</w:t>
      </w:r>
      <w:r w:rsidR="00271E58" w:rsidRPr="00CE3010">
        <w:rPr>
          <w:sz w:val="18"/>
          <w:szCs w:val="18"/>
        </w:rPr>
        <w:t>S</w:t>
      </w:r>
      <w:r w:rsidR="00C02FB5" w:rsidRPr="00CE3010">
        <w:rPr>
          <w:sz w:val="18"/>
          <w:szCs w:val="18"/>
        </w:rPr>
        <w:t>.</w:t>
      </w:r>
      <w:r w:rsidRPr="00CE3010">
        <w:rPr>
          <w:b w:val="0"/>
          <w:bCs w:val="0"/>
          <w:sz w:val="18"/>
          <w:szCs w:val="18"/>
        </w:rPr>
        <w:t xml:space="preserve"> </w:t>
      </w:r>
      <w:r w:rsidR="00E606B3" w:rsidRPr="00CE3010">
        <w:rPr>
          <w:b w:val="0"/>
          <w:bCs w:val="0"/>
          <w:sz w:val="18"/>
          <w:szCs w:val="18"/>
          <w:vertAlign w:val="superscript"/>
        </w:rPr>
        <w:t>1</w:t>
      </w:r>
      <w:r w:rsidRPr="00CE3010">
        <w:rPr>
          <w:b w:val="0"/>
          <w:bCs w:val="0"/>
          <w:sz w:val="18"/>
          <w:szCs w:val="18"/>
        </w:rPr>
        <w:t xml:space="preserve">H-NMR test results for </w:t>
      </w:r>
      <w:r w:rsidR="00472FF8" w:rsidRPr="00CE3010">
        <w:rPr>
          <w:b w:val="0"/>
          <w:bCs w:val="0"/>
          <w:sz w:val="18"/>
          <w:szCs w:val="18"/>
        </w:rPr>
        <w:t>commercial 4032D PLA</w:t>
      </w:r>
      <w:r w:rsidRPr="00CE3010">
        <w:rPr>
          <w:b w:val="0"/>
          <w:bCs w:val="0"/>
          <w:sz w:val="18"/>
          <w:szCs w:val="18"/>
        </w:rPr>
        <w:t xml:space="preserve"> (ppm).</w:t>
      </w:r>
    </w:p>
    <w:p w14:paraId="0AA1A07F" w14:textId="02379E2B" w:rsidR="00A8414C" w:rsidRPr="00CE3010" w:rsidRDefault="00E1548D" w:rsidP="009273C3">
      <w:pPr>
        <w:pStyle w:val="Heading3"/>
        <w:numPr>
          <w:ilvl w:val="0"/>
          <w:numId w:val="0"/>
        </w:numPr>
        <w:ind w:left="709"/>
        <w:rPr>
          <w:rFonts w:cs="Times New Roman"/>
          <w:b w:val="0"/>
          <w:bCs w:val="0"/>
          <w:sz w:val="22"/>
          <w:u w:val="single"/>
        </w:rPr>
      </w:pPr>
      <w:r w:rsidRPr="00CE3010">
        <w:rPr>
          <w:rFonts w:cs="Times New Roman"/>
          <w:b w:val="0"/>
          <w:bCs w:val="0"/>
          <w:sz w:val="22"/>
          <w:u w:val="single"/>
        </w:rPr>
        <w:lastRenderedPageBreak/>
        <w:t>F</w:t>
      </w:r>
      <w:r w:rsidR="00A8414C" w:rsidRPr="00CE3010">
        <w:rPr>
          <w:rFonts w:cs="Times New Roman"/>
          <w:b w:val="0"/>
          <w:bCs w:val="0"/>
          <w:sz w:val="22"/>
          <w:u w:val="single"/>
        </w:rPr>
        <w:t>ilaments preparation</w:t>
      </w:r>
    </w:p>
    <w:p w14:paraId="7596CCB3" w14:textId="77777777" w:rsidR="00A8414C" w:rsidRPr="00D90EC3" w:rsidRDefault="00A8414C" w:rsidP="001157AC">
      <w:pPr>
        <w:keepNext/>
        <w:spacing w:line="360" w:lineRule="auto"/>
        <w:ind w:firstLine="0"/>
        <w:jc w:val="left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bidi="he-IL"/>
        </w:rPr>
        <w:drawing>
          <wp:inline distT="0" distB="0" distL="0" distR="0" wp14:anchorId="30DF82BB" wp14:editId="2253E1DB">
            <wp:extent cx="3257550" cy="3086100"/>
            <wp:effectExtent l="0" t="0" r="0" b="0"/>
            <wp:docPr id="501" name="תמונה 501" descr="תמונה שמכילה שונ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תמונה 501" descr="תמונה שמכילה שונה&#10;&#10;התיאור נוצר באופן אוטומטי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65" cy="3120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690CE" w14:textId="5554D35E" w:rsidR="00BA59B4" w:rsidRPr="00CE3010" w:rsidRDefault="00A8414C" w:rsidP="001157AC">
      <w:pPr>
        <w:pStyle w:val="Caption"/>
        <w:spacing w:line="360" w:lineRule="auto"/>
        <w:ind w:firstLine="0"/>
        <w:jc w:val="left"/>
        <w:rPr>
          <w:b w:val="0"/>
          <w:bCs w:val="0"/>
          <w:sz w:val="18"/>
          <w:szCs w:val="18"/>
        </w:rPr>
      </w:pPr>
      <w:bookmarkStart w:id="4" w:name="_Ref45999835"/>
      <w:bookmarkStart w:id="5" w:name="_Toc85475967"/>
      <w:r w:rsidRPr="00CE3010">
        <w:rPr>
          <w:sz w:val="18"/>
          <w:szCs w:val="18"/>
        </w:rPr>
        <w:t xml:space="preserve">Figure </w:t>
      </w:r>
      <w:bookmarkEnd w:id="4"/>
      <w:r w:rsidR="00F37119" w:rsidRPr="00CE3010">
        <w:rPr>
          <w:sz w:val="18"/>
          <w:szCs w:val="18"/>
        </w:rPr>
        <w:t>2</w:t>
      </w:r>
      <w:r w:rsidR="00271E58" w:rsidRPr="00CE3010">
        <w:rPr>
          <w:sz w:val="18"/>
          <w:szCs w:val="18"/>
        </w:rPr>
        <w:t>S</w:t>
      </w:r>
      <w:r w:rsidR="003610D2" w:rsidRPr="00CE3010">
        <w:rPr>
          <w:sz w:val="18"/>
          <w:szCs w:val="18"/>
        </w:rPr>
        <w:t>.</w:t>
      </w:r>
      <w:r w:rsidRPr="00CE3010">
        <w:rPr>
          <w:b w:val="0"/>
          <w:bCs w:val="0"/>
          <w:sz w:val="18"/>
          <w:szCs w:val="18"/>
        </w:rPr>
        <w:t xml:space="preserve"> </w:t>
      </w:r>
      <w:r w:rsidR="00E1548D" w:rsidRPr="00CE3010">
        <w:rPr>
          <w:b w:val="0"/>
          <w:bCs w:val="0"/>
          <w:sz w:val="18"/>
          <w:szCs w:val="18"/>
        </w:rPr>
        <w:t>Filament extrusion executed by a single screw extruder equipped with downstream components for filament production</w:t>
      </w:r>
      <w:r w:rsidRPr="00CE3010">
        <w:rPr>
          <w:b w:val="0"/>
          <w:bCs w:val="0"/>
          <w:sz w:val="18"/>
          <w:szCs w:val="18"/>
        </w:rPr>
        <w:t>.</w:t>
      </w:r>
      <w:bookmarkEnd w:id="5"/>
    </w:p>
    <w:p w14:paraId="79C97E88" w14:textId="059C4C15" w:rsidR="00993130" w:rsidRPr="00CE3010" w:rsidRDefault="00E1548D" w:rsidP="00CE3010">
      <w:pPr>
        <w:pStyle w:val="Heading4"/>
      </w:pPr>
      <w:r w:rsidRPr="00CE3010">
        <w:lastRenderedPageBreak/>
        <w:t>3D Printing</w:t>
      </w:r>
    </w:p>
    <w:p w14:paraId="4BC9B530" w14:textId="440497E2" w:rsidR="00A8414C" w:rsidRDefault="002A26E3" w:rsidP="00740D8A">
      <w:pPr>
        <w:keepNext/>
        <w:ind w:left="-709" w:firstLine="0"/>
        <w:jc w:val="left"/>
      </w:pPr>
      <w:r>
        <w:rPr>
          <w:noProof/>
          <w:lang w:bidi="he-IL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F43805B" wp14:editId="74C3A949">
                <wp:simplePos x="0" y="0"/>
                <wp:positionH relativeFrom="column">
                  <wp:posOffset>112144</wp:posOffset>
                </wp:positionH>
                <wp:positionV relativeFrom="paragraph">
                  <wp:posOffset>2246031</wp:posOffset>
                </wp:positionV>
                <wp:extent cx="1742718" cy="1075860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2718" cy="1075860"/>
                          <a:chOff x="-107624" y="-9621"/>
                          <a:chExt cx="1976669" cy="1199949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939303" y="-9621"/>
                            <a:ext cx="929742" cy="2914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E39CBA" w14:textId="72C8220A" w:rsidR="00A92920" w:rsidRPr="009B010F" w:rsidRDefault="00D879B2" w:rsidP="00077B33">
                              <w:pPr>
                                <w:jc w:val="left"/>
                                <w:rPr>
                                  <w:rFonts w:ascii="Times" w:hAnsi="Times" w:cs="Time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" w:hAnsi="Times" w:cs="Times"/>
                                  <w:b/>
                                  <w:bCs/>
                                </w:rPr>
                                <w:t>d</w:t>
                              </w:r>
                              <w:r w:rsidR="00077B33" w:rsidRPr="009B010F">
                                <w:rPr>
                                  <w:rFonts w:ascii="Times" w:hAnsi="Times" w:cs="Times"/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-107624" y="898924"/>
                            <a:ext cx="909956" cy="2914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21867" w14:textId="2D2BFCF6" w:rsidR="00D879B2" w:rsidRPr="009B010F" w:rsidRDefault="00D879B2" w:rsidP="00D879B2">
                              <w:pPr>
                                <w:jc w:val="left"/>
                                <w:rPr>
                                  <w:rFonts w:ascii="Times" w:hAnsi="Times" w:cs="Times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imes" w:hAnsi="Times" w:cs="Times"/>
                                  <w:b/>
                                  <w:bCs/>
                                </w:rPr>
                                <w:t>e</w:t>
                              </w:r>
                              <w:r w:rsidRPr="009B010F">
                                <w:rPr>
                                  <w:rFonts w:ascii="Times" w:hAnsi="Times" w:cs="Times"/>
                                  <w:b/>
                                  <w:b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3805B" id="Group 7" o:spid="_x0000_s1026" style="position:absolute;left:0;text-align:left;margin-left:8.85pt;margin-top:176.85pt;width:137.2pt;height:84.7pt;z-index:251663872;mso-width-relative:margin;mso-height-relative:margin" coordorigin="-1076,-96" coordsize="19766,11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9393;top:-96;width:9297;height:2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55E39CBA" w14:textId="72C8220A" w:rsidR="00A92920" w:rsidRPr="009B010F" w:rsidRDefault="00D879B2" w:rsidP="00077B33">
                        <w:pPr>
                          <w:jc w:val="left"/>
                          <w:rPr>
                            <w:rFonts w:ascii="Times" w:hAnsi="Times" w:cs="Times"/>
                            <w:b/>
                            <w:bCs/>
                          </w:rPr>
                        </w:pPr>
                        <w:r>
                          <w:rPr>
                            <w:rFonts w:ascii="Times" w:hAnsi="Times" w:cs="Times"/>
                            <w:b/>
                            <w:bCs/>
                          </w:rPr>
                          <w:t>d</w:t>
                        </w:r>
                        <w:r w:rsidR="00077B33" w:rsidRPr="009B010F">
                          <w:rPr>
                            <w:rFonts w:ascii="Times" w:hAnsi="Times" w:cs="Times"/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  <v:shape id="Text Box 6" o:spid="_x0000_s1028" type="#_x0000_t202" style="position:absolute;left:-1076;top:8989;width:9099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4CC21867" w14:textId="2D2BFCF6" w:rsidR="00D879B2" w:rsidRPr="009B010F" w:rsidRDefault="00D879B2" w:rsidP="00D879B2">
                        <w:pPr>
                          <w:jc w:val="left"/>
                          <w:rPr>
                            <w:rFonts w:ascii="Times" w:hAnsi="Times" w:cs="Times"/>
                            <w:b/>
                            <w:bCs/>
                          </w:rPr>
                        </w:pPr>
                        <w:r>
                          <w:rPr>
                            <w:rFonts w:ascii="Times" w:hAnsi="Times" w:cs="Times"/>
                            <w:b/>
                            <w:bCs/>
                          </w:rPr>
                          <w:t>e</w:t>
                        </w:r>
                        <w:r w:rsidRPr="009B010F">
                          <w:rPr>
                            <w:rFonts w:ascii="Times" w:hAnsi="Times" w:cs="Times"/>
                            <w:b/>
                            <w:b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6876">
        <w:rPr>
          <w:noProof/>
          <w:lang w:bidi="he-IL"/>
        </w:rPr>
        <w:drawing>
          <wp:inline distT="0" distB="0" distL="0" distR="0" wp14:anchorId="2725541B" wp14:editId="12725897">
            <wp:extent cx="5734069" cy="5917721"/>
            <wp:effectExtent l="0" t="0" r="0" b="698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011"/>
                    <a:stretch/>
                  </pic:blipFill>
                  <pic:spPr bwMode="auto">
                    <a:xfrm>
                      <a:off x="0" y="0"/>
                      <a:ext cx="5823933" cy="601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656CD6" w14:textId="53CFC4E7" w:rsidR="00C1558F" w:rsidRPr="00CE3010" w:rsidRDefault="00A8414C" w:rsidP="00E1548D">
      <w:pPr>
        <w:pStyle w:val="Caption"/>
        <w:spacing w:line="360" w:lineRule="auto"/>
        <w:ind w:firstLine="0"/>
        <w:jc w:val="left"/>
        <w:rPr>
          <w:b w:val="0"/>
          <w:bCs w:val="0"/>
          <w:sz w:val="18"/>
          <w:szCs w:val="18"/>
          <w:lang w:bidi="he-IL"/>
        </w:rPr>
      </w:pPr>
      <w:bookmarkStart w:id="6" w:name="_Ref86595856"/>
      <w:bookmarkStart w:id="7" w:name="_Toc85475968"/>
      <w:r w:rsidRPr="00CE3010">
        <w:rPr>
          <w:sz w:val="18"/>
          <w:szCs w:val="18"/>
        </w:rPr>
        <w:t xml:space="preserve">Figure </w:t>
      </w:r>
      <w:bookmarkEnd w:id="6"/>
      <w:r w:rsidR="00F37119" w:rsidRPr="00CE3010">
        <w:rPr>
          <w:sz w:val="18"/>
          <w:szCs w:val="18"/>
        </w:rPr>
        <w:t>3</w:t>
      </w:r>
      <w:r w:rsidR="00271E58" w:rsidRPr="00CE3010">
        <w:rPr>
          <w:sz w:val="18"/>
          <w:szCs w:val="18"/>
        </w:rPr>
        <w:t>S</w:t>
      </w:r>
      <w:r w:rsidR="003610D2" w:rsidRPr="00CE3010">
        <w:rPr>
          <w:sz w:val="18"/>
          <w:szCs w:val="18"/>
        </w:rPr>
        <w:t>.</w:t>
      </w:r>
      <w:r w:rsidRPr="00CE3010">
        <w:rPr>
          <w:b w:val="0"/>
          <w:bCs w:val="0"/>
          <w:sz w:val="18"/>
          <w:szCs w:val="18"/>
        </w:rPr>
        <w:t xml:space="preserve"> </w:t>
      </w:r>
      <w:bookmarkEnd w:id="7"/>
      <w:r w:rsidR="00E1548D" w:rsidRPr="00CE3010">
        <w:rPr>
          <w:b w:val="0"/>
          <w:bCs w:val="0"/>
          <w:sz w:val="18"/>
          <w:szCs w:val="18"/>
        </w:rPr>
        <w:t>The measured filament diameter and its variation</w:t>
      </w:r>
      <w:r w:rsidR="00E1548D" w:rsidRPr="00CE3010">
        <w:rPr>
          <w:sz w:val="18"/>
          <w:szCs w:val="18"/>
        </w:rPr>
        <w:t xml:space="preserve"> </w:t>
      </w:r>
      <w:r w:rsidR="00E1548D" w:rsidRPr="00CE3010">
        <w:rPr>
          <w:b w:val="0"/>
          <w:bCs w:val="0"/>
          <w:sz w:val="18"/>
          <w:szCs w:val="18"/>
        </w:rPr>
        <w:t>for</w:t>
      </w:r>
      <w:r w:rsidR="005F5BC8" w:rsidRPr="00CE3010">
        <w:rPr>
          <w:b w:val="0"/>
          <w:bCs w:val="0"/>
          <w:sz w:val="18"/>
          <w:szCs w:val="18"/>
        </w:rPr>
        <w:t xml:space="preserve"> (a) PLA and (c) 80/20 w/w-based filaments.</w:t>
      </w:r>
      <w:bookmarkEnd w:id="1"/>
      <w:r w:rsidR="00036446" w:rsidRPr="00CE3010">
        <w:rPr>
          <w:b w:val="0"/>
          <w:bCs w:val="0"/>
          <w:sz w:val="18"/>
          <w:szCs w:val="18"/>
        </w:rPr>
        <w:t xml:space="preserve"> (b) </w:t>
      </w:r>
      <w:r w:rsidR="00070E08" w:rsidRPr="00CE3010">
        <w:rPr>
          <w:b w:val="0"/>
          <w:bCs w:val="0"/>
          <w:sz w:val="18"/>
          <w:szCs w:val="18"/>
          <w:lang w:bidi="he-IL"/>
        </w:rPr>
        <w:t>filament emerges from the 3D printing nozzle</w:t>
      </w:r>
      <w:r w:rsidR="00011A8D" w:rsidRPr="00CE3010">
        <w:rPr>
          <w:b w:val="0"/>
          <w:bCs w:val="0"/>
          <w:sz w:val="18"/>
          <w:szCs w:val="18"/>
          <w:lang w:bidi="he-IL"/>
        </w:rPr>
        <w:t>. (d</w:t>
      </w:r>
      <w:r w:rsidR="00CE3010" w:rsidRPr="00CE3010">
        <w:rPr>
          <w:b w:val="0"/>
          <w:bCs w:val="0"/>
          <w:sz w:val="18"/>
          <w:szCs w:val="18"/>
          <w:lang w:bidi="he-IL"/>
        </w:rPr>
        <w:t>) 3</w:t>
      </w:r>
      <w:r w:rsidR="00196F6D" w:rsidRPr="00CE3010">
        <w:rPr>
          <w:b w:val="0"/>
          <w:bCs w:val="0"/>
          <w:sz w:val="18"/>
          <w:szCs w:val="18"/>
          <w:lang w:bidi="he-IL"/>
        </w:rPr>
        <w:t>D printed dogbone</w:t>
      </w:r>
      <w:r w:rsidR="00723C05" w:rsidRPr="00CE3010">
        <w:rPr>
          <w:b w:val="0"/>
          <w:bCs w:val="0"/>
          <w:sz w:val="18"/>
          <w:szCs w:val="18"/>
          <w:lang w:bidi="he-IL"/>
        </w:rPr>
        <w:t xml:space="preserve"> for </w:t>
      </w:r>
      <w:r w:rsidR="00944337" w:rsidRPr="00CE3010">
        <w:rPr>
          <w:b w:val="0"/>
          <w:bCs w:val="0"/>
          <w:sz w:val="18"/>
          <w:szCs w:val="18"/>
          <w:lang w:bidi="he-IL"/>
        </w:rPr>
        <w:t>tensile strength and toughness</w:t>
      </w:r>
      <w:r w:rsidR="00196F6D" w:rsidRPr="00CE3010">
        <w:rPr>
          <w:b w:val="0"/>
          <w:bCs w:val="0"/>
          <w:sz w:val="18"/>
          <w:szCs w:val="18"/>
          <w:lang w:bidi="he-IL"/>
        </w:rPr>
        <w:t xml:space="preserve"> </w:t>
      </w:r>
      <w:r w:rsidR="004F6781" w:rsidRPr="00CE3010">
        <w:rPr>
          <w:b w:val="0"/>
          <w:bCs w:val="0"/>
          <w:sz w:val="18"/>
          <w:szCs w:val="18"/>
          <w:lang w:bidi="he-IL"/>
        </w:rPr>
        <w:t xml:space="preserve">from PLA. (e) </w:t>
      </w:r>
      <w:r w:rsidR="000F01F4" w:rsidRPr="00CE3010">
        <w:rPr>
          <w:b w:val="0"/>
          <w:bCs w:val="0"/>
          <w:sz w:val="18"/>
          <w:szCs w:val="18"/>
          <w:lang w:bidi="he-IL"/>
        </w:rPr>
        <w:t xml:space="preserve">PLA dogbone printed in </w:t>
      </w:r>
      <w:r w:rsidR="00874A07" w:rsidRPr="00CE3010">
        <w:rPr>
          <w:b w:val="0"/>
          <w:bCs w:val="0"/>
          <w:sz w:val="18"/>
          <w:szCs w:val="18"/>
          <w:lang w:bidi="he-IL"/>
        </w:rPr>
        <w:t xml:space="preserve">different </w:t>
      </w:r>
      <w:r w:rsidR="008C45A8" w:rsidRPr="00CE3010">
        <w:rPr>
          <w:b w:val="0"/>
          <w:bCs w:val="0"/>
          <w:sz w:val="18"/>
          <w:szCs w:val="18"/>
          <w:lang w:bidi="he-IL"/>
        </w:rPr>
        <w:t>orientations</w:t>
      </w:r>
      <w:r w:rsidR="002C0054" w:rsidRPr="00CE3010">
        <w:rPr>
          <w:b w:val="0"/>
          <w:bCs w:val="0"/>
          <w:sz w:val="18"/>
          <w:szCs w:val="18"/>
          <w:lang w:bidi="he-IL"/>
        </w:rPr>
        <w:t>.</w:t>
      </w:r>
    </w:p>
    <w:p w14:paraId="169A71F8" w14:textId="2C5ADA24" w:rsidR="00C1558F" w:rsidRPr="00950BD5" w:rsidRDefault="00C1558F" w:rsidP="00C1558F">
      <w:pPr>
        <w:pStyle w:val="Heading3"/>
        <w:numPr>
          <w:ilvl w:val="0"/>
          <w:numId w:val="0"/>
        </w:numPr>
        <w:ind w:left="720"/>
        <w:rPr>
          <w:rFonts w:cs="Times New Roman"/>
          <w:b w:val="0"/>
          <w:bCs w:val="0"/>
          <w:sz w:val="22"/>
          <w:u w:val="single"/>
        </w:rPr>
      </w:pPr>
      <w:r w:rsidRPr="00950BD5">
        <w:rPr>
          <w:rFonts w:cs="Times New Roman"/>
          <w:b w:val="0"/>
          <w:bCs w:val="0"/>
          <w:sz w:val="22"/>
          <w:u w:val="single"/>
        </w:rPr>
        <w:lastRenderedPageBreak/>
        <w:t>Mechanical Properties</w:t>
      </w:r>
    </w:p>
    <w:p w14:paraId="346F605C" w14:textId="07C81B19" w:rsidR="00196652" w:rsidRPr="00196652" w:rsidRDefault="005E7D1C" w:rsidP="005E7D1C">
      <w:pPr>
        <w:pStyle w:val="BodyText"/>
        <w:ind w:left="-851" w:firstLine="0"/>
      </w:pPr>
      <w:r>
        <w:rPr>
          <w:noProof/>
        </w:rPr>
        <w:drawing>
          <wp:inline distT="0" distB="0" distL="0" distR="0" wp14:anchorId="328347A0" wp14:editId="0AE7A92C">
            <wp:extent cx="6220375" cy="3362328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783" cy="337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F8411" w14:textId="5E081F6D" w:rsidR="00B8247A" w:rsidRDefault="009367D4" w:rsidP="00570DA2">
      <w:pPr>
        <w:pStyle w:val="Caption"/>
        <w:spacing w:line="360" w:lineRule="auto"/>
        <w:ind w:firstLine="0"/>
        <w:jc w:val="left"/>
        <w:rPr>
          <w:rFonts w:ascii="Times" w:hAnsi="Times" w:cs="Times"/>
          <w:b w:val="0"/>
          <w:bCs w:val="0"/>
          <w:sz w:val="18"/>
          <w:szCs w:val="18"/>
        </w:rPr>
      </w:pPr>
      <w:bookmarkStart w:id="8" w:name="_Ref86404501"/>
      <w:r w:rsidRPr="00950BD5">
        <w:rPr>
          <w:rFonts w:ascii="Times" w:hAnsi="Times" w:cs="Times"/>
          <w:sz w:val="18"/>
          <w:szCs w:val="18"/>
        </w:rPr>
        <w:t xml:space="preserve">Figure </w:t>
      </w:r>
      <w:bookmarkEnd w:id="8"/>
      <w:r w:rsidR="00542C15" w:rsidRPr="00950BD5">
        <w:rPr>
          <w:rFonts w:ascii="Times" w:hAnsi="Times" w:cs="Times"/>
          <w:sz w:val="18"/>
          <w:szCs w:val="18"/>
        </w:rPr>
        <w:t>4</w:t>
      </w:r>
      <w:r w:rsidR="00271E58" w:rsidRPr="00950BD5">
        <w:rPr>
          <w:rFonts w:ascii="Times" w:hAnsi="Times" w:cs="Times"/>
          <w:sz w:val="18"/>
          <w:szCs w:val="18"/>
        </w:rPr>
        <w:t>S</w:t>
      </w:r>
      <w:r w:rsidRPr="00950BD5">
        <w:rPr>
          <w:rFonts w:ascii="Times" w:hAnsi="Times" w:cs="Times"/>
          <w:sz w:val="18"/>
          <w:szCs w:val="18"/>
        </w:rPr>
        <w:t>.</w:t>
      </w:r>
      <w:r w:rsidRPr="00950BD5">
        <w:rPr>
          <w:rFonts w:ascii="Times" w:hAnsi="Times" w:cs="Times"/>
          <w:b w:val="0"/>
          <w:bCs w:val="0"/>
          <w:sz w:val="18"/>
          <w:szCs w:val="18"/>
        </w:rPr>
        <w:t xml:space="preserve"> Tensile strength and elongation </w:t>
      </w:r>
      <w:r w:rsidR="00AB11C8" w:rsidRPr="00950BD5">
        <w:rPr>
          <w:rFonts w:ascii="Times" w:hAnsi="Times" w:cs="Times"/>
          <w:b w:val="0"/>
          <w:bCs w:val="0"/>
          <w:sz w:val="18"/>
          <w:szCs w:val="18"/>
        </w:rPr>
        <w:t>at</w:t>
      </w:r>
      <w:r w:rsidR="004C3FCC" w:rsidRPr="00950BD5">
        <w:rPr>
          <w:rFonts w:ascii="Times" w:hAnsi="Times" w:cs="Times"/>
          <w:b w:val="0"/>
          <w:bCs w:val="0"/>
          <w:sz w:val="18"/>
          <w:szCs w:val="18"/>
        </w:rPr>
        <w:t xml:space="preserve"> break </w:t>
      </w:r>
      <w:r w:rsidRPr="00950BD5">
        <w:rPr>
          <w:rFonts w:ascii="Times" w:hAnsi="Times" w:cs="Times"/>
          <w:b w:val="0"/>
          <w:bCs w:val="0"/>
          <w:sz w:val="18"/>
          <w:szCs w:val="18"/>
        </w:rPr>
        <w:t xml:space="preserve">of 80/20, 80/20/L and 80/20/D blends printed </w:t>
      </w:r>
      <w:r w:rsidR="00F711F2" w:rsidRPr="00950BD5">
        <w:rPr>
          <w:rFonts w:ascii="Times" w:hAnsi="Times" w:cs="Times"/>
          <w:b w:val="0"/>
          <w:bCs w:val="0"/>
          <w:sz w:val="18"/>
          <w:szCs w:val="18"/>
        </w:rPr>
        <w:t xml:space="preserve">at </w:t>
      </w:r>
      <w:r w:rsidRPr="00950BD5">
        <w:rPr>
          <w:rFonts w:ascii="Times" w:hAnsi="Times" w:cs="Times"/>
          <w:b w:val="0"/>
          <w:bCs w:val="0"/>
          <w:sz w:val="18"/>
          <w:szCs w:val="18"/>
        </w:rPr>
        <w:t>different orientations</w:t>
      </w:r>
      <w:r w:rsidR="005E7D1C" w:rsidRPr="00950BD5">
        <w:rPr>
          <w:rFonts w:ascii="Times" w:hAnsi="Times" w:cs="Times"/>
          <w:b w:val="0"/>
          <w:bCs w:val="0"/>
          <w:sz w:val="18"/>
          <w:szCs w:val="18"/>
        </w:rPr>
        <w:t xml:space="preserve"> </w:t>
      </w:r>
      <w:r w:rsidR="004C0DBC" w:rsidRPr="00950BD5">
        <w:rPr>
          <w:rFonts w:ascii="Times" w:hAnsi="Times" w:cs="Times"/>
          <w:b w:val="0"/>
          <w:bCs w:val="0"/>
          <w:sz w:val="18"/>
          <w:szCs w:val="18"/>
        </w:rPr>
        <w:t>(</w:t>
      </w:r>
      <w:r w:rsidR="005E7D1C" w:rsidRPr="00950BD5">
        <w:rPr>
          <w:rFonts w:ascii="Times" w:hAnsi="Times" w:cs="Times"/>
          <w:b w:val="0"/>
          <w:bCs w:val="0"/>
          <w:sz w:val="18"/>
          <w:szCs w:val="18"/>
        </w:rPr>
        <w:t>A+D</w:t>
      </w:r>
      <w:r w:rsidR="004C0DBC" w:rsidRPr="00950BD5">
        <w:rPr>
          <w:rFonts w:ascii="Times" w:hAnsi="Times" w:cs="Times"/>
          <w:b w:val="0"/>
          <w:bCs w:val="0"/>
          <w:sz w:val="18"/>
          <w:szCs w:val="18"/>
        </w:rPr>
        <w:t>)</w:t>
      </w:r>
      <w:r w:rsidR="005E7D1C" w:rsidRPr="00950BD5">
        <w:rPr>
          <w:rFonts w:ascii="Times" w:hAnsi="Times" w:cs="Times"/>
          <w:b w:val="0"/>
          <w:bCs w:val="0"/>
          <w:sz w:val="18"/>
          <w:szCs w:val="18"/>
        </w:rPr>
        <w:t xml:space="preserve"> 0º, </w:t>
      </w:r>
      <w:r w:rsidR="004C0DBC" w:rsidRPr="00950BD5">
        <w:rPr>
          <w:rFonts w:ascii="Times" w:hAnsi="Times" w:cs="Times"/>
          <w:b w:val="0"/>
          <w:bCs w:val="0"/>
          <w:sz w:val="18"/>
          <w:szCs w:val="18"/>
        </w:rPr>
        <w:t>(</w:t>
      </w:r>
      <w:r w:rsidR="005E7D1C" w:rsidRPr="00950BD5">
        <w:rPr>
          <w:rFonts w:ascii="Times" w:hAnsi="Times" w:cs="Times"/>
          <w:b w:val="0"/>
          <w:bCs w:val="0"/>
          <w:sz w:val="18"/>
          <w:szCs w:val="18"/>
        </w:rPr>
        <w:t>B+E</w:t>
      </w:r>
      <w:r w:rsidR="004C0DBC" w:rsidRPr="00950BD5">
        <w:rPr>
          <w:rFonts w:ascii="Times" w:hAnsi="Times" w:cs="Times"/>
          <w:b w:val="0"/>
          <w:bCs w:val="0"/>
          <w:sz w:val="18"/>
          <w:szCs w:val="18"/>
        </w:rPr>
        <w:t>)</w:t>
      </w:r>
      <w:r w:rsidR="005E7D1C" w:rsidRPr="00950BD5">
        <w:rPr>
          <w:rFonts w:ascii="Times" w:hAnsi="Times" w:cs="Times"/>
          <w:b w:val="0"/>
          <w:bCs w:val="0"/>
          <w:sz w:val="18"/>
          <w:szCs w:val="18"/>
        </w:rPr>
        <w:t xml:space="preserve"> 45º and </w:t>
      </w:r>
      <w:r w:rsidR="004C0DBC" w:rsidRPr="00950BD5">
        <w:rPr>
          <w:rFonts w:ascii="Times" w:hAnsi="Times" w:cs="Times"/>
          <w:b w:val="0"/>
          <w:bCs w:val="0"/>
          <w:sz w:val="18"/>
          <w:szCs w:val="18"/>
        </w:rPr>
        <w:t>(</w:t>
      </w:r>
      <w:r w:rsidR="005E7D1C" w:rsidRPr="00950BD5">
        <w:rPr>
          <w:rFonts w:ascii="Times" w:hAnsi="Times" w:cs="Times"/>
          <w:b w:val="0"/>
          <w:bCs w:val="0"/>
          <w:sz w:val="18"/>
          <w:szCs w:val="18"/>
        </w:rPr>
        <w:t>C+F</w:t>
      </w:r>
      <w:r w:rsidR="004C0DBC" w:rsidRPr="00950BD5">
        <w:rPr>
          <w:rFonts w:ascii="Times" w:hAnsi="Times" w:cs="Times"/>
          <w:b w:val="0"/>
          <w:bCs w:val="0"/>
          <w:sz w:val="18"/>
          <w:szCs w:val="18"/>
        </w:rPr>
        <w:t>)</w:t>
      </w:r>
      <w:r w:rsidR="005E7D1C" w:rsidRPr="00950BD5">
        <w:rPr>
          <w:rFonts w:ascii="Times" w:hAnsi="Times" w:cs="Times"/>
          <w:b w:val="0"/>
          <w:bCs w:val="0"/>
          <w:sz w:val="18"/>
          <w:szCs w:val="18"/>
        </w:rPr>
        <w:t xml:space="preserve"> 90º</w:t>
      </w:r>
      <w:r w:rsidRPr="00950BD5">
        <w:rPr>
          <w:rFonts w:ascii="Times" w:hAnsi="Times" w:cs="Times"/>
          <w:b w:val="0"/>
          <w:bCs w:val="0"/>
          <w:sz w:val="18"/>
          <w:szCs w:val="18"/>
        </w:rPr>
        <w:t>.</w:t>
      </w:r>
    </w:p>
    <w:p w14:paraId="654332FE" w14:textId="58036E17" w:rsidR="00587733" w:rsidRPr="00B8247A" w:rsidRDefault="00B8247A" w:rsidP="00B8247A">
      <w:pPr>
        <w:rPr>
          <w:rFonts w:ascii="Times" w:hAnsi="Times" w:cs="Times"/>
          <w:sz w:val="18"/>
          <w:szCs w:val="18"/>
        </w:rPr>
      </w:pPr>
      <w:r>
        <w:rPr>
          <w:rFonts w:ascii="Times" w:hAnsi="Times" w:cs="Times"/>
          <w:b/>
          <w:bCs/>
          <w:sz w:val="18"/>
          <w:szCs w:val="18"/>
        </w:rPr>
        <w:br w:type="page"/>
      </w:r>
    </w:p>
    <w:p w14:paraId="447AC0E0" w14:textId="1C3FA11B" w:rsidR="001157AC" w:rsidRPr="00B8247A" w:rsidRDefault="009273C3" w:rsidP="00570DA2">
      <w:pPr>
        <w:pStyle w:val="Caption"/>
        <w:spacing w:after="0" w:line="360" w:lineRule="auto"/>
        <w:jc w:val="left"/>
        <w:rPr>
          <w:b w:val="0"/>
          <w:bCs w:val="0"/>
          <w:sz w:val="22"/>
          <w:szCs w:val="22"/>
        </w:rPr>
      </w:pPr>
      <w:r w:rsidRPr="00B8247A">
        <w:rPr>
          <w:b w:val="0"/>
          <w:bCs w:val="0"/>
          <w:sz w:val="22"/>
          <w:szCs w:val="22"/>
          <w:u w:val="single"/>
        </w:rPr>
        <w:lastRenderedPageBreak/>
        <w:t>Fracture mechanics</w:t>
      </w:r>
      <w:bookmarkStart w:id="9" w:name="_Ref86213318"/>
    </w:p>
    <w:p w14:paraId="1D6BF740" w14:textId="787EEA24" w:rsidR="00B007EC" w:rsidRDefault="00B007EC" w:rsidP="00477D16">
      <w:pPr>
        <w:pStyle w:val="BodyText"/>
        <w:ind w:left="-567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A61DB8B" wp14:editId="2075CB5C">
            <wp:extent cx="5105244" cy="5677232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01" cy="5796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00E7DD" w14:textId="3832BA1C" w:rsidR="00A671F5" w:rsidRPr="00B8247A" w:rsidRDefault="00A671F5" w:rsidP="00477D16">
      <w:pPr>
        <w:pStyle w:val="BodyText"/>
        <w:ind w:left="-567" w:firstLine="0"/>
        <w:rPr>
          <w:sz w:val="18"/>
          <w:szCs w:val="18"/>
        </w:rPr>
      </w:pPr>
      <w:r w:rsidRPr="00B8247A">
        <w:rPr>
          <w:b/>
          <w:bCs/>
          <w:sz w:val="18"/>
          <w:szCs w:val="18"/>
        </w:rPr>
        <w:t xml:space="preserve">Figure </w:t>
      </w:r>
      <w:bookmarkEnd w:id="9"/>
      <w:r w:rsidR="00542C15" w:rsidRPr="00B8247A">
        <w:rPr>
          <w:b/>
          <w:bCs/>
          <w:sz w:val="18"/>
          <w:szCs w:val="18"/>
        </w:rPr>
        <w:t>5</w:t>
      </w:r>
      <w:r w:rsidR="00271E58" w:rsidRPr="00B8247A">
        <w:rPr>
          <w:b/>
          <w:bCs/>
          <w:sz w:val="18"/>
          <w:szCs w:val="18"/>
        </w:rPr>
        <w:t>S</w:t>
      </w:r>
      <w:r w:rsidR="003610D2" w:rsidRPr="00B8247A">
        <w:rPr>
          <w:b/>
          <w:bCs/>
          <w:sz w:val="18"/>
          <w:szCs w:val="18"/>
        </w:rPr>
        <w:t>.</w:t>
      </w:r>
      <w:r w:rsidRPr="00B8247A">
        <w:rPr>
          <w:sz w:val="18"/>
          <w:szCs w:val="18"/>
        </w:rPr>
        <w:t xml:space="preserve"> SEM imaging of (A</w:t>
      </w:r>
      <w:r w:rsidR="000F217A" w:rsidRPr="00B8247A">
        <w:rPr>
          <w:sz w:val="18"/>
          <w:szCs w:val="18"/>
        </w:rPr>
        <w:t>-C</w:t>
      </w:r>
      <w:r w:rsidRPr="00B8247A">
        <w:rPr>
          <w:sz w:val="18"/>
          <w:szCs w:val="18"/>
        </w:rPr>
        <w:t>) section area of 0</w:t>
      </w:r>
      <w:r w:rsidR="003610D2" w:rsidRPr="00B8247A">
        <w:rPr>
          <w:sz w:val="18"/>
          <w:szCs w:val="18"/>
        </w:rPr>
        <w:t>º</w:t>
      </w:r>
      <w:r w:rsidRPr="00B8247A">
        <w:rPr>
          <w:sz w:val="18"/>
          <w:szCs w:val="18"/>
        </w:rPr>
        <w:t xml:space="preserve"> printed specimens, (</w:t>
      </w:r>
      <w:r w:rsidR="00C93373" w:rsidRPr="00B8247A">
        <w:rPr>
          <w:sz w:val="18"/>
          <w:szCs w:val="18"/>
        </w:rPr>
        <w:t>D-F</w:t>
      </w:r>
      <w:r w:rsidRPr="00B8247A">
        <w:rPr>
          <w:sz w:val="18"/>
          <w:szCs w:val="18"/>
        </w:rPr>
        <w:t>) section area of 90</w:t>
      </w:r>
      <w:r w:rsidR="003610D2" w:rsidRPr="00B8247A">
        <w:rPr>
          <w:sz w:val="18"/>
          <w:szCs w:val="18"/>
        </w:rPr>
        <w:t xml:space="preserve">º </w:t>
      </w:r>
      <w:r w:rsidRPr="00B8247A">
        <w:rPr>
          <w:sz w:val="18"/>
          <w:szCs w:val="18"/>
        </w:rPr>
        <w:t>printed specimens and (</w:t>
      </w:r>
      <w:r w:rsidR="00C93373" w:rsidRPr="00B8247A">
        <w:rPr>
          <w:sz w:val="18"/>
          <w:szCs w:val="18"/>
        </w:rPr>
        <w:t>G-</w:t>
      </w:r>
      <w:r w:rsidR="00357F4E" w:rsidRPr="00B8247A">
        <w:rPr>
          <w:sz w:val="18"/>
          <w:szCs w:val="18"/>
        </w:rPr>
        <w:t>I</w:t>
      </w:r>
      <w:r w:rsidRPr="00B8247A">
        <w:rPr>
          <w:sz w:val="18"/>
          <w:szCs w:val="18"/>
        </w:rPr>
        <w:t>) section area of 45</w:t>
      </w:r>
      <w:r w:rsidR="003610D2" w:rsidRPr="00B8247A">
        <w:rPr>
          <w:sz w:val="18"/>
          <w:szCs w:val="18"/>
        </w:rPr>
        <w:t>º</w:t>
      </w:r>
      <w:r w:rsidRPr="00B8247A">
        <w:rPr>
          <w:sz w:val="18"/>
          <w:szCs w:val="18"/>
        </w:rPr>
        <w:t xml:space="preserve"> printed specimens, when (</w:t>
      </w:r>
      <w:r w:rsidR="00357F4E" w:rsidRPr="00B8247A">
        <w:rPr>
          <w:sz w:val="18"/>
          <w:szCs w:val="18"/>
        </w:rPr>
        <w:t>A,</w:t>
      </w:r>
      <w:r w:rsidR="00B446F1" w:rsidRPr="00B8247A">
        <w:rPr>
          <w:sz w:val="18"/>
          <w:szCs w:val="18"/>
        </w:rPr>
        <w:t>D,G</w:t>
      </w:r>
      <w:r w:rsidRPr="00B8247A">
        <w:rPr>
          <w:sz w:val="18"/>
          <w:szCs w:val="18"/>
        </w:rPr>
        <w:t>) 80/20 w/w PLA/PCL, (</w:t>
      </w:r>
      <w:r w:rsidR="00B446F1" w:rsidRPr="00B8247A">
        <w:rPr>
          <w:sz w:val="18"/>
          <w:szCs w:val="18"/>
        </w:rPr>
        <w:t>B,E,H</w:t>
      </w:r>
      <w:r w:rsidRPr="00B8247A">
        <w:rPr>
          <w:sz w:val="18"/>
          <w:szCs w:val="18"/>
        </w:rPr>
        <w:t>) 80/20/L and (</w:t>
      </w:r>
      <w:r w:rsidR="00B446F1" w:rsidRPr="00B8247A">
        <w:rPr>
          <w:sz w:val="18"/>
          <w:szCs w:val="18"/>
        </w:rPr>
        <w:t>C</w:t>
      </w:r>
      <w:r w:rsidR="00101335" w:rsidRPr="00B8247A">
        <w:rPr>
          <w:sz w:val="18"/>
          <w:szCs w:val="18"/>
        </w:rPr>
        <w:t>,F,I</w:t>
      </w:r>
      <w:r w:rsidRPr="00B8247A">
        <w:rPr>
          <w:sz w:val="18"/>
          <w:szCs w:val="18"/>
        </w:rPr>
        <w:t>) 80/20/D.</w:t>
      </w:r>
    </w:p>
    <w:sectPr w:rsidR="00A671F5" w:rsidRPr="00B8247A" w:rsidSect="002C496F">
      <w:headerReference w:type="default" r:id="rId13"/>
      <w:footerReference w:type="default" r:id="rId14"/>
      <w:footerReference w:type="first" r:id="rId15"/>
      <w:pgSz w:w="12240" w:h="15840" w:code="1"/>
      <w:pgMar w:top="2160" w:right="1440" w:bottom="1440" w:left="2160" w:header="864" w:footer="576" w:gutter="0"/>
      <w:cols w:space="446"/>
      <w:titlePg/>
      <w:docGrid w:linePitch="2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43058" w14:textId="77777777" w:rsidR="00C40AF6" w:rsidRDefault="00C40AF6">
      <w:r>
        <w:separator/>
      </w:r>
    </w:p>
  </w:endnote>
  <w:endnote w:type="continuationSeparator" w:id="0">
    <w:p w14:paraId="03A9804B" w14:textId="77777777" w:rsidR="00C40AF6" w:rsidRDefault="00C4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Mono">
    <w:charset w:val="00"/>
    <w:family w:val="modern"/>
    <w:pitch w:val="fixed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57367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5EC4B9" w14:textId="77777777" w:rsidR="00355F1B" w:rsidRDefault="00A06731" w:rsidP="001C1DFC">
        <w:pPr>
          <w:pStyle w:val="Footer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5839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9ADA03C" w14:textId="77777777" w:rsidR="00355F1B" w:rsidRDefault="00355F1B" w:rsidP="00F112FB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53436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B36DEE" w14:textId="77777777" w:rsidR="00355F1B" w:rsidRDefault="00A067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158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C8D35CD" w14:textId="77777777" w:rsidR="00355F1B" w:rsidRPr="007730B2" w:rsidRDefault="00355F1B" w:rsidP="007730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6C75C" w14:textId="77777777" w:rsidR="00C40AF6" w:rsidRDefault="00C40AF6">
      <w:r>
        <w:separator/>
      </w:r>
    </w:p>
  </w:footnote>
  <w:footnote w:type="continuationSeparator" w:id="0">
    <w:p w14:paraId="59EAC2F4" w14:textId="77777777" w:rsidR="00C40AF6" w:rsidRDefault="00C4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0DAE9" w14:textId="77777777" w:rsidR="00355F1B" w:rsidRDefault="00355F1B" w:rsidP="005B2F82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E6CA7B2"/>
    <w:lvl w:ilvl="0">
      <w:start w:val="1"/>
      <w:numFmt w:val="bullet"/>
      <w:pStyle w:val="ListBullet3"/>
      <w:lvlText w:val=""/>
      <w:lvlJc w:val="left"/>
      <w:pPr>
        <w:tabs>
          <w:tab w:val="num" w:pos="-713"/>
        </w:tabs>
        <w:ind w:left="-713" w:hanging="360"/>
      </w:pPr>
      <w:rPr>
        <w:rFonts w:ascii="Symbol" w:hAnsi="Symbol" w:hint="default"/>
      </w:rPr>
    </w:lvl>
  </w:abstractNum>
  <w:abstractNum w:abstractNumId="1" w15:restartNumberingAfterBreak="0">
    <w:nsid w:val="00073F63"/>
    <w:multiLevelType w:val="multilevel"/>
    <w:tmpl w:val="FE98904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" w15:restartNumberingAfterBreak="0">
    <w:nsid w:val="00B24B84"/>
    <w:multiLevelType w:val="hybridMultilevel"/>
    <w:tmpl w:val="D7BCD3F2"/>
    <w:lvl w:ilvl="0" w:tplc="89A60AB2">
      <w:start w:val="1"/>
      <w:numFmt w:val="bullet"/>
      <w:pStyle w:val="StyleBodyTextLinespacingDouble1"/>
      <w:lvlText w:val=""/>
      <w:lvlJc w:val="left"/>
      <w:pPr>
        <w:tabs>
          <w:tab w:val="num" w:pos="1325"/>
        </w:tabs>
        <w:ind w:left="1325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1263CC8"/>
    <w:multiLevelType w:val="multilevel"/>
    <w:tmpl w:val="2814052E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0A620641"/>
    <w:multiLevelType w:val="multilevel"/>
    <w:tmpl w:val="1BEC7E8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9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04" w:hanging="1800"/>
      </w:pPr>
      <w:rPr>
        <w:rFonts w:hint="default"/>
      </w:rPr>
    </w:lvl>
  </w:abstractNum>
  <w:abstractNum w:abstractNumId="5" w15:restartNumberingAfterBreak="0">
    <w:nsid w:val="11AF162C"/>
    <w:multiLevelType w:val="multilevel"/>
    <w:tmpl w:val="B3D807F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2306308"/>
    <w:multiLevelType w:val="hybridMultilevel"/>
    <w:tmpl w:val="33BC3FDE"/>
    <w:lvl w:ilvl="0" w:tplc="B434A656">
      <w:start w:val="1"/>
      <w:numFmt w:val="decimal"/>
      <w:pStyle w:val="Heading2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BF6401"/>
    <w:multiLevelType w:val="multilevel"/>
    <w:tmpl w:val="6E1EE5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227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4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2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800"/>
      </w:pPr>
      <w:rPr>
        <w:rFonts w:hint="default"/>
      </w:rPr>
    </w:lvl>
  </w:abstractNum>
  <w:abstractNum w:abstractNumId="8" w15:restartNumberingAfterBreak="0">
    <w:nsid w:val="1B454B52"/>
    <w:multiLevelType w:val="hybridMultilevel"/>
    <w:tmpl w:val="D3FADBA8"/>
    <w:lvl w:ilvl="0" w:tplc="04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B8B4F40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 w15:restartNumberingAfterBreak="0">
    <w:nsid w:val="1CBE6D74"/>
    <w:multiLevelType w:val="multilevel"/>
    <w:tmpl w:val="403CD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F4608AE"/>
    <w:multiLevelType w:val="hybridMultilevel"/>
    <w:tmpl w:val="6E5E9F4A"/>
    <w:lvl w:ilvl="0" w:tplc="7618E190">
      <w:start w:val="1"/>
      <w:numFmt w:val="decimal"/>
      <w:pStyle w:val="Heading3"/>
      <w:lvlText w:val="1.1.%1"/>
      <w:lvlJc w:val="left"/>
      <w:pPr>
        <w:ind w:left="1494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245345A9"/>
    <w:multiLevelType w:val="multilevel"/>
    <w:tmpl w:val="32A439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25E04487"/>
    <w:multiLevelType w:val="hybridMultilevel"/>
    <w:tmpl w:val="70365A20"/>
    <w:lvl w:ilvl="0" w:tplc="CBDEBD28">
      <w:start w:val="1"/>
      <w:numFmt w:val="decimal"/>
      <w:pStyle w:val="TableCaption"/>
      <w:lvlText w:val="Table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97263A"/>
    <w:multiLevelType w:val="multilevel"/>
    <w:tmpl w:val="333E3298"/>
    <w:lvl w:ilvl="0">
      <w:start w:val="1"/>
      <w:numFmt w:val="none"/>
      <w:pStyle w:val="ThesisReferencesHeading"/>
      <w:suff w:val="nothing"/>
      <w:lvlText w:val="REFERENCES"/>
      <w:lvlJc w:val="left"/>
      <w:pPr>
        <w:ind w:left="3600" w:firstLine="0"/>
      </w:pPr>
      <w:rPr>
        <w:rFonts w:ascii="Times New Roman" w:hAnsi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2.%2"/>
      <w:lvlJc w:val="left"/>
      <w:pPr>
        <w:tabs>
          <w:tab w:val="num" w:pos="4320"/>
        </w:tabs>
        <w:ind w:left="360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36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76"/>
        </w:tabs>
        <w:ind w:left="41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64"/>
        </w:tabs>
        <w:ind w:left="44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52"/>
        </w:tabs>
        <w:ind w:left="47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96"/>
        </w:tabs>
        <w:ind w:left="4896" w:hanging="1584"/>
      </w:pPr>
      <w:rPr>
        <w:rFonts w:hint="default"/>
      </w:rPr>
    </w:lvl>
  </w:abstractNum>
  <w:abstractNum w:abstractNumId="15" w15:restartNumberingAfterBreak="0">
    <w:nsid w:val="2D2104A6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EB10641"/>
    <w:multiLevelType w:val="multilevel"/>
    <w:tmpl w:val="51324C4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7" w15:restartNumberingAfterBreak="0">
    <w:nsid w:val="47A551D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9842044"/>
    <w:multiLevelType w:val="multilevel"/>
    <w:tmpl w:val="BEE4BA18"/>
    <w:lvl w:ilvl="0">
      <w:start w:val="1"/>
      <w:numFmt w:val="upperLetter"/>
      <w:pStyle w:val="AppendixHeading"/>
      <w:suff w:val="nothing"/>
      <w:lvlText w:val="APPENDIX %1"/>
      <w:lvlJc w:val="left"/>
      <w:pPr>
        <w:ind w:left="0" w:firstLine="0"/>
      </w:pPr>
      <w:rPr>
        <w:rFonts w:ascii="Times New Roman" w:hAnsi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2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76"/>
        </w:tabs>
        <w:ind w:left="5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4"/>
        </w:tabs>
        <w:ind w:left="8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"/>
        </w:tabs>
        <w:ind w:left="10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"/>
        </w:tabs>
        <w:ind w:left="11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"/>
        </w:tabs>
        <w:ind w:left="1296" w:hanging="1584"/>
      </w:pPr>
      <w:rPr>
        <w:rFonts w:hint="default"/>
      </w:rPr>
    </w:lvl>
  </w:abstractNum>
  <w:abstractNum w:abstractNumId="19" w15:restartNumberingAfterBreak="0">
    <w:nsid w:val="4D8A771F"/>
    <w:multiLevelType w:val="multilevel"/>
    <w:tmpl w:val="9FCA93D4"/>
    <w:lvl w:ilvl="0">
      <w:start w:val="1"/>
      <w:numFmt w:val="none"/>
      <w:pStyle w:val="ListofFigTable"/>
      <w:suff w:val="nothing"/>
      <w:lvlText w:val=""/>
      <w:lvlJc w:val="left"/>
      <w:pPr>
        <w:ind w:left="3600" w:hanging="3600"/>
      </w:pPr>
      <w:rPr>
        <w:rFonts w:ascii="Times New Roman" w:hAnsi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lvlText w:val="2.%2"/>
      <w:lvlJc w:val="left"/>
      <w:pPr>
        <w:tabs>
          <w:tab w:val="num" w:pos="4320"/>
        </w:tabs>
        <w:ind w:left="360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320"/>
        </w:tabs>
        <w:ind w:left="36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176"/>
        </w:tabs>
        <w:ind w:left="417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464"/>
        </w:tabs>
        <w:ind w:left="446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08"/>
        </w:tabs>
        <w:ind w:left="460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752"/>
        </w:tabs>
        <w:ind w:left="47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96"/>
        </w:tabs>
        <w:ind w:left="4896" w:hanging="1584"/>
      </w:pPr>
      <w:rPr>
        <w:rFonts w:hint="default"/>
      </w:rPr>
    </w:lvl>
  </w:abstractNum>
  <w:abstractNum w:abstractNumId="20" w15:restartNumberingAfterBreak="0">
    <w:nsid w:val="59945794"/>
    <w:multiLevelType w:val="multilevel"/>
    <w:tmpl w:val="02CCB6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647F3067"/>
    <w:multiLevelType w:val="multilevel"/>
    <w:tmpl w:val="22741306"/>
    <w:lvl w:ilvl="0">
      <w:start w:val="1"/>
      <w:numFmt w:val="decimal"/>
      <w:suff w:val="nothing"/>
      <w:lvlText w:val="CHAPTER %1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-2304"/>
        </w:tabs>
        <w:ind w:left="-2304" w:hanging="576"/>
      </w:pPr>
      <w:rPr>
        <w:rFonts w:ascii="Times New Roman" w:eastAsia="Times New Roman" w:hAnsi="Times New Roman" w:cs="Arial"/>
      </w:rPr>
    </w:lvl>
    <w:lvl w:ilvl="2">
      <w:start w:val="1"/>
      <w:numFmt w:val="decimal"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>
      <w:start w:val="1"/>
      <w:numFmt w:val="decimal"/>
      <w:pStyle w:val="StyleHeading4After12pt"/>
      <w:lvlText w:val="%1.%2.%3.%4"/>
      <w:lvlJc w:val="left"/>
      <w:pPr>
        <w:tabs>
          <w:tab w:val="num" w:pos="-2016"/>
        </w:tabs>
        <w:ind w:left="-216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-1872"/>
        </w:tabs>
        <w:ind w:left="-1872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-1728"/>
        </w:tabs>
        <w:ind w:left="-1728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-1584"/>
        </w:tabs>
        <w:ind w:left="-1584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-1440"/>
        </w:tabs>
        <w:ind w:left="-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-1296"/>
        </w:tabs>
        <w:ind w:left="-1296" w:hanging="1584"/>
      </w:pPr>
      <w:rPr>
        <w:rFonts w:hint="default"/>
      </w:rPr>
    </w:lvl>
  </w:abstractNum>
  <w:abstractNum w:abstractNumId="22" w15:restartNumberingAfterBreak="0">
    <w:nsid w:val="6A853DCD"/>
    <w:multiLevelType w:val="hybridMultilevel"/>
    <w:tmpl w:val="8E5AAC42"/>
    <w:lvl w:ilvl="0" w:tplc="0E8C7766">
      <w:start w:val="1"/>
      <w:numFmt w:val="decimal"/>
      <w:lvlText w:val="(%1)"/>
      <w:lvlJc w:val="left"/>
      <w:pPr>
        <w:ind w:left="720" w:hanging="360"/>
      </w:pPr>
      <w:rPr>
        <w:rFonts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3212A4"/>
    <w:multiLevelType w:val="multilevel"/>
    <w:tmpl w:val="7F2678F8"/>
    <w:lvl w:ilvl="0">
      <w:start w:val="3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4" w15:restartNumberingAfterBreak="0">
    <w:nsid w:val="71AB0A18"/>
    <w:multiLevelType w:val="multilevel"/>
    <w:tmpl w:val="BB0E8AD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5504928"/>
    <w:multiLevelType w:val="multilevel"/>
    <w:tmpl w:val="35E62574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EB110FA"/>
    <w:multiLevelType w:val="multilevel"/>
    <w:tmpl w:val="05FE5416"/>
    <w:lvl w:ilvl="0">
      <w:start w:val="3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num w:numId="1" w16cid:durableId="1498379838">
    <w:abstractNumId w:val="0"/>
  </w:num>
  <w:num w:numId="2" w16cid:durableId="1106005939">
    <w:abstractNumId w:val="21"/>
  </w:num>
  <w:num w:numId="3" w16cid:durableId="1853956636">
    <w:abstractNumId w:val="17"/>
  </w:num>
  <w:num w:numId="4" w16cid:durableId="1778601538">
    <w:abstractNumId w:val="15"/>
  </w:num>
  <w:num w:numId="5" w16cid:durableId="78908592">
    <w:abstractNumId w:val="9"/>
  </w:num>
  <w:num w:numId="6" w16cid:durableId="1637173655">
    <w:abstractNumId w:val="18"/>
  </w:num>
  <w:num w:numId="7" w16cid:durableId="1930380301">
    <w:abstractNumId w:val="14"/>
  </w:num>
  <w:num w:numId="8" w16cid:durableId="1136945829">
    <w:abstractNumId w:val="19"/>
  </w:num>
  <w:num w:numId="9" w16cid:durableId="1510408198">
    <w:abstractNumId w:val="13"/>
  </w:num>
  <w:num w:numId="10" w16cid:durableId="813839718">
    <w:abstractNumId w:val="2"/>
  </w:num>
  <w:num w:numId="11" w16cid:durableId="77674722">
    <w:abstractNumId w:val="8"/>
  </w:num>
  <w:num w:numId="12" w16cid:durableId="162092315">
    <w:abstractNumId w:val="11"/>
  </w:num>
  <w:num w:numId="13" w16cid:durableId="402265813">
    <w:abstractNumId w:val="6"/>
  </w:num>
  <w:num w:numId="14" w16cid:durableId="30158129">
    <w:abstractNumId w:val="7"/>
  </w:num>
  <w:num w:numId="15" w16cid:durableId="2008090658">
    <w:abstractNumId w:val="5"/>
  </w:num>
  <w:num w:numId="16" w16cid:durableId="1958834862">
    <w:abstractNumId w:val="3"/>
  </w:num>
  <w:num w:numId="17" w16cid:durableId="1450202553">
    <w:abstractNumId w:val="4"/>
  </w:num>
  <w:num w:numId="18" w16cid:durableId="1631129693">
    <w:abstractNumId w:val="24"/>
  </w:num>
  <w:num w:numId="19" w16cid:durableId="1698774686">
    <w:abstractNumId w:val="20"/>
  </w:num>
  <w:num w:numId="20" w16cid:durableId="1720737991">
    <w:abstractNumId w:val="12"/>
  </w:num>
  <w:num w:numId="21" w16cid:durableId="1812868010">
    <w:abstractNumId w:val="22"/>
  </w:num>
  <w:num w:numId="22" w16cid:durableId="1913615518">
    <w:abstractNumId w:val="16"/>
  </w:num>
  <w:num w:numId="23" w16cid:durableId="1054616586">
    <w:abstractNumId w:val="23"/>
  </w:num>
  <w:num w:numId="24" w16cid:durableId="1751929940">
    <w:abstractNumId w:val="26"/>
  </w:num>
  <w:num w:numId="25" w16cid:durableId="1727414934">
    <w:abstractNumId w:val="1"/>
  </w:num>
  <w:num w:numId="26" w16cid:durableId="93938545">
    <w:abstractNumId w:val="10"/>
  </w:num>
  <w:num w:numId="27" w16cid:durableId="1438521132">
    <w:abstractNumId w:val="11"/>
  </w:num>
  <w:num w:numId="28" w16cid:durableId="1920406190">
    <w:abstractNumId w:val="11"/>
  </w:num>
  <w:num w:numId="29" w16cid:durableId="804080574">
    <w:abstractNumId w:val="25"/>
  </w:num>
  <w:num w:numId="30" w16cid:durableId="1447239691">
    <w:abstractNumId w:val="25"/>
  </w:num>
  <w:num w:numId="31" w16cid:durableId="1344867487">
    <w:abstractNumId w:val="11"/>
  </w:num>
  <w:num w:numId="32" w16cid:durableId="1235891471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ar-SA" w:vendorID="64" w:dllVersion="0" w:nlCheck="1" w:checkStyle="0"/>
  <w:activeWritingStyle w:appName="MSWord" w:lang="en-AU" w:vendorID="64" w:dllVersion="0" w:nlCheck="1" w:checkStyle="0"/>
  <w:activeWritingStyle w:appName="MSWord" w:lang="en-US" w:vendorID="64" w:dllVersion="4096" w:nlCheck="1" w:checkStyle="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/ENInstantFormat&gt;"/>
    <w:docVar w:name="EN.Layout" w:val="&lt;ENLayout&gt;&lt;Style&gt;MultiAuthorYear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Main.enl&lt;/item&gt;&lt;/Libraries&gt;&lt;/ENLibraries&gt;"/>
  </w:docVars>
  <w:rsids>
    <w:rsidRoot w:val="00F70ACB"/>
    <w:rsid w:val="00000014"/>
    <w:rsid w:val="00000192"/>
    <w:rsid w:val="0000044C"/>
    <w:rsid w:val="000004E4"/>
    <w:rsid w:val="000005AA"/>
    <w:rsid w:val="00000643"/>
    <w:rsid w:val="000009E7"/>
    <w:rsid w:val="00000E56"/>
    <w:rsid w:val="000012C2"/>
    <w:rsid w:val="000014B2"/>
    <w:rsid w:val="000014E7"/>
    <w:rsid w:val="000023C3"/>
    <w:rsid w:val="000027CD"/>
    <w:rsid w:val="00002A1A"/>
    <w:rsid w:val="00003409"/>
    <w:rsid w:val="00003471"/>
    <w:rsid w:val="00003532"/>
    <w:rsid w:val="00004739"/>
    <w:rsid w:val="00004F1A"/>
    <w:rsid w:val="0000565C"/>
    <w:rsid w:val="000058FB"/>
    <w:rsid w:val="00005C59"/>
    <w:rsid w:val="0000668C"/>
    <w:rsid w:val="0000695D"/>
    <w:rsid w:val="00006D93"/>
    <w:rsid w:val="00006E30"/>
    <w:rsid w:val="00006E57"/>
    <w:rsid w:val="00006FA6"/>
    <w:rsid w:val="0000755F"/>
    <w:rsid w:val="00007749"/>
    <w:rsid w:val="000079A6"/>
    <w:rsid w:val="00007D13"/>
    <w:rsid w:val="00007F2D"/>
    <w:rsid w:val="0001001F"/>
    <w:rsid w:val="0001002F"/>
    <w:rsid w:val="00010165"/>
    <w:rsid w:val="0001017B"/>
    <w:rsid w:val="00010387"/>
    <w:rsid w:val="00010E14"/>
    <w:rsid w:val="0001117B"/>
    <w:rsid w:val="00011425"/>
    <w:rsid w:val="00011A8D"/>
    <w:rsid w:val="00011F4A"/>
    <w:rsid w:val="00012386"/>
    <w:rsid w:val="0001246E"/>
    <w:rsid w:val="00012D67"/>
    <w:rsid w:val="00012EE6"/>
    <w:rsid w:val="00012F6F"/>
    <w:rsid w:val="00013273"/>
    <w:rsid w:val="000133D3"/>
    <w:rsid w:val="00013521"/>
    <w:rsid w:val="000136C5"/>
    <w:rsid w:val="00013AB7"/>
    <w:rsid w:val="00013B3A"/>
    <w:rsid w:val="00013E32"/>
    <w:rsid w:val="000144DD"/>
    <w:rsid w:val="0001489E"/>
    <w:rsid w:val="00014984"/>
    <w:rsid w:val="000155F3"/>
    <w:rsid w:val="000156A7"/>
    <w:rsid w:val="000158FA"/>
    <w:rsid w:val="0001612B"/>
    <w:rsid w:val="000163E1"/>
    <w:rsid w:val="0001643B"/>
    <w:rsid w:val="0001697D"/>
    <w:rsid w:val="00016AC3"/>
    <w:rsid w:val="00016B19"/>
    <w:rsid w:val="00016BFC"/>
    <w:rsid w:val="00016E08"/>
    <w:rsid w:val="00016E16"/>
    <w:rsid w:val="00016E4B"/>
    <w:rsid w:val="00016F74"/>
    <w:rsid w:val="0001716F"/>
    <w:rsid w:val="0001745C"/>
    <w:rsid w:val="00017A67"/>
    <w:rsid w:val="00017AD1"/>
    <w:rsid w:val="00017D6B"/>
    <w:rsid w:val="00017EB2"/>
    <w:rsid w:val="0002041E"/>
    <w:rsid w:val="000205B1"/>
    <w:rsid w:val="0002139B"/>
    <w:rsid w:val="000216C0"/>
    <w:rsid w:val="0002182C"/>
    <w:rsid w:val="0002188D"/>
    <w:rsid w:val="00021A1D"/>
    <w:rsid w:val="00021A55"/>
    <w:rsid w:val="00021B7C"/>
    <w:rsid w:val="00021D6C"/>
    <w:rsid w:val="00021F08"/>
    <w:rsid w:val="00021F20"/>
    <w:rsid w:val="0002266D"/>
    <w:rsid w:val="000226CA"/>
    <w:rsid w:val="00022F65"/>
    <w:rsid w:val="00022FAD"/>
    <w:rsid w:val="000238E1"/>
    <w:rsid w:val="00023EFF"/>
    <w:rsid w:val="000241A3"/>
    <w:rsid w:val="0002420D"/>
    <w:rsid w:val="0002449F"/>
    <w:rsid w:val="0002489D"/>
    <w:rsid w:val="000249D5"/>
    <w:rsid w:val="00024D12"/>
    <w:rsid w:val="0002522E"/>
    <w:rsid w:val="0002574E"/>
    <w:rsid w:val="00025857"/>
    <w:rsid w:val="00025B89"/>
    <w:rsid w:val="00026A5F"/>
    <w:rsid w:val="00026D35"/>
    <w:rsid w:val="00026FDA"/>
    <w:rsid w:val="000276A8"/>
    <w:rsid w:val="0003037D"/>
    <w:rsid w:val="000307B5"/>
    <w:rsid w:val="00030AB7"/>
    <w:rsid w:val="00030E2A"/>
    <w:rsid w:val="00030EA3"/>
    <w:rsid w:val="00031562"/>
    <w:rsid w:val="00031A2F"/>
    <w:rsid w:val="00031BFA"/>
    <w:rsid w:val="00031DA6"/>
    <w:rsid w:val="000328B0"/>
    <w:rsid w:val="00032985"/>
    <w:rsid w:val="00032C33"/>
    <w:rsid w:val="00032D2B"/>
    <w:rsid w:val="00033581"/>
    <w:rsid w:val="000337F1"/>
    <w:rsid w:val="0003380C"/>
    <w:rsid w:val="00033C44"/>
    <w:rsid w:val="000342DF"/>
    <w:rsid w:val="00034440"/>
    <w:rsid w:val="0003446B"/>
    <w:rsid w:val="000346F5"/>
    <w:rsid w:val="0003487E"/>
    <w:rsid w:val="00034A44"/>
    <w:rsid w:val="00034EA7"/>
    <w:rsid w:val="00034FCC"/>
    <w:rsid w:val="000350D0"/>
    <w:rsid w:val="00035422"/>
    <w:rsid w:val="00035D50"/>
    <w:rsid w:val="00035E12"/>
    <w:rsid w:val="00035EC4"/>
    <w:rsid w:val="000360A8"/>
    <w:rsid w:val="00036446"/>
    <w:rsid w:val="000366FC"/>
    <w:rsid w:val="00036853"/>
    <w:rsid w:val="00036DA1"/>
    <w:rsid w:val="0003708F"/>
    <w:rsid w:val="0003713E"/>
    <w:rsid w:val="000375A9"/>
    <w:rsid w:val="00037D23"/>
    <w:rsid w:val="00040130"/>
    <w:rsid w:val="00040131"/>
    <w:rsid w:val="00040402"/>
    <w:rsid w:val="00040575"/>
    <w:rsid w:val="000405A8"/>
    <w:rsid w:val="0004069E"/>
    <w:rsid w:val="00040C8E"/>
    <w:rsid w:val="00041156"/>
    <w:rsid w:val="00041556"/>
    <w:rsid w:val="00041633"/>
    <w:rsid w:val="0004177A"/>
    <w:rsid w:val="000419FE"/>
    <w:rsid w:val="00041AE3"/>
    <w:rsid w:val="00041CE3"/>
    <w:rsid w:val="00041CE7"/>
    <w:rsid w:val="0004208D"/>
    <w:rsid w:val="00043049"/>
    <w:rsid w:val="00043429"/>
    <w:rsid w:val="00043F12"/>
    <w:rsid w:val="00044214"/>
    <w:rsid w:val="00044601"/>
    <w:rsid w:val="000449CE"/>
    <w:rsid w:val="00044B46"/>
    <w:rsid w:val="00044FEE"/>
    <w:rsid w:val="00045350"/>
    <w:rsid w:val="000459E6"/>
    <w:rsid w:val="000459FF"/>
    <w:rsid w:val="00045AC8"/>
    <w:rsid w:val="0004633A"/>
    <w:rsid w:val="00046481"/>
    <w:rsid w:val="00046D79"/>
    <w:rsid w:val="0004726D"/>
    <w:rsid w:val="000474BB"/>
    <w:rsid w:val="00047614"/>
    <w:rsid w:val="0005032B"/>
    <w:rsid w:val="0005054F"/>
    <w:rsid w:val="000506DF"/>
    <w:rsid w:val="00050711"/>
    <w:rsid w:val="000507E5"/>
    <w:rsid w:val="000510F5"/>
    <w:rsid w:val="000516CF"/>
    <w:rsid w:val="00051BD4"/>
    <w:rsid w:val="00051C56"/>
    <w:rsid w:val="00051F27"/>
    <w:rsid w:val="000521DD"/>
    <w:rsid w:val="0005239A"/>
    <w:rsid w:val="0005266E"/>
    <w:rsid w:val="000526CA"/>
    <w:rsid w:val="0005281B"/>
    <w:rsid w:val="00052982"/>
    <w:rsid w:val="000529B6"/>
    <w:rsid w:val="00052D8A"/>
    <w:rsid w:val="00052F9C"/>
    <w:rsid w:val="000531E4"/>
    <w:rsid w:val="00053B5A"/>
    <w:rsid w:val="00053CAD"/>
    <w:rsid w:val="000543C1"/>
    <w:rsid w:val="000545A2"/>
    <w:rsid w:val="00054628"/>
    <w:rsid w:val="00054657"/>
    <w:rsid w:val="00054FB0"/>
    <w:rsid w:val="00055098"/>
    <w:rsid w:val="0005514A"/>
    <w:rsid w:val="00055249"/>
    <w:rsid w:val="000552A8"/>
    <w:rsid w:val="00055327"/>
    <w:rsid w:val="00055854"/>
    <w:rsid w:val="00055CCA"/>
    <w:rsid w:val="0005629C"/>
    <w:rsid w:val="00056340"/>
    <w:rsid w:val="00056B84"/>
    <w:rsid w:val="000571D4"/>
    <w:rsid w:val="00057323"/>
    <w:rsid w:val="00057ED7"/>
    <w:rsid w:val="000600A5"/>
    <w:rsid w:val="00060A3A"/>
    <w:rsid w:val="00060E29"/>
    <w:rsid w:val="000610BB"/>
    <w:rsid w:val="000611C5"/>
    <w:rsid w:val="000614A7"/>
    <w:rsid w:val="00061C9E"/>
    <w:rsid w:val="00061F1E"/>
    <w:rsid w:val="00061FEE"/>
    <w:rsid w:val="000621AC"/>
    <w:rsid w:val="000622E7"/>
    <w:rsid w:val="0006237E"/>
    <w:rsid w:val="000624A2"/>
    <w:rsid w:val="000625F8"/>
    <w:rsid w:val="00062B14"/>
    <w:rsid w:val="00062C27"/>
    <w:rsid w:val="00062CD4"/>
    <w:rsid w:val="00062F0E"/>
    <w:rsid w:val="0006354B"/>
    <w:rsid w:val="00063AD8"/>
    <w:rsid w:val="00063D87"/>
    <w:rsid w:val="000644C3"/>
    <w:rsid w:val="00064679"/>
    <w:rsid w:val="00064926"/>
    <w:rsid w:val="0006533E"/>
    <w:rsid w:val="000653F1"/>
    <w:rsid w:val="000654C4"/>
    <w:rsid w:val="00065998"/>
    <w:rsid w:val="00065C66"/>
    <w:rsid w:val="00065DF6"/>
    <w:rsid w:val="00066038"/>
    <w:rsid w:val="00066045"/>
    <w:rsid w:val="0006627C"/>
    <w:rsid w:val="00066821"/>
    <w:rsid w:val="00066BDC"/>
    <w:rsid w:val="0006706C"/>
    <w:rsid w:val="00067149"/>
    <w:rsid w:val="000677B0"/>
    <w:rsid w:val="0006788C"/>
    <w:rsid w:val="000678A6"/>
    <w:rsid w:val="00067D56"/>
    <w:rsid w:val="00067F01"/>
    <w:rsid w:val="00070E08"/>
    <w:rsid w:val="00071315"/>
    <w:rsid w:val="000715A3"/>
    <w:rsid w:val="0007182C"/>
    <w:rsid w:val="00071940"/>
    <w:rsid w:val="00071BA5"/>
    <w:rsid w:val="00071EDC"/>
    <w:rsid w:val="0007261E"/>
    <w:rsid w:val="00073234"/>
    <w:rsid w:val="000735BE"/>
    <w:rsid w:val="00073793"/>
    <w:rsid w:val="00073851"/>
    <w:rsid w:val="0007391A"/>
    <w:rsid w:val="00073D0F"/>
    <w:rsid w:val="000741EC"/>
    <w:rsid w:val="00074444"/>
    <w:rsid w:val="00074AA7"/>
    <w:rsid w:val="0007538D"/>
    <w:rsid w:val="000753BA"/>
    <w:rsid w:val="0007548A"/>
    <w:rsid w:val="00075688"/>
    <w:rsid w:val="00075B0B"/>
    <w:rsid w:val="00076026"/>
    <w:rsid w:val="00076821"/>
    <w:rsid w:val="00076AE4"/>
    <w:rsid w:val="000770CD"/>
    <w:rsid w:val="0007753C"/>
    <w:rsid w:val="00077696"/>
    <w:rsid w:val="0007769F"/>
    <w:rsid w:val="00077A9E"/>
    <w:rsid w:val="00077ABE"/>
    <w:rsid w:val="00077B33"/>
    <w:rsid w:val="00077D67"/>
    <w:rsid w:val="00077E58"/>
    <w:rsid w:val="000800B2"/>
    <w:rsid w:val="00080869"/>
    <w:rsid w:val="00080A28"/>
    <w:rsid w:val="0008115A"/>
    <w:rsid w:val="00081356"/>
    <w:rsid w:val="000813D6"/>
    <w:rsid w:val="00081818"/>
    <w:rsid w:val="000819AB"/>
    <w:rsid w:val="000819B4"/>
    <w:rsid w:val="00081A0C"/>
    <w:rsid w:val="00081E4C"/>
    <w:rsid w:val="00082214"/>
    <w:rsid w:val="00082B15"/>
    <w:rsid w:val="00082B92"/>
    <w:rsid w:val="00082BCD"/>
    <w:rsid w:val="00082C14"/>
    <w:rsid w:val="00082C63"/>
    <w:rsid w:val="00082E5D"/>
    <w:rsid w:val="0008329A"/>
    <w:rsid w:val="00083423"/>
    <w:rsid w:val="000837EC"/>
    <w:rsid w:val="0008399F"/>
    <w:rsid w:val="000839AE"/>
    <w:rsid w:val="00083AF6"/>
    <w:rsid w:val="00083CCE"/>
    <w:rsid w:val="00083D6F"/>
    <w:rsid w:val="000842A3"/>
    <w:rsid w:val="000842BC"/>
    <w:rsid w:val="00084398"/>
    <w:rsid w:val="00084A89"/>
    <w:rsid w:val="00084DB1"/>
    <w:rsid w:val="00084FEF"/>
    <w:rsid w:val="00085160"/>
    <w:rsid w:val="000851A0"/>
    <w:rsid w:val="00085742"/>
    <w:rsid w:val="00085894"/>
    <w:rsid w:val="00085E6D"/>
    <w:rsid w:val="00086523"/>
    <w:rsid w:val="00086E71"/>
    <w:rsid w:val="0008726D"/>
    <w:rsid w:val="000877AB"/>
    <w:rsid w:val="000877AC"/>
    <w:rsid w:val="0008798E"/>
    <w:rsid w:val="00087ACD"/>
    <w:rsid w:val="000901A0"/>
    <w:rsid w:val="000901EB"/>
    <w:rsid w:val="0009094F"/>
    <w:rsid w:val="00090FAA"/>
    <w:rsid w:val="00091075"/>
    <w:rsid w:val="00091760"/>
    <w:rsid w:val="00091893"/>
    <w:rsid w:val="00091C05"/>
    <w:rsid w:val="00091D0B"/>
    <w:rsid w:val="00091DA4"/>
    <w:rsid w:val="00092204"/>
    <w:rsid w:val="0009225C"/>
    <w:rsid w:val="00092383"/>
    <w:rsid w:val="000923AA"/>
    <w:rsid w:val="00092410"/>
    <w:rsid w:val="00092659"/>
    <w:rsid w:val="000928F2"/>
    <w:rsid w:val="00092FD9"/>
    <w:rsid w:val="000931CC"/>
    <w:rsid w:val="000934D8"/>
    <w:rsid w:val="000936E5"/>
    <w:rsid w:val="000937AC"/>
    <w:rsid w:val="00093D78"/>
    <w:rsid w:val="00094008"/>
    <w:rsid w:val="00094180"/>
    <w:rsid w:val="000942DF"/>
    <w:rsid w:val="00094522"/>
    <w:rsid w:val="00094556"/>
    <w:rsid w:val="000948B1"/>
    <w:rsid w:val="000948E4"/>
    <w:rsid w:val="00094951"/>
    <w:rsid w:val="00094A6D"/>
    <w:rsid w:val="00095430"/>
    <w:rsid w:val="000957F6"/>
    <w:rsid w:val="00095DEB"/>
    <w:rsid w:val="00096017"/>
    <w:rsid w:val="00096AED"/>
    <w:rsid w:val="000971AD"/>
    <w:rsid w:val="00097240"/>
    <w:rsid w:val="00097377"/>
    <w:rsid w:val="0009750E"/>
    <w:rsid w:val="00097999"/>
    <w:rsid w:val="00097FDE"/>
    <w:rsid w:val="000A06E0"/>
    <w:rsid w:val="000A084E"/>
    <w:rsid w:val="000A1300"/>
    <w:rsid w:val="000A1513"/>
    <w:rsid w:val="000A172F"/>
    <w:rsid w:val="000A1B5B"/>
    <w:rsid w:val="000A1F20"/>
    <w:rsid w:val="000A2116"/>
    <w:rsid w:val="000A21E6"/>
    <w:rsid w:val="000A282F"/>
    <w:rsid w:val="000A29EE"/>
    <w:rsid w:val="000A2D9F"/>
    <w:rsid w:val="000A342C"/>
    <w:rsid w:val="000A361C"/>
    <w:rsid w:val="000A3644"/>
    <w:rsid w:val="000A369D"/>
    <w:rsid w:val="000A3790"/>
    <w:rsid w:val="000A37B5"/>
    <w:rsid w:val="000A3C35"/>
    <w:rsid w:val="000A3D86"/>
    <w:rsid w:val="000A4026"/>
    <w:rsid w:val="000A477E"/>
    <w:rsid w:val="000A4AF5"/>
    <w:rsid w:val="000A4ECE"/>
    <w:rsid w:val="000A53F8"/>
    <w:rsid w:val="000A576D"/>
    <w:rsid w:val="000A5A4E"/>
    <w:rsid w:val="000A5BC0"/>
    <w:rsid w:val="000A6130"/>
    <w:rsid w:val="000A6769"/>
    <w:rsid w:val="000A6DD8"/>
    <w:rsid w:val="000A7671"/>
    <w:rsid w:val="000A782D"/>
    <w:rsid w:val="000A78D9"/>
    <w:rsid w:val="000A7A47"/>
    <w:rsid w:val="000A7B4C"/>
    <w:rsid w:val="000A7E27"/>
    <w:rsid w:val="000B0032"/>
    <w:rsid w:val="000B01D1"/>
    <w:rsid w:val="000B081B"/>
    <w:rsid w:val="000B1616"/>
    <w:rsid w:val="000B16CE"/>
    <w:rsid w:val="000B1E88"/>
    <w:rsid w:val="000B1EBE"/>
    <w:rsid w:val="000B2382"/>
    <w:rsid w:val="000B2BC9"/>
    <w:rsid w:val="000B2E33"/>
    <w:rsid w:val="000B2E7C"/>
    <w:rsid w:val="000B30AA"/>
    <w:rsid w:val="000B30D6"/>
    <w:rsid w:val="000B3338"/>
    <w:rsid w:val="000B3513"/>
    <w:rsid w:val="000B37F0"/>
    <w:rsid w:val="000B3CD2"/>
    <w:rsid w:val="000B41C3"/>
    <w:rsid w:val="000B45E1"/>
    <w:rsid w:val="000B4D74"/>
    <w:rsid w:val="000B4FA8"/>
    <w:rsid w:val="000B5041"/>
    <w:rsid w:val="000B52F9"/>
    <w:rsid w:val="000B55B4"/>
    <w:rsid w:val="000B59ED"/>
    <w:rsid w:val="000B6533"/>
    <w:rsid w:val="000B6967"/>
    <w:rsid w:val="000B6B5A"/>
    <w:rsid w:val="000B7258"/>
    <w:rsid w:val="000B7796"/>
    <w:rsid w:val="000B7916"/>
    <w:rsid w:val="000B7B27"/>
    <w:rsid w:val="000B7B94"/>
    <w:rsid w:val="000C00FC"/>
    <w:rsid w:val="000C0253"/>
    <w:rsid w:val="000C026F"/>
    <w:rsid w:val="000C049F"/>
    <w:rsid w:val="000C0A68"/>
    <w:rsid w:val="000C0B94"/>
    <w:rsid w:val="000C0CF5"/>
    <w:rsid w:val="000C166E"/>
    <w:rsid w:val="000C1A17"/>
    <w:rsid w:val="000C1E4F"/>
    <w:rsid w:val="000C2186"/>
    <w:rsid w:val="000C22CC"/>
    <w:rsid w:val="000C24D1"/>
    <w:rsid w:val="000C26F7"/>
    <w:rsid w:val="000C281E"/>
    <w:rsid w:val="000C2CA2"/>
    <w:rsid w:val="000C2CB3"/>
    <w:rsid w:val="000C2FBA"/>
    <w:rsid w:val="000C323A"/>
    <w:rsid w:val="000C34DF"/>
    <w:rsid w:val="000C35DC"/>
    <w:rsid w:val="000C36F2"/>
    <w:rsid w:val="000C3800"/>
    <w:rsid w:val="000C3B3C"/>
    <w:rsid w:val="000C3B60"/>
    <w:rsid w:val="000C3C53"/>
    <w:rsid w:val="000C3DC8"/>
    <w:rsid w:val="000C4059"/>
    <w:rsid w:val="000C407A"/>
    <w:rsid w:val="000C4160"/>
    <w:rsid w:val="000C4680"/>
    <w:rsid w:val="000C477F"/>
    <w:rsid w:val="000C5472"/>
    <w:rsid w:val="000C55B6"/>
    <w:rsid w:val="000C5656"/>
    <w:rsid w:val="000C58D4"/>
    <w:rsid w:val="000C5925"/>
    <w:rsid w:val="000C5935"/>
    <w:rsid w:val="000C5AE3"/>
    <w:rsid w:val="000C5B89"/>
    <w:rsid w:val="000C5F8B"/>
    <w:rsid w:val="000C6002"/>
    <w:rsid w:val="000C6095"/>
    <w:rsid w:val="000C6691"/>
    <w:rsid w:val="000C6A18"/>
    <w:rsid w:val="000C6A4B"/>
    <w:rsid w:val="000C6DD1"/>
    <w:rsid w:val="000C7311"/>
    <w:rsid w:val="000C7A28"/>
    <w:rsid w:val="000C7B00"/>
    <w:rsid w:val="000D01D7"/>
    <w:rsid w:val="000D064D"/>
    <w:rsid w:val="000D08FB"/>
    <w:rsid w:val="000D096D"/>
    <w:rsid w:val="000D0F63"/>
    <w:rsid w:val="000D1007"/>
    <w:rsid w:val="000D138D"/>
    <w:rsid w:val="000D1A2A"/>
    <w:rsid w:val="000D1B9A"/>
    <w:rsid w:val="000D1DE7"/>
    <w:rsid w:val="000D1E40"/>
    <w:rsid w:val="000D213A"/>
    <w:rsid w:val="000D238D"/>
    <w:rsid w:val="000D23DF"/>
    <w:rsid w:val="000D266C"/>
    <w:rsid w:val="000D2839"/>
    <w:rsid w:val="000D2E5E"/>
    <w:rsid w:val="000D345C"/>
    <w:rsid w:val="000D35E8"/>
    <w:rsid w:val="000D36D8"/>
    <w:rsid w:val="000D3852"/>
    <w:rsid w:val="000D3B44"/>
    <w:rsid w:val="000D3BA9"/>
    <w:rsid w:val="000D4016"/>
    <w:rsid w:val="000D4084"/>
    <w:rsid w:val="000D4161"/>
    <w:rsid w:val="000D4557"/>
    <w:rsid w:val="000D4E40"/>
    <w:rsid w:val="000D5354"/>
    <w:rsid w:val="000D544F"/>
    <w:rsid w:val="000D55BB"/>
    <w:rsid w:val="000D6170"/>
    <w:rsid w:val="000D6370"/>
    <w:rsid w:val="000D69C3"/>
    <w:rsid w:val="000D69D0"/>
    <w:rsid w:val="000D6C6B"/>
    <w:rsid w:val="000D6CF5"/>
    <w:rsid w:val="000D71F7"/>
    <w:rsid w:val="000D7281"/>
    <w:rsid w:val="000D73C6"/>
    <w:rsid w:val="000D73E4"/>
    <w:rsid w:val="000D7B94"/>
    <w:rsid w:val="000E029F"/>
    <w:rsid w:val="000E0947"/>
    <w:rsid w:val="000E0BC4"/>
    <w:rsid w:val="000E0C57"/>
    <w:rsid w:val="000E12A0"/>
    <w:rsid w:val="000E1402"/>
    <w:rsid w:val="000E14CE"/>
    <w:rsid w:val="000E168F"/>
    <w:rsid w:val="000E1704"/>
    <w:rsid w:val="000E194C"/>
    <w:rsid w:val="000E196C"/>
    <w:rsid w:val="000E19A7"/>
    <w:rsid w:val="000E203A"/>
    <w:rsid w:val="000E228A"/>
    <w:rsid w:val="000E235D"/>
    <w:rsid w:val="000E296D"/>
    <w:rsid w:val="000E2F83"/>
    <w:rsid w:val="000E3253"/>
    <w:rsid w:val="000E377C"/>
    <w:rsid w:val="000E3881"/>
    <w:rsid w:val="000E3EC1"/>
    <w:rsid w:val="000E4103"/>
    <w:rsid w:val="000E4205"/>
    <w:rsid w:val="000E4239"/>
    <w:rsid w:val="000E4E74"/>
    <w:rsid w:val="000E53F2"/>
    <w:rsid w:val="000E58B4"/>
    <w:rsid w:val="000E5A0B"/>
    <w:rsid w:val="000E5A9E"/>
    <w:rsid w:val="000E5D4D"/>
    <w:rsid w:val="000E63E5"/>
    <w:rsid w:val="000E6513"/>
    <w:rsid w:val="000E6573"/>
    <w:rsid w:val="000E6870"/>
    <w:rsid w:val="000E6A6F"/>
    <w:rsid w:val="000E7215"/>
    <w:rsid w:val="000E7468"/>
    <w:rsid w:val="000E7A47"/>
    <w:rsid w:val="000F01F4"/>
    <w:rsid w:val="000F02BC"/>
    <w:rsid w:val="000F08E4"/>
    <w:rsid w:val="000F1226"/>
    <w:rsid w:val="000F1917"/>
    <w:rsid w:val="000F1AB9"/>
    <w:rsid w:val="000F1ABC"/>
    <w:rsid w:val="000F1C30"/>
    <w:rsid w:val="000F1C94"/>
    <w:rsid w:val="000F217A"/>
    <w:rsid w:val="000F22B5"/>
    <w:rsid w:val="000F25DD"/>
    <w:rsid w:val="000F27B7"/>
    <w:rsid w:val="000F2F19"/>
    <w:rsid w:val="000F3219"/>
    <w:rsid w:val="000F3343"/>
    <w:rsid w:val="000F3DD9"/>
    <w:rsid w:val="000F3F13"/>
    <w:rsid w:val="000F3F67"/>
    <w:rsid w:val="000F4662"/>
    <w:rsid w:val="000F4860"/>
    <w:rsid w:val="000F4DEE"/>
    <w:rsid w:val="000F53D9"/>
    <w:rsid w:val="000F567C"/>
    <w:rsid w:val="000F5E8F"/>
    <w:rsid w:val="000F6124"/>
    <w:rsid w:val="000F62CB"/>
    <w:rsid w:val="000F651D"/>
    <w:rsid w:val="000F6559"/>
    <w:rsid w:val="000F698E"/>
    <w:rsid w:val="000F6B85"/>
    <w:rsid w:val="000F6E2C"/>
    <w:rsid w:val="000F764D"/>
    <w:rsid w:val="000F76F2"/>
    <w:rsid w:val="000F777A"/>
    <w:rsid w:val="000F7B29"/>
    <w:rsid w:val="000F7F37"/>
    <w:rsid w:val="00100563"/>
    <w:rsid w:val="00100893"/>
    <w:rsid w:val="00100C6B"/>
    <w:rsid w:val="00101221"/>
    <w:rsid w:val="0010127A"/>
    <w:rsid w:val="00101335"/>
    <w:rsid w:val="001013EC"/>
    <w:rsid w:val="001014A1"/>
    <w:rsid w:val="0010152F"/>
    <w:rsid w:val="00101E1E"/>
    <w:rsid w:val="001022B2"/>
    <w:rsid w:val="0010274C"/>
    <w:rsid w:val="001028F2"/>
    <w:rsid w:val="00102A45"/>
    <w:rsid w:val="00102EE9"/>
    <w:rsid w:val="0010309C"/>
    <w:rsid w:val="0010356F"/>
    <w:rsid w:val="00103C03"/>
    <w:rsid w:val="00103EBB"/>
    <w:rsid w:val="00103FBA"/>
    <w:rsid w:val="00104744"/>
    <w:rsid w:val="0010474C"/>
    <w:rsid w:val="00104A2D"/>
    <w:rsid w:val="00105060"/>
    <w:rsid w:val="0010543D"/>
    <w:rsid w:val="0010579A"/>
    <w:rsid w:val="00105813"/>
    <w:rsid w:val="00105A93"/>
    <w:rsid w:val="00105AFB"/>
    <w:rsid w:val="00105C98"/>
    <w:rsid w:val="00105E0E"/>
    <w:rsid w:val="00105E90"/>
    <w:rsid w:val="001069D1"/>
    <w:rsid w:val="00106AD8"/>
    <w:rsid w:val="00106E1E"/>
    <w:rsid w:val="001071F0"/>
    <w:rsid w:val="001071F8"/>
    <w:rsid w:val="00107414"/>
    <w:rsid w:val="00107613"/>
    <w:rsid w:val="00107AAE"/>
    <w:rsid w:val="00110C85"/>
    <w:rsid w:val="00110E41"/>
    <w:rsid w:val="001113EA"/>
    <w:rsid w:val="0011144C"/>
    <w:rsid w:val="0011166F"/>
    <w:rsid w:val="001118A4"/>
    <w:rsid w:val="00111DC9"/>
    <w:rsid w:val="00112161"/>
    <w:rsid w:val="00112499"/>
    <w:rsid w:val="001128C4"/>
    <w:rsid w:val="00112A07"/>
    <w:rsid w:val="00112F56"/>
    <w:rsid w:val="00113498"/>
    <w:rsid w:val="001139F7"/>
    <w:rsid w:val="00113D1C"/>
    <w:rsid w:val="001141CA"/>
    <w:rsid w:val="001142C9"/>
    <w:rsid w:val="0011480C"/>
    <w:rsid w:val="0011489F"/>
    <w:rsid w:val="001149CF"/>
    <w:rsid w:val="001150BB"/>
    <w:rsid w:val="001151AC"/>
    <w:rsid w:val="00115324"/>
    <w:rsid w:val="0011534A"/>
    <w:rsid w:val="001155BE"/>
    <w:rsid w:val="001157AC"/>
    <w:rsid w:val="00115928"/>
    <w:rsid w:val="00115CED"/>
    <w:rsid w:val="0011614B"/>
    <w:rsid w:val="001165D2"/>
    <w:rsid w:val="001167E1"/>
    <w:rsid w:val="00116CCA"/>
    <w:rsid w:val="00117307"/>
    <w:rsid w:val="00117536"/>
    <w:rsid w:val="00117795"/>
    <w:rsid w:val="00117E39"/>
    <w:rsid w:val="001201AF"/>
    <w:rsid w:val="00120B74"/>
    <w:rsid w:val="00120BD6"/>
    <w:rsid w:val="00120D76"/>
    <w:rsid w:val="00120E1D"/>
    <w:rsid w:val="0012107D"/>
    <w:rsid w:val="001212AB"/>
    <w:rsid w:val="00121AC9"/>
    <w:rsid w:val="001220E2"/>
    <w:rsid w:val="0012226D"/>
    <w:rsid w:val="00122378"/>
    <w:rsid w:val="0012258B"/>
    <w:rsid w:val="00122CDB"/>
    <w:rsid w:val="00122ED6"/>
    <w:rsid w:val="00122FE7"/>
    <w:rsid w:val="001230D9"/>
    <w:rsid w:val="001236AE"/>
    <w:rsid w:val="00123B05"/>
    <w:rsid w:val="00123B4A"/>
    <w:rsid w:val="00123DA4"/>
    <w:rsid w:val="00123E87"/>
    <w:rsid w:val="00124284"/>
    <w:rsid w:val="0012428A"/>
    <w:rsid w:val="00124DA5"/>
    <w:rsid w:val="00124EA5"/>
    <w:rsid w:val="00125136"/>
    <w:rsid w:val="00125484"/>
    <w:rsid w:val="001257EE"/>
    <w:rsid w:val="0012589E"/>
    <w:rsid w:val="00125CD7"/>
    <w:rsid w:val="0012635B"/>
    <w:rsid w:val="00126463"/>
    <w:rsid w:val="00126582"/>
    <w:rsid w:val="001265BC"/>
    <w:rsid w:val="00126899"/>
    <w:rsid w:val="00126A09"/>
    <w:rsid w:val="00126CE7"/>
    <w:rsid w:val="00126FB1"/>
    <w:rsid w:val="0012723A"/>
    <w:rsid w:val="00130151"/>
    <w:rsid w:val="00130369"/>
    <w:rsid w:val="0013046B"/>
    <w:rsid w:val="00131208"/>
    <w:rsid w:val="00131496"/>
    <w:rsid w:val="00131A6A"/>
    <w:rsid w:val="00131BA4"/>
    <w:rsid w:val="00132388"/>
    <w:rsid w:val="0013289B"/>
    <w:rsid w:val="00132A72"/>
    <w:rsid w:val="00132D7B"/>
    <w:rsid w:val="001333A9"/>
    <w:rsid w:val="001334C9"/>
    <w:rsid w:val="00133845"/>
    <w:rsid w:val="001339F0"/>
    <w:rsid w:val="00133B7A"/>
    <w:rsid w:val="001341FC"/>
    <w:rsid w:val="00134A7E"/>
    <w:rsid w:val="00134AAC"/>
    <w:rsid w:val="00134E74"/>
    <w:rsid w:val="00135091"/>
    <w:rsid w:val="00135624"/>
    <w:rsid w:val="00135AC5"/>
    <w:rsid w:val="00135C7E"/>
    <w:rsid w:val="00135CF5"/>
    <w:rsid w:val="00136215"/>
    <w:rsid w:val="001362DD"/>
    <w:rsid w:val="00136529"/>
    <w:rsid w:val="00136795"/>
    <w:rsid w:val="00136B3F"/>
    <w:rsid w:val="00136B72"/>
    <w:rsid w:val="00137202"/>
    <w:rsid w:val="00137506"/>
    <w:rsid w:val="0013758A"/>
    <w:rsid w:val="00137656"/>
    <w:rsid w:val="0013782E"/>
    <w:rsid w:val="0013795B"/>
    <w:rsid w:val="00137FAF"/>
    <w:rsid w:val="0014004D"/>
    <w:rsid w:val="00140078"/>
    <w:rsid w:val="00140294"/>
    <w:rsid w:val="001403CE"/>
    <w:rsid w:val="001403DD"/>
    <w:rsid w:val="00140774"/>
    <w:rsid w:val="00140A59"/>
    <w:rsid w:val="00140C12"/>
    <w:rsid w:val="00140F4D"/>
    <w:rsid w:val="0014126E"/>
    <w:rsid w:val="00141735"/>
    <w:rsid w:val="0014173B"/>
    <w:rsid w:val="00141D19"/>
    <w:rsid w:val="00141E0A"/>
    <w:rsid w:val="00142213"/>
    <w:rsid w:val="001422C2"/>
    <w:rsid w:val="00142D1D"/>
    <w:rsid w:val="00142FD9"/>
    <w:rsid w:val="00143164"/>
    <w:rsid w:val="00143661"/>
    <w:rsid w:val="00143837"/>
    <w:rsid w:val="001439D0"/>
    <w:rsid w:val="00143A09"/>
    <w:rsid w:val="001443F7"/>
    <w:rsid w:val="001444C1"/>
    <w:rsid w:val="00144699"/>
    <w:rsid w:val="001447A0"/>
    <w:rsid w:val="00144A26"/>
    <w:rsid w:val="00144BFE"/>
    <w:rsid w:val="001450B7"/>
    <w:rsid w:val="0014559A"/>
    <w:rsid w:val="001455A4"/>
    <w:rsid w:val="001457B0"/>
    <w:rsid w:val="00145839"/>
    <w:rsid w:val="00145A7C"/>
    <w:rsid w:val="00146700"/>
    <w:rsid w:val="00146814"/>
    <w:rsid w:val="0014690E"/>
    <w:rsid w:val="001469E4"/>
    <w:rsid w:val="00146CC3"/>
    <w:rsid w:val="00146D80"/>
    <w:rsid w:val="00146FF3"/>
    <w:rsid w:val="00147026"/>
    <w:rsid w:val="00147172"/>
    <w:rsid w:val="001471C3"/>
    <w:rsid w:val="00147245"/>
    <w:rsid w:val="0014741C"/>
    <w:rsid w:val="001474E9"/>
    <w:rsid w:val="00147772"/>
    <w:rsid w:val="0014782E"/>
    <w:rsid w:val="001478F0"/>
    <w:rsid w:val="001503F6"/>
    <w:rsid w:val="00150DFE"/>
    <w:rsid w:val="001515AB"/>
    <w:rsid w:val="001516CF"/>
    <w:rsid w:val="001517B1"/>
    <w:rsid w:val="001517D0"/>
    <w:rsid w:val="00151B9F"/>
    <w:rsid w:val="001523D6"/>
    <w:rsid w:val="001528E5"/>
    <w:rsid w:val="00152977"/>
    <w:rsid w:val="00152C32"/>
    <w:rsid w:val="001530CE"/>
    <w:rsid w:val="001538A4"/>
    <w:rsid w:val="001539D7"/>
    <w:rsid w:val="00153D60"/>
    <w:rsid w:val="00153D63"/>
    <w:rsid w:val="00153E27"/>
    <w:rsid w:val="00153F5A"/>
    <w:rsid w:val="00153FCA"/>
    <w:rsid w:val="001551AC"/>
    <w:rsid w:val="00155628"/>
    <w:rsid w:val="00155CE3"/>
    <w:rsid w:val="001562F5"/>
    <w:rsid w:val="0015648B"/>
    <w:rsid w:val="001566AC"/>
    <w:rsid w:val="00156C3D"/>
    <w:rsid w:val="001570E7"/>
    <w:rsid w:val="001572A1"/>
    <w:rsid w:val="001572E1"/>
    <w:rsid w:val="00157526"/>
    <w:rsid w:val="001575B7"/>
    <w:rsid w:val="0015765B"/>
    <w:rsid w:val="001578BC"/>
    <w:rsid w:val="00157B56"/>
    <w:rsid w:val="00157C50"/>
    <w:rsid w:val="0016019D"/>
    <w:rsid w:val="001601CF"/>
    <w:rsid w:val="001602C7"/>
    <w:rsid w:val="001604D0"/>
    <w:rsid w:val="001606A5"/>
    <w:rsid w:val="00160941"/>
    <w:rsid w:val="00160944"/>
    <w:rsid w:val="00160C3C"/>
    <w:rsid w:val="001613AE"/>
    <w:rsid w:val="00161616"/>
    <w:rsid w:val="0016191C"/>
    <w:rsid w:val="0016195B"/>
    <w:rsid w:val="00161C20"/>
    <w:rsid w:val="0016220A"/>
    <w:rsid w:val="0016274C"/>
    <w:rsid w:val="00162873"/>
    <w:rsid w:val="00162F08"/>
    <w:rsid w:val="00163511"/>
    <w:rsid w:val="00163680"/>
    <w:rsid w:val="001636DD"/>
    <w:rsid w:val="001638E9"/>
    <w:rsid w:val="00163925"/>
    <w:rsid w:val="00163E70"/>
    <w:rsid w:val="00163F84"/>
    <w:rsid w:val="001645A6"/>
    <w:rsid w:val="00164FCA"/>
    <w:rsid w:val="001652DC"/>
    <w:rsid w:val="0016674E"/>
    <w:rsid w:val="00166980"/>
    <w:rsid w:val="00166A41"/>
    <w:rsid w:val="00166F8E"/>
    <w:rsid w:val="001672A9"/>
    <w:rsid w:val="00167597"/>
    <w:rsid w:val="00167A59"/>
    <w:rsid w:val="00167E32"/>
    <w:rsid w:val="00167FF7"/>
    <w:rsid w:val="00170215"/>
    <w:rsid w:val="001704A0"/>
    <w:rsid w:val="0017069D"/>
    <w:rsid w:val="001706E2"/>
    <w:rsid w:val="001707D0"/>
    <w:rsid w:val="00171406"/>
    <w:rsid w:val="0017165D"/>
    <w:rsid w:val="0017168E"/>
    <w:rsid w:val="00171900"/>
    <w:rsid w:val="00171AA3"/>
    <w:rsid w:val="00171E49"/>
    <w:rsid w:val="001721BB"/>
    <w:rsid w:val="00172301"/>
    <w:rsid w:val="001727A0"/>
    <w:rsid w:val="00172928"/>
    <w:rsid w:val="001742AD"/>
    <w:rsid w:val="0017491B"/>
    <w:rsid w:val="0017493F"/>
    <w:rsid w:val="00174F0F"/>
    <w:rsid w:val="00174F41"/>
    <w:rsid w:val="00175205"/>
    <w:rsid w:val="001756A1"/>
    <w:rsid w:val="00175804"/>
    <w:rsid w:val="001759F3"/>
    <w:rsid w:val="00175B23"/>
    <w:rsid w:val="0017626C"/>
    <w:rsid w:val="0017667F"/>
    <w:rsid w:val="00176810"/>
    <w:rsid w:val="00176EB9"/>
    <w:rsid w:val="0017794F"/>
    <w:rsid w:val="001779E0"/>
    <w:rsid w:val="00177DAF"/>
    <w:rsid w:val="001801FD"/>
    <w:rsid w:val="00180497"/>
    <w:rsid w:val="001817A4"/>
    <w:rsid w:val="00181B02"/>
    <w:rsid w:val="00181D4B"/>
    <w:rsid w:val="00181DC7"/>
    <w:rsid w:val="00182072"/>
    <w:rsid w:val="001820F4"/>
    <w:rsid w:val="001821FD"/>
    <w:rsid w:val="0018235E"/>
    <w:rsid w:val="001826C1"/>
    <w:rsid w:val="00183870"/>
    <w:rsid w:val="00183883"/>
    <w:rsid w:val="00183C48"/>
    <w:rsid w:val="00183E84"/>
    <w:rsid w:val="00183FF1"/>
    <w:rsid w:val="0018454A"/>
    <w:rsid w:val="001847DC"/>
    <w:rsid w:val="00184808"/>
    <w:rsid w:val="0018494F"/>
    <w:rsid w:val="00184D0B"/>
    <w:rsid w:val="00185056"/>
    <w:rsid w:val="00185145"/>
    <w:rsid w:val="0018561E"/>
    <w:rsid w:val="00185707"/>
    <w:rsid w:val="00185A0C"/>
    <w:rsid w:val="00185DBF"/>
    <w:rsid w:val="00185F28"/>
    <w:rsid w:val="00186557"/>
    <w:rsid w:val="0018677F"/>
    <w:rsid w:val="00186C83"/>
    <w:rsid w:val="00186E7B"/>
    <w:rsid w:val="00186FF1"/>
    <w:rsid w:val="001870B7"/>
    <w:rsid w:val="0018738C"/>
    <w:rsid w:val="001878C3"/>
    <w:rsid w:val="00187E66"/>
    <w:rsid w:val="001902CF"/>
    <w:rsid w:val="00190337"/>
    <w:rsid w:val="0019065E"/>
    <w:rsid w:val="0019070D"/>
    <w:rsid w:val="00190AC9"/>
    <w:rsid w:val="00191AE5"/>
    <w:rsid w:val="00191BB8"/>
    <w:rsid w:val="00191D86"/>
    <w:rsid w:val="00191F0E"/>
    <w:rsid w:val="0019201F"/>
    <w:rsid w:val="0019220D"/>
    <w:rsid w:val="001928F2"/>
    <w:rsid w:val="001930CA"/>
    <w:rsid w:val="00193464"/>
    <w:rsid w:val="0019373F"/>
    <w:rsid w:val="00193C77"/>
    <w:rsid w:val="0019447D"/>
    <w:rsid w:val="00194A67"/>
    <w:rsid w:val="001952AA"/>
    <w:rsid w:val="001955C4"/>
    <w:rsid w:val="00195626"/>
    <w:rsid w:val="00195E2B"/>
    <w:rsid w:val="00195F13"/>
    <w:rsid w:val="001960B1"/>
    <w:rsid w:val="0019617F"/>
    <w:rsid w:val="00196308"/>
    <w:rsid w:val="00196652"/>
    <w:rsid w:val="00196811"/>
    <w:rsid w:val="001968D6"/>
    <w:rsid w:val="00196C38"/>
    <w:rsid w:val="00196EDD"/>
    <w:rsid w:val="00196F6D"/>
    <w:rsid w:val="001971E7"/>
    <w:rsid w:val="0019754C"/>
    <w:rsid w:val="00197702"/>
    <w:rsid w:val="00197C8A"/>
    <w:rsid w:val="00197CAC"/>
    <w:rsid w:val="001A0B20"/>
    <w:rsid w:val="001A0F76"/>
    <w:rsid w:val="001A12F7"/>
    <w:rsid w:val="001A1CA3"/>
    <w:rsid w:val="001A1E87"/>
    <w:rsid w:val="001A2356"/>
    <w:rsid w:val="001A24FA"/>
    <w:rsid w:val="001A2A5B"/>
    <w:rsid w:val="001A2B55"/>
    <w:rsid w:val="001A2DA4"/>
    <w:rsid w:val="001A301E"/>
    <w:rsid w:val="001A317E"/>
    <w:rsid w:val="001A33EE"/>
    <w:rsid w:val="001A3794"/>
    <w:rsid w:val="001A37D1"/>
    <w:rsid w:val="001A3869"/>
    <w:rsid w:val="001A3A68"/>
    <w:rsid w:val="001A400B"/>
    <w:rsid w:val="001A422F"/>
    <w:rsid w:val="001A4563"/>
    <w:rsid w:val="001A4618"/>
    <w:rsid w:val="001A4A88"/>
    <w:rsid w:val="001A4EE3"/>
    <w:rsid w:val="001A536D"/>
    <w:rsid w:val="001A56AF"/>
    <w:rsid w:val="001A5BAB"/>
    <w:rsid w:val="001A5C08"/>
    <w:rsid w:val="001A5D77"/>
    <w:rsid w:val="001A5FEA"/>
    <w:rsid w:val="001A65CB"/>
    <w:rsid w:val="001A6AE5"/>
    <w:rsid w:val="001A6CA3"/>
    <w:rsid w:val="001A76C1"/>
    <w:rsid w:val="001A77BF"/>
    <w:rsid w:val="001A79FA"/>
    <w:rsid w:val="001A7B46"/>
    <w:rsid w:val="001A7EA7"/>
    <w:rsid w:val="001A7EDA"/>
    <w:rsid w:val="001B016D"/>
    <w:rsid w:val="001B08FA"/>
    <w:rsid w:val="001B0983"/>
    <w:rsid w:val="001B0CE5"/>
    <w:rsid w:val="001B0D75"/>
    <w:rsid w:val="001B0FDF"/>
    <w:rsid w:val="001B1241"/>
    <w:rsid w:val="001B167A"/>
    <w:rsid w:val="001B1A75"/>
    <w:rsid w:val="001B1C31"/>
    <w:rsid w:val="001B1CF5"/>
    <w:rsid w:val="001B1FCC"/>
    <w:rsid w:val="001B20B1"/>
    <w:rsid w:val="001B21B1"/>
    <w:rsid w:val="001B2640"/>
    <w:rsid w:val="001B29DB"/>
    <w:rsid w:val="001B2A04"/>
    <w:rsid w:val="001B2B40"/>
    <w:rsid w:val="001B3763"/>
    <w:rsid w:val="001B3772"/>
    <w:rsid w:val="001B3A46"/>
    <w:rsid w:val="001B4632"/>
    <w:rsid w:val="001B46CB"/>
    <w:rsid w:val="001B4CB4"/>
    <w:rsid w:val="001B4D0C"/>
    <w:rsid w:val="001B4DC2"/>
    <w:rsid w:val="001B4F33"/>
    <w:rsid w:val="001B4FEC"/>
    <w:rsid w:val="001B56C4"/>
    <w:rsid w:val="001B59C0"/>
    <w:rsid w:val="001B65A3"/>
    <w:rsid w:val="001B6D3B"/>
    <w:rsid w:val="001B6D84"/>
    <w:rsid w:val="001B6EFD"/>
    <w:rsid w:val="001B6FCD"/>
    <w:rsid w:val="001B7193"/>
    <w:rsid w:val="001B7515"/>
    <w:rsid w:val="001B7781"/>
    <w:rsid w:val="001B7A9F"/>
    <w:rsid w:val="001B7BA8"/>
    <w:rsid w:val="001B7C9E"/>
    <w:rsid w:val="001B7F74"/>
    <w:rsid w:val="001C0279"/>
    <w:rsid w:val="001C02A2"/>
    <w:rsid w:val="001C0584"/>
    <w:rsid w:val="001C0665"/>
    <w:rsid w:val="001C0880"/>
    <w:rsid w:val="001C0AB9"/>
    <w:rsid w:val="001C1769"/>
    <w:rsid w:val="001C1A12"/>
    <w:rsid w:val="001C1D32"/>
    <w:rsid w:val="001C1DDD"/>
    <w:rsid w:val="001C1DFC"/>
    <w:rsid w:val="001C2237"/>
    <w:rsid w:val="001C23E8"/>
    <w:rsid w:val="001C2664"/>
    <w:rsid w:val="001C28EA"/>
    <w:rsid w:val="001C2DAA"/>
    <w:rsid w:val="001C3052"/>
    <w:rsid w:val="001C3108"/>
    <w:rsid w:val="001C3146"/>
    <w:rsid w:val="001C32C3"/>
    <w:rsid w:val="001C3424"/>
    <w:rsid w:val="001C3AA0"/>
    <w:rsid w:val="001C3D0D"/>
    <w:rsid w:val="001C3E0B"/>
    <w:rsid w:val="001C3EE4"/>
    <w:rsid w:val="001C4255"/>
    <w:rsid w:val="001C4CBC"/>
    <w:rsid w:val="001C4DCC"/>
    <w:rsid w:val="001C52AE"/>
    <w:rsid w:val="001C5945"/>
    <w:rsid w:val="001C5B22"/>
    <w:rsid w:val="001C5B64"/>
    <w:rsid w:val="001C5B95"/>
    <w:rsid w:val="001C5CA0"/>
    <w:rsid w:val="001C5FD6"/>
    <w:rsid w:val="001C62B9"/>
    <w:rsid w:val="001C62EE"/>
    <w:rsid w:val="001C64B4"/>
    <w:rsid w:val="001C65DD"/>
    <w:rsid w:val="001C6660"/>
    <w:rsid w:val="001C68B8"/>
    <w:rsid w:val="001C6CD4"/>
    <w:rsid w:val="001C79CB"/>
    <w:rsid w:val="001C7F0E"/>
    <w:rsid w:val="001D0700"/>
    <w:rsid w:val="001D0871"/>
    <w:rsid w:val="001D0A05"/>
    <w:rsid w:val="001D0ADC"/>
    <w:rsid w:val="001D1597"/>
    <w:rsid w:val="001D20A2"/>
    <w:rsid w:val="001D21CE"/>
    <w:rsid w:val="001D2BEF"/>
    <w:rsid w:val="001D2D63"/>
    <w:rsid w:val="001D2E74"/>
    <w:rsid w:val="001D2FE7"/>
    <w:rsid w:val="001D3AE0"/>
    <w:rsid w:val="001D3BF5"/>
    <w:rsid w:val="001D4025"/>
    <w:rsid w:val="001D42BF"/>
    <w:rsid w:val="001D4617"/>
    <w:rsid w:val="001D469B"/>
    <w:rsid w:val="001D5558"/>
    <w:rsid w:val="001D5672"/>
    <w:rsid w:val="001D5677"/>
    <w:rsid w:val="001D5CCD"/>
    <w:rsid w:val="001D5D99"/>
    <w:rsid w:val="001D5FFE"/>
    <w:rsid w:val="001D6031"/>
    <w:rsid w:val="001D639C"/>
    <w:rsid w:val="001D639E"/>
    <w:rsid w:val="001D6467"/>
    <w:rsid w:val="001D6CC5"/>
    <w:rsid w:val="001D6E41"/>
    <w:rsid w:val="001D708C"/>
    <w:rsid w:val="001D7139"/>
    <w:rsid w:val="001D7366"/>
    <w:rsid w:val="001D7373"/>
    <w:rsid w:val="001D747C"/>
    <w:rsid w:val="001D7633"/>
    <w:rsid w:val="001D78F6"/>
    <w:rsid w:val="001D7B23"/>
    <w:rsid w:val="001D7E3A"/>
    <w:rsid w:val="001E040D"/>
    <w:rsid w:val="001E045E"/>
    <w:rsid w:val="001E0BD2"/>
    <w:rsid w:val="001E11A3"/>
    <w:rsid w:val="001E121C"/>
    <w:rsid w:val="001E175D"/>
    <w:rsid w:val="001E17E9"/>
    <w:rsid w:val="001E1808"/>
    <w:rsid w:val="001E1A79"/>
    <w:rsid w:val="001E1DC4"/>
    <w:rsid w:val="001E20D1"/>
    <w:rsid w:val="001E2235"/>
    <w:rsid w:val="001E2612"/>
    <w:rsid w:val="001E265C"/>
    <w:rsid w:val="001E27A0"/>
    <w:rsid w:val="001E2A1B"/>
    <w:rsid w:val="001E2B82"/>
    <w:rsid w:val="001E2FA5"/>
    <w:rsid w:val="001E3020"/>
    <w:rsid w:val="001E3122"/>
    <w:rsid w:val="001E315C"/>
    <w:rsid w:val="001E3278"/>
    <w:rsid w:val="001E34DA"/>
    <w:rsid w:val="001E359E"/>
    <w:rsid w:val="001E3B31"/>
    <w:rsid w:val="001E402E"/>
    <w:rsid w:val="001E4290"/>
    <w:rsid w:val="001E440C"/>
    <w:rsid w:val="001E4F0E"/>
    <w:rsid w:val="001E5322"/>
    <w:rsid w:val="001E5A23"/>
    <w:rsid w:val="001E6511"/>
    <w:rsid w:val="001E6621"/>
    <w:rsid w:val="001E6939"/>
    <w:rsid w:val="001E72CC"/>
    <w:rsid w:val="001E7440"/>
    <w:rsid w:val="001E7736"/>
    <w:rsid w:val="001E79EE"/>
    <w:rsid w:val="001E7AD0"/>
    <w:rsid w:val="001E7D15"/>
    <w:rsid w:val="001E7DDC"/>
    <w:rsid w:val="001E7F01"/>
    <w:rsid w:val="001E7F95"/>
    <w:rsid w:val="001F0238"/>
    <w:rsid w:val="001F028E"/>
    <w:rsid w:val="001F036C"/>
    <w:rsid w:val="001F03C1"/>
    <w:rsid w:val="001F0EAB"/>
    <w:rsid w:val="001F11E4"/>
    <w:rsid w:val="001F15DE"/>
    <w:rsid w:val="001F1A23"/>
    <w:rsid w:val="001F1FDF"/>
    <w:rsid w:val="001F2484"/>
    <w:rsid w:val="001F24FD"/>
    <w:rsid w:val="001F3171"/>
    <w:rsid w:val="001F3592"/>
    <w:rsid w:val="001F362B"/>
    <w:rsid w:val="001F3C49"/>
    <w:rsid w:val="001F4139"/>
    <w:rsid w:val="001F452C"/>
    <w:rsid w:val="001F4738"/>
    <w:rsid w:val="001F47A4"/>
    <w:rsid w:val="001F4B1B"/>
    <w:rsid w:val="001F4D2D"/>
    <w:rsid w:val="001F4E83"/>
    <w:rsid w:val="001F5F96"/>
    <w:rsid w:val="001F617A"/>
    <w:rsid w:val="001F63CD"/>
    <w:rsid w:val="001F66D5"/>
    <w:rsid w:val="001F6CCC"/>
    <w:rsid w:val="001F70E1"/>
    <w:rsid w:val="001F7753"/>
    <w:rsid w:val="001F778C"/>
    <w:rsid w:val="001F7842"/>
    <w:rsid w:val="001F7A66"/>
    <w:rsid w:val="001F7E51"/>
    <w:rsid w:val="00200522"/>
    <w:rsid w:val="002009EB"/>
    <w:rsid w:val="00200CE1"/>
    <w:rsid w:val="00200D56"/>
    <w:rsid w:val="002010A9"/>
    <w:rsid w:val="00201137"/>
    <w:rsid w:val="0020117E"/>
    <w:rsid w:val="002011E1"/>
    <w:rsid w:val="0020173B"/>
    <w:rsid w:val="002020BE"/>
    <w:rsid w:val="002022C9"/>
    <w:rsid w:val="002038F8"/>
    <w:rsid w:val="00203B19"/>
    <w:rsid w:val="00203D70"/>
    <w:rsid w:val="00203FBB"/>
    <w:rsid w:val="002043CC"/>
    <w:rsid w:val="00204859"/>
    <w:rsid w:val="002053A9"/>
    <w:rsid w:val="0020567D"/>
    <w:rsid w:val="00205B85"/>
    <w:rsid w:val="00206780"/>
    <w:rsid w:val="00206814"/>
    <w:rsid w:val="00206A63"/>
    <w:rsid w:val="00206A7E"/>
    <w:rsid w:val="00206CEB"/>
    <w:rsid w:val="00206FC9"/>
    <w:rsid w:val="00207875"/>
    <w:rsid w:val="00207C99"/>
    <w:rsid w:val="00207D16"/>
    <w:rsid w:val="00207E65"/>
    <w:rsid w:val="00207F01"/>
    <w:rsid w:val="0021018F"/>
    <w:rsid w:val="0021021B"/>
    <w:rsid w:val="0021024F"/>
    <w:rsid w:val="002102D9"/>
    <w:rsid w:val="002106C2"/>
    <w:rsid w:val="00210787"/>
    <w:rsid w:val="002107E3"/>
    <w:rsid w:val="00210A47"/>
    <w:rsid w:val="00210CCF"/>
    <w:rsid w:val="00210DAC"/>
    <w:rsid w:val="00210EEA"/>
    <w:rsid w:val="00211364"/>
    <w:rsid w:val="00211692"/>
    <w:rsid w:val="002117ED"/>
    <w:rsid w:val="002119A4"/>
    <w:rsid w:val="00211C55"/>
    <w:rsid w:val="002125E7"/>
    <w:rsid w:val="002125E8"/>
    <w:rsid w:val="0021289C"/>
    <w:rsid w:val="0021294D"/>
    <w:rsid w:val="00212AEC"/>
    <w:rsid w:val="00212E6A"/>
    <w:rsid w:val="0021305E"/>
    <w:rsid w:val="0021396D"/>
    <w:rsid w:val="00213F9C"/>
    <w:rsid w:val="002140F1"/>
    <w:rsid w:val="0021499C"/>
    <w:rsid w:val="002149D7"/>
    <w:rsid w:val="00215040"/>
    <w:rsid w:val="00215C29"/>
    <w:rsid w:val="00216332"/>
    <w:rsid w:val="00216687"/>
    <w:rsid w:val="00216857"/>
    <w:rsid w:val="00216EB3"/>
    <w:rsid w:val="00216F02"/>
    <w:rsid w:val="00216FE8"/>
    <w:rsid w:val="00217796"/>
    <w:rsid w:val="00217AC5"/>
    <w:rsid w:val="00220289"/>
    <w:rsid w:val="00220323"/>
    <w:rsid w:val="0022037C"/>
    <w:rsid w:val="00221020"/>
    <w:rsid w:val="002210BF"/>
    <w:rsid w:val="002214B0"/>
    <w:rsid w:val="002217B3"/>
    <w:rsid w:val="00221B11"/>
    <w:rsid w:val="00221D2A"/>
    <w:rsid w:val="00221F3B"/>
    <w:rsid w:val="00222088"/>
    <w:rsid w:val="002222B0"/>
    <w:rsid w:val="0022232F"/>
    <w:rsid w:val="002229D6"/>
    <w:rsid w:val="00222B97"/>
    <w:rsid w:val="002230FD"/>
    <w:rsid w:val="00223623"/>
    <w:rsid w:val="00223831"/>
    <w:rsid w:val="00223B77"/>
    <w:rsid w:val="00223B9E"/>
    <w:rsid w:val="00223E77"/>
    <w:rsid w:val="00224447"/>
    <w:rsid w:val="002244FA"/>
    <w:rsid w:val="002245DF"/>
    <w:rsid w:val="00224982"/>
    <w:rsid w:val="002259EE"/>
    <w:rsid w:val="002259F0"/>
    <w:rsid w:val="002259FF"/>
    <w:rsid w:val="00225B71"/>
    <w:rsid w:val="002265DE"/>
    <w:rsid w:val="002266D4"/>
    <w:rsid w:val="00226AB1"/>
    <w:rsid w:val="00226D86"/>
    <w:rsid w:val="00227033"/>
    <w:rsid w:val="0022795C"/>
    <w:rsid w:val="00227BE4"/>
    <w:rsid w:val="00227EA7"/>
    <w:rsid w:val="00227FD3"/>
    <w:rsid w:val="00230029"/>
    <w:rsid w:val="00230097"/>
    <w:rsid w:val="002302BA"/>
    <w:rsid w:val="00230AD9"/>
    <w:rsid w:val="00230D43"/>
    <w:rsid w:val="0023129C"/>
    <w:rsid w:val="0023137F"/>
    <w:rsid w:val="002317A0"/>
    <w:rsid w:val="0023185A"/>
    <w:rsid w:val="00231C35"/>
    <w:rsid w:val="00231FFB"/>
    <w:rsid w:val="00232108"/>
    <w:rsid w:val="00232285"/>
    <w:rsid w:val="00232524"/>
    <w:rsid w:val="002325CA"/>
    <w:rsid w:val="00232915"/>
    <w:rsid w:val="00232F4A"/>
    <w:rsid w:val="0023337F"/>
    <w:rsid w:val="002336B4"/>
    <w:rsid w:val="0023383E"/>
    <w:rsid w:val="00233885"/>
    <w:rsid w:val="0023397D"/>
    <w:rsid w:val="00233C14"/>
    <w:rsid w:val="00233C7C"/>
    <w:rsid w:val="002342E3"/>
    <w:rsid w:val="00234371"/>
    <w:rsid w:val="002346AA"/>
    <w:rsid w:val="00234CA4"/>
    <w:rsid w:val="00234CB5"/>
    <w:rsid w:val="00234D5D"/>
    <w:rsid w:val="00234E0F"/>
    <w:rsid w:val="002356AD"/>
    <w:rsid w:val="002356EC"/>
    <w:rsid w:val="0023626B"/>
    <w:rsid w:val="002366CF"/>
    <w:rsid w:val="0023673A"/>
    <w:rsid w:val="002367C2"/>
    <w:rsid w:val="00236982"/>
    <w:rsid w:val="00236EC6"/>
    <w:rsid w:val="00236ECE"/>
    <w:rsid w:val="00237AA9"/>
    <w:rsid w:val="00237DDC"/>
    <w:rsid w:val="00237E1B"/>
    <w:rsid w:val="00237F7A"/>
    <w:rsid w:val="00237FD4"/>
    <w:rsid w:val="00240042"/>
    <w:rsid w:val="002400B0"/>
    <w:rsid w:val="002401A6"/>
    <w:rsid w:val="002406BE"/>
    <w:rsid w:val="00240796"/>
    <w:rsid w:val="00240A30"/>
    <w:rsid w:val="00240B19"/>
    <w:rsid w:val="00240E89"/>
    <w:rsid w:val="0024117B"/>
    <w:rsid w:val="00241213"/>
    <w:rsid w:val="00241535"/>
    <w:rsid w:val="002416C3"/>
    <w:rsid w:val="0024182C"/>
    <w:rsid w:val="00241842"/>
    <w:rsid w:val="00241BCF"/>
    <w:rsid w:val="00241CFA"/>
    <w:rsid w:val="002422AD"/>
    <w:rsid w:val="00242561"/>
    <w:rsid w:val="00242A85"/>
    <w:rsid w:val="00242DF2"/>
    <w:rsid w:val="00243222"/>
    <w:rsid w:val="00243292"/>
    <w:rsid w:val="00243777"/>
    <w:rsid w:val="00243C2E"/>
    <w:rsid w:val="00243FF6"/>
    <w:rsid w:val="00244104"/>
    <w:rsid w:val="0024480E"/>
    <w:rsid w:val="00244A16"/>
    <w:rsid w:val="00244F21"/>
    <w:rsid w:val="00245B02"/>
    <w:rsid w:val="00246055"/>
    <w:rsid w:val="002460CA"/>
    <w:rsid w:val="002465F0"/>
    <w:rsid w:val="00246A08"/>
    <w:rsid w:val="00246A24"/>
    <w:rsid w:val="00246BB9"/>
    <w:rsid w:val="00246F65"/>
    <w:rsid w:val="002477E1"/>
    <w:rsid w:val="00247D1A"/>
    <w:rsid w:val="00247E05"/>
    <w:rsid w:val="00247F1F"/>
    <w:rsid w:val="0025048F"/>
    <w:rsid w:val="0025059F"/>
    <w:rsid w:val="00250970"/>
    <w:rsid w:val="00250C63"/>
    <w:rsid w:val="00250C9F"/>
    <w:rsid w:val="0025119B"/>
    <w:rsid w:val="002515ED"/>
    <w:rsid w:val="002517D5"/>
    <w:rsid w:val="00251904"/>
    <w:rsid w:val="00251AB1"/>
    <w:rsid w:val="00251CAE"/>
    <w:rsid w:val="00251D0F"/>
    <w:rsid w:val="00252054"/>
    <w:rsid w:val="00252104"/>
    <w:rsid w:val="00252383"/>
    <w:rsid w:val="00252430"/>
    <w:rsid w:val="00252902"/>
    <w:rsid w:val="00253063"/>
    <w:rsid w:val="002533C6"/>
    <w:rsid w:val="002534F8"/>
    <w:rsid w:val="00253646"/>
    <w:rsid w:val="00253657"/>
    <w:rsid w:val="00253803"/>
    <w:rsid w:val="00253846"/>
    <w:rsid w:val="002538B7"/>
    <w:rsid w:val="00253CE8"/>
    <w:rsid w:val="00253DA3"/>
    <w:rsid w:val="00254039"/>
    <w:rsid w:val="0025411B"/>
    <w:rsid w:val="002542D9"/>
    <w:rsid w:val="002546A1"/>
    <w:rsid w:val="00254893"/>
    <w:rsid w:val="00254BAD"/>
    <w:rsid w:val="00254BBC"/>
    <w:rsid w:val="002554C1"/>
    <w:rsid w:val="00255570"/>
    <w:rsid w:val="002558F4"/>
    <w:rsid w:val="00255999"/>
    <w:rsid w:val="00255DC4"/>
    <w:rsid w:val="00256278"/>
    <w:rsid w:val="002563B7"/>
    <w:rsid w:val="002563C0"/>
    <w:rsid w:val="00256578"/>
    <w:rsid w:val="002569A0"/>
    <w:rsid w:val="002570BE"/>
    <w:rsid w:val="00257DD8"/>
    <w:rsid w:val="00260FD4"/>
    <w:rsid w:val="00261030"/>
    <w:rsid w:val="0026118E"/>
    <w:rsid w:val="002614DE"/>
    <w:rsid w:val="00261522"/>
    <w:rsid w:val="0026162E"/>
    <w:rsid w:val="00261637"/>
    <w:rsid w:val="0026183E"/>
    <w:rsid w:val="00261855"/>
    <w:rsid w:val="00261870"/>
    <w:rsid w:val="00261BCF"/>
    <w:rsid w:val="00261BDC"/>
    <w:rsid w:val="00261ED2"/>
    <w:rsid w:val="002621ED"/>
    <w:rsid w:val="002621EE"/>
    <w:rsid w:val="00262713"/>
    <w:rsid w:val="0026276A"/>
    <w:rsid w:val="002627DE"/>
    <w:rsid w:val="0026292B"/>
    <w:rsid w:val="00262A68"/>
    <w:rsid w:val="00262AAB"/>
    <w:rsid w:val="00263326"/>
    <w:rsid w:val="00263499"/>
    <w:rsid w:val="002637CA"/>
    <w:rsid w:val="002637F3"/>
    <w:rsid w:val="00263A5B"/>
    <w:rsid w:val="00263C33"/>
    <w:rsid w:val="00263C62"/>
    <w:rsid w:val="00264113"/>
    <w:rsid w:val="0026500E"/>
    <w:rsid w:val="002653EB"/>
    <w:rsid w:val="002657E6"/>
    <w:rsid w:val="00265994"/>
    <w:rsid w:val="00265CE9"/>
    <w:rsid w:val="00265E04"/>
    <w:rsid w:val="00265E82"/>
    <w:rsid w:val="002664DE"/>
    <w:rsid w:val="002666F2"/>
    <w:rsid w:val="002666F9"/>
    <w:rsid w:val="0026673C"/>
    <w:rsid w:val="00266775"/>
    <w:rsid w:val="002668C5"/>
    <w:rsid w:val="00266956"/>
    <w:rsid w:val="0026698A"/>
    <w:rsid w:val="00266A4D"/>
    <w:rsid w:val="002670F9"/>
    <w:rsid w:val="00267217"/>
    <w:rsid w:val="00267857"/>
    <w:rsid w:val="00267D28"/>
    <w:rsid w:val="002708C7"/>
    <w:rsid w:val="002709AC"/>
    <w:rsid w:val="00270C86"/>
    <w:rsid w:val="002716F4"/>
    <w:rsid w:val="002717F3"/>
    <w:rsid w:val="00271E58"/>
    <w:rsid w:val="00272032"/>
    <w:rsid w:val="002720B9"/>
    <w:rsid w:val="002722C9"/>
    <w:rsid w:val="002729FD"/>
    <w:rsid w:val="00272DB3"/>
    <w:rsid w:val="0027358E"/>
    <w:rsid w:val="002736A0"/>
    <w:rsid w:val="002738F4"/>
    <w:rsid w:val="00273E57"/>
    <w:rsid w:val="002743EC"/>
    <w:rsid w:val="0027447F"/>
    <w:rsid w:val="00274566"/>
    <w:rsid w:val="0027484A"/>
    <w:rsid w:val="00274AA9"/>
    <w:rsid w:val="00274AFB"/>
    <w:rsid w:val="00274C1D"/>
    <w:rsid w:val="00274CD7"/>
    <w:rsid w:val="00275086"/>
    <w:rsid w:val="002751AC"/>
    <w:rsid w:val="002759DE"/>
    <w:rsid w:val="00275A2D"/>
    <w:rsid w:val="00276179"/>
    <w:rsid w:val="002763C5"/>
    <w:rsid w:val="002764DA"/>
    <w:rsid w:val="00276A4D"/>
    <w:rsid w:val="00276D0A"/>
    <w:rsid w:val="00277976"/>
    <w:rsid w:val="00277E24"/>
    <w:rsid w:val="00277E84"/>
    <w:rsid w:val="00277F58"/>
    <w:rsid w:val="0028005D"/>
    <w:rsid w:val="00280128"/>
    <w:rsid w:val="0028047E"/>
    <w:rsid w:val="0028095F"/>
    <w:rsid w:val="00280F2B"/>
    <w:rsid w:val="00280FC9"/>
    <w:rsid w:val="00281484"/>
    <w:rsid w:val="0028217E"/>
    <w:rsid w:val="00282298"/>
    <w:rsid w:val="002822F5"/>
    <w:rsid w:val="002825D4"/>
    <w:rsid w:val="00282935"/>
    <w:rsid w:val="00282DAB"/>
    <w:rsid w:val="00283060"/>
    <w:rsid w:val="002830A5"/>
    <w:rsid w:val="0028387F"/>
    <w:rsid w:val="00283A15"/>
    <w:rsid w:val="00283C64"/>
    <w:rsid w:val="00283CD6"/>
    <w:rsid w:val="00283CDA"/>
    <w:rsid w:val="00283DCE"/>
    <w:rsid w:val="00283ED8"/>
    <w:rsid w:val="0028402A"/>
    <w:rsid w:val="002840FC"/>
    <w:rsid w:val="002844FD"/>
    <w:rsid w:val="002845EB"/>
    <w:rsid w:val="002849A3"/>
    <w:rsid w:val="00284C07"/>
    <w:rsid w:val="00284DE1"/>
    <w:rsid w:val="0028502D"/>
    <w:rsid w:val="00285723"/>
    <w:rsid w:val="0028593C"/>
    <w:rsid w:val="00285F88"/>
    <w:rsid w:val="002865E3"/>
    <w:rsid w:val="002865EF"/>
    <w:rsid w:val="00286E91"/>
    <w:rsid w:val="00287087"/>
    <w:rsid w:val="00287BCA"/>
    <w:rsid w:val="0029054C"/>
    <w:rsid w:val="00290644"/>
    <w:rsid w:val="002906BA"/>
    <w:rsid w:val="00290D77"/>
    <w:rsid w:val="00291033"/>
    <w:rsid w:val="002911B7"/>
    <w:rsid w:val="002915AF"/>
    <w:rsid w:val="002917A0"/>
    <w:rsid w:val="00291A6E"/>
    <w:rsid w:val="00291BF7"/>
    <w:rsid w:val="00291BFB"/>
    <w:rsid w:val="00291CF3"/>
    <w:rsid w:val="00292000"/>
    <w:rsid w:val="00292B6A"/>
    <w:rsid w:val="00292D4D"/>
    <w:rsid w:val="00293477"/>
    <w:rsid w:val="00293A0F"/>
    <w:rsid w:val="00293B69"/>
    <w:rsid w:val="00293C5F"/>
    <w:rsid w:val="00294547"/>
    <w:rsid w:val="002946D3"/>
    <w:rsid w:val="00294EDC"/>
    <w:rsid w:val="0029556B"/>
    <w:rsid w:val="00295B8E"/>
    <w:rsid w:val="00295C79"/>
    <w:rsid w:val="00295E04"/>
    <w:rsid w:val="00295EE3"/>
    <w:rsid w:val="00296387"/>
    <w:rsid w:val="00296517"/>
    <w:rsid w:val="00296588"/>
    <w:rsid w:val="00296C56"/>
    <w:rsid w:val="00296F8A"/>
    <w:rsid w:val="002970BC"/>
    <w:rsid w:val="002975EA"/>
    <w:rsid w:val="0029776F"/>
    <w:rsid w:val="00297C2B"/>
    <w:rsid w:val="00297E68"/>
    <w:rsid w:val="002A011F"/>
    <w:rsid w:val="002A0831"/>
    <w:rsid w:val="002A0DD4"/>
    <w:rsid w:val="002A11EE"/>
    <w:rsid w:val="002A1213"/>
    <w:rsid w:val="002A1223"/>
    <w:rsid w:val="002A14BB"/>
    <w:rsid w:val="002A1AE8"/>
    <w:rsid w:val="002A1C91"/>
    <w:rsid w:val="002A1D02"/>
    <w:rsid w:val="002A1E5D"/>
    <w:rsid w:val="002A1ECE"/>
    <w:rsid w:val="002A2033"/>
    <w:rsid w:val="002A2333"/>
    <w:rsid w:val="002A26E3"/>
    <w:rsid w:val="002A27FD"/>
    <w:rsid w:val="002A2BFE"/>
    <w:rsid w:val="002A3073"/>
    <w:rsid w:val="002A3253"/>
    <w:rsid w:val="002A3507"/>
    <w:rsid w:val="002A3B2A"/>
    <w:rsid w:val="002A3BE0"/>
    <w:rsid w:val="002A4198"/>
    <w:rsid w:val="002A44D5"/>
    <w:rsid w:val="002A44F8"/>
    <w:rsid w:val="002A4B79"/>
    <w:rsid w:val="002A52AB"/>
    <w:rsid w:val="002A5345"/>
    <w:rsid w:val="002A55BB"/>
    <w:rsid w:val="002A5973"/>
    <w:rsid w:val="002A5C08"/>
    <w:rsid w:val="002A60A4"/>
    <w:rsid w:val="002A60D6"/>
    <w:rsid w:val="002A62EA"/>
    <w:rsid w:val="002A6805"/>
    <w:rsid w:val="002A700E"/>
    <w:rsid w:val="002A74CF"/>
    <w:rsid w:val="002A7560"/>
    <w:rsid w:val="002A7652"/>
    <w:rsid w:val="002B04E7"/>
    <w:rsid w:val="002B050B"/>
    <w:rsid w:val="002B12D0"/>
    <w:rsid w:val="002B17B1"/>
    <w:rsid w:val="002B17C7"/>
    <w:rsid w:val="002B21C7"/>
    <w:rsid w:val="002B21E3"/>
    <w:rsid w:val="002B22E2"/>
    <w:rsid w:val="002B232B"/>
    <w:rsid w:val="002B2941"/>
    <w:rsid w:val="002B29B0"/>
    <w:rsid w:val="002B2C57"/>
    <w:rsid w:val="002B3A26"/>
    <w:rsid w:val="002B3F42"/>
    <w:rsid w:val="002B4941"/>
    <w:rsid w:val="002B4A69"/>
    <w:rsid w:val="002B5215"/>
    <w:rsid w:val="002B5A95"/>
    <w:rsid w:val="002B5C7B"/>
    <w:rsid w:val="002B5EE1"/>
    <w:rsid w:val="002B5F6B"/>
    <w:rsid w:val="002B6123"/>
    <w:rsid w:val="002B6250"/>
    <w:rsid w:val="002B62AF"/>
    <w:rsid w:val="002B63BA"/>
    <w:rsid w:val="002B663A"/>
    <w:rsid w:val="002B70FE"/>
    <w:rsid w:val="002B76A5"/>
    <w:rsid w:val="002B7B7F"/>
    <w:rsid w:val="002B7BEC"/>
    <w:rsid w:val="002B7C35"/>
    <w:rsid w:val="002C0054"/>
    <w:rsid w:val="002C0148"/>
    <w:rsid w:val="002C016D"/>
    <w:rsid w:val="002C0616"/>
    <w:rsid w:val="002C0843"/>
    <w:rsid w:val="002C0906"/>
    <w:rsid w:val="002C1124"/>
    <w:rsid w:val="002C1663"/>
    <w:rsid w:val="002C1E8A"/>
    <w:rsid w:val="002C205D"/>
    <w:rsid w:val="002C214E"/>
    <w:rsid w:val="002C21E7"/>
    <w:rsid w:val="002C22B0"/>
    <w:rsid w:val="002C254F"/>
    <w:rsid w:val="002C2835"/>
    <w:rsid w:val="002C2D87"/>
    <w:rsid w:val="002C2F2B"/>
    <w:rsid w:val="002C33EE"/>
    <w:rsid w:val="002C385D"/>
    <w:rsid w:val="002C4271"/>
    <w:rsid w:val="002C4454"/>
    <w:rsid w:val="002C4548"/>
    <w:rsid w:val="002C455B"/>
    <w:rsid w:val="002C471D"/>
    <w:rsid w:val="002C496F"/>
    <w:rsid w:val="002C4FD1"/>
    <w:rsid w:val="002C53C1"/>
    <w:rsid w:val="002C53D7"/>
    <w:rsid w:val="002C5A08"/>
    <w:rsid w:val="002C5D96"/>
    <w:rsid w:val="002C6004"/>
    <w:rsid w:val="002C6033"/>
    <w:rsid w:val="002C60B1"/>
    <w:rsid w:val="002C75F9"/>
    <w:rsid w:val="002C78F2"/>
    <w:rsid w:val="002C7B0B"/>
    <w:rsid w:val="002D00A4"/>
    <w:rsid w:val="002D0354"/>
    <w:rsid w:val="002D036C"/>
    <w:rsid w:val="002D06F6"/>
    <w:rsid w:val="002D08E4"/>
    <w:rsid w:val="002D0A3D"/>
    <w:rsid w:val="002D10E7"/>
    <w:rsid w:val="002D13AE"/>
    <w:rsid w:val="002D15DE"/>
    <w:rsid w:val="002D16F0"/>
    <w:rsid w:val="002D1AB6"/>
    <w:rsid w:val="002D1AEB"/>
    <w:rsid w:val="002D1E98"/>
    <w:rsid w:val="002D23DA"/>
    <w:rsid w:val="002D25B9"/>
    <w:rsid w:val="002D2683"/>
    <w:rsid w:val="002D2CCC"/>
    <w:rsid w:val="002D33B8"/>
    <w:rsid w:val="002D3621"/>
    <w:rsid w:val="002D3802"/>
    <w:rsid w:val="002D3823"/>
    <w:rsid w:val="002D3E2C"/>
    <w:rsid w:val="002D3FCF"/>
    <w:rsid w:val="002D4105"/>
    <w:rsid w:val="002D485F"/>
    <w:rsid w:val="002D4977"/>
    <w:rsid w:val="002D4A41"/>
    <w:rsid w:val="002D5031"/>
    <w:rsid w:val="002D52C6"/>
    <w:rsid w:val="002D66BF"/>
    <w:rsid w:val="002D681C"/>
    <w:rsid w:val="002D69E7"/>
    <w:rsid w:val="002D6E8E"/>
    <w:rsid w:val="002D79D7"/>
    <w:rsid w:val="002D7A2F"/>
    <w:rsid w:val="002D7C6B"/>
    <w:rsid w:val="002D7E41"/>
    <w:rsid w:val="002D7EB0"/>
    <w:rsid w:val="002E04C5"/>
    <w:rsid w:val="002E056D"/>
    <w:rsid w:val="002E0657"/>
    <w:rsid w:val="002E0744"/>
    <w:rsid w:val="002E0CCE"/>
    <w:rsid w:val="002E0CF2"/>
    <w:rsid w:val="002E0F3B"/>
    <w:rsid w:val="002E1208"/>
    <w:rsid w:val="002E1511"/>
    <w:rsid w:val="002E18DC"/>
    <w:rsid w:val="002E1B18"/>
    <w:rsid w:val="002E1B53"/>
    <w:rsid w:val="002E22CE"/>
    <w:rsid w:val="002E27DC"/>
    <w:rsid w:val="002E28BC"/>
    <w:rsid w:val="002E350B"/>
    <w:rsid w:val="002E3ACE"/>
    <w:rsid w:val="002E3EB6"/>
    <w:rsid w:val="002E4270"/>
    <w:rsid w:val="002E4A68"/>
    <w:rsid w:val="002E5289"/>
    <w:rsid w:val="002E533C"/>
    <w:rsid w:val="002E53A8"/>
    <w:rsid w:val="002E5409"/>
    <w:rsid w:val="002E56AA"/>
    <w:rsid w:val="002E586D"/>
    <w:rsid w:val="002E5B1A"/>
    <w:rsid w:val="002E5D3A"/>
    <w:rsid w:val="002E648E"/>
    <w:rsid w:val="002E6888"/>
    <w:rsid w:val="002E79D6"/>
    <w:rsid w:val="002E7DC9"/>
    <w:rsid w:val="002E7E33"/>
    <w:rsid w:val="002F020D"/>
    <w:rsid w:val="002F0476"/>
    <w:rsid w:val="002F07E5"/>
    <w:rsid w:val="002F0856"/>
    <w:rsid w:val="002F0A8A"/>
    <w:rsid w:val="002F0F4D"/>
    <w:rsid w:val="002F106D"/>
    <w:rsid w:val="002F10BA"/>
    <w:rsid w:val="002F1923"/>
    <w:rsid w:val="002F2194"/>
    <w:rsid w:val="002F25C0"/>
    <w:rsid w:val="002F2628"/>
    <w:rsid w:val="002F2FB0"/>
    <w:rsid w:val="002F34A6"/>
    <w:rsid w:val="002F38BD"/>
    <w:rsid w:val="002F3CAE"/>
    <w:rsid w:val="002F455D"/>
    <w:rsid w:val="002F4BD9"/>
    <w:rsid w:val="002F509D"/>
    <w:rsid w:val="002F5170"/>
    <w:rsid w:val="002F51EB"/>
    <w:rsid w:val="002F5965"/>
    <w:rsid w:val="002F5DE5"/>
    <w:rsid w:val="002F60FD"/>
    <w:rsid w:val="002F6194"/>
    <w:rsid w:val="002F703E"/>
    <w:rsid w:val="002F71CC"/>
    <w:rsid w:val="002F7E3A"/>
    <w:rsid w:val="002F7EEF"/>
    <w:rsid w:val="00300309"/>
    <w:rsid w:val="00300809"/>
    <w:rsid w:val="00300C18"/>
    <w:rsid w:val="003013C0"/>
    <w:rsid w:val="00301608"/>
    <w:rsid w:val="0030164A"/>
    <w:rsid w:val="00301841"/>
    <w:rsid w:val="0030242F"/>
    <w:rsid w:val="0030271D"/>
    <w:rsid w:val="00302764"/>
    <w:rsid w:val="003028B6"/>
    <w:rsid w:val="00302975"/>
    <w:rsid w:val="00303113"/>
    <w:rsid w:val="00303341"/>
    <w:rsid w:val="00303945"/>
    <w:rsid w:val="0030398B"/>
    <w:rsid w:val="00303A18"/>
    <w:rsid w:val="003046C4"/>
    <w:rsid w:val="00304933"/>
    <w:rsid w:val="00304A07"/>
    <w:rsid w:val="00304CF1"/>
    <w:rsid w:val="00304DC6"/>
    <w:rsid w:val="00304E3F"/>
    <w:rsid w:val="00304F4E"/>
    <w:rsid w:val="00305376"/>
    <w:rsid w:val="00305700"/>
    <w:rsid w:val="003059AE"/>
    <w:rsid w:val="003059E5"/>
    <w:rsid w:val="00305B88"/>
    <w:rsid w:val="00305D5F"/>
    <w:rsid w:val="00305F4E"/>
    <w:rsid w:val="00306116"/>
    <w:rsid w:val="00306141"/>
    <w:rsid w:val="003061AC"/>
    <w:rsid w:val="003069DD"/>
    <w:rsid w:val="00306B82"/>
    <w:rsid w:val="00306C40"/>
    <w:rsid w:val="00306E45"/>
    <w:rsid w:val="00306E89"/>
    <w:rsid w:val="00307E20"/>
    <w:rsid w:val="00310375"/>
    <w:rsid w:val="00310C86"/>
    <w:rsid w:val="00311065"/>
    <w:rsid w:val="00311163"/>
    <w:rsid w:val="0031146C"/>
    <w:rsid w:val="00311802"/>
    <w:rsid w:val="00311BAF"/>
    <w:rsid w:val="00311FCF"/>
    <w:rsid w:val="003120CC"/>
    <w:rsid w:val="0031253B"/>
    <w:rsid w:val="0031267A"/>
    <w:rsid w:val="00312E3E"/>
    <w:rsid w:val="0031300A"/>
    <w:rsid w:val="00313259"/>
    <w:rsid w:val="00313492"/>
    <w:rsid w:val="00313937"/>
    <w:rsid w:val="00313D0A"/>
    <w:rsid w:val="0031439D"/>
    <w:rsid w:val="003143A6"/>
    <w:rsid w:val="0031458B"/>
    <w:rsid w:val="0031463D"/>
    <w:rsid w:val="003147B1"/>
    <w:rsid w:val="00315AB8"/>
    <w:rsid w:val="003162F3"/>
    <w:rsid w:val="0031654C"/>
    <w:rsid w:val="00316A62"/>
    <w:rsid w:val="0031702B"/>
    <w:rsid w:val="0031704E"/>
    <w:rsid w:val="00317447"/>
    <w:rsid w:val="003174A7"/>
    <w:rsid w:val="00317633"/>
    <w:rsid w:val="003178D7"/>
    <w:rsid w:val="00320F75"/>
    <w:rsid w:val="00321512"/>
    <w:rsid w:val="0032186F"/>
    <w:rsid w:val="00321BBD"/>
    <w:rsid w:val="00321C24"/>
    <w:rsid w:val="0032229B"/>
    <w:rsid w:val="00322384"/>
    <w:rsid w:val="003223D7"/>
    <w:rsid w:val="00322848"/>
    <w:rsid w:val="0032289E"/>
    <w:rsid w:val="003228DD"/>
    <w:rsid w:val="00322F6B"/>
    <w:rsid w:val="0032363F"/>
    <w:rsid w:val="00323699"/>
    <w:rsid w:val="00323C49"/>
    <w:rsid w:val="00324379"/>
    <w:rsid w:val="003245D7"/>
    <w:rsid w:val="0032489A"/>
    <w:rsid w:val="00324ABB"/>
    <w:rsid w:val="00324BAF"/>
    <w:rsid w:val="00325329"/>
    <w:rsid w:val="00325473"/>
    <w:rsid w:val="00325C2D"/>
    <w:rsid w:val="00325C5E"/>
    <w:rsid w:val="00325DFA"/>
    <w:rsid w:val="00326070"/>
    <w:rsid w:val="0032630F"/>
    <w:rsid w:val="003265D9"/>
    <w:rsid w:val="003266FF"/>
    <w:rsid w:val="00326AD3"/>
    <w:rsid w:val="00326B0E"/>
    <w:rsid w:val="00327614"/>
    <w:rsid w:val="00327627"/>
    <w:rsid w:val="00327652"/>
    <w:rsid w:val="00327800"/>
    <w:rsid w:val="003302BD"/>
    <w:rsid w:val="00330756"/>
    <w:rsid w:val="003309DA"/>
    <w:rsid w:val="00330AC0"/>
    <w:rsid w:val="00330D0C"/>
    <w:rsid w:val="00331221"/>
    <w:rsid w:val="003313DE"/>
    <w:rsid w:val="003319A3"/>
    <w:rsid w:val="0033204B"/>
    <w:rsid w:val="00332093"/>
    <w:rsid w:val="003323D5"/>
    <w:rsid w:val="00332674"/>
    <w:rsid w:val="00332DE8"/>
    <w:rsid w:val="00332F59"/>
    <w:rsid w:val="00333025"/>
    <w:rsid w:val="0033323F"/>
    <w:rsid w:val="0033337E"/>
    <w:rsid w:val="00333760"/>
    <w:rsid w:val="003337A9"/>
    <w:rsid w:val="00333F4A"/>
    <w:rsid w:val="00334456"/>
    <w:rsid w:val="003344FF"/>
    <w:rsid w:val="0033455B"/>
    <w:rsid w:val="00334C39"/>
    <w:rsid w:val="00335017"/>
    <w:rsid w:val="00335672"/>
    <w:rsid w:val="0033684C"/>
    <w:rsid w:val="00336E0E"/>
    <w:rsid w:val="003370B4"/>
    <w:rsid w:val="00337FE7"/>
    <w:rsid w:val="00340233"/>
    <w:rsid w:val="003405D1"/>
    <w:rsid w:val="00340605"/>
    <w:rsid w:val="00340668"/>
    <w:rsid w:val="00340838"/>
    <w:rsid w:val="00340EE3"/>
    <w:rsid w:val="00340FF5"/>
    <w:rsid w:val="00341303"/>
    <w:rsid w:val="00341470"/>
    <w:rsid w:val="003416F1"/>
    <w:rsid w:val="003417DF"/>
    <w:rsid w:val="00341A55"/>
    <w:rsid w:val="00341D05"/>
    <w:rsid w:val="00341FDF"/>
    <w:rsid w:val="003420B3"/>
    <w:rsid w:val="0034237B"/>
    <w:rsid w:val="00342923"/>
    <w:rsid w:val="00343021"/>
    <w:rsid w:val="00343301"/>
    <w:rsid w:val="00343653"/>
    <w:rsid w:val="00343A77"/>
    <w:rsid w:val="00343A8C"/>
    <w:rsid w:val="00343F49"/>
    <w:rsid w:val="00343FAA"/>
    <w:rsid w:val="003443DC"/>
    <w:rsid w:val="00344568"/>
    <w:rsid w:val="00344602"/>
    <w:rsid w:val="0034465D"/>
    <w:rsid w:val="003447B1"/>
    <w:rsid w:val="003449CC"/>
    <w:rsid w:val="00344D50"/>
    <w:rsid w:val="00344DF4"/>
    <w:rsid w:val="0034587C"/>
    <w:rsid w:val="003459AE"/>
    <w:rsid w:val="00345C0A"/>
    <w:rsid w:val="00345F86"/>
    <w:rsid w:val="003465DE"/>
    <w:rsid w:val="003472BB"/>
    <w:rsid w:val="00347523"/>
    <w:rsid w:val="00347527"/>
    <w:rsid w:val="00347A85"/>
    <w:rsid w:val="00347B12"/>
    <w:rsid w:val="00347C2E"/>
    <w:rsid w:val="003501AE"/>
    <w:rsid w:val="00350350"/>
    <w:rsid w:val="00350355"/>
    <w:rsid w:val="00350F15"/>
    <w:rsid w:val="00351B1A"/>
    <w:rsid w:val="00351DD5"/>
    <w:rsid w:val="0035225E"/>
    <w:rsid w:val="00352681"/>
    <w:rsid w:val="003527E3"/>
    <w:rsid w:val="00352914"/>
    <w:rsid w:val="00352AE5"/>
    <w:rsid w:val="00352EA6"/>
    <w:rsid w:val="00352EC1"/>
    <w:rsid w:val="00353D26"/>
    <w:rsid w:val="00353D50"/>
    <w:rsid w:val="00353E9D"/>
    <w:rsid w:val="0035409F"/>
    <w:rsid w:val="00354330"/>
    <w:rsid w:val="00354D53"/>
    <w:rsid w:val="0035518C"/>
    <w:rsid w:val="00355997"/>
    <w:rsid w:val="00355DDD"/>
    <w:rsid w:val="00355F1B"/>
    <w:rsid w:val="003562B2"/>
    <w:rsid w:val="003566EA"/>
    <w:rsid w:val="00356B06"/>
    <w:rsid w:val="003570B2"/>
    <w:rsid w:val="003572D2"/>
    <w:rsid w:val="00357474"/>
    <w:rsid w:val="00357AF5"/>
    <w:rsid w:val="00357B1F"/>
    <w:rsid w:val="00357C7B"/>
    <w:rsid w:val="00357CB0"/>
    <w:rsid w:val="00357F4E"/>
    <w:rsid w:val="00357FC0"/>
    <w:rsid w:val="00357FDB"/>
    <w:rsid w:val="00360BC5"/>
    <w:rsid w:val="00360DA8"/>
    <w:rsid w:val="00361006"/>
    <w:rsid w:val="003610D2"/>
    <w:rsid w:val="003612EB"/>
    <w:rsid w:val="003616B9"/>
    <w:rsid w:val="003619C8"/>
    <w:rsid w:val="00361DAB"/>
    <w:rsid w:val="00362399"/>
    <w:rsid w:val="003623A7"/>
    <w:rsid w:val="0036280B"/>
    <w:rsid w:val="003628A9"/>
    <w:rsid w:val="00362C85"/>
    <w:rsid w:val="00362DC0"/>
    <w:rsid w:val="00362F2E"/>
    <w:rsid w:val="003630AA"/>
    <w:rsid w:val="00363299"/>
    <w:rsid w:val="003635D5"/>
    <w:rsid w:val="00363BB4"/>
    <w:rsid w:val="00363EC6"/>
    <w:rsid w:val="00364004"/>
    <w:rsid w:val="003648CC"/>
    <w:rsid w:val="0036498F"/>
    <w:rsid w:val="00365152"/>
    <w:rsid w:val="003651CC"/>
    <w:rsid w:val="0036525D"/>
    <w:rsid w:val="003654D3"/>
    <w:rsid w:val="00365518"/>
    <w:rsid w:val="00365965"/>
    <w:rsid w:val="003660B0"/>
    <w:rsid w:val="003662A0"/>
    <w:rsid w:val="00366C2C"/>
    <w:rsid w:val="00367056"/>
    <w:rsid w:val="00367158"/>
    <w:rsid w:val="003673BC"/>
    <w:rsid w:val="003678D4"/>
    <w:rsid w:val="00367B59"/>
    <w:rsid w:val="00367CE2"/>
    <w:rsid w:val="00370CF9"/>
    <w:rsid w:val="0037112C"/>
    <w:rsid w:val="003713F1"/>
    <w:rsid w:val="0037183C"/>
    <w:rsid w:val="00371FD6"/>
    <w:rsid w:val="003722C7"/>
    <w:rsid w:val="0037265D"/>
    <w:rsid w:val="003726C5"/>
    <w:rsid w:val="00372AC8"/>
    <w:rsid w:val="00372D0B"/>
    <w:rsid w:val="00372D0E"/>
    <w:rsid w:val="00373135"/>
    <w:rsid w:val="0037329F"/>
    <w:rsid w:val="00373BBE"/>
    <w:rsid w:val="0037412B"/>
    <w:rsid w:val="003741CD"/>
    <w:rsid w:val="0037485E"/>
    <w:rsid w:val="00374A12"/>
    <w:rsid w:val="00374B02"/>
    <w:rsid w:val="00374FB5"/>
    <w:rsid w:val="003754E0"/>
    <w:rsid w:val="003755BB"/>
    <w:rsid w:val="00375927"/>
    <w:rsid w:val="00375CE4"/>
    <w:rsid w:val="00376111"/>
    <w:rsid w:val="0037662C"/>
    <w:rsid w:val="00376C57"/>
    <w:rsid w:val="00376CC6"/>
    <w:rsid w:val="00377302"/>
    <w:rsid w:val="0037737C"/>
    <w:rsid w:val="00377AFC"/>
    <w:rsid w:val="00377BDB"/>
    <w:rsid w:val="003800CB"/>
    <w:rsid w:val="0038084B"/>
    <w:rsid w:val="00380D85"/>
    <w:rsid w:val="0038113F"/>
    <w:rsid w:val="003812AB"/>
    <w:rsid w:val="0038141A"/>
    <w:rsid w:val="00381CB1"/>
    <w:rsid w:val="00381F20"/>
    <w:rsid w:val="0038201B"/>
    <w:rsid w:val="00382397"/>
    <w:rsid w:val="0038240A"/>
    <w:rsid w:val="003827C4"/>
    <w:rsid w:val="00383092"/>
    <w:rsid w:val="003830BF"/>
    <w:rsid w:val="00383545"/>
    <w:rsid w:val="0038428D"/>
    <w:rsid w:val="00384A71"/>
    <w:rsid w:val="00384DE6"/>
    <w:rsid w:val="00384F00"/>
    <w:rsid w:val="00384F29"/>
    <w:rsid w:val="0038525B"/>
    <w:rsid w:val="00385483"/>
    <w:rsid w:val="0038552D"/>
    <w:rsid w:val="00385798"/>
    <w:rsid w:val="00385C8B"/>
    <w:rsid w:val="00385DB8"/>
    <w:rsid w:val="00385F39"/>
    <w:rsid w:val="0038642E"/>
    <w:rsid w:val="00386439"/>
    <w:rsid w:val="00386453"/>
    <w:rsid w:val="00386795"/>
    <w:rsid w:val="00386806"/>
    <w:rsid w:val="003869DF"/>
    <w:rsid w:val="0038738B"/>
    <w:rsid w:val="003873FD"/>
    <w:rsid w:val="00387438"/>
    <w:rsid w:val="00387441"/>
    <w:rsid w:val="00387E20"/>
    <w:rsid w:val="00390147"/>
    <w:rsid w:val="00390242"/>
    <w:rsid w:val="0039070F"/>
    <w:rsid w:val="003907D1"/>
    <w:rsid w:val="003909DC"/>
    <w:rsid w:val="00390F02"/>
    <w:rsid w:val="00391244"/>
    <w:rsid w:val="00391742"/>
    <w:rsid w:val="003919D0"/>
    <w:rsid w:val="00391BDA"/>
    <w:rsid w:val="00391CE5"/>
    <w:rsid w:val="00391DEF"/>
    <w:rsid w:val="00391F17"/>
    <w:rsid w:val="0039207F"/>
    <w:rsid w:val="003923A1"/>
    <w:rsid w:val="0039315D"/>
    <w:rsid w:val="00393246"/>
    <w:rsid w:val="003933AF"/>
    <w:rsid w:val="003934F3"/>
    <w:rsid w:val="00393514"/>
    <w:rsid w:val="0039359F"/>
    <w:rsid w:val="0039379D"/>
    <w:rsid w:val="00393DD9"/>
    <w:rsid w:val="003941E1"/>
    <w:rsid w:val="00394667"/>
    <w:rsid w:val="003946BE"/>
    <w:rsid w:val="003946D7"/>
    <w:rsid w:val="003948D1"/>
    <w:rsid w:val="00394977"/>
    <w:rsid w:val="00394A4B"/>
    <w:rsid w:val="003951DF"/>
    <w:rsid w:val="003951EE"/>
    <w:rsid w:val="0039569A"/>
    <w:rsid w:val="003956CB"/>
    <w:rsid w:val="00395982"/>
    <w:rsid w:val="00395ABF"/>
    <w:rsid w:val="00395C31"/>
    <w:rsid w:val="00395D6F"/>
    <w:rsid w:val="00396248"/>
    <w:rsid w:val="00396990"/>
    <w:rsid w:val="003969E6"/>
    <w:rsid w:val="00396A83"/>
    <w:rsid w:val="00396AE6"/>
    <w:rsid w:val="00397A09"/>
    <w:rsid w:val="00397A9B"/>
    <w:rsid w:val="00397E77"/>
    <w:rsid w:val="003A08EA"/>
    <w:rsid w:val="003A09E1"/>
    <w:rsid w:val="003A0FAB"/>
    <w:rsid w:val="003A1472"/>
    <w:rsid w:val="003A168D"/>
    <w:rsid w:val="003A1BD8"/>
    <w:rsid w:val="003A2187"/>
    <w:rsid w:val="003A2619"/>
    <w:rsid w:val="003A2CCB"/>
    <w:rsid w:val="003A335C"/>
    <w:rsid w:val="003A3517"/>
    <w:rsid w:val="003A3B62"/>
    <w:rsid w:val="003A3E42"/>
    <w:rsid w:val="003A4235"/>
    <w:rsid w:val="003A4943"/>
    <w:rsid w:val="003A4BDD"/>
    <w:rsid w:val="003A4CBF"/>
    <w:rsid w:val="003A5599"/>
    <w:rsid w:val="003A5660"/>
    <w:rsid w:val="003A56B3"/>
    <w:rsid w:val="003A5C80"/>
    <w:rsid w:val="003A641F"/>
    <w:rsid w:val="003A64D9"/>
    <w:rsid w:val="003A6ABD"/>
    <w:rsid w:val="003A7166"/>
    <w:rsid w:val="003A76C4"/>
    <w:rsid w:val="003A7EDB"/>
    <w:rsid w:val="003A7EF8"/>
    <w:rsid w:val="003B0563"/>
    <w:rsid w:val="003B0B5D"/>
    <w:rsid w:val="003B0E34"/>
    <w:rsid w:val="003B1128"/>
    <w:rsid w:val="003B13B4"/>
    <w:rsid w:val="003B1475"/>
    <w:rsid w:val="003B158E"/>
    <w:rsid w:val="003B1A76"/>
    <w:rsid w:val="003B1C02"/>
    <w:rsid w:val="003B1E44"/>
    <w:rsid w:val="003B2C81"/>
    <w:rsid w:val="003B2DEC"/>
    <w:rsid w:val="003B3C01"/>
    <w:rsid w:val="003B3EE6"/>
    <w:rsid w:val="003B43D2"/>
    <w:rsid w:val="003B46D2"/>
    <w:rsid w:val="003B5251"/>
    <w:rsid w:val="003B5A11"/>
    <w:rsid w:val="003B5FD1"/>
    <w:rsid w:val="003B6395"/>
    <w:rsid w:val="003B6614"/>
    <w:rsid w:val="003B67C3"/>
    <w:rsid w:val="003B71E2"/>
    <w:rsid w:val="003B73EA"/>
    <w:rsid w:val="003B770C"/>
    <w:rsid w:val="003B7D9B"/>
    <w:rsid w:val="003C029C"/>
    <w:rsid w:val="003C0353"/>
    <w:rsid w:val="003C07DD"/>
    <w:rsid w:val="003C0824"/>
    <w:rsid w:val="003C0A03"/>
    <w:rsid w:val="003C0AE5"/>
    <w:rsid w:val="003C0F43"/>
    <w:rsid w:val="003C1A5D"/>
    <w:rsid w:val="003C1C72"/>
    <w:rsid w:val="003C1FE0"/>
    <w:rsid w:val="003C2039"/>
    <w:rsid w:val="003C2253"/>
    <w:rsid w:val="003C270A"/>
    <w:rsid w:val="003C2B00"/>
    <w:rsid w:val="003C2F80"/>
    <w:rsid w:val="003C30D9"/>
    <w:rsid w:val="003C31B7"/>
    <w:rsid w:val="003C3230"/>
    <w:rsid w:val="003C33BF"/>
    <w:rsid w:val="003C3D8B"/>
    <w:rsid w:val="003C3E55"/>
    <w:rsid w:val="003C42BD"/>
    <w:rsid w:val="003C42FE"/>
    <w:rsid w:val="003C4359"/>
    <w:rsid w:val="003C44CF"/>
    <w:rsid w:val="003C4896"/>
    <w:rsid w:val="003C4F2D"/>
    <w:rsid w:val="003C5301"/>
    <w:rsid w:val="003C5807"/>
    <w:rsid w:val="003C5ADA"/>
    <w:rsid w:val="003C5C23"/>
    <w:rsid w:val="003C5E99"/>
    <w:rsid w:val="003C61B6"/>
    <w:rsid w:val="003C6306"/>
    <w:rsid w:val="003C6A7E"/>
    <w:rsid w:val="003C6BE6"/>
    <w:rsid w:val="003C6C4B"/>
    <w:rsid w:val="003C6D4E"/>
    <w:rsid w:val="003C7348"/>
    <w:rsid w:val="003C7365"/>
    <w:rsid w:val="003C79BA"/>
    <w:rsid w:val="003C7A75"/>
    <w:rsid w:val="003C7B8C"/>
    <w:rsid w:val="003C7C89"/>
    <w:rsid w:val="003C7C93"/>
    <w:rsid w:val="003C7E6E"/>
    <w:rsid w:val="003C7F5D"/>
    <w:rsid w:val="003D0300"/>
    <w:rsid w:val="003D0C2C"/>
    <w:rsid w:val="003D117A"/>
    <w:rsid w:val="003D1303"/>
    <w:rsid w:val="003D13A7"/>
    <w:rsid w:val="003D177E"/>
    <w:rsid w:val="003D19AA"/>
    <w:rsid w:val="003D1F8E"/>
    <w:rsid w:val="003D28BE"/>
    <w:rsid w:val="003D30F3"/>
    <w:rsid w:val="003D3703"/>
    <w:rsid w:val="003D404F"/>
    <w:rsid w:val="003D4169"/>
    <w:rsid w:val="003D418C"/>
    <w:rsid w:val="003D4295"/>
    <w:rsid w:val="003D458C"/>
    <w:rsid w:val="003D474A"/>
    <w:rsid w:val="003D480E"/>
    <w:rsid w:val="003D48F7"/>
    <w:rsid w:val="003D4A3E"/>
    <w:rsid w:val="003D4B0F"/>
    <w:rsid w:val="003D4DAF"/>
    <w:rsid w:val="003D4DD9"/>
    <w:rsid w:val="003D4DDF"/>
    <w:rsid w:val="003D4E4F"/>
    <w:rsid w:val="003D5552"/>
    <w:rsid w:val="003D5573"/>
    <w:rsid w:val="003D5B00"/>
    <w:rsid w:val="003D6156"/>
    <w:rsid w:val="003D66A3"/>
    <w:rsid w:val="003D6A6E"/>
    <w:rsid w:val="003D6E1C"/>
    <w:rsid w:val="003D728E"/>
    <w:rsid w:val="003D777D"/>
    <w:rsid w:val="003D77D2"/>
    <w:rsid w:val="003D7BBC"/>
    <w:rsid w:val="003D7C44"/>
    <w:rsid w:val="003E0A51"/>
    <w:rsid w:val="003E0CF1"/>
    <w:rsid w:val="003E0D0E"/>
    <w:rsid w:val="003E0FB3"/>
    <w:rsid w:val="003E122E"/>
    <w:rsid w:val="003E1339"/>
    <w:rsid w:val="003E1463"/>
    <w:rsid w:val="003E16FB"/>
    <w:rsid w:val="003E17B6"/>
    <w:rsid w:val="003E1A6A"/>
    <w:rsid w:val="003E1AE7"/>
    <w:rsid w:val="003E1D59"/>
    <w:rsid w:val="003E1F7C"/>
    <w:rsid w:val="003E2088"/>
    <w:rsid w:val="003E238F"/>
    <w:rsid w:val="003E2B9D"/>
    <w:rsid w:val="003E2BAB"/>
    <w:rsid w:val="003E2EF5"/>
    <w:rsid w:val="003E32E3"/>
    <w:rsid w:val="003E34D8"/>
    <w:rsid w:val="003E357F"/>
    <w:rsid w:val="003E3588"/>
    <w:rsid w:val="003E36CC"/>
    <w:rsid w:val="003E3BD8"/>
    <w:rsid w:val="003E3FC5"/>
    <w:rsid w:val="003E4306"/>
    <w:rsid w:val="003E4892"/>
    <w:rsid w:val="003E496C"/>
    <w:rsid w:val="003E4C00"/>
    <w:rsid w:val="003E4DF4"/>
    <w:rsid w:val="003E529D"/>
    <w:rsid w:val="003E56E0"/>
    <w:rsid w:val="003E58AC"/>
    <w:rsid w:val="003E5DFE"/>
    <w:rsid w:val="003E5FB4"/>
    <w:rsid w:val="003E6350"/>
    <w:rsid w:val="003E63D4"/>
    <w:rsid w:val="003E65B3"/>
    <w:rsid w:val="003E6B3C"/>
    <w:rsid w:val="003E7025"/>
    <w:rsid w:val="003E70F1"/>
    <w:rsid w:val="003E7C00"/>
    <w:rsid w:val="003F037E"/>
    <w:rsid w:val="003F0408"/>
    <w:rsid w:val="003F0B2A"/>
    <w:rsid w:val="003F0C0B"/>
    <w:rsid w:val="003F0EA8"/>
    <w:rsid w:val="003F0F65"/>
    <w:rsid w:val="003F10E3"/>
    <w:rsid w:val="003F12BC"/>
    <w:rsid w:val="003F17DF"/>
    <w:rsid w:val="003F1F60"/>
    <w:rsid w:val="003F22AF"/>
    <w:rsid w:val="003F249B"/>
    <w:rsid w:val="003F272B"/>
    <w:rsid w:val="003F3519"/>
    <w:rsid w:val="003F37F5"/>
    <w:rsid w:val="003F3895"/>
    <w:rsid w:val="003F4163"/>
    <w:rsid w:val="003F498C"/>
    <w:rsid w:val="003F4F63"/>
    <w:rsid w:val="003F5E19"/>
    <w:rsid w:val="003F5EFF"/>
    <w:rsid w:val="003F673B"/>
    <w:rsid w:val="003F6778"/>
    <w:rsid w:val="003F689F"/>
    <w:rsid w:val="003F6AE5"/>
    <w:rsid w:val="003F704D"/>
    <w:rsid w:val="003F708F"/>
    <w:rsid w:val="003F72CA"/>
    <w:rsid w:val="003F74E8"/>
    <w:rsid w:val="003F7B28"/>
    <w:rsid w:val="003F7BFF"/>
    <w:rsid w:val="003F7D28"/>
    <w:rsid w:val="0040035C"/>
    <w:rsid w:val="004003F2"/>
    <w:rsid w:val="00400848"/>
    <w:rsid w:val="00400BD9"/>
    <w:rsid w:val="0040162B"/>
    <w:rsid w:val="004018DE"/>
    <w:rsid w:val="00401936"/>
    <w:rsid w:val="0040193F"/>
    <w:rsid w:val="004021C1"/>
    <w:rsid w:val="004026D3"/>
    <w:rsid w:val="00402746"/>
    <w:rsid w:val="0040288B"/>
    <w:rsid w:val="00402DCF"/>
    <w:rsid w:val="00402FD4"/>
    <w:rsid w:val="00403473"/>
    <w:rsid w:val="00403648"/>
    <w:rsid w:val="00403CD3"/>
    <w:rsid w:val="00403E89"/>
    <w:rsid w:val="00404050"/>
    <w:rsid w:val="00404558"/>
    <w:rsid w:val="00404CA7"/>
    <w:rsid w:val="00404E44"/>
    <w:rsid w:val="00405E08"/>
    <w:rsid w:val="00406240"/>
    <w:rsid w:val="004064F7"/>
    <w:rsid w:val="0040665F"/>
    <w:rsid w:val="00406876"/>
    <w:rsid w:val="0040687B"/>
    <w:rsid w:val="0040724F"/>
    <w:rsid w:val="00407378"/>
    <w:rsid w:val="004079D1"/>
    <w:rsid w:val="004105A5"/>
    <w:rsid w:val="00410768"/>
    <w:rsid w:val="00410841"/>
    <w:rsid w:val="0041085C"/>
    <w:rsid w:val="00410CD1"/>
    <w:rsid w:val="00410F18"/>
    <w:rsid w:val="00411514"/>
    <w:rsid w:val="00411819"/>
    <w:rsid w:val="0041189F"/>
    <w:rsid w:val="004120D2"/>
    <w:rsid w:val="004121AA"/>
    <w:rsid w:val="0041251B"/>
    <w:rsid w:val="0041268A"/>
    <w:rsid w:val="00412AC6"/>
    <w:rsid w:val="00412D6F"/>
    <w:rsid w:val="004131B5"/>
    <w:rsid w:val="00413299"/>
    <w:rsid w:val="004136EE"/>
    <w:rsid w:val="00413ABC"/>
    <w:rsid w:val="0041449E"/>
    <w:rsid w:val="004149EA"/>
    <w:rsid w:val="00414B60"/>
    <w:rsid w:val="00415673"/>
    <w:rsid w:val="00415DA5"/>
    <w:rsid w:val="00416246"/>
    <w:rsid w:val="004163D2"/>
    <w:rsid w:val="00416469"/>
    <w:rsid w:val="00416501"/>
    <w:rsid w:val="00416856"/>
    <w:rsid w:val="00416B0B"/>
    <w:rsid w:val="00416CB3"/>
    <w:rsid w:val="00416E74"/>
    <w:rsid w:val="004171AD"/>
    <w:rsid w:val="00417619"/>
    <w:rsid w:val="004176DD"/>
    <w:rsid w:val="004179CA"/>
    <w:rsid w:val="00417A80"/>
    <w:rsid w:val="00417EFA"/>
    <w:rsid w:val="00417F26"/>
    <w:rsid w:val="0042003E"/>
    <w:rsid w:val="00420287"/>
    <w:rsid w:val="00420484"/>
    <w:rsid w:val="004204DB"/>
    <w:rsid w:val="004205B0"/>
    <w:rsid w:val="00420AB3"/>
    <w:rsid w:val="0042151E"/>
    <w:rsid w:val="0042164B"/>
    <w:rsid w:val="00421D9B"/>
    <w:rsid w:val="00421FBA"/>
    <w:rsid w:val="004228B5"/>
    <w:rsid w:val="004229B2"/>
    <w:rsid w:val="00422D9A"/>
    <w:rsid w:val="00422DD8"/>
    <w:rsid w:val="004230E7"/>
    <w:rsid w:val="0042327E"/>
    <w:rsid w:val="00423D50"/>
    <w:rsid w:val="00423F12"/>
    <w:rsid w:val="004247E1"/>
    <w:rsid w:val="00424D88"/>
    <w:rsid w:val="004250DA"/>
    <w:rsid w:val="00425258"/>
    <w:rsid w:val="00425E37"/>
    <w:rsid w:val="0042639E"/>
    <w:rsid w:val="00426730"/>
    <w:rsid w:val="004267D7"/>
    <w:rsid w:val="0042686B"/>
    <w:rsid w:val="00426D2D"/>
    <w:rsid w:val="004276D8"/>
    <w:rsid w:val="00427F31"/>
    <w:rsid w:val="00427FD0"/>
    <w:rsid w:val="0043026C"/>
    <w:rsid w:val="0043049F"/>
    <w:rsid w:val="00430655"/>
    <w:rsid w:val="00430665"/>
    <w:rsid w:val="00430A0E"/>
    <w:rsid w:val="004311A0"/>
    <w:rsid w:val="00431605"/>
    <w:rsid w:val="00431C43"/>
    <w:rsid w:val="00431F63"/>
    <w:rsid w:val="00432860"/>
    <w:rsid w:val="00432932"/>
    <w:rsid w:val="0043298D"/>
    <w:rsid w:val="004330B4"/>
    <w:rsid w:val="00433853"/>
    <w:rsid w:val="00434050"/>
    <w:rsid w:val="004342C4"/>
    <w:rsid w:val="004343E1"/>
    <w:rsid w:val="004345B0"/>
    <w:rsid w:val="0043499C"/>
    <w:rsid w:val="00434C11"/>
    <w:rsid w:val="0043505A"/>
    <w:rsid w:val="004351A4"/>
    <w:rsid w:val="00435583"/>
    <w:rsid w:val="0043568A"/>
    <w:rsid w:val="0043571E"/>
    <w:rsid w:val="004359C9"/>
    <w:rsid w:val="00435C9B"/>
    <w:rsid w:val="00435D71"/>
    <w:rsid w:val="00435EE3"/>
    <w:rsid w:val="0043602F"/>
    <w:rsid w:val="00436515"/>
    <w:rsid w:val="0043652A"/>
    <w:rsid w:val="004368E5"/>
    <w:rsid w:val="00437B5B"/>
    <w:rsid w:val="00437B6F"/>
    <w:rsid w:val="00437BE0"/>
    <w:rsid w:val="004408A9"/>
    <w:rsid w:val="00440AFF"/>
    <w:rsid w:val="00440C1D"/>
    <w:rsid w:val="0044111B"/>
    <w:rsid w:val="0044155E"/>
    <w:rsid w:val="004419F5"/>
    <w:rsid w:val="00441A55"/>
    <w:rsid w:val="00441C4C"/>
    <w:rsid w:val="00441D16"/>
    <w:rsid w:val="00442078"/>
    <w:rsid w:val="004420AE"/>
    <w:rsid w:val="004422A4"/>
    <w:rsid w:val="00442875"/>
    <w:rsid w:val="0044293D"/>
    <w:rsid w:val="00442B3A"/>
    <w:rsid w:val="00442F83"/>
    <w:rsid w:val="0044307E"/>
    <w:rsid w:val="00443940"/>
    <w:rsid w:val="00443F3E"/>
    <w:rsid w:val="00444217"/>
    <w:rsid w:val="00444B62"/>
    <w:rsid w:val="00444E7A"/>
    <w:rsid w:val="00445184"/>
    <w:rsid w:val="004457B9"/>
    <w:rsid w:val="00446901"/>
    <w:rsid w:val="00447010"/>
    <w:rsid w:val="00447611"/>
    <w:rsid w:val="0044776E"/>
    <w:rsid w:val="00450088"/>
    <w:rsid w:val="004500FF"/>
    <w:rsid w:val="004502E5"/>
    <w:rsid w:val="00450BAA"/>
    <w:rsid w:val="00450D8E"/>
    <w:rsid w:val="00450E42"/>
    <w:rsid w:val="00451370"/>
    <w:rsid w:val="004513B8"/>
    <w:rsid w:val="004516BF"/>
    <w:rsid w:val="00451EDD"/>
    <w:rsid w:val="00451FD3"/>
    <w:rsid w:val="00452047"/>
    <w:rsid w:val="0045206A"/>
    <w:rsid w:val="0045220D"/>
    <w:rsid w:val="0045278F"/>
    <w:rsid w:val="00452CDF"/>
    <w:rsid w:val="00452DAA"/>
    <w:rsid w:val="00452FDF"/>
    <w:rsid w:val="004531F9"/>
    <w:rsid w:val="0045363C"/>
    <w:rsid w:val="004538D5"/>
    <w:rsid w:val="004538EB"/>
    <w:rsid w:val="0045391C"/>
    <w:rsid w:val="00453FBE"/>
    <w:rsid w:val="0045401E"/>
    <w:rsid w:val="00454542"/>
    <w:rsid w:val="004546AE"/>
    <w:rsid w:val="00455041"/>
    <w:rsid w:val="004556AF"/>
    <w:rsid w:val="00455C33"/>
    <w:rsid w:val="004562E4"/>
    <w:rsid w:val="00456486"/>
    <w:rsid w:val="00457679"/>
    <w:rsid w:val="004576D5"/>
    <w:rsid w:val="00457BC6"/>
    <w:rsid w:val="00460360"/>
    <w:rsid w:val="00460584"/>
    <w:rsid w:val="004605BA"/>
    <w:rsid w:val="00460A0F"/>
    <w:rsid w:val="00460A45"/>
    <w:rsid w:val="00460BC4"/>
    <w:rsid w:val="0046101B"/>
    <w:rsid w:val="00461F79"/>
    <w:rsid w:val="00461FA0"/>
    <w:rsid w:val="004620A6"/>
    <w:rsid w:val="00462ED2"/>
    <w:rsid w:val="004631FB"/>
    <w:rsid w:val="0046380D"/>
    <w:rsid w:val="0046386B"/>
    <w:rsid w:val="004638CE"/>
    <w:rsid w:val="00463A57"/>
    <w:rsid w:val="00463A8D"/>
    <w:rsid w:val="00463C54"/>
    <w:rsid w:val="00463CCF"/>
    <w:rsid w:val="004640C5"/>
    <w:rsid w:val="004640CB"/>
    <w:rsid w:val="00464367"/>
    <w:rsid w:val="00464712"/>
    <w:rsid w:val="004649CA"/>
    <w:rsid w:val="004653EF"/>
    <w:rsid w:val="00465475"/>
    <w:rsid w:val="004660FA"/>
    <w:rsid w:val="0046657E"/>
    <w:rsid w:val="00466588"/>
    <w:rsid w:val="004666A3"/>
    <w:rsid w:val="00466845"/>
    <w:rsid w:val="00466ED0"/>
    <w:rsid w:val="00466F3B"/>
    <w:rsid w:val="00466F3F"/>
    <w:rsid w:val="004670B7"/>
    <w:rsid w:val="0046798E"/>
    <w:rsid w:val="00467D13"/>
    <w:rsid w:val="0047025C"/>
    <w:rsid w:val="0047041A"/>
    <w:rsid w:val="0047187C"/>
    <w:rsid w:val="00471B2E"/>
    <w:rsid w:val="00471C1D"/>
    <w:rsid w:val="00471D5D"/>
    <w:rsid w:val="00471DF1"/>
    <w:rsid w:val="004725BF"/>
    <w:rsid w:val="004727CF"/>
    <w:rsid w:val="00472BEA"/>
    <w:rsid w:val="00472FF8"/>
    <w:rsid w:val="004733B6"/>
    <w:rsid w:val="00473477"/>
    <w:rsid w:val="00473498"/>
    <w:rsid w:val="004735AB"/>
    <w:rsid w:val="00473795"/>
    <w:rsid w:val="00473861"/>
    <w:rsid w:val="00473AA6"/>
    <w:rsid w:val="00473DE9"/>
    <w:rsid w:val="00474296"/>
    <w:rsid w:val="00474523"/>
    <w:rsid w:val="00474BF6"/>
    <w:rsid w:val="00474C26"/>
    <w:rsid w:val="00474D25"/>
    <w:rsid w:val="0047523E"/>
    <w:rsid w:val="00475D5B"/>
    <w:rsid w:val="0047605E"/>
    <w:rsid w:val="00476231"/>
    <w:rsid w:val="004763A2"/>
    <w:rsid w:val="00476569"/>
    <w:rsid w:val="00476978"/>
    <w:rsid w:val="00476A9B"/>
    <w:rsid w:val="00476ADB"/>
    <w:rsid w:val="00476AEC"/>
    <w:rsid w:val="00476CA8"/>
    <w:rsid w:val="00476DAA"/>
    <w:rsid w:val="00477053"/>
    <w:rsid w:val="00477491"/>
    <w:rsid w:val="0047770C"/>
    <w:rsid w:val="00477B5D"/>
    <w:rsid w:val="00477D16"/>
    <w:rsid w:val="00480844"/>
    <w:rsid w:val="0048094C"/>
    <w:rsid w:val="00480987"/>
    <w:rsid w:val="00480A33"/>
    <w:rsid w:val="00480C3A"/>
    <w:rsid w:val="00480C52"/>
    <w:rsid w:val="004813C6"/>
    <w:rsid w:val="004814BA"/>
    <w:rsid w:val="004817C1"/>
    <w:rsid w:val="0048192A"/>
    <w:rsid w:val="004819CE"/>
    <w:rsid w:val="00481A57"/>
    <w:rsid w:val="00481A8D"/>
    <w:rsid w:val="00481B65"/>
    <w:rsid w:val="00481C9E"/>
    <w:rsid w:val="00482037"/>
    <w:rsid w:val="0048226E"/>
    <w:rsid w:val="004823BA"/>
    <w:rsid w:val="00482AB1"/>
    <w:rsid w:val="004830A3"/>
    <w:rsid w:val="004832F8"/>
    <w:rsid w:val="0048344D"/>
    <w:rsid w:val="004834AD"/>
    <w:rsid w:val="004839FA"/>
    <w:rsid w:val="00483A14"/>
    <w:rsid w:val="00483C5A"/>
    <w:rsid w:val="0048414C"/>
    <w:rsid w:val="0048464D"/>
    <w:rsid w:val="004846E6"/>
    <w:rsid w:val="004847BA"/>
    <w:rsid w:val="00484AB1"/>
    <w:rsid w:val="00484C74"/>
    <w:rsid w:val="004851B8"/>
    <w:rsid w:val="004851E2"/>
    <w:rsid w:val="004851E5"/>
    <w:rsid w:val="00485497"/>
    <w:rsid w:val="0048582D"/>
    <w:rsid w:val="00485A89"/>
    <w:rsid w:val="00485F69"/>
    <w:rsid w:val="0048636D"/>
    <w:rsid w:val="00486597"/>
    <w:rsid w:val="0048685B"/>
    <w:rsid w:val="004868D9"/>
    <w:rsid w:val="004869A9"/>
    <w:rsid w:val="00486F4A"/>
    <w:rsid w:val="00486FB2"/>
    <w:rsid w:val="0048720A"/>
    <w:rsid w:val="00487490"/>
    <w:rsid w:val="0048781E"/>
    <w:rsid w:val="004878CA"/>
    <w:rsid w:val="00487A7A"/>
    <w:rsid w:val="00487B35"/>
    <w:rsid w:val="00487BA1"/>
    <w:rsid w:val="0049035F"/>
    <w:rsid w:val="00490550"/>
    <w:rsid w:val="004908BF"/>
    <w:rsid w:val="00490A3F"/>
    <w:rsid w:val="00490A83"/>
    <w:rsid w:val="00490F68"/>
    <w:rsid w:val="00491744"/>
    <w:rsid w:val="004919B8"/>
    <w:rsid w:val="004925C9"/>
    <w:rsid w:val="00492B19"/>
    <w:rsid w:val="00493038"/>
    <w:rsid w:val="0049307B"/>
    <w:rsid w:val="004932B9"/>
    <w:rsid w:val="0049395A"/>
    <w:rsid w:val="00493E28"/>
    <w:rsid w:val="00494126"/>
    <w:rsid w:val="00494419"/>
    <w:rsid w:val="00494AF4"/>
    <w:rsid w:val="00494CAD"/>
    <w:rsid w:val="00494D3C"/>
    <w:rsid w:val="00494EDE"/>
    <w:rsid w:val="00495408"/>
    <w:rsid w:val="004956A4"/>
    <w:rsid w:val="00495873"/>
    <w:rsid w:val="004959AC"/>
    <w:rsid w:val="00495ABB"/>
    <w:rsid w:val="00495AC8"/>
    <w:rsid w:val="00495DAD"/>
    <w:rsid w:val="00496008"/>
    <w:rsid w:val="004960EA"/>
    <w:rsid w:val="004965E5"/>
    <w:rsid w:val="004969D6"/>
    <w:rsid w:val="00496DE3"/>
    <w:rsid w:val="004970B2"/>
    <w:rsid w:val="004971F6"/>
    <w:rsid w:val="0049738B"/>
    <w:rsid w:val="004973D4"/>
    <w:rsid w:val="0049745A"/>
    <w:rsid w:val="00497819"/>
    <w:rsid w:val="00497B14"/>
    <w:rsid w:val="00497C09"/>
    <w:rsid w:val="004A05C8"/>
    <w:rsid w:val="004A0E78"/>
    <w:rsid w:val="004A12DD"/>
    <w:rsid w:val="004A141D"/>
    <w:rsid w:val="004A159D"/>
    <w:rsid w:val="004A16DD"/>
    <w:rsid w:val="004A1932"/>
    <w:rsid w:val="004A1CE0"/>
    <w:rsid w:val="004A1FB0"/>
    <w:rsid w:val="004A28A3"/>
    <w:rsid w:val="004A2C3F"/>
    <w:rsid w:val="004A2F50"/>
    <w:rsid w:val="004A2F67"/>
    <w:rsid w:val="004A30F5"/>
    <w:rsid w:val="004A324E"/>
    <w:rsid w:val="004A3459"/>
    <w:rsid w:val="004A3631"/>
    <w:rsid w:val="004A3637"/>
    <w:rsid w:val="004A3A08"/>
    <w:rsid w:val="004A42D9"/>
    <w:rsid w:val="004A4462"/>
    <w:rsid w:val="004A451C"/>
    <w:rsid w:val="004A48DB"/>
    <w:rsid w:val="004A4AA5"/>
    <w:rsid w:val="004A503F"/>
    <w:rsid w:val="004A5237"/>
    <w:rsid w:val="004A543D"/>
    <w:rsid w:val="004A5968"/>
    <w:rsid w:val="004A6015"/>
    <w:rsid w:val="004A6341"/>
    <w:rsid w:val="004A6414"/>
    <w:rsid w:val="004A6563"/>
    <w:rsid w:val="004A6741"/>
    <w:rsid w:val="004A6A22"/>
    <w:rsid w:val="004A6EC7"/>
    <w:rsid w:val="004A6FDE"/>
    <w:rsid w:val="004A7221"/>
    <w:rsid w:val="004A75A7"/>
    <w:rsid w:val="004A76CC"/>
    <w:rsid w:val="004A7ACF"/>
    <w:rsid w:val="004A7BFA"/>
    <w:rsid w:val="004A7D38"/>
    <w:rsid w:val="004A7D3F"/>
    <w:rsid w:val="004A7D52"/>
    <w:rsid w:val="004A7E17"/>
    <w:rsid w:val="004A7F40"/>
    <w:rsid w:val="004B01E1"/>
    <w:rsid w:val="004B0554"/>
    <w:rsid w:val="004B0559"/>
    <w:rsid w:val="004B07E8"/>
    <w:rsid w:val="004B0BCE"/>
    <w:rsid w:val="004B0BDA"/>
    <w:rsid w:val="004B205E"/>
    <w:rsid w:val="004B2406"/>
    <w:rsid w:val="004B2462"/>
    <w:rsid w:val="004B26A4"/>
    <w:rsid w:val="004B2829"/>
    <w:rsid w:val="004B29CC"/>
    <w:rsid w:val="004B3020"/>
    <w:rsid w:val="004B3150"/>
    <w:rsid w:val="004B3154"/>
    <w:rsid w:val="004B3C7E"/>
    <w:rsid w:val="004B3DF1"/>
    <w:rsid w:val="004B415A"/>
    <w:rsid w:val="004B4518"/>
    <w:rsid w:val="004B48DF"/>
    <w:rsid w:val="004B4EEF"/>
    <w:rsid w:val="004B537E"/>
    <w:rsid w:val="004B5854"/>
    <w:rsid w:val="004B5B13"/>
    <w:rsid w:val="004B6792"/>
    <w:rsid w:val="004B69D9"/>
    <w:rsid w:val="004B6D79"/>
    <w:rsid w:val="004B6DC6"/>
    <w:rsid w:val="004B6F87"/>
    <w:rsid w:val="004B710F"/>
    <w:rsid w:val="004B7168"/>
    <w:rsid w:val="004B752E"/>
    <w:rsid w:val="004B75D6"/>
    <w:rsid w:val="004B7A23"/>
    <w:rsid w:val="004C0AA3"/>
    <w:rsid w:val="004C0DBC"/>
    <w:rsid w:val="004C1092"/>
    <w:rsid w:val="004C11D2"/>
    <w:rsid w:val="004C1224"/>
    <w:rsid w:val="004C1296"/>
    <w:rsid w:val="004C1678"/>
    <w:rsid w:val="004C1750"/>
    <w:rsid w:val="004C18B1"/>
    <w:rsid w:val="004C1B40"/>
    <w:rsid w:val="004C2199"/>
    <w:rsid w:val="004C23DF"/>
    <w:rsid w:val="004C2B5C"/>
    <w:rsid w:val="004C2FD7"/>
    <w:rsid w:val="004C352A"/>
    <w:rsid w:val="004C3B84"/>
    <w:rsid w:val="004C3F2B"/>
    <w:rsid w:val="004C3FCC"/>
    <w:rsid w:val="004C40BC"/>
    <w:rsid w:val="004C41D7"/>
    <w:rsid w:val="004C41E4"/>
    <w:rsid w:val="004C4D95"/>
    <w:rsid w:val="004C52CA"/>
    <w:rsid w:val="004C5BFE"/>
    <w:rsid w:val="004C665C"/>
    <w:rsid w:val="004C6C6D"/>
    <w:rsid w:val="004C6E03"/>
    <w:rsid w:val="004C7660"/>
    <w:rsid w:val="004C76B1"/>
    <w:rsid w:val="004C7CE5"/>
    <w:rsid w:val="004D0007"/>
    <w:rsid w:val="004D03B0"/>
    <w:rsid w:val="004D0434"/>
    <w:rsid w:val="004D0822"/>
    <w:rsid w:val="004D0841"/>
    <w:rsid w:val="004D095A"/>
    <w:rsid w:val="004D0A93"/>
    <w:rsid w:val="004D0D1F"/>
    <w:rsid w:val="004D10A9"/>
    <w:rsid w:val="004D10E8"/>
    <w:rsid w:val="004D1155"/>
    <w:rsid w:val="004D13CE"/>
    <w:rsid w:val="004D14B0"/>
    <w:rsid w:val="004D17D1"/>
    <w:rsid w:val="004D1899"/>
    <w:rsid w:val="004D1B9A"/>
    <w:rsid w:val="004D1EE7"/>
    <w:rsid w:val="004D238B"/>
    <w:rsid w:val="004D2A8E"/>
    <w:rsid w:val="004D2AAB"/>
    <w:rsid w:val="004D2DED"/>
    <w:rsid w:val="004D2EEA"/>
    <w:rsid w:val="004D3244"/>
    <w:rsid w:val="004D34E6"/>
    <w:rsid w:val="004D36CE"/>
    <w:rsid w:val="004D3715"/>
    <w:rsid w:val="004D38B0"/>
    <w:rsid w:val="004D3C66"/>
    <w:rsid w:val="004D3D6C"/>
    <w:rsid w:val="004D3E42"/>
    <w:rsid w:val="004D3FC5"/>
    <w:rsid w:val="004D46CE"/>
    <w:rsid w:val="004D5014"/>
    <w:rsid w:val="004D54ED"/>
    <w:rsid w:val="004D5B9C"/>
    <w:rsid w:val="004D60AA"/>
    <w:rsid w:val="004D676E"/>
    <w:rsid w:val="004D6B19"/>
    <w:rsid w:val="004D6B1D"/>
    <w:rsid w:val="004D6B60"/>
    <w:rsid w:val="004D7797"/>
    <w:rsid w:val="004D77A7"/>
    <w:rsid w:val="004D7B4E"/>
    <w:rsid w:val="004E02C8"/>
    <w:rsid w:val="004E035C"/>
    <w:rsid w:val="004E10C4"/>
    <w:rsid w:val="004E17B0"/>
    <w:rsid w:val="004E1811"/>
    <w:rsid w:val="004E18B1"/>
    <w:rsid w:val="004E222E"/>
    <w:rsid w:val="004E22EA"/>
    <w:rsid w:val="004E26B9"/>
    <w:rsid w:val="004E26E3"/>
    <w:rsid w:val="004E2BE4"/>
    <w:rsid w:val="004E2C03"/>
    <w:rsid w:val="004E2D43"/>
    <w:rsid w:val="004E3006"/>
    <w:rsid w:val="004E30DE"/>
    <w:rsid w:val="004E355C"/>
    <w:rsid w:val="004E3D88"/>
    <w:rsid w:val="004E4246"/>
    <w:rsid w:val="004E496E"/>
    <w:rsid w:val="004E4B7A"/>
    <w:rsid w:val="004E4DEE"/>
    <w:rsid w:val="004E57D4"/>
    <w:rsid w:val="004E68C9"/>
    <w:rsid w:val="004E6A8B"/>
    <w:rsid w:val="004E6AC9"/>
    <w:rsid w:val="004E7004"/>
    <w:rsid w:val="004E70C9"/>
    <w:rsid w:val="004E7190"/>
    <w:rsid w:val="004E7714"/>
    <w:rsid w:val="004E78A4"/>
    <w:rsid w:val="004E78E7"/>
    <w:rsid w:val="004E7C74"/>
    <w:rsid w:val="004F0010"/>
    <w:rsid w:val="004F004A"/>
    <w:rsid w:val="004F0115"/>
    <w:rsid w:val="004F02A3"/>
    <w:rsid w:val="004F0547"/>
    <w:rsid w:val="004F05DB"/>
    <w:rsid w:val="004F0A52"/>
    <w:rsid w:val="004F1193"/>
    <w:rsid w:val="004F11C9"/>
    <w:rsid w:val="004F11CD"/>
    <w:rsid w:val="004F1202"/>
    <w:rsid w:val="004F158D"/>
    <w:rsid w:val="004F1609"/>
    <w:rsid w:val="004F1BFD"/>
    <w:rsid w:val="004F1C0B"/>
    <w:rsid w:val="004F1E5B"/>
    <w:rsid w:val="004F1E7C"/>
    <w:rsid w:val="004F22C6"/>
    <w:rsid w:val="004F22E4"/>
    <w:rsid w:val="004F2431"/>
    <w:rsid w:val="004F2768"/>
    <w:rsid w:val="004F290B"/>
    <w:rsid w:val="004F2AEF"/>
    <w:rsid w:val="004F2D74"/>
    <w:rsid w:val="004F2E14"/>
    <w:rsid w:val="004F2F0D"/>
    <w:rsid w:val="004F41ED"/>
    <w:rsid w:val="004F4511"/>
    <w:rsid w:val="004F459E"/>
    <w:rsid w:val="004F4B87"/>
    <w:rsid w:val="004F512F"/>
    <w:rsid w:val="004F59A3"/>
    <w:rsid w:val="004F59C8"/>
    <w:rsid w:val="004F6255"/>
    <w:rsid w:val="004F6424"/>
    <w:rsid w:val="004F6781"/>
    <w:rsid w:val="004F7241"/>
    <w:rsid w:val="004F77E0"/>
    <w:rsid w:val="004F798D"/>
    <w:rsid w:val="00500224"/>
    <w:rsid w:val="00500388"/>
    <w:rsid w:val="005005B2"/>
    <w:rsid w:val="005007B3"/>
    <w:rsid w:val="005007D2"/>
    <w:rsid w:val="00500943"/>
    <w:rsid w:val="00500A39"/>
    <w:rsid w:val="00500C2C"/>
    <w:rsid w:val="00500C5F"/>
    <w:rsid w:val="00500CB8"/>
    <w:rsid w:val="005012D7"/>
    <w:rsid w:val="00501442"/>
    <w:rsid w:val="005014DC"/>
    <w:rsid w:val="005015E9"/>
    <w:rsid w:val="00501AB0"/>
    <w:rsid w:val="00501C01"/>
    <w:rsid w:val="00501E9B"/>
    <w:rsid w:val="005021D9"/>
    <w:rsid w:val="005025F0"/>
    <w:rsid w:val="005029F2"/>
    <w:rsid w:val="00502E63"/>
    <w:rsid w:val="00502E90"/>
    <w:rsid w:val="00503998"/>
    <w:rsid w:val="00503BB7"/>
    <w:rsid w:val="00504431"/>
    <w:rsid w:val="00504D92"/>
    <w:rsid w:val="00505044"/>
    <w:rsid w:val="005050A6"/>
    <w:rsid w:val="00505186"/>
    <w:rsid w:val="005055DF"/>
    <w:rsid w:val="00505AAD"/>
    <w:rsid w:val="005061F5"/>
    <w:rsid w:val="0050628A"/>
    <w:rsid w:val="005065D5"/>
    <w:rsid w:val="00506A9B"/>
    <w:rsid w:val="00506F42"/>
    <w:rsid w:val="0050731A"/>
    <w:rsid w:val="00507377"/>
    <w:rsid w:val="00507758"/>
    <w:rsid w:val="00507917"/>
    <w:rsid w:val="00507E75"/>
    <w:rsid w:val="00507E94"/>
    <w:rsid w:val="00510231"/>
    <w:rsid w:val="005102C2"/>
    <w:rsid w:val="00510314"/>
    <w:rsid w:val="0051058B"/>
    <w:rsid w:val="00510BBD"/>
    <w:rsid w:val="00511242"/>
    <w:rsid w:val="005116C1"/>
    <w:rsid w:val="0051177F"/>
    <w:rsid w:val="00511894"/>
    <w:rsid w:val="0051190E"/>
    <w:rsid w:val="0051273F"/>
    <w:rsid w:val="00512873"/>
    <w:rsid w:val="00512AF8"/>
    <w:rsid w:val="00512B99"/>
    <w:rsid w:val="00512E78"/>
    <w:rsid w:val="00512EE4"/>
    <w:rsid w:val="00513086"/>
    <w:rsid w:val="00513287"/>
    <w:rsid w:val="005135E0"/>
    <w:rsid w:val="00513B9A"/>
    <w:rsid w:val="00513C25"/>
    <w:rsid w:val="00513DE7"/>
    <w:rsid w:val="00513DFC"/>
    <w:rsid w:val="00513F5A"/>
    <w:rsid w:val="005141C0"/>
    <w:rsid w:val="00514464"/>
    <w:rsid w:val="0051473D"/>
    <w:rsid w:val="00515B6E"/>
    <w:rsid w:val="00515D03"/>
    <w:rsid w:val="00516171"/>
    <w:rsid w:val="005164C0"/>
    <w:rsid w:val="0051652C"/>
    <w:rsid w:val="00516F82"/>
    <w:rsid w:val="005172F6"/>
    <w:rsid w:val="00517459"/>
    <w:rsid w:val="00517C5B"/>
    <w:rsid w:val="00517DF7"/>
    <w:rsid w:val="005200EF"/>
    <w:rsid w:val="005201CE"/>
    <w:rsid w:val="0052052F"/>
    <w:rsid w:val="005205F2"/>
    <w:rsid w:val="00520BC2"/>
    <w:rsid w:val="00521104"/>
    <w:rsid w:val="00521122"/>
    <w:rsid w:val="0052117A"/>
    <w:rsid w:val="00521B5C"/>
    <w:rsid w:val="00521CFA"/>
    <w:rsid w:val="00521D8D"/>
    <w:rsid w:val="00521EED"/>
    <w:rsid w:val="005227F2"/>
    <w:rsid w:val="00522C33"/>
    <w:rsid w:val="00522E04"/>
    <w:rsid w:val="005230D1"/>
    <w:rsid w:val="00523262"/>
    <w:rsid w:val="00523785"/>
    <w:rsid w:val="005237F5"/>
    <w:rsid w:val="00523E04"/>
    <w:rsid w:val="00523E8E"/>
    <w:rsid w:val="00524078"/>
    <w:rsid w:val="0052441D"/>
    <w:rsid w:val="0052465D"/>
    <w:rsid w:val="0052474C"/>
    <w:rsid w:val="00524846"/>
    <w:rsid w:val="005248DE"/>
    <w:rsid w:val="00524915"/>
    <w:rsid w:val="00524957"/>
    <w:rsid w:val="00524C31"/>
    <w:rsid w:val="00525181"/>
    <w:rsid w:val="00525437"/>
    <w:rsid w:val="005255F8"/>
    <w:rsid w:val="0052564E"/>
    <w:rsid w:val="005259BE"/>
    <w:rsid w:val="00525A5A"/>
    <w:rsid w:val="00525E1D"/>
    <w:rsid w:val="0052606E"/>
    <w:rsid w:val="005264A4"/>
    <w:rsid w:val="0052690B"/>
    <w:rsid w:val="00526BF3"/>
    <w:rsid w:val="00526F4E"/>
    <w:rsid w:val="005270A2"/>
    <w:rsid w:val="005274B2"/>
    <w:rsid w:val="00527546"/>
    <w:rsid w:val="005275A8"/>
    <w:rsid w:val="00527903"/>
    <w:rsid w:val="00527A34"/>
    <w:rsid w:val="00527B4F"/>
    <w:rsid w:val="005303BA"/>
    <w:rsid w:val="0053082B"/>
    <w:rsid w:val="005309AF"/>
    <w:rsid w:val="00530E20"/>
    <w:rsid w:val="0053136C"/>
    <w:rsid w:val="0053161D"/>
    <w:rsid w:val="00531DBA"/>
    <w:rsid w:val="00531DD2"/>
    <w:rsid w:val="00531DF7"/>
    <w:rsid w:val="00531E7D"/>
    <w:rsid w:val="005327BF"/>
    <w:rsid w:val="00532A9C"/>
    <w:rsid w:val="00532C67"/>
    <w:rsid w:val="005331E7"/>
    <w:rsid w:val="0053340F"/>
    <w:rsid w:val="005339D5"/>
    <w:rsid w:val="0053448C"/>
    <w:rsid w:val="005344E4"/>
    <w:rsid w:val="0053450F"/>
    <w:rsid w:val="0053475C"/>
    <w:rsid w:val="00534E09"/>
    <w:rsid w:val="005356FA"/>
    <w:rsid w:val="005358C4"/>
    <w:rsid w:val="00535B52"/>
    <w:rsid w:val="0053624B"/>
    <w:rsid w:val="0053674C"/>
    <w:rsid w:val="005368B3"/>
    <w:rsid w:val="00536A79"/>
    <w:rsid w:val="00536AC1"/>
    <w:rsid w:val="00536B6C"/>
    <w:rsid w:val="00536D61"/>
    <w:rsid w:val="00536F7A"/>
    <w:rsid w:val="00537D41"/>
    <w:rsid w:val="00540246"/>
    <w:rsid w:val="00540B57"/>
    <w:rsid w:val="00540BD8"/>
    <w:rsid w:val="00540ED9"/>
    <w:rsid w:val="00541101"/>
    <w:rsid w:val="00541285"/>
    <w:rsid w:val="005412BD"/>
    <w:rsid w:val="00541542"/>
    <w:rsid w:val="00541668"/>
    <w:rsid w:val="005416F0"/>
    <w:rsid w:val="00541CF6"/>
    <w:rsid w:val="00542393"/>
    <w:rsid w:val="00542482"/>
    <w:rsid w:val="0054261F"/>
    <w:rsid w:val="005426AB"/>
    <w:rsid w:val="0054284F"/>
    <w:rsid w:val="00542965"/>
    <w:rsid w:val="00542B8A"/>
    <w:rsid w:val="00542C15"/>
    <w:rsid w:val="00542E22"/>
    <w:rsid w:val="005432E5"/>
    <w:rsid w:val="00543387"/>
    <w:rsid w:val="005436DF"/>
    <w:rsid w:val="00543967"/>
    <w:rsid w:val="00543C58"/>
    <w:rsid w:val="00544404"/>
    <w:rsid w:val="005445FA"/>
    <w:rsid w:val="005446DD"/>
    <w:rsid w:val="00544A69"/>
    <w:rsid w:val="00545046"/>
    <w:rsid w:val="005451C0"/>
    <w:rsid w:val="005453C5"/>
    <w:rsid w:val="005453E5"/>
    <w:rsid w:val="005458B2"/>
    <w:rsid w:val="005458D4"/>
    <w:rsid w:val="00545CA0"/>
    <w:rsid w:val="00545E96"/>
    <w:rsid w:val="0054631E"/>
    <w:rsid w:val="005464CD"/>
    <w:rsid w:val="00546A4E"/>
    <w:rsid w:val="00546D2F"/>
    <w:rsid w:val="00547A6B"/>
    <w:rsid w:val="00547D06"/>
    <w:rsid w:val="00547D4C"/>
    <w:rsid w:val="00550001"/>
    <w:rsid w:val="0055021E"/>
    <w:rsid w:val="005504E9"/>
    <w:rsid w:val="005513B2"/>
    <w:rsid w:val="00551834"/>
    <w:rsid w:val="00551D68"/>
    <w:rsid w:val="00551E70"/>
    <w:rsid w:val="00551F98"/>
    <w:rsid w:val="00552082"/>
    <w:rsid w:val="0055219A"/>
    <w:rsid w:val="0055228D"/>
    <w:rsid w:val="00552967"/>
    <w:rsid w:val="00552D0E"/>
    <w:rsid w:val="005530DF"/>
    <w:rsid w:val="005536CC"/>
    <w:rsid w:val="00553972"/>
    <w:rsid w:val="005539BB"/>
    <w:rsid w:val="005541AB"/>
    <w:rsid w:val="00554331"/>
    <w:rsid w:val="0055436A"/>
    <w:rsid w:val="005546F4"/>
    <w:rsid w:val="00554BB4"/>
    <w:rsid w:val="00554D11"/>
    <w:rsid w:val="00554D1B"/>
    <w:rsid w:val="00555306"/>
    <w:rsid w:val="00555878"/>
    <w:rsid w:val="00555A31"/>
    <w:rsid w:val="00555BD8"/>
    <w:rsid w:val="00555C53"/>
    <w:rsid w:val="00556389"/>
    <w:rsid w:val="005569DA"/>
    <w:rsid w:val="005569F1"/>
    <w:rsid w:val="00556A84"/>
    <w:rsid w:val="00556BE8"/>
    <w:rsid w:val="00556C43"/>
    <w:rsid w:val="00557296"/>
    <w:rsid w:val="00557323"/>
    <w:rsid w:val="00557334"/>
    <w:rsid w:val="00557C1F"/>
    <w:rsid w:val="00557C96"/>
    <w:rsid w:val="00557CD1"/>
    <w:rsid w:val="00557D46"/>
    <w:rsid w:val="00557DCE"/>
    <w:rsid w:val="0056003F"/>
    <w:rsid w:val="005604CB"/>
    <w:rsid w:val="0056051D"/>
    <w:rsid w:val="0056083E"/>
    <w:rsid w:val="005609FC"/>
    <w:rsid w:val="00561105"/>
    <w:rsid w:val="00561990"/>
    <w:rsid w:val="00561AB1"/>
    <w:rsid w:val="00561AB5"/>
    <w:rsid w:val="00561FA7"/>
    <w:rsid w:val="005620C2"/>
    <w:rsid w:val="0056269F"/>
    <w:rsid w:val="00562741"/>
    <w:rsid w:val="00562C28"/>
    <w:rsid w:val="00562F51"/>
    <w:rsid w:val="00563402"/>
    <w:rsid w:val="0056342D"/>
    <w:rsid w:val="005634FF"/>
    <w:rsid w:val="00564038"/>
    <w:rsid w:val="0056407C"/>
    <w:rsid w:val="00564085"/>
    <w:rsid w:val="0056415F"/>
    <w:rsid w:val="005646AB"/>
    <w:rsid w:val="00565E4C"/>
    <w:rsid w:val="00565F91"/>
    <w:rsid w:val="00566240"/>
    <w:rsid w:val="00566486"/>
    <w:rsid w:val="005664E9"/>
    <w:rsid w:val="005666B6"/>
    <w:rsid w:val="00566EF7"/>
    <w:rsid w:val="0056709A"/>
    <w:rsid w:val="005673EB"/>
    <w:rsid w:val="005676D1"/>
    <w:rsid w:val="00567C7A"/>
    <w:rsid w:val="005700ED"/>
    <w:rsid w:val="00570556"/>
    <w:rsid w:val="0057062A"/>
    <w:rsid w:val="005706D8"/>
    <w:rsid w:val="005709CF"/>
    <w:rsid w:val="00570BF3"/>
    <w:rsid w:val="00570CAD"/>
    <w:rsid w:val="00570DA2"/>
    <w:rsid w:val="005710AE"/>
    <w:rsid w:val="005719E0"/>
    <w:rsid w:val="00571ADC"/>
    <w:rsid w:val="00571C57"/>
    <w:rsid w:val="00572086"/>
    <w:rsid w:val="00572249"/>
    <w:rsid w:val="00572778"/>
    <w:rsid w:val="00572819"/>
    <w:rsid w:val="00572B0A"/>
    <w:rsid w:val="0057312A"/>
    <w:rsid w:val="00573233"/>
    <w:rsid w:val="0057355F"/>
    <w:rsid w:val="005735B1"/>
    <w:rsid w:val="005738BE"/>
    <w:rsid w:val="005742C9"/>
    <w:rsid w:val="00575007"/>
    <w:rsid w:val="005753FC"/>
    <w:rsid w:val="005754F0"/>
    <w:rsid w:val="005758BD"/>
    <w:rsid w:val="005763A2"/>
    <w:rsid w:val="00576AE4"/>
    <w:rsid w:val="00576D95"/>
    <w:rsid w:val="00576FCA"/>
    <w:rsid w:val="0057719A"/>
    <w:rsid w:val="00577210"/>
    <w:rsid w:val="00577E65"/>
    <w:rsid w:val="00577EE2"/>
    <w:rsid w:val="005806B9"/>
    <w:rsid w:val="005807A4"/>
    <w:rsid w:val="00580DA4"/>
    <w:rsid w:val="00580DE9"/>
    <w:rsid w:val="00580F08"/>
    <w:rsid w:val="00580F5D"/>
    <w:rsid w:val="0058103F"/>
    <w:rsid w:val="00581404"/>
    <w:rsid w:val="00581633"/>
    <w:rsid w:val="0058184C"/>
    <w:rsid w:val="00581B45"/>
    <w:rsid w:val="00581CC0"/>
    <w:rsid w:val="0058209A"/>
    <w:rsid w:val="0058250B"/>
    <w:rsid w:val="005827A7"/>
    <w:rsid w:val="00582993"/>
    <w:rsid w:val="005829A1"/>
    <w:rsid w:val="00582B82"/>
    <w:rsid w:val="00583013"/>
    <w:rsid w:val="00583626"/>
    <w:rsid w:val="00583D3C"/>
    <w:rsid w:val="00583E6A"/>
    <w:rsid w:val="00584F97"/>
    <w:rsid w:val="00584FF8"/>
    <w:rsid w:val="0058511F"/>
    <w:rsid w:val="0058546D"/>
    <w:rsid w:val="005854CC"/>
    <w:rsid w:val="00585A98"/>
    <w:rsid w:val="00585B1D"/>
    <w:rsid w:val="00585BAF"/>
    <w:rsid w:val="00585EA3"/>
    <w:rsid w:val="00585F9A"/>
    <w:rsid w:val="0058624A"/>
    <w:rsid w:val="005864EB"/>
    <w:rsid w:val="00586614"/>
    <w:rsid w:val="00586B06"/>
    <w:rsid w:val="00586EDA"/>
    <w:rsid w:val="00587004"/>
    <w:rsid w:val="00587733"/>
    <w:rsid w:val="0058776D"/>
    <w:rsid w:val="00587A9C"/>
    <w:rsid w:val="00587B0F"/>
    <w:rsid w:val="0059009B"/>
    <w:rsid w:val="0059032F"/>
    <w:rsid w:val="005903D3"/>
    <w:rsid w:val="005903D8"/>
    <w:rsid w:val="0059087C"/>
    <w:rsid w:val="005908B7"/>
    <w:rsid w:val="00590912"/>
    <w:rsid w:val="00590A49"/>
    <w:rsid w:val="00590F72"/>
    <w:rsid w:val="00591364"/>
    <w:rsid w:val="005915A3"/>
    <w:rsid w:val="005918DA"/>
    <w:rsid w:val="00591E7F"/>
    <w:rsid w:val="0059219D"/>
    <w:rsid w:val="00592201"/>
    <w:rsid w:val="00592613"/>
    <w:rsid w:val="0059271E"/>
    <w:rsid w:val="00592B6B"/>
    <w:rsid w:val="00592CD0"/>
    <w:rsid w:val="005931D5"/>
    <w:rsid w:val="005935F0"/>
    <w:rsid w:val="005936D0"/>
    <w:rsid w:val="00593A60"/>
    <w:rsid w:val="00593DBB"/>
    <w:rsid w:val="00594163"/>
    <w:rsid w:val="00594397"/>
    <w:rsid w:val="0059444C"/>
    <w:rsid w:val="00594698"/>
    <w:rsid w:val="00594ADC"/>
    <w:rsid w:val="00595377"/>
    <w:rsid w:val="00595640"/>
    <w:rsid w:val="00595742"/>
    <w:rsid w:val="00595AAB"/>
    <w:rsid w:val="00595D81"/>
    <w:rsid w:val="005967A6"/>
    <w:rsid w:val="00596D19"/>
    <w:rsid w:val="00597147"/>
    <w:rsid w:val="0059749A"/>
    <w:rsid w:val="0059780B"/>
    <w:rsid w:val="00597DDE"/>
    <w:rsid w:val="005A0089"/>
    <w:rsid w:val="005A0134"/>
    <w:rsid w:val="005A019F"/>
    <w:rsid w:val="005A0223"/>
    <w:rsid w:val="005A0790"/>
    <w:rsid w:val="005A0795"/>
    <w:rsid w:val="005A0954"/>
    <w:rsid w:val="005A109D"/>
    <w:rsid w:val="005A11DB"/>
    <w:rsid w:val="005A122A"/>
    <w:rsid w:val="005A13F2"/>
    <w:rsid w:val="005A18B9"/>
    <w:rsid w:val="005A18FB"/>
    <w:rsid w:val="005A1EA7"/>
    <w:rsid w:val="005A27EF"/>
    <w:rsid w:val="005A280A"/>
    <w:rsid w:val="005A29AB"/>
    <w:rsid w:val="005A2B04"/>
    <w:rsid w:val="005A2D83"/>
    <w:rsid w:val="005A3275"/>
    <w:rsid w:val="005A352C"/>
    <w:rsid w:val="005A3DF2"/>
    <w:rsid w:val="005A43B9"/>
    <w:rsid w:val="005A43EA"/>
    <w:rsid w:val="005A46F5"/>
    <w:rsid w:val="005A4BA6"/>
    <w:rsid w:val="005A4BB1"/>
    <w:rsid w:val="005A4D94"/>
    <w:rsid w:val="005A4F7E"/>
    <w:rsid w:val="005A51EB"/>
    <w:rsid w:val="005A5493"/>
    <w:rsid w:val="005A5910"/>
    <w:rsid w:val="005A59FA"/>
    <w:rsid w:val="005A5B38"/>
    <w:rsid w:val="005A5B79"/>
    <w:rsid w:val="005A5C9B"/>
    <w:rsid w:val="005A63FE"/>
    <w:rsid w:val="005A6437"/>
    <w:rsid w:val="005A64D7"/>
    <w:rsid w:val="005A6B10"/>
    <w:rsid w:val="005A6D69"/>
    <w:rsid w:val="005A6DB4"/>
    <w:rsid w:val="005A70D1"/>
    <w:rsid w:val="005A75E4"/>
    <w:rsid w:val="005B048F"/>
    <w:rsid w:val="005B05C8"/>
    <w:rsid w:val="005B0776"/>
    <w:rsid w:val="005B1218"/>
    <w:rsid w:val="005B1330"/>
    <w:rsid w:val="005B1563"/>
    <w:rsid w:val="005B16D3"/>
    <w:rsid w:val="005B19E1"/>
    <w:rsid w:val="005B1E50"/>
    <w:rsid w:val="005B20D2"/>
    <w:rsid w:val="005B2525"/>
    <w:rsid w:val="005B2944"/>
    <w:rsid w:val="005B2F82"/>
    <w:rsid w:val="005B3234"/>
    <w:rsid w:val="005B3943"/>
    <w:rsid w:val="005B3B9E"/>
    <w:rsid w:val="005B3CED"/>
    <w:rsid w:val="005B3EFC"/>
    <w:rsid w:val="005B416F"/>
    <w:rsid w:val="005B42BA"/>
    <w:rsid w:val="005B44DD"/>
    <w:rsid w:val="005B49E7"/>
    <w:rsid w:val="005B4A4F"/>
    <w:rsid w:val="005B4A7F"/>
    <w:rsid w:val="005B4AC2"/>
    <w:rsid w:val="005B4B82"/>
    <w:rsid w:val="005B4C40"/>
    <w:rsid w:val="005B4D33"/>
    <w:rsid w:val="005B513D"/>
    <w:rsid w:val="005B52D0"/>
    <w:rsid w:val="005B5430"/>
    <w:rsid w:val="005B56DB"/>
    <w:rsid w:val="005B5937"/>
    <w:rsid w:val="005B59EE"/>
    <w:rsid w:val="005B5A32"/>
    <w:rsid w:val="005B5B80"/>
    <w:rsid w:val="005B5C66"/>
    <w:rsid w:val="005B640B"/>
    <w:rsid w:val="005B65D4"/>
    <w:rsid w:val="005B66E1"/>
    <w:rsid w:val="005B6906"/>
    <w:rsid w:val="005B7128"/>
    <w:rsid w:val="005B7341"/>
    <w:rsid w:val="005B73C0"/>
    <w:rsid w:val="005B758D"/>
    <w:rsid w:val="005B7641"/>
    <w:rsid w:val="005B796E"/>
    <w:rsid w:val="005B7CCB"/>
    <w:rsid w:val="005C0328"/>
    <w:rsid w:val="005C0444"/>
    <w:rsid w:val="005C05E0"/>
    <w:rsid w:val="005C0D00"/>
    <w:rsid w:val="005C0D78"/>
    <w:rsid w:val="005C0EC6"/>
    <w:rsid w:val="005C129D"/>
    <w:rsid w:val="005C14BB"/>
    <w:rsid w:val="005C1629"/>
    <w:rsid w:val="005C20DB"/>
    <w:rsid w:val="005C2129"/>
    <w:rsid w:val="005C212F"/>
    <w:rsid w:val="005C21E0"/>
    <w:rsid w:val="005C2687"/>
    <w:rsid w:val="005C2BFB"/>
    <w:rsid w:val="005C371C"/>
    <w:rsid w:val="005C3778"/>
    <w:rsid w:val="005C3E42"/>
    <w:rsid w:val="005C3FEC"/>
    <w:rsid w:val="005C4442"/>
    <w:rsid w:val="005C48B1"/>
    <w:rsid w:val="005C512E"/>
    <w:rsid w:val="005C539D"/>
    <w:rsid w:val="005C5BDB"/>
    <w:rsid w:val="005C5E31"/>
    <w:rsid w:val="005C5ECA"/>
    <w:rsid w:val="005C5F39"/>
    <w:rsid w:val="005C62F5"/>
    <w:rsid w:val="005C6FA6"/>
    <w:rsid w:val="005C71A4"/>
    <w:rsid w:val="005C73DA"/>
    <w:rsid w:val="005C78BD"/>
    <w:rsid w:val="005C7A86"/>
    <w:rsid w:val="005C7B72"/>
    <w:rsid w:val="005D005D"/>
    <w:rsid w:val="005D0A51"/>
    <w:rsid w:val="005D0D7A"/>
    <w:rsid w:val="005D11C7"/>
    <w:rsid w:val="005D145C"/>
    <w:rsid w:val="005D1D8F"/>
    <w:rsid w:val="005D212D"/>
    <w:rsid w:val="005D2139"/>
    <w:rsid w:val="005D21E0"/>
    <w:rsid w:val="005D2530"/>
    <w:rsid w:val="005D2587"/>
    <w:rsid w:val="005D3014"/>
    <w:rsid w:val="005D30A1"/>
    <w:rsid w:val="005D318C"/>
    <w:rsid w:val="005D3736"/>
    <w:rsid w:val="005D3B7B"/>
    <w:rsid w:val="005D3F59"/>
    <w:rsid w:val="005D453D"/>
    <w:rsid w:val="005D4608"/>
    <w:rsid w:val="005D5185"/>
    <w:rsid w:val="005D544C"/>
    <w:rsid w:val="005D57A9"/>
    <w:rsid w:val="005D5952"/>
    <w:rsid w:val="005D5A27"/>
    <w:rsid w:val="005D5C83"/>
    <w:rsid w:val="005D6052"/>
    <w:rsid w:val="005D6208"/>
    <w:rsid w:val="005D622A"/>
    <w:rsid w:val="005D688D"/>
    <w:rsid w:val="005D6FBB"/>
    <w:rsid w:val="005D6FC1"/>
    <w:rsid w:val="005D7080"/>
    <w:rsid w:val="005D79C7"/>
    <w:rsid w:val="005D7B47"/>
    <w:rsid w:val="005D7B63"/>
    <w:rsid w:val="005E096F"/>
    <w:rsid w:val="005E0B76"/>
    <w:rsid w:val="005E0E92"/>
    <w:rsid w:val="005E0F00"/>
    <w:rsid w:val="005E10E6"/>
    <w:rsid w:val="005E123E"/>
    <w:rsid w:val="005E1444"/>
    <w:rsid w:val="005E1457"/>
    <w:rsid w:val="005E1837"/>
    <w:rsid w:val="005E1A24"/>
    <w:rsid w:val="005E1B8D"/>
    <w:rsid w:val="005E1D0D"/>
    <w:rsid w:val="005E1DD2"/>
    <w:rsid w:val="005E2006"/>
    <w:rsid w:val="005E2256"/>
    <w:rsid w:val="005E259C"/>
    <w:rsid w:val="005E286B"/>
    <w:rsid w:val="005E2912"/>
    <w:rsid w:val="005E2A1C"/>
    <w:rsid w:val="005E2B9E"/>
    <w:rsid w:val="005E2D4F"/>
    <w:rsid w:val="005E34C7"/>
    <w:rsid w:val="005E3583"/>
    <w:rsid w:val="005E38F7"/>
    <w:rsid w:val="005E3D71"/>
    <w:rsid w:val="005E3E80"/>
    <w:rsid w:val="005E4094"/>
    <w:rsid w:val="005E41E9"/>
    <w:rsid w:val="005E463C"/>
    <w:rsid w:val="005E5119"/>
    <w:rsid w:val="005E5680"/>
    <w:rsid w:val="005E5813"/>
    <w:rsid w:val="005E5BE4"/>
    <w:rsid w:val="005E5E01"/>
    <w:rsid w:val="005E5E2E"/>
    <w:rsid w:val="005E65D4"/>
    <w:rsid w:val="005E6A19"/>
    <w:rsid w:val="005E70B3"/>
    <w:rsid w:val="005E70E8"/>
    <w:rsid w:val="005E737B"/>
    <w:rsid w:val="005E7422"/>
    <w:rsid w:val="005E7A67"/>
    <w:rsid w:val="005E7B73"/>
    <w:rsid w:val="005E7D1C"/>
    <w:rsid w:val="005E7D57"/>
    <w:rsid w:val="005F0489"/>
    <w:rsid w:val="005F048E"/>
    <w:rsid w:val="005F05EB"/>
    <w:rsid w:val="005F0EFD"/>
    <w:rsid w:val="005F1241"/>
    <w:rsid w:val="005F1806"/>
    <w:rsid w:val="005F1AB0"/>
    <w:rsid w:val="005F1D68"/>
    <w:rsid w:val="005F1D86"/>
    <w:rsid w:val="005F22EB"/>
    <w:rsid w:val="005F2908"/>
    <w:rsid w:val="005F2F5E"/>
    <w:rsid w:val="005F349A"/>
    <w:rsid w:val="005F35E5"/>
    <w:rsid w:val="005F3BE7"/>
    <w:rsid w:val="005F3C0B"/>
    <w:rsid w:val="005F3FD7"/>
    <w:rsid w:val="005F4A70"/>
    <w:rsid w:val="005F4C1A"/>
    <w:rsid w:val="005F4DCD"/>
    <w:rsid w:val="005F4FFF"/>
    <w:rsid w:val="005F5BC8"/>
    <w:rsid w:val="005F5DE3"/>
    <w:rsid w:val="005F6650"/>
    <w:rsid w:val="005F6E3F"/>
    <w:rsid w:val="005F6ED1"/>
    <w:rsid w:val="005F70C5"/>
    <w:rsid w:val="005F70E5"/>
    <w:rsid w:val="005F76B0"/>
    <w:rsid w:val="005F7761"/>
    <w:rsid w:val="005F7778"/>
    <w:rsid w:val="005F77EF"/>
    <w:rsid w:val="005F7822"/>
    <w:rsid w:val="005F786B"/>
    <w:rsid w:val="005F7A2A"/>
    <w:rsid w:val="005F7B1F"/>
    <w:rsid w:val="005F7FE7"/>
    <w:rsid w:val="00600478"/>
    <w:rsid w:val="0060048E"/>
    <w:rsid w:val="006004F7"/>
    <w:rsid w:val="006007E8"/>
    <w:rsid w:val="006011E6"/>
    <w:rsid w:val="00601584"/>
    <w:rsid w:val="0060169D"/>
    <w:rsid w:val="006016CC"/>
    <w:rsid w:val="0060193E"/>
    <w:rsid w:val="00601CDA"/>
    <w:rsid w:val="0060228A"/>
    <w:rsid w:val="006024CD"/>
    <w:rsid w:val="00602631"/>
    <w:rsid w:val="0060272E"/>
    <w:rsid w:val="00603165"/>
    <w:rsid w:val="0060399E"/>
    <w:rsid w:val="00603B72"/>
    <w:rsid w:val="00603E9B"/>
    <w:rsid w:val="00603FE2"/>
    <w:rsid w:val="00604757"/>
    <w:rsid w:val="006049A9"/>
    <w:rsid w:val="00604F68"/>
    <w:rsid w:val="0060542E"/>
    <w:rsid w:val="00605620"/>
    <w:rsid w:val="00605697"/>
    <w:rsid w:val="00605C60"/>
    <w:rsid w:val="0060652A"/>
    <w:rsid w:val="0060653E"/>
    <w:rsid w:val="006067E4"/>
    <w:rsid w:val="00606F1F"/>
    <w:rsid w:val="0060711A"/>
    <w:rsid w:val="0060711F"/>
    <w:rsid w:val="0060713E"/>
    <w:rsid w:val="00607203"/>
    <w:rsid w:val="00607258"/>
    <w:rsid w:val="006074F1"/>
    <w:rsid w:val="0060766A"/>
    <w:rsid w:val="006076FE"/>
    <w:rsid w:val="00607B00"/>
    <w:rsid w:val="00607DDF"/>
    <w:rsid w:val="00607F21"/>
    <w:rsid w:val="00610184"/>
    <w:rsid w:val="0061026E"/>
    <w:rsid w:val="00610398"/>
    <w:rsid w:val="00610AE5"/>
    <w:rsid w:val="00610F66"/>
    <w:rsid w:val="006110EC"/>
    <w:rsid w:val="00611614"/>
    <w:rsid w:val="006119EF"/>
    <w:rsid w:val="00611A73"/>
    <w:rsid w:val="00611C6A"/>
    <w:rsid w:val="00611C8C"/>
    <w:rsid w:val="00611E84"/>
    <w:rsid w:val="00611E86"/>
    <w:rsid w:val="00612167"/>
    <w:rsid w:val="006123E2"/>
    <w:rsid w:val="0061258E"/>
    <w:rsid w:val="0061271F"/>
    <w:rsid w:val="00612B79"/>
    <w:rsid w:val="00613123"/>
    <w:rsid w:val="006131F8"/>
    <w:rsid w:val="00613275"/>
    <w:rsid w:val="0061343D"/>
    <w:rsid w:val="00613501"/>
    <w:rsid w:val="00613612"/>
    <w:rsid w:val="00613B72"/>
    <w:rsid w:val="006150A0"/>
    <w:rsid w:val="006152CF"/>
    <w:rsid w:val="006158D3"/>
    <w:rsid w:val="006159D2"/>
    <w:rsid w:val="00615A3D"/>
    <w:rsid w:val="00615BFE"/>
    <w:rsid w:val="00615DD3"/>
    <w:rsid w:val="00616283"/>
    <w:rsid w:val="006163DD"/>
    <w:rsid w:val="006167D2"/>
    <w:rsid w:val="00616ED2"/>
    <w:rsid w:val="00617144"/>
    <w:rsid w:val="006172F3"/>
    <w:rsid w:val="00617876"/>
    <w:rsid w:val="00617EA5"/>
    <w:rsid w:val="0062005E"/>
    <w:rsid w:val="00620225"/>
    <w:rsid w:val="00620239"/>
    <w:rsid w:val="006202B7"/>
    <w:rsid w:val="006203A6"/>
    <w:rsid w:val="006207A4"/>
    <w:rsid w:val="00620AE8"/>
    <w:rsid w:val="00620B52"/>
    <w:rsid w:val="00620E3A"/>
    <w:rsid w:val="006210D7"/>
    <w:rsid w:val="006213C8"/>
    <w:rsid w:val="006219B5"/>
    <w:rsid w:val="00621A3D"/>
    <w:rsid w:val="00621BE5"/>
    <w:rsid w:val="00621D0F"/>
    <w:rsid w:val="00621FF7"/>
    <w:rsid w:val="00622043"/>
    <w:rsid w:val="00622147"/>
    <w:rsid w:val="0062283F"/>
    <w:rsid w:val="00622F17"/>
    <w:rsid w:val="00623193"/>
    <w:rsid w:val="00623313"/>
    <w:rsid w:val="006234E4"/>
    <w:rsid w:val="00623644"/>
    <w:rsid w:val="006236D2"/>
    <w:rsid w:val="006238D1"/>
    <w:rsid w:val="00623B07"/>
    <w:rsid w:val="00624682"/>
    <w:rsid w:val="006247DA"/>
    <w:rsid w:val="00624CB8"/>
    <w:rsid w:val="00624F18"/>
    <w:rsid w:val="0062504E"/>
    <w:rsid w:val="00625136"/>
    <w:rsid w:val="00625D37"/>
    <w:rsid w:val="00625FBB"/>
    <w:rsid w:val="0062617F"/>
    <w:rsid w:val="00626284"/>
    <w:rsid w:val="00626325"/>
    <w:rsid w:val="00626803"/>
    <w:rsid w:val="00626A43"/>
    <w:rsid w:val="00626A82"/>
    <w:rsid w:val="006275B6"/>
    <w:rsid w:val="00630025"/>
    <w:rsid w:val="006301F7"/>
    <w:rsid w:val="00630597"/>
    <w:rsid w:val="0063080A"/>
    <w:rsid w:val="00630B87"/>
    <w:rsid w:val="00630C52"/>
    <w:rsid w:val="00630C83"/>
    <w:rsid w:val="006317D1"/>
    <w:rsid w:val="00631BEF"/>
    <w:rsid w:val="00631D61"/>
    <w:rsid w:val="00631E17"/>
    <w:rsid w:val="00631F57"/>
    <w:rsid w:val="006320A0"/>
    <w:rsid w:val="006323BF"/>
    <w:rsid w:val="006324EC"/>
    <w:rsid w:val="00632B7F"/>
    <w:rsid w:val="00632CB7"/>
    <w:rsid w:val="00632EC1"/>
    <w:rsid w:val="006335D3"/>
    <w:rsid w:val="006337F2"/>
    <w:rsid w:val="006337F7"/>
    <w:rsid w:val="00633A28"/>
    <w:rsid w:val="00633D00"/>
    <w:rsid w:val="00633EA2"/>
    <w:rsid w:val="0063407D"/>
    <w:rsid w:val="00634541"/>
    <w:rsid w:val="00634597"/>
    <w:rsid w:val="00634638"/>
    <w:rsid w:val="00634684"/>
    <w:rsid w:val="0063479A"/>
    <w:rsid w:val="00634A7E"/>
    <w:rsid w:val="00634C18"/>
    <w:rsid w:val="00634C8D"/>
    <w:rsid w:val="006350B0"/>
    <w:rsid w:val="0063561F"/>
    <w:rsid w:val="00635AE0"/>
    <w:rsid w:val="00635C22"/>
    <w:rsid w:val="006368A3"/>
    <w:rsid w:val="00636BAD"/>
    <w:rsid w:val="00636E40"/>
    <w:rsid w:val="006375D5"/>
    <w:rsid w:val="0063763E"/>
    <w:rsid w:val="006379B3"/>
    <w:rsid w:val="006379E4"/>
    <w:rsid w:val="00637EE6"/>
    <w:rsid w:val="0064007C"/>
    <w:rsid w:val="0064014A"/>
    <w:rsid w:val="0064095F"/>
    <w:rsid w:val="0064116F"/>
    <w:rsid w:val="006415DF"/>
    <w:rsid w:val="0064167B"/>
    <w:rsid w:val="00642288"/>
    <w:rsid w:val="00642330"/>
    <w:rsid w:val="00642A78"/>
    <w:rsid w:val="00643997"/>
    <w:rsid w:val="00643A8B"/>
    <w:rsid w:val="00643E8A"/>
    <w:rsid w:val="006440BC"/>
    <w:rsid w:val="0064448D"/>
    <w:rsid w:val="006446DF"/>
    <w:rsid w:val="006449CC"/>
    <w:rsid w:val="006449F5"/>
    <w:rsid w:val="00644B29"/>
    <w:rsid w:val="00644CD0"/>
    <w:rsid w:val="006453D5"/>
    <w:rsid w:val="0064563F"/>
    <w:rsid w:val="00645690"/>
    <w:rsid w:val="0064572D"/>
    <w:rsid w:val="006457FF"/>
    <w:rsid w:val="00645BB2"/>
    <w:rsid w:val="00645C8D"/>
    <w:rsid w:val="0064621F"/>
    <w:rsid w:val="00646B19"/>
    <w:rsid w:val="00646C64"/>
    <w:rsid w:val="0064701A"/>
    <w:rsid w:val="006474F7"/>
    <w:rsid w:val="006476CF"/>
    <w:rsid w:val="00647811"/>
    <w:rsid w:val="00647A4F"/>
    <w:rsid w:val="00647CE2"/>
    <w:rsid w:val="00647DBC"/>
    <w:rsid w:val="00647DEB"/>
    <w:rsid w:val="00650D71"/>
    <w:rsid w:val="006513F4"/>
    <w:rsid w:val="00651737"/>
    <w:rsid w:val="00651FA4"/>
    <w:rsid w:val="00652350"/>
    <w:rsid w:val="006526BE"/>
    <w:rsid w:val="00652945"/>
    <w:rsid w:val="00652D53"/>
    <w:rsid w:val="00653534"/>
    <w:rsid w:val="0065385A"/>
    <w:rsid w:val="006538A3"/>
    <w:rsid w:val="0065448E"/>
    <w:rsid w:val="006544C8"/>
    <w:rsid w:val="0065494A"/>
    <w:rsid w:val="00654A93"/>
    <w:rsid w:val="006550DD"/>
    <w:rsid w:val="00655B6B"/>
    <w:rsid w:val="00655DB9"/>
    <w:rsid w:val="0065650E"/>
    <w:rsid w:val="00657B16"/>
    <w:rsid w:val="00657C52"/>
    <w:rsid w:val="00657CBE"/>
    <w:rsid w:val="006603B4"/>
    <w:rsid w:val="006608CF"/>
    <w:rsid w:val="00660E52"/>
    <w:rsid w:val="00661245"/>
    <w:rsid w:val="00661246"/>
    <w:rsid w:val="006619C9"/>
    <w:rsid w:val="00661EDC"/>
    <w:rsid w:val="006631C7"/>
    <w:rsid w:val="00663C3A"/>
    <w:rsid w:val="00663C4E"/>
    <w:rsid w:val="00663FD3"/>
    <w:rsid w:val="006641F3"/>
    <w:rsid w:val="0066446E"/>
    <w:rsid w:val="006649A7"/>
    <w:rsid w:val="00664B80"/>
    <w:rsid w:val="00665243"/>
    <w:rsid w:val="006658AD"/>
    <w:rsid w:val="0066594A"/>
    <w:rsid w:val="00665BEA"/>
    <w:rsid w:val="00666228"/>
    <w:rsid w:val="00666243"/>
    <w:rsid w:val="00666532"/>
    <w:rsid w:val="006669CB"/>
    <w:rsid w:val="0066713E"/>
    <w:rsid w:val="00667B33"/>
    <w:rsid w:val="00667BF6"/>
    <w:rsid w:val="00667CFA"/>
    <w:rsid w:val="00667DB5"/>
    <w:rsid w:val="0067002B"/>
    <w:rsid w:val="00670262"/>
    <w:rsid w:val="00670668"/>
    <w:rsid w:val="00670B42"/>
    <w:rsid w:val="00671611"/>
    <w:rsid w:val="00671761"/>
    <w:rsid w:val="00671E7C"/>
    <w:rsid w:val="006725B5"/>
    <w:rsid w:val="006726FB"/>
    <w:rsid w:val="00672722"/>
    <w:rsid w:val="00672807"/>
    <w:rsid w:val="006728B8"/>
    <w:rsid w:val="00672BB5"/>
    <w:rsid w:val="00672F12"/>
    <w:rsid w:val="00673087"/>
    <w:rsid w:val="006730D0"/>
    <w:rsid w:val="006733A5"/>
    <w:rsid w:val="00673DAA"/>
    <w:rsid w:val="0067417D"/>
    <w:rsid w:val="006746D2"/>
    <w:rsid w:val="0067570A"/>
    <w:rsid w:val="00675B8C"/>
    <w:rsid w:val="00675C98"/>
    <w:rsid w:val="00675D66"/>
    <w:rsid w:val="00675F17"/>
    <w:rsid w:val="00675F3C"/>
    <w:rsid w:val="00676449"/>
    <w:rsid w:val="0067680F"/>
    <w:rsid w:val="006769C1"/>
    <w:rsid w:val="00676A28"/>
    <w:rsid w:val="00676A4A"/>
    <w:rsid w:val="00676C98"/>
    <w:rsid w:val="00676DD9"/>
    <w:rsid w:val="00676FCC"/>
    <w:rsid w:val="00677021"/>
    <w:rsid w:val="0067737A"/>
    <w:rsid w:val="0067793A"/>
    <w:rsid w:val="006779F0"/>
    <w:rsid w:val="00680251"/>
    <w:rsid w:val="00680438"/>
    <w:rsid w:val="00680603"/>
    <w:rsid w:val="00680886"/>
    <w:rsid w:val="00680B98"/>
    <w:rsid w:val="00680CB0"/>
    <w:rsid w:val="006814D5"/>
    <w:rsid w:val="0068209A"/>
    <w:rsid w:val="00682633"/>
    <w:rsid w:val="00682BE2"/>
    <w:rsid w:val="00682D6D"/>
    <w:rsid w:val="006833A7"/>
    <w:rsid w:val="00683677"/>
    <w:rsid w:val="00683BA5"/>
    <w:rsid w:val="00684104"/>
    <w:rsid w:val="00684BC1"/>
    <w:rsid w:val="00685BD6"/>
    <w:rsid w:val="00685E6F"/>
    <w:rsid w:val="0068631C"/>
    <w:rsid w:val="0068654A"/>
    <w:rsid w:val="0068671E"/>
    <w:rsid w:val="0068673A"/>
    <w:rsid w:val="00686755"/>
    <w:rsid w:val="006869A4"/>
    <w:rsid w:val="00686D36"/>
    <w:rsid w:val="00686D43"/>
    <w:rsid w:val="00686E2A"/>
    <w:rsid w:val="006871B2"/>
    <w:rsid w:val="006871FD"/>
    <w:rsid w:val="00687290"/>
    <w:rsid w:val="00687881"/>
    <w:rsid w:val="00687AC5"/>
    <w:rsid w:val="00690558"/>
    <w:rsid w:val="00690559"/>
    <w:rsid w:val="006906EF"/>
    <w:rsid w:val="006911B1"/>
    <w:rsid w:val="00691434"/>
    <w:rsid w:val="00691BFD"/>
    <w:rsid w:val="00691F35"/>
    <w:rsid w:val="006924BB"/>
    <w:rsid w:val="00692B5E"/>
    <w:rsid w:val="00692CCA"/>
    <w:rsid w:val="00692D7C"/>
    <w:rsid w:val="006935F7"/>
    <w:rsid w:val="0069399C"/>
    <w:rsid w:val="006939AB"/>
    <w:rsid w:val="00693B5D"/>
    <w:rsid w:val="00693B91"/>
    <w:rsid w:val="00694059"/>
    <w:rsid w:val="006943BF"/>
    <w:rsid w:val="006944AB"/>
    <w:rsid w:val="00694514"/>
    <w:rsid w:val="00694CA2"/>
    <w:rsid w:val="00695564"/>
    <w:rsid w:val="00695C67"/>
    <w:rsid w:val="0069630C"/>
    <w:rsid w:val="0069671C"/>
    <w:rsid w:val="006967AA"/>
    <w:rsid w:val="0069682A"/>
    <w:rsid w:val="00697471"/>
    <w:rsid w:val="006975C2"/>
    <w:rsid w:val="006977D8"/>
    <w:rsid w:val="006979B1"/>
    <w:rsid w:val="00697C21"/>
    <w:rsid w:val="006A0268"/>
    <w:rsid w:val="006A0AC0"/>
    <w:rsid w:val="006A0D11"/>
    <w:rsid w:val="006A0D86"/>
    <w:rsid w:val="006A1433"/>
    <w:rsid w:val="006A152D"/>
    <w:rsid w:val="006A19AA"/>
    <w:rsid w:val="006A2F55"/>
    <w:rsid w:val="006A3097"/>
    <w:rsid w:val="006A314C"/>
    <w:rsid w:val="006A33EF"/>
    <w:rsid w:val="006A35CD"/>
    <w:rsid w:val="006A39E9"/>
    <w:rsid w:val="006A44B7"/>
    <w:rsid w:val="006A4E29"/>
    <w:rsid w:val="006A4F88"/>
    <w:rsid w:val="006A5222"/>
    <w:rsid w:val="006A5292"/>
    <w:rsid w:val="006A5450"/>
    <w:rsid w:val="006A548C"/>
    <w:rsid w:val="006A5A18"/>
    <w:rsid w:val="006A5B1F"/>
    <w:rsid w:val="006A5E59"/>
    <w:rsid w:val="006A685F"/>
    <w:rsid w:val="006A69EA"/>
    <w:rsid w:val="006A6CA7"/>
    <w:rsid w:val="006A6F4C"/>
    <w:rsid w:val="006A73BD"/>
    <w:rsid w:val="006A78C1"/>
    <w:rsid w:val="006A7E22"/>
    <w:rsid w:val="006B05AD"/>
    <w:rsid w:val="006B1177"/>
    <w:rsid w:val="006B1547"/>
    <w:rsid w:val="006B1745"/>
    <w:rsid w:val="006B2085"/>
    <w:rsid w:val="006B250F"/>
    <w:rsid w:val="006B2DAF"/>
    <w:rsid w:val="006B3023"/>
    <w:rsid w:val="006B3127"/>
    <w:rsid w:val="006B320D"/>
    <w:rsid w:val="006B3391"/>
    <w:rsid w:val="006B370F"/>
    <w:rsid w:val="006B37C3"/>
    <w:rsid w:val="006B3C4B"/>
    <w:rsid w:val="006B3D80"/>
    <w:rsid w:val="006B4171"/>
    <w:rsid w:val="006B42C6"/>
    <w:rsid w:val="006B47D4"/>
    <w:rsid w:val="006B569C"/>
    <w:rsid w:val="006B59F4"/>
    <w:rsid w:val="006B5ACE"/>
    <w:rsid w:val="006B5B74"/>
    <w:rsid w:val="006B5F96"/>
    <w:rsid w:val="006B662D"/>
    <w:rsid w:val="006B666D"/>
    <w:rsid w:val="006B673D"/>
    <w:rsid w:val="006B683C"/>
    <w:rsid w:val="006B6A47"/>
    <w:rsid w:val="006B6A8D"/>
    <w:rsid w:val="006B6F86"/>
    <w:rsid w:val="006B776B"/>
    <w:rsid w:val="006B7791"/>
    <w:rsid w:val="006B7880"/>
    <w:rsid w:val="006B7B01"/>
    <w:rsid w:val="006B7C6C"/>
    <w:rsid w:val="006C00EF"/>
    <w:rsid w:val="006C0337"/>
    <w:rsid w:val="006C0415"/>
    <w:rsid w:val="006C05DC"/>
    <w:rsid w:val="006C0B27"/>
    <w:rsid w:val="006C1130"/>
    <w:rsid w:val="006C1321"/>
    <w:rsid w:val="006C13E9"/>
    <w:rsid w:val="006C184A"/>
    <w:rsid w:val="006C1979"/>
    <w:rsid w:val="006C19EB"/>
    <w:rsid w:val="006C19F3"/>
    <w:rsid w:val="006C1F58"/>
    <w:rsid w:val="006C24D5"/>
    <w:rsid w:val="006C2586"/>
    <w:rsid w:val="006C267A"/>
    <w:rsid w:val="006C2AA4"/>
    <w:rsid w:val="006C2BFA"/>
    <w:rsid w:val="006C2D0B"/>
    <w:rsid w:val="006C2E90"/>
    <w:rsid w:val="006C2FF8"/>
    <w:rsid w:val="006C341C"/>
    <w:rsid w:val="006C37AE"/>
    <w:rsid w:val="006C3907"/>
    <w:rsid w:val="006C399B"/>
    <w:rsid w:val="006C3B55"/>
    <w:rsid w:val="006C3D4E"/>
    <w:rsid w:val="006C3E21"/>
    <w:rsid w:val="006C3FC0"/>
    <w:rsid w:val="006C4025"/>
    <w:rsid w:val="006C40E2"/>
    <w:rsid w:val="006C47FC"/>
    <w:rsid w:val="006C5467"/>
    <w:rsid w:val="006C5F43"/>
    <w:rsid w:val="006C632C"/>
    <w:rsid w:val="006C676E"/>
    <w:rsid w:val="006C6A27"/>
    <w:rsid w:val="006C7E99"/>
    <w:rsid w:val="006C7EF4"/>
    <w:rsid w:val="006D0436"/>
    <w:rsid w:val="006D0A5E"/>
    <w:rsid w:val="006D0B0A"/>
    <w:rsid w:val="006D0C1C"/>
    <w:rsid w:val="006D0D5F"/>
    <w:rsid w:val="006D0EA0"/>
    <w:rsid w:val="006D12FC"/>
    <w:rsid w:val="006D136E"/>
    <w:rsid w:val="006D1636"/>
    <w:rsid w:val="006D16C0"/>
    <w:rsid w:val="006D17A9"/>
    <w:rsid w:val="006D1A85"/>
    <w:rsid w:val="006D1E04"/>
    <w:rsid w:val="006D20DF"/>
    <w:rsid w:val="006D20E5"/>
    <w:rsid w:val="006D2A15"/>
    <w:rsid w:val="006D2DC8"/>
    <w:rsid w:val="006D2E48"/>
    <w:rsid w:val="006D336B"/>
    <w:rsid w:val="006D4122"/>
    <w:rsid w:val="006D4435"/>
    <w:rsid w:val="006D48B4"/>
    <w:rsid w:val="006D4B4D"/>
    <w:rsid w:val="006D5126"/>
    <w:rsid w:val="006D53E5"/>
    <w:rsid w:val="006D5603"/>
    <w:rsid w:val="006D57CF"/>
    <w:rsid w:val="006D5AF5"/>
    <w:rsid w:val="006D5B1F"/>
    <w:rsid w:val="006D5D5D"/>
    <w:rsid w:val="006D5E02"/>
    <w:rsid w:val="006D5EB8"/>
    <w:rsid w:val="006D61F9"/>
    <w:rsid w:val="006D6D6F"/>
    <w:rsid w:val="006D7132"/>
    <w:rsid w:val="006D73E4"/>
    <w:rsid w:val="006D7C22"/>
    <w:rsid w:val="006E0757"/>
    <w:rsid w:val="006E082D"/>
    <w:rsid w:val="006E08E9"/>
    <w:rsid w:val="006E092B"/>
    <w:rsid w:val="006E0AEF"/>
    <w:rsid w:val="006E0AFA"/>
    <w:rsid w:val="006E1100"/>
    <w:rsid w:val="006E119C"/>
    <w:rsid w:val="006E1296"/>
    <w:rsid w:val="006E16AB"/>
    <w:rsid w:val="006E17B1"/>
    <w:rsid w:val="006E1AF6"/>
    <w:rsid w:val="006E2C45"/>
    <w:rsid w:val="006E3170"/>
    <w:rsid w:val="006E328F"/>
    <w:rsid w:val="006E397C"/>
    <w:rsid w:val="006E3A4B"/>
    <w:rsid w:val="006E3A7A"/>
    <w:rsid w:val="006E3BFA"/>
    <w:rsid w:val="006E3CE2"/>
    <w:rsid w:val="006E4001"/>
    <w:rsid w:val="006E467B"/>
    <w:rsid w:val="006E47D3"/>
    <w:rsid w:val="006E571F"/>
    <w:rsid w:val="006E5816"/>
    <w:rsid w:val="006E5ADE"/>
    <w:rsid w:val="006E5D15"/>
    <w:rsid w:val="006E623A"/>
    <w:rsid w:val="006E6594"/>
    <w:rsid w:val="006E6874"/>
    <w:rsid w:val="006E6955"/>
    <w:rsid w:val="006E69C0"/>
    <w:rsid w:val="006E6A64"/>
    <w:rsid w:val="006E6E7D"/>
    <w:rsid w:val="006E700A"/>
    <w:rsid w:val="006E70CE"/>
    <w:rsid w:val="006E718B"/>
    <w:rsid w:val="006E71C5"/>
    <w:rsid w:val="006E72A0"/>
    <w:rsid w:val="006E7599"/>
    <w:rsid w:val="006F0066"/>
    <w:rsid w:val="006F017B"/>
    <w:rsid w:val="006F034F"/>
    <w:rsid w:val="006F046D"/>
    <w:rsid w:val="006F07D5"/>
    <w:rsid w:val="006F09F8"/>
    <w:rsid w:val="006F0BD1"/>
    <w:rsid w:val="006F0D94"/>
    <w:rsid w:val="006F1247"/>
    <w:rsid w:val="006F1251"/>
    <w:rsid w:val="006F19A4"/>
    <w:rsid w:val="006F19E8"/>
    <w:rsid w:val="006F1E9A"/>
    <w:rsid w:val="006F2397"/>
    <w:rsid w:val="006F2404"/>
    <w:rsid w:val="006F25A3"/>
    <w:rsid w:val="006F26C0"/>
    <w:rsid w:val="006F2E88"/>
    <w:rsid w:val="006F303C"/>
    <w:rsid w:val="006F30CA"/>
    <w:rsid w:val="006F34A8"/>
    <w:rsid w:val="006F3A3B"/>
    <w:rsid w:val="006F40BA"/>
    <w:rsid w:val="006F4B5E"/>
    <w:rsid w:val="006F5876"/>
    <w:rsid w:val="006F5C91"/>
    <w:rsid w:val="006F5D8A"/>
    <w:rsid w:val="006F6309"/>
    <w:rsid w:val="006F6A1D"/>
    <w:rsid w:val="006F6BBC"/>
    <w:rsid w:val="006F79EE"/>
    <w:rsid w:val="006F79F2"/>
    <w:rsid w:val="007001AA"/>
    <w:rsid w:val="007001E3"/>
    <w:rsid w:val="00700446"/>
    <w:rsid w:val="007005C3"/>
    <w:rsid w:val="00700690"/>
    <w:rsid w:val="007009E5"/>
    <w:rsid w:val="00700AC5"/>
    <w:rsid w:val="00700F56"/>
    <w:rsid w:val="00701425"/>
    <w:rsid w:val="00701E69"/>
    <w:rsid w:val="00701F1E"/>
    <w:rsid w:val="0070222A"/>
    <w:rsid w:val="007024BB"/>
    <w:rsid w:val="00702FB5"/>
    <w:rsid w:val="00703946"/>
    <w:rsid w:val="007041D8"/>
    <w:rsid w:val="0070461C"/>
    <w:rsid w:val="0070473B"/>
    <w:rsid w:val="007048AF"/>
    <w:rsid w:val="00704AB4"/>
    <w:rsid w:val="00704E7C"/>
    <w:rsid w:val="0070507F"/>
    <w:rsid w:val="00705B6E"/>
    <w:rsid w:val="00705D56"/>
    <w:rsid w:val="00705D88"/>
    <w:rsid w:val="00705ED7"/>
    <w:rsid w:val="0070649E"/>
    <w:rsid w:val="00706710"/>
    <w:rsid w:val="00706A10"/>
    <w:rsid w:val="00706A60"/>
    <w:rsid w:val="00706EC6"/>
    <w:rsid w:val="00706F21"/>
    <w:rsid w:val="007070FB"/>
    <w:rsid w:val="00707FC8"/>
    <w:rsid w:val="0071044D"/>
    <w:rsid w:val="00710957"/>
    <w:rsid w:val="00711061"/>
    <w:rsid w:val="007115F3"/>
    <w:rsid w:val="007115FE"/>
    <w:rsid w:val="00711676"/>
    <w:rsid w:val="00711845"/>
    <w:rsid w:val="00711938"/>
    <w:rsid w:val="007119D2"/>
    <w:rsid w:val="00711B3A"/>
    <w:rsid w:val="00711C92"/>
    <w:rsid w:val="00711CE8"/>
    <w:rsid w:val="00711E6C"/>
    <w:rsid w:val="00712485"/>
    <w:rsid w:val="007125FE"/>
    <w:rsid w:val="00712FCB"/>
    <w:rsid w:val="0071334A"/>
    <w:rsid w:val="00713833"/>
    <w:rsid w:val="007139B7"/>
    <w:rsid w:val="00713AC2"/>
    <w:rsid w:val="00713B20"/>
    <w:rsid w:val="00713BDC"/>
    <w:rsid w:val="007141F8"/>
    <w:rsid w:val="00714302"/>
    <w:rsid w:val="00714419"/>
    <w:rsid w:val="00714491"/>
    <w:rsid w:val="00714A07"/>
    <w:rsid w:val="00714B4D"/>
    <w:rsid w:val="0071516C"/>
    <w:rsid w:val="00715261"/>
    <w:rsid w:val="00715540"/>
    <w:rsid w:val="00715839"/>
    <w:rsid w:val="00715D86"/>
    <w:rsid w:val="007162EC"/>
    <w:rsid w:val="0071674F"/>
    <w:rsid w:val="00716A3E"/>
    <w:rsid w:val="00716DE0"/>
    <w:rsid w:val="00717332"/>
    <w:rsid w:val="0071793C"/>
    <w:rsid w:val="00717BB8"/>
    <w:rsid w:val="00717C0C"/>
    <w:rsid w:val="00717DC5"/>
    <w:rsid w:val="00717F25"/>
    <w:rsid w:val="00720283"/>
    <w:rsid w:val="007202AD"/>
    <w:rsid w:val="007203E6"/>
    <w:rsid w:val="007205BB"/>
    <w:rsid w:val="007209D9"/>
    <w:rsid w:val="00721231"/>
    <w:rsid w:val="007212B0"/>
    <w:rsid w:val="007212E3"/>
    <w:rsid w:val="007215BE"/>
    <w:rsid w:val="007217D7"/>
    <w:rsid w:val="00721826"/>
    <w:rsid w:val="0072222D"/>
    <w:rsid w:val="00722259"/>
    <w:rsid w:val="0072245D"/>
    <w:rsid w:val="00722590"/>
    <w:rsid w:val="00722629"/>
    <w:rsid w:val="00722C58"/>
    <w:rsid w:val="007231A7"/>
    <w:rsid w:val="00723340"/>
    <w:rsid w:val="00723406"/>
    <w:rsid w:val="0072356C"/>
    <w:rsid w:val="00723878"/>
    <w:rsid w:val="007239E5"/>
    <w:rsid w:val="00723B93"/>
    <w:rsid w:val="00723C05"/>
    <w:rsid w:val="00723C0D"/>
    <w:rsid w:val="00723E01"/>
    <w:rsid w:val="00723E80"/>
    <w:rsid w:val="00724907"/>
    <w:rsid w:val="007253B8"/>
    <w:rsid w:val="00725663"/>
    <w:rsid w:val="007259CF"/>
    <w:rsid w:val="00725B0D"/>
    <w:rsid w:val="00725B40"/>
    <w:rsid w:val="00726158"/>
    <w:rsid w:val="0072623D"/>
    <w:rsid w:val="00726262"/>
    <w:rsid w:val="0072649A"/>
    <w:rsid w:val="00726551"/>
    <w:rsid w:val="007266D5"/>
    <w:rsid w:val="007266E1"/>
    <w:rsid w:val="00726866"/>
    <w:rsid w:val="007269C1"/>
    <w:rsid w:val="00726A97"/>
    <w:rsid w:val="00727A92"/>
    <w:rsid w:val="00727DDA"/>
    <w:rsid w:val="00730322"/>
    <w:rsid w:val="00730CCF"/>
    <w:rsid w:val="00730EF2"/>
    <w:rsid w:val="007312AD"/>
    <w:rsid w:val="00731790"/>
    <w:rsid w:val="007319F9"/>
    <w:rsid w:val="00731A75"/>
    <w:rsid w:val="00731C62"/>
    <w:rsid w:val="00731D31"/>
    <w:rsid w:val="00731F9D"/>
    <w:rsid w:val="007321CC"/>
    <w:rsid w:val="0073221D"/>
    <w:rsid w:val="007324D5"/>
    <w:rsid w:val="00732BF6"/>
    <w:rsid w:val="007336CE"/>
    <w:rsid w:val="00733912"/>
    <w:rsid w:val="00733E00"/>
    <w:rsid w:val="0073423E"/>
    <w:rsid w:val="0073459C"/>
    <w:rsid w:val="00734897"/>
    <w:rsid w:val="007350E5"/>
    <w:rsid w:val="007351ED"/>
    <w:rsid w:val="0073547C"/>
    <w:rsid w:val="007356A6"/>
    <w:rsid w:val="00735A3E"/>
    <w:rsid w:val="00735E1F"/>
    <w:rsid w:val="00736495"/>
    <w:rsid w:val="007367BD"/>
    <w:rsid w:val="00736E89"/>
    <w:rsid w:val="00736FFD"/>
    <w:rsid w:val="00737147"/>
    <w:rsid w:val="00737768"/>
    <w:rsid w:val="00737DCB"/>
    <w:rsid w:val="00740088"/>
    <w:rsid w:val="00740371"/>
    <w:rsid w:val="00740D8A"/>
    <w:rsid w:val="00740F39"/>
    <w:rsid w:val="00741660"/>
    <w:rsid w:val="00741DA9"/>
    <w:rsid w:val="007421C4"/>
    <w:rsid w:val="007422F1"/>
    <w:rsid w:val="007425E5"/>
    <w:rsid w:val="00742602"/>
    <w:rsid w:val="007429B0"/>
    <w:rsid w:val="00742C93"/>
    <w:rsid w:val="007431CE"/>
    <w:rsid w:val="0074393D"/>
    <w:rsid w:val="00743978"/>
    <w:rsid w:val="00744060"/>
    <w:rsid w:val="007440C9"/>
    <w:rsid w:val="00744180"/>
    <w:rsid w:val="007442CC"/>
    <w:rsid w:val="00744CB4"/>
    <w:rsid w:val="00745096"/>
    <w:rsid w:val="00745394"/>
    <w:rsid w:val="007456E7"/>
    <w:rsid w:val="007456F9"/>
    <w:rsid w:val="00745714"/>
    <w:rsid w:val="00745793"/>
    <w:rsid w:val="00745A78"/>
    <w:rsid w:val="007462E3"/>
    <w:rsid w:val="00746BC6"/>
    <w:rsid w:val="00746D06"/>
    <w:rsid w:val="00746E7B"/>
    <w:rsid w:val="007472A9"/>
    <w:rsid w:val="007472BA"/>
    <w:rsid w:val="007474D7"/>
    <w:rsid w:val="00747641"/>
    <w:rsid w:val="007476EB"/>
    <w:rsid w:val="0074775A"/>
    <w:rsid w:val="0074781D"/>
    <w:rsid w:val="00750411"/>
    <w:rsid w:val="007508FD"/>
    <w:rsid w:val="00751061"/>
    <w:rsid w:val="00751554"/>
    <w:rsid w:val="007516E5"/>
    <w:rsid w:val="007517BF"/>
    <w:rsid w:val="00751D51"/>
    <w:rsid w:val="00751DCA"/>
    <w:rsid w:val="00752053"/>
    <w:rsid w:val="007520A8"/>
    <w:rsid w:val="0075247C"/>
    <w:rsid w:val="00752635"/>
    <w:rsid w:val="0075291E"/>
    <w:rsid w:val="00752938"/>
    <w:rsid w:val="00753411"/>
    <w:rsid w:val="00753C85"/>
    <w:rsid w:val="00753D15"/>
    <w:rsid w:val="00753D2E"/>
    <w:rsid w:val="00753E24"/>
    <w:rsid w:val="00754173"/>
    <w:rsid w:val="007545A7"/>
    <w:rsid w:val="0075485D"/>
    <w:rsid w:val="00754C67"/>
    <w:rsid w:val="00754D48"/>
    <w:rsid w:val="00754DA5"/>
    <w:rsid w:val="00754F5C"/>
    <w:rsid w:val="00755265"/>
    <w:rsid w:val="00755354"/>
    <w:rsid w:val="00755CA3"/>
    <w:rsid w:val="00755E71"/>
    <w:rsid w:val="007562C6"/>
    <w:rsid w:val="0075657B"/>
    <w:rsid w:val="00756845"/>
    <w:rsid w:val="00756888"/>
    <w:rsid w:val="007569B2"/>
    <w:rsid w:val="00756B34"/>
    <w:rsid w:val="00756EC0"/>
    <w:rsid w:val="0075774E"/>
    <w:rsid w:val="00757E09"/>
    <w:rsid w:val="0076095B"/>
    <w:rsid w:val="00760FDE"/>
    <w:rsid w:val="0076167F"/>
    <w:rsid w:val="007617C0"/>
    <w:rsid w:val="00761EF5"/>
    <w:rsid w:val="00761F61"/>
    <w:rsid w:val="007620F9"/>
    <w:rsid w:val="0076211E"/>
    <w:rsid w:val="007625C2"/>
    <w:rsid w:val="00762CD8"/>
    <w:rsid w:val="007634AF"/>
    <w:rsid w:val="00763554"/>
    <w:rsid w:val="007638D8"/>
    <w:rsid w:val="00763964"/>
    <w:rsid w:val="00763C15"/>
    <w:rsid w:val="00764123"/>
    <w:rsid w:val="007641E3"/>
    <w:rsid w:val="00764204"/>
    <w:rsid w:val="007644ED"/>
    <w:rsid w:val="007648A6"/>
    <w:rsid w:val="00764A06"/>
    <w:rsid w:val="00764BC1"/>
    <w:rsid w:val="00764BD1"/>
    <w:rsid w:val="00764C43"/>
    <w:rsid w:val="00764D1D"/>
    <w:rsid w:val="00764FFA"/>
    <w:rsid w:val="0076542F"/>
    <w:rsid w:val="00765683"/>
    <w:rsid w:val="007658F2"/>
    <w:rsid w:val="00765CFA"/>
    <w:rsid w:val="00766311"/>
    <w:rsid w:val="00766644"/>
    <w:rsid w:val="00766C5C"/>
    <w:rsid w:val="007670F0"/>
    <w:rsid w:val="007674BA"/>
    <w:rsid w:val="0076761D"/>
    <w:rsid w:val="0076781F"/>
    <w:rsid w:val="00767D88"/>
    <w:rsid w:val="00767DAD"/>
    <w:rsid w:val="007702FA"/>
    <w:rsid w:val="00770BCE"/>
    <w:rsid w:val="00770D6F"/>
    <w:rsid w:val="00771194"/>
    <w:rsid w:val="007716D1"/>
    <w:rsid w:val="007719E9"/>
    <w:rsid w:val="00771C3F"/>
    <w:rsid w:val="0077220C"/>
    <w:rsid w:val="0077269D"/>
    <w:rsid w:val="0077278E"/>
    <w:rsid w:val="00772806"/>
    <w:rsid w:val="00772950"/>
    <w:rsid w:val="00772B64"/>
    <w:rsid w:val="00772D40"/>
    <w:rsid w:val="007730B2"/>
    <w:rsid w:val="0077357F"/>
    <w:rsid w:val="007736A9"/>
    <w:rsid w:val="00773DB0"/>
    <w:rsid w:val="00773E78"/>
    <w:rsid w:val="00773F24"/>
    <w:rsid w:val="00773FE2"/>
    <w:rsid w:val="0077412A"/>
    <w:rsid w:val="00774389"/>
    <w:rsid w:val="007751F1"/>
    <w:rsid w:val="0077542A"/>
    <w:rsid w:val="007756B8"/>
    <w:rsid w:val="00775C9A"/>
    <w:rsid w:val="007762A2"/>
    <w:rsid w:val="0077658E"/>
    <w:rsid w:val="00776B46"/>
    <w:rsid w:val="00777461"/>
    <w:rsid w:val="00777507"/>
    <w:rsid w:val="007776A6"/>
    <w:rsid w:val="00777964"/>
    <w:rsid w:val="00777C7F"/>
    <w:rsid w:val="00780097"/>
    <w:rsid w:val="00780354"/>
    <w:rsid w:val="007803D5"/>
    <w:rsid w:val="00780FF1"/>
    <w:rsid w:val="00781709"/>
    <w:rsid w:val="00781CFD"/>
    <w:rsid w:val="007822A7"/>
    <w:rsid w:val="00782685"/>
    <w:rsid w:val="00782E93"/>
    <w:rsid w:val="00782FE7"/>
    <w:rsid w:val="00783773"/>
    <w:rsid w:val="00783B63"/>
    <w:rsid w:val="00783E01"/>
    <w:rsid w:val="0078425A"/>
    <w:rsid w:val="007842D0"/>
    <w:rsid w:val="007847EB"/>
    <w:rsid w:val="00784C22"/>
    <w:rsid w:val="00784DB8"/>
    <w:rsid w:val="00785224"/>
    <w:rsid w:val="007856BB"/>
    <w:rsid w:val="00785BD3"/>
    <w:rsid w:val="00785C22"/>
    <w:rsid w:val="00785F4B"/>
    <w:rsid w:val="007860FC"/>
    <w:rsid w:val="007864FC"/>
    <w:rsid w:val="007866D9"/>
    <w:rsid w:val="00786ABD"/>
    <w:rsid w:val="00786CDA"/>
    <w:rsid w:val="0078723E"/>
    <w:rsid w:val="00787CD3"/>
    <w:rsid w:val="00787DAD"/>
    <w:rsid w:val="00787F71"/>
    <w:rsid w:val="007906DA"/>
    <w:rsid w:val="00790914"/>
    <w:rsid w:val="00790B4D"/>
    <w:rsid w:val="00791181"/>
    <w:rsid w:val="00791392"/>
    <w:rsid w:val="0079185D"/>
    <w:rsid w:val="00791AE6"/>
    <w:rsid w:val="00791F08"/>
    <w:rsid w:val="00792035"/>
    <w:rsid w:val="007920F1"/>
    <w:rsid w:val="00792520"/>
    <w:rsid w:val="0079254B"/>
    <w:rsid w:val="007925E0"/>
    <w:rsid w:val="00792817"/>
    <w:rsid w:val="0079282B"/>
    <w:rsid w:val="007938ED"/>
    <w:rsid w:val="00793D90"/>
    <w:rsid w:val="00793E76"/>
    <w:rsid w:val="007943C3"/>
    <w:rsid w:val="00794882"/>
    <w:rsid w:val="00794D5B"/>
    <w:rsid w:val="007950EE"/>
    <w:rsid w:val="0079511C"/>
    <w:rsid w:val="00795502"/>
    <w:rsid w:val="00795590"/>
    <w:rsid w:val="00795E48"/>
    <w:rsid w:val="00796ABA"/>
    <w:rsid w:val="00796E2A"/>
    <w:rsid w:val="00796E6F"/>
    <w:rsid w:val="0079703F"/>
    <w:rsid w:val="007973A2"/>
    <w:rsid w:val="00797545"/>
    <w:rsid w:val="007975CB"/>
    <w:rsid w:val="00797660"/>
    <w:rsid w:val="00797A72"/>
    <w:rsid w:val="007A0084"/>
    <w:rsid w:val="007A0A1E"/>
    <w:rsid w:val="007A0B7D"/>
    <w:rsid w:val="007A128F"/>
    <w:rsid w:val="007A134C"/>
    <w:rsid w:val="007A140A"/>
    <w:rsid w:val="007A161C"/>
    <w:rsid w:val="007A19C1"/>
    <w:rsid w:val="007A1A81"/>
    <w:rsid w:val="007A2106"/>
    <w:rsid w:val="007A21D3"/>
    <w:rsid w:val="007A2894"/>
    <w:rsid w:val="007A29B2"/>
    <w:rsid w:val="007A2C90"/>
    <w:rsid w:val="007A345B"/>
    <w:rsid w:val="007A349A"/>
    <w:rsid w:val="007A3C0A"/>
    <w:rsid w:val="007A3C55"/>
    <w:rsid w:val="007A3D65"/>
    <w:rsid w:val="007A4684"/>
    <w:rsid w:val="007A4935"/>
    <w:rsid w:val="007A5539"/>
    <w:rsid w:val="007A56F6"/>
    <w:rsid w:val="007A5E1C"/>
    <w:rsid w:val="007A605C"/>
    <w:rsid w:val="007A60EB"/>
    <w:rsid w:val="007A6343"/>
    <w:rsid w:val="007A6467"/>
    <w:rsid w:val="007A6A2D"/>
    <w:rsid w:val="007A6A8B"/>
    <w:rsid w:val="007A6B5D"/>
    <w:rsid w:val="007A6CA5"/>
    <w:rsid w:val="007A72F7"/>
    <w:rsid w:val="007A73D1"/>
    <w:rsid w:val="007A7516"/>
    <w:rsid w:val="007A7D68"/>
    <w:rsid w:val="007B00B9"/>
    <w:rsid w:val="007B06E9"/>
    <w:rsid w:val="007B0741"/>
    <w:rsid w:val="007B08D1"/>
    <w:rsid w:val="007B0974"/>
    <w:rsid w:val="007B0FBB"/>
    <w:rsid w:val="007B1538"/>
    <w:rsid w:val="007B16DB"/>
    <w:rsid w:val="007B2115"/>
    <w:rsid w:val="007B21FA"/>
    <w:rsid w:val="007B2625"/>
    <w:rsid w:val="007B2CB8"/>
    <w:rsid w:val="007B2DFF"/>
    <w:rsid w:val="007B2EA2"/>
    <w:rsid w:val="007B2F4E"/>
    <w:rsid w:val="007B335B"/>
    <w:rsid w:val="007B34BA"/>
    <w:rsid w:val="007B3A85"/>
    <w:rsid w:val="007B3C8D"/>
    <w:rsid w:val="007B3D7D"/>
    <w:rsid w:val="007B3DB7"/>
    <w:rsid w:val="007B41D2"/>
    <w:rsid w:val="007B4E19"/>
    <w:rsid w:val="007B4E4C"/>
    <w:rsid w:val="007B60E0"/>
    <w:rsid w:val="007B61C2"/>
    <w:rsid w:val="007B6423"/>
    <w:rsid w:val="007B66FE"/>
    <w:rsid w:val="007B671F"/>
    <w:rsid w:val="007B6728"/>
    <w:rsid w:val="007B6B01"/>
    <w:rsid w:val="007B6C72"/>
    <w:rsid w:val="007B7241"/>
    <w:rsid w:val="007B7350"/>
    <w:rsid w:val="007B7932"/>
    <w:rsid w:val="007B7979"/>
    <w:rsid w:val="007B7D63"/>
    <w:rsid w:val="007C0A1A"/>
    <w:rsid w:val="007C1511"/>
    <w:rsid w:val="007C18E5"/>
    <w:rsid w:val="007C216B"/>
    <w:rsid w:val="007C2437"/>
    <w:rsid w:val="007C2D20"/>
    <w:rsid w:val="007C2F3D"/>
    <w:rsid w:val="007C31DE"/>
    <w:rsid w:val="007C32DF"/>
    <w:rsid w:val="007C3319"/>
    <w:rsid w:val="007C36A8"/>
    <w:rsid w:val="007C3864"/>
    <w:rsid w:val="007C3AED"/>
    <w:rsid w:val="007C3BC8"/>
    <w:rsid w:val="007C410C"/>
    <w:rsid w:val="007C4958"/>
    <w:rsid w:val="007C4CF0"/>
    <w:rsid w:val="007C5A85"/>
    <w:rsid w:val="007C6202"/>
    <w:rsid w:val="007C6610"/>
    <w:rsid w:val="007C703C"/>
    <w:rsid w:val="007C7066"/>
    <w:rsid w:val="007C7806"/>
    <w:rsid w:val="007C7C95"/>
    <w:rsid w:val="007C7D38"/>
    <w:rsid w:val="007C7F13"/>
    <w:rsid w:val="007D0593"/>
    <w:rsid w:val="007D082B"/>
    <w:rsid w:val="007D08AD"/>
    <w:rsid w:val="007D09AA"/>
    <w:rsid w:val="007D0A69"/>
    <w:rsid w:val="007D0B15"/>
    <w:rsid w:val="007D0C21"/>
    <w:rsid w:val="007D0C3D"/>
    <w:rsid w:val="007D0CA4"/>
    <w:rsid w:val="007D0D69"/>
    <w:rsid w:val="007D0D96"/>
    <w:rsid w:val="007D0FA8"/>
    <w:rsid w:val="007D1019"/>
    <w:rsid w:val="007D12C8"/>
    <w:rsid w:val="007D13D7"/>
    <w:rsid w:val="007D14B1"/>
    <w:rsid w:val="007D178E"/>
    <w:rsid w:val="007D1E2E"/>
    <w:rsid w:val="007D2120"/>
    <w:rsid w:val="007D214C"/>
    <w:rsid w:val="007D26DE"/>
    <w:rsid w:val="007D2C01"/>
    <w:rsid w:val="007D307B"/>
    <w:rsid w:val="007D3551"/>
    <w:rsid w:val="007D4130"/>
    <w:rsid w:val="007D4747"/>
    <w:rsid w:val="007D4D12"/>
    <w:rsid w:val="007D4E64"/>
    <w:rsid w:val="007D507F"/>
    <w:rsid w:val="007D51BA"/>
    <w:rsid w:val="007D5248"/>
    <w:rsid w:val="007D55E2"/>
    <w:rsid w:val="007D576B"/>
    <w:rsid w:val="007D5787"/>
    <w:rsid w:val="007D5AFC"/>
    <w:rsid w:val="007D5B95"/>
    <w:rsid w:val="007D5BA1"/>
    <w:rsid w:val="007D5BD1"/>
    <w:rsid w:val="007D5F4A"/>
    <w:rsid w:val="007D611F"/>
    <w:rsid w:val="007D670A"/>
    <w:rsid w:val="007D7323"/>
    <w:rsid w:val="007D76C5"/>
    <w:rsid w:val="007D7B01"/>
    <w:rsid w:val="007D7B3D"/>
    <w:rsid w:val="007D7E53"/>
    <w:rsid w:val="007D7F37"/>
    <w:rsid w:val="007D7F56"/>
    <w:rsid w:val="007E008B"/>
    <w:rsid w:val="007E04D7"/>
    <w:rsid w:val="007E07B4"/>
    <w:rsid w:val="007E07FB"/>
    <w:rsid w:val="007E07FE"/>
    <w:rsid w:val="007E0900"/>
    <w:rsid w:val="007E0E0D"/>
    <w:rsid w:val="007E1512"/>
    <w:rsid w:val="007E1605"/>
    <w:rsid w:val="007E1720"/>
    <w:rsid w:val="007E1ABA"/>
    <w:rsid w:val="007E1EDD"/>
    <w:rsid w:val="007E1FC5"/>
    <w:rsid w:val="007E2069"/>
    <w:rsid w:val="007E240E"/>
    <w:rsid w:val="007E278F"/>
    <w:rsid w:val="007E3228"/>
    <w:rsid w:val="007E3759"/>
    <w:rsid w:val="007E394E"/>
    <w:rsid w:val="007E39B0"/>
    <w:rsid w:val="007E3CB6"/>
    <w:rsid w:val="007E4031"/>
    <w:rsid w:val="007E4113"/>
    <w:rsid w:val="007E46AF"/>
    <w:rsid w:val="007E4AB0"/>
    <w:rsid w:val="007E4D6D"/>
    <w:rsid w:val="007E5046"/>
    <w:rsid w:val="007E5104"/>
    <w:rsid w:val="007E5444"/>
    <w:rsid w:val="007E5639"/>
    <w:rsid w:val="007E573D"/>
    <w:rsid w:val="007E59F7"/>
    <w:rsid w:val="007E5E67"/>
    <w:rsid w:val="007E63C1"/>
    <w:rsid w:val="007E6581"/>
    <w:rsid w:val="007E6721"/>
    <w:rsid w:val="007E77DA"/>
    <w:rsid w:val="007E78F1"/>
    <w:rsid w:val="007F0965"/>
    <w:rsid w:val="007F0E20"/>
    <w:rsid w:val="007F15EB"/>
    <w:rsid w:val="007F216F"/>
    <w:rsid w:val="007F22E2"/>
    <w:rsid w:val="007F2634"/>
    <w:rsid w:val="007F2ADB"/>
    <w:rsid w:val="007F2C0C"/>
    <w:rsid w:val="007F2DE3"/>
    <w:rsid w:val="007F3164"/>
    <w:rsid w:val="007F370A"/>
    <w:rsid w:val="007F396A"/>
    <w:rsid w:val="007F41AC"/>
    <w:rsid w:val="007F4531"/>
    <w:rsid w:val="007F45A7"/>
    <w:rsid w:val="007F45F7"/>
    <w:rsid w:val="007F4B00"/>
    <w:rsid w:val="007F4BCA"/>
    <w:rsid w:val="007F534D"/>
    <w:rsid w:val="007F59D1"/>
    <w:rsid w:val="007F635D"/>
    <w:rsid w:val="007F68DF"/>
    <w:rsid w:val="007F6A6B"/>
    <w:rsid w:val="007F6E5F"/>
    <w:rsid w:val="007F6EC0"/>
    <w:rsid w:val="007F75E3"/>
    <w:rsid w:val="007F767E"/>
    <w:rsid w:val="007F79D1"/>
    <w:rsid w:val="007F79D8"/>
    <w:rsid w:val="007F7A81"/>
    <w:rsid w:val="007F7BEF"/>
    <w:rsid w:val="007F7FD1"/>
    <w:rsid w:val="00800068"/>
    <w:rsid w:val="00800132"/>
    <w:rsid w:val="00800379"/>
    <w:rsid w:val="008006B7"/>
    <w:rsid w:val="00800938"/>
    <w:rsid w:val="00800967"/>
    <w:rsid w:val="00800A7C"/>
    <w:rsid w:val="00800AAA"/>
    <w:rsid w:val="00800EA8"/>
    <w:rsid w:val="0080101D"/>
    <w:rsid w:val="008014C0"/>
    <w:rsid w:val="008015BC"/>
    <w:rsid w:val="0080198A"/>
    <w:rsid w:val="008019FB"/>
    <w:rsid w:val="00801B5C"/>
    <w:rsid w:val="00801BD5"/>
    <w:rsid w:val="00801C6F"/>
    <w:rsid w:val="00801F72"/>
    <w:rsid w:val="00802E22"/>
    <w:rsid w:val="00802E48"/>
    <w:rsid w:val="00802EC9"/>
    <w:rsid w:val="008032B3"/>
    <w:rsid w:val="00803360"/>
    <w:rsid w:val="008033B3"/>
    <w:rsid w:val="008037AC"/>
    <w:rsid w:val="00803DE6"/>
    <w:rsid w:val="00803F9B"/>
    <w:rsid w:val="008040CA"/>
    <w:rsid w:val="00804B9E"/>
    <w:rsid w:val="00804CF3"/>
    <w:rsid w:val="00804F34"/>
    <w:rsid w:val="0080520D"/>
    <w:rsid w:val="0080527D"/>
    <w:rsid w:val="00805943"/>
    <w:rsid w:val="00805F1F"/>
    <w:rsid w:val="0080629B"/>
    <w:rsid w:val="008064DD"/>
    <w:rsid w:val="008065AA"/>
    <w:rsid w:val="008065F5"/>
    <w:rsid w:val="00806AAA"/>
    <w:rsid w:val="00806E67"/>
    <w:rsid w:val="00806EE6"/>
    <w:rsid w:val="00807053"/>
    <w:rsid w:val="00807392"/>
    <w:rsid w:val="00807734"/>
    <w:rsid w:val="0080778E"/>
    <w:rsid w:val="00807997"/>
    <w:rsid w:val="008079D2"/>
    <w:rsid w:val="00807B55"/>
    <w:rsid w:val="00807CB4"/>
    <w:rsid w:val="008101DB"/>
    <w:rsid w:val="008104E5"/>
    <w:rsid w:val="00810544"/>
    <w:rsid w:val="0081065A"/>
    <w:rsid w:val="00810984"/>
    <w:rsid w:val="008109FB"/>
    <w:rsid w:val="00810B92"/>
    <w:rsid w:val="00811D1C"/>
    <w:rsid w:val="00811ED8"/>
    <w:rsid w:val="00811EF8"/>
    <w:rsid w:val="00812081"/>
    <w:rsid w:val="008122FD"/>
    <w:rsid w:val="008123FC"/>
    <w:rsid w:val="008126D7"/>
    <w:rsid w:val="0081279D"/>
    <w:rsid w:val="00812F40"/>
    <w:rsid w:val="0081382E"/>
    <w:rsid w:val="00813D6C"/>
    <w:rsid w:val="00813EF3"/>
    <w:rsid w:val="008142E8"/>
    <w:rsid w:val="008144EF"/>
    <w:rsid w:val="008145A9"/>
    <w:rsid w:val="0081469C"/>
    <w:rsid w:val="008146F1"/>
    <w:rsid w:val="008149A3"/>
    <w:rsid w:val="008150F0"/>
    <w:rsid w:val="008151BA"/>
    <w:rsid w:val="0081529E"/>
    <w:rsid w:val="008156D1"/>
    <w:rsid w:val="00815D1A"/>
    <w:rsid w:val="00815DC9"/>
    <w:rsid w:val="00815DCF"/>
    <w:rsid w:val="008161D3"/>
    <w:rsid w:val="00816435"/>
    <w:rsid w:val="008164FF"/>
    <w:rsid w:val="008165AE"/>
    <w:rsid w:val="00816902"/>
    <w:rsid w:val="00816A0C"/>
    <w:rsid w:val="00816F39"/>
    <w:rsid w:val="00817AAD"/>
    <w:rsid w:val="00817EF4"/>
    <w:rsid w:val="00820293"/>
    <w:rsid w:val="00820336"/>
    <w:rsid w:val="00820407"/>
    <w:rsid w:val="008205B1"/>
    <w:rsid w:val="00820731"/>
    <w:rsid w:val="008207B0"/>
    <w:rsid w:val="008208CC"/>
    <w:rsid w:val="00820E06"/>
    <w:rsid w:val="008210BD"/>
    <w:rsid w:val="00821520"/>
    <w:rsid w:val="008217D6"/>
    <w:rsid w:val="00821857"/>
    <w:rsid w:val="00821A6B"/>
    <w:rsid w:val="00821D05"/>
    <w:rsid w:val="00822141"/>
    <w:rsid w:val="0082217A"/>
    <w:rsid w:val="0082266D"/>
    <w:rsid w:val="008230DD"/>
    <w:rsid w:val="008233D7"/>
    <w:rsid w:val="008237D3"/>
    <w:rsid w:val="00823D9F"/>
    <w:rsid w:val="00823E80"/>
    <w:rsid w:val="00824100"/>
    <w:rsid w:val="00824E35"/>
    <w:rsid w:val="00824E6F"/>
    <w:rsid w:val="00824FE1"/>
    <w:rsid w:val="008250A9"/>
    <w:rsid w:val="00825734"/>
    <w:rsid w:val="008259D2"/>
    <w:rsid w:val="00825AA8"/>
    <w:rsid w:val="0082623E"/>
    <w:rsid w:val="00826293"/>
    <w:rsid w:val="008262F5"/>
    <w:rsid w:val="008267A7"/>
    <w:rsid w:val="008268A0"/>
    <w:rsid w:val="00826919"/>
    <w:rsid w:val="00826B0E"/>
    <w:rsid w:val="00826F1E"/>
    <w:rsid w:val="00827396"/>
    <w:rsid w:val="00827471"/>
    <w:rsid w:val="00827748"/>
    <w:rsid w:val="008300CB"/>
    <w:rsid w:val="0083031D"/>
    <w:rsid w:val="0083038B"/>
    <w:rsid w:val="00830745"/>
    <w:rsid w:val="00830787"/>
    <w:rsid w:val="0083135B"/>
    <w:rsid w:val="0083189D"/>
    <w:rsid w:val="00831BC0"/>
    <w:rsid w:val="00831BCE"/>
    <w:rsid w:val="00831E0B"/>
    <w:rsid w:val="008321BA"/>
    <w:rsid w:val="00832706"/>
    <w:rsid w:val="008329CA"/>
    <w:rsid w:val="00832D2C"/>
    <w:rsid w:val="00833054"/>
    <w:rsid w:val="0083318B"/>
    <w:rsid w:val="00833416"/>
    <w:rsid w:val="0083342A"/>
    <w:rsid w:val="008337AA"/>
    <w:rsid w:val="00833892"/>
    <w:rsid w:val="00833E96"/>
    <w:rsid w:val="0083424B"/>
    <w:rsid w:val="00834432"/>
    <w:rsid w:val="008347DF"/>
    <w:rsid w:val="00834EE0"/>
    <w:rsid w:val="008355BC"/>
    <w:rsid w:val="008357C9"/>
    <w:rsid w:val="00835825"/>
    <w:rsid w:val="00835D37"/>
    <w:rsid w:val="00835F08"/>
    <w:rsid w:val="008360B1"/>
    <w:rsid w:val="008362F9"/>
    <w:rsid w:val="008363B7"/>
    <w:rsid w:val="0083748D"/>
    <w:rsid w:val="0083796B"/>
    <w:rsid w:val="00837A46"/>
    <w:rsid w:val="00837A56"/>
    <w:rsid w:val="00837D82"/>
    <w:rsid w:val="00837E57"/>
    <w:rsid w:val="00840531"/>
    <w:rsid w:val="0084117B"/>
    <w:rsid w:val="00841259"/>
    <w:rsid w:val="0084133B"/>
    <w:rsid w:val="00841536"/>
    <w:rsid w:val="00841702"/>
    <w:rsid w:val="00841DAC"/>
    <w:rsid w:val="00841FF0"/>
    <w:rsid w:val="0084203F"/>
    <w:rsid w:val="008423C4"/>
    <w:rsid w:val="00842640"/>
    <w:rsid w:val="00843009"/>
    <w:rsid w:val="008430B6"/>
    <w:rsid w:val="008430EE"/>
    <w:rsid w:val="0084318A"/>
    <w:rsid w:val="0084323B"/>
    <w:rsid w:val="0084344C"/>
    <w:rsid w:val="008435CF"/>
    <w:rsid w:val="008437CC"/>
    <w:rsid w:val="00843884"/>
    <w:rsid w:val="00843A18"/>
    <w:rsid w:val="00843E1B"/>
    <w:rsid w:val="00843ED4"/>
    <w:rsid w:val="008441C1"/>
    <w:rsid w:val="008448FD"/>
    <w:rsid w:val="00844A04"/>
    <w:rsid w:val="00844B72"/>
    <w:rsid w:val="00845125"/>
    <w:rsid w:val="008454AC"/>
    <w:rsid w:val="00845586"/>
    <w:rsid w:val="008455DB"/>
    <w:rsid w:val="0084614E"/>
    <w:rsid w:val="00846518"/>
    <w:rsid w:val="008465B5"/>
    <w:rsid w:val="00846A86"/>
    <w:rsid w:val="00846C28"/>
    <w:rsid w:val="00846F0E"/>
    <w:rsid w:val="008473F9"/>
    <w:rsid w:val="0084799C"/>
    <w:rsid w:val="00847B83"/>
    <w:rsid w:val="00850063"/>
    <w:rsid w:val="008501EB"/>
    <w:rsid w:val="00850248"/>
    <w:rsid w:val="00850254"/>
    <w:rsid w:val="00850AB5"/>
    <w:rsid w:val="00850D96"/>
    <w:rsid w:val="008517C9"/>
    <w:rsid w:val="008517CB"/>
    <w:rsid w:val="00851D61"/>
    <w:rsid w:val="00851ED7"/>
    <w:rsid w:val="00851FC4"/>
    <w:rsid w:val="008525AA"/>
    <w:rsid w:val="008527D0"/>
    <w:rsid w:val="0085290B"/>
    <w:rsid w:val="0085297E"/>
    <w:rsid w:val="008529E5"/>
    <w:rsid w:val="00852A5C"/>
    <w:rsid w:val="00853006"/>
    <w:rsid w:val="0085306A"/>
    <w:rsid w:val="00853671"/>
    <w:rsid w:val="00853D8B"/>
    <w:rsid w:val="00853E1D"/>
    <w:rsid w:val="0085421D"/>
    <w:rsid w:val="008548FB"/>
    <w:rsid w:val="00854EAA"/>
    <w:rsid w:val="008552A0"/>
    <w:rsid w:val="008552E9"/>
    <w:rsid w:val="00855319"/>
    <w:rsid w:val="00855580"/>
    <w:rsid w:val="0085558E"/>
    <w:rsid w:val="00855C45"/>
    <w:rsid w:val="00855CB0"/>
    <w:rsid w:val="008562C3"/>
    <w:rsid w:val="00856393"/>
    <w:rsid w:val="00856A46"/>
    <w:rsid w:val="00857142"/>
    <w:rsid w:val="008571C9"/>
    <w:rsid w:val="008574BA"/>
    <w:rsid w:val="0085762B"/>
    <w:rsid w:val="00857803"/>
    <w:rsid w:val="00857B3F"/>
    <w:rsid w:val="00857DA3"/>
    <w:rsid w:val="00857DDA"/>
    <w:rsid w:val="00857FEF"/>
    <w:rsid w:val="008602FB"/>
    <w:rsid w:val="008606FC"/>
    <w:rsid w:val="00860994"/>
    <w:rsid w:val="00860996"/>
    <w:rsid w:val="00860F46"/>
    <w:rsid w:val="008610C2"/>
    <w:rsid w:val="008610E8"/>
    <w:rsid w:val="008617A2"/>
    <w:rsid w:val="0086183D"/>
    <w:rsid w:val="00861859"/>
    <w:rsid w:val="00861FC2"/>
    <w:rsid w:val="00862021"/>
    <w:rsid w:val="008621C6"/>
    <w:rsid w:val="00862229"/>
    <w:rsid w:val="0086230D"/>
    <w:rsid w:val="00863175"/>
    <w:rsid w:val="00863421"/>
    <w:rsid w:val="00863552"/>
    <w:rsid w:val="00863559"/>
    <w:rsid w:val="008635C4"/>
    <w:rsid w:val="008635EA"/>
    <w:rsid w:val="00863F9F"/>
    <w:rsid w:val="0086481B"/>
    <w:rsid w:val="00864C1E"/>
    <w:rsid w:val="00864D83"/>
    <w:rsid w:val="00864DC5"/>
    <w:rsid w:val="00864EAE"/>
    <w:rsid w:val="00864EB5"/>
    <w:rsid w:val="008659AB"/>
    <w:rsid w:val="00865A19"/>
    <w:rsid w:val="00865FDF"/>
    <w:rsid w:val="00866136"/>
    <w:rsid w:val="008661A0"/>
    <w:rsid w:val="008667B0"/>
    <w:rsid w:val="00866AA7"/>
    <w:rsid w:val="00866BF8"/>
    <w:rsid w:val="00866C13"/>
    <w:rsid w:val="00866C8B"/>
    <w:rsid w:val="00866E89"/>
    <w:rsid w:val="0086708B"/>
    <w:rsid w:val="008671DD"/>
    <w:rsid w:val="0086750E"/>
    <w:rsid w:val="00867605"/>
    <w:rsid w:val="00867617"/>
    <w:rsid w:val="008676B3"/>
    <w:rsid w:val="00867791"/>
    <w:rsid w:val="008678F9"/>
    <w:rsid w:val="008679D3"/>
    <w:rsid w:val="00867D0F"/>
    <w:rsid w:val="00867D13"/>
    <w:rsid w:val="00867E4D"/>
    <w:rsid w:val="00870A6E"/>
    <w:rsid w:val="0087159D"/>
    <w:rsid w:val="00872255"/>
    <w:rsid w:val="008726B0"/>
    <w:rsid w:val="008726DC"/>
    <w:rsid w:val="00872A27"/>
    <w:rsid w:val="00872BE7"/>
    <w:rsid w:val="00872E82"/>
    <w:rsid w:val="008734FF"/>
    <w:rsid w:val="008737BA"/>
    <w:rsid w:val="008739B0"/>
    <w:rsid w:val="00873CC4"/>
    <w:rsid w:val="00873D21"/>
    <w:rsid w:val="00873D65"/>
    <w:rsid w:val="00873DA4"/>
    <w:rsid w:val="00873EA9"/>
    <w:rsid w:val="00873F28"/>
    <w:rsid w:val="00874223"/>
    <w:rsid w:val="008742C8"/>
    <w:rsid w:val="00874A07"/>
    <w:rsid w:val="00874AB5"/>
    <w:rsid w:val="00874BF7"/>
    <w:rsid w:val="00874EAB"/>
    <w:rsid w:val="00874EDE"/>
    <w:rsid w:val="00874F6C"/>
    <w:rsid w:val="008750EF"/>
    <w:rsid w:val="00875101"/>
    <w:rsid w:val="00875556"/>
    <w:rsid w:val="00875F63"/>
    <w:rsid w:val="00876114"/>
    <w:rsid w:val="0087653A"/>
    <w:rsid w:val="00876860"/>
    <w:rsid w:val="00877043"/>
    <w:rsid w:val="00877191"/>
    <w:rsid w:val="00877671"/>
    <w:rsid w:val="008779DB"/>
    <w:rsid w:val="00877BD5"/>
    <w:rsid w:val="008801F2"/>
    <w:rsid w:val="00880371"/>
    <w:rsid w:val="0088038C"/>
    <w:rsid w:val="008803D0"/>
    <w:rsid w:val="00880DF1"/>
    <w:rsid w:val="00880E8E"/>
    <w:rsid w:val="00880E97"/>
    <w:rsid w:val="008813E0"/>
    <w:rsid w:val="00881A72"/>
    <w:rsid w:val="00881F33"/>
    <w:rsid w:val="00882070"/>
    <w:rsid w:val="00882135"/>
    <w:rsid w:val="00883055"/>
    <w:rsid w:val="00883300"/>
    <w:rsid w:val="008833C4"/>
    <w:rsid w:val="00883684"/>
    <w:rsid w:val="00883768"/>
    <w:rsid w:val="008837F0"/>
    <w:rsid w:val="00883F1C"/>
    <w:rsid w:val="00884C95"/>
    <w:rsid w:val="00884D61"/>
    <w:rsid w:val="00884F87"/>
    <w:rsid w:val="0088556A"/>
    <w:rsid w:val="00885A2E"/>
    <w:rsid w:val="00885B9B"/>
    <w:rsid w:val="0088692F"/>
    <w:rsid w:val="00886A73"/>
    <w:rsid w:val="00886B39"/>
    <w:rsid w:val="00886C76"/>
    <w:rsid w:val="00886F0C"/>
    <w:rsid w:val="0088771D"/>
    <w:rsid w:val="00887B1E"/>
    <w:rsid w:val="00887BBC"/>
    <w:rsid w:val="00887E95"/>
    <w:rsid w:val="00890122"/>
    <w:rsid w:val="00890809"/>
    <w:rsid w:val="00891314"/>
    <w:rsid w:val="00891616"/>
    <w:rsid w:val="0089198C"/>
    <w:rsid w:val="00891A32"/>
    <w:rsid w:val="00891DA4"/>
    <w:rsid w:val="008923E8"/>
    <w:rsid w:val="00892D39"/>
    <w:rsid w:val="00892D80"/>
    <w:rsid w:val="00892D8A"/>
    <w:rsid w:val="00893074"/>
    <w:rsid w:val="00893194"/>
    <w:rsid w:val="0089319A"/>
    <w:rsid w:val="008934B8"/>
    <w:rsid w:val="00893C1F"/>
    <w:rsid w:val="00894118"/>
    <w:rsid w:val="00894221"/>
    <w:rsid w:val="008943F1"/>
    <w:rsid w:val="0089463C"/>
    <w:rsid w:val="00894767"/>
    <w:rsid w:val="00894ED0"/>
    <w:rsid w:val="00895257"/>
    <w:rsid w:val="00895951"/>
    <w:rsid w:val="00895CB2"/>
    <w:rsid w:val="008962F9"/>
    <w:rsid w:val="00896633"/>
    <w:rsid w:val="00896744"/>
    <w:rsid w:val="00896B98"/>
    <w:rsid w:val="00896C12"/>
    <w:rsid w:val="00896D3B"/>
    <w:rsid w:val="00897158"/>
    <w:rsid w:val="00897506"/>
    <w:rsid w:val="0089774E"/>
    <w:rsid w:val="00897D0B"/>
    <w:rsid w:val="00897F16"/>
    <w:rsid w:val="008A03DF"/>
    <w:rsid w:val="008A0F7A"/>
    <w:rsid w:val="008A145A"/>
    <w:rsid w:val="008A1802"/>
    <w:rsid w:val="008A18A1"/>
    <w:rsid w:val="008A1A6C"/>
    <w:rsid w:val="008A1B2A"/>
    <w:rsid w:val="008A1BA3"/>
    <w:rsid w:val="008A1D20"/>
    <w:rsid w:val="008A20FE"/>
    <w:rsid w:val="008A214D"/>
    <w:rsid w:val="008A21DB"/>
    <w:rsid w:val="008A3030"/>
    <w:rsid w:val="008A310A"/>
    <w:rsid w:val="008A346D"/>
    <w:rsid w:val="008A374A"/>
    <w:rsid w:val="008A3E94"/>
    <w:rsid w:val="008A40B8"/>
    <w:rsid w:val="008A436F"/>
    <w:rsid w:val="008A45BC"/>
    <w:rsid w:val="008A4852"/>
    <w:rsid w:val="008A53D9"/>
    <w:rsid w:val="008A5759"/>
    <w:rsid w:val="008A58D5"/>
    <w:rsid w:val="008A5937"/>
    <w:rsid w:val="008A6609"/>
    <w:rsid w:val="008A6937"/>
    <w:rsid w:val="008A6B9E"/>
    <w:rsid w:val="008A7100"/>
    <w:rsid w:val="008A71AF"/>
    <w:rsid w:val="008A7390"/>
    <w:rsid w:val="008A768D"/>
    <w:rsid w:val="008A7A2D"/>
    <w:rsid w:val="008B0049"/>
    <w:rsid w:val="008B0291"/>
    <w:rsid w:val="008B06CF"/>
    <w:rsid w:val="008B08B7"/>
    <w:rsid w:val="008B093D"/>
    <w:rsid w:val="008B09FA"/>
    <w:rsid w:val="008B148C"/>
    <w:rsid w:val="008B14C8"/>
    <w:rsid w:val="008B1AF4"/>
    <w:rsid w:val="008B2485"/>
    <w:rsid w:val="008B24C9"/>
    <w:rsid w:val="008B24EB"/>
    <w:rsid w:val="008B2585"/>
    <w:rsid w:val="008B273C"/>
    <w:rsid w:val="008B289C"/>
    <w:rsid w:val="008B2F95"/>
    <w:rsid w:val="008B2FBB"/>
    <w:rsid w:val="008B300F"/>
    <w:rsid w:val="008B30F2"/>
    <w:rsid w:val="008B3347"/>
    <w:rsid w:val="008B3493"/>
    <w:rsid w:val="008B3FD2"/>
    <w:rsid w:val="008B44FB"/>
    <w:rsid w:val="008B4510"/>
    <w:rsid w:val="008B4749"/>
    <w:rsid w:val="008B49AD"/>
    <w:rsid w:val="008B49F9"/>
    <w:rsid w:val="008B4D4A"/>
    <w:rsid w:val="008B548C"/>
    <w:rsid w:val="008B57A2"/>
    <w:rsid w:val="008B585C"/>
    <w:rsid w:val="008B5A40"/>
    <w:rsid w:val="008B6234"/>
    <w:rsid w:val="008B6445"/>
    <w:rsid w:val="008B6974"/>
    <w:rsid w:val="008B6D06"/>
    <w:rsid w:val="008B6D0C"/>
    <w:rsid w:val="008B6F18"/>
    <w:rsid w:val="008B71B2"/>
    <w:rsid w:val="008B72CE"/>
    <w:rsid w:val="008B72F1"/>
    <w:rsid w:val="008B7400"/>
    <w:rsid w:val="008B753A"/>
    <w:rsid w:val="008B77B7"/>
    <w:rsid w:val="008B796C"/>
    <w:rsid w:val="008B7B38"/>
    <w:rsid w:val="008B7BC4"/>
    <w:rsid w:val="008C0155"/>
    <w:rsid w:val="008C017C"/>
    <w:rsid w:val="008C0338"/>
    <w:rsid w:val="008C03E2"/>
    <w:rsid w:val="008C04B8"/>
    <w:rsid w:val="008C0B9B"/>
    <w:rsid w:val="008C0DAC"/>
    <w:rsid w:val="008C0EE6"/>
    <w:rsid w:val="008C0EF3"/>
    <w:rsid w:val="008C12BA"/>
    <w:rsid w:val="008C12F1"/>
    <w:rsid w:val="008C18CB"/>
    <w:rsid w:val="008C1AFC"/>
    <w:rsid w:val="008C1D70"/>
    <w:rsid w:val="008C2096"/>
    <w:rsid w:val="008C2198"/>
    <w:rsid w:val="008C2280"/>
    <w:rsid w:val="008C2659"/>
    <w:rsid w:val="008C266E"/>
    <w:rsid w:val="008C2DF8"/>
    <w:rsid w:val="008C3009"/>
    <w:rsid w:val="008C3079"/>
    <w:rsid w:val="008C3373"/>
    <w:rsid w:val="008C348C"/>
    <w:rsid w:val="008C37E2"/>
    <w:rsid w:val="008C3A04"/>
    <w:rsid w:val="008C3FAC"/>
    <w:rsid w:val="008C433C"/>
    <w:rsid w:val="008C45A8"/>
    <w:rsid w:val="008C4662"/>
    <w:rsid w:val="008C57BD"/>
    <w:rsid w:val="008C5917"/>
    <w:rsid w:val="008C5EEE"/>
    <w:rsid w:val="008C602D"/>
    <w:rsid w:val="008C60F0"/>
    <w:rsid w:val="008C6256"/>
    <w:rsid w:val="008C643F"/>
    <w:rsid w:val="008C6963"/>
    <w:rsid w:val="008C6A45"/>
    <w:rsid w:val="008C6F94"/>
    <w:rsid w:val="008C747F"/>
    <w:rsid w:val="008C75AC"/>
    <w:rsid w:val="008C7D01"/>
    <w:rsid w:val="008C7E44"/>
    <w:rsid w:val="008D00A5"/>
    <w:rsid w:val="008D03A2"/>
    <w:rsid w:val="008D0695"/>
    <w:rsid w:val="008D08EC"/>
    <w:rsid w:val="008D0C48"/>
    <w:rsid w:val="008D0FD9"/>
    <w:rsid w:val="008D0FFB"/>
    <w:rsid w:val="008D16FC"/>
    <w:rsid w:val="008D1E48"/>
    <w:rsid w:val="008D2179"/>
    <w:rsid w:val="008D270B"/>
    <w:rsid w:val="008D2BE5"/>
    <w:rsid w:val="008D3292"/>
    <w:rsid w:val="008D3492"/>
    <w:rsid w:val="008D39F7"/>
    <w:rsid w:val="008D3D38"/>
    <w:rsid w:val="008D4415"/>
    <w:rsid w:val="008D4418"/>
    <w:rsid w:val="008D50B3"/>
    <w:rsid w:val="008D541F"/>
    <w:rsid w:val="008D59C2"/>
    <w:rsid w:val="008D5BDC"/>
    <w:rsid w:val="008D5CC7"/>
    <w:rsid w:val="008D5F6C"/>
    <w:rsid w:val="008D60A4"/>
    <w:rsid w:val="008D60D5"/>
    <w:rsid w:val="008D6251"/>
    <w:rsid w:val="008D6715"/>
    <w:rsid w:val="008D6A73"/>
    <w:rsid w:val="008D6DAE"/>
    <w:rsid w:val="008D758E"/>
    <w:rsid w:val="008D78F2"/>
    <w:rsid w:val="008E0207"/>
    <w:rsid w:val="008E0330"/>
    <w:rsid w:val="008E07FA"/>
    <w:rsid w:val="008E08BA"/>
    <w:rsid w:val="008E0982"/>
    <w:rsid w:val="008E0AAE"/>
    <w:rsid w:val="008E0BCC"/>
    <w:rsid w:val="008E0D8E"/>
    <w:rsid w:val="008E0F87"/>
    <w:rsid w:val="008E1292"/>
    <w:rsid w:val="008E17E9"/>
    <w:rsid w:val="008E1806"/>
    <w:rsid w:val="008E1A91"/>
    <w:rsid w:val="008E1A94"/>
    <w:rsid w:val="008E1C02"/>
    <w:rsid w:val="008E2477"/>
    <w:rsid w:val="008E261E"/>
    <w:rsid w:val="008E2CA8"/>
    <w:rsid w:val="008E2CBF"/>
    <w:rsid w:val="008E3438"/>
    <w:rsid w:val="008E35D3"/>
    <w:rsid w:val="008E3A23"/>
    <w:rsid w:val="008E3EC5"/>
    <w:rsid w:val="008E3F49"/>
    <w:rsid w:val="008E435B"/>
    <w:rsid w:val="008E450F"/>
    <w:rsid w:val="008E4D36"/>
    <w:rsid w:val="008E51E7"/>
    <w:rsid w:val="008E556A"/>
    <w:rsid w:val="008E644A"/>
    <w:rsid w:val="008E6739"/>
    <w:rsid w:val="008E6C3E"/>
    <w:rsid w:val="008E6D5E"/>
    <w:rsid w:val="008E6DA8"/>
    <w:rsid w:val="008E6F60"/>
    <w:rsid w:val="008E6F87"/>
    <w:rsid w:val="008E7698"/>
    <w:rsid w:val="008E78D9"/>
    <w:rsid w:val="008E7AFA"/>
    <w:rsid w:val="008E7D7C"/>
    <w:rsid w:val="008E7EA4"/>
    <w:rsid w:val="008F00F1"/>
    <w:rsid w:val="008F0716"/>
    <w:rsid w:val="008F0DF5"/>
    <w:rsid w:val="008F1764"/>
    <w:rsid w:val="008F1998"/>
    <w:rsid w:val="008F2025"/>
    <w:rsid w:val="008F2131"/>
    <w:rsid w:val="008F2270"/>
    <w:rsid w:val="008F231E"/>
    <w:rsid w:val="008F2386"/>
    <w:rsid w:val="008F248E"/>
    <w:rsid w:val="008F2688"/>
    <w:rsid w:val="008F2807"/>
    <w:rsid w:val="008F2CD4"/>
    <w:rsid w:val="008F2DD3"/>
    <w:rsid w:val="008F2F61"/>
    <w:rsid w:val="008F335D"/>
    <w:rsid w:val="008F35C1"/>
    <w:rsid w:val="008F3754"/>
    <w:rsid w:val="008F38B4"/>
    <w:rsid w:val="008F3C74"/>
    <w:rsid w:val="008F4171"/>
    <w:rsid w:val="008F4288"/>
    <w:rsid w:val="008F4442"/>
    <w:rsid w:val="008F44A9"/>
    <w:rsid w:val="008F47F3"/>
    <w:rsid w:val="008F4CFB"/>
    <w:rsid w:val="008F4F6D"/>
    <w:rsid w:val="008F5155"/>
    <w:rsid w:val="008F5235"/>
    <w:rsid w:val="008F531D"/>
    <w:rsid w:val="008F554D"/>
    <w:rsid w:val="008F5671"/>
    <w:rsid w:val="008F59CF"/>
    <w:rsid w:val="008F5EBF"/>
    <w:rsid w:val="008F6076"/>
    <w:rsid w:val="008F65CE"/>
    <w:rsid w:val="008F6AFA"/>
    <w:rsid w:val="008F6E5C"/>
    <w:rsid w:val="008F6E8E"/>
    <w:rsid w:val="008F6FF3"/>
    <w:rsid w:val="008F7026"/>
    <w:rsid w:val="008F71F2"/>
    <w:rsid w:val="008F7552"/>
    <w:rsid w:val="008F7E47"/>
    <w:rsid w:val="00900742"/>
    <w:rsid w:val="00900BF5"/>
    <w:rsid w:val="0090119C"/>
    <w:rsid w:val="009012C5"/>
    <w:rsid w:val="00901359"/>
    <w:rsid w:val="009019E4"/>
    <w:rsid w:val="00901D01"/>
    <w:rsid w:val="00901D60"/>
    <w:rsid w:val="00901E42"/>
    <w:rsid w:val="00902909"/>
    <w:rsid w:val="00902BE1"/>
    <w:rsid w:val="00902CDE"/>
    <w:rsid w:val="009031D5"/>
    <w:rsid w:val="0090362D"/>
    <w:rsid w:val="0090385B"/>
    <w:rsid w:val="00903FCD"/>
    <w:rsid w:val="009040D4"/>
    <w:rsid w:val="009046DD"/>
    <w:rsid w:val="009047A2"/>
    <w:rsid w:val="00904899"/>
    <w:rsid w:val="00904A8C"/>
    <w:rsid w:val="00905096"/>
    <w:rsid w:val="00905381"/>
    <w:rsid w:val="00905402"/>
    <w:rsid w:val="00905831"/>
    <w:rsid w:val="009058D0"/>
    <w:rsid w:val="00905DAD"/>
    <w:rsid w:val="00905E3B"/>
    <w:rsid w:val="00906458"/>
    <w:rsid w:val="009064D2"/>
    <w:rsid w:val="00907286"/>
    <w:rsid w:val="009073A0"/>
    <w:rsid w:val="009077E2"/>
    <w:rsid w:val="00907F6B"/>
    <w:rsid w:val="0091009C"/>
    <w:rsid w:val="009101F8"/>
    <w:rsid w:val="00910308"/>
    <w:rsid w:val="00910469"/>
    <w:rsid w:val="009106CC"/>
    <w:rsid w:val="0091071E"/>
    <w:rsid w:val="0091078C"/>
    <w:rsid w:val="00910E34"/>
    <w:rsid w:val="00911A45"/>
    <w:rsid w:val="00912191"/>
    <w:rsid w:val="00912365"/>
    <w:rsid w:val="00912C05"/>
    <w:rsid w:val="0091306F"/>
    <w:rsid w:val="00913289"/>
    <w:rsid w:val="0091329E"/>
    <w:rsid w:val="009132A2"/>
    <w:rsid w:val="0091421F"/>
    <w:rsid w:val="009142D2"/>
    <w:rsid w:val="00914470"/>
    <w:rsid w:val="00914535"/>
    <w:rsid w:val="00914834"/>
    <w:rsid w:val="009149FA"/>
    <w:rsid w:val="00914EBA"/>
    <w:rsid w:val="0091513C"/>
    <w:rsid w:val="009152A4"/>
    <w:rsid w:val="009153B8"/>
    <w:rsid w:val="009153F3"/>
    <w:rsid w:val="009154C6"/>
    <w:rsid w:val="00915B7F"/>
    <w:rsid w:val="00915FA8"/>
    <w:rsid w:val="00916DE7"/>
    <w:rsid w:val="00916EFC"/>
    <w:rsid w:val="00916FE4"/>
    <w:rsid w:val="0091763F"/>
    <w:rsid w:val="009179B8"/>
    <w:rsid w:val="00917B7B"/>
    <w:rsid w:val="00917D48"/>
    <w:rsid w:val="0092005A"/>
    <w:rsid w:val="0092008A"/>
    <w:rsid w:val="0092020D"/>
    <w:rsid w:val="009203B0"/>
    <w:rsid w:val="00920894"/>
    <w:rsid w:val="00920899"/>
    <w:rsid w:val="00920FCE"/>
    <w:rsid w:val="00921125"/>
    <w:rsid w:val="00921EE6"/>
    <w:rsid w:val="009223AA"/>
    <w:rsid w:val="00922432"/>
    <w:rsid w:val="00922550"/>
    <w:rsid w:val="009228AE"/>
    <w:rsid w:val="009228FC"/>
    <w:rsid w:val="00922C32"/>
    <w:rsid w:val="00923056"/>
    <w:rsid w:val="00923602"/>
    <w:rsid w:val="009237D4"/>
    <w:rsid w:val="00923ACB"/>
    <w:rsid w:val="00923F21"/>
    <w:rsid w:val="00924225"/>
    <w:rsid w:val="0092468F"/>
    <w:rsid w:val="0092519B"/>
    <w:rsid w:val="009252F5"/>
    <w:rsid w:val="00925532"/>
    <w:rsid w:val="00925692"/>
    <w:rsid w:val="009259FA"/>
    <w:rsid w:val="00925A70"/>
    <w:rsid w:val="00925A8A"/>
    <w:rsid w:val="00926147"/>
    <w:rsid w:val="009264D8"/>
    <w:rsid w:val="00926523"/>
    <w:rsid w:val="009267BE"/>
    <w:rsid w:val="009268C5"/>
    <w:rsid w:val="00927146"/>
    <w:rsid w:val="009273C3"/>
    <w:rsid w:val="009273F0"/>
    <w:rsid w:val="00927545"/>
    <w:rsid w:val="009277CC"/>
    <w:rsid w:val="00927F55"/>
    <w:rsid w:val="0093058F"/>
    <w:rsid w:val="009307B2"/>
    <w:rsid w:val="00930A3D"/>
    <w:rsid w:val="00930DFA"/>
    <w:rsid w:val="00930F2C"/>
    <w:rsid w:val="009313C1"/>
    <w:rsid w:val="00931679"/>
    <w:rsid w:val="009318AB"/>
    <w:rsid w:val="009320F3"/>
    <w:rsid w:val="0093211B"/>
    <w:rsid w:val="0093241B"/>
    <w:rsid w:val="00932A1D"/>
    <w:rsid w:val="00932A95"/>
    <w:rsid w:val="00932AD1"/>
    <w:rsid w:val="00932B90"/>
    <w:rsid w:val="009330C9"/>
    <w:rsid w:val="00933904"/>
    <w:rsid w:val="00933D72"/>
    <w:rsid w:val="00933E77"/>
    <w:rsid w:val="0093453A"/>
    <w:rsid w:val="00934BA3"/>
    <w:rsid w:val="009351AB"/>
    <w:rsid w:val="0093529B"/>
    <w:rsid w:val="009352CE"/>
    <w:rsid w:val="00935543"/>
    <w:rsid w:val="00935624"/>
    <w:rsid w:val="00935D11"/>
    <w:rsid w:val="0093639B"/>
    <w:rsid w:val="00936616"/>
    <w:rsid w:val="009367D4"/>
    <w:rsid w:val="0093681B"/>
    <w:rsid w:val="009368F9"/>
    <w:rsid w:val="00936B32"/>
    <w:rsid w:val="00936B53"/>
    <w:rsid w:val="00936E56"/>
    <w:rsid w:val="00936F98"/>
    <w:rsid w:val="00937758"/>
    <w:rsid w:val="00937787"/>
    <w:rsid w:val="00940176"/>
    <w:rsid w:val="009401D6"/>
    <w:rsid w:val="009402E6"/>
    <w:rsid w:val="00940716"/>
    <w:rsid w:val="00940E22"/>
    <w:rsid w:val="00940F13"/>
    <w:rsid w:val="00941464"/>
    <w:rsid w:val="00941EBA"/>
    <w:rsid w:val="00942012"/>
    <w:rsid w:val="00942239"/>
    <w:rsid w:val="0094235E"/>
    <w:rsid w:val="00942955"/>
    <w:rsid w:val="00942E61"/>
    <w:rsid w:val="00943378"/>
    <w:rsid w:val="0094339D"/>
    <w:rsid w:val="009435A5"/>
    <w:rsid w:val="009440C0"/>
    <w:rsid w:val="00944189"/>
    <w:rsid w:val="00944337"/>
    <w:rsid w:val="00944375"/>
    <w:rsid w:val="00944458"/>
    <w:rsid w:val="00944D3F"/>
    <w:rsid w:val="00945333"/>
    <w:rsid w:val="00945ACA"/>
    <w:rsid w:val="00945D41"/>
    <w:rsid w:val="00945DF2"/>
    <w:rsid w:val="00946211"/>
    <w:rsid w:val="009463D4"/>
    <w:rsid w:val="0094658B"/>
    <w:rsid w:val="00946DC4"/>
    <w:rsid w:val="00946DDE"/>
    <w:rsid w:val="00946E42"/>
    <w:rsid w:val="00946FA8"/>
    <w:rsid w:val="00947074"/>
    <w:rsid w:val="0094741A"/>
    <w:rsid w:val="00947420"/>
    <w:rsid w:val="009474DD"/>
    <w:rsid w:val="00947586"/>
    <w:rsid w:val="00947B1B"/>
    <w:rsid w:val="00950522"/>
    <w:rsid w:val="00950B50"/>
    <w:rsid w:val="00950BD5"/>
    <w:rsid w:val="00950FF8"/>
    <w:rsid w:val="00951069"/>
    <w:rsid w:val="00951389"/>
    <w:rsid w:val="00951910"/>
    <w:rsid w:val="00951D47"/>
    <w:rsid w:val="009521BC"/>
    <w:rsid w:val="00952210"/>
    <w:rsid w:val="00952516"/>
    <w:rsid w:val="00952687"/>
    <w:rsid w:val="0095273D"/>
    <w:rsid w:val="00952AD0"/>
    <w:rsid w:val="00952B11"/>
    <w:rsid w:val="0095355A"/>
    <w:rsid w:val="00953DA4"/>
    <w:rsid w:val="009540F7"/>
    <w:rsid w:val="009543BE"/>
    <w:rsid w:val="009543F4"/>
    <w:rsid w:val="00954457"/>
    <w:rsid w:val="009544E8"/>
    <w:rsid w:val="00954846"/>
    <w:rsid w:val="009555A4"/>
    <w:rsid w:val="009555E5"/>
    <w:rsid w:val="00955799"/>
    <w:rsid w:val="00955C03"/>
    <w:rsid w:val="00955D4E"/>
    <w:rsid w:val="00955E84"/>
    <w:rsid w:val="00956133"/>
    <w:rsid w:val="00956672"/>
    <w:rsid w:val="00956710"/>
    <w:rsid w:val="009572B8"/>
    <w:rsid w:val="0095776D"/>
    <w:rsid w:val="00957A8F"/>
    <w:rsid w:val="00957CF1"/>
    <w:rsid w:val="0096003F"/>
    <w:rsid w:val="0096036C"/>
    <w:rsid w:val="00960811"/>
    <w:rsid w:val="009609D9"/>
    <w:rsid w:val="00960FDB"/>
    <w:rsid w:val="009611A2"/>
    <w:rsid w:val="0096140D"/>
    <w:rsid w:val="00961644"/>
    <w:rsid w:val="00961B97"/>
    <w:rsid w:val="00961CF0"/>
    <w:rsid w:val="00962482"/>
    <w:rsid w:val="00962575"/>
    <w:rsid w:val="009626BD"/>
    <w:rsid w:val="009626E6"/>
    <w:rsid w:val="0096298D"/>
    <w:rsid w:val="00962C5B"/>
    <w:rsid w:val="00963171"/>
    <w:rsid w:val="00963469"/>
    <w:rsid w:val="0096389F"/>
    <w:rsid w:val="00963C41"/>
    <w:rsid w:val="00963CDB"/>
    <w:rsid w:val="00964285"/>
    <w:rsid w:val="0096430A"/>
    <w:rsid w:val="00964317"/>
    <w:rsid w:val="009643DC"/>
    <w:rsid w:val="00964435"/>
    <w:rsid w:val="00964650"/>
    <w:rsid w:val="009648E7"/>
    <w:rsid w:val="009649F2"/>
    <w:rsid w:val="00964E8A"/>
    <w:rsid w:val="00965086"/>
    <w:rsid w:val="00965290"/>
    <w:rsid w:val="009655F6"/>
    <w:rsid w:val="00965C4F"/>
    <w:rsid w:val="009661EA"/>
    <w:rsid w:val="00966240"/>
    <w:rsid w:val="0096660D"/>
    <w:rsid w:val="009669F1"/>
    <w:rsid w:val="00967492"/>
    <w:rsid w:val="00967617"/>
    <w:rsid w:val="00967896"/>
    <w:rsid w:val="00967CFB"/>
    <w:rsid w:val="00967E6A"/>
    <w:rsid w:val="00967EC5"/>
    <w:rsid w:val="00970044"/>
    <w:rsid w:val="009701A9"/>
    <w:rsid w:val="00970301"/>
    <w:rsid w:val="0097082E"/>
    <w:rsid w:val="00970939"/>
    <w:rsid w:val="00970CC6"/>
    <w:rsid w:val="00970F76"/>
    <w:rsid w:val="009714FE"/>
    <w:rsid w:val="00971701"/>
    <w:rsid w:val="00971A91"/>
    <w:rsid w:val="00971F03"/>
    <w:rsid w:val="009722BA"/>
    <w:rsid w:val="00972943"/>
    <w:rsid w:val="00972CB2"/>
    <w:rsid w:val="00972F46"/>
    <w:rsid w:val="00973062"/>
    <w:rsid w:val="009730F0"/>
    <w:rsid w:val="00973487"/>
    <w:rsid w:val="009736C5"/>
    <w:rsid w:val="00974259"/>
    <w:rsid w:val="0097428B"/>
    <w:rsid w:val="0097485E"/>
    <w:rsid w:val="00974DB6"/>
    <w:rsid w:val="00974DEE"/>
    <w:rsid w:val="00975308"/>
    <w:rsid w:val="009753FB"/>
    <w:rsid w:val="00975C6E"/>
    <w:rsid w:val="009764B3"/>
    <w:rsid w:val="009769CA"/>
    <w:rsid w:val="00976B1B"/>
    <w:rsid w:val="009770CD"/>
    <w:rsid w:val="009774E6"/>
    <w:rsid w:val="009776C4"/>
    <w:rsid w:val="00977946"/>
    <w:rsid w:val="00980146"/>
    <w:rsid w:val="00980407"/>
    <w:rsid w:val="00980614"/>
    <w:rsid w:val="00980BD0"/>
    <w:rsid w:val="00980D5A"/>
    <w:rsid w:val="00980FE5"/>
    <w:rsid w:val="0098115F"/>
    <w:rsid w:val="009814E8"/>
    <w:rsid w:val="0098157F"/>
    <w:rsid w:val="009815A9"/>
    <w:rsid w:val="00981EAD"/>
    <w:rsid w:val="00981FD0"/>
    <w:rsid w:val="0098202C"/>
    <w:rsid w:val="0098224D"/>
    <w:rsid w:val="009823A0"/>
    <w:rsid w:val="00982520"/>
    <w:rsid w:val="00982C13"/>
    <w:rsid w:val="00982C92"/>
    <w:rsid w:val="00982E79"/>
    <w:rsid w:val="00982F25"/>
    <w:rsid w:val="00983285"/>
    <w:rsid w:val="0098358E"/>
    <w:rsid w:val="00983742"/>
    <w:rsid w:val="00983B7E"/>
    <w:rsid w:val="00983D89"/>
    <w:rsid w:val="0098438B"/>
    <w:rsid w:val="00984A36"/>
    <w:rsid w:val="00984DE0"/>
    <w:rsid w:val="00984EDF"/>
    <w:rsid w:val="00985590"/>
    <w:rsid w:val="009856B8"/>
    <w:rsid w:val="00985772"/>
    <w:rsid w:val="009864D4"/>
    <w:rsid w:val="0098692A"/>
    <w:rsid w:val="00986A99"/>
    <w:rsid w:val="00986C05"/>
    <w:rsid w:val="00986E2B"/>
    <w:rsid w:val="00987326"/>
    <w:rsid w:val="00987334"/>
    <w:rsid w:val="00987590"/>
    <w:rsid w:val="0098778C"/>
    <w:rsid w:val="00987ABD"/>
    <w:rsid w:val="00987EBE"/>
    <w:rsid w:val="00987EF8"/>
    <w:rsid w:val="00990734"/>
    <w:rsid w:val="00990862"/>
    <w:rsid w:val="00990A50"/>
    <w:rsid w:val="00990B40"/>
    <w:rsid w:val="00990C52"/>
    <w:rsid w:val="00990D46"/>
    <w:rsid w:val="00991201"/>
    <w:rsid w:val="00991482"/>
    <w:rsid w:val="00991554"/>
    <w:rsid w:val="00991AB1"/>
    <w:rsid w:val="009921CB"/>
    <w:rsid w:val="00992643"/>
    <w:rsid w:val="00992A5C"/>
    <w:rsid w:val="00992AF7"/>
    <w:rsid w:val="00992C54"/>
    <w:rsid w:val="00992C56"/>
    <w:rsid w:val="00992FB7"/>
    <w:rsid w:val="00992FCE"/>
    <w:rsid w:val="00992FDF"/>
    <w:rsid w:val="0099300A"/>
    <w:rsid w:val="00993130"/>
    <w:rsid w:val="0099382E"/>
    <w:rsid w:val="0099406B"/>
    <w:rsid w:val="009944CA"/>
    <w:rsid w:val="00994633"/>
    <w:rsid w:val="009950CE"/>
    <w:rsid w:val="0099511A"/>
    <w:rsid w:val="00995278"/>
    <w:rsid w:val="009955F2"/>
    <w:rsid w:val="00995B1B"/>
    <w:rsid w:val="00995C07"/>
    <w:rsid w:val="00996007"/>
    <w:rsid w:val="00996498"/>
    <w:rsid w:val="00996B0D"/>
    <w:rsid w:val="009A066D"/>
    <w:rsid w:val="009A08FB"/>
    <w:rsid w:val="009A09DB"/>
    <w:rsid w:val="009A0CAC"/>
    <w:rsid w:val="009A0FC3"/>
    <w:rsid w:val="009A1166"/>
    <w:rsid w:val="009A16AB"/>
    <w:rsid w:val="009A1F29"/>
    <w:rsid w:val="009A217E"/>
    <w:rsid w:val="009A2548"/>
    <w:rsid w:val="009A2AC4"/>
    <w:rsid w:val="009A2AFC"/>
    <w:rsid w:val="009A2E07"/>
    <w:rsid w:val="009A305D"/>
    <w:rsid w:val="009A3187"/>
    <w:rsid w:val="009A31BE"/>
    <w:rsid w:val="009A32AF"/>
    <w:rsid w:val="009A3468"/>
    <w:rsid w:val="009A3658"/>
    <w:rsid w:val="009A3AA8"/>
    <w:rsid w:val="009A3C2C"/>
    <w:rsid w:val="009A3DBF"/>
    <w:rsid w:val="009A3F07"/>
    <w:rsid w:val="009A44DC"/>
    <w:rsid w:val="009A458D"/>
    <w:rsid w:val="009A4B95"/>
    <w:rsid w:val="009A4EB1"/>
    <w:rsid w:val="009A56EF"/>
    <w:rsid w:val="009A59F0"/>
    <w:rsid w:val="009A61B4"/>
    <w:rsid w:val="009A67A5"/>
    <w:rsid w:val="009A69AF"/>
    <w:rsid w:val="009A6F24"/>
    <w:rsid w:val="009A7200"/>
    <w:rsid w:val="009A771A"/>
    <w:rsid w:val="009A7849"/>
    <w:rsid w:val="009A7D68"/>
    <w:rsid w:val="009A7DA3"/>
    <w:rsid w:val="009B010F"/>
    <w:rsid w:val="009B04B2"/>
    <w:rsid w:val="009B1424"/>
    <w:rsid w:val="009B1646"/>
    <w:rsid w:val="009B1857"/>
    <w:rsid w:val="009B18D1"/>
    <w:rsid w:val="009B1D80"/>
    <w:rsid w:val="009B208B"/>
    <w:rsid w:val="009B29B3"/>
    <w:rsid w:val="009B2E5A"/>
    <w:rsid w:val="009B325C"/>
    <w:rsid w:val="009B3DE6"/>
    <w:rsid w:val="009B3EEB"/>
    <w:rsid w:val="009B4028"/>
    <w:rsid w:val="009B41E4"/>
    <w:rsid w:val="009B463F"/>
    <w:rsid w:val="009B471D"/>
    <w:rsid w:val="009B49AC"/>
    <w:rsid w:val="009B52AA"/>
    <w:rsid w:val="009B53CD"/>
    <w:rsid w:val="009B541A"/>
    <w:rsid w:val="009B56F0"/>
    <w:rsid w:val="009B5918"/>
    <w:rsid w:val="009B596A"/>
    <w:rsid w:val="009B5A8A"/>
    <w:rsid w:val="009B5C2D"/>
    <w:rsid w:val="009B5D4F"/>
    <w:rsid w:val="009B6CCC"/>
    <w:rsid w:val="009B6F26"/>
    <w:rsid w:val="009B73E3"/>
    <w:rsid w:val="009B7475"/>
    <w:rsid w:val="009B7AD9"/>
    <w:rsid w:val="009C0033"/>
    <w:rsid w:val="009C0047"/>
    <w:rsid w:val="009C039C"/>
    <w:rsid w:val="009C0696"/>
    <w:rsid w:val="009C08DE"/>
    <w:rsid w:val="009C09DD"/>
    <w:rsid w:val="009C0CE9"/>
    <w:rsid w:val="009C0E35"/>
    <w:rsid w:val="009C0FE1"/>
    <w:rsid w:val="009C15CC"/>
    <w:rsid w:val="009C18A0"/>
    <w:rsid w:val="009C2477"/>
    <w:rsid w:val="009C25D9"/>
    <w:rsid w:val="009C2695"/>
    <w:rsid w:val="009C2AA3"/>
    <w:rsid w:val="009C2D55"/>
    <w:rsid w:val="009C3049"/>
    <w:rsid w:val="009C35BF"/>
    <w:rsid w:val="009C3A82"/>
    <w:rsid w:val="009C3A8A"/>
    <w:rsid w:val="009C3AA6"/>
    <w:rsid w:val="009C3B39"/>
    <w:rsid w:val="009C3DEB"/>
    <w:rsid w:val="009C3F3F"/>
    <w:rsid w:val="009C3FB6"/>
    <w:rsid w:val="009C3FFF"/>
    <w:rsid w:val="009C4EAA"/>
    <w:rsid w:val="009C5193"/>
    <w:rsid w:val="009C5389"/>
    <w:rsid w:val="009C5673"/>
    <w:rsid w:val="009C581E"/>
    <w:rsid w:val="009C5FB3"/>
    <w:rsid w:val="009C6095"/>
    <w:rsid w:val="009C6100"/>
    <w:rsid w:val="009C611D"/>
    <w:rsid w:val="009C626D"/>
    <w:rsid w:val="009C6506"/>
    <w:rsid w:val="009C6C45"/>
    <w:rsid w:val="009C7382"/>
    <w:rsid w:val="009C755A"/>
    <w:rsid w:val="009C78EB"/>
    <w:rsid w:val="009C7B82"/>
    <w:rsid w:val="009D0293"/>
    <w:rsid w:val="009D02DE"/>
    <w:rsid w:val="009D05E6"/>
    <w:rsid w:val="009D0808"/>
    <w:rsid w:val="009D0942"/>
    <w:rsid w:val="009D0C0A"/>
    <w:rsid w:val="009D0DDA"/>
    <w:rsid w:val="009D1652"/>
    <w:rsid w:val="009D19C6"/>
    <w:rsid w:val="009D1DA2"/>
    <w:rsid w:val="009D1FCB"/>
    <w:rsid w:val="009D2DA2"/>
    <w:rsid w:val="009D3365"/>
    <w:rsid w:val="009D3486"/>
    <w:rsid w:val="009D4372"/>
    <w:rsid w:val="009D444C"/>
    <w:rsid w:val="009D4572"/>
    <w:rsid w:val="009D4A1E"/>
    <w:rsid w:val="009D52F6"/>
    <w:rsid w:val="009D5322"/>
    <w:rsid w:val="009D5721"/>
    <w:rsid w:val="009D58F5"/>
    <w:rsid w:val="009D5A31"/>
    <w:rsid w:val="009D5C74"/>
    <w:rsid w:val="009D5F8D"/>
    <w:rsid w:val="009D614A"/>
    <w:rsid w:val="009D65C5"/>
    <w:rsid w:val="009D6B6A"/>
    <w:rsid w:val="009D6D59"/>
    <w:rsid w:val="009D7272"/>
    <w:rsid w:val="009D73D0"/>
    <w:rsid w:val="009D7446"/>
    <w:rsid w:val="009D7D53"/>
    <w:rsid w:val="009D7D66"/>
    <w:rsid w:val="009D7F7A"/>
    <w:rsid w:val="009E0140"/>
    <w:rsid w:val="009E0C5A"/>
    <w:rsid w:val="009E0CF3"/>
    <w:rsid w:val="009E0DCC"/>
    <w:rsid w:val="009E0E7D"/>
    <w:rsid w:val="009E14CD"/>
    <w:rsid w:val="009E1EAA"/>
    <w:rsid w:val="009E2929"/>
    <w:rsid w:val="009E2BF4"/>
    <w:rsid w:val="009E2DD8"/>
    <w:rsid w:val="009E416E"/>
    <w:rsid w:val="009E44CB"/>
    <w:rsid w:val="009E4993"/>
    <w:rsid w:val="009E4B3F"/>
    <w:rsid w:val="009E507E"/>
    <w:rsid w:val="009E5478"/>
    <w:rsid w:val="009E5D5E"/>
    <w:rsid w:val="009E6138"/>
    <w:rsid w:val="009E6194"/>
    <w:rsid w:val="009E655C"/>
    <w:rsid w:val="009E6D3F"/>
    <w:rsid w:val="009E73C6"/>
    <w:rsid w:val="009E77D0"/>
    <w:rsid w:val="009E7A3B"/>
    <w:rsid w:val="009F0209"/>
    <w:rsid w:val="009F02E5"/>
    <w:rsid w:val="009F03E0"/>
    <w:rsid w:val="009F07B8"/>
    <w:rsid w:val="009F0831"/>
    <w:rsid w:val="009F0A47"/>
    <w:rsid w:val="009F0CED"/>
    <w:rsid w:val="009F175B"/>
    <w:rsid w:val="009F1A18"/>
    <w:rsid w:val="009F1A95"/>
    <w:rsid w:val="009F1CE1"/>
    <w:rsid w:val="009F1F65"/>
    <w:rsid w:val="009F24CD"/>
    <w:rsid w:val="009F25F4"/>
    <w:rsid w:val="009F2797"/>
    <w:rsid w:val="009F2811"/>
    <w:rsid w:val="009F3285"/>
    <w:rsid w:val="009F3726"/>
    <w:rsid w:val="009F3865"/>
    <w:rsid w:val="009F391C"/>
    <w:rsid w:val="009F39D5"/>
    <w:rsid w:val="009F4154"/>
    <w:rsid w:val="009F43CE"/>
    <w:rsid w:val="009F4757"/>
    <w:rsid w:val="009F4996"/>
    <w:rsid w:val="009F4C26"/>
    <w:rsid w:val="009F4CD5"/>
    <w:rsid w:val="009F599E"/>
    <w:rsid w:val="009F5B16"/>
    <w:rsid w:val="009F5C1E"/>
    <w:rsid w:val="009F6073"/>
    <w:rsid w:val="009F616C"/>
    <w:rsid w:val="009F6805"/>
    <w:rsid w:val="009F680A"/>
    <w:rsid w:val="009F69EE"/>
    <w:rsid w:val="009F6A7B"/>
    <w:rsid w:val="009F6E5F"/>
    <w:rsid w:val="009F7091"/>
    <w:rsid w:val="009F73E5"/>
    <w:rsid w:val="009F74D0"/>
    <w:rsid w:val="009F7B10"/>
    <w:rsid w:val="009F7BBC"/>
    <w:rsid w:val="009F7CCA"/>
    <w:rsid w:val="00A00160"/>
    <w:rsid w:val="00A001F7"/>
    <w:rsid w:val="00A00421"/>
    <w:rsid w:val="00A00790"/>
    <w:rsid w:val="00A00A19"/>
    <w:rsid w:val="00A00CB6"/>
    <w:rsid w:val="00A01430"/>
    <w:rsid w:val="00A014B7"/>
    <w:rsid w:val="00A01A23"/>
    <w:rsid w:val="00A024D8"/>
    <w:rsid w:val="00A028A9"/>
    <w:rsid w:val="00A02A11"/>
    <w:rsid w:val="00A030B6"/>
    <w:rsid w:val="00A031CA"/>
    <w:rsid w:val="00A03B32"/>
    <w:rsid w:val="00A03D8A"/>
    <w:rsid w:val="00A0403F"/>
    <w:rsid w:val="00A0481D"/>
    <w:rsid w:val="00A04A2F"/>
    <w:rsid w:val="00A04B21"/>
    <w:rsid w:val="00A050B8"/>
    <w:rsid w:val="00A055D4"/>
    <w:rsid w:val="00A05615"/>
    <w:rsid w:val="00A0576F"/>
    <w:rsid w:val="00A05A59"/>
    <w:rsid w:val="00A05CC5"/>
    <w:rsid w:val="00A0619B"/>
    <w:rsid w:val="00A064EB"/>
    <w:rsid w:val="00A066F3"/>
    <w:rsid w:val="00A06731"/>
    <w:rsid w:val="00A0684B"/>
    <w:rsid w:val="00A06C78"/>
    <w:rsid w:val="00A0703D"/>
    <w:rsid w:val="00A071B7"/>
    <w:rsid w:val="00A07CEA"/>
    <w:rsid w:val="00A07DFC"/>
    <w:rsid w:val="00A07F80"/>
    <w:rsid w:val="00A10024"/>
    <w:rsid w:val="00A100C3"/>
    <w:rsid w:val="00A10819"/>
    <w:rsid w:val="00A10BA4"/>
    <w:rsid w:val="00A10FEF"/>
    <w:rsid w:val="00A11154"/>
    <w:rsid w:val="00A1133B"/>
    <w:rsid w:val="00A11412"/>
    <w:rsid w:val="00A119D3"/>
    <w:rsid w:val="00A11CAC"/>
    <w:rsid w:val="00A12118"/>
    <w:rsid w:val="00A1228F"/>
    <w:rsid w:val="00A124C9"/>
    <w:rsid w:val="00A1271E"/>
    <w:rsid w:val="00A1275F"/>
    <w:rsid w:val="00A1279E"/>
    <w:rsid w:val="00A12EFB"/>
    <w:rsid w:val="00A1319A"/>
    <w:rsid w:val="00A13759"/>
    <w:rsid w:val="00A137FC"/>
    <w:rsid w:val="00A13F60"/>
    <w:rsid w:val="00A140C7"/>
    <w:rsid w:val="00A1477C"/>
    <w:rsid w:val="00A149B2"/>
    <w:rsid w:val="00A1501E"/>
    <w:rsid w:val="00A15323"/>
    <w:rsid w:val="00A153DD"/>
    <w:rsid w:val="00A15804"/>
    <w:rsid w:val="00A15BE8"/>
    <w:rsid w:val="00A161F5"/>
    <w:rsid w:val="00A16468"/>
    <w:rsid w:val="00A164E7"/>
    <w:rsid w:val="00A16509"/>
    <w:rsid w:val="00A16644"/>
    <w:rsid w:val="00A168C8"/>
    <w:rsid w:val="00A1696B"/>
    <w:rsid w:val="00A16C5B"/>
    <w:rsid w:val="00A16E47"/>
    <w:rsid w:val="00A16F57"/>
    <w:rsid w:val="00A16F70"/>
    <w:rsid w:val="00A173A6"/>
    <w:rsid w:val="00A174F2"/>
    <w:rsid w:val="00A17FB9"/>
    <w:rsid w:val="00A2049F"/>
    <w:rsid w:val="00A20584"/>
    <w:rsid w:val="00A20C5A"/>
    <w:rsid w:val="00A20CB8"/>
    <w:rsid w:val="00A20D6C"/>
    <w:rsid w:val="00A20F75"/>
    <w:rsid w:val="00A213D4"/>
    <w:rsid w:val="00A2157D"/>
    <w:rsid w:val="00A21957"/>
    <w:rsid w:val="00A21A18"/>
    <w:rsid w:val="00A21B6A"/>
    <w:rsid w:val="00A22072"/>
    <w:rsid w:val="00A2263A"/>
    <w:rsid w:val="00A22823"/>
    <w:rsid w:val="00A2283A"/>
    <w:rsid w:val="00A2283B"/>
    <w:rsid w:val="00A22C19"/>
    <w:rsid w:val="00A22F4A"/>
    <w:rsid w:val="00A23484"/>
    <w:rsid w:val="00A23AA8"/>
    <w:rsid w:val="00A23B9E"/>
    <w:rsid w:val="00A23BAF"/>
    <w:rsid w:val="00A23E05"/>
    <w:rsid w:val="00A243A1"/>
    <w:rsid w:val="00A244A3"/>
    <w:rsid w:val="00A24AE1"/>
    <w:rsid w:val="00A24CC1"/>
    <w:rsid w:val="00A24FF7"/>
    <w:rsid w:val="00A25268"/>
    <w:rsid w:val="00A26435"/>
    <w:rsid w:val="00A26F05"/>
    <w:rsid w:val="00A27088"/>
    <w:rsid w:val="00A27184"/>
    <w:rsid w:val="00A2768B"/>
    <w:rsid w:val="00A27696"/>
    <w:rsid w:val="00A2777F"/>
    <w:rsid w:val="00A279BC"/>
    <w:rsid w:val="00A27B9D"/>
    <w:rsid w:val="00A3031A"/>
    <w:rsid w:val="00A3060F"/>
    <w:rsid w:val="00A306E5"/>
    <w:rsid w:val="00A307FD"/>
    <w:rsid w:val="00A311C7"/>
    <w:rsid w:val="00A3137C"/>
    <w:rsid w:val="00A315A3"/>
    <w:rsid w:val="00A31653"/>
    <w:rsid w:val="00A317C0"/>
    <w:rsid w:val="00A31F62"/>
    <w:rsid w:val="00A3233C"/>
    <w:rsid w:val="00A32422"/>
    <w:rsid w:val="00A33085"/>
    <w:rsid w:val="00A33A42"/>
    <w:rsid w:val="00A33A9E"/>
    <w:rsid w:val="00A33B88"/>
    <w:rsid w:val="00A342A7"/>
    <w:rsid w:val="00A343F5"/>
    <w:rsid w:val="00A34788"/>
    <w:rsid w:val="00A348AB"/>
    <w:rsid w:val="00A350AF"/>
    <w:rsid w:val="00A35241"/>
    <w:rsid w:val="00A359F5"/>
    <w:rsid w:val="00A35D7B"/>
    <w:rsid w:val="00A35DCB"/>
    <w:rsid w:val="00A35DD2"/>
    <w:rsid w:val="00A36476"/>
    <w:rsid w:val="00A3675D"/>
    <w:rsid w:val="00A36A03"/>
    <w:rsid w:val="00A36A82"/>
    <w:rsid w:val="00A36AFB"/>
    <w:rsid w:val="00A36B89"/>
    <w:rsid w:val="00A36EE4"/>
    <w:rsid w:val="00A37047"/>
    <w:rsid w:val="00A370A6"/>
    <w:rsid w:val="00A37AF1"/>
    <w:rsid w:val="00A37B03"/>
    <w:rsid w:val="00A37E42"/>
    <w:rsid w:val="00A37F72"/>
    <w:rsid w:val="00A40244"/>
    <w:rsid w:val="00A40523"/>
    <w:rsid w:val="00A4071E"/>
    <w:rsid w:val="00A41060"/>
    <w:rsid w:val="00A410D9"/>
    <w:rsid w:val="00A4155B"/>
    <w:rsid w:val="00A415B5"/>
    <w:rsid w:val="00A41ACC"/>
    <w:rsid w:val="00A42687"/>
    <w:rsid w:val="00A42B60"/>
    <w:rsid w:val="00A432C5"/>
    <w:rsid w:val="00A4356D"/>
    <w:rsid w:val="00A43A38"/>
    <w:rsid w:val="00A43B16"/>
    <w:rsid w:val="00A43EB1"/>
    <w:rsid w:val="00A441E3"/>
    <w:rsid w:val="00A4430E"/>
    <w:rsid w:val="00A44444"/>
    <w:rsid w:val="00A44A61"/>
    <w:rsid w:val="00A44F28"/>
    <w:rsid w:val="00A453A6"/>
    <w:rsid w:val="00A45F11"/>
    <w:rsid w:val="00A4651B"/>
    <w:rsid w:val="00A4671A"/>
    <w:rsid w:val="00A46B0C"/>
    <w:rsid w:val="00A46D78"/>
    <w:rsid w:val="00A472A4"/>
    <w:rsid w:val="00A5025E"/>
    <w:rsid w:val="00A5056E"/>
    <w:rsid w:val="00A50E25"/>
    <w:rsid w:val="00A510BF"/>
    <w:rsid w:val="00A512DB"/>
    <w:rsid w:val="00A51483"/>
    <w:rsid w:val="00A51687"/>
    <w:rsid w:val="00A5171A"/>
    <w:rsid w:val="00A51803"/>
    <w:rsid w:val="00A51E9B"/>
    <w:rsid w:val="00A520B8"/>
    <w:rsid w:val="00A528D8"/>
    <w:rsid w:val="00A52971"/>
    <w:rsid w:val="00A52D9C"/>
    <w:rsid w:val="00A531F5"/>
    <w:rsid w:val="00A535F2"/>
    <w:rsid w:val="00A53635"/>
    <w:rsid w:val="00A538B4"/>
    <w:rsid w:val="00A53BCF"/>
    <w:rsid w:val="00A543C0"/>
    <w:rsid w:val="00A54842"/>
    <w:rsid w:val="00A54AEB"/>
    <w:rsid w:val="00A54CEF"/>
    <w:rsid w:val="00A55385"/>
    <w:rsid w:val="00A5540D"/>
    <w:rsid w:val="00A5541A"/>
    <w:rsid w:val="00A557C9"/>
    <w:rsid w:val="00A56477"/>
    <w:rsid w:val="00A56927"/>
    <w:rsid w:val="00A56D02"/>
    <w:rsid w:val="00A56DC1"/>
    <w:rsid w:val="00A56E49"/>
    <w:rsid w:val="00A5785E"/>
    <w:rsid w:val="00A57997"/>
    <w:rsid w:val="00A57B0C"/>
    <w:rsid w:val="00A603C0"/>
    <w:rsid w:val="00A60535"/>
    <w:rsid w:val="00A607E7"/>
    <w:rsid w:val="00A609EE"/>
    <w:rsid w:val="00A618A8"/>
    <w:rsid w:val="00A61C02"/>
    <w:rsid w:val="00A61DBA"/>
    <w:rsid w:val="00A62339"/>
    <w:rsid w:val="00A62379"/>
    <w:rsid w:val="00A62AC0"/>
    <w:rsid w:val="00A63444"/>
    <w:rsid w:val="00A637A9"/>
    <w:rsid w:val="00A63D19"/>
    <w:rsid w:val="00A64254"/>
    <w:rsid w:val="00A6457A"/>
    <w:rsid w:val="00A64889"/>
    <w:rsid w:val="00A64A8F"/>
    <w:rsid w:val="00A64B44"/>
    <w:rsid w:val="00A64DA8"/>
    <w:rsid w:val="00A64FFC"/>
    <w:rsid w:val="00A6527D"/>
    <w:rsid w:val="00A65703"/>
    <w:rsid w:val="00A65B04"/>
    <w:rsid w:val="00A65C81"/>
    <w:rsid w:val="00A65D2C"/>
    <w:rsid w:val="00A65FED"/>
    <w:rsid w:val="00A6611E"/>
    <w:rsid w:val="00A6631B"/>
    <w:rsid w:val="00A664CF"/>
    <w:rsid w:val="00A66BEC"/>
    <w:rsid w:val="00A66ED6"/>
    <w:rsid w:val="00A66FCD"/>
    <w:rsid w:val="00A671F5"/>
    <w:rsid w:val="00A67325"/>
    <w:rsid w:val="00A677D2"/>
    <w:rsid w:val="00A67958"/>
    <w:rsid w:val="00A67BEE"/>
    <w:rsid w:val="00A67CA2"/>
    <w:rsid w:val="00A67D67"/>
    <w:rsid w:val="00A67E87"/>
    <w:rsid w:val="00A70519"/>
    <w:rsid w:val="00A706C9"/>
    <w:rsid w:val="00A707C8"/>
    <w:rsid w:val="00A7193A"/>
    <w:rsid w:val="00A719C0"/>
    <w:rsid w:val="00A72006"/>
    <w:rsid w:val="00A7255E"/>
    <w:rsid w:val="00A72877"/>
    <w:rsid w:val="00A729FB"/>
    <w:rsid w:val="00A72F58"/>
    <w:rsid w:val="00A73027"/>
    <w:rsid w:val="00A73ADA"/>
    <w:rsid w:val="00A73F4A"/>
    <w:rsid w:val="00A745D3"/>
    <w:rsid w:val="00A7468D"/>
    <w:rsid w:val="00A747B1"/>
    <w:rsid w:val="00A74CFA"/>
    <w:rsid w:val="00A7500B"/>
    <w:rsid w:val="00A760BE"/>
    <w:rsid w:val="00A76480"/>
    <w:rsid w:val="00A765C0"/>
    <w:rsid w:val="00A768DA"/>
    <w:rsid w:val="00A77150"/>
    <w:rsid w:val="00A771B0"/>
    <w:rsid w:val="00A77456"/>
    <w:rsid w:val="00A778CE"/>
    <w:rsid w:val="00A7791C"/>
    <w:rsid w:val="00A77DA4"/>
    <w:rsid w:val="00A77E37"/>
    <w:rsid w:val="00A800E5"/>
    <w:rsid w:val="00A80AED"/>
    <w:rsid w:val="00A80B4F"/>
    <w:rsid w:val="00A80D57"/>
    <w:rsid w:val="00A82499"/>
    <w:rsid w:val="00A825D3"/>
    <w:rsid w:val="00A827B6"/>
    <w:rsid w:val="00A82998"/>
    <w:rsid w:val="00A829CE"/>
    <w:rsid w:val="00A82AFC"/>
    <w:rsid w:val="00A82B93"/>
    <w:rsid w:val="00A82F6C"/>
    <w:rsid w:val="00A82F85"/>
    <w:rsid w:val="00A83232"/>
    <w:rsid w:val="00A83486"/>
    <w:rsid w:val="00A835F5"/>
    <w:rsid w:val="00A835FE"/>
    <w:rsid w:val="00A8385D"/>
    <w:rsid w:val="00A8386F"/>
    <w:rsid w:val="00A83AB7"/>
    <w:rsid w:val="00A83B66"/>
    <w:rsid w:val="00A83C35"/>
    <w:rsid w:val="00A83C7C"/>
    <w:rsid w:val="00A83FA0"/>
    <w:rsid w:val="00A8414C"/>
    <w:rsid w:val="00A8463B"/>
    <w:rsid w:val="00A84822"/>
    <w:rsid w:val="00A854B6"/>
    <w:rsid w:val="00A85FB7"/>
    <w:rsid w:val="00A86187"/>
    <w:rsid w:val="00A8635E"/>
    <w:rsid w:val="00A8639B"/>
    <w:rsid w:val="00A86558"/>
    <w:rsid w:val="00A866A4"/>
    <w:rsid w:val="00A86841"/>
    <w:rsid w:val="00A86D71"/>
    <w:rsid w:val="00A86DA3"/>
    <w:rsid w:val="00A871B4"/>
    <w:rsid w:val="00A90275"/>
    <w:rsid w:val="00A90342"/>
    <w:rsid w:val="00A904A1"/>
    <w:rsid w:val="00A9082E"/>
    <w:rsid w:val="00A90C05"/>
    <w:rsid w:val="00A91487"/>
    <w:rsid w:val="00A91679"/>
    <w:rsid w:val="00A91684"/>
    <w:rsid w:val="00A91D8C"/>
    <w:rsid w:val="00A92091"/>
    <w:rsid w:val="00A923A3"/>
    <w:rsid w:val="00A92920"/>
    <w:rsid w:val="00A933DC"/>
    <w:rsid w:val="00A933F4"/>
    <w:rsid w:val="00A93401"/>
    <w:rsid w:val="00A93D90"/>
    <w:rsid w:val="00A944BC"/>
    <w:rsid w:val="00A94539"/>
    <w:rsid w:val="00A94C38"/>
    <w:rsid w:val="00A95AC4"/>
    <w:rsid w:val="00A95E27"/>
    <w:rsid w:val="00A96274"/>
    <w:rsid w:val="00A96932"/>
    <w:rsid w:val="00A96C5E"/>
    <w:rsid w:val="00A96C93"/>
    <w:rsid w:val="00A96E96"/>
    <w:rsid w:val="00A9743B"/>
    <w:rsid w:val="00A9764D"/>
    <w:rsid w:val="00A97851"/>
    <w:rsid w:val="00A979F9"/>
    <w:rsid w:val="00AA001B"/>
    <w:rsid w:val="00AA0405"/>
    <w:rsid w:val="00AA0D27"/>
    <w:rsid w:val="00AA0F1F"/>
    <w:rsid w:val="00AA13E6"/>
    <w:rsid w:val="00AA160F"/>
    <w:rsid w:val="00AA19BA"/>
    <w:rsid w:val="00AA1C05"/>
    <w:rsid w:val="00AA1D98"/>
    <w:rsid w:val="00AA211D"/>
    <w:rsid w:val="00AA2B17"/>
    <w:rsid w:val="00AA33B5"/>
    <w:rsid w:val="00AA366C"/>
    <w:rsid w:val="00AA3B99"/>
    <w:rsid w:val="00AA3C09"/>
    <w:rsid w:val="00AA40FB"/>
    <w:rsid w:val="00AA4642"/>
    <w:rsid w:val="00AA4774"/>
    <w:rsid w:val="00AA4C23"/>
    <w:rsid w:val="00AA4CF2"/>
    <w:rsid w:val="00AA51A7"/>
    <w:rsid w:val="00AA6534"/>
    <w:rsid w:val="00AA6861"/>
    <w:rsid w:val="00AA6B33"/>
    <w:rsid w:val="00AA73B7"/>
    <w:rsid w:val="00AA76D9"/>
    <w:rsid w:val="00AA773C"/>
    <w:rsid w:val="00AA7785"/>
    <w:rsid w:val="00AA7921"/>
    <w:rsid w:val="00AA7EBD"/>
    <w:rsid w:val="00AB016B"/>
    <w:rsid w:val="00AB01A9"/>
    <w:rsid w:val="00AB03FC"/>
    <w:rsid w:val="00AB0E1E"/>
    <w:rsid w:val="00AB11C8"/>
    <w:rsid w:val="00AB1546"/>
    <w:rsid w:val="00AB1871"/>
    <w:rsid w:val="00AB1AB7"/>
    <w:rsid w:val="00AB20EB"/>
    <w:rsid w:val="00AB258E"/>
    <w:rsid w:val="00AB3292"/>
    <w:rsid w:val="00AB329C"/>
    <w:rsid w:val="00AB3572"/>
    <w:rsid w:val="00AB3684"/>
    <w:rsid w:val="00AB3CF7"/>
    <w:rsid w:val="00AB3D9B"/>
    <w:rsid w:val="00AB3D9E"/>
    <w:rsid w:val="00AB3EEE"/>
    <w:rsid w:val="00AB40C8"/>
    <w:rsid w:val="00AB431F"/>
    <w:rsid w:val="00AB4580"/>
    <w:rsid w:val="00AB45A7"/>
    <w:rsid w:val="00AB4671"/>
    <w:rsid w:val="00AB4DE6"/>
    <w:rsid w:val="00AB4E51"/>
    <w:rsid w:val="00AB4FA3"/>
    <w:rsid w:val="00AB4FB5"/>
    <w:rsid w:val="00AB4FD0"/>
    <w:rsid w:val="00AB5E33"/>
    <w:rsid w:val="00AB7069"/>
    <w:rsid w:val="00AB708B"/>
    <w:rsid w:val="00AB72F6"/>
    <w:rsid w:val="00AB7493"/>
    <w:rsid w:val="00AB79AA"/>
    <w:rsid w:val="00AB7BFC"/>
    <w:rsid w:val="00AB7E55"/>
    <w:rsid w:val="00AC014F"/>
    <w:rsid w:val="00AC0167"/>
    <w:rsid w:val="00AC051C"/>
    <w:rsid w:val="00AC0767"/>
    <w:rsid w:val="00AC1502"/>
    <w:rsid w:val="00AC17A8"/>
    <w:rsid w:val="00AC1AB0"/>
    <w:rsid w:val="00AC1D7D"/>
    <w:rsid w:val="00AC1E4B"/>
    <w:rsid w:val="00AC249A"/>
    <w:rsid w:val="00AC32AC"/>
    <w:rsid w:val="00AC3AD5"/>
    <w:rsid w:val="00AC3AEC"/>
    <w:rsid w:val="00AC3CCA"/>
    <w:rsid w:val="00AC4597"/>
    <w:rsid w:val="00AC45A7"/>
    <w:rsid w:val="00AC49F4"/>
    <w:rsid w:val="00AC4CCA"/>
    <w:rsid w:val="00AC5443"/>
    <w:rsid w:val="00AC5639"/>
    <w:rsid w:val="00AC589D"/>
    <w:rsid w:val="00AC5B42"/>
    <w:rsid w:val="00AC5B6E"/>
    <w:rsid w:val="00AC5C73"/>
    <w:rsid w:val="00AC5FB9"/>
    <w:rsid w:val="00AC6E0F"/>
    <w:rsid w:val="00AC7BD5"/>
    <w:rsid w:val="00AC7BFB"/>
    <w:rsid w:val="00AC7C17"/>
    <w:rsid w:val="00AC7DD1"/>
    <w:rsid w:val="00AC7E63"/>
    <w:rsid w:val="00AD0618"/>
    <w:rsid w:val="00AD086D"/>
    <w:rsid w:val="00AD0A32"/>
    <w:rsid w:val="00AD109C"/>
    <w:rsid w:val="00AD1244"/>
    <w:rsid w:val="00AD145B"/>
    <w:rsid w:val="00AD15FD"/>
    <w:rsid w:val="00AD182D"/>
    <w:rsid w:val="00AD1843"/>
    <w:rsid w:val="00AD19D6"/>
    <w:rsid w:val="00AD1A6E"/>
    <w:rsid w:val="00AD26B0"/>
    <w:rsid w:val="00AD294A"/>
    <w:rsid w:val="00AD2C4E"/>
    <w:rsid w:val="00AD312F"/>
    <w:rsid w:val="00AD3237"/>
    <w:rsid w:val="00AD36E4"/>
    <w:rsid w:val="00AD386E"/>
    <w:rsid w:val="00AD3C6D"/>
    <w:rsid w:val="00AD3F28"/>
    <w:rsid w:val="00AD3F35"/>
    <w:rsid w:val="00AD4234"/>
    <w:rsid w:val="00AD4508"/>
    <w:rsid w:val="00AD4777"/>
    <w:rsid w:val="00AD4BE7"/>
    <w:rsid w:val="00AD4FF1"/>
    <w:rsid w:val="00AD50AD"/>
    <w:rsid w:val="00AD5246"/>
    <w:rsid w:val="00AD52FA"/>
    <w:rsid w:val="00AD5364"/>
    <w:rsid w:val="00AD5746"/>
    <w:rsid w:val="00AD59E8"/>
    <w:rsid w:val="00AD5BB2"/>
    <w:rsid w:val="00AD60E2"/>
    <w:rsid w:val="00AD61AC"/>
    <w:rsid w:val="00AD6262"/>
    <w:rsid w:val="00AD6268"/>
    <w:rsid w:val="00AD6561"/>
    <w:rsid w:val="00AD66FB"/>
    <w:rsid w:val="00AD68D3"/>
    <w:rsid w:val="00AD6A66"/>
    <w:rsid w:val="00AD7077"/>
    <w:rsid w:val="00AD71AE"/>
    <w:rsid w:val="00AD729B"/>
    <w:rsid w:val="00AD7603"/>
    <w:rsid w:val="00AD78C4"/>
    <w:rsid w:val="00AD79E1"/>
    <w:rsid w:val="00AD7AE6"/>
    <w:rsid w:val="00AE091D"/>
    <w:rsid w:val="00AE0A4B"/>
    <w:rsid w:val="00AE0ACE"/>
    <w:rsid w:val="00AE0E02"/>
    <w:rsid w:val="00AE1272"/>
    <w:rsid w:val="00AE1515"/>
    <w:rsid w:val="00AE1654"/>
    <w:rsid w:val="00AE1B1C"/>
    <w:rsid w:val="00AE2642"/>
    <w:rsid w:val="00AE2E8F"/>
    <w:rsid w:val="00AE33D2"/>
    <w:rsid w:val="00AE3502"/>
    <w:rsid w:val="00AE39CC"/>
    <w:rsid w:val="00AE3A62"/>
    <w:rsid w:val="00AE3D69"/>
    <w:rsid w:val="00AE45DF"/>
    <w:rsid w:val="00AE4745"/>
    <w:rsid w:val="00AE4B7B"/>
    <w:rsid w:val="00AE4D77"/>
    <w:rsid w:val="00AE4DA6"/>
    <w:rsid w:val="00AE51AC"/>
    <w:rsid w:val="00AE51D3"/>
    <w:rsid w:val="00AE544B"/>
    <w:rsid w:val="00AE5828"/>
    <w:rsid w:val="00AE6509"/>
    <w:rsid w:val="00AE67AC"/>
    <w:rsid w:val="00AE68E9"/>
    <w:rsid w:val="00AE69DA"/>
    <w:rsid w:val="00AE6FB4"/>
    <w:rsid w:val="00AE748A"/>
    <w:rsid w:val="00AE7592"/>
    <w:rsid w:val="00AE777A"/>
    <w:rsid w:val="00AE77E4"/>
    <w:rsid w:val="00AE7DC2"/>
    <w:rsid w:val="00AF0B47"/>
    <w:rsid w:val="00AF0E09"/>
    <w:rsid w:val="00AF103E"/>
    <w:rsid w:val="00AF11EB"/>
    <w:rsid w:val="00AF13E9"/>
    <w:rsid w:val="00AF182C"/>
    <w:rsid w:val="00AF1BD2"/>
    <w:rsid w:val="00AF2672"/>
    <w:rsid w:val="00AF27CC"/>
    <w:rsid w:val="00AF27F9"/>
    <w:rsid w:val="00AF3321"/>
    <w:rsid w:val="00AF33D1"/>
    <w:rsid w:val="00AF35A8"/>
    <w:rsid w:val="00AF35A9"/>
    <w:rsid w:val="00AF3721"/>
    <w:rsid w:val="00AF39CD"/>
    <w:rsid w:val="00AF3DEE"/>
    <w:rsid w:val="00AF3E0C"/>
    <w:rsid w:val="00AF4068"/>
    <w:rsid w:val="00AF432E"/>
    <w:rsid w:val="00AF442A"/>
    <w:rsid w:val="00AF4660"/>
    <w:rsid w:val="00AF4840"/>
    <w:rsid w:val="00AF485D"/>
    <w:rsid w:val="00AF4952"/>
    <w:rsid w:val="00AF4E81"/>
    <w:rsid w:val="00AF5426"/>
    <w:rsid w:val="00AF550F"/>
    <w:rsid w:val="00AF560C"/>
    <w:rsid w:val="00AF59D3"/>
    <w:rsid w:val="00AF60E4"/>
    <w:rsid w:val="00AF63F5"/>
    <w:rsid w:val="00AF652C"/>
    <w:rsid w:val="00AF6944"/>
    <w:rsid w:val="00AF6C67"/>
    <w:rsid w:val="00AF71E0"/>
    <w:rsid w:val="00AF722E"/>
    <w:rsid w:val="00AF766E"/>
    <w:rsid w:val="00AF7823"/>
    <w:rsid w:val="00AF7A18"/>
    <w:rsid w:val="00AF7C64"/>
    <w:rsid w:val="00AF7D39"/>
    <w:rsid w:val="00B0001D"/>
    <w:rsid w:val="00B001BF"/>
    <w:rsid w:val="00B007EC"/>
    <w:rsid w:val="00B00954"/>
    <w:rsid w:val="00B00BEA"/>
    <w:rsid w:val="00B00DE2"/>
    <w:rsid w:val="00B014A7"/>
    <w:rsid w:val="00B01837"/>
    <w:rsid w:val="00B01BCD"/>
    <w:rsid w:val="00B01C90"/>
    <w:rsid w:val="00B020B8"/>
    <w:rsid w:val="00B02333"/>
    <w:rsid w:val="00B025D7"/>
    <w:rsid w:val="00B0277A"/>
    <w:rsid w:val="00B027FA"/>
    <w:rsid w:val="00B02A0F"/>
    <w:rsid w:val="00B02A9C"/>
    <w:rsid w:val="00B02B6A"/>
    <w:rsid w:val="00B02E51"/>
    <w:rsid w:val="00B02ED3"/>
    <w:rsid w:val="00B03359"/>
    <w:rsid w:val="00B037F6"/>
    <w:rsid w:val="00B03DFD"/>
    <w:rsid w:val="00B04371"/>
    <w:rsid w:val="00B0466D"/>
    <w:rsid w:val="00B047C6"/>
    <w:rsid w:val="00B047F4"/>
    <w:rsid w:val="00B048DF"/>
    <w:rsid w:val="00B04C7A"/>
    <w:rsid w:val="00B04D49"/>
    <w:rsid w:val="00B05691"/>
    <w:rsid w:val="00B05C4B"/>
    <w:rsid w:val="00B05FBD"/>
    <w:rsid w:val="00B060DB"/>
    <w:rsid w:val="00B06CE2"/>
    <w:rsid w:val="00B07A29"/>
    <w:rsid w:val="00B07F62"/>
    <w:rsid w:val="00B10044"/>
    <w:rsid w:val="00B100C5"/>
    <w:rsid w:val="00B10697"/>
    <w:rsid w:val="00B10CCE"/>
    <w:rsid w:val="00B10DD9"/>
    <w:rsid w:val="00B10F92"/>
    <w:rsid w:val="00B114D1"/>
    <w:rsid w:val="00B115BD"/>
    <w:rsid w:val="00B11663"/>
    <w:rsid w:val="00B119BD"/>
    <w:rsid w:val="00B11BD2"/>
    <w:rsid w:val="00B120D5"/>
    <w:rsid w:val="00B1227C"/>
    <w:rsid w:val="00B1252C"/>
    <w:rsid w:val="00B126D7"/>
    <w:rsid w:val="00B133DA"/>
    <w:rsid w:val="00B13820"/>
    <w:rsid w:val="00B13EC4"/>
    <w:rsid w:val="00B1413C"/>
    <w:rsid w:val="00B14296"/>
    <w:rsid w:val="00B15780"/>
    <w:rsid w:val="00B159A4"/>
    <w:rsid w:val="00B15BE8"/>
    <w:rsid w:val="00B16073"/>
    <w:rsid w:val="00B16116"/>
    <w:rsid w:val="00B1631E"/>
    <w:rsid w:val="00B1674B"/>
    <w:rsid w:val="00B16D0D"/>
    <w:rsid w:val="00B16F16"/>
    <w:rsid w:val="00B16F4F"/>
    <w:rsid w:val="00B1701D"/>
    <w:rsid w:val="00B17133"/>
    <w:rsid w:val="00B1757B"/>
    <w:rsid w:val="00B175D1"/>
    <w:rsid w:val="00B17706"/>
    <w:rsid w:val="00B17755"/>
    <w:rsid w:val="00B177F5"/>
    <w:rsid w:val="00B2027B"/>
    <w:rsid w:val="00B20669"/>
    <w:rsid w:val="00B20A36"/>
    <w:rsid w:val="00B21247"/>
    <w:rsid w:val="00B21404"/>
    <w:rsid w:val="00B215EA"/>
    <w:rsid w:val="00B21C78"/>
    <w:rsid w:val="00B21EB9"/>
    <w:rsid w:val="00B22381"/>
    <w:rsid w:val="00B224D2"/>
    <w:rsid w:val="00B22682"/>
    <w:rsid w:val="00B233BA"/>
    <w:rsid w:val="00B23BE7"/>
    <w:rsid w:val="00B240D7"/>
    <w:rsid w:val="00B2447F"/>
    <w:rsid w:val="00B24719"/>
    <w:rsid w:val="00B248C6"/>
    <w:rsid w:val="00B24F81"/>
    <w:rsid w:val="00B253D5"/>
    <w:rsid w:val="00B26205"/>
    <w:rsid w:val="00B26325"/>
    <w:rsid w:val="00B263F9"/>
    <w:rsid w:val="00B2646C"/>
    <w:rsid w:val="00B2671C"/>
    <w:rsid w:val="00B269D1"/>
    <w:rsid w:val="00B26F43"/>
    <w:rsid w:val="00B26F6D"/>
    <w:rsid w:val="00B27C25"/>
    <w:rsid w:val="00B3074D"/>
    <w:rsid w:val="00B30787"/>
    <w:rsid w:val="00B3090E"/>
    <w:rsid w:val="00B30B83"/>
    <w:rsid w:val="00B30DB0"/>
    <w:rsid w:val="00B317A3"/>
    <w:rsid w:val="00B31B19"/>
    <w:rsid w:val="00B31B46"/>
    <w:rsid w:val="00B325CF"/>
    <w:rsid w:val="00B327C5"/>
    <w:rsid w:val="00B3285E"/>
    <w:rsid w:val="00B32ACB"/>
    <w:rsid w:val="00B32D9D"/>
    <w:rsid w:val="00B32DD4"/>
    <w:rsid w:val="00B33303"/>
    <w:rsid w:val="00B337E8"/>
    <w:rsid w:val="00B33AC2"/>
    <w:rsid w:val="00B33BAC"/>
    <w:rsid w:val="00B33E1E"/>
    <w:rsid w:val="00B33FC0"/>
    <w:rsid w:val="00B3400F"/>
    <w:rsid w:val="00B34399"/>
    <w:rsid w:val="00B3443C"/>
    <w:rsid w:val="00B34695"/>
    <w:rsid w:val="00B34941"/>
    <w:rsid w:val="00B349B9"/>
    <w:rsid w:val="00B34B05"/>
    <w:rsid w:val="00B34E0E"/>
    <w:rsid w:val="00B34E1F"/>
    <w:rsid w:val="00B35269"/>
    <w:rsid w:val="00B3547C"/>
    <w:rsid w:val="00B35E9C"/>
    <w:rsid w:val="00B35F63"/>
    <w:rsid w:val="00B36060"/>
    <w:rsid w:val="00B360AE"/>
    <w:rsid w:val="00B36944"/>
    <w:rsid w:val="00B36ACD"/>
    <w:rsid w:val="00B36BB5"/>
    <w:rsid w:val="00B37712"/>
    <w:rsid w:val="00B37953"/>
    <w:rsid w:val="00B37BB3"/>
    <w:rsid w:val="00B400F4"/>
    <w:rsid w:val="00B4022B"/>
    <w:rsid w:val="00B40234"/>
    <w:rsid w:val="00B40239"/>
    <w:rsid w:val="00B402A0"/>
    <w:rsid w:val="00B4049B"/>
    <w:rsid w:val="00B409B3"/>
    <w:rsid w:val="00B411E1"/>
    <w:rsid w:val="00B41998"/>
    <w:rsid w:val="00B41F20"/>
    <w:rsid w:val="00B42534"/>
    <w:rsid w:val="00B425DE"/>
    <w:rsid w:val="00B426D2"/>
    <w:rsid w:val="00B42A20"/>
    <w:rsid w:val="00B42BFC"/>
    <w:rsid w:val="00B42ED4"/>
    <w:rsid w:val="00B43019"/>
    <w:rsid w:val="00B43124"/>
    <w:rsid w:val="00B43188"/>
    <w:rsid w:val="00B435D8"/>
    <w:rsid w:val="00B4413B"/>
    <w:rsid w:val="00B446F1"/>
    <w:rsid w:val="00B44EFA"/>
    <w:rsid w:val="00B456B0"/>
    <w:rsid w:val="00B459C3"/>
    <w:rsid w:val="00B45C8F"/>
    <w:rsid w:val="00B45D9F"/>
    <w:rsid w:val="00B460BE"/>
    <w:rsid w:val="00B46156"/>
    <w:rsid w:val="00B46376"/>
    <w:rsid w:val="00B465E1"/>
    <w:rsid w:val="00B46A0F"/>
    <w:rsid w:val="00B46ACF"/>
    <w:rsid w:val="00B46B4F"/>
    <w:rsid w:val="00B46B8E"/>
    <w:rsid w:val="00B46D77"/>
    <w:rsid w:val="00B4711B"/>
    <w:rsid w:val="00B47138"/>
    <w:rsid w:val="00B4740D"/>
    <w:rsid w:val="00B475D4"/>
    <w:rsid w:val="00B477D8"/>
    <w:rsid w:val="00B479A3"/>
    <w:rsid w:val="00B47C91"/>
    <w:rsid w:val="00B47DA8"/>
    <w:rsid w:val="00B5099A"/>
    <w:rsid w:val="00B50A0B"/>
    <w:rsid w:val="00B50CF3"/>
    <w:rsid w:val="00B50D1B"/>
    <w:rsid w:val="00B50F7D"/>
    <w:rsid w:val="00B510D8"/>
    <w:rsid w:val="00B51284"/>
    <w:rsid w:val="00B514E1"/>
    <w:rsid w:val="00B51595"/>
    <w:rsid w:val="00B5159B"/>
    <w:rsid w:val="00B515C6"/>
    <w:rsid w:val="00B5177B"/>
    <w:rsid w:val="00B51D89"/>
    <w:rsid w:val="00B52012"/>
    <w:rsid w:val="00B5263F"/>
    <w:rsid w:val="00B52C2D"/>
    <w:rsid w:val="00B5308F"/>
    <w:rsid w:val="00B5323C"/>
    <w:rsid w:val="00B533F4"/>
    <w:rsid w:val="00B537D8"/>
    <w:rsid w:val="00B53CD5"/>
    <w:rsid w:val="00B545E4"/>
    <w:rsid w:val="00B547B7"/>
    <w:rsid w:val="00B54C36"/>
    <w:rsid w:val="00B54F6D"/>
    <w:rsid w:val="00B54F91"/>
    <w:rsid w:val="00B55121"/>
    <w:rsid w:val="00B556C7"/>
    <w:rsid w:val="00B56A75"/>
    <w:rsid w:val="00B56AB8"/>
    <w:rsid w:val="00B56D9E"/>
    <w:rsid w:val="00B56DF2"/>
    <w:rsid w:val="00B57190"/>
    <w:rsid w:val="00B571EE"/>
    <w:rsid w:val="00B575A0"/>
    <w:rsid w:val="00B57B30"/>
    <w:rsid w:val="00B57CC3"/>
    <w:rsid w:val="00B57F8A"/>
    <w:rsid w:val="00B57FD8"/>
    <w:rsid w:val="00B601EC"/>
    <w:rsid w:val="00B60460"/>
    <w:rsid w:val="00B60629"/>
    <w:rsid w:val="00B60693"/>
    <w:rsid w:val="00B607A8"/>
    <w:rsid w:val="00B60D7B"/>
    <w:rsid w:val="00B61BDC"/>
    <w:rsid w:val="00B625C8"/>
    <w:rsid w:val="00B62E7C"/>
    <w:rsid w:val="00B63266"/>
    <w:rsid w:val="00B6338F"/>
    <w:rsid w:val="00B639C5"/>
    <w:rsid w:val="00B63D04"/>
    <w:rsid w:val="00B63D14"/>
    <w:rsid w:val="00B64170"/>
    <w:rsid w:val="00B6455E"/>
    <w:rsid w:val="00B64564"/>
    <w:rsid w:val="00B648CB"/>
    <w:rsid w:val="00B65212"/>
    <w:rsid w:val="00B654F5"/>
    <w:rsid w:val="00B65AEE"/>
    <w:rsid w:val="00B65AF9"/>
    <w:rsid w:val="00B66154"/>
    <w:rsid w:val="00B6636D"/>
    <w:rsid w:val="00B6656E"/>
    <w:rsid w:val="00B666A7"/>
    <w:rsid w:val="00B668EB"/>
    <w:rsid w:val="00B66D38"/>
    <w:rsid w:val="00B66D3D"/>
    <w:rsid w:val="00B67317"/>
    <w:rsid w:val="00B67964"/>
    <w:rsid w:val="00B67C7E"/>
    <w:rsid w:val="00B67CF4"/>
    <w:rsid w:val="00B700F4"/>
    <w:rsid w:val="00B70410"/>
    <w:rsid w:val="00B70A82"/>
    <w:rsid w:val="00B70BCA"/>
    <w:rsid w:val="00B70CFE"/>
    <w:rsid w:val="00B70E57"/>
    <w:rsid w:val="00B71741"/>
    <w:rsid w:val="00B71863"/>
    <w:rsid w:val="00B72603"/>
    <w:rsid w:val="00B728F6"/>
    <w:rsid w:val="00B72F13"/>
    <w:rsid w:val="00B735BC"/>
    <w:rsid w:val="00B736EA"/>
    <w:rsid w:val="00B73920"/>
    <w:rsid w:val="00B73956"/>
    <w:rsid w:val="00B73AE7"/>
    <w:rsid w:val="00B74494"/>
    <w:rsid w:val="00B75203"/>
    <w:rsid w:val="00B754E0"/>
    <w:rsid w:val="00B7576A"/>
    <w:rsid w:val="00B75836"/>
    <w:rsid w:val="00B75A53"/>
    <w:rsid w:val="00B75D34"/>
    <w:rsid w:val="00B767A7"/>
    <w:rsid w:val="00B7695E"/>
    <w:rsid w:val="00B76DC3"/>
    <w:rsid w:val="00B76EBD"/>
    <w:rsid w:val="00B77330"/>
    <w:rsid w:val="00B774B6"/>
    <w:rsid w:val="00B775E2"/>
    <w:rsid w:val="00B777C5"/>
    <w:rsid w:val="00B77A9E"/>
    <w:rsid w:val="00B77B14"/>
    <w:rsid w:val="00B77E54"/>
    <w:rsid w:val="00B77F90"/>
    <w:rsid w:val="00B801F1"/>
    <w:rsid w:val="00B808DD"/>
    <w:rsid w:val="00B80A15"/>
    <w:rsid w:val="00B81240"/>
    <w:rsid w:val="00B819AF"/>
    <w:rsid w:val="00B81FD6"/>
    <w:rsid w:val="00B82432"/>
    <w:rsid w:val="00B8247A"/>
    <w:rsid w:val="00B82766"/>
    <w:rsid w:val="00B82DEF"/>
    <w:rsid w:val="00B82E3D"/>
    <w:rsid w:val="00B833B0"/>
    <w:rsid w:val="00B83486"/>
    <w:rsid w:val="00B839D9"/>
    <w:rsid w:val="00B839ED"/>
    <w:rsid w:val="00B83CD2"/>
    <w:rsid w:val="00B83D78"/>
    <w:rsid w:val="00B84207"/>
    <w:rsid w:val="00B84432"/>
    <w:rsid w:val="00B84531"/>
    <w:rsid w:val="00B84E8E"/>
    <w:rsid w:val="00B85079"/>
    <w:rsid w:val="00B8520D"/>
    <w:rsid w:val="00B85223"/>
    <w:rsid w:val="00B855C3"/>
    <w:rsid w:val="00B85DC1"/>
    <w:rsid w:val="00B86136"/>
    <w:rsid w:val="00B86162"/>
    <w:rsid w:val="00B86163"/>
    <w:rsid w:val="00B861B9"/>
    <w:rsid w:val="00B86A19"/>
    <w:rsid w:val="00B86B94"/>
    <w:rsid w:val="00B8716E"/>
    <w:rsid w:val="00B871D9"/>
    <w:rsid w:val="00B87349"/>
    <w:rsid w:val="00B87746"/>
    <w:rsid w:val="00B87C08"/>
    <w:rsid w:val="00B87F2F"/>
    <w:rsid w:val="00B90053"/>
    <w:rsid w:val="00B9080D"/>
    <w:rsid w:val="00B90F81"/>
    <w:rsid w:val="00B9101D"/>
    <w:rsid w:val="00B91544"/>
    <w:rsid w:val="00B91637"/>
    <w:rsid w:val="00B91778"/>
    <w:rsid w:val="00B9182D"/>
    <w:rsid w:val="00B91AF8"/>
    <w:rsid w:val="00B91BCF"/>
    <w:rsid w:val="00B91EF9"/>
    <w:rsid w:val="00B921FF"/>
    <w:rsid w:val="00B9261A"/>
    <w:rsid w:val="00B92A63"/>
    <w:rsid w:val="00B92B60"/>
    <w:rsid w:val="00B93068"/>
    <w:rsid w:val="00B930E0"/>
    <w:rsid w:val="00B9326C"/>
    <w:rsid w:val="00B93BB2"/>
    <w:rsid w:val="00B93E83"/>
    <w:rsid w:val="00B9448A"/>
    <w:rsid w:val="00B94762"/>
    <w:rsid w:val="00B94770"/>
    <w:rsid w:val="00B95D7F"/>
    <w:rsid w:val="00B9606F"/>
    <w:rsid w:val="00B964FA"/>
    <w:rsid w:val="00B96739"/>
    <w:rsid w:val="00B96D9D"/>
    <w:rsid w:val="00BA0040"/>
    <w:rsid w:val="00BA05DA"/>
    <w:rsid w:val="00BA0D48"/>
    <w:rsid w:val="00BA1143"/>
    <w:rsid w:val="00BA13D5"/>
    <w:rsid w:val="00BA14D9"/>
    <w:rsid w:val="00BA1A94"/>
    <w:rsid w:val="00BA1F03"/>
    <w:rsid w:val="00BA20C6"/>
    <w:rsid w:val="00BA23EF"/>
    <w:rsid w:val="00BA2A2D"/>
    <w:rsid w:val="00BA2AAF"/>
    <w:rsid w:val="00BA3700"/>
    <w:rsid w:val="00BA38D4"/>
    <w:rsid w:val="00BA3C69"/>
    <w:rsid w:val="00BA3FAC"/>
    <w:rsid w:val="00BA428C"/>
    <w:rsid w:val="00BA429B"/>
    <w:rsid w:val="00BA431B"/>
    <w:rsid w:val="00BA4355"/>
    <w:rsid w:val="00BA46CC"/>
    <w:rsid w:val="00BA5514"/>
    <w:rsid w:val="00BA5653"/>
    <w:rsid w:val="00BA59B4"/>
    <w:rsid w:val="00BA5DF1"/>
    <w:rsid w:val="00BA5E33"/>
    <w:rsid w:val="00BA6320"/>
    <w:rsid w:val="00BA6744"/>
    <w:rsid w:val="00BA6830"/>
    <w:rsid w:val="00BA6C57"/>
    <w:rsid w:val="00BA6D2E"/>
    <w:rsid w:val="00BA6E4B"/>
    <w:rsid w:val="00BA6F84"/>
    <w:rsid w:val="00BA6F90"/>
    <w:rsid w:val="00BA7400"/>
    <w:rsid w:val="00BA7440"/>
    <w:rsid w:val="00BA74AA"/>
    <w:rsid w:val="00BB0231"/>
    <w:rsid w:val="00BB0285"/>
    <w:rsid w:val="00BB049B"/>
    <w:rsid w:val="00BB060E"/>
    <w:rsid w:val="00BB0914"/>
    <w:rsid w:val="00BB0B3E"/>
    <w:rsid w:val="00BB0CF6"/>
    <w:rsid w:val="00BB0DD8"/>
    <w:rsid w:val="00BB0EEE"/>
    <w:rsid w:val="00BB1CEC"/>
    <w:rsid w:val="00BB25DB"/>
    <w:rsid w:val="00BB2900"/>
    <w:rsid w:val="00BB37CD"/>
    <w:rsid w:val="00BB3C41"/>
    <w:rsid w:val="00BB3DE9"/>
    <w:rsid w:val="00BB3FAD"/>
    <w:rsid w:val="00BB400F"/>
    <w:rsid w:val="00BB4ECB"/>
    <w:rsid w:val="00BB5037"/>
    <w:rsid w:val="00BB54B1"/>
    <w:rsid w:val="00BB54CC"/>
    <w:rsid w:val="00BB55A4"/>
    <w:rsid w:val="00BB5684"/>
    <w:rsid w:val="00BB59F9"/>
    <w:rsid w:val="00BB5A49"/>
    <w:rsid w:val="00BB5F66"/>
    <w:rsid w:val="00BB5FBC"/>
    <w:rsid w:val="00BB6284"/>
    <w:rsid w:val="00BB62D0"/>
    <w:rsid w:val="00BB67AC"/>
    <w:rsid w:val="00BB6901"/>
    <w:rsid w:val="00BB6C27"/>
    <w:rsid w:val="00BB7546"/>
    <w:rsid w:val="00BB7731"/>
    <w:rsid w:val="00BB7C0E"/>
    <w:rsid w:val="00BB7F26"/>
    <w:rsid w:val="00BC0236"/>
    <w:rsid w:val="00BC0723"/>
    <w:rsid w:val="00BC0760"/>
    <w:rsid w:val="00BC0ACF"/>
    <w:rsid w:val="00BC1316"/>
    <w:rsid w:val="00BC14D6"/>
    <w:rsid w:val="00BC191D"/>
    <w:rsid w:val="00BC1C36"/>
    <w:rsid w:val="00BC2100"/>
    <w:rsid w:val="00BC22B1"/>
    <w:rsid w:val="00BC2527"/>
    <w:rsid w:val="00BC27D4"/>
    <w:rsid w:val="00BC301C"/>
    <w:rsid w:val="00BC34F3"/>
    <w:rsid w:val="00BC3778"/>
    <w:rsid w:val="00BC37A4"/>
    <w:rsid w:val="00BC3902"/>
    <w:rsid w:val="00BC40C4"/>
    <w:rsid w:val="00BC4C9E"/>
    <w:rsid w:val="00BC56E1"/>
    <w:rsid w:val="00BC583A"/>
    <w:rsid w:val="00BC5864"/>
    <w:rsid w:val="00BC5B83"/>
    <w:rsid w:val="00BC5D87"/>
    <w:rsid w:val="00BC5E37"/>
    <w:rsid w:val="00BC5EDC"/>
    <w:rsid w:val="00BC61D0"/>
    <w:rsid w:val="00BC6463"/>
    <w:rsid w:val="00BC6B99"/>
    <w:rsid w:val="00BC6F1B"/>
    <w:rsid w:val="00BC75EF"/>
    <w:rsid w:val="00BC7601"/>
    <w:rsid w:val="00BC7608"/>
    <w:rsid w:val="00BC7763"/>
    <w:rsid w:val="00BC7B39"/>
    <w:rsid w:val="00BC7BE1"/>
    <w:rsid w:val="00BC7C23"/>
    <w:rsid w:val="00BC7E42"/>
    <w:rsid w:val="00BC7FAF"/>
    <w:rsid w:val="00BD02A6"/>
    <w:rsid w:val="00BD093B"/>
    <w:rsid w:val="00BD0B19"/>
    <w:rsid w:val="00BD0BB4"/>
    <w:rsid w:val="00BD0F4D"/>
    <w:rsid w:val="00BD123F"/>
    <w:rsid w:val="00BD1577"/>
    <w:rsid w:val="00BD157D"/>
    <w:rsid w:val="00BD19EC"/>
    <w:rsid w:val="00BD1F84"/>
    <w:rsid w:val="00BD23D4"/>
    <w:rsid w:val="00BD3095"/>
    <w:rsid w:val="00BD383E"/>
    <w:rsid w:val="00BD3853"/>
    <w:rsid w:val="00BD3CFA"/>
    <w:rsid w:val="00BD3E4C"/>
    <w:rsid w:val="00BD4233"/>
    <w:rsid w:val="00BD4349"/>
    <w:rsid w:val="00BD475B"/>
    <w:rsid w:val="00BD4869"/>
    <w:rsid w:val="00BD48B7"/>
    <w:rsid w:val="00BD4E6D"/>
    <w:rsid w:val="00BD4F79"/>
    <w:rsid w:val="00BD55AF"/>
    <w:rsid w:val="00BD5999"/>
    <w:rsid w:val="00BD5A63"/>
    <w:rsid w:val="00BD606D"/>
    <w:rsid w:val="00BD60D7"/>
    <w:rsid w:val="00BD64B0"/>
    <w:rsid w:val="00BD64F8"/>
    <w:rsid w:val="00BD65D0"/>
    <w:rsid w:val="00BD68C4"/>
    <w:rsid w:val="00BD6F83"/>
    <w:rsid w:val="00BD7037"/>
    <w:rsid w:val="00BD73E0"/>
    <w:rsid w:val="00BD792A"/>
    <w:rsid w:val="00BD7BE0"/>
    <w:rsid w:val="00BD7D4F"/>
    <w:rsid w:val="00BD7F54"/>
    <w:rsid w:val="00BE08DD"/>
    <w:rsid w:val="00BE09AA"/>
    <w:rsid w:val="00BE0A95"/>
    <w:rsid w:val="00BE0B78"/>
    <w:rsid w:val="00BE1CDE"/>
    <w:rsid w:val="00BE1D86"/>
    <w:rsid w:val="00BE285C"/>
    <w:rsid w:val="00BE2E77"/>
    <w:rsid w:val="00BE2ED0"/>
    <w:rsid w:val="00BE31A2"/>
    <w:rsid w:val="00BE3311"/>
    <w:rsid w:val="00BE33C2"/>
    <w:rsid w:val="00BE343F"/>
    <w:rsid w:val="00BE3904"/>
    <w:rsid w:val="00BE3E61"/>
    <w:rsid w:val="00BE3F18"/>
    <w:rsid w:val="00BE4459"/>
    <w:rsid w:val="00BE476F"/>
    <w:rsid w:val="00BE484B"/>
    <w:rsid w:val="00BE4D64"/>
    <w:rsid w:val="00BE4DCB"/>
    <w:rsid w:val="00BE502C"/>
    <w:rsid w:val="00BE5BA4"/>
    <w:rsid w:val="00BE605E"/>
    <w:rsid w:val="00BE6186"/>
    <w:rsid w:val="00BE626C"/>
    <w:rsid w:val="00BE643A"/>
    <w:rsid w:val="00BE6712"/>
    <w:rsid w:val="00BE69B7"/>
    <w:rsid w:val="00BE6BDB"/>
    <w:rsid w:val="00BE755F"/>
    <w:rsid w:val="00BE75C6"/>
    <w:rsid w:val="00BE7659"/>
    <w:rsid w:val="00BE76D4"/>
    <w:rsid w:val="00BE7EC7"/>
    <w:rsid w:val="00BF0073"/>
    <w:rsid w:val="00BF058C"/>
    <w:rsid w:val="00BF0724"/>
    <w:rsid w:val="00BF0DDB"/>
    <w:rsid w:val="00BF0F78"/>
    <w:rsid w:val="00BF1208"/>
    <w:rsid w:val="00BF1663"/>
    <w:rsid w:val="00BF19AE"/>
    <w:rsid w:val="00BF19CB"/>
    <w:rsid w:val="00BF1BCB"/>
    <w:rsid w:val="00BF2303"/>
    <w:rsid w:val="00BF2445"/>
    <w:rsid w:val="00BF2AE4"/>
    <w:rsid w:val="00BF2B07"/>
    <w:rsid w:val="00BF2EDD"/>
    <w:rsid w:val="00BF2F29"/>
    <w:rsid w:val="00BF2F39"/>
    <w:rsid w:val="00BF3CFD"/>
    <w:rsid w:val="00BF3DAA"/>
    <w:rsid w:val="00BF3DF9"/>
    <w:rsid w:val="00BF416F"/>
    <w:rsid w:val="00BF49AE"/>
    <w:rsid w:val="00BF4DB6"/>
    <w:rsid w:val="00BF56C3"/>
    <w:rsid w:val="00BF5F30"/>
    <w:rsid w:val="00BF5F4A"/>
    <w:rsid w:val="00BF6769"/>
    <w:rsid w:val="00BF6CC0"/>
    <w:rsid w:val="00BF6FC2"/>
    <w:rsid w:val="00BF70C6"/>
    <w:rsid w:val="00BF723E"/>
    <w:rsid w:val="00BF7968"/>
    <w:rsid w:val="00C0040F"/>
    <w:rsid w:val="00C00FBB"/>
    <w:rsid w:val="00C0116F"/>
    <w:rsid w:val="00C013F3"/>
    <w:rsid w:val="00C015DF"/>
    <w:rsid w:val="00C016D7"/>
    <w:rsid w:val="00C021AB"/>
    <w:rsid w:val="00C02453"/>
    <w:rsid w:val="00C028FE"/>
    <w:rsid w:val="00C02DB0"/>
    <w:rsid w:val="00C02FB5"/>
    <w:rsid w:val="00C035D4"/>
    <w:rsid w:val="00C038FD"/>
    <w:rsid w:val="00C03A10"/>
    <w:rsid w:val="00C03FBA"/>
    <w:rsid w:val="00C04046"/>
    <w:rsid w:val="00C04077"/>
    <w:rsid w:val="00C04EC8"/>
    <w:rsid w:val="00C04EFF"/>
    <w:rsid w:val="00C05416"/>
    <w:rsid w:val="00C05506"/>
    <w:rsid w:val="00C0580E"/>
    <w:rsid w:val="00C058E5"/>
    <w:rsid w:val="00C059C1"/>
    <w:rsid w:val="00C05BCD"/>
    <w:rsid w:val="00C05E7A"/>
    <w:rsid w:val="00C064BE"/>
    <w:rsid w:val="00C06638"/>
    <w:rsid w:val="00C06641"/>
    <w:rsid w:val="00C06B09"/>
    <w:rsid w:val="00C071F4"/>
    <w:rsid w:val="00C0770E"/>
    <w:rsid w:val="00C07D8F"/>
    <w:rsid w:val="00C07DAF"/>
    <w:rsid w:val="00C100C7"/>
    <w:rsid w:val="00C105BB"/>
    <w:rsid w:val="00C10E63"/>
    <w:rsid w:val="00C10F76"/>
    <w:rsid w:val="00C11044"/>
    <w:rsid w:val="00C11240"/>
    <w:rsid w:val="00C11256"/>
    <w:rsid w:val="00C11A51"/>
    <w:rsid w:val="00C11AD0"/>
    <w:rsid w:val="00C11D89"/>
    <w:rsid w:val="00C12671"/>
    <w:rsid w:val="00C12841"/>
    <w:rsid w:val="00C12B1F"/>
    <w:rsid w:val="00C12CB6"/>
    <w:rsid w:val="00C13683"/>
    <w:rsid w:val="00C13698"/>
    <w:rsid w:val="00C1381B"/>
    <w:rsid w:val="00C13A57"/>
    <w:rsid w:val="00C13E63"/>
    <w:rsid w:val="00C14762"/>
    <w:rsid w:val="00C147E5"/>
    <w:rsid w:val="00C14A1C"/>
    <w:rsid w:val="00C14ACD"/>
    <w:rsid w:val="00C1523A"/>
    <w:rsid w:val="00C1544A"/>
    <w:rsid w:val="00C1558F"/>
    <w:rsid w:val="00C15924"/>
    <w:rsid w:val="00C15E6E"/>
    <w:rsid w:val="00C16123"/>
    <w:rsid w:val="00C1640A"/>
    <w:rsid w:val="00C169AC"/>
    <w:rsid w:val="00C16BC9"/>
    <w:rsid w:val="00C17105"/>
    <w:rsid w:val="00C17318"/>
    <w:rsid w:val="00C179B1"/>
    <w:rsid w:val="00C179B7"/>
    <w:rsid w:val="00C17BAF"/>
    <w:rsid w:val="00C17CD8"/>
    <w:rsid w:val="00C17F2B"/>
    <w:rsid w:val="00C17F71"/>
    <w:rsid w:val="00C17FDC"/>
    <w:rsid w:val="00C20200"/>
    <w:rsid w:val="00C2070A"/>
    <w:rsid w:val="00C2077B"/>
    <w:rsid w:val="00C20C4A"/>
    <w:rsid w:val="00C20E83"/>
    <w:rsid w:val="00C2109A"/>
    <w:rsid w:val="00C2128C"/>
    <w:rsid w:val="00C21609"/>
    <w:rsid w:val="00C2195B"/>
    <w:rsid w:val="00C21E7D"/>
    <w:rsid w:val="00C220A1"/>
    <w:rsid w:val="00C222FB"/>
    <w:rsid w:val="00C225CC"/>
    <w:rsid w:val="00C22968"/>
    <w:rsid w:val="00C22C1C"/>
    <w:rsid w:val="00C22D26"/>
    <w:rsid w:val="00C23A96"/>
    <w:rsid w:val="00C23CFB"/>
    <w:rsid w:val="00C23F9B"/>
    <w:rsid w:val="00C243FC"/>
    <w:rsid w:val="00C244D6"/>
    <w:rsid w:val="00C24EA5"/>
    <w:rsid w:val="00C25047"/>
    <w:rsid w:val="00C25517"/>
    <w:rsid w:val="00C25C29"/>
    <w:rsid w:val="00C25C37"/>
    <w:rsid w:val="00C25C45"/>
    <w:rsid w:val="00C25F1C"/>
    <w:rsid w:val="00C2638E"/>
    <w:rsid w:val="00C2674D"/>
    <w:rsid w:val="00C267D1"/>
    <w:rsid w:val="00C26AAE"/>
    <w:rsid w:val="00C27005"/>
    <w:rsid w:val="00C27059"/>
    <w:rsid w:val="00C27797"/>
    <w:rsid w:val="00C2782B"/>
    <w:rsid w:val="00C27B0E"/>
    <w:rsid w:val="00C30408"/>
    <w:rsid w:val="00C305CC"/>
    <w:rsid w:val="00C3081F"/>
    <w:rsid w:val="00C30CB3"/>
    <w:rsid w:val="00C30DD3"/>
    <w:rsid w:val="00C31024"/>
    <w:rsid w:val="00C311CD"/>
    <w:rsid w:val="00C3135C"/>
    <w:rsid w:val="00C3167E"/>
    <w:rsid w:val="00C316D1"/>
    <w:rsid w:val="00C3170F"/>
    <w:rsid w:val="00C317D8"/>
    <w:rsid w:val="00C32CE0"/>
    <w:rsid w:val="00C32EEE"/>
    <w:rsid w:val="00C33ADC"/>
    <w:rsid w:val="00C3436C"/>
    <w:rsid w:val="00C346C9"/>
    <w:rsid w:val="00C3477F"/>
    <w:rsid w:val="00C34886"/>
    <w:rsid w:val="00C348C3"/>
    <w:rsid w:val="00C352CE"/>
    <w:rsid w:val="00C35AE7"/>
    <w:rsid w:val="00C35EC3"/>
    <w:rsid w:val="00C3606E"/>
    <w:rsid w:val="00C36274"/>
    <w:rsid w:val="00C36594"/>
    <w:rsid w:val="00C36826"/>
    <w:rsid w:val="00C369C8"/>
    <w:rsid w:val="00C36B98"/>
    <w:rsid w:val="00C36DB9"/>
    <w:rsid w:val="00C36E8F"/>
    <w:rsid w:val="00C36FC3"/>
    <w:rsid w:val="00C3713D"/>
    <w:rsid w:val="00C3795C"/>
    <w:rsid w:val="00C37F53"/>
    <w:rsid w:val="00C403AE"/>
    <w:rsid w:val="00C4060C"/>
    <w:rsid w:val="00C40AF6"/>
    <w:rsid w:val="00C40B17"/>
    <w:rsid w:val="00C411DE"/>
    <w:rsid w:val="00C4123C"/>
    <w:rsid w:val="00C4135B"/>
    <w:rsid w:val="00C41524"/>
    <w:rsid w:val="00C41D6A"/>
    <w:rsid w:val="00C4238A"/>
    <w:rsid w:val="00C42821"/>
    <w:rsid w:val="00C4289F"/>
    <w:rsid w:val="00C42AE5"/>
    <w:rsid w:val="00C42FFA"/>
    <w:rsid w:val="00C43010"/>
    <w:rsid w:val="00C43774"/>
    <w:rsid w:val="00C43D2F"/>
    <w:rsid w:val="00C43DC9"/>
    <w:rsid w:val="00C43E5B"/>
    <w:rsid w:val="00C44154"/>
    <w:rsid w:val="00C445DB"/>
    <w:rsid w:val="00C44D27"/>
    <w:rsid w:val="00C44F26"/>
    <w:rsid w:val="00C4516D"/>
    <w:rsid w:val="00C45277"/>
    <w:rsid w:val="00C45680"/>
    <w:rsid w:val="00C459E1"/>
    <w:rsid w:val="00C46024"/>
    <w:rsid w:val="00C460DB"/>
    <w:rsid w:val="00C46232"/>
    <w:rsid w:val="00C4629D"/>
    <w:rsid w:val="00C46579"/>
    <w:rsid w:val="00C46949"/>
    <w:rsid w:val="00C46B01"/>
    <w:rsid w:val="00C46D5F"/>
    <w:rsid w:val="00C46D84"/>
    <w:rsid w:val="00C46F3A"/>
    <w:rsid w:val="00C47021"/>
    <w:rsid w:val="00C47A32"/>
    <w:rsid w:val="00C47B07"/>
    <w:rsid w:val="00C501C0"/>
    <w:rsid w:val="00C50633"/>
    <w:rsid w:val="00C50A81"/>
    <w:rsid w:val="00C5193C"/>
    <w:rsid w:val="00C51CE3"/>
    <w:rsid w:val="00C51FFC"/>
    <w:rsid w:val="00C523A8"/>
    <w:rsid w:val="00C52C82"/>
    <w:rsid w:val="00C532C4"/>
    <w:rsid w:val="00C53490"/>
    <w:rsid w:val="00C5366F"/>
    <w:rsid w:val="00C53911"/>
    <w:rsid w:val="00C544B6"/>
    <w:rsid w:val="00C54835"/>
    <w:rsid w:val="00C54B6D"/>
    <w:rsid w:val="00C55519"/>
    <w:rsid w:val="00C56555"/>
    <w:rsid w:val="00C56668"/>
    <w:rsid w:val="00C5678A"/>
    <w:rsid w:val="00C567AA"/>
    <w:rsid w:val="00C567B8"/>
    <w:rsid w:val="00C5685F"/>
    <w:rsid w:val="00C56D69"/>
    <w:rsid w:val="00C5730E"/>
    <w:rsid w:val="00C57680"/>
    <w:rsid w:val="00C57F85"/>
    <w:rsid w:val="00C607B9"/>
    <w:rsid w:val="00C607E0"/>
    <w:rsid w:val="00C60C85"/>
    <w:rsid w:val="00C611D0"/>
    <w:rsid w:val="00C6149F"/>
    <w:rsid w:val="00C61517"/>
    <w:rsid w:val="00C61B6C"/>
    <w:rsid w:val="00C61F40"/>
    <w:rsid w:val="00C621F0"/>
    <w:rsid w:val="00C625A7"/>
    <w:rsid w:val="00C626A5"/>
    <w:rsid w:val="00C62A83"/>
    <w:rsid w:val="00C62C4E"/>
    <w:rsid w:val="00C62ED1"/>
    <w:rsid w:val="00C6367E"/>
    <w:rsid w:val="00C63785"/>
    <w:rsid w:val="00C63CAC"/>
    <w:rsid w:val="00C63F0A"/>
    <w:rsid w:val="00C63F78"/>
    <w:rsid w:val="00C649C2"/>
    <w:rsid w:val="00C64AC6"/>
    <w:rsid w:val="00C64C96"/>
    <w:rsid w:val="00C6504E"/>
    <w:rsid w:val="00C65238"/>
    <w:rsid w:val="00C653C0"/>
    <w:rsid w:val="00C656F6"/>
    <w:rsid w:val="00C66A7B"/>
    <w:rsid w:val="00C66DF7"/>
    <w:rsid w:val="00C66EB2"/>
    <w:rsid w:val="00C6707B"/>
    <w:rsid w:val="00C677A5"/>
    <w:rsid w:val="00C6795F"/>
    <w:rsid w:val="00C67A14"/>
    <w:rsid w:val="00C67E31"/>
    <w:rsid w:val="00C7081C"/>
    <w:rsid w:val="00C71525"/>
    <w:rsid w:val="00C7174D"/>
    <w:rsid w:val="00C71CD5"/>
    <w:rsid w:val="00C71F67"/>
    <w:rsid w:val="00C72086"/>
    <w:rsid w:val="00C722C2"/>
    <w:rsid w:val="00C72533"/>
    <w:rsid w:val="00C72C81"/>
    <w:rsid w:val="00C7409D"/>
    <w:rsid w:val="00C7574F"/>
    <w:rsid w:val="00C75839"/>
    <w:rsid w:val="00C7633C"/>
    <w:rsid w:val="00C7681A"/>
    <w:rsid w:val="00C768C1"/>
    <w:rsid w:val="00C77745"/>
    <w:rsid w:val="00C777CB"/>
    <w:rsid w:val="00C7789C"/>
    <w:rsid w:val="00C77A58"/>
    <w:rsid w:val="00C77E93"/>
    <w:rsid w:val="00C77EC5"/>
    <w:rsid w:val="00C80431"/>
    <w:rsid w:val="00C805E3"/>
    <w:rsid w:val="00C80A1F"/>
    <w:rsid w:val="00C80F20"/>
    <w:rsid w:val="00C81237"/>
    <w:rsid w:val="00C812E9"/>
    <w:rsid w:val="00C81309"/>
    <w:rsid w:val="00C81548"/>
    <w:rsid w:val="00C81B66"/>
    <w:rsid w:val="00C81C08"/>
    <w:rsid w:val="00C82151"/>
    <w:rsid w:val="00C828EC"/>
    <w:rsid w:val="00C82D1C"/>
    <w:rsid w:val="00C83D42"/>
    <w:rsid w:val="00C83E1E"/>
    <w:rsid w:val="00C84583"/>
    <w:rsid w:val="00C8484D"/>
    <w:rsid w:val="00C84A9A"/>
    <w:rsid w:val="00C84F6C"/>
    <w:rsid w:val="00C8538C"/>
    <w:rsid w:val="00C85433"/>
    <w:rsid w:val="00C85684"/>
    <w:rsid w:val="00C8568E"/>
    <w:rsid w:val="00C85852"/>
    <w:rsid w:val="00C85C4C"/>
    <w:rsid w:val="00C85EB0"/>
    <w:rsid w:val="00C86B9A"/>
    <w:rsid w:val="00C87858"/>
    <w:rsid w:val="00C878F5"/>
    <w:rsid w:val="00C87B4B"/>
    <w:rsid w:val="00C87D75"/>
    <w:rsid w:val="00C90104"/>
    <w:rsid w:val="00C90292"/>
    <w:rsid w:val="00C90399"/>
    <w:rsid w:val="00C90436"/>
    <w:rsid w:val="00C90893"/>
    <w:rsid w:val="00C90913"/>
    <w:rsid w:val="00C909FD"/>
    <w:rsid w:val="00C90B1D"/>
    <w:rsid w:val="00C90BA4"/>
    <w:rsid w:val="00C90EE6"/>
    <w:rsid w:val="00C90F8D"/>
    <w:rsid w:val="00C9122C"/>
    <w:rsid w:val="00C9159E"/>
    <w:rsid w:val="00C91608"/>
    <w:rsid w:val="00C921B3"/>
    <w:rsid w:val="00C926C7"/>
    <w:rsid w:val="00C92C33"/>
    <w:rsid w:val="00C930F0"/>
    <w:rsid w:val="00C93241"/>
    <w:rsid w:val="00C932AA"/>
    <w:rsid w:val="00C93373"/>
    <w:rsid w:val="00C9390A"/>
    <w:rsid w:val="00C93CD1"/>
    <w:rsid w:val="00C944EC"/>
    <w:rsid w:val="00C94CEA"/>
    <w:rsid w:val="00C954B4"/>
    <w:rsid w:val="00C958C5"/>
    <w:rsid w:val="00C958DA"/>
    <w:rsid w:val="00C95B6D"/>
    <w:rsid w:val="00C95E10"/>
    <w:rsid w:val="00C960C6"/>
    <w:rsid w:val="00C966C8"/>
    <w:rsid w:val="00C96B86"/>
    <w:rsid w:val="00C96EF3"/>
    <w:rsid w:val="00C9739E"/>
    <w:rsid w:val="00CA0015"/>
    <w:rsid w:val="00CA02DA"/>
    <w:rsid w:val="00CA0670"/>
    <w:rsid w:val="00CA07C7"/>
    <w:rsid w:val="00CA08F9"/>
    <w:rsid w:val="00CA0CA3"/>
    <w:rsid w:val="00CA16E2"/>
    <w:rsid w:val="00CA1831"/>
    <w:rsid w:val="00CA184F"/>
    <w:rsid w:val="00CA1B17"/>
    <w:rsid w:val="00CA1B92"/>
    <w:rsid w:val="00CA1BF5"/>
    <w:rsid w:val="00CA1CEE"/>
    <w:rsid w:val="00CA1D79"/>
    <w:rsid w:val="00CA1DDB"/>
    <w:rsid w:val="00CA253F"/>
    <w:rsid w:val="00CA25EB"/>
    <w:rsid w:val="00CA2BA0"/>
    <w:rsid w:val="00CA2D22"/>
    <w:rsid w:val="00CA308A"/>
    <w:rsid w:val="00CA3341"/>
    <w:rsid w:val="00CA351F"/>
    <w:rsid w:val="00CA3885"/>
    <w:rsid w:val="00CA3E43"/>
    <w:rsid w:val="00CA40C4"/>
    <w:rsid w:val="00CA4408"/>
    <w:rsid w:val="00CA56A5"/>
    <w:rsid w:val="00CA59C1"/>
    <w:rsid w:val="00CA5AC5"/>
    <w:rsid w:val="00CA62B1"/>
    <w:rsid w:val="00CA6494"/>
    <w:rsid w:val="00CA6A66"/>
    <w:rsid w:val="00CA7696"/>
    <w:rsid w:val="00CA78D6"/>
    <w:rsid w:val="00CA7940"/>
    <w:rsid w:val="00CA7A40"/>
    <w:rsid w:val="00CA7B88"/>
    <w:rsid w:val="00CA7C11"/>
    <w:rsid w:val="00CA7E3A"/>
    <w:rsid w:val="00CB0085"/>
    <w:rsid w:val="00CB023D"/>
    <w:rsid w:val="00CB037E"/>
    <w:rsid w:val="00CB054D"/>
    <w:rsid w:val="00CB05F2"/>
    <w:rsid w:val="00CB0803"/>
    <w:rsid w:val="00CB0DAE"/>
    <w:rsid w:val="00CB0F47"/>
    <w:rsid w:val="00CB101D"/>
    <w:rsid w:val="00CB1067"/>
    <w:rsid w:val="00CB12A4"/>
    <w:rsid w:val="00CB13C7"/>
    <w:rsid w:val="00CB1AC4"/>
    <w:rsid w:val="00CB1BB4"/>
    <w:rsid w:val="00CB1CB9"/>
    <w:rsid w:val="00CB1F91"/>
    <w:rsid w:val="00CB2100"/>
    <w:rsid w:val="00CB2211"/>
    <w:rsid w:val="00CB23AA"/>
    <w:rsid w:val="00CB23F2"/>
    <w:rsid w:val="00CB25F7"/>
    <w:rsid w:val="00CB291C"/>
    <w:rsid w:val="00CB2BFF"/>
    <w:rsid w:val="00CB31A1"/>
    <w:rsid w:val="00CB33F0"/>
    <w:rsid w:val="00CB33FE"/>
    <w:rsid w:val="00CB3AFF"/>
    <w:rsid w:val="00CB3D6B"/>
    <w:rsid w:val="00CB4E4C"/>
    <w:rsid w:val="00CB5747"/>
    <w:rsid w:val="00CB61BD"/>
    <w:rsid w:val="00CB624B"/>
    <w:rsid w:val="00CB662A"/>
    <w:rsid w:val="00CB685C"/>
    <w:rsid w:val="00CB6DDD"/>
    <w:rsid w:val="00CB7142"/>
    <w:rsid w:val="00CB7299"/>
    <w:rsid w:val="00CB72D3"/>
    <w:rsid w:val="00CB75F0"/>
    <w:rsid w:val="00CB7BE2"/>
    <w:rsid w:val="00CB7C9E"/>
    <w:rsid w:val="00CB7E41"/>
    <w:rsid w:val="00CC0172"/>
    <w:rsid w:val="00CC04A1"/>
    <w:rsid w:val="00CC0A2F"/>
    <w:rsid w:val="00CC0F1D"/>
    <w:rsid w:val="00CC13C1"/>
    <w:rsid w:val="00CC187F"/>
    <w:rsid w:val="00CC18F3"/>
    <w:rsid w:val="00CC1D35"/>
    <w:rsid w:val="00CC1F99"/>
    <w:rsid w:val="00CC22A1"/>
    <w:rsid w:val="00CC24ED"/>
    <w:rsid w:val="00CC347D"/>
    <w:rsid w:val="00CC3BF5"/>
    <w:rsid w:val="00CC3F8D"/>
    <w:rsid w:val="00CC4045"/>
    <w:rsid w:val="00CC430B"/>
    <w:rsid w:val="00CC440B"/>
    <w:rsid w:val="00CC478B"/>
    <w:rsid w:val="00CC488D"/>
    <w:rsid w:val="00CC50DC"/>
    <w:rsid w:val="00CC5250"/>
    <w:rsid w:val="00CC547F"/>
    <w:rsid w:val="00CC5599"/>
    <w:rsid w:val="00CC5A44"/>
    <w:rsid w:val="00CC5D04"/>
    <w:rsid w:val="00CC5DDB"/>
    <w:rsid w:val="00CC6646"/>
    <w:rsid w:val="00CC6794"/>
    <w:rsid w:val="00CC6A87"/>
    <w:rsid w:val="00CC6FE8"/>
    <w:rsid w:val="00CC7727"/>
    <w:rsid w:val="00CC7E90"/>
    <w:rsid w:val="00CC7F73"/>
    <w:rsid w:val="00CD032E"/>
    <w:rsid w:val="00CD0546"/>
    <w:rsid w:val="00CD05FF"/>
    <w:rsid w:val="00CD0A1D"/>
    <w:rsid w:val="00CD0AFE"/>
    <w:rsid w:val="00CD0BC3"/>
    <w:rsid w:val="00CD0ECC"/>
    <w:rsid w:val="00CD17FA"/>
    <w:rsid w:val="00CD2053"/>
    <w:rsid w:val="00CD2088"/>
    <w:rsid w:val="00CD2737"/>
    <w:rsid w:val="00CD2792"/>
    <w:rsid w:val="00CD2863"/>
    <w:rsid w:val="00CD2915"/>
    <w:rsid w:val="00CD2A4E"/>
    <w:rsid w:val="00CD2B29"/>
    <w:rsid w:val="00CD2F4A"/>
    <w:rsid w:val="00CD30D9"/>
    <w:rsid w:val="00CD444F"/>
    <w:rsid w:val="00CD488E"/>
    <w:rsid w:val="00CD4CB4"/>
    <w:rsid w:val="00CD4DD8"/>
    <w:rsid w:val="00CD527E"/>
    <w:rsid w:val="00CD6310"/>
    <w:rsid w:val="00CD6611"/>
    <w:rsid w:val="00CD666A"/>
    <w:rsid w:val="00CD67DE"/>
    <w:rsid w:val="00CD711E"/>
    <w:rsid w:val="00CD72E6"/>
    <w:rsid w:val="00CD7742"/>
    <w:rsid w:val="00CD7963"/>
    <w:rsid w:val="00CD7AAB"/>
    <w:rsid w:val="00CD7BBE"/>
    <w:rsid w:val="00CD7FA7"/>
    <w:rsid w:val="00CE01D1"/>
    <w:rsid w:val="00CE0648"/>
    <w:rsid w:val="00CE0B99"/>
    <w:rsid w:val="00CE120B"/>
    <w:rsid w:val="00CE17DA"/>
    <w:rsid w:val="00CE1B06"/>
    <w:rsid w:val="00CE1BC8"/>
    <w:rsid w:val="00CE1BD7"/>
    <w:rsid w:val="00CE1C35"/>
    <w:rsid w:val="00CE2D0A"/>
    <w:rsid w:val="00CE3010"/>
    <w:rsid w:val="00CE310A"/>
    <w:rsid w:val="00CE32DE"/>
    <w:rsid w:val="00CE33AD"/>
    <w:rsid w:val="00CE3493"/>
    <w:rsid w:val="00CE3689"/>
    <w:rsid w:val="00CE3908"/>
    <w:rsid w:val="00CE3C40"/>
    <w:rsid w:val="00CE4133"/>
    <w:rsid w:val="00CE4832"/>
    <w:rsid w:val="00CE4EED"/>
    <w:rsid w:val="00CE547D"/>
    <w:rsid w:val="00CE5626"/>
    <w:rsid w:val="00CE5661"/>
    <w:rsid w:val="00CE56C0"/>
    <w:rsid w:val="00CE5939"/>
    <w:rsid w:val="00CE5CB3"/>
    <w:rsid w:val="00CE5E25"/>
    <w:rsid w:val="00CE5E95"/>
    <w:rsid w:val="00CE5FE7"/>
    <w:rsid w:val="00CE611D"/>
    <w:rsid w:val="00CE67F8"/>
    <w:rsid w:val="00CE7190"/>
    <w:rsid w:val="00CE75D5"/>
    <w:rsid w:val="00CE7DF2"/>
    <w:rsid w:val="00CF0385"/>
    <w:rsid w:val="00CF0404"/>
    <w:rsid w:val="00CF0674"/>
    <w:rsid w:val="00CF0DE6"/>
    <w:rsid w:val="00CF1077"/>
    <w:rsid w:val="00CF12ED"/>
    <w:rsid w:val="00CF1B34"/>
    <w:rsid w:val="00CF201D"/>
    <w:rsid w:val="00CF217F"/>
    <w:rsid w:val="00CF2270"/>
    <w:rsid w:val="00CF228D"/>
    <w:rsid w:val="00CF254A"/>
    <w:rsid w:val="00CF25A7"/>
    <w:rsid w:val="00CF274A"/>
    <w:rsid w:val="00CF2B55"/>
    <w:rsid w:val="00CF2C56"/>
    <w:rsid w:val="00CF3844"/>
    <w:rsid w:val="00CF3A24"/>
    <w:rsid w:val="00CF3A2B"/>
    <w:rsid w:val="00CF3AED"/>
    <w:rsid w:val="00CF3B1E"/>
    <w:rsid w:val="00CF3B95"/>
    <w:rsid w:val="00CF3BB9"/>
    <w:rsid w:val="00CF4060"/>
    <w:rsid w:val="00CF45DE"/>
    <w:rsid w:val="00CF47BB"/>
    <w:rsid w:val="00CF4E28"/>
    <w:rsid w:val="00CF4E75"/>
    <w:rsid w:val="00CF5067"/>
    <w:rsid w:val="00CF554E"/>
    <w:rsid w:val="00CF5646"/>
    <w:rsid w:val="00CF58A6"/>
    <w:rsid w:val="00CF5B5F"/>
    <w:rsid w:val="00CF6305"/>
    <w:rsid w:val="00CF64C0"/>
    <w:rsid w:val="00CF684A"/>
    <w:rsid w:val="00CF68E0"/>
    <w:rsid w:val="00CF6D07"/>
    <w:rsid w:val="00CF6DB2"/>
    <w:rsid w:val="00CF7B93"/>
    <w:rsid w:val="00CF7C2E"/>
    <w:rsid w:val="00CF7E6F"/>
    <w:rsid w:val="00D0001B"/>
    <w:rsid w:val="00D0003B"/>
    <w:rsid w:val="00D001A0"/>
    <w:rsid w:val="00D002A4"/>
    <w:rsid w:val="00D003C7"/>
    <w:rsid w:val="00D007BF"/>
    <w:rsid w:val="00D0081C"/>
    <w:rsid w:val="00D00C08"/>
    <w:rsid w:val="00D00C8E"/>
    <w:rsid w:val="00D00CCF"/>
    <w:rsid w:val="00D00E48"/>
    <w:rsid w:val="00D01213"/>
    <w:rsid w:val="00D01273"/>
    <w:rsid w:val="00D0172C"/>
    <w:rsid w:val="00D020FE"/>
    <w:rsid w:val="00D02907"/>
    <w:rsid w:val="00D02C13"/>
    <w:rsid w:val="00D02E40"/>
    <w:rsid w:val="00D03250"/>
    <w:rsid w:val="00D03409"/>
    <w:rsid w:val="00D03AA7"/>
    <w:rsid w:val="00D040EA"/>
    <w:rsid w:val="00D04180"/>
    <w:rsid w:val="00D048A1"/>
    <w:rsid w:val="00D04A47"/>
    <w:rsid w:val="00D04B39"/>
    <w:rsid w:val="00D0508C"/>
    <w:rsid w:val="00D05193"/>
    <w:rsid w:val="00D0527A"/>
    <w:rsid w:val="00D05378"/>
    <w:rsid w:val="00D0582E"/>
    <w:rsid w:val="00D05978"/>
    <w:rsid w:val="00D05A8B"/>
    <w:rsid w:val="00D05C84"/>
    <w:rsid w:val="00D05F00"/>
    <w:rsid w:val="00D05F25"/>
    <w:rsid w:val="00D062B2"/>
    <w:rsid w:val="00D063EE"/>
    <w:rsid w:val="00D06E3D"/>
    <w:rsid w:val="00D06FE7"/>
    <w:rsid w:val="00D0733C"/>
    <w:rsid w:val="00D07A9D"/>
    <w:rsid w:val="00D10011"/>
    <w:rsid w:val="00D10203"/>
    <w:rsid w:val="00D10407"/>
    <w:rsid w:val="00D11275"/>
    <w:rsid w:val="00D1135A"/>
    <w:rsid w:val="00D11466"/>
    <w:rsid w:val="00D116B6"/>
    <w:rsid w:val="00D116DB"/>
    <w:rsid w:val="00D1176C"/>
    <w:rsid w:val="00D11A41"/>
    <w:rsid w:val="00D11AAC"/>
    <w:rsid w:val="00D11AB1"/>
    <w:rsid w:val="00D11DA0"/>
    <w:rsid w:val="00D12314"/>
    <w:rsid w:val="00D12318"/>
    <w:rsid w:val="00D124C3"/>
    <w:rsid w:val="00D127D7"/>
    <w:rsid w:val="00D129E7"/>
    <w:rsid w:val="00D12B3A"/>
    <w:rsid w:val="00D12DD3"/>
    <w:rsid w:val="00D12FFC"/>
    <w:rsid w:val="00D130FF"/>
    <w:rsid w:val="00D13247"/>
    <w:rsid w:val="00D139B6"/>
    <w:rsid w:val="00D13D24"/>
    <w:rsid w:val="00D13D5E"/>
    <w:rsid w:val="00D13E1F"/>
    <w:rsid w:val="00D13F67"/>
    <w:rsid w:val="00D149D7"/>
    <w:rsid w:val="00D14D51"/>
    <w:rsid w:val="00D14E11"/>
    <w:rsid w:val="00D14EC3"/>
    <w:rsid w:val="00D151A3"/>
    <w:rsid w:val="00D1536F"/>
    <w:rsid w:val="00D15490"/>
    <w:rsid w:val="00D15E53"/>
    <w:rsid w:val="00D16013"/>
    <w:rsid w:val="00D16315"/>
    <w:rsid w:val="00D16641"/>
    <w:rsid w:val="00D16C38"/>
    <w:rsid w:val="00D16E8B"/>
    <w:rsid w:val="00D1737B"/>
    <w:rsid w:val="00D178EA"/>
    <w:rsid w:val="00D17EBC"/>
    <w:rsid w:val="00D200E5"/>
    <w:rsid w:val="00D2056D"/>
    <w:rsid w:val="00D20AFE"/>
    <w:rsid w:val="00D21F1B"/>
    <w:rsid w:val="00D22589"/>
    <w:rsid w:val="00D22738"/>
    <w:rsid w:val="00D22C75"/>
    <w:rsid w:val="00D2309D"/>
    <w:rsid w:val="00D23856"/>
    <w:rsid w:val="00D23A1F"/>
    <w:rsid w:val="00D24713"/>
    <w:rsid w:val="00D24B9D"/>
    <w:rsid w:val="00D24D12"/>
    <w:rsid w:val="00D2504E"/>
    <w:rsid w:val="00D25364"/>
    <w:rsid w:val="00D2536F"/>
    <w:rsid w:val="00D25A32"/>
    <w:rsid w:val="00D25B78"/>
    <w:rsid w:val="00D25BB4"/>
    <w:rsid w:val="00D25C9E"/>
    <w:rsid w:val="00D25DD3"/>
    <w:rsid w:val="00D25F7F"/>
    <w:rsid w:val="00D2617F"/>
    <w:rsid w:val="00D2620D"/>
    <w:rsid w:val="00D2676E"/>
    <w:rsid w:val="00D26791"/>
    <w:rsid w:val="00D26911"/>
    <w:rsid w:val="00D26AFF"/>
    <w:rsid w:val="00D27B29"/>
    <w:rsid w:val="00D3038F"/>
    <w:rsid w:val="00D303FA"/>
    <w:rsid w:val="00D30628"/>
    <w:rsid w:val="00D30D5D"/>
    <w:rsid w:val="00D30E08"/>
    <w:rsid w:val="00D30F98"/>
    <w:rsid w:val="00D313B9"/>
    <w:rsid w:val="00D315E4"/>
    <w:rsid w:val="00D31834"/>
    <w:rsid w:val="00D31D33"/>
    <w:rsid w:val="00D31D6B"/>
    <w:rsid w:val="00D322C5"/>
    <w:rsid w:val="00D32395"/>
    <w:rsid w:val="00D32A39"/>
    <w:rsid w:val="00D32A92"/>
    <w:rsid w:val="00D331EA"/>
    <w:rsid w:val="00D33A14"/>
    <w:rsid w:val="00D33AC2"/>
    <w:rsid w:val="00D33B4A"/>
    <w:rsid w:val="00D33D39"/>
    <w:rsid w:val="00D3418D"/>
    <w:rsid w:val="00D34B6E"/>
    <w:rsid w:val="00D3505C"/>
    <w:rsid w:val="00D351FD"/>
    <w:rsid w:val="00D354F8"/>
    <w:rsid w:val="00D35514"/>
    <w:rsid w:val="00D364F5"/>
    <w:rsid w:val="00D36534"/>
    <w:rsid w:val="00D369D7"/>
    <w:rsid w:val="00D36B05"/>
    <w:rsid w:val="00D36B99"/>
    <w:rsid w:val="00D37319"/>
    <w:rsid w:val="00D37B5C"/>
    <w:rsid w:val="00D4068B"/>
    <w:rsid w:val="00D412F0"/>
    <w:rsid w:val="00D4162E"/>
    <w:rsid w:val="00D41802"/>
    <w:rsid w:val="00D41FFD"/>
    <w:rsid w:val="00D4210C"/>
    <w:rsid w:val="00D42235"/>
    <w:rsid w:val="00D426A2"/>
    <w:rsid w:val="00D42D7E"/>
    <w:rsid w:val="00D42EE3"/>
    <w:rsid w:val="00D43034"/>
    <w:rsid w:val="00D43385"/>
    <w:rsid w:val="00D4339F"/>
    <w:rsid w:val="00D43806"/>
    <w:rsid w:val="00D440D8"/>
    <w:rsid w:val="00D440EF"/>
    <w:rsid w:val="00D4463D"/>
    <w:rsid w:val="00D447E6"/>
    <w:rsid w:val="00D451AB"/>
    <w:rsid w:val="00D45470"/>
    <w:rsid w:val="00D454A4"/>
    <w:rsid w:val="00D45561"/>
    <w:rsid w:val="00D457EE"/>
    <w:rsid w:val="00D45A47"/>
    <w:rsid w:val="00D45A52"/>
    <w:rsid w:val="00D45A5E"/>
    <w:rsid w:val="00D45AF3"/>
    <w:rsid w:val="00D45CD3"/>
    <w:rsid w:val="00D45E17"/>
    <w:rsid w:val="00D45E76"/>
    <w:rsid w:val="00D45F3A"/>
    <w:rsid w:val="00D45F58"/>
    <w:rsid w:val="00D46288"/>
    <w:rsid w:val="00D462FB"/>
    <w:rsid w:val="00D4637C"/>
    <w:rsid w:val="00D463C6"/>
    <w:rsid w:val="00D46A4C"/>
    <w:rsid w:val="00D471CF"/>
    <w:rsid w:val="00D47696"/>
    <w:rsid w:val="00D476D4"/>
    <w:rsid w:val="00D47754"/>
    <w:rsid w:val="00D47AFB"/>
    <w:rsid w:val="00D5029F"/>
    <w:rsid w:val="00D50D48"/>
    <w:rsid w:val="00D50F81"/>
    <w:rsid w:val="00D51741"/>
    <w:rsid w:val="00D5187B"/>
    <w:rsid w:val="00D52000"/>
    <w:rsid w:val="00D521C4"/>
    <w:rsid w:val="00D52221"/>
    <w:rsid w:val="00D52775"/>
    <w:rsid w:val="00D52BC5"/>
    <w:rsid w:val="00D5304D"/>
    <w:rsid w:val="00D53138"/>
    <w:rsid w:val="00D531EF"/>
    <w:rsid w:val="00D534F9"/>
    <w:rsid w:val="00D53913"/>
    <w:rsid w:val="00D5393A"/>
    <w:rsid w:val="00D54016"/>
    <w:rsid w:val="00D5428F"/>
    <w:rsid w:val="00D542E1"/>
    <w:rsid w:val="00D543B2"/>
    <w:rsid w:val="00D54510"/>
    <w:rsid w:val="00D5458C"/>
    <w:rsid w:val="00D5461E"/>
    <w:rsid w:val="00D55251"/>
    <w:rsid w:val="00D553AC"/>
    <w:rsid w:val="00D5547A"/>
    <w:rsid w:val="00D556E8"/>
    <w:rsid w:val="00D55948"/>
    <w:rsid w:val="00D55ABE"/>
    <w:rsid w:val="00D55B13"/>
    <w:rsid w:val="00D55C90"/>
    <w:rsid w:val="00D56E41"/>
    <w:rsid w:val="00D57063"/>
    <w:rsid w:val="00D57174"/>
    <w:rsid w:val="00D575C0"/>
    <w:rsid w:val="00D5795C"/>
    <w:rsid w:val="00D57AD2"/>
    <w:rsid w:val="00D57CDB"/>
    <w:rsid w:val="00D601BB"/>
    <w:rsid w:val="00D603A6"/>
    <w:rsid w:val="00D60705"/>
    <w:rsid w:val="00D60952"/>
    <w:rsid w:val="00D609F5"/>
    <w:rsid w:val="00D60A12"/>
    <w:rsid w:val="00D60CBB"/>
    <w:rsid w:val="00D60D75"/>
    <w:rsid w:val="00D60E0E"/>
    <w:rsid w:val="00D60F0E"/>
    <w:rsid w:val="00D6148E"/>
    <w:rsid w:val="00D61E72"/>
    <w:rsid w:val="00D61F04"/>
    <w:rsid w:val="00D62432"/>
    <w:rsid w:val="00D626C9"/>
    <w:rsid w:val="00D62C3B"/>
    <w:rsid w:val="00D63032"/>
    <w:rsid w:val="00D6304B"/>
    <w:rsid w:val="00D6370B"/>
    <w:rsid w:val="00D63C19"/>
    <w:rsid w:val="00D63C2D"/>
    <w:rsid w:val="00D63C30"/>
    <w:rsid w:val="00D63D0E"/>
    <w:rsid w:val="00D63DAF"/>
    <w:rsid w:val="00D642BD"/>
    <w:rsid w:val="00D653CD"/>
    <w:rsid w:val="00D655E3"/>
    <w:rsid w:val="00D6574E"/>
    <w:rsid w:val="00D65C56"/>
    <w:rsid w:val="00D66565"/>
    <w:rsid w:val="00D66AD3"/>
    <w:rsid w:val="00D6762C"/>
    <w:rsid w:val="00D7038F"/>
    <w:rsid w:val="00D704A2"/>
    <w:rsid w:val="00D705E3"/>
    <w:rsid w:val="00D70BE8"/>
    <w:rsid w:val="00D70D8D"/>
    <w:rsid w:val="00D70E79"/>
    <w:rsid w:val="00D710D2"/>
    <w:rsid w:val="00D71298"/>
    <w:rsid w:val="00D71424"/>
    <w:rsid w:val="00D718F1"/>
    <w:rsid w:val="00D71A13"/>
    <w:rsid w:val="00D7266B"/>
    <w:rsid w:val="00D72814"/>
    <w:rsid w:val="00D72BEA"/>
    <w:rsid w:val="00D72FA6"/>
    <w:rsid w:val="00D73181"/>
    <w:rsid w:val="00D73234"/>
    <w:rsid w:val="00D732AB"/>
    <w:rsid w:val="00D73303"/>
    <w:rsid w:val="00D73409"/>
    <w:rsid w:val="00D738BB"/>
    <w:rsid w:val="00D73918"/>
    <w:rsid w:val="00D73A44"/>
    <w:rsid w:val="00D73D46"/>
    <w:rsid w:val="00D73F3D"/>
    <w:rsid w:val="00D742DC"/>
    <w:rsid w:val="00D744CB"/>
    <w:rsid w:val="00D74548"/>
    <w:rsid w:val="00D745F8"/>
    <w:rsid w:val="00D74959"/>
    <w:rsid w:val="00D74C0C"/>
    <w:rsid w:val="00D74E63"/>
    <w:rsid w:val="00D74E77"/>
    <w:rsid w:val="00D75626"/>
    <w:rsid w:val="00D75967"/>
    <w:rsid w:val="00D75B8B"/>
    <w:rsid w:val="00D75DB9"/>
    <w:rsid w:val="00D76134"/>
    <w:rsid w:val="00D767B0"/>
    <w:rsid w:val="00D7697B"/>
    <w:rsid w:val="00D76C45"/>
    <w:rsid w:val="00D76C65"/>
    <w:rsid w:val="00D76DE3"/>
    <w:rsid w:val="00D7717B"/>
    <w:rsid w:val="00D77621"/>
    <w:rsid w:val="00D77665"/>
    <w:rsid w:val="00D77A04"/>
    <w:rsid w:val="00D77B7A"/>
    <w:rsid w:val="00D77E83"/>
    <w:rsid w:val="00D77EBA"/>
    <w:rsid w:val="00D80434"/>
    <w:rsid w:val="00D8048B"/>
    <w:rsid w:val="00D808C2"/>
    <w:rsid w:val="00D80B71"/>
    <w:rsid w:val="00D8137B"/>
    <w:rsid w:val="00D81A7F"/>
    <w:rsid w:val="00D81D17"/>
    <w:rsid w:val="00D81FCE"/>
    <w:rsid w:val="00D8289A"/>
    <w:rsid w:val="00D82AE8"/>
    <w:rsid w:val="00D82DBE"/>
    <w:rsid w:val="00D82E22"/>
    <w:rsid w:val="00D83023"/>
    <w:rsid w:val="00D83159"/>
    <w:rsid w:val="00D833FB"/>
    <w:rsid w:val="00D83D9A"/>
    <w:rsid w:val="00D83ECC"/>
    <w:rsid w:val="00D84848"/>
    <w:rsid w:val="00D84923"/>
    <w:rsid w:val="00D84FDB"/>
    <w:rsid w:val="00D85666"/>
    <w:rsid w:val="00D8591A"/>
    <w:rsid w:val="00D8603F"/>
    <w:rsid w:val="00D8607A"/>
    <w:rsid w:val="00D86602"/>
    <w:rsid w:val="00D86C82"/>
    <w:rsid w:val="00D8757D"/>
    <w:rsid w:val="00D87911"/>
    <w:rsid w:val="00D879B2"/>
    <w:rsid w:val="00D87B5F"/>
    <w:rsid w:val="00D87C16"/>
    <w:rsid w:val="00D87E3C"/>
    <w:rsid w:val="00D907DD"/>
    <w:rsid w:val="00D9082C"/>
    <w:rsid w:val="00D909ED"/>
    <w:rsid w:val="00D90EC3"/>
    <w:rsid w:val="00D91130"/>
    <w:rsid w:val="00D9120D"/>
    <w:rsid w:val="00D9134F"/>
    <w:rsid w:val="00D9191B"/>
    <w:rsid w:val="00D91CFE"/>
    <w:rsid w:val="00D91EDE"/>
    <w:rsid w:val="00D91F88"/>
    <w:rsid w:val="00D920BF"/>
    <w:rsid w:val="00D92126"/>
    <w:rsid w:val="00D92769"/>
    <w:rsid w:val="00D92B3A"/>
    <w:rsid w:val="00D92C04"/>
    <w:rsid w:val="00D92DD2"/>
    <w:rsid w:val="00D92EA4"/>
    <w:rsid w:val="00D92FDF"/>
    <w:rsid w:val="00D932F6"/>
    <w:rsid w:val="00D935B4"/>
    <w:rsid w:val="00D93630"/>
    <w:rsid w:val="00D938A4"/>
    <w:rsid w:val="00D93C63"/>
    <w:rsid w:val="00D94726"/>
    <w:rsid w:val="00D952FF"/>
    <w:rsid w:val="00D95357"/>
    <w:rsid w:val="00D953FC"/>
    <w:rsid w:val="00D95485"/>
    <w:rsid w:val="00D95597"/>
    <w:rsid w:val="00D955C7"/>
    <w:rsid w:val="00D95667"/>
    <w:rsid w:val="00D96386"/>
    <w:rsid w:val="00D9657C"/>
    <w:rsid w:val="00D96596"/>
    <w:rsid w:val="00D969F3"/>
    <w:rsid w:val="00D96AF2"/>
    <w:rsid w:val="00D96BBC"/>
    <w:rsid w:val="00D9702B"/>
    <w:rsid w:val="00D9732E"/>
    <w:rsid w:val="00D9754F"/>
    <w:rsid w:val="00D9763B"/>
    <w:rsid w:val="00D9791B"/>
    <w:rsid w:val="00DA02CF"/>
    <w:rsid w:val="00DA0514"/>
    <w:rsid w:val="00DA0CA0"/>
    <w:rsid w:val="00DA0D05"/>
    <w:rsid w:val="00DA0E44"/>
    <w:rsid w:val="00DA162D"/>
    <w:rsid w:val="00DA1AC8"/>
    <w:rsid w:val="00DA1D1D"/>
    <w:rsid w:val="00DA1F16"/>
    <w:rsid w:val="00DA285A"/>
    <w:rsid w:val="00DA2C4D"/>
    <w:rsid w:val="00DA2CD5"/>
    <w:rsid w:val="00DA2D86"/>
    <w:rsid w:val="00DA3382"/>
    <w:rsid w:val="00DA3432"/>
    <w:rsid w:val="00DA385E"/>
    <w:rsid w:val="00DA386B"/>
    <w:rsid w:val="00DA3948"/>
    <w:rsid w:val="00DA3951"/>
    <w:rsid w:val="00DA3D22"/>
    <w:rsid w:val="00DA3FE3"/>
    <w:rsid w:val="00DA4104"/>
    <w:rsid w:val="00DA4484"/>
    <w:rsid w:val="00DA44B0"/>
    <w:rsid w:val="00DA4561"/>
    <w:rsid w:val="00DA4CA8"/>
    <w:rsid w:val="00DA51DD"/>
    <w:rsid w:val="00DA541C"/>
    <w:rsid w:val="00DA557D"/>
    <w:rsid w:val="00DA5FDC"/>
    <w:rsid w:val="00DA663E"/>
    <w:rsid w:val="00DA694E"/>
    <w:rsid w:val="00DA6D58"/>
    <w:rsid w:val="00DA7021"/>
    <w:rsid w:val="00DA72B2"/>
    <w:rsid w:val="00DA7A9B"/>
    <w:rsid w:val="00DB0772"/>
    <w:rsid w:val="00DB08BC"/>
    <w:rsid w:val="00DB0E00"/>
    <w:rsid w:val="00DB0EA6"/>
    <w:rsid w:val="00DB13AC"/>
    <w:rsid w:val="00DB1562"/>
    <w:rsid w:val="00DB17F4"/>
    <w:rsid w:val="00DB23A3"/>
    <w:rsid w:val="00DB24B7"/>
    <w:rsid w:val="00DB24BB"/>
    <w:rsid w:val="00DB25DD"/>
    <w:rsid w:val="00DB2860"/>
    <w:rsid w:val="00DB2958"/>
    <w:rsid w:val="00DB2EEC"/>
    <w:rsid w:val="00DB30AC"/>
    <w:rsid w:val="00DB3130"/>
    <w:rsid w:val="00DB316B"/>
    <w:rsid w:val="00DB3193"/>
    <w:rsid w:val="00DB36BA"/>
    <w:rsid w:val="00DB37B1"/>
    <w:rsid w:val="00DB387F"/>
    <w:rsid w:val="00DB3907"/>
    <w:rsid w:val="00DB3AC8"/>
    <w:rsid w:val="00DB3EAE"/>
    <w:rsid w:val="00DB442C"/>
    <w:rsid w:val="00DB498E"/>
    <w:rsid w:val="00DB4B33"/>
    <w:rsid w:val="00DB5217"/>
    <w:rsid w:val="00DB561E"/>
    <w:rsid w:val="00DB58F8"/>
    <w:rsid w:val="00DB5EF5"/>
    <w:rsid w:val="00DB60E8"/>
    <w:rsid w:val="00DB663B"/>
    <w:rsid w:val="00DB66D8"/>
    <w:rsid w:val="00DB6AE6"/>
    <w:rsid w:val="00DB6C8C"/>
    <w:rsid w:val="00DB6CA9"/>
    <w:rsid w:val="00DB6CC6"/>
    <w:rsid w:val="00DB6CFF"/>
    <w:rsid w:val="00DB6EE1"/>
    <w:rsid w:val="00DB74BB"/>
    <w:rsid w:val="00DB7FC5"/>
    <w:rsid w:val="00DC00DF"/>
    <w:rsid w:val="00DC03FB"/>
    <w:rsid w:val="00DC09FF"/>
    <w:rsid w:val="00DC0A3E"/>
    <w:rsid w:val="00DC0B14"/>
    <w:rsid w:val="00DC0BDE"/>
    <w:rsid w:val="00DC120B"/>
    <w:rsid w:val="00DC184B"/>
    <w:rsid w:val="00DC194F"/>
    <w:rsid w:val="00DC1958"/>
    <w:rsid w:val="00DC1F7A"/>
    <w:rsid w:val="00DC2321"/>
    <w:rsid w:val="00DC24BF"/>
    <w:rsid w:val="00DC25E5"/>
    <w:rsid w:val="00DC2678"/>
    <w:rsid w:val="00DC28A9"/>
    <w:rsid w:val="00DC2BDA"/>
    <w:rsid w:val="00DC3028"/>
    <w:rsid w:val="00DC33BF"/>
    <w:rsid w:val="00DC3A8B"/>
    <w:rsid w:val="00DC3CAA"/>
    <w:rsid w:val="00DC3EAF"/>
    <w:rsid w:val="00DC3F46"/>
    <w:rsid w:val="00DC42E3"/>
    <w:rsid w:val="00DC46E4"/>
    <w:rsid w:val="00DC485C"/>
    <w:rsid w:val="00DC50BF"/>
    <w:rsid w:val="00DC55D5"/>
    <w:rsid w:val="00DC5BD7"/>
    <w:rsid w:val="00DC5CCA"/>
    <w:rsid w:val="00DC5D10"/>
    <w:rsid w:val="00DC64BE"/>
    <w:rsid w:val="00DC6858"/>
    <w:rsid w:val="00DC72E9"/>
    <w:rsid w:val="00DC7325"/>
    <w:rsid w:val="00DC7355"/>
    <w:rsid w:val="00DC79DF"/>
    <w:rsid w:val="00DC7DF5"/>
    <w:rsid w:val="00DD0205"/>
    <w:rsid w:val="00DD0892"/>
    <w:rsid w:val="00DD0B28"/>
    <w:rsid w:val="00DD0D44"/>
    <w:rsid w:val="00DD0E63"/>
    <w:rsid w:val="00DD0FE3"/>
    <w:rsid w:val="00DD10F9"/>
    <w:rsid w:val="00DD17B0"/>
    <w:rsid w:val="00DD1B7C"/>
    <w:rsid w:val="00DD1CDC"/>
    <w:rsid w:val="00DD201E"/>
    <w:rsid w:val="00DD2072"/>
    <w:rsid w:val="00DD2977"/>
    <w:rsid w:val="00DD2D6A"/>
    <w:rsid w:val="00DD387D"/>
    <w:rsid w:val="00DD3A4F"/>
    <w:rsid w:val="00DD3B02"/>
    <w:rsid w:val="00DD3F4C"/>
    <w:rsid w:val="00DD456E"/>
    <w:rsid w:val="00DD486B"/>
    <w:rsid w:val="00DD4DDF"/>
    <w:rsid w:val="00DD4EBC"/>
    <w:rsid w:val="00DD4EC0"/>
    <w:rsid w:val="00DD514B"/>
    <w:rsid w:val="00DD5B37"/>
    <w:rsid w:val="00DD60C2"/>
    <w:rsid w:val="00DD6504"/>
    <w:rsid w:val="00DD6E00"/>
    <w:rsid w:val="00DD7FC3"/>
    <w:rsid w:val="00DD7FE4"/>
    <w:rsid w:val="00DE05C7"/>
    <w:rsid w:val="00DE0BF5"/>
    <w:rsid w:val="00DE0DC3"/>
    <w:rsid w:val="00DE13D7"/>
    <w:rsid w:val="00DE1FEB"/>
    <w:rsid w:val="00DE24C3"/>
    <w:rsid w:val="00DE2664"/>
    <w:rsid w:val="00DE294A"/>
    <w:rsid w:val="00DE30B6"/>
    <w:rsid w:val="00DE3150"/>
    <w:rsid w:val="00DE3370"/>
    <w:rsid w:val="00DE38BF"/>
    <w:rsid w:val="00DE4980"/>
    <w:rsid w:val="00DE4B97"/>
    <w:rsid w:val="00DE5948"/>
    <w:rsid w:val="00DE67F1"/>
    <w:rsid w:val="00DE696C"/>
    <w:rsid w:val="00DE75F5"/>
    <w:rsid w:val="00DE775C"/>
    <w:rsid w:val="00DF01AB"/>
    <w:rsid w:val="00DF02ED"/>
    <w:rsid w:val="00DF10C6"/>
    <w:rsid w:val="00DF11C6"/>
    <w:rsid w:val="00DF12DC"/>
    <w:rsid w:val="00DF1396"/>
    <w:rsid w:val="00DF13EB"/>
    <w:rsid w:val="00DF195D"/>
    <w:rsid w:val="00DF19FF"/>
    <w:rsid w:val="00DF1D15"/>
    <w:rsid w:val="00DF1DF9"/>
    <w:rsid w:val="00DF1EE7"/>
    <w:rsid w:val="00DF225C"/>
    <w:rsid w:val="00DF24D3"/>
    <w:rsid w:val="00DF2929"/>
    <w:rsid w:val="00DF2AF6"/>
    <w:rsid w:val="00DF37F8"/>
    <w:rsid w:val="00DF3B1B"/>
    <w:rsid w:val="00DF4102"/>
    <w:rsid w:val="00DF455C"/>
    <w:rsid w:val="00DF5266"/>
    <w:rsid w:val="00DF5A3E"/>
    <w:rsid w:val="00DF5BF9"/>
    <w:rsid w:val="00DF5E4F"/>
    <w:rsid w:val="00DF5FB0"/>
    <w:rsid w:val="00DF60B8"/>
    <w:rsid w:val="00DF6310"/>
    <w:rsid w:val="00DF6382"/>
    <w:rsid w:val="00DF6631"/>
    <w:rsid w:val="00DF693C"/>
    <w:rsid w:val="00DF69F6"/>
    <w:rsid w:val="00DF6C0A"/>
    <w:rsid w:val="00DF6ED9"/>
    <w:rsid w:val="00DF74C1"/>
    <w:rsid w:val="00DF784A"/>
    <w:rsid w:val="00DF7A9D"/>
    <w:rsid w:val="00DF7B1F"/>
    <w:rsid w:val="00DF7D84"/>
    <w:rsid w:val="00E0068F"/>
    <w:rsid w:val="00E007C8"/>
    <w:rsid w:val="00E00D1D"/>
    <w:rsid w:val="00E010F8"/>
    <w:rsid w:val="00E014F1"/>
    <w:rsid w:val="00E01876"/>
    <w:rsid w:val="00E02038"/>
    <w:rsid w:val="00E0226D"/>
    <w:rsid w:val="00E027EB"/>
    <w:rsid w:val="00E02F6D"/>
    <w:rsid w:val="00E03279"/>
    <w:rsid w:val="00E03781"/>
    <w:rsid w:val="00E03D70"/>
    <w:rsid w:val="00E03DD4"/>
    <w:rsid w:val="00E047CD"/>
    <w:rsid w:val="00E050F5"/>
    <w:rsid w:val="00E05430"/>
    <w:rsid w:val="00E055EE"/>
    <w:rsid w:val="00E055FA"/>
    <w:rsid w:val="00E05744"/>
    <w:rsid w:val="00E058A0"/>
    <w:rsid w:val="00E061D7"/>
    <w:rsid w:val="00E065BA"/>
    <w:rsid w:val="00E067CA"/>
    <w:rsid w:val="00E067E4"/>
    <w:rsid w:val="00E0687D"/>
    <w:rsid w:val="00E068CC"/>
    <w:rsid w:val="00E06980"/>
    <w:rsid w:val="00E0751C"/>
    <w:rsid w:val="00E07BFF"/>
    <w:rsid w:val="00E1008F"/>
    <w:rsid w:val="00E100A3"/>
    <w:rsid w:val="00E100BE"/>
    <w:rsid w:val="00E106C6"/>
    <w:rsid w:val="00E10B08"/>
    <w:rsid w:val="00E10D22"/>
    <w:rsid w:val="00E11030"/>
    <w:rsid w:val="00E11198"/>
    <w:rsid w:val="00E1175D"/>
    <w:rsid w:val="00E11B31"/>
    <w:rsid w:val="00E12E4D"/>
    <w:rsid w:val="00E1304E"/>
    <w:rsid w:val="00E139B4"/>
    <w:rsid w:val="00E13A47"/>
    <w:rsid w:val="00E13C7D"/>
    <w:rsid w:val="00E13F95"/>
    <w:rsid w:val="00E141B5"/>
    <w:rsid w:val="00E14272"/>
    <w:rsid w:val="00E14277"/>
    <w:rsid w:val="00E1429D"/>
    <w:rsid w:val="00E14352"/>
    <w:rsid w:val="00E1498E"/>
    <w:rsid w:val="00E14C1B"/>
    <w:rsid w:val="00E1548D"/>
    <w:rsid w:val="00E15783"/>
    <w:rsid w:val="00E15928"/>
    <w:rsid w:val="00E15B5F"/>
    <w:rsid w:val="00E15F47"/>
    <w:rsid w:val="00E1647C"/>
    <w:rsid w:val="00E164D5"/>
    <w:rsid w:val="00E1696E"/>
    <w:rsid w:val="00E16CF8"/>
    <w:rsid w:val="00E17A95"/>
    <w:rsid w:val="00E17D2D"/>
    <w:rsid w:val="00E17EE2"/>
    <w:rsid w:val="00E17F0D"/>
    <w:rsid w:val="00E17F10"/>
    <w:rsid w:val="00E20044"/>
    <w:rsid w:val="00E20C3A"/>
    <w:rsid w:val="00E20DDE"/>
    <w:rsid w:val="00E21292"/>
    <w:rsid w:val="00E21E8F"/>
    <w:rsid w:val="00E220D7"/>
    <w:rsid w:val="00E22195"/>
    <w:rsid w:val="00E231A6"/>
    <w:rsid w:val="00E235A0"/>
    <w:rsid w:val="00E235AD"/>
    <w:rsid w:val="00E23638"/>
    <w:rsid w:val="00E2378C"/>
    <w:rsid w:val="00E23AA4"/>
    <w:rsid w:val="00E23D54"/>
    <w:rsid w:val="00E23D5F"/>
    <w:rsid w:val="00E23EC2"/>
    <w:rsid w:val="00E23F3A"/>
    <w:rsid w:val="00E23F77"/>
    <w:rsid w:val="00E24132"/>
    <w:rsid w:val="00E245A8"/>
    <w:rsid w:val="00E25758"/>
    <w:rsid w:val="00E25894"/>
    <w:rsid w:val="00E258F0"/>
    <w:rsid w:val="00E259C5"/>
    <w:rsid w:val="00E2652C"/>
    <w:rsid w:val="00E26A92"/>
    <w:rsid w:val="00E26BAC"/>
    <w:rsid w:val="00E26EE0"/>
    <w:rsid w:val="00E26FDD"/>
    <w:rsid w:val="00E2729C"/>
    <w:rsid w:val="00E272B6"/>
    <w:rsid w:val="00E272C8"/>
    <w:rsid w:val="00E27B9A"/>
    <w:rsid w:val="00E27E98"/>
    <w:rsid w:val="00E30044"/>
    <w:rsid w:val="00E3016E"/>
    <w:rsid w:val="00E31196"/>
    <w:rsid w:val="00E31322"/>
    <w:rsid w:val="00E319CE"/>
    <w:rsid w:val="00E31EBD"/>
    <w:rsid w:val="00E31F75"/>
    <w:rsid w:val="00E3215E"/>
    <w:rsid w:val="00E329A2"/>
    <w:rsid w:val="00E332AE"/>
    <w:rsid w:val="00E335F6"/>
    <w:rsid w:val="00E33826"/>
    <w:rsid w:val="00E338D8"/>
    <w:rsid w:val="00E3393A"/>
    <w:rsid w:val="00E33B1C"/>
    <w:rsid w:val="00E33ED3"/>
    <w:rsid w:val="00E340C7"/>
    <w:rsid w:val="00E34AAD"/>
    <w:rsid w:val="00E34E93"/>
    <w:rsid w:val="00E357A7"/>
    <w:rsid w:val="00E35C5E"/>
    <w:rsid w:val="00E35DBF"/>
    <w:rsid w:val="00E361D0"/>
    <w:rsid w:val="00E36709"/>
    <w:rsid w:val="00E36863"/>
    <w:rsid w:val="00E368BA"/>
    <w:rsid w:val="00E36AA3"/>
    <w:rsid w:val="00E36B4D"/>
    <w:rsid w:val="00E36EFF"/>
    <w:rsid w:val="00E373E8"/>
    <w:rsid w:val="00E3782F"/>
    <w:rsid w:val="00E37A40"/>
    <w:rsid w:val="00E37A7D"/>
    <w:rsid w:val="00E37CB1"/>
    <w:rsid w:val="00E37E25"/>
    <w:rsid w:val="00E40235"/>
    <w:rsid w:val="00E40243"/>
    <w:rsid w:val="00E4094D"/>
    <w:rsid w:val="00E40CE2"/>
    <w:rsid w:val="00E40F22"/>
    <w:rsid w:val="00E412A8"/>
    <w:rsid w:val="00E4148F"/>
    <w:rsid w:val="00E414D5"/>
    <w:rsid w:val="00E41918"/>
    <w:rsid w:val="00E4198E"/>
    <w:rsid w:val="00E41AD6"/>
    <w:rsid w:val="00E41E64"/>
    <w:rsid w:val="00E42768"/>
    <w:rsid w:val="00E42D31"/>
    <w:rsid w:val="00E42EB4"/>
    <w:rsid w:val="00E43061"/>
    <w:rsid w:val="00E431AA"/>
    <w:rsid w:val="00E43391"/>
    <w:rsid w:val="00E43BD0"/>
    <w:rsid w:val="00E43C70"/>
    <w:rsid w:val="00E43CC2"/>
    <w:rsid w:val="00E43F72"/>
    <w:rsid w:val="00E4415F"/>
    <w:rsid w:val="00E44582"/>
    <w:rsid w:val="00E445B5"/>
    <w:rsid w:val="00E44A71"/>
    <w:rsid w:val="00E452E3"/>
    <w:rsid w:val="00E4542C"/>
    <w:rsid w:val="00E455CA"/>
    <w:rsid w:val="00E4596E"/>
    <w:rsid w:val="00E45D75"/>
    <w:rsid w:val="00E464E4"/>
    <w:rsid w:val="00E46A8B"/>
    <w:rsid w:val="00E46B93"/>
    <w:rsid w:val="00E46DE7"/>
    <w:rsid w:val="00E46FD2"/>
    <w:rsid w:val="00E4780E"/>
    <w:rsid w:val="00E4798E"/>
    <w:rsid w:val="00E506B1"/>
    <w:rsid w:val="00E50D1A"/>
    <w:rsid w:val="00E50E27"/>
    <w:rsid w:val="00E51283"/>
    <w:rsid w:val="00E51516"/>
    <w:rsid w:val="00E51671"/>
    <w:rsid w:val="00E51FB0"/>
    <w:rsid w:val="00E51FEB"/>
    <w:rsid w:val="00E5215F"/>
    <w:rsid w:val="00E52722"/>
    <w:rsid w:val="00E52B7D"/>
    <w:rsid w:val="00E530F5"/>
    <w:rsid w:val="00E53100"/>
    <w:rsid w:val="00E53482"/>
    <w:rsid w:val="00E53B4B"/>
    <w:rsid w:val="00E53DA8"/>
    <w:rsid w:val="00E53E0F"/>
    <w:rsid w:val="00E53E62"/>
    <w:rsid w:val="00E5409B"/>
    <w:rsid w:val="00E5416F"/>
    <w:rsid w:val="00E5485F"/>
    <w:rsid w:val="00E549A1"/>
    <w:rsid w:val="00E54B41"/>
    <w:rsid w:val="00E55213"/>
    <w:rsid w:val="00E55303"/>
    <w:rsid w:val="00E555F5"/>
    <w:rsid w:val="00E559D2"/>
    <w:rsid w:val="00E55AFB"/>
    <w:rsid w:val="00E55C57"/>
    <w:rsid w:val="00E55C7A"/>
    <w:rsid w:val="00E56191"/>
    <w:rsid w:val="00E5627C"/>
    <w:rsid w:val="00E56854"/>
    <w:rsid w:val="00E56D14"/>
    <w:rsid w:val="00E56D29"/>
    <w:rsid w:val="00E56ED3"/>
    <w:rsid w:val="00E57244"/>
    <w:rsid w:val="00E57699"/>
    <w:rsid w:val="00E579D3"/>
    <w:rsid w:val="00E57FF7"/>
    <w:rsid w:val="00E606B3"/>
    <w:rsid w:val="00E61429"/>
    <w:rsid w:val="00E61639"/>
    <w:rsid w:val="00E61B37"/>
    <w:rsid w:val="00E620E9"/>
    <w:rsid w:val="00E62387"/>
    <w:rsid w:val="00E62CF7"/>
    <w:rsid w:val="00E63332"/>
    <w:rsid w:val="00E63343"/>
    <w:rsid w:val="00E6363A"/>
    <w:rsid w:val="00E636F4"/>
    <w:rsid w:val="00E6374A"/>
    <w:rsid w:val="00E637C8"/>
    <w:rsid w:val="00E63C95"/>
    <w:rsid w:val="00E640A4"/>
    <w:rsid w:val="00E64399"/>
    <w:rsid w:val="00E6492F"/>
    <w:rsid w:val="00E64AC0"/>
    <w:rsid w:val="00E64CD7"/>
    <w:rsid w:val="00E652D4"/>
    <w:rsid w:val="00E65B19"/>
    <w:rsid w:val="00E661E7"/>
    <w:rsid w:val="00E6651A"/>
    <w:rsid w:val="00E666E2"/>
    <w:rsid w:val="00E6682C"/>
    <w:rsid w:val="00E66874"/>
    <w:rsid w:val="00E66E00"/>
    <w:rsid w:val="00E66F0D"/>
    <w:rsid w:val="00E66F1B"/>
    <w:rsid w:val="00E67188"/>
    <w:rsid w:val="00E671AC"/>
    <w:rsid w:val="00E6725B"/>
    <w:rsid w:val="00E67E8F"/>
    <w:rsid w:val="00E70667"/>
    <w:rsid w:val="00E708BD"/>
    <w:rsid w:val="00E71150"/>
    <w:rsid w:val="00E712F2"/>
    <w:rsid w:val="00E718F0"/>
    <w:rsid w:val="00E7209A"/>
    <w:rsid w:val="00E72466"/>
    <w:rsid w:val="00E728D3"/>
    <w:rsid w:val="00E72997"/>
    <w:rsid w:val="00E72AB6"/>
    <w:rsid w:val="00E72E37"/>
    <w:rsid w:val="00E72E72"/>
    <w:rsid w:val="00E73414"/>
    <w:rsid w:val="00E73AC3"/>
    <w:rsid w:val="00E73BD5"/>
    <w:rsid w:val="00E73C25"/>
    <w:rsid w:val="00E73EA1"/>
    <w:rsid w:val="00E73FAA"/>
    <w:rsid w:val="00E741F6"/>
    <w:rsid w:val="00E74C45"/>
    <w:rsid w:val="00E7553D"/>
    <w:rsid w:val="00E75DCF"/>
    <w:rsid w:val="00E76188"/>
    <w:rsid w:val="00E76462"/>
    <w:rsid w:val="00E768BB"/>
    <w:rsid w:val="00E7745D"/>
    <w:rsid w:val="00E775B2"/>
    <w:rsid w:val="00E77749"/>
    <w:rsid w:val="00E77817"/>
    <w:rsid w:val="00E77D0B"/>
    <w:rsid w:val="00E77D36"/>
    <w:rsid w:val="00E77FF0"/>
    <w:rsid w:val="00E803EB"/>
    <w:rsid w:val="00E80CD4"/>
    <w:rsid w:val="00E80F12"/>
    <w:rsid w:val="00E80FA2"/>
    <w:rsid w:val="00E81942"/>
    <w:rsid w:val="00E81C29"/>
    <w:rsid w:val="00E81DAF"/>
    <w:rsid w:val="00E81FB5"/>
    <w:rsid w:val="00E81FE8"/>
    <w:rsid w:val="00E820CA"/>
    <w:rsid w:val="00E82136"/>
    <w:rsid w:val="00E82309"/>
    <w:rsid w:val="00E82425"/>
    <w:rsid w:val="00E8307C"/>
    <w:rsid w:val="00E8342F"/>
    <w:rsid w:val="00E84283"/>
    <w:rsid w:val="00E84360"/>
    <w:rsid w:val="00E84385"/>
    <w:rsid w:val="00E846B7"/>
    <w:rsid w:val="00E84858"/>
    <w:rsid w:val="00E84CC8"/>
    <w:rsid w:val="00E84E46"/>
    <w:rsid w:val="00E85078"/>
    <w:rsid w:val="00E8554E"/>
    <w:rsid w:val="00E8561E"/>
    <w:rsid w:val="00E8572E"/>
    <w:rsid w:val="00E858D3"/>
    <w:rsid w:val="00E85B8F"/>
    <w:rsid w:val="00E85C01"/>
    <w:rsid w:val="00E85FE0"/>
    <w:rsid w:val="00E8619B"/>
    <w:rsid w:val="00E86595"/>
    <w:rsid w:val="00E869A4"/>
    <w:rsid w:val="00E87096"/>
    <w:rsid w:val="00E875C9"/>
    <w:rsid w:val="00E877A1"/>
    <w:rsid w:val="00E87ABC"/>
    <w:rsid w:val="00E87C44"/>
    <w:rsid w:val="00E90090"/>
    <w:rsid w:val="00E901A7"/>
    <w:rsid w:val="00E903B1"/>
    <w:rsid w:val="00E90441"/>
    <w:rsid w:val="00E904E1"/>
    <w:rsid w:val="00E90968"/>
    <w:rsid w:val="00E90A3F"/>
    <w:rsid w:val="00E910DA"/>
    <w:rsid w:val="00E91493"/>
    <w:rsid w:val="00E91566"/>
    <w:rsid w:val="00E91910"/>
    <w:rsid w:val="00E91CAA"/>
    <w:rsid w:val="00E9252E"/>
    <w:rsid w:val="00E927DC"/>
    <w:rsid w:val="00E92C30"/>
    <w:rsid w:val="00E931EE"/>
    <w:rsid w:val="00E93AAB"/>
    <w:rsid w:val="00E93F3D"/>
    <w:rsid w:val="00E943CF"/>
    <w:rsid w:val="00E94FC9"/>
    <w:rsid w:val="00E9507C"/>
    <w:rsid w:val="00E952A1"/>
    <w:rsid w:val="00E95362"/>
    <w:rsid w:val="00E95399"/>
    <w:rsid w:val="00E953CC"/>
    <w:rsid w:val="00E95666"/>
    <w:rsid w:val="00E956DB"/>
    <w:rsid w:val="00E95FE3"/>
    <w:rsid w:val="00E9637A"/>
    <w:rsid w:val="00E963BD"/>
    <w:rsid w:val="00E971A9"/>
    <w:rsid w:val="00EA001F"/>
    <w:rsid w:val="00EA0245"/>
    <w:rsid w:val="00EA0513"/>
    <w:rsid w:val="00EA06E7"/>
    <w:rsid w:val="00EA07BD"/>
    <w:rsid w:val="00EA098B"/>
    <w:rsid w:val="00EA0A4E"/>
    <w:rsid w:val="00EA0DF9"/>
    <w:rsid w:val="00EA11A1"/>
    <w:rsid w:val="00EA18F4"/>
    <w:rsid w:val="00EA1AA0"/>
    <w:rsid w:val="00EA1C26"/>
    <w:rsid w:val="00EA21B0"/>
    <w:rsid w:val="00EA2362"/>
    <w:rsid w:val="00EA285D"/>
    <w:rsid w:val="00EA28FC"/>
    <w:rsid w:val="00EA2B31"/>
    <w:rsid w:val="00EA2E41"/>
    <w:rsid w:val="00EA3310"/>
    <w:rsid w:val="00EA3C32"/>
    <w:rsid w:val="00EA446D"/>
    <w:rsid w:val="00EA45F0"/>
    <w:rsid w:val="00EA45F2"/>
    <w:rsid w:val="00EA4628"/>
    <w:rsid w:val="00EA4F4A"/>
    <w:rsid w:val="00EA50D6"/>
    <w:rsid w:val="00EA5343"/>
    <w:rsid w:val="00EA5456"/>
    <w:rsid w:val="00EA59E5"/>
    <w:rsid w:val="00EA59F9"/>
    <w:rsid w:val="00EA5B4E"/>
    <w:rsid w:val="00EA5CE7"/>
    <w:rsid w:val="00EA5E02"/>
    <w:rsid w:val="00EA60E1"/>
    <w:rsid w:val="00EA67FB"/>
    <w:rsid w:val="00EA6C5A"/>
    <w:rsid w:val="00EA7191"/>
    <w:rsid w:val="00EA7A6A"/>
    <w:rsid w:val="00EA7AE8"/>
    <w:rsid w:val="00EB00BC"/>
    <w:rsid w:val="00EB0C7C"/>
    <w:rsid w:val="00EB0D0F"/>
    <w:rsid w:val="00EB0FD5"/>
    <w:rsid w:val="00EB1080"/>
    <w:rsid w:val="00EB1322"/>
    <w:rsid w:val="00EB1667"/>
    <w:rsid w:val="00EB179E"/>
    <w:rsid w:val="00EB19E0"/>
    <w:rsid w:val="00EB1AB6"/>
    <w:rsid w:val="00EB1B89"/>
    <w:rsid w:val="00EB213A"/>
    <w:rsid w:val="00EB26A4"/>
    <w:rsid w:val="00EB29DF"/>
    <w:rsid w:val="00EB2B16"/>
    <w:rsid w:val="00EB2D5A"/>
    <w:rsid w:val="00EB2F67"/>
    <w:rsid w:val="00EB3111"/>
    <w:rsid w:val="00EB3207"/>
    <w:rsid w:val="00EB3601"/>
    <w:rsid w:val="00EB37A3"/>
    <w:rsid w:val="00EB39DE"/>
    <w:rsid w:val="00EB39F4"/>
    <w:rsid w:val="00EB3ABB"/>
    <w:rsid w:val="00EB3C16"/>
    <w:rsid w:val="00EB3CBB"/>
    <w:rsid w:val="00EB3FE5"/>
    <w:rsid w:val="00EB42BB"/>
    <w:rsid w:val="00EB4AA0"/>
    <w:rsid w:val="00EB4C5B"/>
    <w:rsid w:val="00EB511C"/>
    <w:rsid w:val="00EB581E"/>
    <w:rsid w:val="00EB593E"/>
    <w:rsid w:val="00EB5EA9"/>
    <w:rsid w:val="00EB68AD"/>
    <w:rsid w:val="00EB699E"/>
    <w:rsid w:val="00EB69DD"/>
    <w:rsid w:val="00EB6BBE"/>
    <w:rsid w:val="00EB6D7C"/>
    <w:rsid w:val="00EB6DE9"/>
    <w:rsid w:val="00EB77A1"/>
    <w:rsid w:val="00EB7950"/>
    <w:rsid w:val="00EB7BE1"/>
    <w:rsid w:val="00EC0052"/>
    <w:rsid w:val="00EC0491"/>
    <w:rsid w:val="00EC0F40"/>
    <w:rsid w:val="00EC2156"/>
    <w:rsid w:val="00EC21B2"/>
    <w:rsid w:val="00EC2401"/>
    <w:rsid w:val="00EC2B3F"/>
    <w:rsid w:val="00EC2B69"/>
    <w:rsid w:val="00EC2C04"/>
    <w:rsid w:val="00EC2D2D"/>
    <w:rsid w:val="00EC3925"/>
    <w:rsid w:val="00EC3D72"/>
    <w:rsid w:val="00EC416E"/>
    <w:rsid w:val="00EC47BC"/>
    <w:rsid w:val="00EC47E0"/>
    <w:rsid w:val="00EC4A90"/>
    <w:rsid w:val="00EC4F22"/>
    <w:rsid w:val="00EC4F7D"/>
    <w:rsid w:val="00EC55D4"/>
    <w:rsid w:val="00EC5D56"/>
    <w:rsid w:val="00EC5DDA"/>
    <w:rsid w:val="00EC5F11"/>
    <w:rsid w:val="00EC6062"/>
    <w:rsid w:val="00EC637E"/>
    <w:rsid w:val="00EC677F"/>
    <w:rsid w:val="00EC6944"/>
    <w:rsid w:val="00EC69D1"/>
    <w:rsid w:val="00EC7447"/>
    <w:rsid w:val="00EC75C2"/>
    <w:rsid w:val="00EC7740"/>
    <w:rsid w:val="00EC789A"/>
    <w:rsid w:val="00EC7E53"/>
    <w:rsid w:val="00ED015D"/>
    <w:rsid w:val="00ED0AFB"/>
    <w:rsid w:val="00ED1124"/>
    <w:rsid w:val="00ED171B"/>
    <w:rsid w:val="00ED1901"/>
    <w:rsid w:val="00ED1A39"/>
    <w:rsid w:val="00ED1A3A"/>
    <w:rsid w:val="00ED1E96"/>
    <w:rsid w:val="00ED218C"/>
    <w:rsid w:val="00ED2C55"/>
    <w:rsid w:val="00ED2D23"/>
    <w:rsid w:val="00ED2E50"/>
    <w:rsid w:val="00ED2E51"/>
    <w:rsid w:val="00ED2F44"/>
    <w:rsid w:val="00ED30CC"/>
    <w:rsid w:val="00ED314D"/>
    <w:rsid w:val="00ED3786"/>
    <w:rsid w:val="00ED3CB2"/>
    <w:rsid w:val="00ED3D4A"/>
    <w:rsid w:val="00ED42A5"/>
    <w:rsid w:val="00ED43BF"/>
    <w:rsid w:val="00ED461E"/>
    <w:rsid w:val="00ED4805"/>
    <w:rsid w:val="00ED4A5C"/>
    <w:rsid w:val="00ED4C07"/>
    <w:rsid w:val="00ED4D82"/>
    <w:rsid w:val="00ED4E19"/>
    <w:rsid w:val="00ED50CB"/>
    <w:rsid w:val="00ED5307"/>
    <w:rsid w:val="00ED5360"/>
    <w:rsid w:val="00ED551F"/>
    <w:rsid w:val="00ED5653"/>
    <w:rsid w:val="00ED588D"/>
    <w:rsid w:val="00ED6BBB"/>
    <w:rsid w:val="00ED6E3D"/>
    <w:rsid w:val="00ED6EFA"/>
    <w:rsid w:val="00ED7167"/>
    <w:rsid w:val="00ED74AB"/>
    <w:rsid w:val="00ED76A5"/>
    <w:rsid w:val="00ED7838"/>
    <w:rsid w:val="00ED7A50"/>
    <w:rsid w:val="00ED7B68"/>
    <w:rsid w:val="00EE0511"/>
    <w:rsid w:val="00EE101C"/>
    <w:rsid w:val="00EE10EA"/>
    <w:rsid w:val="00EE13A9"/>
    <w:rsid w:val="00EE1989"/>
    <w:rsid w:val="00EE19B9"/>
    <w:rsid w:val="00EE2BCD"/>
    <w:rsid w:val="00EE2E2D"/>
    <w:rsid w:val="00EE2EAC"/>
    <w:rsid w:val="00EE3236"/>
    <w:rsid w:val="00EE3272"/>
    <w:rsid w:val="00EE40EA"/>
    <w:rsid w:val="00EE427B"/>
    <w:rsid w:val="00EE433D"/>
    <w:rsid w:val="00EE43D0"/>
    <w:rsid w:val="00EE4813"/>
    <w:rsid w:val="00EE515E"/>
    <w:rsid w:val="00EE5598"/>
    <w:rsid w:val="00EE5642"/>
    <w:rsid w:val="00EE570D"/>
    <w:rsid w:val="00EE577D"/>
    <w:rsid w:val="00EE59CB"/>
    <w:rsid w:val="00EE5A80"/>
    <w:rsid w:val="00EE5CF4"/>
    <w:rsid w:val="00EE5E17"/>
    <w:rsid w:val="00EE604A"/>
    <w:rsid w:val="00EE61FF"/>
    <w:rsid w:val="00EE629C"/>
    <w:rsid w:val="00EE62BC"/>
    <w:rsid w:val="00EE684F"/>
    <w:rsid w:val="00EE6ADC"/>
    <w:rsid w:val="00EE6C1F"/>
    <w:rsid w:val="00EE7366"/>
    <w:rsid w:val="00EE74E7"/>
    <w:rsid w:val="00EE75B1"/>
    <w:rsid w:val="00EE7B70"/>
    <w:rsid w:val="00EE7F2D"/>
    <w:rsid w:val="00EF0148"/>
    <w:rsid w:val="00EF014D"/>
    <w:rsid w:val="00EF05B1"/>
    <w:rsid w:val="00EF0AE9"/>
    <w:rsid w:val="00EF0C8F"/>
    <w:rsid w:val="00EF1357"/>
    <w:rsid w:val="00EF13DD"/>
    <w:rsid w:val="00EF170D"/>
    <w:rsid w:val="00EF189B"/>
    <w:rsid w:val="00EF1C01"/>
    <w:rsid w:val="00EF1C34"/>
    <w:rsid w:val="00EF1CCF"/>
    <w:rsid w:val="00EF2759"/>
    <w:rsid w:val="00EF2771"/>
    <w:rsid w:val="00EF2827"/>
    <w:rsid w:val="00EF2997"/>
    <w:rsid w:val="00EF29EB"/>
    <w:rsid w:val="00EF2B2E"/>
    <w:rsid w:val="00EF30CE"/>
    <w:rsid w:val="00EF35B1"/>
    <w:rsid w:val="00EF39A0"/>
    <w:rsid w:val="00EF3BA7"/>
    <w:rsid w:val="00EF4224"/>
    <w:rsid w:val="00EF4527"/>
    <w:rsid w:val="00EF462D"/>
    <w:rsid w:val="00EF46D7"/>
    <w:rsid w:val="00EF49D8"/>
    <w:rsid w:val="00EF4AAC"/>
    <w:rsid w:val="00EF4C7F"/>
    <w:rsid w:val="00EF5719"/>
    <w:rsid w:val="00EF57E4"/>
    <w:rsid w:val="00EF5FF5"/>
    <w:rsid w:val="00EF62FE"/>
    <w:rsid w:val="00EF642D"/>
    <w:rsid w:val="00EF68EF"/>
    <w:rsid w:val="00EF6A98"/>
    <w:rsid w:val="00EF6B95"/>
    <w:rsid w:val="00EF6CC6"/>
    <w:rsid w:val="00EF6F0A"/>
    <w:rsid w:val="00EF6F48"/>
    <w:rsid w:val="00EF6F78"/>
    <w:rsid w:val="00EF7241"/>
    <w:rsid w:val="00EF741D"/>
    <w:rsid w:val="00EF7948"/>
    <w:rsid w:val="00EF7E3E"/>
    <w:rsid w:val="00F00567"/>
    <w:rsid w:val="00F00986"/>
    <w:rsid w:val="00F00E99"/>
    <w:rsid w:val="00F00E9B"/>
    <w:rsid w:val="00F01411"/>
    <w:rsid w:val="00F01D81"/>
    <w:rsid w:val="00F01E31"/>
    <w:rsid w:val="00F023DD"/>
    <w:rsid w:val="00F026ED"/>
    <w:rsid w:val="00F02863"/>
    <w:rsid w:val="00F028A4"/>
    <w:rsid w:val="00F02CD5"/>
    <w:rsid w:val="00F03915"/>
    <w:rsid w:val="00F03A0A"/>
    <w:rsid w:val="00F03BE9"/>
    <w:rsid w:val="00F03D1D"/>
    <w:rsid w:val="00F03D37"/>
    <w:rsid w:val="00F03ECF"/>
    <w:rsid w:val="00F04635"/>
    <w:rsid w:val="00F04CE3"/>
    <w:rsid w:val="00F04DD1"/>
    <w:rsid w:val="00F0511C"/>
    <w:rsid w:val="00F05436"/>
    <w:rsid w:val="00F05743"/>
    <w:rsid w:val="00F0580D"/>
    <w:rsid w:val="00F060B3"/>
    <w:rsid w:val="00F06110"/>
    <w:rsid w:val="00F06431"/>
    <w:rsid w:val="00F06DB5"/>
    <w:rsid w:val="00F0726A"/>
    <w:rsid w:val="00F076AE"/>
    <w:rsid w:val="00F076B0"/>
    <w:rsid w:val="00F077B9"/>
    <w:rsid w:val="00F07B5C"/>
    <w:rsid w:val="00F07F66"/>
    <w:rsid w:val="00F07F8D"/>
    <w:rsid w:val="00F10682"/>
    <w:rsid w:val="00F106EF"/>
    <w:rsid w:val="00F10AA1"/>
    <w:rsid w:val="00F10E5A"/>
    <w:rsid w:val="00F11026"/>
    <w:rsid w:val="00F111D4"/>
    <w:rsid w:val="00F1120E"/>
    <w:rsid w:val="00F1122E"/>
    <w:rsid w:val="00F112FB"/>
    <w:rsid w:val="00F11391"/>
    <w:rsid w:val="00F1170B"/>
    <w:rsid w:val="00F11B7A"/>
    <w:rsid w:val="00F11CBC"/>
    <w:rsid w:val="00F11DFC"/>
    <w:rsid w:val="00F11F3E"/>
    <w:rsid w:val="00F12838"/>
    <w:rsid w:val="00F12A03"/>
    <w:rsid w:val="00F12CA5"/>
    <w:rsid w:val="00F12D4F"/>
    <w:rsid w:val="00F1300D"/>
    <w:rsid w:val="00F13878"/>
    <w:rsid w:val="00F13EEA"/>
    <w:rsid w:val="00F13F9C"/>
    <w:rsid w:val="00F14630"/>
    <w:rsid w:val="00F14A68"/>
    <w:rsid w:val="00F15413"/>
    <w:rsid w:val="00F15545"/>
    <w:rsid w:val="00F15586"/>
    <w:rsid w:val="00F158D1"/>
    <w:rsid w:val="00F16291"/>
    <w:rsid w:val="00F162FC"/>
    <w:rsid w:val="00F16818"/>
    <w:rsid w:val="00F1740A"/>
    <w:rsid w:val="00F174D3"/>
    <w:rsid w:val="00F1779C"/>
    <w:rsid w:val="00F1789B"/>
    <w:rsid w:val="00F1792E"/>
    <w:rsid w:val="00F179E5"/>
    <w:rsid w:val="00F17B7E"/>
    <w:rsid w:val="00F17D4D"/>
    <w:rsid w:val="00F17EDD"/>
    <w:rsid w:val="00F200C4"/>
    <w:rsid w:val="00F202DE"/>
    <w:rsid w:val="00F2054A"/>
    <w:rsid w:val="00F208BB"/>
    <w:rsid w:val="00F20940"/>
    <w:rsid w:val="00F20B8E"/>
    <w:rsid w:val="00F20CA4"/>
    <w:rsid w:val="00F2105C"/>
    <w:rsid w:val="00F21209"/>
    <w:rsid w:val="00F2122D"/>
    <w:rsid w:val="00F213CA"/>
    <w:rsid w:val="00F21AB0"/>
    <w:rsid w:val="00F21E3C"/>
    <w:rsid w:val="00F21EAA"/>
    <w:rsid w:val="00F220AB"/>
    <w:rsid w:val="00F222FF"/>
    <w:rsid w:val="00F2268C"/>
    <w:rsid w:val="00F227E6"/>
    <w:rsid w:val="00F22922"/>
    <w:rsid w:val="00F235E3"/>
    <w:rsid w:val="00F23D7A"/>
    <w:rsid w:val="00F23FCB"/>
    <w:rsid w:val="00F248AF"/>
    <w:rsid w:val="00F253C7"/>
    <w:rsid w:val="00F25539"/>
    <w:rsid w:val="00F259FC"/>
    <w:rsid w:val="00F25A2E"/>
    <w:rsid w:val="00F25B02"/>
    <w:rsid w:val="00F25B99"/>
    <w:rsid w:val="00F25C67"/>
    <w:rsid w:val="00F26320"/>
    <w:rsid w:val="00F2669B"/>
    <w:rsid w:val="00F26A8E"/>
    <w:rsid w:val="00F26C29"/>
    <w:rsid w:val="00F26FB7"/>
    <w:rsid w:val="00F27CDB"/>
    <w:rsid w:val="00F27CEB"/>
    <w:rsid w:val="00F27F2F"/>
    <w:rsid w:val="00F301B3"/>
    <w:rsid w:val="00F30ACA"/>
    <w:rsid w:val="00F30EBD"/>
    <w:rsid w:val="00F3101B"/>
    <w:rsid w:val="00F31497"/>
    <w:rsid w:val="00F314A8"/>
    <w:rsid w:val="00F3172E"/>
    <w:rsid w:val="00F31C16"/>
    <w:rsid w:val="00F31F02"/>
    <w:rsid w:val="00F31F25"/>
    <w:rsid w:val="00F320A1"/>
    <w:rsid w:val="00F32123"/>
    <w:rsid w:val="00F32885"/>
    <w:rsid w:val="00F32ADD"/>
    <w:rsid w:val="00F32FC0"/>
    <w:rsid w:val="00F335EF"/>
    <w:rsid w:val="00F33AA9"/>
    <w:rsid w:val="00F33D99"/>
    <w:rsid w:val="00F33E96"/>
    <w:rsid w:val="00F3436F"/>
    <w:rsid w:val="00F343B7"/>
    <w:rsid w:val="00F34473"/>
    <w:rsid w:val="00F34A46"/>
    <w:rsid w:val="00F34E0D"/>
    <w:rsid w:val="00F359C9"/>
    <w:rsid w:val="00F359EF"/>
    <w:rsid w:val="00F35C4E"/>
    <w:rsid w:val="00F35CD0"/>
    <w:rsid w:val="00F3618B"/>
    <w:rsid w:val="00F363D6"/>
    <w:rsid w:val="00F370A9"/>
    <w:rsid w:val="00F37119"/>
    <w:rsid w:val="00F37979"/>
    <w:rsid w:val="00F37A3D"/>
    <w:rsid w:val="00F37C4B"/>
    <w:rsid w:val="00F37E54"/>
    <w:rsid w:val="00F37FDE"/>
    <w:rsid w:val="00F400D5"/>
    <w:rsid w:val="00F400FC"/>
    <w:rsid w:val="00F402C0"/>
    <w:rsid w:val="00F40322"/>
    <w:rsid w:val="00F408A9"/>
    <w:rsid w:val="00F40977"/>
    <w:rsid w:val="00F40C53"/>
    <w:rsid w:val="00F40EE2"/>
    <w:rsid w:val="00F40EE8"/>
    <w:rsid w:val="00F41461"/>
    <w:rsid w:val="00F41736"/>
    <w:rsid w:val="00F41E32"/>
    <w:rsid w:val="00F4264C"/>
    <w:rsid w:val="00F42817"/>
    <w:rsid w:val="00F43314"/>
    <w:rsid w:val="00F433B5"/>
    <w:rsid w:val="00F433C5"/>
    <w:rsid w:val="00F434C4"/>
    <w:rsid w:val="00F436CA"/>
    <w:rsid w:val="00F436F2"/>
    <w:rsid w:val="00F43843"/>
    <w:rsid w:val="00F43EA0"/>
    <w:rsid w:val="00F440F9"/>
    <w:rsid w:val="00F4444E"/>
    <w:rsid w:val="00F445E3"/>
    <w:rsid w:val="00F44691"/>
    <w:rsid w:val="00F448BD"/>
    <w:rsid w:val="00F44F07"/>
    <w:rsid w:val="00F450B9"/>
    <w:rsid w:val="00F45680"/>
    <w:rsid w:val="00F457C5"/>
    <w:rsid w:val="00F45CC4"/>
    <w:rsid w:val="00F461B6"/>
    <w:rsid w:val="00F462AE"/>
    <w:rsid w:val="00F46D30"/>
    <w:rsid w:val="00F47422"/>
    <w:rsid w:val="00F4796B"/>
    <w:rsid w:val="00F47A26"/>
    <w:rsid w:val="00F47A58"/>
    <w:rsid w:val="00F47A8F"/>
    <w:rsid w:val="00F47D18"/>
    <w:rsid w:val="00F500FC"/>
    <w:rsid w:val="00F503E9"/>
    <w:rsid w:val="00F50485"/>
    <w:rsid w:val="00F50720"/>
    <w:rsid w:val="00F50A5C"/>
    <w:rsid w:val="00F50A88"/>
    <w:rsid w:val="00F50BA2"/>
    <w:rsid w:val="00F51179"/>
    <w:rsid w:val="00F517D9"/>
    <w:rsid w:val="00F51A0D"/>
    <w:rsid w:val="00F51D70"/>
    <w:rsid w:val="00F51F29"/>
    <w:rsid w:val="00F523D0"/>
    <w:rsid w:val="00F52BE5"/>
    <w:rsid w:val="00F52CEE"/>
    <w:rsid w:val="00F52FF4"/>
    <w:rsid w:val="00F5300A"/>
    <w:rsid w:val="00F53242"/>
    <w:rsid w:val="00F534F4"/>
    <w:rsid w:val="00F535EE"/>
    <w:rsid w:val="00F53689"/>
    <w:rsid w:val="00F53A83"/>
    <w:rsid w:val="00F53BBB"/>
    <w:rsid w:val="00F53E5D"/>
    <w:rsid w:val="00F53F12"/>
    <w:rsid w:val="00F543F6"/>
    <w:rsid w:val="00F54B0A"/>
    <w:rsid w:val="00F54D14"/>
    <w:rsid w:val="00F54D47"/>
    <w:rsid w:val="00F54DAB"/>
    <w:rsid w:val="00F5568E"/>
    <w:rsid w:val="00F55A80"/>
    <w:rsid w:val="00F55C22"/>
    <w:rsid w:val="00F55C35"/>
    <w:rsid w:val="00F56132"/>
    <w:rsid w:val="00F562CF"/>
    <w:rsid w:val="00F5652F"/>
    <w:rsid w:val="00F5728B"/>
    <w:rsid w:val="00F5788A"/>
    <w:rsid w:val="00F60464"/>
    <w:rsid w:val="00F604CA"/>
    <w:rsid w:val="00F6053C"/>
    <w:rsid w:val="00F60924"/>
    <w:rsid w:val="00F60BAE"/>
    <w:rsid w:val="00F60BDE"/>
    <w:rsid w:val="00F60F38"/>
    <w:rsid w:val="00F61164"/>
    <w:rsid w:val="00F612A3"/>
    <w:rsid w:val="00F6150F"/>
    <w:rsid w:val="00F61756"/>
    <w:rsid w:val="00F61AC0"/>
    <w:rsid w:val="00F61C36"/>
    <w:rsid w:val="00F61C82"/>
    <w:rsid w:val="00F61D68"/>
    <w:rsid w:val="00F61EAB"/>
    <w:rsid w:val="00F62047"/>
    <w:rsid w:val="00F62320"/>
    <w:rsid w:val="00F62433"/>
    <w:rsid w:val="00F6271A"/>
    <w:rsid w:val="00F6276F"/>
    <w:rsid w:val="00F628C7"/>
    <w:rsid w:val="00F62B02"/>
    <w:rsid w:val="00F62D6F"/>
    <w:rsid w:val="00F62DA4"/>
    <w:rsid w:val="00F62E7F"/>
    <w:rsid w:val="00F633B3"/>
    <w:rsid w:val="00F63AED"/>
    <w:rsid w:val="00F63D22"/>
    <w:rsid w:val="00F63FF9"/>
    <w:rsid w:val="00F64559"/>
    <w:rsid w:val="00F64924"/>
    <w:rsid w:val="00F649C6"/>
    <w:rsid w:val="00F64B1E"/>
    <w:rsid w:val="00F64C67"/>
    <w:rsid w:val="00F64FF4"/>
    <w:rsid w:val="00F65360"/>
    <w:rsid w:val="00F655B2"/>
    <w:rsid w:val="00F6582C"/>
    <w:rsid w:val="00F6584B"/>
    <w:rsid w:val="00F65B0F"/>
    <w:rsid w:val="00F66361"/>
    <w:rsid w:val="00F663A8"/>
    <w:rsid w:val="00F66AF0"/>
    <w:rsid w:val="00F66D63"/>
    <w:rsid w:val="00F66DF9"/>
    <w:rsid w:val="00F66EFE"/>
    <w:rsid w:val="00F6727B"/>
    <w:rsid w:val="00F675AD"/>
    <w:rsid w:val="00F67A45"/>
    <w:rsid w:val="00F67B5D"/>
    <w:rsid w:val="00F67C0D"/>
    <w:rsid w:val="00F7004B"/>
    <w:rsid w:val="00F70228"/>
    <w:rsid w:val="00F703EB"/>
    <w:rsid w:val="00F70ACB"/>
    <w:rsid w:val="00F70D58"/>
    <w:rsid w:val="00F711F2"/>
    <w:rsid w:val="00F71F80"/>
    <w:rsid w:val="00F72273"/>
    <w:rsid w:val="00F725B5"/>
    <w:rsid w:val="00F72C83"/>
    <w:rsid w:val="00F72D2C"/>
    <w:rsid w:val="00F72D74"/>
    <w:rsid w:val="00F72F0C"/>
    <w:rsid w:val="00F730B1"/>
    <w:rsid w:val="00F730BD"/>
    <w:rsid w:val="00F7331A"/>
    <w:rsid w:val="00F73771"/>
    <w:rsid w:val="00F73841"/>
    <w:rsid w:val="00F7390A"/>
    <w:rsid w:val="00F7394E"/>
    <w:rsid w:val="00F74544"/>
    <w:rsid w:val="00F745C1"/>
    <w:rsid w:val="00F745D5"/>
    <w:rsid w:val="00F74B1C"/>
    <w:rsid w:val="00F74CE7"/>
    <w:rsid w:val="00F74E5F"/>
    <w:rsid w:val="00F75068"/>
    <w:rsid w:val="00F75459"/>
    <w:rsid w:val="00F754C3"/>
    <w:rsid w:val="00F758C4"/>
    <w:rsid w:val="00F75C3F"/>
    <w:rsid w:val="00F75E7E"/>
    <w:rsid w:val="00F76018"/>
    <w:rsid w:val="00F7669E"/>
    <w:rsid w:val="00F76E6C"/>
    <w:rsid w:val="00F7721B"/>
    <w:rsid w:val="00F77573"/>
    <w:rsid w:val="00F77AF7"/>
    <w:rsid w:val="00F77E61"/>
    <w:rsid w:val="00F8052A"/>
    <w:rsid w:val="00F805F6"/>
    <w:rsid w:val="00F8064A"/>
    <w:rsid w:val="00F80773"/>
    <w:rsid w:val="00F807E3"/>
    <w:rsid w:val="00F80802"/>
    <w:rsid w:val="00F8095A"/>
    <w:rsid w:val="00F81C08"/>
    <w:rsid w:val="00F822C1"/>
    <w:rsid w:val="00F8237C"/>
    <w:rsid w:val="00F8277B"/>
    <w:rsid w:val="00F82805"/>
    <w:rsid w:val="00F82F95"/>
    <w:rsid w:val="00F83033"/>
    <w:rsid w:val="00F83595"/>
    <w:rsid w:val="00F8378C"/>
    <w:rsid w:val="00F8384B"/>
    <w:rsid w:val="00F83CF3"/>
    <w:rsid w:val="00F841C1"/>
    <w:rsid w:val="00F842A7"/>
    <w:rsid w:val="00F8457A"/>
    <w:rsid w:val="00F847E1"/>
    <w:rsid w:val="00F84892"/>
    <w:rsid w:val="00F84CCF"/>
    <w:rsid w:val="00F857D7"/>
    <w:rsid w:val="00F858F3"/>
    <w:rsid w:val="00F85950"/>
    <w:rsid w:val="00F85983"/>
    <w:rsid w:val="00F85BF8"/>
    <w:rsid w:val="00F85C01"/>
    <w:rsid w:val="00F8670F"/>
    <w:rsid w:val="00F86761"/>
    <w:rsid w:val="00F867F7"/>
    <w:rsid w:val="00F87509"/>
    <w:rsid w:val="00F87AF1"/>
    <w:rsid w:val="00F87BDD"/>
    <w:rsid w:val="00F90217"/>
    <w:rsid w:val="00F902D1"/>
    <w:rsid w:val="00F9039D"/>
    <w:rsid w:val="00F90A19"/>
    <w:rsid w:val="00F90F67"/>
    <w:rsid w:val="00F91117"/>
    <w:rsid w:val="00F911B9"/>
    <w:rsid w:val="00F91200"/>
    <w:rsid w:val="00F918A2"/>
    <w:rsid w:val="00F91FF2"/>
    <w:rsid w:val="00F92705"/>
    <w:rsid w:val="00F92ABD"/>
    <w:rsid w:val="00F92ADC"/>
    <w:rsid w:val="00F92B41"/>
    <w:rsid w:val="00F92D01"/>
    <w:rsid w:val="00F92F5A"/>
    <w:rsid w:val="00F933E3"/>
    <w:rsid w:val="00F93B7A"/>
    <w:rsid w:val="00F940B8"/>
    <w:rsid w:val="00F94132"/>
    <w:rsid w:val="00F9459B"/>
    <w:rsid w:val="00F9485A"/>
    <w:rsid w:val="00F9489A"/>
    <w:rsid w:val="00F94BC8"/>
    <w:rsid w:val="00F94D0E"/>
    <w:rsid w:val="00F94DC8"/>
    <w:rsid w:val="00F95155"/>
    <w:rsid w:val="00F95276"/>
    <w:rsid w:val="00F95994"/>
    <w:rsid w:val="00F95A70"/>
    <w:rsid w:val="00F95CF7"/>
    <w:rsid w:val="00F95FAB"/>
    <w:rsid w:val="00F96037"/>
    <w:rsid w:val="00F96363"/>
    <w:rsid w:val="00F96386"/>
    <w:rsid w:val="00F96563"/>
    <w:rsid w:val="00F9662C"/>
    <w:rsid w:val="00F966DB"/>
    <w:rsid w:val="00F96AF4"/>
    <w:rsid w:val="00F96B18"/>
    <w:rsid w:val="00F96B46"/>
    <w:rsid w:val="00F96CA3"/>
    <w:rsid w:val="00F96E7B"/>
    <w:rsid w:val="00F96FFA"/>
    <w:rsid w:val="00F97530"/>
    <w:rsid w:val="00F977C2"/>
    <w:rsid w:val="00F97CF0"/>
    <w:rsid w:val="00F97EBF"/>
    <w:rsid w:val="00FA006F"/>
    <w:rsid w:val="00FA0B7B"/>
    <w:rsid w:val="00FA0FCE"/>
    <w:rsid w:val="00FA10ED"/>
    <w:rsid w:val="00FA2CC4"/>
    <w:rsid w:val="00FA3427"/>
    <w:rsid w:val="00FA38F7"/>
    <w:rsid w:val="00FA3AA3"/>
    <w:rsid w:val="00FA3C04"/>
    <w:rsid w:val="00FA3FEB"/>
    <w:rsid w:val="00FA43B8"/>
    <w:rsid w:val="00FA4A6A"/>
    <w:rsid w:val="00FA4F2B"/>
    <w:rsid w:val="00FA5002"/>
    <w:rsid w:val="00FA57CE"/>
    <w:rsid w:val="00FA6825"/>
    <w:rsid w:val="00FA6860"/>
    <w:rsid w:val="00FA6903"/>
    <w:rsid w:val="00FA6A25"/>
    <w:rsid w:val="00FA6DA7"/>
    <w:rsid w:val="00FA73E9"/>
    <w:rsid w:val="00FA77C8"/>
    <w:rsid w:val="00FA7AFE"/>
    <w:rsid w:val="00FA7B86"/>
    <w:rsid w:val="00FA7D74"/>
    <w:rsid w:val="00FB0180"/>
    <w:rsid w:val="00FB018C"/>
    <w:rsid w:val="00FB0685"/>
    <w:rsid w:val="00FB0876"/>
    <w:rsid w:val="00FB0C4E"/>
    <w:rsid w:val="00FB0C80"/>
    <w:rsid w:val="00FB1616"/>
    <w:rsid w:val="00FB19CA"/>
    <w:rsid w:val="00FB1EC7"/>
    <w:rsid w:val="00FB1F74"/>
    <w:rsid w:val="00FB230B"/>
    <w:rsid w:val="00FB289C"/>
    <w:rsid w:val="00FB2A36"/>
    <w:rsid w:val="00FB2CF2"/>
    <w:rsid w:val="00FB2DFA"/>
    <w:rsid w:val="00FB3F3E"/>
    <w:rsid w:val="00FB3FB4"/>
    <w:rsid w:val="00FB40C4"/>
    <w:rsid w:val="00FB42A1"/>
    <w:rsid w:val="00FB449C"/>
    <w:rsid w:val="00FB471E"/>
    <w:rsid w:val="00FB4AA3"/>
    <w:rsid w:val="00FB538A"/>
    <w:rsid w:val="00FB5876"/>
    <w:rsid w:val="00FB5976"/>
    <w:rsid w:val="00FB5FEA"/>
    <w:rsid w:val="00FB62BF"/>
    <w:rsid w:val="00FB6428"/>
    <w:rsid w:val="00FB6F74"/>
    <w:rsid w:val="00FB729F"/>
    <w:rsid w:val="00FB76E0"/>
    <w:rsid w:val="00FB7757"/>
    <w:rsid w:val="00FB7A25"/>
    <w:rsid w:val="00FC04AF"/>
    <w:rsid w:val="00FC08A7"/>
    <w:rsid w:val="00FC0CF7"/>
    <w:rsid w:val="00FC11C3"/>
    <w:rsid w:val="00FC18D7"/>
    <w:rsid w:val="00FC1924"/>
    <w:rsid w:val="00FC1953"/>
    <w:rsid w:val="00FC1AF2"/>
    <w:rsid w:val="00FC2023"/>
    <w:rsid w:val="00FC248F"/>
    <w:rsid w:val="00FC2946"/>
    <w:rsid w:val="00FC29D9"/>
    <w:rsid w:val="00FC2E9E"/>
    <w:rsid w:val="00FC2EDA"/>
    <w:rsid w:val="00FC2FB7"/>
    <w:rsid w:val="00FC2FE9"/>
    <w:rsid w:val="00FC33E9"/>
    <w:rsid w:val="00FC37F2"/>
    <w:rsid w:val="00FC3ED1"/>
    <w:rsid w:val="00FC411D"/>
    <w:rsid w:val="00FC41BC"/>
    <w:rsid w:val="00FC4492"/>
    <w:rsid w:val="00FC4830"/>
    <w:rsid w:val="00FC49E8"/>
    <w:rsid w:val="00FC4C24"/>
    <w:rsid w:val="00FC4D83"/>
    <w:rsid w:val="00FC6137"/>
    <w:rsid w:val="00FC62EE"/>
    <w:rsid w:val="00FC6635"/>
    <w:rsid w:val="00FC68BE"/>
    <w:rsid w:val="00FC6960"/>
    <w:rsid w:val="00FC7161"/>
    <w:rsid w:val="00FC71E6"/>
    <w:rsid w:val="00FC7599"/>
    <w:rsid w:val="00FC769A"/>
    <w:rsid w:val="00FC7731"/>
    <w:rsid w:val="00FC7BCA"/>
    <w:rsid w:val="00FD0067"/>
    <w:rsid w:val="00FD0151"/>
    <w:rsid w:val="00FD01D8"/>
    <w:rsid w:val="00FD0222"/>
    <w:rsid w:val="00FD0888"/>
    <w:rsid w:val="00FD0997"/>
    <w:rsid w:val="00FD11B9"/>
    <w:rsid w:val="00FD1273"/>
    <w:rsid w:val="00FD1422"/>
    <w:rsid w:val="00FD18ED"/>
    <w:rsid w:val="00FD1A23"/>
    <w:rsid w:val="00FD1EC0"/>
    <w:rsid w:val="00FD1FA5"/>
    <w:rsid w:val="00FD2033"/>
    <w:rsid w:val="00FD25EE"/>
    <w:rsid w:val="00FD28EF"/>
    <w:rsid w:val="00FD2EA1"/>
    <w:rsid w:val="00FD3842"/>
    <w:rsid w:val="00FD3871"/>
    <w:rsid w:val="00FD3AD6"/>
    <w:rsid w:val="00FD3EB9"/>
    <w:rsid w:val="00FD4BFB"/>
    <w:rsid w:val="00FD501D"/>
    <w:rsid w:val="00FD5454"/>
    <w:rsid w:val="00FD5672"/>
    <w:rsid w:val="00FD59BC"/>
    <w:rsid w:val="00FD6C60"/>
    <w:rsid w:val="00FD6CF7"/>
    <w:rsid w:val="00FD73AE"/>
    <w:rsid w:val="00FD74CD"/>
    <w:rsid w:val="00FD777F"/>
    <w:rsid w:val="00FD79C0"/>
    <w:rsid w:val="00FE0290"/>
    <w:rsid w:val="00FE02B2"/>
    <w:rsid w:val="00FE06C8"/>
    <w:rsid w:val="00FE075B"/>
    <w:rsid w:val="00FE0EA1"/>
    <w:rsid w:val="00FE10F3"/>
    <w:rsid w:val="00FE13E8"/>
    <w:rsid w:val="00FE1A8F"/>
    <w:rsid w:val="00FE2BAE"/>
    <w:rsid w:val="00FE30D1"/>
    <w:rsid w:val="00FE317E"/>
    <w:rsid w:val="00FE32CF"/>
    <w:rsid w:val="00FE34F6"/>
    <w:rsid w:val="00FE3501"/>
    <w:rsid w:val="00FE3C86"/>
    <w:rsid w:val="00FE3FB6"/>
    <w:rsid w:val="00FE4EA2"/>
    <w:rsid w:val="00FE4EF8"/>
    <w:rsid w:val="00FE502C"/>
    <w:rsid w:val="00FE552C"/>
    <w:rsid w:val="00FE5579"/>
    <w:rsid w:val="00FE55A3"/>
    <w:rsid w:val="00FE5724"/>
    <w:rsid w:val="00FE5AD7"/>
    <w:rsid w:val="00FE5C39"/>
    <w:rsid w:val="00FE5C67"/>
    <w:rsid w:val="00FE5CA2"/>
    <w:rsid w:val="00FE5D8C"/>
    <w:rsid w:val="00FE5FBE"/>
    <w:rsid w:val="00FE5FE1"/>
    <w:rsid w:val="00FE647D"/>
    <w:rsid w:val="00FE677D"/>
    <w:rsid w:val="00FE6B3E"/>
    <w:rsid w:val="00FE6D34"/>
    <w:rsid w:val="00FE70A9"/>
    <w:rsid w:val="00FE72EE"/>
    <w:rsid w:val="00FE7326"/>
    <w:rsid w:val="00FE7424"/>
    <w:rsid w:val="00FE7C23"/>
    <w:rsid w:val="00FF0395"/>
    <w:rsid w:val="00FF0442"/>
    <w:rsid w:val="00FF15DC"/>
    <w:rsid w:val="00FF1B39"/>
    <w:rsid w:val="00FF1D1A"/>
    <w:rsid w:val="00FF243D"/>
    <w:rsid w:val="00FF24E9"/>
    <w:rsid w:val="00FF2E14"/>
    <w:rsid w:val="00FF2FA7"/>
    <w:rsid w:val="00FF32DA"/>
    <w:rsid w:val="00FF3841"/>
    <w:rsid w:val="00FF42A5"/>
    <w:rsid w:val="00FF45D6"/>
    <w:rsid w:val="00FF4E25"/>
    <w:rsid w:val="00FF5067"/>
    <w:rsid w:val="00FF513C"/>
    <w:rsid w:val="00FF5174"/>
    <w:rsid w:val="00FF52F0"/>
    <w:rsid w:val="00FF565F"/>
    <w:rsid w:val="00FF583D"/>
    <w:rsid w:val="00FF58CE"/>
    <w:rsid w:val="00FF5A05"/>
    <w:rsid w:val="00FF5AD6"/>
    <w:rsid w:val="00FF5EB8"/>
    <w:rsid w:val="00FF5EEF"/>
    <w:rsid w:val="00FF6324"/>
    <w:rsid w:val="00FF6CF7"/>
    <w:rsid w:val="00FF70FF"/>
    <w:rsid w:val="00FF7386"/>
    <w:rsid w:val="00FF7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oNotEmbedSmartTags/>
  <w:decimalSymbol w:val="."/>
  <w:listSeparator w:val=","/>
  <w14:docId w14:val="7C7EEFA0"/>
  <w15:docId w15:val="{F32779B0-E643-4349-9837-672D2AFF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>
      <w:pPr>
        <w:spacing w:after="240" w:line="480" w:lineRule="auto"/>
        <w:ind w:firstLine="720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A28FC"/>
    <w:rPr>
      <w:sz w:val="24"/>
      <w:szCs w:val="22"/>
      <w:lang w:bidi="ar-SA"/>
    </w:rPr>
  </w:style>
  <w:style w:type="paragraph" w:styleId="Heading1">
    <w:name w:val="heading 1"/>
    <w:basedOn w:val="Normal"/>
    <w:next w:val="BodyText"/>
    <w:autoRedefine/>
    <w:qFormat/>
    <w:rsid w:val="00D50D48"/>
    <w:pPr>
      <w:keepNext/>
      <w:keepLines/>
      <w:numPr>
        <w:numId w:val="29"/>
      </w:numPr>
      <w:spacing w:before="720"/>
      <w:ind w:hanging="720"/>
      <w:outlineLvl w:val="0"/>
    </w:pPr>
    <w:rPr>
      <w:rFonts w:cs="Arial"/>
      <w:b/>
      <w:bCs/>
      <w:kern w:val="32"/>
      <w:szCs w:val="24"/>
    </w:rPr>
  </w:style>
  <w:style w:type="paragraph" w:styleId="Heading2">
    <w:name w:val="heading 2"/>
    <w:basedOn w:val="Normal"/>
    <w:next w:val="BodyText"/>
    <w:link w:val="Heading2Char"/>
    <w:qFormat/>
    <w:rsid w:val="000770CD"/>
    <w:pPr>
      <w:keepNext/>
      <w:numPr>
        <w:numId w:val="13"/>
      </w:numPr>
      <w:spacing w:before="240" w:after="0"/>
      <w:jc w:val="left"/>
      <w:outlineLvl w:val="1"/>
    </w:pPr>
    <w:rPr>
      <w:rFonts w:cs="Arial"/>
      <w:b/>
      <w:bCs/>
      <w:iCs/>
      <w:szCs w:val="24"/>
    </w:rPr>
  </w:style>
  <w:style w:type="paragraph" w:styleId="Heading3">
    <w:name w:val="heading 3"/>
    <w:basedOn w:val="Normal"/>
    <w:next w:val="BodyText"/>
    <w:link w:val="Heading3Char1"/>
    <w:qFormat/>
    <w:rsid w:val="00066045"/>
    <w:pPr>
      <w:keepNext/>
      <w:numPr>
        <w:numId w:val="12"/>
      </w:numPr>
      <w:spacing w:before="240" w:after="0"/>
      <w:outlineLvl w:val="2"/>
    </w:pPr>
    <w:rPr>
      <w:rFonts w:cs="Arial"/>
      <w:b/>
      <w:bCs/>
    </w:rPr>
  </w:style>
  <w:style w:type="paragraph" w:styleId="Heading4">
    <w:name w:val="heading 4"/>
    <w:basedOn w:val="Normal"/>
    <w:next w:val="BodyText"/>
    <w:link w:val="Heading4Char"/>
    <w:autoRedefine/>
    <w:qFormat/>
    <w:rsid w:val="00CE3010"/>
    <w:pPr>
      <w:keepNext/>
      <w:spacing w:after="0"/>
      <w:ind w:right="289"/>
      <w:outlineLvl w:val="3"/>
    </w:pPr>
    <w:rPr>
      <w:iCs/>
      <w:sz w:val="22"/>
      <w:u w:val="single"/>
      <w:lang w:bidi="he-IL"/>
    </w:rPr>
  </w:style>
  <w:style w:type="paragraph" w:styleId="Heading5">
    <w:name w:val="heading 5"/>
    <w:basedOn w:val="Normal"/>
    <w:next w:val="Normal"/>
    <w:autoRedefine/>
    <w:qFormat/>
    <w:rsid w:val="009F4C26"/>
    <w:pPr>
      <w:numPr>
        <w:ilvl w:val="4"/>
        <w:numId w:val="2"/>
      </w:numPr>
      <w:spacing w:before="240" w:after="60"/>
      <w:jc w:val="center"/>
      <w:outlineLvl w:val="4"/>
    </w:pPr>
    <w:rPr>
      <w:bCs/>
      <w:iCs/>
      <w:sz w:val="26"/>
      <w:szCs w:val="26"/>
    </w:rPr>
  </w:style>
  <w:style w:type="paragraph" w:styleId="Heading6">
    <w:name w:val="heading 6"/>
    <w:basedOn w:val="Normal"/>
    <w:next w:val="Normal"/>
    <w:qFormat/>
    <w:rsid w:val="007009E5"/>
    <w:pPr>
      <w:numPr>
        <w:ilvl w:val="5"/>
        <w:numId w:val="2"/>
      </w:num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7009E5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qFormat/>
    <w:rsid w:val="007009E5"/>
    <w:pPr>
      <w:numPr>
        <w:ilvl w:val="7"/>
        <w:numId w:val="2"/>
      </w:num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7009E5"/>
    <w:pPr>
      <w:numPr>
        <w:ilvl w:val="8"/>
        <w:numId w:val="2"/>
      </w:num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64FCA"/>
    <w:pPr>
      <w:spacing w:after="0"/>
    </w:pPr>
    <w:rPr>
      <w:szCs w:val="24"/>
    </w:rPr>
  </w:style>
  <w:style w:type="paragraph" w:styleId="FootnoteText">
    <w:name w:val="footnote text"/>
    <w:basedOn w:val="Normal"/>
    <w:link w:val="FootnoteTextChar"/>
    <w:uiPriority w:val="99"/>
    <w:rsid w:val="00D130FF"/>
    <w:pPr>
      <w:spacing w:after="0"/>
      <w:jc w:val="left"/>
    </w:pPr>
    <w:rPr>
      <w:szCs w:val="20"/>
    </w:rPr>
  </w:style>
  <w:style w:type="character" w:styleId="FootnoteReference">
    <w:name w:val="footnote reference"/>
    <w:semiHidden/>
    <w:rsid w:val="00D130FF"/>
    <w:rPr>
      <w:rFonts w:ascii="Times New Roman" w:hAnsi="Times New Roman"/>
      <w:sz w:val="24"/>
      <w:vertAlign w:val="superscript"/>
    </w:rPr>
  </w:style>
  <w:style w:type="paragraph" w:styleId="Caption">
    <w:name w:val="caption"/>
    <w:basedOn w:val="Normal"/>
    <w:next w:val="Normal"/>
    <w:link w:val="CaptionChar"/>
    <w:uiPriority w:val="35"/>
    <w:qFormat/>
    <w:rsid w:val="00B47DA8"/>
    <w:pPr>
      <w:spacing w:before="120" w:line="240" w:lineRule="auto"/>
      <w:jc w:val="center"/>
    </w:pPr>
    <w:rPr>
      <w:b/>
      <w:bCs/>
      <w:szCs w:val="20"/>
    </w:rPr>
  </w:style>
  <w:style w:type="character" w:styleId="CommentReference">
    <w:name w:val="annotation reference"/>
    <w:semiHidden/>
    <w:rsid w:val="00404CA7"/>
    <w:rPr>
      <w:sz w:val="16"/>
      <w:szCs w:val="16"/>
    </w:rPr>
  </w:style>
  <w:style w:type="paragraph" w:styleId="CommentText">
    <w:name w:val="annotation text"/>
    <w:basedOn w:val="Normal"/>
    <w:semiHidden/>
    <w:rsid w:val="00404CA7"/>
    <w:rPr>
      <w:sz w:val="20"/>
      <w:szCs w:val="20"/>
    </w:rPr>
  </w:style>
  <w:style w:type="paragraph" w:customStyle="1" w:styleId="References">
    <w:name w:val="References"/>
    <w:basedOn w:val="Normal"/>
    <w:rsid w:val="00557334"/>
    <w:pPr>
      <w:spacing w:after="200"/>
      <w:ind w:left="720" w:hanging="720"/>
      <w:jc w:val="left"/>
    </w:pPr>
    <w:rPr>
      <w:szCs w:val="24"/>
    </w:rPr>
  </w:style>
  <w:style w:type="paragraph" w:customStyle="1" w:styleId="Tables">
    <w:name w:val="Tables"/>
    <w:basedOn w:val="BodyText"/>
    <w:next w:val="Normal"/>
    <w:semiHidden/>
    <w:rsid w:val="00404CA7"/>
    <w:pPr>
      <w:jc w:val="center"/>
    </w:pPr>
    <w:rPr>
      <w:b/>
      <w:bCs/>
      <w:sz w:val="22"/>
      <w:szCs w:val="20"/>
    </w:rPr>
  </w:style>
  <w:style w:type="paragraph" w:styleId="BalloonText">
    <w:name w:val="Balloon Text"/>
    <w:basedOn w:val="Normal"/>
    <w:semiHidden/>
    <w:rsid w:val="00404CA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466588"/>
    <w:rPr>
      <w:rFonts w:ascii="Times New Roman" w:hAnsi="Times New Roman"/>
      <w:color w:val="auto"/>
      <w:sz w:val="24"/>
      <w:szCs w:val="24"/>
      <w:u w:val="none"/>
    </w:rPr>
  </w:style>
  <w:style w:type="paragraph" w:customStyle="1" w:styleId="textboxhead">
    <w:name w:val="textboxhead"/>
    <w:basedOn w:val="Tables"/>
    <w:next w:val="Index1"/>
    <w:semiHidden/>
    <w:rsid w:val="00F26320"/>
    <w:rPr>
      <w:color w:val="0000FF"/>
    </w:rPr>
  </w:style>
  <w:style w:type="paragraph" w:styleId="TOC1">
    <w:name w:val="toc 1"/>
    <w:basedOn w:val="Normal"/>
    <w:next w:val="Normal"/>
    <w:uiPriority w:val="39"/>
    <w:rsid w:val="00EC47BC"/>
    <w:pPr>
      <w:tabs>
        <w:tab w:val="right" w:leader="dot" w:pos="8626"/>
      </w:tabs>
      <w:spacing w:after="0"/>
      <w:ind w:left="720" w:hanging="720"/>
      <w:jc w:val="left"/>
    </w:pPr>
    <w:rPr>
      <w:b/>
      <w:bCs/>
      <w:caps/>
      <w:szCs w:val="24"/>
    </w:rPr>
  </w:style>
  <w:style w:type="paragraph" w:styleId="Index1">
    <w:name w:val="index 1"/>
    <w:basedOn w:val="Normal"/>
    <w:next w:val="Normal"/>
    <w:autoRedefine/>
    <w:semiHidden/>
    <w:rsid w:val="002970BC"/>
    <w:pPr>
      <w:ind w:left="220" w:hanging="220"/>
    </w:pPr>
  </w:style>
  <w:style w:type="paragraph" w:styleId="TOC2">
    <w:name w:val="toc 2"/>
    <w:basedOn w:val="Normal"/>
    <w:next w:val="Normal"/>
    <w:autoRedefine/>
    <w:uiPriority w:val="39"/>
    <w:qFormat/>
    <w:rsid w:val="003C61B6"/>
    <w:pPr>
      <w:tabs>
        <w:tab w:val="left" w:pos="567"/>
        <w:tab w:val="right" w:leader="dot" w:pos="8626"/>
      </w:tabs>
      <w:spacing w:after="0"/>
      <w:ind w:left="142" w:hanging="142"/>
      <w:jc w:val="left"/>
    </w:pPr>
    <w:rPr>
      <w:szCs w:val="24"/>
    </w:rPr>
  </w:style>
  <w:style w:type="paragraph" w:styleId="TOC3">
    <w:name w:val="toc 3"/>
    <w:basedOn w:val="Normal"/>
    <w:next w:val="Normal"/>
    <w:uiPriority w:val="39"/>
    <w:rsid w:val="00551E70"/>
    <w:pPr>
      <w:tabs>
        <w:tab w:val="left" w:pos="1181"/>
        <w:tab w:val="right" w:leader="dot" w:pos="8626"/>
      </w:tabs>
      <w:spacing w:after="0"/>
      <w:ind w:left="432"/>
      <w:jc w:val="left"/>
    </w:pPr>
    <w:rPr>
      <w:iCs/>
      <w:szCs w:val="24"/>
    </w:rPr>
  </w:style>
  <w:style w:type="paragraph" w:customStyle="1" w:styleId="TiltePageHead">
    <w:name w:val="TiltePageHead"/>
    <w:basedOn w:val="Normal"/>
    <w:next w:val="ThesisTitle"/>
    <w:autoRedefine/>
    <w:rsid w:val="00145839"/>
    <w:pPr>
      <w:spacing w:after="0" w:line="240" w:lineRule="auto"/>
      <w:jc w:val="center"/>
    </w:pPr>
    <w:rPr>
      <w:b/>
      <w:caps/>
      <w:spacing w:val="2"/>
      <w:szCs w:val="24"/>
    </w:rPr>
  </w:style>
  <w:style w:type="paragraph" w:customStyle="1" w:styleId="ThesisTitle">
    <w:name w:val="Thesis Title"/>
    <w:basedOn w:val="Normal"/>
    <w:autoRedefine/>
    <w:rsid w:val="00B70410"/>
    <w:pPr>
      <w:spacing w:line="240" w:lineRule="auto"/>
      <w:jc w:val="center"/>
    </w:pPr>
    <w:rPr>
      <w:caps/>
      <w:szCs w:val="24"/>
    </w:rPr>
  </w:style>
  <w:style w:type="paragraph" w:customStyle="1" w:styleId="ThesisDirector">
    <w:name w:val="Thesis Director"/>
    <w:basedOn w:val="Normal"/>
    <w:autoRedefine/>
    <w:rsid w:val="00452FDF"/>
    <w:pPr>
      <w:tabs>
        <w:tab w:val="left" w:pos="1620"/>
      </w:tabs>
    </w:pPr>
    <w:rPr>
      <w:szCs w:val="24"/>
    </w:rPr>
  </w:style>
  <w:style w:type="paragraph" w:styleId="TOC4">
    <w:name w:val="toc 4"/>
    <w:basedOn w:val="Normal"/>
    <w:next w:val="Normal"/>
    <w:rsid w:val="00452CDF"/>
    <w:pPr>
      <w:tabs>
        <w:tab w:val="left" w:pos="878"/>
        <w:tab w:val="right" w:leader="dot" w:pos="8626"/>
      </w:tabs>
      <w:spacing w:after="0"/>
      <w:jc w:val="left"/>
    </w:pPr>
    <w:rPr>
      <w:szCs w:val="21"/>
    </w:rPr>
  </w:style>
  <w:style w:type="paragraph" w:styleId="TOC9">
    <w:name w:val="toc 9"/>
    <w:basedOn w:val="Normal"/>
    <w:next w:val="Normal"/>
    <w:autoRedefine/>
    <w:semiHidden/>
    <w:rsid w:val="008B71B2"/>
    <w:pPr>
      <w:spacing w:after="0"/>
      <w:ind w:left="1760"/>
      <w:jc w:val="left"/>
    </w:pPr>
    <w:rPr>
      <w:sz w:val="18"/>
      <w:szCs w:val="21"/>
    </w:rPr>
  </w:style>
  <w:style w:type="paragraph" w:styleId="TableofFigures">
    <w:name w:val="table of figures"/>
    <w:basedOn w:val="Normal"/>
    <w:next w:val="Normal"/>
    <w:uiPriority w:val="99"/>
    <w:rsid w:val="003A64D9"/>
    <w:pPr>
      <w:spacing w:after="0"/>
      <w:ind w:left="440" w:hanging="440"/>
      <w:jc w:val="left"/>
    </w:pPr>
    <w:rPr>
      <w:szCs w:val="24"/>
    </w:rPr>
  </w:style>
  <w:style w:type="paragraph" w:styleId="TOC5">
    <w:name w:val="toc 5"/>
    <w:basedOn w:val="Normal"/>
    <w:next w:val="Normal"/>
    <w:autoRedefine/>
    <w:semiHidden/>
    <w:rsid w:val="0016019D"/>
    <w:pPr>
      <w:spacing w:after="0"/>
      <w:ind w:left="880"/>
      <w:jc w:val="left"/>
    </w:pPr>
    <w:rPr>
      <w:sz w:val="18"/>
      <w:szCs w:val="21"/>
    </w:rPr>
  </w:style>
  <w:style w:type="paragraph" w:styleId="TOC6">
    <w:name w:val="toc 6"/>
    <w:basedOn w:val="Normal"/>
    <w:next w:val="Normal"/>
    <w:autoRedefine/>
    <w:semiHidden/>
    <w:rsid w:val="0016019D"/>
    <w:pPr>
      <w:spacing w:after="0"/>
      <w:ind w:left="1100"/>
      <w:jc w:val="left"/>
    </w:pPr>
    <w:rPr>
      <w:sz w:val="18"/>
      <w:szCs w:val="21"/>
    </w:rPr>
  </w:style>
  <w:style w:type="paragraph" w:styleId="TOC7">
    <w:name w:val="toc 7"/>
    <w:basedOn w:val="Normal"/>
    <w:next w:val="Normal"/>
    <w:autoRedefine/>
    <w:semiHidden/>
    <w:rsid w:val="0016019D"/>
    <w:pPr>
      <w:spacing w:after="0"/>
      <w:ind w:left="1320"/>
      <w:jc w:val="left"/>
    </w:pPr>
    <w:rPr>
      <w:sz w:val="18"/>
      <w:szCs w:val="21"/>
    </w:rPr>
  </w:style>
  <w:style w:type="paragraph" w:styleId="TOC8">
    <w:name w:val="toc 8"/>
    <w:basedOn w:val="Normal"/>
    <w:next w:val="Normal"/>
    <w:autoRedefine/>
    <w:semiHidden/>
    <w:rsid w:val="0016019D"/>
    <w:pPr>
      <w:spacing w:after="0"/>
      <w:ind w:left="1540"/>
      <w:jc w:val="left"/>
    </w:pPr>
    <w:rPr>
      <w:sz w:val="18"/>
      <w:szCs w:val="21"/>
    </w:rPr>
  </w:style>
  <w:style w:type="paragraph" w:customStyle="1" w:styleId="TitlePageMid">
    <w:name w:val="TitlePageMid"/>
    <w:basedOn w:val="Normal"/>
    <w:rsid w:val="00062F0E"/>
    <w:pPr>
      <w:spacing w:after="0"/>
      <w:jc w:val="center"/>
    </w:pPr>
  </w:style>
  <w:style w:type="paragraph" w:customStyle="1" w:styleId="Approvalform">
    <w:name w:val="Approval form"/>
    <w:basedOn w:val="Normal"/>
    <w:rsid w:val="00062F0E"/>
    <w:pPr>
      <w:spacing w:line="240" w:lineRule="auto"/>
      <w:jc w:val="center"/>
    </w:pPr>
  </w:style>
  <w:style w:type="paragraph" w:customStyle="1" w:styleId="SoftwareName">
    <w:name w:val="Software Name"/>
    <w:basedOn w:val="BodyText"/>
    <w:link w:val="SoftwareNameChar"/>
    <w:rsid w:val="00A83486"/>
    <w:rPr>
      <w:rFonts w:cs="Courier New"/>
      <w:i/>
      <w:noProof/>
    </w:rPr>
  </w:style>
  <w:style w:type="paragraph" w:customStyle="1" w:styleId="ListofFigTable">
    <w:name w:val="ListofFigTable"/>
    <w:basedOn w:val="Normal"/>
    <w:rsid w:val="004D14B0"/>
    <w:pPr>
      <w:numPr>
        <w:numId w:val="8"/>
      </w:numPr>
      <w:spacing w:before="840"/>
      <w:jc w:val="center"/>
    </w:pPr>
    <w:rPr>
      <w:b/>
      <w:caps/>
      <w:szCs w:val="24"/>
    </w:rPr>
  </w:style>
  <w:style w:type="paragraph" w:customStyle="1" w:styleId="TableCaption">
    <w:name w:val="TableCaption"/>
    <w:basedOn w:val="Caption"/>
    <w:link w:val="TableCaptionChar"/>
    <w:rsid w:val="00620225"/>
    <w:pPr>
      <w:numPr>
        <w:numId w:val="9"/>
      </w:numPr>
      <w:spacing w:after="480"/>
    </w:pPr>
    <w:rPr>
      <w:szCs w:val="24"/>
    </w:rPr>
  </w:style>
  <w:style w:type="paragraph" w:customStyle="1" w:styleId="titlepageend">
    <w:name w:val="titlepageend"/>
    <w:basedOn w:val="Normal"/>
    <w:rsid w:val="00062F0E"/>
    <w:pPr>
      <w:jc w:val="center"/>
    </w:pPr>
  </w:style>
  <w:style w:type="table" w:styleId="TableGrid">
    <w:name w:val="Table Grid"/>
    <w:basedOn w:val="TableNormal"/>
    <w:uiPriority w:val="39"/>
    <w:rsid w:val="007D13D7"/>
    <w:rPr>
      <w:lang w:bidi="gu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link w:val="Heading2"/>
    <w:rsid w:val="00164FCA"/>
    <w:rPr>
      <w:rFonts w:cs="Arial"/>
      <w:b/>
      <w:bCs/>
      <w:iCs/>
      <w:sz w:val="24"/>
      <w:szCs w:val="24"/>
      <w:lang w:bidi="ar-SA"/>
    </w:rPr>
  </w:style>
  <w:style w:type="paragraph" w:styleId="CommentSubject">
    <w:name w:val="annotation subject"/>
    <w:basedOn w:val="CommentText"/>
    <w:next w:val="CommentText"/>
    <w:semiHidden/>
    <w:rsid w:val="007E6721"/>
    <w:rPr>
      <w:b/>
      <w:bCs/>
    </w:rPr>
  </w:style>
  <w:style w:type="table" w:styleId="TableWeb2">
    <w:name w:val="Table Web 2"/>
    <w:basedOn w:val="TableNormal"/>
    <w:semiHidden/>
    <w:rsid w:val="001173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pterName">
    <w:name w:val="Chapter Name"/>
    <w:basedOn w:val="Normal"/>
    <w:next w:val="Heading2"/>
    <w:semiHidden/>
    <w:rsid w:val="009669F1"/>
    <w:pPr>
      <w:jc w:val="center"/>
    </w:pPr>
    <w:rPr>
      <w:b/>
      <w:szCs w:val="24"/>
    </w:rPr>
  </w:style>
  <w:style w:type="character" w:styleId="LineNumber">
    <w:name w:val="line number"/>
    <w:basedOn w:val="DefaultParagraphFont"/>
    <w:semiHidden/>
    <w:rsid w:val="00E87096"/>
  </w:style>
  <w:style w:type="paragraph" w:styleId="Header">
    <w:name w:val="header"/>
    <w:basedOn w:val="Normal"/>
    <w:semiHidden/>
    <w:rsid w:val="0066622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6622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66228"/>
  </w:style>
  <w:style w:type="paragraph" w:styleId="ListBullet3">
    <w:name w:val="List Bullet 3"/>
    <w:basedOn w:val="Normal"/>
    <w:autoRedefine/>
    <w:semiHidden/>
    <w:rsid w:val="009669F1"/>
    <w:pPr>
      <w:numPr>
        <w:numId w:val="1"/>
      </w:numPr>
    </w:pPr>
  </w:style>
  <w:style w:type="paragraph" w:styleId="BodyTextIndent">
    <w:name w:val="Body Text Indent"/>
    <w:basedOn w:val="Normal"/>
    <w:semiHidden/>
    <w:rsid w:val="009669F1"/>
    <w:pPr>
      <w:spacing w:after="120"/>
      <w:ind w:left="360"/>
    </w:pPr>
  </w:style>
  <w:style w:type="paragraph" w:styleId="BlockText">
    <w:name w:val="Block Text"/>
    <w:basedOn w:val="Normal"/>
    <w:semiHidden/>
    <w:rsid w:val="009669F1"/>
    <w:pPr>
      <w:spacing w:after="120"/>
      <w:ind w:left="1440" w:right="1440"/>
    </w:pPr>
  </w:style>
  <w:style w:type="paragraph" w:styleId="BodyTextFirstIndent">
    <w:name w:val="Body Text First Indent"/>
    <w:basedOn w:val="BodyText"/>
    <w:semiHidden/>
    <w:rsid w:val="009669F1"/>
    <w:pPr>
      <w:spacing w:after="120"/>
      <w:ind w:firstLine="210"/>
    </w:pPr>
  </w:style>
  <w:style w:type="paragraph" w:styleId="BodyTextIndent3">
    <w:name w:val="Body Text Indent 3"/>
    <w:basedOn w:val="Normal"/>
    <w:semiHidden/>
    <w:rsid w:val="009669F1"/>
    <w:pPr>
      <w:spacing w:after="120"/>
      <w:ind w:left="360"/>
    </w:pPr>
    <w:rPr>
      <w:sz w:val="16"/>
      <w:szCs w:val="16"/>
    </w:rPr>
  </w:style>
  <w:style w:type="character" w:customStyle="1" w:styleId="SoftwareNameChar">
    <w:name w:val="Software Name Char"/>
    <w:link w:val="SoftwareName"/>
    <w:rsid w:val="00A83486"/>
    <w:rPr>
      <w:rFonts w:cs="Courier New"/>
      <w:i/>
      <w:noProof/>
      <w:sz w:val="24"/>
      <w:szCs w:val="24"/>
      <w:lang w:val="en-US" w:eastAsia="en-US" w:bidi="ar-SA"/>
    </w:rPr>
  </w:style>
  <w:style w:type="paragraph" w:styleId="Date">
    <w:name w:val="Date"/>
    <w:basedOn w:val="Normal"/>
    <w:next w:val="Normal"/>
    <w:semiHidden/>
    <w:rsid w:val="00EC789A"/>
    <w:pPr>
      <w:spacing w:after="0" w:line="240" w:lineRule="auto"/>
    </w:pPr>
    <w:rPr>
      <w:szCs w:val="20"/>
    </w:rPr>
  </w:style>
  <w:style w:type="paragraph" w:customStyle="1" w:styleId="Tableheader">
    <w:name w:val="Table header"/>
    <w:basedOn w:val="Normal"/>
    <w:semiHidden/>
    <w:rsid w:val="0097485E"/>
    <w:pPr>
      <w:framePr w:hSpace="187" w:wrap="auto" w:vAnchor="text" w:hAnchor="text" w:y="1"/>
      <w:spacing w:after="0" w:line="240" w:lineRule="auto"/>
      <w:suppressOverlap/>
      <w:jc w:val="center"/>
    </w:pPr>
    <w:rPr>
      <w:b/>
      <w:szCs w:val="24"/>
    </w:rPr>
  </w:style>
  <w:style w:type="paragraph" w:customStyle="1" w:styleId="Tablebody">
    <w:name w:val="Table body"/>
    <w:basedOn w:val="Normal"/>
    <w:semiHidden/>
    <w:rsid w:val="00EC789A"/>
    <w:pPr>
      <w:framePr w:hSpace="187" w:wrap="auto" w:vAnchor="text" w:hAnchor="text" w:y="1"/>
      <w:spacing w:after="0" w:line="240" w:lineRule="auto"/>
      <w:suppressOverlap/>
      <w:jc w:val="center"/>
    </w:pPr>
    <w:rPr>
      <w:rFonts w:ascii="Helvetica" w:hAnsi="Helvetica"/>
      <w:sz w:val="18"/>
      <w:szCs w:val="24"/>
    </w:rPr>
  </w:style>
  <w:style w:type="character" w:styleId="FollowedHyperlink">
    <w:name w:val="FollowedHyperlink"/>
    <w:semiHidden/>
    <w:rsid w:val="00EC789A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rsid w:val="00EC789A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FFFFFF"/>
      <w:szCs w:val="24"/>
    </w:rPr>
  </w:style>
  <w:style w:type="paragraph" w:styleId="BodyText2">
    <w:name w:val="Body Text 2"/>
    <w:basedOn w:val="Normal"/>
    <w:semiHidden/>
    <w:rsid w:val="00EC789A"/>
    <w:pPr>
      <w:spacing w:after="0" w:line="240" w:lineRule="auto"/>
      <w:jc w:val="left"/>
    </w:pPr>
    <w:rPr>
      <w:color w:val="000080"/>
      <w:sz w:val="20"/>
      <w:szCs w:val="24"/>
    </w:rPr>
  </w:style>
  <w:style w:type="paragraph" w:styleId="BodyText3">
    <w:name w:val="Body Text 3"/>
    <w:basedOn w:val="Normal"/>
    <w:semiHidden/>
    <w:rsid w:val="00EC789A"/>
    <w:pPr>
      <w:spacing w:after="0" w:line="240" w:lineRule="auto"/>
      <w:jc w:val="center"/>
    </w:pPr>
    <w:rPr>
      <w:rFonts w:ascii="Courier New" w:hAnsi="Courier New"/>
      <w:b/>
      <w:sz w:val="18"/>
      <w:szCs w:val="16"/>
    </w:rPr>
  </w:style>
  <w:style w:type="paragraph" w:customStyle="1" w:styleId="Heading0">
    <w:name w:val="Heading 0"/>
    <w:basedOn w:val="Normal"/>
    <w:next w:val="Normal"/>
    <w:semiHidden/>
    <w:rsid w:val="00EC789A"/>
    <w:pPr>
      <w:keepNext/>
      <w:keepLines/>
      <w:widowControl w:val="0"/>
      <w:spacing w:after="0" w:line="240" w:lineRule="auto"/>
      <w:ind w:right="14"/>
    </w:pPr>
    <w:rPr>
      <w:b/>
      <w:caps/>
      <w:snapToGrid w:val="0"/>
      <w:sz w:val="20"/>
      <w:szCs w:val="20"/>
    </w:rPr>
  </w:style>
  <w:style w:type="paragraph" w:customStyle="1" w:styleId="ThesisSignature">
    <w:name w:val="Thesis Signature"/>
    <w:basedOn w:val="BodyText"/>
    <w:rsid w:val="00517C5B"/>
    <w:pPr>
      <w:ind w:firstLine="0"/>
      <w:jc w:val="left"/>
    </w:pPr>
  </w:style>
  <w:style w:type="paragraph" w:customStyle="1" w:styleId="Author">
    <w:name w:val="Author"/>
    <w:basedOn w:val="Normal"/>
    <w:rsid w:val="00EC789A"/>
    <w:pPr>
      <w:widowControl w:val="0"/>
      <w:spacing w:after="0" w:line="240" w:lineRule="auto"/>
      <w:jc w:val="center"/>
    </w:pPr>
    <w:rPr>
      <w:snapToGrid w:val="0"/>
      <w:szCs w:val="20"/>
    </w:rPr>
  </w:style>
  <w:style w:type="paragraph" w:customStyle="1" w:styleId="ReturnAddress">
    <w:name w:val="ReturnAddress"/>
    <w:basedOn w:val="Normal"/>
    <w:semiHidden/>
    <w:rsid w:val="00E775B2"/>
    <w:pPr>
      <w:ind w:right="720"/>
    </w:pPr>
    <w:rPr>
      <w:b/>
      <w:i/>
    </w:rPr>
  </w:style>
  <w:style w:type="paragraph" w:customStyle="1" w:styleId="Heading">
    <w:name w:val="Heading"/>
    <w:basedOn w:val="ReturnAddress"/>
    <w:semiHidden/>
    <w:rsid w:val="00EC789A"/>
    <w:pPr>
      <w:ind w:right="40"/>
    </w:pPr>
    <w:rPr>
      <w:b w:val="0"/>
      <w:i w:val="0"/>
      <w:sz w:val="18"/>
    </w:rPr>
  </w:style>
  <w:style w:type="paragraph" w:customStyle="1" w:styleId="Notices">
    <w:name w:val="Notices"/>
    <w:basedOn w:val="Normal"/>
    <w:semiHidden/>
    <w:rsid w:val="00EC789A"/>
    <w:pPr>
      <w:framePr w:w="4810" w:hSpace="187" w:vSpace="187" w:wrap="around" w:hAnchor="text" w:yAlign="bottom"/>
      <w:widowControl w:val="0"/>
      <w:spacing w:after="0" w:line="240" w:lineRule="auto"/>
      <w:jc w:val="left"/>
    </w:pPr>
    <w:rPr>
      <w:i/>
      <w:snapToGrid w:val="0"/>
      <w:sz w:val="20"/>
      <w:szCs w:val="20"/>
    </w:rPr>
  </w:style>
  <w:style w:type="paragraph" w:customStyle="1" w:styleId="Subheadings">
    <w:name w:val="Subheadings"/>
    <w:basedOn w:val="Heading"/>
    <w:semiHidden/>
    <w:rsid w:val="00EC789A"/>
    <w:rPr>
      <w:b/>
      <w:i/>
    </w:rPr>
  </w:style>
  <w:style w:type="paragraph" w:customStyle="1" w:styleId="Paragraphs">
    <w:name w:val="Paragraphs"/>
    <w:basedOn w:val="Normal"/>
    <w:semiHidden/>
    <w:rsid w:val="00EC789A"/>
    <w:pPr>
      <w:widowControl w:val="0"/>
      <w:spacing w:after="120" w:line="240" w:lineRule="auto"/>
    </w:pPr>
    <w:rPr>
      <w:snapToGrid w:val="0"/>
      <w:sz w:val="20"/>
      <w:szCs w:val="20"/>
    </w:rPr>
  </w:style>
  <w:style w:type="paragraph" w:customStyle="1" w:styleId="Bold">
    <w:name w:val="Bold"/>
    <w:basedOn w:val="Normal"/>
    <w:semiHidden/>
    <w:rsid w:val="00EC789A"/>
    <w:pPr>
      <w:widowControl w:val="0"/>
      <w:spacing w:after="200" w:line="240" w:lineRule="auto"/>
      <w:ind w:right="13"/>
    </w:pPr>
    <w:rPr>
      <w:b/>
      <w:snapToGrid w:val="0"/>
      <w:sz w:val="20"/>
      <w:szCs w:val="20"/>
    </w:rPr>
  </w:style>
  <w:style w:type="paragraph" w:customStyle="1" w:styleId="xmlattributevaluecomment">
    <w:name w:val="xml attribute value comment"/>
    <w:basedOn w:val="codeChar"/>
    <w:link w:val="xmlattributevaluecommentChar"/>
    <w:rsid w:val="000C7B00"/>
    <w:pPr>
      <w:framePr w:w="4138" w:h="5764" w:hRule="exact" w:hSpace="180" w:wrap="around" w:vAnchor="page" w:hAnchor="page" w:x="2336" w:y="2341"/>
      <w:pBdr>
        <w:top w:val="single" w:sz="6" w:space="4" w:color="000000"/>
        <w:left w:val="single" w:sz="6" w:space="7" w:color="000000"/>
        <w:bottom w:val="single" w:sz="6" w:space="4" w:color="000000"/>
        <w:right w:val="single" w:sz="6" w:space="7" w:color="000000"/>
      </w:pBdr>
    </w:pPr>
    <w:rPr>
      <w:i/>
      <w:iCs/>
    </w:rPr>
  </w:style>
  <w:style w:type="paragraph" w:customStyle="1" w:styleId="bullet">
    <w:name w:val="bullet"/>
    <w:basedOn w:val="Paragraphs"/>
    <w:semiHidden/>
    <w:rsid w:val="00EC789A"/>
    <w:pPr>
      <w:tabs>
        <w:tab w:val="left" w:pos="360"/>
      </w:tabs>
      <w:spacing w:after="60"/>
      <w:ind w:left="360" w:hanging="360"/>
    </w:pPr>
  </w:style>
  <w:style w:type="paragraph" w:customStyle="1" w:styleId="AuthorName">
    <w:name w:val="Author Name"/>
    <w:basedOn w:val="Author"/>
    <w:semiHidden/>
    <w:rsid w:val="00EC789A"/>
    <w:pPr>
      <w:tabs>
        <w:tab w:val="center" w:pos="5040"/>
      </w:tabs>
      <w:jc w:val="left"/>
    </w:pPr>
    <w:rPr>
      <w:i/>
    </w:rPr>
  </w:style>
  <w:style w:type="paragraph" w:customStyle="1" w:styleId="AuthorAddress">
    <w:name w:val="Author Address"/>
    <w:basedOn w:val="Author"/>
    <w:semiHidden/>
    <w:rsid w:val="00EC789A"/>
    <w:pPr>
      <w:tabs>
        <w:tab w:val="center" w:pos="5040"/>
      </w:tabs>
      <w:jc w:val="left"/>
    </w:pPr>
  </w:style>
  <w:style w:type="paragraph" w:customStyle="1" w:styleId="category">
    <w:name w:val="category"/>
    <w:basedOn w:val="Paragraphs"/>
    <w:semiHidden/>
    <w:rsid w:val="00EC789A"/>
  </w:style>
  <w:style w:type="paragraph" w:customStyle="1" w:styleId="categoryheading">
    <w:name w:val="categoryheading"/>
    <w:basedOn w:val="Heading"/>
    <w:semiHidden/>
    <w:rsid w:val="00EC78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</w:style>
  <w:style w:type="paragraph" w:customStyle="1" w:styleId="point">
    <w:name w:val="point"/>
    <w:basedOn w:val="Normal"/>
    <w:semiHidden/>
    <w:rsid w:val="00EC789A"/>
    <w:pPr>
      <w:widowControl w:val="0"/>
      <w:tabs>
        <w:tab w:val="left" w:pos="540"/>
      </w:tabs>
      <w:spacing w:before="20" w:after="200" w:line="240" w:lineRule="auto"/>
      <w:ind w:left="540" w:hanging="360"/>
    </w:pPr>
    <w:rPr>
      <w:snapToGrid w:val="0"/>
      <w:sz w:val="20"/>
      <w:szCs w:val="20"/>
    </w:rPr>
  </w:style>
  <w:style w:type="paragraph" w:styleId="BodyTextFirstIndent2">
    <w:name w:val="Body Text First Indent 2"/>
    <w:basedOn w:val="BodyTextIndent"/>
    <w:semiHidden/>
    <w:rsid w:val="00EC789A"/>
    <w:pPr>
      <w:widowControl w:val="0"/>
      <w:spacing w:line="240" w:lineRule="auto"/>
      <w:ind w:firstLine="210"/>
    </w:pPr>
    <w:rPr>
      <w:snapToGrid w:val="0"/>
      <w:sz w:val="20"/>
      <w:szCs w:val="20"/>
    </w:rPr>
  </w:style>
  <w:style w:type="paragraph" w:styleId="BodyTextIndent2">
    <w:name w:val="Body Text Indent 2"/>
    <w:basedOn w:val="Normal"/>
    <w:semiHidden/>
    <w:rsid w:val="00EC789A"/>
    <w:pPr>
      <w:widowControl w:val="0"/>
      <w:spacing w:after="120"/>
      <w:ind w:left="360"/>
    </w:pPr>
    <w:rPr>
      <w:snapToGrid w:val="0"/>
      <w:sz w:val="20"/>
      <w:szCs w:val="20"/>
    </w:rPr>
  </w:style>
  <w:style w:type="paragraph" w:styleId="Closing">
    <w:name w:val="Closing"/>
    <w:basedOn w:val="Normal"/>
    <w:semiHidden/>
    <w:rsid w:val="00EC789A"/>
    <w:pPr>
      <w:widowControl w:val="0"/>
      <w:spacing w:after="120" w:line="240" w:lineRule="auto"/>
      <w:ind w:left="4320"/>
    </w:pPr>
    <w:rPr>
      <w:snapToGrid w:val="0"/>
      <w:sz w:val="20"/>
      <w:szCs w:val="20"/>
    </w:rPr>
  </w:style>
  <w:style w:type="paragraph" w:styleId="DocumentMap">
    <w:name w:val="Document Map"/>
    <w:basedOn w:val="Normal"/>
    <w:semiHidden/>
    <w:rsid w:val="00EC789A"/>
    <w:pPr>
      <w:widowControl w:val="0"/>
      <w:shd w:val="clear" w:color="auto" w:fill="000080"/>
      <w:spacing w:after="120" w:line="240" w:lineRule="auto"/>
    </w:pPr>
    <w:rPr>
      <w:rFonts w:ascii="Tahoma" w:hAnsi="Tahoma" w:cs="Tahoma"/>
      <w:snapToGrid w:val="0"/>
      <w:sz w:val="20"/>
      <w:szCs w:val="20"/>
    </w:rPr>
  </w:style>
  <w:style w:type="paragraph" w:styleId="E-mailSignature">
    <w:name w:val="E-mail Signature"/>
    <w:basedOn w:val="Normal"/>
    <w:semiHidden/>
    <w:rsid w:val="00EC789A"/>
    <w:pPr>
      <w:widowControl w:val="0"/>
      <w:spacing w:after="120" w:line="240" w:lineRule="auto"/>
    </w:pPr>
    <w:rPr>
      <w:snapToGrid w:val="0"/>
      <w:sz w:val="20"/>
      <w:szCs w:val="20"/>
    </w:rPr>
  </w:style>
  <w:style w:type="paragraph" w:styleId="EndnoteText">
    <w:name w:val="endnote text"/>
    <w:basedOn w:val="Normal"/>
    <w:rsid w:val="00EC789A"/>
    <w:pPr>
      <w:widowControl w:val="0"/>
      <w:spacing w:after="120" w:line="240" w:lineRule="auto"/>
    </w:pPr>
    <w:rPr>
      <w:snapToGrid w:val="0"/>
      <w:sz w:val="20"/>
      <w:szCs w:val="20"/>
    </w:rPr>
  </w:style>
  <w:style w:type="paragraph" w:styleId="EnvelopeAddress">
    <w:name w:val="envelope address"/>
    <w:basedOn w:val="Normal"/>
    <w:semiHidden/>
    <w:rsid w:val="00EC789A"/>
    <w:pPr>
      <w:framePr w:w="7920" w:h="1980" w:hRule="exact" w:hSpace="180" w:wrap="auto" w:hAnchor="page" w:xAlign="center" w:yAlign="bottom"/>
      <w:widowControl w:val="0"/>
      <w:spacing w:after="120" w:line="240" w:lineRule="auto"/>
      <w:ind w:left="2880"/>
    </w:pPr>
    <w:rPr>
      <w:rFonts w:ascii="Arial" w:hAnsi="Arial" w:cs="Arial"/>
      <w:snapToGrid w:val="0"/>
      <w:szCs w:val="24"/>
    </w:rPr>
  </w:style>
  <w:style w:type="paragraph" w:styleId="EnvelopeReturn">
    <w:name w:val="envelope return"/>
    <w:basedOn w:val="Normal"/>
    <w:semiHidden/>
    <w:rsid w:val="00EC789A"/>
    <w:pPr>
      <w:widowControl w:val="0"/>
      <w:spacing w:after="120" w:line="240" w:lineRule="auto"/>
    </w:pPr>
    <w:rPr>
      <w:rFonts w:ascii="Arial" w:hAnsi="Arial" w:cs="Arial"/>
      <w:snapToGrid w:val="0"/>
      <w:sz w:val="20"/>
      <w:szCs w:val="20"/>
    </w:rPr>
  </w:style>
  <w:style w:type="paragraph" w:styleId="HTMLAddress">
    <w:name w:val="HTML Address"/>
    <w:basedOn w:val="Normal"/>
    <w:semiHidden/>
    <w:rsid w:val="00EC789A"/>
    <w:pPr>
      <w:widowControl w:val="0"/>
      <w:spacing w:after="120" w:line="240" w:lineRule="auto"/>
    </w:pPr>
    <w:rPr>
      <w:i/>
      <w:iCs/>
      <w:snapToGrid w:val="0"/>
      <w:sz w:val="20"/>
      <w:szCs w:val="20"/>
    </w:rPr>
  </w:style>
  <w:style w:type="paragraph" w:styleId="HTMLPreformatted">
    <w:name w:val="HTML Preformatted"/>
    <w:basedOn w:val="Normal"/>
    <w:semiHidden/>
    <w:rsid w:val="00EC789A"/>
    <w:pPr>
      <w:widowControl w:val="0"/>
      <w:spacing w:after="120" w:line="240" w:lineRule="auto"/>
    </w:pPr>
    <w:rPr>
      <w:rFonts w:ascii="Courier New" w:hAnsi="Courier New" w:cs="Courier New"/>
      <w:snapToGrid w:val="0"/>
      <w:sz w:val="20"/>
      <w:szCs w:val="20"/>
    </w:rPr>
  </w:style>
  <w:style w:type="paragraph" w:styleId="Index2">
    <w:name w:val="index 2"/>
    <w:basedOn w:val="Normal"/>
    <w:next w:val="Normal"/>
    <w:autoRedefine/>
    <w:semiHidden/>
    <w:rsid w:val="00EC789A"/>
    <w:pPr>
      <w:widowControl w:val="0"/>
      <w:spacing w:after="120" w:line="240" w:lineRule="auto"/>
      <w:ind w:left="400" w:hanging="200"/>
    </w:pPr>
    <w:rPr>
      <w:snapToGrid w:val="0"/>
      <w:sz w:val="20"/>
      <w:szCs w:val="20"/>
    </w:rPr>
  </w:style>
  <w:style w:type="paragraph" w:styleId="Index3">
    <w:name w:val="index 3"/>
    <w:basedOn w:val="Normal"/>
    <w:next w:val="Normal"/>
    <w:autoRedefine/>
    <w:semiHidden/>
    <w:rsid w:val="00EC789A"/>
    <w:pPr>
      <w:widowControl w:val="0"/>
      <w:spacing w:after="120" w:line="240" w:lineRule="auto"/>
      <w:ind w:left="600" w:hanging="200"/>
    </w:pPr>
    <w:rPr>
      <w:snapToGrid w:val="0"/>
      <w:sz w:val="20"/>
      <w:szCs w:val="20"/>
    </w:rPr>
  </w:style>
  <w:style w:type="paragraph" w:styleId="Index4">
    <w:name w:val="index 4"/>
    <w:basedOn w:val="Normal"/>
    <w:next w:val="Normal"/>
    <w:autoRedefine/>
    <w:semiHidden/>
    <w:rsid w:val="00EC789A"/>
    <w:pPr>
      <w:widowControl w:val="0"/>
      <w:spacing w:after="120" w:line="240" w:lineRule="auto"/>
      <w:ind w:left="800" w:hanging="200"/>
    </w:pPr>
    <w:rPr>
      <w:snapToGrid w:val="0"/>
      <w:sz w:val="20"/>
      <w:szCs w:val="20"/>
    </w:rPr>
  </w:style>
  <w:style w:type="paragraph" w:styleId="Index5">
    <w:name w:val="index 5"/>
    <w:basedOn w:val="Normal"/>
    <w:next w:val="Normal"/>
    <w:autoRedefine/>
    <w:semiHidden/>
    <w:rsid w:val="00EC789A"/>
    <w:pPr>
      <w:widowControl w:val="0"/>
      <w:spacing w:after="120" w:line="240" w:lineRule="auto"/>
      <w:ind w:left="1000" w:hanging="200"/>
    </w:pPr>
    <w:rPr>
      <w:snapToGrid w:val="0"/>
      <w:sz w:val="20"/>
      <w:szCs w:val="20"/>
    </w:rPr>
  </w:style>
  <w:style w:type="paragraph" w:styleId="Index6">
    <w:name w:val="index 6"/>
    <w:basedOn w:val="Normal"/>
    <w:next w:val="Normal"/>
    <w:autoRedefine/>
    <w:semiHidden/>
    <w:rsid w:val="00EC789A"/>
    <w:pPr>
      <w:widowControl w:val="0"/>
      <w:spacing w:after="120" w:line="240" w:lineRule="auto"/>
      <w:ind w:left="1200" w:hanging="200"/>
    </w:pPr>
    <w:rPr>
      <w:snapToGrid w:val="0"/>
      <w:sz w:val="20"/>
      <w:szCs w:val="20"/>
    </w:rPr>
  </w:style>
  <w:style w:type="paragraph" w:styleId="Index7">
    <w:name w:val="index 7"/>
    <w:basedOn w:val="Normal"/>
    <w:next w:val="Normal"/>
    <w:autoRedefine/>
    <w:semiHidden/>
    <w:rsid w:val="00EC789A"/>
    <w:pPr>
      <w:widowControl w:val="0"/>
      <w:spacing w:after="120" w:line="240" w:lineRule="auto"/>
      <w:ind w:left="1400" w:hanging="200"/>
    </w:pPr>
    <w:rPr>
      <w:snapToGrid w:val="0"/>
      <w:sz w:val="20"/>
      <w:szCs w:val="20"/>
    </w:rPr>
  </w:style>
  <w:style w:type="paragraph" w:styleId="Index8">
    <w:name w:val="index 8"/>
    <w:basedOn w:val="Normal"/>
    <w:next w:val="Normal"/>
    <w:autoRedefine/>
    <w:semiHidden/>
    <w:rsid w:val="00EC789A"/>
    <w:pPr>
      <w:widowControl w:val="0"/>
      <w:spacing w:after="120" w:line="240" w:lineRule="auto"/>
      <w:ind w:left="1600" w:hanging="200"/>
    </w:pPr>
    <w:rPr>
      <w:snapToGrid w:val="0"/>
      <w:sz w:val="20"/>
      <w:szCs w:val="20"/>
    </w:rPr>
  </w:style>
  <w:style w:type="paragraph" w:styleId="Index9">
    <w:name w:val="index 9"/>
    <w:basedOn w:val="Normal"/>
    <w:next w:val="Normal"/>
    <w:autoRedefine/>
    <w:semiHidden/>
    <w:rsid w:val="00EC789A"/>
    <w:pPr>
      <w:widowControl w:val="0"/>
      <w:spacing w:after="120" w:line="240" w:lineRule="auto"/>
      <w:ind w:left="1800" w:hanging="200"/>
    </w:pPr>
    <w:rPr>
      <w:snapToGrid w:val="0"/>
      <w:sz w:val="20"/>
      <w:szCs w:val="20"/>
    </w:rPr>
  </w:style>
  <w:style w:type="paragraph" w:styleId="IndexHeading">
    <w:name w:val="index heading"/>
    <w:basedOn w:val="Normal"/>
    <w:next w:val="Index1"/>
    <w:semiHidden/>
    <w:rsid w:val="00EC789A"/>
    <w:pPr>
      <w:widowControl w:val="0"/>
      <w:spacing w:after="120" w:line="240" w:lineRule="auto"/>
    </w:pPr>
    <w:rPr>
      <w:rFonts w:ascii="Arial" w:hAnsi="Arial" w:cs="Arial"/>
      <w:b/>
      <w:bCs/>
      <w:snapToGrid w:val="0"/>
      <w:sz w:val="20"/>
      <w:szCs w:val="20"/>
    </w:rPr>
  </w:style>
  <w:style w:type="paragraph" w:styleId="List">
    <w:name w:val="List"/>
    <w:basedOn w:val="Normal"/>
    <w:semiHidden/>
    <w:rsid w:val="00EC789A"/>
    <w:pPr>
      <w:widowControl w:val="0"/>
      <w:spacing w:after="120" w:line="240" w:lineRule="auto"/>
      <w:ind w:left="360" w:hanging="360"/>
    </w:pPr>
    <w:rPr>
      <w:snapToGrid w:val="0"/>
      <w:sz w:val="20"/>
      <w:szCs w:val="20"/>
    </w:rPr>
  </w:style>
  <w:style w:type="paragraph" w:styleId="List2">
    <w:name w:val="List 2"/>
    <w:basedOn w:val="Normal"/>
    <w:semiHidden/>
    <w:rsid w:val="00EC789A"/>
    <w:pPr>
      <w:widowControl w:val="0"/>
      <w:spacing w:after="120" w:line="240" w:lineRule="auto"/>
      <w:ind w:left="720" w:hanging="360"/>
    </w:pPr>
    <w:rPr>
      <w:snapToGrid w:val="0"/>
      <w:sz w:val="20"/>
      <w:szCs w:val="20"/>
    </w:rPr>
  </w:style>
  <w:style w:type="paragraph" w:styleId="List3">
    <w:name w:val="List 3"/>
    <w:basedOn w:val="Normal"/>
    <w:semiHidden/>
    <w:rsid w:val="00EC789A"/>
    <w:pPr>
      <w:widowControl w:val="0"/>
      <w:spacing w:after="120" w:line="240" w:lineRule="auto"/>
      <w:ind w:left="1080" w:hanging="360"/>
    </w:pPr>
    <w:rPr>
      <w:snapToGrid w:val="0"/>
      <w:sz w:val="20"/>
      <w:szCs w:val="20"/>
    </w:rPr>
  </w:style>
  <w:style w:type="paragraph" w:styleId="List4">
    <w:name w:val="List 4"/>
    <w:basedOn w:val="Normal"/>
    <w:semiHidden/>
    <w:rsid w:val="00EC789A"/>
    <w:pPr>
      <w:widowControl w:val="0"/>
      <w:spacing w:after="120" w:line="240" w:lineRule="auto"/>
      <w:ind w:left="1440" w:hanging="360"/>
    </w:pPr>
    <w:rPr>
      <w:snapToGrid w:val="0"/>
      <w:sz w:val="20"/>
      <w:szCs w:val="20"/>
    </w:rPr>
  </w:style>
  <w:style w:type="paragraph" w:styleId="List5">
    <w:name w:val="List 5"/>
    <w:basedOn w:val="Normal"/>
    <w:semiHidden/>
    <w:rsid w:val="00EC789A"/>
    <w:pPr>
      <w:widowControl w:val="0"/>
      <w:spacing w:after="120" w:line="240" w:lineRule="auto"/>
      <w:ind w:left="1800" w:hanging="360"/>
    </w:pPr>
    <w:rPr>
      <w:snapToGrid w:val="0"/>
      <w:sz w:val="20"/>
      <w:szCs w:val="20"/>
    </w:rPr>
  </w:style>
  <w:style w:type="paragraph" w:styleId="ListBullet">
    <w:name w:val="List Bullet"/>
    <w:basedOn w:val="Normal"/>
    <w:autoRedefine/>
    <w:semiHidden/>
    <w:rsid w:val="00EC789A"/>
    <w:pPr>
      <w:widowControl w:val="0"/>
      <w:tabs>
        <w:tab w:val="num" w:pos="360"/>
      </w:tabs>
      <w:spacing w:after="120" w:line="240" w:lineRule="auto"/>
      <w:ind w:left="360" w:hanging="360"/>
    </w:pPr>
    <w:rPr>
      <w:snapToGrid w:val="0"/>
      <w:sz w:val="20"/>
      <w:szCs w:val="20"/>
    </w:rPr>
  </w:style>
  <w:style w:type="paragraph" w:styleId="ListBullet2">
    <w:name w:val="List Bullet 2"/>
    <w:basedOn w:val="Normal"/>
    <w:autoRedefine/>
    <w:semiHidden/>
    <w:rsid w:val="00EC789A"/>
    <w:pPr>
      <w:widowControl w:val="0"/>
      <w:tabs>
        <w:tab w:val="num" w:pos="720"/>
      </w:tabs>
      <w:spacing w:after="120" w:line="240" w:lineRule="auto"/>
      <w:ind w:left="720" w:hanging="360"/>
    </w:pPr>
    <w:rPr>
      <w:snapToGrid w:val="0"/>
      <w:sz w:val="20"/>
      <w:szCs w:val="20"/>
    </w:rPr>
  </w:style>
  <w:style w:type="paragraph" w:styleId="ListBullet4">
    <w:name w:val="List Bullet 4"/>
    <w:basedOn w:val="Normal"/>
    <w:autoRedefine/>
    <w:semiHidden/>
    <w:rsid w:val="00EC789A"/>
    <w:pPr>
      <w:widowControl w:val="0"/>
      <w:tabs>
        <w:tab w:val="num" w:pos="1440"/>
      </w:tabs>
      <w:spacing w:after="120" w:line="240" w:lineRule="auto"/>
      <w:ind w:left="1440" w:hanging="360"/>
    </w:pPr>
    <w:rPr>
      <w:snapToGrid w:val="0"/>
      <w:sz w:val="20"/>
      <w:szCs w:val="20"/>
    </w:rPr>
  </w:style>
  <w:style w:type="paragraph" w:styleId="ListBullet5">
    <w:name w:val="List Bullet 5"/>
    <w:basedOn w:val="Normal"/>
    <w:autoRedefine/>
    <w:semiHidden/>
    <w:rsid w:val="00EC789A"/>
    <w:pPr>
      <w:widowControl w:val="0"/>
      <w:tabs>
        <w:tab w:val="num" w:pos="1800"/>
      </w:tabs>
      <w:spacing w:after="120" w:line="240" w:lineRule="auto"/>
      <w:ind w:left="1800" w:hanging="360"/>
    </w:pPr>
    <w:rPr>
      <w:snapToGrid w:val="0"/>
      <w:sz w:val="20"/>
      <w:szCs w:val="20"/>
    </w:rPr>
  </w:style>
  <w:style w:type="paragraph" w:styleId="ListContinue">
    <w:name w:val="List Continue"/>
    <w:basedOn w:val="Normal"/>
    <w:semiHidden/>
    <w:rsid w:val="00EC789A"/>
    <w:pPr>
      <w:widowControl w:val="0"/>
      <w:spacing w:after="120" w:line="240" w:lineRule="auto"/>
      <w:ind w:left="360"/>
    </w:pPr>
    <w:rPr>
      <w:snapToGrid w:val="0"/>
      <w:sz w:val="20"/>
      <w:szCs w:val="20"/>
    </w:rPr>
  </w:style>
  <w:style w:type="paragraph" w:styleId="ListContinue2">
    <w:name w:val="List Continue 2"/>
    <w:basedOn w:val="Normal"/>
    <w:semiHidden/>
    <w:rsid w:val="00EC789A"/>
    <w:pPr>
      <w:widowControl w:val="0"/>
      <w:spacing w:after="120" w:line="240" w:lineRule="auto"/>
      <w:ind w:left="720"/>
    </w:pPr>
    <w:rPr>
      <w:snapToGrid w:val="0"/>
      <w:sz w:val="20"/>
      <w:szCs w:val="20"/>
    </w:rPr>
  </w:style>
  <w:style w:type="paragraph" w:styleId="ListContinue3">
    <w:name w:val="List Continue 3"/>
    <w:basedOn w:val="Normal"/>
    <w:semiHidden/>
    <w:rsid w:val="00EC789A"/>
    <w:pPr>
      <w:widowControl w:val="0"/>
      <w:spacing w:after="120" w:line="240" w:lineRule="auto"/>
      <w:ind w:left="1080"/>
    </w:pPr>
    <w:rPr>
      <w:snapToGrid w:val="0"/>
      <w:sz w:val="20"/>
      <w:szCs w:val="20"/>
    </w:rPr>
  </w:style>
  <w:style w:type="paragraph" w:styleId="ListContinue4">
    <w:name w:val="List Continue 4"/>
    <w:basedOn w:val="Normal"/>
    <w:semiHidden/>
    <w:rsid w:val="00EC789A"/>
    <w:pPr>
      <w:widowControl w:val="0"/>
      <w:spacing w:after="120" w:line="240" w:lineRule="auto"/>
      <w:ind w:left="1440"/>
    </w:pPr>
    <w:rPr>
      <w:snapToGrid w:val="0"/>
      <w:sz w:val="20"/>
      <w:szCs w:val="20"/>
    </w:rPr>
  </w:style>
  <w:style w:type="paragraph" w:styleId="ListContinue5">
    <w:name w:val="List Continue 5"/>
    <w:basedOn w:val="Normal"/>
    <w:semiHidden/>
    <w:rsid w:val="00EC789A"/>
    <w:pPr>
      <w:widowControl w:val="0"/>
      <w:spacing w:after="120" w:line="240" w:lineRule="auto"/>
      <w:ind w:left="1800"/>
    </w:pPr>
    <w:rPr>
      <w:snapToGrid w:val="0"/>
      <w:sz w:val="20"/>
      <w:szCs w:val="20"/>
    </w:rPr>
  </w:style>
  <w:style w:type="paragraph" w:styleId="ListNumber">
    <w:name w:val="List Number"/>
    <w:basedOn w:val="Normal"/>
    <w:semiHidden/>
    <w:rsid w:val="00EC789A"/>
    <w:pPr>
      <w:widowControl w:val="0"/>
      <w:tabs>
        <w:tab w:val="num" w:pos="360"/>
      </w:tabs>
      <w:spacing w:after="120" w:line="240" w:lineRule="auto"/>
      <w:ind w:left="360" w:hanging="360"/>
    </w:pPr>
    <w:rPr>
      <w:snapToGrid w:val="0"/>
      <w:sz w:val="20"/>
      <w:szCs w:val="20"/>
    </w:rPr>
  </w:style>
  <w:style w:type="paragraph" w:styleId="ListNumber2">
    <w:name w:val="List Number 2"/>
    <w:basedOn w:val="Normal"/>
    <w:semiHidden/>
    <w:rsid w:val="00EC789A"/>
    <w:pPr>
      <w:widowControl w:val="0"/>
      <w:tabs>
        <w:tab w:val="num" w:pos="720"/>
      </w:tabs>
      <w:spacing w:after="120" w:line="240" w:lineRule="auto"/>
      <w:ind w:left="720" w:hanging="360"/>
    </w:pPr>
    <w:rPr>
      <w:snapToGrid w:val="0"/>
      <w:sz w:val="20"/>
      <w:szCs w:val="20"/>
    </w:rPr>
  </w:style>
  <w:style w:type="paragraph" w:styleId="ListNumber3">
    <w:name w:val="List Number 3"/>
    <w:basedOn w:val="Normal"/>
    <w:semiHidden/>
    <w:rsid w:val="00EC789A"/>
    <w:pPr>
      <w:widowControl w:val="0"/>
      <w:tabs>
        <w:tab w:val="num" w:pos="1080"/>
      </w:tabs>
      <w:spacing w:after="120" w:line="240" w:lineRule="auto"/>
      <w:ind w:left="1080" w:hanging="360"/>
    </w:pPr>
    <w:rPr>
      <w:snapToGrid w:val="0"/>
      <w:sz w:val="20"/>
      <w:szCs w:val="20"/>
    </w:rPr>
  </w:style>
  <w:style w:type="paragraph" w:styleId="ListNumber4">
    <w:name w:val="List Number 4"/>
    <w:basedOn w:val="Normal"/>
    <w:semiHidden/>
    <w:rsid w:val="00EC789A"/>
    <w:pPr>
      <w:widowControl w:val="0"/>
      <w:tabs>
        <w:tab w:val="num" w:pos="1440"/>
      </w:tabs>
      <w:spacing w:after="120" w:line="240" w:lineRule="auto"/>
      <w:ind w:left="1440" w:hanging="360"/>
    </w:pPr>
    <w:rPr>
      <w:snapToGrid w:val="0"/>
      <w:sz w:val="20"/>
      <w:szCs w:val="20"/>
    </w:rPr>
  </w:style>
  <w:style w:type="paragraph" w:styleId="ListNumber5">
    <w:name w:val="List Number 5"/>
    <w:basedOn w:val="Normal"/>
    <w:semiHidden/>
    <w:rsid w:val="00EC789A"/>
    <w:pPr>
      <w:widowControl w:val="0"/>
      <w:tabs>
        <w:tab w:val="num" w:pos="1800"/>
      </w:tabs>
      <w:spacing w:after="120" w:line="240" w:lineRule="auto"/>
      <w:ind w:left="1800" w:hanging="360"/>
    </w:pPr>
    <w:rPr>
      <w:snapToGrid w:val="0"/>
      <w:sz w:val="20"/>
      <w:szCs w:val="20"/>
    </w:rPr>
  </w:style>
  <w:style w:type="paragraph" w:styleId="MacroText">
    <w:name w:val="macro"/>
    <w:semiHidden/>
    <w:rsid w:val="00EC789A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</w:pPr>
    <w:rPr>
      <w:rFonts w:ascii="Courier New" w:hAnsi="Courier New" w:cs="Courier New"/>
      <w:snapToGrid w:val="0"/>
      <w:lang w:bidi="ar-SA"/>
    </w:rPr>
  </w:style>
  <w:style w:type="paragraph" w:styleId="MessageHeader">
    <w:name w:val="Message Header"/>
    <w:basedOn w:val="Normal"/>
    <w:semiHidden/>
    <w:rsid w:val="00EC789A"/>
    <w:pPr>
      <w:widowControl w:val="0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120" w:line="240" w:lineRule="auto"/>
      <w:ind w:left="1080" w:hanging="1080"/>
    </w:pPr>
    <w:rPr>
      <w:rFonts w:ascii="Arial" w:hAnsi="Arial" w:cs="Arial"/>
      <w:snapToGrid w:val="0"/>
      <w:szCs w:val="24"/>
    </w:rPr>
  </w:style>
  <w:style w:type="paragraph" w:styleId="NormalIndent">
    <w:name w:val="Normal Indent"/>
    <w:basedOn w:val="Normal"/>
    <w:semiHidden/>
    <w:rsid w:val="00EC789A"/>
    <w:pPr>
      <w:widowControl w:val="0"/>
      <w:spacing w:after="120" w:line="240" w:lineRule="auto"/>
      <w:ind w:left="720"/>
    </w:pPr>
    <w:rPr>
      <w:snapToGrid w:val="0"/>
      <w:sz w:val="20"/>
      <w:szCs w:val="20"/>
    </w:rPr>
  </w:style>
  <w:style w:type="paragraph" w:styleId="NoteHeading">
    <w:name w:val="Note Heading"/>
    <w:basedOn w:val="Normal"/>
    <w:next w:val="Normal"/>
    <w:semiHidden/>
    <w:rsid w:val="00EC789A"/>
    <w:pPr>
      <w:widowControl w:val="0"/>
      <w:spacing w:after="120" w:line="240" w:lineRule="auto"/>
    </w:pPr>
    <w:rPr>
      <w:snapToGrid w:val="0"/>
      <w:sz w:val="20"/>
      <w:szCs w:val="20"/>
    </w:rPr>
  </w:style>
  <w:style w:type="paragraph" w:styleId="PlainText">
    <w:name w:val="Plain Text"/>
    <w:basedOn w:val="Normal"/>
    <w:link w:val="PlainTextChar"/>
    <w:semiHidden/>
    <w:rsid w:val="00EC789A"/>
    <w:pPr>
      <w:widowControl w:val="0"/>
      <w:spacing w:after="120" w:line="240" w:lineRule="auto"/>
    </w:pPr>
    <w:rPr>
      <w:rFonts w:ascii="Courier New" w:hAnsi="Courier New" w:cs="Courier New"/>
      <w:snapToGrid w:val="0"/>
      <w:sz w:val="20"/>
      <w:szCs w:val="20"/>
    </w:rPr>
  </w:style>
  <w:style w:type="paragraph" w:styleId="Salutation">
    <w:name w:val="Salutation"/>
    <w:basedOn w:val="Normal"/>
    <w:next w:val="Normal"/>
    <w:semiHidden/>
    <w:rsid w:val="00EC789A"/>
    <w:pPr>
      <w:widowControl w:val="0"/>
      <w:spacing w:after="120" w:line="240" w:lineRule="auto"/>
    </w:pPr>
    <w:rPr>
      <w:snapToGrid w:val="0"/>
      <w:sz w:val="20"/>
      <w:szCs w:val="20"/>
    </w:rPr>
  </w:style>
  <w:style w:type="paragraph" w:styleId="Signature">
    <w:name w:val="Signature"/>
    <w:basedOn w:val="Normal"/>
    <w:semiHidden/>
    <w:rsid w:val="00EC789A"/>
    <w:pPr>
      <w:widowControl w:val="0"/>
      <w:spacing w:after="120" w:line="240" w:lineRule="auto"/>
      <w:ind w:left="4320"/>
    </w:pPr>
    <w:rPr>
      <w:snapToGrid w:val="0"/>
      <w:sz w:val="20"/>
      <w:szCs w:val="20"/>
    </w:rPr>
  </w:style>
  <w:style w:type="paragraph" w:styleId="Subtitle">
    <w:name w:val="Subtitle"/>
    <w:basedOn w:val="Normal"/>
    <w:qFormat/>
    <w:rsid w:val="00EC789A"/>
    <w:pPr>
      <w:widowControl w:val="0"/>
      <w:spacing w:after="60" w:line="240" w:lineRule="auto"/>
      <w:jc w:val="center"/>
      <w:outlineLvl w:val="1"/>
    </w:pPr>
    <w:rPr>
      <w:rFonts w:ascii="Arial" w:hAnsi="Arial" w:cs="Arial"/>
      <w:snapToGrid w:val="0"/>
      <w:szCs w:val="24"/>
    </w:rPr>
  </w:style>
  <w:style w:type="paragraph" w:styleId="TableofAuthorities">
    <w:name w:val="table of authorities"/>
    <w:basedOn w:val="Normal"/>
    <w:next w:val="Normal"/>
    <w:semiHidden/>
    <w:rsid w:val="00EC789A"/>
    <w:pPr>
      <w:widowControl w:val="0"/>
      <w:spacing w:after="120" w:line="240" w:lineRule="auto"/>
      <w:ind w:left="200" w:hanging="200"/>
    </w:pPr>
    <w:rPr>
      <w:snapToGrid w:val="0"/>
      <w:sz w:val="20"/>
      <w:szCs w:val="20"/>
    </w:rPr>
  </w:style>
  <w:style w:type="paragraph" w:styleId="TOAHeading">
    <w:name w:val="toa heading"/>
    <w:basedOn w:val="Normal"/>
    <w:next w:val="Normal"/>
    <w:semiHidden/>
    <w:rsid w:val="00EC789A"/>
    <w:pPr>
      <w:widowControl w:val="0"/>
      <w:spacing w:before="120" w:after="120" w:line="240" w:lineRule="auto"/>
    </w:pPr>
    <w:rPr>
      <w:rFonts w:ascii="Arial" w:hAnsi="Arial" w:cs="Arial"/>
      <w:b/>
      <w:bCs/>
      <w:snapToGrid w:val="0"/>
      <w:szCs w:val="24"/>
    </w:rPr>
  </w:style>
  <w:style w:type="paragraph" w:customStyle="1" w:styleId="ai1">
    <w:name w:val="ai1"/>
    <w:basedOn w:val="Normal"/>
    <w:semiHidden/>
    <w:rsid w:val="00EC789A"/>
    <w:pPr>
      <w:tabs>
        <w:tab w:val="right" w:leader="dot" w:pos="3960"/>
      </w:tabs>
      <w:spacing w:after="0" w:line="240" w:lineRule="auto"/>
      <w:jc w:val="left"/>
    </w:pPr>
    <w:rPr>
      <w:szCs w:val="20"/>
    </w:rPr>
  </w:style>
  <w:style w:type="character" w:customStyle="1" w:styleId="BodyTextChar">
    <w:name w:val="Body Text Char"/>
    <w:link w:val="BodyText"/>
    <w:rsid w:val="00164FCA"/>
    <w:rPr>
      <w:sz w:val="24"/>
      <w:szCs w:val="24"/>
      <w:lang w:val="en-US" w:eastAsia="en-US" w:bidi="ar-SA"/>
    </w:rPr>
  </w:style>
  <w:style w:type="paragraph" w:customStyle="1" w:styleId="Tablecontent">
    <w:name w:val="Table content"/>
    <w:basedOn w:val="Normal"/>
    <w:semiHidden/>
    <w:rsid w:val="00420AB3"/>
    <w:pPr>
      <w:spacing w:after="0" w:line="240" w:lineRule="auto"/>
      <w:jc w:val="center"/>
    </w:pPr>
  </w:style>
  <w:style w:type="character" w:customStyle="1" w:styleId="Heading4Char">
    <w:name w:val="Heading 4 Char"/>
    <w:link w:val="Heading4"/>
    <w:rsid w:val="00CE3010"/>
    <w:rPr>
      <w:iCs/>
      <w:sz w:val="22"/>
      <w:szCs w:val="22"/>
      <w:u w:val="single"/>
    </w:rPr>
  </w:style>
  <w:style w:type="character" w:customStyle="1" w:styleId="BodyTextCharChar">
    <w:name w:val="Body Text Char Char"/>
    <w:semiHidden/>
    <w:rsid w:val="00417619"/>
    <w:rPr>
      <w:sz w:val="24"/>
      <w:szCs w:val="24"/>
      <w:lang w:val="en-US" w:eastAsia="en-US" w:bidi="ar-SA"/>
    </w:rPr>
  </w:style>
  <w:style w:type="paragraph" w:customStyle="1" w:styleId="TableContent0">
    <w:name w:val="Table Content"/>
    <w:basedOn w:val="Normal"/>
    <w:semiHidden/>
    <w:rsid w:val="00417619"/>
    <w:pPr>
      <w:spacing w:after="0" w:line="240" w:lineRule="auto"/>
      <w:jc w:val="center"/>
    </w:pPr>
    <w:rPr>
      <w:szCs w:val="20"/>
    </w:rPr>
  </w:style>
  <w:style w:type="paragraph" w:customStyle="1" w:styleId="StyleHeading4After12pt">
    <w:name w:val="Style Heading 4 + After:  12 pt"/>
    <w:basedOn w:val="Heading4"/>
    <w:next w:val="BodyText"/>
    <w:semiHidden/>
    <w:rsid w:val="007009E5"/>
    <w:pPr>
      <w:numPr>
        <w:ilvl w:val="3"/>
        <w:numId w:val="2"/>
      </w:numPr>
      <w:spacing w:after="240"/>
    </w:pPr>
    <w:rPr>
      <w:b/>
      <w:bCs/>
      <w:i/>
      <w:iCs w:val="0"/>
      <w:szCs w:val="20"/>
    </w:rPr>
  </w:style>
  <w:style w:type="numbering" w:styleId="111111">
    <w:name w:val="Outline List 2"/>
    <w:basedOn w:val="NoList"/>
    <w:semiHidden/>
    <w:rsid w:val="00230029"/>
    <w:pPr>
      <w:numPr>
        <w:numId w:val="3"/>
      </w:numPr>
    </w:pPr>
  </w:style>
  <w:style w:type="numbering" w:styleId="1ai">
    <w:name w:val="Outline List 1"/>
    <w:basedOn w:val="NoList"/>
    <w:semiHidden/>
    <w:rsid w:val="00230029"/>
    <w:pPr>
      <w:numPr>
        <w:numId w:val="4"/>
      </w:numPr>
    </w:pPr>
  </w:style>
  <w:style w:type="numbering" w:styleId="ArticleSection">
    <w:name w:val="Outline List 3"/>
    <w:basedOn w:val="NoList"/>
    <w:semiHidden/>
    <w:rsid w:val="00230029"/>
    <w:pPr>
      <w:numPr>
        <w:numId w:val="5"/>
      </w:numPr>
    </w:pPr>
  </w:style>
  <w:style w:type="character" w:styleId="Emphasis">
    <w:name w:val="Emphasis"/>
    <w:qFormat/>
    <w:rsid w:val="00230029"/>
    <w:rPr>
      <w:i/>
      <w:iCs/>
    </w:rPr>
  </w:style>
  <w:style w:type="character" w:styleId="EndnoteReference">
    <w:name w:val="endnote reference"/>
    <w:rsid w:val="00230029"/>
    <w:rPr>
      <w:vertAlign w:val="superscript"/>
    </w:rPr>
  </w:style>
  <w:style w:type="character" w:styleId="HTMLAcronym">
    <w:name w:val="HTML Acronym"/>
    <w:basedOn w:val="DefaultParagraphFont"/>
    <w:semiHidden/>
    <w:rsid w:val="00230029"/>
  </w:style>
  <w:style w:type="character" w:styleId="HTMLCite">
    <w:name w:val="HTML Cite"/>
    <w:semiHidden/>
    <w:rsid w:val="00230029"/>
    <w:rPr>
      <w:i/>
      <w:iCs/>
    </w:rPr>
  </w:style>
  <w:style w:type="character" w:styleId="HTMLCode">
    <w:name w:val="HTML Code"/>
    <w:semiHidden/>
    <w:rsid w:val="00230029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230029"/>
    <w:rPr>
      <w:i/>
      <w:iCs/>
    </w:rPr>
  </w:style>
  <w:style w:type="character" w:styleId="HTMLKeyboard">
    <w:name w:val="HTML Keyboard"/>
    <w:semiHidden/>
    <w:rsid w:val="00230029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230029"/>
    <w:rPr>
      <w:rFonts w:ascii="Courier New" w:hAnsi="Courier New" w:cs="Courier New"/>
    </w:rPr>
  </w:style>
  <w:style w:type="character" w:styleId="HTMLTypewriter">
    <w:name w:val="HTML Typewriter"/>
    <w:semiHidden/>
    <w:rsid w:val="00230029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230029"/>
    <w:rPr>
      <w:i/>
      <w:iCs/>
    </w:rPr>
  </w:style>
  <w:style w:type="character" w:styleId="Strong">
    <w:name w:val="Strong"/>
    <w:qFormat/>
    <w:rsid w:val="00230029"/>
    <w:rPr>
      <w:b/>
      <w:bCs/>
    </w:rPr>
  </w:style>
  <w:style w:type="table" w:styleId="Table3Deffects1">
    <w:name w:val="Table 3D effects 1"/>
    <w:basedOn w:val="TableNormal"/>
    <w:semiHidden/>
    <w:rsid w:val="00230029"/>
    <w:pPr>
      <w:contextualSpacing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30029"/>
    <w:pPr>
      <w:contextualSpacing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30029"/>
    <w:pPr>
      <w:contextualSpacing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230029"/>
    <w:pPr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30029"/>
    <w:pPr>
      <w:contextualSpacing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30029"/>
    <w:pPr>
      <w:contextualSpacing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30029"/>
    <w:pPr>
      <w:contextualSpacing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230029"/>
    <w:pPr>
      <w:contextualSpacing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230029"/>
    <w:pPr>
      <w:contextualSpacing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230029"/>
    <w:pPr>
      <w:contextualSpacing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230029"/>
    <w:pPr>
      <w:contextualSpacing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230029"/>
    <w:pPr>
      <w:contextualSpacing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230029"/>
    <w:pPr>
      <w:contextualSpacing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30029"/>
    <w:pPr>
      <w:contextualSpacing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30029"/>
    <w:pPr>
      <w:contextualSpacing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230029"/>
    <w:pPr>
      <w:contextualSpacing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230029"/>
    <w:pPr>
      <w:contextualSpacing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230029"/>
    <w:pPr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230029"/>
    <w:pPr>
      <w:contextualSpacing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230029"/>
    <w:pPr>
      <w:contextualSpacing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230029"/>
    <w:pPr>
      <w:contextualSpacing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230029"/>
    <w:pPr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230029"/>
    <w:pPr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230029"/>
    <w:pPr>
      <w:contextualSpacing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230029"/>
    <w:pPr>
      <w:contextualSpacing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230029"/>
    <w:pPr>
      <w:contextualSpacing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230029"/>
    <w:pPr>
      <w:contextualSpacing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230029"/>
    <w:pPr>
      <w:contextualSpacing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230029"/>
    <w:pPr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230029"/>
    <w:pPr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30029"/>
    <w:pPr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30029"/>
    <w:pPr>
      <w:contextualSpacing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230029"/>
    <w:pPr>
      <w:contextualSpacing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230029"/>
    <w:pPr>
      <w:contextualSpacing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230029"/>
    <w:pPr>
      <w:contextualSpacing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230029"/>
    <w:pPr>
      <w:contextualSpacing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30029"/>
    <w:pPr>
      <w:contextualSpacing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230029"/>
    <w:pPr>
      <w:contextualSpacing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30029"/>
    <w:pPr>
      <w:contextualSpacing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230029"/>
    <w:pPr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230029"/>
    <w:pPr>
      <w:contextualSpacing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30029"/>
    <w:pPr>
      <w:contextualSpacing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ppendixTable">
    <w:name w:val="Appendix Table"/>
    <w:basedOn w:val="Normal"/>
    <w:link w:val="AppendixTableChar"/>
    <w:rsid w:val="00267217"/>
    <w:pPr>
      <w:spacing w:after="0" w:line="240" w:lineRule="auto"/>
      <w:jc w:val="left"/>
    </w:pPr>
    <w:rPr>
      <w:sz w:val="20"/>
    </w:rPr>
  </w:style>
  <w:style w:type="character" w:customStyle="1" w:styleId="Heading3Char">
    <w:name w:val="Heading 3 Char"/>
    <w:rsid w:val="00164FCA"/>
    <w:rPr>
      <w:rFonts w:cs="Arial"/>
      <w:b/>
      <w:bCs/>
      <w:sz w:val="24"/>
      <w:szCs w:val="22"/>
      <w:lang w:val="en-US" w:eastAsia="en-US" w:bidi="ar-SA"/>
    </w:rPr>
  </w:style>
  <w:style w:type="paragraph" w:customStyle="1" w:styleId="xmlelement">
    <w:name w:val="xml element"/>
    <w:basedOn w:val="BodyText"/>
    <w:link w:val="xmlelementChar"/>
    <w:rsid w:val="00306B82"/>
    <w:rPr>
      <w:i/>
      <w:noProof/>
    </w:rPr>
  </w:style>
  <w:style w:type="character" w:customStyle="1" w:styleId="xmlelementChar">
    <w:name w:val="xml element Char"/>
    <w:link w:val="xmlelement"/>
    <w:rsid w:val="00306B82"/>
    <w:rPr>
      <w:i/>
      <w:noProof/>
      <w:sz w:val="24"/>
      <w:szCs w:val="24"/>
      <w:lang w:val="en-US" w:eastAsia="en-US" w:bidi="ar-SA"/>
    </w:rPr>
  </w:style>
  <w:style w:type="paragraph" w:customStyle="1" w:styleId="sourcecodekeyword">
    <w:name w:val="source code keyword"/>
    <w:basedOn w:val="xmlelement"/>
    <w:link w:val="sourcecodekeywordChar"/>
    <w:rsid w:val="009C0CE9"/>
  </w:style>
  <w:style w:type="character" w:customStyle="1" w:styleId="sourcecodekeywordChar">
    <w:name w:val="source code keyword Char"/>
    <w:basedOn w:val="xmlelementChar"/>
    <w:link w:val="sourcecodekeyword"/>
    <w:rsid w:val="009C0CE9"/>
    <w:rPr>
      <w:i/>
      <w:noProof/>
      <w:sz w:val="24"/>
      <w:szCs w:val="24"/>
      <w:lang w:val="en-US" w:eastAsia="en-US" w:bidi="ar-SA"/>
    </w:rPr>
  </w:style>
  <w:style w:type="paragraph" w:customStyle="1" w:styleId="ParagraphHeader">
    <w:name w:val="Paragraph Header"/>
    <w:basedOn w:val="BodyText"/>
    <w:link w:val="ParagraphHeaderChar"/>
    <w:rsid w:val="00795590"/>
    <w:pPr>
      <w:ind w:firstLine="0"/>
      <w:jc w:val="left"/>
    </w:pPr>
    <w:rPr>
      <w:b/>
    </w:rPr>
  </w:style>
  <w:style w:type="paragraph" w:customStyle="1" w:styleId="xpath">
    <w:name w:val="xpath"/>
    <w:basedOn w:val="BodyText"/>
    <w:link w:val="xpathChar"/>
    <w:autoRedefine/>
    <w:rsid w:val="00D8591A"/>
    <w:pPr>
      <w:adjustRightInd w:val="0"/>
      <w:ind w:firstLine="0"/>
      <w:jc w:val="center"/>
    </w:pPr>
    <w:rPr>
      <w:rFonts w:eastAsia="MS Mincho" w:cs="Arial"/>
      <w:i/>
      <w:noProof/>
      <w:szCs w:val="18"/>
    </w:rPr>
  </w:style>
  <w:style w:type="paragraph" w:customStyle="1" w:styleId="DTD">
    <w:name w:val="DTD"/>
    <w:basedOn w:val="PlainText"/>
    <w:link w:val="DTDChar"/>
    <w:rsid w:val="000144DD"/>
    <w:pPr>
      <w:jc w:val="left"/>
    </w:pPr>
    <w:rPr>
      <w:noProof/>
    </w:rPr>
  </w:style>
  <w:style w:type="paragraph" w:customStyle="1" w:styleId="RNG">
    <w:name w:val="RNG"/>
    <w:basedOn w:val="DTD"/>
    <w:rsid w:val="001C6660"/>
  </w:style>
  <w:style w:type="character" w:customStyle="1" w:styleId="codeCharChar">
    <w:name w:val="code Char Char"/>
    <w:link w:val="codeChar"/>
    <w:rsid w:val="000C7B00"/>
    <w:rPr>
      <w:rFonts w:ascii="Andale Mono" w:hAnsi="Andale Mono"/>
      <w:noProof/>
      <w:sz w:val="18"/>
      <w:szCs w:val="24"/>
      <w:lang w:val="en-US" w:eastAsia="en-US" w:bidi="ar-SA"/>
    </w:rPr>
  </w:style>
  <w:style w:type="paragraph" w:customStyle="1" w:styleId="AppendixHeading">
    <w:name w:val="Appendix Heading"/>
    <w:basedOn w:val="Heading1"/>
    <w:rsid w:val="003501AE"/>
    <w:pPr>
      <w:numPr>
        <w:numId w:val="6"/>
      </w:numPr>
    </w:pPr>
  </w:style>
  <w:style w:type="paragraph" w:customStyle="1" w:styleId="ThesisReferencesHeading">
    <w:name w:val="Thesis References Heading"/>
    <w:basedOn w:val="Heading1"/>
    <w:rsid w:val="003501AE"/>
    <w:pPr>
      <w:numPr>
        <w:numId w:val="7"/>
      </w:numPr>
    </w:pPr>
  </w:style>
  <w:style w:type="paragraph" w:customStyle="1" w:styleId="codeChar">
    <w:name w:val="code Char"/>
    <w:basedOn w:val="BodyText"/>
    <w:link w:val="codeCharChar"/>
    <w:rsid w:val="005F2F5E"/>
    <w:pPr>
      <w:spacing w:line="240" w:lineRule="auto"/>
      <w:ind w:firstLine="0"/>
      <w:jc w:val="left"/>
    </w:pPr>
    <w:rPr>
      <w:rFonts w:ascii="Andale Mono" w:hAnsi="Andale Mono"/>
      <w:noProof/>
      <w:sz w:val="18"/>
    </w:rPr>
  </w:style>
  <w:style w:type="character" w:customStyle="1" w:styleId="Heading3Char1">
    <w:name w:val="Heading 3 Char1"/>
    <w:link w:val="Heading3"/>
    <w:rsid w:val="00164FCA"/>
    <w:rPr>
      <w:rFonts w:cs="Arial"/>
      <w:b/>
      <w:bCs/>
      <w:sz w:val="24"/>
      <w:szCs w:val="22"/>
      <w:lang w:bidi="ar-SA"/>
    </w:rPr>
  </w:style>
  <w:style w:type="character" w:customStyle="1" w:styleId="CaptionChar">
    <w:name w:val="Caption Char"/>
    <w:link w:val="Caption"/>
    <w:uiPriority w:val="35"/>
    <w:rsid w:val="00B47DA8"/>
    <w:rPr>
      <w:b/>
      <w:bCs/>
      <w:sz w:val="24"/>
      <w:lang w:val="en-US" w:eastAsia="en-US" w:bidi="ar-SA"/>
    </w:rPr>
  </w:style>
  <w:style w:type="character" w:customStyle="1" w:styleId="TableCaptionChar">
    <w:name w:val="TableCaption Char"/>
    <w:link w:val="TableCaption"/>
    <w:rsid w:val="00620225"/>
    <w:rPr>
      <w:b/>
      <w:bCs/>
      <w:sz w:val="24"/>
      <w:szCs w:val="24"/>
      <w:lang w:bidi="ar-SA"/>
    </w:rPr>
  </w:style>
  <w:style w:type="paragraph" w:customStyle="1" w:styleId="xmltagname">
    <w:name w:val="xml tagname"/>
    <w:basedOn w:val="xmlelement"/>
    <w:next w:val="BlockText"/>
    <w:link w:val="xmltagnameChar"/>
    <w:rsid w:val="00F918A2"/>
  </w:style>
  <w:style w:type="character" w:customStyle="1" w:styleId="xmltagnameChar">
    <w:name w:val="xml tagname Char"/>
    <w:basedOn w:val="xmlelementChar"/>
    <w:link w:val="xmltagname"/>
    <w:rsid w:val="00F918A2"/>
    <w:rPr>
      <w:i/>
      <w:noProof/>
      <w:sz w:val="24"/>
      <w:szCs w:val="24"/>
      <w:lang w:val="en-US" w:eastAsia="en-US" w:bidi="ar-SA"/>
    </w:rPr>
  </w:style>
  <w:style w:type="paragraph" w:customStyle="1" w:styleId="xmlattributename">
    <w:name w:val="xml attribute name"/>
    <w:basedOn w:val="BodyText"/>
    <w:link w:val="xmlattributenameChar"/>
    <w:rsid w:val="00F918A2"/>
    <w:rPr>
      <w:i/>
      <w:iCs/>
      <w:noProof/>
    </w:rPr>
  </w:style>
  <w:style w:type="character" w:customStyle="1" w:styleId="xmlattributenameChar">
    <w:name w:val="xml attribute name Char"/>
    <w:link w:val="xmlattributename"/>
    <w:rsid w:val="00F918A2"/>
    <w:rPr>
      <w:i/>
      <w:iCs/>
      <w:noProof/>
      <w:sz w:val="24"/>
      <w:szCs w:val="24"/>
      <w:lang w:val="en-US" w:eastAsia="en-US" w:bidi="ar-SA"/>
    </w:rPr>
  </w:style>
  <w:style w:type="paragraph" w:customStyle="1" w:styleId="xmlnamespace">
    <w:name w:val="xml namespace"/>
    <w:basedOn w:val="BodyText"/>
    <w:link w:val="xmlnamespaceChar"/>
    <w:rsid w:val="00306B82"/>
    <w:rPr>
      <w:i/>
      <w:noProof/>
    </w:rPr>
  </w:style>
  <w:style w:type="character" w:customStyle="1" w:styleId="xmlnamespaceChar">
    <w:name w:val="xml namespace Char"/>
    <w:link w:val="xmlnamespace"/>
    <w:rsid w:val="00306B82"/>
    <w:rPr>
      <w:i/>
      <w:noProof/>
      <w:sz w:val="24"/>
      <w:szCs w:val="24"/>
      <w:lang w:val="en-US" w:eastAsia="en-US" w:bidi="ar-SA"/>
    </w:rPr>
  </w:style>
  <w:style w:type="paragraph" w:customStyle="1" w:styleId="sourcecode">
    <w:name w:val="source code"/>
    <w:basedOn w:val="BodyText"/>
    <w:link w:val="sourcecodeChar"/>
    <w:rsid w:val="000622E7"/>
    <w:rPr>
      <w:i/>
    </w:rPr>
  </w:style>
  <w:style w:type="character" w:customStyle="1" w:styleId="sourcecodeChar">
    <w:name w:val="source code Char"/>
    <w:link w:val="sourcecode"/>
    <w:rsid w:val="000622E7"/>
    <w:rPr>
      <w:i/>
      <w:sz w:val="24"/>
      <w:szCs w:val="24"/>
      <w:lang w:val="en-US" w:eastAsia="en-US" w:bidi="ar-SA"/>
    </w:rPr>
  </w:style>
  <w:style w:type="character" w:customStyle="1" w:styleId="xmlattributevaluecommentChar">
    <w:name w:val="xml attribute value comment Char"/>
    <w:link w:val="xmlattributevaluecomment"/>
    <w:rsid w:val="000C7B00"/>
    <w:rPr>
      <w:rFonts w:ascii="Andale Mono" w:hAnsi="Andale Mono"/>
      <w:i/>
      <w:iCs/>
      <w:noProof/>
      <w:sz w:val="18"/>
      <w:szCs w:val="24"/>
      <w:lang w:val="en-US" w:eastAsia="en-US" w:bidi="ar-SA"/>
    </w:rPr>
  </w:style>
  <w:style w:type="paragraph" w:customStyle="1" w:styleId="xmlblockCharCharChar">
    <w:name w:val="xml block Char Char Char"/>
    <w:basedOn w:val="Normal"/>
    <w:link w:val="xmlblockCharCharCharChar"/>
    <w:rsid w:val="00907F6B"/>
    <w:pPr>
      <w:adjustRightInd w:val="0"/>
      <w:spacing w:line="240" w:lineRule="auto"/>
      <w:ind w:left="144"/>
      <w:jc w:val="left"/>
    </w:pPr>
    <w:rPr>
      <w:i/>
      <w:noProof/>
    </w:rPr>
  </w:style>
  <w:style w:type="paragraph" w:customStyle="1" w:styleId="Variable">
    <w:name w:val="Variable"/>
    <w:basedOn w:val="BodyText"/>
    <w:link w:val="VariableChar"/>
    <w:rsid w:val="009B56F0"/>
    <w:rPr>
      <w:i/>
    </w:rPr>
  </w:style>
  <w:style w:type="character" w:customStyle="1" w:styleId="PlainTextChar">
    <w:name w:val="Plain Text Char"/>
    <w:link w:val="PlainText"/>
    <w:rsid w:val="00265E04"/>
    <w:rPr>
      <w:rFonts w:ascii="Courier New" w:hAnsi="Courier New" w:cs="Courier New"/>
      <w:snapToGrid w:val="0"/>
      <w:lang w:val="en-US" w:eastAsia="en-US" w:bidi="ar-SA"/>
    </w:rPr>
  </w:style>
  <w:style w:type="character" w:customStyle="1" w:styleId="DTDChar">
    <w:name w:val="DTD Char"/>
    <w:link w:val="DTD"/>
    <w:rsid w:val="000144DD"/>
    <w:rPr>
      <w:rFonts w:ascii="Courier New" w:hAnsi="Courier New" w:cs="Courier New"/>
      <w:noProof/>
      <w:snapToGrid w:val="0"/>
      <w:lang w:val="en-US" w:eastAsia="en-US" w:bidi="ar-SA"/>
    </w:rPr>
  </w:style>
  <w:style w:type="character" w:customStyle="1" w:styleId="VariableChar">
    <w:name w:val="Variable Char"/>
    <w:link w:val="Variable"/>
    <w:rsid w:val="009B56F0"/>
    <w:rPr>
      <w:i/>
      <w:sz w:val="24"/>
      <w:szCs w:val="24"/>
      <w:lang w:val="en-US" w:eastAsia="en-US" w:bidi="ar-SA"/>
    </w:rPr>
  </w:style>
  <w:style w:type="character" w:customStyle="1" w:styleId="xpathChar">
    <w:name w:val="xpath Char"/>
    <w:link w:val="xpath"/>
    <w:rsid w:val="00D8591A"/>
    <w:rPr>
      <w:rFonts w:eastAsia="MS Mincho" w:cs="Arial"/>
      <w:i/>
      <w:noProof/>
      <w:sz w:val="24"/>
      <w:szCs w:val="18"/>
      <w:lang w:val="en-US" w:eastAsia="en-US" w:bidi="ar-SA"/>
    </w:rPr>
  </w:style>
  <w:style w:type="paragraph" w:customStyle="1" w:styleId="ThesisApprovedby">
    <w:name w:val="Thesis Approved by"/>
    <w:basedOn w:val="Normal"/>
    <w:rsid w:val="00EC3925"/>
    <w:pPr>
      <w:ind w:left="2880"/>
    </w:pPr>
    <w:rPr>
      <w:szCs w:val="20"/>
    </w:rPr>
  </w:style>
  <w:style w:type="character" w:customStyle="1" w:styleId="xmlblockCharCharCharChar">
    <w:name w:val="xml block Char Char Char Char"/>
    <w:link w:val="xmlblockCharCharChar"/>
    <w:rsid w:val="00907F6B"/>
    <w:rPr>
      <w:i/>
      <w:noProof/>
      <w:sz w:val="24"/>
      <w:szCs w:val="22"/>
      <w:lang w:val="en-US" w:eastAsia="en-US" w:bidi="ar-SA"/>
    </w:rPr>
  </w:style>
  <w:style w:type="character" w:customStyle="1" w:styleId="AppendixTableChar">
    <w:name w:val="Appendix Table Char"/>
    <w:link w:val="AppendixTable"/>
    <w:rsid w:val="00266A4D"/>
    <w:rPr>
      <w:szCs w:val="22"/>
      <w:lang w:val="en-US" w:eastAsia="en-US" w:bidi="ar-SA"/>
    </w:rPr>
  </w:style>
  <w:style w:type="paragraph" w:customStyle="1" w:styleId="ThesisTOCHeader">
    <w:name w:val="Thesis TOC Header"/>
    <w:basedOn w:val="TableofFigures"/>
    <w:rsid w:val="00EC3925"/>
    <w:pPr>
      <w:jc w:val="center"/>
    </w:pPr>
    <w:rPr>
      <w:b/>
      <w:bCs/>
      <w:caps/>
      <w:smallCaps/>
      <w:szCs w:val="20"/>
    </w:rPr>
  </w:style>
  <w:style w:type="paragraph" w:customStyle="1" w:styleId="xmlblockcentered">
    <w:name w:val="xml block centered"/>
    <w:basedOn w:val="xmlblockCharCharChar"/>
    <w:rsid w:val="00EC3925"/>
    <w:pPr>
      <w:jc w:val="center"/>
    </w:pPr>
    <w:rPr>
      <w:iCs/>
      <w:szCs w:val="20"/>
    </w:rPr>
  </w:style>
  <w:style w:type="character" w:customStyle="1" w:styleId="ParagraphHeaderChar">
    <w:name w:val="Paragraph Header Char"/>
    <w:link w:val="ParagraphHeader"/>
    <w:rsid w:val="00795590"/>
    <w:rPr>
      <w:b/>
      <w:sz w:val="24"/>
      <w:szCs w:val="24"/>
      <w:lang w:val="en-US" w:eastAsia="en-US" w:bidi="ar-SA"/>
    </w:rPr>
  </w:style>
  <w:style w:type="paragraph" w:customStyle="1" w:styleId="xmlelementcentered">
    <w:name w:val="xml element centered"/>
    <w:basedOn w:val="xmlelement"/>
    <w:link w:val="xmlelementcenteredChar"/>
    <w:rsid w:val="00CE4832"/>
    <w:pPr>
      <w:ind w:firstLine="0"/>
      <w:jc w:val="center"/>
    </w:pPr>
  </w:style>
  <w:style w:type="paragraph" w:customStyle="1" w:styleId="sourcecodeblockcentered">
    <w:name w:val="source code block centered"/>
    <w:basedOn w:val="sourcecode"/>
    <w:rsid w:val="00EC3925"/>
    <w:pPr>
      <w:jc w:val="center"/>
    </w:pPr>
    <w:rPr>
      <w:iCs/>
      <w:szCs w:val="20"/>
    </w:rPr>
  </w:style>
  <w:style w:type="paragraph" w:customStyle="1" w:styleId="sourcecodebox">
    <w:name w:val="source code box"/>
    <w:basedOn w:val="sourcecode"/>
    <w:link w:val="sourcecodeboxChar"/>
    <w:rsid w:val="000611C5"/>
    <w:pPr>
      <w:spacing w:line="240" w:lineRule="auto"/>
      <w:ind w:firstLine="0"/>
      <w:jc w:val="left"/>
    </w:pPr>
    <w:rPr>
      <w:rFonts w:ascii="Courier" w:hAnsi="Courier"/>
      <w:i w:val="0"/>
      <w:sz w:val="22"/>
    </w:rPr>
  </w:style>
  <w:style w:type="paragraph" w:customStyle="1" w:styleId="sourcecodeboxoriginal">
    <w:name w:val="source code box original"/>
    <w:basedOn w:val="sourcecodebox"/>
    <w:link w:val="sourcecodeboxoriginalChar"/>
    <w:rsid w:val="00853E1D"/>
    <w:rPr>
      <w:strike/>
      <w:szCs w:val="20"/>
    </w:rPr>
  </w:style>
  <w:style w:type="paragraph" w:customStyle="1" w:styleId="sourcecodeboxmodifiedChar">
    <w:name w:val="source code box modified Char"/>
    <w:basedOn w:val="sourcecodebox"/>
    <w:link w:val="sourcecodeboxmodifiedCharChar"/>
    <w:rsid w:val="00853E1D"/>
    <w:rPr>
      <w:b/>
    </w:rPr>
  </w:style>
  <w:style w:type="character" w:customStyle="1" w:styleId="sourcecodeboxChar">
    <w:name w:val="source code box Char"/>
    <w:link w:val="sourcecodebox"/>
    <w:rsid w:val="000611C5"/>
    <w:rPr>
      <w:rFonts w:ascii="Courier" w:hAnsi="Courier"/>
      <w:i/>
      <w:sz w:val="22"/>
      <w:szCs w:val="24"/>
      <w:lang w:val="en-US" w:eastAsia="en-US" w:bidi="ar-SA"/>
    </w:rPr>
  </w:style>
  <w:style w:type="character" w:customStyle="1" w:styleId="sourcecodeboxoriginalChar">
    <w:name w:val="source code box original Char"/>
    <w:link w:val="sourcecodeboxoriginal"/>
    <w:rsid w:val="00041CE3"/>
    <w:rPr>
      <w:rFonts w:ascii="Courier" w:hAnsi="Courier"/>
      <w:i/>
      <w:strike/>
      <w:sz w:val="22"/>
      <w:szCs w:val="24"/>
      <w:lang w:val="en-US" w:eastAsia="en-US" w:bidi="ar-SA"/>
    </w:rPr>
  </w:style>
  <w:style w:type="character" w:customStyle="1" w:styleId="sourcecodeboxmodifiedCharChar">
    <w:name w:val="source code box modified Char Char"/>
    <w:link w:val="sourcecodeboxmodifiedChar"/>
    <w:rsid w:val="00041CE3"/>
    <w:rPr>
      <w:rFonts w:ascii="Courier" w:hAnsi="Courier"/>
      <w:b/>
      <w:i/>
      <w:sz w:val="22"/>
      <w:szCs w:val="24"/>
      <w:lang w:val="en-US" w:eastAsia="en-US" w:bidi="ar-SA"/>
    </w:rPr>
  </w:style>
  <w:style w:type="paragraph" w:customStyle="1" w:styleId="TableColumnHeader">
    <w:name w:val="Table Column Header"/>
    <w:basedOn w:val="TableRowHeader"/>
    <w:rsid w:val="009764B3"/>
    <w:pPr>
      <w:jc w:val="center"/>
    </w:pPr>
  </w:style>
  <w:style w:type="paragraph" w:customStyle="1" w:styleId="TableData">
    <w:name w:val="Table Data"/>
    <w:basedOn w:val="TableColumnHeader"/>
    <w:rsid w:val="009764B3"/>
    <w:rPr>
      <w:b w:val="0"/>
    </w:rPr>
  </w:style>
  <w:style w:type="paragraph" w:customStyle="1" w:styleId="Bodytextcarryon">
    <w:name w:val="Body text carryon"/>
    <w:basedOn w:val="BodyText"/>
    <w:link w:val="BodytextcarryonChar"/>
    <w:rsid w:val="0086750E"/>
    <w:pPr>
      <w:ind w:firstLine="0"/>
    </w:pPr>
  </w:style>
  <w:style w:type="paragraph" w:customStyle="1" w:styleId="TableRowHeader">
    <w:name w:val="Table Row Header"/>
    <w:basedOn w:val="BodyText"/>
    <w:rsid w:val="009764B3"/>
    <w:pPr>
      <w:spacing w:line="240" w:lineRule="auto"/>
      <w:ind w:firstLine="0"/>
      <w:jc w:val="left"/>
    </w:pPr>
    <w:rPr>
      <w:b/>
      <w:sz w:val="22"/>
    </w:rPr>
  </w:style>
  <w:style w:type="paragraph" w:customStyle="1" w:styleId="StyleBodyTextAsianMSMincho">
    <w:name w:val="Style Body Text + (Asian) MS Mincho"/>
    <w:basedOn w:val="BodyText"/>
    <w:next w:val="BlockText"/>
    <w:link w:val="StyleBodyTextAsianMSMinchoChar"/>
    <w:rsid w:val="00252383"/>
    <w:rPr>
      <w:rFonts w:eastAsia="MS Mincho"/>
    </w:rPr>
  </w:style>
  <w:style w:type="character" w:customStyle="1" w:styleId="StyleBodyTextAsianMSMinchoChar">
    <w:name w:val="Style Body Text + (Asian) MS Mincho Char"/>
    <w:link w:val="StyleBodyTextAsianMSMincho"/>
    <w:rsid w:val="00252383"/>
    <w:rPr>
      <w:rFonts w:eastAsia="MS Mincho"/>
      <w:sz w:val="24"/>
      <w:szCs w:val="24"/>
      <w:lang w:val="en-US" w:eastAsia="en-US" w:bidi="ar-SA"/>
    </w:rPr>
  </w:style>
  <w:style w:type="paragraph" w:customStyle="1" w:styleId="TableDataLeft">
    <w:name w:val="Table Data Left"/>
    <w:basedOn w:val="Caption"/>
    <w:rsid w:val="00A124C9"/>
    <w:pPr>
      <w:jc w:val="left"/>
    </w:pPr>
    <w:rPr>
      <w:b w:val="0"/>
    </w:rPr>
  </w:style>
  <w:style w:type="paragraph" w:customStyle="1" w:styleId="StyleBodyTextAsianMSMincho1">
    <w:name w:val="Style Body Text + (Asian) MS Mincho1"/>
    <w:basedOn w:val="BodyText"/>
    <w:link w:val="StyleBodyTextAsianMSMincho1Char"/>
    <w:rsid w:val="00E66874"/>
    <w:rPr>
      <w:rFonts w:eastAsia="MS Mincho"/>
    </w:rPr>
  </w:style>
  <w:style w:type="character" w:customStyle="1" w:styleId="StyleBodyTextAsianMSMincho1Char">
    <w:name w:val="Style Body Text + (Asian) MS Mincho1 Char"/>
    <w:link w:val="StyleBodyTextAsianMSMincho1"/>
    <w:rsid w:val="00E66874"/>
    <w:rPr>
      <w:rFonts w:eastAsia="MS Mincho"/>
      <w:sz w:val="24"/>
      <w:szCs w:val="24"/>
      <w:lang w:val="en-US" w:eastAsia="en-US" w:bidi="ar-SA"/>
    </w:rPr>
  </w:style>
  <w:style w:type="paragraph" w:customStyle="1" w:styleId="StyleReferences11ptAfter0ptLinespacingsingle">
    <w:name w:val="Style References + 11 pt After:  0 pt Line spacing:  single"/>
    <w:basedOn w:val="References"/>
    <w:rsid w:val="00466588"/>
    <w:pPr>
      <w:spacing w:after="0" w:line="240" w:lineRule="auto"/>
    </w:pPr>
    <w:rPr>
      <w:szCs w:val="20"/>
    </w:rPr>
  </w:style>
  <w:style w:type="paragraph" w:customStyle="1" w:styleId="XMLFragmentBox">
    <w:name w:val="XML Fragment Box"/>
    <w:basedOn w:val="BodyText"/>
    <w:next w:val="Caption"/>
    <w:rsid w:val="00E56ED3"/>
    <w:pPr>
      <w:framePr w:w="8640" w:h="1440" w:hRule="exact" w:hSpace="288" w:wrap="around" w:hAnchor="margin" w:xAlign="center" w:yAlign="to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firstLine="0"/>
      <w:suppressOverlap/>
      <w:jc w:val="left"/>
    </w:pPr>
    <w:rPr>
      <w:rFonts w:ascii="Courier" w:hAnsi="Courier"/>
      <w:sz w:val="18"/>
    </w:rPr>
  </w:style>
  <w:style w:type="paragraph" w:customStyle="1" w:styleId="XLinkExample">
    <w:name w:val="XLink Example"/>
    <w:basedOn w:val="codeChar"/>
    <w:rsid w:val="00E56ED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FFFFFF" w:fill="FFFFFF"/>
    </w:pPr>
  </w:style>
  <w:style w:type="paragraph" w:customStyle="1" w:styleId="code">
    <w:name w:val="code"/>
    <w:basedOn w:val="BodyText"/>
    <w:rsid w:val="00CA1831"/>
    <w:pPr>
      <w:spacing w:line="240" w:lineRule="auto"/>
      <w:ind w:firstLine="0"/>
      <w:jc w:val="left"/>
    </w:pPr>
    <w:rPr>
      <w:rFonts w:ascii="Andale Mono" w:hAnsi="Andale Mono"/>
      <w:noProof/>
      <w:sz w:val="18"/>
    </w:rPr>
  </w:style>
  <w:style w:type="paragraph" w:customStyle="1" w:styleId="xmlblockChar">
    <w:name w:val="xml block Char"/>
    <w:basedOn w:val="Normal"/>
    <w:rsid w:val="00BC6463"/>
    <w:pPr>
      <w:adjustRightInd w:val="0"/>
      <w:spacing w:line="240" w:lineRule="auto"/>
      <w:ind w:left="144"/>
      <w:jc w:val="left"/>
    </w:pPr>
    <w:rPr>
      <w:rFonts w:eastAsia="MS Mincho"/>
      <w:i/>
      <w:noProof/>
    </w:rPr>
  </w:style>
  <w:style w:type="character" w:customStyle="1" w:styleId="sourcecodeboxCharChar">
    <w:name w:val="source code box Char Char"/>
    <w:rsid w:val="001704A0"/>
    <w:rPr>
      <w:rFonts w:ascii="Courier" w:eastAsia="MS Mincho" w:hAnsi="Courier"/>
      <w:sz w:val="22"/>
      <w:szCs w:val="24"/>
      <w:lang w:val="en-US" w:eastAsia="en-US" w:bidi="ar-SA"/>
    </w:rPr>
  </w:style>
  <w:style w:type="character" w:customStyle="1" w:styleId="PlainTextCharChar">
    <w:name w:val="Plain Text Char Char"/>
    <w:rsid w:val="00046D79"/>
    <w:rPr>
      <w:rFonts w:ascii="Courier New" w:eastAsia="MS Mincho" w:hAnsi="Courier New" w:cs="Courier New"/>
      <w:snapToGrid w:val="0"/>
      <w:sz w:val="24"/>
      <w:szCs w:val="24"/>
      <w:lang w:val="en-US" w:eastAsia="en-US" w:bidi="ar-SA"/>
    </w:rPr>
  </w:style>
  <w:style w:type="character" w:customStyle="1" w:styleId="BodytextcarryonChar">
    <w:name w:val="Body text carryon Char"/>
    <w:basedOn w:val="BodyTextChar"/>
    <w:link w:val="Bodytextcarryon"/>
    <w:rsid w:val="007A7516"/>
    <w:rPr>
      <w:sz w:val="24"/>
      <w:szCs w:val="24"/>
      <w:lang w:val="en-US" w:eastAsia="en-US" w:bidi="ar-SA"/>
    </w:rPr>
  </w:style>
  <w:style w:type="character" w:customStyle="1" w:styleId="sourcecodeboxoriginalCharChar">
    <w:name w:val="source code box original Char Char"/>
    <w:rsid w:val="00B61BDC"/>
    <w:rPr>
      <w:rFonts w:ascii="Courier" w:eastAsia="MS Mincho" w:hAnsi="Courier"/>
      <w:i/>
      <w:strike/>
      <w:sz w:val="22"/>
      <w:szCs w:val="24"/>
      <w:lang w:val="en-US" w:eastAsia="en-US" w:bidi="ar-SA"/>
    </w:rPr>
  </w:style>
  <w:style w:type="character" w:customStyle="1" w:styleId="xmlelementcenteredChar">
    <w:name w:val="xml element centered Char"/>
    <w:basedOn w:val="xmlelementChar"/>
    <w:link w:val="xmlelementcentered"/>
    <w:rsid w:val="00C2782B"/>
    <w:rPr>
      <w:i/>
      <w:noProof/>
      <w:sz w:val="24"/>
      <w:szCs w:val="24"/>
      <w:lang w:val="en-US" w:eastAsia="en-US" w:bidi="ar-SA"/>
    </w:rPr>
  </w:style>
  <w:style w:type="paragraph" w:customStyle="1" w:styleId="StyleBodyTextLinespacingDouble1">
    <w:name w:val="Style Body Text + Line spacing:  Double1"/>
    <w:basedOn w:val="Normal"/>
    <w:rsid w:val="00B1757B"/>
    <w:pPr>
      <w:numPr>
        <w:numId w:val="10"/>
      </w:numPr>
    </w:pPr>
  </w:style>
  <w:style w:type="character" w:customStyle="1" w:styleId="FooterChar">
    <w:name w:val="Footer Char"/>
    <w:link w:val="Footer"/>
    <w:uiPriority w:val="99"/>
    <w:rsid w:val="002B21E3"/>
    <w:rPr>
      <w:sz w:val="24"/>
      <w:szCs w:val="22"/>
      <w:lang w:bidi="ar-SA"/>
    </w:rPr>
  </w:style>
  <w:style w:type="paragraph" w:styleId="ListParagraph">
    <w:name w:val="List Paragraph"/>
    <w:basedOn w:val="Normal"/>
    <w:uiPriority w:val="34"/>
    <w:qFormat/>
    <w:rsid w:val="0025411B"/>
    <w:pPr>
      <w:bidi/>
      <w:spacing w:after="160" w:line="259" w:lineRule="auto"/>
      <w:ind w:left="720"/>
      <w:jc w:val="left"/>
    </w:pPr>
    <w:rPr>
      <w:rFonts w:ascii="Cambria" w:hAnsi="Cambria" w:cs="Arial"/>
      <w:sz w:val="22"/>
      <w:lang w:bidi="he-IL"/>
    </w:rPr>
  </w:style>
  <w:style w:type="paragraph" w:styleId="NoSpacing">
    <w:name w:val="No Spacing"/>
    <w:uiPriority w:val="1"/>
    <w:qFormat/>
    <w:rsid w:val="00F6053C"/>
    <w:pPr>
      <w:spacing w:after="0" w:line="240" w:lineRule="auto"/>
    </w:pPr>
    <w:rPr>
      <w:sz w:val="24"/>
      <w:szCs w:val="22"/>
      <w:lang w:bidi="ar-SA"/>
    </w:rPr>
  </w:style>
  <w:style w:type="character" w:styleId="SubtleEmphasis">
    <w:name w:val="Subtle Emphasis"/>
    <w:basedOn w:val="DefaultParagraphFont"/>
    <w:uiPriority w:val="19"/>
    <w:qFormat/>
    <w:rsid w:val="00402746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8B2F95"/>
    <w:p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4D3E42"/>
    <w:rPr>
      <w:color w:val="808080"/>
    </w:rPr>
  </w:style>
  <w:style w:type="paragraph" w:styleId="Title">
    <w:name w:val="Title"/>
    <w:basedOn w:val="Normal"/>
    <w:next w:val="Normal"/>
    <w:link w:val="TitleChar"/>
    <w:qFormat/>
    <w:rsid w:val="009F4C26"/>
    <w:pPr>
      <w:spacing w:after="0" w:line="240" w:lineRule="auto"/>
      <w:contextualSpacing/>
      <w:jc w:val="center"/>
    </w:pPr>
    <w:rPr>
      <w:rFonts w:asciiTheme="majorBidi" w:eastAsiaTheme="majorEastAsia" w:hAnsiTheme="majorBidi" w:cstheme="majorBidi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rsid w:val="009F4C26"/>
    <w:rPr>
      <w:rFonts w:asciiTheme="majorBidi" w:eastAsiaTheme="majorEastAsia" w:hAnsiTheme="majorBidi" w:cstheme="majorBidi"/>
      <w:spacing w:val="-10"/>
      <w:kern w:val="28"/>
      <w:sz w:val="28"/>
      <w:szCs w:val="56"/>
      <w:lang w:bidi="ar-SA"/>
    </w:rPr>
  </w:style>
  <w:style w:type="table" w:customStyle="1" w:styleId="Calendar1">
    <w:name w:val="Calendar 1"/>
    <w:basedOn w:val="TableNormal"/>
    <w:uiPriority w:val="99"/>
    <w:qFormat/>
    <w:rsid w:val="00D90EC3"/>
    <w:pPr>
      <w:spacing w:after="0" w:line="240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DecimalAligned">
    <w:name w:val="Decimal Aligned"/>
    <w:basedOn w:val="Normal"/>
    <w:uiPriority w:val="40"/>
    <w:qFormat/>
    <w:rsid w:val="00D90EC3"/>
    <w:pPr>
      <w:tabs>
        <w:tab w:val="decimal" w:pos="360"/>
      </w:tabs>
      <w:bidi/>
      <w:spacing w:after="200" w:line="276" w:lineRule="auto"/>
      <w:ind w:firstLine="0"/>
      <w:jc w:val="left"/>
    </w:pPr>
    <w:rPr>
      <w:rFonts w:asciiTheme="minorHAnsi" w:eastAsiaTheme="minorEastAsia" w:hAnsiTheme="minorHAnsi"/>
      <w:sz w:val="22"/>
      <w:rtl/>
      <w:cs/>
      <w:lang w:bidi="he-IL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0EC3"/>
    <w:rPr>
      <w:sz w:val="24"/>
      <w:lang w:bidi="ar-SA"/>
    </w:rPr>
  </w:style>
  <w:style w:type="table" w:customStyle="1" w:styleId="-11">
    <w:name w:val="הצללה בהירה - הדגשה 11"/>
    <w:basedOn w:val="TableNormal"/>
    <w:uiPriority w:val="60"/>
    <w:rsid w:val="00D90EC3"/>
    <w:pPr>
      <w:bidi/>
      <w:spacing w:after="0" w:line="240" w:lineRule="auto"/>
      <w:ind w:firstLine="0"/>
      <w:jc w:val="left"/>
    </w:pPr>
    <w:rPr>
      <w:rFonts w:asciiTheme="minorHAnsi" w:eastAsiaTheme="minorEastAsia" w:hAnsiTheme="minorHAnsi" w:cstheme="minorBidi"/>
      <w:color w:val="2F5496" w:themeColor="accent1" w:themeShade="BF"/>
      <w:sz w:val="22"/>
      <w:szCs w:val="22"/>
      <w:rtl/>
      <w:cs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customStyle="1" w:styleId="21">
    <w:name w:val="טבלה רגילה 21"/>
    <w:basedOn w:val="TableNormal"/>
    <w:uiPriority w:val="42"/>
    <w:rsid w:val="00124DA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">
    <w:name w:val="טבלה רגילה 31"/>
    <w:basedOn w:val="TableNormal"/>
    <w:uiPriority w:val="43"/>
    <w:rsid w:val="00E93A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">
    <w:name w:val="טבלה רגילה 41"/>
    <w:basedOn w:val="TableNormal"/>
    <w:uiPriority w:val="44"/>
    <w:rsid w:val="006E71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764B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2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91796">
          <w:marLeft w:val="0"/>
          <w:marRight w:val="6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6405">
          <w:marLeft w:val="0"/>
          <w:marRight w:val="6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20199">
          <w:marLeft w:val="0"/>
          <w:marRight w:val="63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7929">
          <w:marLeft w:val="0"/>
          <w:marRight w:val="446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7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9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2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54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852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palmie1\LOCALS~1\Temp\ThesisDissertation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52D7-6BD9-49E0-AD16-3959F1292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ThesisDissertation-Template.dot</Template>
  <TotalTime>1</TotalTime>
  <Pages>5</Pages>
  <Words>155</Words>
  <Characters>917</Characters>
  <Application>Microsoft Office Word</Application>
  <DocSecurity>0</DocSecurity>
  <Lines>21</Lines>
  <Paragraphs>13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Dissertation</vt:lpstr>
      <vt:lpstr>Dissertation</vt:lpstr>
    </vt:vector>
  </TitlesOfParts>
  <Company>Department of Computer Science</Company>
  <LinksUpToDate>false</LinksUpToDate>
  <CharactersWithSpaces>1059</CharactersWithSpaces>
  <SharedDoc>false</SharedDoc>
  <HLinks>
    <vt:vector size="294" baseType="variant">
      <vt:variant>
        <vt:i4>1572919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_Toc177379629</vt:lpwstr>
      </vt:variant>
      <vt:variant>
        <vt:i4>1572919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_Toc177379628</vt:lpwstr>
      </vt:variant>
      <vt:variant>
        <vt:i4>1900596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_Toc177379571</vt:lpwstr>
      </vt:variant>
      <vt:variant>
        <vt:i4>2883585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_Toc9883003</vt:lpwstr>
      </vt:variant>
      <vt:variant>
        <vt:i4>2883585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_Toc9883002</vt:lpwstr>
      </vt:variant>
      <vt:variant>
        <vt:i4>2883585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_Toc9883001</vt:lpwstr>
      </vt:variant>
      <vt:variant>
        <vt:i4>2883585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_Toc9883000</vt:lpwstr>
      </vt:variant>
      <vt:variant>
        <vt:i4>2359304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_Toc9882999</vt:lpwstr>
      </vt:variant>
      <vt:variant>
        <vt:i4>2359304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_Toc9882998</vt:lpwstr>
      </vt:variant>
      <vt:variant>
        <vt:i4>2359304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_Toc9882997</vt:lpwstr>
      </vt:variant>
      <vt:variant>
        <vt:i4>2359304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_Toc9882996</vt:lpwstr>
      </vt:variant>
      <vt:variant>
        <vt:i4>2359304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_Toc9882995</vt:lpwstr>
      </vt:variant>
      <vt:variant>
        <vt:i4>2359304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_Toc9882994</vt:lpwstr>
      </vt:variant>
      <vt:variant>
        <vt:i4>2359304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_Toc9882993</vt:lpwstr>
      </vt:variant>
      <vt:variant>
        <vt:i4>2359304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_Toc9882992</vt:lpwstr>
      </vt:variant>
      <vt:variant>
        <vt:i4>2359304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_Toc9882991</vt:lpwstr>
      </vt:variant>
      <vt:variant>
        <vt:i4>2359304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_Toc9882990</vt:lpwstr>
      </vt:variant>
      <vt:variant>
        <vt:i4>2424840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_Toc9882989</vt:lpwstr>
      </vt:variant>
      <vt:variant>
        <vt:i4>2424840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_Toc9882988</vt:lpwstr>
      </vt:variant>
      <vt:variant>
        <vt:i4>2424840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_Toc9882987</vt:lpwstr>
      </vt:variant>
      <vt:variant>
        <vt:i4>2424840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_Toc9882986</vt:lpwstr>
      </vt:variant>
      <vt:variant>
        <vt:i4>2424840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_Toc9882985</vt:lpwstr>
      </vt:variant>
      <vt:variant>
        <vt:i4>2424840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_Toc9882984</vt:lpwstr>
      </vt:variant>
      <vt:variant>
        <vt:i4>2424840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_Toc9882983</vt:lpwstr>
      </vt:variant>
      <vt:variant>
        <vt:i4>2424840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_Toc9882982</vt:lpwstr>
      </vt:variant>
      <vt:variant>
        <vt:i4>2424840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_Toc9882981</vt:lpwstr>
      </vt:variant>
      <vt:variant>
        <vt:i4>2424840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_Toc9882980</vt:lpwstr>
      </vt:variant>
      <vt:variant>
        <vt:i4>2752520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_Toc9882979</vt:lpwstr>
      </vt:variant>
      <vt:variant>
        <vt:i4>2752520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_Toc9882978</vt:lpwstr>
      </vt:variant>
      <vt:variant>
        <vt:i4>2752520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_Toc9882977</vt:lpwstr>
      </vt:variant>
      <vt:variant>
        <vt:i4>2752520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_Toc9882976</vt:lpwstr>
      </vt:variant>
      <vt:variant>
        <vt:i4>2752520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_Toc9882975</vt:lpwstr>
      </vt:variant>
      <vt:variant>
        <vt:i4>2752520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_Toc9882974</vt:lpwstr>
      </vt:variant>
      <vt:variant>
        <vt:i4>2752520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_Toc9882973</vt:lpwstr>
      </vt:variant>
      <vt:variant>
        <vt:i4>2752520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_Toc9882972</vt:lpwstr>
      </vt:variant>
      <vt:variant>
        <vt:i4>2752520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_Toc9882971</vt:lpwstr>
      </vt:variant>
      <vt:variant>
        <vt:i4>2752520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_Toc9882970</vt:lpwstr>
      </vt:variant>
      <vt:variant>
        <vt:i4>2818056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_Toc9882969</vt:lpwstr>
      </vt:variant>
      <vt:variant>
        <vt:i4>2818056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_Toc9882968</vt:lpwstr>
      </vt:variant>
      <vt:variant>
        <vt:i4>2818056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_Toc9882967</vt:lpwstr>
      </vt:variant>
      <vt:variant>
        <vt:i4>2818056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_Toc9882966</vt:lpwstr>
      </vt:variant>
      <vt:variant>
        <vt:i4>2818056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_Toc9882965</vt:lpwstr>
      </vt:variant>
      <vt:variant>
        <vt:i4>2818056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_Toc9882964</vt:lpwstr>
      </vt:variant>
      <vt:variant>
        <vt:i4>2818056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_Toc9882963</vt:lpwstr>
      </vt:variant>
      <vt:variant>
        <vt:i4>2818056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_Toc9882962</vt:lpwstr>
      </vt:variant>
      <vt:variant>
        <vt:i4>2818056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_Toc9882961</vt:lpwstr>
      </vt:variant>
      <vt:variant>
        <vt:i4>2818056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_Toc9882960</vt:lpwstr>
      </vt:variant>
      <vt:variant>
        <vt:i4>2621448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_Toc9882959</vt:lpwstr>
      </vt:variant>
      <vt:variant>
        <vt:i4>2621448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_Toc9882958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Dissertation</dc:title>
  <dc:creator>ksu</dc:creator>
  <cp:lastModifiedBy>Limor Mizrahi</cp:lastModifiedBy>
  <cp:revision>3</cp:revision>
  <cp:lastPrinted>2021-10-18T10:58:00Z</cp:lastPrinted>
  <dcterms:created xsi:type="dcterms:W3CDTF">2025-12-18T13:58:00Z</dcterms:created>
  <dcterms:modified xsi:type="dcterms:W3CDTF">2025-12-18T13:58:00Z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e171a35d-3e01-3c9d-8ed3-b719dd2522a6</vt:lpwstr>
  </property>
  <property fmtid="{D5CDD505-2E9C-101B-9397-08002B2CF9AE}" pid="4" name="Mendeley Citation Style_1">
    <vt:lpwstr>http://www.zotero.org/styles/polymer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17th edition (author-date)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Cite Them Right 10th edition - Harvard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http://www.zotero.org/styles/polymer</vt:lpwstr>
  </property>
  <property fmtid="{D5CDD505-2E9C-101B-9397-08002B2CF9AE}" pid="22" name="Mendeley Recent Style Name 8_1">
    <vt:lpwstr>Polymer</vt:lpwstr>
  </property>
  <property fmtid="{D5CDD505-2E9C-101B-9397-08002B2CF9AE}" pid="23" name="Mendeley Recent Style Id 9_1">
    <vt:lpwstr>http://www.zotero.org/styles/progress-in-polymer-science</vt:lpwstr>
  </property>
  <property fmtid="{D5CDD505-2E9C-101B-9397-08002B2CF9AE}" pid="24" name="Mendeley Recent Style Name 9_1">
    <vt:lpwstr>Progress in Polymer Science</vt:lpwstr>
  </property>
</Properties>
</file>