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A36F6" w14:textId="5770CCA1" w:rsidR="00DD549C" w:rsidRPr="00DA00F3" w:rsidRDefault="00C2791C" w:rsidP="00DA00F3">
      <w:pPr>
        <w:pStyle w:val="BATitle"/>
        <w:spacing w:line="240" w:lineRule="auto"/>
        <w:jc w:val="both"/>
        <w:rPr>
          <w:rFonts w:asciiTheme="minorHAnsi" w:hAnsiTheme="minorHAnsi" w:cstheme="minorHAnsi"/>
          <w:b/>
          <w:sz w:val="28"/>
          <w:szCs w:val="28"/>
        </w:rPr>
      </w:pPr>
      <w:bookmarkStart w:id="0" w:name="_Toc365467004"/>
      <w:r w:rsidRPr="00DA00F3">
        <w:rPr>
          <w:rFonts w:asciiTheme="minorHAnsi" w:hAnsiTheme="minorHAnsi" w:cstheme="minorHAnsi"/>
          <w:b/>
          <w:sz w:val="28"/>
          <w:szCs w:val="28"/>
        </w:rPr>
        <w:t>Investigation of the electronic and optical properties of the isomers of bixin</w:t>
      </w:r>
      <w:r w:rsidR="00347219" w:rsidRPr="00DA00F3">
        <w:rPr>
          <w:rFonts w:asciiTheme="minorHAnsi" w:hAnsiTheme="minorHAnsi" w:cstheme="minorHAnsi"/>
          <w:b/>
          <w:sz w:val="28"/>
          <w:szCs w:val="28"/>
        </w:rPr>
        <w:t xml:space="preserve"> and</w:t>
      </w:r>
      <w:r w:rsidRPr="00DA00F3">
        <w:rPr>
          <w:rFonts w:asciiTheme="minorHAnsi" w:hAnsiTheme="minorHAnsi" w:cstheme="minorHAnsi"/>
          <w:b/>
          <w:sz w:val="28"/>
          <w:szCs w:val="28"/>
        </w:rPr>
        <w:t xml:space="preserve"> norbixin present in the achiote seeds</w:t>
      </w:r>
    </w:p>
    <w:p w14:paraId="5A3B73DA" w14:textId="77777777" w:rsidR="00DD549C" w:rsidRPr="00DA00F3" w:rsidRDefault="00DD549C" w:rsidP="00DD549C">
      <w:pPr>
        <w:pStyle w:val="BBAuthorName"/>
        <w:rPr>
          <w:rFonts w:cs="Times"/>
          <w:i w:val="0"/>
        </w:rPr>
      </w:pPr>
    </w:p>
    <w:p w14:paraId="35D84F08" w14:textId="08CB07B2" w:rsidR="00DD549C" w:rsidRPr="00DA00F3" w:rsidRDefault="003566FC" w:rsidP="00DA00F3">
      <w:pPr>
        <w:pStyle w:val="BBAuthorName"/>
        <w:jc w:val="both"/>
        <w:rPr>
          <w:rFonts w:asciiTheme="minorHAnsi" w:hAnsiTheme="minorHAnsi" w:cstheme="minorHAnsi"/>
          <w:i w:val="0"/>
          <w:szCs w:val="24"/>
          <w:lang w:val="pt-BR"/>
        </w:rPr>
      </w:pP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>Igo Tôrres Lima</w:t>
      </w:r>
      <w:r w:rsidRPr="00DA00F3">
        <w:rPr>
          <w:rFonts w:asciiTheme="minorHAnsi" w:hAnsiTheme="minorHAnsi" w:cstheme="minorHAnsi"/>
          <w:bCs/>
          <w:i w:val="0"/>
          <w:szCs w:val="24"/>
          <w:vertAlign w:val="superscript"/>
          <w:lang w:val="pt-BR"/>
        </w:rPr>
        <w:t>1</w:t>
      </w: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>, Josiel da Silva Crispim</w:t>
      </w:r>
      <w:r w:rsidRPr="00DA00F3">
        <w:rPr>
          <w:rFonts w:asciiTheme="minorHAnsi" w:hAnsiTheme="minorHAnsi" w:cstheme="minorHAnsi"/>
          <w:bCs/>
          <w:i w:val="0"/>
          <w:szCs w:val="24"/>
          <w:vertAlign w:val="superscript"/>
          <w:lang w:val="pt-BR"/>
        </w:rPr>
        <w:t>2</w:t>
      </w: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>, Olímpio Pereira de Sá Neto</w:t>
      </w:r>
      <w:r w:rsidRPr="00DA00F3">
        <w:rPr>
          <w:rFonts w:asciiTheme="minorHAnsi" w:hAnsiTheme="minorHAnsi" w:cstheme="minorHAnsi"/>
          <w:bCs/>
          <w:i w:val="0"/>
          <w:szCs w:val="24"/>
          <w:vertAlign w:val="superscript"/>
          <w:lang w:val="pt-BR"/>
        </w:rPr>
        <w:t>3</w:t>
      </w: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>, Rafael Timóteo de Sousa Júnior</w:t>
      </w:r>
      <w:r w:rsidRPr="00DA00F3">
        <w:rPr>
          <w:rFonts w:asciiTheme="minorHAnsi" w:hAnsiTheme="minorHAnsi" w:cstheme="minorHAnsi"/>
          <w:bCs/>
          <w:i w:val="0"/>
          <w:szCs w:val="24"/>
          <w:vertAlign w:val="superscript"/>
          <w:lang w:val="pt-BR"/>
        </w:rPr>
        <w:t>4</w:t>
      </w: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 xml:space="preserve">, Luiz </w:t>
      </w:r>
      <w:r w:rsidR="00EC19A0">
        <w:rPr>
          <w:rFonts w:asciiTheme="minorHAnsi" w:hAnsiTheme="minorHAnsi" w:cstheme="minorHAnsi"/>
          <w:bCs/>
          <w:i w:val="0"/>
          <w:szCs w:val="24"/>
          <w:lang w:val="pt-BR"/>
        </w:rPr>
        <w:t xml:space="preserve">Antônio </w:t>
      </w: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>Ribeiro Junior</w:t>
      </w:r>
      <w:r w:rsidRPr="00DA00F3">
        <w:rPr>
          <w:rFonts w:asciiTheme="minorHAnsi" w:hAnsiTheme="minorHAnsi" w:cstheme="minorHAnsi"/>
          <w:bCs/>
          <w:i w:val="0"/>
          <w:szCs w:val="24"/>
          <w:vertAlign w:val="superscript"/>
          <w:lang w:val="pt-BR"/>
        </w:rPr>
        <w:t>5</w:t>
      </w: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 xml:space="preserve">, Demétrio </w:t>
      </w:r>
      <w:r w:rsidR="00500540" w:rsidRPr="00DA00F3">
        <w:rPr>
          <w:rFonts w:asciiTheme="minorHAnsi" w:hAnsiTheme="minorHAnsi" w:cstheme="minorHAnsi"/>
          <w:bCs/>
          <w:i w:val="0"/>
          <w:szCs w:val="24"/>
          <w:lang w:val="pt-BR"/>
        </w:rPr>
        <w:t>Ant</w:t>
      </w:r>
      <w:r w:rsidR="00EC19A0">
        <w:rPr>
          <w:rFonts w:asciiTheme="minorHAnsi" w:hAnsiTheme="minorHAnsi" w:cstheme="minorHAnsi"/>
          <w:bCs/>
          <w:i w:val="0"/>
          <w:szCs w:val="24"/>
          <w:lang w:val="pt-BR"/>
        </w:rPr>
        <w:t>o</w:t>
      </w:r>
      <w:r w:rsidR="00500540" w:rsidRPr="00DA00F3">
        <w:rPr>
          <w:rFonts w:asciiTheme="minorHAnsi" w:hAnsiTheme="minorHAnsi" w:cstheme="minorHAnsi"/>
          <w:bCs/>
          <w:i w:val="0"/>
          <w:szCs w:val="24"/>
          <w:lang w:val="pt-BR"/>
        </w:rPr>
        <w:t>nio</w:t>
      </w:r>
      <w:r w:rsidRPr="00DA00F3">
        <w:rPr>
          <w:rFonts w:asciiTheme="minorHAnsi" w:hAnsiTheme="minorHAnsi" w:cstheme="minorHAnsi"/>
          <w:bCs/>
          <w:i w:val="0"/>
          <w:szCs w:val="24"/>
          <w:lang w:val="pt-BR"/>
        </w:rPr>
        <w:t xml:space="preserve"> da Silva Filho</w:t>
      </w:r>
      <w:r w:rsidRPr="00DA00F3">
        <w:rPr>
          <w:rFonts w:asciiTheme="minorHAnsi" w:hAnsiTheme="minorHAnsi" w:cstheme="minorHAnsi"/>
          <w:bCs/>
          <w:i w:val="0"/>
          <w:szCs w:val="24"/>
          <w:vertAlign w:val="superscript"/>
          <w:lang w:val="pt-BR"/>
        </w:rPr>
        <w:t>5</w:t>
      </w:r>
    </w:p>
    <w:p w14:paraId="465CC1C5" w14:textId="77777777" w:rsidR="00DD549C" w:rsidRPr="006511EF" w:rsidRDefault="00DD549C" w:rsidP="00DD549C">
      <w:pPr>
        <w:pStyle w:val="BCAuthorAddress"/>
        <w:rPr>
          <w:vertAlign w:val="superscript"/>
          <w:lang w:val="pt-BR"/>
        </w:rPr>
      </w:pPr>
    </w:p>
    <w:p w14:paraId="3D937973" w14:textId="78BF4C9F" w:rsidR="00E93B5F" w:rsidRPr="00DA00F3" w:rsidRDefault="003C284B" w:rsidP="00DA00F3">
      <w:pPr>
        <w:pStyle w:val="BCAuthorAddress"/>
        <w:spacing w:line="240" w:lineRule="auto"/>
        <w:jc w:val="left"/>
        <w:rPr>
          <w:rFonts w:asciiTheme="minorHAnsi" w:hAnsiTheme="minorHAnsi" w:cstheme="minorHAnsi"/>
          <w:sz w:val="20"/>
          <w:lang w:val="pt-BR"/>
        </w:rPr>
      </w:pPr>
      <w:r w:rsidRPr="00DA00F3">
        <w:rPr>
          <w:rFonts w:asciiTheme="minorHAnsi" w:hAnsiTheme="minorHAnsi" w:cstheme="minorHAnsi"/>
          <w:sz w:val="20"/>
          <w:vertAlign w:val="superscript"/>
          <w:lang w:val="pt-BR"/>
        </w:rPr>
        <w:t>1</w:t>
      </w:r>
      <w:r w:rsidRPr="00DA00F3">
        <w:rPr>
          <w:rFonts w:asciiTheme="minorHAnsi" w:hAnsiTheme="minorHAnsi" w:cstheme="minorHAnsi"/>
          <w:sz w:val="20"/>
          <w:lang w:val="pt-BR"/>
        </w:rPr>
        <w:t xml:space="preserve"> </w:t>
      </w:r>
      <w:r w:rsidR="001974DF" w:rsidRPr="00DA00F3">
        <w:rPr>
          <w:rFonts w:asciiTheme="minorHAnsi" w:hAnsiTheme="minorHAnsi" w:cstheme="minorHAnsi"/>
          <w:bCs/>
          <w:i/>
          <w:sz w:val="20"/>
          <w:lang w:val="pt-BR"/>
        </w:rPr>
        <w:t>Coordenação do Bacharelado Interdisciplinar em Ciência e Tecnologia, Universidade Federal do Maranhão, Campus Dom Delgado, 65080-805, São Luís, MA, Brazil</w:t>
      </w:r>
      <w:r w:rsidR="003566FC" w:rsidRPr="00DA00F3">
        <w:rPr>
          <w:rFonts w:asciiTheme="minorHAnsi" w:hAnsiTheme="minorHAnsi" w:cstheme="minorHAnsi"/>
          <w:bCs/>
          <w:sz w:val="20"/>
          <w:lang w:val="pt-BR"/>
        </w:rPr>
        <w:t>.</w:t>
      </w:r>
    </w:p>
    <w:p w14:paraId="609E1988" w14:textId="12E46951" w:rsidR="00A03F5B" w:rsidRPr="00DA00F3" w:rsidRDefault="003C284B" w:rsidP="00DA00F3">
      <w:pPr>
        <w:pStyle w:val="BCAuthorAddress"/>
        <w:spacing w:line="240" w:lineRule="auto"/>
        <w:jc w:val="left"/>
        <w:rPr>
          <w:rFonts w:asciiTheme="minorHAnsi" w:hAnsiTheme="minorHAnsi" w:cstheme="minorHAnsi"/>
          <w:sz w:val="20"/>
          <w:lang w:val="pt-BR"/>
        </w:rPr>
      </w:pPr>
      <w:r w:rsidRPr="00DA00F3">
        <w:rPr>
          <w:rFonts w:asciiTheme="minorHAnsi" w:hAnsiTheme="minorHAnsi" w:cstheme="minorHAnsi"/>
          <w:sz w:val="20"/>
          <w:vertAlign w:val="superscript"/>
          <w:lang w:val="pt-BR"/>
        </w:rPr>
        <w:t xml:space="preserve">2 </w:t>
      </w:r>
      <w:r w:rsidR="001974DF" w:rsidRPr="00DA00F3">
        <w:rPr>
          <w:rFonts w:asciiTheme="minorHAnsi" w:hAnsiTheme="minorHAnsi" w:cstheme="minorHAnsi"/>
          <w:bCs/>
          <w:i/>
          <w:sz w:val="20"/>
          <w:lang w:val="pt-BR"/>
        </w:rPr>
        <w:t>PPGQ, Universidade Estadual do Piauí, Rua João Cabral 2231, 64002-150, Teresina, PI, Brazil</w:t>
      </w:r>
      <w:r w:rsidR="00306D76" w:rsidRPr="00DA00F3">
        <w:rPr>
          <w:rFonts w:asciiTheme="minorHAnsi" w:hAnsiTheme="minorHAnsi" w:cstheme="minorHAnsi"/>
          <w:sz w:val="20"/>
          <w:lang w:val="pt-BR"/>
        </w:rPr>
        <w:t>.</w:t>
      </w:r>
      <w:r w:rsidR="00A03F5B" w:rsidRPr="00DA00F3">
        <w:rPr>
          <w:rFonts w:asciiTheme="minorHAnsi" w:hAnsiTheme="minorHAnsi" w:cstheme="minorHAnsi"/>
          <w:sz w:val="20"/>
          <w:lang w:val="pt-BR"/>
        </w:rPr>
        <w:t xml:space="preserve"> </w:t>
      </w:r>
    </w:p>
    <w:p w14:paraId="49CD765E" w14:textId="1FFB15C7" w:rsidR="00341383" w:rsidRPr="00DA00F3" w:rsidRDefault="00950141" w:rsidP="00DA00F3">
      <w:pPr>
        <w:pStyle w:val="BCAuthorAddress"/>
        <w:spacing w:line="240" w:lineRule="auto"/>
        <w:jc w:val="left"/>
        <w:rPr>
          <w:rFonts w:asciiTheme="minorHAnsi" w:hAnsiTheme="minorHAnsi" w:cstheme="minorHAnsi"/>
          <w:sz w:val="20"/>
          <w:lang w:val="pt-BR"/>
        </w:rPr>
      </w:pPr>
      <w:r w:rsidRPr="00DA00F3">
        <w:rPr>
          <w:rFonts w:asciiTheme="minorHAnsi" w:hAnsiTheme="minorHAnsi" w:cstheme="minorHAnsi"/>
          <w:sz w:val="20"/>
          <w:vertAlign w:val="superscript"/>
          <w:lang w:val="pt-BR"/>
        </w:rPr>
        <w:t xml:space="preserve">3 </w:t>
      </w:r>
      <w:r w:rsidR="001974DF" w:rsidRPr="00DA00F3">
        <w:rPr>
          <w:rFonts w:asciiTheme="minorHAnsi" w:hAnsiTheme="minorHAnsi" w:cstheme="minorHAnsi"/>
          <w:bCs/>
          <w:i/>
          <w:sz w:val="20"/>
          <w:lang w:val="pt-BR"/>
        </w:rPr>
        <w:t>Coordenação de Ciência da Computação, Universidade Estadual do Piauí, 65202-220, Parnaiba, PI, Brazil</w:t>
      </w:r>
      <w:r w:rsidRPr="00DA00F3">
        <w:rPr>
          <w:rFonts w:asciiTheme="minorHAnsi" w:hAnsiTheme="minorHAnsi" w:cstheme="minorHAnsi"/>
          <w:sz w:val="20"/>
          <w:lang w:val="pt-BR"/>
        </w:rPr>
        <w:t>.</w:t>
      </w:r>
      <w:r w:rsidR="00341383" w:rsidRPr="00DA00F3">
        <w:rPr>
          <w:rFonts w:asciiTheme="minorHAnsi" w:hAnsiTheme="minorHAnsi" w:cstheme="minorHAnsi"/>
          <w:sz w:val="20"/>
          <w:lang w:val="pt-BR"/>
        </w:rPr>
        <w:t xml:space="preserve"> </w:t>
      </w:r>
    </w:p>
    <w:p w14:paraId="0EC7D6D5" w14:textId="0B31DFAA" w:rsidR="00341383" w:rsidRPr="00DA00F3" w:rsidRDefault="00C02DBF" w:rsidP="00DA00F3">
      <w:pPr>
        <w:pStyle w:val="BCAuthorAddress"/>
        <w:spacing w:line="240" w:lineRule="auto"/>
        <w:jc w:val="left"/>
        <w:rPr>
          <w:rFonts w:asciiTheme="minorHAnsi" w:hAnsiTheme="minorHAnsi" w:cstheme="minorHAnsi"/>
          <w:sz w:val="20"/>
          <w:lang w:val="pt-BR"/>
        </w:rPr>
      </w:pPr>
      <w:r w:rsidRPr="00DA00F3">
        <w:rPr>
          <w:rFonts w:asciiTheme="minorHAnsi" w:hAnsiTheme="minorHAnsi" w:cstheme="minorHAnsi"/>
          <w:sz w:val="20"/>
          <w:vertAlign w:val="superscript"/>
          <w:lang w:val="pt-BR"/>
        </w:rPr>
        <w:t>4</w:t>
      </w:r>
      <w:r w:rsidR="00A03F5B" w:rsidRPr="00DA00F3">
        <w:rPr>
          <w:rFonts w:asciiTheme="minorHAnsi" w:hAnsiTheme="minorHAnsi" w:cstheme="minorHAnsi"/>
          <w:sz w:val="20"/>
          <w:vertAlign w:val="superscript"/>
          <w:lang w:val="pt-BR"/>
        </w:rPr>
        <w:t xml:space="preserve"> </w:t>
      </w:r>
      <w:r w:rsidR="001974DF" w:rsidRPr="00DA00F3">
        <w:rPr>
          <w:rFonts w:asciiTheme="minorHAnsi" w:hAnsiTheme="minorHAnsi" w:cstheme="minorHAnsi"/>
          <w:bCs/>
          <w:i/>
          <w:sz w:val="20"/>
          <w:lang w:val="pt-BR"/>
        </w:rPr>
        <w:t>Departamento de Engenharia Elétrica, Universidade de Brasília, Campus Darcy Ribeiro, 70919-970, Brasília, DF, Brazil</w:t>
      </w:r>
      <w:r w:rsidR="00A03F5B" w:rsidRPr="00DA00F3">
        <w:rPr>
          <w:rFonts w:asciiTheme="minorHAnsi" w:hAnsiTheme="minorHAnsi" w:cstheme="minorHAnsi"/>
          <w:sz w:val="20"/>
          <w:lang w:val="pt-BR"/>
        </w:rPr>
        <w:t>.</w:t>
      </w:r>
      <w:r w:rsidR="00C2791C" w:rsidRPr="00DA00F3">
        <w:rPr>
          <w:rFonts w:asciiTheme="minorHAnsi" w:hAnsiTheme="minorHAnsi" w:cstheme="minorHAnsi"/>
          <w:sz w:val="20"/>
          <w:lang w:val="pt-BR"/>
        </w:rPr>
        <w:t xml:space="preserve"> </w:t>
      </w:r>
    </w:p>
    <w:p w14:paraId="06DB430B" w14:textId="61BBB74F" w:rsidR="00877D30" w:rsidRPr="00DA00F3" w:rsidRDefault="00C02DBF" w:rsidP="00DA00F3">
      <w:pPr>
        <w:pStyle w:val="BIEmailAddress"/>
        <w:rPr>
          <w:rFonts w:asciiTheme="minorHAnsi" w:hAnsiTheme="minorHAnsi" w:cstheme="minorHAnsi"/>
          <w:sz w:val="20"/>
          <w:lang w:val="pt-BR"/>
        </w:rPr>
      </w:pPr>
      <w:r w:rsidRPr="00DA00F3">
        <w:rPr>
          <w:rFonts w:asciiTheme="minorHAnsi" w:hAnsiTheme="minorHAnsi" w:cstheme="minorHAnsi"/>
          <w:b/>
          <w:sz w:val="20"/>
          <w:vertAlign w:val="superscript"/>
          <w:lang w:val="pt-BR"/>
        </w:rPr>
        <w:t>5</w:t>
      </w:r>
      <w:r w:rsidR="00877D30" w:rsidRPr="00DA00F3">
        <w:rPr>
          <w:rFonts w:asciiTheme="minorHAnsi" w:hAnsiTheme="minorHAnsi" w:cstheme="minorHAnsi"/>
          <w:sz w:val="20"/>
          <w:vertAlign w:val="superscript"/>
          <w:lang w:val="pt-BR"/>
        </w:rPr>
        <w:t xml:space="preserve"> </w:t>
      </w:r>
      <w:r w:rsidR="001974DF" w:rsidRPr="00DA00F3">
        <w:rPr>
          <w:rFonts w:asciiTheme="minorHAnsi" w:hAnsiTheme="minorHAnsi" w:cstheme="minorHAnsi"/>
          <w:bCs/>
          <w:i/>
          <w:sz w:val="20"/>
          <w:lang w:val="pt-BR"/>
        </w:rPr>
        <w:t xml:space="preserve">Instituto de Física, Universidade de Brasília, Campus Darcy Ribeiro, </w:t>
      </w:r>
      <w:r w:rsidR="00EC19A0">
        <w:rPr>
          <w:rFonts w:asciiTheme="minorHAnsi" w:hAnsiTheme="minorHAnsi" w:cstheme="minorHAnsi"/>
          <w:bCs/>
          <w:i/>
          <w:sz w:val="20"/>
          <w:lang w:val="pt-BR"/>
        </w:rPr>
        <w:t xml:space="preserve">70919-970, </w:t>
      </w:r>
      <w:r w:rsidR="001974DF" w:rsidRPr="00DA00F3">
        <w:rPr>
          <w:rFonts w:asciiTheme="minorHAnsi" w:hAnsiTheme="minorHAnsi" w:cstheme="minorHAnsi"/>
          <w:bCs/>
          <w:i/>
          <w:sz w:val="20"/>
          <w:lang w:val="pt-BR"/>
        </w:rPr>
        <w:t>Brasília, DF, Brazil</w:t>
      </w:r>
      <w:r w:rsidR="00877D30" w:rsidRPr="00DA00F3">
        <w:rPr>
          <w:rFonts w:asciiTheme="minorHAnsi" w:hAnsiTheme="minorHAnsi" w:cstheme="minorHAnsi"/>
          <w:sz w:val="20"/>
          <w:lang w:val="pt-BR"/>
        </w:rPr>
        <w:t>.</w:t>
      </w:r>
    </w:p>
    <w:p w14:paraId="0343A7CF" w14:textId="308BDAE8" w:rsidR="00DD549C" w:rsidRPr="003566FC" w:rsidRDefault="00DD549C" w:rsidP="00C2791C">
      <w:pPr>
        <w:autoSpaceDE w:val="0"/>
        <w:autoSpaceDN w:val="0"/>
        <w:adjustRightInd w:val="0"/>
        <w:jc w:val="center"/>
        <w:rPr>
          <w:rFonts w:ascii="Times New Roman" w:hAnsi="Times New Roman"/>
          <w:szCs w:val="24"/>
          <w:lang w:val="pt-BR"/>
        </w:rPr>
      </w:pPr>
    </w:p>
    <w:p w14:paraId="558969AB" w14:textId="77777777" w:rsidR="00DD549C" w:rsidRPr="003566FC" w:rsidRDefault="00DD549C" w:rsidP="00DD549C">
      <w:pPr>
        <w:pStyle w:val="BIEmailAddress"/>
        <w:rPr>
          <w:lang w:val="pt-BR"/>
        </w:rPr>
      </w:pPr>
    </w:p>
    <w:p w14:paraId="33CF5EEE" w14:textId="77777777" w:rsidR="00DD549C" w:rsidRPr="003566FC" w:rsidRDefault="00DD549C">
      <w:pPr>
        <w:rPr>
          <w:sz w:val="28"/>
          <w:szCs w:val="28"/>
          <w:lang w:val="pt-BR"/>
        </w:rPr>
      </w:pPr>
      <w:r w:rsidRPr="003566FC">
        <w:rPr>
          <w:sz w:val="28"/>
          <w:szCs w:val="28"/>
          <w:lang w:val="pt-BR"/>
        </w:rPr>
        <w:br w:type="page"/>
      </w:r>
    </w:p>
    <w:p w14:paraId="7CE4C7EA" w14:textId="22B2AD80" w:rsidR="0024602A" w:rsidRPr="00C018D1" w:rsidRDefault="00941A6A" w:rsidP="0024602A">
      <w:pPr>
        <w:pStyle w:val="Sumrio1"/>
        <w:jc w:val="both"/>
        <w:rPr>
          <w:rFonts w:asciiTheme="minorHAnsi" w:hAnsiTheme="minorHAnsi" w:cstheme="minorHAnsi"/>
          <w:b/>
          <w:szCs w:val="24"/>
          <w:lang w:val="pt-BR"/>
        </w:rPr>
      </w:pPr>
      <w:r w:rsidRPr="00C018D1">
        <w:rPr>
          <w:rFonts w:asciiTheme="minorHAnsi" w:hAnsiTheme="minorHAnsi" w:cstheme="minorHAnsi"/>
          <w:b/>
          <w:szCs w:val="24"/>
          <w:lang w:val="pt-BR"/>
        </w:rPr>
        <w:lastRenderedPageBreak/>
        <w:t xml:space="preserve">List of </w:t>
      </w:r>
      <w:r w:rsidR="002F3322" w:rsidRPr="00C018D1">
        <w:rPr>
          <w:rFonts w:asciiTheme="minorHAnsi" w:hAnsiTheme="minorHAnsi" w:cstheme="minorHAnsi"/>
          <w:b/>
          <w:szCs w:val="24"/>
          <w:lang w:val="pt-BR"/>
        </w:rPr>
        <w:t>Figures</w:t>
      </w:r>
      <w:r w:rsidRPr="00C018D1">
        <w:rPr>
          <w:rFonts w:asciiTheme="minorHAnsi" w:hAnsiTheme="minorHAnsi" w:cstheme="minorHAnsi"/>
          <w:b/>
          <w:szCs w:val="24"/>
          <w:lang w:val="pt-BR"/>
        </w:rPr>
        <w:t xml:space="preserve"> &amp; </w:t>
      </w:r>
      <w:r w:rsidR="002F3322" w:rsidRPr="00C018D1">
        <w:rPr>
          <w:rFonts w:asciiTheme="minorHAnsi" w:hAnsiTheme="minorHAnsi" w:cstheme="minorHAnsi"/>
          <w:b/>
          <w:szCs w:val="24"/>
          <w:lang w:val="pt-BR"/>
        </w:rPr>
        <w:t>Table</w:t>
      </w:r>
      <w:r w:rsidR="00B973DF" w:rsidRPr="00C018D1">
        <w:rPr>
          <w:rFonts w:asciiTheme="minorHAnsi" w:hAnsiTheme="minorHAnsi" w:cstheme="minorHAnsi"/>
          <w:b/>
          <w:szCs w:val="24"/>
          <w:lang w:val="pt-BR"/>
        </w:rPr>
        <w:t>s</w:t>
      </w:r>
      <w:r w:rsidRPr="00C018D1">
        <w:rPr>
          <w:rFonts w:asciiTheme="minorHAnsi" w:hAnsiTheme="minorHAnsi" w:cstheme="minorHAnsi"/>
          <w:b/>
          <w:szCs w:val="24"/>
          <w:lang w:val="pt-BR"/>
        </w:rPr>
        <w:t>.</w:t>
      </w:r>
    </w:p>
    <w:p w14:paraId="0CDBBDF5" w14:textId="77777777" w:rsidR="0024602A" w:rsidRPr="005C78CC" w:rsidRDefault="0024602A" w:rsidP="0024602A">
      <w:pPr>
        <w:pStyle w:val="Sumrio1"/>
        <w:jc w:val="both"/>
        <w:rPr>
          <w:rFonts w:asciiTheme="minorHAnsi" w:hAnsiTheme="minorHAnsi" w:cstheme="minorHAnsi"/>
          <w:b/>
          <w:szCs w:val="24"/>
          <w:lang w:val="pt-BR"/>
        </w:rPr>
      </w:pPr>
    </w:p>
    <w:p w14:paraId="22CFDFA3" w14:textId="4C5FF796" w:rsidR="001832BC" w:rsidRPr="00F46AD9" w:rsidRDefault="004B51C6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r w:rsidRPr="00F46AD9">
        <w:rPr>
          <w:rFonts w:asciiTheme="minorHAnsi" w:hAnsiTheme="minorHAnsi" w:cstheme="minorHAnsi"/>
          <w:szCs w:val="24"/>
        </w:rPr>
        <w:fldChar w:fldCharType="begin"/>
      </w:r>
      <w:r w:rsidRPr="00F46AD9">
        <w:rPr>
          <w:rFonts w:asciiTheme="minorHAnsi" w:hAnsiTheme="minorHAnsi" w:cstheme="minorHAnsi"/>
          <w:szCs w:val="24"/>
        </w:rPr>
        <w:instrText xml:space="preserve"> TOC \h \z \c "Figure S" </w:instrText>
      </w:r>
      <w:r w:rsidRPr="00F46AD9">
        <w:rPr>
          <w:rFonts w:asciiTheme="minorHAnsi" w:hAnsiTheme="minorHAnsi" w:cstheme="minorHAnsi"/>
          <w:szCs w:val="24"/>
        </w:rPr>
        <w:fldChar w:fldCharType="separate"/>
      </w:r>
      <w:hyperlink w:anchor="_Toc79444390" w:history="1">
        <w:r w:rsidR="001832BC" w:rsidRPr="00F46AD9">
          <w:rPr>
            <w:rStyle w:val="Hyperlink"/>
            <w:rFonts w:asciiTheme="minorHAnsi" w:hAnsiTheme="minorHAnsi" w:cstheme="minorHAnsi"/>
            <w:noProof/>
          </w:rPr>
          <w:t>Figure S1. Schematic representation of the frontier molecular orbitals HOMO (left) and LUMO (right) of the molecular dyes in chloroform solution. These results were obtained by employing the B3LYP/6-31+g(d,p) level of theory.</w:t>
        </w:r>
        <w:r w:rsidR="001832BC" w:rsidRPr="00F46AD9">
          <w:rPr>
            <w:rFonts w:asciiTheme="minorHAnsi" w:hAnsiTheme="minorHAnsi" w:cstheme="minorHAnsi"/>
            <w:noProof/>
            <w:webHidden/>
          </w:rPr>
          <w:tab/>
          <w:t>S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begin"/>
        </w:r>
        <w:r w:rsidR="001832BC" w:rsidRPr="00F46AD9">
          <w:rPr>
            <w:rFonts w:asciiTheme="minorHAnsi" w:hAnsiTheme="minorHAnsi" w:cstheme="minorHAnsi"/>
            <w:noProof/>
            <w:webHidden/>
          </w:rPr>
          <w:instrText xml:space="preserve"> PAGEREF _Toc79444390 \h </w:instrText>
        </w:r>
        <w:r w:rsidR="001832BC" w:rsidRPr="00F46AD9">
          <w:rPr>
            <w:rFonts w:asciiTheme="minorHAnsi" w:hAnsiTheme="minorHAnsi" w:cstheme="minorHAnsi"/>
            <w:noProof/>
            <w:webHidden/>
          </w:rPr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separate"/>
        </w:r>
        <w:r w:rsidR="001832BC" w:rsidRPr="00F46AD9">
          <w:rPr>
            <w:rFonts w:asciiTheme="minorHAnsi" w:hAnsiTheme="minorHAnsi" w:cstheme="minorHAnsi"/>
            <w:noProof/>
            <w:webHidden/>
          </w:rPr>
          <w:t>10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1BC327BD" w14:textId="18AA1E65" w:rsidR="001832BC" w:rsidRPr="00F46AD9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444391" w:history="1">
        <w:r w:rsidR="001832BC" w:rsidRPr="00F46AD9">
          <w:rPr>
            <w:rStyle w:val="Hyperlink"/>
            <w:rFonts w:asciiTheme="minorHAnsi" w:hAnsiTheme="minorHAnsi" w:cstheme="minorHAnsi"/>
            <w:noProof/>
          </w:rPr>
          <w:t>Figure S2. Schematic representation of the frontier molecular orbitals HOMO (left) and LUMO (right) of the molecular dyes in chloroform solution. These results were obtained by employing the M06/6-31+g(d,p) level of theory.</w:t>
        </w:r>
        <w:r w:rsidR="001832BC" w:rsidRPr="00F46AD9">
          <w:rPr>
            <w:rFonts w:asciiTheme="minorHAnsi" w:hAnsiTheme="minorHAnsi" w:cstheme="minorHAnsi"/>
            <w:noProof/>
            <w:webHidden/>
          </w:rPr>
          <w:tab/>
          <w:t>S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begin"/>
        </w:r>
        <w:r w:rsidR="001832BC" w:rsidRPr="00F46AD9">
          <w:rPr>
            <w:rFonts w:asciiTheme="minorHAnsi" w:hAnsiTheme="minorHAnsi" w:cstheme="minorHAnsi"/>
            <w:noProof/>
            <w:webHidden/>
          </w:rPr>
          <w:instrText xml:space="preserve"> PAGEREF _Toc79444391 \h </w:instrText>
        </w:r>
        <w:r w:rsidR="001832BC" w:rsidRPr="00F46AD9">
          <w:rPr>
            <w:rFonts w:asciiTheme="minorHAnsi" w:hAnsiTheme="minorHAnsi" w:cstheme="minorHAnsi"/>
            <w:noProof/>
            <w:webHidden/>
          </w:rPr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separate"/>
        </w:r>
        <w:r w:rsidR="001832BC" w:rsidRPr="00F46AD9">
          <w:rPr>
            <w:rFonts w:asciiTheme="minorHAnsi" w:hAnsiTheme="minorHAnsi" w:cstheme="minorHAnsi"/>
            <w:noProof/>
            <w:webHidden/>
          </w:rPr>
          <w:t>11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28D847FE" w14:textId="515CC78E" w:rsidR="001832BC" w:rsidRPr="00F46AD9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444392" w:history="1">
        <w:r w:rsidR="001832BC" w:rsidRPr="00F46AD9">
          <w:rPr>
            <w:rStyle w:val="Hyperlink"/>
            <w:rFonts w:asciiTheme="minorHAnsi" w:hAnsiTheme="minorHAnsi" w:cstheme="minorHAnsi"/>
            <w:noProof/>
          </w:rPr>
          <w:t>Figure S3. Schematic representation of the frontier molecular orbitals HOMO (left) and LUMO (right) of the molecular dyes in gas phase. These results were obtained by employing the CAM-B3LYP/6-31+g(d,p) level of theory.</w:t>
        </w:r>
        <w:r w:rsidR="001832BC" w:rsidRPr="00F46AD9">
          <w:rPr>
            <w:rFonts w:asciiTheme="minorHAnsi" w:hAnsiTheme="minorHAnsi" w:cstheme="minorHAnsi"/>
            <w:noProof/>
            <w:webHidden/>
          </w:rPr>
          <w:tab/>
          <w:t>S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begin"/>
        </w:r>
        <w:r w:rsidR="001832BC" w:rsidRPr="00F46AD9">
          <w:rPr>
            <w:rFonts w:asciiTheme="minorHAnsi" w:hAnsiTheme="minorHAnsi" w:cstheme="minorHAnsi"/>
            <w:noProof/>
            <w:webHidden/>
          </w:rPr>
          <w:instrText xml:space="preserve"> PAGEREF _Toc79444392 \h </w:instrText>
        </w:r>
        <w:r w:rsidR="001832BC" w:rsidRPr="00F46AD9">
          <w:rPr>
            <w:rFonts w:asciiTheme="minorHAnsi" w:hAnsiTheme="minorHAnsi" w:cstheme="minorHAnsi"/>
            <w:noProof/>
            <w:webHidden/>
          </w:rPr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separate"/>
        </w:r>
        <w:r w:rsidR="001832BC" w:rsidRPr="00F46AD9">
          <w:rPr>
            <w:rFonts w:asciiTheme="minorHAnsi" w:hAnsiTheme="minorHAnsi" w:cstheme="minorHAnsi"/>
            <w:noProof/>
            <w:webHidden/>
          </w:rPr>
          <w:t>12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0C4E95F2" w14:textId="6F607BA2" w:rsidR="001832BC" w:rsidRPr="00F46AD9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444393" w:history="1">
        <w:r w:rsidR="001832BC" w:rsidRPr="00F46AD9">
          <w:rPr>
            <w:rStyle w:val="Hyperlink"/>
            <w:rFonts w:asciiTheme="minorHAnsi" w:hAnsiTheme="minorHAnsi" w:cstheme="minorHAnsi"/>
            <w:noProof/>
          </w:rPr>
          <w:t>Figure S4. Absorption spectra of molecular dyes in gas phase (top) and chloroform solution (bottom). These results were obtained by employing the 6-31G basis set.</w:t>
        </w:r>
        <w:r w:rsidR="001832BC" w:rsidRPr="00F46AD9">
          <w:rPr>
            <w:rFonts w:asciiTheme="minorHAnsi" w:hAnsiTheme="minorHAnsi" w:cstheme="minorHAnsi"/>
            <w:noProof/>
            <w:webHidden/>
          </w:rPr>
          <w:tab/>
          <w:t>S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begin"/>
        </w:r>
        <w:r w:rsidR="001832BC" w:rsidRPr="00F46AD9">
          <w:rPr>
            <w:rFonts w:asciiTheme="minorHAnsi" w:hAnsiTheme="minorHAnsi" w:cstheme="minorHAnsi"/>
            <w:noProof/>
            <w:webHidden/>
          </w:rPr>
          <w:instrText xml:space="preserve"> PAGEREF _Toc79444393 \h </w:instrText>
        </w:r>
        <w:r w:rsidR="001832BC" w:rsidRPr="00F46AD9">
          <w:rPr>
            <w:rFonts w:asciiTheme="minorHAnsi" w:hAnsiTheme="minorHAnsi" w:cstheme="minorHAnsi"/>
            <w:noProof/>
            <w:webHidden/>
          </w:rPr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separate"/>
        </w:r>
        <w:r w:rsidR="001832BC" w:rsidRPr="00F46AD9">
          <w:rPr>
            <w:rFonts w:asciiTheme="minorHAnsi" w:hAnsiTheme="minorHAnsi" w:cstheme="minorHAnsi"/>
            <w:noProof/>
            <w:webHidden/>
          </w:rPr>
          <w:t>22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3DDB2102" w14:textId="6373E904" w:rsidR="001832BC" w:rsidRPr="00F46AD9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444394" w:history="1">
        <w:r w:rsidR="001832BC" w:rsidRPr="00F46AD9">
          <w:rPr>
            <w:rStyle w:val="Hyperlink"/>
            <w:rFonts w:asciiTheme="minorHAnsi" w:hAnsiTheme="minorHAnsi" w:cstheme="minorHAnsi"/>
            <w:noProof/>
          </w:rPr>
          <w:t>Figure S5. Absorption spectra of molecular dyes in gas phase (top) and chloroform solution (bottom). These results were obtained by employing the 6-31G(d,p) basis set.</w:t>
        </w:r>
        <w:r w:rsidR="001832BC" w:rsidRPr="00F46AD9">
          <w:rPr>
            <w:rFonts w:asciiTheme="minorHAnsi" w:hAnsiTheme="minorHAnsi" w:cstheme="minorHAnsi"/>
            <w:noProof/>
            <w:webHidden/>
          </w:rPr>
          <w:tab/>
          <w:t>S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begin"/>
        </w:r>
        <w:r w:rsidR="001832BC" w:rsidRPr="00F46AD9">
          <w:rPr>
            <w:rFonts w:asciiTheme="minorHAnsi" w:hAnsiTheme="minorHAnsi" w:cstheme="minorHAnsi"/>
            <w:noProof/>
            <w:webHidden/>
          </w:rPr>
          <w:instrText xml:space="preserve"> PAGEREF _Toc79444394 \h </w:instrText>
        </w:r>
        <w:r w:rsidR="001832BC" w:rsidRPr="00F46AD9">
          <w:rPr>
            <w:rFonts w:asciiTheme="minorHAnsi" w:hAnsiTheme="minorHAnsi" w:cstheme="minorHAnsi"/>
            <w:noProof/>
            <w:webHidden/>
          </w:rPr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separate"/>
        </w:r>
        <w:r w:rsidR="001832BC" w:rsidRPr="00F46AD9">
          <w:rPr>
            <w:rFonts w:asciiTheme="minorHAnsi" w:hAnsiTheme="minorHAnsi" w:cstheme="minorHAnsi"/>
            <w:noProof/>
            <w:webHidden/>
          </w:rPr>
          <w:t>23</w:t>
        </w:r>
        <w:r w:rsidR="001832BC" w:rsidRPr="00F46AD9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535144AE" w14:textId="77777777" w:rsidR="00D6685C" w:rsidRPr="00D6685C" w:rsidRDefault="004B51C6">
      <w:pPr>
        <w:pStyle w:val="ndicedeilustraes"/>
        <w:tabs>
          <w:tab w:val="right" w:leader="dot" w:pos="9350"/>
        </w:tabs>
        <w:rPr>
          <w:rFonts w:asciiTheme="minorHAnsi" w:hAnsiTheme="minorHAnsi" w:cstheme="minorHAnsi"/>
          <w:noProof/>
        </w:rPr>
      </w:pPr>
      <w:r w:rsidRPr="00F46AD9">
        <w:rPr>
          <w:rFonts w:asciiTheme="minorHAnsi" w:hAnsiTheme="minorHAnsi" w:cstheme="minorHAnsi"/>
          <w:szCs w:val="24"/>
        </w:rPr>
        <w:fldChar w:fldCharType="end"/>
      </w:r>
      <w:r w:rsidRPr="00F46AD9">
        <w:rPr>
          <w:rFonts w:asciiTheme="minorHAnsi" w:hAnsiTheme="minorHAnsi" w:cstheme="minorHAnsi"/>
          <w:szCs w:val="24"/>
        </w:rPr>
        <w:fldChar w:fldCharType="begin"/>
      </w:r>
      <w:r w:rsidRPr="00F46AD9">
        <w:rPr>
          <w:rFonts w:asciiTheme="minorHAnsi" w:hAnsiTheme="minorHAnsi" w:cstheme="minorHAnsi"/>
          <w:szCs w:val="24"/>
        </w:rPr>
        <w:instrText xml:space="preserve"> TOC \h \z \c "Table S" </w:instrText>
      </w:r>
      <w:r w:rsidRPr="00F46AD9">
        <w:rPr>
          <w:rFonts w:asciiTheme="minorHAnsi" w:hAnsiTheme="minorHAnsi" w:cstheme="minorHAnsi"/>
          <w:szCs w:val="24"/>
        </w:rPr>
        <w:fldChar w:fldCharType="separate"/>
      </w:r>
    </w:p>
    <w:p w14:paraId="6FC4BB9C" w14:textId="647B999F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1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S1. Single-double bonds and local BLA values (</w:t>
        </w:r>
        <w:r w:rsidR="00D6685C" w:rsidRPr="00D6685C">
          <w:rPr>
            <w:rStyle w:val="Hyperlink"/>
            <w:rFonts w:ascii="Cambria Math" w:hAnsi="Cambria Math" w:cs="Cambria Math"/>
            <w:noProof/>
          </w:rPr>
          <w:t>Å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of the molecular dyes in gas phase. These results were obtained by employing the B3LYP/6-31+g(d,p) level of theory.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_Toc79674941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4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695E4382" w14:textId="74C14299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2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S2. Single-double bonds and local BLA values (</w:t>
        </w:r>
        <w:r w:rsidR="00D6685C" w:rsidRPr="00D6685C">
          <w:rPr>
            <w:rStyle w:val="Hyperlink"/>
            <w:rFonts w:ascii="Cambria Math" w:hAnsi="Cambria Math" w:cs="Cambria Math"/>
            <w:noProof/>
          </w:rPr>
          <w:t>Å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of the molecular dyes in gas phase. These results were obtained by employing the CAM-B3LYP/6-31+g(d,p) level of theory.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_Toc79674942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5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6050CB89" w14:textId="3524DF9E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3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S3. Single-double bonds and local BLA values (</w:t>
        </w:r>
        <w:r w:rsidR="00D6685C" w:rsidRPr="00D6685C">
          <w:rPr>
            <w:rStyle w:val="Hyperlink"/>
            <w:rFonts w:ascii="Cambria Math" w:hAnsi="Cambria Math" w:cs="Cambria Math"/>
            <w:noProof/>
          </w:rPr>
          <w:t>Å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of the molecular dyes in gas phase. These results were obtained by employing the M06/6-31+g(d,p) level of theory.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_Toc79674943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6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169D2389" w14:textId="62A389F0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4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S4. Single-double bonds and local BLA values (</w:t>
        </w:r>
        <w:r w:rsidR="00D6685C" w:rsidRPr="00D6685C">
          <w:rPr>
            <w:rStyle w:val="Hyperlink"/>
            <w:rFonts w:ascii="Cambria Math" w:hAnsi="Cambria Math" w:cs="Cambria Math"/>
            <w:noProof/>
          </w:rPr>
          <w:t>Å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of the molecular dyes in chloroform solution. These results were obtained by employing the B3LYP/6-31+g(d,p) level of theory.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_Toc79674944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7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2568ED4D" w14:textId="36EF985A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5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S5. Single-double bonds and local BLA values (</w:t>
        </w:r>
        <w:r w:rsidR="00D6685C" w:rsidRPr="00D6685C">
          <w:rPr>
            <w:rStyle w:val="Hyperlink"/>
            <w:rFonts w:ascii="Cambria Math" w:hAnsi="Cambria Math" w:cs="Cambria Math"/>
            <w:noProof/>
          </w:rPr>
          <w:t>Å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of the molecular dyes in chloroform solution. These results were obtained by employing the CAM-B3LYP/6-31+g(d,p) level of theory.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_Toc79674945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8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45647518" w14:textId="20B47835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6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S6. Single-double bonds and local BLA values (</w:t>
        </w:r>
        <w:r w:rsidR="00D6685C" w:rsidRPr="00D6685C">
          <w:rPr>
            <w:rStyle w:val="Hyperlink"/>
            <w:rFonts w:ascii="Cambria Math" w:hAnsi="Cambria Math" w:cs="Cambria Math"/>
            <w:noProof/>
          </w:rPr>
          <w:t>Å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of the molecular dyes in chloroform solution. These results were obtained by employing the M06/6-31+g(d,p) level of theory.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_Toc79674946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9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39ECF68E" w14:textId="467455FB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7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S7. Frontier MOs and gap energy values for the dyes in gas phase. These results were obtained by employing the 6-31G basis set. All values are in electron-Volt (eV).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_Toc79674947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13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52BB8172" w14:textId="78135805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8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S8. Frontier MOs and gap energy values for the dyes in gas phase. These results were obtained by employing the 6-31G(d,p) basis set. All values are in electron-Volt (eV).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_Toc79674948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14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7E61E6C6" w14:textId="1924AFDB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49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S9. Frontier MOs and gap energy values for the dyes in gas phase. These results were obtained by employing the 6-31+G(d,p) basis set. All values are in electron-Volt (eV).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_Toc79674949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15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0CDF3D82" w14:textId="2F7B17BC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0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S10. Frontier MOs and gap energy values for the dyes in chloroform solution. These results were obtained by employing the 6-31G basis set. All values are in electron-Volt (eV).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_Toc79674950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16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6B475634" w14:textId="204A6376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1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S11. Frontier MOs and gap energy values for the dyes in chloroform solution. These results were obtained by employing the 6-31G(d,p) basis set. All values are in electron-Volt (eV).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_Toc79674951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17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2AC2E8A7" w14:textId="60D66960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2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S12. Frontier MOs and gap energy values for the dyes in chloroform solution. These results were obtained by employing the 6-31+G(d,p) basis set. All values are in electron-Volt (eV).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_Toc79674952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18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1264078B" w14:textId="1C957AF8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3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S13. Dipole moment (µ), average linear polarizability (α), and vector component of the first (β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vec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hyperpolarizability of the dyes in gas phase. These results were obtained by employing the 6-31G basis set.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_Toc79674953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19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22820DCE" w14:textId="2D9B2F92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4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S14. Dipole moment (µ), average linear polarizability (α), and vector component of the first (β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vec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hyperpolarizability of the dyes in chloroform solution. These results were obtained by employing the 6-31G basis set.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_Toc79674954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19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7258550D" w14:textId="357CC5B6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5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S15. Dipole moment (µ), average linear polarizability (α), and vector component of the first (β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vec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hyperpolarizability of the dyes in gas phase. These results were obtained by employing the 6-31G(d,p) basis set.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_Toc79674955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20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41C3BCEC" w14:textId="0EB9B083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6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S16. Dipole moment (µ), average linear polarizability (α), and vector component of the first (β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vec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 hyperpolarizability of the dyes in chloroform solution. These results were obtained by employing the 6-31G(d,p) basis set.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_Toc79674956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20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0D33847A" w14:textId="04B53975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7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S17. S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→S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 xml:space="preserve"> vertical transition energies (E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), wavelength (λ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), oscillator strength (</w:t>
        </w:r>
        <w:r w:rsidR="00D6685C" w:rsidRPr="00D6685C">
          <w:rPr>
            <w:rStyle w:val="Hyperlink"/>
            <w:rFonts w:asciiTheme="minorHAnsi" w:hAnsiTheme="minorHAnsi" w:cstheme="minorHAnsi"/>
            <w:i/>
            <w:noProof/>
          </w:rPr>
          <w:t>f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), and transition dipole moments (µ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). These results were obtained by employing the 6-31G basis set.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_Toc79674957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23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0C6DEE87" w14:textId="3769E2E5" w:rsidR="00D6685C" w:rsidRPr="00D6685C" w:rsidRDefault="003912D7">
      <w:pPr>
        <w:pStyle w:val="ndicedeilustraes"/>
        <w:tabs>
          <w:tab w:val="right" w:leader="dot" w:pos="9350"/>
        </w:tabs>
        <w:rPr>
          <w:rFonts w:asciiTheme="minorHAnsi" w:eastAsiaTheme="minorEastAsia" w:hAnsiTheme="minorHAnsi" w:cstheme="minorHAnsi"/>
          <w:noProof/>
          <w:sz w:val="22"/>
          <w:szCs w:val="22"/>
          <w:lang w:val="pt-BR" w:eastAsia="pt-BR"/>
        </w:rPr>
      </w:pPr>
      <w:hyperlink w:anchor="_Toc79674958" w:history="1">
        <w:r w:rsidR="00D6685C" w:rsidRPr="00D6685C">
          <w:rPr>
            <w:rStyle w:val="Hyperlink"/>
            <w:rFonts w:asciiTheme="minorHAnsi" w:hAnsiTheme="minorHAnsi" w:cstheme="minorHAnsi"/>
            <w:noProof/>
          </w:rPr>
          <w:t>Table S18. S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→S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 xml:space="preserve"> vertical transition energies (E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), wavelength (λ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), oscillator strength (</w:t>
        </w:r>
        <w:r w:rsidR="00D6685C" w:rsidRPr="00D6685C">
          <w:rPr>
            <w:rStyle w:val="Hyperlink"/>
            <w:rFonts w:asciiTheme="minorHAnsi" w:hAnsiTheme="minorHAnsi" w:cstheme="minorHAnsi"/>
            <w:i/>
            <w:noProof/>
          </w:rPr>
          <w:t>f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), and transition dipole moments (µ</w:t>
        </w:r>
        <w:r w:rsidR="00D6685C" w:rsidRPr="00D6685C">
          <w:rPr>
            <w:rStyle w:val="Hyperlink"/>
            <w:rFonts w:asciiTheme="minorHAnsi" w:hAnsiTheme="minorHAnsi" w:cstheme="minorHAnsi"/>
            <w:noProof/>
            <w:vertAlign w:val="subscript"/>
          </w:rPr>
          <w:t>01</w:t>
        </w:r>
        <w:r w:rsidR="00D6685C" w:rsidRPr="00D6685C">
          <w:rPr>
            <w:rStyle w:val="Hyperlink"/>
            <w:rFonts w:asciiTheme="minorHAnsi" w:hAnsiTheme="minorHAnsi" w:cstheme="minorHAnsi"/>
            <w:noProof/>
          </w:rPr>
          <w:t>). These results were obtained by employing the 6-31G(d,p) basis set.</w:t>
        </w:r>
        <w:r w:rsidR="00D6685C" w:rsidRPr="00D6685C">
          <w:rPr>
            <w:rFonts w:asciiTheme="minorHAnsi" w:hAnsiTheme="minorHAnsi" w:cstheme="minorHAnsi"/>
            <w:noProof/>
            <w:webHidden/>
          </w:rPr>
          <w:tab/>
        </w:r>
        <w:r w:rsidR="00D6685C">
          <w:rPr>
            <w:rFonts w:asciiTheme="minorHAnsi" w:hAnsiTheme="minorHAnsi" w:cstheme="minorHAnsi"/>
            <w:noProof/>
            <w:webHidden/>
          </w:rPr>
          <w:t>S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begin"/>
        </w:r>
        <w:r w:rsidR="00D6685C" w:rsidRPr="00D6685C">
          <w:rPr>
            <w:rFonts w:asciiTheme="minorHAnsi" w:hAnsiTheme="minorHAnsi" w:cstheme="minorHAnsi"/>
            <w:noProof/>
            <w:webHidden/>
          </w:rPr>
          <w:instrText xml:space="preserve"> PAGEREF _Toc79674958 \h </w:instrText>
        </w:r>
        <w:r w:rsidR="00D6685C" w:rsidRPr="00D6685C">
          <w:rPr>
            <w:rFonts w:asciiTheme="minorHAnsi" w:hAnsiTheme="minorHAnsi" w:cstheme="minorHAnsi"/>
            <w:noProof/>
            <w:webHidden/>
          </w:rPr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separate"/>
        </w:r>
        <w:r w:rsidR="00D6685C" w:rsidRPr="00D6685C">
          <w:rPr>
            <w:rFonts w:asciiTheme="minorHAnsi" w:hAnsiTheme="minorHAnsi" w:cstheme="minorHAnsi"/>
            <w:noProof/>
            <w:webHidden/>
          </w:rPr>
          <w:t>24</w:t>
        </w:r>
        <w:r w:rsidR="00D6685C" w:rsidRPr="00D6685C">
          <w:rPr>
            <w:rFonts w:asciiTheme="minorHAnsi" w:hAnsiTheme="minorHAnsi" w:cstheme="minorHAnsi"/>
            <w:noProof/>
            <w:webHidden/>
          </w:rPr>
          <w:fldChar w:fldCharType="end"/>
        </w:r>
      </w:hyperlink>
    </w:p>
    <w:p w14:paraId="7A2FB512" w14:textId="77777777" w:rsidR="004D520C" w:rsidRPr="005C78CC" w:rsidRDefault="004B51C6" w:rsidP="00EB5702">
      <w:pPr>
        <w:jc w:val="both"/>
        <w:rPr>
          <w:rFonts w:asciiTheme="minorHAnsi" w:hAnsiTheme="minorHAnsi" w:cstheme="minorHAnsi"/>
          <w:szCs w:val="24"/>
        </w:rPr>
      </w:pPr>
      <w:r w:rsidRPr="00F46AD9">
        <w:rPr>
          <w:rFonts w:asciiTheme="minorHAnsi" w:hAnsiTheme="minorHAnsi" w:cstheme="minorHAnsi"/>
          <w:szCs w:val="24"/>
        </w:rPr>
        <w:fldChar w:fldCharType="end"/>
      </w:r>
    </w:p>
    <w:p w14:paraId="1F44B1A0" w14:textId="77777777" w:rsidR="00306690" w:rsidRPr="005C78CC" w:rsidRDefault="00306690" w:rsidP="00EB5702">
      <w:pPr>
        <w:jc w:val="both"/>
        <w:rPr>
          <w:rFonts w:asciiTheme="minorHAnsi" w:hAnsiTheme="minorHAnsi" w:cstheme="minorHAnsi"/>
          <w:szCs w:val="24"/>
        </w:rPr>
      </w:pPr>
    </w:p>
    <w:p w14:paraId="2EB100DE" w14:textId="77777777" w:rsidR="00306690" w:rsidRPr="005C78CC" w:rsidRDefault="00306690" w:rsidP="00EB5702">
      <w:pPr>
        <w:jc w:val="both"/>
        <w:rPr>
          <w:rFonts w:asciiTheme="minorHAnsi" w:hAnsiTheme="minorHAnsi" w:cstheme="minorHAnsi"/>
          <w:szCs w:val="24"/>
        </w:rPr>
      </w:pPr>
    </w:p>
    <w:p w14:paraId="577B1665" w14:textId="77777777" w:rsidR="00306690" w:rsidRPr="005C78CC" w:rsidRDefault="00306690" w:rsidP="00EB5702">
      <w:pPr>
        <w:jc w:val="both"/>
        <w:rPr>
          <w:rFonts w:asciiTheme="minorHAnsi" w:hAnsiTheme="minorHAnsi" w:cstheme="minorHAnsi"/>
          <w:szCs w:val="24"/>
        </w:rPr>
      </w:pPr>
    </w:p>
    <w:p w14:paraId="2817010D" w14:textId="77777777" w:rsidR="00306690" w:rsidRPr="005C78CC" w:rsidRDefault="00306690" w:rsidP="00EB5702">
      <w:pPr>
        <w:jc w:val="both"/>
        <w:rPr>
          <w:rFonts w:asciiTheme="minorHAnsi" w:hAnsiTheme="minorHAnsi" w:cstheme="minorHAnsi"/>
          <w:szCs w:val="24"/>
        </w:rPr>
      </w:pPr>
    </w:p>
    <w:p w14:paraId="159019D4" w14:textId="77777777" w:rsidR="00306690" w:rsidRPr="005C78CC" w:rsidRDefault="00306690" w:rsidP="00EB5702">
      <w:pPr>
        <w:jc w:val="both"/>
        <w:rPr>
          <w:rFonts w:asciiTheme="minorHAnsi" w:hAnsiTheme="minorHAnsi" w:cstheme="minorHAnsi"/>
        </w:rPr>
      </w:pPr>
    </w:p>
    <w:bookmarkEnd w:id="0"/>
    <w:p w14:paraId="5E73E3E8" w14:textId="01439A60" w:rsidR="00C3459E" w:rsidRPr="005C78CC" w:rsidRDefault="00C3459E" w:rsidP="00030B2A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337"/>
        <w:gridCol w:w="1336"/>
        <w:gridCol w:w="1338"/>
        <w:gridCol w:w="1336"/>
        <w:gridCol w:w="1336"/>
        <w:gridCol w:w="1338"/>
      </w:tblGrid>
      <w:tr w:rsidR="005244E7" w:rsidRPr="003341FE" w14:paraId="3E641455" w14:textId="77777777" w:rsidTr="00C3459E">
        <w:trPr>
          <w:trHeight w:val="284"/>
          <w:jc w:val="center"/>
        </w:trPr>
        <w:tc>
          <w:tcPr>
            <w:tcW w:w="714" w:type="pct"/>
          </w:tcPr>
          <w:p w14:paraId="31256ECF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43" w:type="pct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0418CDC6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bixin</w:t>
            </w:r>
          </w:p>
        </w:tc>
        <w:tc>
          <w:tcPr>
            <w:tcW w:w="2143" w:type="pct"/>
            <w:gridSpan w:val="3"/>
            <w:tcBorders>
              <w:left w:val="single" w:sz="4" w:space="0" w:color="auto"/>
            </w:tcBorders>
            <w:vAlign w:val="center"/>
          </w:tcPr>
          <w:p w14:paraId="469ADED9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isobixin</w:t>
            </w:r>
          </w:p>
        </w:tc>
      </w:tr>
      <w:tr w:rsidR="005244E7" w:rsidRPr="003341FE" w14:paraId="66867057" w14:textId="77777777" w:rsidTr="00C3459E">
        <w:trPr>
          <w:jc w:val="center"/>
        </w:trPr>
        <w:tc>
          <w:tcPr>
            <w:tcW w:w="714" w:type="pct"/>
          </w:tcPr>
          <w:p w14:paraId="206CD121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099FA713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4CD92D56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42AD273D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7C737B0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0B01D54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7F61D071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5244E7" w:rsidRPr="003341FE" w14:paraId="37D008B2" w14:textId="77777777" w:rsidTr="00C3459E">
        <w:trPr>
          <w:jc w:val="center"/>
        </w:trPr>
        <w:tc>
          <w:tcPr>
            <w:tcW w:w="714" w:type="pct"/>
          </w:tcPr>
          <w:p w14:paraId="4E90B78F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bottom"/>
          </w:tcPr>
          <w:p w14:paraId="20DECFC1" w14:textId="0C07E520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479</w:t>
            </w:r>
          </w:p>
        </w:tc>
        <w:tc>
          <w:tcPr>
            <w:tcW w:w="714" w:type="pct"/>
            <w:vAlign w:val="bottom"/>
          </w:tcPr>
          <w:p w14:paraId="1ED4DAAF" w14:textId="2C4A29F0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6D62E8F" w14:textId="55FD66EB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123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1C50CA0" w14:textId="542F8FE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479</w:t>
            </w:r>
          </w:p>
        </w:tc>
        <w:tc>
          <w:tcPr>
            <w:tcW w:w="714" w:type="pct"/>
            <w:vAlign w:val="bottom"/>
          </w:tcPr>
          <w:p w14:paraId="3F822673" w14:textId="6F04DA3F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vAlign w:val="bottom"/>
          </w:tcPr>
          <w:p w14:paraId="7F09D8D3" w14:textId="2D59B41F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123</w:t>
            </w:r>
          </w:p>
        </w:tc>
      </w:tr>
      <w:tr w:rsidR="005244E7" w:rsidRPr="003341FE" w14:paraId="2BDE9E37" w14:textId="77777777" w:rsidTr="00C3459E">
        <w:trPr>
          <w:jc w:val="center"/>
        </w:trPr>
        <w:tc>
          <w:tcPr>
            <w:tcW w:w="714" w:type="pct"/>
          </w:tcPr>
          <w:p w14:paraId="42EA59D3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bottom"/>
          </w:tcPr>
          <w:p w14:paraId="3384C03B" w14:textId="26F7B7E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451</w:t>
            </w:r>
          </w:p>
        </w:tc>
        <w:tc>
          <w:tcPr>
            <w:tcW w:w="714" w:type="pct"/>
            <w:vAlign w:val="bottom"/>
          </w:tcPr>
          <w:p w14:paraId="06CF6357" w14:textId="779DC99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D22B428" w14:textId="3E8DE14C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7663B2D" w14:textId="441E863F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451</w:t>
            </w:r>
          </w:p>
        </w:tc>
        <w:tc>
          <w:tcPr>
            <w:tcW w:w="714" w:type="pct"/>
            <w:vAlign w:val="bottom"/>
          </w:tcPr>
          <w:p w14:paraId="47F8DC41" w14:textId="415EFB0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371</w:t>
            </w:r>
          </w:p>
        </w:tc>
        <w:tc>
          <w:tcPr>
            <w:tcW w:w="715" w:type="pct"/>
            <w:vAlign w:val="bottom"/>
          </w:tcPr>
          <w:p w14:paraId="31267837" w14:textId="26EBDD8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080</w:t>
            </w:r>
          </w:p>
        </w:tc>
      </w:tr>
      <w:tr w:rsidR="005244E7" w:rsidRPr="003341FE" w14:paraId="1A2B9502" w14:textId="77777777" w:rsidTr="00C3459E">
        <w:trPr>
          <w:jc w:val="center"/>
        </w:trPr>
        <w:tc>
          <w:tcPr>
            <w:tcW w:w="714" w:type="pct"/>
          </w:tcPr>
          <w:p w14:paraId="16685B5B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bottom"/>
          </w:tcPr>
          <w:p w14:paraId="3C856E74" w14:textId="021D50A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434</w:t>
            </w:r>
          </w:p>
        </w:tc>
        <w:tc>
          <w:tcPr>
            <w:tcW w:w="714" w:type="pct"/>
            <w:vAlign w:val="bottom"/>
          </w:tcPr>
          <w:p w14:paraId="65EB1B0D" w14:textId="106AE89E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0779A36F" w14:textId="464511E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607F8767" w14:textId="5E07CD19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434</w:t>
            </w:r>
          </w:p>
        </w:tc>
        <w:tc>
          <w:tcPr>
            <w:tcW w:w="714" w:type="pct"/>
            <w:vAlign w:val="bottom"/>
          </w:tcPr>
          <w:p w14:paraId="177A6F75" w14:textId="727F428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367</w:t>
            </w:r>
          </w:p>
        </w:tc>
        <w:tc>
          <w:tcPr>
            <w:tcW w:w="715" w:type="pct"/>
            <w:vAlign w:val="bottom"/>
          </w:tcPr>
          <w:p w14:paraId="4F12AAB4" w14:textId="0AFA5D9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</w:tr>
      <w:tr w:rsidR="005244E7" w:rsidRPr="003341FE" w14:paraId="66C9B522" w14:textId="77777777" w:rsidTr="00C3459E">
        <w:trPr>
          <w:jc w:val="center"/>
        </w:trPr>
        <w:tc>
          <w:tcPr>
            <w:tcW w:w="714" w:type="pct"/>
          </w:tcPr>
          <w:p w14:paraId="15002A7F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bottom"/>
          </w:tcPr>
          <w:p w14:paraId="426B0987" w14:textId="03852C1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443</w:t>
            </w:r>
          </w:p>
        </w:tc>
        <w:tc>
          <w:tcPr>
            <w:tcW w:w="714" w:type="pct"/>
            <w:vAlign w:val="bottom"/>
          </w:tcPr>
          <w:p w14:paraId="1F594D26" w14:textId="2C09EF92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3FF15AC2" w14:textId="54DF0DFE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2933A7E8" w14:textId="0F1D34A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443</w:t>
            </w:r>
          </w:p>
        </w:tc>
        <w:tc>
          <w:tcPr>
            <w:tcW w:w="714" w:type="pct"/>
            <w:vAlign w:val="bottom"/>
          </w:tcPr>
          <w:p w14:paraId="3DBD4A8B" w14:textId="5F3876D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376</w:t>
            </w:r>
          </w:p>
        </w:tc>
        <w:tc>
          <w:tcPr>
            <w:tcW w:w="715" w:type="pct"/>
            <w:vAlign w:val="bottom"/>
          </w:tcPr>
          <w:p w14:paraId="21E1997B" w14:textId="203C7CA6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</w:tr>
      <w:tr w:rsidR="005244E7" w:rsidRPr="003341FE" w14:paraId="57EC107C" w14:textId="77777777" w:rsidTr="00C3459E">
        <w:trPr>
          <w:jc w:val="center"/>
        </w:trPr>
        <w:tc>
          <w:tcPr>
            <w:tcW w:w="714" w:type="pct"/>
          </w:tcPr>
          <w:p w14:paraId="6336D50E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bottom"/>
          </w:tcPr>
          <w:p w14:paraId="49987604" w14:textId="0B585788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429</w:t>
            </w:r>
          </w:p>
        </w:tc>
        <w:tc>
          <w:tcPr>
            <w:tcW w:w="714" w:type="pct"/>
            <w:vAlign w:val="bottom"/>
          </w:tcPr>
          <w:p w14:paraId="78F461EC" w14:textId="6A7CEEDB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370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25D9F35" w14:textId="2E717A3E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6CB1937C" w14:textId="7CC300D2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429</w:t>
            </w:r>
          </w:p>
        </w:tc>
        <w:tc>
          <w:tcPr>
            <w:tcW w:w="714" w:type="pct"/>
            <w:vAlign w:val="bottom"/>
          </w:tcPr>
          <w:p w14:paraId="7373F714" w14:textId="7E7D5F2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371</w:t>
            </w:r>
          </w:p>
        </w:tc>
        <w:tc>
          <w:tcPr>
            <w:tcW w:w="715" w:type="pct"/>
            <w:vAlign w:val="bottom"/>
          </w:tcPr>
          <w:p w14:paraId="42DA9DFF" w14:textId="1D31D149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059</w:t>
            </w:r>
          </w:p>
        </w:tc>
      </w:tr>
      <w:tr w:rsidR="005244E7" w:rsidRPr="003341FE" w14:paraId="24E40DE1" w14:textId="77777777" w:rsidTr="00C3459E">
        <w:trPr>
          <w:jc w:val="center"/>
        </w:trPr>
        <w:tc>
          <w:tcPr>
            <w:tcW w:w="714" w:type="pct"/>
          </w:tcPr>
          <w:p w14:paraId="16413E84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bottom"/>
          </w:tcPr>
          <w:p w14:paraId="6007FCC8" w14:textId="1728FB0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430</w:t>
            </w:r>
          </w:p>
        </w:tc>
        <w:tc>
          <w:tcPr>
            <w:tcW w:w="714" w:type="pct"/>
            <w:vAlign w:val="bottom"/>
          </w:tcPr>
          <w:p w14:paraId="2D7972A7" w14:textId="306FB453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375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27303D06" w14:textId="7D49F80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00A1C62E" w14:textId="1A5F93F1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429</w:t>
            </w:r>
          </w:p>
        </w:tc>
        <w:tc>
          <w:tcPr>
            <w:tcW w:w="714" w:type="pct"/>
            <w:vAlign w:val="bottom"/>
          </w:tcPr>
          <w:p w14:paraId="593C92A0" w14:textId="2E07C33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376</w:t>
            </w:r>
          </w:p>
        </w:tc>
        <w:tc>
          <w:tcPr>
            <w:tcW w:w="715" w:type="pct"/>
            <w:vAlign w:val="bottom"/>
          </w:tcPr>
          <w:p w14:paraId="03D1DBA5" w14:textId="5F31D98B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053</w:t>
            </w:r>
          </w:p>
        </w:tc>
      </w:tr>
      <w:tr w:rsidR="005244E7" w:rsidRPr="003341FE" w14:paraId="6126F2AF" w14:textId="77777777" w:rsidTr="00C3459E">
        <w:trPr>
          <w:jc w:val="center"/>
        </w:trPr>
        <w:tc>
          <w:tcPr>
            <w:tcW w:w="714" w:type="pct"/>
          </w:tcPr>
          <w:p w14:paraId="5BF52869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bottom"/>
          </w:tcPr>
          <w:p w14:paraId="671C1C68" w14:textId="6951429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445</w:t>
            </w:r>
          </w:p>
        </w:tc>
        <w:tc>
          <w:tcPr>
            <w:tcW w:w="714" w:type="pct"/>
            <w:vAlign w:val="bottom"/>
          </w:tcPr>
          <w:p w14:paraId="3C7AC0EF" w14:textId="3A628AE1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4C487407" w14:textId="71F684E2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2981D44" w14:textId="645FDFB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vAlign w:val="bottom"/>
          </w:tcPr>
          <w:p w14:paraId="70A782AE" w14:textId="10631232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367</w:t>
            </w:r>
          </w:p>
        </w:tc>
        <w:tc>
          <w:tcPr>
            <w:tcW w:w="715" w:type="pct"/>
            <w:vAlign w:val="bottom"/>
          </w:tcPr>
          <w:p w14:paraId="654D4A44" w14:textId="64410CCE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077</w:t>
            </w:r>
          </w:p>
        </w:tc>
      </w:tr>
      <w:tr w:rsidR="005244E7" w:rsidRPr="003341FE" w14:paraId="3E2F6B44" w14:textId="77777777" w:rsidTr="00C3459E">
        <w:trPr>
          <w:jc w:val="center"/>
        </w:trPr>
        <w:tc>
          <w:tcPr>
            <w:tcW w:w="714" w:type="pct"/>
          </w:tcPr>
          <w:p w14:paraId="2E391791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bottom"/>
          </w:tcPr>
          <w:p w14:paraId="5F49D00B" w14:textId="299193A6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438</w:t>
            </w:r>
          </w:p>
        </w:tc>
        <w:tc>
          <w:tcPr>
            <w:tcW w:w="714" w:type="pct"/>
            <w:vAlign w:val="bottom"/>
          </w:tcPr>
          <w:p w14:paraId="2DBF22F1" w14:textId="591CD24C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372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18AC5570" w14:textId="7915336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065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26567405" w14:textId="7116F0C0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435</w:t>
            </w:r>
          </w:p>
        </w:tc>
        <w:tc>
          <w:tcPr>
            <w:tcW w:w="714" w:type="pct"/>
            <w:vAlign w:val="bottom"/>
          </w:tcPr>
          <w:p w14:paraId="5DAD9E7C" w14:textId="771BFFF8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371</w:t>
            </w:r>
          </w:p>
        </w:tc>
        <w:tc>
          <w:tcPr>
            <w:tcW w:w="715" w:type="pct"/>
            <w:vAlign w:val="bottom"/>
          </w:tcPr>
          <w:p w14:paraId="68A5DD80" w14:textId="5CA3F2C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064</w:t>
            </w:r>
          </w:p>
        </w:tc>
      </w:tr>
      <w:tr w:rsidR="005244E7" w:rsidRPr="003341FE" w14:paraId="343BEA30" w14:textId="77777777" w:rsidTr="00C3459E">
        <w:trPr>
          <w:jc w:val="center"/>
        </w:trPr>
        <w:tc>
          <w:tcPr>
            <w:tcW w:w="714" w:type="pct"/>
            <w:tcBorders>
              <w:bottom w:val="single" w:sz="4" w:space="0" w:color="auto"/>
            </w:tcBorders>
          </w:tcPr>
          <w:p w14:paraId="3C32DB88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061CC35B" w14:textId="1B1468E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451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187F3076" w14:textId="5E73126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355</w:t>
            </w:r>
          </w:p>
        </w:tc>
        <w:tc>
          <w:tcPr>
            <w:tcW w:w="71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272CD65" w14:textId="22D6096E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097</w:t>
            </w: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93E942D" w14:textId="624F1CBC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450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20C75F30" w14:textId="0BFC7683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354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bottom"/>
          </w:tcPr>
          <w:p w14:paraId="1B9B69F0" w14:textId="1769F45F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</w:tr>
      <w:tr w:rsidR="005244E7" w:rsidRPr="003341FE" w14:paraId="3A62EEFC" w14:textId="77777777" w:rsidTr="00C3459E">
        <w:trPr>
          <w:jc w:val="center"/>
        </w:trPr>
        <w:tc>
          <w:tcPr>
            <w:tcW w:w="714" w:type="pct"/>
            <w:tcBorders>
              <w:top w:val="single" w:sz="4" w:space="0" w:color="auto"/>
            </w:tcBorders>
          </w:tcPr>
          <w:p w14:paraId="799410A5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04F88A5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norbixin</w:t>
            </w: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63A01C6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isonorbixin</w:t>
            </w:r>
          </w:p>
        </w:tc>
      </w:tr>
      <w:tr w:rsidR="005244E7" w:rsidRPr="003341FE" w14:paraId="3F2A0BA7" w14:textId="77777777" w:rsidTr="00C3459E">
        <w:trPr>
          <w:jc w:val="center"/>
        </w:trPr>
        <w:tc>
          <w:tcPr>
            <w:tcW w:w="714" w:type="pct"/>
          </w:tcPr>
          <w:p w14:paraId="0076FC2A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6FB476BA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793BA27F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7FD5E149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4B30B72A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26EF93A9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50008639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5244E7" w:rsidRPr="003341FE" w14:paraId="28FCCD01" w14:textId="77777777" w:rsidTr="00C3459E">
        <w:trPr>
          <w:jc w:val="center"/>
        </w:trPr>
        <w:tc>
          <w:tcPr>
            <w:tcW w:w="714" w:type="pct"/>
          </w:tcPr>
          <w:p w14:paraId="4B0DE26E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bottom"/>
          </w:tcPr>
          <w:p w14:paraId="6EB46ADA" w14:textId="1A1DAA58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479</w:t>
            </w:r>
          </w:p>
        </w:tc>
        <w:tc>
          <w:tcPr>
            <w:tcW w:w="714" w:type="pct"/>
            <w:vAlign w:val="bottom"/>
          </w:tcPr>
          <w:p w14:paraId="1A7425AF" w14:textId="0B81FB61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74D6610B" w14:textId="442113D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123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5F55E538" w14:textId="428ADCC6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465</w:t>
            </w:r>
          </w:p>
        </w:tc>
        <w:tc>
          <w:tcPr>
            <w:tcW w:w="714" w:type="pct"/>
            <w:vAlign w:val="bottom"/>
          </w:tcPr>
          <w:p w14:paraId="7D4789DB" w14:textId="30EFE2B0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vAlign w:val="bottom"/>
          </w:tcPr>
          <w:p w14:paraId="3C8081B5" w14:textId="6D581EE1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109</w:t>
            </w:r>
          </w:p>
        </w:tc>
      </w:tr>
      <w:tr w:rsidR="005244E7" w:rsidRPr="003341FE" w14:paraId="5E8313E5" w14:textId="77777777" w:rsidTr="00C3459E">
        <w:trPr>
          <w:jc w:val="center"/>
        </w:trPr>
        <w:tc>
          <w:tcPr>
            <w:tcW w:w="714" w:type="pct"/>
          </w:tcPr>
          <w:p w14:paraId="05516773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bottom"/>
          </w:tcPr>
          <w:p w14:paraId="1EFA5037" w14:textId="31F71756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451</w:t>
            </w:r>
          </w:p>
        </w:tc>
        <w:tc>
          <w:tcPr>
            <w:tcW w:w="714" w:type="pct"/>
            <w:vAlign w:val="bottom"/>
          </w:tcPr>
          <w:p w14:paraId="03E4129E" w14:textId="152BD289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FAAF98F" w14:textId="103F26D1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080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D34CBB3" w14:textId="3C7273F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450</w:t>
            </w:r>
          </w:p>
        </w:tc>
        <w:tc>
          <w:tcPr>
            <w:tcW w:w="714" w:type="pct"/>
            <w:vAlign w:val="bottom"/>
          </w:tcPr>
          <w:p w14:paraId="2D776952" w14:textId="469201F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372</w:t>
            </w:r>
          </w:p>
        </w:tc>
        <w:tc>
          <w:tcPr>
            <w:tcW w:w="715" w:type="pct"/>
            <w:vAlign w:val="bottom"/>
          </w:tcPr>
          <w:p w14:paraId="591039B7" w14:textId="4A6143F8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078</w:t>
            </w:r>
          </w:p>
        </w:tc>
      </w:tr>
      <w:tr w:rsidR="005244E7" w:rsidRPr="003341FE" w14:paraId="670350A0" w14:textId="77777777" w:rsidTr="00C3459E">
        <w:trPr>
          <w:jc w:val="center"/>
        </w:trPr>
        <w:tc>
          <w:tcPr>
            <w:tcW w:w="714" w:type="pct"/>
          </w:tcPr>
          <w:p w14:paraId="659F200A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bottom"/>
          </w:tcPr>
          <w:p w14:paraId="249D1665" w14:textId="18DC28EF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434</w:t>
            </w:r>
          </w:p>
        </w:tc>
        <w:tc>
          <w:tcPr>
            <w:tcW w:w="714" w:type="pct"/>
            <w:vAlign w:val="bottom"/>
          </w:tcPr>
          <w:p w14:paraId="3970F6B6" w14:textId="157A3A3C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3DB56BAD" w14:textId="0AD15D0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73F0913A" w14:textId="11C7AA2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434</w:t>
            </w:r>
          </w:p>
        </w:tc>
        <w:tc>
          <w:tcPr>
            <w:tcW w:w="714" w:type="pct"/>
            <w:vAlign w:val="bottom"/>
          </w:tcPr>
          <w:p w14:paraId="6F0065EA" w14:textId="783A7042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367</w:t>
            </w:r>
          </w:p>
        </w:tc>
        <w:tc>
          <w:tcPr>
            <w:tcW w:w="715" w:type="pct"/>
            <w:vAlign w:val="bottom"/>
          </w:tcPr>
          <w:p w14:paraId="7D52A7FB" w14:textId="708414D6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</w:tr>
      <w:tr w:rsidR="005244E7" w:rsidRPr="003341FE" w14:paraId="49C1E8AC" w14:textId="77777777" w:rsidTr="00C3459E">
        <w:trPr>
          <w:jc w:val="center"/>
        </w:trPr>
        <w:tc>
          <w:tcPr>
            <w:tcW w:w="714" w:type="pct"/>
          </w:tcPr>
          <w:p w14:paraId="0539017D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bottom"/>
          </w:tcPr>
          <w:p w14:paraId="76FAD972" w14:textId="720C70F8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443</w:t>
            </w:r>
          </w:p>
        </w:tc>
        <w:tc>
          <w:tcPr>
            <w:tcW w:w="714" w:type="pct"/>
            <w:vAlign w:val="bottom"/>
          </w:tcPr>
          <w:p w14:paraId="1074DDBB" w14:textId="35CE2C4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E6B1763" w14:textId="49A6691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D6D239C" w14:textId="4F250FC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443</w:t>
            </w:r>
          </w:p>
        </w:tc>
        <w:tc>
          <w:tcPr>
            <w:tcW w:w="714" w:type="pct"/>
            <w:vAlign w:val="bottom"/>
          </w:tcPr>
          <w:p w14:paraId="7EFBC7D9" w14:textId="702386D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376</w:t>
            </w:r>
          </w:p>
        </w:tc>
        <w:tc>
          <w:tcPr>
            <w:tcW w:w="715" w:type="pct"/>
            <w:vAlign w:val="bottom"/>
          </w:tcPr>
          <w:p w14:paraId="1C2EC82B" w14:textId="0F6F33E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</w:tr>
      <w:tr w:rsidR="005244E7" w:rsidRPr="003341FE" w14:paraId="30352EC0" w14:textId="77777777" w:rsidTr="00C3459E">
        <w:trPr>
          <w:jc w:val="center"/>
        </w:trPr>
        <w:tc>
          <w:tcPr>
            <w:tcW w:w="714" w:type="pct"/>
          </w:tcPr>
          <w:p w14:paraId="2F07DA2A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bottom"/>
          </w:tcPr>
          <w:p w14:paraId="5B494244" w14:textId="372B2EE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429</w:t>
            </w:r>
          </w:p>
        </w:tc>
        <w:tc>
          <w:tcPr>
            <w:tcW w:w="714" w:type="pct"/>
            <w:vAlign w:val="bottom"/>
          </w:tcPr>
          <w:p w14:paraId="24800FB5" w14:textId="2D878EB2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370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FE766E6" w14:textId="1BC3F11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B635EB8" w14:textId="416F045A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429</w:t>
            </w:r>
          </w:p>
        </w:tc>
        <w:tc>
          <w:tcPr>
            <w:tcW w:w="714" w:type="pct"/>
            <w:vAlign w:val="bottom"/>
          </w:tcPr>
          <w:p w14:paraId="3E359887" w14:textId="2C69F46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371</w:t>
            </w:r>
          </w:p>
        </w:tc>
        <w:tc>
          <w:tcPr>
            <w:tcW w:w="715" w:type="pct"/>
            <w:vAlign w:val="bottom"/>
          </w:tcPr>
          <w:p w14:paraId="29294B29" w14:textId="49ECC12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059</w:t>
            </w:r>
          </w:p>
        </w:tc>
      </w:tr>
      <w:tr w:rsidR="005244E7" w:rsidRPr="003341FE" w14:paraId="452700AC" w14:textId="77777777" w:rsidTr="00C3459E">
        <w:trPr>
          <w:jc w:val="center"/>
        </w:trPr>
        <w:tc>
          <w:tcPr>
            <w:tcW w:w="714" w:type="pct"/>
          </w:tcPr>
          <w:p w14:paraId="034F40D7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bottom"/>
          </w:tcPr>
          <w:p w14:paraId="1277175B" w14:textId="7C6A80C3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430</w:t>
            </w:r>
          </w:p>
        </w:tc>
        <w:tc>
          <w:tcPr>
            <w:tcW w:w="714" w:type="pct"/>
            <w:vAlign w:val="bottom"/>
          </w:tcPr>
          <w:p w14:paraId="7DC7A7B8" w14:textId="0BFA03C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375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F7A2E62" w14:textId="724B169C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D525F36" w14:textId="73BDAA5C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429</w:t>
            </w:r>
          </w:p>
        </w:tc>
        <w:tc>
          <w:tcPr>
            <w:tcW w:w="714" w:type="pct"/>
            <w:vAlign w:val="bottom"/>
          </w:tcPr>
          <w:p w14:paraId="1C1B6CF7" w14:textId="2637181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376</w:t>
            </w:r>
          </w:p>
        </w:tc>
        <w:tc>
          <w:tcPr>
            <w:tcW w:w="715" w:type="pct"/>
            <w:vAlign w:val="bottom"/>
          </w:tcPr>
          <w:p w14:paraId="63300B1B" w14:textId="64D972B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053</w:t>
            </w:r>
          </w:p>
        </w:tc>
      </w:tr>
      <w:tr w:rsidR="005244E7" w:rsidRPr="003341FE" w14:paraId="6BDA5935" w14:textId="77777777" w:rsidTr="00C3459E">
        <w:trPr>
          <w:jc w:val="center"/>
        </w:trPr>
        <w:tc>
          <w:tcPr>
            <w:tcW w:w="714" w:type="pct"/>
          </w:tcPr>
          <w:p w14:paraId="0451959D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bottom"/>
          </w:tcPr>
          <w:p w14:paraId="48E55451" w14:textId="5F78308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445</w:t>
            </w:r>
          </w:p>
        </w:tc>
        <w:tc>
          <w:tcPr>
            <w:tcW w:w="714" w:type="pct"/>
            <w:vAlign w:val="bottom"/>
          </w:tcPr>
          <w:p w14:paraId="20E08EAE" w14:textId="54DDC3A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1CE6839" w14:textId="13068B7B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68149B1" w14:textId="109A77C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443</w:t>
            </w:r>
          </w:p>
        </w:tc>
        <w:tc>
          <w:tcPr>
            <w:tcW w:w="714" w:type="pct"/>
            <w:vAlign w:val="bottom"/>
          </w:tcPr>
          <w:p w14:paraId="68F4F639" w14:textId="13A2A4DF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367</w:t>
            </w:r>
          </w:p>
        </w:tc>
        <w:tc>
          <w:tcPr>
            <w:tcW w:w="715" w:type="pct"/>
            <w:vAlign w:val="bottom"/>
          </w:tcPr>
          <w:p w14:paraId="1896CA44" w14:textId="2BE4C50D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076</w:t>
            </w:r>
          </w:p>
        </w:tc>
      </w:tr>
      <w:tr w:rsidR="005244E7" w:rsidRPr="003341FE" w14:paraId="11B1B801" w14:textId="77777777" w:rsidTr="00C3459E">
        <w:trPr>
          <w:jc w:val="center"/>
        </w:trPr>
        <w:tc>
          <w:tcPr>
            <w:tcW w:w="714" w:type="pct"/>
          </w:tcPr>
          <w:p w14:paraId="329D4389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bottom"/>
          </w:tcPr>
          <w:p w14:paraId="5634AD38" w14:textId="767E8A2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437</w:t>
            </w:r>
          </w:p>
        </w:tc>
        <w:tc>
          <w:tcPr>
            <w:tcW w:w="714" w:type="pct"/>
            <w:vAlign w:val="bottom"/>
          </w:tcPr>
          <w:p w14:paraId="3DE61E00" w14:textId="1465DBD6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373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4019CBFA" w14:textId="3F214D45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8B317D4" w14:textId="7CB206D9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434</w:t>
            </w:r>
          </w:p>
        </w:tc>
        <w:tc>
          <w:tcPr>
            <w:tcW w:w="714" w:type="pct"/>
            <w:vAlign w:val="bottom"/>
          </w:tcPr>
          <w:p w14:paraId="49A5E9F8" w14:textId="0BD23A4C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372</w:t>
            </w:r>
          </w:p>
        </w:tc>
        <w:tc>
          <w:tcPr>
            <w:tcW w:w="715" w:type="pct"/>
            <w:vAlign w:val="bottom"/>
          </w:tcPr>
          <w:p w14:paraId="7D0DB3A5" w14:textId="495E1FB0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062</w:t>
            </w:r>
          </w:p>
        </w:tc>
      </w:tr>
      <w:tr w:rsidR="005244E7" w:rsidRPr="003341FE" w14:paraId="59739E48" w14:textId="77777777" w:rsidTr="00C3459E">
        <w:trPr>
          <w:jc w:val="center"/>
        </w:trPr>
        <w:tc>
          <w:tcPr>
            <w:tcW w:w="714" w:type="pct"/>
          </w:tcPr>
          <w:p w14:paraId="69ECC9F7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vAlign w:val="bottom"/>
          </w:tcPr>
          <w:p w14:paraId="3C0CED23" w14:textId="06A36DB3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450</w:t>
            </w:r>
          </w:p>
        </w:tc>
        <w:tc>
          <w:tcPr>
            <w:tcW w:w="714" w:type="pct"/>
            <w:vAlign w:val="bottom"/>
          </w:tcPr>
          <w:p w14:paraId="56F21A7A" w14:textId="04692939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20EE8E18" w14:textId="4B98DF71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7ACDE50A" w14:textId="7A0FD359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448</w:t>
            </w:r>
          </w:p>
        </w:tc>
        <w:tc>
          <w:tcPr>
            <w:tcW w:w="714" w:type="pct"/>
            <w:vAlign w:val="bottom"/>
          </w:tcPr>
          <w:p w14:paraId="47D8A4EC" w14:textId="4FEF13D4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vAlign w:val="bottom"/>
          </w:tcPr>
          <w:p w14:paraId="5D3BC7FA" w14:textId="09B69E31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092</w:t>
            </w:r>
          </w:p>
        </w:tc>
      </w:tr>
    </w:tbl>
    <w:p w14:paraId="0D79E349" w14:textId="30227BA5" w:rsidR="005244E7" w:rsidRPr="003341FE" w:rsidRDefault="00C018D1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bookmarkStart w:id="1" w:name="_Toc79674941"/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Table 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begin"/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instrText xml:space="preserve"> SEQ Table_S \* ARABIC </w:instrTex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separate"/>
      </w:r>
      <w:r w:rsidRPr="003341FE">
        <w:rPr>
          <w:rFonts w:asciiTheme="minorHAnsi" w:hAnsiTheme="minorHAnsi" w:cstheme="minorHAnsi"/>
          <w:b w:val="0"/>
          <w:noProof/>
          <w:color w:val="000000" w:themeColor="text1"/>
          <w:sz w:val="24"/>
          <w:szCs w:val="24"/>
        </w:rPr>
        <w:t>1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end"/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Single-double bonds and local BLA values (</w:t>
      </w:r>
      <w:r w:rsidRPr="003341FE">
        <w:rPr>
          <w:rFonts w:ascii="Cambria Math" w:hAnsi="Cambria Math" w:cs="Cambria Math"/>
          <w:b w:val="0"/>
          <w:color w:val="000000" w:themeColor="text1"/>
          <w:sz w:val="24"/>
          <w:szCs w:val="24"/>
        </w:rPr>
        <w:t>Å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) of the molecul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ar dyes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in 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gas phase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These results were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obta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ined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by employing the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B3LYP/6-31+g(d,p) level of theory.</w:t>
      </w:r>
      <w:bookmarkEnd w:id="1"/>
    </w:p>
    <w:p w14:paraId="18110D70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613D31B7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6F3D03BC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12C54500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34F4D4A9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2F8F320F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23803B0C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09660DC9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2B2B8401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3F73E5BE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5C417985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56DFD8CE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537CBF7F" w14:textId="2BCDA892" w:rsidR="00C3459E" w:rsidRPr="003341FE" w:rsidRDefault="00C3459E" w:rsidP="00030B2A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337"/>
        <w:gridCol w:w="1336"/>
        <w:gridCol w:w="1338"/>
        <w:gridCol w:w="1336"/>
        <w:gridCol w:w="1336"/>
        <w:gridCol w:w="1338"/>
      </w:tblGrid>
      <w:tr w:rsidR="005244E7" w:rsidRPr="003341FE" w14:paraId="1F33409F" w14:textId="77777777" w:rsidTr="00C3459E">
        <w:trPr>
          <w:trHeight w:val="284"/>
          <w:jc w:val="center"/>
        </w:trPr>
        <w:tc>
          <w:tcPr>
            <w:tcW w:w="714" w:type="pct"/>
          </w:tcPr>
          <w:p w14:paraId="75320AA6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43" w:type="pct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1BCF70D4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bixin</w:t>
            </w:r>
          </w:p>
        </w:tc>
        <w:tc>
          <w:tcPr>
            <w:tcW w:w="2143" w:type="pct"/>
            <w:gridSpan w:val="3"/>
            <w:tcBorders>
              <w:left w:val="single" w:sz="4" w:space="0" w:color="auto"/>
            </w:tcBorders>
            <w:vAlign w:val="center"/>
          </w:tcPr>
          <w:p w14:paraId="00282580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isobixin</w:t>
            </w:r>
          </w:p>
        </w:tc>
      </w:tr>
      <w:tr w:rsidR="005244E7" w:rsidRPr="003341FE" w14:paraId="679D43DD" w14:textId="77777777" w:rsidTr="00C3459E">
        <w:trPr>
          <w:jc w:val="center"/>
        </w:trPr>
        <w:tc>
          <w:tcPr>
            <w:tcW w:w="714" w:type="pct"/>
          </w:tcPr>
          <w:p w14:paraId="0C42D22F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7A85FC55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12E4FFB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68BEF07A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01C5D2E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5B2F5905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4276EE35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5244E7" w:rsidRPr="003341FE" w14:paraId="55A22B09" w14:textId="77777777" w:rsidTr="00C3459E">
        <w:trPr>
          <w:jc w:val="center"/>
        </w:trPr>
        <w:tc>
          <w:tcPr>
            <w:tcW w:w="714" w:type="pct"/>
          </w:tcPr>
          <w:p w14:paraId="1741629C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bottom"/>
          </w:tcPr>
          <w:p w14:paraId="4270AEAC" w14:textId="4187D14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480</w:t>
            </w:r>
          </w:p>
        </w:tc>
        <w:tc>
          <w:tcPr>
            <w:tcW w:w="714" w:type="pct"/>
            <w:vAlign w:val="bottom"/>
          </w:tcPr>
          <w:p w14:paraId="77E9D891" w14:textId="043494F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1263BF1" w14:textId="5ECABA4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137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2D683C4" w14:textId="62E117D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480</w:t>
            </w:r>
          </w:p>
        </w:tc>
        <w:tc>
          <w:tcPr>
            <w:tcW w:w="714" w:type="pct"/>
            <w:vAlign w:val="bottom"/>
          </w:tcPr>
          <w:p w14:paraId="4A89A94E" w14:textId="564557C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344</w:t>
            </w:r>
          </w:p>
        </w:tc>
        <w:tc>
          <w:tcPr>
            <w:tcW w:w="715" w:type="pct"/>
            <w:vAlign w:val="bottom"/>
          </w:tcPr>
          <w:p w14:paraId="1E30EA88" w14:textId="23FAC9B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137</w:t>
            </w:r>
          </w:p>
        </w:tc>
      </w:tr>
      <w:tr w:rsidR="005244E7" w:rsidRPr="003341FE" w14:paraId="7879502B" w14:textId="77777777" w:rsidTr="00C3459E">
        <w:trPr>
          <w:jc w:val="center"/>
        </w:trPr>
        <w:tc>
          <w:tcPr>
            <w:tcW w:w="714" w:type="pct"/>
          </w:tcPr>
          <w:p w14:paraId="4959EAFC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bottom"/>
          </w:tcPr>
          <w:p w14:paraId="1998A2E9" w14:textId="516E0ED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457</w:t>
            </w:r>
          </w:p>
        </w:tc>
        <w:tc>
          <w:tcPr>
            <w:tcW w:w="714" w:type="pct"/>
            <w:vAlign w:val="bottom"/>
          </w:tcPr>
          <w:p w14:paraId="0FAE8490" w14:textId="31EDF67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35203977" w14:textId="5AC66D7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0496A11" w14:textId="4BC4743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457</w:t>
            </w:r>
          </w:p>
        </w:tc>
        <w:tc>
          <w:tcPr>
            <w:tcW w:w="714" w:type="pct"/>
            <w:vAlign w:val="bottom"/>
          </w:tcPr>
          <w:p w14:paraId="0B76CDDE" w14:textId="217CAE8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vAlign w:val="bottom"/>
          </w:tcPr>
          <w:p w14:paraId="67C48042" w14:textId="62EDC2C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101</w:t>
            </w:r>
          </w:p>
        </w:tc>
      </w:tr>
      <w:tr w:rsidR="005244E7" w:rsidRPr="003341FE" w14:paraId="1718A9A4" w14:textId="77777777" w:rsidTr="00C3459E">
        <w:trPr>
          <w:jc w:val="center"/>
        </w:trPr>
        <w:tc>
          <w:tcPr>
            <w:tcW w:w="714" w:type="pct"/>
          </w:tcPr>
          <w:p w14:paraId="61058CE9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bottom"/>
          </w:tcPr>
          <w:p w14:paraId="2CFBBA43" w14:textId="232C5B2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vAlign w:val="bottom"/>
          </w:tcPr>
          <w:p w14:paraId="50255A3B" w14:textId="79183D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4403649F" w14:textId="03564D3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092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513803C6" w14:textId="567FF7A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vAlign w:val="bottom"/>
          </w:tcPr>
          <w:p w14:paraId="6CF59EDD" w14:textId="3F872EF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351</w:t>
            </w:r>
          </w:p>
        </w:tc>
        <w:tc>
          <w:tcPr>
            <w:tcW w:w="715" w:type="pct"/>
            <w:vAlign w:val="bottom"/>
          </w:tcPr>
          <w:p w14:paraId="25DC7F9E" w14:textId="7C90150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092</w:t>
            </w:r>
          </w:p>
        </w:tc>
      </w:tr>
      <w:tr w:rsidR="005244E7" w:rsidRPr="003341FE" w14:paraId="137F1E68" w14:textId="77777777" w:rsidTr="00C3459E">
        <w:trPr>
          <w:jc w:val="center"/>
        </w:trPr>
        <w:tc>
          <w:tcPr>
            <w:tcW w:w="714" w:type="pct"/>
          </w:tcPr>
          <w:p w14:paraId="2830B8DE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bottom"/>
          </w:tcPr>
          <w:p w14:paraId="7030F0A4" w14:textId="730E284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453</w:t>
            </w:r>
          </w:p>
        </w:tc>
        <w:tc>
          <w:tcPr>
            <w:tcW w:w="714" w:type="pct"/>
            <w:vAlign w:val="bottom"/>
          </w:tcPr>
          <w:p w14:paraId="208CB52C" w14:textId="44063C9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10F1A8C" w14:textId="0859D29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B7A443A" w14:textId="663B92D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453</w:t>
            </w:r>
          </w:p>
        </w:tc>
        <w:tc>
          <w:tcPr>
            <w:tcW w:w="714" w:type="pct"/>
            <w:vAlign w:val="bottom"/>
          </w:tcPr>
          <w:p w14:paraId="2C9836F8" w14:textId="477DAA3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vAlign w:val="bottom"/>
          </w:tcPr>
          <w:p w14:paraId="66819006" w14:textId="356B218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</w:tr>
      <w:tr w:rsidR="005244E7" w:rsidRPr="003341FE" w14:paraId="58E168C0" w14:textId="77777777" w:rsidTr="00C3459E">
        <w:trPr>
          <w:jc w:val="center"/>
        </w:trPr>
        <w:tc>
          <w:tcPr>
            <w:tcW w:w="714" w:type="pct"/>
          </w:tcPr>
          <w:p w14:paraId="0EBE48A9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bottom"/>
          </w:tcPr>
          <w:p w14:paraId="34F63CCF" w14:textId="5DD1330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65879AA1" w14:textId="034303C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353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1E43ECA1" w14:textId="74C6336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2ED9A3AC" w14:textId="4A1ECED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6E68C663" w14:textId="4AD81D8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353</w:t>
            </w:r>
          </w:p>
        </w:tc>
        <w:tc>
          <w:tcPr>
            <w:tcW w:w="715" w:type="pct"/>
            <w:vAlign w:val="bottom"/>
          </w:tcPr>
          <w:p w14:paraId="448FBA0D" w14:textId="7BCBA5E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088</w:t>
            </w:r>
          </w:p>
        </w:tc>
      </w:tr>
      <w:tr w:rsidR="005244E7" w:rsidRPr="003341FE" w14:paraId="198A8525" w14:textId="77777777" w:rsidTr="00C3459E">
        <w:trPr>
          <w:jc w:val="center"/>
        </w:trPr>
        <w:tc>
          <w:tcPr>
            <w:tcW w:w="714" w:type="pct"/>
          </w:tcPr>
          <w:p w14:paraId="5A7C7A65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bottom"/>
          </w:tcPr>
          <w:p w14:paraId="74705D10" w14:textId="34A6DD1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15AF2FFE" w14:textId="31EAFD6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7CD0DC71" w14:textId="6D283E3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73A5CB97" w14:textId="44DB46A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3A805977" w14:textId="5AC8BC3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vAlign w:val="bottom"/>
          </w:tcPr>
          <w:p w14:paraId="68F4FC93" w14:textId="73149FF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083</w:t>
            </w:r>
          </w:p>
        </w:tc>
      </w:tr>
      <w:tr w:rsidR="005244E7" w:rsidRPr="003341FE" w14:paraId="229621ED" w14:textId="77777777" w:rsidTr="00C3459E">
        <w:trPr>
          <w:jc w:val="center"/>
        </w:trPr>
        <w:tc>
          <w:tcPr>
            <w:tcW w:w="714" w:type="pct"/>
          </w:tcPr>
          <w:p w14:paraId="7222ABF0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bottom"/>
          </w:tcPr>
          <w:p w14:paraId="372B0BAD" w14:textId="0E3EEA7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454</w:t>
            </w:r>
          </w:p>
        </w:tc>
        <w:tc>
          <w:tcPr>
            <w:tcW w:w="714" w:type="pct"/>
            <w:vAlign w:val="bottom"/>
          </w:tcPr>
          <w:p w14:paraId="096BBE7F" w14:textId="5C37568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350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0577CF07" w14:textId="64BB12A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604DFE8E" w14:textId="377358B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454</w:t>
            </w:r>
          </w:p>
        </w:tc>
        <w:tc>
          <w:tcPr>
            <w:tcW w:w="714" w:type="pct"/>
            <w:vAlign w:val="bottom"/>
          </w:tcPr>
          <w:p w14:paraId="2B2B8493" w14:textId="5ECBD07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351</w:t>
            </w:r>
          </w:p>
        </w:tc>
        <w:tc>
          <w:tcPr>
            <w:tcW w:w="715" w:type="pct"/>
            <w:vAlign w:val="bottom"/>
          </w:tcPr>
          <w:p w14:paraId="3F89BFF6" w14:textId="21C9CAE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103</w:t>
            </w:r>
          </w:p>
        </w:tc>
      </w:tr>
      <w:tr w:rsidR="005244E7" w:rsidRPr="003341FE" w14:paraId="295B6CEF" w14:textId="77777777" w:rsidTr="00C3459E">
        <w:trPr>
          <w:jc w:val="center"/>
        </w:trPr>
        <w:tc>
          <w:tcPr>
            <w:tcW w:w="714" w:type="pct"/>
          </w:tcPr>
          <w:p w14:paraId="74A0479A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bottom"/>
          </w:tcPr>
          <w:p w14:paraId="43E7DC3A" w14:textId="124F37B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446</w:t>
            </w:r>
          </w:p>
        </w:tc>
        <w:tc>
          <w:tcPr>
            <w:tcW w:w="714" w:type="pct"/>
            <w:vAlign w:val="bottom"/>
          </w:tcPr>
          <w:p w14:paraId="30F86B85" w14:textId="69AF2BD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4541ADF9" w14:textId="35E132F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090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03BC0F70" w14:textId="54632A4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vAlign w:val="bottom"/>
          </w:tcPr>
          <w:p w14:paraId="60A8F754" w14:textId="55D8DE7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vAlign w:val="bottom"/>
          </w:tcPr>
          <w:p w14:paraId="4D2541D5" w14:textId="4C32C86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088</w:t>
            </w:r>
          </w:p>
        </w:tc>
      </w:tr>
      <w:tr w:rsidR="005244E7" w:rsidRPr="003341FE" w14:paraId="099E3108" w14:textId="77777777" w:rsidTr="00C3459E">
        <w:trPr>
          <w:jc w:val="center"/>
        </w:trPr>
        <w:tc>
          <w:tcPr>
            <w:tcW w:w="714" w:type="pct"/>
            <w:tcBorders>
              <w:bottom w:val="single" w:sz="4" w:space="0" w:color="auto"/>
            </w:tcBorders>
          </w:tcPr>
          <w:p w14:paraId="336EDD86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3F352935" w14:textId="314FBBE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457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757AB3B0" w14:textId="3FC9CC6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343</w:t>
            </w:r>
          </w:p>
        </w:tc>
        <w:tc>
          <w:tcPr>
            <w:tcW w:w="71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F4C542E" w14:textId="196F5E3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114</w:t>
            </w: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E46629F" w14:textId="0CBC75D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455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5D42359E" w14:textId="7D14DA9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343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bottom"/>
          </w:tcPr>
          <w:p w14:paraId="500FCFA8" w14:textId="2D4CFC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112</w:t>
            </w:r>
          </w:p>
        </w:tc>
      </w:tr>
      <w:tr w:rsidR="005244E7" w:rsidRPr="003341FE" w14:paraId="29070137" w14:textId="77777777" w:rsidTr="00C3459E">
        <w:trPr>
          <w:jc w:val="center"/>
        </w:trPr>
        <w:tc>
          <w:tcPr>
            <w:tcW w:w="714" w:type="pct"/>
            <w:tcBorders>
              <w:top w:val="single" w:sz="4" w:space="0" w:color="auto"/>
            </w:tcBorders>
          </w:tcPr>
          <w:p w14:paraId="14CBC0F2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67B5D0DD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norbixin</w:t>
            </w: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1A9D07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isonorbixin</w:t>
            </w:r>
          </w:p>
        </w:tc>
      </w:tr>
      <w:tr w:rsidR="005244E7" w:rsidRPr="003341FE" w14:paraId="52D1A4F1" w14:textId="77777777" w:rsidTr="00C3459E">
        <w:trPr>
          <w:jc w:val="center"/>
        </w:trPr>
        <w:tc>
          <w:tcPr>
            <w:tcW w:w="714" w:type="pct"/>
          </w:tcPr>
          <w:p w14:paraId="0CC6757F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34964CCC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50D08C7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60166586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5641BE77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3334AD94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06F3D226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5244E7" w:rsidRPr="003341FE" w14:paraId="75C2E09A" w14:textId="77777777" w:rsidTr="00C3459E">
        <w:trPr>
          <w:jc w:val="center"/>
        </w:trPr>
        <w:tc>
          <w:tcPr>
            <w:tcW w:w="714" w:type="pct"/>
          </w:tcPr>
          <w:p w14:paraId="4FB180AD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bottom"/>
          </w:tcPr>
          <w:p w14:paraId="67A23F7E" w14:textId="6B6878D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481</w:t>
            </w:r>
          </w:p>
        </w:tc>
        <w:tc>
          <w:tcPr>
            <w:tcW w:w="714" w:type="pct"/>
            <w:vAlign w:val="bottom"/>
          </w:tcPr>
          <w:p w14:paraId="566AAC06" w14:textId="2FE427E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556478F" w14:textId="1C2A88F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137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6A040992" w14:textId="00BB1D8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481</w:t>
            </w:r>
          </w:p>
        </w:tc>
        <w:tc>
          <w:tcPr>
            <w:tcW w:w="714" w:type="pct"/>
            <w:vAlign w:val="bottom"/>
          </w:tcPr>
          <w:p w14:paraId="37F010F6" w14:textId="4464DB3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344</w:t>
            </w:r>
          </w:p>
        </w:tc>
        <w:tc>
          <w:tcPr>
            <w:tcW w:w="715" w:type="pct"/>
            <w:vAlign w:val="bottom"/>
          </w:tcPr>
          <w:p w14:paraId="0FC78EED" w14:textId="0A04520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137</w:t>
            </w:r>
          </w:p>
        </w:tc>
      </w:tr>
      <w:tr w:rsidR="005244E7" w:rsidRPr="003341FE" w14:paraId="3DDBD09E" w14:textId="77777777" w:rsidTr="00C3459E">
        <w:trPr>
          <w:jc w:val="center"/>
        </w:trPr>
        <w:tc>
          <w:tcPr>
            <w:tcW w:w="714" w:type="pct"/>
          </w:tcPr>
          <w:p w14:paraId="502F713A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bottom"/>
          </w:tcPr>
          <w:p w14:paraId="47178C85" w14:textId="23C87F4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457</w:t>
            </w:r>
          </w:p>
        </w:tc>
        <w:tc>
          <w:tcPr>
            <w:tcW w:w="714" w:type="pct"/>
            <w:vAlign w:val="bottom"/>
          </w:tcPr>
          <w:p w14:paraId="6D76AAF9" w14:textId="784C162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7C89F86E" w14:textId="2C00832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540C9C68" w14:textId="697FE5E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457</w:t>
            </w:r>
          </w:p>
        </w:tc>
        <w:tc>
          <w:tcPr>
            <w:tcW w:w="714" w:type="pct"/>
            <w:vAlign w:val="bottom"/>
          </w:tcPr>
          <w:p w14:paraId="02D912C8" w14:textId="19E8BB3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vAlign w:val="bottom"/>
          </w:tcPr>
          <w:p w14:paraId="5CB243B1" w14:textId="660BF93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101</w:t>
            </w:r>
          </w:p>
        </w:tc>
      </w:tr>
      <w:tr w:rsidR="005244E7" w:rsidRPr="003341FE" w14:paraId="285E0C4B" w14:textId="77777777" w:rsidTr="00C3459E">
        <w:trPr>
          <w:jc w:val="center"/>
        </w:trPr>
        <w:tc>
          <w:tcPr>
            <w:tcW w:w="714" w:type="pct"/>
          </w:tcPr>
          <w:p w14:paraId="34DF1CC8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bottom"/>
          </w:tcPr>
          <w:p w14:paraId="6E600742" w14:textId="4D8727F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vAlign w:val="bottom"/>
          </w:tcPr>
          <w:p w14:paraId="750370AD" w14:textId="2FDA863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200686E0" w14:textId="20D61F3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570F3C0" w14:textId="23F024C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vAlign w:val="bottom"/>
          </w:tcPr>
          <w:p w14:paraId="4943E551" w14:textId="179A631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351</w:t>
            </w:r>
          </w:p>
        </w:tc>
        <w:tc>
          <w:tcPr>
            <w:tcW w:w="715" w:type="pct"/>
            <w:vAlign w:val="bottom"/>
          </w:tcPr>
          <w:p w14:paraId="4CC122BA" w14:textId="51E925B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093</w:t>
            </w:r>
          </w:p>
        </w:tc>
      </w:tr>
      <w:tr w:rsidR="005244E7" w:rsidRPr="003341FE" w14:paraId="0BE3B48F" w14:textId="77777777" w:rsidTr="00C3459E">
        <w:trPr>
          <w:jc w:val="center"/>
        </w:trPr>
        <w:tc>
          <w:tcPr>
            <w:tcW w:w="714" w:type="pct"/>
          </w:tcPr>
          <w:p w14:paraId="3B0A611A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bottom"/>
          </w:tcPr>
          <w:p w14:paraId="183C03B4" w14:textId="1DBA6EA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453</w:t>
            </w:r>
          </w:p>
        </w:tc>
        <w:tc>
          <w:tcPr>
            <w:tcW w:w="714" w:type="pct"/>
            <w:vAlign w:val="bottom"/>
          </w:tcPr>
          <w:p w14:paraId="5166E163" w14:textId="4706744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72E17A5D" w14:textId="2124F9A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F203519" w14:textId="1922B53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453</w:t>
            </w:r>
          </w:p>
        </w:tc>
        <w:tc>
          <w:tcPr>
            <w:tcW w:w="714" w:type="pct"/>
            <w:vAlign w:val="bottom"/>
          </w:tcPr>
          <w:p w14:paraId="21A1EEE7" w14:textId="6CE69A4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vAlign w:val="bottom"/>
          </w:tcPr>
          <w:p w14:paraId="5C56E032" w14:textId="414878E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</w:tr>
      <w:tr w:rsidR="005244E7" w:rsidRPr="003341FE" w14:paraId="422A0A5A" w14:textId="77777777" w:rsidTr="00C3459E">
        <w:trPr>
          <w:jc w:val="center"/>
        </w:trPr>
        <w:tc>
          <w:tcPr>
            <w:tcW w:w="714" w:type="pct"/>
          </w:tcPr>
          <w:p w14:paraId="399295FC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bottom"/>
          </w:tcPr>
          <w:p w14:paraId="4790BBB0" w14:textId="6847718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167D324C" w14:textId="450FE49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353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BFF3B8A" w14:textId="45CABB5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699C043B" w14:textId="427CD5C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215B493E" w14:textId="7ACB0C2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353</w:t>
            </w:r>
          </w:p>
        </w:tc>
        <w:tc>
          <w:tcPr>
            <w:tcW w:w="715" w:type="pct"/>
            <w:vAlign w:val="bottom"/>
          </w:tcPr>
          <w:p w14:paraId="46158206" w14:textId="0476B93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088</w:t>
            </w:r>
          </w:p>
        </w:tc>
      </w:tr>
      <w:tr w:rsidR="005244E7" w:rsidRPr="003341FE" w14:paraId="3B3DE9A5" w14:textId="77777777" w:rsidTr="00C3459E">
        <w:trPr>
          <w:jc w:val="center"/>
        </w:trPr>
        <w:tc>
          <w:tcPr>
            <w:tcW w:w="714" w:type="pct"/>
          </w:tcPr>
          <w:p w14:paraId="61DC074B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bottom"/>
          </w:tcPr>
          <w:p w14:paraId="5110B7F7" w14:textId="4F03F09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096E51E8" w14:textId="3CF2A5E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848D638" w14:textId="1865285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D4F113D" w14:textId="138076D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6D552467" w14:textId="3A10F02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vAlign w:val="bottom"/>
          </w:tcPr>
          <w:p w14:paraId="76627C0D" w14:textId="0F3F555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083</w:t>
            </w:r>
          </w:p>
        </w:tc>
      </w:tr>
      <w:tr w:rsidR="005244E7" w:rsidRPr="003341FE" w14:paraId="1685CDD1" w14:textId="77777777" w:rsidTr="00C3459E">
        <w:trPr>
          <w:jc w:val="center"/>
        </w:trPr>
        <w:tc>
          <w:tcPr>
            <w:tcW w:w="714" w:type="pct"/>
          </w:tcPr>
          <w:p w14:paraId="51394092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bottom"/>
          </w:tcPr>
          <w:p w14:paraId="1C6F14E1" w14:textId="7F9B6F5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454</w:t>
            </w:r>
          </w:p>
        </w:tc>
        <w:tc>
          <w:tcPr>
            <w:tcW w:w="714" w:type="pct"/>
            <w:vAlign w:val="bottom"/>
          </w:tcPr>
          <w:p w14:paraId="6C80CE88" w14:textId="101D2F2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350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24802C99" w14:textId="1CD8083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643BA05A" w14:textId="06BE5A0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453</w:t>
            </w:r>
          </w:p>
        </w:tc>
        <w:tc>
          <w:tcPr>
            <w:tcW w:w="714" w:type="pct"/>
            <w:vAlign w:val="bottom"/>
          </w:tcPr>
          <w:p w14:paraId="5E83946E" w14:textId="5C2667D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351</w:t>
            </w:r>
          </w:p>
        </w:tc>
        <w:tc>
          <w:tcPr>
            <w:tcW w:w="715" w:type="pct"/>
            <w:vAlign w:val="bottom"/>
          </w:tcPr>
          <w:p w14:paraId="78E223D6" w14:textId="37A448F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102</w:t>
            </w:r>
          </w:p>
        </w:tc>
      </w:tr>
      <w:tr w:rsidR="005244E7" w:rsidRPr="003341FE" w14:paraId="5A1384FF" w14:textId="77777777" w:rsidTr="00C3459E">
        <w:trPr>
          <w:jc w:val="center"/>
        </w:trPr>
        <w:tc>
          <w:tcPr>
            <w:tcW w:w="714" w:type="pct"/>
          </w:tcPr>
          <w:p w14:paraId="2635952E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bottom"/>
          </w:tcPr>
          <w:p w14:paraId="70A8DFC6" w14:textId="0956E0C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446</w:t>
            </w:r>
          </w:p>
        </w:tc>
        <w:tc>
          <w:tcPr>
            <w:tcW w:w="714" w:type="pct"/>
            <w:vAlign w:val="bottom"/>
          </w:tcPr>
          <w:p w14:paraId="199D9582" w14:textId="5B6A736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4D7D6954" w14:textId="2BBD9AA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5F3E91D5" w14:textId="3E427FB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vAlign w:val="bottom"/>
          </w:tcPr>
          <w:p w14:paraId="7E6D7BCE" w14:textId="55445D3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356</w:t>
            </w:r>
          </w:p>
        </w:tc>
        <w:tc>
          <w:tcPr>
            <w:tcW w:w="715" w:type="pct"/>
            <w:vAlign w:val="bottom"/>
          </w:tcPr>
          <w:p w14:paraId="49338F76" w14:textId="0AF06DA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087</w:t>
            </w:r>
          </w:p>
        </w:tc>
      </w:tr>
      <w:tr w:rsidR="005244E7" w:rsidRPr="003341FE" w14:paraId="40A3C0CD" w14:textId="77777777" w:rsidTr="00C3459E">
        <w:trPr>
          <w:jc w:val="center"/>
        </w:trPr>
        <w:tc>
          <w:tcPr>
            <w:tcW w:w="714" w:type="pct"/>
          </w:tcPr>
          <w:p w14:paraId="39E21064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vAlign w:val="bottom"/>
          </w:tcPr>
          <w:p w14:paraId="309B996E" w14:textId="03698A7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456</w:t>
            </w:r>
          </w:p>
        </w:tc>
        <w:tc>
          <w:tcPr>
            <w:tcW w:w="714" w:type="pct"/>
            <w:vAlign w:val="bottom"/>
          </w:tcPr>
          <w:p w14:paraId="5C59E747" w14:textId="378EDFD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000A723A" w14:textId="26004F6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112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2BCCCFF9" w14:textId="4A0C425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454</w:t>
            </w:r>
          </w:p>
        </w:tc>
        <w:tc>
          <w:tcPr>
            <w:tcW w:w="714" w:type="pct"/>
            <w:vAlign w:val="bottom"/>
          </w:tcPr>
          <w:p w14:paraId="6B534013" w14:textId="25FC11A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344</w:t>
            </w:r>
          </w:p>
        </w:tc>
        <w:tc>
          <w:tcPr>
            <w:tcW w:w="715" w:type="pct"/>
            <w:vAlign w:val="bottom"/>
          </w:tcPr>
          <w:p w14:paraId="73CDFE5A" w14:textId="11033D3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110</w:t>
            </w:r>
          </w:p>
        </w:tc>
      </w:tr>
    </w:tbl>
    <w:p w14:paraId="000DFA27" w14:textId="11313C92" w:rsidR="005244E7" w:rsidRPr="003341FE" w:rsidRDefault="00C018D1" w:rsidP="00C018D1">
      <w:pPr>
        <w:jc w:val="both"/>
        <w:rPr>
          <w:rFonts w:asciiTheme="minorHAnsi" w:hAnsiTheme="minorHAnsi" w:cstheme="minorHAnsi"/>
          <w:szCs w:val="24"/>
        </w:rPr>
      </w:pPr>
      <w:bookmarkStart w:id="2" w:name="_Toc79674942"/>
      <w:r w:rsidRPr="003341FE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3341FE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3341FE">
        <w:rPr>
          <w:rFonts w:asciiTheme="minorHAnsi" w:hAnsiTheme="minorHAnsi" w:cstheme="minorHAnsi"/>
          <w:noProof/>
          <w:color w:val="000000" w:themeColor="text1"/>
          <w:szCs w:val="24"/>
        </w:rPr>
        <w:t>2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3341FE">
        <w:rPr>
          <w:rFonts w:asciiTheme="minorHAnsi" w:hAnsiTheme="minorHAnsi" w:cstheme="minorHAnsi"/>
          <w:color w:val="000000" w:themeColor="text1"/>
          <w:szCs w:val="24"/>
        </w:rPr>
        <w:t>. Single-double bonds and local BLA values (</w:t>
      </w:r>
      <w:r w:rsidRPr="003341FE">
        <w:rPr>
          <w:rFonts w:ascii="Cambria Math" w:hAnsi="Cambria Math" w:cs="Cambria Math"/>
          <w:color w:val="000000" w:themeColor="text1"/>
          <w:szCs w:val="24"/>
        </w:rPr>
        <w:t>Å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) of the molecul</w:t>
      </w:r>
      <w:r w:rsidR="007C243B">
        <w:rPr>
          <w:rFonts w:asciiTheme="minorHAnsi" w:hAnsiTheme="minorHAnsi" w:cstheme="minorHAnsi"/>
          <w:color w:val="000000" w:themeColor="text1"/>
          <w:szCs w:val="24"/>
        </w:rPr>
        <w:t>ar dyes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in 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gas phase</w:t>
      </w:r>
      <w:r w:rsidR="007C243B">
        <w:rPr>
          <w:rFonts w:asciiTheme="minorHAnsi" w:hAnsiTheme="minorHAnsi" w:cstheme="minorHAnsi"/>
          <w:color w:val="000000" w:themeColor="text1"/>
          <w:szCs w:val="24"/>
        </w:rPr>
        <w:t>. These results were obtained by employing the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CAM-B3LYP/6-31+g(d,p) level of theory.</w:t>
      </w:r>
      <w:bookmarkEnd w:id="2"/>
    </w:p>
    <w:p w14:paraId="03A923E2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0AD245E2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3FCFAC18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1D09E904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360D16D0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2F30E728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0220A8DA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39FA52F7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534DA82C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653973AD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6817AFED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6FC50F81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2619FB57" w14:textId="470FB68E" w:rsidR="00C3459E" w:rsidRPr="003341FE" w:rsidRDefault="00C3459E" w:rsidP="00030B2A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337"/>
        <w:gridCol w:w="1336"/>
        <w:gridCol w:w="1338"/>
        <w:gridCol w:w="1336"/>
        <w:gridCol w:w="1336"/>
        <w:gridCol w:w="1338"/>
      </w:tblGrid>
      <w:tr w:rsidR="005244E7" w:rsidRPr="003341FE" w14:paraId="7FCA684F" w14:textId="77777777" w:rsidTr="00C3459E">
        <w:trPr>
          <w:trHeight w:val="284"/>
          <w:jc w:val="center"/>
        </w:trPr>
        <w:tc>
          <w:tcPr>
            <w:tcW w:w="714" w:type="pct"/>
          </w:tcPr>
          <w:p w14:paraId="11A5996F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43" w:type="pct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18FC03D4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bixin</w:t>
            </w:r>
          </w:p>
        </w:tc>
        <w:tc>
          <w:tcPr>
            <w:tcW w:w="2143" w:type="pct"/>
            <w:gridSpan w:val="3"/>
            <w:tcBorders>
              <w:left w:val="single" w:sz="4" w:space="0" w:color="auto"/>
            </w:tcBorders>
            <w:vAlign w:val="center"/>
          </w:tcPr>
          <w:p w14:paraId="172BA0F4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isobixin</w:t>
            </w:r>
          </w:p>
        </w:tc>
      </w:tr>
      <w:tr w:rsidR="005244E7" w:rsidRPr="003341FE" w14:paraId="58F87F04" w14:textId="77777777" w:rsidTr="00C3459E">
        <w:trPr>
          <w:jc w:val="center"/>
        </w:trPr>
        <w:tc>
          <w:tcPr>
            <w:tcW w:w="714" w:type="pct"/>
          </w:tcPr>
          <w:p w14:paraId="13109D55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7F707874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18C9EB49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15540DCA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54A1AFAF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59DDBA58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2A429FC8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5244E7" w:rsidRPr="003341FE" w14:paraId="70EC8833" w14:textId="77777777" w:rsidTr="00C3459E">
        <w:trPr>
          <w:jc w:val="center"/>
        </w:trPr>
        <w:tc>
          <w:tcPr>
            <w:tcW w:w="714" w:type="pct"/>
          </w:tcPr>
          <w:p w14:paraId="502DA19B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bottom"/>
          </w:tcPr>
          <w:p w14:paraId="019D9965" w14:textId="4301E2B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474</w:t>
            </w:r>
          </w:p>
        </w:tc>
        <w:tc>
          <w:tcPr>
            <w:tcW w:w="714" w:type="pct"/>
            <w:vAlign w:val="bottom"/>
          </w:tcPr>
          <w:p w14:paraId="16126241" w14:textId="0BDB7BD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A5011AF" w14:textId="6E80283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124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CC34326" w14:textId="58EBF15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474</w:t>
            </w:r>
          </w:p>
        </w:tc>
        <w:tc>
          <w:tcPr>
            <w:tcW w:w="714" w:type="pct"/>
            <w:vAlign w:val="bottom"/>
          </w:tcPr>
          <w:p w14:paraId="79F3DF6B" w14:textId="0A3108B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349</w:t>
            </w:r>
          </w:p>
        </w:tc>
        <w:tc>
          <w:tcPr>
            <w:tcW w:w="715" w:type="pct"/>
            <w:vAlign w:val="bottom"/>
          </w:tcPr>
          <w:p w14:paraId="1BCF0B2D" w14:textId="2AB7850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124</w:t>
            </w:r>
          </w:p>
        </w:tc>
      </w:tr>
      <w:tr w:rsidR="005244E7" w:rsidRPr="003341FE" w14:paraId="5FAC525A" w14:textId="77777777" w:rsidTr="00C3459E">
        <w:trPr>
          <w:jc w:val="center"/>
        </w:trPr>
        <w:tc>
          <w:tcPr>
            <w:tcW w:w="714" w:type="pct"/>
          </w:tcPr>
          <w:p w14:paraId="3D31F7FA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bottom"/>
          </w:tcPr>
          <w:p w14:paraId="4102F794" w14:textId="2C786F6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446</w:t>
            </w:r>
          </w:p>
        </w:tc>
        <w:tc>
          <w:tcPr>
            <w:tcW w:w="714" w:type="pct"/>
            <w:vAlign w:val="bottom"/>
          </w:tcPr>
          <w:p w14:paraId="29E0C6BA" w14:textId="521EE35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2F349EDE" w14:textId="4906DA9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082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0BF8790" w14:textId="76B10F0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446</w:t>
            </w:r>
          </w:p>
        </w:tc>
        <w:tc>
          <w:tcPr>
            <w:tcW w:w="714" w:type="pct"/>
            <w:vAlign w:val="bottom"/>
          </w:tcPr>
          <w:p w14:paraId="1EC05BC8" w14:textId="00C6F1D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364</w:t>
            </w:r>
          </w:p>
        </w:tc>
        <w:tc>
          <w:tcPr>
            <w:tcW w:w="715" w:type="pct"/>
            <w:vAlign w:val="bottom"/>
          </w:tcPr>
          <w:p w14:paraId="548DD189" w14:textId="68A3437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082</w:t>
            </w:r>
          </w:p>
        </w:tc>
      </w:tr>
      <w:tr w:rsidR="005244E7" w:rsidRPr="003341FE" w14:paraId="3E82F955" w14:textId="77777777" w:rsidTr="00C3459E">
        <w:trPr>
          <w:jc w:val="center"/>
        </w:trPr>
        <w:tc>
          <w:tcPr>
            <w:tcW w:w="714" w:type="pct"/>
          </w:tcPr>
          <w:p w14:paraId="70E041E0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bottom"/>
          </w:tcPr>
          <w:p w14:paraId="664C1FE4" w14:textId="0C4C170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431</w:t>
            </w:r>
          </w:p>
        </w:tc>
        <w:tc>
          <w:tcPr>
            <w:tcW w:w="714" w:type="pct"/>
            <w:vAlign w:val="bottom"/>
          </w:tcPr>
          <w:p w14:paraId="11704EDD" w14:textId="0B9DF62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360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1C8E3061" w14:textId="7B1C5A1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5E2C6A4" w14:textId="3770372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431</w:t>
            </w:r>
          </w:p>
        </w:tc>
        <w:tc>
          <w:tcPr>
            <w:tcW w:w="714" w:type="pct"/>
            <w:vAlign w:val="bottom"/>
          </w:tcPr>
          <w:p w14:paraId="37EB4D68" w14:textId="474F525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360</w:t>
            </w:r>
          </w:p>
        </w:tc>
        <w:tc>
          <w:tcPr>
            <w:tcW w:w="715" w:type="pct"/>
            <w:vAlign w:val="bottom"/>
          </w:tcPr>
          <w:p w14:paraId="590561BA" w14:textId="323DA2E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</w:tr>
      <w:tr w:rsidR="005244E7" w:rsidRPr="003341FE" w14:paraId="55F85693" w14:textId="77777777" w:rsidTr="00C3459E">
        <w:trPr>
          <w:jc w:val="center"/>
        </w:trPr>
        <w:tc>
          <w:tcPr>
            <w:tcW w:w="714" w:type="pct"/>
          </w:tcPr>
          <w:p w14:paraId="41A406C6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bottom"/>
          </w:tcPr>
          <w:p w14:paraId="4CA4AC0D" w14:textId="00B31D1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439</w:t>
            </w:r>
          </w:p>
        </w:tc>
        <w:tc>
          <w:tcPr>
            <w:tcW w:w="714" w:type="pct"/>
            <w:vAlign w:val="bottom"/>
          </w:tcPr>
          <w:p w14:paraId="64694B8F" w14:textId="70E13DB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368488D0" w14:textId="4B2C69F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5816191" w14:textId="6CAFD7E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439</w:t>
            </w:r>
          </w:p>
        </w:tc>
        <w:tc>
          <w:tcPr>
            <w:tcW w:w="714" w:type="pct"/>
            <w:vAlign w:val="bottom"/>
          </w:tcPr>
          <w:p w14:paraId="1F88AE87" w14:textId="29A9183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368</w:t>
            </w:r>
          </w:p>
        </w:tc>
        <w:tc>
          <w:tcPr>
            <w:tcW w:w="715" w:type="pct"/>
            <w:vAlign w:val="bottom"/>
          </w:tcPr>
          <w:p w14:paraId="599C2305" w14:textId="33D3A11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</w:tr>
      <w:tr w:rsidR="005244E7" w:rsidRPr="003341FE" w14:paraId="589C9200" w14:textId="77777777" w:rsidTr="00C3459E">
        <w:trPr>
          <w:jc w:val="center"/>
        </w:trPr>
        <w:tc>
          <w:tcPr>
            <w:tcW w:w="714" w:type="pct"/>
          </w:tcPr>
          <w:p w14:paraId="331E247D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bottom"/>
          </w:tcPr>
          <w:p w14:paraId="266A9625" w14:textId="759FA6F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426</w:t>
            </w:r>
          </w:p>
        </w:tc>
        <w:tc>
          <w:tcPr>
            <w:tcW w:w="714" w:type="pct"/>
            <w:vAlign w:val="bottom"/>
          </w:tcPr>
          <w:p w14:paraId="620ECEE6" w14:textId="75CCE82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362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D243601" w14:textId="219F789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2138A626" w14:textId="65B49FA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426</w:t>
            </w:r>
          </w:p>
        </w:tc>
        <w:tc>
          <w:tcPr>
            <w:tcW w:w="714" w:type="pct"/>
            <w:vAlign w:val="bottom"/>
          </w:tcPr>
          <w:p w14:paraId="154AB4EF" w14:textId="07E4868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362</w:t>
            </w:r>
          </w:p>
        </w:tc>
        <w:tc>
          <w:tcPr>
            <w:tcW w:w="715" w:type="pct"/>
            <w:vAlign w:val="bottom"/>
          </w:tcPr>
          <w:p w14:paraId="6E0BDFFB" w14:textId="4A6DCEB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063</w:t>
            </w:r>
          </w:p>
        </w:tc>
      </w:tr>
      <w:tr w:rsidR="005244E7" w:rsidRPr="003341FE" w14:paraId="1B4E55CC" w14:textId="77777777" w:rsidTr="00C3459E">
        <w:trPr>
          <w:jc w:val="center"/>
        </w:trPr>
        <w:tc>
          <w:tcPr>
            <w:tcW w:w="714" w:type="pct"/>
          </w:tcPr>
          <w:p w14:paraId="0999E08C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bottom"/>
          </w:tcPr>
          <w:p w14:paraId="6F480677" w14:textId="39C128C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427</w:t>
            </w:r>
          </w:p>
        </w:tc>
        <w:tc>
          <w:tcPr>
            <w:tcW w:w="714" w:type="pct"/>
            <w:vAlign w:val="bottom"/>
          </w:tcPr>
          <w:p w14:paraId="392CF87E" w14:textId="0357565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0D45DDF5" w14:textId="34FC71D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C60ADDC" w14:textId="4740FBB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426</w:t>
            </w:r>
          </w:p>
        </w:tc>
        <w:tc>
          <w:tcPr>
            <w:tcW w:w="714" w:type="pct"/>
            <w:vAlign w:val="bottom"/>
          </w:tcPr>
          <w:p w14:paraId="33FAB10E" w14:textId="25A0436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368</w:t>
            </w:r>
          </w:p>
        </w:tc>
        <w:tc>
          <w:tcPr>
            <w:tcW w:w="715" w:type="pct"/>
            <w:vAlign w:val="bottom"/>
          </w:tcPr>
          <w:p w14:paraId="336741A6" w14:textId="535B5D8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058</w:t>
            </w:r>
          </w:p>
        </w:tc>
      </w:tr>
      <w:tr w:rsidR="005244E7" w:rsidRPr="003341FE" w14:paraId="442BA255" w14:textId="77777777" w:rsidTr="00C3459E">
        <w:trPr>
          <w:jc w:val="center"/>
        </w:trPr>
        <w:tc>
          <w:tcPr>
            <w:tcW w:w="714" w:type="pct"/>
          </w:tcPr>
          <w:p w14:paraId="273E3A71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bottom"/>
          </w:tcPr>
          <w:p w14:paraId="1954D7E5" w14:textId="38CC7DC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441</w:t>
            </w:r>
          </w:p>
        </w:tc>
        <w:tc>
          <w:tcPr>
            <w:tcW w:w="714" w:type="pct"/>
            <w:vAlign w:val="bottom"/>
          </w:tcPr>
          <w:p w14:paraId="66EB33AC" w14:textId="1578263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682A3243" w14:textId="7C0841F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082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5D719F2" w14:textId="3E90DDD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439</w:t>
            </w:r>
          </w:p>
        </w:tc>
        <w:tc>
          <w:tcPr>
            <w:tcW w:w="714" w:type="pct"/>
            <w:vAlign w:val="bottom"/>
          </w:tcPr>
          <w:p w14:paraId="180B1815" w14:textId="0E6D3D5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359</w:t>
            </w:r>
          </w:p>
        </w:tc>
        <w:tc>
          <w:tcPr>
            <w:tcW w:w="715" w:type="pct"/>
            <w:vAlign w:val="bottom"/>
          </w:tcPr>
          <w:p w14:paraId="7CA795D2" w14:textId="67F7332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080</w:t>
            </w:r>
          </w:p>
        </w:tc>
      </w:tr>
      <w:tr w:rsidR="005244E7" w:rsidRPr="003341FE" w14:paraId="3BA835CF" w14:textId="77777777" w:rsidTr="00C3459E">
        <w:trPr>
          <w:jc w:val="center"/>
        </w:trPr>
        <w:tc>
          <w:tcPr>
            <w:tcW w:w="714" w:type="pct"/>
          </w:tcPr>
          <w:p w14:paraId="58FF7942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bottom"/>
          </w:tcPr>
          <w:p w14:paraId="5BDBC5C5" w14:textId="6826DAB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434</w:t>
            </w:r>
          </w:p>
        </w:tc>
        <w:tc>
          <w:tcPr>
            <w:tcW w:w="714" w:type="pct"/>
            <w:vAlign w:val="bottom"/>
          </w:tcPr>
          <w:p w14:paraId="193F0CE2" w14:textId="7487BF5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365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22DDE650" w14:textId="2BA01F2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5D944FC" w14:textId="382550A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431</w:t>
            </w:r>
          </w:p>
        </w:tc>
        <w:tc>
          <w:tcPr>
            <w:tcW w:w="714" w:type="pct"/>
            <w:vAlign w:val="bottom"/>
          </w:tcPr>
          <w:p w14:paraId="6B383AAE" w14:textId="7992983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364</w:t>
            </w:r>
          </w:p>
        </w:tc>
        <w:tc>
          <w:tcPr>
            <w:tcW w:w="715" w:type="pct"/>
            <w:vAlign w:val="bottom"/>
          </w:tcPr>
          <w:p w14:paraId="67301BD2" w14:textId="0A8502B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068</w:t>
            </w:r>
          </w:p>
        </w:tc>
      </w:tr>
      <w:tr w:rsidR="005244E7" w:rsidRPr="003341FE" w14:paraId="72E90628" w14:textId="77777777" w:rsidTr="00C3459E">
        <w:trPr>
          <w:jc w:val="center"/>
        </w:trPr>
        <w:tc>
          <w:tcPr>
            <w:tcW w:w="714" w:type="pct"/>
            <w:tcBorders>
              <w:bottom w:val="single" w:sz="4" w:space="0" w:color="auto"/>
            </w:tcBorders>
          </w:tcPr>
          <w:p w14:paraId="3F251CF7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0DD5169C" w14:textId="4B6D6DD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446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42D12135" w14:textId="77AF1CD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349</w:t>
            </w:r>
          </w:p>
        </w:tc>
        <w:tc>
          <w:tcPr>
            <w:tcW w:w="715" w:type="pct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BF3D37B" w14:textId="5B5153B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098</w:t>
            </w: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0404FEBD" w14:textId="16C51F1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444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bottom"/>
          </w:tcPr>
          <w:p w14:paraId="4EAD3F3F" w14:textId="5945A93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348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bottom"/>
          </w:tcPr>
          <w:p w14:paraId="676042A1" w14:textId="21E994E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096</w:t>
            </w:r>
          </w:p>
        </w:tc>
      </w:tr>
      <w:tr w:rsidR="005244E7" w:rsidRPr="003341FE" w14:paraId="68DCAD0A" w14:textId="77777777" w:rsidTr="00C3459E">
        <w:trPr>
          <w:jc w:val="center"/>
        </w:trPr>
        <w:tc>
          <w:tcPr>
            <w:tcW w:w="714" w:type="pct"/>
            <w:tcBorders>
              <w:top w:val="single" w:sz="4" w:space="0" w:color="auto"/>
            </w:tcBorders>
          </w:tcPr>
          <w:p w14:paraId="709E2D68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40D8CD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norbixin</w:t>
            </w: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CA3192" w14:textId="77777777" w:rsidR="005244E7" w:rsidRPr="003341FE" w:rsidRDefault="005244E7" w:rsidP="00C3459E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isonorbixin</w:t>
            </w:r>
          </w:p>
        </w:tc>
      </w:tr>
      <w:tr w:rsidR="005244E7" w:rsidRPr="003341FE" w14:paraId="7F747F62" w14:textId="77777777" w:rsidTr="00C3459E">
        <w:trPr>
          <w:jc w:val="center"/>
        </w:trPr>
        <w:tc>
          <w:tcPr>
            <w:tcW w:w="714" w:type="pct"/>
          </w:tcPr>
          <w:p w14:paraId="74E75456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699B632C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938799C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69E1B5B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A8C490E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42DB4D24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722B3A9D" w14:textId="77777777" w:rsidR="005244E7" w:rsidRPr="003341FE" w:rsidRDefault="005244E7" w:rsidP="00C3459E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5244E7" w:rsidRPr="003341FE" w14:paraId="602E55BD" w14:textId="77777777" w:rsidTr="00C3459E">
        <w:trPr>
          <w:jc w:val="center"/>
        </w:trPr>
        <w:tc>
          <w:tcPr>
            <w:tcW w:w="714" w:type="pct"/>
          </w:tcPr>
          <w:p w14:paraId="3347D79A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bottom"/>
          </w:tcPr>
          <w:p w14:paraId="6626F24E" w14:textId="05C9B28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474</w:t>
            </w:r>
          </w:p>
        </w:tc>
        <w:tc>
          <w:tcPr>
            <w:tcW w:w="714" w:type="pct"/>
            <w:vAlign w:val="bottom"/>
          </w:tcPr>
          <w:p w14:paraId="7F2A7F7C" w14:textId="7B4B876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1C69C07E" w14:textId="722B0E2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125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200A72C6" w14:textId="01DE531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474</w:t>
            </w:r>
          </w:p>
        </w:tc>
        <w:tc>
          <w:tcPr>
            <w:tcW w:w="714" w:type="pct"/>
            <w:vAlign w:val="bottom"/>
          </w:tcPr>
          <w:p w14:paraId="4BE1D6F8" w14:textId="5C61646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349</w:t>
            </w:r>
          </w:p>
        </w:tc>
        <w:tc>
          <w:tcPr>
            <w:tcW w:w="715" w:type="pct"/>
            <w:vAlign w:val="bottom"/>
          </w:tcPr>
          <w:p w14:paraId="3200B50C" w14:textId="60B90A3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124</w:t>
            </w:r>
          </w:p>
        </w:tc>
      </w:tr>
      <w:tr w:rsidR="005244E7" w:rsidRPr="003341FE" w14:paraId="737A8CAD" w14:textId="77777777" w:rsidTr="00C3459E">
        <w:trPr>
          <w:jc w:val="center"/>
        </w:trPr>
        <w:tc>
          <w:tcPr>
            <w:tcW w:w="714" w:type="pct"/>
          </w:tcPr>
          <w:p w14:paraId="6C9C1F54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bottom"/>
          </w:tcPr>
          <w:p w14:paraId="3C6ADA65" w14:textId="1560B0A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446</w:t>
            </w:r>
          </w:p>
        </w:tc>
        <w:tc>
          <w:tcPr>
            <w:tcW w:w="714" w:type="pct"/>
            <w:vAlign w:val="bottom"/>
          </w:tcPr>
          <w:p w14:paraId="6A491859" w14:textId="388900E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11380F5D" w14:textId="2D95663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082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2EB20E05" w14:textId="63738F0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446</w:t>
            </w:r>
          </w:p>
        </w:tc>
        <w:tc>
          <w:tcPr>
            <w:tcW w:w="714" w:type="pct"/>
            <w:vAlign w:val="bottom"/>
          </w:tcPr>
          <w:p w14:paraId="7FD0A83C" w14:textId="2624A34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364</w:t>
            </w:r>
          </w:p>
        </w:tc>
        <w:tc>
          <w:tcPr>
            <w:tcW w:w="715" w:type="pct"/>
            <w:vAlign w:val="bottom"/>
          </w:tcPr>
          <w:p w14:paraId="02D2FE83" w14:textId="18A7A32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082</w:t>
            </w:r>
          </w:p>
        </w:tc>
      </w:tr>
      <w:tr w:rsidR="005244E7" w:rsidRPr="003341FE" w14:paraId="24BD4C4A" w14:textId="77777777" w:rsidTr="00C3459E">
        <w:trPr>
          <w:jc w:val="center"/>
        </w:trPr>
        <w:tc>
          <w:tcPr>
            <w:tcW w:w="714" w:type="pct"/>
          </w:tcPr>
          <w:p w14:paraId="3F73C5AE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bottom"/>
          </w:tcPr>
          <w:p w14:paraId="5773864A" w14:textId="6558E33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430</w:t>
            </w:r>
          </w:p>
        </w:tc>
        <w:tc>
          <w:tcPr>
            <w:tcW w:w="714" w:type="pct"/>
            <w:vAlign w:val="bottom"/>
          </w:tcPr>
          <w:p w14:paraId="05F3BC2C" w14:textId="4F45DDC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360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72869E0D" w14:textId="6C6CBBE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16A5029" w14:textId="717A898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431</w:t>
            </w:r>
          </w:p>
        </w:tc>
        <w:tc>
          <w:tcPr>
            <w:tcW w:w="714" w:type="pct"/>
            <w:vAlign w:val="bottom"/>
          </w:tcPr>
          <w:p w14:paraId="5691FD0D" w14:textId="012FD2F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360</w:t>
            </w:r>
          </w:p>
        </w:tc>
        <w:tc>
          <w:tcPr>
            <w:tcW w:w="715" w:type="pct"/>
            <w:vAlign w:val="bottom"/>
          </w:tcPr>
          <w:p w14:paraId="39A5B27E" w14:textId="1CF12E9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</w:tr>
      <w:tr w:rsidR="005244E7" w:rsidRPr="003341FE" w14:paraId="02D1BC80" w14:textId="77777777" w:rsidTr="00C3459E">
        <w:trPr>
          <w:jc w:val="center"/>
        </w:trPr>
        <w:tc>
          <w:tcPr>
            <w:tcW w:w="714" w:type="pct"/>
          </w:tcPr>
          <w:p w14:paraId="0D24756C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bottom"/>
          </w:tcPr>
          <w:p w14:paraId="4AB96F19" w14:textId="61FD8E3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439</w:t>
            </w:r>
          </w:p>
        </w:tc>
        <w:tc>
          <w:tcPr>
            <w:tcW w:w="714" w:type="pct"/>
            <w:vAlign w:val="bottom"/>
          </w:tcPr>
          <w:p w14:paraId="46E7FB22" w14:textId="1497B8D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4C9A1427" w14:textId="475D815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4E03FCFA" w14:textId="068BD12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439</w:t>
            </w:r>
          </w:p>
        </w:tc>
        <w:tc>
          <w:tcPr>
            <w:tcW w:w="714" w:type="pct"/>
            <w:vAlign w:val="bottom"/>
          </w:tcPr>
          <w:p w14:paraId="0A0CD060" w14:textId="1703FED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368</w:t>
            </w:r>
          </w:p>
        </w:tc>
        <w:tc>
          <w:tcPr>
            <w:tcW w:w="715" w:type="pct"/>
            <w:vAlign w:val="bottom"/>
          </w:tcPr>
          <w:p w14:paraId="28A2A647" w14:textId="13C3C9E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071</w:t>
            </w:r>
          </w:p>
        </w:tc>
      </w:tr>
      <w:tr w:rsidR="005244E7" w:rsidRPr="003341FE" w14:paraId="3A736E6C" w14:textId="77777777" w:rsidTr="00C3459E">
        <w:trPr>
          <w:jc w:val="center"/>
        </w:trPr>
        <w:tc>
          <w:tcPr>
            <w:tcW w:w="714" w:type="pct"/>
          </w:tcPr>
          <w:p w14:paraId="433931A6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bottom"/>
          </w:tcPr>
          <w:p w14:paraId="04327B29" w14:textId="761185F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426</w:t>
            </w:r>
          </w:p>
        </w:tc>
        <w:tc>
          <w:tcPr>
            <w:tcW w:w="714" w:type="pct"/>
            <w:vAlign w:val="bottom"/>
          </w:tcPr>
          <w:p w14:paraId="1FAB93D0" w14:textId="1CF547ED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363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145243B8" w14:textId="6EC7F37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2FCA351" w14:textId="659D3003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426</w:t>
            </w:r>
          </w:p>
        </w:tc>
        <w:tc>
          <w:tcPr>
            <w:tcW w:w="714" w:type="pct"/>
            <w:vAlign w:val="bottom"/>
          </w:tcPr>
          <w:p w14:paraId="21121A1E" w14:textId="0EB7562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362</w:t>
            </w:r>
          </w:p>
        </w:tc>
        <w:tc>
          <w:tcPr>
            <w:tcW w:w="715" w:type="pct"/>
            <w:vAlign w:val="bottom"/>
          </w:tcPr>
          <w:p w14:paraId="4E80B382" w14:textId="4FC7686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064</w:t>
            </w:r>
          </w:p>
        </w:tc>
      </w:tr>
      <w:tr w:rsidR="005244E7" w:rsidRPr="003341FE" w14:paraId="02D09CF9" w14:textId="77777777" w:rsidTr="00C3459E">
        <w:trPr>
          <w:jc w:val="center"/>
        </w:trPr>
        <w:tc>
          <w:tcPr>
            <w:tcW w:w="714" w:type="pct"/>
          </w:tcPr>
          <w:p w14:paraId="79600A29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bottom"/>
          </w:tcPr>
          <w:p w14:paraId="7472BA6E" w14:textId="47CEF95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426</w:t>
            </w:r>
          </w:p>
        </w:tc>
        <w:tc>
          <w:tcPr>
            <w:tcW w:w="714" w:type="pct"/>
            <w:vAlign w:val="bottom"/>
          </w:tcPr>
          <w:p w14:paraId="706711C2" w14:textId="3BA3033E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3D212CCC" w14:textId="2264EAF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3CC0688C" w14:textId="00DCB2B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426</w:t>
            </w:r>
          </w:p>
        </w:tc>
        <w:tc>
          <w:tcPr>
            <w:tcW w:w="714" w:type="pct"/>
            <w:vAlign w:val="bottom"/>
          </w:tcPr>
          <w:p w14:paraId="3C77A5EA" w14:textId="6589F27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368</w:t>
            </w:r>
          </w:p>
        </w:tc>
        <w:tc>
          <w:tcPr>
            <w:tcW w:w="715" w:type="pct"/>
            <w:vAlign w:val="bottom"/>
          </w:tcPr>
          <w:p w14:paraId="5524E0CB" w14:textId="4118C4E4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058</w:t>
            </w:r>
          </w:p>
        </w:tc>
      </w:tr>
      <w:tr w:rsidR="005244E7" w:rsidRPr="003341FE" w14:paraId="4C993361" w14:textId="77777777" w:rsidTr="00C3459E">
        <w:trPr>
          <w:jc w:val="center"/>
        </w:trPr>
        <w:tc>
          <w:tcPr>
            <w:tcW w:w="714" w:type="pct"/>
          </w:tcPr>
          <w:p w14:paraId="1822AC0A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bottom"/>
          </w:tcPr>
          <w:p w14:paraId="052EBC3A" w14:textId="176BC49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440</w:t>
            </w:r>
          </w:p>
        </w:tc>
        <w:tc>
          <w:tcPr>
            <w:tcW w:w="714" w:type="pct"/>
            <w:vAlign w:val="bottom"/>
          </w:tcPr>
          <w:p w14:paraId="6CF7B736" w14:textId="16B536CB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763C9105" w14:textId="4BC913FA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0C945725" w14:textId="14EF232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439</w:t>
            </w:r>
          </w:p>
        </w:tc>
        <w:tc>
          <w:tcPr>
            <w:tcW w:w="714" w:type="pct"/>
            <w:vAlign w:val="bottom"/>
          </w:tcPr>
          <w:p w14:paraId="31DFD054" w14:textId="6B2394C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359</w:t>
            </w:r>
          </w:p>
        </w:tc>
        <w:tc>
          <w:tcPr>
            <w:tcW w:w="715" w:type="pct"/>
            <w:vAlign w:val="bottom"/>
          </w:tcPr>
          <w:p w14:paraId="7247EE98" w14:textId="1C1FF33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080</w:t>
            </w:r>
          </w:p>
        </w:tc>
      </w:tr>
      <w:tr w:rsidR="005244E7" w:rsidRPr="003341FE" w14:paraId="65D189D7" w14:textId="77777777" w:rsidTr="00C3459E">
        <w:trPr>
          <w:jc w:val="center"/>
        </w:trPr>
        <w:tc>
          <w:tcPr>
            <w:tcW w:w="714" w:type="pct"/>
          </w:tcPr>
          <w:p w14:paraId="2C54FB50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bottom"/>
          </w:tcPr>
          <w:p w14:paraId="5339F531" w14:textId="638C9ED1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433</w:t>
            </w:r>
          </w:p>
        </w:tc>
        <w:tc>
          <w:tcPr>
            <w:tcW w:w="714" w:type="pct"/>
            <w:vAlign w:val="bottom"/>
          </w:tcPr>
          <w:p w14:paraId="71803D6D" w14:textId="673DE000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365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5FC17CA0" w14:textId="36029345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1CD6F40C" w14:textId="5BFE36D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431</w:t>
            </w:r>
          </w:p>
        </w:tc>
        <w:tc>
          <w:tcPr>
            <w:tcW w:w="714" w:type="pct"/>
            <w:vAlign w:val="bottom"/>
          </w:tcPr>
          <w:p w14:paraId="7D5D35BD" w14:textId="65F5A7B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364</w:t>
            </w:r>
          </w:p>
        </w:tc>
        <w:tc>
          <w:tcPr>
            <w:tcW w:w="715" w:type="pct"/>
            <w:vAlign w:val="bottom"/>
          </w:tcPr>
          <w:p w14:paraId="7BE39B80" w14:textId="7F146332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067</w:t>
            </w:r>
          </w:p>
        </w:tc>
      </w:tr>
      <w:tr w:rsidR="005244E7" w:rsidRPr="003341FE" w14:paraId="6E47CACC" w14:textId="77777777" w:rsidTr="00C3459E">
        <w:trPr>
          <w:jc w:val="center"/>
        </w:trPr>
        <w:tc>
          <w:tcPr>
            <w:tcW w:w="714" w:type="pct"/>
          </w:tcPr>
          <w:p w14:paraId="32A1DF30" w14:textId="7777777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vAlign w:val="bottom"/>
          </w:tcPr>
          <w:p w14:paraId="06FC055D" w14:textId="2CA450F8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445</w:t>
            </w:r>
          </w:p>
        </w:tc>
        <w:tc>
          <w:tcPr>
            <w:tcW w:w="714" w:type="pct"/>
            <w:vAlign w:val="bottom"/>
          </w:tcPr>
          <w:p w14:paraId="0D667ADC" w14:textId="737939A9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350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bottom"/>
          </w:tcPr>
          <w:p w14:paraId="2F83F4A2" w14:textId="55492DEC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bottom"/>
          </w:tcPr>
          <w:p w14:paraId="744CB2DB" w14:textId="341C41F6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443</w:t>
            </w:r>
          </w:p>
        </w:tc>
        <w:tc>
          <w:tcPr>
            <w:tcW w:w="714" w:type="pct"/>
            <w:vAlign w:val="bottom"/>
          </w:tcPr>
          <w:p w14:paraId="3D766AC1" w14:textId="22F3017F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349</w:t>
            </w:r>
          </w:p>
        </w:tc>
        <w:tc>
          <w:tcPr>
            <w:tcW w:w="715" w:type="pct"/>
            <w:vAlign w:val="bottom"/>
          </w:tcPr>
          <w:p w14:paraId="02EA36DF" w14:textId="45B37127" w:rsidR="005244E7" w:rsidRPr="003341FE" w:rsidRDefault="005244E7" w:rsidP="005244E7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3F5EFC" w:rsidRPr="003341FE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3341FE">
              <w:rPr>
                <w:rFonts w:asciiTheme="minorHAnsi" w:hAnsiTheme="minorHAnsi" w:cstheme="minorHAnsi"/>
                <w:color w:val="000000"/>
                <w:szCs w:val="24"/>
              </w:rPr>
              <w:t>094</w:t>
            </w:r>
          </w:p>
        </w:tc>
      </w:tr>
    </w:tbl>
    <w:p w14:paraId="40278D62" w14:textId="38BB95AC" w:rsidR="005244E7" w:rsidRPr="003341FE" w:rsidRDefault="00C018D1" w:rsidP="00C018D1">
      <w:pPr>
        <w:jc w:val="both"/>
        <w:rPr>
          <w:rFonts w:asciiTheme="minorHAnsi" w:hAnsiTheme="minorHAnsi" w:cstheme="minorHAnsi"/>
          <w:szCs w:val="24"/>
        </w:rPr>
      </w:pPr>
      <w:bookmarkStart w:id="3" w:name="_Toc79674943"/>
      <w:r w:rsidRPr="003341FE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3341FE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3341FE">
        <w:rPr>
          <w:rFonts w:asciiTheme="minorHAnsi" w:hAnsiTheme="minorHAnsi" w:cstheme="minorHAnsi"/>
          <w:noProof/>
          <w:color w:val="000000" w:themeColor="text1"/>
          <w:szCs w:val="24"/>
        </w:rPr>
        <w:t>3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3341FE">
        <w:rPr>
          <w:rFonts w:asciiTheme="minorHAnsi" w:hAnsiTheme="minorHAnsi" w:cstheme="minorHAnsi"/>
          <w:color w:val="000000" w:themeColor="text1"/>
          <w:szCs w:val="24"/>
        </w:rPr>
        <w:t>. Single-double bonds and local BLA values (</w:t>
      </w:r>
      <w:r w:rsidRPr="003341FE">
        <w:rPr>
          <w:rFonts w:ascii="Cambria Math" w:hAnsi="Cambria Math" w:cs="Cambria Math"/>
          <w:color w:val="000000" w:themeColor="text1"/>
          <w:szCs w:val="24"/>
        </w:rPr>
        <w:t>Å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) of the molecul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ar dy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es in 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gas phase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.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These results were obtained by employing the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M06/6-31+g(d,p) level of theory.</w:t>
      </w:r>
      <w:bookmarkEnd w:id="3"/>
    </w:p>
    <w:p w14:paraId="203CFF32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5F16D23E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098C6D64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6B4D5923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11617C51" w14:textId="77777777" w:rsidR="005244E7" w:rsidRPr="003341FE" w:rsidRDefault="005244E7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438C0F8A" w14:textId="77777777" w:rsidR="005244E7" w:rsidRPr="003341FE" w:rsidRDefault="005244E7" w:rsidP="00030B2A">
      <w:pPr>
        <w:rPr>
          <w:rFonts w:asciiTheme="minorHAnsi" w:hAnsiTheme="minorHAnsi" w:cstheme="minorHAnsi"/>
        </w:rPr>
      </w:pPr>
    </w:p>
    <w:p w14:paraId="73EE1A35" w14:textId="3A4B4332" w:rsidR="00C3459E" w:rsidRPr="003341FE" w:rsidRDefault="00C3459E" w:rsidP="00030B2A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337"/>
        <w:gridCol w:w="1336"/>
        <w:gridCol w:w="1338"/>
        <w:gridCol w:w="1336"/>
        <w:gridCol w:w="1336"/>
        <w:gridCol w:w="1338"/>
      </w:tblGrid>
      <w:tr w:rsidR="0076283F" w:rsidRPr="003341FE" w14:paraId="7C670E48" w14:textId="77777777" w:rsidTr="0076283F">
        <w:trPr>
          <w:trHeight w:val="284"/>
          <w:jc w:val="center"/>
        </w:trPr>
        <w:tc>
          <w:tcPr>
            <w:tcW w:w="714" w:type="pct"/>
          </w:tcPr>
          <w:p w14:paraId="54EC69F4" w14:textId="77777777" w:rsidR="0076283F" w:rsidRPr="003341FE" w:rsidRDefault="0076283F" w:rsidP="0083457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bookmarkStart w:id="4" w:name="_Ref359519639"/>
          </w:p>
        </w:tc>
        <w:tc>
          <w:tcPr>
            <w:tcW w:w="2143" w:type="pct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29DC8D9F" w14:textId="68BA7A22" w:rsidR="0076283F" w:rsidRPr="003341FE" w:rsidRDefault="0076283F" w:rsidP="0083457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bixin</w:t>
            </w:r>
          </w:p>
        </w:tc>
        <w:tc>
          <w:tcPr>
            <w:tcW w:w="2143" w:type="pct"/>
            <w:gridSpan w:val="3"/>
            <w:tcBorders>
              <w:left w:val="single" w:sz="4" w:space="0" w:color="auto"/>
            </w:tcBorders>
            <w:vAlign w:val="center"/>
          </w:tcPr>
          <w:p w14:paraId="175A4072" w14:textId="16A4BFB3" w:rsidR="0076283F" w:rsidRPr="003341FE" w:rsidRDefault="0076283F" w:rsidP="0083457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isobixin</w:t>
            </w:r>
          </w:p>
        </w:tc>
      </w:tr>
      <w:tr w:rsidR="0076283F" w:rsidRPr="003341FE" w14:paraId="1DE5DD92" w14:textId="77777777" w:rsidTr="0076283F">
        <w:trPr>
          <w:jc w:val="center"/>
        </w:trPr>
        <w:tc>
          <w:tcPr>
            <w:tcW w:w="714" w:type="pct"/>
          </w:tcPr>
          <w:p w14:paraId="61DDBD3D" w14:textId="522C3B8A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189BDB31" w14:textId="0CA99C4C" w:rsidR="0076283F" w:rsidRPr="003341FE" w:rsidRDefault="0076283F" w:rsidP="00483B6C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2E34A42B" w14:textId="02311962" w:rsidR="0076283F" w:rsidRPr="003341FE" w:rsidRDefault="0076283F" w:rsidP="00483B6C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348AD665" w14:textId="50BF2136" w:rsidR="0076283F" w:rsidRPr="003341FE" w:rsidRDefault="0076283F" w:rsidP="00483B6C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59A11C2" w14:textId="4321CD36" w:rsidR="0076283F" w:rsidRPr="003341FE" w:rsidRDefault="0076283F" w:rsidP="00483B6C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2A7E060" w14:textId="02CA6BCF" w:rsidR="0076283F" w:rsidRPr="003341FE" w:rsidRDefault="0076283F" w:rsidP="00483B6C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7D576C62" w14:textId="4F69F653" w:rsidR="0076283F" w:rsidRPr="003341FE" w:rsidRDefault="0076283F" w:rsidP="00483B6C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76283F" w:rsidRPr="003341FE" w14:paraId="1611B2CA" w14:textId="77777777" w:rsidTr="0076283F">
        <w:trPr>
          <w:jc w:val="center"/>
        </w:trPr>
        <w:tc>
          <w:tcPr>
            <w:tcW w:w="714" w:type="pct"/>
          </w:tcPr>
          <w:p w14:paraId="47EFB3AD" w14:textId="4354C0C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center"/>
          </w:tcPr>
          <w:p w14:paraId="1671FF16" w14:textId="12B1BEC1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1.469</w:t>
            </w:r>
          </w:p>
        </w:tc>
        <w:tc>
          <w:tcPr>
            <w:tcW w:w="714" w:type="pct"/>
            <w:vAlign w:val="center"/>
          </w:tcPr>
          <w:p w14:paraId="2E53A8B0" w14:textId="6D653529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A7B3C88" w14:textId="21F63A5F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0.110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2F6328C6" w14:textId="7B5D6102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1.469</w:t>
            </w:r>
          </w:p>
        </w:tc>
        <w:tc>
          <w:tcPr>
            <w:tcW w:w="714" w:type="pct"/>
            <w:vAlign w:val="center"/>
          </w:tcPr>
          <w:p w14:paraId="0A200E4C" w14:textId="144C44D4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1.359</w:t>
            </w:r>
          </w:p>
        </w:tc>
        <w:tc>
          <w:tcPr>
            <w:tcW w:w="715" w:type="pct"/>
            <w:vAlign w:val="center"/>
          </w:tcPr>
          <w:p w14:paraId="0AD12F56" w14:textId="631D43D6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0.111</w:t>
            </w:r>
          </w:p>
        </w:tc>
      </w:tr>
      <w:tr w:rsidR="0076283F" w:rsidRPr="003341FE" w14:paraId="033A5EAF" w14:textId="77777777" w:rsidTr="0076283F">
        <w:trPr>
          <w:jc w:val="center"/>
        </w:trPr>
        <w:tc>
          <w:tcPr>
            <w:tcW w:w="714" w:type="pct"/>
          </w:tcPr>
          <w:p w14:paraId="389CCEE1" w14:textId="16D83DD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center"/>
          </w:tcPr>
          <w:p w14:paraId="400499DE" w14:textId="51CCCB37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1.447</w:t>
            </w:r>
          </w:p>
        </w:tc>
        <w:tc>
          <w:tcPr>
            <w:tcW w:w="714" w:type="pct"/>
            <w:vAlign w:val="center"/>
          </w:tcPr>
          <w:p w14:paraId="0B8FB31E" w14:textId="5EB55264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22D734BB" w14:textId="7E2A22F4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FBED408" w14:textId="485F8C7A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1.447</w:t>
            </w:r>
          </w:p>
        </w:tc>
        <w:tc>
          <w:tcPr>
            <w:tcW w:w="714" w:type="pct"/>
            <w:vAlign w:val="center"/>
          </w:tcPr>
          <w:p w14:paraId="26D8EDE8" w14:textId="4CF93CC0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1.374</w:t>
            </w:r>
          </w:p>
        </w:tc>
        <w:tc>
          <w:tcPr>
            <w:tcW w:w="715" w:type="pct"/>
            <w:vAlign w:val="center"/>
          </w:tcPr>
          <w:p w14:paraId="6B2B9D31" w14:textId="74C0414E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0.073</w:t>
            </w:r>
          </w:p>
        </w:tc>
      </w:tr>
      <w:tr w:rsidR="0076283F" w:rsidRPr="003341FE" w14:paraId="2C4077C1" w14:textId="77777777" w:rsidTr="0076283F">
        <w:trPr>
          <w:jc w:val="center"/>
        </w:trPr>
        <w:tc>
          <w:tcPr>
            <w:tcW w:w="714" w:type="pct"/>
          </w:tcPr>
          <w:p w14:paraId="4B186959" w14:textId="7A8F496C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center"/>
          </w:tcPr>
          <w:p w14:paraId="714F190B" w14:textId="72B955AB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1.433</w:t>
            </w:r>
          </w:p>
        </w:tc>
        <w:tc>
          <w:tcPr>
            <w:tcW w:w="714" w:type="pct"/>
            <w:vAlign w:val="center"/>
          </w:tcPr>
          <w:p w14:paraId="0280A10E" w14:textId="6D26A0C4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1BAF496A" w14:textId="318BDFAE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51A7E228" w14:textId="149CFCD0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1.433</w:t>
            </w:r>
          </w:p>
        </w:tc>
        <w:tc>
          <w:tcPr>
            <w:tcW w:w="714" w:type="pct"/>
            <w:vAlign w:val="center"/>
          </w:tcPr>
          <w:p w14:paraId="309C034E" w14:textId="109C7363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1.369</w:t>
            </w:r>
          </w:p>
        </w:tc>
        <w:tc>
          <w:tcPr>
            <w:tcW w:w="715" w:type="pct"/>
            <w:vAlign w:val="center"/>
          </w:tcPr>
          <w:p w14:paraId="6C379AF4" w14:textId="0E964201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0.064</w:t>
            </w:r>
          </w:p>
        </w:tc>
      </w:tr>
      <w:tr w:rsidR="0076283F" w:rsidRPr="003341FE" w14:paraId="79BC8B00" w14:textId="77777777" w:rsidTr="0076283F">
        <w:trPr>
          <w:jc w:val="center"/>
        </w:trPr>
        <w:tc>
          <w:tcPr>
            <w:tcW w:w="714" w:type="pct"/>
          </w:tcPr>
          <w:p w14:paraId="2777E0E7" w14:textId="0207182E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center"/>
          </w:tcPr>
          <w:p w14:paraId="403EFD5B" w14:textId="028E484A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1.443</w:t>
            </w:r>
          </w:p>
        </w:tc>
        <w:tc>
          <w:tcPr>
            <w:tcW w:w="714" w:type="pct"/>
            <w:vAlign w:val="center"/>
          </w:tcPr>
          <w:p w14:paraId="4B8A6885" w14:textId="7DF26241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17D895B4" w14:textId="5E10E58F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0.065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277DE031" w14:textId="659B7EE4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1.442</w:t>
            </w:r>
          </w:p>
        </w:tc>
        <w:tc>
          <w:tcPr>
            <w:tcW w:w="714" w:type="pct"/>
            <w:vAlign w:val="center"/>
          </w:tcPr>
          <w:p w14:paraId="230E7B77" w14:textId="5D034413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1.377</w:t>
            </w:r>
          </w:p>
        </w:tc>
        <w:tc>
          <w:tcPr>
            <w:tcW w:w="715" w:type="pct"/>
            <w:vAlign w:val="center"/>
          </w:tcPr>
          <w:p w14:paraId="7DA33887" w14:textId="356ECCCC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0.065</w:t>
            </w:r>
          </w:p>
        </w:tc>
      </w:tr>
      <w:tr w:rsidR="0076283F" w:rsidRPr="003341FE" w14:paraId="3A01365D" w14:textId="77777777" w:rsidTr="0076283F">
        <w:trPr>
          <w:jc w:val="center"/>
        </w:trPr>
        <w:tc>
          <w:tcPr>
            <w:tcW w:w="714" w:type="pct"/>
          </w:tcPr>
          <w:p w14:paraId="217D7997" w14:textId="1CA73094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center"/>
          </w:tcPr>
          <w:p w14:paraId="512D77DC" w14:textId="3CFBC33B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1.430</w:t>
            </w:r>
          </w:p>
        </w:tc>
        <w:tc>
          <w:tcPr>
            <w:tcW w:w="714" w:type="pct"/>
            <w:vAlign w:val="center"/>
          </w:tcPr>
          <w:p w14:paraId="585C0C4F" w14:textId="56B05CE9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E512749" w14:textId="49438680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EE0F232" w14:textId="195FEE09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1.429</w:t>
            </w:r>
          </w:p>
        </w:tc>
        <w:tc>
          <w:tcPr>
            <w:tcW w:w="714" w:type="pct"/>
            <w:vAlign w:val="center"/>
          </w:tcPr>
          <w:p w14:paraId="66B822AE" w14:textId="6157860F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1.371</w:t>
            </w:r>
          </w:p>
        </w:tc>
        <w:tc>
          <w:tcPr>
            <w:tcW w:w="715" w:type="pct"/>
            <w:vAlign w:val="center"/>
          </w:tcPr>
          <w:p w14:paraId="41176818" w14:textId="76B37CEE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0.058</w:t>
            </w:r>
          </w:p>
        </w:tc>
      </w:tr>
      <w:tr w:rsidR="0076283F" w:rsidRPr="003341FE" w14:paraId="4A9DFBAE" w14:textId="77777777" w:rsidTr="0076283F">
        <w:trPr>
          <w:jc w:val="center"/>
        </w:trPr>
        <w:tc>
          <w:tcPr>
            <w:tcW w:w="714" w:type="pct"/>
          </w:tcPr>
          <w:p w14:paraId="6B512743" w14:textId="427F5FF9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center"/>
          </w:tcPr>
          <w:p w14:paraId="5B8F58DD" w14:textId="65AE5073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1.430</w:t>
            </w:r>
          </w:p>
        </w:tc>
        <w:tc>
          <w:tcPr>
            <w:tcW w:w="714" w:type="pct"/>
            <w:vAlign w:val="center"/>
          </w:tcPr>
          <w:p w14:paraId="2550F047" w14:textId="46E935E1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2D1E8D0A" w14:textId="3E8BB763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3D538CA2" w14:textId="77F20BD8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1.429</w:t>
            </w:r>
          </w:p>
        </w:tc>
        <w:tc>
          <w:tcPr>
            <w:tcW w:w="714" w:type="pct"/>
            <w:vAlign w:val="center"/>
          </w:tcPr>
          <w:p w14:paraId="4946E790" w14:textId="75BEE2A2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1.377</w:t>
            </w:r>
          </w:p>
        </w:tc>
        <w:tc>
          <w:tcPr>
            <w:tcW w:w="715" w:type="pct"/>
            <w:vAlign w:val="center"/>
          </w:tcPr>
          <w:p w14:paraId="402E4871" w14:textId="5ECCB9F5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0.052</w:t>
            </w:r>
          </w:p>
        </w:tc>
      </w:tr>
      <w:tr w:rsidR="0076283F" w:rsidRPr="003341FE" w14:paraId="2E24E6B4" w14:textId="77777777" w:rsidTr="0076283F">
        <w:trPr>
          <w:jc w:val="center"/>
        </w:trPr>
        <w:tc>
          <w:tcPr>
            <w:tcW w:w="714" w:type="pct"/>
          </w:tcPr>
          <w:p w14:paraId="223FD586" w14:textId="0A334495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center"/>
          </w:tcPr>
          <w:p w14:paraId="29CD19E1" w14:textId="235C2D3A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1.445</w:t>
            </w:r>
          </w:p>
        </w:tc>
        <w:tc>
          <w:tcPr>
            <w:tcW w:w="714" w:type="pct"/>
            <w:vAlign w:val="center"/>
          </w:tcPr>
          <w:p w14:paraId="3C669425" w14:textId="7BC4CD67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464E2D40" w14:textId="11073778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46F90A9C" w14:textId="5813D291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1.444</w:t>
            </w:r>
          </w:p>
        </w:tc>
        <w:tc>
          <w:tcPr>
            <w:tcW w:w="714" w:type="pct"/>
            <w:vAlign w:val="center"/>
          </w:tcPr>
          <w:p w14:paraId="5B18E4C0" w14:textId="3709645A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1.368</w:t>
            </w:r>
          </w:p>
        </w:tc>
        <w:tc>
          <w:tcPr>
            <w:tcW w:w="715" w:type="pct"/>
            <w:vAlign w:val="center"/>
          </w:tcPr>
          <w:p w14:paraId="650C9109" w14:textId="6F06E3D0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0.076</w:t>
            </w:r>
          </w:p>
        </w:tc>
      </w:tr>
      <w:tr w:rsidR="0076283F" w:rsidRPr="003341FE" w14:paraId="3E01341D" w14:textId="77777777" w:rsidTr="0076283F">
        <w:trPr>
          <w:jc w:val="center"/>
        </w:trPr>
        <w:tc>
          <w:tcPr>
            <w:tcW w:w="714" w:type="pct"/>
          </w:tcPr>
          <w:p w14:paraId="484918CF" w14:textId="440F1319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center"/>
          </w:tcPr>
          <w:p w14:paraId="58B35876" w14:textId="05EF4C27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1.437</w:t>
            </w:r>
          </w:p>
        </w:tc>
        <w:tc>
          <w:tcPr>
            <w:tcW w:w="714" w:type="pct"/>
            <w:vAlign w:val="center"/>
          </w:tcPr>
          <w:p w14:paraId="7355953C" w14:textId="4808F25C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354B0DFE" w14:textId="5CE7BCA6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7C42FEB1" w14:textId="688185AA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1.434</w:t>
            </w:r>
          </w:p>
        </w:tc>
        <w:tc>
          <w:tcPr>
            <w:tcW w:w="714" w:type="pct"/>
            <w:vAlign w:val="center"/>
          </w:tcPr>
          <w:p w14:paraId="3131B893" w14:textId="7E5BA224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1.373</w:t>
            </w:r>
          </w:p>
        </w:tc>
        <w:tc>
          <w:tcPr>
            <w:tcW w:w="715" w:type="pct"/>
            <w:vAlign w:val="center"/>
          </w:tcPr>
          <w:p w14:paraId="5B82A502" w14:textId="765E8D68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0.061</w:t>
            </w:r>
          </w:p>
        </w:tc>
      </w:tr>
      <w:tr w:rsidR="0076283F" w:rsidRPr="003341FE" w14:paraId="5B47EF96" w14:textId="77777777" w:rsidTr="0076283F">
        <w:trPr>
          <w:jc w:val="center"/>
        </w:trPr>
        <w:tc>
          <w:tcPr>
            <w:tcW w:w="714" w:type="pct"/>
            <w:tcBorders>
              <w:bottom w:val="single" w:sz="4" w:space="0" w:color="auto"/>
            </w:tcBorders>
          </w:tcPr>
          <w:p w14:paraId="1C2E9813" w14:textId="74B1A0C5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4F391613" w14:textId="37499038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1.449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5C10B310" w14:textId="1A469CB3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1.357</w:t>
            </w:r>
          </w:p>
        </w:tc>
        <w:tc>
          <w:tcPr>
            <w:tcW w:w="71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7B256B1" w14:textId="413D2623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0.093</w:t>
            </w: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76CD599" w14:textId="4BF1BF7F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1.448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154B2042" w14:textId="1C6829EE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1.357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14:paraId="7E213700" w14:textId="2463CFE2" w:rsidR="0076283F" w:rsidRPr="003341FE" w:rsidRDefault="0076283F" w:rsidP="00483B6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0.091</w:t>
            </w:r>
          </w:p>
        </w:tc>
      </w:tr>
      <w:tr w:rsidR="0076283F" w:rsidRPr="003341FE" w14:paraId="1183A117" w14:textId="77777777" w:rsidTr="0076283F">
        <w:trPr>
          <w:jc w:val="center"/>
        </w:trPr>
        <w:tc>
          <w:tcPr>
            <w:tcW w:w="714" w:type="pct"/>
            <w:tcBorders>
              <w:top w:val="single" w:sz="4" w:space="0" w:color="auto"/>
            </w:tcBorders>
          </w:tcPr>
          <w:p w14:paraId="31BA7C58" w14:textId="77777777" w:rsidR="0076283F" w:rsidRPr="003341FE" w:rsidRDefault="0076283F" w:rsidP="0083457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9FA8FEF" w14:textId="428CE1AD" w:rsidR="0076283F" w:rsidRPr="003341FE" w:rsidRDefault="0076283F" w:rsidP="0083457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norbixin</w:t>
            </w: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B60F429" w14:textId="1BD70B40" w:rsidR="0076283F" w:rsidRPr="003341FE" w:rsidRDefault="0076283F" w:rsidP="0083457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3341FE">
              <w:rPr>
                <w:rFonts w:asciiTheme="minorHAnsi" w:hAnsiTheme="minorHAnsi" w:cstheme="minorHAnsi"/>
                <w:b/>
                <w:szCs w:val="24"/>
              </w:rPr>
              <w:t>isonorbixin</w:t>
            </w:r>
          </w:p>
        </w:tc>
      </w:tr>
      <w:tr w:rsidR="0076283F" w:rsidRPr="003341FE" w14:paraId="35654364" w14:textId="77777777" w:rsidTr="0076283F">
        <w:trPr>
          <w:jc w:val="center"/>
        </w:trPr>
        <w:tc>
          <w:tcPr>
            <w:tcW w:w="714" w:type="pct"/>
          </w:tcPr>
          <w:p w14:paraId="0DDA58C8" w14:textId="5AB619E7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01C79AD1" w14:textId="5A411548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618B04E3" w14:textId="511923BE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2D4764D1" w14:textId="2F1BA299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622C6568" w14:textId="7771239B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5C3B25A4" w14:textId="4A6FFA94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641FDCC4" w14:textId="52399642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76283F" w:rsidRPr="003341FE" w14:paraId="1AB2E477" w14:textId="77777777" w:rsidTr="0076283F">
        <w:trPr>
          <w:jc w:val="center"/>
        </w:trPr>
        <w:tc>
          <w:tcPr>
            <w:tcW w:w="714" w:type="pct"/>
          </w:tcPr>
          <w:p w14:paraId="09032F3A" w14:textId="170C875D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center"/>
          </w:tcPr>
          <w:p w14:paraId="08D7144B" w14:textId="0C8C9A2C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1.469</w:t>
            </w:r>
          </w:p>
        </w:tc>
        <w:tc>
          <w:tcPr>
            <w:tcW w:w="714" w:type="pct"/>
            <w:vAlign w:val="center"/>
          </w:tcPr>
          <w:p w14:paraId="3E32473B" w14:textId="61910F7B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29E36EF0" w14:textId="150BD7B3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0.110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15752D4D" w14:textId="78502896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1.470</w:t>
            </w:r>
          </w:p>
        </w:tc>
        <w:tc>
          <w:tcPr>
            <w:tcW w:w="714" w:type="pct"/>
            <w:vAlign w:val="center"/>
          </w:tcPr>
          <w:p w14:paraId="4B5794E0" w14:textId="64738875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1.359</w:t>
            </w:r>
          </w:p>
        </w:tc>
        <w:tc>
          <w:tcPr>
            <w:tcW w:w="715" w:type="pct"/>
            <w:vAlign w:val="center"/>
          </w:tcPr>
          <w:p w14:paraId="79F72E29" w14:textId="3F46DF06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0.111</w:t>
            </w:r>
          </w:p>
        </w:tc>
      </w:tr>
      <w:tr w:rsidR="0076283F" w:rsidRPr="003341FE" w14:paraId="3970DBF4" w14:textId="77777777" w:rsidTr="0076283F">
        <w:trPr>
          <w:jc w:val="center"/>
        </w:trPr>
        <w:tc>
          <w:tcPr>
            <w:tcW w:w="714" w:type="pct"/>
          </w:tcPr>
          <w:p w14:paraId="1E87554C" w14:textId="56B1C975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center"/>
          </w:tcPr>
          <w:p w14:paraId="5BF36F96" w14:textId="5A37821C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1.448</w:t>
            </w:r>
          </w:p>
        </w:tc>
        <w:tc>
          <w:tcPr>
            <w:tcW w:w="714" w:type="pct"/>
            <w:vAlign w:val="center"/>
          </w:tcPr>
          <w:p w14:paraId="250CBCD6" w14:textId="03E23DF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74B5346E" w14:textId="58C46A15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BC3D275" w14:textId="3650C76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1.448</w:t>
            </w:r>
          </w:p>
        </w:tc>
        <w:tc>
          <w:tcPr>
            <w:tcW w:w="714" w:type="pct"/>
            <w:vAlign w:val="center"/>
          </w:tcPr>
          <w:p w14:paraId="726D90FE" w14:textId="5B5E8DC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1.374</w:t>
            </w:r>
          </w:p>
        </w:tc>
        <w:tc>
          <w:tcPr>
            <w:tcW w:w="715" w:type="pct"/>
            <w:vAlign w:val="center"/>
          </w:tcPr>
          <w:p w14:paraId="70604CD8" w14:textId="5412362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0.074</w:t>
            </w:r>
          </w:p>
        </w:tc>
      </w:tr>
      <w:tr w:rsidR="0076283F" w:rsidRPr="003341FE" w14:paraId="21AD2E69" w14:textId="77777777" w:rsidTr="0076283F">
        <w:trPr>
          <w:jc w:val="center"/>
        </w:trPr>
        <w:tc>
          <w:tcPr>
            <w:tcW w:w="714" w:type="pct"/>
          </w:tcPr>
          <w:p w14:paraId="58141DEC" w14:textId="7D8A8310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center"/>
          </w:tcPr>
          <w:p w14:paraId="39B2DF41" w14:textId="48E01861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1.433</w:t>
            </w:r>
          </w:p>
        </w:tc>
        <w:tc>
          <w:tcPr>
            <w:tcW w:w="714" w:type="pct"/>
            <w:vAlign w:val="center"/>
          </w:tcPr>
          <w:p w14:paraId="1E2BA29F" w14:textId="4BA75934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0B0A77B8" w14:textId="6E15FD96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22CC05F8" w14:textId="20F11A63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1.433</w:t>
            </w:r>
          </w:p>
        </w:tc>
        <w:tc>
          <w:tcPr>
            <w:tcW w:w="714" w:type="pct"/>
            <w:vAlign w:val="center"/>
          </w:tcPr>
          <w:p w14:paraId="080DC6A0" w14:textId="5C8E0AA6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1.369</w:t>
            </w:r>
          </w:p>
        </w:tc>
        <w:tc>
          <w:tcPr>
            <w:tcW w:w="715" w:type="pct"/>
            <w:vAlign w:val="center"/>
          </w:tcPr>
          <w:p w14:paraId="13899F33" w14:textId="57B84498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0.065</w:t>
            </w:r>
          </w:p>
        </w:tc>
      </w:tr>
      <w:tr w:rsidR="0076283F" w:rsidRPr="003341FE" w14:paraId="414D7F95" w14:textId="77777777" w:rsidTr="0076283F">
        <w:trPr>
          <w:jc w:val="center"/>
        </w:trPr>
        <w:tc>
          <w:tcPr>
            <w:tcW w:w="714" w:type="pct"/>
          </w:tcPr>
          <w:p w14:paraId="4BFB4B6C" w14:textId="45D2FCC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center"/>
          </w:tcPr>
          <w:p w14:paraId="0BDA458B" w14:textId="16CCDB07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1.443</w:t>
            </w:r>
          </w:p>
        </w:tc>
        <w:tc>
          <w:tcPr>
            <w:tcW w:w="714" w:type="pct"/>
            <w:vAlign w:val="center"/>
          </w:tcPr>
          <w:p w14:paraId="4FAA9F57" w14:textId="27256D01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FAFAF22" w14:textId="1CA8CE98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0.066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59661B4" w14:textId="77AA6B7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1.443</w:t>
            </w:r>
          </w:p>
        </w:tc>
        <w:tc>
          <w:tcPr>
            <w:tcW w:w="714" w:type="pct"/>
            <w:vAlign w:val="center"/>
          </w:tcPr>
          <w:p w14:paraId="752EE36B" w14:textId="390A05F8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1.377</w:t>
            </w:r>
          </w:p>
        </w:tc>
        <w:tc>
          <w:tcPr>
            <w:tcW w:w="715" w:type="pct"/>
            <w:vAlign w:val="center"/>
          </w:tcPr>
          <w:p w14:paraId="22D78672" w14:textId="5093D4DB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0.065</w:t>
            </w:r>
          </w:p>
        </w:tc>
      </w:tr>
      <w:tr w:rsidR="0076283F" w:rsidRPr="003341FE" w14:paraId="576F0A5D" w14:textId="77777777" w:rsidTr="0076283F">
        <w:trPr>
          <w:jc w:val="center"/>
        </w:trPr>
        <w:tc>
          <w:tcPr>
            <w:tcW w:w="714" w:type="pct"/>
          </w:tcPr>
          <w:p w14:paraId="68036E0C" w14:textId="4A38B483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center"/>
          </w:tcPr>
          <w:p w14:paraId="55244B7F" w14:textId="02894AB3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1.430</w:t>
            </w:r>
          </w:p>
        </w:tc>
        <w:tc>
          <w:tcPr>
            <w:tcW w:w="714" w:type="pct"/>
            <w:vAlign w:val="center"/>
          </w:tcPr>
          <w:p w14:paraId="6C713534" w14:textId="37165C7E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4E130593" w14:textId="6FE724E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36B0C73B" w14:textId="5259C6A0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1.429</w:t>
            </w:r>
          </w:p>
        </w:tc>
        <w:tc>
          <w:tcPr>
            <w:tcW w:w="714" w:type="pct"/>
            <w:vAlign w:val="center"/>
          </w:tcPr>
          <w:p w14:paraId="36D7F66E" w14:textId="5925C5A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1.371</w:t>
            </w:r>
          </w:p>
        </w:tc>
        <w:tc>
          <w:tcPr>
            <w:tcW w:w="715" w:type="pct"/>
            <w:vAlign w:val="center"/>
          </w:tcPr>
          <w:p w14:paraId="1615A531" w14:textId="191BCC11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0.058</w:t>
            </w:r>
          </w:p>
        </w:tc>
      </w:tr>
      <w:tr w:rsidR="0076283F" w:rsidRPr="003341FE" w14:paraId="44ED2716" w14:textId="77777777" w:rsidTr="0076283F">
        <w:trPr>
          <w:jc w:val="center"/>
        </w:trPr>
        <w:tc>
          <w:tcPr>
            <w:tcW w:w="714" w:type="pct"/>
          </w:tcPr>
          <w:p w14:paraId="62428A12" w14:textId="7C71EB57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center"/>
          </w:tcPr>
          <w:p w14:paraId="59ED6926" w14:textId="66A1A4F7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1.430</w:t>
            </w:r>
          </w:p>
        </w:tc>
        <w:tc>
          <w:tcPr>
            <w:tcW w:w="714" w:type="pct"/>
            <w:vAlign w:val="center"/>
          </w:tcPr>
          <w:p w14:paraId="03E7CF12" w14:textId="611AA9A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6EFF871B" w14:textId="0DC6A558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7ABAC938" w14:textId="5A707773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1.429</w:t>
            </w:r>
          </w:p>
        </w:tc>
        <w:tc>
          <w:tcPr>
            <w:tcW w:w="714" w:type="pct"/>
            <w:vAlign w:val="center"/>
          </w:tcPr>
          <w:p w14:paraId="6AC65816" w14:textId="27A3575D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1.377</w:t>
            </w:r>
          </w:p>
        </w:tc>
        <w:tc>
          <w:tcPr>
            <w:tcW w:w="715" w:type="pct"/>
            <w:vAlign w:val="center"/>
          </w:tcPr>
          <w:p w14:paraId="562E2FD0" w14:textId="405B436E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0.052</w:t>
            </w:r>
          </w:p>
        </w:tc>
      </w:tr>
      <w:tr w:rsidR="0076283F" w:rsidRPr="003341FE" w14:paraId="6FAFD572" w14:textId="77777777" w:rsidTr="0076283F">
        <w:trPr>
          <w:jc w:val="center"/>
        </w:trPr>
        <w:tc>
          <w:tcPr>
            <w:tcW w:w="714" w:type="pct"/>
          </w:tcPr>
          <w:p w14:paraId="7BB7C4C0" w14:textId="395E5C1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center"/>
          </w:tcPr>
          <w:p w14:paraId="59015FBE" w14:textId="2DB7B56C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1.445</w:t>
            </w:r>
          </w:p>
        </w:tc>
        <w:tc>
          <w:tcPr>
            <w:tcW w:w="714" w:type="pct"/>
            <w:vAlign w:val="center"/>
          </w:tcPr>
          <w:p w14:paraId="24C2D351" w14:textId="5965E4DE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1.367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6131955A" w14:textId="3509F38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76146A05" w14:textId="02E9B205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1.443</w:t>
            </w:r>
          </w:p>
        </w:tc>
        <w:tc>
          <w:tcPr>
            <w:tcW w:w="714" w:type="pct"/>
            <w:vAlign w:val="center"/>
          </w:tcPr>
          <w:p w14:paraId="08343895" w14:textId="366770F0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1.368</w:t>
            </w:r>
          </w:p>
        </w:tc>
        <w:tc>
          <w:tcPr>
            <w:tcW w:w="715" w:type="pct"/>
            <w:vAlign w:val="center"/>
          </w:tcPr>
          <w:p w14:paraId="566B5BDB" w14:textId="6815631E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0.075</w:t>
            </w:r>
          </w:p>
        </w:tc>
      </w:tr>
      <w:tr w:rsidR="0076283F" w:rsidRPr="003341FE" w14:paraId="6E5FF2BE" w14:textId="77777777" w:rsidTr="0076283F">
        <w:trPr>
          <w:jc w:val="center"/>
        </w:trPr>
        <w:tc>
          <w:tcPr>
            <w:tcW w:w="714" w:type="pct"/>
          </w:tcPr>
          <w:p w14:paraId="36F7DEA1" w14:textId="73FEF4EE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center"/>
          </w:tcPr>
          <w:p w14:paraId="479C5E0A" w14:textId="5403F5C1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1.436</w:t>
            </w:r>
          </w:p>
        </w:tc>
        <w:tc>
          <w:tcPr>
            <w:tcW w:w="714" w:type="pct"/>
            <w:vAlign w:val="center"/>
          </w:tcPr>
          <w:p w14:paraId="54D08790" w14:textId="7E2BC810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1.375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EED88A9" w14:textId="5D92DB8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0.062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2C316DE" w14:textId="5C1924DB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1.434</w:t>
            </w:r>
          </w:p>
        </w:tc>
        <w:tc>
          <w:tcPr>
            <w:tcW w:w="714" w:type="pct"/>
            <w:vAlign w:val="center"/>
          </w:tcPr>
          <w:p w14:paraId="1150EB56" w14:textId="18928F7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1.374</w:t>
            </w:r>
          </w:p>
        </w:tc>
        <w:tc>
          <w:tcPr>
            <w:tcW w:w="715" w:type="pct"/>
            <w:vAlign w:val="center"/>
          </w:tcPr>
          <w:p w14:paraId="68610DEC" w14:textId="666FF469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0.060</w:t>
            </w:r>
          </w:p>
        </w:tc>
      </w:tr>
      <w:tr w:rsidR="0076283F" w:rsidRPr="003341FE" w14:paraId="48178438" w14:textId="77777777" w:rsidTr="0076283F">
        <w:trPr>
          <w:jc w:val="center"/>
        </w:trPr>
        <w:tc>
          <w:tcPr>
            <w:tcW w:w="714" w:type="pct"/>
          </w:tcPr>
          <w:p w14:paraId="3F389BE7" w14:textId="170738DD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vAlign w:val="center"/>
          </w:tcPr>
          <w:p w14:paraId="71F06552" w14:textId="5E24A772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1.448</w:t>
            </w:r>
          </w:p>
        </w:tc>
        <w:tc>
          <w:tcPr>
            <w:tcW w:w="714" w:type="pct"/>
            <w:vAlign w:val="center"/>
          </w:tcPr>
          <w:p w14:paraId="2E6BF633" w14:textId="552D517A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7ED0BC4B" w14:textId="0F09A814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0.090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7CEBEF9F" w14:textId="52E02E96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1.446</w:t>
            </w:r>
          </w:p>
        </w:tc>
        <w:tc>
          <w:tcPr>
            <w:tcW w:w="714" w:type="pct"/>
            <w:vAlign w:val="center"/>
          </w:tcPr>
          <w:p w14:paraId="0254A266" w14:textId="14B6F911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1.358</w:t>
            </w:r>
          </w:p>
        </w:tc>
        <w:tc>
          <w:tcPr>
            <w:tcW w:w="715" w:type="pct"/>
            <w:vAlign w:val="center"/>
          </w:tcPr>
          <w:p w14:paraId="03E6CB72" w14:textId="3A7598C7" w:rsidR="0076283F" w:rsidRPr="003341FE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0.088</w:t>
            </w:r>
          </w:p>
        </w:tc>
      </w:tr>
    </w:tbl>
    <w:p w14:paraId="14AE7809" w14:textId="3602BF64" w:rsidR="00CA49A4" w:rsidRPr="003341FE" w:rsidRDefault="00C018D1" w:rsidP="00C018D1">
      <w:pPr>
        <w:pStyle w:val="TAMainText"/>
        <w:keepNext/>
        <w:spacing w:line="240" w:lineRule="auto"/>
        <w:ind w:firstLine="0"/>
        <w:jc w:val="both"/>
        <w:rPr>
          <w:rFonts w:asciiTheme="minorHAnsi" w:hAnsiTheme="minorHAnsi" w:cstheme="minorHAnsi"/>
          <w:szCs w:val="24"/>
        </w:rPr>
      </w:pPr>
      <w:bookmarkStart w:id="5" w:name="_Toc79674944"/>
      <w:r w:rsidRPr="003341FE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3341FE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3341FE">
        <w:rPr>
          <w:rFonts w:asciiTheme="minorHAnsi" w:hAnsiTheme="minorHAnsi" w:cstheme="minorHAnsi"/>
          <w:noProof/>
          <w:color w:val="000000" w:themeColor="text1"/>
          <w:szCs w:val="24"/>
        </w:rPr>
        <w:t>4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3341FE">
        <w:rPr>
          <w:rFonts w:asciiTheme="minorHAnsi" w:hAnsiTheme="minorHAnsi" w:cstheme="minorHAnsi"/>
          <w:color w:val="000000" w:themeColor="text1"/>
          <w:szCs w:val="24"/>
        </w:rPr>
        <w:t>. Single-double bonds and local BLA values (</w:t>
      </w:r>
      <w:r w:rsidRPr="003341FE">
        <w:rPr>
          <w:rFonts w:ascii="Cambria Math" w:hAnsi="Cambria Math" w:cs="Cambria Math"/>
          <w:color w:val="000000" w:themeColor="text1"/>
          <w:szCs w:val="24"/>
        </w:rPr>
        <w:t>Å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) of the molecul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ar dy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es in chloroform sol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ution.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These results were obtained by employing the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B3LYP/6-31+g(d,p) level of theory.</w:t>
      </w:r>
      <w:bookmarkEnd w:id="5"/>
    </w:p>
    <w:p w14:paraId="1BEA3F2B" w14:textId="77777777" w:rsidR="00CA49A4" w:rsidRPr="003341FE" w:rsidRDefault="00CA49A4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04861BCF" w14:textId="77777777" w:rsidR="00CA49A4" w:rsidRPr="003341FE" w:rsidRDefault="00CA49A4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27E576BE" w14:textId="77777777" w:rsidR="00CA49A4" w:rsidRPr="003341FE" w:rsidRDefault="00CA49A4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290926C0" w14:textId="77777777" w:rsidR="00CA49A4" w:rsidRPr="003341FE" w:rsidRDefault="00CA49A4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72F739B6" w14:textId="38D6F0FC" w:rsidR="003A27A3" w:rsidRPr="003341FE" w:rsidRDefault="003A27A3" w:rsidP="003A27A3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41D92761" w14:textId="7F3091AD" w:rsidR="00C3459E" w:rsidRPr="003341FE" w:rsidRDefault="00C3459E" w:rsidP="00030B2A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337"/>
        <w:gridCol w:w="1336"/>
        <w:gridCol w:w="1338"/>
        <w:gridCol w:w="1336"/>
        <w:gridCol w:w="1336"/>
        <w:gridCol w:w="1338"/>
      </w:tblGrid>
      <w:tr w:rsidR="0076283F" w:rsidRPr="003341FE" w14:paraId="6BCE3D38" w14:textId="77777777" w:rsidTr="0076283F">
        <w:trPr>
          <w:trHeight w:val="284"/>
          <w:jc w:val="center"/>
        </w:trPr>
        <w:tc>
          <w:tcPr>
            <w:tcW w:w="714" w:type="pct"/>
          </w:tcPr>
          <w:p w14:paraId="3775D3CB" w14:textId="77777777" w:rsidR="0076283F" w:rsidRPr="00D71B9D" w:rsidRDefault="0076283F" w:rsidP="00204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43" w:type="pct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17CAE565" w14:textId="6235727B" w:rsidR="0076283F" w:rsidRPr="003341FE" w:rsidRDefault="0076283F" w:rsidP="00204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bixin</w:t>
            </w:r>
          </w:p>
        </w:tc>
        <w:tc>
          <w:tcPr>
            <w:tcW w:w="2143" w:type="pct"/>
            <w:gridSpan w:val="3"/>
            <w:tcBorders>
              <w:left w:val="single" w:sz="4" w:space="0" w:color="auto"/>
            </w:tcBorders>
            <w:vAlign w:val="center"/>
          </w:tcPr>
          <w:p w14:paraId="5DCF110E" w14:textId="77777777" w:rsidR="0076283F" w:rsidRPr="003341FE" w:rsidRDefault="0076283F" w:rsidP="00204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isobixin</w:t>
            </w:r>
          </w:p>
        </w:tc>
      </w:tr>
      <w:tr w:rsidR="0076283F" w:rsidRPr="003341FE" w14:paraId="14D0B895" w14:textId="77777777" w:rsidTr="0076283F">
        <w:trPr>
          <w:jc w:val="center"/>
        </w:trPr>
        <w:tc>
          <w:tcPr>
            <w:tcW w:w="714" w:type="pct"/>
          </w:tcPr>
          <w:p w14:paraId="58244D8A" w14:textId="6DF94F4A" w:rsidR="0076283F" w:rsidRPr="003341FE" w:rsidRDefault="0076283F" w:rsidP="00D404C5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620F8634" w14:textId="3E4AD6EE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89C5249" w14:textId="77777777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700D6261" w14:textId="77777777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4C84155B" w14:textId="77777777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234101D" w14:textId="77777777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225AEA06" w14:textId="77777777" w:rsidR="0076283F" w:rsidRPr="003341FE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76283F" w:rsidRPr="00A70517" w14:paraId="729AF5EC" w14:textId="77777777" w:rsidTr="0076283F">
        <w:trPr>
          <w:jc w:val="center"/>
        </w:trPr>
        <w:tc>
          <w:tcPr>
            <w:tcW w:w="714" w:type="pct"/>
          </w:tcPr>
          <w:p w14:paraId="64F47FEE" w14:textId="1063B376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center"/>
          </w:tcPr>
          <w:p w14:paraId="2645F2CA" w14:textId="5A87789E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1.472</w:t>
            </w:r>
          </w:p>
        </w:tc>
        <w:tc>
          <w:tcPr>
            <w:tcW w:w="714" w:type="pct"/>
            <w:vAlign w:val="center"/>
          </w:tcPr>
          <w:p w14:paraId="647FEDDF" w14:textId="20780660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1.346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1AD57096" w14:textId="7CA04965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0.1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26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94CE58A" w14:textId="02530CB4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73</w:t>
            </w:r>
          </w:p>
        </w:tc>
        <w:tc>
          <w:tcPr>
            <w:tcW w:w="714" w:type="pct"/>
            <w:vAlign w:val="center"/>
          </w:tcPr>
          <w:p w14:paraId="660E97B4" w14:textId="337FA4A5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46</w:t>
            </w:r>
          </w:p>
        </w:tc>
        <w:tc>
          <w:tcPr>
            <w:tcW w:w="715" w:type="pct"/>
            <w:vAlign w:val="center"/>
          </w:tcPr>
          <w:p w14:paraId="58DEB38C" w14:textId="34580711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0.1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27</w:t>
            </w:r>
          </w:p>
        </w:tc>
      </w:tr>
      <w:tr w:rsidR="0076283F" w:rsidRPr="00A70517" w14:paraId="2E5EDB40" w14:textId="77777777" w:rsidTr="0076283F">
        <w:trPr>
          <w:jc w:val="center"/>
        </w:trPr>
        <w:tc>
          <w:tcPr>
            <w:tcW w:w="714" w:type="pct"/>
          </w:tcPr>
          <w:p w14:paraId="36F99BE9" w14:textId="5BE866CB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center"/>
          </w:tcPr>
          <w:p w14:paraId="3DD94670" w14:textId="1A2B2529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1.455</w:t>
            </w:r>
          </w:p>
        </w:tc>
        <w:tc>
          <w:tcPr>
            <w:tcW w:w="714" w:type="pct"/>
            <w:vAlign w:val="center"/>
          </w:tcPr>
          <w:p w14:paraId="536FF926" w14:textId="37995FB3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09B60511" w14:textId="43B5394B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26ED23FC" w14:textId="3F05EB4C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55</w:t>
            </w:r>
          </w:p>
        </w:tc>
        <w:tc>
          <w:tcPr>
            <w:tcW w:w="714" w:type="pct"/>
            <w:vAlign w:val="center"/>
          </w:tcPr>
          <w:p w14:paraId="728A46F9" w14:textId="219968C4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58</w:t>
            </w:r>
          </w:p>
        </w:tc>
        <w:tc>
          <w:tcPr>
            <w:tcW w:w="715" w:type="pct"/>
            <w:vAlign w:val="center"/>
          </w:tcPr>
          <w:p w14:paraId="3DD1A2C9" w14:textId="074E80EC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</w:t>
            </w:r>
            <w:r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</w:tr>
      <w:tr w:rsidR="0076283F" w:rsidRPr="00A70517" w14:paraId="6BAAC494" w14:textId="77777777" w:rsidTr="0076283F">
        <w:trPr>
          <w:jc w:val="center"/>
        </w:trPr>
        <w:tc>
          <w:tcPr>
            <w:tcW w:w="714" w:type="pct"/>
          </w:tcPr>
          <w:p w14:paraId="2965A8EF" w14:textId="7DBC6B09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center"/>
          </w:tcPr>
          <w:p w14:paraId="080E051D" w14:textId="043D5D01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1.443</w:t>
            </w:r>
          </w:p>
        </w:tc>
        <w:tc>
          <w:tcPr>
            <w:tcW w:w="714" w:type="pct"/>
            <w:vAlign w:val="center"/>
          </w:tcPr>
          <w:p w14:paraId="1CE6DB5D" w14:textId="11F9332B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1.352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F7A509B" w14:textId="37517EDD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727331A2" w14:textId="3B5836DD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48440033" w14:textId="738937C0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15" w:type="pct"/>
            <w:vAlign w:val="center"/>
          </w:tcPr>
          <w:p w14:paraId="73C8712D" w14:textId="265B79E0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91</w:t>
            </w:r>
          </w:p>
        </w:tc>
      </w:tr>
      <w:tr w:rsidR="0076283F" w:rsidRPr="00A70517" w14:paraId="39215457" w14:textId="77777777" w:rsidTr="0076283F">
        <w:trPr>
          <w:jc w:val="center"/>
        </w:trPr>
        <w:tc>
          <w:tcPr>
            <w:tcW w:w="714" w:type="pct"/>
          </w:tcPr>
          <w:p w14:paraId="1AFD1487" w14:textId="40632AAF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center"/>
          </w:tcPr>
          <w:p w14:paraId="11445E13" w14:textId="4125B14D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1.453</w:t>
            </w:r>
          </w:p>
        </w:tc>
        <w:tc>
          <w:tcPr>
            <w:tcW w:w="714" w:type="pct"/>
            <w:vAlign w:val="center"/>
          </w:tcPr>
          <w:p w14:paraId="06D9BF92" w14:textId="202CA3A2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1.359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6A96EE26" w14:textId="2D263CC1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3B3B04CB" w14:textId="1F5720F7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53</w:t>
            </w:r>
          </w:p>
        </w:tc>
        <w:tc>
          <w:tcPr>
            <w:tcW w:w="714" w:type="pct"/>
            <w:vAlign w:val="center"/>
          </w:tcPr>
          <w:p w14:paraId="6233A32E" w14:textId="18B6907B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59</w:t>
            </w:r>
          </w:p>
        </w:tc>
        <w:tc>
          <w:tcPr>
            <w:tcW w:w="715" w:type="pct"/>
            <w:vAlign w:val="center"/>
          </w:tcPr>
          <w:p w14:paraId="720807D4" w14:textId="28C93FF7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94</w:t>
            </w:r>
          </w:p>
        </w:tc>
      </w:tr>
      <w:tr w:rsidR="0076283F" w:rsidRPr="00A70517" w14:paraId="7F411848" w14:textId="77777777" w:rsidTr="0076283F">
        <w:trPr>
          <w:jc w:val="center"/>
        </w:trPr>
        <w:tc>
          <w:tcPr>
            <w:tcW w:w="714" w:type="pct"/>
          </w:tcPr>
          <w:p w14:paraId="4F3FBA57" w14:textId="37696380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center"/>
          </w:tcPr>
          <w:p w14:paraId="4EAD5F0D" w14:textId="5E0FAAD1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1.441</w:t>
            </w:r>
          </w:p>
        </w:tc>
        <w:tc>
          <w:tcPr>
            <w:tcW w:w="714" w:type="pct"/>
            <w:vAlign w:val="center"/>
          </w:tcPr>
          <w:p w14:paraId="6C246091" w14:textId="6B8E3B5E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354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4A999BA1" w14:textId="7B376D87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1F43A32" w14:textId="639E0260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14" w:type="pct"/>
            <w:vAlign w:val="center"/>
          </w:tcPr>
          <w:p w14:paraId="11694751" w14:textId="3E70AF58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54</w:t>
            </w:r>
          </w:p>
        </w:tc>
        <w:tc>
          <w:tcPr>
            <w:tcW w:w="715" w:type="pct"/>
            <w:vAlign w:val="center"/>
          </w:tcPr>
          <w:p w14:paraId="0EE195EB" w14:textId="0F544D10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87</w:t>
            </w:r>
          </w:p>
        </w:tc>
      </w:tr>
      <w:tr w:rsidR="0076283F" w:rsidRPr="00A70517" w14:paraId="3D3915D0" w14:textId="77777777" w:rsidTr="0076283F">
        <w:trPr>
          <w:jc w:val="center"/>
        </w:trPr>
        <w:tc>
          <w:tcPr>
            <w:tcW w:w="714" w:type="pct"/>
          </w:tcPr>
          <w:p w14:paraId="5686E89A" w14:textId="611AFCDD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center"/>
          </w:tcPr>
          <w:p w14:paraId="7F4D8008" w14:textId="4ADED8EF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1.442</w:t>
            </w:r>
          </w:p>
        </w:tc>
        <w:tc>
          <w:tcPr>
            <w:tcW w:w="714" w:type="pct"/>
            <w:vAlign w:val="center"/>
          </w:tcPr>
          <w:p w14:paraId="5B35B91A" w14:textId="4A8863DC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359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370B0093" w14:textId="76272C8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3C21D0FC" w14:textId="541BE354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14" w:type="pct"/>
            <w:vAlign w:val="center"/>
          </w:tcPr>
          <w:p w14:paraId="785B1542" w14:textId="7E3631AB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59</w:t>
            </w:r>
          </w:p>
        </w:tc>
        <w:tc>
          <w:tcPr>
            <w:tcW w:w="715" w:type="pct"/>
            <w:vAlign w:val="center"/>
          </w:tcPr>
          <w:p w14:paraId="594B6A47" w14:textId="67B222C6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</w:t>
            </w:r>
            <w:r w:rsidRPr="00A70517">
              <w:rPr>
                <w:rFonts w:asciiTheme="minorHAnsi" w:hAnsiTheme="minorHAnsi" w:cstheme="minorHAnsi"/>
                <w:szCs w:val="24"/>
              </w:rPr>
              <w:t>2</w:t>
            </w:r>
          </w:p>
        </w:tc>
      </w:tr>
      <w:tr w:rsidR="0076283F" w:rsidRPr="00A70517" w14:paraId="03A01503" w14:textId="77777777" w:rsidTr="0076283F">
        <w:trPr>
          <w:jc w:val="center"/>
        </w:trPr>
        <w:tc>
          <w:tcPr>
            <w:tcW w:w="714" w:type="pct"/>
          </w:tcPr>
          <w:p w14:paraId="70015603" w14:textId="6363A28B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center"/>
          </w:tcPr>
          <w:p w14:paraId="5206953E" w14:textId="62351F71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1.455</w:t>
            </w:r>
          </w:p>
        </w:tc>
        <w:tc>
          <w:tcPr>
            <w:tcW w:w="714" w:type="pct"/>
            <w:vAlign w:val="center"/>
          </w:tcPr>
          <w:p w14:paraId="61984CB4" w14:textId="6D6BB92C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351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2AC385C9" w14:textId="2B3417F6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104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29F0352E" w14:textId="3A59FE5D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4</w:t>
            </w:r>
          </w:p>
        </w:tc>
        <w:tc>
          <w:tcPr>
            <w:tcW w:w="714" w:type="pct"/>
            <w:vAlign w:val="center"/>
          </w:tcPr>
          <w:p w14:paraId="7F34F249" w14:textId="7D552524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15" w:type="pct"/>
            <w:vAlign w:val="center"/>
          </w:tcPr>
          <w:p w14:paraId="2D3FCCC9" w14:textId="2152A622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102</w:t>
            </w:r>
          </w:p>
        </w:tc>
      </w:tr>
      <w:tr w:rsidR="0076283F" w:rsidRPr="00A70517" w14:paraId="4E5A5D7C" w14:textId="77777777" w:rsidTr="0076283F">
        <w:trPr>
          <w:jc w:val="center"/>
        </w:trPr>
        <w:tc>
          <w:tcPr>
            <w:tcW w:w="714" w:type="pct"/>
          </w:tcPr>
          <w:p w14:paraId="05975BFF" w14:textId="005F9CCB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center"/>
          </w:tcPr>
          <w:p w14:paraId="2F52CD56" w14:textId="2B040AFE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1.447</w:t>
            </w:r>
          </w:p>
        </w:tc>
        <w:tc>
          <w:tcPr>
            <w:tcW w:w="714" w:type="pct"/>
            <w:vAlign w:val="center"/>
          </w:tcPr>
          <w:p w14:paraId="169C2D64" w14:textId="58ABCD69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358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0086244F" w14:textId="272256A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89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352B890C" w14:textId="3276ACB1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4</w:t>
            </w:r>
          </w:p>
        </w:tc>
        <w:tc>
          <w:tcPr>
            <w:tcW w:w="714" w:type="pct"/>
            <w:vAlign w:val="center"/>
          </w:tcPr>
          <w:p w14:paraId="62355A7D" w14:textId="075D4308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  <w:tc>
          <w:tcPr>
            <w:tcW w:w="715" w:type="pct"/>
            <w:vAlign w:val="center"/>
          </w:tcPr>
          <w:p w14:paraId="33DD5D8B" w14:textId="096FEC2C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87</w:t>
            </w:r>
          </w:p>
        </w:tc>
      </w:tr>
      <w:tr w:rsidR="0076283F" w:rsidRPr="00A70517" w14:paraId="579C4AC5" w14:textId="77777777" w:rsidTr="0076283F">
        <w:trPr>
          <w:jc w:val="center"/>
        </w:trPr>
        <w:tc>
          <w:tcPr>
            <w:tcW w:w="714" w:type="pct"/>
            <w:tcBorders>
              <w:bottom w:val="single" w:sz="4" w:space="0" w:color="auto"/>
            </w:tcBorders>
          </w:tcPr>
          <w:p w14:paraId="134E93D4" w14:textId="6F0ED99B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7BC13C87" w14:textId="55267D0D" w:rsidR="0076283F" w:rsidRPr="00A70517" w:rsidRDefault="0076283F" w:rsidP="0076283F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1.456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3F3C091E" w14:textId="51F41BDF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345</w:t>
            </w:r>
          </w:p>
        </w:tc>
        <w:tc>
          <w:tcPr>
            <w:tcW w:w="71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D36AA52" w14:textId="5DE8DFF4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111</w:t>
            </w: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31179B" w14:textId="607E661C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4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14:paraId="37636D0D" w14:textId="20E2746B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5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14:paraId="7C5B5A18" w14:textId="6EE00EB2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1</w:t>
            </w:r>
            <w:r w:rsidRPr="00A70517">
              <w:rPr>
                <w:rFonts w:asciiTheme="minorHAnsi" w:hAnsiTheme="minorHAnsi" w:cstheme="minorHAnsi"/>
                <w:szCs w:val="24"/>
              </w:rPr>
              <w:t>09</w:t>
            </w:r>
          </w:p>
        </w:tc>
      </w:tr>
      <w:tr w:rsidR="0076283F" w:rsidRPr="00A70517" w14:paraId="5EF4DBB1" w14:textId="77777777" w:rsidTr="0076283F">
        <w:trPr>
          <w:jc w:val="center"/>
        </w:trPr>
        <w:tc>
          <w:tcPr>
            <w:tcW w:w="714" w:type="pct"/>
            <w:tcBorders>
              <w:top w:val="single" w:sz="4" w:space="0" w:color="auto"/>
            </w:tcBorders>
          </w:tcPr>
          <w:p w14:paraId="6F635302" w14:textId="77777777" w:rsidR="0076283F" w:rsidRPr="00A70517" w:rsidRDefault="0076283F" w:rsidP="00204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1ED51BE" w14:textId="4889F406" w:rsidR="0076283F" w:rsidRPr="00A70517" w:rsidRDefault="0076283F" w:rsidP="00204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A70517">
              <w:rPr>
                <w:rFonts w:asciiTheme="minorHAnsi" w:hAnsiTheme="minorHAnsi" w:cstheme="minorHAnsi"/>
                <w:b/>
                <w:szCs w:val="24"/>
              </w:rPr>
              <w:t>norbixin</w:t>
            </w: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865A843" w14:textId="77777777" w:rsidR="0076283F" w:rsidRPr="00A70517" w:rsidRDefault="0076283F" w:rsidP="00204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A70517">
              <w:rPr>
                <w:rFonts w:asciiTheme="minorHAnsi" w:hAnsiTheme="minorHAnsi" w:cstheme="minorHAnsi"/>
                <w:b/>
                <w:szCs w:val="24"/>
              </w:rPr>
              <w:t>isonorbixin</w:t>
            </w:r>
          </w:p>
        </w:tc>
      </w:tr>
      <w:tr w:rsidR="0076283F" w:rsidRPr="00A70517" w14:paraId="3314DB56" w14:textId="77777777" w:rsidTr="0076283F">
        <w:trPr>
          <w:jc w:val="center"/>
        </w:trPr>
        <w:tc>
          <w:tcPr>
            <w:tcW w:w="714" w:type="pct"/>
          </w:tcPr>
          <w:p w14:paraId="1C00E0B2" w14:textId="6AF849BD" w:rsidR="0076283F" w:rsidRPr="00A70517" w:rsidRDefault="0076283F" w:rsidP="00D404C5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14" w:type="pct"/>
            <w:vAlign w:val="center"/>
          </w:tcPr>
          <w:p w14:paraId="729D0ED5" w14:textId="507462D8" w:rsidR="0076283F" w:rsidRPr="00A70517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E4EF30C" w14:textId="77777777" w:rsidR="0076283F" w:rsidRPr="00A70517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05CEDBF8" w14:textId="77777777" w:rsidR="0076283F" w:rsidRPr="00A70517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6BD96CF1" w14:textId="77777777" w:rsidR="0076283F" w:rsidRPr="00A70517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14" w:type="pct"/>
            <w:vAlign w:val="center"/>
          </w:tcPr>
          <w:p w14:paraId="0F354E11" w14:textId="77777777" w:rsidR="0076283F" w:rsidRPr="00A70517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15" w:type="pct"/>
            <w:vAlign w:val="center"/>
          </w:tcPr>
          <w:p w14:paraId="0B00A70A" w14:textId="77777777" w:rsidR="0076283F" w:rsidRPr="00A70517" w:rsidRDefault="0076283F" w:rsidP="0076283F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76283F" w:rsidRPr="00A70517" w14:paraId="2BED0B8D" w14:textId="77777777" w:rsidTr="0076283F">
        <w:trPr>
          <w:jc w:val="center"/>
        </w:trPr>
        <w:tc>
          <w:tcPr>
            <w:tcW w:w="714" w:type="pct"/>
          </w:tcPr>
          <w:p w14:paraId="167E6AE9" w14:textId="5231D550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14" w:type="pct"/>
            <w:vAlign w:val="center"/>
          </w:tcPr>
          <w:p w14:paraId="422F4EA1" w14:textId="543A7B52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72</w:t>
            </w:r>
          </w:p>
        </w:tc>
        <w:tc>
          <w:tcPr>
            <w:tcW w:w="714" w:type="pct"/>
            <w:vAlign w:val="center"/>
          </w:tcPr>
          <w:p w14:paraId="2BE84EE8" w14:textId="16B9FCD3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0A27DAA6" w14:textId="67D1BA66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0.1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26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35FBC6E8" w14:textId="73D95C1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1.47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170A7964" w14:textId="6B84283F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46</w:t>
            </w:r>
          </w:p>
        </w:tc>
        <w:tc>
          <w:tcPr>
            <w:tcW w:w="715" w:type="pct"/>
            <w:vAlign w:val="center"/>
          </w:tcPr>
          <w:p w14:paraId="07DFB345" w14:textId="04D3FBC7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0.1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27</w:t>
            </w:r>
          </w:p>
        </w:tc>
      </w:tr>
      <w:tr w:rsidR="0076283F" w:rsidRPr="00A70517" w14:paraId="306678F6" w14:textId="77777777" w:rsidTr="0076283F">
        <w:trPr>
          <w:jc w:val="center"/>
        </w:trPr>
        <w:tc>
          <w:tcPr>
            <w:tcW w:w="714" w:type="pct"/>
          </w:tcPr>
          <w:p w14:paraId="239F510B" w14:textId="5CD14F6D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14" w:type="pct"/>
            <w:vAlign w:val="center"/>
          </w:tcPr>
          <w:p w14:paraId="3FE0DD84" w14:textId="74F9D5EF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55</w:t>
            </w:r>
          </w:p>
        </w:tc>
        <w:tc>
          <w:tcPr>
            <w:tcW w:w="714" w:type="pct"/>
            <w:vAlign w:val="center"/>
          </w:tcPr>
          <w:p w14:paraId="309EDAC2" w14:textId="5E1CD0B7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93B1B18" w14:textId="42A9D8C4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</w:t>
            </w:r>
            <w:r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4B8B40A9" w14:textId="38B1F3EE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55</w:t>
            </w:r>
          </w:p>
        </w:tc>
        <w:tc>
          <w:tcPr>
            <w:tcW w:w="714" w:type="pct"/>
            <w:vAlign w:val="center"/>
          </w:tcPr>
          <w:p w14:paraId="383C5E2C" w14:textId="75B7C22A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  <w:tc>
          <w:tcPr>
            <w:tcW w:w="715" w:type="pct"/>
            <w:vAlign w:val="center"/>
          </w:tcPr>
          <w:p w14:paraId="7EF5A276" w14:textId="0BE6245F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97</w:t>
            </w:r>
          </w:p>
        </w:tc>
      </w:tr>
      <w:tr w:rsidR="0076283F" w:rsidRPr="00A70517" w14:paraId="577BBF6A" w14:textId="77777777" w:rsidTr="0076283F">
        <w:trPr>
          <w:jc w:val="center"/>
        </w:trPr>
        <w:tc>
          <w:tcPr>
            <w:tcW w:w="714" w:type="pct"/>
          </w:tcPr>
          <w:p w14:paraId="1962DF9E" w14:textId="64E101FB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14" w:type="pct"/>
            <w:vAlign w:val="center"/>
          </w:tcPr>
          <w:p w14:paraId="663B4504" w14:textId="704D2775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0AD38785" w14:textId="20FCFA57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70029D5B" w14:textId="29FA3DC5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91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2F5B940F" w14:textId="60553BCF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674BE1C8" w14:textId="65BD2326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15" w:type="pct"/>
            <w:vAlign w:val="center"/>
          </w:tcPr>
          <w:p w14:paraId="6521A9CB" w14:textId="259EA98A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91</w:t>
            </w:r>
          </w:p>
        </w:tc>
      </w:tr>
      <w:tr w:rsidR="0076283F" w:rsidRPr="00A70517" w14:paraId="04BF3E56" w14:textId="77777777" w:rsidTr="0076283F">
        <w:trPr>
          <w:jc w:val="center"/>
        </w:trPr>
        <w:tc>
          <w:tcPr>
            <w:tcW w:w="714" w:type="pct"/>
          </w:tcPr>
          <w:p w14:paraId="3025094B" w14:textId="2715DDEA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14" w:type="pct"/>
            <w:vAlign w:val="center"/>
          </w:tcPr>
          <w:p w14:paraId="416B2A36" w14:textId="33E0C05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473F3840" w14:textId="16CF59B6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F5DD8E6" w14:textId="096C92B9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94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2E56CDBE" w14:textId="11508A48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531FB1DD" w14:textId="3297DD97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59</w:t>
            </w:r>
          </w:p>
        </w:tc>
        <w:tc>
          <w:tcPr>
            <w:tcW w:w="715" w:type="pct"/>
            <w:vAlign w:val="center"/>
          </w:tcPr>
          <w:p w14:paraId="01F73BD6" w14:textId="18628666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94</w:t>
            </w:r>
          </w:p>
        </w:tc>
      </w:tr>
      <w:tr w:rsidR="0076283F" w:rsidRPr="00A70517" w14:paraId="75B2BDAC" w14:textId="77777777" w:rsidTr="0076283F">
        <w:trPr>
          <w:jc w:val="center"/>
        </w:trPr>
        <w:tc>
          <w:tcPr>
            <w:tcW w:w="714" w:type="pct"/>
          </w:tcPr>
          <w:p w14:paraId="5F0556EB" w14:textId="0CEF2AC9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14" w:type="pct"/>
            <w:vAlign w:val="center"/>
          </w:tcPr>
          <w:p w14:paraId="37C7288F" w14:textId="6CE8C35D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14" w:type="pct"/>
            <w:vAlign w:val="center"/>
          </w:tcPr>
          <w:p w14:paraId="6E6BD313" w14:textId="14628CC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54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398D685A" w14:textId="728B4467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0.08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00E926A1" w14:textId="13EAB161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14" w:type="pct"/>
            <w:vAlign w:val="center"/>
          </w:tcPr>
          <w:p w14:paraId="0B7BB17A" w14:textId="4D37CD5D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54</w:t>
            </w:r>
          </w:p>
        </w:tc>
        <w:tc>
          <w:tcPr>
            <w:tcW w:w="715" w:type="pct"/>
            <w:vAlign w:val="center"/>
          </w:tcPr>
          <w:p w14:paraId="235457A3" w14:textId="7C49E38B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0.08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</w:tr>
      <w:tr w:rsidR="0076283F" w:rsidRPr="00A70517" w14:paraId="4CBDFCBF" w14:textId="77777777" w:rsidTr="0076283F">
        <w:trPr>
          <w:jc w:val="center"/>
        </w:trPr>
        <w:tc>
          <w:tcPr>
            <w:tcW w:w="714" w:type="pct"/>
          </w:tcPr>
          <w:p w14:paraId="5616F149" w14:textId="4E490D27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14" w:type="pct"/>
            <w:vAlign w:val="center"/>
          </w:tcPr>
          <w:p w14:paraId="6523738B" w14:textId="21FCE07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14" w:type="pct"/>
            <w:vAlign w:val="center"/>
          </w:tcPr>
          <w:p w14:paraId="1C148E10" w14:textId="77D49162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59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B9ACB3C" w14:textId="26E47A84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5C73AB51" w14:textId="4F1FE07F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14" w:type="pct"/>
            <w:vAlign w:val="center"/>
          </w:tcPr>
          <w:p w14:paraId="5C801931" w14:textId="1C229646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59</w:t>
            </w:r>
          </w:p>
        </w:tc>
        <w:tc>
          <w:tcPr>
            <w:tcW w:w="715" w:type="pct"/>
            <w:vAlign w:val="center"/>
          </w:tcPr>
          <w:p w14:paraId="395353AE" w14:textId="0DA5CE3B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8</w:t>
            </w:r>
            <w:r w:rsidRPr="00A70517">
              <w:rPr>
                <w:rFonts w:asciiTheme="minorHAnsi" w:hAnsiTheme="minorHAnsi" w:cstheme="minorHAnsi"/>
                <w:szCs w:val="24"/>
              </w:rPr>
              <w:t>2</w:t>
            </w:r>
          </w:p>
        </w:tc>
      </w:tr>
      <w:tr w:rsidR="0076283F" w:rsidRPr="00A70517" w14:paraId="392FA255" w14:textId="77777777" w:rsidTr="0076283F">
        <w:trPr>
          <w:jc w:val="center"/>
        </w:trPr>
        <w:tc>
          <w:tcPr>
            <w:tcW w:w="714" w:type="pct"/>
          </w:tcPr>
          <w:p w14:paraId="548B14FC" w14:textId="638A6A7B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14" w:type="pct"/>
            <w:vAlign w:val="center"/>
          </w:tcPr>
          <w:p w14:paraId="2F96109E" w14:textId="0C27CCAC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5</w:t>
            </w:r>
          </w:p>
        </w:tc>
        <w:tc>
          <w:tcPr>
            <w:tcW w:w="714" w:type="pct"/>
            <w:vAlign w:val="center"/>
          </w:tcPr>
          <w:p w14:paraId="2B084016" w14:textId="64D84243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51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768F58CA" w14:textId="693B7F1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103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744E448D" w14:textId="797588E1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79A8C922" w14:textId="516EC3D8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15" w:type="pct"/>
            <w:vAlign w:val="center"/>
          </w:tcPr>
          <w:p w14:paraId="5B391D8D" w14:textId="5944F1E7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1</w:t>
            </w:r>
            <w:r w:rsidRPr="00A70517">
              <w:rPr>
                <w:rFonts w:asciiTheme="minorHAnsi" w:hAnsiTheme="minorHAnsi" w:cstheme="minorHAnsi"/>
                <w:szCs w:val="24"/>
              </w:rPr>
              <w:t>0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2</w:t>
            </w:r>
          </w:p>
        </w:tc>
      </w:tr>
      <w:tr w:rsidR="0076283F" w:rsidRPr="00A70517" w14:paraId="47F78EE4" w14:textId="77777777" w:rsidTr="0076283F">
        <w:trPr>
          <w:jc w:val="center"/>
        </w:trPr>
        <w:tc>
          <w:tcPr>
            <w:tcW w:w="714" w:type="pct"/>
          </w:tcPr>
          <w:p w14:paraId="7D92044D" w14:textId="5023DE4E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14" w:type="pct"/>
            <w:vAlign w:val="center"/>
          </w:tcPr>
          <w:p w14:paraId="7373773C" w14:textId="1E0DECD6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6</w:t>
            </w:r>
          </w:p>
        </w:tc>
        <w:tc>
          <w:tcPr>
            <w:tcW w:w="714" w:type="pct"/>
            <w:vAlign w:val="center"/>
          </w:tcPr>
          <w:p w14:paraId="2FB22944" w14:textId="6ED34496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1.35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60E5E1E7" w14:textId="440D3472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6E1850B4" w14:textId="097D2BF3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14" w:type="pct"/>
            <w:vAlign w:val="center"/>
          </w:tcPr>
          <w:p w14:paraId="35DCF7E9" w14:textId="7966E73D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58</w:t>
            </w:r>
          </w:p>
        </w:tc>
        <w:tc>
          <w:tcPr>
            <w:tcW w:w="715" w:type="pct"/>
            <w:vAlign w:val="center"/>
          </w:tcPr>
          <w:p w14:paraId="791F7C7C" w14:textId="6F958C81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85</w:t>
            </w:r>
          </w:p>
        </w:tc>
      </w:tr>
      <w:tr w:rsidR="0076283F" w:rsidRPr="00A70517" w14:paraId="3970B86A" w14:textId="77777777" w:rsidTr="0076283F">
        <w:trPr>
          <w:jc w:val="center"/>
        </w:trPr>
        <w:tc>
          <w:tcPr>
            <w:tcW w:w="714" w:type="pct"/>
          </w:tcPr>
          <w:p w14:paraId="78D64D4C" w14:textId="0B142637" w:rsidR="0076283F" w:rsidRPr="00A70517" w:rsidRDefault="0076283F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14" w:type="pct"/>
            <w:vAlign w:val="center"/>
          </w:tcPr>
          <w:p w14:paraId="7F31A5C1" w14:textId="159E3D8D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4</w:t>
            </w:r>
          </w:p>
        </w:tc>
        <w:tc>
          <w:tcPr>
            <w:tcW w:w="714" w:type="pct"/>
            <w:vAlign w:val="center"/>
          </w:tcPr>
          <w:p w14:paraId="2EB0D0A7" w14:textId="2CDDE005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46</w:t>
            </w:r>
          </w:p>
        </w:tc>
        <w:tc>
          <w:tcPr>
            <w:tcW w:w="715" w:type="pct"/>
            <w:tcBorders>
              <w:right w:val="single" w:sz="4" w:space="0" w:color="auto"/>
            </w:tcBorders>
            <w:vAlign w:val="center"/>
          </w:tcPr>
          <w:p w14:paraId="5041741A" w14:textId="6D5C7DBB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1</w:t>
            </w:r>
            <w:r w:rsidRPr="00A70517">
              <w:rPr>
                <w:rFonts w:asciiTheme="minorHAnsi" w:hAnsiTheme="minorHAnsi" w:cstheme="minorHAnsi"/>
                <w:szCs w:val="24"/>
              </w:rPr>
              <w:t>0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8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vAlign w:val="center"/>
          </w:tcPr>
          <w:p w14:paraId="7A0FF6B0" w14:textId="4E341CCA" w:rsidR="0076283F" w:rsidRPr="00A70517" w:rsidRDefault="0076283F" w:rsidP="001A31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1A3140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14" w:type="pct"/>
            <w:vAlign w:val="center"/>
          </w:tcPr>
          <w:p w14:paraId="5177B7B2" w14:textId="6A60BC62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46</w:t>
            </w:r>
          </w:p>
        </w:tc>
        <w:tc>
          <w:tcPr>
            <w:tcW w:w="715" w:type="pct"/>
            <w:vAlign w:val="center"/>
          </w:tcPr>
          <w:p w14:paraId="78CF07F2" w14:textId="089B1D57" w:rsidR="0076283F" w:rsidRPr="00A70517" w:rsidRDefault="0076283F" w:rsidP="00F4205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1</w:t>
            </w:r>
            <w:r w:rsidRPr="00A70517">
              <w:rPr>
                <w:rFonts w:asciiTheme="minorHAnsi" w:hAnsiTheme="minorHAnsi" w:cstheme="minorHAnsi"/>
                <w:szCs w:val="24"/>
              </w:rPr>
              <w:t>0</w:t>
            </w:r>
            <w:r w:rsidR="00F4205C" w:rsidRPr="00A70517">
              <w:rPr>
                <w:rFonts w:asciiTheme="minorHAnsi" w:hAnsiTheme="minorHAnsi" w:cstheme="minorHAnsi"/>
                <w:szCs w:val="24"/>
              </w:rPr>
              <w:t>6</w:t>
            </w:r>
          </w:p>
        </w:tc>
      </w:tr>
    </w:tbl>
    <w:p w14:paraId="380D1DF2" w14:textId="35501EE3" w:rsidR="00204C7A" w:rsidRPr="003341FE" w:rsidRDefault="00C018D1" w:rsidP="00C018D1">
      <w:pPr>
        <w:pStyle w:val="TAMainText"/>
        <w:keepNext/>
        <w:spacing w:line="240" w:lineRule="auto"/>
        <w:ind w:firstLine="0"/>
        <w:jc w:val="both"/>
        <w:rPr>
          <w:rFonts w:asciiTheme="minorHAnsi" w:hAnsiTheme="minorHAnsi" w:cstheme="minorHAnsi"/>
        </w:rPr>
      </w:pPr>
      <w:bookmarkStart w:id="6" w:name="_Toc79674945"/>
      <w:r w:rsidRPr="00A70517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3341FE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3341FE">
        <w:rPr>
          <w:rFonts w:asciiTheme="minorHAnsi" w:hAnsiTheme="minorHAnsi" w:cstheme="minorHAnsi"/>
          <w:noProof/>
          <w:color w:val="000000" w:themeColor="text1"/>
          <w:szCs w:val="24"/>
        </w:rPr>
        <w:t>5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3341FE">
        <w:rPr>
          <w:rFonts w:asciiTheme="minorHAnsi" w:hAnsiTheme="minorHAnsi" w:cstheme="minorHAnsi"/>
          <w:color w:val="000000" w:themeColor="text1"/>
          <w:szCs w:val="24"/>
        </w:rPr>
        <w:t>. Single-double bonds and local BLA values (</w:t>
      </w:r>
      <w:r w:rsidRPr="003341FE">
        <w:rPr>
          <w:rFonts w:ascii="Cambria Math" w:hAnsi="Cambria Math" w:cs="Cambria Math"/>
          <w:color w:val="000000" w:themeColor="text1"/>
          <w:szCs w:val="24"/>
        </w:rPr>
        <w:t>Å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) of the molecul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ar dy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es in chloroform sol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u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t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ion.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These results were obta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by employing the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CAM-B3LYP/6-31+g(d,p) level of theory.</w:t>
      </w:r>
      <w:bookmarkEnd w:id="6"/>
    </w:p>
    <w:p w14:paraId="6A4297EA" w14:textId="10AC651E" w:rsidR="00204C7A" w:rsidRPr="003341FE" w:rsidRDefault="00204C7A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7969C54B" w14:textId="77777777" w:rsidR="003A27A3" w:rsidRPr="003341FE" w:rsidRDefault="003A27A3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69C2CFF2" w14:textId="77777777" w:rsidR="003A27A3" w:rsidRPr="003341FE" w:rsidRDefault="003A27A3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71B060EF" w14:textId="77777777" w:rsidR="003A27A3" w:rsidRPr="003341FE" w:rsidRDefault="003A27A3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525B11BD" w14:textId="572D924F" w:rsidR="0062549A" w:rsidRPr="003341FE" w:rsidRDefault="0062549A" w:rsidP="009D3AD6">
      <w:pPr>
        <w:pStyle w:val="Legenda"/>
        <w:keepNext/>
        <w:jc w:val="both"/>
        <w:rPr>
          <w:rFonts w:asciiTheme="minorHAnsi" w:hAnsiTheme="minorHAnsi" w:cstheme="minorHAnsi"/>
          <w:b w:val="0"/>
          <w:sz w:val="24"/>
          <w:szCs w:val="24"/>
        </w:rPr>
      </w:pPr>
    </w:p>
    <w:p w14:paraId="2C578B04" w14:textId="3DBC9B96" w:rsidR="00030B2A" w:rsidRPr="003341FE" w:rsidRDefault="00030B2A" w:rsidP="00030B2A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499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0"/>
        <w:gridCol w:w="1320"/>
        <w:gridCol w:w="1321"/>
        <w:gridCol w:w="1323"/>
        <w:gridCol w:w="1321"/>
        <w:gridCol w:w="1321"/>
        <w:gridCol w:w="1432"/>
      </w:tblGrid>
      <w:tr w:rsidR="003A27A3" w:rsidRPr="003341FE" w14:paraId="2EB08B32" w14:textId="77777777" w:rsidTr="009D3AD6">
        <w:trPr>
          <w:trHeight w:val="284"/>
          <w:jc w:val="center"/>
        </w:trPr>
        <w:tc>
          <w:tcPr>
            <w:tcW w:w="705" w:type="pct"/>
          </w:tcPr>
          <w:p w14:paraId="313202E9" w14:textId="77777777" w:rsidR="003A27A3" w:rsidRPr="00D71B9D" w:rsidRDefault="003A27A3" w:rsidP="00B50553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18" w:type="pct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14:paraId="66A66EBF" w14:textId="77777777" w:rsidR="003A27A3" w:rsidRPr="003341FE" w:rsidRDefault="003A27A3" w:rsidP="00B50553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bixin</w:t>
            </w:r>
          </w:p>
        </w:tc>
        <w:tc>
          <w:tcPr>
            <w:tcW w:w="2177" w:type="pct"/>
            <w:gridSpan w:val="3"/>
            <w:tcBorders>
              <w:left w:val="single" w:sz="4" w:space="0" w:color="auto"/>
            </w:tcBorders>
            <w:vAlign w:val="center"/>
          </w:tcPr>
          <w:p w14:paraId="19F387E1" w14:textId="77777777" w:rsidR="003A27A3" w:rsidRPr="003341FE" w:rsidRDefault="003A27A3" w:rsidP="00B50553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</w:rPr>
            </w:pPr>
            <w:r w:rsidRPr="003341FE">
              <w:rPr>
                <w:rFonts w:asciiTheme="minorHAnsi" w:hAnsiTheme="minorHAnsi" w:cstheme="minorHAnsi"/>
                <w:b/>
              </w:rPr>
              <w:t>isobixin</w:t>
            </w:r>
          </w:p>
        </w:tc>
      </w:tr>
      <w:tr w:rsidR="003A27A3" w:rsidRPr="003341FE" w14:paraId="167DDC69" w14:textId="77777777" w:rsidTr="009D3AD6">
        <w:trPr>
          <w:jc w:val="center"/>
        </w:trPr>
        <w:tc>
          <w:tcPr>
            <w:tcW w:w="705" w:type="pct"/>
          </w:tcPr>
          <w:p w14:paraId="45D8C971" w14:textId="77777777" w:rsidR="003A27A3" w:rsidRPr="003341FE" w:rsidRDefault="003A27A3" w:rsidP="00D404C5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05" w:type="pct"/>
            <w:vAlign w:val="center"/>
          </w:tcPr>
          <w:p w14:paraId="28B4CA72" w14:textId="77777777" w:rsidR="003A27A3" w:rsidRPr="003341FE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06" w:type="pct"/>
            <w:vAlign w:val="center"/>
          </w:tcPr>
          <w:p w14:paraId="3AC73B73" w14:textId="77777777" w:rsidR="003A27A3" w:rsidRPr="003341FE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084081EC" w14:textId="77777777" w:rsidR="003A27A3" w:rsidRPr="003341FE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2DC4F7BA" w14:textId="77777777" w:rsidR="003A27A3" w:rsidRPr="003341FE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06" w:type="pct"/>
            <w:vAlign w:val="center"/>
          </w:tcPr>
          <w:p w14:paraId="78606EDD" w14:textId="77777777" w:rsidR="003A27A3" w:rsidRPr="003341FE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65" w:type="pct"/>
            <w:vAlign w:val="center"/>
          </w:tcPr>
          <w:p w14:paraId="2689FB63" w14:textId="77777777" w:rsidR="003A27A3" w:rsidRPr="003341FE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3341FE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3A27A3" w:rsidRPr="003341FE" w14:paraId="6B993D5A" w14:textId="77777777" w:rsidTr="009D3AD6">
        <w:trPr>
          <w:jc w:val="center"/>
        </w:trPr>
        <w:tc>
          <w:tcPr>
            <w:tcW w:w="705" w:type="pct"/>
          </w:tcPr>
          <w:p w14:paraId="757D5AA5" w14:textId="77777777" w:rsidR="003A27A3" w:rsidRPr="003341FE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05" w:type="pct"/>
            <w:vAlign w:val="center"/>
          </w:tcPr>
          <w:p w14:paraId="650B561D" w14:textId="57CE025F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65</w:t>
            </w:r>
          </w:p>
        </w:tc>
        <w:tc>
          <w:tcPr>
            <w:tcW w:w="706" w:type="pct"/>
            <w:vAlign w:val="center"/>
          </w:tcPr>
          <w:p w14:paraId="7EF37F35" w14:textId="153DEC87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5E640AF0" w14:textId="03A7ADBF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113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3F048E9A" w14:textId="52C11C6D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65</w:t>
            </w:r>
          </w:p>
        </w:tc>
        <w:tc>
          <w:tcPr>
            <w:tcW w:w="706" w:type="pct"/>
            <w:vAlign w:val="center"/>
          </w:tcPr>
          <w:p w14:paraId="2CDF75A0" w14:textId="556C6999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65" w:type="pct"/>
            <w:vAlign w:val="center"/>
          </w:tcPr>
          <w:p w14:paraId="13B04023" w14:textId="3B1BF0EB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0.1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13</w:t>
            </w:r>
          </w:p>
        </w:tc>
      </w:tr>
      <w:tr w:rsidR="003A27A3" w:rsidRPr="003341FE" w14:paraId="23D69E94" w14:textId="77777777" w:rsidTr="009D3AD6">
        <w:trPr>
          <w:jc w:val="center"/>
        </w:trPr>
        <w:tc>
          <w:tcPr>
            <w:tcW w:w="705" w:type="pct"/>
          </w:tcPr>
          <w:p w14:paraId="70D3A033" w14:textId="77777777" w:rsidR="003A27A3" w:rsidRPr="003341FE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3341FE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3341FE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05" w:type="pct"/>
            <w:vAlign w:val="center"/>
          </w:tcPr>
          <w:p w14:paraId="01B5C422" w14:textId="39F63526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43</w:t>
            </w:r>
          </w:p>
        </w:tc>
        <w:tc>
          <w:tcPr>
            <w:tcW w:w="706" w:type="pct"/>
            <w:vAlign w:val="center"/>
          </w:tcPr>
          <w:p w14:paraId="35320CB7" w14:textId="3561BB1D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366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5C1EA372" w14:textId="015405E1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077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1E712A87" w14:textId="0F724103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43</w:t>
            </w:r>
          </w:p>
        </w:tc>
        <w:tc>
          <w:tcPr>
            <w:tcW w:w="706" w:type="pct"/>
            <w:vAlign w:val="center"/>
          </w:tcPr>
          <w:p w14:paraId="767935E9" w14:textId="2D34D361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66</w:t>
            </w:r>
          </w:p>
        </w:tc>
        <w:tc>
          <w:tcPr>
            <w:tcW w:w="765" w:type="pct"/>
            <w:vAlign w:val="center"/>
          </w:tcPr>
          <w:p w14:paraId="231626AE" w14:textId="5E9DF38F" w:rsidR="003A27A3" w:rsidRPr="003341FE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3341FE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3341FE">
              <w:rPr>
                <w:rFonts w:asciiTheme="minorHAnsi" w:hAnsiTheme="minorHAnsi" w:cstheme="minorHAnsi"/>
                <w:szCs w:val="24"/>
              </w:rPr>
              <w:t>7</w:t>
            </w:r>
            <w:r w:rsidRPr="003341FE">
              <w:rPr>
                <w:rFonts w:asciiTheme="minorHAnsi" w:hAnsiTheme="minorHAnsi" w:cstheme="minorHAnsi"/>
                <w:szCs w:val="24"/>
              </w:rPr>
              <w:t>7</w:t>
            </w:r>
          </w:p>
        </w:tc>
      </w:tr>
      <w:tr w:rsidR="003A27A3" w:rsidRPr="00A70517" w14:paraId="5EEF8768" w14:textId="77777777" w:rsidTr="009D3AD6">
        <w:trPr>
          <w:jc w:val="center"/>
        </w:trPr>
        <w:tc>
          <w:tcPr>
            <w:tcW w:w="705" w:type="pct"/>
          </w:tcPr>
          <w:p w14:paraId="7B8E6489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05" w:type="pct"/>
            <w:vAlign w:val="center"/>
          </w:tcPr>
          <w:p w14:paraId="20B3D4A2" w14:textId="6C95A9C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0</w:t>
            </w:r>
          </w:p>
        </w:tc>
        <w:tc>
          <w:tcPr>
            <w:tcW w:w="706" w:type="pct"/>
            <w:vAlign w:val="center"/>
          </w:tcPr>
          <w:p w14:paraId="2DF0FDE1" w14:textId="449FEE65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361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11486EF7" w14:textId="46897920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68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22D5C57C" w14:textId="22F891B3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0</w:t>
            </w:r>
          </w:p>
        </w:tc>
        <w:tc>
          <w:tcPr>
            <w:tcW w:w="706" w:type="pct"/>
            <w:vAlign w:val="center"/>
          </w:tcPr>
          <w:p w14:paraId="7E05F205" w14:textId="34FA4809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61</w:t>
            </w:r>
          </w:p>
        </w:tc>
        <w:tc>
          <w:tcPr>
            <w:tcW w:w="765" w:type="pct"/>
            <w:vAlign w:val="center"/>
          </w:tcPr>
          <w:p w14:paraId="4522B110" w14:textId="00AA4A1B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</w:tr>
      <w:tr w:rsidR="003A27A3" w:rsidRPr="00A70517" w14:paraId="37074B9B" w14:textId="77777777" w:rsidTr="009D3AD6">
        <w:trPr>
          <w:jc w:val="center"/>
        </w:trPr>
        <w:tc>
          <w:tcPr>
            <w:tcW w:w="705" w:type="pct"/>
          </w:tcPr>
          <w:p w14:paraId="262A7D65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05" w:type="pct"/>
            <w:vAlign w:val="center"/>
          </w:tcPr>
          <w:p w14:paraId="471952A6" w14:textId="1FE99034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06" w:type="pct"/>
            <w:vAlign w:val="center"/>
          </w:tcPr>
          <w:p w14:paraId="318484AB" w14:textId="5E4DDCAD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369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43E27035" w14:textId="6C17D09E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70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60F78428" w14:textId="68AB37FB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06" w:type="pct"/>
            <w:vAlign w:val="center"/>
          </w:tcPr>
          <w:p w14:paraId="1295E9BF" w14:textId="0B8F785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65" w:type="pct"/>
            <w:vAlign w:val="center"/>
          </w:tcPr>
          <w:p w14:paraId="1C34F77E" w14:textId="1A0796FE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70</w:t>
            </w:r>
          </w:p>
        </w:tc>
      </w:tr>
      <w:tr w:rsidR="003A27A3" w:rsidRPr="00A70517" w14:paraId="7866E569" w14:textId="77777777" w:rsidTr="009D3AD6">
        <w:trPr>
          <w:jc w:val="center"/>
        </w:trPr>
        <w:tc>
          <w:tcPr>
            <w:tcW w:w="705" w:type="pct"/>
          </w:tcPr>
          <w:p w14:paraId="2DEC40F1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05" w:type="pct"/>
            <w:vAlign w:val="center"/>
          </w:tcPr>
          <w:p w14:paraId="5B8429E7" w14:textId="3038406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27</w:t>
            </w:r>
          </w:p>
        </w:tc>
        <w:tc>
          <w:tcPr>
            <w:tcW w:w="706" w:type="pct"/>
            <w:vAlign w:val="center"/>
          </w:tcPr>
          <w:p w14:paraId="78486047" w14:textId="790B76B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363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0BA26A13" w14:textId="47D77A9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63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70CC0C21" w14:textId="3086E0C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26</w:t>
            </w:r>
          </w:p>
        </w:tc>
        <w:tc>
          <w:tcPr>
            <w:tcW w:w="706" w:type="pct"/>
            <w:vAlign w:val="center"/>
          </w:tcPr>
          <w:p w14:paraId="5EFA34CA" w14:textId="4169F7AD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63</w:t>
            </w:r>
          </w:p>
        </w:tc>
        <w:tc>
          <w:tcPr>
            <w:tcW w:w="765" w:type="pct"/>
            <w:vAlign w:val="center"/>
          </w:tcPr>
          <w:p w14:paraId="3FC80B50" w14:textId="194F8955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63</w:t>
            </w:r>
          </w:p>
        </w:tc>
      </w:tr>
      <w:tr w:rsidR="003A27A3" w:rsidRPr="00A70517" w14:paraId="4C4376A8" w14:textId="77777777" w:rsidTr="009D3AD6">
        <w:trPr>
          <w:jc w:val="center"/>
        </w:trPr>
        <w:tc>
          <w:tcPr>
            <w:tcW w:w="705" w:type="pct"/>
          </w:tcPr>
          <w:p w14:paraId="1E7BD5D2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05" w:type="pct"/>
            <w:vAlign w:val="center"/>
          </w:tcPr>
          <w:p w14:paraId="0FC6A9B1" w14:textId="1B54416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1.42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  <w:tc>
          <w:tcPr>
            <w:tcW w:w="706" w:type="pct"/>
            <w:vAlign w:val="center"/>
          </w:tcPr>
          <w:p w14:paraId="53689AF4" w14:textId="0A5E80EA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368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6F0D708F" w14:textId="668438B8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59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71A409B2" w14:textId="7980CF05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26</w:t>
            </w:r>
          </w:p>
        </w:tc>
        <w:tc>
          <w:tcPr>
            <w:tcW w:w="706" w:type="pct"/>
            <w:vAlign w:val="center"/>
          </w:tcPr>
          <w:p w14:paraId="3D14D34C" w14:textId="5D92ED6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65" w:type="pct"/>
            <w:vAlign w:val="center"/>
          </w:tcPr>
          <w:p w14:paraId="62FAD829" w14:textId="68AA422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8</w:t>
            </w:r>
          </w:p>
        </w:tc>
      </w:tr>
      <w:tr w:rsidR="003A27A3" w:rsidRPr="00A70517" w14:paraId="43A62AF0" w14:textId="77777777" w:rsidTr="009D3AD6">
        <w:trPr>
          <w:jc w:val="center"/>
        </w:trPr>
        <w:tc>
          <w:tcPr>
            <w:tcW w:w="705" w:type="pct"/>
          </w:tcPr>
          <w:p w14:paraId="532BFC19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05" w:type="pct"/>
            <w:vAlign w:val="center"/>
          </w:tcPr>
          <w:p w14:paraId="59732897" w14:textId="66BA06F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06" w:type="pct"/>
            <w:vAlign w:val="center"/>
          </w:tcPr>
          <w:p w14:paraId="31E91D12" w14:textId="09AB637E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359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570D0AD0" w14:textId="254F02A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81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2A64AE26" w14:textId="6325882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39</w:t>
            </w:r>
          </w:p>
        </w:tc>
        <w:tc>
          <w:tcPr>
            <w:tcW w:w="706" w:type="pct"/>
            <w:vAlign w:val="center"/>
          </w:tcPr>
          <w:p w14:paraId="7379A073" w14:textId="39077FBB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60</w:t>
            </w:r>
          </w:p>
        </w:tc>
        <w:tc>
          <w:tcPr>
            <w:tcW w:w="765" w:type="pct"/>
            <w:vAlign w:val="center"/>
          </w:tcPr>
          <w:p w14:paraId="1C0D41E8" w14:textId="1C83A36E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79</w:t>
            </w:r>
          </w:p>
        </w:tc>
      </w:tr>
      <w:tr w:rsidR="003A27A3" w:rsidRPr="00A70517" w14:paraId="00E2C2FB" w14:textId="77777777" w:rsidTr="009D3AD6">
        <w:trPr>
          <w:jc w:val="center"/>
        </w:trPr>
        <w:tc>
          <w:tcPr>
            <w:tcW w:w="705" w:type="pct"/>
          </w:tcPr>
          <w:p w14:paraId="58CA01DE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05" w:type="pct"/>
            <w:vAlign w:val="center"/>
          </w:tcPr>
          <w:p w14:paraId="58B682D4" w14:textId="01216F6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33</w:t>
            </w:r>
          </w:p>
        </w:tc>
        <w:tc>
          <w:tcPr>
            <w:tcW w:w="706" w:type="pct"/>
            <w:vAlign w:val="center"/>
          </w:tcPr>
          <w:p w14:paraId="6CC5EF68" w14:textId="30404DB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366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007E544F" w14:textId="2DF15FB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67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097500FE" w14:textId="1FF2805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31</w:t>
            </w:r>
          </w:p>
        </w:tc>
        <w:tc>
          <w:tcPr>
            <w:tcW w:w="706" w:type="pct"/>
            <w:vAlign w:val="center"/>
          </w:tcPr>
          <w:p w14:paraId="68B3BCC8" w14:textId="35338485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5</w:t>
            </w:r>
          </w:p>
        </w:tc>
        <w:tc>
          <w:tcPr>
            <w:tcW w:w="765" w:type="pct"/>
            <w:vAlign w:val="center"/>
          </w:tcPr>
          <w:p w14:paraId="525E25F3" w14:textId="146FAB2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65</w:t>
            </w:r>
          </w:p>
        </w:tc>
      </w:tr>
      <w:tr w:rsidR="003A27A3" w:rsidRPr="00A70517" w14:paraId="66A196B6" w14:textId="77777777" w:rsidTr="009D3AD6">
        <w:trPr>
          <w:jc w:val="center"/>
        </w:trPr>
        <w:tc>
          <w:tcPr>
            <w:tcW w:w="705" w:type="pct"/>
            <w:tcBorders>
              <w:bottom w:val="single" w:sz="4" w:space="0" w:color="auto"/>
            </w:tcBorders>
          </w:tcPr>
          <w:p w14:paraId="165ED9A6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05" w:type="pct"/>
            <w:tcBorders>
              <w:bottom w:val="single" w:sz="4" w:space="0" w:color="auto"/>
            </w:tcBorders>
            <w:vAlign w:val="center"/>
          </w:tcPr>
          <w:p w14:paraId="4FD06D34" w14:textId="1B059990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4</w:t>
            </w:r>
            <w:r w:rsidRPr="00A70517">
              <w:rPr>
                <w:rFonts w:asciiTheme="minorHAnsi" w:hAnsiTheme="minorHAnsi" w:cstheme="minorHAnsi"/>
                <w:szCs w:val="24"/>
              </w:rPr>
              <w:t>5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14:paraId="09FA3634" w14:textId="40E0EB1A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1.35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1</w:t>
            </w:r>
          </w:p>
        </w:tc>
        <w:tc>
          <w:tcPr>
            <w:tcW w:w="707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EFE1DA3" w14:textId="3CA20A98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094</w:t>
            </w:r>
          </w:p>
        </w:tc>
        <w:tc>
          <w:tcPr>
            <w:tcW w:w="706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5C3F19F" w14:textId="2F7D324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14:paraId="591940D2" w14:textId="70FE851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1.35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1</w:t>
            </w:r>
          </w:p>
        </w:tc>
        <w:tc>
          <w:tcPr>
            <w:tcW w:w="765" w:type="pct"/>
            <w:tcBorders>
              <w:bottom w:val="single" w:sz="4" w:space="0" w:color="auto"/>
            </w:tcBorders>
            <w:vAlign w:val="center"/>
          </w:tcPr>
          <w:p w14:paraId="38D88CE2" w14:textId="6F449F24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0.09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2</w:t>
            </w:r>
          </w:p>
        </w:tc>
      </w:tr>
      <w:tr w:rsidR="003A27A3" w:rsidRPr="00A70517" w14:paraId="70A32E1A" w14:textId="77777777" w:rsidTr="009D3AD6">
        <w:trPr>
          <w:jc w:val="center"/>
        </w:trPr>
        <w:tc>
          <w:tcPr>
            <w:tcW w:w="705" w:type="pct"/>
            <w:tcBorders>
              <w:top w:val="single" w:sz="4" w:space="0" w:color="auto"/>
            </w:tcBorders>
          </w:tcPr>
          <w:p w14:paraId="601FB170" w14:textId="77777777" w:rsidR="003A27A3" w:rsidRPr="00A70517" w:rsidRDefault="003A27A3" w:rsidP="00B50553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118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AE6F00D" w14:textId="77777777" w:rsidR="003A27A3" w:rsidRPr="00A70517" w:rsidRDefault="003A27A3" w:rsidP="00B50553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A70517">
              <w:rPr>
                <w:rFonts w:asciiTheme="minorHAnsi" w:hAnsiTheme="minorHAnsi" w:cstheme="minorHAnsi"/>
                <w:b/>
                <w:szCs w:val="24"/>
              </w:rPr>
              <w:t>norbixin</w:t>
            </w:r>
          </w:p>
        </w:tc>
        <w:tc>
          <w:tcPr>
            <w:tcW w:w="217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893FECF" w14:textId="77777777" w:rsidR="003A27A3" w:rsidRPr="00A70517" w:rsidRDefault="003A27A3" w:rsidP="00B50553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A70517">
              <w:rPr>
                <w:rFonts w:asciiTheme="minorHAnsi" w:hAnsiTheme="minorHAnsi" w:cstheme="minorHAnsi"/>
                <w:b/>
                <w:szCs w:val="24"/>
              </w:rPr>
              <w:t>isonorbixin</w:t>
            </w:r>
          </w:p>
        </w:tc>
      </w:tr>
      <w:tr w:rsidR="003A27A3" w:rsidRPr="00A70517" w14:paraId="015CDD69" w14:textId="77777777" w:rsidTr="009D3AD6">
        <w:trPr>
          <w:jc w:val="center"/>
        </w:trPr>
        <w:tc>
          <w:tcPr>
            <w:tcW w:w="705" w:type="pct"/>
          </w:tcPr>
          <w:p w14:paraId="3F2C92A8" w14:textId="77777777" w:rsidR="003A27A3" w:rsidRPr="008723E0" w:rsidRDefault="003A27A3" w:rsidP="00D404C5">
            <w:pPr>
              <w:pStyle w:val="TAMainText"/>
              <w:keepNext/>
              <w:spacing w:before="10" w:after="10"/>
              <w:ind w:firstLine="0"/>
              <w:rPr>
                <w:rFonts w:asciiTheme="minorHAnsi" w:hAnsiTheme="minorHAnsi" w:cstheme="minorHAnsi"/>
                <w:i/>
                <w:szCs w:val="24"/>
              </w:rPr>
            </w:pPr>
            <w:r w:rsidRPr="008723E0">
              <w:rPr>
                <w:rFonts w:asciiTheme="minorHAnsi" w:hAnsiTheme="minorHAnsi" w:cstheme="minorHAnsi"/>
                <w:i/>
                <w:szCs w:val="24"/>
              </w:rPr>
              <w:t>bonds</w:t>
            </w:r>
          </w:p>
        </w:tc>
        <w:tc>
          <w:tcPr>
            <w:tcW w:w="705" w:type="pct"/>
            <w:vAlign w:val="center"/>
          </w:tcPr>
          <w:p w14:paraId="2C031092" w14:textId="77777777" w:rsidR="003A27A3" w:rsidRPr="00A70517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06" w:type="pct"/>
            <w:vAlign w:val="center"/>
          </w:tcPr>
          <w:p w14:paraId="0C9F8D34" w14:textId="77777777" w:rsidR="003A27A3" w:rsidRPr="00A70517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5FF8C766" w14:textId="77777777" w:rsidR="003A27A3" w:rsidRPr="00A70517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66068724" w14:textId="77777777" w:rsidR="003A27A3" w:rsidRPr="00A70517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single</w:t>
            </w:r>
          </w:p>
        </w:tc>
        <w:tc>
          <w:tcPr>
            <w:tcW w:w="706" w:type="pct"/>
            <w:vAlign w:val="center"/>
          </w:tcPr>
          <w:p w14:paraId="237B7048" w14:textId="77777777" w:rsidR="003A27A3" w:rsidRPr="00A70517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double</w:t>
            </w:r>
          </w:p>
        </w:tc>
        <w:tc>
          <w:tcPr>
            <w:tcW w:w="765" w:type="pct"/>
            <w:vAlign w:val="center"/>
          </w:tcPr>
          <w:p w14:paraId="518F4BD4" w14:textId="77777777" w:rsidR="003A27A3" w:rsidRPr="00A70517" w:rsidRDefault="003A27A3" w:rsidP="00B50553">
            <w:pPr>
              <w:pStyle w:val="TAMainText"/>
              <w:keepNext/>
              <w:spacing w:before="10" w:after="10"/>
              <w:ind w:firstLine="0"/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A70517">
              <w:rPr>
                <w:rFonts w:asciiTheme="minorHAnsi" w:hAnsiTheme="minorHAnsi" w:cstheme="minorHAnsi"/>
                <w:i/>
                <w:szCs w:val="24"/>
              </w:rPr>
              <w:t>local BLA</w:t>
            </w:r>
          </w:p>
        </w:tc>
      </w:tr>
      <w:tr w:rsidR="003A27A3" w:rsidRPr="00A70517" w14:paraId="04550D34" w14:textId="77777777" w:rsidTr="009D3AD6">
        <w:trPr>
          <w:jc w:val="center"/>
        </w:trPr>
        <w:tc>
          <w:tcPr>
            <w:tcW w:w="705" w:type="pct"/>
          </w:tcPr>
          <w:p w14:paraId="62A6AD01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2</w:t>
            </w:r>
          </w:p>
        </w:tc>
        <w:tc>
          <w:tcPr>
            <w:tcW w:w="705" w:type="pct"/>
            <w:vAlign w:val="center"/>
          </w:tcPr>
          <w:p w14:paraId="2F47F17B" w14:textId="369A158D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65</w:t>
            </w:r>
          </w:p>
        </w:tc>
        <w:tc>
          <w:tcPr>
            <w:tcW w:w="706" w:type="pct"/>
            <w:vAlign w:val="center"/>
          </w:tcPr>
          <w:p w14:paraId="7607D31F" w14:textId="5039843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253B4B7E" w14:textId="4992CC9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0.1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13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6ECBE4BB" w14:textId="1FC05C35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65</w:t>
            </w:r>
          </w:p>
        </w:tc>
        <w:tc>
          <w:tcPr>
            <w:tcW w:w="706" w:type="pct"/>
            <w:vAlign w:val="center"/>
          </w:tcPr>
          <w:p w14:paraId="1F12D079" w14:textId="319E276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65" w:type="pct"/>
            <w:vAlign w:val="center"/>
          </w:tcPr>
          <w:p w14:paraId="2FD47339" w14:textId="1B5BA06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0.1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13</w:t>
            </w:r>
          </w:p>
        </w:tc>
      </w:tr>
      <w:tr w:rsidR="003A27A3" w:rsidRPr="00A70517" w14:paraId="110DBB5B" w14:textId="77777777" w:rsidTr="009D3AD6">
        <w:trPr>
          <w:jc w:val="center"/>
        </w:trPr>
        <w:tc>
          <w:tcPr>
            <w:tcW w:w="705" w:type="pct"/>
          </w:tcPr>
          <w:p w14:paraId="4DE83FE8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3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4</w:t>
            </w:r>
          </w:p>
        </w:tc>
        <w:tc>
          <w:tcPr>
            <w:tcW w:w="705" w:type="pct"/>
            <w:vAlign w:val="center"/>
          </w:tcPr>
          <w:p w14:paraId="61E89413" w14:textId="2526139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43</w:t>
            </w:r>
          </w:p>
        </w:tc>
        <w:tc>
          <w:tcPr>
            <w:tcW w:w="706" w:type="pct"/>
            <w:vAlign w:val="center"/>
          </w:tcPr>
          <w:p w14:paraId="32859337" w14:textId="40C994B1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66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496D778D" w14:textId="105A1D2D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7</w:t>
            </w:r>
            <w:r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07903C82" w14:textId="5491094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43</w:t>
            </w:r>
          </w:p>
        </w:tc>
        <w:tc>
          <w:tcPr>
            <w:tcW w:w="706" w:type="pct"/>
            <w:vAlign w:val="center"/>
          </w:tcPr>
          <w:p w14:paraId="436E0A5D" w14:textId="5B1EED7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66</w:t>
            </w:r>
          </w:p>
        </w:tc>
        <w:tc>
          <w:tcPr>
            <w:tcW w:w="765" w:type="pct"/>
            <w:vAlign w:val="center"/>
          </w:tcPr>
          <w:p w14:paraId="6F906208" w14:textId="4C880EC5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7</w:t>
            </w:r>
            <w:r w:rsidRPr="00A70517">
              <w:rPr>
                <w:rFonts w:asciiTheme="minorHAnsi" w:hAnsiTheme="minorHAnsi" w:cstheme="minorHAnsi"/>
                <w:szCs w:val="24"/>
              </w:rPr>
              <w:t>7</w:t>
            </w:r>
          </w:p>
        </w:tc>
      </w:tr>
      <w:tr w:rsidR="003A27A3" w:rsidRPr="00A70517" w14:paraId="07A2FECC" w14:textId="77777777" w:rsidTr="009D3AD6">
        <w:trPr>
          <w:jc w:val="center"/>
        </w:trPr>
        <w:tc>
          <w:tcPr>
            <w:tcW w:w="705" w:type="pct"/>
          </w:tcPr>
          <w:p w14:paraId="56D93BA5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6</w:t>
            </w:r>
          </w:p>
        </w:tc>
        <w:tc>
          <w:tcPr>
            <w:tcW w:w="705" w:type="pct"/>
            <w:vAlign w:val="center"/>
          </w:tcPr>
          <w:p w14:paraId="66D1FB83" w14:textId="1AAB8C09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0</w:t>
            </w:r>
          </w:p>
        </w:tc>
        <w:tc>
          <w:tcPr>
            <w:tcW w:w="706" w:type="pct"/>
            <w:vAlign w:val="center"/>
          </w:tcPr>
          <w:p w14:paraId="20AAB0E0" w14:textId="4228016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61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4F504483" w14:textId="13CA6E83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556125D6" w14:textId="57FE63DE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0</w:t>
            </w:r>
          </w:p>
        </w:tc>
        <w:tc>
          <w:tcPr>
            <w:tcW w:w="706" w:type="pct"/>
            <w:vAlign w:val="center"/>
          </w:tcPr>
          <w:p w14:paraId="0AF57131" w14:textId="554A120A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61</w:t>
            </w:r>
          </w:p>
        </w:tc>
        <w:tc>
          <w:tcPr>
            <w:tcW w:w="765" w:type="pct"/>
            <w:vAlign w:val="center"/>
          </w:tcPr>
          <w:p w14:paraId="05040E3D" w14:textId="15A2F409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</w:tr>
      <w:tr w:rsidR="003A27A3" w:rsidRPr="00A70517" w14:paraId="59C84FA3" w14:textId="77777777" w:rsidTr="009D3AD6">
        <w:trPr>
          <w:jc w:val="center"/>
        </w:trPr>
        <w:tc>
          <w:tcPr>
            <w:tcW w:w="705" w:type="pct"/>
          </w:tcPr>
          <w:p w14:paraId="13159A46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8</w:t>
            </w:r>
          </w:p>
        </w:tc>
        <w:tc>
          <w:tcPr>
            <w:tcW w:w="705" w:type="pct"/>
            <w:vAlign w:val="center"/>
          </w:tcPr>
          <w:p w14:paraId="3ECC31D1" w14:textId="2778AE0D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06" w:type="pct"/>
            <w:vAlign w:val="center"/>
          </w:tcPr>
          <w:p w14:paraId="3A9FF638" w14:textId="5BB9E5B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25B58D46" w14:textId="05AE71C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70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40F9827B" w14:textId="104FA009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06" w:type="pct"/>
            <w:vAlign w:val="center"/>
          </w:tcPr>
          <w:p w14:paraId="3F0F9089" w14:textId="59BB2A59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65" w:type="pct"/>
            <w:vAlign w:val="center"/>
          </w:tcPr>
          <w:p w14:paraId="5328A82B" w14:textId="7C54713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70</w:t>
            </w:r>
          </w:p>
        </w:tc>
      </w:tr>
      <w:tr w:rsidR="003A27A3" w:rsidRPr="00A70517" w14:paraId="5E09F9A6" w14:textId="77777777" w:rsidTr="009D3AD6">
        <w:trPr>
          <w:jc w:val="center"/>
        </w:trPr>
        <w:tc>
          <w:tcPr>
            <w:tcW w:w="705" w:type="pct"/>
          </w:tcPr>
          <w:p w14:paraId="74A40E22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9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10</w:t>
            </w:r>
          </w:p>
        </w:tc>
        <w:tc>
          <w:tcPr>
            <w:tcW w:w="705" w:type="pct"/>
            <w:vAlign w:val="center"/>
          </w:tcPr>
          <w:p w14:paraId="54BF1A19" w14:textId="4E87755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27</w:t>
            </w:r>
          </w:p>
        </w:tc>
        <w:tc>
          <w:tcPr>
            <w:tcW w:w="706" w:type="pct"/>
            <w:vAlign w:val="center"/>
          </w:tcPr>
          <w:p w14:paraId="425912B7" w14:textId="3DAD4CEB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63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6E2FC3F4" w14:textId="3C6CA3B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63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397D60CD" w14:textId="1764E229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26</w:t>
            </w:r>
          </w:p>
        </w:tc>
        <w:tc>
          <w:tcPr>
            <w:tcW w:w="706" w:type="pct"/>
            <w:vAlign w:val="center"/>
          </w:tcPr>
          <w:p w14:paraId="19F76760" w14:textId="144503E8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63</w:t>
            </w:r>
          </w:p>
        </w:tc>
        <w:tc>
          <w:tcPr>
            <w:tcW w:w="765" w:type="pct"/>
            <w:vAlign w:val="center"/>
          </w:tcPr>
          <w:p w14:paraId="43458B9E" w14:textId="36B399E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63</w:t>
            </w:r>
          </w:p>
        </w:tc>
      </w:tr>
      <w:tr w:rsidR="003A27A3" w:rsidRPr="00A70517" w14:paraId="18DA6642" w14:textId="77777777" w:rsidTr="009D3AD6">
        <w:trPr>
          <w:jc w:val="center"/>
        </w:trPr>
        <w:tc>
          <w:tcPr>
            <w:tcW w:w="705" w:type="pct"/>
          </w:tcPr>
          <w:p w14:paraId="3FBB398F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11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12</w:t>
            </w:r>
          </w:p>
        </w:tc>
        <w:tc>
          <w:tcPr>
            <w:tcW w:w="705" w:type="pct"/>
            <w:vAlign w:val="center"/>
          </w:tcPr>
          <w:p w14:paraId="0C9BFE24" w14:textId="2324C6E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27</w:t>
            </w:r>
          </w:p>
        </w:tc>
        <w:tc>
          <w:tcPr>
            <w:tcW w:w="706" w:type="pct"/>
            <w:vAlign w:val="center"/>
          </w:tcPr>
          <w:p w14:paraId="577160BA" w14:textId="54EE7EE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68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33989B82" w14:textId="5C87439A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5</w:t>
            </w:r>
            <w:r w:rsidRPr="00A70517">
              <w:rPr>
                <w:rFonts w:asciiTheme="minorHAnsi" w:hAnsiTheme="minorHAnsi" w:cstheme="minorHAnsi"/>
                <w:szCs w:val="24"/>
              </w:rPr>
              <w:t>8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00929F33" w14:textId="4C394310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26</w:t>
            </w:r>
          </w:p>
        </w:tc>
        <w:tc>
          <w:tcPr>
            <w:tcW w:w="706" w:type="pct"/>
            <w:vAlign w:val="center"/>
          </w:tcPr>
          <w:p w14:paraId="13F21A42" w14:textId="4BCE87AA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</w:t>
            </w:r>
            <w:r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65" w:type="pct"/>
            <w:vAlign w:val="center"/>
          </w:tcPr>
          <w:p w14:paraId="49E60854" w14:textId="4D377034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57</w:t>
            </w:r>
          </w:p>
        </w:tc>
      </w:tr>
      <w:tr w:rsidR="003A27A3" w:rsidRPr="00A70517" w14:paraId="1364779E" w14:textId="77777777" w:rsidTr="009D3AD6">
        <w:trPr>
          <w:jc w:val="center"/>
        </w:trPr>
        <w:tc>
          <w:tcPr>
            <w:tcW w:w="705" w:type="pct"/>
          </w:tcPr>
          <w:p w14:paraId="0D91A4C8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13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14</w:t>
            </w:r>
          </w:p>
        </w:tc>
        <w:tc>
          <w:tcPr>
            <w:tcW w:w="705" w:type="pct"/>
            <w:vAlign w:val="center"/>
          </w:tcPr>
          <w:p w14:paraId="276B45FA" w14:textId="62D866DC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40</w:t>
            </w:r>
          </w:p>
        </w:tc>
        <w:tc>
          <w:tcPr>
            <w:tcW w:w="706" w:type="pct"/>
            <w:vAlign w:val="center"/>
          </w:tcPr>
          <w:p w14:paraId="59685FEF" w14:textId="22EEFC50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60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1435450B" w14:textId="7EDDCC5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81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5AA67C14" w14:textId="1DF44FAA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9</w:t>
            </w:r>
          </w:p>
        </w:tc>
        <w:tc>
          <w:tcPr>
            <w:tcW w:w="706" w:type="pct"/>
            <w:vAlign w:val="center"/>
          </w:tcPr>
          <w:p w14:paraId="3FF2F73D" w14:textId="7A92C3C1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61</w:t>
            </w:r>
          </w:p>
        </w:tc>
        <w:tc>
          <w:tcPr>
            <w:tcW w:w="765" w:type="pct"/>
            <w:vAlign w:val="center"/>
          </w:tcPr>
          <w:p w14:paraId="6703AF2E" w14:textId="44B6616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78</w:t>
            </w:r>
          </w:p>
        </w:tc>
      </w:tr>
      <w:tr w:rsidR="003A27A3" w:rsidRPr="00A70517" w14:paraId="0D9A579A" w14:textId="77777777" w:rsidTr="009D3AD6">
        <w:trPr>
          <w:jc w:val="center"/>
        </w:trPr>
        <w:tc>
          <w:tcPr>
            <w:tcW w:w="705" w:type="pct"/>
          </w:tcPr>
          <w:p w14:paraId="104D9E33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15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16</w:t>
            </w:r>
          </w:p>
        </w:tc>
        <w:tc>
          <w:tcPr>
            <w:tcW w:w="705" w:type="pct"/>
            <w:vAlign w:val="center"/>
          </w:tcPr>
          <w:p w14:paraId="0CBACE0B" w14:textId="23C2BE5A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33</w:t>
            </w:r>
          </w:p>
        </w:tc>
        <w:tc>
          <w:tcPr>
            <w:tcW w:w="706" w:type="pct"/>
            <w:vAlign w:val="center"/>
          </w:tcPr>
          <w:p w14:paraId="757F225B" w14:textId="010D3CB2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67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2955FD43" w14:textId="73DE1C6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66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62E1C516" w14:textId="2AF48DE9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0</w:t>
            </w:r>
          </w:p>
        </w:tc>
        <w:tc>
          <w:tcPr>
            <w:tcW w:w="706" w:type="pct"/>
            <w:vAlign w:val="center"/>
          </w:tcPr>
          <w:p w14:paraId="0A52BD5B" w14:textId="02F4F7A5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66</w:t>
            </w:r>
          </w:p>
        </w:tc>
        <w:tc>
          <w:tcPr>
            <w:tcW w:w="765" w:type="pct"/>
            <w:vAlign w:val="center"/>
          </w:tcPr>
          <w:p w14:paraId="2336EFCD" w14:textId="0ACD19CF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64</w:t>
            </w:r>
          </w:p>
        </w:tc>
      </w:tr>
      <w:tr w:rsidR="003A27A3" w:rsidRPr="00A70517" w14:paraId="3F1AA670" w14:textId="77777777" w:rsidTr="009D3AD6">
        <w:trPr>
          <w:jc w:val="center"/>
        </w:trPr>
        <w:tc>
          <w:tcPr>
            <w:tcW w:w="705" w:type="pct"/>
          </w:tcPr>
          <w:p w14:paraId="751F7766" w14:textId="77777777" w:rsidR="003A27A3" w:rsidRPr="00A70517" w:rsidRDefault="003A27A3" w:rsidP="00D404C5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17</w:t>
            </w:r>
            <w:r w:rsidRPr="00A70517">
              <w:rPr>
                <w:rFonts w:asciiTheme="minorHAnsi" w:hAnsiTheme="minorHAnsi" w:cstheme="minorHAnsi"/>
                <w:szCs w:val="24"/>
              </w:rPr>
              <w:t xml:space="preserve"> – b</w:t>
            </w:r>
            <w:r w:rsidRPr="00A70517">
              <w:rPr>
                <w:rFonts w:asciiTheme="minorHAnsi" w:hAnsiTheme="minorHAnsi" w:cstheme="minorHAnsi"/>
                <w:szCs w:val="24"/>
                <w:vertAlign w:val="subscript"/>
              </w:rPr>
              <w:t>18</w:t>
            </w:r>
          </w:p>
        </w:tc>
        <w:tc>
          <w:tcPr>
            <w:tcW w:w="705" w:type="pct"/>
            <w:vAlign w:val="center"/>
          </w:tcPr>
          <w:p w14:paraId="533476B2" w14:textId="7963DBC3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1.44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3</w:t>
            </w:r>
          </w:p>
        </w:tc>
        <w:tc>
          <w:tcPr>
            <w:tcW w:w="706" w:type="pct"/>
            <w:vAlign w:val="center"/>
          </w:tcPr>
          <w:p w14:paraId="1EBA6135" w14:textId="06F2B634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636C6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07" w:type="pct"/>
            <w:tcBorders>
              <w:right w:val="single" w:sz="4" w:space="0" w:color="auto"/>
            </w:tcBorders>
            <w:vAlign w:val="center"/>
          </w:tcPr>
          <w:p w14:paraId="6F300039" w14:textId="6C1B4937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91</w:t>
            </w:r>
          </w:p>
        </w:tc>
        <w:tc>
          <w:tcPr>
            <w:tcW w:w="706" w:type="pct"/>
            <w:tcBorders>
              <w:left w:val="single" w:sz="4" w:space="0" w:color="auto"/>
            </w:tcBorders>
            <w:vAlign w:val="center"/>
          </w:tcPr>
          <w:p w14:paraId="1F857FF9" w14:textId="6DD4A3B6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1.4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41</w:t>
            </w:r>
          </w:p>
        </w:tc>
        <w:tc>
          <w:tcPr>
            <w:tcW w:w="706" w:type="pct"/>
            <w:vAlign w:val="center"/>
          </w:tcPr>
          <w:p w14:paraId="5F8B3145" w14:textId="11996A24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1.3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52</w:t>
            </w:r>
          </w:p>
        </w:tc>
        <w:tc>
          <w:tcPr>
            <w:tcW w:w="765" w:type="pct"/>
            <w:vAlign w:val="center"/>
          </w:tcPr>
          <w:p w14:paraId="79EE1EA5" w14:textId="4CA4781E" w:rsidR="003A27A3" w:rsidRPr="00A70517" w:rsidRDefault="003A27A3" w:rsidP="009D3AD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A70517">
              <w:rPr>
                <w:rFonts w:asciiTheme="minorHAnsi" w:hAnsiTheme="minorHAnsi" w:cstheme="minorHAnsi"/>
                <w:szCs w:val="24"/>
              </w:rPr>
              <w:t>0.0</w:t>
            </w:r>
            <w:r w:rsidR="0062549A" w:rsidRPr="00A70517">
              <w:rPr>
                <w:rFonts w:asciiTheme="minorHAnsi" w:hAnsiTheme="minorHAnsi" w:cstheme="minorHAnsi"/>
                <w:szCs w:val="24"/>
              </w:rPr>
              <w:t>89</w:t>
            </w:r>
          </w:p>
        </w:tc>
      </w:tr>
    </w:tbl>
    <w:p w14:paraId="1683B1DB" w14:textId="7BEF6502" w:rsidR="003A27A3" w:rsidRPr="003341FE" w:rsidRDefault="00C018D1" w:rsidP="00C018D1">
      <w:pPr>
        <w:pStyle w:val="TAMainText"/>
        <w:keepNext/>
        <w:spacing w:line="240" w:lineRule="auto"/>
        <w:ind w:firstLine="0"/>
        <w:jc w:val="both"/>
        <w:rPr>
          <w:rFonts w:asciiTheme="minorHAnsi" w:hAnsiTheme="minorHAnsi" w:cstheme="minorHAnsi"/>
        </w:rPr>
      </w:pPr>
      <w:bookmarkStart w:id="7" w:name="_Toc79674946"/>
      <w:r w:rsidRPr="00A70517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3341FE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3341FE">
        <w:rPr>
          <w:rFonts w:asciiTheme="minorHAnsi" w:hAnsiTheme="minorHAnsi" w:cstheme="minorHAnsi"/>
          <w:noProof/>
          <w:color w:val="000000" w:themeColor="text1"/>
          <w:szCs w:val="24"/>
        </w:rPr>
        <w:t>6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3341FE">
        <w:rPr>
          <w:rFonts w:asciiTheme="minorHAnsi" w:hAnsiTheme="minorHAnsi" w:cstheme="minorHAnsi"/>
          <w:color w:val="000000" w:themeColor="text1"/>
          <w:szCs w:val="24"/>
        </w:rPr>
        <w:t>. Single-double bonds and local BLA values (</w:t>
      </w:r>
      <w:r w:rsidRPr="003341FE">
        <w:rPr>
          <w:rFonts w:ascii="Cambria Math" w:hAnsi="Cambria Math" w:cs="Cambria Math"/>
          <w:color w:val="000000" w:themeColor="text1"/>
          <w:szCs w:val="24"/>
        </w:rPr>
        <w:t>Å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) of the molecul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ar dy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es in chloroform sol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u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t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ion. These results were obta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by employing 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>t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he</w:t>
      </w:r>
      <w:r w:rsidRPr="003341FE">
        <w:rPr>
          <w:rFonts w:asciiTheme="minorHAnsi" w:hAnsiTheme="minorHAnsi" w:cstheme="minorHAnsi"/>
          <w:color w:val="000000" w:themeColor="text1"/>
          <w:szCs w:val="24"/>
        </w:rPr>
        <w:t xml:space="preserve"> M06/6-31+g(d,p) level of theory.</w:t>
      </w:r>
      <w:bookmarkEnd w:id="7"/>
    </w:p>
    <w:p w14:paraId="11A22BBC" w14:textId="7820483D" w:rsidR="003F5EFC" w:rsidRPr="003341FE" w:rsidRDefault="003F5EFC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4DDEE929" w14:textId="098032F7" w:rsidR="006C5325" w:rsidRPr="003341FE" w:rsidRDefault="006C5325" w:rsidP="006C5325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0B6CE274" w14:textId="534309E1" w:rsidR="00AC61F7" w:rsidRPr="003341FE" w:rsidRDefault="00AC61F7" w:rsidP="00AC61F7">
      <w:pPr>
        <w:pStyle w:val="TAMainText"/>
        <w:keepNext/>
        <w:spacing w:after="240"/>
        <w:ind w:firstLine="0"/>
        <w:jc w:val="center"/>
        <w:rPr>
          <w:rFonts w:asciiTheme="minorHAnsi" w:hAnsiTheme="minorHAnsi" w:cstheme="minorHAnsi"/>
        </w:rPr>
      </w:pPr>
    </w:p>
    <w:p w14:paraId="3FBBE695" w14:textId="616EF4EE" w:rsidR="00290CF9" w:rsidRPr="003341FE" w:rsidRDefault="00290CF9" w:rsidP="001C5FC7">
      <w:pPr>
        <w:pStyle w:val="Legenda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1B103666" w14:textId="3C515522" w:rsidR="00AC61F7" w:rsidRPr="003341FE" w:rsidRDefault="00AC61F7" w:rsidP="00153A50">
      <w:pPr>
        <w:pStyle w:val="Legenda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EB934A8" w14:textId="77777777" w:rsidR="00AC61F7" w:rsidRPr="003341FE" w:rsidRDefault="00AC61F7" w:rsidP="00153A50">
      <w:pPr>
        <w:pStyle w:val="Legenda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51C99783" w14:textId="77777777" w:rsidR="00BE6A01" w:rsidRPr="003341FE" w:rsidRDefault="00BE6A01" w:rsidP="00BE6A01">
      <w:pPr>
        <w:rPr>
          <w:rFonts w:asciiTheme="minorHAnsi" w:hAnsiTheme="minorHAnsi" w:cstheme="minorHAnsi"/>
        </w:rPr>
      </w:pPr>
    </w:p>
    <w:p w14:paraId="540D7802" w14:textId="77777777" w:rsidR="003F5EFC" w:rsidRPr="003341FE" w:rsidRDefault="003F5EFC" w:rsidP="00030B2A">
      <w:pPr>
        <w:rPr>
          <w:rFonts w:asciiTheme="minorHAnsi" w:hAnsiTheme="minorHAnsi" w:cstheme="minorHAnsi"/>
        </w:rPr>
      </w:pPr>
    </w:p>
    <w:p w14:paraId="3C73E1EE" w14:textId="77777777" w:rsidR="002F7E58" w:rsidRPr="003341FE" w:rsidRDefault="00DD6540" w:rsidP="005C78CC">
      <w:pPr>
        <w:pStyle w:val="TAMainText"/>
        <w:keepNext/>
        <w:spacing w:line="240" w:lineRule="auto"/>
        <w:ind w:firstLine="0"/>
        <w:jc w:val="center"/>
        <w:rPr>
          <w:rFonts w:asciiTheme="minorHAnsi" w:hAnsiTheme="minorHAnsi" w:cstheme="minorHAnsi"/>
        </w:rPr>
      </w:pPr>
      <w:r w:rsidRPr="003341FE">
        <w:rPr>
          <w:rFonts w:asciiTheme="minorHAnsi" w:hAnsiTheme="minorHAnsi" w:cstheme="minorHAnsi"/>
          <w:noProof/>
          <w:lang w:val="pt-BR" w:eastAsia="pt-BR"/>
        </w:rPr>
        <w:drawing>
          <wp:inline distT="0" distB="0" distL="0" distR="0" wp14:anchorId="585EF8DD" wp14:editId="1922992F">
            <wp:extent cx="6022800" cy="5202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bitalsB3LYP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2800" cy="52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B53FC" w14:textId="36FE931D" w:rsidR="001860DF" w:rsidRPr="003341FE" w:rsidRDefault="002F7E58" w:rsidP="005C78CC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bookmarkStart w:id="8" w:name="_Toc79444390"/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Figure 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begin"/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instrText xml:space="preserve"> SEQ Figure_S \* ARABIC </w:instrTex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separate"/>
      </w:r>
      <w:r w:rsidRPr="003341FE">
        <w:rPr>
          <w:rFonts w:asciiTheme="minorHAnsi" w:hAnsiTheme="minorHAnsi" w:cstheme="minorHAnsi"/>
          <w:b w:val="0"/>
          <w:noProof/>
          <w:color w:val="000000" w:themeColor="text1"/>
          <w:sz w:val="24"/>
          <w:szCs w:val="24"/>
        </w:rPr>
        <w:t>1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end"/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Schematic representation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of the frontier molecular orbitals HOMO (left) and LUMO (right) of the molecul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ar dyes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in chloroform solution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These results were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obta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ined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by employing 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the B3LYP/6-31+g(d,p) level of theory.</w:t>
      </w:r>
      <w:bookmarkEnd w:id="8"/>
    </w:p>
    <w:p w14:paraId="44CFB929" w14:textId="3C0F6721" w:rsidR="000D23D9" w:rsidRPr="003341FE" w:rsidRDefault="000D23D9" w:rsidP="006253E3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6D232E01" w14:textId="50AA0330" w:rsidR="00AC61F7" w:rsidRPr="003341FE" w:rsidRDefault="00AC61F7" w:rsidP="000D23D9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6A187FDA" w14:textId="77777777" w:rsidR="003F5EFC" w:rsidRPr="003341FE" w:rsidRDefault="003F5EFC" w:rsidP="006253E3">
      <w:pPr>
        <w:rPr>
          <w:rFonts w:asciiTheme="minorHAnsi" w:hAnsiTheme="minorHAnsi" w:cstheme="minorHAnsi"/>
        </w:rPr>
      </w:pPr>
    </w:p>
    <w:p w14:paraId="48EDCBED" w14:textId="722739B7" w:rsidR="003F5EFC" w:rsidRPr="003341FE" w:rsidRDefault="003F5EFC" w:rsidP="006253E3">
      <w:pPr>
        <w:rPr>
          <w:rFonts w:asciiTheme="minorHAnsi" w:hAnsiTheme="minorHAnsi" w:cstheme="minorHAnsi"/>
        </w:rPr>
      </w:pPr>
    </w:p>
    <w:p w14:paraId="507D5209" w14:textId="2EF1B3AB" w:rsidR="009D6D1E" w:rsidRPr="003341FE" w:rsidRDefault="009D6D1E" w:rsidP="001C5FC7">
      <w:pPr>
        <w:pStyle w:val="Legenda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7CAE4852" w14:textId="77777777" w:rsidR="002F7E58" w:rsidRPr="003341FE" w:rsidRDefault="00DD6540" w:rsidP="005C78CC">
      <w:pPr>
        <w:pStyle w:val="TAMainText"/>
        <w:keepNext/>
        <w:spacing w:line="240" w:lineRule="auto"/>
        <w:ind w:firstLine="0"/>
        <w:jc w:val="center"/>
        <w:rPr>
          <w:rFonts w:asciiTheme="minorHAnsi" w:hAnsiTheme="minorHAnsi" w:cstheme="minorHAnsi"/>
        </w:rPr>
      </w:pPr>
      <w:r w:rsidRPr="003341FE">
        <w:rPr>
          <w:rFonts w:asciiTheme="minorHAnsi" w:hAnsiTheme="minorHAnsi" w:cstheme="minorHAnsi"/>
          <w:noProof/>
          <w:lang w:val="pt-BR" w:eastAsia="pt-BR"/>
        </w:rPr>
        <w:lastRenderedPageBreak/>
        <w:drawing>
          <wp:inline distT="0" distB="0" distL="0" distR="0" wp14:anchorId="500A4064" wp14:editId="30EE66DA">
            <wp:extent cx="5476875" cy="5200650"/>
            <wp:effectExtent l="0" t="0" r="952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rbitalsM0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F0B59" w14:textId="5D9F1A11" w:rsidR="001860DF" w:rsidRPr="003341FE" w:rsidRDefault="002F7E58" w:rsidP="005C78CC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bookmarkStart w:id="9" w:name="_Toc79444391"/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Figure 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begin"/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instrText xml:space="preserve"> SEQ Figure_S \* ARABIC </w:instrTex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separate"/>
      </w:r>
      <w:r w:rsidRPr="003341FE">
        <w:rPr>
          <w:rFonts w:asciiTheme="minorHAnsi" w:hAnsiTheme="minorHAnsi" w:cstheme="minorHAnsi"/>
          <w:b w:val="0"/>
          <w:noProof/>
          <w:color w:val="000000" w:themeColor="text1"/>
          <w:sz w:val="24"/>
          <w:szCs w:val="24"/>
        </w:rPr>
        <w:t>2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end"/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.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Schematic repre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s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en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tation of the frontier molecular orbitals HOMO (left) and LUMO (right) of the molecul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ar dyes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in chloroform solution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These results were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obta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ined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by employing 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the M06/6-31+g(d,p) level of theory.</w:t>
      </w:r>
      <w:bookmarkEnd w:id="9"/>
    </w:p>
    <w:p w14:paraId="30736CE1" w14:textId="689A73B0" w:rsidR="000D23D9" w:rsidRPr="003341FE" w:rsidRDefault="000D23D9" w:rsidP="006253E3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289220DC" w14:textId="41D8B40F" w:rsidR="00424191" w:rsidRPr="003341FE" w:rsidRDefault="00424191" w:rsidP="000D23D9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6737BC3E" w14:textId="74F01AD3" w:rsidR="003F5EFC" w:rsidRPr="003341FE" w:rsidRDefault="003F5EFC" w:rsidP="006253E3">
      <w:pPr>
        <w:rPr>
          <w:rFonts w:asciiTheme="minorHAnsi" w:hAnsiTheme="minorHAnsi" w:cstheme="minorHAnsi"/>
        </w:rPr>
      </w:pPr>
    </w:p>
    <w:p w14:paraId="1B8ED79D" w14:textId="42F5EE06" w:rsidR="00290CF9" w:rsidRPr="003341FE" w:rsidRDefault="00290CF9" w:rsidP="001C5FC7">
      <w:pPr>
        <w:pStyle w:val="Legenda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5D4A23A8" w14:textId="64F85FB6" w:rsidR="00AC61F7" w:rsidRPr="003341FE" w:rsidRDefault="00AC61F7" w:rsidP="007A35B1">
      <w:pPr>
        <w:pStyle w:val="Legenda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35C95BDB" w14:textId="77777777" w:rsidR="00AC61F7" w:rsidRPr="003341FE" w:rsidRDefault="00AC61F7" w:rsidP="007A35B1">
      <w:pPr>
        <w:pStyle w:val="Legenda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60CC8746" w14:textId="78D6E55F" w:rsidR="006E159C" w:rsidRPr="003341FE" w:rsidRDefault="006E159C" w:rsidP="007A35B1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5ED9D622" w14:textId="772F45A3" w:rsidR="00934D87" w:rsidRPr="003341FE" w:rsidRDefault="00934D87" w:rsidP="007A35B1">
      <w:pPr>
        <w:pStyle w:val="Legenda"/>
        <w:spacing w:after="240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p w14:paraId="65F8C6BE" w14:textId="3F7819A1" w:rsidR="00771856" w:rsidRPr="003341FE" w:rsidRDefault="00771856" w:rsidP="0023186D">
      <w:pPr>
        <w:pStyle w:val="Legenda"/>
        <w:jc w:val="both"/>
        <w:rPr>
          <w:rFonts w:asciiTheme="minorHAnsi" w:hAnsiTheme="minorHAnsi" w:cstheme="minorHAnsi"/>
          <w:b w:val="0"/>
          <w:color w:val="auto"/>
          <w:sz w:val="24"/>
          <w:szCs w:val="24"/>
        </w:rPr>
      </w:pPr>
    </w:p>
    <w:bookmarkEnd w:id="4"/>
    <w:p w14:paraId="13ED528C" w14:textId="77777777" w:rsidR="00771856" w:rsidRPr="003341FE" w:rsidRDefault="00771856" w:rsidP="00771856">
      <w:pPr>
        <w:rPr>
          <w:rFonts w:asciiTheme="minorHAnsi" w:hAnsiTheme="minorHAnsi" w:cstheme="minorHAnsi"/>
        </w:rPr>
      </w:pPr>
    </w:p>
    <w:p w14:paraId="6C4641A1" w14:textId="77777777" w:rsidR="00E04EB3" w:rsidRPr="003341FE" w:rsidRDefault="00E04EB3" w:rsidP="00FF130D">
      <w:pPr>
        <w:jc w:val="center"/>
        <w:rPr>
          <w:rFonts w:asciiTheme="minorHAnsi" w:hAnsiTheme="minorHAnsi" w:cstheme="minorHAnsi"/>
        </w:rPr>
      </w:pPr>
    </w:p>
    <w:p w14:paraId="5C63AA29" w14:textId="77777777" w:rsidR="002F7E58" w:rsidRPr="003341FE" w:rsidRDefault="00E04EB3" w:rsidP="005C78CC">
      <w:pPr>
        <w:keepNext/>
        <w:jc w:val="center"/>
        <w:rPr>
          <w:rFonts w:asciiTheme="minorHAnsi" w:hAnsiTheme="minorHAnsi" w:cstheme="minorHAnsi"/>
        </w:rPr>
      </w:pPr>
      <w:r w:rsidRPr="003341FE">
        <w:rPr>
          <w:rFonts w:asciiTheme="minorHAnsi" w:hAnsiTheme="minorHAnsi" w:cstheme="minorHAnsi"/>
          <w:noProof/>
          <w:lang w:val="pt-BR" w:eastAsia="pt-BR"/>
        </w:rPr>
        <w:lastRenderedPageBreak/>
        <w:drawing>
          <wp:inline distT="0" distB="0" distL="0" distR="0" wp14:anchorId="2325F7EE" wp14:editId="5E50B8E5">
            <wp:extent cx="5572800" cy="5238000"/>
            <wp:effectExtent l="0" t="0" r="8890" b="127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rbitals_gas_CAMB3LYP_6-31+g(d,p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800" cy="523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2D7E6" w14:textId="67E2568C" w:rsidR="00E04EB3" w:rsidRPr="003341FE" w:rsidRDefault="002F7E58" w:rsidP="005C78CC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bookmarkStart w:id="10" w:name="_Toc79444392"/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Figure 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begin"/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instrText xml:space="preserve"> SEQ Figure_S \* ARABIC </w:instrTex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separate"/>
      </w:r>
      <w:r w:rsidRPr="003341FE">
        <w:rPr>
          <w:rFonts w:asciiTheme="minorHAnsi" w:hAnsiTheme="minorHAnsi" w:cstheme="minorHAnsi"/>
          <w:b w:val="0"/>
          <w:noProof/>
          <w:color w:val="000000" w:themeColor="text1"/>
          <w:sz w:val="24"/>
          <w:szCs w:val="24"/>
        </w:rPr>
        <w:t>3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end"/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.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Schematic represen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tation of the frontier molecular orbitals HOMO (left) and LUMO (right) of the molecul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ar dyes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in 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gas phase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These results were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obta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ined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by employing</w:t>
      </w:r>
      <w:r w:rsidRPr="003341FE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the CAM-B3LYP/6-31+g(d,p) level of theory.</w:t>
      </w:r>
      <w:bookmarkEnd w:id="10"/>
    </w:p>
    <w:p w14:paraId="01C2C8A4" w14:textId="3FAAC199" w:rsidR="00E04EB3" w:rsidRPr="003341FE" w:rsidRDefault="00E04EB3" w:rsidP="00FF130D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4D26E36E" w14:textId="77777777" w:rsidR="00E04EB3" w:rsidRPr="003341FE" w:rsidRDefault="00E04EB3" w:rsidP="00FF130D">
      <w:pPr>
        <w:jc w:val="center"/>
        <w:rPr>
          <w:rFonts w:asciiTheme="minorHAnsi" w:hAnsiTheme="minorHAnsi" w:cstheme="minorHAnsi"/>
        </w:rPr>
      </w:pPr>
    </w:p>
    <w:p w14:paraId="7AC0CA22" w14:textId="77777777" w:rsidR="00E04EB3" w:rsidRPr="003341FE" w:rsidRDefault="00E04EB3" w:rsidP="00771856">
      <w:pPr>
        <w:rPr>
          <w:rFonts w:asciiTheme="minorHAnsi" w:hAnsiTheme="minorHAnsi" w:cstheme="minorHAnsi"/>
        </w:rPr>
      </w:pPr>
    </w:p>
    <w:p w14:paraId="5117874A" w14:textId="77777777" w:rsidR="00E04EB3" w:rsidRPr="003341FE" w:rsidRDefault="00E04EB3" w:rsidP="00771856">
      <w:pPr>
        <w:rPr>
          <w:rFonts w:asciiTheme="minorHAnsi" w:hAnsiTheme="minorHAnsi" w:cstheme="minorHAnsi"/>
        </w:rPr>
      </w:pPr>
    </w:p>
    <w:p w14:paraId="0EAE155A" w14:textId="77777777" w:rsidR="00E04EB3" w:rsidRPr="003341FE" w:rsidRDefault="00E04EB3" w:rsidP="00771856">
      <w:pPr>
        <w:rPr>
          <w:rFonts w:asciiTheme="minorHAnsi" w:hAnsiTheme="minorHAnsi" w:cstheme="minorHAnsi"/>
        </w:rPr>
      </w:pPr>
    </w:p>
    <w:p w14:paraId="4775CDA6" w14:textId="77777777" w:rsidR="00E04EB3" w:rsidRPr="003341FE" w:rsidRDefault="00E04EB3" w:rsidP="00771856">
      <w:pPr>
        <w:rPr>
          <w:rFonts w:asciiTheme="minorHAnsi" w:hAnsiTheme="minorHAnsi" w:cstheme="minorHAnsi"/>
        </w:rPr>
      </w:pPr>
    </w:p>
    <w:p w14:paraId="2897F0A1" w14:textId="77777777" w:rsidR="00E04EB3" w:rsidRPr="003341FE" w:rsidRDefault="00E04EB3" w:rsidP="00771856">
      <w:pPr>
        <w:rPr>
          <w:rFonts w:asciiTheme="minorHAnsi" w:hAnsiTheme="minorHAnsi" w:cstheme="minorHAnsi"/>
        </w:rPr>
      </w:pPr>
    </w:p>
    <w:p w14:paraId="67F71B0B" w14:textId="77777777" w:rsidR="00E04EB3" w:rsidRPr="003341FE" w:rsidRDefault="00E04EB3" w:rsidP="00771856">
      <w:pPr>
        <w:rPr>
          <w:rFonts w:asciiTheme="minorHAnsi" w:hAnsiTheme="minorHAnsi" w:cstheme="minorHAnsi"/>
        </w:rPr>
      </w:pPr>
    </w:p>
    <w:p w14:paraId="0DD55B94" w14:textId="77777777" w:rsidR="00E04EB3" w:rsidRPr="003341FE" w:rsidRDefault="00E04EB3" w:rsidP="00771856">
      <w:pPr>
        <w:rPr>
          <w:rFonts w:asciiTheme="minorHAnsi" w:hAnsiTheme="minorHAnsi" w:cstheme="minorHAnsi"/>
        </w:rPr>
      </w:pPr>
    </w:p>
    <w:p w14:paraId="6F098E16" w14:textId="66673117" w:rsidR="00E9459C" w:rsidRPr="003341FE" w:rsidRDefault="00E9459C" w:rsidP="00E9459C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116"/>
        <w:gridCol w:w="1116"/>
        <w:gridCol w:w="1119"/>
        <w:gridCol w:w="1116"/>
        <w:gridCol w:w="1155"/>
        <w:gridCol w:w="1215"/>
        <w:gridCol w:w="1213"/>
      </w:tblGrid>
      <w:tr w:rsidR="004A7B19" w:rsidRPr="0048722F" w14:paraId="66D4FF38" w14:textId="77777777" w:rsidTr="0025584A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45094DF6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Molecule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1100C14B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65041570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68B7568E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5C8082DD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49294D19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LUMO+1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507F98BD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LUMO+2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4A1370A3" w14:textId="77777777" w:rsidR="004A7B19" w:rsidRPr="0048722F" w:rsidRDefault="004A7B19" w:rsidP="0025584A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gap</w:t>
            </w:r>
          </w:p>
        </w:tc>
      </w:tr>
      <w:tr w:rsidR="004A7B19" w:rsidRPr="0048722F" w14:paraId="5ADCF2F2" w14:textId="77777777" w:rsidTr="0025584A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14:paraId="144FF7AA" w14:textId="77777777" w:rsidR="004A7B19" w:rsidRPr="0048722F" w:rsidRDefault="004A7B19" w:rsidP="0025584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B3LYP</w:t>
            </w:r>
          </w:p>
        </w:tc>
      </w:tr>
      <w:tr w:rsidR="0039390C" w:rsidRPr="0048722F" w14:paraId="413A91F5" w14:textId="77777777" w:rsidTr="0025584A">
        <w:trPr>
          <w:jc w:val="center"/>
        </w:trPr>
        <w:tc>
          <w:tcPr>
            <w:tcW w:w="700" w:type="pct"/>
          </w:tcPr>
          <w:p w14:paraId="696124F9" w14:textId="41875ECB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ixin</w:t>
            </w:r>
          </w:p>
        </w:tc>
        <w:tc>
          <w:tcPr>
            <w:tcW w:w="596" w:type="pct"/>
            <w:vAlign w:val="center"/>
          </w:tcPr>
          <w:p w14:paraId="4ED45659" w14:textId="4F3EB533" w:rsidR="0039390C" w:rsidRPr="0048722F" w:rsidRDefault="0039390C" w:rsidP="0025584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-6.884</w:t>
            </w:r>
          </w:p>
        </w:tc>
        <w:tc>
          <w:tcPr>
            <w:tcW w:w="596" w:type="pct"/>
            <w:vAlign w:val="bottom"/>
          </w:tcPr>
          <w:p w14:paraId="430171C5" w14:textId="420F6BB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-6.068</w:t>
            </w:r>
          </w:p>
        </w:tc>
        <w:tc>
          <w:tcPr>
            <w:tcW w:w="598" w:type="pct"/>
            <w:vAlign w:val="bottom"/>
          </w:tcPr>
          <w:p w14:paraId="29765973" w14:textId="693FA11A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-5.116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C52642C" w14:textId="3E6B28C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-2.939</w:t>
            </w:r>
          </w:p>
        </w:tc>
        <w:tc>
          <w:tcPr>
            <w:tcW w:w="617" w:type="pct"/>
            <w:vAlign w:val="bottom"/>
          </w:tcPr>
          <w:p w14:paraId="3FD9CC31" w14:textId="11AC251C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-2.122</w:t>
            </w:r>
          </w:p>
        </w:tc>
        <w:tc>
          <w:tcPr>
            <w:tcW w:w="649" w:type="pct"/>
            <w:vAlign w:val="bottom"/>
          </w:tcPr>
          <w:p w14:paraId="217B5655" w14:textId="027DE15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-1.333</w:t>
            </w:r>
          </w:p>
        </w:tc>
        <w:tc>
          <w:tcPr>
            <w:tcW w:w="648" w:type="pct"/>
            <w:vAlign w:val="bottom"/>
          </w:tcPr>
          <w:p w14:paraId="13ABCF40" w14:textId="5DFE542E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2.177</w:t>
            </w:r>
          </w:p>
        </w:tc>
      </w:tr>
      <w:tr w:rsidR="0039390C" w:rsidRPr="0048722F" w14:paraId="7AB77452" w14:textId="77777777" w:rsidTr="0025584A">
        <w:trPr>
          <w:jc w:val="center"/>
        </w:trPr>
        <w:tc>
          <w:tcPr>
            <w:tcW w:w="700" w:type="pct"/>
          </w:tcPr>
          <w:p w14:paraId="7EFE3752" w14:textId="6E464E74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sobixin</w:t>
            </w:r>
          </w:p>
        </w:tc>
        <w:tc>
          <w:tcPr>
            <w:tcW w:w="596" w:type="pct"/>
            <w:vAlign w:val="bottom"/>
          </w:tcPr>
          <w:p w14:paraId="799D4464" w14:textId="0D2EB30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-6.857</w:t>
            </w:r>
          </w:p>
        </w:tc>
        <w:tc>
          <w:tcPr>
            <w:tcW w:w="596" w:type="pct"/>
            <w:vAlign w:val="bottom"/>
          </w:tcPr>
          <w:p w14:paraId="2155970F" w14:textId="018479AC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-6.041</w:t>
            </w:r>
          </w:p>
        </w:tc>
        <w:tc>
          <w:tcPr>
            <w:tcW w:w="598" w:type="pct"/>
            <w:vAlign w:val="bottom"/>
          </w:tcPr>
          <w:p w14:paraId="6B90CF1F" w14:textId="2B2DED9A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-5.116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D66CCB4" w14:textId="45F88BB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-2.966</w:t>
            </w:r>
          </w:p>
        </w:tc>
        <w:tc>
          <w:tcPr>
            <w:tcW w:w="617" w:type="pct"/>
            <w:vAlign w:val="bottom"/>
          </w:tcPr>
          <w:p w14:paraId="5BC7D35B" w14:textId="06EBB705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-2.095</w:t>
            </w:r>
          </w:p>
        </w:tc>
        <w:tc>
          <w:tcPr>
            <w:tcW w:w="649" w:type="pct"/>
            <w:vAlign w:val="bottom"/>
          </w:tcPr>
          <w:p w14:paraId="1C042C38" w14:textId="025A0F25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-1.252</w:t>
            </w:r>
          </w:p>
        </w:tc>
        <w:tc>
          <w:tcPr>
            <w:tcW w:w="648" w:type="pct"/>
            <w:vAlign w:val="bottom"/>
          </w:tcPr>
          <w:p w14:paraId="672111DF" w14:textId="1B9AB3E1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2.150</w:t>
            </w:r>
          </w:p>
        </w:tc>
      </w:tr>
      <w:tr w:rsidR="0039390C" w:rsidRPr="0048722F" w14:paraId="71746FC3" w14:textId="77777777" w:rsidTr="0025584A">
        <w:trPr>
          <w:jc w:val="center"/>
        </w:trPr>
        <w:tc>
          <w:tcPr>
            <w:tcW w:w="700" w:type="pct"/>
          </w:tcPr>
          <w:p w14:paraId="6AF66599" w14:textId="21881E29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orbixin</w:t>
            </w:r>
          </w:p>
        </w:tc>
        <w:tc>
          <w:tcPr>
            <w:tcW w:w="596" w:type="pct"/>
            <w:vAlign w:val="bottom"/>
          </w:tcPr>
          <w:p w14:paraId="09A48982" w14:textId="5BA58DBE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-6.912</w:t>
            </w:r>
          </w:p>
        </w:tc>
        <w:tc>
          <w:tcPr>
            <w:tcW w:w="596" w:type="pct"/>
            <w:vAlign w:val="bottom"/>
          </w:tcPr>
          <w:p w14:paraId="083BFB80" w14:textId="7428FD2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-6.123</w:t>
            </w:r>
          </w:p>
        </w:tc>
        <w:tc>
          <w:tcPr>
            <w:tcW w:w="598" w:type="pct"/>
            <w:vAlign w:val="bottom"/>
          </w:tcPr>
          <w:p w14:paraId="002C049E" w14:textId="6DF5641F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-5.170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3B9CDD5" w14:textId="7A7473E9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-2.966</w:t>
            </w:r>
          </w:p>
        </w:tc>
        <w:tc>
          <w:tcPr>
            <w:tcW w:w="617" w:type="pct"/>
            <w:vAlign w:val="bottom"/>
          </w:tcPr>
          <w:p w14:paraId="7A1A3334" w14:textId="6DB313F9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-2.177</w:t>
            </w:r>
          </w:p>
        </w:tc>
        <w:tc>
          <w:tcPr>
            <w:tcW w:w="649" w:type="pct"/>
            <w:vAlign w:val="bottom"/>
          </w:tcPr>
          <w:p w14:paraId="5A2B3D69" w14:textId="2A7A50D1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-1.388</w:t>
            </w:r>
          </w:p>
        </w:tc>
        <w:tc>
          <w:tcPr>
            <w:tcW w:w="648" w:type="pct"/>
            <w:vAlign w:val="bottom"/>
          </w:tcPr>
          <w:p w14:paraId="47DFD829" w14:textId="52FAD0E8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2.204</w:t>
            </w:r>
          </w:p>
        </w:tc>
      </w:tr>
      <w:tr w:rsidR="0039390C" w:rsidRPr="0048722F" w14:paraId="085EF398" w14:textId="77777777" w:rsidTr="0025584A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1AF08800" w14:textId="7777777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189E1ABB" w14:textId="00B5BDD1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-6.912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04742A4A" w14:textId="6FB47F0F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-6.095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77870EC1" w14:textId="28A53D1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-5.170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134DF2F5" w14:textId="038FA49E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-2.993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306E69C3" w14:textId="777285A0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-2.177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16DC1FA1" w14:textId="5EADEB83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-1.306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15B62966" w14:textId="0F257ED9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2.177</w:t>
            </w:r>
          </w:p>
        </w:tc>
      </w:tr>
      <w:tr w:rsidR="004A7B19" w:rsidRPr="0048722F" w14:paraId="3196B84E" w14:textId="77777777" w:rsidTr="0025584A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3DB3B0E9" w14:textId="77777777" w:rsidR="004A7B19" w:rsidRPr="0048722F" w:rsidRDefault="004A7B19" w:rsidP="0025584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CAM-B3LYP</w:t>
            </w:r>
          </w:p>
        </w:tc>
      </w:tr>
      <w:tr w:rsidR="0039390C" w:rsidRPr="0048722F" w14:paraId="424821BF" w14:textId="77777777" w:rsidTr="0025584A">
        <w:trPr>
          <w:jc w:val="center"/>
        </w:trPr>
        <w:tc>
          <w:tcPr>
            <w:tcW w:w="700" w:type="pct"/>
          </w:tcPr>
          <w:p w14:paraId="7E29641F" w14:textId="7361D927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ixin</w:t>
            </w:r>
          </w:p>
        </w:tc>
        <w:tc>
          <w:tcPr>
            <w:tcW w:w="596" w:type="pct"/>
            <w:vAlign w:val="bottom"/>
          </w:tcPr>
          <w:p w14:paraId="14F2E6A9" w14:textId="2B399ADA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-8.245</w:t>
            </w:r>
          </w:p>
        </w:tc>
        <w:tc>
          <w:tcPr>
            <w:tcW w:w="596" w:type="pct"/>
            <w:vAlign w:val="bottom"/>
          </w:tcPr>
          <w:p w14:paraId="45879C5D" w14:textId="2D781824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-7.320</w:t>
            </w:r>
          </w:p>
        </w:tc>
        <w:tc>
          <w:tcPr>
            <w:tcW w:w="598" w:type="pct"/>
            <w:vAlign w:val="bottom"/>
          </w:tcPr>
          <w:p w14:paraId="7E8673BF" w14:textId="72BD8FA3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-6.259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07137009" w14:textId="44C54F0F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-1.714</w:t>
            </w:r>
          </w:p>
        </w:tc>
        <w:tc>
          <w:tcPr>
            <w:tcW w:w="617" w:type="pct"/>
            <w:vAlign w:val="bottom"/>
          </w:tcPr>
          <w:p w14:paraId="0FBDB04F" w14:textId="4776F0D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-0.898</w:t>
            </w:r>
          </w:p>
        </w:tc>
        <w:tc>
          <w:tcPr>
            <w:tcW w:w="649" w:type="pct"/>
            <w:vAlign w:val="bottom"/>
          </w:tcPr>
          <w:p w14:paraId="7B219286" w14:textId="7B8923A4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-0.027</w:t>
            </w:r>
          </w:p>
        </w:tc>
        <w:tc>
          <w:tcPr>
            <w:tcW w:w="648" w:type="pct"/>
            <w:vAlign w:val="bottom"/>
          </w:tcPr>
          <w:p w14:paraId="51FF17FD" w14:textId="51722D28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4.544</w:t>
            </w:r>
          </w:p>
        </w:tc>
      </w:tr>
      <w:tr w:rsidR="0039390C" w:rsidRPr="0048722F" w14:paraId="58A327BF" w14:textId="77777777" w:rsidTr="0025584A">
        <w:trPr>
          <w:jc w:val="center"/>
        </w:trPr>
        <w:tc>
          <w:tcPr>
            <w:tcW w:w="700" w:type="pct"/>
          </w:tcPr>
          <w:p w14:paraId="6443783F" w14:textId="766585C7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sobixin</w:t>
            </w:r>
          </w:p>
        </w:tc>
        <w:tc>
          <w:tcPr>
            <w:tcW w:w="596" w:type="pct"/>
            <w:vAlign w:val="bottom"/>
          </w:tcPr>
          <w:p w14:paraId="0B68FD41" w14:textId="1656079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-8.245</w:t>
            </w:r>
          </w:p>
        </w:tc>
        <w:tc>
          <w:tcPr>
            <w:tcW w:w="596" w:type="pct"/>
            <w:vAlign w:val="bottom"/>
          </w:tcPr>
          <w:p w14:paraId="55C85D76" w14:textId="660B207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-7.293</w:t>
            </w:r>
          </w:p>
        </w:tc>
        <w:tc>
          <w:tcPr>
            <w:tcW w:w="598" w:type="pct"/>
            <w:vAlign w:val="bottom"/>
          </w:tcPr>
          <w:p w14:paraId="02B65036" w14:textId="3CB3E401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-6.259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72FE104" w14:textId="5BEA43ED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-1.742</w:t>
            </w:r>
          </w:p>
        </w:tc>
        <w:tc>
          <w:tcPr>
            <w:tcW w:w="617" w:type="pct"/>
            <w:vAlign w:val="bottom"/>
          </w:tcPr>
          <w:p w14:paraId="72D80F2C" w14:textId="27C545C9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-0.898</w:t>
            </w:r>
          </w:p>
        </w:tc>
        <w:tc>
          <w:tcPr>
            <w:tcW w:w="649" w:type="pct"/>
            <w:vAlign w:val="bottom"/>
          </w:tcPr>
          <w:p w14:paraId="65CB0F15" w14:textId="66464B0E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0.054</w:t>
            </w:r>
          </w:p>
        </w:tc>
        <w:tc>
          <w:tcPr>
            <w:tcW w:w="648" w:type="pct"/>
            <w:vAlign w:val="bottom"/>
          </w:tcPr>
          <w:p w14:paraId="3A0E7B76" w14:textId="0F51CAA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4.517</w:t>
            </w:r>
          </w:p>
        </w:tc>
      </w:tr>
      <w:tr w:rsidR="0039390C" w:rsidRPr="0048722F" w14:paraId="05D62F00" w14:textId="77777777" w:rsidTr="0025584A">
        <w:trPr>
          <w:jc w:val="center"/>
        </w:trPr>
        <w:tc>
          <w:tcPr>
            <w:tcW w:w="700" w:type="pct"/>
          </w:tcPr>
          <w:p w14:paraId="0638A7FA" w14:textId="760050A4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orbixin</w:t>
            </w:r>
          </w:p>
        </w:tc>
        <w:tc>
          <w:tcPr>
            <w:tcW w:w="596" w:type="pct"/>
            <w:vAlign w:val="bottom"/>
          </w:tcPr>
          <w:p w14:paraId="4690D047" w14:textId="5DE6220E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-8.299</w:t>
            </w:r>
          </w:p>
        </w:tc>
        <w:tc>
          <w:tcPr>
            <w:tcW w:w="596" w:type="pct"/>
            <w:vAlign w:val="bottom"/>
          </w:tcPr>
          <w:p w14:paraId="3C92FEF2" w14:textId="36BF4BE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-7.347</w:t>
            </w:r>
          </w:p>
        </w:tc>
        <w:tc>
          <w:tcPr>
            <w:tcW w:w="598" w:type="pct"/>
            <w:vAlign w:val="bottom"/>
          </w:tcPr>
          <w:p w14:paraId="6E4B6ADE" w14:textId="6EC4BE90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-6.286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5E4FC87F" w14:textId="3CFFC2E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-1.742</w:t>
            </w:r>
          </w:p>
        </w:tc>
        <w:tc>
          <w:tcPr>
            <w:tcW w:w="617" w:type="pct"/>
            <w:vAlign w:val="bottom"/>
          </w:tcPr>
          <w:p w14:paraId="35CBA819" w14:textId="2FB6996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-0.952</w:t>
            </w:r>
          </w:p>
        </w:tc>
        <w:tc>
          <w:tcPr>
            <w:tcW w:w="649" w:type="pct"/>
            <w:vAlign w:val="bottom"/>
          </w:tcPr>
          <w:p w14:paraId="60FC9980" w14:textId="27179EDF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-0.082</w:t>
            </w:r>
          </w:p>
        </w:tc>
        <w:tc>
          <w:tcPr>
            <w:tcW w:w="648" w:type="pct"/>
            <w:vAlign w:val="bottom"/>
          </w:tcPr>
          <w:p w14:paraId="5599BC35" w14:textId="155C846A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4.544</w:t>
            </w:r>
          </w:p>
        </w:tc>
      </w:tr>
      <w:tr w:rsidR="0039390C" w:rsidRPr="0048722F" w14:paraId="7B1E0FE1" w14:textId="77777777" w:rsidTr="0025584A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04D5BC24" w14:textId="7777777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169F59D8" w14:textId="2934D0AA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-8.272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7A465FC0" w14:textId="33A5B683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-7.347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78D43000" w14:textId="12E351A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-6.286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7F425586" w14:textId="284E60BE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-1.769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2ED7FAAE" w14:textId="10E899C9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-0.952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2EB8A893" w14:textId="5A3CF64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0.000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7D27CE30" w14:textId="411DE1FB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4.517</w:t>
            </w:r>
          </w:p>
        </w:tc>
      </w:tr>
      <w:tr w:rsidR="004A7B19" w:rsidRPr="0048722F" w14:paraId="75AD008E" w14:textId="77777777" w:rsidTr="0025584A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4B542219" w14:textId="77777777" w:rsidR="004A7B19" w:rsidRPr="0048722F" w:rsidRDefault="004A7B19" w:rsidP="0025584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M06</w:t>
            </w:r>
          </w:p>
        </w:tc>
      </w:tr>
      <w:tr w:rsidR="0039390C" w:rsidRPr="0048722F" w14:paraId="7F3A303F" w14:textId="77777777" w:rsidTr="0025584A">
        <w:trPr>
          <w:jc w:val="center"/>
        </w:trPr>
        <w:tc>
          <w:tcPr>
            <w:tcW w:w="700" w:type="pct"/>
          </w:tcPr>
          <w:p w14:paraId="08FB41DF" w14:textId="1B0C3756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ixin</w:t>
            </w:r>
          </w:p>
        </w:tc>
        <w:tc>
          <w:tcPr>
            <w:tcW w:w="596" w:type="pct"/>
            <w:vAlign w:val="bottom"/>
          </w:tcPr>
          <w:p w14:paraId="2A1ACC46" w14:textId="539405C1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-7.184</w:t>
            </w:r>
          </w:p>
        </w:tc>
        <w:tc>
          <w:tcPr>
            <w:tcW w:w="596" w:type="pct"/>
            <w:vAlign w:val="bottom"/>
          </w:tcPr>
          <w:p w14:paraId="611B5F1C" w14:textId="3E91A78F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-6.340</w:t>
            </w:r>
          </w:p>
        </w:tc>
        <w:tc>
          <w:tcPr>
            <w:tcW w:w="598" w:type="pct"/>
            <w:vAlign w:val="bottom"/>
          </w:tcPr>
          <w:p w14:paraId="721CB286" w14:textId="00DFCEEB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-5.361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51F9BA76" w14:textId="2A06147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-2.830</w:t>
            </w:r>
          </w:p>
        </w:tc>
        <w:tc>
          <w:tcPr>
            <w:tcW w:w="617" w:type="pct"/>
            <w:vAlign w:val="bottom"/>
          </w:tcPr>
          <w:p w14:paraId="74731D67" w14:textId="06F937AC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-2.014</w:t>
            </w:r>
          </w:p>
        </w:tc>
        <w:tc>
          <w:tcPr>
            <w:tcW w:w="649" w:type="pct"/>
            <w:vAlign w:val="bottom"/>
          </w:tcPr>
          <w:p w14:paraId="7F3BDEC4" w14:textId="183726F8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-1.170</w:t>
            </w:r>
          </w:p>
        </w:tc>
        <w:tc>
          <w:tcPr>
            <w:tcW w:w="648" w:type="pct"/>
            <w:vAlign w:val="bottom"/>
          </w:tcPr>
          <w:p w14:paraId="36DE0A34" w14:textId="0649F0D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2.531</w:t>
            </w:r>
          </w:p>
        </w:tc>
      </w:tr>
      <w:tr w:rsidR="0039390C" w:rsidRPr="0048722F" w14:paraId="74E1A444" w14:textId="77777777" w:rsidTr="0025584A">
        <w:trPr>
          <w:jc w:val="center"/>
        </w:trPr>
        <w:tc>
          <w:tcPr>
            <w:tcW w:w="700" w:type="pct"/>
          </w:tcPr>
          <w:p w14:paraId="7659EC66" w14:textId="0CD29006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sobixin</w:t>
            </w:r>
          </w:p>
        </w:tc>
        <w:tc>
          <w:tcPr>
            <w:tcW w:w="596" w:type="pct"/>
            <w:vAlign w:val="bottom"/>
          </w:tcPr>
          <w:p w14:paraId="72CF0DA5" w14:textId="4EC6FD5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-7.184</w:t>
            </w:r>
          </w:p>
        </w:tc>
        <w:tc>
          <w:tcPr>
            <w:tcW w:w="596" w:type="pct"/>
            <w:vAlign w:val="bottom"/>
          </w:tcPr>
          <w:p w14:paraId="0C4B783E" w14:textId="4FCCF5AC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-6.340</w:t>
            </w:r>
          </w:p>
        </w:tc>
        <w:tc>
          <w:tcPr>
            <w:tcW w:w="598" w:type="pct"/>
            <w:vAlign w:val="bottom"/>
          </w:tcPr>
          <w:p w14:paraId="46509B65" w14:textId="333A4C5D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-5.361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1D66465D" w14:textId="495CAB70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-2.857</w:t>
            </w:r>
          </w:p>
        </w:tc>
        <w:tc>
          <w:tcPr>
            <w:tcW w:w="617" w:type="pct"/>
            <w:vAlign w:val="bottom"/>
          </w:tcPr>
          <w:p w14:paraId="77A61B00" w14:textId="2C74A98B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-1.986</w:t>
            </w:r>
          </w:p>
        </w:tc>
        <w:tc>
          <w:tcPr>
            <w:tcW w:w="649" w:type="pct"/>
            <w:vAlign w:val="bottom"/>
          </w:tcPr>
          <w:p w14:paraId="3A66B833" w14:textId="786B861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-1.088</w:t>
            </w:r>
          </w:p>
        </w:tc>
        <w:tc>
          <w:tcPr>
            <w:tcW w:w="648" w:type="pct"/>
            <w:vAlign w:val="bottom"/>
          </w:tcPr>
          <w:p w14:paraId="11B55745" w14:textId="33D76DE8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2.503</w:t>
            </w:r>
          </w:p>
        </w:tc>
      </w:tr>
      <w:tr w:rsidR="0039390C" w:rsidRPr="0048722F" w14:paraId="5C46CA63" w14:textId="77777777" w:rsidTr="0025584A">
        <w:trPr>
          <w:jc w:val="center"/>
        </w:trPr>
        <w:tc>
          <w:tcPr>
            <w:tcW w:w="700" w:type="pct"/>
          </w:tcPr>
          <w:p w14:paraId="0F67B95F" w14:textId="6A63F8B5" w:rsidR="0039390C" w:rsidRPr="0048722F" w:rsidRDefault="002B2406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</w:t>
            </w:r>
            <w:r w:rsidR="0039390C" w:rsidRPr="0048722F">
              <w:rPr>
                <w:rFonts w:asciiTheme="minorHAnsi" w:hAnsiTheme="minorHAnsi" w:cstheme="minorHAnsi"/>
                <w:szCs w:val="24"/>
              </w:rPr>
              <w:t>orbixin</w:t>
            </w:r>
          </w:p>
        </w:tc>
        <w:tc>
          <w:tcPr>
            <w:tcW w:w="596" w:type="pct"/>
            <w:vAlign w:val="bottom"/>
          </w:tcPr>
          <w:p w14:paraId="193F1DF2" w14:textId="0F13FF16" w:rsidR="0039390C" w:rsidRPr="0048722F" w:rsidRDefault="0039390C" w:rsidP="00407ABB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-7.2</w:t>
            </w:r>
            <w:r w:rsidR="00407ABB" w:rsidRPr="0048722F">
              <w:rPr>
                <w:rFonts w:asciiTheme="minorHAnsi" w:hAnsiTheme="minorHAnsi" w:cstheme="minorHAnsi"/>
                <w:color w:val="000000"/>
                <w:szCs w:val="24"/>
              </w:rPr>
              <w:t>11</w:t>
            </w:r>
          </w:p>
        </w:tc>
        <w:tc>
          <w:tcPr>
            <w:tcW w:w="596" w:type="pct"/>
            <w:vAlign w:val="bottom"/>
          </w:tcPr>
          <w:p w14:paraId="256C9BBE" w14:textId="7AC81B21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-6.395</w:t>
            </w:r>
          </w:p>
        </w:tc>
        <w:tc>
          <w:tcPr>
            <w:tcW w:w="598" w:type="pct"/>
            <w:vAlign w:val="bottom"/>
          </w:tcPr>
          <w:p w14:paraId="529F7ECC" w14:textId="6162D1B8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-5.415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BD0297B" w14:textId="74BE4088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-2.857</w:t>
            </w:r>
          </w:p>
        </w:tc>
        <w:tc>
          <w:tcPr>
            <w:tcW w:w="617" w:type="pct"/>
            <w:vAlign w:val="bottom"/>
          </w:tcPr>
          <w:p w14:paraId="0BD43791" w14:textId="13B03120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-2.068</w:t>
            </w:r>
          </w:p>
        </w:tc>
        <w:tc>
          <w:tcPr>
            <w:tcW w:w="649" w:type="pct"/>
            <w:vAlign w:val="bottom"/>
          </w:tcPr>
          <w:p w14:paraId="67646E05" w14:textId="28BAD7C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-1.225</w:t>
            </w:r>
          </w:p>
        </w:tc>
        <w:tc>
          <w:tcPr>
            <w:tcW w:w="648" w:type="pct"/>
            <w:vAlign w:val="bottom"/>
          </w:tcPr>
          <w:p w14:paraId="12DDA670" w14:textId="1F7251CE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2.558</w:t>
            </w:r>
          </w:p>
        </w:tc>
      </w:tr>
      <w:tr w:rsidR="0039390C" w:rsidRPr="0048722F" w14:paraId="21FFA398" w14:textId="77777777" w:rsidTr="0025584A">
        <w:trPr>
          <w:jc w:val="center"/>
        </w:trPr>
        <w:tc>
          <w:tcPr>
            <w:tcW w:w="700" w:type="pct"/>
          </w:tcPr>
          <w:p w14:paraId="22CF1E8B" w14:textId="7777777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vAlign w:val="bottom"/>
          </w:tcPr>
          <w:p w14:paraId="7ED38785" w14:textId="3B4037F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-7.211</w:t>
            </w:r>
          </w:p>
        </w:tc>
        <w:tc>
          <w:tcPr>
            <w:tcW w:w="596" w:type="pct"/>
            <w:vAlign w:val="bottom"/>
          </w:tcPr>
          <w:p w14:paraId="1402EF08" w14:textId="5EC5B242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-6.395</w:t>
            </w:r>
          </w:p>
        </w:tc>
        <w:tc>
          <w:tcPr>
            <w:tcW w:w="598" w:type="pct"/>
            <w:vAlign w:val="bottom"/>
          </w:tcPr>
          <w:p w14:paraId="4F98C72B" w14:textId="53AA35C5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-5.415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31D9E7B" w14:textId="459ED0B6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-2.884</w:t>
            </w:r>
          </w:p>
        </w:tc>
        <w:tc>
          <w:tcPr>
            <w:tcW w:w="617" w:type="pct"/>
            <w:vAlign w:val="bottom"/>
          </w:tcPr>
          <w:p w14:paraId="125590B4" w14:textId="25446B07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-2.041</w:t>
            </w:r>
          </w:p>
        </w:tc>
        <w:tc>
          <w:tcPr>
            <w:tcW w:w="649" w:type="pct"/>
            <w:vAlign w:val="bottom"/>
          </w:tcPr>
          <w:p w14:paraId="779D0FD2" w14:textId="20F5F2A4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-1.143</w:t>
            </w:r>
          </w:p>
        </w:tc>
        <w:tc>
          <w:tcPr>
            <w:tcW w:w="648" w:type="pct"/>
            <w:vAlign w:val="bottom"/>
          </w:tcPr>
          <w:p w14:paraId="5F74E199" w14:textId="7C37D768" w:rsidR="0039390C" w:rsidRPr="0048722F" w:rsidRDefault="0039390C" w:rsidP="0039390C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2.531</w:t>
            </w:r>
          </w:p>
        </w:tc>
      </w:tr>
    </w:tbl>
    <w:p w14:paraId="054F0F44" w14:textId="5F4B868D" w:rsidR="004A7B19" w:rsidRPr="0048722F" w:rsidRDefault="00C018D1" w:rsidP="00C018D1">
      <w:pPr>
        <w:jc w:val="both"/>
        <w:rPr>
          <w:rFonts w:asciiTheme="minorHAnsi" w:hAnsiTheme="minorHAnsi" w:cstheme="minorHAnsi"/>
          <w:szCs w:val="24"/>
        </w:rPr>
      </w:pPr>
      <w:bookmarkStart w:id="11" w:name="_Toc79674947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7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Frontier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MO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s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and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gap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energy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values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for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the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dyes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 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gas phase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. These results were obtai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ned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by employing t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h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6-31G basis set. All values are in electron-Volt (eV).</w:t>
      </w:r>
      <w:bookmarkEnd w:id="11"/>
    </w:p>
    <w:p w14:paraId="3459FC5B" w14:textId="4D2377A3" w:rsidR="00753C7A" w:rsidRPr="0048722F" w:rsidRDefault="00753C7A" w:rsidP="00E9459C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71CB4C29" w14:textId="77777777" w:rsidR="007558BC" w:rsidRPr="0048722F" w:rsidRDefault="007558BC" w:rsidP="007558BC">
      <w:pPr>
        <w:rPr>
          <w:rFonts w:asciiTheme="minorHAnsi" w:hAnsiTheme="minorHAnsi" w:cstheme="minorHAnsi"/>
        </w:rPr>
      </w:pPr>
    </w:p>
    <w:p w14:paraId="55CD591A" w14:textId="0984A645" w:rsidR="00E9459C" w:rsidRPr="0048722F" w:rsidRDefault="00E9459C" w:rsidP="00E9459C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116"/>
        <w:gridCol w:w="1116"/>
        <w:gridCol w:w="1119"/>
        <w:gridCol w:w="1116"/>
        <w:gridCol w:w="1155"/>
        <w:gridCol w:w="1215"/>
        <w:gridCol w:w="1213"/>
      </w:tblGrid>
      <w:tr w:rsidR="00753C7A" w:rsidRPr="0048722F" w14:paraId="3A9C9ED0" w14:textId="77777777" w:rsidTr="00891635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218EE791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Molecule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02566020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46B252D0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421FCF54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5961AB39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2F27E27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LUMO+1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7BDE6CD7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LUMO+2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1F0269AC" w14:textId="77777777" w:rsidR="00753C7A" w:rsidRPr="0048722F" w:rsidRDefault="00753C7A" w:rsidP="00891635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gap</w:t>
            </w:r>
          </w:p>
        </w:tc>
      </w:tr>
      <w:tr w:rsidR="00753C7A" w:rsidRPr="0048722F" w14:paraId="0726263F" w14:textId="77777777" w:rsidTr="00891635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14:paraId="2585554D" w14:textId="77777777" w:rsidR="00753C7A" w:rsidRPr="0048722F" w:rsidRDefault="00753C7A" w:rsidP="00891635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B3LYP</w:t>
            </w:r>
          </w:p>
        </w:tc>
      </w:tr>
      <w:tr w:rsidR="00753C7A" w:rsidRPr="0048722F" w14:paraId="1F4B8C46" w14:textId="77777777" w:rsidTr="00753C7A">
        <w:trPr>
          <w:jc w:val="center"/>
        </w:trPr>
        <w:tc>
          <w:tcPr>
            <w:tcW w:w="700" w:type="pct"/>
          </w:tcPr>
          <w:p w14:paraId="5D95E5FF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5AA560CB" w14:textId="48792806" w:rsidR="00753C7A" w:rsidRPr="0048722F" w:rsidRDefault="00753C7A" w:rsidP="00753C7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-6.803</w:t>
            </w:r>
          </w:p>
        </w:tc>
        <w:tc>
          <w:tcPr>
            <w:tcW w:w="596" w:type="pct"/>
            <w:vAlign w:val="bottom"/>
          </w:tcPr>
          <w:p w14:paraId="157F40F0" w14:textId="2BAD30A5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-5.987</w:t>
            </w:r>
          </w:p>
        </w:tc>
        <w:tc>
          <w:tcPr>
            <w:tcW w:w="598" w:type="pct"/>
            <w:vAlign w:val="bottom"/>
          </w:tcPr>
          <w:p w14:paraId="4DEAEDF6" w14:textId="0D1DED7E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-5.089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8B7C7BD" w14:textId="077594F9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-2.830</w:t>
            </w:r>
          </w:p>
        </w:tc>
        <w:tc>
          <w:tcPr>
            <w:tcW w:w="617" w:type="pct"/>
            <w:vAlign w:val="bottom"/>
          </w:tcPr>
          <w:p w14:paraId="4D76818A" w14:textId="63F090EC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-1.959</w:t>
            </w:r>
          </w:p>
        </w:tc>
        <w:tc>
          <w:tcPr>
            <w:tcW w:w="649" w:type="pct"/>
            <w:vAlign w:val="bottom"/>
          </w:tcPr>
          <w:p w14:paraId="565469D7" w14:textId="52802FB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-1.197</w:t>
            </w:r>
          </w:p>
        </w:tc>
        <w:tc>
          <w:tcPr>
            <w:tcW w:w="648" w:type="pct"/>
            <w:vAlign w:val="bottom"/>
          </w:tcPr>
          <w:p w14:paraId="7F6D4DB8" w14:textId="3D38D8F0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2.259</w:t>
            </w:r>
          </w:p>
        </w:tc>
      </w:tr>
      <w:tr w:rsidR="00753C7A" w:rsidRPr="0048722F" w14:paraId="0389BB37" w14:textId="77777777" w:rsidTr="00891635">
        <w:trPr>
          <w:jc w:val="center"/>
        </w:trPr>
        <w:tc>
          <w:tcPr>
            <w:tcW w:w="700" w:type="pct"/>
          </w:tcPr>
          <w:p w14:paraId="305119CB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32575BB6" w14:textId="29772D89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-6.776</w:t>
            </w:r>
          </w:p>
        </w:tc>
        <w:tc>
          <w:tcPr>
            <w:tcW w:w="596" w:type="pct"/>
            <w:vAlign w:val="bottom"/>
          </w:tcPr>
          <w:p w14:paraId="5C661C39" w14:textId="7E735659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-5.987</w:t>
            </w:r>
          </w:p>
        </w:tc>
        <w:tc>
          <w:tcPr>
            <w:tcW w:w="598" w:type="pct"/>
            <w:vAlign w:val="bottom"/>
          </w:tcPr>
          <w:p w14:paraId="54559F02" w14:textId="5FBAC12D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-5.061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73C1E392" w14:textId="7F9F1F4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-2.857</w:t>
            </w:r>
          </w:p>
        </w:tc>
        <w:tc>
          <w:tcPr>
            <w:tcW w:w="617" w:type="pct"/>
            <w:vAlign w:val="bottom"/>
          </w:tcPr>
          <w:p w14:paraId="70443BB1" w14:textId="2A127543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-1.959</w:t>
            </w:r>
          </w:p>
        </w:tc>
        <w:tc>
          <w:tcPr>
            <w:tcW w:w="649" w:type="pct"/>
            <w:vAlign w:val="bottom"/>
          </w:tcPr>
          <w:p w14:paraId="04B2E59F" w14:textId="5BAD3D50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-1.088</w:t>
            </w:r>
          </w:p>
        </w:tc>
        <w:tc>
          <w:tcPr>
            <w:tcW w:w="648" w:type="pct"/>
            <w:vAlign w:val="bottom"/>
          </w:tcPr>
          <w:p w14:paraId="5E1FC307" w14:textId="6ABE70AA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2.204</w:t>
            </w:r>
          </w:p>
        </w:tc>
      </w:tr>
      <w:tr w:rsidR="00753C7A" w:rsidRPr="0048722F" w14:paraId="1FA4B39D" w14:textId="77777777" w:rsidTr="00891635">
        <w:trPr>
          <w:jc w:val="center"/>
        </w:trPr>
        <w:tc>
          <w:tcPr>
            <w:tcW w:w="700" w:type="pct"/>
          </w:tcPr>
          <w:p w14:paraId="55DFCE06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05EF99FE" w14:textId="0664DC25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-6.830</w:t>
            </w:r>
          </w:p>
        </w:tc>
        <w:tc>
          <w:tcPr>
            <w:tcW w:w="596" w:type="pct"/>
            <w:vAlign w:val="bottom"/>
          </w:tcPr>
          <w:p w14:paraId="53F368A2" w14:textId="75B11B72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-6.041</w:t>
            </w:r>
          </w:p>
        </w:tc>
        <w:tc>
          <w:tcPr>
            <w:tcW w:w="598" w:type="pct"/>
            <w:vAlign w:val="bottom"/>
          </w:tcPr>
          <w:p w14:paraId="3C01F401" w14:textId="647EB17C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-5.116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1FAAC72" w14:textId="338B51A6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-2.857</w:t>
            </w:r>
          </w:p>
        </w:tc>
        <w:tc>
          <w:tcPr>
            <w:tcW w:w="617" w:type="pct"/>
            <w:vAlign w:val="bottom"/>
          </w:tcPr>
          <w:p w14:paraId="78B66255" w14:textId="46F122DF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-2.014</w:t>
            </w:r>
          </w:p>
        </w:tc>
        <w:tc>
          <w:tcPr>
            <w:tcW w:w="649" w:type="pct"/>
            <w:vAlign w:val="bottom"/>
          </w:tcPr>
          <w:p w14:paraId="07E75DAE" w14:textId="07DBC906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-1.225</w:t>
            </w:r>
          </w:p>
        </w:tc>
        <w:tc>
          <w:tcPr>
            <w:tcW w:w="648" w:type="pct"/>
            <w:vAlign w:val="bottom"/>
          </w:tcPr>
          <w:p w14:paraId="520186FF" w14:textId="21838BA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2.259</w:t>
            </w:r>
          </w:p>
        </w:tc>
      </w:tr>
      <w:tr w:rsidR="00753C7A" w:rsidRPr="0048722F" w14:paraId="571B84BD" w14:textId="77777777" w:rsidTr="00891635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0C8B52BF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57F23284" w14:textId="44371B5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-6.830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0188D696" w14:textId="37059790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-6.014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799CE9CB" w14:textId="221062BD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-5.089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13C1FE85" w14:textId="51F1BADD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-2.884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144DF761" w14:textId="72D20839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-1.986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0E180D86" w14:textId="59FBE21E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-1.143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4BCB7385" w14:textId="3552863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2.204</w:t>
            </w:r>
          </w:p>
        </w:tc>
      </w:tr>
      <w:tr w:rsidR="00753C7A" w:rsidRPr="0048722F" w14:paraId="49C4FC7A" w14:textId="77777777" w:rsidTr="00891635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55C0352E" w14:textId="77777777" w:rsidR="00753C7A" w:rsidRPr="0048722F" w:rsidRDefault="00753C7A" w:rsidP="00891635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CAM-B3LYP</w:t>
            </w:r>
          </w:p>
        </w:tc>
      </w:tr>
      <w:tr w:rsidR="00753C7A" w:rsidRPr="0048722F" w14:paraId="45A4F858" w14:textId="77777777" w:rsidTr="00891635">
        <w:trPr>
          <w:jc w:val="center"/>
        </w:trPr>
        <w:tc>
          <w:tcPr>
            <w:tcW w:w="700" w:type="pct"/>
          </w:tcPr>
          <w:p w14:paraId="2516BB33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74185610" w14:textId="589413FA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-8.191</w:t>
            </w:r>
          </w:p>
        </w:tc>
        <w:tc>
          <w:tcPr>
            <w:tcW w:w="596" w:type="pct"/>
            <w:vAlign w:val="bottom"/>
          </w:tcPr>
          <w:p w14:paraId="64AA890A" w14:textId="601C8CC8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-7.265</w:t>
            </w:r>
          </w:p>
        </w:tc>
        <w:tc>
          <w:tcPr>
            <w:tcW w:w="598" w:type="pct"/>
            <w:vAlign w:val="bottom"/>
          </w:tcPr>
          <w:p w14:paraId="7D582DC1" w14:textId="301A002E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-6.231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AE03F3F" w14:textId="6E4F44AA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-1.578</w:t>
            </w:r>
          </w:p>
        </w:tc>
        <w:tc>
          <w:tcPr>
            <w:tcW w:w="617" w:type="pct"/>
            <w:vAlign w:val="bottom"/>
          </w:tcPr>
          <w:p w14:paraId="47E730B9" w14:textId="29AE935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-0.735</w:t>
            </w:r>
          </w:p>
        </w:tc>
        <w:tc>
          <w:tcPr>
            <w:tcW w:w="649" w:type="pct"/>
            <w:vAlign w:val="bottom"/>
          </w:tcPr>
          <w:p w14:paraId="0B450513" w14:textId="5EDDF30F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0.136</w:t>
            </w:r>
          </w:p>
        </w:tc>
        <w:tc>
          <w:tcPr>
            <w:tcW w:w="648" w:type="pct"/>
            <w:vAlign w:val="bottom"/>
          </w:tcPr>
          <w:p w14:paraId="71E05189" w14:textId="513BA5DE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4.653</w:t>
            </w:r>
          </w:p>
        </w:tc>
      </w:tr>
      <w:tr w:rsidR="00753C7A" w:rsidRPr="0048722F" w14:paraId="12C675BF" w14:textId="77777777" w:rsidTr="00891635">
        <w:trPr>
          <w:jc w:val="center"/>
        </w:trPr>
        <w:tc>
          <w:tcPr>
            <w:tcW w:w="700" w:type="pct"/>
          </w:tcPr>
          <w:p w14:paraId="64D8204F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525C5675" w14:textId="00AB13A8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-8.163</w:t>
            </w:r>
          </w:p>
        </w:tc>
        <w:tc>
          <w:tcPr>
            <w:tcW w:w="596" w:type="pct"/>
            <w:vAlign w:val="bottom"/>
          </w:tcPr>
          <w:p w14:paraId="3B6DA597" w14:textId="5232D4B9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-7.238</w:t>
            </w:r>
          </w:p>
        </w:tc>
        <w:tc>
          <w:tcPr>
            <w:tcW w:w="598" w:type="pct"/>
            <w:vAlign w:val="bottom"/>
          </w:tcPr>
          <w:p w14:paraId="78765896" w14:textId="5592DCE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-6.231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6F315E50" w14:textId="0B9D879A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-1.605</w:t>
            </w:r>
          </w:p>
        </w:tc>
        <w:tc>
          <w:tcPr>
            <w:tcW w:w="617" w:type="pct"/>
            <w:vAlign w:val="bottom"/>
          </w:tcPr>
          <w:p w14:paraId="53FC0B96" w14:textId="134E9A6B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-0.707</w:t>
            </w:r>
          </w:p>
        </w:tc>
        <w:tc>
          <w:tcPr>
            <w:tcW w:w="649" w:type="pct"/>
            <w:vAlign w:val="bottom"/>
          </w:tcPr>
          <w:p w14:paraId="07556252" w14:textId="574A56A2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0.245</w:t>
            </w:r>
          </w:p>
        </w:tc>
        <w:tc>
          <w:tcPr>
            <w:tcW w:w="648" w:type="pct"/>
            <w:vAlign w:val="bottom"/>
          </w:tcPr>
          <w:p w14:paraId="71A99BAF" w14:textId="41920235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4.626</w:t>
            </w:r>
          </w:p>
        </w:tc>
      </w:tr>
      <w:tr w:rsidR="00753C7A" w:rsidRPr="0048722F" w14:paraId="035A4B0B" w14:textId="77777777" w:rsidTr="00891635">
        <w:trPr>
          <w:jc w:val="center"/>
        </w:trPr>
        <w:tc>
          <w:tcPr>
            <w:tcW w:w="700" w:type="pct"/>
          </w:tcPr>
          <w:p w14:paraId="629FECE3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2C4FABC4" w14:textId="159E6D5F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-8.218</w:t>
            </w:r>
          </w:p>
        </w:tc>
        <w:tc>
          <w:tcPr>
            <w:tcW w:w="596" w:type="pct"/>
            <w:vAlign w:val="bottom"/>
          </w:tcPr>
          <w:p w14:paraId="077D35E1" w14:textId="3B71F460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-7.293</w:t>
            </w:r>
          </w:p>
        </w:tc>
        <w:tc>
          <w:tcPr>
            <w:tcW w:w="598" w:type="pct"/>
            <w:vAlign w:val="bottom"/>
          </w:tcPr>
          <w:p w14:paraId="6988AAA3" w14:textId="49A445F0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-6.259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B072E5E" w14:textId="6984DBFA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-1.605</w:t>
            </w:r>
          </w:p>
        </w:tc>
        <w:tc>
          <w:tcPr>
            <w:tcW w:w="617" w:type="pct"/>
            <w:vAlign w:val="bottom"/>
          </w:tcPr>
          <w:p w14:paraId="1D8AAF5B" w14:textId="510EC4A8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-0.762</w:t>
            </w:r>
          </w:p>
        </w:tc>
        <w:tc>
          <w:tcPr>
            <w:tcW w:w="649" w:type="pct"/>
            <w:vAlign w:val="bottom"/>
          </w:tcPr>
          <w:p w14:paraId="6C75FC6A" w14:textId="1241DB51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0.109</w:t>
            </w:r>
          </w:p>
        </w:tc>
        <w:tc>
          <w:tcPr>
            <w:tcW w:w="648" w:type="pct"/>
            <w:vAlign w:val="bottom"/>
          </w:tcPr>
          <w:p w14:paraId="05615DDB" w14:textId="4DE06FC0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4.653</w:t>
            </w:r>
          </w:p>
        </w:tc>
      </w:tr>
      <w:tr w:rsidR="00753C7A" w:rsidRPr="0048722F" w14:paraId="3756D40E" w14:textId="77777777" w:rsidTr="00891635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39FD861D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4E0EEB50" w14:textId="37017BB2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-8.191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2D6641AB" w14:textId="5943ED23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-7.265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46F1FC49" w14:textId="50E2DF62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-6.259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4C685B14" w14:textId="49435CF2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-1.633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5A7AF0F2" w14:textId="63CC931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-0.762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397A5639" w14:textId="7D825365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0.218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254A882C" w14:textId="50DDC751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4.626</w:t>
            </w:r>
          </w:p>
        </w:tc>
      </w:tr>
      <w:tr w:rsidR="00753C7A" w:rsidRPr="0048722F" w14:paraId="601580F6" w14:textId="77777777" w:rsidTr="00891635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1911EF49" w14:textId="77777777" w:rsidR="00753C7A" w:rsidRPr="0048722F" w:rsidRDefault="00753C7A" w:rsidP="00891635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M06</w:t>
            </w:r>
          </w:p>
        </w:tc>
      </w:tr>
      <w:tr w:rsidR="00753C7A" w:rsidRPr="0048722F" w14:paraId="1EF9225D" w14:textId="77777777" w:rsidTr="00891635">
        <w:trPr>
          <w:jc w:val="center"/>
        </w:trPr>
        <w:tc>
          <w:tcPr>
            <w:tcW w:w="700" w:type="pct"/>
          </w:tcPr>
          <w:p w14:paraId="3401351C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2D5F418C" w14:textId="5DE751CD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-7.102</w:t>
            </w:r>
          </w:p>
        </w:tc>
        <w:tc>
          <w:tcPr>
            <w:tcW w:w="596" w:type="pct"/>
            <w:vAlign w:val="bottom"/>
          </w:tcPr>
          <w:p w14:paraId="3A62718D" w14:textId="1AE22A1A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-6.286</w:t>
            </w:r>
          </w:p>
        </w:tc>
        <w:tc>
          <w:tcPr>
            <w:tcW w:w="598" w:type="pct"/>
            <w:vAlign w:val="bottom"/>
          </w:tcPr>
          <w:p w14:paraId="6DAAF1F5" w14:textId="462A3568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-5.333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521125A2" w14:textId="62D94725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-2.694</w:t>
            </w:r>
          </w:p>
        </w:tc>
        <w:tc>
          <w:tcPr>
            <w:tcW w:w="617" w:type="pct"/>
            <w:vAlign w:val="bottom"/>
          </w:tcPr>
          <w:p w14:paraId="76DDABC3" w14:textId="507635DF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-1.823</w:t>
            </w:r>
          </w:p>
        </w:tc>
        <w:tc>
          <w:tcPr>
            <w:tcW w:w="649" w:type="pct"/>
            <w:vAlign w:val="bottom"/>
          </w:tcPr>
          <w:p w14:paraId="311357F8" w14:textId="7638154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-1.007</w:t>
            </w:r>
          </w:p>
        </w:tc>
        <w:tc>
          <w:tcPr>
            <w:tcW w:w="648" w:type="pct"/>
            <w:vAlign w:val="bottom"/>
          </w:tcPr>
          <w:p w14:paraId="4E228FF2" w14:textId="4169064C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2.640</w:t>
            </w:r>
          </w:p>
        </w:tc>
      </w:tr>
      <w:tr w:rsidR="00753C7A" w:rsidRPr="0048722F" w14:paraId="5C7DCEC9" w14:textId="77777777" w:rsidTr="00891635">
        <w:trPr>
          <w:jc w:val="center"/>
        </w:trPr>
        <w:tc>
          <w:tcPr>
            <w:tcW w:w="700" w:type="pct"/>
          </w:tcPr>
          <w:p w14:paraId="56A80F64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086365B8" w14:textId="65574B7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-7.075</w:t>
            </w:r>
          </w:p>
        </w:tc>
        <w:tc>
          <w:tcPr>
            <w:tcW w:w="596" w:type="pct"/>
            <w:vAlign w:val="bottom"/>
          </w:tcPr>
          <w:p w14:paraId="6841F705" w14:textId="513CC2D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-6.259</w:t>
            </w:r>
          </w:p>
        </w:tc>
        <w:tc>
          <w:tcPr>
            <w:tcW w:w="598" w:type="pct"/>
            <w:vAlign w:val="bottom"/>
          </w:tcPr>
          <w:p w14:paraId="45AE56FA" w14:textId="7B0914F8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-5.306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C4B9EB2" w14:textId="2F7C75A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-2.694</w:t>
            </w:r>
          </w:p>
        </w:tc>
        <w:tc>
          <w:tcPr>
            <w:tcW w:w="617" w:type="pct"/>
            <w:vAlign w:val="bottom"/>
          </w:tcPr>
          <w:p w14:paraId="0C13DF65" w14:textId="59D901C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-1.823</w:t>
            </w:r>
          </w:p>
        </w:tc>
        <w:tc>
          <w:tcPr>
            <w:tcW w:w="649" w:type="pct"/>
            <w:vAlign w:val="bottom"/>
          </w:tcPr>
          <w:p w14:paraId="716DD92A" w14:textId="486DC138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-0.925</w:t>
            </w:r>
          </w:p>
        </w:tc>
        <w:tc>
          <w:tcPr>
            <w:tcW w:w="648" w:type="pct"/>
            <w:vAlign w:val="bottom"/>
          </w:tcPr>
          <w:p w14:paraId="1E31184C" w14:textId="6A093604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2.612</w:t>
            </w:r>
          </w:p>
        </w:tc>
      </w:tr>
      <w:tr w:rsidR="00753C7A" w:rsidRPr="0048722F" w14:paraId="17845085" w14:textId="77777777" w:rsidTr="00891635">
        <w:trPr>
          <w:jc w:val="center"/>
        </w:trPr>
        <w:tc>
          <w:tcPr>
            <w:tcW w:w="700" w:type="pct"/>
          </w:tcPr>
          <w:p w14:paraId="6172D12E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0CCFBB97" w14:textId="6BF2742E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-7.129</w:t>
            </w:r>
          </w:p>
        </w:tc>
        <w:tc>
          <w:tcPr>
            <w:tcW w:w="596" w:type="pct"/>
            <w:vAlign w:val="bottom"/>
          </w:tcPr>
          <w:p w14:paraId="185C3639" w14:textId="7CC24FD9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-6.313</w:t>
            </w:r>
          </w:p>
        </w:tc>
        <w:tc>
          <w:tcPr>
            <w:tcW w:w="598" w:type="pct"/>
            <w:vAlign w:val="bottom"/>
          </w:tcPr>
          <w:p w14:paraId="2498DC2F" w14:textId="2897899A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-5.361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1743C8C0" w14:textId="7BDCB1F6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-2.721</w:t>
            </w:r>
          </w:p>
        </w:tc>
        <w:tc>
          <w:tcPr>
            <w:tcW w:w="617" w:type="pct"/>
            <w:vAlign w:val="bottom"/>
          </w:tcPr>
          <w:p w14:paraId="1E7920C7" w14:textId="4007FE00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-1.878</w:t>
            </w:r>
          </w:p>
        </w:tc>
        <w:tc>
          <w:tcPr>
            <w:tcW w:w="649" w:type="pct"/>
            <w:vAlign w:val="bottom"/>
          </w:tcPr>
          <w:p w14:paraId="27EB4085" w14:textId="7BBD61DC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-1.061</w:t>
            </w:r>
          </w:p>
        </w:tc>
        <w:tc>
          <w:tcPr>
            <w:tcW w:w="648" w:type="pct"/>
            <w:vAlign w:val="bottom"/>
          </w:tcPr>
          <w:p w14:paraId="0716FA13" w14:textId="4B89FDD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2.640</w:t>
            </w:r>
          </w:p>
        </w:tc>
      </w:tr>
      <w:tr w:rsidR="00753C7A" w:rsidRPr="0048722F" w14:paraId="47DE3E17" w14:textId="77777777" w:rsidTr="00891635">
        <w:trPr>
          <w:jc w:val="center"/>
        </w:trPr>
        <w:tc>
          <w:tcPr>
            <w:tcW w:w="700" w:type="pct"/>
          </w:tcPr>
          <w:p w14:paraId="4A11B8D6" w14:textId="77777777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vAlign w:val="bottom"/>
          </w:tcPr>
          <w:p w14:paraId="24ECBE43" w14:textId="2F296E73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-7.129</w:t>
            </w:r>
          </w:p>
        </w:tc>
        <w:tc>
          <w:tcPr>
            <w:tcW w:w="596" w:type="pct"/>
            <w:vAlign w:val="bottom"/>
          </w:tcPr>
          <w:p w14:paraId="294BE5FC" w14:textId="138C61CD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-6.286</w:t>
            </w:r>
          </w:p>
        </w:tc>
        <w:tc>
          <w:tcPr>
            <w:tcW w:w="598" w:type="pct"/>
            <w:vAlign w:val="bottom"/>
          </w:tcPr>
          <w:p w14:paraId="5FC2BFA0" w14:textId="402CD5B9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-5.361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D3E371D" w14:textId="21FC099D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-2.721</w:t>
            </w:r>
          </w:p>
        </w:tc>
        <w:tc>
          <w:tcPr>
            <w:tcW w:w="617" w:type="pct"/>
            <w:vAlign w:val="bottom"/>
          </w:tcPr>
          <w:p w14:paraId="66D53324" w14:textId="07C2F6CC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-1.850</w:t>
            </w:r>
          </w:p>
        </w:tc>
        <w:tc>
          <w:tcPr>
            <w:tcW w:w="649" w:type="pct"/>
            <w:vAlign w:val="bottom"/>
          </w:tcPr>
          <w:p w14:paraId="1C17E397" w14:textId="213128FF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-0.952</w:t>
            </w:r>
          </w:p>
        </w:tc>
        <w:tc>
          <w:tcPr>
            <w:tcW w:w="648" w:type="pct"/>
            <w:vAlign w:val="bottom"/>
          </w:tcPr>
          <w:p w14:paraId="5B82E6D4" w14:textId="1FAF4B23" w:rsidR="00753C7A" w:rsidRPr="0048722F" w:rsidRDefault="00753C7A" w:rsidP="00753C7A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2.640</w:t>
            </w:r>
          </w:p>
        </w:tc>
      </w:tr>
    </w:tbl>
    <w:p w14:paraId="4A00F39F" w14:textId="6F75B4BF" w:rsidR="00753C7A" w:rsidRPr="0048722F" w:rsidRDefault="00C018D1" w:rsidP="00C018D1">
      <w:pPr>
        <w:jc w:val="both"/>
        <w:rPr>
          <w:rFonts w:asciiTheme="minorHAnsi" w:hAnsiTheme="minorHAnsi" w:cstheme="minorHAnsi"/>
          <w:color w:val="000000" w:themeColor="text1"/>
          <w:szCs w:val="24"/>
        </w:rPr>
      </w:pPr>
      <w:bookmarkStart w:id="12" w:name="_Toc79674948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8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Frontier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MO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s and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gap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energy values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for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the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dyes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 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gas phase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. These results were obta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by employing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th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6-31G(d,p) basis set. All values are in electron-Volt (eV).</w:t>
      </w:r>
      <w:bookmarkEnd w:id="12"/>
    </w:p>
    <w:p w14:paraId="77977463" w14:textId="74592F6B" w:rsidR="003F5EFC" w:rsidRPr="0048722F" w:rsidRDefault="003F5EFC" w:rsidP="005B5BE3">
      <w:pPr>
        <w:jc w:val="both"/>
        <w:rPr>
          <w:rFonts w:asciiTheme="minorHAnsi" w:hAnsiTheme="minorHAnsi" w:cstheme="minorHAnsi"/>
          <w:color w:val="000000" w:themeColor="text1"/>
          <w:szCs w:val="24"/>
        </w:rPr>
      </w:pPr>
    </w:p>
    <w:p w14:paraId="7A424C84" w14:textId="77777777" w:rsidR="006B4351" w:rsidRPr="0048722F" w:rsidRDefault="006B4351" w:rsidP="005B5BE3">
      <w:pPr>
        <w:jc w:val="both"/>
        <w:rPr>
          <w:rFonts w:asciiTheme="minorHAnsi" w:hAnsiTheme="minorHAnsi" w:cstheme="minorHAnsi"/>
          <w:color w:val="000000" w:themeColor="text1"/>
          <w:szCs w:val="24"/>
        </w:rPr>
      </w:pPr>
    </w:p>
    <w:p w14:paraId="61045CE5" w14:textId="12828CEA" w:rsidR="00E9459C" w:rsidRPr="0048722F" w:rsidRDefault="00E9459C" w:rsidP="00E9459C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116"/>
        <w:gridCol w:w="1116"/>
        <w:gridCol w:w="1119"/>
        <w:gridCol w:w="1116"/>
        <w:gridCol w:w="1155"/>
        <w:gridCol w:w="1215"/>
        <w:gridCol w:w="1213"/>
      </w:tblGrid>
      <w:tr w:rsidR="006B4351" w:rsidRPr="0048722F" w14:paraId="06482DCA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0FE32DE3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Molecule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196407A7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2D864F43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149B7CA8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2C09FF2A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68EC8B3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LUMO+1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7EB637B7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LUMO+2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2F846CA1" w14:textId="77777777" w:rsidR="006B4351" w:rsidRPr="0048722F" w:rsidRDefault="006B4351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gap</w:t>
            </w:r>
          </w:p>
        </w:tc>
      </w:tr>
      <w:tr w:rsidR="006B4351" w:rsidRPr="0048722F" w14:paraId="25F4114B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14:paraId="1A1154EF" w14:textId="77777777" w:rsidR="006B4351" w:rsidRPr="0048722F" w:rsidRDefault="006B4351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B3LYP</w:t>
            </w:r>
          </w:p>
        </w:tc>
      </w:tr>
      <w:tr w:rsidR="006B4351" w:rsidRPr="0048722F" w14:paraId="244AF366" w14:textId="77777777" w:rsidTr="00BB21C9">
        <w:trPr>
          <w:jc w:val="center"/>
        </w:trPr>
        <w:tc>
          <w:tcPr>
            <w:tcW w:w="700" w:type="pct"/>
          </w:tcPr>
          <w:p w14:paraId="1F483421" w14:textId="44D86DA4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30048D36" w14:textId="39C26520" w:rsidR="006B4351" w:rsidRPr="0048722F" w:rsidRDefault="006B4351" w:rsidP="006B4351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-7.102</w:t>
            </w:r>
          </w:p>
        </w:tc>
        <w:tc>
          <w:tcPr>
            <w:tcW w:w="596" w:type="pct"/>
            <w:vAlign w:val="bottom"/>
          </w:tcPr>
          <w:p w14:paraId="39AA2570" w14:textId="72E047D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-6.313</w:t>
            </w:r>
          </w:p>
        </w:tc>
        <w:tc>
          <w:tcPr>
            <w:tcW w:w="598" w:type="pct"/>
            <w:vAlign w:val="bottom"/>
          </w:tcPr>
          <w:p w14:paraId="4F6B04D7" w14:textId="585FB37B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-5.388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57A58D10" w14:textId="5F3484E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-3.184</w:t>
            </w:r>
          </w:p>
        </w:tc>
        <w:tc>
          <w:tcPr>
            <w:tcW w:w="617" w:type="pct"/>
            <w:vAlign w:val="bottom"/>
          </w:tcPr>
          <w:p w14:paraId="05217A4E" w14:textId="71780F5E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-2.340</w:t>
            </w:r>
          </w:p>
        </w:tc>
        <w:tc>
          <w:tcPr>
            <w:tcW w:w="649" w:type="pct"/>
            <w:vAlign w:val="bottom"/>
          </w:tcPr>
          <w:p w14:paraId="705DAD7E" w14:textId="339E425E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-1.578</w:t>
            </w:r>
          </w:p>
        </w:tc>
        <w:tc>
          <w:tcPr>
            <w:tcW w:w="648" w:type="pct"/>
            <w:vAlign w:val="bottom"/>
          </w:tcPr>
          <w:p w14:paraId="54D5AC97" w14:textId="0BA5CC4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2.204</w:t>
            </w:r>
          </w:p>
        </w:tc>
      </w:tr>
      <w:tr w:rsidR="006B4351" w:rsidRPr="0048722F" w14:paraId="6EDA9E6E" w14:textId="77777777" w:rsidTr="00BB21C9">
        <w:trPr>
          <w:jc w:val="center"/>
        </w:trPr>
        <w:tc>
          <w:tcPr>
            <w:tcW w:w="700" w:type="pct"/>
          </w:tcPr>
          <w:p w14:paraId="6A686206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41857571" w14:textId="46D934AE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-7.075</w:t>
            </w:r>
          </w:p>
        </w:tc>
        <w:tc>
          <w:tcPr>
            <w:tcW w:w="596" w:type="pct"/>
            <w:vAlign w:val="bottom"/>
          </w:tcPr>
          <w:p w14:paraId="37F75428" w14:textId="2E1DE0B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-6.286</w:t>
            </w:r>
          </w:p>
        </w:tc>
        <w:tc>
          <w:tcPr>
            <w:tcW w:w="598" w:type="pct"/>
            <w:vAlign w:val="bottom"/>
          </w:tcPr>
          <w:p w14:paraId="26644FC9" w14:textId="3364233D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-5.361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71558FE8" w14:textId="36774600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-3.184</w:t>
            </w:r>
          </w:p>
        </w:tc>
        <w:tc>
          <w:tcPr>
            <w:tcW w:w="617" w:type="pct"/>
            <w:vAlign w:val="bottom"/>
          </w:tcPr>
          <w:p w14:paraId="7A7EB8D4" w14:textId="634A21ED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-2.313</w:t>
            </w:r>
          </w:p>
        </w:tc>
        <w:tc>
          <w:tcPr>
            <w:tcW w:w="649" w:type="pct"/>
            <w:vAlign w:val="bottom"/>
          </w:tcPr>
          <w:p w14:paraId="6A859F77" w14:textId="3948D109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-1.469</w:t>
            </w:r>
          </w:p>
        </w:tc>
        <w:tc>
          <w:tcPr>
            <w:tcW w:w="648" w:type="pct"/>
            <w:vAlign w:val="bottom"/>
          </w:tcPr>
          <w:p w14:paraId="23437B36" w14:textId="48B89102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2.177</w:t>
            </w:r>
          </w:p>
        </w:tc>
      </w:tr>
      <w:tr w:rsidR="006B4351" w:rsidRPr="0048722F" w14:paraId="6ACC41E4" w14:textId="77777777" w:rsidTr="00BB21C9">
        <w:trPr>
          <w:jc w:val="center"/>
        </w:trPr>
        <w:tc>
          <w:tcPr>
            <w:tcW w:w="700" w:type="pct"/>
          </w:tcPr>
          <w:p w14:paraId="53FCDDAB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26D0BEC4" w14:textId="07D8AB31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-7.157</w:t>
            </w:r>
          </w:p>
        </w:tc>
        <w:tc>
          <w:tcPr>
            <w:tcW w:w="596" w:type="pct"/>
            <w:vAlign w:val="bottom"/>
          </w:tcPr>
          <w:p w14:paraId="31333048" w14:textId="2C32C2D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-6.340</w:t>
            </w:r>
          </w:p>
        </w:tc>
        <w:tc>
          <w:tcPr>
            <w:tcW w:w="598" w:type="pct"/>
            <w:vAlign w:val="bottom"/>
          </w:tcPr>
          <w:p w14:paraId="13D01426" w14:textId="18040BE5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-5.415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0A1AF0D" w14:textId="307016E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-3.211</w:t>
            </w:r>
          </w:p>
        </w:tc>
        <w:tc>
          <w:tcPr>
            <w:tcW w:w="617" w:type="pct"/>
            <w:vAlign w:val="bottom"/>
          </w:tcPr>
          <w:p w14:paraId="45C556DF" w14:textId="79498D89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-2.395</w:t>
            </w:r>
          </w:p>
        </w:tc>
        <w:tc>
          <w:tcPr>
            <w:tcW w:w="649" w:type="pct"/>
            <w:vAlign w:val="bottom"/>
          </w:tcPr>
          <w:p w14:paraId="3EA277FD" w14:textId="13AD260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-1.660</w:t>
            </w:r>
          </w:p>
        </w:tc>
        <w:tc>
          <w:tcPr>
            <w:tcW w:w="648" w:type="pct"/>
            <w:vAlign w:val="bottom"/>
          </w:tcPr>
          <w:p w14:paraId="79E1E99E" w14:textId="6B95C99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2.204</w:t>
            </w:r>
          </w:p>
        </w:tc>
      </w:tr>
      <w:tr w:rsidR="006B4351" w:rsidRPr="0048722F" w14:paraId="0445804D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3908AC75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1CCCDC3F" w14:textId="1E67829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-7.048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7A2A2B42" w14:textId="7EF3958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-6.231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3ECA8308" w14:textId="01BFAD11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-5.333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7A118DB7" w14:textId="25956F20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-3.157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0E768E15" w14:textId="2AD2C72D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-2.286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753584FB" w14:textId="0A71508F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-1.442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213B8AB8" w14:textId="42D8825F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2.177</w:t>
            </w:r>
          </w:p>
        </w:tc>
      </w:tr>
      <w:tr w:rsidR="006B4351" w:rsidRPr="0048722F" w14:paraId="358A5C45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7957BA13" w14:textId="77777777" w:rsidR="006B4351" w:rsidRPr="0048722F" w:rsidRDefault="006B4351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CAM-B3LYP</w:t>
            </w:r>
          </w:p>
        </w:tc>
      </w:tr>
      <w:tr w:rsidR="006B4351" w:rsidRPr="0048722F" w14:paraId="5D541743" w14:textId="77777777" w:rsidTr="00BB21C9">
        <w:trPr>
          <w:jc w:val="center"/>
        </w:trPr>
        <w:tc>
          <w:tcPr>
            <w:tcW w:w="700" w:type="pct"/>
          </w:tcPr>
          <w:p w14:paraId="1802962A" w14:textId="3138724D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36478D98" w14:textId="7D6C1619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-8.463</w:t>
            </w:r>
          </w:p>
        </w:tc>
        <w:tc>
          <w:tcPr>
            <w:tcW w:w="596" w:type="pct"/>
            <w:vAlign w:val="bottom"/>
          </w:tcPr>
          <w:p w14:paraId="720FCCDE" w14:textId="74410D7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-7.538</w:t>
            </w:r>
          </w:p>
        </w:tc>
        <w:tc>
          <w:tcPr>
            <w:tcW w:w="598" w:type="pct"/>
            <w:vAlign w:val="bottom"/>
          </w:tcPr>
          <w:p w14:paraId="633359E1" w14:textId="24FDFA1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-6.531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40C090B" w14:textId="3C15154B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-1.959</w:t>
            </w:r>
          </w:p>
        </w:tc>
        <w:tc>
          <w:tcPr>
            <w:tcW w:w="617" w:type="pct"/>
            <w:vAlign w:val="bottom"/>
          </w:tcPr>
          <w:p w14:paraId="1CC3D1F3" w14:textId="6B1E5A22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-1.088</w:t>
            </w:r>
          </w:p>
        </w:tc>
        <w:tc>
          <w:tcPr>
            <w:tcW w:w="649" w:type="pct"/>
            <w:vAlign w:val="bottom"/>
          </w:tcPr>
          <w:p w14:paraId="1F5A20C9" w14:textId="4468D165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-0.299</w:t>
            </w:r>
          </w:p>
        </w:tc>
        <w:tc>
          <w:tcPr>
            <w:tcW w:w="648" w:type="pct"/>
            <w:vAlign w:val="bottom"/>
          </w:tcPr>
          <w:p w14:paraId="5FA879C3" w14:textId="21F9A75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4.572</w:t>
            </w:r>
          </w:p>
        </w:tc>
      </w:tr>
      <w:tr w:rsidR="006B4351" w:rsidRPr="0048722F" w14:paraId="175A47AE" w14:textId="77777777" w:rsidTr="00BB21C9">
        <w:trPr>
          <w:jc w:val="center"/>
        </w:trPr>
        <w:tc>
          <w:tcPr>
            <w:tcW w:w="700" w:type="pct"/>
          </w:tcPr>
          <w:p w14:paraId="7E0D54FB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608213BF" w14:textId="1D1845E4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-8.436</w:t>
            </w:r>
          </w:p>
        </w:tc>
        <w:tc>
          <w:tcPr>
            <w:tcW w:w="596" w:type="pct"/>
            <w:vAlign w:val="bottom"/>
          </w:tcPr>
          <w:p w14:paraId="793C7C3F" w14:textId="40044FE9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-7.510</w:t>
            </w:r>
          </w:p>
        </w:tc>
        <w:tc>
          <w:tcPr>
            <w:tcW w:w="598" w:type="pct"/>
            <w:vAlign w:val="bottom"/>
          </w:tcPr>
          <w:p w14:paraId="20777260" w14:textId="0AC86D5A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-6.504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16B9F86" w14:textId="15720255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-1.986</w:t>
            </w:r>
          </w:p>
        </w:tc>
        <w:tc>
          <w:tcPr>
            <w:tcW w:w="617" w:type="pct"/>
            <w:vAlign w:val="bottom"/>
          </w:tcPr>
          <w:p w14:paraId="38D39891" w14:textId="4569AAED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-1.088</w:t>
            </w:r>
          </w:p>
        </w:tc>
        <w:tc>
          <w:tcPr>
            <w:tcW w:w="649" w:type="pct"/>
            <w:vAlign w:val="bottom"/>
          </w:tcPr>
          <w:p w14:paraId="2890D80E" w14:textId="522470F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-0.163</w:t>
            </w:r>
          </w:p>
        </w:tc>
        <w:tc>
          <w:tcPr>
            <w:tcW w:w="648" w:type="pct"/>
            <w:vAlign w:val="bottom"/>
          </w:tcPr>
          <w:p w14:paraId="57BD61B5" w14:textId="5F981354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4.517</w:t>
            </w:r>
          </w:p>
        </w:tc>
      </w:tr>
      <w:tr w:rsidR="006B4351" w:rsidRPr="0048722F" w14:paraId="32F41972" w14:textId="77777777" w:rsidTr="00BB21C9">
        <w:trPr>
          <w:jc w:val="center"/>
        </w:trPr>
        <w:tc>
          <w:tcPr>
            <w:tcW w:w="700" w:type="pct"/>
          </w:tcPr>
          <w:p w14:paraId="7D7C9967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3015F14A" w14:textId="316DCE5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-8.517</w:t>
            </w:r>
          </w:p>
        </w:tc>
        <w:tc>
          <w:tcPr>
            <w:tcW w:w="596" w:type="pct"/>
            <w:vAlign w:val="bottom"/>
          </w:tcPr>
          <w:p w14:paraId="54D67AE0" w14:textId="1F2CD8D1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-7.592</w:t>
            </w:r>
          </w:p>
        </w:tc>
        <w:tc>
          <w:tcPr>
            <w:tcW w:w="598" w:type="pct"/>
            <w:vAlign w:val="bottom"/>
          </w:tcPr>
          <w:p w14:paraId="4334B8CB" w14:textId="1A56A59B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-6.558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58A22048" w14:textId="19418AB6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-1.986</w:t>
            </w:r>
          </w:p>
        </w:tc>
        <w:tc>
          <w:tcPr>
            <w:tcW w:w="617" w:type="pct"/>
            <w:vAlign w:val="bottom"/>
          </w:tcPr>
          <w:p w14:paraId="5EBD5082" w14:textId="00513FA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-1.170</w:t>
            </w:r>
          </w:p>
        </w:tc>
        <w:tc>
          <w:tcPr>
            <w:tcW w:w="649" w:type="pct"/>
            <w:vAlign w:val="bottom"/>
          </w:tcPr>
          <w:p w14:paraId="1FC669B7" w14:textId="04FF453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-0.354</w:t>
            </w:r>
          </w:p>
        </w:tc>
        <w:tc>
          <w:tcPr>
            <w:tcW w:w="648" w:type="pct"/>
            <w:vAlign w:val="bottom"/>
          </w:tcPr>
          <w:p w14:paraId="19D246D5" w14:textId="3E123C6A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4.572</w:t>
            </w:r>
          </w:p>
        </w:tc>
      </w:tr>
      <w:tr w:rsidR="006B4351" w:rsidRPr="0048722F" w14:paraId="73D1D37A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5980E981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418AD174" w14:textId="5CC384C0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-8.490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059235F2" w14:textId="51E3ED3E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-7.565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552C407B" w14:textId="0FF077A8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-6.558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1DB29809" w14:textId="6CFBCE30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-2.014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677F5394" w14:textId="4A60834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-1.170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1AB64B74" w14:textId="3BD44438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-0.218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5E797030" w14:textId="3048E1E9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4.544</w:t>
            </w:r>
          </w:p>
        </w:tc>
      </w:tr>
      <w:tr w:rsidR="006B4351" w:rsidRPr="0048722F" w14:paraId="5C949D61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53AADAB1" w14:textId="77777777" w:rsidR="006B4351" w:rsidRPr="0048722F" w:rsidRDefault="006B4351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M06</w:t>
            </w:r>
          </w:p>
        </w:tc>
      </w:tr>
      <w:tr w:rsidR="006B4351" w:rsidRPr="0048722F" w14:paraId="02C4DF92" w14:textId="77777777" w:rsidTr="00BB21C9">
        <w:trPr>
          <w:jc w:val="center"/>
        </w:trPr>
        <w:tc>
          <w:tcPr>
            <w:tcW w:w="700" w:type="pct"/>
          </w:tcPr>
          <w:p w14:paraId="4C666D5A" w14:textId="6E66D690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107DEABE" w14:textId="72A06682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-7.347</w:t>
            </w:r>
          </w:p>
        </w:tc>
        <w:tc>
          <w:tcPr>
            <w:tcW w:w="596" w:type="pct"/>
            <w:vAlign w:val="bottom"/>
          </w:tcPr>
          <w:p w14:paraId="49A334B8" w14:textId="44C553E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-6.531</w:t>
            </w:r>
          </w:p>
        </w:tc>
        <w:tc>
          <w:tcPr>
            <w:tcW w:w="598" w:type="pct"/>
            <w:vAlign w:val="bottom"/>
          </w:tcPr>
          <w:p w14:paraId="152A4B71" w14:textId="1EAC6828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-5.578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129CE44D" w14:textId="01544D3E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-2.993</w:t>
            </w:r>
          </w:p>
        </w:tc>
        <w:tc>
          <w:tcPr>
            <w:tcW w:w="617" w:type="pct"/>
            <w:vAlign w:val="bottom"/>
          </w:tcPr>
          <w:p w14:paraId="27EF24EE" w14:textId="72263CE4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-2.150</w:t>
            </w:r>
          </w:p>
        </w:tc>
        <w:tc>
          <w:tcPr>
            <w:tcW w:w="649" w:type="pct"/>
            <w:vAlign w:val="bottom"/>
          </w:tcPr>
          <w:p w14:paraId="1C6898D4" w14:textId="11A2C1D4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-1.388</w:t>
            </w:r>
          </w:p>
        </w:tc>
        <w:tc>
          <w:tcPr>
            <w:tcW w:w="648" w:type="pct"/>
            <w:vAlign w:val="bottom"/>
          </w:tcPr>
          <w:p w14:paraId="73BBB2BD" w14:textId="14F90D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2.585</w:t>
            </w:r>
          </w:p>
        </w:tc>
      </w:tr>
      <w:tr w:rsidR="006B4351" w:rsidRPr="0048722F" w14:paraId="0BDD2632" w14:textId="77777777" w:rsidTr="00BB21C9">
        <w:trPr>
          <w:jc w:val="center"/>
        </w:trPr>
        <w:tc>
          <w:tcPr>
            <w:tcW w:w="700" w:type="pct"/>
          </w:tcPr>
          <w:p w14:paraId="55C18E86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7D858425" w14:textId="4CB21AFC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-7.320</w:t>
            </w:r>
          </w:p>
        </w:tc>
        <w:tc>
          <w:tcPr>
            <w:tcW w:w="596" w:type="pct"/>
            <w:vAlign w:val="bottom"/>
          </w:tcPr>
          <w:p w14:paraId="062B6BA4" w14:textId="0845DED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-6.504</w:t>
            </w:r>
          </w:p>
        </w:tc>
        <w:tc>
          <w:tcPr>
            <w:tcW w:w="598" w:type="pct"/>
            <w:vAlign w:val="bottom"/>
          </w:tcPr>
          <w:p w14:paraId="4ACD3125" w14:textId="2CE53659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-5.551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CE3259E" w14:textId="0CE1B8E5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-3.020</w:t>
            </w:r>
          </w:p>
        </w:tc>
        <w:tc>
          <w:tcPr>
            <w:tcW w:w="617" w:type="pct"/>
            <w:vAlign w:val="bottom"/>
          </w:tcPr>
          <w:p w14:paraId="7126FBAE" w14:textId="1AF0839A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-2.122</w:t>
            </w:r>
          </w:p>
        </w:tc>
        <w:tc>
          <w:tcPr>
            <w:tcW w:w="649" w:type="pct"/>
            <w:vAlign w:val="bottom"/>
          </w:tcPr>
          <w:p w14:paraId="7F9247E1" w14:textId="0C3B886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-1.279</w:t>
            </w:r>
          </w:p>
        </w:tc>
        <w:tc>
          <w:tcPr>
            <w:tcW w:w="648" w:type="pct"/>
            <w:vAlign w:val="bottom"/>
          </w:tcPr>
          <w:p w14:paraId="29DC84BE" w14:textId="07A78204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2.531</w:t>
            </w:r>
          </w:p>
        </w:tc>
      </w:tr>
      <w:tr w:rsidR="006B4351" w:rsidRPr="0048722F" w14:paraId="2F23E74F" w14:textId="77777777" w:rsidTr="00BB21C9">
        <w:trPr>
          <w:jc w:val="center"/>
        </w:trPr>
        <w:tc>
          <w:tcPr>
            <w:tcW w:w="700" w:type="pct"/>
          </w:tcPr>
          <w:p w14:paraId="3E0F1658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63D90110" w14:textId="1B1737AA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-7.402</w:t>
            </w:r>
          </w:p>
        </w:tc>
        <w:tc>
          <w:tcPr>
            <w:tcW w:w="596" w:type="pct"/>
            <w:vAlign w:val="bottom"/>
          </w:tcPr>
          <w:p w14:paraId="170AAD83" w14:textId="0A8386C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-6.558</w:t>
            </w:r>
          </w:p>
        </w:tc>
        <w:tc>
          <w:tcPr>
            <w:tcW w:w="598" w:type="pct"/>
            <w:vAlign w:val="bottom"/>
          </w:tcPr>
          <w:p w14:paraId="0FAF473F" w14:textId="1924C451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-5.606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524CE865" w14:textId="3442DF99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-3.020</w:t>
            </w:r>
          </w:p>
        </w:tc>
        <w:tc>
          <w:tcPr>
            <w:tcW w:w="617" w:type="pct"/>
            <w:vAlign w:val="bottom"/>
          </w:tcPr>
          <w:p w14:paraId="6B7C407B" w14:textId="3C73388D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-2.204</w:t>
            </w:r>
          </w:p>
        </w:tc>
        <w:tc>
          <w:tcPr>
            <w:tcW w:w="649" w:type="pct"/>
            <w:vAlign w:val="bottom"/>
          </w:tcPr>
          <w:p w14:paraId="18C2AE10" w14:textId="17031A9A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-1.442</w:t>
            </w:r>
          </w:p>
        </w:tc>
        <w:tc>
          <w:tcPr>
            <w:tcW w:w="648" w:type="pct"/>
            <w:vAlign w:val="bottom"/>
          </w:tcPr>
          <w:p w14:paraId="7F9C6D8E" w14:textId="11EEFF9B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2.585</w:t>
            </w:r>
          </w:p>
        </w:tc>
      </w:tr>
      <w:tr w:rsidR="006B4351" w:rsidRPr="0048722F" w14:paraId="631B9EAB" w14:textId="77777777" w:rsidTr="00BB21C9">
        <w:trPr>
          <w:jc w:val="center"/>
        </w:trPr>
        <w:tc>
          <w:tcPr>
            <w:tcW w:w="700" w:type="pct"/>
          </w:tcPr>
          <w:p w14:paraId="0F6D8BF5" w14:textId="7777777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vAlign w:val="bottom"/>
          </w:tcPr>
          <w:p w14:paraId="789EE9B4" w14:textId="17711533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-7.374</w:t>
            </w:r>
          </w:p>
        </w:tc>
        <w:tc>
          <w:tcPr>
            <w:tcW w:w="596" w:type="pct"/>
            <w:vAlign w:val="bottom"/>
          </w:tcPr>
          <w:p w14:paraId="037884F9" w14:textId="08CAEA82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-6.558</w:t>
            </w:r>
          </w:p>
        </w:tc>
        <w:tc>
          <w:tcPr>
            <w:tcW w:w="598" w:type="pct"/>
            <w:vAlign w:val="bottom"/>
          </w:tcPr>
          <w:p w14:paraId="4191EB32" w14:textId="40BC1AE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-5.606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15F8B37C" w14:textId="1E5C5B84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-3.048</w:t>
            </w:r>
          </w:p>
        </w:tc>
        <w:tc>
          <w:tcPr>
            <w:tcW w:w="617" w:type="pct"/>
            <w:vAlign w:val="bottom"/>
          </w:tcPr>
          <w:p w14:paraId="010A591E" w14:textId="50D73A37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-2.177</w:t>
            </w:r>
          </w:p>
        </w:tc>
        <w:tc>
          <w:tcPr>
            <w:tcW w:w="649" w:type="pct"/>
            <w:vAlign w:val="bottom"/>
          </w:tcPr>
          <w:p w14:paraId="050988CD" w14:textId="3A9AB19B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-1.333</w:t>
            </w:r>
          </w:p>
        </w:tc>
        <w:tc>
          <w:tcPr>
            <w:tcW w:w="648" w:type="pct"/>
            <w:vAlign w:val="bottom"/>
          </w:tcPr>
          <w:p w14:paraId="59D1DD17" w14:textId="1346CC98" w:rsidR="006B4351" w:rsidRPr="0048722F" w:rsidRDefault="006B4351" w:rsidP="006B4351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2.558</w:t>
            </w:r>
          </w:p>
        </w:tc>
      </w:tr>
    </w:tbl>
    <w:p w14:paraId="5B465ACC" w14:textId="11A40850" w:rsidR="006B4351" w:rsidRPr="0048722F" w:rsidRDefault="00C018D1" w:rsidP="003341FE">
      <w:pPr>
        <w:jc w:val="both"/>
        <w:rPr>
          <w:rFonts w:asciiTheme="minorHAnsi" w:hAnsiTheme="minorHAnsi" w:cstheme="minorHAnsi"/>
          <w:szCs w:val="24"/>
        </w:rPr>
      </w:pPr>
      <w:bookmarkStart w:id="13" w:name="_Toc79674949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9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Frontier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MOs and gap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energy values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for the dyes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 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gas phase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. These results were obta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by employing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th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6-31+G(d,p) basis set. All values are in electron-Volt (eV).</w:t>
      </w:r>
      <w:bookmarkEnd w:id="13"/>
    </w:p>
    <w:p w14:paraId="40124F4D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1979056E" w14:textId="471C745B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52D2193D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611F0F8D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7FA47E9E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649A70E7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13EA315A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1A73FE99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6EFAF032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2BDDAC58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44012F45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7C7F37EA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379101A5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50F8F7AC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7A426E6D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61934FD8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6B6B023C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03419FCD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079C3373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0E6E6A32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3CECB91A" w14:textId="6343DD84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298D92AB" w14:textId="361E8341" w:rsidR="00E9459C" w:rsidRPr="0048722F" w:rsidRDefault="00E9459C" w:rsidP="00E9459C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116"/>
        <w:gridCol w:w="1116"/>
        <w:gridCol w:w="1119"/>
        <w:gridCol w:w="1116"/>
        <w:gridCol w:w="1155"/>
        <w:gridCol w:w="1215"/>
        <w:gridCol w:w="1213"/>
      </w:tblGrid>
      <w:tr w:rsidR="002B2406" w:rsidRPr="0048722F" w14:paraId="7A352DCD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51C79E9E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Molecule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721D0729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5EA8A215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065EF8F1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0480EBF4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0E89E2B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LUMO+1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5708D01B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LUMO+2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082478A6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gap</w:t>
            </w:r>
          </w:p>
        </w:tc>
      </w:tr>
      <w:tr w:rsidR="002B2406" w:rsidRPr="0048722F" w14:paraId="3E8BC007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14:paraId="652B05D6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B3LYP</w:t>
            </w:r>
          </w:p>
        </w:tc>
      </w:tr>
      <w:tr w:rsidR="002B2406" w:rsidRPr="0048722F" w14:paraId="58F79F4C" w14:textId="77777777" w:rsidTr="001B1640">
        <w:trPr>
          <w:jc w:val="center"/>
        </w:trPr>
        <w:tc>
          <w:tcPr>
            <w:tcW w:w="700" w:type="pct"/>
          </w:tcPr>
          <w:p w14:paraId="1252ABDB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0897A5D6" w14:textId="7086E29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776</w:t>
            </w:r>
          </w:p>
        </w:tc>
        <w:tc>
          <w:tcPr>
            <w:tcW w:w="596" w:type="pct"/>
            <w:vAlign w:val="bottom"/>
          </w:tcPr>
          <w:p w14:paraId="3CC1BBD7" w14:textId="644AFB79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959</w:t>
            </w:r>
          </w:p>
        </w:tc>
        <w:tc>
          <w:tcPr>
            <w:tcW w:w="598" w:type="pct"/>
            <w:vAlign w:val="bottom"/>
          </w:tcPr>
          <w:p w14:paraId="6F4FEA50" w14:textId="715AB490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-4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980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67DCFCA4" w14:textId="57FDDD2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857</w:t>
            </w:r>
          </w:p>
        </w:tc>
        <w:tc>
          <w:tcPr>
            <w:tcW w:w="617" w:type="pct"/>
            <w:vAlign w:val="bottom"/>
          </w:tcPr>
          <w:p w14:paraId="23D509E7" w14:textId="1E435BF1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  <w:tc>
          <w:tcPr>
            <w:tcW w:w="649" w:type="pct"/>
            <w:vAlign w:val="bottom"/>
          </w:tcPr>
          <w:p w14:paraId="3EE9B317" w14:textId="1FACFE0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279</w:t>
            </w:r>
          </w:p>
        </w:tc>
        <w:tc>
          <w:tcPr>
            <w:tcW w:w="648" w:type="pct"/>
            <w:vAlign w:val="bottom"/>
          </w:tcPr>
          <w:p w14:paraId="268860D5" w14:textId="0208163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122</w:t>
            </w:r>
          </w:p>
        </w:tc>
      </w:tr>
      <w:tr w:rsidR="002B2406" w:rsidRPr="0048722F" w14:paraId="13B72777" w14:textId="77777777" w:rsidTr="001B1640">
        <w:trPr>
          <w:jc w:val="center"/>
        </w:trPr>
        <w:tc>
          <w:tcPr>
            <w:tcW w:w="700" w:type="pct"/>
          </w:tcPr>
          <w:p w14:paraId="2EA7113C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5A4CF07B" w14:textId="1DCB9332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776</w:t>
            </w:r>
          </w:p>
        </w:tc>
        <w:tc>
          <w:tcPr>
            <w:tcW w:w="596" w:type="pct"/>
            <w:vAlign w:val="bottom"/>
          </w:tcPr>
          <w:p w14:paraId="54B275AD" w14:textId="4DC80528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932</w:t>
            </w:r>
          </w:p>
        </w:tc>
        <w:tc>
          <w:tcPr>
            <w:tcW w:w="598" w:type="pct"/>
            <w:vAlign w:val="bottom"/>
          </w:tcPr>
          <w:p w14:paraId="5D594344" w14:textId="344C33E5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-4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980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476643D" w14:textId="58F3FB40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884</w:t>
            </w:r>
          </w:p>
        </w:tc>
        <w:tc>
          <w:tcPr>
            <w:tcW w:w="617" w:type="pct"/>
            <w:vAlign w:val="bottom"/>
          </w:tcPr>
          <w:p w14:paraId="0CF05E84" w14:textId="06D341E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  <w:tc>
          <w:tcPr>
            <w:tcW w:w="649" w:type="pct"/>
            <w:vAlign w:val="bottom"/>
          </w:tcPr>
          <w:p w14:paraId="7C66A612" w14:textId="3FCC099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225</w:t>
            </w:r>
          </w:p>
        </w:tc>
        <w:tc>
          <w:tcPr>
            <w:tcW w:w="648" w:type="pct"/>
            <w:vAlign w:val="bottom"/>
          </w:tcPr>
          <w:p w14:paraId="08FE029E" w14:textId="1D0A0D9A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</w:tr>
      <w:tr w:rsidR="002B2406" w:rsidRPr="0048722F" w14:paraId="396E6413" w14:textId="77777777" w:rsidTr="001B1640">
        <w:trPr>
          <w:jc w:val="center"/>
        </w:trPr>
        <w:tc>
          <w:tcPr>
            <w:tcW w:w="700" w:type="pct"/>
          </w:tcPr>
          <w:p w14:paraId="7471BF51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4AC58461" w14:textId="3290BBFE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803</w:t>
            </w:r>
          </w:p>
        </w:tc>
        <w:tc>
          <w:tcPr>
            <w:tcW w:w="596" w:type="pct"/>
            <w:vAlign w:val="bottom"/>
          </w:tcPr>
          <w:p w14:paraId="1674641E" w14:textId="1D74056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987</w:t>
            </w:r>
          </w:p>
        </w:tc>
        <w:tc>
          <w:tcPr>
            <w:tcW w:w="598" w:type="pct"/>
            <w:vAlign w:val="bottom"/>
          </w:tcPr>
          <w:p w14:paraId="0A319570" w14:textId="3C15D72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007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B3EA88E" w14:textId="0EA055C1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884</w:t>
            </w:r>
          </w:p>
        </w:tc>
        <w:tc>
          <w:tcPr>
            <w:tcW w:w="617" w:type="pct"/>
            <w:vAlign w:val="bottom"/>
          </w:tcPr>
          <w:p w14:paraId="1DD51246" w14:textId="6A860949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150</w:t>
            </w:r>
          </w:p>
        </w:tc>
        <w:tc>
          <w:tcPr>
            <w:tcW w:w="649" w:type="pct"/>
            <w:vAlign w:val="bottom"/>
          </w:tcPr>
          <w:p w14:paraId="122AD43C" w14:textId="4EC192D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333</w:t>
            </w:r>
          </w:p>
        </w:tc>
        <w:tc>
          <w:tcPr>
            <w:tcW w:w="648" w:type="pct"/>
            <w:vAlign w:val="bottom"/>
          </w:tcPr>
          <w:p w14:paraId="101CBC3F" w14:textId="7923E543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122</w:t>
            </w:r>
          </w:p>
        </w:tc>
      </w:tr>
      <w:tr w:rsidR="002B2406" w:rsidRPr="0048722F" w14:paraId="21B26C1F" w14:textId="77777777" w:rsidTr="001B1640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5B0206AA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77C698D2" w14:textId="53E6302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776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18E1B42A" w14:textId="4A271CE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959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25C97D1C" w14:textId="0150F3B9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007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3DD16A72" w14:textId="141E77DE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912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25ED7800" w14:textId="62819B8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122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222150A6" w14:textId="10A3A9FE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252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731FB011" w14:textId="03B0FE52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095</w:t>
            </w:r>
          </w:p>
        </w:tc>
      </w:tr>
      <w:tr w:rsidR="002B2406" w:rsidRPr="0048722F" w14:paraId="4880CF80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54EAA31F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CAM-B3LYP</w:t>
            </w:r>
          </w:p>
        </w:tc>
      </w:tr>
      <w:tr w:rsidR="002B2406" w:rsidRPr="0048722F" w14:paraId="3B062346" w14:textId="77777777" w:rsidTr="001B1640">
        <w:trPr>
          <w:jc w:val="center"/>
        </w:trPr>
        <w:tc>
          <w:tcPr>
            <w:tcW w:w="700" w:type="pct"/>
          </w:tcPr>
          <w:p w14:paraId="10A54947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2FF8F239" w14:textId="394AFB00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136</w:t>
            </w:r>
          </w:p>
        </w:tc>
        <w:tc>
          <w:tcPr>
            <w:tcW w:w="596" w:type="pct"/>
            <w:vAlign w:val="bottom"/>
          </w:tcPr>
          <w:p w14:paraId="7C714ED8" w14:textId="72C33735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184</w:t>
            </w:r>
          </w:p>
        </w:tc>
        <w:tc>
          <w:tcPr>
            <w:tcW w:w="598" w:type="pct"/>
            <w:vAlign w:val="bottom"/>
          </w:tcPr>
          <w:p w14:paraId="21EAA204" w14:textId="4E81375C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123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1563C82" w14:textId="781F77D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633</w:t>
            </w:r>
          </w:p>
        </w:tc>
        <w:tc>
          <w:tcPr>
            <w:tcW w:w="617" w:type="pct"/>
            <w:vAlign w:val="bottom"/>
          </w:tcPr>
          <w:p w14:paraId="245C24E4" w14:textId="28B5B8A5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871</w:t>
            </w:r>
          </w:p>
        </w:tc>
        <w:tc>
          <w:tcPr>
            <w:tcW w:w="649" w:type="pct"/>
            <w:vAlign w:val="bottom"/>
          </w:tcPr>
          <w:p w14:paraId="7DFFF440" w14:textId="6E4081D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000</w:t>
            </w:r>
          </w:p>
        </w:tc>
        <w:tc>
          <w:tcPr>
            <w:tcW w:w="648" w:type="pct"/>
            <w:vAlign w:val="bottom"/>
          </w:tcPr>
          <w:p w14:paraId="5F4A28A5" w14:textId="1F53ADE6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490</w:t>
            </w:r>
          </w:p>
        </w:tc>
      </w:tr>
      <w:tr w:rsidR="002B2406" w:rsidRPr="0048722F" w14:paraId="306D953B" w14:textId="77777777" w:rsidTr="001B1640">
        <w:trPr>
          <w:jc w:val="center"/>
        </w:trPr>
        <w:tc>
          <w:tcPr>
            <w:tcW w:w="700" w:type="pct"/>
          </w:tcPr>
          <w:p w14:paraId="75840C64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65DC61F8" w14:textId="724B670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136</w:t>
            </w:r>
          </w:p>
        </w:tc>
        <w:tc>
          <w:tcPr>
            <w:tcW w:w="596" w:type="pct"/>
            <w:vAlign w:val="bottom"/>
          </w:tcPr>
          <w:p w14:paraId="52A75ADB" w14:textId="5C668D6A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184</w:t>
            </w:r>
          </w:p>
        </w:tc>
        <w:tc>
          <w:tcPr>
            <w:tcW w:w="598" w:type="pct"/>
            <w:vAlign w:val="bottom"/>
          </w:tcPr>
          <w:p w14:paraId="795575BF" w14:textId="30CAA99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123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5E9319B2" w14:textId="2E21AF9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660</w:t>
            </w:r>
          </w:p>
        </w:tc>
        <w:tc>
          <w:tcPr>
            <w:tcW w:w="617" w:type="pct"/>
            <w:vAlign w:val="bottom"/>
          </w:tcPr>
          <w:p w14:paraId="4C4D9E80" w14:textId="016AF6A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898</w:t>
            </w:r>
          </w:p>
        </w:tc>
        <w:tc>
          <w:tcPr>
            <w:tcW w:w="649" w:type="pct"/>
            <w:vAlign w:val="bottom"/>
          </w:tcPr>
          <w:p w14:paraId="58C6705C" w14:textId="4742E906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082</w:t>
            </w:r>
          </w:p>
        </w:tc>
        <w:tc>
          <w:tcPr>
            <w:tcW w:w="648" w:type="pct"/>
            <w:vAlign w:val="bottom"/>
          </w:tcPr>
          <w:p w14:paraId="4FD16DC9" w14:textId="27D59C9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463</w:t>
            </w:r>
          </w:p>
        </w:tc>
      </w:tr>
      <w:tr w:rsidR="002B2406" w:rsidRPr="0048722F" w14:paraId="58BB4D89" w14:textId="77777777" w:rsidTr="001B1640">
        <w:trPr>
          <w:jc w:val="center"/>
        </w:trPr>
        <w:tc>
          <w:tcPr>
            <w:tcW w:w="700" w:type="pct"/>
          </w:tcPr>
          <w:p w14:paraId="7702D0C5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42101BB0" w14:textId="3ABCD3B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163</w:t>
            </w:r>
          </w:p>
        </w:tc>
        <w:tc>
          <w:tcPr>
            <w:tcW w:w="596" w:type="pct"/>
            <w:vAlign w:val="bottom"/>
          </w:tcPr>
          <w:p w14:paraId="7F030E2B" w14:textId="09A85B89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211</w:t>
            </w:r>
          </w:p>
        </w:tc>
        <w:tc>
          <w:tcPr>
            <w:tcW w:w="598" w:type="pct"/>
            <w:vAlign w:val="bottom"/>
          </w:tcPr>
          <w:p w14:paraId="334382A8" w14:textId="2C208F5A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123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FF82466" w14:textId="38FC4816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660</w:t>
            </w:r>
          </w:p>
        </w:tc>
        <w:tc>
          <w:tcPr>
            <w:tcW w:w="617" w:type="pct"/>
            <w:vAlign w:val="bottom"/>
          </w:tcPr>
          <w:p w14:paraId="2D992DD4" w14:textId="0A57D1F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925</w:t>
            </w:r>
          </w:p>
        </w:tc>
        <w:tc>
          <w:tcPr>
            <w:tcW w:w="649" w:type="pct"/>
            <w:vAlign w:val="bottom"/>
          </w:tcPr>
          <w:p w14:paraId="687FF082" w14:textId="64267CF6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027</w:t>
            </w:r>
          </w:p>
        </w:tc>
        <w:tc>
          <w:tcPr>
            <w:tcW w:w="648" w:type="pct"/>
            <w:vAlign w:val="bottom"/>
          </w:tcPr>
          <w:p w14:paraId="0F3AAAE8" w14:textId="6FB7FB6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463</w:t>
            </w:r>
          </w:p>
        </w:tc>
      </w:tr>
      <w:tr w:rsidR="002B2406" w:rsidRPr="0048722F" w14:paraId="2BF94D27" w14:textId="77777777" w:rsidTr="001B1640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249A7702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54D45354" w14:textId="7B9F638F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163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708DA1EB" w14:textId="2D01BF45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04899D80" w14:textId="02C537FC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123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2E6BE4FC" w14:textId="4C06E4C1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687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7C3C54D6" w14:textId="12C01BA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925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318F85E9" w14:textId="31E7E8C2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054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6A111256" w14:textId="2FAD599E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435</w:t>
            </w:r>
          </w:p>
        </w:tc>
      </w:tr>
      <w:tr w:rsidR="002B2406" w:rsidRPr="0048722F" w14:paraId="3BFA5E82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161197D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M06</w:t>
            </w:r>
          </w:p>
        </w:tc>
      </w:tr>
      <w:tr w:rsidR="002B2406" w:rsidRPr="0048722F" w14:paraId="730C5315" w14:textId="77777777" w:rsidTr="001B1640">
        <w:trPr>
          <w:jc w:val="center"/>
        </w:trPr>
        <w:tc>
          <w:tcPr>
            <w:tcW w:w="700" w:type="pct"/>
          </w:tcPr>
          <w:p w14:paraId="0F086770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5074EEBB" w14:textId="30DC485F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075</w:t>
            </w:r>
          </w:p>
        </w:tc>
        <w:tc>
          <w:tcPr>
            <w:tcW w:w="596" w:type="pct"/>
            <w:vAlign w:val="bottom"/>
          </w:tcPr>
          <w:p w14:paraId="30F75ADE" w14:textId="2F51D45E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231</w:t>
            </w:r>
          </w:p>
        </w:tc>
        <w:tc>
          <w:tcPr>
            <w:tcW w:w="598" w:type="pct"/>
            <w:vAlign w:val="bottom"/>
          </w:tcPr>
          <w:p w14:paraId="1C65D5CF" w14:textId="3027C35C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225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09C833E7" w14:textId="0D08C65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748</w:t>
            </w:r>
          </w:p>
        </w:tc>
        <w:tc>
          <w:tcPr>
            <w:tcW w:w="617" w:type="pct"/>
            <w:vAlign w:val="bottom"/>
          </w:tcPr>
          <w:p w14:paraId="607BE641" w14:textId="25581C4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986</w:t>
            </w:r>
          </w:p>
        </w:tc>
        <w:tc>
          <w:tcPr>
            <w:tcW w:w="649" w:type="pct"/>
            <w:vAlign w:val="bottom"/>
          </w:tcPr>
          <w:p w14:paraId="0C3D3471" w14:textId="44E5B4D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143</w:t>
            </w:r>
          </w:p>
        </w:tc>
        <w:tc>
          <w:tcPr>
            <w:tcW w:w="648" w:type="pct"/>
            <w:vAlign w:val="bottom"/>
          </w:tcPr>
          <w:p w14:paraId="23118AF3" w14:textId="22779791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476</w:t>
            </w:r>
          </w:p>
        </w:tc>
      </w:tr>
      <w:tr w:rsidR="002B2406" w:rsidRPr="0048722F" w14:paraId="4B832092" w14:textId="77777777" w:rsidTr="001B1640">
        <w:trPr>
          <w:jc w:val="center"/>
        </w:trPr>
        <w:tc>
          <w:tcPr>
            <w:tcW w:w="700" w:type="pct"/>
          </w:tcPr>
          <w:p w14:paraId="3ADC3F6B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2E79D034" w14:textId="1879B5A0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075</w:t>
            </w:r>
          </w:p>
        </w:tc>
        <w:tc>
          <w:tcPr>
            <w:tcW w:w="596" w:type="pct"/>
            <w:vAlign w:val="bottom"/>
          </w:tcPr>
          <w:p w14:paraId="123516B0" w14:textId="069138E8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231</w:t>
            </w:r>
          </w:p>
        </w:tc>
        <w:tc>
          <w:tcPr>
            <w:tcW w:w="598" w:type="pct"/>
            <w:vAlign w:val="bottom"/>
          </w:tcPr>
          <w:p w14:paraId="19B40F78" w14:textId="2BE548DE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252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BC2248B" w14:textId="46CFEE9C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776</w:t>
            </w:r>
          </w:p>
        </w:tc>
        <w:tc>
          <w:tcPr>
            <w:tcW w:w="617" w:type="pct"/>
            <w:vAlign w:val="bottom"/>
          </w:tcPr>
          <w:p w14:paraId="5200B9F1" w14:textId="0710F56D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959</w:t>
            </w:r>
          </w:p>
        </w:tc>
        <w:tc>
          <w:tcPr>
            <w:tcW w:w="649" w:type="pct"/>
            <w:vAlign w:val="bottom"/>
          </w:tcPr>
          <w:p w14:paraId="00EA3D67" w14:textId="22FA8BD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061</w:t>
            </w:r>
          </w:p>
        </w:tc>
        <w:tc>
          <w:tcPr>
            <w:tcW w:w="648" w:type="pct"/>
            <w:vAlign w:val="bottom"/>
          </w:tcPr>
          <w:p w14:paraId="35424CA5" w14:textId="65548945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476</w:t>
            </w:r>
          </w:p>
        </w:tc>
      </w:tr>
      <w:tr w:rsidR="002B2406" w:rsidRPr="0048722F" w14:paraId="1A0B2B7F" w14:textId="77777777" w:rsidTr="001B1640">
        <w:trPr>
          <w:jc w:val="center"/>
        </w:trPr>
        <w:tc>
          <w:tcPr>
            <w:tcW w:w="700" w:type="pct"/>
          </w:tcPr>
          <w:p w14:paraId="00856316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1836FD4A" w14:textId="1599676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102</w:t>
            </w:r>
          </w:p>
        </w:tc>
        <w:tc>
          <w:tcPr>
            <w:tcW w:w="596" w:type="pct"/>
            <w:vAlign w:val="bottom"/>
          </w:tcPr>
          <w:p w14:paraId="109FBF80" w14:textId="21940CC9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259</w:t>
            </w:r>
          </w:p>
        </w:tc>
        <w:tc>
          <w:tcPr>
            <w:tcW w:w="598" w:type="pct"/>
            <w:vAlign w:val="bottom"/>
          </w:tcPr>
          <w:p w14:paraId="5B8258A5" w14:textId="729D53B0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252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28F8A8C" w14:textId="5CE3F612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776</w:t>
            </w:r>
          </w:p>
        </w:tc>
        <w:tc>
          <w:tcPr>
            <w:tcW w:w="617" w:type="pct"/>
            <w:vAlign w:val="bottom"/>
          </w:tcPr>
          <w:p w14:paraId="47C2DB80" w14:textId="0767D748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014</w:t>
            </w:r>
          </w:p>
        </w:tc>
        <w:tc>
          <w:tcPr>
            <w:tcW w:w="649" w:type="pct"/>
            <w:vAlign w:val="bottom"/>
          </w:tcPr>
          <w:p w14:paraId="196B91A6" w14:textId="50EEC280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170</w:t>
            </w:r>
          </w:p>
        </w:tc>
        <w:tc>
          <w:tcPr>
            <w:tcW w:w="648" w:type="pct"/>
            <w:vAlign w:val="bottom"/>
          </w:tcPr>
          <w:p w14:paraId="4EBF401B" w14:textId="45273A94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476</w:t>
            </w:r>
          </w:p>
        </w:tc>
      </w:tr>
      <w:tr w:rsidR="002B2406" w:rsidRPr="0048722F" w14:paraId="473303CB" w14:textId="77777777" w:rsidTr="001B1640">
        <w:trPr>
          <w:jc w:val="center"/>
        </w:trPr>
        <w:tc>
          <w:tcPr>
            <w:tcW w:w="700" w:type="pct"/>
          </w:tcPr>
          <w:p w14:paraId="399058E4" w14:textId="77777777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vAlign w:val="bottom"/>
          </w:tcPr>
          <w:p w14:paraId="71AEEDAE" w14:textId="33CAC6DC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102</w:t>
            </w:r>
          </w:p>
        </w:tc>
        <w:tc>
          <w:tcPr>
            <w:tcW w:w="596" w:type="pct"/>
            <w:vAlign w:val="bottom"/>
          </w:tcPr>
          <w:p w14:paraId="5EE117A8" w14:textId="5C221C96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259</w:t>
            </w:r>
          </w:p>
        </w:tc>
        <w:tc>
          <w:tcPr>
            <w:tcW w:w="598" w:type="pct"/>
            <w:vAlign w:val="bottom"/>
          </w:tcPr>
          <w:p w14:paraId="7C557426" w14:textId="1F5F489B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252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7555DA20" w14:textId="7EA28E96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803</w:t>
            </w:r>
          </w:p>
        </w:tc>
        <w:tc>
          <w:tcPr>
            <w:tcW w:w="617" w:type="pct"/>
            <w:vAlign w:val="bottom"/>
          </w:tcPr>
          <w:p w14:paraId="799DF56F" w14:textId="1A3A3578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014</w:t>
            </w:r>
          </w:p>
        </w:tc>
        <w:tc>
          <w:tcPr>
            <w:tcW w:w="649" w:type="pct"/>
            <w:vAlign w:val="bottom"/>
          </w:tcPr>
          <w:p w14:paraId="3BDD8E3F" w14:textId="22876BBC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088</w:t>
            </w:r>
          </w:p>
        </w:tc>
        <w:tc>
          <w:tcPr>
            <w:tcW w:w="648" w:type="pct"/>
            <w:vAlign w:val="bottom"/>
          </w:tcPr>
          <w:p w14:paraId="3DA6E885" w14:textId="77890B6A" w:rsidR="002B2406" w:rsidRPr="0048722F" w:rsidRDefault="002B2406" w:rsidP="002B2406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  <w:r w:rsidR="001B1640" w:rsidRPr="0048722F">
              <w:rPr>
                <w:rFonts w:asciiTheme="minorHAnsi" w:hAnsiTheme="minorHAnsi" w:cstheme="minorHAnsi"/>
                <w:color w:val="000000"/>
                <w:szCs w:val="24"/>
              </w:rPr>
              <w:t>.</w:t>
            </w: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449</w:t>
            </w:r>
          </w:p>
        </w:tc>
      </w:tr>
    </w:tbl>
    <w:p w14:paraId="5CA997AF" w14:textId="5CDFA187" w:rsidR="002B2406" w:rsidRPr="0048722F" w:rsidRDefault="00C018D1" w:rsidP="003341FE">
      <w:pPr>
        <w:jc w:val="both"/>
        <w:rPr>
          <w:rFonts w:asciiTheme="minorHAnsi" w:hAnsiTheme="minorHAnsi" w:cstheme="minorHAnsi"/>
          <w:szCs w:val="24"/>
        </w:rPr>
      </w:pPr>
      <w:bookmarkStart w:id="14" w:name="_Toc79674950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10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Frontier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MOs and gap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energy values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for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the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dy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es in chloroform sol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u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ion. These results were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obta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by employing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th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6-31G basis set. All values are in electron-Volt (eV).</w:t>
      </w:r>
      <w:bookmarkEnd w:id="14"/>
    </w:p>
    <w:p w14:paraId="712CF275" w14:textId="5191D922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1A9BA227" w14:textId="41E3DB30" w:rsidR="00E9459C" w:rsidRPr="0048722F" w:rsidRDefault="00E9459C" w:rsidP="00E9459C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116"/>
        <w:gridCol w:w="1116"/>
        <w:gridCol w:w="1119"/>
        <w:gridCol w:w="1116"/>
        <w:gridCol w:w="1155"/>
        <w:gridCol w:w="1215"/>
        <w:gridCol w:w="1213"/>
      </w:tblGrid>
      <w:tr w:rsidR="001B1640" w:rsidRPr="0048722F" w14:paraId="34A73042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57D32693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Molecule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5A7BB383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56A287D3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34417E53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4F97F35E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1360465A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LUMO+1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6F779F11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LUMO+2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5B1E4E1A" w14:textId="77777777" w:rsidR="001B1640" w:rsidRPr="0048722F" w:rsidRDefault="001B1640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gap</w:t>
            </w:r>
          </w:p>
        </w:tc>
      </w:tr>
      <w:tr w:rsidR="001B1640" w:rsidRPr="0048722F" w14:paraId="693710D4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14:paraId="0CF334A3" w14:textId="77777777" w:rsidR="001B1640" w:rsidRPr="0048722F" w:rsidRDefault="001B1640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B3LYP</w:t>
            </w:r>
          </w:p>
        </w:tc>
      </w:tr>
      <w:tr w:rsidR="001B1640" w:rsidRPr="0048722F" w14:paraId="5057F8AC" w14:textId="77777777" w:rsidTr="001B1640">
        <w:trPr>
          <w:jc w:val="center"/>
        </w:trPr>
        <w:tc>
          <w:tcPr>
            <w:tcW w:w="700" w:type="pct"/>
          </w:tcPr>
          <w:p w14:paraId="008D7707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4E1BEB22" w14:textId="1712C756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-6.694</w:t>
            </w:r>
          </w:p>
        </w:tc>
        <w:tc>
          <w:tcPr>
            <w:tcW w:w="596" w:type="pct"/>
            <w:vAlign w:val="bottom"/>
          </w:tcPr>
          <w:p w14:paraId="20185BE9" w14:textId="35FEE362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-5.905</w:t>
            </w:r>
          </w:p>
        </w:tc>
        <w:tc>
          <w:tcPr>
            <w:tcW w:w="598" w:type="pct"/>
            <w:vAlign w:val="bottom"/>
          </w:tcPr>
          <w:p w14:paraId="618AAF71" w14:textId="79EF636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-4.952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0796BED" w14:textId="3263F18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-2.748</w:t>
            </w:r>
          </w:p>
        </w:tc>
        <w:tc>
          <w:tcPr>
            <w:tcW w:w="617" w:type="pct"/>
            <w:vAlign w:val="bottom"/>
          </w:tcPr>
          <w:p w14:paraId="6D2E2FD2" w14:textId="278ABC75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-1.932</w:t>
            </w:r>
          </w:p>
        </w:tc>
        <w:tc>
          <w:tcPr>
            <w:tcW w:w="649" w:type="pct"/>
            <w:vAlign w:val="bottom"/>
          </w:tcPr>
          <w:p w14:paraId="1FED8B7E" w14:textId="2EF4367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-1.143</w:t>
            </w:r>
          </w:p>
        </w:tc>
        <w:tc>
          <w:tcPr>
            <w:tcW w:w="648" w:type="pct"/>
            <w:vAlign w:val="bottom"/>
          </w:tcPr>
          <w:p w14:paraId="770D3284" w14:textId="202920C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2.204</w:t>
            </w:r>
          </w:p>
        </w:tc>
      </w:tr>
      <w:tr w:rsidR="001B1640" w:rsidRPr="0048722F" w14:paraId="7247EB5D" w14:textId="77777777" w:rsidTr="001B1640">
        <w:trPr>
          <w:jc w:val="center"/>
        </w:trPr>
        <w:tc>
          <w:tcPr>
            <w:tcW w:w="700" w:type="pct"/>
          </w:tcPr>
          <w:p w14:paraId="59EBCF1A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4674F282" w14:textId="47AEF7F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-6.694</w:t>
            </w:r>
          </w:p>
        </w:tc>
        <w:tc>
          <w:tcPr>
            <w:tcW w:w="596" w:type="pct"/>
            <w:vAlign w:val="bottom"/>
          </w:tcPr>
          <w:p w14:paraId="0F884BCF" w14:textId="00E55A00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-5.878</w:t>
            </w:r>
          </w:p>
        </w:tc>
        <w:tc>
          <w:tcPr>
            <w:tcW w:w="598" w:type="pct"/>
            <w:vAlign w:val="bottom"/>
          </w:tcPr>
          <w:p w14:paraId="7AD0EADC" w14:textId="7F358698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-4.952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BCEEFA3" w14:textId="2383DA0A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-2.776</w:t>
            </w:r>
          </w:p>
        </w:tc>
        <w:tc>
          <w:tcPr>
            <w:tcW w:w="617" w:type="pct"/>
            <w:vAlign w:val="bottom"/>
          </w:tcPr>
          <w:p w14:paraId="0CCC017B" w14:textId="6C210AE2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-1.932</w:t>
            </w:r>
          </w:p>
        </w:tc>
        <w:tc>
          <w:tcPr>
            <w:tcW w:w="649" w:type="pct"/>
            <w:vAlign w:val="bottom"/>
          </w:tcPr>
          <w:p w14:paraId="0961872E" w14:textId="2EC534E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-1.061</w:t>
            </w:r>
          </w:p>
        </w:tc>
        <w:tc>
          <w:tcPr>
            <w:tcW w:w="648" w:type="pct"/>
            <w:vAlign w:val="bottom"/>
          </w:tcPr>
          <w:p w14:paraId="7D8BABBA" w14:textId="2E61138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2.177</w:t>
            </w:r>
          </w:p>
        </w:tc>
      </w:tr>
      <w:tr w:rsidR="001B1640" w:rsidRPr="0048722F" w14:paraId="5B42D8E3" w14:textId="77777777" w:rsidTr="001B1640">
        <w:trPr>
          <w:jc w:val="center"/>
        </w:trPr>
        <w:tc>
          <w:tcPr>
            <w:tcW w:w="700" w:type="pct"/>
          </w:tcPr>
          <w:p w14:paraId="4C1D4519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19F0A2BB" w14:textId="7EB4CE84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-6.721</w:t>
            </w:r>
          </w:p>
        </w:tc>
        <w:tc>
          <w:tcPr>
            <w:tcW w:w="596" w:type="pct"/>
            <w:vAlign w:val="bottom"/>
          </w:tcPr>
          <w:p w14:paraId="3F9FA0D2" w14:textId="7DE2546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-5.905</w:t>
            </w:r>
          </w:p>
        </w:tc>
        <w:tc>
          <w:tcPr>
            <w:tcW w:w="598" w:type="pct"/>
            <w:vAlign w:val="bottom"/>
          </w:tcPr>
          <w:p w14:paraId="69E97DAA" w14:textId="51AEF926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-4.980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D86D9BF" w14:textId="4ABFF456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-2.776</w:t>
            </w:r>
          </w:p>
        </w:tc>
        <w:tc>
          <w:tcPr>
            <w:tcW w:w="617" w:type="pct"/>
            <w:vAlign w:val="bottom"/>
          </w:tcPr>
          <w:p w14:paraId="795C38F1" w14:textId="37528B52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-1.959</w:t>
            </w:r>
          </w:p>
        </w:tc>
        <w:tc>
          <w:tcPr>
            <w:tcW w:w="649" w:type="pct"/>
            <w:vAlign w:val="bottom"/>
          </w:tcPr>
          <w:p w14:paraId="62017D78" w14:textId="4487C4EB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-1.170</w:t>
            </w:r>
          </w:p>
        </w:tc>
        <w:tc>
          <w:tcPr>
            <w:tcW w:w="648" w:type="pct"/>
            <w:vAlign w:val="bottom"/>
          </w:tcPr>
          <w:p w14:paraId="6E37519D" w14:textId="643B7BD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2.204</w:t>
            </w:r>
          </w:p>
        </w:tc>
      </w:tr>
      <w:tr w:rsidR="001B1640" w:rsidRPr="0048722F" w14:paraId="508A1088" w14:textId="77777777" w:rsidTr="001B1640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2E876930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1BDB1F6C" w14:textId="0E31033A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-6.721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40512290" w14:textId="2DEA8D1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-5.905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03A7CE3A" w14:textId="713769C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-4.980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579F275D" w14:textId="570E9A6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-2.803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0FB5FFA4" w14:textId="3F08F01C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-1.959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541CFCC9" w14:textId="1F634EF4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-1.088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771A8C6C" w14:textId="7666227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2.177</w:t>
            </w:r>
          </w:p>
        </w:tc>
      </w:tr>
      <w:tr w:rsidR="001B1640" w:rsidRPr="0048722F" w14:paraId="7FF0383E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5BA910A4" w14:textId="77777777" w:rsidR="001B1640" w:rsidRPr="0048722F" w:rsidRDefault="001B1640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CAM-B3LYP</w:t>
            </w:r>
          </w:p>
        </w:tc>
      </w:tr>
      <w:tr w:rsidR="001B1640" w:rsidRPr="0048722F" w14:paraId="728E6A0A" w14:textId="77777777" w:rsidTr="001B1640">
        <w:trPr>
          <w:jc w:val="center"/>
        </w:trPr>
        <w:tc>
          <w:tcPr>
            <w:tcW w:w="700" w:type="pct"/>
          </w:tcPr>
          <w:p w14:paraId="3DAAAC78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57A73A81" w14:textId="6E77608B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-8.082</w:t>
            </w:r>
          </w:p>
        </w:tc>
        <w:tc>
          <w:tcPr>
            <w:tcW w:w="596" w:type="pct"/>
            <w:vAlign w:val="bottom"/>
          </w:tcPr>
          <w:p w14:paraId="457C4892" w14:textId="79CBE576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-7.157</w:t>
            </w:r>
          </w:p>
        </w:tc>
        <w:tc>
          <w:tcPr>
            <w:tcW w:w="598" w:type="pct"/>
            <w:vAlign w:val="bottom"/>
          </w:tcPr>
          <w:p w14:paraId="4BF8DD7C" w14:textId="0917501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-6.123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555ACB9" w14:textId="03C2F57A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-1.497</w:t>
            </w:r>
          </w:p>
        </w:tc>
        <w:tc>
          <w:tcPr>
            <w:tcW w:w="617" w:type="pct"/>
            <w:vAlign w:val="bottom"/>
          </w:tcPr>
          <w:p w14:paraId="62D00468" w14:textId="3E7C3A7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-0.707</w:t>
            </w:r>
          </w:p>
        </w:tc>
        <w:tc>
          <w:tcPr>
            <w:tcW w:w="649" w:type="pct"/>
            <w:vAlign w:val="bottom"/>
          </w:tcPr>
          <w:p w14:paraId="6145E365" w14:textId="6E903D0A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0.190</w:t>
            </w:r>
          </w:p>
        </w:tc>
        <w:tc>
          <w:tcPr>
            <w:tcW w:w="648" w:type="pct"/>
            <w:vAlign w:val="bottom"/>
          </w:tcPr>
          <w:p w14:paraId="51317CD2" w14:textId="629FED6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4.626</w:t>
            </w:r>
          </w:p>
        </w:tc>
      </w:tr>
      <w:tr w:rsidR="001B1640" w:rsidRPr="0048722F" w14:paraId="39E566AC" w14:textId="77777777" w:rsidTr="001B1640">
        <w:trPr>
          <w:jc w:val="center"/>
        </w:trPr>
        <w:tc>
          <w:tcPr>
            <w:tcW w:w="700" w:type="pct"/>
          </w:tcPr>
          <w:p w14:paraId="5C86F519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4075967A" w14:textId="1F9D5274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-8.082</w:t>
            </w:r>
          </w:p>
        </w:tc>
        <w:tc>
          <w:tcPr>
            <w:tcW w:w="596" w:type="pct"/>
            <w:vAlign w:val="bottom"/>
          </w:tcPr>
          <w:p w14:paraId="7A1A8A5A" w14:textId="16B4AEBB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-7.129</w:t>
            </w:r>
          </w:p>
        </w:tc>
        <w:tc>
          <w:tcPr>
            <w:tcW w:w="598" w:type="pct"/>
            <w:vAlign w:val="bottom"/>
          </w:tcPr>
          <w:p w14:paraId="673A9C33" w14:textId="10AA4A0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-6.123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E8733F5" w14:textId="2C59145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-1.524</w:t>
            </w:r>
          </w:p>
        </w:tc>
        <w:tc>
          <w:tcPr>
            <w:tcW w:w="617" w:type="pct"/>
            <w:vAlign w:val="bottom"/>
          </w:tcPr>
          <w:p w14:paraId="33E11945" w14:textId="49E9B4B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-0.707</w:t>
            </w:r>
          </w:p>
        </w:tc>
        <w:tc>
          <w:tcPr>
            <w:tcW w:w="649" w:type="pct"/>
            <w:vAlign w:val="bottom"/>
          </w:tcPr>
          <w:p w14:paraId="5D9328AF" w14:textId="7E3CDA3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0.272</w:t>
            </w:r>
          </w:p>
        </w:tc>
        <w:tc>
          <w:tcPr>
            <w:tcW w:w="648" w:type="pct"/>
            <w:vAlign w:val="bottom"/>
          </w:tcPr>
          <w:p w14:paraId="718C9963" w14:textId="5554C71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4.599</w:t>
            </w:r>
          </w:p>
        </w:tc>
      </w:tr>
      <w:tr w:rsidR="001B1640" w:rsidRPr="0048722F" w14:paraId="69B729F1" w14:textId="77777777" w:rsidTr="001B1640">
        <w:trPr>
          <w:jc w:val="center"/>
        </w:trPr>
        <w:tc>
          <w:tcPr>
            <w:tcW w:w="700" w:type="pct"/>
          </w:tcPr>
          <w:p w14:paraId="30A0AA21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1EAB7F12" w14:textId="76D25FF0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-8.109</w:t>
            </w:r>
          </w:p>
        </w:tc>
        <w:tc>
          <w:tcPr>
            <w:tcW w:w="596" w:type="pct"/>
            <w:vAlign w:val="bottom"/>
          </w:tcPr>
          <w:p w14:paraId="3436892A" w14:textId="3AABB96C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-7.184</w:t>
            </w:r>
          </w:p>
        </w:tc>
        <w:tc>
          <w:tcPr>
            <w:tcW w:w="598" w:type="pct"/>
            <w:vAlign w:val="bottom"/>
          </w:tcPr>
          <w:p w14:paraId="2B38EFDE" w14:textId="24A8A193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-6.123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4256E8CC" w14:textId="07B3A17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-1.524</w:t>
            </w:r>
          </w:p>
        </w:tc>
        <w:tc>
          <w:tcPr>
            <w:tcW w:w="617" w:type="pct"/>
            <w:vAlign w:val="bottom"/>
          </w:tcPr>
          <w:p w14:paraId="1B2DA916" w14:textId="743CB1B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-0.735</w:t>
            </w:r>
          </w:p>
        </w:tc>
        <w:tc>
          <w:tcPr>
            <w:tcW w:w="649" w:type="pct"/>
            <w:vAlign w:val="bottom"/>
          </w:tcPr>
          <w:p w14:paraId="41BC75B4" w14:textId="3BD07D1F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0.163</w:t>
            </w:r>
          </w:p>
        </w:tc>
        <w:tc>
          <w:tcPr>
            <w:tcW w:w="648" w:type="pct"/>
            <w:vAlign w:val="bottom"/>
          </w:tcPr>
          <w:p w14:paraId="75FC4385" w14:textId="2CA8FCFE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4.599</w:t>
            </w:r>
          </w:p>
        </w:tc>
      </w:tr>
      <w:tr w:rsidR="001B1640" w:rsidRPr="0048722F" w14:paraId="67C03576" w14:textId="77777777" w:rsidTr="001B1640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32D100A8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1712FB69" w14:textId="60E3B544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-8.109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bottom"/>
          </w:tcPr>
          <w:p w14:paraId="4E439E78" w14:textId="1D378DB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-7.157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bottom"/>
          </w:tcPr>
          <w:p w14:paraId="13234BB2" w14:textId="710A344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-6.123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bottom"/>
          </w:tcPr>
          <w:p w14:paraId="4C1BA6EF" w14:textId="28967780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-1.551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bottom"/>
          </w:tcPr>
          <w:p w14:paraId="5BDFEC4C" w14:textId="6F5946E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-0.735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bottom"/>
          </w:tcPr>
          <w:p w14:paraId="387918C5" w14:textId="266B01E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0.245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bottom"/>
          </w:tcPr>
          <w:p w14:paraId="18B80C65" w14:textId="0E9FA56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4.572</w:t>
            </w:r>
          </w:p>
        </w:tc>
      </w:tr>
      <w:tr w:rsidR="001B1640" w:rsidRPr="0048722F" w14:paraId="69F4E2D3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53CFE79A" w14:textId="77777777" w:rsidR="001B1640" w:rsidRPr="0048722F" w:rsidRDefault="001B1640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M06</w:t>
            </w:r>
          </w:p>
        </w:tc>
      </w:tr>
      <w:tr w:rsidR="001B1640" w:rsidRPr="0048722F" w14:paraId="257B08C7" w14:textId="77777777" w:rsidTr="001B1640">
        <w:trPr>
          <w:jc w:val="center"/>
        </w:trPr>
        <w:tc>
          <w:tcPr>
            <w:tcW w:w="700" w:type="pct"/>
          </w:tcPr>
          <w:p w14:paraId="72AE975C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bottom"/>
          </w:tcPr>
          <w:p w14:paraId="2EF1950A" w14:textId="22052F73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-6.993</w:t>
            </w:r>
          </w:p>
        </w:tc>
        <w:tc>
          <w:tcPr>
            <w:tcW w:w="596" w:type="pct"/>
            <w:vAlign w:val="bottom"/>
          </w:tcPr>
          <w:p w14:paraId="04EF7AC7" w14:textId="0562992E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-6.177</w:t>
            </w:r>
          </w:p>
        </w:tc>
        <w:tc>
          <w:tcPr>
            <w:tcW w:w="598" w:type="pct"/>
            <w:vAlign w:val="bottom"/>
          </w:tcPr>
          <w:p w14:paraId="7245C51C" w14:textId="06499A4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-5.197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79A7B270" w14:textId="3B3F006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-2.612</w:t>
            </w:r>
          </w:p>
        </w:tc>
        <w:tc>
          <w:tcPr>
            <w:tcW w:w="617" w:type="pct"/>
            <w:vAlign w:val="bottom"/>
          </w:tcPr>
          <w:p w14:paraId="317568DA" w14:textId="086BB323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-1.796</w:t>
            </w:r>
          </w:p>
        </w:tc>
        <w:tc>
          <w:tcPr>
            <w:tcW w:w="649" w:type="pct"/>
            <w:vAlign w:val="bottom"/>
          </w:tcPr>
          <w:p w14:paraId="004437E9" w14:textId="46782744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-0.980</w:t>
            </w:r>
          </w:p>
        </w:tc>
        <w:tc>
          <w:tcPr>
            <w:tcW w:w="648" w:type="pct"/>
            <w:vAlign w:val="bottom"/>
          </w:tcPr>
          <w:p w14:paraId="54218869" w14:textId="01CD13C6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2.585</w:t>
            </w:r>
          </w:p>
        </w:tc>
      </w:tr>
      <w:tr w:rsidR="001B1640" w:rsidRPr="0048722F" w14:paraId="71321684" w14:textId="77777777" w:rsidTr="001B1640">
        <w:trPr>
          <w:jc w:val="center"/>
        </w:trPr>
        <w:tc>
          <w:tcPr>
            <w:tcW w:w="700" w:type="pct"/>
          </w:tcPr>
          <w:p w14:paraId="7C0C79FB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bottom"/>
          </w:tcPr>
          <w:p w14:paraId="05B07B29" w14:textId="40EDDDBC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-6.993</w:t>
            </w:r>
          </w:p>
        </w:tc>
        <w:tc>
          <w:tcPr>
            <w:tcW w:w="596" w:type="pct"/>
            <w:vAlign w:val="bottom"/>
          </w:tcPr>
          <w:p w14:paraId="5E7199CD" w14:textId="06B246F5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-6.150</w:t>
            </w:r>
          </w:p>
        </w:tc>
        <w:tc>
          <w:tcPr>
            <w:tcW w:w="598" w:type="pct"/>
            <w:vAlign w:val="bottom"/>
          </w:tcPr>
          <w:p w14:paraId="4726395F" w14:textId="68C105E6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-5.197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073BA92" w14:textId="7E99B94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-2.640</w:t>
            </w:r>
          </w:p>
        </w:tc>
        <w:tc>
          <w:tcPr>
            <w:tcW w:w="617" w:type="pct"/>
            <w:vAlign w:val="bottom"/>
          </w:tcPr>
          <w:p w14:paraId="12C92A57" w14:textId="7F515AAA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-1.796</w:t>
            </w:r>
          </w:p>
        </w:tc>
        <w:tc>
          <w:tcPr>
            <w:tcW w:w="649" w:type="pct"/>
            <w:vAlign w:val="bottom"/>
          </w:tcPr>
          <w:p w14:paraId="4A6A0107" w14:textId="5AAFAB52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-0.898</w:t>
            </w:r>
          </w:p>
        </w:tc>
        <w:tc>
          <w:tcPr>
            <w:tcW w:w="648" w:type="pct"/>
            <w:vAlign w:val="bottom"/>
          </w:tcPr>
          <w:p w14:paraId="5FB656F0" w14:textId="2CDDBB8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2.558</w:t>
            </w:r>
          </w:p>
        </w:tc>
      </w:tr>
      <w:tr w:rsidR="001B1640" w:rsidRPr="0048722F" w14:paraId="3E040C7B" w14:textId="77777777" w:rsidTr="001B1640">
        <w:trPr>
          <w:jc w:val="center"/>
        </w:trPr>
        <w:tc>
          <w:tcPr>
            <w:tcW w:w="700" w:type="pct"/>
          </w:tcPr>
          <w:p w14:paraId="2996C449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bottom"/>
          </w:tcPr>
          <w:p w14:paraId="17F4E197" w14:textId="5A811CFC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-7.021</w:t>
            </w:r>
          </w:p>
        </w:tc>
        <w:tc>
          <w:tcPr>
            <w:tcW w:w="596" w:type="pct"/>
            <w:vAlign w:val="bottom"/>
          </w:tcPr>
          <w:p w14:paraId="287F12C2" w14:textId="458424E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-6.204</w:t>
            </w:r>
          </w:p>
        </w:tc>
        <w:tc>
          <w:tcPr>
            <w:tcW w:w="598" w:type="pct"/>
            <w:vAlign w:val="bottom"/>
          </w:tcPr>
          <w:p w14:paraId="2DFF5918" w14:textId="61474EB3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-5.225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3809C589" w14:textId="1469C80C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-2.612</w:t>
            </w:r>
          </w:p>
        </w:tc>
        <w:tc>
          <w:tcPr>
            <w:tcW w:w="617" w:type="pct"/>
            <w:vAlign w:val="bottom"/>
          </w:tcPr>
          <w:p w14:paraId="69EBEE1C" w14:textId="6EA7C6E9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-1.823</w:t>
            </w:r>
          </w:p>
        </w:tc>
        <w:tc>
          <w:tcPr>
            <w:tcW w:w="649" w:type="pct"/>
            <w:vAlign w:val="bottom"/>
          </w:tcPr>
          <w:p w14:paraId="1B1AA41B" w14:textId="0FD55E9E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-1.007</w:t>
            </w:r>
          </w:p>
        </w:tc>
        <w:tc>
          <w:tcPr>
            <w:tcW w:w="648" w:type="pct"/>
            <w:vAlign w:val="bottom"/>
          </w:tcPr>
          <w:p w14:paraId="681663EB" w14:textId="77639095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2.612</w:t>
            </w:r>
          </w:p>
        </w:tc>
      </w:tr>
      <w:tr w:rsidR="001B1640" w:rsidRPr="0048722F" w14:paraId="5FB8EE24" w14:textId="77777777" w:rsidTr="001B1640">
        <w:trPr>
          <w:jc w:val="center"/>
        </w:trPr>
        <w:tc>
          <w:tcPr>
            <w:tcW w:w="700" w:type="pct"/>
          </w:tcPr>
          <w:p w14:paraId="3C5FA9EB" w14:textId="77777777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vAlign w:val="bottom"/>
          </w:tcPr>
          <w:p w14:paraId="3D06710A" w14:textId="640880DE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-7.021</w:t>
            </w:r>
          </w:p>
        </w:tc>
        <w:tc>
          <w:tcPr>
            <w:tcW w:w="596" w:type="pct"/>
            <w:vAlign w:val="bottom"/>
          </w:tcPr>
          <w:p w14:paraId="3B2B7037" w14:textId="27E7EBE6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-6.177</w:t>
            </w:r>
          </w:p>
        </w:tc>
        <w:tc>
          <w:tcPr>
            <w:tcW w:w="598" w:type="pct"/>
            <w:vAlign w:val="bottom"/>
          </w:tcPr>
          <w:p w14:paraId="0C7CB0D2" w14:textId="60AFE97A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-5.225</w:t>
            </w:r>
          </w:p>
        </w:tc>
        <w:tc>
          <w:tcPr>
            <w:tcW w:w="596" w:type="pct"/>
            <w:tcBorders>
              <w:left w:val="nil"/>
            </w:tcBorders>
            <w:vAlign w:val="bottom"/>
          </w:tcPr>
          <w:p w14:paraId="26981CAA" w14:textId="3945AB61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-2.640</w:t>
            </w:r>
          </w:p>
        </w:tc>
        <w:tc>
          <w:tcPr>
            <w:tcW w:w="617" w:type="pct"/>
            <w:vAlign w:val="bottom"/>
          </w:tcPr>
          <w:p w14:paraId="34907E53" w14:textId="00876C5D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-1.823</w:t>
            </w:r>
          </w:p>
        </w:tc>
        <w:tc>
          <w:tcPr>
            <w:tcW w:w="649" w:type="pct"/>
            <w:vAlign w:val="bottom"/>
          </w:tcPr>
          <w:p w14:paraId="264B0474" w14:textId="61FFF3C2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-0.898</w:t>
            </w:r>
          </w:p>
        </w:tc>
        <w:tc>
          <w:tcPr>
            <w:tcW w:w="648" w:type="pct"/>
            <w:vAlign w:val="bottom"/>
          </w:tcPr>
          <w:p w14:paraId="26F6A8DD" w14:textId="6D21FDC3" w:rsidR="001B1640" w:rsidRPr="0048722F" w:rsidRDefault="001B1640" w:rsidP="001B1640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2.585</w:t>
            </w:r>
          </w:p>
        </w:tc>
      </w:tr>
    </w:tbl>
    <w:p w14:paraId="645E6332" w14:textId="0A44A84A" w:rsidR="002B2406" w:rsidRPr="0048722F" w:rsidRDefault="00C018D1" w:rsidP="003341FE">
      <w:pPr>
        <w:jc w:val="both"/>
        <w:rPr>
          <w:rFonts w:asciiTheme="minorHAnsi" w:hAnsiTheme="minorHAnsi" w:cstheme="minorHAnsi"/>
          <w:szCs w:val="24"/>
        </w:rPr>
      </w:pPr>
      <w:bookmarkStart w:id="15" w:name="_Toc79674951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Frontier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MOs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and gap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energy values f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or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the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dy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es in chloroform sol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u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ion. These results were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obta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 xml:space="preserve">by employing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th</w:t>
      </w:r>
      <w:r w:rsidR="009748F5">
        <w:rPr>
          <w:rFonts w:asciiTheme="minorHAnsi" w:hAnsiTheme="minorHAnsi" w:cstheme="minorHAnsi"/>
          <w:color w:val="000000" w:themeColor="text1"/>
          <w:szCs w:val="24"/>
        </w:rPr>
        <w:t>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6-31G(d,p) basis set. All values are in electron-Volt (eV).</w:t>
      </w:r>
      <w:bookmarkEnd w:id="15"/>
    </w:p>
    <w:p w14:paraId="0C73F6E3" w14:textId="77777777" w:rsidR="001B1640" w:rsidRPr="0048722F" w:rsidRDefault="001B1640" w:rsidP="00A8402D">
      <w:pPr>
        <w:rPr>
          <w:rFonts w:asciiTheme="minorHAnsi" w:hAnsiTheme="minorHAnsi" w:cstheme="minorHAnsi"/>
          <w:szCs w:val="24"/>
        </w:rPr>
      </w:pPr>
    </w:p>
    <w:p w14:paraId="14105633" w14:textId="77777777" w:rsidR="002B2406" w:rsidRPr="0048722F" w:rsidRDefault="002B2406" w:rsidP="00A8402D">
      <w:pPr>
        <w:rPr>
          <w:rFonts w:asciiTheme="minorHAnsi" w:hAnsiTheme="minorHAnsi" w:cstheme="minorHAnsi"/>
          <w:szCs w:val="24"/>
        </w:rPr>
      </w:pPr>
    </w:p>
    <w:p w14:paraId="4A43C9BE" w14:textId="58C51876" w:rsidR="00E9459C" w:rsidRPr="0048722F" w:rsidRDefault="00E9459C" w:rsidP="00E9459C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1116"/>
        <w:gridCol w:w="1116"/>
        <w:gridCol w:w="1119"/>
        <w:gridCol w:w="1116"/>
        <w:gridCol w:w="1155"/>
        <w:gridCol w:w="1215"/>
        <w:gridCol w:w="1213"/>
      </w:tblGrid>
      <w:tr w:rsidR="002B2406" w:rsidRPr="0048722F" w14:paraId="74980012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3D52AFA2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Molecule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28289E1D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HOMO-2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39468438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HOMO-1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614B2F55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HOMO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1C63CBAA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3B88EEEE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LUMO+1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0F4306D1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LUMO+2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1969380D" w14:textId="77777777" w:rsidR="002B2406" w:rsidRPr="0048722F" w:rsidRDefault="002B2406" w:rsidP="00BB21C9">
            <w:pPr>
              <w:pStyle w:val="TAMainText"/>
              <w:keepNext/>
              <w:spacing w:before="10" w:after="10" w:line="360" w:lineRule="auto"/>
              <w:ind w:firstLine="0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48722F">
              <w:rPr>
                <w:rFonts w:asciiTheme="minorHAnsi" w:hAnsiTheme="minorHAnsi" w:cstheme="minorHAnsi"/>
                <w:i/>
                <w:sz w:val="22"/>
                <w:szCs w:val="22"/>
              </w:rPr>
              <w:t>gap</w:t>
            </w:r>
          </w:p>
        </w:tc>
      </w:tr>
      <w:tr w:rsidR="002B2406" w:rsidRPr="0048722F" w14:paraId="03C42143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14:paraId="064798F8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B3LYP</w:t>
            </w:r>
          </w:p>
        </w:tc>
      </w:tr>
      <w:tr w:rsidR="002B2406" w:rsidRPr="0048722F" w14:paraId="68622720" w14:textId="77777777" w:rsidTr="00BB21C9">
        <w:trPr>
          <w:jc w:val="center"/>
        </w:trPr>
        <w:tc>
          <w:tcPr>
            <w:tcW w:w="700" w:type="pct"/>
          </w:tcPr>
          <w:p w14:paraId="163CBF8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center"/>
          </w:tcPr>
          <w:p w14:paraId="338CCD7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-6.973</w:t>
            </w:r>
          </w:p>
        </w:tc>
        <w:tc>
          <w:tcPr>
            <w:tcW w:w="596" w:type="pct"/>
            <w:vAlign w:val="center"/>
          </w:tcPr>
          <w:p w14:paraId="3BB2971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-6.165</w:t>
            </w:r>
          </w:p>
        </w:tc>
        <w:tc>
          <w:tcPr>
            <w:tcW w:w="598" w:type="pct"/>
            <w:vAlign w:val="center"/>
          </w:tcPr>
          <w:p w14:paraId="4D5AE67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-5.221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3347EA9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-3.073</w:t>
            </w:r>
          </w:p>
        </w:tc>
        <w:tc>
          <w:tcPr>
            <w:tcW w:w="617" w:type="pct"/>
            <w:vAlign w:val="center"/>
          </w:tcPr>
          <w:p w14:paraId="68FEDB9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-2.287</w:t>
            </w:r>
          </w:p>
        </w:tc>
        <w:tc>
          <w:tcPr>
            <w:tcW w:w="649" w:type="pct"/>
            <w:vAlign w:val="center"/>
          </w:tcPr>
          <w:p w14:paraId="143B606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-1.530</w:t>
            </w:r>
          </w:p>
        </w:tc>
        <w:tc>
          <w:tcPr>
            <w:tcW w:w="648" w:type="pct"/>
          </w:tcPr>
          <w:p w14:paraId="44ED8DB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2.148</w:t>
            </w:r>
          </w:p>
        </w:tc>
      </w:tr>
      <w:tr w:rsidR="002B2406" w:rsidRPr="0048722F" w14:paraId="0987D149" w14:textId="77777777" w:rsidTr="00BB21C9">
        <w:trPr>
          <w:jc w:val="center"/>
        </w:trPr>
        <w:tc>
          <w:tcPr>
            <w:tcW w:w="700" w:type="pct"/>
          </w:tcPr>
          <w:p w14:paraId="1883F6AE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center"/>
          </w:tcPr>
          <w:p w14:paraId="199B34F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-6.965</w:t>
            </w:r>
          </w:p>
        </w:tc>
        <w:tc>
          <w:tcPr>
            <w:tcW w:w="596" w:type="pct"/>
            <w:vAlign w:val="center"/>
          </w:tcPr>
          <w:p w14:paraId="724B098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-6.153</w:t>
            </w:r>
          </w:p>
        </w:tc>
        <w:tc>
          <w:tcPr>
            <w:tcW w:w="598" w:type="pct"/>
            <w:vAlign w:val="center"/>
          </w:tcPr>
          <w:p w14:paraId="43BA0D56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-5.220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539E6F30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-3.099</w:t>
            </w:r>
          </w:p>
        </w:tc>
        <w:tc>
          <w:tcPr>
            <w:tcW w:w="617" w:type="pct"/>
            <w:vAlign w:val="center"/>
          </w:tcPr>
          <w:p w14:paraId="001C613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-2.278</w:t>
            </w:r>
          </w:p>
        </w:tc>
        <w:tc>
          <w:tcPr>
            <w:tcW w:w="649" w:type="pct"/>
            <w:vAlign w:val="center"/>
          </w:tcPr>
          <w:p w14:paraId="5BC9B66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-1.424</w:t>
            </w:r>
          </w:p>
        </w:tc>
        <w:tc>
          <w:tcPr>
            <w:tcW w:w="648" w:type="pct"/>
          </w:tcPr>
          <w:p w14:paraId="64681F5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2.121</w:t>
            </w:r>
          </w:p>
        </w:tc>
      </w:tr>
      <w:tr w:rsidR="002B2406" w:rsidRPr="0048722F" w14:paraId="4FEAE646" w14:textId="77777777" w:rsidTr="00BB21C9">
        <w:trPr>
          <w:jc w:val="center"/>
        </w:trPr>
        <w:tc>
          <w:tcPr>
            <w:tcW w:w="700" w:type="pct"/>
          </w:tcPr>
          <w:p w14:paraId="3A748E3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center"/>
          </w:tcPr>
          <w:p w14:paraId="2480FD18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-7.003</w:t>
            </w:r>
          </w:p>
        </w:tc>
        <w:tc>
          <w:tcPr>
            <w:tcW w:w="596" w:type="pct"/>
            <w:vAlign w:val="center"/>
          </w:tcPr>
          <w:p w14:paraId="037A5A2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-6.194</w:t>
            </w:r>
          </w:p>
        </w:tc>
        <w:tc>
          <w:tcPr>
            <w:tcW w:w="598" w:type="pct"/>
            <w:vAlign w:val="center"/>
          </w:tcPr>
          <w:p w14:paraId="07E0B11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-5.244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51F6273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-3.104</w:t>
            </w:r>
          </w:p>
        </w:tc>
        <w:tc>
          <w:tcPr>
            <w:tcW w:w="617" w:type="pct"/>
            <w:vAlign w:val="center"/>
          </w:tcPr>
          <w:p w14:paraId="6B4BC98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-2.341</w:t>
            </w:r>
          </w:p>
        </w:tc>
        <w:tc>
          <w:tcPr>
            <w:tcW w:w="649" w:type="pct"/>
            <w:vAlign w:val="center"/>
          </w:tcPr>
          <w:p w14:paraId="557F9B6F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-1.572</w:t>
            </w:r>
          </w:p>
        </w:tc>
        <w:tc>
          <w:tcPr>
            <w:tcW w:w="648" w:type="pct"/>
          </w:tcPr>
          <w:p w14:paraId="1B7AC52C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2.141</w:t>
            </w:r>
          </w:p>
        </w:tc>
      </w:tr>
      <w:tr w:rsidR="002B2406" w:rsidRPr="0048722F" w14:paraId="7DC41ED7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0190FB9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3210F33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-6.996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4F4EC478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-6.185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1BD405E0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-5.249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center"/>
          </w:tcPr>
          <w:p w14:paraId="2FF22F1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-3.134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7905D248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-2.324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6F610C30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-1.466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791D8D56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2.115</w:t>
            </w:r>
          </w:p>
        </w:tc>
      </w:tr>
      <w:tr w:rsidR="002B2406" w:rsidRPr="0048722F" w14:paraId="19AD28D5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67E00F0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CAM-B3LYP</w:t>
            </w:r>
          </w:p>
        </w:tc>
      </w:tr>
      <w:tr w:rsidR="002B2406" w:rsidRPr="0048722F" w14:paraId="132DAC78" w14:textId="77777777" w:rsidTr="00BB21C9">
        <w:trPr>
          <w:jc w:val="center"/>
        </w:trPr>
        <w:tc>
          <w:tcPr>
            <w:tcW w:w="700" w:type="pct"/>
          </w:tcPr>
          <w:p w14:paraId="23042A1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center"/>
          </w:tcPr>
          <w:p w14:paraId="71CF0BA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-8.338</w:t>
            </w:r>
          </w:p>
        </w:tc>
        <w:tc>
          <w:tcPr>
            <w:tcW w:w="596" w:type="pct"/>
            <w:vAlign w:val="center"/>
          </w:tcPr>
          <w:p w14:paraId="2EFF871F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-7.408</w:t>
            </w:r>
          </w:p>
        </w:tc>
        <w:tc>
          <w:tcPr>
            <w:tcW w:w="598" w:type="pct"/>
            <w:vAlign w:val="center"/>
          </w:tcPr>
          <w:p w14:paraId="1BEF8E9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-6.360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503E515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-1.853</w:t>
            </w:r>
          </w:p>
        </w:tc>
        <w:tc>
          <w:tcPr>
            <w:tcW w:w="617" w:type="pct"/>
            <w:vAlign w:val="center"/>
          </w:tcPr>
          <w:p w14:paraId="01C3FEB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-1.073</w:t>
            </w:r>
          </w:p>
        </w:tc>
        <w:tc>
          <w:tcPr>
            <w:tcW w:w="649" w:type="pct"/>
            <w:vAlign w:val="center"/>
          </w:tcPr>
          <w:p w14:paraId="57100A46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-0.251</w:t>
            </w:r>
          </w:p>
        </w:tc>
        <w:tc>
          <w:tcPr>
            <w:tcW w:w="648" w:type="pct"/>
          </w:tcPr>
          <w:p w14:paraId="1D66FE12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4.507</w:t>
            </w:r>
          </w:p>
        </w:tc>
      </w:tr>
      <w:tr w:rsidR="002B2406" w:rsidRPr="0048722F" w14:paraId="528154D9" w14:textId="77777777" w:rsidTr="00BB21C9">
        <w:trPr>
          <w:jc w:val="center"/>
        </w:trPr>
        <w:tc>
          <w:tcPr>
            <w:tcW w:w="700" w:type="pct"/>
          </w:tcPr>
          <w:p w14:paraId="5A3E265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center"/>
          </w:tcPr>
          <w:p w14:paraId="1D520B5C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-8.326</w:t>
            </w:r>
          </w:p>
        </w:tc>
        <w:tc>
          <w:tcPr>
            <w:tcW w:w="596" w:type="pct"/>
            <w:vAlign w:val="center"/>
          </w:tcPr>
          <w:p w14:paraId="6F8A98E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-7.390</w:t>
            </w:r>
          </w:p>
        </w:tc>
        <w:tc>
          <w:tcPr>
            <w:tcW w:w="598" w:type="pct"/>
            <w:vAlign w:val="center"/>
          </w:tcPr>
          <w:p w14:paraId="3318662E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-6.353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4A14B63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-1.879</w:t>
            </w:r>
          </w:p>
        </w:tc>
        <w:tc>
          <w:tcPr>
            <w:tcW w:w="617" w:type="pct"/>
            <w:vAlign w:val="center"/>
          </w:tcPr>
          <w:p w14:paraId="179F7570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-1.076</w:t>
            </w:r>
          </w:p>
        </w:tc>
        <w:tc>
          <w:tcPr>
            <w:tcW w:w="649" w:type="pct"/>
            <w:vAlign w:val="center"/>
          </w:tcPr>
          <w:p w14:paraId="5B68FD2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-0.126</w:t>
            </w:r>
          </w:p>
        </w:tc>
        <w:tc>
          <w:tcPr>
            <w:tcW w:w="648" w:type="pct"/>
          </w:tcPr>
          <w:p w14:paraId="65C505ED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4.474</w:t>
            </w:r>
          </w:p>
        </w:tc>
      </w:tr>
      <w:tr w:rsidR="002B2406" w:rsidRPr="0048722F" w14:paraId="33D2E86C" w14:textId="77777777" w:rsidTr="00BB21C9">
        <w:trPr>
          <w:jc w:val="center"/>
        </w:trPr>
        <w:tc>
          <w:tcPr>
            <w:tcW w:w="700" w:type="pct"/>
          </w:tcPr>
          <w:p w14:paraId="46A0FD6C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center"/>
          </w:tcPr>
          <w:p w14:paraId="2926E3FD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-8.365</w:t>
            </w:r>
          </w:p>
        </w:tc>
        <w:tc>
          <w:tcPr>
            <w:tcW w:w="596" w:type="pct"/>
            <w:vAlign w:val="center"/>
          </w:tcPr>
          <w:p w14:paraId="54052CE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-7.433</w:t>
            </w:r>
          </w:p>
        </w:tc>
        <w:tc>
          <w:tcPr>
            <w:tcW w:w="598" w:type="pct"/>
            <w:vAlign w:val="center"/>
          </w:tcPr>
          <w:p w14:paraId="6597E158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-6.379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0EACE7D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-1.879</w:t>
            </w:r>
          </w:p>
        </w:tc>
        <w:tc>
          <w:tcPr>
            <w:tcW w:w="617" w:type="pct"/>
            <w:vAlign w:val="center"/>
          </w:tcPr>
          <w:p w14:paraId="1A476BD7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-1.130</w:t>
            </w:r>
          </w:p>
        </w:tc>
        <w:tc>
          <w:tcPr>
            <w:tcW w:w="649" w:type="pct"/>
            <w:vAlign w:val="center"/>
          </w:tcPr>
          <w:p w14:paraId="4100E22F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-0.294</w:t>
            </w:r>
          </w:p>
        </w:tc>
        <w:tc>
          <w:tcPr>
            <w:tcW w:w="648" w:type="pct"/>
          </w:tcPr>
          <w:p w14:paraId="59F1FF10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4.499</w:t>
            </w:r>
          </w:p>
        </w:tc>
      </w:tr>
      <w:tr w:rsidR="002B2406" w:rsidRPr="0048722F" w14:paraId="41C35C7A" w14:textId="77777777" w:rsidTr="00BB21C9">
        <w:trPr>
          <w:jc w:val="center"/>
        </w:trPr>
        <w:tc>
          <w:tcPr>
            <w:tcW w:w="700" w:type="pct"/>
            <w:tcBorders>
              <w:bottom w:val="single" w:sz="4" w:space="0" w:color="auto"/>
            </w:tcBorders>
          </w:tcPr>
          <w:p w14:paraId="3D2B4862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4084A69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-8.354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3BF7407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-7.419</w:t>
            </w:r>
          </w:p>
        </w:tc>
        <w:tc>
          <w:tcPr>
            <w:tcW w:w="598" w:type="pct"/>
            <w:tcBorders>
              <w:bottom w:val="single" w:sz="4" w:space="0" w:color="auto"/>
            </w:tcBorders>
            <w:vAlign w:val="center"/>
          </w:tcPr>
          <w:p w14:paraId="1771517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-6.376</w:t>
            </w:r>
          </w:p>
        </w:tc>
        <w:tc>
          <w:tcPr>
            <w:tcW w:w="596" w:type="pct"/>
            <w:tcBorders>
              <w:left w:val="nil"/>
              <w:bottom w:val="single" w:sz="4" w:space="0" w:color="auto"/>
            </w:tcBorders>
            <w:vAlign w:val="center"/>
          </w:tcPr>
          <w:p w14:paraId="714E8D67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-1.911</w:t>
            </w:r>
          </w:p>
        </w:tc>
        <w:tc>
          <w:tcPr>
            <w:tcW w:w="617" w:type="pct"/>
            <w:tcBorders>
              <w:bottom w:val="single" w:sz="4" w:space="0" w:color="auto"/>
            </w:tcBorders>
            <w:vAlign w:val="center"/>
          </w:tcPr>
          <w:p w14:paraId="6D93A672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-1.123</w:t>
            </w:r>
          </w:p>
        </w:tc>
        <w:tc>
          <w:tcPr>
            <w:tcW w:w="649" w:type="pct"/>
            <w:tcBorders>
              <w:bottom w:val="single" w:sz="4" w:space="0" w:color="auto"/>
            </w:tcBorders>
            <w:vAlign w:val="center"/>
          </w:tcPr>
          <w:p w14:paraId="5465515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-0.167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14:paraId="4DEE15B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4.465</w:t>
            </w:r>
          </w:p>
        </w:tc>
      </w:tr>
      <w:tr w:rsidR="002B2406" w:rsidRPr="0048722F" w14:paraId="16EE3EDC" w14:textId="77777777" w:rsidTr="00BB21C9">
        <w:trPr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7EBF961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M06</w:t>
            </w:r>
          </w:p>
        </w:tc>
      </w:tr>
      <w:tr w:rsidR="002B2406" w:rsidRPr="0048722F" w14:paraId="6826A235" w14:textId="77777777" w:rsidTr="00BB21C9">
        <w:trPr>
          <w:jc w:val="center"/>
        </w:trPr>
        <w:tc>
          <w:tcPr>
            <w:tcW w:w="700" w:type="pct"/>
          </w:tcPr>
          <w:p w14:paraId="4CEE487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596" w:type="pct"/>
            <w:vAlign w:val="center"/>
          </w:tcPr>
          <w:p w14:paraId="6C5F3FE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-7.223</w:t>
            </w:r>
          </w:p>
        </w:tc>
        <w:tc>
          <w:tcPr>
            <w:tcW w:w="596" w:type="pct"/>
            <w:vAlign w:val="center"/>
          </w:tcPr>
          <w:p w14:paraId="1D230A4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-6.400</w:t>
            </w:r>
          </w:p>
        </w:tc>
        <w:tc>
          <w:tcPr>
            <w:tcW w:w="598" w:type="pct"/>
            <w:vAlign w:val="center"/>
          </w:tcPr>
          <w:p w14:paraId="644E611E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-5.428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2DF0AA7E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-2.889</w:t>
            </w:r>
          </w:p>
        </w:tc>
        <w:tc>
          <w:tcPr>
            <w:tcW w:w="617" w:type="pct"/>
            <w:vAlign w:val="center"/>
          </w:tcPr>
          <w:p w14:paraId="04C9818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-2.102</w:t>
            </w:r>
          </w:p>
        </w:tc>
        <w:tc>
          <w:tcPr>
            <w:tcW w:w="649" w:type="pct"/>
            <w:vAlign w:val="center"/>
          </w:tcPr>
          <w:p w14:paraId="417A3AFB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-1.339</w:t>
            </w:r>
          </w:p>
        </w:tc>
        <w:tc>
          <w:tcPr>
            <w:tcW w:w="648" w:type="pct"/>
          </w:tcPr>
          <w:p w14:paraId="09359876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2.538</w:t>
            </w:r>
          </w:p>
        </w:tc>
      </w:tr>
      <w:tr w:rsidR="002B2406" w:rsidRPr="0048722F" w14:paraId="258ADDF3" w14:textId="77777777" w:rsidTr="00BB21C9">
        <w:trPr>
          <w:jc w:val="center"/>
        </w:trPr>
        <w:tc>
          <w:tcPr>
            <w:tcW w:w="700" w:type="pct"/>
          </w:tcPr>
          <w:p w14:paraId="2D29C610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596" w:type="pct"/>
            <w:vAlign w:val="center"/>
          </w:tcPr>
          <w:p w14:paraId="36A0227D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-7.215</w:t>
            </w:r>
          </w:p>
        </w:tc>
        <w:tc>
          <w:tcPr>
            <w:tcW w:w="596" w:type="pct"/>
            <w:vAlign w:val="center"/>
          </w:tcPr>
          <w:p w14:paraId="3857E49C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-6.388</w:t>
            </w:r>
          </w:p>
        </w:tc>
        <w:tc>
          <w:tcPr>
            <w:tcW w:w="598" w:type="pct"/>
            <w:vAlign w:val="center"/>
          </w:tcPr>
          <w:p w14:paraId="1EEA0E4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-5.426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1432E9A7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-2.918</w:t>
            </w:r>
          </w:p>
        </w:tc>
        <w:tc>
          <w:tcPr>
            <w:tcW w:w="617" w:type="pct"/>
            <w:vAlign w:val="center"/>
          </w:tcPr>
          <w:p w14:paraId="003A6B10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-2.096</w:t>
            </w:r>
          </w:p>
        </w:tc>
        <w:tc>
          <w:tcPr>
            <w:tcW w:w="649" w:type="pct"/>
            <w:vAlign w:val="center"/>
          </w:tcPr>
          <w:p w14:paraId="5C29EB8D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-1.221</w:t>
            </w:r>
          </w:p>
        </w:tc>
        <w:tc>
          <w:tcPr>
            <w:tcW w:w="648" w:type="pct"/>
          </w:tcPr>
          <w:p w14:paraId="4F3E568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2.508</w:t>
            </w:r>
          </w:p>
        </w:tc>
      </w:tr>
      <w:tr w:rsidR="002B2406" w:rsidRPr="0048722F" w14:paraId="328C96F6" w14:textId="77777777" w:rsidTr="00BB21C9">
        <w:trPr>
          <w:jc w:val="center"/>
        </w:trPr>
        <w:tc>
          <w:tcPr>
            <w:tcW w:w="700" w:type="pct"/>
          </w:tcPr>
          <w:p w14:paraId="5B7189BE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596" w:type="pct"/>
            <w:vAlign w:val="center"/>
          </w:tcPr>
          <w:p w14:paraId="2DBE2F64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-7.248</w:t>
            </w:r>
          </w:p>
        </w:tc>
        <w:tc>
          <w:tcPr>
            <w:tcW w:w="596" w:type="pct"/>
            <w:vAlign w:val="center"/>
          </w:tcPr>
          <w:p w14:paraId="742CE25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-6.424</w:t>
            </w:r>
          </w:p>
        </w:tc>
        <w:tc>
          <w:tcPr>
            <w:tcW w:w="598" w:type="pct"/>
            <w:vAlign w:val="center"/>
          </w:tcPr>
          <w:p w14:paraId="78F4540F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-5.447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5049BAA9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-2.915</w:t>
            </w:r>
          </w:p>
        </w:tc>
        <w:tc>
          <w:tcPr>
            <w:tcW w:w="617" w:type="pct"/>
            <w:vAlign w:val="center"/>
          </w:tcPr>
          <w:p w14:paraId="378ABEEF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-2.147</w:t>
            </w:r>
          </w:p>
        </w:tc>
        <w:tc>
          <w:tcPr>
            <w:tcW w:w="649" w:type="pct"/>
            <w:vAlign w:val="center"/>
          </w:tcPr>
          <w:p w14:paraId="60CBB2FC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-1.374</w:t>
            </w:r>
          </w:p>
        </w:tc>
        <w:tc>
          <w:tcPr>
            <w:tcW w:w="648" w:type="pct"/>
          </w:tcPr>
          <w:p w14:paraId="019E576D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2.532</w:t>
            </w:r>
          </w:p>
        </w:tc>
      </w:tr>
      <w:tr w:rsidR="002B2406" w:rsidRPr="0048722F" w14:paraId="3561C260" w14:textId="77777777" w:rsidTr="00BB21C9">
        <w:trPr>
          <w:jc w:val="center"/>
        </w:trPr>
        <w:tc>
          <w:tcPr>
            <w:tcW w:w="700" w:type="pct"/>
          </w:tcPr>
          <w:p w14:paraId="5688353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596" w:type="pct"/>
            <w:vAlign w:val="center"/>
          </w:tcPr>
          <w:p w14:paraId="426E0F6D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-7.241</w:t>
            </w:r>
          </w:p>
        </w:tc>
        <w:tc>
          <w:tcPr>
            <w:tcW w:w="596" w:type="pct"/>
            <w:vAlign w:val="center"/>
          </w:tcPr>
          <w:p w14:paraId="1352B09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-6.416</w:t>
            </w:r>
          </w:p>
        </w:tc>
        <w:tc>
          <w:tcPr>
            <w:tcW w:w="598" w:type="pct"/>
            <w:vAlign w:val="center"/>
          </w:tcPr>
          <w:p w14:paraId="664DBBEA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-5.450</w:t>
            </w:r>
          </w:p>
        </w:tc>
        <w:tc>
          <w:tcPr>
            <w:tcW w:w="596" w:type="pct"/>
            <w:tcBorders>
              <w:left w:val="nil"/>
            </w:tcBorders>
            <w:vAlign w:val="center"/>
          </w:tcPr>
          <w:p w14:paraId="4F2EF425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-2.948</w:t>
            </w:r>
          </w:p>
        </w:tc>
        <w:tc>
          <w:tcPr>
            <w:tcW w:w="617" w:type="pct"/>
            <w:vAlign w:val="center"/>
          </w:tcPr>
          <w:p w14:paraId="57591E1C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-2.136</w:t>
            </w:r>
          </w:p>
        </w:tc>
        <w:tc>
          <w:tcPr>
            <w:tcW w:w="649" w:type="pct"/>
            <w:vAlign w:val="center"/>
          </w:tcPr>
          <w:p w14:paraId="10E4FCE1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-1.257</w:t>
            </w:r>
          </w:p>
        </w:tc>
        <w:tc>
          <w:tcPr>
            <w:tcW w:w="648" w:type="pct"/>
          </w:tcPr>
          <w:p w14:paraId="3BC5FC03" w14:textId="77777777" w:rsidR="002B2406" w:rsidRPr="0048722F" w:rsidRDefault="002B2406" w:rsidP="00BB21C9">
            <w:pPr>
              <w:pStyle w:val="TAMainText"/>
              <w:keepNext/>
              <w:spacing w:before="10" w:after="10" w:line="276" w:lineRule="auto"/>
              <w:ind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2.503</w:t>
            </w:r>
          </w:p>
        </w:tc>
      </w:tr>
    </w:tbl>
    <w:p w14:paraId="539714A7" w14:textId="06F8D61C" w:rsidR="002B2406" w:rsidRPr="0048722F" w:rsidRDefault="00C018D1" w:rsidP="003341FE">
      <w:pPr>
        <w:jc w:val="both"/>
        <w:rPr>
          <w:rFonts w:asciiTheme="minorHAnsi" w:hAnsiTheme="minorHAnsi" w:cstheme="minorHAnsi"/>
          <w:noProof/>
          <w:color w:val="000000" w:themeColor="text1"/>
          <w:szCs w:val="24"/>
        </w:rPr>
      </w:pPr>
      <w:bookmarkStart w:id="16" w:name="_Toc79674952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12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Frontier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MOs and gap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energy values f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or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the dy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es in chloroform sol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u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ion. These results were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obtai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ned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by employing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th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6-31+G(d,p) basis set. All values are in electron-Volt (eV).</w:t>
      </w:r>
      <w:bookmarkEnd w:id="16"/>
    </w:p>
    <w:p w14:paraId="49F4E775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33AE962C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4BC3E422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3513D780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553F1999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70C5E316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72A5C165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5BF92A03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00CDABB5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6D40E078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6CF051C1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5A7D4FB9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14685ABB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026D6857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3A48921F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0D1A71CE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4A8C9B57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0F303898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47F7C67B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07863D6B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6735D3E5" w14:textId="40F5C296" w:rsidR="00500540" w:rsidRPr="0048722F" w:rsidRDefault="00500540" w:rsidP="00500540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985"/>
        <w:gridCol w:w="1701"/>
        <w:gridCol w:w="1984"/>
        <w:gridCol w:w="1814"/>
        <w:gridCol w:w="29"/>
      </w:tblGrid>
      <w:tr w:rsidR="00D06F25" w:rsidRPr="0048722F" w14:paraId="52A54A62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F9D178" w14:textId="7A5FD714" w:rsidR="00D06F25" w:rsidRPr="0048722F" w:rsidRDefault="00D06F25" w:rsidP="00A8402D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DFT-functional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E5BCF7" w14:textId="3C86F5D8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µ (Debye)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8F1770" w14:textId="21E3FABC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α 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-24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82F703" w14:textId="2D331C91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β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bscript"/>
              </w:rPr>
              <w:t xml:space="preserve">vec 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-30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</w:tr>
      <w:tr w:rsidR="00D06F25" w:rsidRPr="0048722F" w14:paraId="704429F3" w14:textId="77777777" w:rsidTr="00D06F25">
        <w:trPr>
          <w:gridAfter w:val="1"/>
          <w:wAfter w:w="29" w:type="dxa"/>
          <w:jc w:val="center"/>
        </w:trPr>
        <w:tc>
          <w:tcPr>
            <w:tcW w:w="74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C8325B" w14:textId="4726129C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bixin</w:t>
            </w:r>
          </w:p>
        </w:tc>
      </w:tr>
      <w:tr w:rsidR="00D06F25" w:rsidRPr="0048722F" w14:paraId="2B02B22E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F6CA3B" w14:textId="4CDC1E14" w:rsidR="00D06F25" w:rsidRPr="0048722F" w:rsidRDefault="00D06F25" w:rsidP="00D91D2A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B9382D" w14:textId="30868086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6.23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FACE672" w14:textId="51E75ECF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108.91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1183EC" w14:textId="1EB4CC5D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122.63</w:t>
            </w:r>
          </w:p>
        </w:tc>
      </w:tr>
      <w:tr w:rsidR="00D06F25" w:rsidRPr="0048722F" w14:paraId="42E4B033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7A57EB" w14:textId="337AB1B2" w:rsidR="00D06F25" w:rsidRPr="0048722F" w:rsidRDefault="00D06F25" w:rsidP="00D91D2A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D8B979A" w14:textId="17B47090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5.51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F43E8DB" w14:textId="3DE22569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82.24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8E16B" w14:textId="1910D152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69.87</w:t>
            </w:r>
          </w:p>
        </w:tc>
      </w:tr>
      <w:tr w:rsidR="00D06F25" w:rsidRPr="0048722F" w14:paraId="35A87818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487BED" w14:textId="04FFB7A2" w:rsidR="00D06F25" w:rsidRPr="0048722F" w:rsidRDefault="00D06F25" w:rsidP="00D91D2A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C7266A" w14:textId="57D54CC2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6.26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978E3" w14:textId="57149FEE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105.7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3F8823" w14:textId="353AFFD8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110.09</w:t>
            </w:r>
          </w:p>
        </w:tc>
      </w:tr>
      <w:tr w:rsidR="00D06F25" w:rsidRPr="0048722F" w14:paraId="59DEB1A1" w14:textId="77777777" w:rsidTr="00D06F25">
        <w:trPr>
          <w:gridAfter w:val="1"/>
          <w:wAfter w:w="29" w:type="dxa"/>
          <w:jc w:val="center"/>
        </w:trPr>
        <w:tc>
          <w:tcPr>
            <w:tcW w:w="74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54C1AC" w14:textId="2434727A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isobixin</w:t>
            </w:r>
          </w:p>
        </w:tc>
      </w:tr>
      <w:tr w:rsidR="00D06F25" w:rsidRPr="0048722F" w14:paraId="537C3F24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1CA3DD" w14:textId="7266D9C2" w:rsidR="00D06F25" w:rsidRPr="0048722F" w:rsidRDefault="00D06F25" w:rsidP="00D91D2A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FC71964" w14:textId="10C071B9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6.96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2615CD" w14:textId="1BB77713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114.44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1F38B6" w14:textId="3375DF21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99.48</w:t>
            </w:r>
          </w:p>
        </w:tc>
      </w:tr>
      <w:tr w:rsidR="00D06F25" w:rsidRPr="0048722F" w14:paraId="7915910F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8F395E" w14:textId="6EBCE1AF" w:rsidR="00D06F25" w:rsidRPr="0048722F" w:rsidRDefault="00D06F25" w:rsidP="00D91D2A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98BD90" w14:textId="02C9447B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6.50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BAD252B" w14:textId="3F6A8F26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85.14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778CCF" w14:textId="4BFDD0C6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45.94</w:t>
            </w:r>
          </w:p>
        </w:tc>
      </w:tr>
      <w:tr w:rsidR="00D06F25" w:rsidRPr="0048722F" w14:paraId="1496F338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6AD8F2" w14:textId="5F2ADA4D" w:rsidR="00D06F25" w:rsidRPr="0048722F" w:rsidRDefault="00D06F25" w:rsidP="00D91D2A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11965A" w14:textId="7EE9AB4A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7.06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1DDC1" w14:textId="593A0C2E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110.67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64ED89" w14:textId="633F2953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87.54</w:t>
            </w:r>
          </w:p>
        </w:tc>
      </w:tr>
      <w:tr w:rsidR="00D06F25" w:rsidRPr="0048722F" w14:paraId="184A42E7" w14:textId="77777777" w:rsidTr="00D06F25">
        <w:trPr>
          <w:gridAfter w:val="1"/>
          <w:wAfter w:w="29" w:type="dxa"/>
          <w:jc w:val="center"/>
        </w:trPr>
        <w:tc>
          <w:tcPr>
            <w:tcW w:w="74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CBAEE96" w14:textId="79700198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norbixin</w:t>
            </w:r>
          </w:p>
        </w:tc>
      </w:tr>
      <w:tr w:rsidR="00D06F25" w:rsidRPr="0048722F" w14:paraId="1D544D7E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ECE85C7" w14:textId="038DC2F0" w:rsidR="00D06F25" w:rsidRPr="0048722F" w:rsidRDefault="00D06F25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EECAC8" w14:textId="154BD577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6.34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AE629EF" w14:textId="4C9959D4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107.06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E3700C" w14:textId="0921367D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93.68</w:t>
            </w:r>
          </w:p>
        </w:tc>
      </w:tr>
      <w:tr w:rsidR="00D06F25" w:rsidRPr="0048722F" w14:paraId="2756BFA8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58BA35" w14:textId="707C3452" w:rsidR="00D06F25" w:rsidRPr="0048722F" w:rsidRDefault="00D06F25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EC7107" w14:textId="4DCC0FDA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5.75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5B8D0FD" w14:textId="5D4BDAB6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80.6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3663A1" w14:textId="5A340B03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56.05</w:t>
            </w:r>
          </w:p>
        </w:tc>
      </w:tr>
      <w:tr w:rsidR="00D06F25" w:rsidRPr="0048722F" w14:paraId="188D9733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035A0F" w14:textId="67F02466" w:rsidR="00D06F25" w:rsidRPr="0048722F" w:rsidRDefault="00D06F25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A2DCFA" w14:textId="2C0D45F4" w:rsidR="00D06F25" w:rsidRPr="00163153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163153">
              <w:rPr>
                <w:rFonts w:asciiTheme="minorHAnsi" w:hAnsiTheme="minorHAnsi" w:cstheme="minorHAnsi"/>
                <w:szCs w:val="24"/>
              </w:rPr>
              <w:t>6.33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040909" w14:textId="546EAF35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104.08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DB6A2C" w14:textId="1997555F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85.86</w:t>
            </w:r>
          </w:p>
        </w:tc>
      </w:tr>
      <w:tr w:rsidR="00D06F25" w:rsidRPr="0048722F" w14:paraId="6041EB37" w14:textId="77777777" w:rsidTr="00D06F25">
        <w:trPr>
          <w:gridAfter w:val="1"/>
          <w:wAfter w:w="29" w:type="dxa"/>
          <w:jc w:val="center"/>
        </w:trPr>
        <w:tc>
          <w:tcPr>
            <w:tcW w:w="74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EAA356F" w14:textId="71E1A5B3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szCs w:val="24"/>
              </w:rPr>
              <w:t>isonorbixin</w:t>
            </w:r>
          </w:p>
        </w:tc>
      </w:tr>
      <w:tr w:rsidR="00D06F25" w:rsidRPr="0048722F" w14:paraId="10911574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1FC9AA" w14:textId="1012ECCC" w:rsidR="00D06F25" w:rsidRPr="0048722F" w:rsidRDefault="00D06F25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884AF5" w14:textId="1D7C6912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5.67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B08ECA" w14:textId="0A00D226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111.21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62C9E8" w14:textId="5DB2EAD6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62.25</w:t>
            </w:r>
          </w:p>
        </w:tc>
      </w:tr>
      <w:tr w:rsidR="00D06F25" w:rsidRPr="0048722F" w14:paraId="1FFF957A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8F0C5AE" w14:textId="4113119F" w:rsidR="00D06F25" w:rsidRPr="0048722F" w:rsidRDefault="00D06F25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DC6314" w14:textId="6A3349D6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CD1B8F4" w14:textId="4D4B47A8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82.71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13571" w14:textId="33E7FEF7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28.56</w:t>
            </w:r>
          </w:p>
        </w:tc>
      </w:tr>
      <w:tr w:rsidR="00D06F25" w:rsidRPr="0048722F" w14:paraId="00E49E51" w14:textId="77777777" w:rsidTr="00D06F25">
        <w:trPr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503516" w14:textId="1397CD7E" w:rsidR="00D06F25" w:rsidRPr="0048722F" w:rsidRDefault="00D06F25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119549" w14:textId="3F8773E6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198FAF1" w14:textId="5CEEC113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107.5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DFDF32" w14:textId="662D20CC" w:rsidR="00D06F25" w:rsidRPr="0048722F" w:rsidRDefault="00D06F25" w:rsidP="00F64763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57.52</w:t>
            </w:r>
          </w:p>
        </w:tc>
      </w:tr>
    </w:tbl>
    <w:p w14:paraId="697CC8B3" w14:textId="3E4F20B4" w:rsidR="00F5677F" w:rsidRPr="0048722F" w:rsidRDefault="003341FE" w:rsidP="003341FE">
      <w:pPr>
        <w:jc w:val="both"/>
        <w:rPr>
          <w:rFonts w:asciiTheme="minorHAnsi" w:hAnsiTheme="minorHAnsi" w:cstheme="minorHAnsi"/>
          <w:noProof/>
          <w:color w:val="000000" w:themeColor="text1"/>
          <w:szCs w:val="24"/>
        </w:rPr>
      </w:pPr>
      <w:bookmarkStart w:id="17" w:name="_Toc79674953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13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Dipole moment (µ),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average linear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polarizability (α), and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vector component of the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first (β</w:t>
      </w:r>
      <w:r w:rsidR="00AF0E57" w:rsidRPr="00AF0E57">
        <w:rPr>
          <w:rFonts w:asciiTheme="minorHAnsi" w:hAnsiTheme="minorHAnsi" w:cstheme="minorHAnsi"/>
          <w:color w:val="000000" w:themeColor="text1"/>
          <w:szCs w:val="24"/>
          <w:vertAlign w:val="subscript"/>
        </w:rPr>
        <w:t>vec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) hyperpolarizability of the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dy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es in 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gas phase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. These results were obtained by employing the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6-31G basis set.</w:t>
      </w:r>
      <w:bookmarkEnd w:id="17"/>
    </w:p>
    <w:p w14:paraId="41BE5807" w14:textId="77777777" w:rsidR="003156AA" w:rsidRPr="0048722F" w:rsidRDefault="003156AA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63EAB870" w14:textId="2A56FD12" w:rsidR="00500540" w:rsidRPr="0048722F" w:rsidRDefault="00500540" w:rsidP="00500540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DA00F3" w:rsidRPr="0048722F" w14:paraId="432D0C91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6C705D" w14:textId="77777777" w:rsidR="00DA00F3" w:rsidRPr="0048722F" w:rsidRDefault="00DA00F3" w:rsidP="00500540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DFT-functional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1F5F2D" w14:textId="77777777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µ (Debye)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30E74" w14:textId="77777777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α 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-24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E2819" w14:textId="1CDBB4C1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β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bscript"/>
              </w:rPr>
              <w:t xml:space="preserve">vec 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-30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</w:tr>
      <w:tr w:rsidR="00DA00F3" w:rsidRPr="0048722F" w14:paraId="0D00F83C" w14:textId="77777777" w:rsidTr="00DA00F3">
        <w:trPr>
          <w:jc w:val="center"/>
        </w:trPr>
        <w:tc>
          <w:tcPr>
            <w:tcW w:w="7480" w:type="dxa"/>
            <w:gridSpan w:val="4"/>
            <w:tcBorders>
              <w:left w:val="nil"/>
              <w:bottom w:val="nil"/>
              <w:right w:val="nil"/>
            </w:tcBorders>
          </w:tcPr>
          <w:p w14:paraId="5964C6E5" w14:textId="75AC4172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bixin</w:t>
            </w:r>
          </w:p>
        </w:tc>
      </w:tr>
      <w:tr w:rsidR="00DA00F3" w:rsidRPr="0048722F" w14:paraId="29A9DBDA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93FC06E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DC6235D" w14:textId="5394A0AE" w:rsidR="00DA00F3" w:rsidRPr="0048722F" w:rsidRDefault="00DA00F3" w:rsidP="0002126E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7.16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54773BC" w14:textId="3A8993B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150.63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12FE20B" w14:textId="6C500E7E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332.61</w:t>
            </w:r>
          </w:p>
        </w:tc>
      </w:tr>
      <w:tr w:rsidR="00DA00F3" w:rsidRPr="0048722F" w14:paraId="54326183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463FDDA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B0E9539" w14:textId="40374175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6.04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97F7D74" w14:textId="4AF3B5D5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103.28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AFCAB7F" w14:textId="5648F68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132.25</w:t>
            </w:r>
          </w:p>
        </w:tc>
      </w:tr>
      <w:tr w:rsidR="00DA00F3" w:rsidRPr="0048722F" w14:paraId="1BB8D3CB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D3AE17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CA777A" w14:textId="136C3DBF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7.03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567C54" w14:textId="02937FA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145.28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C89D7" w14:textId="482765F3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286.75</w:t>
            </w:r>
          </w:p>
        </w:tc>
      </w:tr>
      <w:tr w:rsidR="00DA00F3" w:rsidRPr="0048722F" w14:paraId="09F2B432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6BF428" w14:textId="73824431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isobixin</w:t>
            </w:r>
          </w:p>
        </w:tc>
      </w:tr>
      <w:tr w:rsidR="00DA00F3" w:rsidRPr="0048722F" w14:paraId="37890DDD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EF794D1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B14E7AC" w14:textId="55C10B1C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7.89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C0891D8" w14:textId="1EF591C8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158.01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FCFD592" w14:textId="2A7EF63E" w:rsidR="00DA00F3" w:rsidRPr="0048722F" w:rsidRDefault="00DA00F3" w:rsidP="0002126E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219.69</w:t>
            </w:r>
          </w:p>
        </w:tc>
      </w:tr>
      <w:tr w:rsidR="00DA00F3" w:rsidRPr="0048722F" w14:paraId="66872190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FE5A390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7C0A1B4" w14:textId="259F943A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7.34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40860CA" w14:textId="31482976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106.54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075FC87" w14:textId="63B96FA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66.06</w:t>
            </w:r>
          </w:p>
        </w:tc>
      </w:tr>
      <w:tr w:rsidR="00DA00F3" w:rsidRPr="0048722F" w14:paraId="68E5E254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1F7869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5B51F2" w14:textId="3CE7AD7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7.99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3B025" w14:textId="386B558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151.95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693F66" w14:textId="5BFC5BC9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184.02</w:t>
            </w:r>
          </w:p>
        </w:tc>
      </w:tr>
      <w:tr w:rsidR="00DA00F3" w:rsidRPr="0048722F" w14:paraId="712D3EBB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6D099D" w14:textId="3A2A6D43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norbixin</w:t>
            </w:r>
          </w:p>
        </w:tc>
      </w:tr>
      <w:tr w:rsidR="00DA00F3" w:rsidRPr="0048722F" w14:paraId="348CD642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FCC77FA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223AF54" w14:textId="4453DA1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7.32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E09E694" w14:textId="1E1AE16F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149.53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CDFBD64" w14:textId="7B5A2839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266.03</w:t>
            </w:r>
          </w:p>
        </w:tc>
      </w:tr>
      <w:tr w:rsidR="00DA00F3" w:rsidRPr="0048722F" w14:paraId="6395A366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A046F15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7262895" w14:textId="0A84CC18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6.39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DEFBF8F" w14:textId="553FC0AD" w:rsidR="00DA00F3" w:rsidRPr="0048722F" w:rsidRDefault="00DA00F3" w:rsidP="0002126E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101.78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194AC37" w14:textId="4CC61CB9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110.87</w:t>
            </w:r>
          </w:p>
        </w:tc>
      </w:tr>
      <w:tr w:rsidR="00DA00F3" w:rsidRPr="0048722F" w14:paraId="4A2DF896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AA60DC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52CBD5" w14:textId="189069D2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7.26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62AA95" w14:textId="08472FC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143.84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36E7CC" w14:textId="6748D586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229.14</w:t>
            </w:r>
          </w:p>
        </w:tc>
      </w:tr>
      <w:tr w:rsidR="00DA00F3" w:rsidRPr="0048722F" w14:paraId="6A85B6D6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47B4D" w14:textId="4CE285DD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isonorbixin</w:t>
            </w:r>
          </w:p>
        </w:tc>
      </w:tr>
      <w:tr w:rsidR="00DA00F3" w:rsidRPr="0048722F" w14:paraId="0FB41FB0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6C41100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ACCFDFF" w14:textId="39983CF2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6.52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539070A" w14:textId="2777F15F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155.39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7CFD795" w14:textId="70345A3B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133.3</w:t>
            </w:r>
          </w:p>
        </w:tc>
      </w:tr>
      <w:tr w:rsidR="00DA00F3" w:rsidRPr="0048722F" w14:paraId="57363E4C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C305717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589D104" w14:textId="7CC90A3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6.30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324611F" w14:textId="5DA518E9" w:rsidR="00DA00F3" w:rsidRPr="0048722F" w:rsidRDefault="00DA00F3" w:rsidP="0002126E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104.4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5AE8D7F" w14:textId="2376807F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38.54</w:t>
            </w:r>
          </w:p>
        </w:tc>
      </w:tr>
      <w:tr w:rsidR="00DA00F3" w:rsidRPr="0048722F" w14:paraId="02DB19F3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700D248" w14:textId="77777777" w:rsidR="00DA00F3" w:rsidRPr="0048722F" w:rsidRDefault="00DA00F3" w:rsidP="0002126E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5900AD7" w14:textId="1FA346DA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6.70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1FCCF85" w14:textId="58D756AC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149.01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AB1ECFF" w14:textId="142C53BE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116.7</w:t>
            </w:r>
          </w:p>
        </w:tc>
      </w:tr>
    </w:tbl>
    <w:p w14:paraId="1B9EC54D" w14:textId="3FED2E96" w:rsidR="0002126E" w:rsidRPr="0048722F" w:rsidRDefault="003341FE" w:rsidP="003341FE">
      <w:pPr>
        <w:jc w:val="both"/>
        <w:rPr>
          <w:rFonts w:asciiTheme="minorHAnsi" w:hAnsiTheme="minorHAnsi" w:cstheme="minorHAnsi"/>
          <w:noProof/>
          <w:color w:val="000000" w:themeColor="text1"/>
          <w:szCs w:val="24"/>
        </w:rPr>
      </w:pPr>
      <w:bookmarkStart w:id="18" w:name="_Toc79674954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14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. Dipole moment (µ),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average linear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polarizability (α), and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vector component of the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first (β</w:t>
      </w:r>
      <w:r w:rsidR="00AF0E57" w:rsidRPr="00AF0E57">
        <w:rPr>
          <w:rFonts w:asciiTheme="minorHAnsi" w:hAnsiTheme="minorHAnsi" w:cstheme="minorHAnsi"/>
          <w:color w:val="000000" w:themeColor="text1"/>
          <w:szCs w:val="24"/>
          <w:vertAlign w:val="subscript"/>
        </w:rPr>
        <w:t>vec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) hyperpolarizability of the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dy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es in chloroform solution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. These results were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obta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by employing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the 6-31G basis set.</w:t>
      </w:r>
      <w:bookmarkEnd w:id="18"/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DA00F3" w:rsidRPr="0048722F" w14:paraId="4AC4A604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8B1A3" w14:textId="77777777" w:rsidR="00DA00F3" w:rsidRPr="0048722F" w:rsidRDefault="00DA00F3" w:rsidP="00500540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lastRenderedPageBreak/>
              <w:t>DFT-functional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377CE" w14:textId="77777777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µ (Debye)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E7FF83" w14:textId="77777777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α 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-24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423116" w14:textId="33B20DEE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β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bscript"/>
              </w:rPr>
              <w:t xml:space="preserve">vec 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-30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</w:tr>
      <w:tr w:rsidR="00DA00F3" w:rsidRPr="0048722F" w14:paraId="2BBEE362" w14:textId="77777777" w:rsidTr="00DA00F3">
        <w:trPr>
          <w:jc w:val="center"/>
        </w:trPr>
        <w:tc>
          <w:tcPr>
            <w:tcW w:w="7480" w:type="dxa"/>
            <w:gridSpan w:val="4"/>
            <w:tcBorders>
              <w:left w:val="nil"/>
              <w:bottom w:val="nil"/>
              <w:right w:val="nil"/>
            </w:tcBorders>
          </w:tcPr>
          <w:p w14:paraId="7A2A1602" w14:textId="49FD84EB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bixin</w:t>
            </w:r>
          </w:p>
        </w:tc>
      </w:tr>
      <w:tr w:rsidR="00DA00F3" w:rsidRPr="0048722F" w14:paraId="62E5C27B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525FC8B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D564773" w14:textId="15B23989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5.17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1FFD048" w14:textId="722C37D2" w:rsidR="00DA00F3" w:rsidRPr="0048722F" w:rsidRDefault="00DA00F3" w:rsidP="007D6249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106.29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DE63B44" w14:textId="03955E11" w:rsidR="00DA00F3" w:rsidRPr="0048722F" w:rsidRDefault="00DA00F3" w:rsidP="007D6249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85.36</w:t>
            </w:r>
          </w:p>
        </w:tc>
      </w:tr>
      <w:tr w:rsidR="00DA00F3" w:rsidRPr="0048722F" w14:paraId="485737FF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362DB67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287B56B" w14:textId="4BCE2453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4.64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B4789C9" w14:textId="351401C5" w:rsidR="00DA00F3" w:rsidRPr="0048722F" w:rsidRDefault="00DA00F3" w:rsidP="007D6249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81.33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27DBB8A" w14:textId="144674F1" w:rsidR="00DA00F3" w:rsidRPr="0048722F" w:rsidRDefault="00DA00F3" w:rsidP="007D6249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47.88</w:t>
            </w:r>
          </w:p>
        </w:tc>
      </w:tr>
      <w:tr w:rsidR="00DA00F3" w:rsidRPr="0048722F" w14:paraId="6A597DDD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0C1AC3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6B7E9C" w14:textId="65093DC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E5035B" w14:textId="74577016" w:rsidR="00DA00F3" w:rsidRPr="0048722F" w:rsidRDefault="00DA00F3" w:rsidP="007D6249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102.34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EAE59" w14:textId="6E00EEF4" w:rsidR="00DA00F3" w:rsidRPr="0048722F" w:rsidRDefault="00DA00F3" w:rsidP="007D6249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76.80</w:t>
            </w:r>
          </w:p>
        </w:tc>
      </w:tr>
      <w:tr w:rsidR="00DA00F3" w:rsidRPr="0048722F" w14:paraId="22F590BB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296670" w14:textId="434EE852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isobixin</w:t>
            </w:r>
          </w:p>
        </w:tc>
      </w:tr>
      <w:tr w:rsidR="00DA00F3" w:rsidRPr="0048722F" w14:paraId="7F8F0156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1BE0AE8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2B5503B" w14:textId="673747C9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6.08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0D3BB20" w14:textId="343BA52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111.55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5BEB6B6" w14:textId="34DC09B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71.24</w:t>
            </w:r>
          </w:p>
        </w:tc>
      </w:tr>
      <w:tr w:rsidR="00DA00F3" w:rsidRPr="0048722F" w14:paraId="5FC22B11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C334697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627E818" w14:textId="38EECA40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5.73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3FFC760" w14:textId="2F60DCE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84.13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6905B83" w14:textId="786C994C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31.17</w:t>
            </w:r>
          </w:p>
        </w:tc>
      </w:tr>
      <w:tr w:rsidR="00DA00F3" w:rsidRPr="0048722F" w14:paraId="7B5E2CC6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B029E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A04043" w14:textId="3BD1D736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6.05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CE3483" w14:textId="32083DA6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106.72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C16E30" w14:textId="7941FC2E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60.45</w:t>
            </w:r>
          </w:p>
        </w:tc>
      </w:tr>
      <w:tr w:rsidR="00DA00F3" w:rsidRPr="0048722F" w14:paraId="05649F3D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B1B5CB" w14:textId="21C8EB2D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norbixin</w:t>
            </w:r>
          </w:p>
        </w:tc>
      </w:tr>
      <w:tr w:rsidR="00DA00F3" w:rsidRPr="0048722F" w14:paraId="27B50826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03DA25C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78A4391" w14:textId="0C80E193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5.29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E4EE897" w14:textId="296A8C0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104.30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43DEC0E" w14:textId="73746F69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65.79</w:t>
            </w:r>
          </w:p>
        </w:tc>
      </w:tr>
      <w:tr w:rsidR="00DA00F3" w:rsidRPr="0048722F" w14:paraId="14AFFD96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70672E4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D7293E7" w14:textId="6D5D309E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4.85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FA10785" w14:textId="7C7D6C2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79.57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FAA43DF" w14:textId="54E3155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38.94</w:t>
            </w:r>
          </w:p>
        </w:tc>
      </w:tr>
      <w:tr w:rsidR="00DA00F3" w:rsidRPr="0048722F" w14:paraId="1533B1D4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A03204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ABAB15" w14:textId="3B5E3D83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5.28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CF0020" w14:textId="72AB0D2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100.11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4487A4" w14:textId="26B690BC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61.7</w:t>
            </w:r>
          </w:p>
        </w:tc>
      </w:tr>
      <w:tr w:rsidR="00DA00F3" w:rsidRPr="0048722F" w14:paraId="714370FD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AA6E12" w14:textId="380F8C8D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isonorbixin</w:t>
            </w:r>
          </w:p>
        </w:tc>
      </w:tr>
      <w:tr w:rsidR="00DA00F3" w:rsidRPr="0048722F" w14:paraId="14B5D77B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352837C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F8B0356" w14:textId="0AE3C94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5.10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30BEB89" w14:textId="2D2E3BF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108.27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B57B2D3" w14:textId="44DB45E0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44.22</w:t>
            </w:r>
          </w:p>
        </w:tc>
      </w:tr>
      <w:tr w:rsidR="00DA00F3" w:rsidRPr="0048722F" w14:paraId="5EC22F83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F183957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F5C8629" w14:textId="3CDBC012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4.93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B93BEA5" w14:textId="47E4CDFE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81.63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E057B37" w14:textId="2B148A74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19.26</w:t>
            </w:r>
          </w:p>
        </w:tc>
      </w:tr>
      <w:tr w:rsidR="00DA00F3" w:rsidRPr="0048722F" w14:paraId="46AD440C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AA5A9C7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06F2B6F" w14:textId="49C310DA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5.19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3E209A1" w14:textId="2FBF6643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103.52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1984A30" w14:textId="4E104314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41.55</w:t>
            </w:r>
          </w:p>
        </w:tc>
      </w:tr>
    </w:tbl>
    <w:p w14:paraId="00186597" w14:textId="1A687B8C" w:rsidR="00BD1EEF" w:rsidRPr="0048722F" w:rsidRDefault="003341FE" w:rsidP="003341FE">
      <w:pPr>
        <w:jc w:val="both"/>
        <w:rPr>
          <w:rFonts w:asciiTheme="minorHAnsi" w:hAnsiTheme="minorHAnsi" w:cstheme="minorHAnsi"/>
          <w:noProof/>
          <w:color w:val="000000" w:themeColor="text1"/>
          <w:szCs w:val="24"/>
        </w:rPr>
      </w:pPr>
      <w:bookmarkStart w:id="19" w:name="_Toc79674955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15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>. Dipole moment (µ), a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verage linear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polarizability (α), and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vector component of the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first (β</w:t>
      </w:r>
      <w:r w:rsidR="00AF0E57" w:rsidRPr="00AF0E57">
        <w:rPr>
          <w:rFonts w:asciiTheme="minorHAnsi" w:hAnsiTheme="minorHAnsi" w:cstheme="minorHAnsi"/>
          <w:color w:val="000000" w:themeColor="text1"/>
          <w:szCs w:val="24"/>
          <w:vertAlign w:val="subscript"/>
        </w:rPr>
        <w:t>vec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) hyperpolarizability of the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dy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es in 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gas phase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. These results were obta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by employing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the 6-31G(d,p) basis set.</w:t>
      </w:r>
      <w:bookmarkEnd w:id="19"/>
    </w:p>
    <w:p w14:paraId="42FE148B" w14:textId="77777777" w:rsidR="00BD1EEF" w:rsidRPr="0048722F" w:rsidRDefault="00BD1EEF" w:rsidP="00BD1EEF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19EB7FE3" w14:textId="77777777" w:rsidR="00BD1EEF" w:rsidRPr="0048722F" w:rsidRDefault="00BD1EEF" w:rsidP="00BD1EEF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6A91C6F4" w14:textId="2BBC0583" w:rsidR="002B08FE" w:rsidRPr="0048722F" w:rsidRDefault="002B08FE" w:rsidP="002B08FE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DA00F3" w:rsidRPr="0048722F" w14:paraId="2E7A8BA4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95EC19" w14:textId="77777777" w:rsidR="00DA00F3" w:rsidRPr="0048722F" w:rsidRDefault="00DA00F3" w:rsidP="00500540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DFT-functional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8F639B" w14:textId="77777777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µ (Debye)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ED1A22" w14:textId="77777777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α 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-24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10689E" w14:textId="50CD37AE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β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bscript"/>
              </w:rPr>
              <w:t xml:space="preserve">vec 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(10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  <w:vertAlign w:val="superscript"/>
              </w:rPr>
              <w:t>-30</w:t>
            </w: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 xml:space="preserve"> esu)</w:t>
            </w:r>
          </w:p>
        </w:tc>
      </w:tr>
      <w:tr w:rsidR="00DA00F3" w:rsidRPr="0048722F" w14:paraId="2FC28D2D" w14:textId="77777777" w:rsidTr="00DA00F3">
        <w:trPr>
          <w:jc w:val="center"/>
        </w:trPr>
        <w:tc>
          <w:tcPr>
            <w:tcW w:w="7480" w:type="dxa"/>
            <w:gridSpan w:val="4"/>
            <w:tcBorders>
              <w:left w:val="nil"/>
              <w:bottom w:val="nil"/>
              <w:right w:val="nil"/>
            </w:tcBorders>
          </w:tcPr>
          <w:p w14:paraId="226A14E7" w14:textId="45EA8915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bixin</w:t>
            </w:r>
          </w:p>
        </w:tc>
      </w:tr>
      <w:tr w:rsidR="00DA00F3" w:rsidRPr="0048722F" w14:paraId="1CE861A4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5AEC905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D629E35" w14:textId="638782FF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5.88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B5C257B" w14:textId="3849F962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143.81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916AB6F" w14:textId="60EA4648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225.45</w:t>
            </w:r>
          </w:p>
        </w:tc>
      </w:tr>
      <w:tr w:rsidR="00DA00F3" w:rsidRPr="0048722F" w14:paraId="773E9F93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9F6A51A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62885BA" w14:textId="4E45896A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B9EFBA5" w14:textId="08F0E4F8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100.93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D28E94C" w14:textId="16972734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87.75</w:t>
            </w:r>
          </w:p>
        </w:tc>
      </w:tr>
      <w:tr w:rsidR="00DA00F3" w:rsidRPr="0048722F" w14:paraId="54C3EC95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7CBB9F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3687EC" w14:textId="4F0CC763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5.74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09354F" w14:textId="1C8CB2B2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136.84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4F09F8" w14:textId="3FC7B0B6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189.44</w:t>
            </w:r>
          </w:p>
        </w:tc>
      </w:tr>
      <w:tr w:rsidR="00DA00F3" w:rsidRPr="0048722F" w14:paraId="760B2886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C5DBE0" w14:textId="41AFB85C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isobixin</w:t>
            </w:r>
          </w:p>
        </w:tc>
      </w:tr>
      <w:tr w:rsidR="00DA00F3" w:rsidRPr="0048722F" w14:paraId="4D1D9C6A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51E874E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F398119" w14:textId="6FB4EE49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6.90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C1A53AD" w14:textId="481BC48C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150.53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9090B83" w14:textId="6AD30025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142.5</w:t>
            </w:r>
          </w:p>
        </w:tc>
      </w:tr>
      <w:tr w:rsidR="00DA00F3" w:rsidRPr="0048722F" w14:paraId="52E1B092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4067AA2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79B5074" w14:textId="5ADAFD6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6.52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C6A1D12" w14:textId="207B0BE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103.95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DEA3ED0" w14:textId="3BB976F7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39.71</w:t>
            </w:r>
          </w:p>
        </w:tc>
      </w:tr>
      <w:tr w:rsidR="00DA00F3" w:rsidRPr="0048722F" w14:paraId="2EB174A1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3FAEA0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1B04F2" w14:textId="51A528D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6.87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998312" w14:textId="2B85403E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142.58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460422" w14:textId="5515AE62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111.24</w:t>
            </w:r>
          </w:p>
        </w:tc>
      </w:tr>
      <w:tr w:rsidR="00DA00F3" w:rsidRPr="0048722F" w14:paraId="2A746705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E3F03E" w14:textId="6E29BCCB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norbixin</w:t>
            </w:r>
          </w:p>
        </w:tc>
      </w:tr>
      <w:tr w:rsidR="00DA00F3" w:rsidRPr="0048722F" w14:paraId="3AF0E510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EA0F5D2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0034C50" w14:textId="6CBEEC10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6.10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993566D" w14:textId="453DC6D5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142.13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4678ABC" w14:textId="3BCFB879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179.24</w:t>
            </w:r>
          </w:p>
        </w:tc>
      </w:tr>
      <w:tr w:rsidR="00DA00F3" w:rsidRPr="0048722F" w14:paraId="194012D1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6905E12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B75A86A" w14:textId="6327D67D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5.39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BCAB61C" w14:textId="538FCE24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99.19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AB93494" w14:textId="2AE4CFC0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75.02</w:t>
            </w:r>
          </w:p>
        </w:tc>
      </w:tr>
      <w:tr w:rsidR="00DA00F3" w:rsidRPr="0048722F" w14:paraId="5BF2CF9E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E9266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E32EEB" w14:textId="075AE632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5.99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8BBB5F" w14:textId="4A5A50BE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135.01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A008B9" w14:textId="2702D1C4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156.21</w:t>
            </w:r>
          </w:p>
        </w:tc>
      </w:tr>
      <w:tr w:rsidR="00DA00F3" w:rsidRPr="0048722F" w14:paraId="49A5BEC7" w14:textId="77777777" w:rsidTr="00DA00F3">
        <w:trPr>
          <w:jc w:val="center"/>
        </w:trPr>
        <w:tc>
          <w:tcPr>
            <w:tcW w:w="7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E6B39" w14:textId="43C3D2BA" w:rsidR="00DA00F3" w:rsidRPr="0048722F" w:rsidRDefault="00DA00F3" w:rsidP="00500540">
            <w:pPr>
              <w:jc w:val="center"/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b/>
                <w:noProof/>
                <w:color w:val="000000" w:themeColor="text1"/>
                <w:szCs w:val="24"/>
              </w:rPr>
              <w:t>isonorbixin</w:t>
            </w:r>
          </w:p>
        </w:tc>
      </w:tr>
      <w:tr w:rsidR="00DA00F3" w:rsidRPr="0048722F" w14:paraId="7369306E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7694C41D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43474FC" w14:textId="03928E22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5.88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B78C97B" w14:textId="2527E106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147.65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3D636AB" w14:textId="32361DF3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85.7</w:t>
            </w:r>
          </w:p>
        </w:tc>
      </w:tr>
      <w:tr w:rsidR="00DA00F3" w:rsidRPr="0048722F" w14:paraId="26C3A4BB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2573E160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CAM-B3LYP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6999EBA0" w14:textId="41CBF9FA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5.73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0F14B77" w14:textId="6FF8A35A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101.63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3E8F51D" w14:textId="6127D3A2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22.20</w:t>
            </w:r>
          </w:p>
        </w:tc>
      </w:tr>
      <w:tr w:rsidR="00DA00F3" w:rsidRPr="0048722F" w14:paraId="20C60EBE" w14:textId="77777777" w:rsidTr="00DA00F3">
        <w:trPr>
          <w:jc w:val="center"/>
        </w:trPr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3A936503" w14:textId="77777777" w:rsidR="00DA00F3" w:rsidRPr="0048722F" w:rsidRDefault="00DA00F3" w:rsidP="00BD1EEF">
            <w:pPr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  <w:t>M06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396FE14" w14:textId="79ECE5B6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5.98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129E24E1" w14:textId="309FAEA7" w:rsidR="00DA00F3" w:rsidRPr="0048722F" w:rsidRDefault="00DA00F3" w:rsidP="00B824D4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139.67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57F97685" w14:textId="4FEEDE51" w:rsidR="00DA00F3" w:rsidRPr="0048722F" w:rsidRDefault="00DA00F3" w:rsidP="00BD1EEF">
            <w:pPr>
              <w:jc w:val="center"/>
              <w:rPr>
                <w:rFonts w:asciiTheme="minorHAnsi" w:hAnsiTheme="minorHAnsi" w:cstheme="minorHAnsi"/>
                <w:noProof/>
                <w:color w:val="000000" w:themeColor="text1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71.32</w:t>
            </w:r>
          </w:p>
        </w:tc>
      </w:tr>
    </w:tbl>
    <w:p w14:paraId="26C57AC0" w14:textId="24E81D51" w:rsidR="00BD1EEF" w:rsidRPr="0048722F" w:rsidRDefault="003341FE" w:rsidP="003341FE">
      <w:pPr>
        <w:jc w:val="both"/>
        <w:rPr>
          <w:rFonts w:asciiTheme="minorHAnsi" w:hAnsiTheme="minorHAnsi" w:cstheme="minorHAnsi"/>
          <w:noProof/>
          <w:color w:val="000000" w:themeColor="text1"/>
          <w:szCs w:val="24"/>
        </w:rPr>
      </w:pPr>
      <w:bookmarkStart w:id="20" w:name="_Toc79674956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16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>. Dipole moment (µ), a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verage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linear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polarizability (α), and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vector component of the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first (β</w:t>
      </w:r>
      <w:r w:rsidR="00AF0E57" w:rsidRPr="00AF0E57">
        <w:rPr>
          <w:rFonts w:asciiTheme="minorHAnsi" w:hAnsiTheme="minorHAnsi" w:cstheme="minorHAnsi"/>
          <w:color w:val="000000" w:themeColor="text1"/>
          <w:szCs w:val="24"/>
          <w:vertAlign w:val="subscript"/>
        </w:rPr>
        <w:t>vec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) hyperpolarizability of the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dy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es in chloroform solution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>. These results were obta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ined </w:t>
      </w:r>
      <w:r w:rsidR="00AF0E57">
        <w:rPr>
          <w:rFonts w:asciiTheme="minorHAnsi" w:hAnsiTheme="minorHAnsi" w:cstheme="minorHAnsi"/>
          <w:color w:val="000000" w:themeColor="text1"/>
          <w:szCs w:val="24"/>
        </w:rPr>
        <w:t xml:space="preserve">by employing 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the 6-31G(d,p) basis set.</w:t>
      </w:r>
      <w:bookmarkEnd w:id="20"/>
    </w:p>
    <w:p w14:paraId="3DF623BA" w14:textId="77777777" w:rsidR="00BD1EEF" w:rsidRPr="0048722F" w:rsidRDefault="00BD1EEF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0D6CA265" w14:textId="77777777" w:rsidR="0002126E" w:rsidRPr="0048722F" w:rsidRDefault="0002126E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68105639" w14:textId="77777777" w:rsidR="0002126E" w:rsidRPr="0048722F" w:rsidRDefault="0002126E" w:rsidP="00A8402D">
      <w:pPr>
        <w:rPr>
          <w:rFonts w:asciiTheme="minorHAnsi" w:hAnsiTheme="minorHAnsi" w:cstheme="minorHAnsi"/>
          <w:noProof/>
          <w:color w:val="000000" w:themeColor="text1"/>
          <w:szCs w:val="24"/>
        </w:rPr>
      </w:pPr>
    </w:p>
    <w:p w14:paraId="3E43CEDF" w14:textId="02D22437" w:rsidR="003156AA" w:rsidRPr="0048722F" w:rsidRDefault="003156AA" w:rsidP="00D82D94">
      <w:pPr>
        <w:jc w:val="center"/>
        <w:rPr>
          <w:rFonts w:asciiTheme="minorHAnsi" w:hAnsiTheme="minorHAnsi" w:cstheme="minorHAnsi"/>
        </w:rPr>
      </w:pPr>
      <w:r w:rsidRPr="0048722F">
        <w:rPr>
          <w:rFonts w:asciiTheme="minorHAnsi" w:hAnsiTheme="minorHAnsi" w:cstheme="minorHAnsi"/>
          <w:noProof/>
          <w:lang w:val="pt-BR" w:eastAsia="pt-BR"/>
        </w:rPr>
        <w:drawing>
          <wp:inline distT="0" distB="0" distL="0" distR="0" wp14:anchorId="52C3FF63" wp14:editId="70072B6A">
            <wp:extent cx="4471200" cy="3420000"/>
            <wp:effectExtent l="0" t="0" r="5715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d_gas_6-31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20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5FCA6" w14:textId="77777777" w:rsidR="003156AA" w:rsidRPr="0048722F" w:rsidRDefault="003156AA" w:rsidP="00A8402D">
      <w:pPr>
        <w:rPr>
          <w:rFonts w:asciiTheme="minorHAnsi" w:hAnsiTheme="minorHAnsi" w:cstheme="minorHAnsi"/>
        </w:rPr>
      </w:pPr>
    </w:p>
    <w:p w14:paraId="7A32CFF9" w14:textId="77777777" w:rsidR="002F7E58" w:rsidRPr="0048722F" w:rsidRDefault="003156AA" w:rsidP="002F7E58">
      <w:pPr>
        <w:keepNext/>
        <w:jc w:val="center"/>
        <w:rPr>
          <w:rFonts w:asciiTheme="minorHAnsi" w:hAnsiTheme="minorHAnsi" w:cstheme="minorHAnsi"/>
        </w:rPr>
      </w:pPr>
      <w:r w:rsidRPr="0048722F">
        <w:rPr>
          <w:rFonts w:asciiTheme="minorHAnsi" w:hAnsiTheme="minorHAnsi" w:cstheme="minorHAnsi"/>
          <w:noProof/>
          <w:lang w:val="pt-BR" w:eastAsia="pt-BR"/>
        </w:rPr>
        <w:drawing>
          <wp:inline distT="0" distB="0" distL="0" distR="0" wp14:anchorId="2E38D538" wp14:editId="5E1975B8">
            <wp:extent cx="4471200" cy="3420000"/>
            <wp:effectExtent l="0" t="0" r="5715" b="952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d_sol_6-31G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20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EBC2D" w14:textId="49F24740" w:rsidR="00FF130D" w:rsidRPr="0048722F" w:rsidRDefault="002F7E58" w:rsidP="002F7E58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bookmarkStart w:id="21" w:name="_Toc79444393"/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Figure S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begin"/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instrText xml:space="preserve"> SEQ Figure_S \* ARABIC </w:instrTex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separate"/>
      </w:r>
      <w:r w:rsidRPr="0048722F">
        <w:rPr>
          <w:rFonts w:asciiTheme="minorHAnsi" w:hAnsiTheme="minorHAnsi" w:cstheme="minorHAnsi"/>
          <w:b w:val="0"/>
          <w:noProof/>
          <w:color w:val="000000" w:themeColor="text1"/>
          <w:sz w:val="24"/>
          <w:szCs w:val="24"/>
        </w:rPr>
        <w:t>4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end"/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Absorption spectra of molecul</w:t>
      </w:r>
      <w:r w:rsidR="00AF0E57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ar dy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es in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gas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phase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(top) and chloroform solution (bottom)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These results were obta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ined 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by employing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the 6-31G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basis set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</w:t>
      </w:r>
      <w:bookmarkEnd w:id="21"/>
    </w:p>
    <w:p w14:paraId="474C5227" w14:textId="409FB884" w:rsidR="00E9459C" w:rsidRPr="0048722F" w:rsidRDefault="00E9459C" w:rsidP="00FF130D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11C6098F" w14:textId="77777777" w:rsidR="003156AA" w:rsidRPr="0048722F" w:rsidRDefault="003156AA" w:rsidP="00D82D94">
      <w:pPr>
        <w:jc w:val="center"/>
        <w:rPr>
          <w:rFonts w:asciiTheme="minorHAnsi" w:hAnsiTheme="minorHAnsi" w:cstheme="minorHAnsi"/>
        </w:rPr>
      </w:pPr>
    </w:p>
    <w:p w14:paraId="1E4C172F" w14:textId="77777777" w:rsidR="003156AA" w:rsidRPr="0048722F" w:rsidRDefault="003156AA" w:rsidP="00D82D94">
      <w:pPr>
        <w:jc w:val="center"/>
        <w:rPr>
          <w:rFonts w:asciiTheme="minorHAnsi" w:hAnsiTheme="minorHAnsi" w:cstheme="minorHAnsi"/>
          <w:color w:val="000000" w:themeColor="text1"/>
          <w:szCs w:val="24"/>
        </w:rPr>
      </w:pPr>
    </w:p>
    <w:p w14:paraId="68222C21" w14:textId="77777777" w:rsidR="003156AA" w:rsidRPr="0048722F" w:rsidRDefault="003156AA" w:rsidP="00D82D94">
      <w:pPr>
        <w:jc w:val="center"/>
        <w:rPr>
          <w:rFonts w:asciiTheme="minorHAnsi" w:hAnsiTheme="minorHAnsi" w:cstheme="minorHAnsi"/>
          <w:color w:val="000000" w:themeColor="text1"/>
          <w:szCs w:val="24"/>
        </w:rPr>
      </w:pPr>
    </w:p>
    <w:p w14:paraId="6AE14A77" w14:textId="03929461" w:rsidR="003156AA" w:rsidRPr="0048722F" w:rsidRDefault="003156AA" w:rsidP="00D82D94">
      <w:pPr>
        <w:jc w:val="center"/>
        <w:rPr>
          <w:rFonts w:asciiTheme="minorHAnsi" w:hAnsiTheme="minorHAnsi" w:cstheme="minorHAnsi"/>
        </w:rPr>
      </w:pPr>
      <w:r w:rsidRPr="0048722F">
        <w:rPr>
          <w:rFonts w:asciiTheme="minorHAnsi" w:hAnsiTheme="minorHAnsi" w:cstheme="minorHAnsi"/>
          <w:noProof/>
          <w:lang w:val="pt-BR" w:eastAsia="pt-BR"/>
        </w:rPr>
        <w:drawing>
          <wp:inline distT="0" distB="0" distL="0" distR="0" wp14:anchorId="2952EE6F" wp14:editId="640DFFB8">
            <wp:extent cx="4471200" cy="3420000"/>
            <wp:effectExtent l="0" t="0" r="5715" b="952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d_gas_6-31Gdp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20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AA724" w14:textId="77777777" w:rsidR="003156AA" w:rsidRPr="0048722F" w:rsidRDefault="003156AA" w:rsidP="00D82D94">
      <w:pPr>
        <w:jc w:val="center"/>
        <w:rPr>
          <w:rFonts w:asciiTheme="minorHAnsi" w:hAnsiTheme="minorHAnsi" w:cstheme="minorHAnsi"/>
        </w:rPr>
      </w:pPr>
    </w:p>
    <w:p w14:paraId="21B6A24C" w14:textId="77777777" w:rsidR="002F7E58" w:rsidRPr="0048722F" w:rsidRDefault="003156AA" w:rsidP="002F7E58">
      <w:pPr>
        <w:keepNext/>
        <w:jc w:val="center"/>
        <w:rPr>
          <w:rFonts w:asciiTheme="minorHAnsi" w:hAnsiTheme="minorHAnsi" w:cstheme="minorHAnsi"/>
        </w:rPr>
      </w:pPr>
      <w:r w:rsidRPr="0048722F">
        <w:rPr>
          <w:rFonts w:asciiTheme="minorHAnsi" w:hAnsiTheme="minorHAnsi" w:cstheme="minorHAnsi"/>
          <w:noProof/>
          <w:lang w:val="pt-BR" w:eastAsia="pt-BR"/>
        </w:rPr>
        <w:drawing>
          <wp:inline distT="0" distB="0" distL="0" distR="0" wp14:anchorId="199FC927" wp14:editId="0818257E">
            <wp:extent cx="4471200" cy="3420000"/>
            <wp:effectExtent l="0" t="0" r="5715" b="952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d_sol_6-31Gdp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120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BDD2F" w14:textId="0CFCFC41" w:rsidR="00FF130D" w:rsidRPr="0048722F" w:rsidRDefault="002F7E58" w:rsidP="002F7E58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bookmarkStart w:id="22" w:name="_Toc79444394"/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Figure S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begin"/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instrText xml:space="preserve"> SEQ Figure_S \* ARABIC </w:instrTex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separate"/>
      </w:r>
      <w:r w:rsidRPr="0048722F">
        <w:rPr>
          <w:rFonts w:asciiTheme="minorHAnsi" w:hAnsiTheme="minorHAnsi" w:cstheme="minorHAnsi"/>
          <w:b w:val="0"/>
          <w:noProof/>
          <w:color w:val="000000" w:themeColor="text1"/>
          <w:sz w:val="24"/>
          <w:szCs w:val="24"/>
        </w:rPr>
        <w:t>5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fldChar w:fldCharType="end"/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Absorption spectra of molecul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ar dy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es in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gas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="007C243B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phase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(top) and chloroform solution (bottom)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 These results were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obta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ined 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by employing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the 6-31G(d,p)</w:t>
      </w:r>
      <w:r w:rsidR="00CC28C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basis set</w:t>
      </w:r>
      <w:r w:rsidRPr="0048722F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.</w:t>
      </w:r>
      <w:bookmarkEnd w:id="22"/>
    </w:p>
    <w:p w14:paraId="17BFA5D4" w14:textId="6734461B" w:rsidR="00C3161E" w:rsidRPr="0048722F" w:rsidRDefault="00C3161E" w:rsidP="00FF130D">
      <w:pPr>
        <w:pStyle w:val="Legenda"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p w14:paraId="08D7DEE9" w14:textId="218EED77" w:rsidR="00E628A8" w:rsidRPr="0048722F" w:rsidRDefault="00E628A8" w:rsidP="00E628A8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310"/>
        <w:gridCol w:w="1069"/>
        <w:gridCol w:w="1258"/>
        <w:gridCol w:w="1069"/>
        <w:gridCol w:w="1258"/>
        <w:gridCol w:w="1069"/>
        <w:gridCol w:w="1069"/>
        <w:gridCol w:w="1258"/>
      </w:tblGrid>
      <w:tr w:rsidR="00B55FDA" w:rsidRPr="0048722F" w14:paraId="50A2B6C9" w14:textId="77777777" w:rsidTr="00B55FDA">
        <w:tc>
          <w:tcPr>
            <w:tcW w:w="1310" w:type="dxa"/>
            <w:vMerge w:val="restart"/>
            <w:tcBorders>
              <w:left w:val="nil"/>
              <w:right w:val="nil"/>
            </w:tcBorders>
            <w:vAlign w:val="center"/>
          </w:tcPr>
          <w:p w14:paraId="26EFEFCC" w14:textId="5F65530D" w:rsidR="008E073D" w:rsidRPr="0048722F" w:rsidRDefault="008E073D" w:rsidP="008E073D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molecule</w:t>
            </w:r>
          </w:p>
        </w:tc>
        <w:tc>
          <w:tcPr>
            <w:tcW w:w="1069" w:type="dxa"/>
            <w:vMerge w:val="restart"/>
            <w:tcBorders>
              <w:left w:val="nil"/>
              <w:right w:val="nil"/>
            </w:tcBorders>
            <w:vAlign w:val="center"/>
          </w:tcPr>
          <w:p w14:paraId="5DCF3DE6" w14:textId="46294FC2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E</w:t>
            </w:r>
            <w:r w:rsidRPr="0048722F">
              <w:rPr>
                <w:rFonts w:asciiTheme="minorHAnsi" w:hAnsiTheme="minorHAnsi" w:cstheme="minorHAnsi"/>
                <w:szCs w:val="24"/>
                <w:vertAlign w:val="subscript"/>
              </w:rPr>
              <w:t>01</w:t>
            </w:r>
          </w:p>
        </w:tc>
        <w:tc>
          <w:tcPr>
            <w:tcW w:w="1258" w:type="dxa"/>
            <w:vMerge w:val="restart"/>
            <w:tcBorders>
              <w:left w:val="nil"/>
              <w:right w:val="nil"/>
            </w:tcBorders>
            <w:vAlign w:val="center"/>
          </w:tcPr>
          <w:p w14:paraId="728683C2" w14:textId="3260456F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λ</w:t>
            </w:r>
            <w:r w:rsidRPr="0048722F">
              <w:rPr>
                <w:rFonts w:asciiTheme="minorHAnsi" w:hAnsiTheme="minorHAnsi" w:cstheme="minorHAnsi"/>
                <w:szCs w:val="24"/>
                <w:vertAlign w:val="subscript"/>
              </w:rPr>
              <w:t>01</w:t>
            </w:r>
          </w:p>
        </w:tc>
        <w:tc>
          <w:tcPr>
            <w:tcW w:w="1069" w:type="dxa"/>
            <w:vMerge w:val="restart"/>
            <w:tcBorders>
              <w:left w:val="nil"/>
              <w:right w:val="nil"/>
            </w:tcBorders>
            <w:vAlign w:val="center"/>
          </w:tcPr>
          <w:p w14:paraId="2D799633" w14:textId="67741126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48722F">
              <w:rPr>
                <w:rFonts w:asciiTheme="minorHAnsi" w:hAnsiTheme="minorHAnsi" w:cstheme="minorHAnsi"/>
                <w:i/>
                <w:szCs w:val="24"/>
              </w:rPr>
              <w:t>f</w:t>
            </w:r>
          </w:p>
        </w:tc>
        <w:tc>
          <w:tcPr>
            <w:tcW w:w="4654" w:type="dxa"/>
            <w:gridSpan w:val="4"/>
            <w:tcBorders>
              <w:left w:val="nil"/>
              <w:right w:val="nil"/>
            </w:tcBorders>
            <w:vAlign w:val="center"/>
          </w:tcPr>
          <w:p w14:paraId="589E6C04" w14:textId="1BB59594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µ</w:t>
            </w:r>
            <w:r w:rsidRPr="0048722F">
              <w:rPr>
                <w:rFonts w:asciiTheme="minorHAnsi" w:hAnsiTheme="minorHAnsi" w:cstheme="minorHAnsi"/>
                <w:szCs w:val="24"/>
                <w:vertAlign w:val="subscript"/>
              </w:rPr>
              <w:t>01</w:t>
            </w:r>
            <w:r w:rsidRPr="0048722F">
              <w:rPr>
                <w:rFonts w:asciiTheme="minorHAnsi" w:hAnsiTheme="minorHAnsi" w:cstheme="minorHAnsi"/>
                <w:szCs w:val="24"/>
              </w:rPr>
              <w:t>(Debye)</w:t>
            </w:r>
          </w:p>
        </w:tc>
      </w:tr>
      <w:tr w:rsidR="00B55FDA" w:rsidRPr="0048722F" w14:paraId="493DBDBA" w14:textId="77777777" w:rsidTr="00B55FDA">
        <w:tc>
          <w:tcPr>
            <w:tcW w:w="13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D4B14FD" w14:textId="77777777" w:rsidR="008E073D" w:rsidRPr="0048722F" w:rsidRDefault="008E073D" w:rsidP="008E073D">
            <w:pPr>
              <w:jc w:val="both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06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70EAD4" w14:textId="77777777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25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ED9457" w14:textId="77777777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06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60B8D5" w14:textId="77777777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2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9F7414" w14:textId="203808C3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x</w:t>
            </w:r>
          </w:p>
        </w:tc>
        <w:tc>
          <w:tcPr>
            <w:tcW w:w="10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352604" w14:textId="20B4EAF2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y</w:t>
            </w:r>
          </w:p>
        </w:tc>
        <w:tc>
          <w:tcPr>
            <w:tcW w:w="10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003FF2" w14:textId="57A6120A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z</w:t>
            </w:r>
          </w:p>
        </w:tc>
        <w:tc>
          <w:tcPr>
            <w:tcW w:w="125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A1EE3E" w14:textId="31C04D44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Tot</w:t>
            </w:r>
          </w:p>
        </w:tc>
      </w:tr>
      <w:tr w:rsidR="008E073D" w:rsidRPr="0048722F" w14:paraId="33C3A60F" w14:textId="77777777" w:rsidTr="00D66D31">
        <w:trPr>
          <w:trHeight w:val="562"/>
        </w:trPr>
        <w:tc>
          <w:tcPr>
            <w:tcW w:w="9360" w:type="dxa"/>
            <w:gridSpan w:val="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B96E28" w14:textId="6915021A" w:rsidR="008E073D" w:rsidRPr="0048722F" w:rsidRDefault="008E073D" w:rsidP="00E36F9A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B3LYP</w:t>
            </w:r>
          </w:p>
        </w:tc>
      </w:tr>
      <w:tr w:rsidR="008E073D" w:rsidRPr="0048722F" w14:paraId="09088585" w14:textId="77777777" w:rsidTr="00D66D31">
        <w:tc>
          <w:tcPr>
            <w:tcW w:w="9360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73B88663" w14:textId="3362FD01" w:rsidR="008E073D" w:rsidRPr="0048722F" w:rsidRDefault="008E073D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gas</w:t>
            </w:r>
          </w:p>
        </w:tc>
      </w:tr>
      <w:tr w:rsidR="00B55FDA" w:rsidRPr="0048722F" w14:paraId="6D10EF02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6F50B" w14:textId="03270CB2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36389" w14:textId="3523956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2.270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75FB" w14:textId="37385F6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546.16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0F7BA" w14:textId="59C096C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3.353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505E" w14:textId="1F6C914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19.722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41006" w14:textId="7E04B0F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-0.151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782E7" w14:textId="0BCE8DF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0.012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5D81E" w14:textId="5BD1B49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19.722</w:t>
            </w:r>
          </w:p>
        </w:tc>
      </w:tr>
      <w:tr w:rsidR="00B55FDA" w:rsidRPr="0048722F" w14:paraId="006EBBC0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E0029" w14:textId="3418FF18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8F60A" w14:textId="29C9969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2.258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3D2F9" w14:textId="7E3932D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549.01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15F2C" w14:textId="20FAA53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CBDC0" w14:textId="2E65B8F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20.441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85362" w14:textId="478D4C5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-1.426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387E7" w14:textId="2BDE3F1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196B0" w14:textId="044CF6A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20.490</w:t>
            </w:r>
          </w:p>
        </w:tc>
      </w:tr>
      <w:tr w:rsidR="00B55FDA" w:rsidRPr="0048722F" w14:paraId="0C0B3769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5781D" w14:textId="1F2C1CF6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DAF54" w14:textId="72ABF74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2.272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BF0BC" w14:textId="709CAF9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545.74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F3BE7" w14:textId="1021436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3.373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A046E" w14:textId="6081BCE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19.763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8BF03" w14:textId="2EAB89C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-0.613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4A1C5" w14:textId="6FD66CB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EC794" w14:textId="21EF9F4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19.772</w:t>
            </w:r>
          </w:p>
        </w:tc>
      </w:tr>
      <w:tr w:rsidR="00B55FDA" w:rsidRPr="0048722F" w14:paraId="40F48817" w14:textId="77777777" w:rsidTr="00B55FDA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5964EE" w14:textId="63B1F2C6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81C841" w14:textId="1FFC0E5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2.264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EC5359" w14:textId="48E7B38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547.67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464496" w14:textId="1428308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3.585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C224BA" w14:textId="26D9E09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20.383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7E5AF" w14:textId="29BDFD5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-1.244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35CEA" w14:textId="78ACD77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105E0A" w14:textId="5F8B2AE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20.421</w:t>
            </w:r>
          </w:p>
        </w:tc>
      </w:tr>
      <w:tr w:rsidR="00D66D31" w:rsidRPr="0048722F" w14:paraId="0820B5A7" w14:textId="77777777" w:rsidTr="00D66D31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881F2C" w14:textId="4D1FFDF3" w:rsidR="00D66D31" w:rsidRPr="0048722F" w:rsidRDefault="00D66D31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chloroform</w:t>
            </w:r>
          </w:p>
        </w:tc>
      </w:tr>
      <w:tr w:rsidR="00B55FDA" w:rsidRPr="0048722F" w14:paraId="50926418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572E6" w14:textId="3F2E69FF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5DA57" w14:textId="5EE1196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2.032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60DF4" w14:textId="2D1B40A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610.11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21506" w14:textId="5966795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3.533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3050" w14:textId="51D200E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21.397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3628D" w14:textId="639862F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-0.130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89969" w14:textId="2487648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0.037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210FC" w14:textId="16B4571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21.397</w:t>
            </w:r>
          </w:p>
        </w:tc>
      </w:tr>
      <w:tr w:rsidR="00B55FDA" w:rsidRPr="0048722F" w14:paraId="551EA950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6D0AD" w14:textId="74DFB4D4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03C29" w14:textId="380F123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2.020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0DD65" w14:textId="14F33C7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613.73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A1FC4" w14:textId="60F988C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3.796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18542" w14:textId="10B984B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22.190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22AC4" w14:textId="7389882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-1.575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F695C" w14:textId="648E2F9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9C531" w14:textId="7DED53A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22.246</w:t>
            </w:r>
          </w:p>
        </w:tc>
      </w:tr>
      <w:tr w:rsidR="00B55FDA" w:rsidRPr="0048722F" w14:paraId="058CC612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24AF7" w14:textId="11420DEB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2A499" w14:textId="6107B21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2.028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14445" w14:textId="7F47C61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611.47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4D7DE" w14:textId="08C0F87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3.539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A4075" w14:textId="2E913C9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21.427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7960E" w14:textId="0DA3C99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-0.669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470D9" w14:textId="2E2E893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A25E6" w14:textId="5DA9E02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21.438</w:t>
            </w:r>
          </w:p>
        </w:tc>
      </w:tr>
      <w:tr w:rsidR="00B55FDA" w:rsidRPr="0048722F" w14:paraId="4B3517A7" w14:textId="77777777" w:rsidTr="00B55FDA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974808" w14:textId="4DE18374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B303D1" w14:textId="0C93194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2.018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A64983" w14:textId="0220969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614.26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5EDF3D" w14:textId="5C7B514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3.763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A6E6EE" w14:textId="3B0893F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22.115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F5E72D" w14:textId="60E628E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-1.361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B27214" w14:textId="78BB0D5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CF5D24" w14:textId="49382A4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22.157</w:t>
            </w:r>
          </w:p>
        </w:tc>
      </w:tr>
      <w:tr w:rsidR="00D66D31" w:rsidRPr="0048722F" w14:paraId="7FCAD370" w14:textId="77777777" w:rsidTr="00D66D31">
        <w:trPr>
          <w:trHeight w:val="562"/>
        </w:trPr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8887B4" w14:textId="72A74757" w:rsidR="00D66D31" w:rsidRPr="0048722F" w:rsidRDefault="00D66D31" w:rsidP="00E36F9A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CAM-B3LYP</w:t>
            </w:r>
          </w:p>
        </w:tc>
      </w:tr>
      <w:tr w:rsidR="00D66D31" w:rsidRPr="0048722F" w14:paraId="159CE2CF" w14:textId="77777777" w:rsidTr="00D66D31">
        <w:tc>
          <w:tcPr>
            <w:tcW w:w="9360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2D4A4745" w14:textId="3F807367" w:rsidR="00D66D31" w:rsidRPr="0048722F" w:rsidRDefault="00D66D31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gas</w:t>
            </w:r>
          </w:p>
        </w:tc>
      </w:tr>
      <w:tr w:rsidR="00B55FDA" w:rsidRPr="0048722F" w14:paraId="70FAD1F8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5D047" w14:textId="114DF452" w:rsidR="00B55FDA" w:rsidRPr="0048722F" w:rsidRDefault="00E36F9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40CA8" w14:textId="76D71E5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2.872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67335" w14:textId="397C700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431.72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E7A7D" w14:textId="454D16B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3.663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DFD22" w14:textId="7F74502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-18.310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4AE3D" w14:textId="2A7D3DB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0.769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D0611" w14:textId="05E889D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EA4F3" w14:textId="37BB6FE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18.326</w:t>
            </w:r>
          </w:p>
        </w:tc>
      </w:tr>
      <w:tr w:rsidR="00B55FDA" w:rsidRPr="0048722F" w14:paraId="60EF03B5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6132C" w14:textId="2CC01E6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A7765" w14:textId="689E2F0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2.856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3338E" w14:textId="4FC011F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434.19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DD4F0" w14:textId="3DFFD9D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3.883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EA285" w14:textId="453CD63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18.809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DD661" w14:textId="6465CC3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2.067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63010" w14:textId="1312E30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EB413" w14:textId="6FFE607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18.922</w:t>
            </w:r>
          </w:p>
        </w:tc>
      </w:tr>
      <w:tr w:rsidR="00B55FDA" w:rsidRPr="0048722F" w14:paraId="3AF81E70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E298B" w14:textId="0CC77C6A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C9DD3" w14:textId="6901E83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2.870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F89CE" w14:textId="1586405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431.95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6A217" w14:textId="2DB7C9A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3.664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528AC" w14:textId="435FAC3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-18.295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5F991" w14:textId="129E0BC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1.200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41A85" w14:textId="3722EC8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A616B" w14:textId="0149541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18.334</w:t>
            </w:r>
          </w:p>
        </w:tc>
      </w:tr>
      <w:tr w:rsidR="00B55FDA" w:rsidRPr="0048722F" w14:paraId="15D34C77" w14:textId="77777777" w:rsidTr="00B55FDA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B47CFC" w14:textId="752CA01E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2BC8A2" w14:textId="0DDC4B3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2.855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BCB6B5" w14:textId="698E4FF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434.22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BA1F04" w14:textId="47D9DB6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3.832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448717" w14:textId="0CA4780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-18.704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FF3E64" w14:textId="0D9480B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1.882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0975A5" w14:textId="4A724BD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-0.018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F30352" w14:textId="43C6B9B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18.799</w:t>
            </w:r>
          </w:p>
        </w:tc>
      </w:tr>
      <w:tr w:rsidR="00B55FDA" w:rsidRPr="0048722F" w14:paraId="6E14A66F" w14:textId="77777777" w:rsidTr="00D66D31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B11F8F" w14:textId="4B2453B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chloroform</w:t>
            </w:r>
          </w:p>
        </w:tc>
      </w:tr>
      <w:tr w:rsidR="00B55FDA" w:rsidRPr="0048722F" w14:paraId="239D71BC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1E956" w14:textId="76A2AE99" w:rsidR="00B55FDA" w:rsidRPr="0048722F" w:rsidRDefault="00E36F9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14934" w14:textId="3A83AA0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2.663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3C3D" w14:textId="05B4A95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465.52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DBCA9" w14:textId="5FF3376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3.813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B8AB1" w14:textId="1436947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19.397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48657" w14:textId="006196E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-0.852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26981" w14:textId="7D36E24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0.022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67904" w14:textId="419ECC3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19.416</w:t>
            </w:r>
          </w:p>
        </w:tc>
      </w:tr>
      <w:tr w:rsidR="00B55FDA" w:rsidRPr="0048722F" w14:paraId="52FF69A2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1069F" w14:textId="040C3E0F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7ECFD" w14:textId="073DB5A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2.644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B569E" w14:textId="1573BD2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468.89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6A16D" w14:textId="68AF7AD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4.017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B84A5" w14:textId="4782C88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19.871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CBB09" w14:textId="60C56A2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2.272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013DF" w14:textId="1A837D2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7366A" w14:textId="4610124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20.000</w:t>
            </w:r>
          </w:p>
        </w:tc>
      </w:tr>
      <w:tr w:rsidR="00B55FDA" w:rsidRPr="0048722F" w14:paraId="5018D491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43FB3" w14:textId="7198EE6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7352" w14:textId="6CEB08A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2.657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0DA98" w14:textId="1CAA1AA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466.56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ECFD6" w14:textId="5ABA1ED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3.810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81DAE" w14:textId="759798F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-19.383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78D59" w14:textId="53B14A6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1.347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69A53" w14:textId="2E68C02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0.014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B39E4" w14:textId="6F0BFBE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19.430</w:t>
            </w:r>
          </w:p>
        </w:tc>
      </w:tr>
      <w:tr w:rsidR="00B55FDA" w:rsidRPr="0048722F" w14:paraId="0863525A" w14:textId="77777777" w:rsidTr="00B55FDA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9F9883" w14:textId="39CAD3F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AAD19F" w14:textId="3A5496C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2.639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38C084" w14:textId="20C7048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469.9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3E5640" w14:textId="69EBE7A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3.973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7FCE55" w14:textId="3E1999E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-19.805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1B8119" w14:textId="79D7B79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2.072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347D58" w14:textId="76A727C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-0.013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B9439B" w14:textId="40A4657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19.913</w:t>
            </w:r>
          </w:p>
        </w:tc>
      </w:tr>
      <w:tr w:rsidR="00D66D31" w:rsidRPr="0048722F" w14:paraId="03E6D2B3" w14:textId="77777777" w:rsidTr="000429A6">
        <w:trPr>
          <w:trHeight w:val="562"/>
        </w:trPr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E15780" w14:textId="4A5D8D20" w:rsidR="00D66D31" w:rsidRPr="0048722F" w:rsidRDefault="00D66D31" w:rsidP="00E36F9A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M06</w:t>
            </w:r>
          </w:p>
        </w:tc>
      </w:tr>
      <w:tr w:rsidR="00D66D31" w:rsidRPr="0048722F" w14:paraId="274525F9" w14:textId="77777777" w:rsidTr="000429A6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31DF02" w14:textId="713C5F81" w:rsidR="00D66D31" w:rsidRPr="0048722F" w:rsidRDefault="00D66D31" w:rsidP="008E073D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gas</w:t>
            </w:r>
          </w:p>
        </w:tc>
      </w:tr>
      <w:tr w:rsidR="00B55FDA" w:rsidRPr="0048722F" w14:paraId="730E2DDE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E778F" w14:textId="1C123A70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D61F8" w14:textId="0F2773A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2.325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449B4" w14:textId="42B8A09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533.2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C335D" w14:textId="510CD75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3.426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B60BD" w14:textId="2C6C8EF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-19.695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ADFFE" w14:textId="1E53BB4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0.351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FE8FE" w14:textId="0E6A953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A35C8" w14:textId="5491D1E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19.699</w:t>
            </w:r>
          </w:p>
        </w:tc>
      </w:tr>
      <w:tr w:rsidR="00B55FDA" w:rsidRPr="0048722F" w14:paraId="789117E6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2935D" w14:textId="792E4429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C180C" w14:textId="7C095B2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36639" w14:textId="09B2E35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536.1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5455D" w14:textId="6258606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3.669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2E484" w14:textId="7D4D258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-20.368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6CB9" w14:textId="024790F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1.710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8EE11" w14:textId="4B5C09A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1DB92" w14:textId="009C955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20.440</w:t>
            </w:r>
          </w:p>
        </w:tc>
      </w:tr>
      <w:tr w:rsidR="00B55FDA" w:rsidRPr="0048722F" w14:paraId="26D34E93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EC4AB" w14:textId="1218F43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BC689" w14:textId="39D96D4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2.325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C5DB3" w14:textId="4184214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533.37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34D1A" w14:textId="01F734C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3.440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1DDAC" w14:textId="25F21B4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19.725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1F9CE" w14:textId="6E0793A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-0.796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94A5F" w14:textId="61566EE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70623" w14:textId="3810DEA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19.741</w:t>
            </w:r>
          </w:p>
        </w:tc>
      </w:tr>
      <w:tr w:rsidR="00B55FDA" w:rsidRPr="0048722F" w14:paraId="53613A59" w14:textId="77777777" w:rsidTr="00B55FDA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7A1993" w14:textId="7A39CBC8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33CA68" w14:textId="4CB6729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2.317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E8E5DA" w14:textId="6E2DCC8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535.06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C6AF85" w14:textId="4EF6A12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3.631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483431" w14:textId="5E6C157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-20.256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072273" w14:textId="260E4E2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1.526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C19023" w14:textId="4632E75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-0.015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C35A05" w14:textId="2DCA9C1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20.313</w:t>
            </w:r>
          </w:p>
        </w:tc>
      </w:tr>
      <w:tr w:rsidR="00B55FDA" w:rsidRPr="0048722F" w14:paraId="347163C2" w14:textId="77777777" w:rsidTr="000429A6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A5BDDC" w14:textId="50D3D48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chloroform</w:t>
            </w:r>
          </w:p>
        </w:tc>
      </w:tr>
      <w:tr w:rsidR="00B55FDA" w:rsidRPr="0048722F" w14:paraId="2C059B28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CE436" w14:textId="698E4B7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BEA8B" w14:textId="737745B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2.086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1CB4F" w14:textId="03EE6E3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594.31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1766F" w14:textId="3FF8EBC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3.592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946E8" w14:textId="3374865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21.290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2102C" w14:textId="6053ED6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-0.361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30BF3" w14:textId="2253FB6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0.033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4A4F" w14:textId="773C16D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21.293</w:t>
            </w:r>
          </w:p>
        </w:tc>
      </w:tr>
      <w:tr w:rsidR="00B55FDA" w:rsidRPr="0048722F" w14:paraId="0503ACBC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E1AEE" w14:textId="57450946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C0EA8" w14:textId="32768D1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2.073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AEF9D" w14:textId="35D5EEF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598.23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736CC" w14:textId="0C84832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3.826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E0500" w14:textId="57FADDD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21.968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2C97C" w14:textId="6557909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-1.888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876E2" w14:textId="4A57D03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0.013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597F6" w14:textId="2049C68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22.049</w:t>
            </w:r>
          </w:p>
        </w:tc>
      </w:tr>
      <w:tr w:rsidR="00B55FDA" w:rsidRPr="0048722F" w14:paraId="2B00D6A6" w14:textId="77777777" w:rsidTr="00B55FDA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65F37" w14:textId="49531C03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FC6A8" w14:textId="25C552C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2.083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4D04E" w14:textId="76B733D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595.17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81FCC" w14:textId="43CC0E9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3.589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89853" w14:textId="1BAB7E6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21.282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5902" w14:textId="0ED0772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-0.890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B65B0" w14:textId="0D56A01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8E11C" w14:textId="674792B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21.301</w:t>
            </w:r>
          </w:p>
        </w:tc>
      </w:tr>
      <w:tr w:rsidR="00B55FDA" w:rsidRPr="0048722F" w14:paraId="3A1F7909" w14:textId="77777777" w:rsidTr="00B55FDA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377239" w14:textId="3FD4E308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25DF55" w14:textId="39564A3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2.071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F5858F" w14:textId="5C212EA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598.7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11BC4E" w14:textId="1E9E279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3.787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71D1D5" w14:textId="5DBE790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21.879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8B9585" w14:textId="3FD6F10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-1.678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F3F18C" w14:textId="0C519D3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0.007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8666B8" w14:textId="086E0E2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21.943</w:t>
            </w:r>
          </w:p>
        </w:tc>
      </w:tr>
    </w:tbl>
    <w:p w14:paraId="4B92FEF1" w14:textId="2BAAAC40" w:rsidR="008E073D" w:rsidRPr="0048722F" w:rsidRDefault="003341FE" w:rsidP="003341FE">
      <w:pPr>
        <w:jc w:val="both"/>
        <w:rPr>
          <w:rFonts w:asciiTheme="minorHAnsi" w:hAnsiTheme="minorHAnsi" w:cstheme="minorHAnsi"/>
        </w:rPr>
      </w:pPr>
      <w:bookmarkStart w:id="23" w:name="_Toc79674957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17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>. S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→S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vertical transition energies (E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), wavelength (λ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), oscillator strength (</w:t>
      </w:r>
      <w:r w:rsidRPr="0048722F">
        <w:rPr>
          <w:rFonts w:asciiTheme="minorHAnsi" w:hAnsiTheme="minorHAnsi" w:cstheme="minorHAnsi"/>
          <w:i/>
          <w:color w:val="000000" w:themeColor="text1"/>
          <w:szCs w:val="24"/>
        </w:rPr>
        <w:t>f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), and transition dipole moments (µ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. These results were obtained by employing the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6-31G basis set.</w:t>
      </w:r>
      <w:bookmarkEnd w:id="23"/>
    </w:p>
    <w:p w14:paraId="4F7A2301" w14:textId="77777777" w:rsidR="00B55FDA" w:rsidRPr="0048722F" w:rsidRDefault="00B55FDA" w:rsidP="00C3161E">
      <w:pPr>
        <w:jc w:val="both"/>
        <w:rPr>
          <w:rFonts w:asciiTheme="minorHAnsi" w:hAnsiTheme="minorHAnsi" w:cstheme="minorHAnsi"/>
        </w:rPr>
      </w:pPr>
    </w:p>
    <w:p w14:paraId="1B9DB9C1" w14:textId="77777777" w:rsidR="00B55FDA" w:rsidRPr="0048722F" w:rsidRDefault="00B55FDA" w:rsidP="00C3161E">
      <w:pPr>
        <w:jc w:val="both"/>
        <w:rPr>
          <w:rFonts w:asciiTheme="minorHAnsi" w:hAnsiTheme="minorHAnsi" w:cstheme="minorHAnsi"/>
        </w:rPr>
      </w:pPr>
    </w:p>
    <w:p w14:paraId="0CEBD32B" w14:textId="77777777" w:rsidR="00B55FDA" w:rsidRPr="0048722F" w:rsidRDefault="00B55FDA" w:rsidP="00C3161E">
      <w:pPr>
        <w:jc w:val="both"/>
        <w:rPr>
          <w:rFonts w:asciiTheme="minorHAnsi" w:hAnsiTheme="minorHAnsi" w:cstheme="minorHAnsi"/>
        </w:rPr>
      </w:pPr>
    </w:p>
    <w:p w14:paraId="69BA5831" w14:textId="70BFF4C1" w:rsidR="00E628A8" w:rsidRPr="0048722F" w:rsidRDefault="00E628A8" w:rsidP="00E628A8">
      <w:pPr>
        <w:pStyle w:val="Legenda"/>
        <w:keepNext/>
        <w:jc w:val="both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01"/>
        <w:gridCol w:w="1004"/>
        <w:gridCol w:w="1180"/>
        <w:gridCol w:w="1005"/>
        <w:gridCol w:w="1180"/>
        <w:gridCol w:w="1005"/>
        <w:gridCol w:w="1005"/>
        <w:gridCol w:w="1180"/>
      </w:tblGrid>
      <w:tr w:rsidR="00B55FDA" w:rsidRPr="0048722F" w14:paraId="44624716" w14:textId="77777777" w:rsidTr="00B55FDA">
        <w:tc>
          <w:tcPr>
            <w:tcW w:w="1801" w:type="dxa"/>
            <w:vMerge w:val="restart"/>
            <w:tcBorders>
              <w:left w:val="nil"/>
              <w:right w:val="nil"/>
            </w:tcBorders>
            <w:vAlign w:val="center"/>
          </w:tcPr>
          <w:p w14:paraId="79DC9171" w14:textId="77777777" w:rsidR="00B55FDA" w:rsidRPr="0048722F" w:rsidRDefault="00B55FDA" w:rsidP="00E36F9A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molecule</w:t>
            </w:r>
          </w:p>
        </w:tc>
        <w:tc>
          <w:tcPr>
            <w:tcW w:w="1004" w:type="dxa"/>
            <w:vMerge w:val="restart"/>
            <w:tcBorders>
              <w:left w:val="nil"/>
              <w:right w:val="nil"/>
            </w:tcBorders>
            <w:vAlign w:val="center"/>
          </w:tcPr>
          <w:p w14:paraId="1DC4A1F3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E</w:t>
            </w:r>
            <w:r w:rsidRPr="0048722F">
              <w:rPr>
                <w:rFonts w:asciiTheme="minorHAnsi" w:hAnsiTheme="minorHAnsi" w:cstheme="minorHAnsi"/>
                <w:szCs w:val="24"/>
                <w:vertAlign w:val="subscript"/>
              </w:rPr>
              <w:t>01</w:t>
            </w:r>
          </w:p>
        </w:tc>
        <w:tc>
          <w:tcPr>
            <w:tcW w:w="1180" w:type="dxa"/>
            <w:vMerge w:val="restart"/>
            <w:tcBorders>
              <w:left w:val="nil"/>
              <w:right w:val="nil"/>
            </w:tcBorders>
            <w:vAlign w:val="center"/>
          </w:tcPr>
          <w:p w14:paraId="1B85B189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λ</w:t>
            </w:r>
            <w:r w:rsidRPr="0048722F">
              <w:rPr>
                <w:rFonts w:asciiTheme="minorHAnsi" w:hAnsiTheme="minorHAnsi" w:cstheme="minorHAnsi"/>
                <w:szCs w:val="24"/>
                <w:vertAlign w:val="subscript"/>
              </w:rPr>
              <w:t>01</w:t>
            </w:r>
          </w:p>
        </w:tc>
        <w:tc>
          <w:tcPr>
            <w:tcW w:w="1005" w:type="dxa"/>
            <w:vMerge w:val="restart"/>
            <w:tcBorders>
              <w:left w:val="nil"/>
              <w:right w:val="nil"/>
            </w:tcBorders>
            <w:vAlign w:val="center"/>
          </w:tcPr>
          <w:p w14:paraId="72F88878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i/>
                <w:szCs w:val="24"/>
              </w:rPr>
            </w:pPr>
            <w:r w:rsidRPr="0048722F">
              <w:rPr>
                <w:rFonts w:asciiTheme="minorHAnsi" w:hAnsiTheme="minorHAnsi" w:cstheme="minorHAnsi"/>
                <w:i/>
                <w:szCs w:val="24"/>
              </w:rPr>
              <w:t>f</w:t>
            </w:r>
          </w:p>
        </w:tc>
        <w:tc>
          <w:tcPr>
            <w:tcW w:w="4370" w:type="dxa"/>
            <w:gridSpan w:val="4"/>
            <w:tcBorders>
              <w:left w:val="nil"/>
              <w:right w:val="nil"/>
            </w:tcBorders>
            <w:vAlign w:val="center"/>
          </w:tcPr>
          <w:p w14:paraId="43984A2C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µ</w:t>
            </w:r>
            <w:r w:rsidRPr="0048722F">
              <w:rPr>
                <w:rFonts w:asciiTheme="minorHAnsi" w:hAnsiTheme="minorHAnsi" w:cstheme="minorHAnsi"/>
                <w:szCs w:val="24"/>
                <w:vertAlign w:val="subscript"/>
              </w:rPr>
              <w:t>01</w:t>
            </w:r>
            <w:r w:rsidRPr="0048722F">
              <w:rPr>
                <w:rFonts w:asciiTheme="minorHAnsi" w:hAnsiTheme="minorHAnsi" w:cstheme="minorHAnsi"/>
                <w:szCs w:val="24"/>
              </w:rPr>
              <w:t>(Debye)</w:t>
            </w:r>
          </w:p>
        </w:tc>
      </w:tr>
      <w:tr w:rsidR="00B55FDA" w:rsidRPr="0048722F" w14:paraId="1741C1E3" w14:textId="77777777" w:rsidTr="00B55FDA">
        <w:tc>
          <w:tcPr>
            <w:tcW w:w="18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94DED50" w14:textId="77777777" w:rsidR="00B55FDA" w:rsidRPr="0048722F" w:rsidRDefault="00B55FDA" w:rsidP="00E36F9A">
            <w:pPr>
              <w:jc w:val="both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00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D95D322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8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D17440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00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659E3B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741540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x</w:t>
            </w:r>
          </w:p>
        </w:tc>
        <w:tc>
          <w:tcPr>
            <w:tcW w:w="10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600D98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y</w:t>
            </w:r>
          </w:p>
        </w:tc>
        <w:tc>
          <w:tcPr>
            <w:tcW w:w="100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F655CA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z</w:t>
            </w:r>
          </w:p>
        </w:tc>
        <w:tc>
          <w:tcPr>
            <w:tcW w:w="11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A45EA7E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Tot</w:t>
            </w:r>
          </w:p>
        </w:tc>
      </w:tr>
      <w:tr w:rsidR="00B55FDA" w:rsidRPr="0048722F" w14:paraId="383FE9E9" w14:textId="77777777" w:rsidTr="00E36F9A">
        <w:trPr>
          <w:trHeight w:val="562"/>
        </w:trPr>
        <w:tc>
          <w:tcPr>
            <w:tcW w:w="9360" w:type="dxa"/>
            <w:gridSpan w:val="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B7DA56" w14:textId="4CE87FE2" w:rsidR="00B55FDA" w:rsidRPr="0048722F" w:rsidRDefault="00B55FDA" w:rsidP="00E36F9A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B3LYP</w:t>
            </w:r>
          </w:p>
        </w:tc>
      </w:tr>
      <w:tr w:rsidR="00B55FDA" w:rsidRPr="0048722F" w14:paraId="443A3AE8" w14:textId="77777777" w:rsidTr="00E36F9A">
        <w:tc>
          <w:tcPr>
            <w:tcW w:w="9360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06FD733A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gas</w:t>
            </w:r>
          </w:p>
        </w:tc>
      </w:tr>
      <w:tr w:rsidR="00B55FDA" w:rsidRPr="0048722F" w14:paraId="7367757E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2B106" w14:textId="11E0C8D3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DE561" w14:textId="7784F79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5AEE7" w14:textId="431ADA0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536.94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3A6A3" w14:textId="782C3D8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3.334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CA96F" w14:textId="54403F5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19.500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CE894" w14:textId="3FCB303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-0.174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36D21" w14:textId="71069E7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E4C08" w14:textId="25FA940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19.500</w:t>
            </w:r>
          </w:p>
        </w:tc>
      </w:tr>
      <w:tr w:rsidR="00B55FDA" w:rsidRPr="0048722F" w14:paraId="4207AC6B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35184" w14:textId="190C8A36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B20C6" w14:textId="111EF4A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2.293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53461" w14:textId="6B9CD65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540.64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74F2C" w14:textId="7AD733A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3.565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0DF9" w14:textId="2CE641B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20.170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5CBC5" w14:textId="18733F6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714E4" w14:textId="18532D6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93DE1" w14:textId="4A02897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20.232</w:t>
            </w:r>
          </w:p>
        </w:tc>
      </w:tr>
      <w:tr w:rsidR="00B55FDA" w:rsidRPr="0048722F" w14:paraId="7E0407D3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E49E1" w14:textId="5E61408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521BF" w14:textId="53F6274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C4A2A" w14:textId="254DC8A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536.23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62CC9" w14:textId="3416894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3.344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0FADB" w14:textId="5F9E2D6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19.505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4633F" w14:textId="523FDD5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-0.601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050DD" w14:textId="771B638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AF41E" w14:textId="70C5A40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19.514</w:t>
            </w:r>
          </w:p>
        </w:tc>
      </w:tr>
      <w:tr w:rsidR="00B55FDA" w:rsidRPr="0048722F" w14:paraId="6FD44443" w14:textId="77777777" w:rsidTr="00B55FDA"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AD1D30" w14:textId="6932A218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45BE3D" w14:textId="56814EC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9FF11D" w14:textId="39B917B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539.26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F1E642" w14:textId="0CD0A4E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1B7495" w14:textId="3B51D87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-20.061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541C51" w14:textId="4DEA958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-1.392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CF455C" w14:textId="3B76B09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A4D6E1" w14:textId="536136D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20.109</w:t>
            </w:r>
          </w:p>
        </w:tc>
      </w:tr>
      <w:tr w:rsidR="00B55FDA" w:rsidRPr="0048722F" w14:paraId="1A2AD6AA" w14:textId="77777777" w:rsidTr="00E36F9A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4BA5F7" w14:textId="378E804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chloroform</w:t>
            </w:r>
          </w:p>
        </w:tc>
      </w:tr>
      <w:tr w:rsidR="00B55FDA" w:rsidRPr="0048722F" w14:paraId="01ED9244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9FABE" w14:textId="70DC94C2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533B2" w14:textId="5943DCA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2.088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D2A6D" w14:textId="1B75989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593.88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16DB1" w14:textId="096C889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3.497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9EDD3" w14:textId="23C1D71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21.002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59F48" w14:textId="5E66327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-0.174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C48BA" w14:textId="11AB3BF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ECA8F" w14:textId="7128AE8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21.003</w:t>
            </w:r>
          </w:p>
        </w:tc>
      </w:tr>
      <w:tr w:rsidR="00B55FDA" w:rsidRPr="0048722F" w14:paraId="7771CE72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0E4AB" w14:textId="40BB45AF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11CD0" w14:textId="6B6D14A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2.072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B13E1" w14:textId="52BF235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598.31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6810B" w14:textId="09BB891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168D3" w14:textId="7A85F71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21.700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F3AB9" w14:textId="006503C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-1.775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C9D66" w14:textId="3E4DA0D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F5C3A" w14:textId="4320F60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21.773</w:t>
            </w:r>
          </w:p>
        </w:tc>
      </w:tr>
      <w:tr w:rsidR="00B55FDA" w:rsidRPr="0048722F" w14:paraId="37E3AF76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9E027" w14:textId="628B7E86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91201" w14:textId="1C81D0E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2.087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4A866" w14:textId="3B3892F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594.22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D2A73" w14:textId="046B3ED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3.497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225A3" w14:textId="2157670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20.998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AD054" w14:textId="31190B2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-0.680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718EE" w14:textId="28CCCDA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44A50" w14:textId="53FB33C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21.009</w:t>
            </w:r>
          </w:p>
        </w:tc>
      </w:tr>
      <w:tr w:rsidR="00B55FDA" w:rsidRPr="0048722F" w14:paraId="1CB7F8F0" w14:textId="77777777" w:rsidTr="00B55FDA"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CF17E3" w14:textId="66FE092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D42706" w14:textId="3AB2B97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2.072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E9D690" w14:textId="758129C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598.29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D933CB" w14:textId="21D79CD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A4D8BA" w14:textId="67A7E7F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-21.606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1B1337" w14:textId="2F7A2FF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-1.569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BCEEF0" w14:textId="7D8E022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272B60" w14:textId="4BF53E3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21.663</w:t>
            </w:r>
          </w:p>
        </w:tc>
      </w:tr>
      <w:tr w:rsidR="00B55FDA" w:rsidRPr="0048722F" w14:paraId="1F375BCA" w14:textId="77777777" w:rsidTr="00E36F9A">
        <w:trPr>
          <w:trHeight w:val="562"/>
        </w:trPr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D5DACA" w14:textId="184B78D2" w:rsidR="00B55FDA" w:rsidRPr="0048722F" w:rsidRDefault="00B55FDA" w:rsidP="00E36F9A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CAM-B3LYP</w:t>
            </w:r>
          </w:p>
        </w:tc>
      </w:tr>
      <w:tr w:rsidR="00B55FDA" w:rsidRPr="0048722F" w14:paraId="2289BA37" w14:textId="77777777" w:rsidTr="00E36F9A">
        <w:tc>
          <w:tcPr>
            <w:tcW w:w="9360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29C91725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gas</w:t>
            </w:r>
          </w:p>
        </w:tc>
      </w:tr>
      <w:tr w:rsidR="00B55FDA" w:rsidRPr="0048722F" w14:paraId="0B59F411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9864E" w14:textId="62B67FAF" w:rsidR="00B55FDA" w:rsidRPr="0048722F" w:rsidRDefault="00E36F9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2C43" w14:textId="17B3194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2.905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8DC94" w14:textId="4CDC7BC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426.73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31C98" w14:textId="418443E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AC64" w14:textId="0A2CBB0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-18.078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E4282" w14:textId="710F961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0.748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A4852" w14:textId="7DFCEF8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55C7D" w14:textId="6B7EEB4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18.093</w:t>
            </w:r>
          </w:p>
        </w:tc>
      </w:tr>
      <w:tr w:rsidR="00B55FDA" w:rsidRPr="0048722F" w14:paraId="40725D41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4DCB0" w14:textId="7F151B1E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2FB5F" w14:textId="67BE58B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2.886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21E2A" w14:textId="0C5F3AD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429.67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C0301" w14:textId="3C60ADA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3.809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C1DB8" w14:textId="63F1F8C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-18.517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D0C4F" w14:textId="54E24E8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E2530" w14:textId="08EB4F2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59141" w14:textId="4648A1A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18.643</w:t>
            </w:r>
          </w:p>
        </w:tc>
      </w:tr>
      <w:tr w:rsidR="00B55FDA" w:rsidRPr="0048722F" w14:paraId="103208AE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05D27" w14:textId="6B6D46C5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29981" w14:textId="5A40F6F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2.906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7B8E9" w14:textId="095038D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426.62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DB4AF" w14:textId="65A0EC9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988F2" w14:textId="69A132F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-18.052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790FF" w14:textId="682C62C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1.150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23B76" w14:textId="09D73A1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F9E1" w14:textId="20DCB2F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18.089</w:t>
            </w:r>
          </w:p>
        </w:tc>
      </w:tr>
      <w:tr w:rsidR="00B55FDA" w:rsidRPr="0048722F" w14:paraId="687A9F9F" w14:textId="77777777" w:rsidTr="00B55FDA"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83A9D0" w14:textId="4DC98391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169004" w14:textId="46C93E7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2.887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9FC22A" w14:textId="316E77E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429.42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E8C7DC" w14:textId="75FAD1D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480D7B" w14:textId="3251787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-18.403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39D0E5" w14:textId="7A87C9E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1.989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0FB749" w14:textId="46592D6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F73A0C" w14:textId="662FD91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18.510</w:t>
            </w:r>
          </w:p>
        </w:tc>
      </w:tr>
      <w:tr w:rsidR="00B55FDA" w:rsidRPr="0048722F" w14:paraId="1B0227C8" w14:textId="77777777" w:rsidTr="00E36F9A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4A789E" w14:textId="54A8B0F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chloroform</w:t>
            </w:r>
          </w:p>
        </w:tc>
      </w:tr>
      <w:tr w:rsidR="00B55FDA" w:rsidRPr="0048722F" w14:paraId="72F3DBA8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CEA17" w14:textId="0E4D5523" w:rsidR="00B55FDA" w:rsidRPr="0048722F" w:rsidRDefault="00E36F9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D444E" w14:textId="4E7A4B5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2.713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236E9" w14:textId="44A826A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457.01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14291" w14:textId="01E0F3A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3.756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377CF" w14:textId="2DEEF1C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-19.074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836D0" w14:textId="42BD4E8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0.847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B91A6" w14:textId="737AAAF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36BD" w14:textId="43FCE33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19.093</w:t>
            </w:r>
          </w:p>
        </w:tc>
      </w:tr>
      <w:tr w:rsidR="00B55FDA" w:rsidRPr="0048722F" w14:paraId="0191CAF9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EA48F" w14:textId="57A4FAE9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BC469" w14:textId="6F3A9F3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2.692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ACE67" w14:textId="36FC359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460.61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D3296" w14:textId="04A0A58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3.934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A9748" w14:textId="21FA939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-19.467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A897C" w14:textId="24FDE5F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2.424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93C34" w14:textId="3B6D3A0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76EC9" w14:textId="685923C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19.617</w:t>
            </w:r>
          </w:p>
        </w:tc>
      </w:tr>
      <w:tr w:rsidR="00B55FDA" w:rsidRPr="0048722F" w14:paraId="04965BD3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45D8A" w14:textId="3EBF147D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561FA" w14:textId="4381CEE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2.710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CC03C" w14:textId="65EB8FC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457.46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7A6EC" w14:textId="18F74B3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3.752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B7F82" w14:textId="620D3DD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-19.048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7548C" w14:textId="310B530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1.309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37326" w14:textId="1A7D042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54F0B" w14:textId="4915AA2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19.093</w:t>
            </w:r>
          </w:p>
        </w:tc>
      </w:tr>
      <w:tr w:rsidR="00B55FDA" w:rsidRPr="0048722F" w14:paraId="5EB5EAD0" w14:textId="77777777" w:rsidTr="00B55FDA"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4D66D3" w14:textId="5F2E8844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6E76D6" w14:textId="172E859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2.689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D19C7A" w14:textId="6EC72F5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461.06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6CB8A7" w14:textId="6A6F2B3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3.892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F4D1B0" w14:textId="45DAA3E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-19.396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1CF972" w14:textId="6FCE4EC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2.228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9A6036" w14:textId="58B0DFD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69AA45" w14:textId="14871F5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19.523</w:t>
            </w:r>
          </w:p>
        </w:tc>
      </w:tr>
      <w:tr w:rsidR="00B55FDA" w:rsidRPr="0048722F" w14:paraId="4468E0D7" w14:textId="77777777" w:rsidTr="00E36F9A">
        <w:trPr>
          <w:trHeight w:val="562"/>
        </w:trPr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FE0DED" w14:textId="24CE8150" w:rsidR="00B55FDA" w:rsidRPr="0048722F" w:rsidRDefault="00B55FDA" w:rsidP="00E36F9A">
            <w:pPr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M06</w:t>
            </w:r>
          </w:p>
        </w:tc>
      </w:tr>
      <w:tr w:rsidR="00B55FDA" w:rsidRPr="0048722F" w14:paraId="6CC01A40" w14:textId="77777777" w:rsidTr="00E36F9A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86643D" w14:textId="77777777" w:rsidR="00B55FDA" w:rsidRPr="0048722F" w:rsidRDefault="00B55FDA" w:rsidP="00E36F9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gas</w:t>
            </w:r>
          </w:p>
        </w:tc>
      </w:tr>
      <w:tr w:rsidR="00B55FDA" w:rsidRPr="0048722F" w14:paraId="5E0B8531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BFBE4" w14:textId="1EC9C185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B305E" w14:textId="3D11C34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2.377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7E7C" w14:textId="6D7DBBA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521.67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029F3" w14:textId="0B950AB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3.380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60D05" w14:textId="6FC859C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-19.348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E4612" w14:textId="742A197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-0.358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2DE6F" w14:textId="0E1EC33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BFD26" w14:textId="4D33F39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19.351</w:t>
            </w:r>
          </w:p>
        </w:tc>
      </w:tr>
      <w:tr w:rsidR="00B55FDA" w:rsidRPr="0048722F" w14:paraId="3019F6E2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19704" w14:textId="5D15B7AF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B7C14" w14:textId="253492C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2.364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3B60C" w14:textId="6CEF02A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524.58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BDFB2" w14:textId="28469DC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3.595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19ABD" w14:textId="381EFF8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19.930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A0DCA" w14:textId="183CE48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-1.831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FE303" w14:textId="7317379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4C1C1" w14:textId="5CBCE9C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20.014</w:t>
            </w:r>
          </w:p>
        </w:tc>
      </w:tr>
      <w:tr w:rsidR="00B55FDA" w:rsidRPr="0048722F" w14:paraId="23043B5F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119E9" w14:textId="56609702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BE95E" w14:textId="528E184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2.382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4A060" w14:textId="3045E22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520.42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96BEC" w14:textId="0402299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3.376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E300D" w14:textId="620278D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19.301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62B2E" w14:textId="13E3D5E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-0.776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34FFD" w14:textId="269114E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0734E" w14:textId="26DB6E3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19.316</w:t>
            </w:r>
          </w:p>
        </w:tc>
      </w:tr>
      <w:tr w:rsidR="00B55FDA" w:rsidRPr="0048722F" w14:paraId="6E6BC19C" w14:textId="77777777" w:rsidTr="00B55FDA"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6682A7" w14:textId="4B1FB900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AF2407" w14:textId="1B09155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2.368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05CEA0" w14:textId="4685348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523.49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49ECC" w14:textId="7F3CEB2B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DCEDAD" w14:textId="5F16BF7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-19.790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96B919" w14:textId="06BB1E6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-1.656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47D737" w14:textId="538A32C7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18185F" w14:textId="77CAE29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19.859</w:t>
            </w:r>
          </w:p>
        </w:tc>
      </w:tr>
      <w:tr w:rsidR="00B55FDA" w:rsidRPr="0048722F" w14:paraId="1C35B221" w14:textId="77777777" w:rsidTr="00E36F9A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EF7A5A" w14:textId="3D62D28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chloroform</w:t>
            </w:r>
          </w:p>
        </w:tc>
      </w:tr>
      <w:tr w:rsidR="00B55FDA" w:rsidRPr="0048722F" w14:paraId="52329E50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F50E3" w14:textId="1334716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EF772" w14:textId="5DEFFBE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2.158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7A83B" w14:textId="5AA075B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574.47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DB4C7" w14:textId="58D08CF3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D0BDC" w14:textId="53BC2B3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-20.741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CE165" w14:textId="74D25D6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-0.399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FBDE0" w14:textId="4557223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42094" w14:textId="3AC9AA45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20.745</w:t>
            </w:r>
          </w:p>
        </w:tc>
      </w:tr>
      <w:tr w:rsidR="00B55FDA" w:rsidRPr="0048722F" w14:paraId="344B2B78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04703" w14:textId="6595FBAC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14A21" w14:textId="45E4D0D2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5C08F" w14:textId="762BF23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579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90F6F" w14:textId="0EF8E1D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3.737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1D4DD" w14:textId="7CFD6459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21.336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FFD53" w14:textId="1FFFA9B6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-2.069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6273B" w14:textId="2E1E7CD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BC03F" w14:textId="62A90AA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21.436</w:t>
            </w:r>
          </w:p>
        </w:tc>
      </w:tr>
      <w:tr w:rsidR="00B55FDA" w:rsidRPr="0048722F" w14:paraId="5865C758" w14:textId="77777777" w:rsidTr="00B55FDA">
        <w:tc>
          <w:tcPr>
            <w:tcW w:w="1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F7ABA" w14:textId="0A0A260D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norbixin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0D22" w14:textId="4262667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2.158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8A9D8" w14:textId="540291D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574.61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88ACC" w14:textId="01A2BDE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3.523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1B150" w14:textId="5B5D037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20.718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C37FC" w14:textId="1A5BBCD0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-0.885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C8402" w14:textId="4C6733C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0.004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102D0" w14:textId="2E3B412D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20.737</w:t>
            </w:r>
          </w:p>
        </w:tc>
      </w:tr>
      <w:tr w:rsidR="00B55FDA" w:rsidRPr="0048722F" w14:paraId="48C06B42" w14:textId="77777777" w:rsidTr="00B55FDA"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D5661" w14:textId="32401EEF" w:rsidR="00B55FDA" w:rsidRPr="0048722F" w:rsidRDefault="00B55FDA" w:rsidP="00B55FDA">
            <w:pPr>
              <w:jc w:val="both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szCs w:val="24"/>
              </w:rPr>
              <w:t>isonorbixin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7B827" w14:textId="60EF8A84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2.142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30A61C" w14:textId="60A1E608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578.88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612FE7" w14:textId="3E02B951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3.695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777F72" w14:textId="098C2E4C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-21.231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610523" w14:textId="61D8D33A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-1.871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0F0FEB" w14:textId="562C4C0F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-0.022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E27C1E" w14:textId="7C6EBC2E" w:rsidR="00B55FDA" w:rsidRPr="0048722F" w:rsidRDefault="00B55FDA" w:rsidP="00B55FDA">
            <w:pPr>
              <w:jc w:val="center"/>
              <w:rPr>
                <w:rFonts w:asciiTheme="minorHAnsi" w:hAnsiTheme="minorHAnsi" w:cstheme="minorHAnsi"/>
                <w:szCs w:val="24"/>
              </w:rPr>
            </w:pPr>
            <w:r w:rsidRPr="0048722F">
              <w:rPr>
                <w:rFonts w:asciiTheme="minorHAnsi" w:hAnsiTheme="minorHAnsi" w:cstheme="minorHAnsi"/>
                <w:color w:val="000000"/>
                <w:szCs w:val="24"/>
              </w:rPr>
              <w:t>21.314</w:t>
            </w:r>
          </w:p>
        </w:tc>
      </w:tr>
    </w:tbl>
    <w:p w14:paraId="17D5A30B" w14:textId="4D2DB7F3" w:rsidR="00B55FDA" w:rsidRPr="0048722F" w:rsidRDefault="003341FE" w:rsidP="003341FE">
      <w:pPr>
        <w:jc w:val="both"/>
        <w:rPr>
          <w:rFonts w:asciiTheme="minorHAnsi" w:hAnsiTheme="minorHAnsi" w:cstheme="minorHAnsi"/>
          <w:color w:val="000000" w:themeColor="text1"/>
          <w:szCs w:val="24"/>
        </w:rPr>
      </w:pPr>
      <w:bookmarkStart w:id="24" w:name="_Toc79674958"/>
      <w:r w:rsidRPr="0048722F">
        <w:rPr>
          <w:rFonts w:asciiTheme="minorHAnsi" w:hAnsiTheme="minorHAnsi" w:cstheme="minorHAnsi"/>
          <w:color w:val="000000" w:themeColor="text1"/>
          <w:szCs w:val="24"/>
        </w:rPr>
        <w:t>Table S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begin"/>
      </w:r>
      <w:r w:rsidRPr="0048722F">
        <w:rPr>
          <w:rFonts w:asciiTheme="minorHAnsi" w:hAnsiTheme="minorHAnsi" w:cstheme="minorHAnsi"/>
          <w:color w:val="000000" w:themeColor="text1"/>
          <w:szCs w:val="24"/>
        </w:rPr>
        <w:instrText xml:space="preserve"> SEQ Table_S \* ARABIC </w:instrTex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separate"/>
      </w:r>
      <w:r w:rsidRPr="0048722F">
        <w:rPr>
          <w:rFonts w:asciiTheme="minorHAnsi" w:hAnsiTheme="minorHAnsi" w:cstheme="minorHAnsi"/>
          <w:noProof/>
          <w:color w:val="000000" w:themeColor="text1"/>
          <w:szCs w:val="24"/>
        </w:rPr>
        <w:t>18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fldChar w:fldCharType="end"/>
      </w:r>
      <w:r w:rsidRPr="0048722F">
        <w:rPr>
          <w:rFonts w:asciiTheme="minorHAnsi" w:hAnsiTheme="minorHAnsi" w:cstheme="minorHAnsi"/>
          <w:color w:val="000000" w:themeColor="text1"/>
          <w:szCs w:val="24"/>
        </w:rPr>
        <w:t>. S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→S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vertical transition energies (E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), wavelength (λ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), oscillator strength (</w:t>
      </w:r>
      <w:r w:rsidRPr="0048722F">
        <w:rPr>
          <w:rFonts w:asciiTheme="minorHAnsi" w:hAnsiTheme="minorHAnsi" w:cstheme="minorHAnsi"/>
          <w:i/>
          <w:color w:val="000000" w:themeColor="text1"/>
          <w:szCs w:val="24"/>
        </w:rPr>
        <w:t>f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), and transition dipole moments (µ</w:t>
      </w:r>
      <w:r w:rsidRPr="0048722F">
        <w:rPr>
          <w:rFonts w:asciiTheme="minorHAnsi" w:hAnsiTheme="minorHAnsi" w:cstheme="minorHAnsi"/>
          <w:color w:val="000000" w:themeColor="text1"/>
          <w:szCs w:val="24"/>
          <w:vertAlign w:val="subscript"/>
        </w:rPr>
        <w:t>01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>)</w:t>
      </w:r>
      <w:r w:rsidR="00CC28C0">
        <w:rPr>
          <w:rFonts w:asciiTheme="minorHAnsi" w:hAnsiTheme="minorHAnsi" w:cstheme="minorHAnsi"/>
          <w:color w:val="000000" w:themeColor="text1"/>
          <w:szCs w:val="24"/>
        </w:rPr>
        <w:t>. These results were obtained by employing the</w:t>
      </w:r>
      <w:r w:rsidRPr="0048722F">
        <w:rPr>
          <w:rFonts w:asciiTheme="minorHAnsi" w:hAnsiTheme="minorHAnsi" w:cstheme="minorHAnsi"/>
          <w:color w:val="000000" w:themeColor="text1"/>
          <w:szCs w:val="24"/>
        </w:rPr>
        <w:t xml:space="preserve"> 6-31G(d,p) basis set.</w:t>
      </w:r>
      <w:bookmarkEnd w:id="24"/>
    </w:p>
    <w:p w14:paraId="0F1D7A4A" w14:textId="77777777" w:rsidR="003341FE" w:rsidRPr="0048722F" w:rsidRDefault="003341FE" w:rsidP="003341FE">
      <w:pPr>
        <w:jc w:val="both"/>
        <w:rPr>
          <w:rFonts w:asciiTheme="minorHAnsi" w:hAnsiTheme="minorHAnsi" w:cstheme="minorHAnsi"/>
          <w:color w:val="000000" w:themeColor="text1"/>
          <w:szCs w:val="24"/>
        </w:rPr>
      </w:pPr>
    </w:p>
    <w:p w14:paraId="78E92B31" w14:textId="77777777" w:rsidR="003341FE" w:rsidRPr="0048722F" w:rsidRDefault="003341FE" w:rsidP="003341FE">
      <w:pPr>
        <w:jc w:val="both"/>
        <w:rPr>
          <w:rFonts w:asciiTheme="minorHAnsi" w:hAnsiTheme="minorHAnsi" w:cstheme="minorHAnsi"/>
        </w:rPr>
      </w:pPr>
    </w:p>
    <w:sectPr w:rsidR="003341FE" w:rsidRPr="0048722F" w:rsidSect="000B5610">
      <w:footerReference w:type="even" r:id="rId15"/>
      <w:footerReference w:type="default" r:id="rId16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BC192" w14:textId="77777777" w:rsidR="003912D7" w:rsidRDefault="003912D7">
      <w:r>
        <w:separator/>
      </w:r>
    </w:p>
  </w:endnote>
  <w:endnote w:type="continuationSeparator" w:id="0">
    <w:p w14:paraId="402372A3" w14:textId="77777777" w:rsidR="003912D7" w:rsidRDefault="00391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816A1" w14:textId="77777777" w:rsidR="007C243B" w:rsidRDefault="007C243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5728F45B" w14:textId="77777777" w:rsidR="007C243B" w:rsidRDefault="007C24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44382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6D9EA0" w14:textId="77777777" w:rsidR="007C243B" w:rsidRDefault="007C243B">
        <w:pPr>
          <w:pStyle w:val="Rodap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3BC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A6B1A7E" w14:textId="77777777" w:rsidR="007C243B" w:rsidRDefault="007C243B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118BE" w14:textId="77777777" w:rsidR="003912D7" w:rsidRDefault="003912D7">
      <w:r>
        <w:separator/>
      </w:r>
    </w:p>
  </w:footnote>
  <w:footnote w:type="continuationSeparator" w:id="0">
    <w:p w14:paraId="037FDDEB" w14:textId="77777777" w:rsidR="003912D7" w:rsidRDefault="00391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05061"/>
    <w:multiLevelType w:val="hybridMultilevel"/>
    <w:tmpl w:val="149E4FD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5" w15:restartNumberingAfterBreak="0">
    <w:nsid w:val="3B392958"/>
    <w:multiLevelType w:val="hybridMultilevel"/>
    <w:tmpl w:val="52085478"/>
    <w:lvl w:ilvl="0" w:tplc="8BC469A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7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675E5E1D"/>
    <w:multiLevelType w:val="hybridMultilevel"/>
    <w:tmpl w:val="149E4FD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2B75FD"/>
    <w:multiLevelType w:val="hybridMultilevel"/>
    <w:tmpl w:val="851ACF06"/>
    <w:lvl w:ilvl="0" w:tplc="8BC469A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8"/>
  </w:num>
  <w:num w:numId="8">
    <w:abstractNumId w:val="0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pt-BR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acromolecules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9zt0vad0oprxs9e9ft35dttodtdtpvtaspev&quot;&gt;Gatech&lt;record-ids&gt;&lt;item&gt;7&lt;/item&gt;&lt;item&gt;21&lt;/item&gt;&lt;item&gt;26&lt;/item&gt;&lt;/record-ids&gt;&lt;/item&gt;&lt;/Libraries&gt;"/>
  </w:docVars>
  <w:rsids>
    <w:rsidRoot w:val="00BF68B1"/>
    <w:rsid w:val="000043B5"/>
    <w:rsid w:val="00004DAA"/>
    <w:rsid w:val="00005AF8"/>
    <w:rsid w:val="000141FD"/>
    <w:rsid w:val="00014718"/>
    <w:rsid w:val="00014E7A"/>
    <w:rsid w:val="00015A82"/>
    <w:rsid w:val="00015CC8"/>
    <w:rsid w:val="0002031E"/>
    <w:rsid w:val="0002126E"/>
    <w:rsid w:val="000225B6"/>
    <w:rsid w:val="00030B2A"/>
    <w:rsid w:val="00033001"/>
    <w:rsid w:val="000429A6"/>
    <w:rsid w:val="000443E8"/>
    <w:rsid w:val="00051364"/>
    <w:rsid w:val="00055D51"/>
    <w:rsid w:val="0005623E"/>
    <w:rsid w:val="0005660F"/>
    <w:rsid w:val="00060479"/>
    <w:rsid w:val="00065660"/>
    <w:rsid w:val="00074B76"/>
    <w:rsid w:val="00082F55"/>
    <w:rsid w:val="000861FA"/>
    <w:rsid w:val="000A05C6"/>
    <w:rsid w:val="000A32D6"/>
    <w:rsid w:val="000A64F5"/>
    <w:rsid w:val="000B1627"/>
    <w:rsid w:val="000B27AE"/>
    <w:rsid w:val="000B5610"/>
    <w:rsid w:val="000B60BC"/>
    <w:rsid w:val="000C34F4"/>
    <w:rsid w:val="000C39CD"/>
    <w:rsid w:val="000C4C16"/>
    <w:rsid w:val="000D1B4C"/>
    <w:rsid w:val="000D23D9"/>
    <w:rsid w:val="000E0436"/>
    <w:rsid w:val="000E0486"/>
    <w:rsid w:val="000E6F0B"/>
    <w:rsid w:val="000F20DA"/>
    <w:rsid w:val="000F4C57"/>
    <w:rsid w:val="00107374"/>
    <w:rsid w:val="001113F5"/>
    <w:rsid w:val="00116F50"/>
    <w:rsid w:val="0012148F"/>
    <w:rsid w:val="0012243C"/>
    <w:rsid w:val="001261FE"/>
    <w:rsid w:val="00126650"/>
    <w:rsid w:val="00130E2A"/>
    <w:rsid w:val="00137A82"/>
    <w:rsid w:val="00141443"/>
    <w:rsid w:val="00143B43"/>
    <w:rsid w:val="00143DBE"/>
    <w:rsid w:val="0014403E"/>
    <w:rsid w:val="00144AC8"/>
    <w:rsid w:val="0014607F"/>
    <w:rsid w:val="00146F87"/>
    <w:rsid w:val="001471C9"/>
    <w:rsid w:val="001516E3"/>
    <w:rsid w:val="0015316F"/>
    <w:rsid w:val="00153A50"/>
    <w:rsid w:val="0015493F"/>
    <w:rsid w:val="001563C6"/>
    <w:rsid w:val="00162BCC"/>
    <w:rsid w:val="00163153"/>
    <w:rsid w:val="00165EC0"/>
    <w:rsid w:val="001702D2"/>
    <w:rsid w:val="001710BC"/>
    <w:rsid w:val="0017113D"/>
    <w:rsid w:val="00175E2E"/>
    <w:rsid w:val="00176B99"/>
    <w:rsid w:val="0018050C"/>
    <w:rsid w:val="001820AC"/>
    <w:rsid w:val="001832BC"/>
    <w:rsid w:val="001860DF"/>
    <w:rsid w:val="00187613"/>
    <w:rsid w:val="0019119C"/>
    <w:rsid w:val="0019418C"/>
    <w:rsid w:val="00195462"/>
    <w:rsid w:val="001974DF"/>
    <w:rsid w:val="001A03C5"/>
    <w:rsid w:val="001A2703"/>
    <w:rsid w:val="001A28A0"/>
    <w:rsid w:val="001A2AD6"/>
    <w:rsid w:val="001A3140"/>
    <w:rsid w:val="001A362D"/>
    <w:rsid w:val="001B05F6"/>
    <w:rsid w:val="001B100F"/>
    <w:rsid w:val="001B1640"/>
    <w:rsid w:val="001B1C41"/>
    <w:rsid w:val="001B245A"/>
    <w:rsid w:val="001C010A"/>
    <w:rsid w:val="001C1B6D"/>
    <w:rsid w:val="001C5FC7"/>
    <w:rsid w:val="001D6666"/>
    <w:rsid w:val="001D7AA5"/>
    <w:rsid w:val="001E0847"/>
    <w:rsid w:val="001E2260"/>
    <w:rsid w:val="001E65A0"/>
    <w:rsid w:val="002045D8"/>
    <w:rsid w:val="00204C7A"/>
    <w:rsid w:val="0021034D"/>
    <w:rsid w:val="0021087F"/>
    <w:rsid w:val="00225706"/>
    <w:rsid w:val="00225856"/>
    <w:rsid w:val="00226BBA"/>
    <w:rsid w:val="00226C2A"/>
    <w:rsid w:val="0023186D"/>
    <w:rsid w:val="00236619"/>
    <w:rsid w:val="00236AF7"/>
    <w:rsid w:val="00240DC3"/>
    <w:rsid w:val="0024316F"/>
    <w:rsid w:val="0024602A"/>
    <w:rsid w:val="00246CAB"/>
    <w:rsid w:val="0025584A"/>
    <w:rsid w:val="00256525"/>
    <w:rsid w:val="00257ABF"/>
    <w:rsid w:val="00257E0F"/>
    <w:rsid w:val="00257E18"/>
    <w:rsid w:val="002600FB"/>
    <w:rsid w:val="00261F89"/>
    <w:rsid w:val="00266E2B"/>
    <w:rsid w:val="00266E31"/>
    <w:rsid w:val="00274C24"/>
    <w:rsid w:val="00277477"/>
    <w:rsid w:val="00282A1F"/>
    <w:rsid w:val="00285B53"/>
    <w:rsid w:val="00290CF9"/>
    <w:rsid w:val="0029165E"/>
    <w:rsid w:val="002932EC"/>
    <w:rsid w:val="0029623C"/>
    <w:rsid w:val="002A0353"/>
    <w:rsid w:val="002A23F7"/>
    <w:rsid w:val="002A27DC"/>
    <w:rsid w:val="002A5E5A"/>
    <w:rsid w:val="002A6AEC"/>
    <w:rsid w:val="002A7204"/>
    <w:rsid w:val="002A72FA"/>
    <w:rsid w:val="002B08FE"/>
    <w:rsid w:val="002B10FF"/>
    <w:rsid w:val="002B2406"/>
    <w:rsid w:val="002B7756"/>
    <w:rsid w:val="002C2007"/>
    <w:rsid w:val="002C24F8"/>
    <w:rsid w:val="002C3431"/>
    <w:rsid w:val="002C5DEC"/>
    <w:rsid w:val="002D1211"/>
    <w:rsid w:val="002D3C1A"/>
    <w:rsid w:val="002E7AF1"/>
    <w:rsid w:val="002F2EB6"/>
    <w:rsid w:val="002F3322"/>
    <w:rsid w:val="002F777A"/>
    <w:rsid w:val="002F7E58"/>
    <w:rsid w:val="002F7F6C"/>
    <w:rsid w:val="00306690"/>
    <w:rsid w:val="00306D76"/>
    <w:rsid w:val="00306E53"/>
    <w:rsid w:val="00313432"/>
    <w:rsid w:val="003156AA"/>
    <w:rsid w:val="0033151D"/>
    <w:rsid w:val="003335F4"/>
    <w:rsid w:val="003341FE"/>
    <w:rsid w:val="00341383"/>
    <w:rsid w:val="0034286D"/>
    <w:rsid w:val="00343927"/>
    <w:rsid w:val="003453D5"/>
    <w:rsid w:val="00347219"/>
    <w:rsid w:val="0034776A"/>
    <w:rsid w:val="003536C7"/>
    <w:rsid w:val="003566FC"/>
    <w:rsid w:val="003575E4"/>
    <w:rsid w:val="00361FBE"/>
    <w:rsid w:val="003664E9"/>
    <w:rsid w:val="003679A1"/>
    <w:rsid w:val="00370A2A"/>
    <w:rsid w:val="00371464"/>
    <w:rsid w:val="0037182A"/>
    <w:rsid w:val="0038101A"/>
    <w:rsid w:val="003849B6"/>
    <w:rsid w:val="003850DD"/>
    <w:rsid w:val="0038732D"/>
    <w:rsid w:val="003912D7"/>
    <w:rsid w:val="00391C08"/>
    <w:rsid w:val="003925D3"/>
    <w:rsid w:val="0039390C"/>
    <w:rsid w:val="00394A98"/>
    <w:rsid w:val="003A1756"/>
    <w:rsid w:val="003A27A3"/>
    <w:rsid w:val="003A2C1F"/>
    <w:rsid w:val="003A3F0B"/>
    <w:rsid w:val="003A50B1"/>
    <w:rsid w:val="003A6A7A"/>
    <w:rsid w:val="003A7F32"/>
    <w:rsid w:val="003B012C"/>
    <w:rsid w:val="003B140E"/>
    <w:rsid w:val="003B1B15"/>
    <w:rsid w:val="003B352A"/>
    <w:rsid w:val="003B4AF3"/>
    <w:rsid w:val="003C284B"/>
    <w:rsid w:val="003D264D"/>
    <w:rsid w:val="003D4B25"/>
    <w:rsid w:val="003D7447"/>
    <w:rsid w:val="003E06A3"/>
    <w:rsid w:val="003E48CC"/>
    <w:rsid w:val="003E4C33"/>
    <w:rsid w:val="003E5D19"/>
    <w:rsid w:val="003F42A4"/>
    <w:rsid w:val="003F5EFC"/>
    <w:rsid w:val="003F787B"/>
    <w:rsid w:val="0040275A"/>
    <w:rsid w:val="00402A55"/>
    <w:rsid w:val="00407ABB"/>
    <w:rsid w:val="004113A8"/>
    <w:rsid w:val="00412A4B"/>
    <w:rsid w:val="00424191"/>
    <w:rsid w:val="0042767B"/>
    <w:rsid w:val="00430740"/>
    <w:rsid w:val="0043433F"/>
    <w:rsid w:val="004348A7"/>
    <w:rsid w:val="00436C70"/>
    <w:rsid w:val="00442EB6"/>
    <w:rsid w:val="00455EF7"/>
    <w:rsid w:val="00466F4E"/>
    <w:rsid w:val="00471192"/>
    <w:rsid w:val="00481E86"/>
    <w:rsid w:val="004828E7"/>
    <w:rsid w:val="00483B6C"/>
    <w:rsid w:val="00483FB0"/>
    <w:rsid w:val="0048722F"/>
    <w:rsid w:val="004973F2"/>
    <w:rsid w:val="004A7B19"/>
    <w:rsid w:val="004B2278"/>
    <w:rsid w:val="004B51C6"/>
    <w:rsid w:val="004C38D3"/>
    <w:rsid w:val="004C3B3A"/>
    <w:rsid w:val="004D1794"/>
    <w:rsid w:val="004D1BD5"/>
    <w:rsid w:val="004D520C"/>
    <w:rsid w:val="004D6275"/>
    <w:rsid w:val="004D7B7D"/>
    <w:rsid w:val="004E7E36"/>
    <w:rsid w:val="004F1D03"/>
    <w:rsid w:val="004F7B9B"/>
    <w:rsid w:val="00500540"/>
    <w:rsid w:val="00502CEB"/>
    <w:rsid w:val="005030BD"/>
    <w:rsid w:val="00511DD2"/>
    <w:rsid w:val="005208E9"/>
    <w:rsid w:val="00522636"/>
    <w:rsid w:val="00524340"/>
    <w:rsid w:val="005244E7"/>
    <w:rsid w:val="00524B95"/>
    <w:rsid w:val="00525678"/>
    <w:rsid w:val="00525893"/>
    <w:rsid w:val="005259ED"/>
    <w:rsid w:val="00533304"/>
    <w:rsid w:val="00533AEE"/>
    <w:rsid w:val="00534C29"/>
    <w:rsid w:val="00540EEF"/>
    <w:rsid w:val="00542D81"/>
    <w:rsid w:val="005468D8"/>
    <w:rsid w:val="005511F9"/>
    <w:rsid w:val="0055542A"/>
    <w:rsid w:val="005578F4"/>
    <w:rsid w:val="005624F4"/>
    <w:rsid w:val="005627A4"/>
    <w:rsid w:val="00571443"/>
    <w:rsid w:val="005730CC"/>
    <w:rsid w:val="00583B48"/>
    <w:rsid w:val="00591798"/>
    <w:rsid w:val="00591A57"/>
    <w:rsid w:val="00597820"/>
    <w:rsid w:val="005A0B5B"/>
    <w:rsid w:val="005B329C"/>
    <w:rsid w:val="005B48AD"/>
    <w:rsid w:val="005B5BDB"/>
    <w:rsid w:val="005B5BE3"/>
    <w:rsid w:val="005C1BB9"/>
    <w:rsid w:val="005C1DA2"/>
    <w:rsid w:val="005C3DDF"/>
    <w:rsid w:val="005C78CC"/>
    <w:rsid w:val="005D0C10"/>
    <w:rsid w:val="005D24EC"/>
    <w:rsid w:val="005D4289"/>
    <w:rsid w:val="005D65A4"/>
    <w:rsid w:val="005E6F44"/>
    <w:rsid w:val="005E7775"/>
    <w:rsid w:val="005F6FCD"/>
    <w:rsid w:val="00603A0B"/>
    <w:rsid w:val="00605198"/>
    <w:rsid w:val="00607383"/>
    <w:rsid w:val="00610B41"/>
    <w:rsid w:val="00613850"/>
    <w:rsid w:val="0061795A"/>
    <w:rsid w:val="006253E3"/>
    <w:rsid w:val="0062549A"/>
    <w:rsid w:val="00626E60"/>
    <w:rsid w:val="00634443"/>
    <w:rsid w:val="00634C19"/>
    <w:rsid w:val="00637862"/>
    <w:rsid w:val="00642115"/>
    <w:rsid w:val="0064512C"/>
    <w:rsid w:val="00645B9D"/>
    <w:rsid w:val="006469D8"/>
    <w:rsid w:val="00650E66"/>
    <w:rsid w:val="00657360"/>
    <w:rsid w:val="00663579"/>
    <w:rsid w:val="006636C6"/>
    <w:rsid w:val="00676D3A"/>
    <w:rsid w:val="00681546"/>
    <w:rsid w:val="0069641A"/>
    <w:rsid w:val="006A6780"/>
    <w:rsid w:val="006B1BCF"/>
    <w:rsid w:val="006B2581"/>
    <w:rsid w:val="006B4351"/>
    <w:rsid w:val="006B7846"/>
    <w:rsid w:val="006B7C16"/>
    <w:rsid w:val="006C093B"/>
    <w:rsid w:val="006C4195"/>
    <w:rsid w:val="006C5325"/>
    <w:rsid w:val="006D7331"/>
    <w:rsid w:val="006E159C"/>
    <w:rsid w:val="006E1B54"/>
    <w:rsid w:val="006E3707"/>
    <w:rsid w:val="00703714"/>
    <w:rsid w:val="00703EC9"/>
    <w:rsid w:val="00705D87"/>
    <w:rsid w:val="007064B6"/>
    <w:rsid w:val="007110F0"/>
    <w:rsid w:val="00712A5C"/>
    <w:rsid w:val="007136F6"/>
    <w:rsid w:val="00714AE3"/>
    <w:rsid w:val="00714FBC"/>
    <w:rsid w:val="00732828"/>
    <w:rsid w:val="0073568A"/>
    <w:rsid w:val="00736512"/>
    <w:rsid w:val="00736EE6"/>
    <w:rsid w:val="0073705A"/>
    <w:rsid w:val="00746DFB"/>
    <w:rsid w:val="00753C7A"/>
    <w:rsid w:val="007552DC"/>
    <w:rsid w:val="007558BC"/>
    <w:rsid w:val="007563E8"/>
    <w:rsid w:val="00760C39"/>
    <w:rsid w:val="007613FF"/>
    <w:rsid w:val="0076283F"/>
    <w:rsid w:val="007629D3"/>
    <w:rsid w:val="00764A32"/>
    <w:rsid w:val="007704DA"/>
    <w:rsid w:val="00771856"/>
    <w:rsid w:val="00772148"/>
    <w:rsid w:val="00775A3E"/>
    <w:rsid w:val="00777BBD"/>
    <w:rsid w:val="00784186"/>
    <w:rsid w:val="0079363D"/>
    <w:rsid w:val="00796517"/>
    <w:rsid w:val="007966D5"/>
    <w:rsid w:val="007A1E8F"/>
    <w:rsid w:val="007A35B1"/>
    <w:rsid w:val="007A363B"/>
    <w:rsid w:val="007A46D5"/>
    <w:rsid w:val="007A4F98"/>
    <w:rsid w:val="007A7463"/>
    <w:rsid w:val="007A7670"/>
    <w:rsid w:val="007B3843"/>
    <w:rsid w:val="007B3845"/>
    <w:rsid w:val="007B3E18"/>
    <w:rsid w:val="007B6996"/>
    <w:rsid w:val="007B7176"/>
    <w:rsid w:val="007C243B"/>
    <w:rsid w:val="007C5A88"/>
    <w:rsid w:val="007C69BC"/>
    <w:rsid w:val="007D10B8"/>
    <w:rsid w:val="007D24EA"/>
    <w:rsid w:val="007D6249"/>
    <w:rsid w:val="007D7C76"/>
    <w:rsid w:val="007D7E5B"/>
    <w:rsid w:val="007E3BE5"/>
    <w:rsid w:val="007E3DAE"/>
    <w:rsid w:val="007F3D99"/>
    <w:rsid w:val="007F5F89"/>
    <w:rsid w:val="007F76F5"/>
    <w:rsid w:val="008040A3"/>
    <w:rsid w:val="0080423E"/>
    <w:rsid w:val="0080546A"/>
    <w:rsid w:val="008113D2"/>
    <w:rsid w:val="00815A7E"/>
    <w:rsid w:val="00830CD7"/>
    <w:rsid w:val="00834579"/>
    <w:rsid w:val="00845487"/>
    <w:rsid w:val="008468E0"/>
    <w:rsid w:val="00852A79"/>
    <w:rsid w:val="00852FBC"/>
    <w:rsid w:val="0086474A"/>
    <w:rsid w:val="008655C0"/>
    <w:rsid w:val="00866FA2"/>
    <w:rsid w:val="00867BC1"/>
    <w:rsid w:val="008723E0"/>
    <w:rsid w:val="00877D30"/>
    <w:rsid w:val="0088099D"/>
    <w:rsid w:val="00884371"/>
    <w:rsid w:val="00891635"/>
    <w:rsid w:val="008921B5"/>
    <w:rsid w:val="00895D2A"/>
    <w:rsid w:val="008A3D82"/>
    <w:rsid w:val="008B3CBC"/>
    <w:rsid w:val="008B4052"/>
    <w:rsid w:val="008C2F39"/>
    <w:rsid w:val="008C4BDA"/>
    <w:rsid w:val="008D396C"/>
    <w:rsid w:val="008E073D"/>
    <w:rsid w:val="008E23C4"/>
    <w:rsid w:val="00900154"/>
    <w:rsid w:val="00901A5C"/>
    <w:rsid w:val="00903315"/>
    <w:rsid w:val="00905CA6"/>
    <w:rsid w:val="00907910"/>
    <w:rsid w:val="00912169"/>
    <w:rsid w:val="009165C4"/>
    <w:rsid w:val="0092037A"/>
    <w:rsid w:val="00923CED"/>
    <w:rsid w:val="009246AD"/>
    <w:rsid w:val="00924DEA"/>
    <w:rsid w:val="00934D87"/>
    <w:rsid w:val="00934E61"/>
    <w:rsid w:val="00935BAA"/>
    <w:rsid w:val="0093754F"/>
    <w:rsid w:val="00941A6A"/>
    <w:rsid w:val="009438A0"/>
    <w:rsid w:val="00950058"/>
    <w:rsid w:val="00950141"/>
    <w:rsid w:val="00950B44"/>
    <w:rsid w:val="00954246"/>
    <w:rsid w:val="009565D8"/>
    <w:rsid w:val="00957E16"/>
    <w:rsid w:val="009608D6"/>
    <w:rsid w:val="00963215"/>
    <w:rsid w:val="009665EB"/>
    <w:rsid w:val="00967C3E"/>
    <w:rsid w:val="009706CA"/>
    <w:rsid w:val="009727E7"/>
    <w:rsid w:val="009748F5"/>
    <w:rsid w:val="00975B5A"/>
    <w:rsid w:val="00975C1E"/>
    <w:rsid w:val="00977FB9"/>
    <w:rsid w:val="00982963"/>
    <w:rsid w:val="0098370F"/>
    <w:rsid w:val="00984845"/>
    <w:rsid w:val="00987757"/>
    <w:rsid w:val="00990B85"/>
    <w:rsid w:val="009911DB"/>
    <w:rsid w:val="009912AE"/>
    <w:rsid w:val="00991CCF"/>
    <w:rsid w:val="009946A4"/>
    <w:rsid w:val="00997BD6"/>
    <w:rsid w:val="009A1561"/>
    <w:rsid w:val="009A52E4"/>
    <w:rsid w:val="009B58D1"/>
    <w:rsid w:val="009C3377"/>
    <w:rsid w:val="009C6AA6"/>
    <w:rsid w:val="009D11E7"/>
    <w:rsid w:val="009D1AC2"/>
    <w:rsid w:val="009D3AD6"/>
    <w:rsid w:val="009D4D72"/>
    <w:rsid w:val="009D6D1E"/>
    <w:rsid w:val="009E4EA3"/>
    <w:rsid w:val="009E7056"/>
    <w:rsid w:val="009E71E5"/>
    <w:rsid w:val="009F155D"/>
    <w:rsid w:val="009F3822"/>
    <w:rsid w:val="009F40AA"/>
    <w:rsid w:val="00A00790"/>
    <w:rsid w:val="00A02D18"/>
    <w:rsid w:val="00A02D62"/>
    <w:rsid w:val="00A03F5B"/>
    <w:rsid w:val="00A04769"/>
    <w:rsid w:val="00A04AEC"/>
    <w:rsid w:val="00A04E9B"/>
    <w:rsid w:val="00A04FC1"/>
    <w:rsid w:val="00A1149E"/>
    <w:rsid w:val="00A12756"/>
    <w:rsid w:val="00A15B3E"/>
    <w:rsid w:val="00A20EB5"/>
    <w:rsid w:val="00A268BA"/>
    <w:rsid w:val="00A40CB6"/>
    <w:rsid w:val="00A410CD"/>
    <w:rsid w:val="00A445F5"/>
    <w:rsid w:val="00A44CE6"/>
    <w:rsid w:val="00A50376"/>
    <w:rsid w:val="00A54023"/>
    <w:rsid w:val="00A54166"/>
    <w:rsid w:val="00A5484F"/>
    <w:rsid w:val="00A60724"/>
    <w:rsid w:val="00A62F28"/>
    <w:rsid w:val="00A67ED1"/>
    <w:rsid w:val="00A70517"/>
    <w:rsid w:val="00A8402D"/>
    <w:rsid w:val="00A9167C"/>
    <w:rsid w:val="00A925A1"/>
    <w:rsid w:val="00A963CF"/>
    <w:rsid w:val="00A971F4"/>
    <w:rsid w:val="00AB27AA"/>
    <w:rsid w:val="00AB34C5"/>
    <w:rsid w:val="00AB55D1"/>
    <w:rsid w:val="00AB7827"/>
    <w:rsid w:val="00AC03DD"/>
    <w:rsid w:val="00AC19BF"/>
    <w:rsid w:val="00AC61F7"/>
    <w:rsid w:val="00AC68CF"/>
    <w:rsid w:val="00AC74D6"/>
    <w:rsid w:val="00AD3D89"/>
    <w:rsid w:val="00AD6715"/>
    <w:rsid w:val="00AD75C5"/>
    <w:rsid w:val="00AD7C0D"/>
    <w:rsid w:val="00AE10B1"/>
    <w:rsid w:val="00AE6F2F"/>
    <w:rsid w:val="00AE752F"/>
    <w:rsid w:val="00AF0818"/>
    <w:rsid w:val="00AF0E57"/>
    <w:rsid w:val="00AF143A"/>
    <w:rsid w:val="00AF3158"/>
    <w:rsid w:val="00AF75B8"/>
    <w:rsid w:val="00B03E53"/>
    <w:rsid w:val="00B05579"/>
    <w:rsid w:val="00B06BFA"/>
    <w:rsid w:val="00B131DE"/>
    <w:rsid w:val="00B13A5D"/>
    <w:rsid w:val="00B22D07"/>
    <w:rsid w:val="00B3244F"/>
    <w:rsid w:val="00B32FE9"/>
    <w:rsid w:val="00B35808"/>
    <w:rsid w:val="00B360E3"/>
    <w:rsid w:val="00B3636C"/>
    <w:rsid w:val="00B419EA"/>
    <w:rsid w:val="00B41A00"/>
    <w:rsid w:val="00B469C7"/>
    <w:rsid w:val="00B50553"/>
    <w:rsid w:val="00B5314D"/>
    <w:rsid w:val="00B5492C"/>
    <w:rsid w:val="00B55FDA"/>
    <w:rsid w:val="00B6484C"/>
    <w:rsid w:val="00B6548C"/>
    <w:rsid w:val="00B65C10"/>
    <w:rsid w:val="00B7618D"/>
    <w:rsid w:val="00B8153E"/>
    <w:rsid w:val="00B81CBF"/>
    <w:rsid w:val="00B824D4"/>
    <w:rsid w:val="00B93794"/>
    <w:rsid w:val="00B973DF"/>
    <w:rsid w:val="00BA4BF7"/>
    <w:rsid w:val="00BA5782"/>
    <w:rsid w:val="00BA6C1F"/>
    <w:rsid w:val="00BA6DAC"/>
    <w:rsid w:val="00BB0DE7"/>
    <w:rsid w:val="00BB21C9"/>
    <w:rsid w:val="00BB5DA4"/>
    <w:rsid w:val="00BB66D9"/>
    <w:rsid w:val="00BB7E85"/>
    <w:rsid w:val="00BD1EEF"/>
    <w:rsid w:val="00BD3F56"/>
    <w:rsid w:val="00BD4B24"/>
    <w:rsid w:val="00BD5BE8"/>
    <w:rsid w:val="00BD5E11"/>
    <w:rsid w:val="00BE6A01"/>
    <w:rsid w:val="00BE7527"/>
    <w:rsid w:val="00BF3585"/>
    <w:rsid w:val="00BF68B1"/>
    <w:rsid w:val="00C0078D"/>
    <w:rsid w:val="00C018D1"/>
    <w:rsid w:val="00C02DBF"/>
    <w:rsid w:val="00C10EE0"/>
    <w:rsid w:val="00C12556"/>
    <w:rsid w:val="00C167E0"/>
    <w:rsid w:val="00C267D5"/>
    <w:rsid w:val="00C2791C"/>
    <w:rsid w:val="00C3161E"/>
    <w:rsid w:val="00C32849"/>
    <w:rsid w:val="00C335EE"/>
    <w:rsid w:val="00C3459E"/>
    <w:rsid w:val="00C373B7"/>
    <w:rsid w:val="00C43647"/>
    <w:rsid w:val="00C5225E"/>
    <w:rsid w:val="00C52C56"/>
    <w:rsid w:val="00C53864"/>
    <w:rsid w:val="00C53BCE"/>
    <w:rsid w:val="00C5474B"/>
    <w:rsid w:val="00C60FDE"/>
    <w:rsid w:val="00C75C79"/>
    <w:rsid w:val="00C7639A"/>
    <w:rsid w:val="00C825B5"/>
    <w:rsid w:val="00C911A8"/>
    <w:rsid w:val="00CA2006"/>
    <w:rsid w:val="00CA349A"/>
    <w:rsid w:val="00CA4739"/>
    <w:rsid w:val="00CA4813"/>
    <w:rsid w:val="00CA49A4"/>
    <w:rsid w:val="00CA7DF1"/>
    <w:rsid w:val="00CB743C"/>
    <w:rsid w:val="00CB7929"/>
    <w:rsid w:val="00CC28C0"/>
    <w:rsid w:val="00CC2994"/>
    <w:rsid w:val="00CC771E"/>
    <w:rsid w:val="00CD3556"/>
    <w:rsid w:val="00CE30F3"/>
    <w:rsid w:val="00CF08FD"/>
    <w:rsid w:val="00CF268F"/>
    <w:rsid w:val="00CF28BA"/>
    <w:rsid w:val="00CF2FE8"/>
    <w:rsid w:val="00CF4CC0"/>
    <w:rsid w:val="00CF6F5D"/>
    <w:rsid w:val="00D01A8A"/>
    <w:rsid w:val="00D052B9"/>
    <w:rsid w:val="00D06F25"/>
    <w:rsid w:val="00D1230B"/>
    <w:rsid w:val="00D15D9C"/>
    <w:rsid w:val="00D22F4A"/>
    <w:rsid w:val="00D24A28"/>
    <w:rsid w:val="00D2503C"/>
    <w:rsid w:val="00D278CE"/>
    <w:rsid w:val="00D30451"/>
    <w:rsid w:val="00D312FD"/>
    <w:rsid w:val="00D32E24"/>
    <w:rsid w:val="00D339C8"/>
    <w:rsid w:val="00D33AA0"/>
    <w:rsid w:val="00D36281"/>
    <w:rsid w:val="00D404C5"/>
    <w:rsid w:val="00D43E16"/>
    <w:rsid w:val="00D47AD9"/>
    <w:rsid w:val="00D50ED2"/>
    <w:rsid w:val="00D56590"/>
    <w:rsid w:val="00D627E7"/>
    <w:rsid w:val="00D63D12"/>
    <w:rsid w:val="00D654F7"/>
    <w:rsid w:val="00D6685C"/>
    <w:rsid w:val="00D66D31"/>
    <w:rsid w:val="00D7012A"/>
    <w:rsid w:val="00D71B9D"/>
    <w:rsid w:val="00D72DA5"/>
    <w:rsid w:val="00D75AAE"/>
    <w:rsid w:val="00D81682"/>
    <w:rsid w:val="00D82D94"/>
    <w:rsid w:val="00D84242"/>
    <w:rsid w:val="00D9028A"/>
    <w:rsid w:val="00D90E7E"/>
    <w:rsid w:val="00D91D2A"/>
    <w:rsid w:val="00D935EB"/>
    <w:rsid w:val="00D93CB8"/>
    <w:rsid w:val="00D95B1D"/>
    <w:rsid w:val="00DA00F3"/>
    <w:rsid w:val="00DA1282"/>
    <w:rsid w:val="00DA37C6"/>
    <w:rsid w:val="00DA4630"/>
    <w:rsid w:val="00DA66E1"/>
    <w:rsid w:val="00DA6AA8"/>
    <w:rsid w:val="00DD18A9"/>
    <w:rsid w:val="00DD549C"/>
    <w:rsid w:val="00DD6540"/>
    <w:rsid w:val="00DD6DBB"/>
    <w:rsid w:val="00DE29FF"/>
    <w:rsid w:val="00DE2C5E"/>
    <w:rsid w:val="00DE3C01"/>
    <w:rsid w:val="00DF17EE"/>
    <w:rsid w:val="00DF7ABD"/>
    <w:rsid w:val="00E01B3D"/>
    <w:rsid w:val="00E04EB3"/>
    <w:rsid w:val="00E074F2"/>
    <w:rsid w:val="00E12627"/>
    <w:rsid w:val="00E137B4"/>
    <w:rsid w:val="00E15155"/>
    <w:rsid w:val="00E15B31"/>
    <w:rsid w:val="00E1793A"/>
    <w:rsid w:val="00E213C5"/>
    <w:rsid w:val="00E25276"/>
    <w:rsid w:val="00E364E9"/>
    <w:rsid w:val="00E36F9A"/>
    <w:rsid w:val="00E375DF"/>
    <w:rsid w:val="00E4645E"/>
    <w:rsid w:val="00E46EF7"/>
    <w:rsid w:val="00E538E8"/>
    <w:rsid w:val="00E628A8"/>
    <w:rsid w:val="00E71D9E"/>
    <w:rsid w:val="00E75E70"/>
    <w:rsid w:val="00E81B76"/>
    <w:rsid w:val="00E837D7"/>
    <w:rsid w:val="00E93B5F"/>
    <w:rsid w:val="00E9459C"/>
    <w:rsid w:val="00E96302"/>
    <w:rsid w:val="00EA7C61"/>
    <w:rsid w:val="00EB019C"/>
    <w:rsid w:val="00EB16A0"/>
    <w:rsid w:val="00EB5702"/>
    <w:rsid w:val="00EC0AE5"/>
    <w:rsid w:val="00EC19A0"/>
    <w:rsid w:val="00EC3290"/>
    <w:rsid w:val="00EC4750"/>
    <w:rsid w:val="00EC542C"/>
    <w:rsid w:val="00EC6F79"/>
    <w:rsid w:val="00EC728D"/>
    <w:rsid w:val="00ED5ACA"/>
    <w:rsid w:val="00ED7141"/>
    <w:rsid w:val="00EE0C9E"/>
    <w:rsid w:val="00EE1EF0"/>
    <w:rsid w:val="00EF0925"/>
    <w:rsid w:val="00EF119A"/>
    <w:rsid w:val="00EF49D9"/>
    <w:rsid w:val="00EF78A3"/>
    <w:rsid w:val="00F00117"/>
    <w:rsid w:val="00F04FE9"/>
    <w:rsid w:val="00F15230"/>
    <w:rsid w:val="00F4205C"/>
    <w:rsid w:val="00F46AD9"/>
    <w:rsid w:val="00F47B85"/>
    <w:rsid w:val="00F56663"/>
    <w:rsid w:val="00F5677F"/>
    <w:rsid w:val="00F630D5"/>
    <w:rsid w:val="00F64763"/>
    <w:rsid w:val="00F66F31"/>
    <w:rsid w:val="00F675D8"/>
    <w:rsid w:val="00F74FB8"/>
    <w:rsid w:val="00F76CA1"/>
    <w:rsid w:val="00F80C9B"/>
    <w:rsid w:val="00F8194F"/>
    <w:rsid w:val="00F8756F"/>
    <w:rsid w:val="00F90806"/>
    <w:rsid w:val="00F945B5"/>
    <w:rsid w:val="00F95046"/>
    <w:rsid w:val="00FA411D"/>
    <w:rsid w:val="00FA5556"/>
    <w:rsid w:val="00FA6E1E"/>
    <w:rsid w:val="00FA70E5"/>
    <w:rsid w:val="00FB2715"/>
    <w:rsid w:val="00FB2B5D"/>
    <w:rsid w:val="00FB3EDC"/>
    <w:rsid w:val="00FB4088"/>
    <w:rsid w:val="00FC2C6F"/>
    <w:rsid w:val="00FD346A"/>
    <w:rsid w:val="00FE18D5"/>
    <w:rsid w:val="00FE28A3"/>
    <w:rsid w:val="00FE5839"/>
    <w:rsid w:val="00FE5F0C"/>
    <w:rsid w:val="00FF130D"/>
    <w:rsid w:val="00FF5E10"/>
    <w:rsid w:val="00FF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01014C"/>
  <w15:docId w15:val="{7751B117-2A8B-41B5-94E2-343393DD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" w:hAnsi="Times"/>
      <w:sz w:val="24"/>
    </w:rPr>
  </w:style>
  <w:style w:type="paragraph" w:styleId="Ttulo1">
    <w:name w:val="heading 1"/>
    <w:basedOn w:val="Normal"/>
    <w:next w:val="Normal"/>
    <w:link w:val="Ttulo1Char"/>
    <w:qFormat/>
    <w:rsid w:val="007B384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nkVisitado">
    <w:name w:val="FollowedHyperlink"/>
    <w:rPr>
      <w:color w:val="800080"/>
      <w:u w:val="single"/>
    </w:rPr>
  </w:style>
  <w:style w:type="paragraph" w:styleId="Corpodetexto">
    <w:name w:val="Body Text"/>
    <w:basedOn w:val="Normal"/>
    <w:pPr>
      <w:jc w:val="center"/>
    </w:pPr>
    <w:rPr>
      <w:b/>
      <w:sz w:val="40"/>
    </w:rPr>
  </w:style>
  <w:style w:type="paragraph" w:styleId="Textodenotaderodap">
    <w:name w:val="footnote text"/>
    <w:basedOn w:val="Normal"/>
    <w:next w:val="TFReferencesSection"/>
    <w:semiHidden/>
  </w:style>
  <w:style w:type="paragraph" w:customStyle="1" w:styleId="TFReferencesSection">
    <w:name w:val="TF_References_Section"/>
    <w:basedOn w:val="Normal"/>
    <w:pPr>
      <w:spacing w:line="480" w:lineRule="auto"/>
      <w:ind w:firstLine="187"/>
    </w:pPr>
  </w:style>
  <w:style w:type="paragraph" w:customStyle="1" w:styleId="TAMainText">
    <w:name w:val="TA_Main_Text"/>
    <w:basedOn w:val="Normal"/>
    <w:pPr>
      <w:spacing w:line="480" w:lineRule="auto"/>
      <w:ind w:firstLine="202"/>
    </w:pPr>
  </w:style>
  <w:style w:type="paragraph" w:customStyle="1" w:styleId="BATitle">
    <w:name w:val="BA_Title"/>
    <w:basedOn w:val="Normal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pPr>
      <w:spacing w:line="480" w:lineRule="auto"/>
    </w:pPr>
  </w:style>
  <w:style w:type="paragraph" w:customStyle="1" w:styleId="AIReceivedDate">
    <w:name w:val="AI_Received_Date"/>
    <w:basedOn w:val="Normal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pPr>
      <w:spacing w:line="480" w:lineRule="auto"/>
    </w:pPr>
  </w:style>
  <w:style w:type="paragraph" w:customStyle="1" w:styleId="VDTableTitle">
    <w:name w:val="VD_Table_Title"/>
    <w:basedOn w:val="Normal"/>
    <w:next w:val="Normal"/>
    <w:pPr>
      <w:spacing w:line="480" w:lineRule="auto"/>
    </w:pPr>
  </w:style>
  <w:style w:type="paragraph" w:customStyle="1" w:styleId="VAFigureCaption">
    <w:name w:val="VA_Figure_Caption"/>
    <w:basedOn w:val="Normal"/>
    <w:next w:val="Normal"/>
    <w:pPr>
      <w:spacing w:line="480" w:lineRule="auto"/>
    </w:pPr>
  </w:style>
  <w:style w:type="paragraph" w:customStyle="1" w:styleId="VBChartTitle">
    <w:name w:val="VB_Chart_Title"/>
    <w:basedOn w:val="Normal"/>
    <w:next w:val="Normal"/>
    <w:pPr>
      <w:spacing w:line="480" w:lineRule="auto"/>
    </w:pPr>
  </w:style>
  <w:style w:type="paragraph" w:customStyle="1" w:styleId="FETableFootnote">
    <w:name w:val="FE_Table_Footnote"/>
    <w:basedOn w:val="Normal"/>
    <w:next w:val="Normal"/>
    <w:pPr>
      <w:ind w:firstLine="187"/>
    </w:pPr>
  </w:style>
  <w:style w:type="paragraph" w:customStyle="1" w:styleId="FCChartFootnote">
    <w:name w:val="FC_Chart_Footnote"/>
    <w:basedOn w:val="Normal"/>
    <w:next w:val="Normal"/>
    <w:pPr>
      <w:ind w:firstLine="187"/>
    </w:pPr>
  </w:style>
  <w:style w:type="paragraph" w:customStyle="1" w:styleId="FDSchemeFootnote">
    <w:name w:val="FD_Scheme_Footnote"/>
    <w:basedOn w:val="Normal"/>
    <w:next w:val="Normal"/>
    <w:pPr>
      <w:ind w:firstLine="187"/>
    </w:pPr>
  </w:style>
  <w:style w:type="paragraph" w:customStyle="1" w:styleId="TCTableBody">
    <w:name w:val="TC_Table_Body"/>
    <w:basedOn w:val="Normal"/>
  </w:style>
  <w:style w:type="paragraph" w:customStyle="1" w:styleId="AFTitleRunningHead">
    <w:name w:val="AF_Title_Running_Head"/>
    <w:basedOn w:val="Normal"/>
    <w:next w:val="TAMainText"/>
    <w:pPr>
      <w:spacing w:line="480" w:lineRule="auto"/>
    </w:pPr>
  </w:style>
  <w:style w:type="paragraph" w:customStyle="1" w:styleId="BEAuthorBiography">
    <w:name w:val="BE_Author_Biography"/>
    <w:basedOn w:val="Normal"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pPr>
      <w:spacing w:line="480" w:lineRule="auto"/>
    </w:pPr>
  </w:style>
  <w:style w:type="paragraph" w:customStyle="1" w:styleId="SNSynopsisTOC">
    <w:name w:val="SN_Synopsis_TOC"/>
    <w:basedOn w:val="Normal"/>
    <w:pPr>
      <w:spacing w:line="480" w:lineRule="auto"/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Rodap">
    <w:name w:val="footer"/>
    <w:basedOn w:val="Normal"/>
    <w:link w:val="RodapChar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Normal"/>
    <w:pPr>
      <w:spacing w:line="480" w:lineRule="auto"/>
    </w:pPr>
  </w:style>
  <w:style w:type="paragraph" w:customStyle="1" w:styleId="BHBriefs">
    <w:name w:val="BH_Briefs"/>
    <w:basedOn w:val="Normal"/>
    <w:pPr>
      <w:spacing w:line="480" w:lineRule="auto"/>
    </w:p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C10EE0"/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D6DBB"/>
    <w:pPr>
      <w:spacing w:before="120" w:after="60" w:line="480" w:lineRule="auto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styleId="Legenda">
    <w:name w:val="caption"/>
    <w:basedOn w:val="Normal"/>
    <w:next w:val="Normal"/>
    <w:unhideWhenUsed/>
    <w:qFormat/>
    <w:rsid w:val="00A40CB6"/>
    <w:rPr>
      <w:rFonts w:ascii="Georgia" w:eastAsiaTheme="minorHAnsi" w:hAnsi="Georgia" w:cstheme="minorBidi"/>
      <w:b/>
      <w:bCs/>
      <w:color w:val="53548A"/>
      <w:sz w:val="18"/>
      <w:szCs w:val="18"/>
    </w:rPr>
  </w:style>
  <w:style w:type="character" w:customStyle="1" w:styleId="apple-converted-space">
    <w:name w:val="apple-converted-space"/>
    <w:basedOn w:val="Fontepargpadro"/>
    <w:rsid w:val="002A0353"/>
  </w:style>
  <w:style w:type="character" w:customStyle="1" w:styleId="email">
    <w:name w:val="email"/>
    <w:basedOn w:val="Fontepargpadro"/>
    <w:rsid w:val="002A0353"/>
  </w:style>
  <w:style w:type="character" w:styleId="TextodoEspaoReservado">
    <w:name w:val="Placeholder Text"/>
    <w:basedOn w:val="Fontepargpadro"/>
    <w:uiPriority w:val="99"/>
    <w:semiHidden/>
    <w:rsid w:val="00607383"/>
    <w:rPr>
      <w:color w:val="808080"/>
    </w:rPr>
  </w:style>
  <w:style w:type="table" w:styleId="Tabelacomgrade">
    <w:name w:val="Table Grid"/>
    <w:basedOn w:val="Tabelanormal"/>
    <w:uiPriority w:val="39"/>
    <w:rsid w:val="002F7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emcolunas2">
    <w:name w:val="Table Columns 2"/>
    <w:basedOn w:val="Tabelanormal"/>
    <w:rsid w:val="008C2F3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abealho">
    <w:name w:val="header"/>
    <w:basedOn w:val="Normal"/>
    <w:link w:val="CabealhoChar"/>
    <w:rsid w:val="00A02D18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rsid w:val="00A02D18"/>
    <w:rPr>
      <w:rFonts w:ascii="Times" w:hAnsi="Times"/>
      <w:sz w:val="24"/>
    </w:rPr>
  </w:style>
  <w:style w:type="character" w:customStyle="1" w:styleId="RodapChar">
    <w:name w:val="Rodapé Char"/>
    <w:basedOn w:val="Fontepargpadro"/>
    <w:link w:val="Rodap"/>
    <w:uiPriority w:val="99"/>
    <w:rsid w:val="00A02D18"/>
    <w:rPr>
      <w:rFonts w:ascii="Times" w:hAnsi="Times"/>
      <w:sz w:val="24"/>
    </w:rPr>
  </w:style>
  <w:style w:type="character" w:customStyle="1" w:styleId="Ttulo1Char">
    <w:name w:val="Título 1 Char"/>
    <w:basedOn w:val="Fontepargpadro"/>
    <w:link w:val="Ttulo1"/>
    <w:rsid w:val="007B38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doSumrio">
    <w:name w:val="TOC Heading"/>
    <w:basedOn w:val="Ttulo1"/>
    <w:next w:val="Normal"/>
    <w:uiPriority w:val="39"/>
    <w:unhideWhenUsed/>
    <w:qFormat/>
    <w:rsid w:val="007B3843"/>
    <w:pPr>
      <w:spacing w:line="276" w:lineRule="auto"/>
      <w:outlineLvl w:val="9"/>
    </w:pPr>
    <w:rPr>
      <w:lang w:eastAsia="ja-JP"/>
    </w:rPr>
  </w:style>
  <w:style w:type="paragraph" w:styleId="Sumrio1">
    <w:name w:val="toc 1"/>
    <w:basedOn w:val="Normal"/>
    <w:next w:val="Normal"/>
    <w:autoRedefine/>
    <w:uiPriority w:val="39"/>
    <w:rsid w:val="00F90806"/>
    <w:pPr>
      <w:tabs>
        <w:tab w:val="right" w:pos="9356"/>
      </w:tabs>
      <w:spacing w:after="100"/>
      <w:ind w:right="4"/>
    </w:pPr>
  </w:style>
  <w:style w:type="character" w:styleId="Refdecomentrio">
    <w:name w:val="annotation reference"/>
    <w:basedOn w:val="Fontepargpadro"/>
    <w:semiHidden/>
    <w:unhideWhenUsed/>
    <w:rsid w:val="0023186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23186D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23186D"/>
    <w:rPr>
      <w:rFonts w:ascii="Times" w:hAnsi="Times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23186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23186D"/>
    <w:rPr>
      <w:rFonts w:ascii="Times" w:hAnsi="Times"/>
      <w:b/>
      <w:bCs/>
    </w:rPr>
  </w:style>
  <w:style w:type="paragraph" w:styleId="Reviso">
    <w:name w:val="Revision"/>
    <w:hidden/>
    <w:uiPriority w:val="99"/>
    <w:semiHidden/>
    <w:rsid w:val="00746DFB"/>
    <w:rPr>
      <w:rFonts w:ascii="Times" w:hAnsi="Times"/>
      <w:sz w:val="24"/>
    </w:rPr>
  </w:style>
  <w:style w:type="paragraph" w:styleId="ndicedeilustraes">
    <w:name w:val="table of figures"/>
    <w:basedOn w:val="Normal"/>
    <w:next w:val="Normal"/>
    <w:uiPriority w:val="99"/>
    <w:unhideWhenUsed/>
    <w:rsid w:val="004B51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go\Documents\DOUTORADO\GeogiaTech\Project\DA%20systems\Macromolecules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7C5D5-EE9F-41E1-A369-587F26EFC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acstemplate_msw2010.dotx</Template>
  <TotalTime>1</TotalTime>
  <Pages>24</Pages>
  <Words>4241</Words>
  <Characters>22904</Characters>
  <Application>Microsoft Office Word</Application>
  <DocSecurity>0</DocSecurity>
  <Lines>190</Lines>
  <Paragraphs>54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27091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admin</dc:creator>
  <cp:lastModifiedBy>Demetrio A Silva Filho</cp:lastModifiedBy>
  <cp:revision>4</cp:revision>
  <cp:lastPrinted>2021-03-13T22:37:00Z</cp:lastPrinted>
  <dcterms:created xsi:type="dcterms:W3CDTF">2021-08-13T20:00:00Z</dcterms:created>
  <dcterms:modified xsi:type="dcterms:W3CDTF">2021-08-20T12:42:00Z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yle">
    <vt:lpwstr>american-chemical-society</vt:lpwstr>
  </property>
</Properties>
</file>