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N w:val="0"/>
        <w:spacing w:line="360" w:lineRule="auto"/>
        <w:rPr>
          <w:rFonts w:ascii="Times New Roman" w:hAnsi="Times New Roman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Table S1. </w:t>
      </w:r>
      <w:r>
        <w:rPr>
          <w:rFonts w:ascii="Times New Roman" w:hAnsi="Times New Roman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>The DDH</w:t>
      </w:r>
      <w:r>
        <w:rPr>
          <w:rFonts w:hint="eastAsia" w:ascii="Times New Roman" w:hAnsi="Times New Roman" w:cs="Times New Roman"/>
          <w:color w:val="000000" w:themeColor="text1"/>
          <w:sz w:val="20"/>
          <w:szCs w:val="20"/>
          <w:lang w:val="en-US" w:eastAsia="zh-CN"/>
          <w14:textFill>
            <w14:solidFill>
              <w14:schemeClr w14:val="tx1"/>
            </w14:solidFill>
          </w14:textFill>
        </w:rPr>
        <w:t>, ANI</w:t>
      </w:r>
      <w:r>
        <w:rPr>
          <w:rFonts w:ascii="Times New Roman" w:hAnsi="Times New Roman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and A</w:t>
      </w:r>
      <w:r>
        <w:rPr>
          <w:rFonts w:hint="eastAsia" w:ascii="Times New Roman" w:hAnsi="Times New Roman" w:cs="Times New Roman"/>
          <w:color w:val="000000" w:themeColor="text1"/>
          <w:sz w:val="20"/>
          <w:szCs w:val="20"/>
          <w:lang w:val="en-US" w:eastAsia="zh-CN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I values between strain </w:t>
      </w:r>
      <w:r>
        <w:rPr>
          <w:rFonts w:ascii="Times New Roman" w:hAnsi="Times New Roman" w:cs="Times New Roman"/>
          <w:color w:val="000000" w:themeColor="text1"/>
          <w:kern w:val="0"/>
          <w:sz w:val="20"/>
          <w:szCs w:val="20"/>
          <w14:textFill>
            <w14:solidFill>
              <w14:schemeClr w14:val="tx1"/>
            </w14:solidFill>
          </w14:textFill>
        </w:rPr>
        <w:t>MI7-26</w:t>
      </w:r>
      <w:r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textFill>
            <w14:solidFill>
              <w14:schemeClr w14:val="tx1"/>
            </w14:solidFill>
          </w14:textFill>
        </w:rPr>
        <w:t xml:space="preserve">T </w:t>
      </w:r>
      <w:r>
        <w:rPr>
          <w:rFonts w:ascii="Times New Roman" w:hAnsi="Times New Roman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>(NCBI accession number JAPFFT</w:t>
      </w:r>
      <w:r>
        <w:rPr>
          <w:rFonts w:hint="eastAsia" w:ascii="Times New Roman" w:hAnsi="Times New Roman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>0</w:t>
      </w:r>
      <w:r>
        <w:rPr>
          <w:rFonts w:ascii="Times New Roman" w:hAnsi="Times New Roman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00000000) </w:t>
      </w:r>
      <w:r>
        <w:rPr>
          <w:rFonts w:ascii="Times New Roman" w:hAnsi="Times New Roman" w:cs="Times New Roman"/>
          <w:color w:val="000000" w:themeColor="text1"/>
          <w:kern w:val="0"/>
          <w:sz w:val="20"/>
          <w:szCs w:val="20"/>
          <w14:textFill>
            <w14:solidFill>
              <w14:schemeClr w14:val="tx1"/>
            </w14:solidFill>
          </w14:textFill>
        </w:rPr>
        <w:t xml:space="preserve">and the </w:t>
      </w:r>
      <w:bookmarkStart w:id="0" w:name="_Hlk112834036"/>
      <w:r>
        <w:rPr>
          <w:rFonts w:ascii="Times New Roman" w:hAnsi="Times New Roman" w:cs="Times New Roman"/>
          <w:color w:val="000000" w:themeColor="text1"/>
          <w:kern w:val="0"/>
          <w:sz w:val="20"/>
          <w:szCs w:val="20"/>
          <w14:textFill>
            <w14:solidFill>
              <w14:schemeClr w14:val="tx1"/>
            </w14:solidFill>
          </w14:textFill>
        </w:rPr>
        <w:t>related strains</w:t>
      </w:r>
      <w:bookmarkEnd w:id="0"/>
      <w:r>
        <w:rPr>
          <w:rFonts w:ascii="Times New Roman" w:hAnsi="Times New Roman" w:cs="Times New Roman"/>
          <w:color w:val="000000" w:themeColor="text1"/>
          <w:kern w:val="0"/>
          <w:sz w:val="20"/>
          <w:szCs w:val="20"/>
          <w14:textFill>
            <w14:solidFill>
              <w14:schemeClr w14:val="tx1"/>
            </w14:solidFill>
          </w14:textFill>
        </w:rPr>
        <w:t>.</w:t>
      </w:r>
    </w:p>
    <w:tbl>
      <w:tblPr>
        <w:tblStyle w:val="6"/>
        <w:tblW w:w="8730" w:type="dxa"/>
        <w:tblInd w:w="10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88"/>
        <w:gridCol w:w="1718"/>
        <w:gridCol w:w="1606"/>
        <w:gridCol w:w="772"/>
        <w:gridCol w:w="666"/>
        <w:gridCol w:w="819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" w:hRule="atLeast"/>
        </w:trPr>
        <w:tc>
          <w:tcPr>
            <w:tcW w:w="3421" w:type="dxa"/>
            <w:vMerge w:val="restar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Taxon name</w:t>
            </w:r>
          </w:p>
        </w:tc>
        <w:tc>
          <w:tcPr>
            <w:tcW w:w="1651" w:type="dxa"/>
            <w:vMerge w:val="restar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Strain name</w:t>
            </w:r>
          </w:p>
        </w:tc>
        <w:tc>
          <w:tcPr>
            <w:tcW w:w="1539" w:type="dxa"/>
            <w:vMerge w:val="restar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NCBI accession number</w:t>
            </w:r>
          </w:p>
        </w:tc>
        <w:tc>
          <w:tcPr>
            <w:tcW w:w="2125" w:type="dxa"/>
            <w:gridSpan w:val="3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MI7-26</w:t>
            </w:r>
            <w:r>
              <w:rPr>
                <w:rStyle w:val="16"/>
                <w:rFonts w:eastAsia="宋体"/>
                <w:color w:val="000000" w:themeColor="text1"/>
                <w:sz w:val="20"/>
                <w:szCs w:val="20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3421" w:type="dxa"/>
            <w:vMerge w:val="continue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51" w:type="dxa"/>
            <w:vMerge w:val="continue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39" w:type="dxa"/>
            <w:vMerge w:val="continue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dDDH (%)</w:t>
            </w:r>
          </w:p>
        </w:tc>
        <w:tc>
          <w:tcPr>
            <w:tcW w:w="654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ANI (%)</w:t>
            </w:r>
          </w:p>
        </w:tc>
        <w:tc>
          <w:tcPr>
            <w:tcW w:w="788" w:type="dxa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AAI</w:t>
            </w:r>
            <w:r>
              <w:rPr>
                <w:rStyle w:val="17"/>
                <w:color w:val="000000" w:themeColor="text1"/>
                <w:sz w:val="20"/>
                <w:szCs w:val="20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（％）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gyeryongensis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DCY72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GCF_039543785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34.2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87.57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90.85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bambusae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DP-A9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GCF_022606295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87.19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90.67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ramosus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CCM1646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GCF_039535095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35.7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88.17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91.2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methylotrophus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TGA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GCF_039539965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86.22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89.8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cupressi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CGMCC 1.10783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GCF_013409905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78.88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80.22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Paenarthrobacter nicotinovorans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DMS420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GCF_021919345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77.37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78.81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Paenarthrobacter nitroguajacolicus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G2-1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GCF_050413655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77.02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78.95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Paenarthrobacter aurescens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NBRC12136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GCF_041549525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76.89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79.04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Pseudarthrobacter phenanthrenivorans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Sphe3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GCF_000189535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76.36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globiformis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NBRC12137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GCF_000238915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77.08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76.47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Pseudarthrobacter equi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IMMIBL-1606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 900105535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76.61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75.72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Pseudarthrobacter chlorophenolicus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A6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 000022025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76.56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75.26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Pseudarthrobacter siccitolerans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4J27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 001046895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76.48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75.75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Pseudarthrobacter enclensis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NIO-1008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GCF_001457025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76.53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75.8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woluwensis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NBRC107840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GCF_001552095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74.21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68.84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Pseudarthrobacter scleromae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YH-2001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GCF_014644515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76.58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76.17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terricola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JH1-1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GCF_004354015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81.33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84.66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Arthrobacter cavernae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PO-11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GCF_017368795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80.05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81.69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/>
                <w:iCs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Sinomonas mesophila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MPKL26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vertAlign w:val="superscript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GCF_001999765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20.3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73.69</w:t>
            </w:r>
          </w:p>
        </w:tc>
        <w:tc>
          <w:tcPr>
            <w:tcW w:w="788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sz w:val="20"/>
                <w:szCs w:val="20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 w:themeColor="text1"/>
                <w:kern w:val="0"/>
                <w:sz w:val="20"/>
                <w:szCs w:val="20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68.79</w:t>
            </w:r>
          </w:p>
        </w:tc>
      </w:tr>
    </w:tbl>
    <w:p>
      <w:pPr>
        <w:kinsoku w:val="0"/>
        <w:adjustRightInd w:val="0"/>
        <w:snapToGrid w:val="0"/>
        <w:spacing w:line="360" w:lineRule="auto"/>
        <w:rPr>
          <w:rFonts w:ascii="Times New Roman" w:hAnsi="Times New Roman" w:cs="Times New Roman"/>
          <w:bCs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</w:p>
    <w:p>
      <w:pPr>
        <w:widowControl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br w:type="page"/>
      </w:r>
    </w:p>
    <w:p>
      <w:pPr>
        <w:autoSpaceDN w:val="0"/>
        <w:spacing w:line="360" w:lineRule="auto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S1.</w:t>
      </w:r>
      <w:r>
        <w:rPr>
          <w:rFonts w:ascii="Times New Roman" w:hAnsi="Times New Roman" w:cs="Times New Roman"/>
          <w:sz w:val="20"/>
          <w:szCs w:val="20"/>
        </w:rPr>
        <w:t xml:space="preserve"> Maximum-</w:t>
      </w:r>
      <w:bookmarkStart w:id="1" w:name="OLE_LINK327"/>
      <w:bookmarkStart w:id="2" w:name="OLE_LINK326"/>
      <w:r>
        <w:rPr>
          <w:rFonts w:ascii="Times New Roman" w:hAnsi="Times New Roman" w:cs="Times New Roman"/>
          <w:sz w:val="20"/>
          <w:szCs w:val="20"/>
        </w:rPr>
        <w:t>likelihood</w:t>
      </w:r>
      <w:r>
        <w:rPr>
          <w:rFonts w:ascii="Times New Roman" w:hAnsi="Times New Roman" w:cs="Times New Roman"/>
          <w:bCs/>
          <w:sz w:val="20"/>
          <w:szCs w:val="20"/>
        </w:rPr>
        <w:t xml:space="preserve"> </w:t>
      </w:r>
      <w:bookmarkEnd w:id="1"/>
      <w:bookmarkEnd w:id="2"/>
      <w:r>
        <w:rPr>
          <w:rFonts w:ascii="Times New Roman" w:hAnsi="Times New Roman" w:cs="Times New Roman"/>
          <w:bCs/>
          <w:sz w:val="20"/>
          <w:szCs w:val="20"/>
        </w:rPr>
        <w:t xml:space="preserve">phylogenetic tree of strain </w:t>
      </w:r>
      <w:r>
        <w:rPr>
          <w:rFonts w:ascii="Times New Roman" w:hAnsi="Times New Roman" w:cs="Times New Roman"/>
          <w:sz w:val="20"/>
          <w:szCs w:val="20"/>
        </w:rPr>
        <w:t>MI7-26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T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 xml:space="preserve"> </w:t>
      </w:r>
      <w:r>
        <w:rPr>
          <w:rFonts w:ascii="Times New Roman" w:hAnsi="Times New Roman" w:cs="Times New Roman"/>
          <w:bCs/>
          <w:sz w:val="20"/>
          <w:szCs w:val="20"/>
        </w:rPr>
        <w:t>and its relatives based on the comparison of the 16S rRNA gene sequences. Genbank accession numbers were given in parentheses.</w:t>
      </w:r>
    </w:p>
    <w:p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drawing>
          <wp:inline distT="0" distB="0" distL="114300" distR="114300">
            <wp:extent cx="5268595" cy="4628515"/>
            <wp:effectExtent l="0" t="0" r="8255" b="63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62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>
      <w:pPr>
        <w:widowControl/>
        <w:spacing w:line="360" w:lineRule="auto"/>
        <w:jc w:val="left"/>
        <w:rPr>
          <w:rFonts w:ascii="Times New Roman" w:hAnsi="Times New Roman" w:cs="Times New Roman"/>
          <w:b/>
          <w:sz w:val="20"/>
          <w:szCs w:val="20"/>
        </w:rPr>
      </w:pPr>
    </w:p>
    <w:p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autoSpaceDN w:val="0"/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S2.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bookmarkStart w:id="3" w:name="OLE_LINK324"/>
      <w:bookmarkStart w:id="4" w:name="OLE_LINK325"/>
      <w:r>
        <w:rPr>
          <w:rFonts w:ascii="Times New Roman" w:hAnsi="Times New Roman" w:cs="Times New Roman"/>
          <w:sz w:val="20"/>
          <w:szCs w:val="20"/>
        </w:rPr>
        <w:t>Maximum-parsimony</w:t>
      </w:r>
      <w:r>
        <w:rPr>
          <w:rFonts w:ascii="Times New Roman" w:hAnsi="Times New Roman" w:cs="Times New Roman"/>
          <w:bCs/>
          <w:sz w:val="20"/>
          <w:szCs w:val="20"/>
        </w:rPr>
        <w:t xml:space="preserve"> phylogenetic</w:t>
      </w:r>
      <w:bookmarkEnd w:id="3"/>
      <w:bookmarkEnd w:id="4"/>
      <w:r>
        <w:rPr>
          <w:rFonts w:ascii="Times New Roman" w:hAnsi="Times New Roman" w:cs="Times New Roman"/>
          <w:bCs/>
          <w:sz w:val="20"/>
          <w:szCs w:val="20"/>
        </w:rPr>
        <w:t xml:space="preserve"> tree of strain </w:t>
      </w:r>
      <w:r>
        <w:rPr>
          <w:rFonts w:ascii="Times New Roman" w:hAnsi="Times New Roman" w:cs="Times New Roman"/>
          <w:sz w:val="20"/>
          <w:szCs w:val="20"/>
        </w:rPr>
        <w:t>MI7-26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T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 xml:space="preserve"> </w:t>
      </w:r>
      <w:r>
        <w:rPr>
          <w:rFonts w:ascii="Times New Roman" w:hAnsi="Times New Roman" w:cs="Times New Roman"/>
          <w:bCs/>
          <w:sz w:val="20"/>
          <w:szCs w:val="20"/>
        </w:rPr>
        <w:t>and its relatives based on the comparison of the 16S rRNA gene sequences. Genbank accession numbers were given in parentheses.</w:t>
      </w:r>
    </w:p>
    <w:p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mc:AlternateContent>
          <mc:Choice Requires="wpc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-474345</wp:posOffset>
                </wp:positionH>
                <wp:positionV relativeFrom="paragraph">
                  <wp:posOffset>120650</wp:posOffset>
                </wp:positionV>
                <wp:extent cx="6656705" cy="4674235"/>
                <wp:effectExtent l="0" t="0" r="0" b="0"/>
                <wp:wrapNone/>
                <wp:docPr id="177" name="画布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94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3108324" y="88262"/>
                            <a:ext cx="2165986" cy="201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alkaliphilus </w:t>
                              </w: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LC6</w:t>
                              </w: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(AB248527)  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95" name="Freeform 94"/>
                        <wps:cNvSpPr/>
                        <wps:spPr bwMode="auto">
                          <a:xfrm>
                            <a:off x="2801620" y="168275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137 h 137"/>
                              <a:gd name="T2" fmla="*/ 0 w 477"/>
                              <a:gd name="T3" fmla="*/ 0 h 137"/>
                              <a:gd name="T4" fmla="*/ 477 w 477"/>
                              <a:gd name="T5" fmla="*/ 0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13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3107783" y="250156"/>
                            <a:ext cx="249618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methylotrophus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TGA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(AF235090)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97" name="Freeform 96"/>
                        <wps:cNvSpPr/>
                        <wps:spPr bwMode="auto">
                          <a:xfrm>
                            <a:off x="2801620" y="262890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137"/>
                              <a:gd name="T2" fmla="*/ 0 w 477"/>
                              <a:gd name="T3" fmla="*/ 137 h 137"/>
                              <a:gd name="T4" fmla="*/ 477 w 477"/>
                              <a:gd name="T5" fmla="*/ 137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477" y="13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97"/>
                        <wps:cNvSpPr/>
                        <wps:spPr bwMode="auto">
                          <a:xfrm>
                            <a:off x="2498725" y="259080"/>
                            <a:ext cx="302895" cy="132715"/>
                          </a:xfrm>
                          <a:custGeom>
                            <a:avLst/>
                            <a:gdLst>
                              <a:gd name="T0" fmla="*/ 0 w 477"/>
                              <a:gd name="T1" fmla="*/ 209 h 209"/>
                              <a:gd name="T2" fmla="*/ 0 w 477"/>
                              <a:gd name="T3" fmla="*/ 0 h 209"/>
                              <a:gd name="T4" fmla="*/ 477 w 477"/>
                              <a:gd name="T5" fmla="*/ 0 h 2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209">
                                <a:moveTo>
                                  <a:pt x="0" y="209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3107425" y="441586"/>
                            <a:ext cx="266382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ulcerisalmonis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T11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(MK211245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00" name="Freeform 99"/>
                        <wps:cNvSpPr/>
                        <wps:spPr bwMode="auto">
                          <a:xfrm>
                            <a:off x="2498725" y="399415"/>
                            <a:ext cx="605790" cy="132080"/>
                          </a:xfrm>
                          <a:custGeom>
                            <a:avLst/>
                            <a:gdLst>
                              <a:gd name="T0" fmla="*/ 0 w 954"/>
                              <a:gd name="T1" fmla="*/ 0 h 208"/>
                              <a:gd name="T2" fmla="*/ 0 w 954"/>
                              <a:gd name="T3" fmla="*/ 208 h 208"/>
                              <a:gd name="T4" fmla="*/ 954 w 954"/>
                              <a:gd name="T5" fmla="*/ 208 h 2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54" h="208">
                                <a:moveTo>
                                  <a:pt x="0" y="0"/>
                                </a:moveTo>
                                <a:lnTo>
                                  <a:pt x="0" y="208"/>
                                </a:lnTo>
                                <a:lnTo>
                                  <a:pt x="954" y="208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100"/>
                        <wps:cNvSpPr/>
                        <wps:spPr bwMode="auto">
                          <a:xfrm>
                            <a:off x="2195830" y="395605"/>
                            <a:ext cx="302895" cy="222885"/>
                          </a:xfrm>
                          <a:custGeom>
                            <a:avLst/>
                            <a:gdLst>
                              <a:gd name="T0" fmla="*/ 0 w 477"/>
                              <a:gd name="T1" fmla="*/ 351 h 351"/>
                              <a:gd name="T2" fmla="*/ 0 w 477"/>
                              <a:gd name="T3" fmla="*/ 0 h 351"/>
                              <a:gd name="T4" fmla="*/ 477 w 477"/>
                              <a:gd name="T5" fmla="*/ 0 h 3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351">
                                <a:moveTo>
                                  <a:pt x="0" y="351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3107965" y="632996"/>
                            <a:ext cx="266319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Pseudarthrobacter enclensis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NIO-1008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(JF421614)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03" name="Freeform 102"/>
                        <wps:cNvSpPr/>
                        <wps:spPr bwMode="auto">
                          <a:xfrm>
                            <a:off x="2498725" y="713105"/>
                            <a:ext cx="605790" cy="132715"/>
                          </a:xfrm>
                          <a:custGeom>
                            <a:avLst/>
                            <a:gdLst>
                              <a:gd name="T0" fmla="*/ 0 w 954"/>
                              <a:gd name="T1" fmla="*/ 209 h 209"/>
                              <a:gd name="T2" fmla="*/ 0 w 954"/>
                              <a:gd name="T3" fmla="*/ 0 h 209"/>
                              <a:gd name="T4" fmla="*/ 954 w 954"/>
                              <a:gd name="T5" fmla="*/ 0 h 2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54" h="209">
                                <a:moveTo>
                                  <a:pt x="0" y="209"/>
                                </a:moveTo>
                                <a:lnTo>
                                  <a:pt x="0" y="0"/>
                                </a:lnTo>
                                <a:lnTo>
                                  <a:pt x="954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3107965" y="814573"/>
                            <a:ext cx="216598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liuii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DSXY973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(KJ082091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)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05" name="Freeform 104"/>
                        <wps:cNvSpPr/>
                        <wps:spPr bwMode="auto">
                          <a:xfrm>
                            <a:off x="2801620" y="895350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137 h 137"/>
                              <a:gd name="T2" fmla="*/ 0 w 477"/>
                              <a:gd name="T3" fmla="*/ 0 h 137"/>
                              <a:gd name="T4" fmla="*/ 477 w 477"/>
                              <a:gd name="T5" fmla="*/ 0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13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3107425" y="996148"/>
                            <a:ext cx="266319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  <w:lang w:val="fr-FR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Arthrobacter cupressi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>CGMCC 1.10783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  <w:lang w:val="fr-FR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(jgi.1076144)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  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07" name="Freeform 106"/>
                        <wps:cNvSpPr/>
                        <wps:spPr bwMode="auto">
                          <a:xfrm>
                            <a:off x="2801620" y="989965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137"/>
                              <a:gd name="T2" fmla="*/ 0 w 477"/>
                              <a:gd name="T3" fmla="*/ 137 h 137"/>
                              <a:gd name="T4" fmla="*/ 477 w 477"/>
                              <a:gd name="T5" fmla="*/ 137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477" y="13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107"/>
                        <wps:cNvSpPr/>
                        <wps:spPr bwMode="auto">
                          <a:xfrm>
                            <a:off x="2498725" y="853440"/>
                            <a:ext cx="302895" cy="13271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209"/>
                              <a:gd name="T2" fmla="*/ 0 w 477"/>
                              <a:gd name="T3" fmla="*/ 209 h 209"/>
                              <a:gd name="T4" fmla="*/ 477 w 477"/>
                              <a:gd name="T5" fmla="*/ 209 h 2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209">
                                <a:moveTo>
                                  <a:pt x="0" y="0"/>
                                </a:moveTo>
                                <a:lnTo>
                                  <a:pt x="0" y="209"/>
                                </a:lnTo>
                                <a:lnTo>
                                  <a:pt x="477" y="209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108"/>
                        <wps:cNvSpPr/>
                        <wps:spPr bwMode="auto">
                          <a:xfrm>
                            <a:off x="2195830" y="626110"/>
                            <a:ext cx="302895" cy="223520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352"/>
                              <a:gd name="T2" fmla="*/ 0 w 477"/>
                              <a:gd name="T3" fmla="*/ 352 h 352"/>
                              <a:gd name="T4" fmla="*/ 477 w 477"/>
                              <a:gd name="T5" fmla="*/ 352 h 3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352">
                                <a:moveTo>
                                  <a:pt x="0" y="0"/>
                                </a:moveTo>
                                <a:lnTo>
                                  <a:pt x="0" y="352"/>
                                </a:lnTo>
                                <a:lnTo>
                                  <a:pt x="477" y="352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109"/>
                        <wps:cNvSpPr/>
                        <wps:spPr bwMode="auto">
                          <a:xfrm>
                            <a:off x="1892935" y="622300"/>
                            <a:ext cx="302895" cy="314325"/>
                          </a:xfrm>
                          <a:custGeom>
                            <a:avLst/>
                            <a:gdLst>
                              <a:gd name="T0" fmla="*/ 0 w 477"/>
                              <a:gd name="T1" fmla="*/ 495 h 495"/>
                              <a:gd name="T2" fmla="*/ 0 w 477"/>
                              <a:gd name="T3" fmla="*/ 0 h 495"/>
                              <a:gd name="T4" fmla="*/ 477 w 477"/>
                              <a:gd name="T5" fmla="*/ 0 h 4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495">
                                <a:moveTo>
                                  <a:pt x="0" y="495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3107425" y="1167894"/>
                            <a:ext cx="2545715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Pseudarthrobacter defluvii </w:t>
                              </w: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4C1-a</w:t>
                              </w: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(AM409361)     </w:t>
                              </w:r>
                            </w:p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12" name="Freeform 111"/>
                        <wps:cNvSpPr/>
                        <wps:spPr bwMode="auto">
                          <a:xfrm>
                            <a:off x="1892935" y="944245"/>
                            <a:ext cx="1211580" cy="314325"/>
                          </a:xfrm>
                          <a:custGeom>
                            <a:avLst/>
                            <a:gdLst>
                              <a:gd name="T0" fmla="*/ 0 w 1908"/>
                              <a:gd name="T1" fmla="*/ 0 h 495"/>
                              <a:gd name="T2" fmla="*/ 0 w 1908"/>
                              <a:gd name="T3" fmla="*/ 495 h 495"/>
                              <a:gd name="T4" fmla="*/ 1908 w 1908"/>
                              <a:gd name="T5" fmla="*/ 495 h 4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908" h="495">
                                <a:moveTo>
                                  <a:pt x="0" y="0"/>
                                </a:moveTo>
                                <a:lnTo>
                                  <a:pt x="0" y="495"/>
                                </a:lnTo>
                                <a:lnTo>
                                  <a:pt x="1908" y="495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112"/>
                        <wps:cNvSpPr/>
                        <wps:spPr bwMode="auto">
                          <a:xfrm>
                            <a:off x="1590040" y="940435"/>
                            <a:ext cx="302895" cy="291465"/>
                          </a:xfrm>
                          <a:custGeom>
                            <a:avLst/>
                            <a:gdLst>
                              <a:gd name="T0" fmla="*/ 0 w 477"/>
                              <a:gd name="T1" fmla="*/ 459 h 459"/>
                              <a:gd name="T2" fmla="*/ 0 w 477"/>
                              <a:gd name="T3" fmla="*/ 0 h 459"/>
                              <a:gd name="T4" fmla="*/ 477 w 477"/>
                              <a:gd name="T5" fmla="*/ 0 h 4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459">
                                <a:moveTo>
                                  <a:pt x="0" y="459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3107244" y="1349472"/>
                            <a:ext cx="284099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Pseudarthrobacter equi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IMMIB L-1606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(LT629779)    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15" name="Freeform 114"/>
                        <wps:cNvSpPr/>
                        <wps:spPr bwMode="auto">
                          <a:xfrm>
                            <a:off x="2801620" y="1440180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137 h 137"/>
                              <a:gd name="T2" fmla="*/ 0 w 477"/>
                              <a:gd name="T3" fmla="*/ 0 h 137"/>
                              <a:gd name="T4" fmla="*/ 477 w 477"/>
                              <a:gd name="T5" fmla="*/ 0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13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3107965" y="1531046"/>
                            <a:ext cx="318452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Pseudarthrobacter chlorophenoli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cus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A-6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</w:t>
                              </w: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CP001341)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17" name="Freeform 116"/>
                        <wps:cNvSpPr/>
                        <wps:spPr bwMode="auto">
                          <a:xfrm>
                            <a:off x="2801620" y="1534795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137"/>
                              <a:gd name="T2" fmla="*/ 0 w 477"/>
                              <a:gd name="T3" fmla="*/ 137 h 137"/>
                              <a:gd name="T4" fmla="*/ 477 w 477"/>
                              <a:gd name="T5" fmla="*/ 137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477" y="13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117"/>
                        <wps:cNvSpPr/>
                        <wps:spPr bwMode="auto">
                          <a:xfrm>
                            <a:off x="1590040" y="1239520"/>
                            <a:ext cx="1211580" cy="291465"/>
                          </a:xfrm>
                          <a:custGeom>
                            <a:avLst/>
                            <a:gdLst>
                              <a:gd name="T0" fmla="*/ 0 w 1908"/>
                              <a:gd name="T1" fmla="*/ 0 h 459"/>
                              <a:gd name="T2" fmla="*/ 0 w 1908"/>
                              <a:gd name="T3" fmla="*/ 459 h 459"/>
                              <a:gd name="T4" fmla="*/ 1908 w 1908"/>
                              <a:gd name="T5" fmla="*/ 459 h 4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908" h="459">
                                <a:moveTo>
                                  <a:pt x="0" y="0"/>
                                </a:moveTo>
                                <a:lnTo>
                                  <a:pt x="0" y="459"/>
                                </a:lnTo>
                                <a:lnTo>
                                  <a:pt x="1908" y="459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118"/>
                        <wps:cNvSpPr/>
                        <wps:spPr bwMode="auto">
                          <a:xfrm>
                            <a:off x="1287145" y="1235710"/>
                            <a:ext cx="302895" cy="280035"/>
                          </a:xfrm>
                          <a:custGeom>
                            <a:avLst/>
                            <a:gdLst>
                              <a:gd name="T0" fmla="*/ 0 w 477"/>
                              <a:gd name="T1" fmla="*/ 441 h 441"/>
                              <a:gd name="T2" fmla="*/ 0 w 477"/>
                              <a:gd name="T3" fmla="*/ 0 h 441"/>
                              <a:gd name="T4" fmla="*/ 477 w 477"/>
                              <a:gd name="T5" fmla="*/ 0 h 4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441">
                                <a:moveTo>
                                  <a:pt x="0" y="441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3107965" y="1722456"/>
                            <a:ext cx="3037205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Pseudarthrobacter siccitolerans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4J27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(CAQI01000001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)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   </w:t>
                              </w:r>
                            </w:p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21" name="Freeform 120"/>
                        <wps:cNvSpPr/>
                        <wps:spPr bwMode="auto">
                          <a:xfrm>
                            <a:off x="1287145" y="1523365"/>
                            <a:ext cx="1817370" cy="280035"/>
                          </a:xfrm>
                          <a:custGeom>
                            <a:avLst/>
                            <a:gdLst>
                              <a:gd name="T0" fmla="*/ 0 w 2862"/>
                              <a:gd name="T1" fmla="*/ 0 h 441"/>
                              <a:gd name="T2" fmla="*/ 0 w 2862"/>
                              <a:gd name="T3" fmla="*/ 441 h 441"/>
                              <a:gd name="T4" fmla="*/ 2862 w 2862"/>
                              <a:gd name="T5" fmla="*/ 441 h 4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862" h="441">
                                <a:moveTo>
                                  <a:pt x="0" y="0"/>
                                </a:moveTo>
                                <a:lnTo>
                                  <a:pt x="0" y="441"/>
                                </a:lnTo>
                                <a:lnTo>
                                  <a:pt x="2862" y="441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121"/>
                        <wps:cNvSpPr/>
                        <wps:spPr bwMode="auto">
                          <a:xfrm>
                            <a:off x="984250" y="1519555"/>
                            <a:ext cx="302895" cy="461645"/>
                          </a:xfrm>
                          <a:custGeom>
                            <a:avLst/>
                            <a:gdLst>
                              <a:gd name="T0" fmla="*/ 0 w 477"/>
                              <a:gd name="T1" fmla="*/ 727 h 727"/>
                              <a:gd name="T2" fmla="*/ 0 w 477"/>
                              <a:gd name="T3" fmla="*/ 0 h 727"/>
                              <a:gd name="T4" fmla="*/ 477 w 477"/>
                              <a:gd name="T5" fmla="*/ 0 h 7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727">
                                <a:moveTo>
                                  <a:pt x="0" y="72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3107785" y="1894202"/>
                            <a:ext cx="293878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  <w:lang w:val="fr-FR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Paenarthrobacter aurescens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>NBRC 12136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  <w:lang w:val="fr-FR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(BJMD01000050)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24" name="Freeform 123"/>
                        <wps:cNvSpPr/>
                        <wps:spPr bwMode="auto">
                          <a:xfrm>
                            <a:off x="2801620" y="1985010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137 h 137"/>
                              <a:gd name="T2" fmla="*/ 0 w 477"/>
                              <a:gd name="T3" fmla="*/ 0 h 137"/>
                              <a:gd name="T4" fmla="*/ 477 w 477"/>
                              <a:gd name="T5" fmla="*/ 0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13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3107965" y="2086243"/>
                            <a:ext cx="293825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Paenarthrobacter nitroguajacoli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>cus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G2-1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  <w:lang w:val="fr-FR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>(AF512504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>)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26" name="Freeform 125"/>
                        <wps:cNvSpPr/>
                        <wps:spPr bwMode="auto">
                          <a:xfrm>
                            <a:off x="2801620" y="2079625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137"/>
                              <a:gd name="T2" fmla="*/ 0 w 477"/>
                              <a:gd name="T3" fmla="*/ 137 h 137"/>
                              <a:gd name="T4" fmla="*/ 477 w 477"/>
                              <a:gd name="T5" fmla="*/ 137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477" y="13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126"/>
                        <wps:cNvSpPr/>
                        <wps:spPr bwMode="auto">
                          <a:xfrm>
                            <a:off x="2498725" y="2075815"/>
                            <a:ext cx="302895" cy="132715"/>
                          </a:xfrm>
                          <a:custGeom>
                            <a:avLst/>
                            <a:gdLst>
                              <a:gd name="T0" fmla="*/ 0 w 477"/>
                              <a:gd name="T1" fmla="*/ 209 h 209"/>
                              <a:gd name="T2" fmla="*/ 0 w 477"/>
                              <a:gd name="T3" fmla="*/ 0 h 209"/>
                              <a:gd name="T4" fmla="*/ 477 w 477"/>
                              <a:gd name="T5" fmla="*/ 0 h 2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209">
                                <a:moveTo>
                                  <a:pt x="0" y="209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3107785" y="2267820"/>
                            <a:ext cx="309626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  <w:lang w:val="fr-FR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Paenarthrobacter nicotinovorans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>DMS 420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  <w:lang w:val="fr-FR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(X80743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>)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fr-FR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29" name="Freeform 128"/>
                        <wps:cNvSpPr/>
                        <wps:spPr bwMode="auto">
                          <a:xfrm>
                            <a:off x="2498725" y="2216150"/>
                            <a:ext cx="605790" cy="132080"/>
                          </a:xfrm>
                          <a:custGeom>
                            <a:avLst/>
                            <a:gdLst>
                              <a:gd name="T0" fmla="*/ 0 w 954"/>
                              <a:gd name="T1" fmla="*/ 0 h 208"/>
                              <a:gd name="T2" fmla="*/ 0 w 954"/>
                              <a:gd name="T3" fmla="*/ 208 h 208"/>
                              <a:gd name="T4" fmla="*/ 954 w 954"/>
                              <a:gd name="T5" fmla="*/ 208 h 2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54" h="208">
                                <a:moveTo>
                                  <a:pt x="0" y="0"/>
                                </a:moveTo>
                                <a:lnTo>
                                  <a:pt x="0" y="208"/>
                                </a:lnTo>
                                <a:lnTo>
                                  <a:pt x="954" y="208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129"/>
                        <wps:cNvSpPr/>
                        <wps:spPr bwMode="auto">
                          <a:xfrm>
                            <a:off x="1892935" y="2212340"/>
                            <a:ext cx="605790" cy="234315"/>
                          </a:xfrm>
                          <a:custGeom>
                            <a:avLst/>
                            <a:gdLst>
                              <a:gd name="T0" fmla="*/ 0 w 954"/>
                              <a:gd name="T1" fmla="*/ 369 h 369"/>
                              <a:gd name="T2" fmla="*/ 0 w 954"/>
                              <a:gd name="T3" fmla="*/ 0 h 369"/>
                              <a:gd name="T4" fmla="*/ 954 w 954"/>
                              <a:gd name="T5" fmla="*/ 0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54" h="369">
                                <a:moveTo>
                                  <a:pt x="0" y="369"/>
                                </a:moveTo>
                                <a:lnTo>
                                  <a:pt x="0" y="0"/>
                                </a:lnTo>
                                <a:lnTo>
                                  <a:pt x="954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3145901" y="2449509"/>
                            <a:ext cx="2494915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  <w:lang w:val="de-DE"/>
                                </w:rPr>
                                <w:t xml:space="preserve">Arthrobacter rhizophilus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kern w:val="0"/>
                                  <w:sz w:val="18"/>
                                  <w:szCs w:val="18"/>
                                  <w:lang w:val="de-DE"/>
                                </w:rPr>
                                <w:t>MI7-26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  <w:lang w:val="de-DE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kern w:val="0"/>
                                  <w:sz w:val="18"/>
                                  <w:szCs w:val="18"/>
                                  <w:lang w:val="de-DE"/>
                                </w:rPr>
                                <w:t xml:space="preserve"> (OP795868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color w:val="000000"/>
                                  <w:kern w:val="0"/>
                                  <w:sz w:val="18"/>
                                  <w:szCs w:val="18"/>
                                  <w:lang w:val="de-DE"/>
                                </w:rPr>
                                <w:t>)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kern w:val="0"/>
                                  <w:sz w:val="18"/>
                                  <w:szCs w:val="18"/>
                                  <w:lang w:val="de-DE"/>
                                </w:rPr>
                                <w:t xml:space="preserve">      </w:t>
                              </w:r>
                            </w:p>
                            <w:p>
                              <w:pP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Theme="majorBidi" w:hAnsiTheme="majorBidi" w:cstheme="majorBidi"/>
                                  <w:b/>
                                  <w:bCs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32" name="Freeform 131"/>
                        <wps:cNvSpPr/>
                        <wps:spPr bwMode="auto">
                          <a:xfrm>
                            <a:off x="2195830" y="2529840"/>
                            <a:ext cx="908685" cy="155575"/>
                          </a:xfrm>
                          <a:custGeom>
                            <a:avLst/>
                            <a:gdLst>
                              <a:gd name="T0" fmla="*/ 0 w 1431"/>
                              <a:gd name="T1" fmla="*/ 245 h 245"/>
                              <a:gd name="T2" fmla="*/ 0 w 1431"/>
                              <a:gd name="T3" fmla="*/ 0 h 245"/>
                              <a:gd name="T4" fmla="*/ 1431 w 1431"/>
                              <a:gd name="T5" fmla="*/ 0 h 2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31" h="245">
                                <a:moveTo>
                                  <a:pt x="0" y="245"/>
                                </a:moveTo>
                                <a:lnTo>
                                  <a:pt x="0" y="0"/>
                                </a:lnTo>
                                <a:lnTo>
                                  <a:pt x="1431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3107785" y="2621141"/>
                            <a:ext cx="237807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ramosus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CCM 1646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(AM039435)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34" name="Freeform 133"/>
                        <wps:cNvSpPr/>
                        <wps:spPr bwMode="auto">
                          <a:xfrm>
                            <a:off x="2498725" y="2711450"/>
                            <a:ext cx="605790" cy="132715"/>
                          </a:xfrm>
                          <a:custGeom>
                            <a:avLst/>
                            <a:gdLst>
                              <a:gd name="T0" fmla="*/ 0 w 954"/>
                              <a:gd name="T1" fmla="*/ 209 h 209"/>
                              <a:gd name="T2" fmla="*/ 0 w 954"/>
                              <a:gd name="T3" fmla="*/ 0 h 209"/>
                              <a:gd name="T4" fmla="*/ 954 w 954"/>
                              <a:gd name="T5" fmla="*/ 0 h 2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54" h="209">
                                <a:moveTo>
                                  <a:pt x="0" y="209"/>
                                </a:moveTo>
                                <a:lnTo>
                                  <a:pt x="0" y="0"/>
                                </a:lnTo>
                                <a:lnTo>
                                  <a:pt x="954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3107965" y="2802719"/>
                            <a:ext cx="2495678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bambusae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GM18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(KF150696)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36" name="Freeform 135"/>
                        <wps:cNvSpPr/>
                        <wps:spPr bwMode="auto">
                          <a:xfrm>
                            <a:off x="2801620" y="2893060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137 h 137"/>
                              <a:gd name="T2" fmla="*/ 0 w 477"/>
                              <a:gd name="T3" fmla="*/ 0 h 137"/>
                              <a:gd name="T4" fmla="*/ 477 w 477"/>
                              <a:gd name="T5" fmla="*/ 0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13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3107425" y="2984292"/>
                            <a:ext cx="283972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gyeryongensis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DCY72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(JX141781) 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38" name="Freeform 137"/>
                        <wps:cNvSpPr/>
                        <wps:spPr bwMode="auto">
                          <a:xfrm>
                            <a:off x="2801620" y="2987675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137"/>
                              <a:gd name="T2" fmla="*/ 0 w 477"/>
                              <a:gd name="T3" fmla="*/ 137 h 137"/>
                              <a:gd name="T4" fmla="*/ 477 w 477"/>
                              <a:gd name="T5" fmla="*/ 137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477" y="13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138"/>
                        <wps:cNvSpPr/>
                        <wps:spPr bwMode="auto">
                          <a:xfrm>
                            <a:off x="2498725" y="2851785"/>
                            <a:ext cx="302895" cy="132080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208"/>
                              <a:gd name="T2" fmla="*/ 0 w 477"/>
                              <a:gd name="T3" fmla="*/ 208 h 208"/>
                              <a:gd name="T4" fmla="*/ 477 w 477"/>
                              <a:gd name="T5" fmla="*/ 208 h 2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208">
                                <a:moveTo>
                                  <a:pt x="0" y="0"/>
                                </a:moveTo>
                                <a:lnTo>
                                  <a:pt x="0" y="208"/>
                                </a:lnTo>
                                <a:lnTo>
                                  <a:pt x="477" y="208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139"/>
                        <wps:cNvSpPr/>
                        <wps:spPr bwMode="auto">
                          <a:xfrm>
                            <a:off x="2195830" y="2692400"/>
                            <a:ext cx="302895" cy="15557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245"/>
                              <a:gd name="T2" fmla="*/ 0 w 477"/>
                              <a:gd name="T3" fmla="*/ 245 h 245"/>
                              <a:gd name="T4" fmla="*/ 477 w 477"/>
                              <a:gd name="T5" fmla="*/ 245 h 2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245">
                                <a:moveTo>
                                  <a:pt x="0" y="0"/>
                                </a:moveTo>
                                <a:lnTo>
                                  <a:pt x="0" y="245"/>
                                </a:lnTo>
                                <a:lnTo>
                                  <a:pt x="477" y="245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Freeform 140"/>
                        <wps:cNvSpPr/>
                        <wps:spPr bwMode="auto">
                          <a:xfrm>
                            <a:off x="1892935" y="2454275"/>
                            <a:ext cx="302895" cy="234950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370"/>
                              <a:gd name="T2" fmla="*/ 0 w 477"/>
                              <a:gd name="T3" fmla="*/ 370 h 370"/>
                              <a:gd name="T4" fmla="*/ 477 w 477"/>
                              <a:gd name="T5" fmla="*/ 370 h 3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370">
                                <a:moveTo>
                                  <a:pt x="0" y="0"/>
                                </a:moveTo>
                                <a:lnTo>
                                  <a:pt x="0" y="370"/>
                                </a:lnTo>
                                <a:lnTo>
                                  <a:pt x="477" y="37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141"/>
                        <wps:cNvSpPr/>
                        <wps:spPr bwMode="auto">
                          <a:xfrm>
                            <a:off x="984250" y="1988820"/>
                            <a:ext cx="908685" cy="461645"/>
                          </a:xfrm>
                          <a:custGeom>
                            <a:avLst/>
                            <a:gdLst>
                              <a:gd name="T0" fmla="*/ 0 w 1431"/>
                              <a:gd name="T1" fmla="*/ 0 h 727"/>
                              <a:gd name="T2" fmla="*/ 0 w 1431"/>
                              <a:gd name="T3" fmla="*/ 727 h 727"/>
                              <a:gd name="T4" fmla="*/ 1431 w 1431"/>
                              <a:gd name="T5" fmla="*/ 727 h 7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31" h="727">
                                <a:moveTo>
                                  <a:pt x="0" y="0"/>
                                </a:moveTo>
                                <a:lnTo>
                                  <a:pt x="0" y="727"/>
                                </a:lnTo>
                                <a:lnTo>
                                  <a:pt x="1431" y="72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42"/>
                        <wps:cNvSpPr/>
                        <wps:spPr bwMode="auto">
                          <a:xfrm>
                            <a:off x="681355" y="1985010"/>
                            <a:ext cx="302895" cy="677545"/>
                          </a:xfrm>
                          <a:custGeom>
                            <a:avLst/>
                            <a:gdLst>
                              <a:gd name="T0" fmla="*/ 0 w 477"/>
                              <a:gd name="T1" fmla="*/ 1067 h 1067"/>
                              <a:gd name="T2" fmla="*/ 0 w 477"/>
                              <a:gd name="T3" fmla="*/ 0 h 1067"/>
                              <a:gd name="T4" fmla="*/ 477 w 477"/>
                              <a:gd name="T5" fmla="*/ 0 h 10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067">
                                <a:moveTo>
                                  <a:pt x="0" y="106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3098478" y="3157466"/>
                            <a:ext cx="3514341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Pseudarthrobacter phenanthreniv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orans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NBRC 12136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(BJMD01000050)  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45" name="Freeform 144"/>
                        <wps:cNvSpPr/>
                        <wps:spPr bwMode="auto">
                          <a:xfrm>
                            <a:off x="2801620" y="3256915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137 h 137"/>
                              <a:gd name="T2" fmla="*/ 0 w 477"/>
                              <a:gd name="T3" fmla="*/ 0 h 137"/>
                              <a:gd name="T4" fmla="*/ 477 w 477"/>
                              <a:gd name="T5" fmla="*/ 0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13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3107293" y="3347449"/>
                            <a:ext cx="293878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Pseudarthrobacter scleromae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YH-2001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(AF330692)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47" name="Freeform 146"/>
                        <wps:cNvSpPr/>
                        <wps:spPr bwMode="auto">
                          <a:xfrm>
                            <a:off x="2801620" y="3351530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137"/>
                              <a:gd name="T2" fmla="*/ 0 w 477"/>
                              <a:gd name="T3" fmla="*/ 137 h 137"/>
                              <a:gd name="T4" fmla="*/ 477 w 477"/>
                              <a:gd name="T5" fmla="*/ 137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477" y="13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147"/>
                        <wps:cNvSpPr/>
                        <wps:spPr bwMode="auto">
                          <a:xfrm>
                            <a:off x="681355" y="2670175"/>
                            <a:ext cx="2120265" cy="677545"/>
                          </a:xfrm>
                          <a:custGeom>
                            <a:avLst/>
                            <a:gdLst>
                              <a:gd name="T0" fmla="*/ 0 w 3339"/>
                              <a:gd name="T1" fmla="*/ 0 h 1067"/>
                              <a:gd name="T2" fmla="*/ 0 w 3339"/>
                              <a:gd name="T3" fmla="*/ 1067 h 1067"/>
                              <a:gd name="T4" fmla="*/ 3339 w 3339"/>
                              <a:gd name="T5" fmla="*/ 1067 h 10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339" h="1067">
                                <a:moveTo>
                                  <a:pt x="0" y="0"/>
                                </a:moveTo>
                                <a:lnTo>
                                  <a:pt x="0" y="1067"/>
                                </a:lnTo>
                                <a:lnTo>
                                  <a:pt x="3339" y="106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148"/>
                        <wps:cNvSpPr/>
                        <wps:spPr bwMode="auto">
                          <a:xfrm>
                            <a:off x="378460" y="2666365"/>
                            <a:ext cx="302895" cy="518160"/>
                          </a:xfrm>
                          <a:custGeom>
                            <a:avLst/>
                            <a:gdLst>
                              <a:gd name="T0" fmla="*/ 0 w 477"/>
                              <a:gd name="T1" fmla="*/ 816 h 816"/>
                              <a:gd name="T2" fmla="*/ 0 w 477"/>
                              <a:gd name="T3" fmla="*/ 0 h 816"/>
                              <a:gd name="T4" fmla="*/ 477 w 477"/>
                              <a:gd name="T5" fmla="*/ 0 h 8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816">
                                <a:moveTo>
                                  <a:pt x="0" y="816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3107809" y="3558519"/>
                            <a:ext cx="293751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Pseudarthrobacter psychrotolera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ns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YJ56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(MN559964)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51" name="Freeform 150"/>
                        <wps:cNvSpPr/>
                        <wps:spPr bwMode="auto">
                          <a:xfrm>
                            <a:off x="2801620" y="3620135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137 h 137"/>
                              <a:gd name="T2" fmla="*/ 0 w 477"/>
                              <a:gd name="T3" fmla="*/ 0 h 137"/>
                              <a:gd name="T4" fmla="*/ 477 w 477"/>
                              <a:gd name="T5" fmla="*/ 0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137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3107809" y="3740097"/>
                            <a:ext cx="249555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ginsengisoli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DCY81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(KF212463) </w:t>
                              </w: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53" name="Freeform 152"/>
                        <wps:cNvSpPr/>
                        <wps:spPr bwMode="auto">
                          <a:xfrm>
                            <a:off x="2801620" y="3714750"/>
                            <a:ext cx="302895" cy="86995"/>
                          </a:xfrm>
                          <a:custGeom>
                            <a:avLst/>
                            <a:gdLst>
                              <a:gd name="T0" fmla="*/ 0 w 477"/>
                              <a:gd name="T1" fmla="*/ 0 h 137"/>
                              <a:gd name="T2" fmla="*/ 0 w 477"/>
                              <a:gd name="T3" fmla="*/ 137 h 137"/>
                              <a:gd name="T4" fmla="*/ 477 w 477"/>
                              <a:gd name="T5" fmla="*/ 137 h 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137">
                                <a:moveTo>
                                  <a:pt x="0" y="0"/>
                                </a:moveTo>
                                <a:lnTo>
                                  <a:pt x="0" y="137"/>
                                </a:lnTo>
                                <a:lnTo>
                                  <a:pt x="477" y="13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153"/>
                        <wps:cNvSpPr/>
                        <wps:spPr bwMode="auto">
                          <a:xfrm>
                            <a:off x="378460" y="3192145"/>
                            <a:ext cx="2423160" cy="518795"/>
                          </a:xfrm>
                          <a:custGeom>
                            <a:avLst/>
                            <a:gdLst>
                              <a:gd name="T0" fmla="*/ 0 w 3816"/>
                              <a:gd name="T1" fmla="*/ 0 h 817"/>
                              <a:gd name="T2" fmla="*/ 0 w 3816"/>
                              <a:gd name="T3" fmla="*/ 817 h 817"/>
                              <a:gd name="T4" fmla="*/ 3816 w 3816"/>
                              <a:gd name="T5" fmla="*/ 817 h 8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816" h="817">
                                <a:moveTo>
                                  <a:pt x="0" y="0"/>
                                </a:moveTo>
                                <a:lnTo>
                                  <a:pt x="0" y="817"/>
                                </a:lnTo>
                                <a:lnTo>
                                  <a:pt x="3816" y="817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154"/>
                        <wps:cNvSpPr/>
                        <wps:spPr bwMode="auto">
                          <a:xfrm>
                            <a:off x="75565" y="3188335"/>
                            <a:ext cx="302895" cy="393700"/>
                          </a:xfrm>
                          <a:custGeom>
                            <a:avLst/>
                            <a:gdLst>
                              <a:gd name="T0" fmla="*/ 0 w 477"/>
                              <a:gd name="T1" fmla="*/ 620 h 620"/>
                              <a:gd name="T2" fmla="*/ 0 w 477"/>
                              <a:gd name="T3" fmla="*/ 0 h 620"/>
                              <a:gd name="T4" fmla="*/ 477 w 477"/>
                              <a:gd name="T5" fmla="*/ 0 h 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" h="620">
                                <a:moveTo>
                                  <a:pt x="0" y="620"/>
                                </a:moveTo>
                                <a:lnTo>
                                  <a:pt x="0" y="0"/>
                                </a:lnTo>
                                <a:lnTo>
                                  <a:pt x="477" y="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3107980" y="3921675"/>
                            <a:ext cx="3036849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Arthrobacter psychrochitiniphil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>us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GP3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  <w:vertAlign w:val="superscript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kern w:val="0"/>
                                  <w:sz w:val="18"/>
                                  <w:szCs w:val="18"/>
                                </w:rPr>
                                <w:t xml:space="preserve"> (AJ810896)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spAutoFit/>
                        </wps:bodyPr>
                      </wps:wsp>
                      <wps:wsp>
                        <wps:cNvPr id="157" name="Freeform 156"/>
                        <wps:cNvSpPr/>
                        <wps:spPr bwMode="auto">
                          <a:xfrm>
                            <a:off x="75565" y="3589655"/>
                            <a:ext cx="3028950" cy="393700"/>
                          </a:xfrm>
                          <a:custGeom>
                            <a:avLst/>
                            <a:gdLst>
                              <a:gd name="T0" fmla="*/ 0 w 4770"/>
                              <a:gd name="T1" fmla="*/ 0 h 620"/>
                              <a:gd name="T2" fmla="*/ 0 w 4770"/>
                              <a:gd name="T3" fmla="*/ 620 h 620"/>
                              <a:gd name="T4" fmla="*/ 4770 w 4770"/>
                              <a:gd name="T5" fmla="*/ 620 h 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770" h="620">
                                <a:moveTo>
                                  <a:pt x="0" y="0"/>
                                </a:moveTo>
                                <a:lnTo>
                                  <a:pt x="0" y="620"/>
                                </a:lnTo>
                                <a:lnTo>
                                  <a:pt x="4770" y="620"/>
                                </a:lnTo>
                              </a:path>
                            </a:pathLst>
                          </a:custGeom>
                          <a:noFill/>
                          <a:ln w="762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2683182" y="958819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93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59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2673350" y="1938496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39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0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2380287" y="2055345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87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1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2673350" y="122562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79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2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2380287" y="822941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78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2370455" y="238776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72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4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2683182" y="3683354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61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5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2683182" y="1483935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60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6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2067560" y="485750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7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2673350" y="3379160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8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2673350" y="3015972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69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2370455" y="2879461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70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2067560" y="2720725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71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1764665" y="2482622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72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764665" y="773724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73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1471602" y="1078805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74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1203960" y="1372456"/>
                            <a:ext cx="4508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75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901065" y="1808371"/>
                            <a:ext cx="4508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176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562917" y="2519160"/>
                            <a:ext cx="89535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Theme="majorBidi" w:hAnsiTheme="majorBidi" w:cstheme="majorBidi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color w:val="000000"/>
                                  <w:kern w:val="0"/>
                                  <w:sz w:val="14"/>
                                  <w:szCs w:val="14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7.35pt;margin-top:9.5pt;height:368.05pt;width:524.15pt;z-index:251659264;mso-width-relative:page;mso-height-relative:page;" coordsize="6656705,4674235" editas="canvas" o:gfxdata="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">
                <o:lock v:ext="edit" aspectratio="f"/>
                <v:shape id="_x0000_s1026" o:spid="_x0000_s1026" style="position:absolute;left:0;top:0;height:4674235;width:6656705;" filled="f" stroked="f" coordsize="21600,21600" o:gfxdata="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">
                  <v:fill on="f" focussize="0,0"/>
                  <v:stroke on="f"/>
                  <v:imagedata o:title=""/>
                  <o:lock v:ext="edit" aspectratio="t"/>
                </v:shape>
                <v:rect id="Rectangle 93" o:spid="_x0000_s1026" o:spt="1" style="position:absolute;left:3108324;top:88262;height:201233;width:2165986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Wtv2pdoAAAAKAQAADwAAAAAAAAABACAAAAAiAAAAZHJzL2Rv&#10;d25yZXYueG1sUEsBAhQAFAAAAAgAh07iQMHiVcH/AQAA+wMAAA4AAAAAAAAAAQAgAAAAKQEAAGRy&#10;cy9lMm9Eb2MueG1sUEsFBgAAAAAGAAYAWQEAAJo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alkaliphilus </w:t>
                        </w: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8"/>
                            <w:szCs w:val="18"/>
                          </w:rPr>
                          <w:t>LC6</w:t>
                        </w: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(AB248527)  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Freeform 94" o:spid="_x0000_s1026" o:spt="100" style="position:absolute;left:2801620;top:168275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" path="m0,137l0,0,477,0e">
                  <v:path o:connectlocs="0,8699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95" o:spid="_x0000_s1026" o:spt="1" style="position:absolute;left:3107783;top:250156;height:198120;width:2496185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PVV2j8CAgAA/A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methylotrophus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TGA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(AF235090)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Freeform 96" o:spid="_x0000_s1026" o:spt="100" style="position:absolute;left:2801620;top:262890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" path="m0,0l0,137,477,137e">
                  <v:path o:connectlocs="0,0;0,86995;302895,8699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97" o:spid="_x0000_s1026" o:spt="100" style="position:absolute;left:2498725;top:259080;height:132715;width:302895;" filled="f" stroked="t" coordsize="477,209" o:gfxdata="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IXlPSzcAAAACgEAAA8AAAAAAAAAAQAgAAAAIgAAAGRycy9kb3du&#10;cmV2LnhtbFBLAQIUABQAAAAIAIdO4kA6OW/t3wIAAJYGAAAOAAAAAAAAAAEAIAAAACsBAABkcnMv&#10;ZTJvRG9jLnhtbFBLBQYAAAAABgAGAFkBAAB8BgAAAAA=&#10;" path="m0,209l0,0,477,0e">
                  <v:path o:connectlocs="0,13271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98" o:spid="_x0000_s1026" o:spt="1" style="position:absolute;left:3107425;top:441586;height:198120;width:2663825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Ba2/al2gAAAAoBAAAPAAAAAAAAAAEAIAAAACIAAABkcnMv&#10;ZG93bnJldi54bWxQSwECFAAUAAAACACHTuJAdDQSXAECAAD8AwAADgAAAAAAAAABACAAAAApAQAA&#10;ZHJzL2Uyb0RvYy54bWxQSwUGAAAAAAYABgBZAQAAnA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ulcerisalmonis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T11</w:t>
                        </w:r>
                        <w:r>
                          <w:rPr>
                            <w:rFonts w:hint="eastAsia"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(MK211245</w:t>
                        </w:r>
                        <w:r>
                          <w:rPr>
                            <w:rFonts w:hint="eastAsia"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)</w:t>
                        </w:r>
                      </w:p>
                    </w:txbxContent>
                  </v:textbox>
                </v:rect>
                <v:shape id="Freeform 99" o:spid="_x0000_s1026" o:spt="100" style="position:absolute;left:2498725;top:399415;height:132080;width:605790;" filled="f" stroked="t" coordsize="954,208" o:gfxdata="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DXfDWZ3AAAAAoBAAAPAAAAAAAAAAEAIAAAACIAAABkcnMvZG93bnJl&#10;di54bWxQSwECFAAUAAAACACHTuJAKJUFjt0CAACbBgAADgAAAAAAAAABACAAAAArAQAAZHJzL2Uy&#10;b0RvYy54bWxQSwUGAAAAAAYABgBZAQAAegYAAAAA&#10;" path="m0,0l0,208,954,208e">
                  <v:path o:connectlocs="0,0;0,132080;605790,13208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00" o:spid="_x0000_s1026" o:spt="100" style="position:absolute;left:2195830;top:395605;height:222885;width:302895;" filled="f" stroked="t" coordsize="477,351" o:gfxdata="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BHNbwE2AAAAAoBAAAPAAAAAAAAAAEAIAAAACIAAABkcnMvZG93bnJl&#10;di54bWxQSwECFAAUAAAACACHTuJA4kOuvOECAACYBgAADgAAAAAAAAABACAAAAAnAQAAZHJzL2Uy&#10;b0RvYy54bWxQSwUGAAAAAAYABgBZAQAAegYAAAAA&#10;" path="m0,351l0,0,477,0e">
                  <v:path o:connectlocs="0,22288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01" o:spid="_x0000_s1026" o:spt="1" style="position:absolute;left:3107965;top:632996;height:198120;width:266319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EUAVEcCAgAA/g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Pseudarthrobacter enclensis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NIO-1008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(JF421614)</w:t>
                        </w:r>
                      </w:p>
                    </w:txbxContent>
                  </v:textbox>
                </v:rect>
                <v:shape id="Freeform 102" o:spid="_x0000_s1026" o:spt="100" style="position:absolute;left:2498725;top:713105;height:132715;width:605790;" filled="f" stroked="t" coordsize="954,209" o:gfxdata="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DT6RP72wAAAAoBAAAPAAAAAAAAAAEAIAAAACIAAABkcnMvZG93bnJl&#10;di54bWxQSwECFAAUAAAACACHTuJAthXt/t4CAACYBgAADgAAAAAAAAABACAAAAAqAQAAZHJzL2Uy&#10;b0RvYy54bWxQSwUGAAAAAAYABgBZAQAAegYAAAAA&#10;" path="m0,209l0,0,954,0e">
                  <v:path o:connectlocs="0,132715;0,0;605790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03" o:spid="_x0000_s1026" o:spt="1" style="position:absolute;left:3107965;top:814573;height:198120;width:2165985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rb9qXaAAAACgEAAA8AAAAAAAAAAQAgAAAAIgAAAGRy&#10;cy9kb3ducmV2LnhtbFBLAQIUABQAAAAIAIdO4kAXQZ+AAwIAAP4DAAAOAAAAAAAAAAEAIAAAACkB&#10;AABkcnMvZTJvRG9jLnhtbFBLBQYAAAAABgAGAFkBAACe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liuii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DSXY973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(KJ082091</w:t>
                        </w:r>
                        <w:r>
                          <w:rPr>
                            <w:rFonts w:hint="eastAsia"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)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  </w:t>
                        </w:r>
                      </w:p>
                    </w:txbxContent>
                  </v:textbox>
                </v:rect>
                <v:shape id="Freeform 104" o:spid="_x0000_s1026" o:spt="100" style="position:absolute;left:2801620;top:895350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" path="m0,137l0,0,477,0e">
                  <v:path o:connectlocs="0,8699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05" o:spid="_x0000_s1026" o:spt="1" style="position:absolute;left:3107425;top:996148;height:198120;width:266319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rb9qXaAAAACgEAAA8AAAAAAAAAAQAgAAAAIgAAAGRy&#10;cy9kb3ducmV2LnhtbFBLAQIUABQAAAAIAIdO4kCJ7RMdAwIAAP4DAAAOAAAAAAAAAAEAIAAAACkB&#10;AABkcnMvZTJvRG9jLnhtbFBLBQYAAAAABgAGAFkBAACe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  <w:lang w:val="fr-FR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Arthrobacter cupressi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>CGMCC 1.10783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  <w:lang w:val="fr-FR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(jgi.1076144)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  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  </w:t>
                        </w:r>
                      </w:p>
                    </w:txbxContent>
                  </v:textbox>
                </v:rect>
                <v:shape id="Freeform 106" o:spid="_x0000_s1026" o:spt="100" style="position:absolute;left:2801620;top:989965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A0fUnV2gAAAAoBAAAPAAAAAAAAAAEAIAAAACIAAABkcnMvZG93bnJl&#10;di54bWxQSwECFAAUAAAACACHTuJAJteV/98CAACbBgAADgAAAAAAAAABACAAAAApAQAAZHJzL2Uy&#10;b0RvYy54bWxQSwUGAAAAAAYABgBZAQAAegYAAAAA&#10;" path="m0,0l0,137,477,137e">
                  <v:path o:connectlocs="0,0;0,86995;302895,8699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07" o:spid="_x0000_s1026" o:spt="100" style="position:absolute;left:2498725;top:853440;height:132715;width:302895;" filled="f" stroked="t" coordsize="477,209" o:gfxdata="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IXlPSzcAAAACgEAAA8AAAAAAAAAAQAgAAAAIgAAAGRycy9k&#10;b3ducmV2LnhtbFBLAQIUABQAAAAIAIdO4kAxcTF14gIAAJwGAAAOAAAAAAAAAAEAIAAAACsBAABk&#10;cnMvZTJvRG9jLnhtbFBLBQYAAAAABgAGAFkBAAB/BgAAAAA=&#10;" path="m0,0l0,209,477,209e">
                  <v:path o:connectlocs="0,0;0,132715;302895,13271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08" o:spid="_x0000_s1026" o:spt="100" style="position:absolute;left:2195830;top:626110;height:223520;width:302895;" filled="f" stroked="t" coordsize="477,352" o:gfxdata="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" path="m0,0l0,352,477,352e">
                  <v:path o:connectlocs="0,0;0,223520;302895,22352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09" o:spid="_x0000_s1026" o:spt="100" style="position:absolute;left:1892935;top:622300;height:314325;width:302895;" filled="f" stroked="t" coordsize="477,495" o:gfxdata="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" path="m0,495l0,0,477,0e">
                  <v:path o:connectlocs="0,31432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10" o:spid="_x0000_s1026" o:spt="1" style="position:absolute;left:3107425;top:1167894;height:396240;width:2545715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LrOh1MCAgAA/w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Pseudarthrobacter defluvii </w:t>
                        </w: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8"/>
                            <w:szCs w:val="18"/>
                          </w:rPr>
                          <w:t>4C1-a</w:t>
                        </w: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(AM409361)     </w:t>
                        </w:r>
                      </w:p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Freeform 111" o:spid="_x0000_s1026" o:spt="100" style="position:absolute;left:1892935;top:944245;height:314325;width:1211580;" filled="f" stroked="t" coordsize="1908,495" o:gfxdata="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" path="m0,0l0,495,1908,495e">
                  <v:path o:connectlocs="0,0;0,314325;1211580,31432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12" o:spid="_x0000_s1026" o:spt="100" style="position:absolute;left:1590040;top:940435;height:291465;width:302895;" filled="f" stroked="t" coordsize="477,459" o:gfxdata="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BcuCTk3AAAAAoBAAAPAAAAAAAAAAEAIAAAACIAAABkcnMvZG93bnJl&#10;di54bWxQSwECFAAUAAAACACHTuJAXIFbqd0CAACYBgAADgAAAAAAAAABACAAAAArAQAAZHJzL2Uy&#10;b0RvYy54bWxQSwUGAAAAAAYABgBZAQAAegYAAAAA&#10;" path="m0,459l0,0,477,0e">
                  <v:path o:connectlocs="0,29146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13" o:spid="_x0000_s1026" o:spt="1" style="position:absolute;left:3107244;top:1349472;height:198120;width:284099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CxmKgMCAgAA/w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Pseudarthrobacter equi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IMMIB L-1606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(LT629779)    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Freeform 114" o:spid="_x0000_s1026" o:spt="100" style="position:absolute;left:2801620;top:1440180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" path="m0,137l0,0,477,0e">
                  <v:path o:connectlocs="0,8699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15" o:spid="_x0000_s1026" o:spt="1" style="position:absolute;left:3107965;top:1531046;height:198120;width:3184525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Wtv2pdoAAAAKAQAADwAAAAAAAAABACAAAAAiAAAAZHJzL2Rv&#10;d25yZXYueG1sUEsBAhQAFAAAAAgAh07iQECZaiX/AQAA/wMAAA4AAAAAAAAAAQAgAAAAKQEAAGRy&#10;cy9lMm9Eb2MueG1sUEsFBgAAAAAGAAYAWQEAAJo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Pseudarthrobacter chlorophenoli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cus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A-6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</w:t>
                        </w: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8"/>
                            <w:szCs w:val="18"/>
                          </w:rPr>
                          <w:t>CP001341)</w:t>
                        </w:r>
                      </w:p>
                    </w:txbxContent>
                  </v:textbox>
                </v:rect>
                <v:shape id="Freeform 116" o:spid="_x0000_s1026" o:spt="100" style="position:absolute;left:2801620;top:1534795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" path="m0,0l0,137,477,137e">
                  <v:path o:connectlocs="0,0;0,86995;302895,8699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17" o:spid="_x0000_s1026" o:spt="100" style="position:absolute;left:1590040;top:1239520;height:291465;width:1211580;" filled="f" stroked="t" coordsize="1908,459" o:gfxdata="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" path="m0,0l0,459,1908,459e">
                  <v:path o:connectlocs="0,0;0,291465;1211580,29146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18" o:spid="_x0000_s1026" o:spt="100" style="position:absolute;left:1287145;top:1235710;height:280035;width:302895;" filled="f" stroked="t" coordsize="477,441" o:gfxdata="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It+eCDXAAAACgEAAA8AAAAAAAAAAQAgAAAAIgAAAGRycy9kb3ducmV2&#10;LnhtbFBLAQIUABQAAAAIAIdO4kARga9H4QIAAJkGAAAOAAAAAAAAAAEAIAAAACYBAABkcnMvZTJv&#10;RG9jLnhtbFBLBQYAAAAABgAGAFkBAAB5BgAAAAA=&#10;" path="m0,441l0,0,477,0e">
                  <v:path o:connectlocs="0,28003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19" o:spid="_x0000_s1026" o:spt="1" style="position:absolute;left:3107965;top:1722456;height:396240;width:3037205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DzKdssCAgAA/w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="Times New Roman" w:hAnsi="Times New Roman" w:cs="Times New Roman"/>
                            <w:i/>
                            <w:iCs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Pseudarthrobacter siccitolerans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4J27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(CAQI01000001</w:t>
                        </w:r>
                        <w:r>
                          <w:rPr>
                            <w:rFonts w:hint="eastAsia"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)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   </w:t>
                        </w:r>
                      </w:p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  </w:t>
                        </w:r>
                      </w:p>
                    </w:txbxContent>
                  </v:textbox>
                </v:rect>
                <v:shape id="Freeform 120" o:spid="_x0000_s1026" o:spt="100" style="position:absolute;left:1287145;top:1523365;height:280035;width:1817370;" filled="f" stroked="t" coordsize="2862,441" o:gfxdata="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EuZlMPZAAAACgEAAA8AAAAAAAAAAQAgAAAAIgAAAGRycy9kb3du&#10;cmV2LnhtbFBLAQIUABQAAAAIAIdO4kDdIueQ4gIAAKQGAAAOAAAAAAAAAAEAIAAAACgBAABkcnMv&#10;ZTJvRG9jLnhtbFBLBQYAAAAABgAGAFkBAAB8BgAAAAA=&#10;" path="m0,0l0,441,2862,441e">
                  <v:path o:connectlocs="0,0;0,280035;1817370,28003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21" o:spid="_x0000_s1026" o:spt="100" style="position:absolute;left:984250;top:1519555;height:461645;width:302895;" filled="f" stroked="t" coordsize="477,727" o:gfxdata="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DCmcrw2gAAAAoBAAAPAAAAAAAAAAEAIAAAACIAAABkcnMvZG93bnJl&#10;di54bWxQSwECFAAUAAAACACHTuJAjND9CN8CAACYBgAADgAAAAAAAAABACAAAAApAQAAZHJzL2Uy&#10;b0RvYy54bWxQSwUGAAAAAAYABgBZAQAAegYAAAAA&#10;" path="m0,727l0,0,477,0e">
                  <v:path o:connectlocs="0,46164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22" o:spid="_x0000_s1026" o:spt="1" style="position:absolute;left:3107785;top:1894202;height:198120;width:293878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JHxL2oCAgAA/w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  <w:lang w:val="fr-FR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Paenarthrobacter aurescens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>NBRC 12136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  <w:lang w:val="fr-FR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(BJMD01000050) 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Freeform 123" o:spid="_x0000_s1026" o:spt="100" style="position:absolute;left:2801620;top:1985010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DR9SdXaAAAACgEAAA8AAAAAAAAAAQAgAAAAIgAAAGRycy9kb3du&#10;cmV2LnhtbFBLAQIUABQAAAAIAIdO4kBRo1ps4QIAAJgGAAAOAAAAAAAAAAEAIAAAACkBAABkcnMv&#10;ZTJvRG9jLnhtbFBLBQYAAAAABgAGAFkBAAB8BgAAAAA=&#10;" path="m0,137l0,0,477,0e">
                  <v:path o:connectlocs="0,8699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24" o:spid="_x0000_s1026" o:spt="1" style="position:absolute;left:3107965;top:2086243;height:198120;width:293825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Ba2/al2gAAAAoBAAAPAAAAAAAAAAEAIAAAACIAAABk&#10;cnMvZG93bnJldi54bWxQSwECFAAUAAAACACHTuJAQtNOUgQCAAD/AwAADgAAAAAAAAABACAAAAAp&#10;AQAAZHJzL2Uyb0RvYy54bWxQSwUGAAAAAAYABgBZAQAAnw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Paenarthrobacter nitroguajacoli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>cus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G2-1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  <w:lang w:val="fr-FR"/>
                          </w:rPr>
                          <w:t xml:space="preserve">T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>(AF512504</w:t>
                        </w:r>
                        <w:r>
                          <w:rPr>
                            <w:rFonts w:hint="eastAsia"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>)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Freeform 125" o:spid="_x0000_s1026" o:spt="100" style="position:absolute;left:2801620;top:2079625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DR9SdXaAAAACgEAAA8AAAAAAAAAAQAgAAAAIgAAAGRycy9kb3ducmV2&#10;LnhtbFBLAQIUABQAAAAIAIdO4kAYhdgN3gIAAJwGAAAOAAAAAAAAAAEAIAAAACkBAABkcnMvZTJv&#10;RG9jLnhtbFBLBQYAAAAABgAGAFkBAAB5BgAAAAA=&#10;" path="m0,0l0,137,477,137e">
                  <v:path o:connectlocs="0,0;0,86995;302895,8699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26" o:spid="_x0000_s1026" o:spt="100" style="position:absolute;left:2498725;top:2075815;height:132715;width:302895;" filled="f" stroked="t" coordsize="477,209" o:gfxdata="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CF5T0s3AAAAAoBAAAPAAAAAAAAAAEAIAAAACIAAABkcnMvZG93bnJl&#10;di54bWxQSwECFAAUAAAACACHTuJAYnW0R90CAACZBgAADgAAAAAAAAABACAAAAArAQAAZHJzL2Uy&#10;b0RvYy54bWxQSwUGAAAAAAYABgBZAQAAegYAAAAA&#10;" path="m0,209l0,0,477,0e">
                  <v:path o:connectlocs="0,13271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27" o:spid="_x0000_s1026" o:spt="1" style="position:absolute;left:3107785;top:2267820;height:198120;width:309626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Frb9qXaAAAACgEAAA8AAAAAAAAAAQAgAAAAIgAAAGRycy9k&#10;b3ducmV2LnhtbFBLAQIUABQAAAAIAIdO4kDzsvLiAAIAAP8DAAAOAAAAAAAAAAEAIAAAACkBAABk&#10;cnMvZTJvRG9jLnhtbFBLBQYAAAAABgAGAFkBAACb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  <w:lang w:val="fr-FR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Paenarthrobacter nicotinovorans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>DMS 420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  <w:lang w:val="fr-FR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(X80743</w:t>
                        </w:r>
                        <w:r>
                          <w:rPr>
                            <w:rFonts w:hint="eastAsia"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>)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fr-FR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Freeform 128" o:spid="_x0000_s1026" o:spt="100" style="position:absolute;left:2498725;top:2216150;height:132080;width:605790;" filled="f" stroked="t" coordsize="954,208" o:gfxdata="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" path="m0,0l0,208,954,208e">
                  <v:path o:connectlocs="0,0;0,132080;605790,13208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29" o:spid="_x0000_s1026" o:spt="100" style="position:absolute;left:1892935;top:2212340;height:234315;width:605790;" filled="f" stroked="t" coordsize="954,369" o:gfxdata="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" path="m0,369l0,0,954,0e">
                  <v:path o:connectlocs="0,234315;0,0;605790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30" o:spid="_x0000_s1026" o:spt="1" style="position:absolute;left:3145901;top:2449509;height:396240;width:2494915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rb9qXaAAAACgEAAA8AAAAAAAAAAQAgAAAAIgAAAGRy&#10;cy9kb3ducmV2LnhtbFBLAQIUABQAAAAIAIdO4kApsl8dAwIAAP8DAAAOAAAAAAAAAAEAIAAAACkB&#10;AABkcnMvZTJvRG9jLnhtbFBLBQYAAAAABgAGAFkBAACe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  <w:lang w:val="de-DE"/>
                          </w:rPr>
                          <w:t xml:space="preserve">Arthrobacter rhizophilus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kern w:val="0"/>
                            <w:sz w:val="18"/>
                            <w:szCs w:val="18"/>
                            <w:lang w:val="de-DE"/>
                          </w:rPr>
                          <w:t>MI7-26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  <w:lang w:val="de-DE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kern w:val="0"/>
                            <w:sz w:val="18"/>
                            <w:szCs w:val="18"/>
                            <w:lang w:val="de-DE"/>
                          </w:rPr>
                          <w:t xml:space="preserve"> (OP795868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color w:val="000000"/>
                            <w:kern w:val="0"/>
                            <w:sz w:val="18"/>
                            <w:szCs w:val="18"/>
                            <w:lang w:val="de-DE"/>
                          </w:rPr>
                          <w:t>)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kern w:val="0"/>
                            <w:sz w:val="18"/>
                            <w:szCs w:val="18"/>
                            <w:lang w:val="de-DE"/>
                          </w:rPr>
                          <w:t xml:space="preserve">      </w:t>
                        </w:r>
                      </w:p>
                      <w:p>
                        <w:pPr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Theme="majorBidi" w:hAnsiTheme="majorBidi" w:cstheme="majorBidi"/>
                            <w:b/>
                            <w:bCs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Freeform 131" o:spid="_x0000_s1026" o:spt="100" style="position:absolute;left:2195830;top:2529840;height:155575;width:908685;" filled="f" stroked="t" coordsize="1431,245" o:gfxdata="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" path="m0,245l0,0,1431,0e">
                  <v:path o:connectlocs="0,155575;0,0;90868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32" o:spid="_x0000_s1026" o:spt="1" style="position:absolute;left:3107785;top:2621141;height:198120;width:2378075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rb9qXaAAAACgEAAA8AAAAAAAAAAQAgAAAAIgAAAGRy&#10;cy9kb3ducmV2LnhtbFBLAQIUABQAAAAIAIdO4kATvTziAwIAAP8DAAAOAAAAAAAAAAEAIAAAACkB&#10;AABkcnMvZTJvRG9jLnhtbFBLBQYAAAAABgAGAFkBAACe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ramosus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CCM 1646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 xml:space="preserve">T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(AM039435)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Freeform 133" o:spid="_x0000_s1026" o:spt="100" style="position:absolute;left:2498725;top:2711450;height:132715;width:605790;" filled="f" stroked="t" coordsize="954,209" o:gfxdata="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" path="m0,209l0,0,954,0e">
                  <v:path o:connectlocs="0,132715;0,0;605790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34" o:spid="_x0000_s1026" o:spt="1" style="position:absolute;left:3107965;top:2802719;height:198120;width:2495678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Ba2/al2gAAAAoBAAAPAAAAAAAAAAEAIAAAACIAAABk&#10;cnMvZG93bnJldi54bWxQSwECFAAUAAAACACHTuJATfKrugQCAAD/AwAADgAAAAAAAAABACAAAAAp&#10;AQAAZHJzL2Uyb0RvYy54bWxQSwUGAAAAAAYABgBZAQAAnw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bambusae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GM18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 xml:space="preserve">T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(KF150696)   </w:t>
                        </w:r>
                      </w:p>
                    </w:txbxContent>
                  </v:textbox>
                </v:rect>
                <v:shape id="Freeform 135" o:spid="_x0000_s1026" o:spt="100" style="position:absolute;left:2801620;top:2893060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" path="m0,137l0,0,477,0e">
                  <v:path o:connectlocs="0,8699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36" o:spid="_x0000_s1026" o:spt="1" style="position:absolute;left:3107425;top:2984292;height:198120;width:283972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Ba2/al2gAAAAoBAAAPAAAAAAAAAAEAIAAAACIAAABk&#10;cnMvZG93bnJldi54bWxQSwECFAAUAAAACACHTuJAlmOtJQQCAAD/AwAADgAAAAAAAAABACAAAAAp&#10;AQAAZHJzL2Uyb0RvYy54bWxQSwUGAAAAAAYABgBZAQAAnw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gyeryongensis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DCY72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 xml:space="preserve">T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(JX141781) 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Freeform 137" o:spid="_x0000_s1026" o:spt="100" style="position:absolute;left:2801620;top:2987675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DR9SdXaAAAACgEAAA8AAAAAAAAAAQAgAAAAIgAAAGRycy9kb3ducmV2&#10;LnhtbFBLAQIUABQAAAAIAIdO4kAspGmP3gIAAJwGAAAOAAAAAAAAAAEAIAAAACkBAABkcnMvZTJv&#10;RG9jLnhtbFBLBQYAAAAABgAGAFkBAAB5BgAAAAA=&#10;" path="m0,0l0,137,477,137e">
                  <v:path o:connectlocs="0,0;0,86995;302895,8699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38" o:spid="_x0000_s1026" o:spt="100" style="position:absolute;left:2498725;top:2851785;height:132080;width:302895;" filled="f" stroked="t" coordsize="477,208" o:gfxdata="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" path="m0,0l0,208,477,208e">
                  <v:path o:connectlocs="0,0;0,132080;302895,13208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39" o:spid="_x0000_s1026" o:spt="100" style="position:absolute;left:2195830;top:2692400;height:155575;width:302895;" filled="f" stroked="t" coordsize="477,245" o:gfxdata="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" path="m0,0l0,245,477,245e">
                  <v:path o:connectlocs="0,0;0,155575;302895,15557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40" o:spid="_x0000_s1026" o:spt="100" style="position:absolute;left:1892935;top:2454275;height:234950;width:302895;" filled="f" stroked="t" coordsize="477,370" o:gfxdata="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" path="m0,0l0,370,477,370e">
                  <v:path o:connectlocs="0,0;0,234950;302895,23495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41" o:spid="_x0000_s1026" o:spt="100" style="position:absolute;left:984250;top:1988820;height:461645;width:908685;" filled="f" stroked="t" coordsize="1431,727" o:gfxdata="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" path="m0,0l0,727,1431,727e">
                  <v:path o:connectlocs="0,0;0,461645;908685,46164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42" o:spid="_x0000_s1026" o:spt="100" style="position:absolute;left:681355;top:1985010;height:677545;width:302895;" filled="f" stroked="t" coordsize="477,1067" o:gfxdata="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" path="m0,1067l0,0,477,0e">
                  <v:path o:connectlocs="0,67754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43" o:spid="_x0000_s1026" o:spt="1" style="position:absolute;left:3098478;top:3157466;height:198120;width:3514341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Kl0W0ICAgAA/w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Pseudarthrobacter phenanthreniv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orans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NBRC 12136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(BJMD01000050)  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Freeform 144" o:spid="_x0000_s1026" o:spt="100" style="position:absolute;left:2801620;top:3256915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DR9SdXaAAAACgEAAA8AAAAAAAAAAQAgAAAAIgAAAGRycy9kb3ducmV2&#10;LnhtbFBLAQIUABQAAAAIAIdO4kCApI7J3gIAAJgGAAAOAAAAAAAAAAEAIAAAACkBAABkcnMvZTJv&#10;RG9jLnhtbFBLBQYAAAAABgAGAFkBAAB5BgAAAAA=&#10;" path="m0,137l0,0,477,0e">
                  <v:path o:connectlocs="0,8699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45" o:spid="_x0000_s1026" o:spt="1" style="position:absolute;left:3107293;top:3347449;height:198120;width:293878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rb9qXaAAAACgEAAA8AAAAAAAAAAQAgAAAAIgAAAGRy&#10;cy9kb3ducmV2LnhtbFBLAQIUABQAAAAIAIdO4kCnDa1vAwIAAP8DAAAOAAAAAAAAAAEAIAAAACkB&#10;AABkcnMvZTJvRG9jLnhtbFBLBQYAAAAABgAGAFkBAACe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Pseudarthrobacter scleromae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YH-2001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(AF330692)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 </w:t>
                        </w:r>
                      </w:p>
                    </w:txbxContent>
                  </v:textbox>
                </v:rect>
                <v:shape id="Freeform 146" o:spid="_x0000_s1026" o:spt="100" style="position:absolute;left:2801620;top:3351530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DR9SdXaAAAACgEAAA8AAAAAAAAAAQAgAAAAIgAAAGRycy9kb3ducmV2&#10;LnhtbFBLAQIUABQAAAAIAIdO4kC7GtBo3gIAAJwGAAAOAAAAAAAAAAEAIAAAACkBAABkcnMvZTJv&#10;RG9jLnhtbFBLBQYAAAAABgAGAFkBAAB5BgAAAAA=&#10;" path="m0,0l0,137,477,137e">
                  <v:path o:connectlocs="0,0;0,86995;302895,8699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47" o:spid="_x0000_s1026" o:spt="100" style="position:absolute;left:681355;top:2670175;height:677545;width:2120265;" filled="f" stroked="t" coordsize="3339,1067" o:gfxdata="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" path="m0,0l0,1067,3339,1067e">
                  <v:path o:connectlocs="0,0;0,677545;2120265,67754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48" o:spid="_x0000_s1026" o:spt="100" style="position:absolute;left:378460;top:2666365;height:518160;width:302895;" filled="f" stroked="t" coordsize="477,816" o:gfxdata="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" path="m0,816l0,0,477,0e">
                  <v:path o:connectlocs="0,518160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49" o:spid="_x0000_s1026" o:spt="1" style="position:absolute;left:3107809;top:3558519;height:198120;width:293751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ETt3BECAgAA/w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Pseudarthrobacter psychrotolera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ns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YJ56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 xml:space="preserve">T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(MN559964)</w:t>
                        </w:r>
                        <w:r>
                          <w:rPr>
                            <w:rFonts w:hint="eastAsia"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  </w:t>
                        </w:r>
                      </w:p>
                    </w:txbxContent>
                  </v:textbox>
                </v:rect>
                <v:shape id="Freeform 150" o:spid="_x0000_s1026" o:spt="100" style="position:absolute;left:2801620;top:3620135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DR9SdXaAAAACgEAAA8AAAAAAAAAAQAgAAAAIgAAAGRycy9kb3ducmV2&#10;LnhtbFBLAQIUABQAAAAIAIdO4kBFqjDr3gIAAJgGAAAOAAAAAAAAAAEAIAAAACkBAABkcnMvZTJv&#10;RG9jLnhtbFBLBQYAAAAABgAGAFkBAAB5BgAAAAA=&#10;" path="m0,137l0,0,477,0e">
                  <v:path o:connectlocs="0,86995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51" o:spid="_x0000_s1026" o:spt="1" style="position:absolute;left:3107809;top:3740097;height:198120;width:2495550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Wtv2pdoAAAAKAQAADwAAAAAAAAABACAAAAAiAAAAZHJz&#10;L2Rvd25yZXYueG1sUEsBAhQAFAAAAAgAh07iQJY5Z+cCAgAA/wMAAA4AAAAAAAAAAQAgAAAAKQEA&#10;AGRycy9lMm9Eb2MueG1sUEsFBgAAAAAGAAYAWQEAAJ0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ginsengisoli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>DCY81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(KF212463) </w:t>
                        </w: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Freeform 152" o:spid="_x0000_s1026" o:spt="100" style="position:absolute;left:2801620;top:3714750;height:86995;width:302895;" filled="f" stroked="t" coordsize="477,137" o:gfxdata="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" path="m0,0l0,137,477,137e">
                  <v:path o:connectlocs="0,0;0,86995;302895,8699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53" o:spid="_x0000_s1026" o:spt="100" style="position:absolute;left:378460;top:3192145;height:518795;width:2423160;" filled="f" stroked="t" coordsize="3816,817" o:gfxdata="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" path="m0,0l0,817,3816,817e">
                  <v:path o:connectlocs="0,0;0,518795;2423160,518795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shape id="Freeform 154" o:spid="_x0000_s1026" o:spt="100" style="position:absolute;left:75565;top:3188335;height:393700;width:302895;" filled="f" stroked="t" coordsize="477,620" o:gfxdata="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" path="m0,620l0,0,477,0e">
                  <v:path o:connectlocs="0,393700;0,0;302895,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55" o:spid="_x0000_s1026" o:spt="1" style="position:absolute;left:3107980;top:3921675;height:198120;width:3036849;" filled="f" stroked="f" coordsize="21600,21600" o:gfxdata="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rb9qXaAAAACgEAAA8AAAAAAAAAAQAgAAAAIgAAAGRy&#10;cy9kb3ducmV2LnhtbFBLAQIUABQAAAAIAIdO4kALZXcDAwIAAP8DAAAOAAAAAAAAAAEAIAAAACkB&#10;AABkcnMvZTJvRG9jLnhtbFBLBQYAAAAABgAGAFkBAACe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  <w:i/>
                            <w:iCs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Arthrobacter psychrochitiniphil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color w:val="000000"/>
                            <w:kern w:val="0"/>
                            <w:sz w:val="18"/>
                            <w:szCs w:val="18"/>
                          </w:rPr>
                          <w:t>us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GP3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  <w:vertAlign w:val="superscript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kern w:val="0"/>
                            <w:sz w:val="18"/>
                            <w:szCs w:val="18"/>
                          </w:rPr>
                          <w:t xml:space="preserve"> (AJ810896)  </w:t>
                        </w:r>
                      </w:p>
                    </w:txbxContent>
                  </v:textbox>
                </v:rect>
                <v:shape id="Freeform 156" o:spid="_x0000_s1026" o:spt="100" style="position:absolute;left:75565;top:3589655;height:393700;width:3028950;" filled="f" stroked="t" coordsize="4770,620" o:gfxdata="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" path="m0,0l0,620,4770,620e">
                  <v:path o:connectlocs="0,0;0,393700;3028950,393700" o:connectangles="0,0,0"/>
                  <v:fill on="f" focussize="0,0"/>
                  <v:stroke weight="0.6pt" color="#000000" miterlimit="8" joinstyle="miter" endcap="square"/>
                  <v:imagedata o:title=""/>
                  <o:lock v:ext="edit" aspectratio="f"/>
                </v:shape>
                <v:rect id="Rectangle 157" o:spid="_x0000_s1026" o:spt="1" style="position:absolute;left:2683182;top:958819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jSV8HYAAAACgEAAA8AAAAAAAAAAQAgAAAAIgAAAGRycy9kb3du&#10;cmV2LnhtbFBLAQIUABQAAAAIAIdO4kCx91UH/wEAAPoDAAAOAAAAAAAAAAEAIAAAACcBAABkcnMv&#10;ZTJvRG9jLnhtbFBLBQYAAAAABgAGAFkBAACY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93</w:t>
                        </w:r>
                      </w:p>
                    </w:txbxContent>
                  </v:textbox>
                </v:rect>
                <v:rect id="Rectangle 158" o:spid="_x0000_s1026" o:spt="1" style="position:absolute;left:2673350;top:1938496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jSV8HYAAAACgEAAA8AAAAAAAAAAQAgAAAAIgAAAGRycy9kb3du&#10;cmV2LnhtbFBLAQIUABQAAAAIAIdO4kATqwoT/wEAAPsDAAAOAAAAAAAAAAEAIAAAACcBAABkcnMv&#10;ZTJvRG9jLnhtbFBLBQYAAAAABgAGAFkBAACY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39</w:t>
                        </w:r>
                      </w:p>
                    </w:txbxContent>
                  </v:textbox>
                </v:rect>
                <v:rect id="Rectangle 159" o:spid="_x0000_s1026" o:spt="1" style="position:absolute;left:2380287;top:2055345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I0lfB2AAAAAoBAAAPAAAAAAAAAAEAIAAAACIAAABkcnMvZG93&#10;bnJldi54bWxQSwECFAAUAAAACACHTuJApsT1ZAACAAD7AwAADgAAAAAAAAABACAAAAAnAQAAZHJz&#10;L2Uyb0RvYy54bWxQSwUGAAAAAAYABgBZAQAAmQ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87</w:t>
                        </w:r>
                      </w:p>
                    </w:txbxContent>
                  </v:textbox>
                </v:rect>
                <v:rect id="Rectangle 160" o:spid="_x0000_s1026" o:spt="1" style="position:absolute;left:2673350;top:122562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SNJXwdgAAAAKAQAADwAAAAAAAAABACAAAAAiAAAAZHJzL2Rvd25y&#10;ZXYueG1sUEsBAhQAFAAAAAgAh07iQJJwVXf+AQAA+gMAAA4AAAAAAAAAAQAgAAAAJwEAAGRycy9l&#10;Mm9Eb2MueG1sUEsFBgAAAAAGAAYAWQEAAJc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79</w:t>
                        </w:r>
                      </w:p>
                    </w:txbxContent>
                  </v:textbox>
                </v:rect>
                <v:rect id="Rectangle 161" o:spid="_x0000_s1026" o:spt="1" style="position:absolute;left:2380287;top:822941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jSV8HYAAAACgEAAA8AAAAAAAAAAQAgAAAAIgAAAGRycy9kb3du&#10;cmV2LnhtbFBLAQIUABQAAAAIAIdO4kCs/D22/wEAAPoDAAAOAAAAAAAAAAEAIAAAACcBAABkcnMv&#10;ZTJvRG9jLnhtbFBLBQYAAAAABgAGAFkBAACY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78</w:t>
                        </w:r>
                      </w:p>
                    </w:txbxContent>
                  </v:textbox>
                </v:rect>
                <v:rect id="Rectangle 162" o:spid="_x0000_s1026" o:spt="1" style="position:absolute;left:2370455;top:238776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SNJXwdgAAAAKAQAADwAAAAAAAAABACAAAAAiAAAAZHJzL2Rvd25y&#10;ZXYueG1sUEsBAhQAFAAAAAgAh07iQNxzYnr+AQAA+gMAAA4AAAAAAAAAAQAgAAAAJwEAAGRycy9l&#10;Mm9Eb2MueG1sUEsFBgAAAAAGAAYAWQEAAJc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72</w:t>
                        </w:r>
                      </w:p>
                    </w:txbxContent>
                  </v:textbox>
                </v:rect>
                <v:rect id="Rectangle 163" o:spid="_x0000_s1026" o:spt="1" style="position:absolute;left:2683182;top:3683354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jSV8HYAAAACgEAAA8AAAAAAAAAAQAgAAAAIgAAAGRycy9kb3du&#10;cmV2LnhtbFBLAQIUABQAAAAIAIdO4kAnUlro/wEAAPsDAAAOAAAAAAAAAAEAIAAAACcBAABkcnMv&#10;ZTJvRG9jLnhtbFBLBQYAAAAABgAGAFkBAACY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61</w:t>
                        </w:r>
                      </w:p>
                    </w:txbxContent>
                  </v:textbox>
                </v:rect>
                <v:rect id="Rectangle 164" o:spid="_x0000_s1026" o:spt="1" style="position:absolute;left:2683182;top:1483935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SNJXwdgAAAAKAQAADwAAAAAAAAABACAAAAAiAAAAZHJzL2Rvd25y&#10;ZXYueG1sUEsBAhQAFAAAAAgAh07iQFBr0Yr+AQAA+wMAAA4AAAAAAAAAAQAgAAAAJwEAAGRycy9l&#10;Mm9Eb2MueG1sUEsFBgAAAAAGAAYAWQEAAJc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60</w:t>
                        </w:r>
                      </w:p>
                    </w:txbxContent>
                  </v:textbox>
                </v:rect>
                <v:rect id="Rectangle 165" o:spid="_x0000_s1026" o:spt="1" style="position:absolute;left:2067560;top:485750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SNJXwdgAAAAKAQAADwAAAAAAAAABACAAAAAiAAAAZHJzL2Rvd25y&#10;ZXYueG1sUEsBAhQAFAAAAAgAh07iQBj7ASz+AQAA+gMAAA4AAAAAAAAAAQAgAAAAJwEAAGRycy9l&#10;Mm9Eb2MueG1sUEsFBgAAAAAGAAYAWQEAAJc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45</w:t>
                        </w:r>
                      </w:p>
                    </w:txbxContent>
                  </v:textbox>
                </v:rect>
                <v:rect id="Rectangle 166" o:spid="_x0000_s1026" o:spt="1" style="position:absolute;left:2673350;top:3379160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jSV8HYAAAACgEAAA8AAAAAAAAAAQAgAAAAIgAAAGRycy9kb3du&#10;cmV2LnhtbFBLAQIUABQAAAAIAIdO4kCEtyDJ/wEAAPsDAAAOAAAAAAAAAAEAIAAAACcBAABkcnMv&#10;ZTJvRG9jLnhtbFBLBQYAAAAABgAGAFkBAACY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38</w:t>
                        </w:r>
                      </w:p>
                    </w:txbxContent>
                  </v:textbox>
                </v:rect>
                <v:rect id="Rectangle 167" o:spid="_x0000_s1026" o:spt="1" style="position:absolute;left:2673350;top:3015972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I0lfB2AAAAAoBAAAPAAAAAAAAAAEAIAAAACIAAABkcnMvZG93&#10;bnJldi54bWxQSwECFAAUAAAACACHTuJAhXp0tAACAAD7AwAADgAAAAAAAAABACAAAAAnAQAAZHJz&#10;L2Uyb0RvYy54bWxQSwUGAAAAAAYABgBZAQAAmQ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32</w:t>
                        </w:r>
                      </w:p>
                    </w:txbxContent>
                  </v:textbox>
                </v:rect>
                <v:rect id="Rectangle 168" o:spid="_x0000_s1026" o:spt="1" style="position:absolute;left:2370455;top:2879461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I0lfB2AAAAAoBAAAPAAAAAAAAAAEAIAAAACIAAABkcnMvZG93&#10;bnJldi54bWxQSwECFAAUAAAACACHTuJAko3kXAACAAD7AwAADgAAAAAAAAABACAAAAAnAQAAZHJz&#10;L2Uyb0RvYy54bWxQSwUGAAAAAAYABgBZAQAAmQ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26</w:t>
                        </w:r>
                      </w:p>
                    </w:txbxContent>
                  </v:textbox>
                </v:rect>
                <v:rect id="Rectangle 169" o:spid="_x0000_s1026" o:spt="1" style="position:absolute;left:2067560;top:2720725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SNJXwdgAAAAKAQAADwAAAAAAAAABACAAAAAiAAAAZHJzL2Rvd25y&#10;ZXYueG1sUEsBAhQAFAAAAAgAh07iQL+eeuH+AQAA+wMAAA4AAAAAAAAAAQAgAAAAJwEAAGRycy9l&#10;Mm9Eb2MueG1sUEsFBgAAAAAGAAYAWQEAAJc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26</w:t>
                        </w:r>
                      </w:p>
                    </w:txbxContent>
                  </v:textbox>
                </v:rect>
                <v:rect id="Rectangle 170" o:spid="_x0000_s1026" o:spt="1" style="position:absolute;left:1764665;top:2482622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SNJXwdgAAAAKAQAADwAAAAAAAAABACAAAAAiAAAAZHJzL2Rvd25y&#10;ZXYueG1sUEsBAhQAFAAAAAgAh07iQD7bdEz+AQAA+wMAAA4AAAAAAAAAAQAgAAAAJwEAAGRycy9l&#10;Mm9Eb2MueG1sUEsFBgAAAAAGAAYAWQEAAJc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26</w:t>
                        </w:r>
                      </w:p>
                    </w:txbxContent>
                  </v:textbox>
                </v:rect>
                <v:rect id="Rectangle 171" o:spid="_x0000_s1026" o:spt="1" style="position:absolute;left:1764665;top:773724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BI0lfB2AAAAAoBAAAPAAAAAAAAAAEAIAAAACIAAABkcnMvZG93bnJl&#10;di54bWxQSwECFAAUAAAACACHTuJAfBlNU/0BAAD6AwAADgAAAAAAAAABACAAAAAnAQAAZHJzL2Uy&#10;b0RvYy54bWxQSwUGAAAAAAYABgBZAQAAlg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22</w:t>
                        </w:r>
                      </w:p>
                    </w:txbxContent>
                  </v:textbox>
                </v:rect>
                <v:rect id="Rectangle 172" o:spid="_x0000_s1026" o:spt="1" style="position:absolute;left:1471602;top:1078805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jSV8HYAAAACgEAAA8AAAAAAAAAAQAgAAAAIgAAAGRycy9kb3du&#10;cmV2LnhtbFBLAQIUABQAAAAIAIdO4kCF5a3z/wEAAPsDAAAOAAAAAAAAAAEAIAAAACcBAABkcnMv&#10;ZTJvRG9jLnhtbFBLBQYAAAAABgAGAFkBAACY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16</w:t>
                        </w:r>
                      </w:p>
                    </w:txbxContent>
                  </v:textbox>
                </v:rect>
                <v:rect id="Rectangle 173" o:spid="_x0000_s1026" o:spt="1" style="position:absolute;left:1203960;top:1372456;height:198120;width:4508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BI0lfB2AAAAAoBAAAPAAAAAAAAAAEAIAAAACIAAABkcnMvZG93bnJl&#10;di54bWxQSwECFAAUAAAACACHTuJA5s45Tf0BAAD7AwAADgAAAAAAAAABACAAAAAnAQAAZHJzL2Uy&#10;b0RvYy54bWxQSwUGAAAAAAYABgBZAQAAlgU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4</w:t>
                        </w:r>
                      </w:p>
                    </w:txbxContent>
                  </v:textbox>
                </v:rect>
                <v:rect id="Rectangle 174" o:spid="_x0000_s1026" o:spt="1" style="position:absolute;left:901065;top:1808371;height:198120;width:4508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EjSV8HYAAAACgEAAA8AAAAAAAAAAQAgAAAAIgAAAGRycy9kb3ducmV2&#10;LnhtbFBLAQIUABQAAAAIAIdO4kBvXjMZ/AEAAPoDAAAOAAAAAAAAAAEAIAAAACcBAABkcnMvZTJv&#10;RG9jLnhtbFBLBQYAAAAABgAGAFkBAACVBQ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4</w:t>
                        </w:r>
                      </w:p>
                    </w:txbxContent>
                  </v:textbox>
                </v:rect>
                <v:rect id="Rectangle 175" o:spid="_x0000_s1026" o:spt="1" style="position:absolute;left:562917;top:2519160;height:198120;width:89535;mso-wrap-style:none;" filled="f" stroked="f" coordsize="21600,21600" o:gfxdata="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SNJXwdgAAAAKAQAADwAAAAAAAAABACAAAAAiAAAAZHJzL2Rvd25y&#10;ZXYueG1sUEsBAhQAFAAAAAgAh07iQPFToqv+AQAA+gMAAA4AAAAAAAAAAQAgAAAAJwEAAGRycy9l&#10;Mm9Eb2MueG1sUEsFBgAAAAAGAAYAWQEAAJcFAAAA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>
                        <w:pPr>
                          <w:rPr>
                            <w:rFonts w:asciiTheme="majorBidi" w:hAnsiTheme="majorBidi" w:cstheme="majorBidi"/>
                          </w:rPr>
                        </w:pPr>
                        <w:r>
                          <w:rPr>
                            <w:rFonts w:asciiTheme="majorBidi" w:hAnsiTheme="majorBidi" w:cstheme="majorBidi"/>
                            <w:color w:val="000000"/>
                            <w:kern w:val="0"/>
                            <w:sz w:val="14"/>
                            <w:szCs w:val="14"/>
                          </w:rPr>
                          <w:t>17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bookmarkStart w:id="5" w:name="_GoBack"/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>Fig. S</w:t>
      </w:r>
      <w:r>
        <w:rPr>
          <w:rFonts w:hint="eastAsia" w:ascii="Times New Roman" w:hAnsi="Times New Roman" w:cs="Times New Roman"/>
          <w:b/>
          <w:bCs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>3</w:t>
      </w:r>
      <w:bookmarkEnd w:id="5"/>
      <w:r>
        <w:rPr>
          <w:rFonts w:ascii="Times New Roman" w:hAnsi="Times New Roman" w:cs="Times New Roman"/>
          <w:b w:val="0"/>
          <w:bCs w:val="0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hint="eastAsia" w:ascii="Times New Roman" w:hAnsi="Times New Roman" w:cs="Times New Roman"/>
          <w:b w:val="0"/>
          <w:bCs w:val="0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>Phylogenetic tree was inferred from whole-genome comparative analysis, illustrating the relationship between strain MI7-26</w:t>
      </w:r>
      <w:r>
        <w:rPr>
          <w:rFonts w:hint="eastAsia" w:ascii="Times New Roman" w:hAnsi="Times New Roman" w:cs="Times New Roman"/>
          <w:b w:val="0"/>
          <w:bCs w:val="0"/>
          <w:color w:val="000000" w:themeColor="text1"/>
          <w:sz w:val="20"/>
          <w:szCs w:val="20"/>
          <w:vertAlign w:val="superscript"/>
          <w14:textFill>
            <w14:solidFill>
              <w14:schemeClr w14:val="tx1"/>
            </w14:solidFill>
          </w14:textFill>
        </w:rPr>
        <w:t>T</w:t>
      </w:r>
      <w:r>
        <w:rPr>
          <w:rFonts w:hint="eastAsia" w:ascii="Times New Roman" w:hAnsi="Times New Roman" w:cs="Times New Roman"/>
          <w:b w:val="0"/>
          <w:bCs w:val="0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and its related species</w:t>
      </w:r>
      <w:r>
        <w:rPr>
          <w:rFonts w:hint="eastAsia" w:ascii="Times New Roman" w:hAnsi="Times New Roman" w:cs="Times New Roman"/>
          <w:b w:val="0"/>
          <w:bCs w:val="0"/>
          <w:color w:val="000000" w:themeColor="text1"/>
          <w:sz w:val="20"/>
          <w:szCs w:val="20"/>
          <w:lang w:val="en-US" w:eastAsia="zh-CN"/>
          <w14:textFill>
            <w14:solidFill>
              <w14:schemeClr w14:val="tx1"/>
            </w14:solidFill>
          </w14:textFill>
        </w:rPr>
        <w:t xml:space="preserve">, and was constructed by </w:t>
      </w:r>
      <w:r>
        <w:rPr>
          <w:rFonts w:hint="eastAsia" w:ascii="Times New Roman" w:hAnsi="Times New Roman" w:cs="Times New Roman"/>
          <w:b w:val="0"/>
          <w:bCs w:val="0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>AutoMLST pipeline (https://automlst.ziemertlab.com)</w:t>
      </w:r>
      <w:r>
        <w:rPr>
          <w:rFonts w:hint="eastAsia" w:ascii="Times New Roman" w:hAnsi="Times New Roman" w:cs="Times New Roman"/>
          <w:b w:val="0"/>
          <w:bCs w:val="0"/>
          <w:color w:val="000000" w:themeColor="text1"/>
          <w:sz w:val="20"/>
          <w:szCs w:val="20"/>
          <w:lang w:val="en-US" w:eastAsia="zh-CN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hint="eastAsia" w:ascii="Times New Roman" w:hAnsi="Times New Roman" w:cs="Times New Roman"/>
          <w:b w:val="0"/>
          <w:bCs w:val="0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>Bootstrap values based on 1000 replicates are shown at the branch nodes. The scale bar represents 0.2 substitutions per nucleotide site.</w:t>
      </w:r>
    </w:p>
    <w:p>
      <w:pPr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sz w:val="20"/>
          <w:szCs w:val="20"/>
        </w:rPr>
        <w:drawing>
          <wp:inline distT="0" distB="0" distL="114300" distR="114300">
            <wp:extent cx="4488180" cy="5163185"/>
            <wp:effectExtent l="0" t="0" r="7620" b="889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88180" cy="516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0"/>
          <w:szCs w:val="20"/>
        </w:rPr>
        <w:br w:type="page"/>
      </w:r>
    </w:p>
    <w:p>
      <w:pPr>
        <w:spacing w:line="360" w:lineRule="auto"/>
        <w:rPr>
          <w:rStyle w:val="12"/>
          <w:rFonts w:ascii="Times New Roman" w:hAnsi="Times New Roman" w:cs="Times New Roman"/>
          <w:color w:val="auto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4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The polar lipids of strain </w:t>
      </w:r>
      <w:r>
        <w:rPr>
          <w:rFonts w:ascii="Times New Roman" w:hAnsi="Times New Roman" w:cs="Times New Roman"/>
          <w:sz w:val="20"/>
          <w:szCs w:val="20"/>
        </w:rPr>
        <w:t>MI7-26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T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. Polar lipids profiles of strain separated by two-dimensional TLC, which were detected by spraying with molybdatophosphoric acid reagent.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(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a), molybdophosphoric acid was used to reveal total polar lipids; (b), ninhydrin reagent for aminolipids; (c), ammonium molybdate reagent for phospholipids; (d), a-naphthol reagent for glycolipids. </w:t>
      </w:r>
      <w:r>
        <w:rPr>
          <w:rStyle w:val="12"/>
          <w:rFonts w:ascii="Times New Roman" w:hAnsi="Times New Roman" w:cs="Times New Roman"/>
          <w:sz w:val="20"/>
          <w:szCs w:val="20"/>
        </w:rPr>
        <w:t>DPG, diphosphatidylglycerol; PG, phosphatidylglycerol; PI, Phosphatidylinositol; PL (1-2), unidentified phospholipids; AL, unidentified aminolipids; GL (1-2), unidentified glycolipids.</w:t>
      </w:r>
    </w:p>
    <w:p>
      <w:pPr>
        <w:spacing w:line="360" w:lineRule="auto"/>
        <w:rPr>
          <w:rStyle w:val="12"/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2374265" cy="2358390"/>
            <wp:effectExtent l="0" t="0" r="698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81961" cy="23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drawing>
          <wp:inline distT="0" distB="0" distL="0" distR="0">
            <wp:extent cx="2350135" cy="2355850"/>
            <wp:effectExtent l="0" t="0" r="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55024" cy="236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Style w:val="12"/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2374265" cy="2378075"/>
            <wp:effectExtent l="0" t="0" r="6985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88973" cy="239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drawing>
          <wp:inline distT="0" distB="0" distL="0" distR="0">
            <wp:extent cx="2374900" cy="2380615"/>
            <wp:effectExtent l="0" t="0" r="635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1078" cy="239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br w:type="page"/>
      </w:r>
    </w:p>
    <w:p>
      <w:pPr>
        <w:autoSpaceDN w:val="0"/>
        <w:spacing w:line="360" w:lineRule="auto"/>
        <w:rPr>
          <w:rFonts w:ascii="Times New Roman" w:hAnsi="Times New Roman" w:cs="Times New Roman"/>
          <w:kern w:val="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5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Effect diagram of diss</w:t>
      </w:r>
      <w:r>
        <w:rPr>
          <w:rFonts w:ascii="Times New Roman" w:hAnsi="Times New Roman" w:cs="Times New Roman"/>
          <w:kern w:val="0"/>
          <w:sz w:val="20"/>
          <w:szCs w:val="20"/>
        </w:rPr>
        <w:t>olving organic phosphate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 xml:space="preserve"> of </w:t>
      </w:r>
      <w:r>
        <w:rPr>
          <w:rFonts w:ascii="Times New Roman" w:hAnsi="Times New Roman" w:cs="Times New Roman"/>
          <w:kern w:val="0"/>
          <w:sz w:val="20"/>
          <w:szCs w:val="20"/>
        </w:rPr>
        <w:t>strain MI7-26</w:t>
      </w:r>
      <w:r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T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(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a),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the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front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of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the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medium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; (b),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the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back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of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the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>
        <w:rPr>
          <w:rFonts w:hint="eastAsia" w:ascii="Times New Roman" w:hAnsi="Times New Roman" w:cs="Times New Roman"/>
          <w:kern w:val="0"/>
          <w:sz w:val="20"/>
          <w:szCs w:val="20"/>
        </w:rPr>
        <w:t>medium.</w:t>
      </w:r>
    </w:p>
    <w:p>
      <w:pPr>
        <w:autoSpaceDN w:val="0"/>
        <w:spacing w:line="36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hint="eastAsia" w:ascii="Times New Roman" w:hAnsi="Times New Roman" w:cs="Times New Roman"/>
          <w:b/>
          <w:bCs/>
          <w:sz w:val="20"/>
          <w:szCs w:val="20"/>
        </w:rPr>
        <w:drawing>
          <wp:inline distT="0" distB="0" distL="0" distR="0">
            <wp:extent cx="2642870" cy="2613660"/>
            <wp:effectExtent l="0" t="0" r="0" b="2540"/>
            <wp:docPr id="146086158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861588" name="图片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814" cy="266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0"/>
          <w:szCs w:val="20"/>
        </w:rPr>
        <w:drawing>
          <wp:inline distT="0" distB="0" distL="0" distR="0">
            <wp:extent cx="2566670" cy="2568575"/>
            <wp:effectExtent l="0" t="0" r="0" b="0"/>
            <wp:docPr id="206700865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008653" name="图片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525" cy="262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cs="Times New Roman"/>
          <w:b/>
          <w:bCs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br w:type="page"/>
      </w:r>
    </w:p>
    <w:p>
      <w:pPr>
        <w:widowControl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6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  <w:r>
        <w:rPr>
          <w:rFonts w:ascii="Times New Roman" w:hAnsi="Times New Roman" w:cs="Times New Roman"/>
          <w:kern w:val="0"/>
          <w:sz w:val="20"/>
          <w:szCs w:val="20"/>
        </w:rPr>
        <w:t>Annotation of the genome of MI7-26</w:t>
      </w:r>
      <w:r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T</w:t>
      </w:r>
      <w:r>
        <w:rPr>
          <w:rFonts w:ascii="Times New Roman" w:hAnsi="Times New Roman" w:cs="Times New Roman"/>
          <w:kern w:val="0"/>
          <w:sz w:val="20"/>
          <w:szCs w:val="20"/>
        </w:rPr>
        <w:t xml:space="preserve"> through Proksee. CARD: The comprehensive antibiotic resistance database.</w:t>
      </w:r>
    </w:p>
    <w:p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drawing>
          <wp:inline distT="0" distB="0" distL="0" distR="0">
            <wp:extent cx="5274310" cy="3364865"/>
            <wp:effectExtent l="0" t="0" r="0" b="635"/>
            <wp:docPr id="3555060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506000" name="图片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499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imesNewRomanPSMT">
    <w:altName w:val="Times New Roman"/>
    <w:panose1 w:val="020B0604020202020204"/>
    <w:charset w:val="00"/>
    <w:family w:val="roman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1OTIyNDhiOTg5YTQyODdlNWVkYjA4M2Q4Nzg4YWYifQ=="/>
  </w:docVars>
  <w:rsids>
    <w:rsidRoot w:val="0063678A"/>
    <w:rsid w:val="000011F2"/>
    <w:rsid w:val="00017458"/>
    <w:rsid w:val="00024D4F"/>
    <w:rsid w:val="000270AF"/>
    <w:rsid w:val="000456D7"/>
    <w:rsid w:val="00047DFF"/>
    <w:rsid w:val="00051B17"/>
    <w:rsid w:val="00056039"/>
    <w:rsid w:val="0007611F"/>
    <w:rsid w:val="0009109D"/>
    <w:rsid w:val="0009219F"/>
    <w:rsid w:val="000B0B2B"/>
    <w:rsid w:val="000C7BD7"/>
    <w:rsid w:val="001306C7"/>
    <w:rsid w:val="0013334B"/>
    <w:rsid w:val="00133A58"/>
    <w:rsid w:val="0017221D"/>
    <w:rsid w:val="00173341"/>
    <w:rsid w:val="001866BF"/>
    <w:rsid w:val="001E2912"/>
    <w:rsid w:val="002009D2"/>
    <w:rsid w:val="0022645E"/>
    <w:rsid w:val="002311D2"/>
    <w:rsid w:val="00234BEA"/>
    <w:rsid w:val="0024540C"/>
    <w:rsid w:val="002523EB"/>
    <w:rsid w:val="00286159"/>
    <w:rsid w:val="0029405D"/>
    <w:rsid w:val="002E7665"/>
    <w:rsid w:val="00304F32"/>
    <w:rsid w:val="00306EE0"/>
    <w:rsid w:val="00332805"/>
    <w:rsid w:val="0033572C"/>
    <w:rsid w:val="003362AC"/>
    <w:rsid w:val="00345562"/>
    <w:rsid w:val="003E72CD"/>
    <w:rsid w:val="003F15D7"/>
    <w:rsid w:val="00427BE6"/>
    <w:rsid w:val="00492B0E"/>
    <w:rsid w:val="004B3DDE"/>
    <w:rsid w:val="004E410A"/>
    <w:rsid w:val="004F45C6"/>
    <w:rsid w:val="00560D45"/>
    <w:rsid w:val="00591E91"/>
    <w:rsid w:val="005A2336"/>
    <w:rsid w:val="005B4F07"/>
    <w:rsid w:val="005B7D62"/>
    <w:rsid w:val="005C143B"/>
    <w:rsid w:val="005E30B8"/>
    <w:rsid w:val="00602F81"/>
    <w:rsid w:val="0063678A"/>
    <w:rsid w:val="00650A15"/>
    <w:rsid w:val="00652E37"/>
    <w:rsid w:val="00675015"/>
    <w:rsid w:val="006A44F5"/>
    <w:rsid w:val="006B0636"/>
    <w:rsid w:val="006B5D1E"/>
    <w:rsid w:val="007165B3"/>
    <w:rsid w:val="007433A3"/>
    <w:rsid w:val="00766A3C"/>
    <w:rsid w:val="00775DDC"/>
    <w:rsid w:val="00785063"/>
    <w:rsid w:val="007A08BE"/>
    <w:rsid w:val="007A1868"/>
    <w:rsid w:val="007C4DFE"/>
    <w:rsid w:val="007E1FA1"/>
    <w:rsid w:val="007F3ECC"/>
    <w:rsid w:val="00801FE8"/>
    <w:rsid w:val="00823966"/>
    <w:rsid w:val="00823DF5"/>
    <w:rsid w:val="0082643A"/>
    <w:rsid w:val="00836B5D"/>
    <w:rsid w:val="00851205"/>
    <w:rsid w:val="008B1FF3"/>
    <w:rsid w:val="008C5F03"/>
    <w:rsid w:val="008D46C6"/>
    <w:rsid w:val="008D4FBC"/>
    <w:rsid w:val="008D6A7B"/>
    <w:rsid w:val="00935586"/>
    <w:rsid w:val="009733BC"/>
    <w:rsid w:val="00977BFF"/>
    <w:rsid w:val="00992A69"/>
    <w:rsid w:val="009A51CB"/>
    <w:rsid w:val="009C204E"/>
    <w:rsid w:val="009D4B7A"/>
    <w:rsid w:val="00A11766"/>
    <w:rsid w:val="00A572EC"/>
    <w:rsid w:val="00A72A54"/>
    <w:rsid w:val="00A94E2A"/>
    <w:rsid w:val="00AD178F"/>
    <w:rsid w:val="00B00D30"/>
    <w:rsid w:val="00B16F42"/>
    <w:rsid w:val="00B32158"/>
    <w:rsid w:val="00B40186"/>
    <w:rsid w:val="00B46EBE"/>
    <w:rsid w:val="00B76995"/>
    <w:rsid w:val="00BB0E5B"/>
    <w:rsid w:val="00BB5869"/>
    <w:rsid w:val="00BC2E89"/>
    <w:rsid w:val="00BD378F"/>
    <w:rsid w:val="00C45D61"/>
    <w:rsid w:val="00C6771B"/>
    <w:rsid w:val="00CB2CA9"/>
    <w:rsid w:val="00CE4D1E"/>
    <w:rsid w:val="00CF1865"/>
    <w:rsid w:val="00D02870"/>
    <w:rsid w:val="00D141F6"/>
    <w:rsid w:val="00D2313A"/>
    <w:rsid w:val="00D47139"/>
    <w:rsid w:val="00D60D28"/>
    <w:rsid w:val="00D7231E"/>
    <w:rsid w:val="00D95222"/>
    <w:rsid w:val="00E507B2"/>
    <w:rsid w:val="00E661A5"/>
    <w:rsid w:val="00E81A5D"/>
    <w:rsid w:val="00EB6FFE"/>
    <w:rsid w:val="00ED6FC4"/>
    <w:rsid w:val="00F23360"/>
    <w:rsid w:val="00F33FE7"/>
    <w:rsid w:val="00F36FFE"/>
    <w:rsid w:val="00F53506"/>
    <w:rsid w:val="00F67844"/>
    <w:rsid w:val="00F726F8"/>
    <w:rsid w:val="00FC05BA"/>
    <w:rsid w:val="00FC2DAE"/>
    <w:rsid w:val="00FC5629"/>
    <w:rsid w:val="00FD36BB"/>
    <w:rsid w:val="03460657"/>
    <w:rsid w:val="08495092"/>
    <w:rsid w:val="15E913CE"/>
    <w:rsid w:val="239D6770"/>
    <w:rsid w:val="2CEF3C7D"/>
    <w:rsid w:val="3EB135CA"/>
    <w:rsid w:val="43EE3C2C"/>
    <w:rsid w:val="7E0F2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4"/>
    <w:autoRedefine/>
    <w:semiHidden/>
    <w:unhideWhenUsed/>
    <w:qFormat/>
    <w:uiPriority w:val="99"/>
    <w:pPr>
      <w:jc w:val="left"/>
    </w:p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annotation subject"/>
    <w:basedOn w:val="2"/>
    <w:next w:val="2"/>
    <w:link w:val="15"/>
    <w:autoRedefine/>
    <w:semiHidden/>
    <w:unhideWhenUsed/>
    <w:qFormat/>
    <w:uiPriority w:val="99"/>
    <w:rPr>
      <w:b/>
      <w:bCs/>
    </w:rPr>
  </w:style>
  <w:style w:type="table" w:styleId="7">
    <w:name w:val="Table Grid"/>
    <w:basedOn w:val="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annotation reference"/>
    <w:basedOn w:val="8"/>
    <w:autoRedefine/>
    <w:semiHidden/>
    <w:unhideWhenUsed/>
    <w:qFormat/>
    <w:uiPriority w:val="99"/>
    <w:rPr>
      <w:sz w:val="21"/>
      <w:szCs w:val="21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character" w:customStyle="1" w:styleId="12">
    <w:name w:val="fontstyle01"/>
    <w:basedOn w:val="8"/>
    <w:autoRedefine/>
    <w:qFormat/>
    <w:uiPriority w:val="0"/>
    <w:rPr>
      <w:rFonts w:hint="default" w:ascii="TimesNewRomanPSMT" w:hAnsi="TimesNewRomanPSMT"/>
      <w:color w:val="000000"/>
      <w:sz w:val="24"/>
      <w:szCs w:val="24"/>
    </w:rPr>
  </w:style>
  <w:style w:type="character" w:customStyle="1" w:styleId="13">
    <w:name w:val="bgwhite lucida fs16"/>
    <w:autoRedefine/>
    <w:qFormat/>
    <w:uiPriority w:val="0"/>
  </w:style>
  <w:style w:type="character" w:customStyle="1" w:styleId="14">
    <w:name w:val="批注文字 字符"/>
    <w:basedOn w:val="8"/>
    <w:link w:val="2"/>
    <w:autoRedefine/>
    <w:semiHidden/>
    <w:qFormat/>
    <w:uiPriority w:val="99"/>
  </w:style>
  <w:style w:type="character" w:customStyle="1" w:styleId="15">
    <w:name w:val="批注主题 字符"/>
    <w:basedOn w:val="14"/>
    <w:link w:val="5"/>
    <w:autoRedefine/>
    <w:semiHidden/>
    <w:qFormat/>
    <w:uiPriority w:val="99"/>
    <w:rPr>
      <w:b/>
      <w:bCs/>
    </w:rPr>
  </w:style>
  <w:style w:type="character" w:customStyle="1" w:styleId="16">
    <w:name w:val="font51"/>
    <w:basedOn w:val="8"/>
    <w:autoRedefine/>
    <w:qFormat/>
    <w:uiPriority w:val="0"/>
    <w:rPr>
      <w:rFonts w:hint="default" w:ascii="Times New Roman" w:hAnsi="Times New Roman" w:cs="Times New Roman"/>
      <w:b/>
      <w:bCs/>
      <w:color w:val="000000"/>
      <w:sz w:val="20"/>
      <w:szCs w:val="20"/>
      <w:u w:val="none"/>
      <w:vertAlign w:val="superscript"/>
    </w:rPr>
  </w:style>
  <w:style w:type="character" w:customStyle="1" w:styleId="17">
    <w:name w:val="font61"/>
    <w:basedOn w:val="8"/>
    <w:autoRedefine/>
    <w:qFormat/>
    <w:uiPriority w:val="0"/>
    <w:rPr>
      <w:rFonts w:hint="eastAsia" w:ascii="宋体" w:hAnsi="宋体" w:eastAsia="宋体" w:cs="宋体"/>
      <w:b/>
      <w:bCs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emf"/><Relationship Id="rId10" Type="http://schemas.openxmlformats.org/officeDocument/2006/relationships/image" Target="media/image7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.~WRD0000</Template>
  <Pages>6</Pages>
  <Words>150</Words>
  <Characters>985</Characters>
  <Lines>14</Lines>
  <Paragraphs>3</Paragraphs>
  <TotalTime>517</TotalTime>
  <ScaleCrop>false</ScaleCrop>
  <LinksUpToDate>false</LinksUpToDate>
  <CharactersWithSpaces>1076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2024-05-29T03:19:00Z</dcterms:created>
  <dc:creator>kong delong</dc:creator>
  <cp:lastModifiedBy>基纽</cp:lastModifiedBy>
  <cp:lastPrinted>2022-12-10T15:50:00Z</cp:lastPrinted>
  <dcterms:modified xsi:type="dcterms:W3CDTF">2025-11-23T11:32:54Z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eyJoZGlkIjoiOTM5ODMyNmMyZTI0MTMxODBlMTk3MDdmODEwNGQ3OTQiLCJ1c2VySWQiOiI5OTI3NTU0NjEifQ==</vt:lpwstr>
  </property>
  <property fmtid="{D5CDD505-2E9C-101B-9397-08002B2CF9AE}" pid="3" name="KSOProductBuildVer">
    <vt:lpwstr>2052-12.1.0.16120</vt:lpwstr>
  </property>
  <property fmtid="{D5CDD505-2E9C-101B-9397-08002B2CF9AE}" pid="4" name="ICV">
    <vt:lpwstr>B0DF7147C86D4EDB9E4D1472261A97AA_12</vt:lpwstr>
  </property>
</Properties>
</file>