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6F8C2" w14:textId="77777777" w:rsidR="00CF5CD9" w:rsidRPr="00D16678" w:rsidRDefault="00CF5CD9" w:rsidP="00D24C4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8D4863A" w14:textId="77777777" w:rsidR="00D24C4B" w:rsidRPr="00D16678" w:rsidRDefault="00D24C4B" w:rsidP="00D24C4B">
      <w:pPr>
        <w:pStyle w:val="BodyText"/>
        <w:spacing w:after="0"/>
        <w:ind w:left="794"/>
        <w:jc w:val="center"/>
        <w:rPr>
          <w:b/>
        </w:rPr>
      </w:pPr>
      <w:r w:rsidRPr="00D16678">
        <w:rPr>
          <w:b/>
          <w:noProof/>
        </w:rPr>
        <w:drawing>
          <wp:inline distT="0" distB="0" distL="0" distR="0" wp14:anchorId="5E5AFF89" wp14:editId="69267D5A">
            <wp:extent cx="2892425" cy="299714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56" cy="3114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E4F29" w14:textId="77777777" w:rsidR="00D24C4B" w:rsidRPr="00D16678" w:rsidRDefault="00D24C4B" w:rsidP="00D24C4B">
      <w:pPr>
        <w:pStyle w:val="Caption"/>
        <w:ind w:left="794"/>
        <w:jc w:val="center"/>
        <w:rPr>
          <w:b/>
          <w:color w:val="auto"/>
        </w:rPr>
      </w:pPr>
      <w:r w:rsidRPr="00D16678">
        <w:rPr>
          <w:rFonts w:ascii="Times New Roman" w:hAnsi="Times New Roman" w:cs="Times New Roman"/>
          <w:i w:val="0"/>
          <w:color w:val="auto"/>
        </w:rPr>
        <w:t xml:space="preserve">Figure </w:t>
      </w:r>
      <w:r w:rsidRPr="00D16678">
        <w:rPr>
          <w:rFonts w:ascii="Times New Roman" w:hAnsi="Times New Roman" w:cs="Times New Roman"/>
          <w:i w:val="0"/>
          <w:color w:val="auto"/>
        </w:rPr>
        <w:fldChar w:fldCharType="begin"/>
      </w:r>
      <w:r w:rsidRPr="00D16678">
        <w:rPr>
          <w:rFonts w:ascii="Times New Roman" w:hAnsi="Times New Roman" w:cs="Times New Roman"/>
          <w:i w:val="0"/>
          <w:color w:val="auto"/>
        </w:rPr>
        <w:instrText xml:space="preserve"> SEQ Figure \* ARABIC </w:instrText>
      </w:r>
      <w:r w:rsidRPr="00D16678">
        <w:rPr>
          <w:rFonts w:ascii="Times New Roman" w:hAnsi="Times New Roman" w:cs="Times New Roman"/>
          <w:i w:val="0"/>
          <w:color w:val="auto"/>
        </w:rPr>
        <w:fldChar w:fldCharType="separate"/>
      </w:r>
      <w:r w:rsidRPr="00D16678">
        <w:rPr>
          <w:rFonts w:ascii="Times New Roman" w:hAnsi="Times New Roman" w:cs="Times New Roman"/>
          <w:i w:val="0"/>
          <w:noProof/>
          <w:color w:val="auto"/>
        </w:rPr>
        <w:t>1</w:t>
      </w:r>
      <w:r w:rsidRPr="00D16678">
        <w:rPr>
          <w:rFonts w:ascii="Times New Roman" w:hAnsi="Times New Roman" w:cs="Times New Roman"/>
          <w:i w:val="0"/>
          <w:color w:val="auto"/>
        </w:rPr>
        <w:fldChar w:fldCharType="end"/>
      </w:r>
      <w:r w:rsidRPr="00D16678">
        <w:rPr>
          <w:rFonts w:ascii="Times New Roman" w:hAnsi="Times New Roman" w:cs="Times New Roman"/>
          <w:i w:val="0"/>
          <w:color w:val="auto"/>
        </w:rPr>
        <w:t xml:space="preserve">. </w:t>
      </w:r>
      <w:r w:rsidRPr="00D16678">
        <w:rPr>
          <w:rFonts w:ascii="Times New Roman" w:hAnsi="Times New Roman" w:cs="Times New Roman"/>
          <w:i w:val="0"/>
          <w:color w:val="auto"/>
          <w:sz w:val="20"/>
        </w:rPr>
        <w:t>Synthesized avocado oil used for an experimentation</w:t>
      </w:r>
    </w:p>
    <w:p w14:paraId="1376CA68" w14:textId="77777777" w:rsidR="00D24C4B" w:rsidRPr="00D16678" w:rsidRDefault="00D24C4B" w:rsidP="00D24C4B">
      <w:pPr>
        <w:autoSpaceDE w:val="0"/>
        <w:autoSpaceDN w:val="0"/>
        <w:adjustRightInd w:val="0"/>
        <w:spacing w:after="0" w:line="276" w:lineRule="auto"/>
        <w:ind w:left="794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D16678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43F2E37" wp14:editId="6DCD9075">
            <wp:extent cx="4214146" cy="1438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85" t="50115" r="8502" b="23631"/>
                    <a:stretch/>
                  </pic:blipFill>
                  <pic:spPr bwMode="auto">
                    <a:xfrm>
                      <a:off x="0" y="0"/>
                      <a:ext cx="4221658" cy="144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FB020" w14:textId="77777777" w:rsidR="00D24C4B" w:rsidRPr="00D16678" w:rsidRDefault="00D24C4B" w:rsidP="00D24C4B">
      <w:pPr>
        <w:pStyle w:val="Caption"/>
        <w:ind w:left="794"/>
        <w:jc w:val="center"/>
        <w:rPr>
          <w:rFonts w:ascii="Times New Roman" w:hAnsi="Times New Roman" w:cs="Times New Roman"/>
          <w:i w:val="0"/>
          <w:color w:val="auto"/>
          <w:sz w:val="20"/>
          <w:szCs w:val="22"/>
        </w:rPr>
      </w:pPr>
      <w:r w:rsidRPr="00D16678">
        <w:rPr>
          <w:rFonts w:ascii="Times New Roman" w:hAnsi="Times New Roman" w:cs="Times New Roman"/>
          <w:i w:val="0"/>
          <w:color w:val="auto"/>
          <w:sz w:val="20"/>
          <w:szCs w:val="22"/>
        </w:rPr>
        <w:t xml:space="preserve">Figure </w:t>
      </w:r>
      <w:r w:rsidRPr="00D16678">
        <w:rPr>
          <w:rFonts w:ascii="Times New Roman" w:hAnsi="Times New Roman" w:cs="Times New Roman"/>
          <w:i w:val="0"/>
          <w:color w:val="auto"/>
          <w:sz w:val="20"/>
          <w:szCs w:val="22"/>
        </w:rPr>
        <w:fldChar w:fldCharType="begin"/>
      </w:r>
      <w:r w:rsidRPr="00D16678">
        <w:rPr>
          <w:rFonts w:ascii="Times New Roman" w:hAnsi="Times New Roman" w:cs="Times New Roman"/>
          <w:i w:val="0"/>
          <w:color w:val="auto"/>
          <w:sz w:val="20"/>
          <w:szCs w:val="22"/>
        </w:rPr>
        <w:instrText xml:space="preserve"> SEQ Figure \* ARABIC </w:instrText>
      </w:r>
      <w:r w:rsidRPr="00D16678">
        <w:rPr>
          <w:rFonts w:ascii="Times New Roman" w:hAnsi="Times New Roman" w:cs="Times New Roman"/>
          <w:i w:val="0"/>
          <w:color w:val="auto"/>
          <w:sz w:val="20"/>
          <w:szCs w:val="22"/>
        </w:rPr>
        <w:fldChar w:fldCharType="separate"/>
      </w:r>
      <w:r w:rsidRPr="00D16678">
        <w:rPr>
          <w:rFonts w:ascii="Times New Roman" w:hAnsi="Times New Roman" w:cs="Times New Roman"/>
          <w:i w:val="0"/>
          <w:noProof/>
          <w:color w:val="auto"/>
          <w:sz w:val="20"/>
          <w:szCs w:val="22"/>
        </w:rPr>
        <w:t>2</w:t>
      </w:r>
      <w:r w:rsidRPr="00D16678">
        <w:rPr>
          <w:rFonts w:ascii="Times New Roman" w:hAnsi="Times New Roman" w:cs="Times New Roman"/>
          <w:i w:val="0"/>
          <w:color w:val="auto"/>
          <w:sz w:val="20"/>
          <w:szCs w:val="22"/>
        </w:rPr>
        <w:fldChar w:fldCharType="end"/>
      </w:r>
      <w:r w:rsidRPr="00D16678">
        <w:rPr>
          <w:rFonts w:ascii="Times New Roman" w:hAnsi="Times New Roman" w:cs="Times New Roman"/>
          <w:b/>
          <w:i w:val="0"/>
          <w:color w:val="auto"/>
          <w:sz w:val="20"/>
          <w:szCs w:val="22"/>
        </w:rPr>
        <w:t xml:space="preserve">. </w:t>
      </w:r>
      <w:r w:rsidRPr="00D16678">
        <w:rPr>
          <w:rFonts w:ascii="Times New Roman" w:hAnsi="Times New Roman" w:cs="Times New Roman"/>
          <w:i w:val="0"/>
          <w:color w:val="auto"/>
          <w:sz w:val="20"/>
          <w:szCs w:val="22"/>
        </w:rPr>
        <w:t>Photographic view of Aluminium Alloy 075-T651 work piece.</w:t>
      </w:r>
    </w:p>
    <w:p w14:paraId="351D81DE" w14:textId="77777777" w:rsidR="00D24C4B" w:rsidRPr="00D16678" w:rsidRDefault="00D24C4B" w:rsidP="00D24C4B">
      <w:pPr>
        <w:spacing w:after="0" w:line="360" w:lineRule="auto"/>
        <w:ind w:left="794"/>
        <w:jc w:val="center"/>
        <w:rPr>
          <w:b/>
        </w:rPr>
      </w:pPr>
      <w:r w:rsidRPr="00D1667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1ED2AB9" wp14:editId="52CB58EA">
            <wp:extent cx="2164871" cy="2539560"/>
            <wp:effectExtent l="0" t="0" r="6985" b="0"/>
            <wp:docPr id="4" name="Picture 4" descr="C:\Users\Abrish\Desktop\Exp. Data Abera\367720584_1571708306689211_43122272527840222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ish\Desktop\Exp. Data Abera\367720584_1571708306689211_4312227252784022249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2" t="20833" r="16268" b="9848"/>
                    <a:stretch/>
                  </pic:blipFill>
                  <pic:spPr bwMode="auto">
                    <a:xfrm>
                      <a:off x="0" y="0"/>
                      <a:ext cx="2254147" cy="264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BEEAD" w14:textId="77777777" w:rsidR="00D24C4B" w:rsidRPr="00D16678" w:rsidRDefault="00D24C4B" w:rsidP="00D24C4B">
      <w:pPr>
        <w:pStyle w:val="Caption"/>
        <w:ind w:left="794"/>
        <w:jc w:val="center"/>
        <w:rPr>
          <w:rFonts w:ascii="Times New Roman" w:hAnsi="Times New Roman" w:cs="Times New Roman"/>
          <w:i w:val="0"/>
          <w:color w:val="auto"/>
        </w:rPr>
      </w:pPr>
      <w:r w:rsidRPr="00D16678">
        <w:rPr>
          <w:rFonts w:ascii="Times New Roman" w:hAnsi="Times New Roman" w:cs="Times New Roman"/>
          <w:i w:val="0"/>
          <w:color w:val="auto"/>
        </w:rPr>
        <w:t xml:space="preserve">Figure </w:t>
      </w:r>
      <w:r w:rsidRPr="00D16678">
        <w:rPr>
          <w:rFonts w:ascii="Times New Roman" w:hAnsi="Times New Roman" w:cs="Times New Roman"/>
          <w:i w:val="0"/>
          <w:color w:val="auto"/>
        </w:rPr>
        <w:fldChar w:fldCharType="begin"/>
      </w:r>
      <w:r w:rsidRPr="00D16678">
        <w:rPr>
          <w:rFonts w:ascii="Times New Roman" w:hAnsi="Times New Roman" w:cs="Times New Roman"/>
          <w:i w:val="0"/>
          <w:color w:val="auto"/>
        </w:rPr>
        <w:instrText xml:space="preserve"> SEQ Figure \* ARABIC </w:instrText>
      </w:r>
      <w:r w:rsidRPr="00D16678">
        <w:rPr>
          <w:rFonts w:ascii="Times New Roman" w:hAnsi="Times New Roman" w:cs="Times New Roman"/>
          <w:i w:val="0"/>
          <w:color w:val="auto"/>
        </w:rPr>
        <w:fldChar w:fldCharType="separate"/>
      </w:r>
      <w:r w:rsidRPr="00D16678">
        <w:rPr>
          <w:rFonts w:ascii="Times New Roman" w:hAnsi="Times New Roman" w:cs="Times New Roman"/>
          <w:i w:val="0"/>
          <w:noProof/>
          <w:color w:val="auto"/>
        </w:rPr>
        <w:t>3</w:t>
      </w:r>
      <w:r w:rsidRPr="00D16678">
        <w:rPr>
          <w:rFonts w:ascii="Times New Roman" w:hAnsi="Times New Roman" w:cs="Times New Roman"/>
          <w:i w:val="0"/>
          <w:color w:val="auto"/>
        </w:rPr>
        <w:fldChar w:fldCharType="end"/>
      </w:r>
      <w:r w:rsidRPr="00D16678">
        <w:rPr>
          <w:rFonts w:ascii="Times New Roman" w:hAnsi="Times New Roman" w:cs="Times New Roman"/>
          <w:i w:val="0"/>
          <w:color w:val="auto"/>
        </w:rPr>
        <w:t>. Photographic view of vogel surface roughness tester</w:t>
      </w:r>
    </w:p>
    <w:p w14:paraId="4DBCC83F" w14:textId="6E225C55" w:rsidR="00D24C4B" w:rsidRPr="00D16678" w:rsidRDefault="00D24C4B" w:rsidP="00D24C4B">
      <w:pPr>
        <w:spacing w:after="0" w:line="360" w:lineRule="auto"/>
        <w:ind w:left="794"/>
        <w:jc w:val="both"/>
        <w:rPr>
          <w:rFonts w:ascii="Times New Roman" w:hAnsi="Times New Roman" w:cs="Times New Roman"/>
          <w:sz w:val="20"/>
          <w:szCs w:val="20"/>
        </w:rPr>
      </w:pPr>
    </w:p>
    <w:p w14:paraId="64D6928E" w14:textId="77777777" w:rsidR="00D24C4B" w:rsidRPr="00D16678" w:rsidRDefault="00D24C4B" w:rsidP="00D24C4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D24C4B" w:rsidRPr="00D16678" w:rsidSect="00734ECB">
      <w:footerReference w:type="default" r:id="rId14"/>
      <w:headerReference w:type="first" r:id="rId15"/>
      <w:type w:val="continuous"/>
      <w:pgSz w:w="11906" w:h="16838" w:code="9"/>
      <w:pgMar w:top="1418" w:right="907" w:bottom="2041" w:left="907" w:header="709" w:footer="709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9EA69" w14:textId="77777777" w:rsidR="004561DE" w:rsidRDefault="004561DE" w:rsidP="00927301">
      <w:pPr>
        <w:spacing w:after="0" w:line="240" w:lineRule="auto"/>
      </w:pPr>
      <w:r>
        <w:separator/>
      </w:r>
    </w:p>
  </w:endnote>
  <w:endnote w:type="continuationSeparator" w:id="0">
    <w:p w14:paraId="7B8F2BD1" w14:textId="77777777" w:rsidR="004561DE" w:rsidRDefault="004561DE" w:rsidP="00927301">
      <w:pPr>
        <w:spacing w:after="0" w:line="240" w:lineRule="auto"/>
      </w:pPr>
      <w:r>
        <w:continuationSeparator/>
      </w:r>
    </w:p>
  </w:endnote>
  <w:endnote w:type="continuationNotice" w:id="1">
    <w:p w14:paraId="5B6DBA7D" w14:textId="77777777" w:rsidR="004561DE" w:rsidRDefault="00456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163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913E0C" w14:textId="4EBD3B6D" w:rsidR="0025743C" w:rsidRPr="009E19DC" w:rsidRDefault="0025743C" w:rsidP="00B133D6">
        <w:pPr>
          <w:pStyle w:val="Footer"/>
          <w:rPr>
            <w:rFonts w:ascii="Times New Roman" w:hAnsi="Times New Roman" w:cs="Times New Roman"/>
          </w:rPr>
        </w:pPr>
        <w:r w:rsidRPr="009E19DC">
          <w:rPr>
            <w:rFonts w:ascii="Times New Roman" w:hAnsi="Times New Roman" w:cs="Times New Roman"/>
          </w:rPr>
          <w:ptab w:relativeTo="margin" w:alignment="center" w:leader="none"/>
        </w:r>
        <w:r w:rsidRPr="009E19DC">
          <w:rPr>
            <w:rFonts w:ascii="Times New Roman" w:hAnsi="Times New Roman" w:cs="Times New Roman"/>
            <w:sz w:val="14"/>
            <w:szCs w:val="14"/>
          </w:rPr>
          <w:fldChar w:fldCharType="begin"/>
        </w:r>
        <w:r w:rsidRPr="009E19DC">
          <w:rPr>
            <w:rFonts w:ascii="Times New Roman" w:hAnsi="Times New Roman" w:cs="Times New Roman"/>
            <w:sz w:val="14"/>
            <w:szCs w:val="14"/>
          </w:rPr>
          <w:instrText xml:space="preserve"> PAGE   \* MERGEFORMAT </w:instrText>
        </w:r>
        <w:r w:rsidRPr="009E19DC">
          <w:rPr>
            <w:rFonts w:ascii="Times New Roman" w:hAnsi="Times New Roman" w:cs="Times New Roman"/>
            <w:sz w:val="14"/>
            <w:szCs w:val="14"/>
          </w:rPr>
          <w:fldChar w:fldCharType="separate"/>
        </w:r>
        <w:r w:rsidR="00640A58">
          <w:rPr>
            <w:rFonts w:ascii="Times New Roman" w:hAnsi="Times New Roman" w:cs="Times New Roman"/>
            <w:noProof/>
            <w:sz w:val="14"/>
            <w:szCs w:val="14"/>
          </w:rPr>
          <w:t>2</w:t>
        </w:r>
        <w:r w:rsidRPr="009E19DC">
          <w:rPr>
            <w:rFonts w:ascii="Times New Roman" w:hAnsi="Times New Roman" w:cs="Times New Roman"/>
            <w:noProof/>
            <w:sz w:val="14"/>
            <w:szCs w:val="14"/>
          </w:rPr>
          <w:fldChar w:fldCharType="end"/>
        </w:r>
        <w:r w:rsidRPr="009E19DC">
          <w:rPr>
            <w:rFonts w:ascii="Times New Roman" w:hAnsi="Times New Roman" w:cs="Times New Roman"/>
            <w:noProof/>
            <w:sz w:val="14"/>
            <w:szCs w:val="14"/>
          </w:rPr>
          <w:ptab w:relativeTo="margin" w:alignment="right" w:leader="none"/>
        </w:r>
      </w:p>
    </w:sdtContent>
  </w:sdt>
  <w:p w14:paraId="530602D6" w14:textId="77777777" w:rsidR="0025743C" w:rsidRDefault="00257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14F78" w14:textId="77777777" w:rsidR="004561DE" w:rsidRDefault="004561DE" w:rsidP="00927301">
      <w:pPr>
        <w:spacing w:after="0" w:line="240" w:lineRule="auto"/>
      </w:pPr>
      <w:r>
        <w:separator/>
      </w:r>
    </w:p>
  </w:footnote>
  <w:footnote w:type="continuationSeparator" w:id="0">
    <w:p w14:paraId="21884F11" w14:textId="77777777" w:rsidR="004561DE" w:rsidRDefault="004561DE" w:rsidP="00927301">
      <w:pPr>
        <w:spacing w:after="0" w:line="240" w:lineRule="auto"/>
      </w:pPr>
      <w:r>
        <w:continuationSeparator/>
      </w:r>
    </w:p>
  </w:footnote>
  <w:footnote w:type="continuationNotice" w:id="1">
    <w:p w14:paraId="1BCCF20C" w14:textId="77777777" w:rsidR="004561DE" w:rsidRDefault="00456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0934B" w14:textId="579B57FD" w:rsidR="00640A58" w:rsidRPr="00640A58" w:rsidRDefault="00640A58" w:rsidP="00640A58">
    <w:pPr>
      <w:pStyle w:val="IOPHeader"/>
      <w:rPr>
        <w:rFonts w:ascii="Times New Roman" w:hAnsi="Times New Roman" w:cs="Times New Roman"/>
        <w:b/>
        <w:sz w:val="48"/>
      </w:rPr>
    </w:pPr>
    <w:r w:rsidRPr="007B74BB">
      <w:rPr>
        <w:rFonts w:ascii="Times New Roman" w:hAnsi="Times New Roman" w:cs="Times New Roman"/>
        <w:b/>
        <w:sz w:val="48"/>
      </w:rPr>
      <w:t xml:space="preserve">Scientific </w:t>
    </w:r>
    <w:r w:rsidRPr="007B74BB">
      <w:rPr>
        <w:rFonts w:ascii="Times New Roman" w:hAnsi="Times New Roman" w:cs="Times New Roman"/>
        <w:sz w:val="48"/>
      </w:rPr>
      <w:t>Report</w:t>
    </w:r>
    <w:r w:rsidRPr="007B74BB">
      <w:rPr>
        <w:rFonts w:ascii="Times New Roman" w:hAnsi="Times New Roman" w:cs="Times New Roman"/>
        <w:b/>
        <w:sz w:val="48"/>
      </w:rPr>
      <w:ptab w:relativeTo="margin" w:alignment="right" w:leader="none"/>
    </w:r>
    <w:r>
      <w:rPr>
        <w:rFonts w:ascii="Times New Roman" w:hAnsi="Times New Roman" w:cs="Times New Roman"/>
        <w:b/>
        <w:sz w:val="4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D63530"/>
    <w:multiLevelType w:val="hybridMultilevel"/>
    <w:tmpl w:val="2DB02EAC"/>
    <w:lvl w:ilvl="0" w:tplc="F9D4D22E">
      <w:start w:val="1"/>
      <w:numFmt w:val="decimal"/>
      <w:pStyle w:val="IOPRefs"/>
      <w:lvlText w:val="[%1]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A67EE4"/>
    <w:multiLevelType w:val="hybridMultilevel"/>
    <w:tmpl w:val="6F7C5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4189603E"/>
    <w:multiLevelType w:val="multilevel"/>
    <w:tmpl w:val="85907AB4"/>
    <w:lvl w:ilvl="0">
      <w:start w:val="1"/>
      <w:numFmt w:val="upperRoman"/>
      <w:pStyle w:val="Heading1"/>
      <w:lvlText w:val="%1."/>
      <w:lvlJc w:val="center"/>
      <w:pPr>
        <w:tabs>
          <w:tab w:val="num" w:pos="3870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2520"/>
        </w:tabs>
        <w:ind w:left="244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2344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48006F6B"/>
    <w:multiLevelType w:val="hybridMultilevel"/>
    <w:tmpl w:val="324E644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539F1"/>
    <w:multiLevelType w:val="hybridMultilevel"/>
    <w:tmpl w:val="455C4D4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0" w15:restartNumberingAfterBreak="0">
    <w:nsid w:val="564F651E"/>
    <w:multiLevelType w:val="hybridMultilevel"/>
    <w:tmpl w:val="449C7A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3" w15:restartNumberingAfterBreak="0">
    <w:nsid w:val="6FE73E22"/>
    <w:multiLevelType w:val="hybridMultilevel"/>
    <w:tmpl w:val="891A0B8A"/>
    <w:lvl w:ilvl="0" w:tplc="38AA25C6">
      <w:start w:val="1"/>
      <w:numFmt w:val="decimal"/>
      <w:lvlText w:val="[%1]"/>
      <w:lvlJc w:val="left"/>
      <w:pPr>
        <w:tabs>
          <w:tab w:val="num" w:pos="284"/>
        </w:tabs>
        <w:ind w:left="284" w:firstLine="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A64E5"/>
    <w:multiLevelType w:val="hybridMultilevel"/>
    <w:tmpl w:val="808CFAA4"/>
    <w:lvl w:ilvl="0" w:tplc="4A2A9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46EDE"/>
    <w:multiLevelType w:val="hybridMultilevel"/>
    <w:tmpl w:val="95288524"/>
    <w:lvl w:ilvl="0" w:tplc="0809000F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15"/>
  </w:num>
  <w:num w:numId="5">
    <w:abstractNumId w:val="10"/>
  </w:num>
  <w:num w:numId="6">
    <w:abstractNumId w:val="14"/>
  </w:num>
  <w:num w:numId="7">
    <w:abstractNumId w:val="4"/>
  </w:num>
  <w:num w:numId="8">
    <w:abstractNumId w:val="11"/>
  </w:num>
  <w:num w:numId="9">
    <w:abstractNumId w:val="2"/>
  </w:num>
  <w:num w:numId="10">
    <w:abstractNumId w:val="6"/>
  </w:num>
  <w:num w:numId="11">
    <w:abstractNumId w:val="9"/>
  </w:num>
  <w:num w:numId="12">
    <w:abstractNumId w:val="12"/>
  </w:num>
  <w:num w:numId="13">
    <w:abstractNumId w:val="5"/>
  </w:num>
  <w:num w:numId="14">
    <w:abstractNumId w:val="0"/>
  </w:num>
  <w:num w:numId="15">
    <w:abstractNumId w:val="16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D1"/>
    <w:rsid w:val="000003EF"/>
    <w:rsid w:val="00001E96"/>
    <w:rsid w:val="00002FDF"/>
    <w:rsid w:val="00011670"/>
    <w:rsid w:val="00014AD5"/>
    <w:rsid w:val="000229D6"/>
    <w:rsid w:val="0003660D"/>
    <w:rsid w:val="000369C4"/>
    <w:rsid w:val="00050081"/>
    <w:rsid w:val="00050A4A"/>
    <w:rsid w:val="00050E3E"/>
    <w:rsid w:val="00054FE4"/>
    <w:rsid w:val="0005567E"/>
    <w:rsid w:val="00055D64"/>
    <w:rsid w:val="000566D6"/>
    <w:rsid w:val="0005786A"/>
    <w:rsid w:val="000633D8"/>
    <w:rsid w:val="000633DC"/>
    <w:rsid w:val="0007019E"/>
    <w:rsid w:val="000739F0"/>
    <w:rsid w:val="000756E2"/>
    <w:rsid w:val="00076E16"/>
    <w:rsid w:val="000835C5"/>
    <w:rsid w:val="00085EA9"/>
    <w:rsid w:val="000876EE"/>
    <w:rsid w:val="00087F11"/>
    <w:rsid w:val="000908F4"/>
    <w:rsid w:val="00093ADB"/>
    <w:rsid w:val="00093EBA"/>
    <w:rsid w:val="00094C60"/>
    <w:rsid w:val="000953B2"/>
    <w:rsid w:val="000959CE"/>
    <w:rsid w:val="000A02FC"/>
    <w:rsid w:val="000A33FC"/>
    <w:rsid w:val="000A7903"/>
    <w:rsid w:val="000B2003"/>
    <w:rsid w:val="000B23F0"/>
    <w:rsid w:val="000B444E"/>
    <w:rsid w:val="000B798E"/>
    <w:rsid w:val="000C02F8"/>
    <w:rsid w:val="000C39D8"/>
    <w:rsid w:val="000C5F3C"/>
    <w:rsid w:val="000C6AD1"/>
    <w:rsid w:val="000D1767"/>
    <w:rsid w:val="000D3304"/>
    <w:rsid w:val="000D41F4"/>
    <w:rsid w:val="000D4611"/>
    <w:rsid w:val="000E0532"/>
    <w:rsid w:val="000E1F56"/>
    <w:rsid w:val="000E21F4"/>
    <w:rsid w:val="000E527C"/>
    <w:rsid w:val="000E5511"/>
    <w:rsid w:val="000F25EC"/>
    <w:rsid w:val="001011D8"/>
    <w:rsid w:val="00101BEA"/>
    <w:rsid w:val="001148A4"/>
    <w:rsid w:val="001157D0"/>
    <w:rsid w:val="00126331"/>
    <w:rsid w:val="00135B94"/>
    <w:rsid w:val="00136C65"/>
    <w:rsid w:val="00141B84"/>
    <w:rsid w:val="00142B49"/>
    <w:rsid w:val="00145381"/>
    <w:rsid w:val="00157614"/>
    <w:rsid w:val="00157B5B"/>
    <w:rsid w:val="00160B66"/>
    <w:rsid w:val="001653A9"/>
    <w:rsid w:val="001662B6"/>
    <w:rsid w:val="00170257"/>
    <w:rsid w:val="001702DD"/>
    <w:rsid w:val="0017649B"/>
    <w:rsid w:val="001775D1"/>
    <w:rsid w:val="00181D0F"/>
    <w:rsid w:val="00184850"/>
    <w:rsid w:val="001864B2"/>
    <w:rsid w:val="00186F4D"/>
    <w:rsid w:val="00191D8D"/>
    <w:rsid w:val="00194EFB"/>
    <w:rsid w:val="00197D90"/>
    <w:rsid w:val="001A0F45"/>
    <w:rsid w:val="001A14EE"/>
    <w:rsid w:val="001A163C"/>
    <w:rsid w:val="001A2251"/>
    <w:rsid w:val="001A5F32"/>
    <w:rsid w:val="001A5FB0"/>
    <w:rsid w:val="001A6622"/>
    <w:rsid w:val="001B4D34"/>
    <w:rsid w:val="001C0701"/>
    <w:rsid w:val="001C0B3F"/>
    <w:rsid w:val="001C329C"/>
    <w:rsid w:val="001C65DE"/>
    <w:rsid w:val="001C79EA"/>
    <w:rsid w:val="001D041A"/>
    <w:rsid w:val="001D135F"/>
    <w:rsid w:val="001D685C"/>
    <w:rsid w:val="001E42ED"/>
    <w:rsid w:val="001E5BA2"/>
    <w:rsid w:val="001F0E34"/>
    <w:rsid w:val="001F3547"/>
    <w:rsid w:val="002047FB"/>
    <w:rsid w:val="002059A4"/>
    <w:rsid w:val="00205B60"/>
    <w:rsid w:val="00207043"/>
    <w:rsid w:val="002070B4"/>
    <w:rsid w:val="00213900"/>
    <w:rsid w:val="00214616"/>
    <w:rsid w:val="00215EF8"/>
    <w:rsid w:val="00217322"/>
    <w:rsid w:val="0021794C"/>
    <w:rsid w:val="002208FC"/>
    <w:rsid w:val="00224B99"/>
    <w:rsid w:val="002305B4"/>
    <w:rsid w:val="002359C2"/>
    <w:rsid w:val="0024030B"/>
    <w:rsid w:val="002459C4"/>
    <w:rsid w:val="0024700D"/>
    <w:rsid w:val="0025525C"/>
    <w:rsid w:val="0025743C"/>
    <w:rsid w:val="00266466"/>
    <w:rsid w:val="002676B9"/>
    <w:rsid w:val="002734C6"/>
    <w:rsid w:val="002802D7"/>
    <w:rsid w:val="002813CB"/>
    <w:rsid w:val="00281CE4"/>
    <w:rsid w:val="002846BB"/>
    <w:rsid w:val="002871DF"/>
    <w:rsid w:val="002934CF"/>
    <w:rsid w:val="00296370"/>
    <w:rsid w:val="002964C6"/>
    <w:rsid w:val="00296E6B"/>
    <w:rsid w:val="002A1336"/>
    <w:rsid w:val="002A486B"/>
    <w:rsid w:val="002A49D2"/>
    <w:rsid w:val="002A4BDA"/>
    <w:rsid w:val="002A7AD7"/>
    <w:rsid w:val="002B41BC"/>
    <w:rsid w:val="002C4BDB"/>
    <w:rsid w:val="002C5705"/>
    <w:rsid w:val="002C6AE0"/>
    <w:rsid w:val="002C7462"/>
    <w:rsid w:val="002C7DC1"/>
    <w:rsid w:val="002D1779"/>
    <w:rsid w:val="002D3A4B"/>
    <w:rsid w:val="002E0D83"/>
    <w:rsid w:val="002F3191"/>
    <w:rsid w:val="002F31BD"/>
    <w:rsid w:val="002F599B"/>
    <w:rsid w:val="00302E8C"/>
    <w:rsid w:val="00303EFC"/>
    <w:rsid w:val="00322803"/>
    <w:rsid w:val="00330687"/>
    <w:rsid w:val="00333187"/>
    <w:rsid w:val="00343D49"/>
    <w:rsid w:val="00347E4C"/>
    <w:rsid w:val="00351A3B"/>
    <w:rsid w:val="003524B1"/>
    <w:rsid w:val="0035324E"/>
    <w:rsid w:val="00363616"/>
    <w:rsid w:val="003674B2"/>
    <w:rsid w:val="003679CD"/>
    <w:rsid w:val="00367F43"/>
    <w:rsid w:val="003834CC"/>
    <w:rsid w:val="00394A40"/>
    <w:rsid w:val="00396087"/>
    <w:rsid w:val="00396261"/>
    <w:rsid w:val="00396BA2"/>
    <w:rsid w:val="00397CC8"/>
    <w:rsid w:val="003A52F3"/>
    <w:rsid w:val="003A5833"/>
    <w:rsid w:val="003B2F00"/>
    <w:rsid w:val="003B50C8"/>
    <w:rsid w:val="003C0D92"/>
    <w:rsid w:val="003C10A0"/>
    <w:rsid w:val="003C4232"/>
    <w:rsid w:val="003C52CE"/>
    <w:rsid w:val="003C76D6"/>
    <w:rsid w:val="003D57CB"/>
    <w:rsid w:val="003E34CF"/>
    <w:rsid w:val="003F0001"/>
    <w:rsid w:val="003F0098"/>
    <w:rsid w:val="003F2B0A"/>
    <w:rsid w:val="0040546A"/>
    <w:rsid w:val="0041078C"/>
    <w:rsid w:val="00416EEE"/>
    <w:rsid w:val="0043367E"/>
    <w:rsid w:val="00435EB0"/>
    <w:rsid w:val="00442262"/>
    <w:rsid w:val="00443B6C"/>
    <w:rsid w:val="00450AC7"/>
    <w:rsid w:val="00453E5D"/>
    <w:rsid w:val="004561DE"/>
    <w:rsid w:val="00457093"/>
    <w:rsid w:val="0047194C"/>
    <w:rsid w:val="00476B9D"/>
    <w:rsid w:val="00477C0B"/>
    <w:rsid w:val="004820FB"/>
    <w:rsid w:val="00484477"/>
    <w:rsid w:val="004905DB"/>
    <w:rsid w:val="00490E23"/>
    <w:rsid w:val="00495B01"/>
    <w:rsid w:val="00496009"/>
    <w:rsid w:val="004A3755"/>
    <w:rsid w:val="004A5DB6"/>
    <w:rsid w:val="004A6D2C"/>
    <w:rsid w:val="004A7355"/>
    <w:rsid w:val="004B0703"/>
    <w:rsid w:val="004B2C4E"/>
    <w:rsid w:val="004B5774"/>
    <w:rsid w:val="004D0222"/>
    <w:rsid w:val="004D079C"/>
    <w:rsid w:val="004D1B31"/>
    <w:rsid w:val="004D2507"/>
    <w:rsid w:val="004D2C0F"/>
    <w:rsid w:val="004D2E4E"/>
    <w:rsid w:val="004D4703"/>
    <w:rsid w:val="004D4C56"/>
    <w:rsid w:val="004D6754"/>
    <w:rsid w:val="004E1AEF"/>
    <w:rsid w:val="004E4C75"/>
    <w:rsid w:val="004E6661"/>
    <w:rsid w:val="004E67AC"/>
    <w:rsid w:val="004F10E2"/>
    <w:rsid w:val="004F2954"/>
    <w:rsid w:val="004F6AC0"/>
    <w:rsid w:val="004F6F73"/>
    <w:rsid w:val="00512ECE"/>
    <w:rsid w:val="00514AB1"/>
    <w:rsid w:val="005206E9"/>
    <w:rsid w:val="005223F4"/>
    <w:rsid w:val="00531D88"/>
    <w:rsid w:val="0053351B"/>
    <w:rsid w:val="00533FC8"/>
    <w:rsid w:val="00536C5E"/>
    <w:rsid w:val="00543F69"/>
    <w:rsid w:val="00546A0B"/>
    <w:rsid w:val="00547F7F"/>
    <w:rsid w:val="00550ADA"/>
    <w:rsid w:val="0055274C"/>
    <w:rsid w:val="00553FDD"/>
    <w:rsid w:val="005567A2"/>
    <w:rsid w:val="00556BE9"/>
    <w:rsid w:val="00557471"/>
    <w:rsid w:val="00565840"/>
    <w:rsid w:val="00565C4B"/>
    <w:rsid w:val="00565ED2"/>
    <w:rsid w:val="00567B5C"/>
    <w:rsid w:val="00574C8A"/>
    <w:rsid w:val="00581CB5"/>
    <w:rsid w:val="00583885"/>
    <w:rsid w:val="00586E12"/>
    <w:rsid w:val="00587D08"/>
    <w:rsid w:val="00597702"/>
    <w:rsid w:val="005A07C0"/>
    <w:rsid w:val="005A0C3C"/>
    <w:rsid w:val="005A35ED"/>
    <w:rsid w:val="005A54C9"/>
    <w:rsid w:val="005B2F67"/>
    <w:rsid w:val="005B4463"/>
    <w:rsid w:val="005B68F8"/>
    <w:rsid w:val="005C233F"/>
    <w:rsid w:val="005C3488"/>
    <w:rsid w:val="005C7776"/>
    <w:rsid w:val="005D0CD5"/>
    <w:rsid w:val="005D1D9B"/>
    <w:rsid w:val="005D4459"/>
    <w:rsid w:val="005D663F"/>
    <w:rsid w:val="005E1C9E"/>
    <w:rsid w:val="005E5E63"/>
    <w:rsid w:val="005F19EA"/>
    <w:rsid w:val="005F3D0E"/>
    <w:rsid w:val="005F4593"/>
    <w:rsid w:val="005F649F"/>
    <w:rsid w:val="005F6FA6"/>
    <w:rsid w:val="005F79AC"/>
    <w:rsid w:val="00605D15"/>
    <w:rsid w:val="00612314"/>
    <w:rsid w:val="006127AF"/>
    <w:rsid w:val="0061476B"/>
    <w:rsid w:val="006179F1"/>
    <w:rsid w:val="006228A2"/>
    <w:rsid w:val="006237A8"/>
    <w:rsid w:val="006251D9"/>
    <w:rsid w:val="00626670"/>
    <w:rsid w:val="00632135"/>
    <w:rsid w:val="00633ECF"/>
    <w:rsid w:val="00634F03"/>
    <w:rsid w:val="006364F1"/>
    <w:rsid w:val="00636F43"/>
    <w:rsid w:val="006402C7"/>
    <w:rsid w:val="00640A58"/>
    <w:rsid w:val="006417B8"/>
    <w:rsid w:val="0064748C"/>
    <w:rsid w:val="0065192A"/>
    <w:rsid w:val="00654D1E"/>
    <w:rsid w:val="00654F9D"/>
    <w:rsid w:val="00660481"/>
    <w:rsid w:val="00663BAA"/>
    <w:rsid w:val="00667A1F"/>
    <w:rsid w:val="006712B5"/>
    <w:rsid w:val="00671C80"/>
    <w:rsid w:val="00674FDF"/>
    <w:rsid w:val="006750C5"/>
    <w:rsid w:val="00677BB6"/>
    <w:rsid w:val="00681C8D"/>
    <w:rsid w:val="006822F6"/>
    <w:rsid w:val="00683F77"/>
    <w:rsid w:val="0068420F"/>
    <w:rsid w:val="006859D3"/>
    <w:rsid w:val="00685E80"/>
    <w:rsid w:val="006A0046"/>
    <w:rsid w:val="006A3F81"/>
    <w:rsid w:val="006B1822"/>
    <w:rsid w:val="006B2089"/>
    <w:rsid w:val="006B2F25"/>
    <w:rsid w:val="006B5C23"/>
    <w:rsid w:val="006C0DA5"/>
    <w:rsid w:val="006C23C0"/>
    <w:rsid w:val="006C4B26"/>
    <w:rsid w:val="006C6428"/>
    <w:rsid w:val="006C6CFD"/>
    <w:rsid w:val="006D0C67"/>
    <w:rsid w:val="006E668E"/>
    <w:rsid w:val="006F487B"/>
    <w:rsid w:val="007067B6"/>
    <w:rsid w:val="00706BF9"/>
    <w:rsid w:val="00712802"/>
    <w:rsid w:val="0072231F"/>
    <w:rsid w:val="0072478E"/>
    <w:rsid w:val="007336CE"/>
    <w:rsid w:val="00734ECB"/>
    <w:rsid w:val="0073584D"/>
    <w:rsid w:val="00737C88"/>
    <w:rsid w:val="00741D45"/>
    <w:rsid w:val="0074527E"/>
    <w:rsid w:val="00761B47"/>
    <w:rsid w:val="0076541F"/>
    <w:rsid w:val="0077608D"/>
    <w:rsid w:val="00786DDF"/>
    <w:rsid w:val="0079387F"/>
    <w:rsid w:val="007A038F"/>
    <w:rsid w:val="007A47AB"/>
    <w:rsid w:val="007A491A"/>
    <w:rsid w:val="007B168E"/>
    <w:rsid w:val="007B6670"/>
    <w:rsid w:val="007C18CB"/>
    <w:rsid w:val="007C2749"/>
    <w:rsid w:val="007D783E"/>
    <w:rsid w:val="007F13B5"/>
    <w:rsid w:val="007F1F29"/>
    <w:rsid w:val="008041B5"/>
    <w:rsid w:val="00804807"/>
    <w:rsid w:val="00805FDA"/>
    <w:rsid w:val="0081077B"/>
    <w:rsid w:val="008159D0"/>
    <w:rsid w:val="00822484"/>
    <w:rsid w:val="00822703"/>
    <w:rsid w:val="00825BB4"/>
    <w:rsid w:val="008310E3"/>
    <w:rsid w:val="00831647"/>
    <w:rsid w:val="00832B08"/>
    <w:rsid w:val="0083772F"/>
    <w:rsid w:val="008443D5"/>
    <w:rsid w:val="00847DED"/>
    <w:rsid w:val="00850482"/>
    <w:rsid w:val="00853D04"/>
    <w:rsid w:val="00861DD9"/>
    <w:rsid w:val="0087250D"/>
    <w:rsid w:val="0087292B"/>
    <w:rsid w:val="0087550C"/>
    <w:rsid w:val="0088346A"/>
    <w:rsid w:val="00886424"/>
    <w:rsid w:val="008932D8"/>
    <w:rsid w:val="00896988"/>
    <w:rsid w:val="008A32F5"/>
    <w:rsid w:val="008B0330"/>
    <w:rsid w:val="008B5AD9"/>
    <w:rsid w:val="008B6CF1"/>
    <w:rsid w:val="008B6EFD"/>
    <w:rsid w:val="008C131D"/>
    <w:rsid w:val="008C14D2"/>
    <w:rsid w:val="008C18A8"/>
    <w:rsid w:val="008C33DB"/>
    <w:rsid w:val="008C384C"/>
    <w:rsid w:val="008C624A"/>
    <w:rsid w:val="008D074E"/>
    <w:rsid w:val="008D3F5F"/>
    <w:rsid w:val="008D4766"/>
    <w:rsid w:val="008D59E9"/>
    <w:rsid w:val="008D6BAF"/>
    <w:rsid w:val="008D760C"/>
    <w:rsid w:val="008E0C3B"/>
    <w:rsid w:val="008E14BA"/>
    <w:rsid w:val="008E54F3"/>
    <w:rsid w:val="008F333A"/>
    <w:rsid w:val="008F52BE"/>
    <w:rsid w:val="009003FC"/>
    <w:rsid w:val="0090282C"/>
    <w:rsid w:val="00915BF6"/>
    <w:rsid w:val="009175F8"/>
    <w:rsid w:val="00927301"/>
    <w:rsid w:val="009348E1"/>
    <w:rsid w:val="00937495"/>
    <w:rsid w:val="00937903"/>
    <w:rsid w:val="009536C0"/>
    <w:rsid w:val="00954D5C"/>
    <w:rsid w:val="00956449"/>
    <w:rsid w:val="0095703A"/>
    <w:rsid w:val="00957CB6"/>
    <w:rsid w:val="00957D9A"/>
    <w:rsid w:val="009621C0"/>
    <w:rsid w:val="009634A2"/>
    <w:rsid w:val="00963675"/>
    <w:rsid w:val="00964DD6"/>
    <w:rsid w:val="009657B2"/>
    <w:rsid w:val="009668DE"/>
    <w:rsid w:val="00967478"/>
    <w:rsid w:val="00967992"/>
    <w:rsid w:val="009700A4"/>
    <w:rsid w:val="0097312F"/>
    <w:rsid w:val="00973DC1"/>
    <w:rsid w:val="009759BA"/>
    <w:rsid w:val="009769BD"/>
    <w:rsid w:val="00976CEB"/>
    <w:rsid w:val="00981687"/>
    <w:rsid w:val="009827E0"/>
    <w:rsid w:val="0098324C"/>
    <w:rsid w:val="0098566A"/>
    <w:rsid w:val="00985763"/>
    <w:rsid w:val="00990D15"/>
    <w:rsid w:val="009951C9"/>
    <w:rsid w:val="009B100A"/>
    <w:rsid w:val="009B2559"/>
    <w:rsid w:val="009B31CC"/>
    <w:rsid w:val="009C5DE8"/>
    <w:rsid w:val="009D1B16"/>
    <w:rsid w:val="009D4A13"/>
    <w:rsid w:val="009D7ED5"/>
    <w:rsid w:val="009E19DC"/>
    <w:rsid w:val="009E1E72"/>
    <w:rsid w:val="009E44BA"/>
    <w:rsid w:val="009E5AD5"/>
    <w:rsid w:val="009F033C"/>
    <w:rsid w:val="009F2AC3"/>
    <w:rsid w:val="009F5AE5"/>
    <w:rsid w:val="009F5C8C"/>
    <w:rsid w:val="00A008A9"/>
    <w:rsid w:val="00A12EAE"/>
    <w:rsid w:val="00A21C1E"/>
    <w:rsid w:val="00A21CD3"/>
    <w:rsid w:val="00A221BE"/>
    <w:rsid w:val="00A2754B"/>
    <w:rsid w:val="00A36623"/>
    <w:rsid w:val="00A368EF"/>
    <w:rsid w:val="00A40AFB"/>
    <w:rsid w:val="00A45248"/>
    <w:rsid w:val="00A472A9"/>
    <w:rsid w:val="00A515ED"/>
    <w:rsid w:val="00A53826"/>
    <w:rsid w:val="00A56382"/>
    <w:rsid w:val="00A57D09"/>
    <w:rsid w:val="00A62067"/>
    <w:rsid w:val="00A64365"/>
    <w:rsid w:val="00A673E7"/>
    <w:rsid w:val="00A6755B"/>
    <w:rsid w:val="00A76CD4"/>
    <w:rsid w:val="00A772A5"/>
    <w:rsid w:val="00A80877"/>
    <w:rsid w:val="00A93CA2"/>
    <w:rsid w:val="00A9505B"/>
    <w:rsid w:val="00AA16A4"/>
    <w:rsid w:val="00AA1D0E"/>
    <w:rsid w:val="00AA26E2"/>
    <w:rsid w:val="00AA3FDC"/>
    <w:rsid w:val="00AA5B33"/>
    <w:rsid w:val="00AA6852"/>
    <w:rsid w:val="00AA7948"/>
    <w:rsid w:val="00AB22BF"/>
    <w:rsid w:val="00AB4993"/>
    <w:rsid w:val="00AB553F"/>
    <w:rsid w:val="00AB589B"/>
    <w:rsid w:val="00AB74B5"/>
    <w:rsid w:val="00AB7CDD"/>
    <w:rsid w:val="00AC1BFD"/>
    <w:rsid w:val="00AC24A0"/>
    <w:rsid w:val="00AC2A9C"/>
    <w:rsid w:val="00AC3469"/>
    <w:rsid w:val="00AC3614"/>
    <w:rsid w:val="00AC3B11"/>
    <w:rsid w:val="00AC4AC6"/>
    <w:rsid w:val="00AC56CE"/>
    <w:rsid w:val="00AC6B6C"/>
    <w:rsid w:val="00AD2529"/>
    <w:rsid w:val="00AE76D9"/>
    <w:rsid w:val="00B032E8"/>
    <w:rsid w:val="00B07422"/>
    <w:rsid w:val="00B110B8"/>
    <w:rsid w:val="00B133D6"/>
    <w:rsid w:val="00B14D52"/>
    <w:rsid w:val="00B21896"/>
    <w:rsid w:val="00B24D72"/>
    <w:rsid w:val="00B31431"/>
    <w:rsid w:val="00B31D49"/>
    <w:rsid w:val="00B33AB2"/>
    <w:rsid w:val="00B362E0"/>
    <w:rsid w:val="00B364FD"/>
    <w:rsid w:val="00B50F18"/>
    <w:rsid w:val="00B51AC9"/>
    <w:rsid w:val="00B52537"/>
    <w:rsid w:val="00B5269F"/>
    <w:rsid w:val="00B55A64"/>
    <w:rsid w:val="00B6489F"/>
    <w:rsid w:val="00B65AAF"/>
    <w:rsid w:val="00B7586C"/>
    <w:rsid w:val="00B7594B"/>
    <w:rsid w:val="00B809FA"/>
    <w:rsid w:val="00B81CE9"/>
    <w:rsid w:val="00B82B1B"/>
    <w:rsid w:val="00B86263"/>
    <w:rsid w:val="00B90112"/>
    <w:rsid w:val="00B92D80"/>
    <w:rsid w:val="00B946CB"/>
    <w:rsid w:val="00BA17D1"/>
    <w:rsid w:val="00BA1F25"/>
    <w:rsid w:val="00BA2CA9"/>
    <w:rsid w:val="00BC51AA"/>
    <w:rsid w:val="00BC65DD"/>
    <w:rsid w:val="00BC73C8"/>
    <w:rsid w:val="00BC73E9"/>
    <w:rsid w:val="00BD48B7"/>
    <w:rsid w:val="00BD4C2E"/>
    <w:rsid w:val="00BD4FA7"/>
    <w:rsid w:val="00BD642D"/>
    <w:rsid w:val="00BE1777"/>
    <w:rsid w:val="00BE185D"/>
    <w:rsid w:val="00BE1948"/>
    <w:rsid w:val="00BF23DE"/>
    <w:rsid w:val="00BF6DD6"/>
    <w:rsid w:val="00C016EE"/>
    <w:rsid w:val="00C05CC3"/>
    <w:rsid w:val="00C267E3"/>
    <w:rsid w:val="00C34FEA"/>
    <w:rsid w:val="00C36993"/>
    <w:rsid w:val="00C40C2F"/>
    <w:rsid w:val="00C425C2"/>
    <w:rsid w:val="00C43C7F"/>
    <w:rsid w:val="00C45380"/>
    <w:rsid w:val="00C5067D"/>
    <w:rsid w:val="00C521BC"/>
    <w:rsid w:val="00C52368"/>
    <w:rsid w:val="00C57F74"/>
    <w:rsid w:val="00C649F9"/>
    <w:rsid w:val="00C71175"/>
    <w:rsid w:val="00C770DB"/>
    <w:rsid w:val="00C819CD"/>
    <w:rsid w:val="00C863BF"/>
    <w:rsid w:val="00C87DC0"/>
    <w:rsid w:val="00C96A20"/>
    <w:rsid w:val="00CA3B44"/>
    <w:rsid w:val="00CB249B"/>
    <w:rsid w:val="00CC0139"/>
    <w:rsid w:val="00CC042D"/>
    <w:rsid w:val="00CC32E7"/>
    <w:rsid w:val="00CC650D"/>
    <w:rsid w:val="00CD0A18"/>
    <w:rsid w:val="00CD5501"/>
    <w:rsid w:val="00CE1011"/>
    <w:rsid w:val="00CE113E"/>
    <w:rsid w:val="00CE272A"/>
    <w:rsid w:val="00CF5CD9"/>
    <w:rsid w:val="00CF70CD"/>
    <w:rsid w:val="00D021C6"/>
    <w:rsid w:val="00D03885"/>
    <w:rsid w:val="00D1512C"/>
    <w:rsid w:val="00D16678"/>
    <w:rsid w:val="00D16DB9"/>
    <w:rsid w:val="00D21EBF"/>
    <w:rsid w:val="00D24C4B"/>
    <w:rsid w:val="00D312A4"/>
    <w:rsid w:val="00D32167"/>
    <w:rsid w:val="00D37341"/>
    <w:rsid w:val="00D3791D"/>
    <w:rsid w:val="00D43119"/>
    <w:rsid w:val="00D43152"/>
    <w:rsid w:val="00D43DC8"/>
    <w:rsid w:val="00D44C52"/>
    <w:rsid w:val="00D5065C"/>
    <w:rsid w:val="00D53333"/>
    <w:rsid w:val="00D604B5"/>
    <w:rsid w:val="00D63722"/>
    <w:rsid w:val="00D6665A"/>
    <w:rsid w:val="00D748E0"/>
    <w:rsid w:val="00D74B07"/>
    <w:rsid w:val="00D82254"/>
    <w:rsid w:val="00D910B8"/>
    <w:rsid w:val="00DA112D"/>
    <w:rsid w:val="00DA1CA3"/>
    <w:rsid w:val="00DA2A80"/>
    <w:rsid w:val="00DA7B1C"/>
    <w:rsid w:val="00DB54F0"/>
    <w:rsid w:val="00DC0287"/>
    <w:rsid w:val="00DC1AD4"/>
    <w:rsid w:val="00DD4699"/>
    <w:rsid w:val="00DD49B8"/>
    <w:rsid w:val="00DD7939"/>
    <w:rsid w:val="00DE121A"/>
    <w:rsid w:val="00DE3027"/>
    <w:rsid w:val="00DE3986"/>
    <w:rsid w:val="00DE6A72"/>
    <w:rsid w:val="00DF20BE"/>
    <w:rsid w:val="00DF2DFE"/>
    <w:rsid w:val="00DF4840"/>
    <w:rsid w:val="00DF7995"/>
    <w:rsid w:val="00E014A0"/>
    <w:rsid w:val="00E0218C"/>
    <w:rsid w:val="00E062E5"/>
    <w:rsid w:val="00E06902"/>
    <w:rsid w:val="00E124A8"/>
    <w:rsid w:val="00E13CE8"/>
    <w:rsid w:val="00E14C43"/>
    <w:rsid w:val="00E152FF"/>
    <w:rsid w:val="00E20803"/>
    <w:rsid w:val="00E20DD9"/>
    <w:rsid w:val="00E24714"/>
    <w:rsid w:val="00E24D1B"/>
    <w:rsid w:val="00E27735"/>
    <w:rsid w:val="00E32BFD"/>
    <w:rsid w:val="00E3496D"/>
    <w:rsid w:val="00E42F22"/>
    <w:rsid w:val="00E43F7F"/>
    <w:rsid w:val="00E5050F"/>
    <w:rsid w:val="00E5604E"/>
    <w:rsid w:val="00E6021F"/>
    <w:rsid w:val="00E64DA9"/>
    <w:rsid w:val="00E75105"/>
    <w:rsid w:val="00E80D6F"/>
    <w:rsid w:val="00E834D6"/>
    <w:rsid w:val="00E86050"/>
    <w:rsid w:val="00E86288"/>
    <w:rsid w:val="00E86FDF"/>
    <w:rsid w:val="00E87A27"/>
    <w:rsid w:val="00E92F90"/>
    <w:rsid w:val="00E939EC"/>
    <w:rsid w:val="00E95D21"/>
    <w:rsid w:val="00EA56CD"/>
    <w:rsid w:val="00EA7670"/>
    <w:rsid w:val="00EB1848"/>
    <w:rsid w:val="00EC58FF"/>
    <w:rsid w:val="00ED42DE"/>
    <w:rsid w:val="00ED55CA"/>
    <w:rsid w:val="00EE374A"/>
    <w:rsid w:val="00EF1B48"/>
    <w:rsid w:val="00EF4482"/>
    <w:rsid w:val="00EF5967"/>
    <w:rsid w:val="00F060C1"/>
    <w:rsid w:val="00F13BE9"/>
    <w:rsid w:val="00F15BA7"/>
    <w:rsid w:val="00F2059E"/>
    <w:rsid w:val="00F211E9"/>
    <w:rsid w:val="00F21C53"/>
    <w:rsid w:val="00F22B37"/>
    <w:rsid w:val="00F22DD3"/>
    <w:rsid w:val="00F266DF"/>
    <w:rsid w:val="00F31478"/>
    <w:rsid w:val="00F33819"/>
    <w:rsid w:val="00F3576E"/>
    <w:rsid w:val="00F36521"/>
    <w:rsid w:val="00F36C88"/>
    <w:rsid w:val="00F3711B"/>
    <w:rsid w:val="00F41060"/>
    <w:rsid w:val="00F42784"/>
    <w:rsid w:val="00F50368"/>
    <w:rsid w:val="00F50729"/>
    <w:rsid w:val="00F560AB"/>
    <w:rsid w:val="00F6309F"/>
    <w:rsid w:val="00F74254"/>
    <w:rsid w:val="00F755CE"/>
    <w:rsid w:val="00F801E9"/>
    <w:rsid w:val="00F83C4E"/>
    <w:rsid w:val="00F84532"/>
    <w:rsid w:val="00F84A81"/>
    <w:rsid w:val="00F85DD5"/>
    <w:rsid w:val="00F933DA"/>
    <w:rsid w:val="00F93BB3"/>
    <w:rsid w:val="00F947C6"/>
    <w:rsid w:val="00F96AB3"/>
    <w:rsid w:val="00F96ABC"/>
    <w:rsid w:val="00FA2747"/>
    <w:rsid w:val="00FB00B9"/>
    <w:rsid w:val="00FB20D0"/>
    <w:rsid w:val="00FB7264"/>
    <w:rsid w:val="00FC45DD"/>
    <w:rsid w:val="00FC4B2D"/>
    <w:rsid w:val="00FD2834"/>
    <w:rsid w:val="00FD358A"/>
    <w:rsid w:val="00FD7F7E"/>
    <w:rsid w:val="00FE0694"/>
    <w:rsid w:val="00FE1047"/>
    <w:rsid w:val="00FE2A83"/>
    <w:rsid w:val="00FE4759"/>
    <w:rsid w:val="00FE693B"/>
    <w:rsid w:val="00FF2C94"/>
    <w:rsid w:val="00FF56F1"/>
    <w:rsid w:val="00FF7A48"/>
    <w:rsid w:val="0F2F63F3"/>
    <w:rsid w:val="15D6885C"/>
    <w:rsid w:val="1CE1C938"/>
    <w:rsid w:val="3D72C1FC"/>
    <w:rsid w:val="58DE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685A7"/>
  <w15:chartTrackingRefBased/>
  <w15:docId w15:val="{8CD536CE-4A90-4EFB-9F20-3CAC9AEE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9"/>
    <w:qFormat/>
    <w:rsid w:val="000756E2"/>
    <w:pPr>
      <w:keepNext/>
      <w:keepLines/>
      <w:numPr>
        <w:numId w:val="10"/>
      </w:numPr>
      <w:tabs>
        <w:tab w:val="left" w:pos="216"/>
        <w:tab w:val="num" w:pos="576"/>
      </w:tabs>
      <w:spacing w:before="16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56E2"/>
    <w:pPr>
      <w:keepNext/>
      <w:keepLines/>
      <w:numPr>
        <w:ilvl w:val="1"/>
        <w:numId w:val="10"/>
      </w:numPr>
      <w:tabs>
        <w:tab w:val="num" w:pos="288"/>
      </w:tabs>
      <w:spacing w:before="120" w:after="60" w:line="240" w:lineRule="auto"/>
      <w:ind w:left="288"/>
      <w:outlineLvl w:val="1"/>
    </w:pPr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56E2"/>
    <w:pPr>
      <w:numPr>
        <w:ilvl w:val="2"/>
        <w:numId w:val="10"/>
      </w:numPr>
      <w:spacing w:after="0" w:line="240" w:lineRule="exact"/>
      <w:ind w:firstLine="288"/>
      <w:jc w:val="both"/>
      <w:outlineLvl w:val="2"/>
    </w:pPr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56E2"/>
    <w:pPr>
      <w:numPr>
        <w:ilvl w:val="3"/>
        <w:numId w:val="10"/>
      </w:numPr>
      <w:tabs>
        <w:tab w:val="left" w:pos="821"/>
      </w:tabs>
      <w:spacing w:before="40" w:after="40" w:line="240" w:lineRule="auto"/>
      <w:ind w:firstLine="504"/>
      <w:jc w:val="both"/>
      <w:outlineLvl w:val="3"/>
    </w:pPr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56E2"/>
    <w:pPr>
      <w:tabs>
        <w:tab w:val="left" w:pos="360"/>
      </w:tabs>
      <w:spacing w:before="160" w:after="80" w:line="240" w:lineRule="auto"/>
      <w:jc w:val="center"/>
      <w:outlineLvl w:val="4"/>
    </w:pPr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301"/>
  </w:style>
  <w:style w:type="paragraph" w:styleId="Footer">
    <w:name w:val="footer"/>
    <w:basedOn w:val="Normal"/>
    <w:link w:val="FooterChar"/>
    <w:uiPriority w:val="99"/>
    <w:unhideWhenUsed/>
    <w:rsid w:val="00927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301"/>
  </w:style>
  <w:style w:type="paragraph" w:customStyle="1" w:styleId="IOPHeader">
    <w:name w:val="IOPHeader"/>
    <w:basedOn w:val="Header"/>
    <w:link w:val="IOPHeaderChar"/>
    <w:qFormat/>
    <w:rsid w:val="00654D1E"/>
    <w:pPr>
      <w:pBdr>
        <w:bottom w:val="single" w:sz="4" w:space="1" w:color="auto"/>
      </w:pBdr>
    </w:pPr>
  </w:style>
  <w:style w:type="paragraph" w:customStyle="1" w:styleId="IOPTitle">
    <w:name w:val="IOPTitle"/>
    <w:basedOn w:val="Normal"/>
    <w:link w:val="IOPTitleChar"/>
    <w:qFormat/>
    <w:rsid w:val="00D43152"/>
    <w:pPr>
      <w:spacing w:after="520"/>
    </w:pPr>
    <w:rPr>
      <w:b/>
      <w:sz w:val="48"/>
      <w:szCs w:val="48"/>
    </w:rPr>
  </w:style>
  <w:style w:type="character" w:customStyle="1" w:styleId="IOPHeaderChar">
    <w:name w:val="IOPHeader Char"/>
    <w:basedOn w:val="HeaderChar"/>
    <w:link w:val="IOPHeader"/>
    <w:rsid w:val="00654D1E"/>
  </w:style>
  <w:style w:type="paragraph" w:customStyle="1" w:styleId="IOPAuthor">
    <w:name w:val="IOPAuthor"/>
    <w:basedOn w:val="Normal"/>
    <w:link w:val="IOPAuthorChar"/>
    <w:qFormat/>
    <w:rsid w:val="00D74B07"/>
    <w:pPr>
      <w:spacing w:after="200"/>
      <w:ind w:right="2552"/>
    </w:pPr>
    <w:rPr>
      <w:b/>
    </w:rPr>
  </w:style>
  <w:style w:type="character" w:customStyle="1" w:styleId="IOPTitleChar">
    <w:name w:val="IOPTitle Char"/>
    <w:basedOn w:val="DefaultParagraphFont"/>
    <w:link w:val="IOPTitle"/>
    <w:rsid w:val="00D43152"/>
    <w:rPr>
      <w:b/>
      <w:sz w:val="48"/>
      <w:szCs w:val="48"/>
    </w:rPr>
  </w:style>
  <w:style w:type="paragraph" w:customStyle="1" w:styleId="IOPAff">
    <w:name w:val="IOPAff"/>
    <w:basedOn w:val="IOPAuthor"/>
    <w:link w:val="IOPAffChar"/>
    <w:qFormat/>
    <w:rsid w:val="00D74B07"/>
    <w:pPr>
      <w:spacing w:after="0"/>
    </w:pPr>
    <w:rPr>
      <w:rFonts w:ascii="Times New Roman" w:hAnsi="Times New Roman" w:cs="Times New Roman"/>
      <w:b w:val="0"/>
      <w:sz w:val="18"/>
      <w:szCs w:val="18"/>
    </w:rPr>
  </w:style>
  <w:style w:type="character" w:customStyle="1" w:styleId="IOPAuthorChar">
    <w:name w:val="IOPAuthor Char"/>
    <w:basedOn w:val="DefaultParagraphFont"/>
    <w:link w:val="IOPAuthor"/>
    <w:rsid w:val="00D74B07"/>
    <w:rPr>
      <w:b/>
    </w:rPr>
  </w:style>
  <w:style w:type="paragraph" w:customStyle="1" w:styleId="IOPH1">
    <w:name w:val="IOPH1"/>
    <w:basedOn w:val="IOPAff"/>
    <w:link w:val="IOPH1Char"/>
    <w:qFormat/>
    <w:rsid w:val="0087550C"/>
    <w:pPr>
      <w:spacing w:before="200" w:after="120"/>
      <w:ind w:right="0"/>
    </w:pPr>
    <w:rPr>
      <w:rFonts w:asciiTheme="minorHAnsi" w:hAnsiTheme="minorHAnsi"/>
      <w:b/>
      <w:sz w:val="22"/>
    </w:rPr>
  </w:style>
  <w:style w:type="character" w:customStyle="1" w:styleId="IOPAffChar">
    <w:name w:val="IOPAff Char"/>
    <w:basedOn w:val="IOPAuthorChar"/>
    <w:link w:val="IOPAff"/>
    <w:rsid w:val="00D74B07"/>
    <w:rPr>
      <w:rFonts w:ascii="Times New Roman" w:hAnsi="Times New Roman" w:cs="Times New Roman"/>
      <w:b w:val="0"/>
      <w:sz w:val="18"/>
      <w:szCs w:val="18"/>
    </w:rPr>
  </w:style>
  <w:style w:type="paragraph" w:customStyle="1" w:styleId="IOPAbsText">
    <w:name w:val="IOPAbsText"/>
    <w:basedOn w:val="Normal"/>
    <w:link w:val="IOPAbsTextChar"/>
    <w:qFormat/>
    <w:rsid w:val="00D74B07"/>
    <w:pPr>
      <w:spacing w:after="0"/>
      <w:ind w:right="2552"/>
    </w:pPr>
    <w:rPr>
      <w:rFonts w:ascii="Times New Roman" w:hAnsi="Times New Roman"/>
      <w:sz w:val="20"/>
    </w:rPr>
  </w:style>
  <w:style w:type="character" w:customStyle="1" w:styleId="IOPH1Char">
    <w:name w:val="IOPH1 Char"/>
    <w:basedOn w:val="IOPAffChar"/>
    <w:link w:val="IOPH1"/>
    <w:rsid w:val="0087550C"/>
    <w:rPr>
      <w:rFonts w:ascii="Times New Roman" w:hAnsi="Times New Roman" w:cs="Times New Roman"/>
      <w:b/>
      <w:sz w:val="18"/>
      <w:szCs w:val="18"/>
    </w:rPr>
  </w:style>
  <w:style w:type="paragraph" w:customStyle="1" w:styleId="IOPKwd">
    <w:name w:val="IOPKwd"/>
    <w:basedOn w:val="IOPAbsText"/>
    <w:link w:val="IOPKwdChar"/>
    <w:qFormat/>
    <w:rsid w:val="005223F4"/>
    <w:pPr>
      <w:pBdr>
        <w:bottom w:val="single" w:sz="4" w:space="1" w:color="auto"/>
      </w:pBdr>
      <w:spacing w:before="240" w:after="240"/>
      <w:ind w:right="0"/>
    </w:pPr>
  </w:style>
  <w:style w:type="character" w:customStyle="1" w:styleId="IOPAbsTextChar">
    <w:name w:val="IOPAbsText Char"/>
    <w:basedOn w:val="DefaultParagraphFont"/>
    <w:link w:val="IOPAbsText"/>
    <w:rsid w:val="00D74B07"/>
    <w:rPr>
      <w:rFonts w:ascii="Times New Roman" w:hAnsi="Times New Roman"/>
      <w:sz w:val="20"/>
    </w:rPr>
  </w:style>
  <w:style w:type="paragraph" w:customStyle="1" w:styleId="IOPText">
    <w:name w:val="IOPText"/>
    <w:basedOn w:val="IOPAbsText"/>
    <w:link w:val="IOPTextChar"/>
    <w:qFormat/>
    <w:rsid w:val="00A40AFB"/>
    <w:pPr>
      <w:ind w:right="0" w:firstLine="227"/>
      <w:jc w:val="both"/>
    </w:pPr>
  </w:style>
  <w:style w:type="character" w:customStyle="1" w:styleId="IOPKwdChar">
    <w:name w:val="IOPKwd Char"/>
    <w:basedOn w:val="IOPAbsTextChar"/>
    <w:link w:val="IOPKwd"/>
    <w:rsid w:val="005223F4"/>
    <w:rPr>
      <w:rFonts w:ascii="Times New Roman" w:hAnsi="Times New Roman"/>
      <w:sz w:val="20"/>
    </w:rPr>
  </w:style>
  <w:style w:type="character" w:customStyle="1" w:styleId="IOPTextChar">
    <w:name w:val="IOPText Char"/>
    <w:basedOn w:val="IOPAbsTextChar"/>
    <w:link w:val="IOPText"/>
    <w:rsid w:val="00A40AFB"/>
    <w:rPr>
      <w:rFonts w:ascii="Times New Roman" w:hAnsi="Times New Roman"/>
      <w:sz w:val="20"/>
    </w:rPr>
  </w:style>
  <w:style w:type="paragraph" w:customStyle="1" w:styleId="IOPH2">
    <w:name w:val="IOPH2"/>
    <w:basedOn w:val="IOPH1"/>
    <w:link w:val="IOPH2Char"/>
    <w:qFormat/>
    <w:rsid w:val="0087550C"/>
    <w:rPr>
      <w:b w:val="0"/>
      <w:i/>
    </w:rPr>
  </w:style>
  <w:style w:type="paragraph" w:customStyle="1" w:styleId="IOPH3">
    <w:name w:val="IOPH3"/>
    <w:basedOn w:val="IOPH2"/>
    <w:link w:val="IOPH3Char"/>
    <w:qFormat/>
    <w:rsid w:val="008D59E9"/>
    <w:pPr>
      <w:spacing w:after="0"/>
    </w:pPr>
  </w:style>
  <w:style w:type="character" w:customStyle="1" w:styleId="IOPH2Char">
    <w:name w:val="IOPH2 Char"/>
    <w:basedOn w:val="IOPH1Char"/>
    <w:link w:val="IOPH2"/>
    <w:rsid w:val="0087550C"/>
    <w:rPr>
      <w:rFonts w:ascii="Times New Roman" w:hAnsi="Times New Roman" w:cs="Times New Roman"/>
      <w:b w:val="0"/>
      <w:i/>
      <w:sz w:val="18"/>
      <w:szCs w:val="18"/>
    </w:rPr>
  </w:style>
  <w:style w:type="paragraph" w:customStyle="1" w:styleId="IOPrefs0">
    <w:name w:val="IOPrefs"/>
    <w:link w:val="IOPrefsChar"/>
    <w:rsid w:val="00E86050"/>
    <w:pPr>
      <w:spacing w:after="0"/>
      <w:ind w:left="284" w:hanging="284"/>
    </w:pPr>
    <w:rPr>
      <w:rFonts w:ascii="Times New Roman" w:hAnsi="Times New Roman"/>
      <w:noProof/>
      <w:sz w:val="18"/>
    </w:rPr>
  </w:style>
  <w:style w:type="character" w:customStyle="1" w:styleId="IOPH3Char">
    <w:name w:val="IOPH3 Char"/>
    <w:basedOn w:val="IOPH2Char"/>
    <w:link w:val="IOPH3"/>
    <w:rsid w:val="008D59E9"/>
    <w:rPr>
      <w:rFonts w:ascii="Times New Roman" w:hAnsi="Times New Roman" w:cs="Times New Roman"/>
      <w:b w:val="0"/>
      <w:i/>
      <w:sz w:val="18"/>
      <w:szCs w:val="18"/>
    </w:rPr>
  </w:style>
  <w:style w:type="paragraph" w:customStyle="1" w:styleId="IOPRefs">
    <w:name w:val="IOPRefs"/>
    <w:basedOn w:val="IOPrefs0"/>
    <w:link w:val="IOPRefsChar0"/>
    <w:qFormat/>
    <w:rsid w:val="00E86050"/>
    <w:pPr>
      <w:numPr>
        <w:numId w:val="2"/>
      </w:numPr>
    </w:pPr>
  </w:style>
  <w:style w:type="character" w:customStyle="1" w:styleId="IOPrefsChar">
    <w:name w:val="IOPrefs Char"/>
    <w:basedOn w:val="DefaultParagraphFont"/>
    <w:link w:val="IOPrefs0"/>
    <w:rsid w:val="00E86050"/>
    <w:rPr>
      <w:rFonts w:ascii="Times New Roman" w:hAnsi="Times New Roman"/>
      <w:noProof/>
      <w:sz w:val="18"/>
    </w:rPr>
  </w:style>
  <w:style w:type="character" w:customStyle="1" w:styleId="IOPRefsChar0">
    <w:name w:val="IOPRefs Char"/>
    <w:basedOn w:val="IOPrefsChar"/>
    <w:link w:val="IOPRefs"/>
    <w:rsid w:val="00E86050"/>
    <w:rPr>
      <w:rFonts w:ascii="Times New Roman" w:hAnsi="Times New Roman"/>
      <w:noProof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4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9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9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9B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D49B8"/>
    <w:rPr>
      <w:i/>
      <w:iCs/>
    </w:rPr>
  </w:style>
  <w:style w:type="character" w:styleId="Hyperlink">
    <w:name w:val="Hyperlink"/>
    <w:basedOn w:val="DefaultParagraphFont"/>
    <w:uiPriority w:val="99"/>
    <w:unhideWhenUsed/>
    <w:rsid w:val="005567A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7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7D90"/>
    <w:pPr>
      <w:spacing w:after="0" w:line="240" w:lineRule="auto"/>
    </w:pPr>
  </w:style>
  <w:style w:type="paragraph" w:customStyle="1" w:styleId="AUTHORS451">
    <w:name w:val="スタイル AUTHORS + 右 :  4.5 字1"/>
    <w:basedOn w:val="Normal"/>
    <w:rsid w:val="00435EB0"/>
    <w:pPr>
      <w:widowControl w:val="0"/>
      <w:adjustRightInd w:val="0"/>
      <w:spacing w:after="0" w:line="280" w:lineRule="exact"/>
      <w:ind w:rightChars="450" w:right="945"/>
      <w:jc w:val="both"/>
    </w:pPr>
    <w:rPr>
      <w:rFonts w:ascii="Times New Roman" w:eastAsia="Times New Roman" w:hAnsi="Times New Roman" w:cs="MS Mincho"/>
      <w:kern w:val="2"/>
      <w:szCs w:val="20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9"/>
    <w:rsid w:val="000756E2"/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0756E2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0756E2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0756E2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0756E2"/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paragraph" w:customStyle="1" w:styleId="Abstract">
    <w:name w:val="Abstract"/>
    <w:uiPriority w:val="99"/>
    <w:rsid w:val="000756E2"/>
    <w:pPr>
      <w:spacing w:after="20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Affiliation">
    <w:name w:val="Affiliation"/>
    <w:uiPriority w:val="99"/>
    <w:rsid w:val="000756E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uthor">
    <w:name w:val="Author"/>
    <w:uiPriority w:val="99"/>
    <w:rsid w:val="000756E2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  <w:lang w:val="en-US"/>
    </w:rPr>
  </w:style>
  <w:style w:type="paragraph" w:styleId="BodyText">
    <w:name w:val="Body Text"/>
    <w:basedOn w:val="Normal"/>
    <w:link w:val="BodyTextChar"/>
    <w:uiPriority w:val="99"/>
    <w:rsid w:val="000756E2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756E2"/>
    <w:rPr>
      <w:rFonts w:ascii="Times New Roman" w:eastAsia="MS Mincho" w:hAnsi="Times New Roman" w:cs="Times New Roman"/>
      <w:spacing w:val="-1"/>
      <w:sz w:val="20"/>
      <w:szCs w:val="20"/>
      <w:lang w:val="en-US"/>
    </w:rPr>
  </w:style>
  <w:style w:type="paragraph" w:customStyle="1" w:styleId="bulletlist">
    <w:name w:val="bullet list"/>
    <w:basedOn w:val="BodyText"/>
    <w:rsid w:val="000756E2"/>
    <w:pPr>
      <w:numPr>
        <w:numId w:val="7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uiPriority w:val="99"/>
    <w:rsid w:val="000756E2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Times New Roman" w:hAnsi="Symbol" w:cs="Symbol"/>
      <w:sz w:val="20"/>
      <w:szCs w:val="20"/>
      <w:lang w:val="en-US"/>
    </w:rPr>
  </w:style>
  <w:style w:type="paragraph" w:customStyle="1" w:styleId="figurecaption">
    <w:name w:val="figure caption"/>
    <w:rsid w:val="000756E2"/>
    <w:pPr>
      <w:numPr>
        <w:numId w:val="8"/>
      </w:numPr>
      <w:tabs>
        <w:tab w:val="left" w:pos="533"/>
      </w:tabs>
      <w:spacing w:before="80" w:after="200" w:line="240" w:lineRule="auto"/>
      <w:ind w:left="0" w:firstLine="0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footnote">
    <w:name w:val="footnote"/>
    <w:uiPriority w:val="99"/>
    <w:rsid w:val="000756E2"/>
    <w:pPr>
      <w:framePr w:hSpace="187" w:vSpace="187" w:wrap="notBeside" w:vAnchor="text" w:hAnchor="page" w:x="6121" w:y="577"/>
      <w:numPr>
        <w:numId w:val="9"/>
      </w:numPr>
      <w:spacing w:after="4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keywords">
    <w:name w:val="key words"/>
    <w:uiPriority w:val="99"/>
    <w:rsid w:val="000756E2"/>
    <w:pPr>
      <w:spacing w:after="12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i/>
      <w:iCs/>
      <w:noProof/>
      <w:sz w:val="18"/>
      <w:szCs w:val="18"/>
      <w:lang w:val="en-US"/>
    </w:rPr>
  </w:style>
  <w:style w:type="paragraph" w:customStyle="1" w:styleId="papersubtitle">
    <w:name w:val="paper subtitle"/>
    <w:uiPriority w:val="99"/>
    <w:rsid w:val="000756E2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28"/>
      <w:szCs w:val="28"/>
      <w:lang w:val="en-US"/>
    </w:rPr>
  </w:style>
  <w:style w:type="paragraph" w:customStyle="1" w:styleId="papertitle">
    <w:name w:val="paper title"/>
    <w:uiPriority w:val="99"/>
    <w:rsid w:val="000756E2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paragraph" w:customStyle="1" w:styleId="references">
    <w:name w:val="references"/>
    <w:uiPriority w:val="99"/>
    <w:rsid w:val="000756E2"/>
    <w:pPr>
      <w:numPr>
        <w:numId w:val="11"/>
      </w:numPr>
      <w:spacing w:after="50" w:line="180" w:lineRule="exact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sponsors">
    <w:name w:val="sponsors"/>
    <w:rsid w:val="000756E2"/>
    <w:pPr>
      <w:framePr w:wrap="auto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tablecolhead">
    <w:name w:val="table col head"/>
    <w:basedOn w:val="Normal"/>
    <w:uiPriority w:val="99"/>
    <w:rsid w:val="000756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tablecolsubhead">
    <w:name w:val="table col subhead"/>
    <w:basedOn w:val="tablecolhead"/>
    <w:uiPriority w:val="99"/>
    <w:rsid w:val="000756E2"/>
    <w:rPr>
      <w:i/>
      <w:iCs/>
      <w:sz w:val="15"/>
      <w:szCs w:val="15"/>
    </w:rPr>
  </w:style>
  <w:style w:type="paragraph" w:customStyle="1" w:styleId="tablecopy">
    <w:name w:val="table copy"/>
    <w:uiPriority w:val="99"/>
    <w:rsid w:val="000756E2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tablefootnote">
    <w:name w:val="table footnote"/>
    <w:uiPriority w:val="99"/>
    <w:rsid w:val="000756E2"/>
    <w:pPr>
      <w:numPr>
        <w:numId w:val="15"/>
      </w:numPr>
      <w:tabs>
        <w:tab w:val="left" w:pos="29"/>
      </w:tabs>
      <w:spacing w:before="60" w:after="30" w:line="240" w:lineRule="auto"/>
      <w:ind w:left="360"/>
      <w:jc w:val="right"/>
    </w:pPr>
    <w:rPr>
      <w:rFonts w:ascii="Times New Roman" w:eastAsia="MS Mincho" w:hAnsi="Times New Roman" w:cs="Times New Roman"/>
      <w:sz w:val="12"/>
      <w:szCs w:val="12"/>
      <w:lang w:val="en-US"/>
    </w:rPr>
  </w:style>
  <w:style w:type="paragraph" w:customStyle="1" w:styleId="tablehead">
    <w:name w:val="table head"/>
    <w:uiPriority w:val="99"/>
    <w:rsid w:val="000756E2"/>
    <w:pPr>
      <w:numPr>
        <w:numId w:val="12"/>
      </w:numPr>
      <w:spacing w:before="240" w:after="120" w:line="216" w:lineRule="auto"/>
      <w:jc w:val="center"/>
    </w:pPr>
    <w:rPr>
      <w:rFonts w:ascii="Times New Roman" w:eastAsia="Times New Roman" w:hAnsi="Times New Roman" w:cs="Times New Roman"/>
      <w:smallCaps/>
      <w:noProof/>
      <w:sz w:val="16"/>
      <w:szCs w:val="16"/>
      <w:lang w:val="en-US"/>
    </w:rPr>
  </w:style>
  <w:style w:type="table" w:styleId="TableGrid">
    <w:name w:val="Table Grid"/>
    <w:basedOn w:val="TableNormal"/>
    <w:uiPriority w:val="59"/>
    <w:qFormat/>
    <w:rsid w:val="000756E2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7A47AB"/>
  </w:style>
  <w:style w:type="paragraph" w:styleId="ListParagraph">
    <w:name w:val="List Paragraph"/>
    <w:basedOn w:val="Normal"/>
    <w:uiPriority w:val="34"/>
    <w:qFormat/>
    <w:rsid w:val="0053351B"/>
    <w:pPr>
      <w:spacing w:after="200" w:line="276" w:lineRule="auto"/>
      <w:ind w:left="720"/>
      <w:contextualSpacing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semiHidden/>
    <w:rsid w:val="0025743C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D24C4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g\Downloads\IOPP-WordTemplateLar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DE5F59C9C7741A43E8507115C29AE" ma:contentTypeVersion="12" ma:contentTypeDescription="Create a new document." ma:contentTypeScope="" ma:versionID="3838c50bec871210a30f92b9619016c7">
  <xsd:schema xmlns:xsd="http://www.w3.org/2001/XMLSchema" xmlns:xs="http://www.w3.org/2001/XMLSchema" xmlns:p="http://schemas.microsoft.com/office/2006/metadata/properties" xmlns:ns3="f4f3ac1a-f0b0-4edf-95f0-ae0107ebb4d2" xmlns:ns4="9e668b08-18f6-43af-b7d7-f2a4e2ec4622" targetNamespace="http://schemas.microsoft.com/office/2006/metadata/properties" ma:root="true" ma:fieldsID="e773a95bfaa2e4f6c9568ca59858b9d9" ns3:_="" ns4:_="">
    <xsd:import namespace="f4f3ac1a-f0b0-4edf-95f0-ae0107ebb4d2"/>
    <xsd:import namespace="9e668b08-18f6-43af-b7d7-f2a4e2ec46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3ac1a-f0b0-4edf-95f0-ae0107ebb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8b08-18f6-43af-b7d7-f2a4e2ec4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B9C18-FFC5-4734-B16A-69D1070D9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3ac1a-f0b0-4edf-95f0-ae0107ebb4d2"/>
    <ds:schemaRef ds:uri="9e668b08-18f6-43af-b7d7-f2a4e2ec4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354BB-8E5B-48B7-AA63-28DC19CBF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ED8C6-5575-432B-8FC9-59F986DA7F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9C9119-9CEE-44D1-9824-776BF0AA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IOPP-WordTemplateLarge</Template>
  <TotalTime>1750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ioppublishing@ioppublishing.org</dc:creator>
  <cp:keywords/>
  <dc:description/>
  <cp:lastModifiedBy>Abrish</cp:lastModifiedBy>
  <cp:revision>559</cp:revision>
  <dcterms:created xsi:type="dcterms:W3CDTF">2021-05-05T19:05:00Z</dcterms:created>
  <dcterms:modified xsi:type="dcterms:W3CDTF">2025-01-17T20:09:00Z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0x010100125DE5F59C9C7741A43E8507115C29AE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Unique User Id_1">
    <vt:lpwstr>0979c45b-9f4d-34b6-97ab-64f6518c8545</vt:lpwstr>
  </property>
</Properties>
</file>