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627C03"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14:paraId="24705DEF" w14:textId="77777777" w:rsidTr="00F968F7">
        <w:tc>
          <w:tcPr>
            <w:tcW w:w="0" w:type="auto"/>
          </w:tcPr>
          <w:p w14:paraId="7B3C56E7"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4DED7A0"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402EAC6"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EF552A4"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3B9F047E" w14:textId="77777777" w:rsidTr="00F968F7">
        <w:tc>
          <w:tcPr>
            <w:tcW w:w="0" w:type="auto"/>
            <w:vMerge w:val="restart"/>
          </w:tcPr>
          <w:p w14:paraId="05D05326"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4128A8F"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765A5AC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35A55ED" w14:textId="387F4782" w:rsidR="00F968F7" w:rsidRPr="0022554A" w:rsidRDefault="00DE260F" w:rsidP="0022554A">
            <w:pPr>
              <w:tabs>
                <w:tab w:val="left" w:pos="5400"/>
              </w:tabs>
              <w:rPr>
                <w:sz w:val="20"/>
                <w:lang w:eastAsia="zh-CN"/>
              </w:rPr>
            </w:pPr>
            <w:r>
              <w:rPr>
                <w:rFonts w:hint="eastAsia"/>
                <w:sz w:val="20"/>
                <w:lang w:eastAsia="zh-CN"/>
              </w:rPr>
              <w:t>1</w:t>
            </w:r>
            <w:r>
              <w:rPr>
                <w:sz w:val="20"/>
                <w:lang w:eastAsia="zh-CN"/>
              </w:rPr>
              <w:t>-2</w:t>
            </w:r>
          </w:p>
        </w:tc>
      </w:tr>
      <w:tr w:rsidR="00DE260F" w:rsidRPr="0022554A" w14:paraId="218D9E3F" w14:textId="77777777" w:rsidTr="00F968F7">
        <w:tc>
          <w:tcPr>
            <w:tcW w:w="0" w:type="auto"/>
            <w:vMerge/>
          </w:tcPr>
          <w:p w14:paraId="5E7C33BB" w14:textId="77777777" w:rsidR="00DE260F" w:rsidRPr="0022554A" w:rsidRDefault="00DE260F" w:rsidP="00DE260F">
            <w:pPr>
              <w:tabs>
                <w:tab w:val="left" w:pos="5400"/>
              </w:tabs>
              <w:rPr>
                <w:bCs/>
                <w:sz w:val="20"/>
              </w:rPr>
            </w:pPr>
            <w:bookmarkStart w:id="11" w:name="bold6" w:colFirst="0" w:colLast="0"/>
            <w:bookmarkStart w:id="12" w:name="italic7" w:colFirst="0" w:colLast="0"/>
          </w:p>
        </w:tc>
        <w:tc>
          <w:tcPr>
            <w:tcW w:w="0" w:type="auto"/>
            <w:vMerge/>
          </w:tcPr>
          <w:p w14:paraId="5DD98498"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7CC09820" w14:textId="77777777" w:rsidR="00DE260F" w:rsidRPr="0022554A" w:rsidRDefault="00DE260F" w:rsidP="00DE260F">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3990CD3" w14:textId="19D73EFB" w:rsidR="00DE260F" w:rsidRPr="0022554A" w:rsidRDefault="00DE260F" w:rsidP="00DE260F">
            <w:pPr>
              <w:tabs>
                <w:tab w:val="left" w:pos="5400"/>
              </w:tabs>
              <w:rPr>
                <w:sz w:val="20"/>
              </w:rPr>
            </w:pPr>
            <w:r>
              <w:rPr>
                <w:rFonts w:hint="eastAsia"/>
                <w:sz w:val="20"/>
                <w:lang w:eastAsia="zh-CN"/>
              </w:rPr>
              <w:t>1</w:t>
            </w:r>
            <w:r>
              <w:rPr>
                <w:sz w:val="20"/>
                <w:lang w:eastAsia="zh-CN"/>
              </w:rPr>
              <w:t>-2</w:t>
            </w:r>
          </w:p>
        </w:tc>
      </w:tr>
      <w:tr w:rsidR="00DE260F" w:rsidRPr="0022554A" w14:paraId="04EFF0F8" w14:textId="77777777" w:rsidTr="00666F94">
        <w:tc>
          <w:tcPr>
            <w:tcW w:w="0" w:type="auto"/>
            <w:gridSpan w:val="4"/>
          </w:tcPr>
          <w:p w14:paraId="50FC9514" w14:textId="77777777" w:rsidR="00DE260F" w:rsidRPr="0022554A" w:rsidRDefault="00DE260F" w:rsidP="00DE260F">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DE260F" w:rsidRPr="0022554A" w14:paraId="03D63129" w14:textId="77777777" w:rsidTr="00F968F7">
        <w:tc>
          <w:tcPr>
            <w:tcW w:w="0" w:type="auto"/>
          </w:tcPr>
          <w:p w14:paraId="03FBFF43" w14:textId="77777777" w:rsidR="00DE260F" w:rsidRPr="0022554A" w:rsidRDefault="00DE260F" w:rsidP="00DE260F">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57C6469" w14:textId="77777777" w:rsidR="00DE260F" w:rsidRPr="0022554A" w:rsidRDefault="00DE260F" w:rsidP="00DE260F">
            <w:pPr>
              <w:tabs>
                <w:tab w:val="left" w:pos="5400"/>
              </w:tabs>
              <w:jc w:val="center"/>
              <w:rPr>
                <w:sz w:val="20"/>
              </w:rPr>
            </w:pPr>
            <w:r w:rsidRPr="0022554A">
              <w:rPr>
                <w:sz w:val="20"/>
              </w:rPr>
              <w:t>2</w:t>
            </w:r>
          </w:p>
        </w:tc>
        <w:tc>
          <w:tcPr>
            <w:tcW w:w="0" w:type="auto"/>
            <w:tcBorders>
              <w:right w:val="single" w:sz="4" w:space="0" w:color="auto"/>
            </w:tcBorders>
          </w:tcPr>
          <w:p w14:paraId="4024FD64" w14:textId="77777777" w:rsidR="00DE260F" w:rsidRPr="0022554A" w:rsidRDefault="00DE260F" w:rsidP="00DE260F">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619B8DF" w14:textId="59752256" w:rsidR="00DE260F" w:rsidRPr="0022554A" w:rsidRDefault="00DE260F" w:rsidP="00DE260F">
            <w:pPr>
              <w:tabs>
                <w:tab w:val="left" w:pos="5400"/>
              </w:tabs>
              <w:rPr>
                <w:sz w:val="20"/>
                <w:lang w:eastAsia="zh-CN"/>
              </w:rPr>
            </w:pPr>
            <w:r>
              <w:rPr>
                <w:rFonts w:hint="eastAsia"/>
                <w:sz w:val="20"/>
                <w:lang w:eastAsia="zh-CN"/>
              </w:rPr>
              <w:t>2</w:t>
            </w:r>
            <w:r>
              <w:rPr>
                <w:sz w:val="20"/>
                <w:lang w:eastAsia="zh-CN"/>
              </w:rPr>
              <w:t>-</w:t>
            </w:r>
            <w:r w:rsidR="00BA50C0">
              <w:rPr>
                <w:sz w:val="20"/>
                <w:lang w:eastAsia="zh-CN"/>
              </w:rPr>
              <w:t>4</w:t>
            </w:r>
          </w:p>
        </w:tc>
      </w:tr>
      <w:tr w:rsidR="00DE260F" w:rsidRPr="0022554A" w14:paraId="42347657" w14:textId="77777777" w:rsidTr="00F968F7">
        <w:tc>
          <w:tcPr>
            <w:tcW w:w="0" w:type="auto"/>
          </w:tcPr>
          <w:p w14:paraId="4B28A5D2" w14:textId="77777777" w:rsidR="00DE260F" w:rsidRPr="0022554A" w:rsidRDefault="00DE260F" w:rsidP="00DE260F">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16E3E68" w14:textId="77777777" w:rsidR="00DE260F" w:rsidRPr="0022554A" w:rsidRDefault="00DE260F" w:rsidP="00DE260F">
            <w:pPr>
              <w:tabs>
                <w:tab w:val="left" w:pos="5400"/>
              </w:tabs>
              <w:jc w:val="center"/>
              <w:rPr>
                <w:sz w:val="20"/>
              </w:rPr>
            </w:pPr>
            <w:r w:rsidRPr="0022554A">
              <w:rPr>
                <w:sz w:val="20"/>
              </w:rPr>
              <w:t>3</w:t>
            </w:r>
          </w:p>
        </w:tc>
        <w:tc>
          <w:tcPr>
            <w:tcW w:w="0" w:type="auto"/>
            <w:tcBorders>
              <w:right w:val="single" w:sz="4" w:space="0" w:color="auto"/>
            </w:tcBorders>
          </w:tcPr>
          <w:p w14:paraId="2D5D02CF" w14:textId="77777777" w:rsidR="00DE260F" w:rsidRPr="0022554A" w:rsidRDefault="00DE260F" w:rsidP="00DE260F">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4418FBF" w14:textId="5AABD0BF" w:rsidR="00DE260F" w:rsidRPr="0022554A" w:rsidRDefault="00DE260F" w:rsidP="00DE260F">
            <w:pPr>
              <w:tabs>
                <w:tab w:val="left" w:pos="5400"/>
              </w:tabs>
              <w:rPr>
                <w:sz w:val="20"/>
              </w:rPr>
            </w:pPr>
            <w:r>
              <w:rPr>
                <w:rFonts w:hint="eastAsia"/>
                <w:sz w:val="20"/>
                <w:lang w:eastAsia="zh-CN"/>
              </w:rPr>
              <w:t>2</w:t>
            </w:r>
            <w:r>
              <w:rPr>
                <w:sz w:val="20"/>
                <w:lang w:eastAsia="zh-CN"/>
              </w:rPr>
              <w:t>-</w:t>
            </w:r>
            <w:r w:rsidR="00BA50C0">
              <w:rPr>
                <w:sz w:val="20"/>
                <w:lang w:eastAsia="zh-CN"/>
              </w:rPr>
              <w:t>4</w:t>
            </w:r>
          </w:p>
        </w:tc>
      </w:tr>
      <w:tr w:rsidR="00DE260F" w:rsidRPr="0022554A" w14:paraId="0D4C2FA8" w14:textId="77777777" w:rsidTr="0075581F">
        <w:tc>
          <w:tcPr>
            <w:tcW w:w="0" w:type="auto"/>
            <w:gridSpan w:val="4"/>
          </w:tcPr>
          <w:p w14:paraId="71ACCD48" w14:textId="77777777" w:rsidR="00DE260F" w:rsidRPr="0022554A" w:rsidRDefault="00DE260F" w:rsidP="00DE260F">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DE260F" w:rsidRPr="0022554A" w14:paraId="71E724C8" w14:textId="77777777" w:rsidTr="00F968F7">
        <w:tc>
          <w:tcPr>
            <w:tcW w:w="0" w:type="auto"/>
          </w:tcPr>
          <w:p w14:paraId="3ECCF41B" w14:textId="77777777" w:rsidR="00DE260F" w:rsidRPr="0022554A" w:rsidRDefault="00DE260F" w:rsidP="00DE260F">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7BD92DD" w14:textId="77777777" w:rsidR="00DE260F" w:rsidRPr="0022554A" w:rsidRDefault="00DE260F" w:rsidP="00DE260F">
            <w:pPr>
              <w:tabs>
                <w:tab w:val="left" w:pos="5400"/>
              </w:tabs>
              <w:jc w:val="center"/>
              <w:rPr>
                <w:sz w:val="20"/>
              </w:rPr>
            </w:pPr>
            <w:r w:rsidRPr="0022554A">
              <w:rPr>
                <w:sz w:val="20"/>
              </w:rPr>
              <w:t>4</w:t>
            </w:r>
          </w:p>
        </w:tc>
        <w:tc>
          <w:tcPr>
            <w:tcW w:w="0" w:type="auto"/>
            <w:tcBorders>
              <w:right w:val="single" w:sz="4" w:space="0" w:color="auto"/>
            </w:tcBorders>
          </w:tcPr>
          <w:p w14:paraId="1EB80712" w14:textId="77777777" w:rsidR="00DE260F" w:rsidRPr="0022554A" w:rsidRDefault="00DE260F" w:rsidP="00DE260F">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14F40EC4" w14:textId="5E9D992F" w:rsidR="00DE260F" w:rsidRPr="0022554A" w:rsidRDefault="00DE260F" w:rsidP="00DE260F">
            <w:pPr>
              <w:tabs>
                <w:tab w:val="left" w:pos="5400"/>
              </w:tabs>
              <w:rPr>
                <w:sz w:val="20"/>
                <w:lang w:eastAsia="zh-CN"/>
              </w:rPr>
            </w:pPr>
            <w:r>
              <w:rPr>
                <w:rFonts w:hint="eastAsia"/>
                <w:sz w:val="20"/>
                <w:lang w:eastAsia="zh-CN"/>
              </w:rPr>
              <w:t>4-</w:t>
            </w:r>
            <w:r w:rsidR="00BA50C0">
              <w:rPr>
                <w:sz w:val="20"/>
                <w:lang w:eastAsia="zh-CN"/>
              </w:rPr>
              <w:t>5</w:t>
            </w:r>
          </w:p>
        </w:tc>
      </w:tr>
      <w:tr w:rsidR="00DE260F" w:rsidRPr="0022554A" w14:paraId="38536F5D" w14:textId="77777777" w:rsidTr="00F968F7">
        <w:tc>
          <w:tcPr>
            <w:tcW w:w="0" w:type="auto"/>
          </w:tcPr>
          <w:p w14:paraId="4B7AF39B" w14:textId="77777777" w:rsidR="00DE260F" w:rsidRPr="0022554A" w:rsidRDefault="00DE260F" w:rsidP="00DE260F">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6E07154" w14:textId="77777777" w:rsidR="00DE260F" w:rsidRPr="0022554A" w:rsidRDefault="00DE260F" w:rsidP="00DE260F">
            <w:pPr>
              <w:tabs>
                <w:tab w:val="left" w:pos="5400"/>
              </w:tabs>
              <w:jc w:val="center"/>
              <w:rPr>
                <w:sz w:val="20"/>
              </w:rPr>
            </w:pPr>
            <w:r w:rsidRPr="0022554A">
              <w:rPr>
                <w:sz w:val="20"/>
              </w:rPr>
              <w:t>5</w:t>
            </w:r>
          </w:p>
        </w:tc>
        <w:tc>
          <w:tcPr>
            <w:tcW w:w="0" w:type="auto"/>
            <w:tcBorders>
              <w:right w:val="single" w:sz="4" w:space="0" w:color="auto"/>
            </w:tcBorders>
          </w:tcPr>
          <w:p w14:paraId="2B686C33" w14:textId="77777777" w:rsidR="00DE260F" w:rsidRPr="0022554A" w:rsidRDefault="00DE260F" w:rsidP="00DE260F">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00B9B58" w14:textId="31C582BB" w:rsidR="00DE260F" w:rsidRPr="0022554A" w:rsidRDefault="00DE260F" w:rsidP="00DE260F">
            <w:pPr>
              <w:tabs>
                <w:tab w:val="left" w:pos="5400"/>
              </w:tabs>
              <w:rPr>
                <w:sz w:val="20"/>
              </w:rPr>
            </w:pPr>
            <w:r>
              <w:rPr>
                <w:rFonts w:hint="eastAsia"/>
                <w:sz w:val="20"/>
                <w:lang w:eastAsia="zh-CN"/>
              </w:rPr>
              <w:t>4-</w:t>
            </w:r>
            <w:r w:rsidR="00BA50C0">
              <w:rPr>
                <w:sz w:val="20"/>
                <w:lang w:eastAsia="zh-CN"/>
              </w:rPr>
              <w:t>5</w:t>
            </w:r>
          </w:p>
        </w:tc>
      </w:tr>
      <w:bookmarkEnd w:id="25"/>
      <w:bookmarkEnd w:id="26"/>
      <w:tr w:rsidR="00DE260F" w:rsidRPr="0022554A" w14:paraId="2038AF43" w14:textId="77777777" w:rsidTr="00F968F7">
        <w:tc>
          <w:tcPr>
            <w:tcW w:w="0" w:type="auto"/>
          </w:tcPr>
          <w:p w14:paraId="73E407F1" w14:textId="77777777" w:rsidR="00DE260F" w:rsidRPr="0022554A" w:rsidRDefault="00DE260F" w:rsidP="00DE260F">
            <w:pPr>
              <w:tabs>
                <w:tab w:val="left" w:pos="5400"/>
              </w:tabs>
              <w:rPr>
                <w:bCs/>
                <w:sz w:val="20"/>
              </w:rPr>
            </w:pPr>
            <w:r w:rsidRPr="0022554A">
              <w:rPr>
                <w:bCs/>
                <w:sz w:val="20"/>
              </w:rPr>
              <w:t>Participants</w:t>
            </w:r>
          </w:p>
        </w:tc>
        <w:tc>
          <w:tcPr>
            <w:tcW w:w="0" w:type="auto"/>
          </w:tcPr>
          <w:p w14:paraId="0E119B7F" w14:textId="77777777" w:rsidR="00DE260F" w:rsidRPr="0022554A" w:rsidRDefault="00DE260F" w:rsidP="00DE260F">
            <w:pPr>
              <w:tabs>
                <w:tab w:val="left" w:pos="5400"/>
              </w:tabs>
              <w:jc w:val="center"/>
              <w:rPr>
                <w:sz w:val="20"/>
              </w:rPr>
            </w:pPr>
            <w:r w:rsidRPr="0022554A">
              <w:rPr>
                <w:sz w:val="20"/>
              </w:rPr>
              <w:t>6</w:t>
            </w:r>
          </w:p>
        </w:tc>
        <w:tc>
          <w:tcPr>
            <w:tcW w:w="0" w:type="auto"/>
            <w:tcBorders>
              <w:right w:val="single" w:sz="4" w:space="0" w:color="auto"/>
            </w:tcBorders>
          </w:tcPr>
          <w:p w14:paraId="5486FCD3" w14:textId="77777777" w:rsidR="00DE260F" w:rsidRPr="0022554A" w:rsidRDefault="00DE260F" w:rsidP="00DE260F">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99E1280" w14:textId="6AC92E04" w:rsidR="00DE260F" w:rsidRPr="0022554A" w:rsidRDefault="00DE260F" w:rsidP="00DE260F">
            <w:pPr>
              <w:tabs>
                <w:tab w:val="left" w:pos="5400"/>
              </w:tabs>
              <w:rPr>
                <w:sz w:val="20"/>
              </w:rPr>
            </w:pPr>
            <w:r>
              <w:rPr>
                <w:rFonts w:hint="eastAsia"/>
                <w:sz w:val="20"/>
                <w:lang w:eastAsia="zh-CN"/>
              </w:rPr>
              <w:t>4-</w:t>
            </w:r>
            <w:r w:rsidR="00BA50C0">
              <w:rPr>
                <w:sz w:val="20"/>
                <w:lang w:eastAsia="zh-CN"/>
              </w:rPr>
              <w:t>5</w:t>
            </w:r>
          </w:p>
        </w:tc>
      </w:tr>
      <w:tr w:rsidR="00DE260F" w:rsidRPr="0022554A" w14:paraId="7586356E" w14:textId="77777777" w:rsidTr="00F968F7">
        <w:tc>
          <w:tcPr>
            <w:tcW w:w="0" w:type="auto"/>
          </w:tcPr>
          <w:p w14:paraId="39A8735C" w14:textId="77777777" w:rsidR="00DE260F" w:rsidRPr="0022554A" w:rsidRDefault="00DE260F" w:rsidP="00DE260F">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0E5E57FB" w14:textId="77777777" w:rsidR="00DE260F" w:rsidRPr="0022554A" w:rsidRDefault="00DE260F" w:rsidP="00DE260F">
            <w:pPr>
              <w:tabs>
                <w:tab w:val="left" w:pos="5400"/>
              </w:tabs>
              <w:jc w:val="center"/>
              <w:rPr>
                <w:sz w:val="20"/>
              </w:rPr>
            </w:pPr>
            <w:r w:rsidRPr="0022554A">
              <w:rPr>
                <w:sz w:val="20"/>
              </w:rPr>
              <w:t>7</w:t>
            </w:r>
          </w:p>
        </w:tc>
        <w:tc>
          <w:tcPr>
            <w:tcW w:w="0" w:type="auto"/>
            <w:tcBorders>
              <w:right w:val="single" w:sz="4" w:space="0" w:color="auto"/>
            </w:tcBorders>
          </w:tcPr>
          <w:p w14:paraId="5461FD91" w14:textId="77777777" w:rsidR="00DE260F" w:rsidRPr="0022554A" w:rsidRDefault="00DE260F" w:rsidP="00DE260F">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E498528" w14:textId="23590D19" w:rsidR="00DE260F" w:rsidRPr="0022554A" w:rsidRDefault="00DE260F" w:rsidP="00DE260F">
            <w:pPr>
              <w:tabs>
                <w:tab w:val="left" w:pos="5400"/>
              </w:tabs>
              <w:rPr>
                <w:sz w:val="20"/>
              </w:rPr>
            </w:pPr>
            <w:r>
              <w:rPr>
                <w:rFonts w:hint="eastAsia"/>
                <w:sz w:val="20"/>
                <w:lang w:eastAsia="zh-CN"/>
              </w:rPr>
              <w:t>4-</w:t>
            </w:r>
            <w:r w:rsidR="00BA50C0">
              <w:rPr>
                <w:sz w:val="20"/>
                <w:lang w:eastAsia="zh-CN"/>
              </w:rPr>
              <w:t>5</w:t>
            </w:r>
          </w:p>
        </w:tc>
      </w:tr>
      <w:tr w:rsidR="00DE260F" w:rsidRPr="0022554A" w14:paraId="7A206A17" w14:textId="77777777" w:rsidTr="00F968F7">
        <w:trPr>
          <w:trHeight w:val="294"/>
        </w:trPr>
        <w:tc>
          <w:tcPr>
            <w:tcW w:w="0" w:type="auto"/>
          </w:tcPr>
          <w:p w14:paraId="38BCBE5D" w14:textId="77777777" w:rsidR="00DE260F" w:rsidRPr="0022554A" w:rsidRDefault="00DE260F" w:rsidP="00DE260F">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3BDFC3F0" w14:textId="77777777" w:rsidR="00DE260F" w:rsidRPr="0022554A" w:rsidRDefault="00DE260F" w:rsidP="00DE260F">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126C92FA" w14:textId="77777777" w:rsidR="00DE260F" w:rsidRPr="0022554A" w:rsidRDefault="00DE260F" w:rsidP="00DE260F">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A4F2A8E" w14:textId="14F8EE33" w:rsidR="00DE260F" w:rsidRPr="0022554A" w:rsidRDefault="00DE260F" w:rsidP="00DE260F">
            <w:pPr>
              <w:tabs>
                <w:tab w:val="left" w:pos="5400"/>
              </w:tabs>
              <w:rPr>
                <w:i/>
                <w:sz w:val="20"/>
              </w:rPr>
            </w:pPr>
            <w:r>
              <w:rPr>
                <w:rFonts w:hint="eastAsia"/>
                <w:sz w:val="20"/>
                <w:lang w:eastAsia="zh-CN"/>
              </w:rPr>
              <w:t>4-</w:t>
            </w:r>
            <w:r w:rsidR="00BA50C0">
              <w:rPr>
                <w:sz w:val="20"/>
                <w:lang w:eastAsia="zh-CN"/>
              </w:rPr>
              <w:t>5</w:t>
            </w:r>
          </w:p>
        </w:tc>
      </w:tr>
      <w:tr w:rsidR="00DE260F" w:rsidRPr="0022554A" w14:paraId="264B9FCB" w14:textId="77777777" w:rsidTr="00F968F7">
        <w:tc>
          <w:tcPr>
            <w:tcW w:w="0" w:type="auto"/>
          </w:tcPr>
          <w:p w14:paraId="4892F2C2" w14:textId="77777777" w:rsidR="00DE260F" w:rsidRPr="0022554A" w:rsidRDefault="00DE260F" w:rsidP="00DE260F">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877E6CD" w14:textId="77777777" w:rsidR="00DE260F" w:rsidRPr="0022554A" w:rsidRDefault="00DE260F" w:rsidP="00DE260F">
            <w:pPr>
              <w:tabs>
                <w:tab w:val="left" w:pos="5400"/>
              </w:tabs>
              <w:jc w:val="center"/>
              <w:rPr>
                <w:sz w:val="20"/>
              </w:rPr>
            </w:pPr>
            <w:r w:rsidRPr="0022554A">
              <w:rPr>
                <w:sz w:val="20"/>
              </w:rPr>
              <w:t>9</w:t>
            </w:r>
          </w:p>
        </w:tc>
        <w:tc>
          <w:tcPr>
            <w:tcW w:w="0" w:type="auto"/>
            <w:tcBorders>
              <w:right w:val="single" w:sz="4" w:space="0" w:color="auto"/>
            </w:tcBorders>
          </w:tcPr>
          <w:p w14:paraId="3ADE16A6" w14:textId="77777777" w:rsidR="00DE260F" w:rsidRPr="0022554A" w:rsidRDefault="00DE260F" w:rsidP="00DE260F">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5179F6A" w14:textId="77777777" w:rsidR="00DE260F" w:rsidRPr="0022554A" w:rsidRDefault="00DE260F" w:rsidP="00DE260F">
            <w:pPr>
              <w:tabs>
                <w:tab w:val="left" w:pos="5400"/>
              </w:tabs>
              <w:rPr>
                <w:color w:val="000000"/>
                <w:sz w:val="20"/>
              </w:rPr>
            </w:pPr>
          </w:p>
        </w:tc>
      </w:tr>
      <w:tr w:rsidR="00DE260F" w:rsidRPr="0022554A" w14:paraId="5F3B60E3" w14:textId="77777777" w:rsidTr="00F968F7">
        <w:tc>
          <w:tcPr>
            <w:tcW w:w="0" w:type="auto"/>
          </w:tcPr>
          <w:p w14:paraId="3E3DF302" w14:textId="77777777" w:rsidR="00DE260F" w:rsidRPr="0022554A" w:rsidRDefault="00DE260F" w:rsidP="00DE260F">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9A05968" w14:textId="77777777" w:rsidR="00DE260F" w:rsidRPr="0022554A" w:rsidRDefault="00DE260F" w:rsidP="00DE260F">
            <w:pPr>
              <w:tabs>
                <w:tab w:val="left" w:pos="5400"/>
              </w:tabs>
              <w:jc w:val="center"/>
              <w:rPr>
                <w:sz w:val="20"/>
              </w:rPr>
            </w:pPr>
            <w:r w:rsidRPr="0022554A">
              <w:rPr>
                <w:sz w:val="20"/>
              </w:rPr>
              <w:t>10</w:t>
            </w:r>
          </w:p>
        </w:tc>
        <w:tc>
          <w:tcPr>
            <w:tcW w:w="0" w:type="auto"/>
            <w:tcBorders>
              <w:right w:val="single" w:sz="4" w:space="0" w:color="auto"/>
            </w:tcBorders>
          </w:tcPr>
          <w:p w14:paraId="4792E823" w14:textId="77777777" w:rsidR="00DE260F" w:rsidRPr="0022554A" w:rsidRDefault="00DE260F" w:rsidP="00DE260F">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9E05C22" w14:textId="77777777" w:rsidR="00DE260F" w:rsidRPr="0022554A" w:rsidRDefault="00DE260F" w:rsidP="00DE260F">
            <w:pPr>
              <w:tabs>
                <w:tab w:val="left" w:pos="5400"/>
              </w:tabs>
              <w:rPr>
                <w:sz w:val="20"/>
              </w:rPr>
            </w:pPr>
          </w:p>
        </w:tc>
      </w:tr>
      <w:tr w:rsidR="00DE260F" w:rsidRPr="0022554A" w14:paraId="452D8D13" w14:textId="77777777" w:rsidTr="00F968F7">
        <w:tc>
          <w:tcPr>
            <w:tcW w:w="0" w:type="auto"/>
          </w:tcPr>
          <w:p w14:paraId="0400CAD2" w14:textId="77777777" w:rsidR="00DE260F" w:rsidRPr="0022554A" w:rsidRDefault="00DE260F" w:rsidP="00DE260F">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D719269" w14:textId="77777777" w:rsidR="00DE260F" w:rsidRPr="0022554A" w:rsidRDefault="00DE260F" w:rsidP="00DE260F">
            <w:pPr>
              <w:tabs>
                <w:tab w:val="left" w:pos="5400"/>
              </w:tabs>
              <w:jc w:val="center"/>
              <w:rPr>
                <w:sz w:val="20"/>
              </w:rPr>
            </w:pPr>
            <w:r w:rsidRPr="0022554A">
              <w:rPr>
                <w:sz w:val="20"/>
              </w:rPr>
              <w:t>11</w:t>
            </w:r>
          </w:p>
        </w:tc>
        <w:tc>
          <w:tcPr>
            <w:tcW w:w="0" w:type="auto"/>
            <w:tcBorders>
              <w:right w:val="single" w:sz="4" w:space="0" w:color="auto"/>
            </w:tcBorders>
          </w:tcPr>
          <w:p w14:paraId="790AA1DB" w14:textId="77777777" w:rsidR="00DE260F" w:rsidRPr="0022554A" w:rsidRDefault="00DE260F" w:rsidP="00DE260F">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7F034FD" w14:textId="49A69725" w:rsidR="00DE260F" w:rsidRPr="0022554A" w:rsidRDefault="00DE260F" w:rsidP="00DE260F">
            <w:pPr>
              <w:tabs>
                <w:tab w:val="left" w:pos="5400"/>
              </w:tabs>
              <w:rPr>
                <w:sz w:val="20"/>
              </w:rPr>
            </w:pPr>
            <w:r>
              <w:rPr>
                <w:rFonts w:hint="eastAsia"/>
                <w:sz w:val="20"/>
                <w:lang w:eastAsia="zh-CN"/>
              </w:rPr>
              <w:t>4-</w:t>
            </w:r>
            <w:r w:rsidR="00BA50C0">
              <w:rPr>
                <w:sz w:val="20"/>
                <w:lang w:eastAsia="zh-CN"/>
              </w:rPr>
              <w:t>5</w:t>
            </w:r>
          </w:p>
        </w:tc>
      </w:tr>
      <w:tr w:rsidR="00DE260F" w:rsidRPr="0022554A" w14:paraId="7462A0F3" w14:textId="77777777" w:rsidTr="00F968F7">
        <w:tc>
          <w:tcPr>
            <w:tcW w:w="0" w:type="auto"/>
            <w:vMerge w:val="restart"/>
          </w:tcPr>
          <w:p w14:paraId="7F89F075" w14:textId="77777777" w:rsidR="00DE260F" w:rsidRPr="0022554A" w:rsidRDefault="00DE260F" w:rsidP="00DE260F">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9DAC18C" w14:textId="77777777" w:rsidR="00DE260F" w:rsidRPr="0022554A" w:rsidRDefault="00DE260F" w:rsidP="00DE260F">
            <w:pPr>
              <w:tabs>
                <w:tab w:val="left" w:pos="5400"/>
              </w:tabs>
              <w:jc w:val="center"/>
              <w:rPr>
                <w:sz w:val="20"/>
              </w:rPr>
            </w:pPr>
            <w:r w:rsidRPr="0022554A">
              <w:rPr>
                <w:sz w:val="20"/>
              </w:rPr>
              <w:t>12</w:t>
            </w:r>
          </w:p>
        </w:tc>
        <w:tc>
          <w:tcPr>
            <w:tcW w:w="0" w:type="auto"/>
            <w:tcBorders>
              <w:right w:val="single" w:sz="4" w:space="0" w:color="auto"/>
            </w:tcBorders>
          </w:tcPr>
          <w:p w14:paraId="083FFA3E" w14:textId="77777777" w:rsidR="00DE260F" w:rsidRPr="0022554A" w:rsidRDefault="00DE260F" w:rsidP="00DE260F">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96FE2F5" w14:textId="27D4A57A" w:rsidR="00DE260F" w:rsidRPr="0022554A" w:rsidRDefault="00BA50C0" w:rsidP="00DE260F">
            <w:pPr>
              <w:tabs>
                <w:tab w:val="left" w:pos="5400"/>
              </w:tabs>
              <w:rPr>
                <w:sz w:val="20"/>
              </w:rPr>
            </w:pPr>
            <w:r>
              <w:rPr>
                <w:sz w:val="20"/>
                <w:lang w:eastAsia="zh-CN"/>
              </w:rPr>
              <w:t>6</w:t>
            </w:r>
          </w:p>
        </w:tc>
      </w:tr>
      <w:tr w:rsidR="00DE260F" w:rsidRPr="0022554A" w14:paraId="3AD8DFCE" w14:textId="77777777" w:rsidTr="00F968F7">
        <w:tc>
          <w:tcPr>
            <w:tcW w:w="0" w:type="auto"/>
            <w:vMerge/>
          </w:tcPr>
          <w:p w14:paraId="06C58337" w14:textId="77777777" w:rsidR="00DE260F" w:rsidRPr="0022554A" w:rsidRDefault="00DE260F" w:rsidP="00DE260F">
            <w:pPr>
              <w:tabs>
                <w:tab w:val="left" w:pos="5400"/>
              </w:tabs>
              <w:rPr>
                <w:bCs/>
                <w:sz w:val="20"/>
              </w:rPr>
            </w:pPr>
            <w:bookmarkStart w:id="44" w:name="bold24" w:colFirst="0" w:colLast="0"/>
            <w:bookmarkStart w:id="45" w:name="italic26" w:colFirst="0" w:colLast="0"/>
          </w:p>
        </w:tc>
        <w:tc>
          <w:tcPr>
            <w:tcW w:w="0" w:type="auto"/>
            <w:vMerge/>
          </w:tcPr>
          <w:p w14:paraId="62478F0C"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6E47B6CB" w14:textId="77777777" w:rsidR="00DE260F" w:rsidRPr="0022554A" w:rsidRDefault="00DE260F" w:rsidP="00DE260F">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03C781D" w14:textId="701B8142" w:rsidR="00DE260F" w:rsidRPr="0022554A" w:rsidRDefault="00BA50C0" w:rsidP="00DE260F">
            <w:pPr>
              <w:tabs>
                <w:tab w:val="left" w:pos="5400"/>
              </w:tabs>
              <w:rPr>
                <w:sz w:val="20"/>
              </w:rPr>
            </w:pPr>
            <w:r>
              <w:rPr>
                <w:sz w:val="20"/>
                <w:lang w:eastAsia="zh-CN"/>
              </w:rPr>
              <w:t>6</w:t>
            </w:r>
          </w:p>
        </w:tc>
      </w:tr>
      <w:tr w:rsidR="00BA50C0" w:rsidRPr="0022554A" w14:paraId="5C2C8F1F" w14:textId="77777777" w:rsidTr="00F968F7">
        <w:tc>
          <w:tcPr>
            <w:tcW w:w="0" w:type="auto"/>
            <w:vMerge/>
          </w:tcPr>
          <w:p w14:paraId="2D0EB190" w14:textId="77777777" w:rsidR="00BA50C0" w:rsidRPr="0022554A" w:rsidRDefault="00BA50C0" w:rsidP="00BA50C0">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7BE9EFB" w14:textId="77777777" w:rsidR="00BA50C0" w:rsidRPr="0022554A" w:rsidRDefault="00BA50C0" w:rsidP="00BA50C0">
            <w:pPr>
              <w:tabs>
                <w:tab w:val="left" w:pos="5400"/>
              </w:tabs>
              <w:jc w:val="center"/>
              <w:rPr>
                <w:sz w:val="20"/>
              </w:rPr>
            </w:pPr>
          </w:p>
        </w:tc>
        <w:tc>
          <w:tcPr>
            <w:tcW w:w="0" w:type="auto"/>
            <w:tcBorders>
              <w:right w:val="single" w:sz="4" w:space="0" w:color="auto"/>
            </w:tcBorders>
          </w:tcPr>
          <w:p w14:paraId="56E5C977" w14:textId="77777777" w:rsidR="00BA50C0" w:rsidRPr="0022554A" w:rsidRDefault="00BA50C0" w:rsidP="00BA50C0">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86EC29B" w14:textId="68FB2B83" w:rsidR="00BA50C0" w:rsidRPr="0022554A" w:rsidRDefault="00BA50C0" w:rsidP="00BA50C0">
            <w:pPr>
              <w:tabs>
                <w:tab w:val="left" w:pos="5400"/>
              </w:tabs>
              <w:rPr>
                <w:sz w:val="20"/>
              </w:rPr>
            </w:pPr>
            <w:r w:rsidRPr="002778A2">
              <w:rPr>
                <w:sz w:val="20"/>
                <w:lang w:eastAsia="zh-CN"/>
              </w:rPr>
              <w:t>6</w:t>
            </w:r>
          </w:p>
        </w:tc>
      </w:tr>
      <w:tr w:rsidR="00BA50C0" w:rsidRPr="0022554A" w14:paraId="5C07BBD6" w14:textId="77777777" w:rsidTr="00F968F7">
        <w:tc>
          <w:tcPr>
            <w:tcW w:w="0" w:type="auto"/>
            <w:vMerge/>
          </w:tcPr>
          <w:p w14:paraId="347B77CC" w14:textId="77777777" w:rsidR="00BA50C0" w:rsidRPr="0022554A" w:rsidRDefault="00BA50C0" w:rsidP="00BA50C0">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FAF9749" w14:textId="77777777" w:rsidR="00BA50C0" w:rsidRPr="0022554A" w:rsidRDefault="00BA50C0" w:rsidP="00BA50C0">
            <w:pPr>
              <w:tabs>
                <w:tab w:val="left" w:pos="5400"/>
              </w:tabs>
              <w:jc w:val="center"/>
              <w:rPr>
                <w:sz w:val="20"/>
              </w:rPr>
            </w:pPr>
          </w:p>
        </w:tc>
        <w:tc>
          <w:tcPr>
            <w:tcW w:w="0" w:type="auto"/>
            <w:tcBorders>
              <w:right w:val="single" w:sz="4" w:space="0" w:color="auto"/>
            </w:tcBorders>
          </w:tcPr>
          <w:p w14:paraId="0E4BC4FB" w14:textId="77777777" w:rsidR="00BA50C0" w:rsidRPr="0022554A" w:rsidRDefault="00BA50C0" w:rsidP="00BA50C0">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BD09599" w14:textId="39FD15AD" w:rsidR="00BA50C0" w:rsidRPr="0022554A" w:rsidRDefault="00BA50C0" w:rsidP="00BA50C0">
            <w:pPr>
              <w:tabs>
                <w:tab w:val="left" w:pos="5400"/>
              </w:tabs>
              <w:rPr>
                <w:sz w:val="20"/>
              </w:rPr>
            </w:pPr>
            <w:r w:rsidRPr="002778A2">
              <w:rPr>
                <w:sz w:val="20"/>
                <w:lang w:eastAsia="zh-CN"/>
              </w:rPr>
              <w:t>6</w:t>
            </w:r>
          </w:p>
        </w:tc>
      </w:tr>
      <w:tr w:rsidR="00DE260F" w:rsidRPr="0022554A" w14:paraId="7F17EFA7" w14:textId="77777777" w:rsidTr="00F968F7">
        <w:tc>
          <w:tcPr>
            <w:tcW w:w="0" w:type="auto"/>
            <w:vMerge/>
          </w:tcPr>
          <w:p w14:paraId="2FBDF5DB" w14:textId="77777777" w:rsidR="00DE260F" w:rsidRPr="0022554A" w:rsidRDefault="00DE260F" w:rsidP="00DE260F">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58DA8BA"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468EBD10" w14:textId="77777777" w:rsidR="00DE260F" w:rsidRPr="0022554A" w:rsidRDefault="00DE260F" w:rsidP="00DE260F">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6CF7F251" w14:textId="191054A4" w:rsidR="00DE260F" w:rsidRPr="0022554A" w:rsidRDefault="00BA50C0" w:rsidP="00DE260F">
            <w:pPr>
              <w:tabs>
                <w:tab w:val="left" w:pos="5400"/>
              </w:tabs>
              <w:rPr>
                <w:rFonts w:hint="eastAsia"/>
                <w:sz w:val="20"/>
                <w:lang w:eastAsia="zh-CN"/>
              </w:rPr>
            </w:pPr>
            <w:r>
              <w:rPr>
                <w:rFonts w:hint="eastAsia"/>
                <w:sz w:val="20"/>
                <w:lang w:eastAsia="zh-CN"/>
              </w:rPr>
              <w:t>6</w:t>
            </w:r>
          </w:p>
        </w:tc>
      </w:tr>
      <w:tr w:rsidR="00DE260F" w:rsidRPr="0022554A" w14:paraId="63E388F6" w14:textId="77777777" w:rsidTr="00423FBD">
        <w:tc>
          <w:tcPr>
            <w:tcW w:w="0" w:type="auto"/>
            <w:gridSpan w:val="4"/>
          </w:tcPr>
          <w:p w14:paraId="5451DEF7" w14:textId="77777777" w:rsidR="00DE260F" w:rsidRPr="0022554A" w:rsidRDefault="00DE260F" w:rsidP="00DE260F">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DE260F" w:rsidRPr="0022554A" w14:paraId="479ACC6F" w14:textId="77777777" w:rsidTr="00F968F7">
        <w:tc>
          <w:tcPr>
            <w:tcW w:w="0" w:type="auto"/>
            <w:vMerge w:val="restart"/>
          </w:tcPr>
          <w:p w14:paraId="2B0A4067" w14:textId="77777777" w:rsidR="00DE260F" w:rsidRPr="0022554A" w:rsidRDefault="00DE260F" w:rsidP="00DE260F">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3556CA2" w14:textId="77777777" w:rsidR="00DE260F" w:rsidRPr="0022554A" w:rsidRDefault="00DE260F" w:rsidP="00DE260F">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3F356C0D" w14:textId="77777777" w:rsidR="00DE260F" w:rsidRPr="0022554A" w:rsidRDefault="00DE260F" w:rsidP="00DE260F">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F7F0975" w14:textId="5E700CFE" w:rsidR="00DE260F" w:rsidRDefault="00BA50C0" w:rsidP="00DE260F">
            <w:pPr>
              <w:tabs>
                <w:tab w:val="left" w:pos="5400"/>
              </w:tabs>
              <w:rPr>
                <w:rFonts w:hint="eastAsia"/>
                <w:sz w:val="20"/>
                <w:lang w:eastAsia="zh-CN"/>
              </w:rPr>
            </w:pPr>
            <w:r>
              <w:rPr>
                <w:rFonts w:hint="eastAsia"/>
                <w:sz w:val="20"/>
                <w:lang w:eastAsia="zh-CN"/>
              </w:rPr>
              <w:t>6</w:t>
            </w:r>
            <w:r>
              <w:rPr>
                <w:sz w:val="20"/>
                <w:lang w:eastAsia="zh-CN"/>
              </w:rPr>
              <w:t>-7</w:t>
            </w:r>
          </w:p>
        </w:tc>
      </w:tr>
      <w:tr w:rsidR="00DE260F" w:rsidRPr="0022554A" w14:paraId="5B3A8EE6" w14:textId="77777777" w:rsidTr="00F968F7">
        <w:tc>
          <w:tcPr>
            <w:tcW w:w="0" w:type="auto"/>
            <w:vMerge/>
          </w:tcPr>
          <w:p w14:paraId="18A18CC7" w14:textId="77777777" w:rsidR="00DE260F" w:rsidRPr="0022554A" w:rsidRDefault="00DE260F" w:rsidP="00DE260F">
            <w:pPr>
              <w:tabs>
                <w:tab w:val="left" w:pos="5400"/>
              </w:tabs>
              <w:rPr>
                <w:bCs/>
                <w:sz w:val="20"/>
              </w:rPr>
            </w:pPr>
            <w:bookmarkStart w:id="57" w:name="bold31" w:colFirst="0" w:colLast="0"/>
            <w:bookmarkStart w:id="58" w:name="italic32" w:colFirst="0" w:colLast="0"/>
          </w:p>
        </w:tc>
        <w:tc>
          <w:tcPr>
            <w:tcW w:w="0" w:type="auto"/>
            <w:vMerge/>
          </w:tcPr>
          <w:p w14:paraId="08A26897"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59932878" w14:textId="77777777" w:rsidR="00DE260F" w:rsidRPr="0022554A" w:rsidRDefault="00DE260F" w:rsidP="00DE260F">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7D846599" w14:textId="1A96E0FD" w:rsidR="00DE260F" w:rsidRDefault="00BA50C0" w:rsidP="00DE260F">
            <w:pPr>
              <w:tabs>
                <w:tab w:val="left" w:pos="5400"/>
              </w:tabs>
              <w:rPr>
                <w:sz w:val="20"/>
              </w:rPr>
            </w:pPr>
            <w:r>
              <w:rPr>
                <w:sz w:val="20"/>
                <w:lang w:eastAsia="zh-CN"/>
              </w:rPr>
              <w:t>6-7</w:t>
            </w:r>
          </w:p>
        </w:tc>
      </w:tr>
      <w:tr w:rsidR="00DE260F" w:rsidRPr="0022554A" w14:paraId="4358D412" w14:textId="77777777" w:rsidTr="00F968F7">
        <w:tc>
          <w:tcPr>
            <w:tcW w:w="0" w:type="auto"/>
            <w:vMerge/>
          </w:tcPr>
          <w:p w14:paraId="7088F22E" w14:textId="77777777" w:rsidR="00DE260F" w:rsidRPr="0022554A" w:rsidRDefault="00DE260F" w:rsidP="00DE260F">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0BFCCBD"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691E5C94" w14:textId="77777777" w:rsidR="00DE260F" w:rsidRPr="0022554A" w:rsidRDefault="00DE260F" w:rsidP="00DE260F">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CD28583" w14:textId="4CD53119" w:rsidR="00DE260F" w:rsidRDefault="00BA50C0" w:rsidP="00DE260F">
            <w:pPr>
              <w:tabs>
                <w:tab w:val="left" w:pos="5400"/>
              </w:tabs>
              <w:rPr>
                <w:rFonts w:hint="eastAsia"/>
                <w:sz w:val="20"/>
                <w:lang w:eastAsia="zh-CN"/>
              </w:rPr>
            </w:pPr>
            <w:r>
              <w:rPr>
                <w:rFonts w:hint="eastAsia"/>
                <w:sz w:val="20"/>
                <w:lang w:eastAsia="zh-CN"/>
              </w:rPr>
              <w:t>6</w:t>
            </w:r>
            <w:r>
              <w:rPr>
                <w:sz w:val="20"/>
                <w:lang w:eastAsia="zh-CN"/>
              </w:rPr>
              <w:t>-7</w:t>
            </w:r>
          </w:p>
        </w:tc>
      </w:tr>
      <w:tr w:rsidR="00DE260F" w:rsidRPr="0022554A" w14:paraId="2634A760" w14:textId="77777777" w:rsidTr="00F968F7">
        <w:tc>
          <w:tcPr>
            <w:tcW w:w="0" w:type="auto"/>
            <w:vMerge w:val="restart"/>
          </w:tcPr>
          <w:p w14:paraId="41CC9C71" w14:textId="34103ADB" w:rsidR="00DE260F" w:rsidRPr="0022554A" w:rsidRDefault="00DE260F" w:rsidP="00DE260F">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619A7616" w14:textId="77777777" w:rsidR="00DE260F" w:rsidRPr="0022554A" w:rsidRDefault="00DE260F" w:rsidP="00DE260F">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7DB11E6D" w14:textId="77777777" w:rsidR="00DE260F" w:rsidRPr="0022554A" w:rsidRDefault="00DE260F" w:rsidP="00DE260F">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EE94625" w14:textId="3914CB76" w:rsidR="00DE260F" w:rsidRDefault="00BA50C0" w:rsidP="00DE260F">
            <w:pPr>
              <w:tabs>
                <w:tab w:val="left" w:pos="5400"/>
              </w:tabs>
              <w:rPr>
                <w:rFonts w:hint="eastAsia"/>
                <w:sz w:val="20"/>
                <w:lang w:eastAsia="zh-CN"/>
              </w:rPr>
            </w:pPr>
            <w:r>
              <w:rPr>
                <w:rFonts w:hint="eastAsia"/>
                <w:sz w:val="20"/>
                <w:lang w:eastAsia="zh-CN"/>
              </w:rPr>
              <w:t>6</w:t>
            </w:r>
            <w:r>
              <w:rPr>
                <w:sz w:val="20"/>
                <w:lang w:eastAsia="zh-CN"/>
              </w:rPr>
              <w:t>-7</w:t>
            </w:r>
          </w:p>
        </w:tc>
      </w:tr>
      <w:tr w:rsidR="00DE260F" w:rsidRPr="0022554A" w14:paraId="304D073B" w14:textId="77777777" w:rsidTr="00F968F7">
        <w:tc>
          <w:tcPr>
            <w:tcW w:w="0" w:type="auto"/>
            <w:vMerge/>
          </w:tcPr>
          <w:p w14:paraId="4D05CE9D" w14:textId="77777777" w:rsidR="00DE260F" w:rsidRPr="0022554A" w:rsidRDefault="00DE260F" w:rsidP="00DE260F">
            <w:pPr>
              <w:tabs>
                <w:tab w:val="left" w:pos="5400"/>
              </w:tabs>
              <w:rPr>
                <w:bCs/>
                <w:sz w:val="20"/>
              </w:rPr>
            </w:pPr>
            <w:bookmarkStart w:id="67" w:name="bold36" w:colFirst="0" w:colLast="0"/>
            <w:bookmarkStart w:id="68" w:name="italic36" w:colFirst="0" w:colLast="0"/>
          </w:p>
        </w:tc>
        <w:tc>
          <w:tcPr>
            <w:tcW w:w="0" w:type="auto"/>
            <w:vMerge/>
          </w:tcPr>
          <w:p w14:paraId="72D43479"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51EE052F" w14:textId="77777777" w:rsidR="00DE260F" w:rsidRPr="0022554A" w:rsidRDefault="00DE260F" w:rsidP="00DE260F">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3349C666" w14:textId="23631BB3" w:rsidR="00DE260F" w:rsidRDefault="00BA50C0" w:rsidP="00DE260F">
            <w:pPr>
              <w:tabs>
                <w:tab w:val="left" w:pos="5400"/>
              </w:tabs>
              <w:rPr>
                <w:rFonts w:hint="eastAsia"/>
                <w:sz w:val="20"/>
                <w:lang w:eastAsia="zh-CN"/>
              </w:rPr>
            </w:pPr>
            <w:r>
              <w:rPr>
                <w:rFonts w:hint="eastAsia"/>
                <w:sz w:val="20"/>
                <w:lang w:eastAsia="zh-CN"/>
              </w:rPr>
              <w:t>6</w:t>
            </w:r>
            <w:r>
              <w:rPr>
                <w:sz w:val="20"/>
                <w:lang w:eastAsia="zh-CN"/>
              </w:rPr>
              <w:t>-7</w:t>
            </w:r>
          </w:p>
        </w:tc>
      </w:tr>
      <w:tr w:rsidR="00DE260F" w:rsidRPr="0022554A" w14:paraId="523B0E3A" w14:textId="77777777" w:rsidTr="00F968F7">
        <w:trPr>
          <w:trHeight w:val="295"/>
        </w:trPr>
        <w:tc>
          <w:tcPr>
            <w:tcW w:w="0" w:type="auto"/>
          </w:tcPr>
          <w:p w14:paraId="161B238D" w14:textId="77777777" w:rsidR="00DE260F" w:rsidRPr="0022554A" w:rsidRDefault="00DE260F" w:rsidP="00DE260F">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2A2F85C8" w14:textId="77777777" w:rsidR="00DE260F" w:rsidRPr="0022554A" w:rsidRDefault="00DE260F" w:rsidP="00DE260F">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C2C0DEA" w14:textId="77777777" w:rsidR="00DE260F" w:rsidRPr="0022554A" w:rsidRDefault="00DE260F" w:rsidP="00DE260F">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411EB60E" w14:textId="2C604136" w:rsidR="00DE260F" w:rsidRPr="0022554A" w:rsidRDefault="00BA50C0" w:rsidP="00DE260F">
            <w:pPr>
              <w:tabs>
                <w:tab w:val="left" w:pos="5400"/>
              </w:tabs>
              <w:rPr>
                <w:rFonts w:hint="eastAsia"/>
                <w:sz w:val="20"/>
                <w:lang w:eastAsia="zh-CN"/>
              </w:rPr>
            </w:pPr>
            <w:r>
              <w:rPr>
                <w:rFonts w:hint="eastAsia"/>
                <w:sz w:val="20"/>
                <w:lang w:eastAsia="zh-CN"/>
              </w:rPr>
              <w:t>6</w:t>
            </w:r>
            <w:r>
              <w:rPr>
                <w:sz w:val="20"/>
                <w:lang w:eastAsia="zh-CN"/>
              </w:rPr>
              <w:t>-7</w:t>
            </w:r>
          </w:p>
        </w:tc>
      </w:tr>
      <w:tr w:rsidR="00DE260F" w:rsidRPr="0022554A" w14:paraId="5E2D43C8" w14:textId="77777777" w:rsidTr="00F968F7">
        <w:tc>
          <w:tcPr>
            <w:tcW w:w="0" w:type="auto"/>
            <w:vMerge w:val="restart"/>
          </w:tcPr>
          <w:p w14:paraId="3E9DAA6D" w14:textId="77777777" w:rsidR="00DE260F" w:rsidRPr="0022554A" w:rsidRDefault="00DE260F" w:rsidP="00DE260F">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419FEBE4" w14:textId="77777777" w:rsidR="00DE260F" w:rsidRPr="0022554A" w:rsidRDefault="00DE260F" w:rsidP="00DE260F">
            <w:pPr>
              <w:tabs>
                <w:tab w:val="left" w:pos="5400"/>
              </w:tabs>
              <w:jc w:val="center"/>
              <w:rPr>
                <w:sz w:val="20"/>
              </w:rPr>
            </w:pPr>
            <w:r w:rsidRPr="0022554A">
              <w:rPr>
                <w:sz w:val="20"/>
              </w:rPr>
              <w:t>16</w:t>
            </w:r>
          </w:p>
        </w:tc>
        <w:tc>
          <w:tcPr>
            <w:tcW w:w="0" w:type="auto"/>
            <w:tcBorders>
              <w:right w:val="single" w:sz="4" w:space="0" w:color="auto"/>
            </w:tcBorders>
          </w:tcPr>
          <w:p w14:paraId="2F2970EE" w14:textId="77777777" w:rsidR="00DE260F" w:rsidRPr="006149D3" w:rsidRDefault="00DE260F" w:rsidP="00DE260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63DE31E7" w14:textId="6EEA8ED1" w:rsidR="00DE260F" w:rsidRPr="0022554A" w:rsidRDefault="00DE260F" w:rsidP="00DE260F">
            <w:pPr>
              <w:tabs>
                <w:tab w:val="left" w:pos="5400"/>
              </w:tabs>
              <w:rPr>
                <w:sz w:val="20"/>
              </w:rPr>
            </w:pPr>
          </w:p>
        </w:tc>
      </w:tr>
      <w:tr w:rsidR="00DE260F" w:rsidRPr="0022554A" w14:paraId="1C6DAED3" w14:textId="77777777" w:rsidTr="00F968F7">
        <w:tc>
          <w:tcPr>
            <w:tcW w:w="0" w:type="auto"/>
            <w:vMerge/>
          </w:tcPr>
          <w:p w14:paraId="098E39D5" w14:textId="77777777" w:rsidR="00DE260F" w:rsidRPr="0022554A" w:rsidRDefault="00DE260F" w:rsidP="00DE260F">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04D629E"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23CD10C1" w14:textId="77777777" w:rsidR="00DE260F" w:rsidRPr="006149D3" w:rsidRDefault="00DE260F" w:rsidP="00DE260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D088F4A" w14:textId="00B4C06E" w:rsidR="00DE260F" w:rsidRPr="0022554A" w:rsidRDefault="00BA50C0" w:rsidP="00DE260F">
            <w:pPr>
              <w:tabs>
                <w:tab w:val="left" w:pos="5400"/>
              </w:tabs>
              <w:rPr>
                <w:sz w:val="20"/>
              </w:rPr>
            </w:pPr>
            <w:r>
              <w:rPr>
                <w:sz w:val="20"/>
                <w:lang w:eastAsia="zh-CN"/>
              </w:rPr>
              <w:t>6-7</w:t>
            </w:r>
          </w:p>
        </w:tc>
      </w:tr>
      <w:tr w:rsidR="00DE260F" w:rsidRPr="0022554A" w14:paraId="790D1F54" w14:textId="77777777" w:rsidTr="00F968F7">
        <w:tc>
          <w:tcPr>
            <w:tcW w:w="0" w:type="auto"/>
            <w:vMerge/>
            <w:tcBorders>
              <w:bottom w:val="single" w:sz="4" w:space="0" w:color="auto"/>
            </w:tcBorders>
          </w:tcPr>
          <w:p w14:paraId="36D89D2F" w14:textId="77777777" w:rsidR="00DE260F" w:rsidRPr="0022554A" w:rsidRDefault="00DE260F" w:rsidP="00DE260F">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F12E752" w14:textId="77777777" w:rsidR="00DE260F" w:rsidRPr="0022554A" w:rsidRDefault="00DE260F" w:rsidP="00DE260F">
            <w:pPr>
              <w:tabs>
                <w:tab w:val="left" w:pos="5400"/>
              </w:tabs>
              <w:jc w:val="center"/>
              <w:rPr>
                <w:sz w:val="20"/>
              </w:rPr>
            </w:pPr>
          </w:p>
        </w:tc>
        <w:tc>
          <w:tcPr>
            <w:tcW w:w="0" w:type="auto"/>
            <w:tcBorders>
              <w:bottom w:val="single" w:sz="4" w:space="0" w:color="auto"/>
              <w:right w:val="single" w:sz="4" w:space="0" w:color="auto"/>
            </w:tcBorders>
          </w:tcPr>
          <w:p w14:paraId="03410710" w14:textId="77777777" w:rsidR="00DE260F" w:rsidRPr="006149D3" w:rsidRDefault="00DE260F" w:rsidP="00DE260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70B8B538" w14:textId="77BB87BC" w:rsidR="00DE260F" w:rsidRPr="0022554A" w:rsidRDefault="00BA50C0" w:rsidP="00DE260F">
            <w:pPr>
              <w:tabs>
                <w:tab w:val="left" w:pos="5400"/>
              </w:tabs>
              <w:rPr>
                <w:sz w:val="20"/>
              </w:rPr>
            </w:pPr>
            <w:r>
              <w:rPr>
                <w:sz w:val="20"/>
                <w:lang w:eastAsia="zh-CN"/>
              </w:rPr>
              <w:t>6-7</w:t>
            </w:r>
          </w:p>
        </w:tc>
      </w:tr>
      <w:tr w:rsidR="00DE260F" w:rsidRPr="0022554A" w14:paraId="2AEA443C" w14:textId="77777777" w:rsidTr="00F968F7">
        <w:tc>
          <w:tcPr>
            <w:tcW w:w="0" w:type="auto"/>
            <w:tcBorders>
              <w:top w:val="single" w:sz="4" w:space="0" w:color="auto"/>
              <w:bottom w:val="single" w:sz="4" w:space="0" w:color="auto"/>
            </w:tcBorders>
          </w:tcPr>
          <w:p w14:paraId="0777BF59" w14:textId="1BC3922C" w:rsidR="00DE260F" w:rsidRPr="0022554A" w:rsidRDefault="00DE260F" w:rsidP="00DE260F">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17F4671E" w14:textId="77777777" w:rsidR="00DE260F" w:rsidRPr="0022554A" w:rsidRDefault="00DE260F" w:rsidP="00DE260F">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6249CB4" w14:textId="77777777" w:rsidR="00DE260F" w:rsidRPr="0022554A" w:rsidRDefault="00DE260F" w:rsidP="00DE260F">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159C5EB7" w14:textId="77777777" w:rsidR="00DE260F" w:rsidRPr="0022554A" w:rsidRDefault="00DE260F" w:rsidP="00DE260F">
            <w:pPr>
              <w:tabs>
                <w:tab w:val="left" w:pos="5400"/>
              </w:tabs>
              <w:rPr>
                <w:sz w:val="20"/>
              </w:rPr>
            </w:pPr>
          </w:p>
        </w:tc>
      </w:tr>
      <w:tr w:rsidR="00DE260F" w:rsidRPr="0022554A" w14:paraId="0FE2D7C1" w14:textId="77777777" w:rsidTr="008E6252">
        <w:tc>
          <w:tcPr>
            <w:tcW w:w="0" w:type="auto"/>
            <w:gridSpan w:val="4"/>
            <w:tcBorders>
              <w:top w:val="single" w:sz="4" w:space="0" w:color="auto"/>
            </w:tcBorders>
          </w:tcPr>
          <w:p w14:paraId="78487CA6" w14:textId="47D82F46" w:rsidR="00DE260F" w:rsidRPr="0022554A" w:rsidRDefault="00DE260F" w:rsidP="00DE260F">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DE260F" w:rsidRPr="0022554A" w14:paraId="3117AB03" w14:textId="77777777" w:rsidTr="00F968F7">
        <w:tc>
          <w:tcPr>
            <w:tcW w:w="0" w:type="auto"/>
          </w:tcPr>
          <w:p w14:paraId="0C7BCCE0" w14:textId="77777777" w:rsidR="00DE260F" w:rsidRPr="0022554A" w:rsidRDefault="00DE260F" w:rsidP="00DE260F">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46F64FA" w14:textId="77777777" w:rsidR="00DE260F" w:rsidRPr="0022554A" w:rsidRDefault="00DE260F" w:rsidP="00DE260F">
            <w:pPr>
              <w:tabs>
                <w:tab w:val="left" w:pos="5400"/>
              </w:tabs>
              <w:jc w:val="center"/>
              <w:rPr>
                <w:sz w:val="20"/>
              </w:rPr>
            </w:pPr>
            <w:r w:rsidRPr="0022554A">
              <w:rPr>
                <w:sz w:val="20"/>
              </w:rPr>
              <w:t>18</w:t>
            </w:r>
          </w:p>
        </w:tc>
        <w:tc>
          <w:tcPr>
            <w:tcW w:w="0" w:type="auto"/>
            <w:tcBorders>
              <w:right w:val="single" w:sz="4" w:space="0" w:color="auto"/>
            </w:tcBorders>
          </w:tcPr>
          <w:p w14:paraId="408175C1" w14:textId="77777777" w:rsidR="00DE260F" w:rsidRPr="0022554A" w:rsidRDefault="00DE260F" w:rsidP="00DE260F">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18F4A06" w14:textId="562383C4" w:rsidR="00DE260F" w:rsidRPr="0022554A" w:rsidRDefault="00BA50C0" w:rsidP="00DE260F">
            <w:pPr>
              <w:tabs>
                <w:tab w:val="left" w:pos="5400"/>
              </w:tabs>
              <w:rPr>
                <w:rFonts w:hint="eastAsia"/>
                <w:sz w:val="20"/>
                <w:lang w:eastAsia="zh-CN"/>
              </w:rPr>
            </w:pPr>
            <w:r>
              <w:rPr>
                <w:rFonts w:hint="eastAsia"/>
                <w:sz w:val="20"/>
                <w:lang w:eastAsia="zh-CN"/>
              </w:rPr>
              <w:t>7</w:t>
            </w:r>
            <w:r>
              <w:rPr>
                <w:sz w:val="20"/>
                <w:lang w:eastAsia="zh-CN"/>
              </w:rPr>
              <w:t>-11</w:t>
            </w:r>
          </w:p>
        </w:tc>
      </w:tr>
      <w:tr w:rsidR="00DE260F" w:rsidRPr="0022554A" w14:paraId="6DD7462A" w14:textId="77777777" w:rsidTr="00F968F7">
        <w:tc>
          <w:tcPr>
            <w:tcW w:w="0" w:type="auto"/>
          </w:tcPr>
          <w:p w14:paraId="74085BF7" w14:textId="77777777" w:rsidR="00DE260F" w:rsidRPr="0022554A" w:rsidRDefault="00DE260F" w:rsidP="00DE260F">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7FBD16AD" w14:textId="77777777" w:rsidR="00DE260F" w:rsidRPr="0022554A" w:rsidRDefault="00DE260F" w:rsidP="00DE260F">
            <w:pPr>
              <w:tabs>
                <w:tab w:val="left" w:pos="5400"/>
              </w:tabs>
              <w:jc w:val="center"/>
              <w:rPr>
                <w:sz w:val="20"/>
              </w:rPr>
            </w:pPr>
            <w:r w:rsidRPr="0022554A">
              <w:rPr>
                <w:sz w:val="20"/>
              </w:rPr>
              <w:t>19</w:t>
            </w:r>
          </w:p>
        </w:tc>
        <w:tc>
          <w:tcPr>
            <w:tcW w:w="0" w:type="auto"/>
            <w:tcBorders>
              <w:right w:val="single" w:sz="4" w:space="0" w:color="auto"/>
            </w:tcBorders>
          </w:tcPr>
          <w:p w14:paraId="141BE61C" w14:textId="77777777" w:rsidR="00DE260F" w:rsidRPr="0022554A" w:rsidRDefault="00DE260F" w:rsidP="00DE260F">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D576C02" w14:textId="7C2DC83C" w:rsidR="00DE260F" w:rsidRPr="0022554A" w:rsidRDefault="00DE260F" w:rsidP="00DE260F">
            <w:pPr>
              <w:tabs>
                <w:tab w:val="left" w:pos="5400"/>
              </w:tabs>
              <w:rPr>
                <w:sz w:val="20"/>
              </w:rPr>
            </w:pPr>
            <w:r>
              <w:rPr>
                <w:rFonts w:hint="eastAsia"/>
                <w:sz w:val="20"/>
                <w:lang w:eastAsia="zh-CN"/>
              </w:rPr>
              <w:t>1</w:t>
            </w:r>
            <w:r w:rsidR="00BA50C0">
              <w:rPr>
                <w:sz w:val="20"/>
                <w:lang w:eastAsia="zh-CN"/>
              </w:rPr>
              <w:t>0</w:t>
            </w:r>
          </w:p>
        </w:tc>
      </w:tr>
      <w:tr w:rsidR="00DE260F" w:rsidRPr="0022554A" w14:paraId="4BE05DCB" w14:textId="77777777" w:rsidTr="00F968F7">
        <w:tc>
          <w:tcPr>
            <w:tcW w:w="0" w:type="auto"/>
          </w:tcPr>
          <w:p w14:paraId="76ABB75C" w14:textId="77777777" w:rsidR="00DE260F" w:rsidRPr="0022554A" w:rsidRDefault="00DE260F" w:rsidP="00DE260F">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4A6393C" w14:textId="77777777" w:rsidR="00DE260F" w:rsidRPr="0022554A" w:rsidRDefault="00DE260F" w:rsidP="00DE260F">
            <w:pPr>
              <w:tabs>
                <w:tab w:val="left" w:pos="5400"/>
              </w:tabs>
              <w:jc w:val="center"/>
              <w:rPr>
                <w:sz w:val="20"/>
              </w:rPr>
            </w:pPr>
            <w:r w:rsidRPr="0022554A">
              <w:rPr>
                <w:sz w:val="20"/>
              </w:rPr>
              <w:t>20</w:t>
            </w:r>
          </w:p>
        </w:tc>
        <w:tc>
          <w:tcPr>
            <w:tcW w:w="0" w:type="auto"/>
            <w:tcBorders>
              <w:right w:val="single" w:sz="4" w:space="0" w:color="auto"/>
            </w:tcBorders>
          </w:tcPr>
          <w:p w14:paraId="67EE9387" w14:textId="77777777" w:rsidR="00DE260F" w:rsidRPr="0022554A" w:rsidRDefault="00DE260F" w:rsidP="00DE260F">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69E8EFD" w14:textId="67148013" w:rsidR="00DE260F" w:rsidRPr="0022554A" w:rsidRDefault="00BA50C0" w:rsidP="00DE260F">
            <w:pPr>
              <w:tabs>
                <w:tab w:val="left" w:pos="5400"/>
              </w:tabs>
              <w:rPr>
                <w:sz w:val="20"/>
              </w:rPr>
            </w:pPr>
            <w:r>
              <w:rPr>
                <w:rFonts w:hint="eastAsia"/>
                <w:sz w:val="20"/>
                <w:lang w:eastAsia="zh-CN"/>
              </w:rPr>
              <w:t>7</w:t>
            </w:r>
            <w:r>
              <w:rPr>
                <w:sz w:val="20"/>
                <w:lang w:eastAsia="zh-CN"/>
              </w:rPr>
              <w:t>-11</w:t>
            </w:r>
          </w:p>
        </w:tc>
      </w:tr>
      <w:tr w:rsidR="00DE260F" w:rsidRPr="0022554A" w14:paraId="52509298" w14:textId="77777777" w:rsidTr="00F968F7">
        <w:tc>
          <w:tcPr>
            <w:tcW w:w="0" w:type="auto"/>
          </w:tcPr>
          <w:p w14:paraId="797B256F" w14:textId="77777777" w:rsidR="00DE260F" w:rsidRPr="0022554A" w:rsidRDefault="00DE260F" w:rsidP="00DE260F">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4581AB9" w14:textId="77777777" w:rsidR="00DE260F" w:rsidRPr="0022554A" w:rsidRDefault="00DE260F" w:rsidP="00DE260F">
            <w:pPr>
              <w:tabs>
                <w:tab w:val="left" w:pos="5400"/>
              </w:tabs>
              <w:jc w:val="center"/>
              <w:rPr>
                <w:sz w:val="20"/>
              </w:rPr>
            </w:pPr>
            <w:r w:rsidRPr="0022554A">
              <w:rPr>
                <w:sz w:val="20"/>
              </w:rPr>
              <w:t>21</w:t>
            </w:r>
          </w:p>
        </w:tc>
        <w:tc>
          <w:tcPr>
            <w:tcW w:w="0" w:type="auto"/>
            <w:tcBorders>
              <w:right w:val="single" w:sz="4" w:space="0" w:color="auto"/>
            </w:tcBorders>
          </w:tcPr>
          <w:p w14:paraId="4305E760" w14:textId="77777777" w:rsidR="00DE260F" w:rsidRPr="0022554A" w:rsidRDefault="00DE260F" w:rsidP="00DE260F">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548A223E" w14:textId="59FCB339" w:rsidR="00DE260F" w:rsidRPr="0022554A" w:rsidRDefault="00BA50C0" w:rsidP="00DE260F">
            <w:pPr>
              <w:tabs>
                <w:tab w:val="left" w:pos="5400"/>
              </w:tabs>
              <w:rPr>
                <w:rFonts w:hint="eastAsia"/>
                <w:sz w:val="20"/>
                <w:lang w:eastAsia="zh-CN"/>
              </w:rPr>
            </w:pPr>
            <w:r>
              <w:rPr>
                <w:rFonts w:hint="eastAsia"/>
                <w:sz w:val="20"/>
                <w:lang w:eastAsia="zh-CN"/>
              </w:rPr>
              <w:t>7</w:t>
            </w:r>
            <w:r>
              <w:rPr>
                <w:sz w:val="20"/>
                <w:lang w:eastAsia="zh-CN"/>
              </w:rPr>
              <w:t>-11</w:t>
            </w:r>
          </w:p>
        </w:tc>
      </w:tr>
      <w:tr w:rsidR="00DE260F" w:rsidRPr="0022554A" w14:paraId="4AF91B5F" w14:textId="77777777" w:rsidTr="006941E6">
        <w:tc>
          <w:tcPr>
            <w:tcW w:w="0" w:type="auto"/>
            <w:gridSpan w:val="4"/>
            <w:tcBorders>
              <w:bottom w:val="single" w:sz="4" w:space="0" w:color="auto"/>
            </w:tcBorders>
          </w:tcPr>
          <w:p w14:paraId="7814A489" w14:textId="454AC660" w:rsidR="00DE260F" w:rsidRPr="0022554A" w:rsidRDefault="00DE260F" w:rsidP="00DE260F">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DE260F" w:rsidRPr="0022554A" w14:paraId="363276A4" w14:textId="77777777" w:rsidTr="00F968F7">
        <w:tc>
          <w:tcPr>
            <w:tcW w:w="0" w:type="auto"/>
            <w:tcBorders>
              <w:top w:val="single" w:sz="4" w:space="0" w:color="auto"/>
              <w:bottom w:val="single" w:sz="4" w:space="0" w:color="auto"/>
            </w:tcBorders>
          </w:tcPr>
          <w:p w14:paraId="519BF23D" w14:textId="77777777" w:rsidR="00DE260F" w:rsidRPr="0022554A" w:rsidRDefault="00DE260F" w:rsidP="00DE260F">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6A8E91F" w14:textId="77777777" w:rsidR="00DE260F" w:rsidRPr="0022554A" w:rsidRDefault="00DE260F" w:rsidP="00DE260F">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90437BB" w14:textId="77777777" w:rsidR="00DE260F" w:rsidRPr="0022554A" w:rsidRDefault="00DE260F" w:rsidP="00DE260F">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1DAE93C" w14:textId="5B05F976" w:rsidR="00DE260F" w:rsidRPr="0022554A" w:rsidRDefault="00DE260F" w:rsidP="00DE260F">
            <w:pPr>
              <w:tabs>
                <w:tab w:val="left" w:pos="5400"/>
              </w:tabs>
              <w:rPr>
                <w:sz w:val="20"/>
              </w:rPr>
            </w:pPr>
            <w:r>
              <w:rPr>
                <w:rFonts w:hint="eastAsia"/>
                <w:sz w:val="20"/>
                <w:lang w:eastAsia="zh-CN"/>
              </w:rPr>
              <w:t>1</w:t>
            </w:r>
            <w:r w:rsidR="00BA50C0">
              <w:rPr>
                <w:sz w:val="20"/>
                <w:lang w:eastAsia="zh-CN"/>
              </w:rPr>
              <w:t>1</w:t>
            </w:r>
          </w:p>
        </w:tc>
      </w:tr>
      <w:bookmarkEnd w:id="92"/>
      <w:bookmarkEnd w:id="93"/>
    </w:tbl>
    <w:p w14:paraId="48FE553C" w14:textId="77777777" w:rsidR="002602FB" w:rsidRDefault="002602FB" w:rsidP="0022554A">
      <w:pPr>
        <w:pStyle w:val="TableNote"/>
        <w:tabs>
          <w:tab w:val="left" w:pos="5400"/>
        </w:tabs>
        <w:rPr>
          <w:bCs/>
          <w:sz w:val="20"/>
        </w:rPr>
      </w:pPr>
    </w:p>
    <w:p w14:paraId="6018A89A"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2D08F290" w14:textId="77777777" w:rsidR="00AE2C57" w:rsidRDefault="00AE2C57" w:rsidP="0022554A">
      <w:pPr>
        <w:pStyle w:val="TableNote"/>
        <w:tabs>
          <w:tab w:val="left" w:pos="5400"/>
        </w:tabs>
        <w:rPr>
          <w:sz w:val="20"/>
        </w:rPr>
      </w:pPr>
    </w:p>
    <w:p w14:paraId="4B4E5741"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075002" w14:textId="77777777" w:rsidR="008C18EC" w:rsidRDefault="008C18EC">
      <w:r>
        <w:separator/>
      </w:r>
    </w:p>
  </w:endnote>
  <w:endnote w:type="continuationSeparator" w:id="0">
    <w:p w14:paraId="632F5E3F" w14:textId="77777777" w:rsidR="008C18EC" w:rsidRDefault="008C1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55F204"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7F3262C2"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495DDA"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14:paraId="04A264BE"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A4A788" w14:textId="77777777" w:rsidR="008C18EC" w:rsidRDefault="008C18EC">
      <w:r>
        <w:separator/>
      </w:r>
    </w:p>
  </w:footnote>
  <w:footnote w:type="continuationSeparator" w:id="0">
    <w:p w14:paraId="4F37A827" w14:textId="77777777" w:rsidR="008C18EC" w:rsidRDefault="008C18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1CC"/>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C18EC"/>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A50C0"/>
    <w:rsid w:val="00BC7FE6"/>
    <w:rsid w:val="00BE3709"/>
    <w:rsid w:val="00CB6CC8"/>
    <w:rsid w:val="00CC4C93"/>
    <w:rsid w:val="00CE4480"/>
    <w:rsid w:val="00D120D2"/>
    <w:rsid w:val="00D20D7C"/>
    <w:rsid w:val="00D26FCA"/>
    <w:rsid w:val="00D6152F"/>
    <w:rsid w:val="00D6407C"/>
    <w:rsid w:val="00D87AF7"/>
    <w:rsid w:val="00DA120C"/>
    <w:rsid w:val="00DC4BEF"/>
    <w:rsid w:val="00DE260F"/>
    <w:rsid w:val="00E10628"/>
    <w:rsid w:val="00E144CD"/>
    <w:rsid w:val="00E2292B"/>
    <w:rsid w:val="00EA6E28"/>
    <w:rsid w:val="00ED4D3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C3A8BDA"/>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659</Words>
  <Characters>3757</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 </cp:lastModifiedBy>
  <cp:revision>2</cp:revision>
  <cp:lastPrinted>2007-09-19T09:02:00Z</cp:lastPrinted>
  <dcterms:created xsi:type="dcterms:W3CDTF">2020-10-01T20:53:00Z</dcterms:created>
  <dcterms:modified xsi:type="dcterms:W3CDTF">2020-10-01T20:53:00Z</dcterms:modified>
</cp:coreProperties>
</file>