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C5AA03" w14:textId="77777777" w:rsidR="000D0D1A" w:rsidRPr="001549D3" w:rsidRDefault="000D0D1A" w:rsidP="000D0D1A">
      <w:pPr>
        <w:pStyle w:val="SupplementaryMaterial"/>
        <w:rPr>
          <w:b w:val="0"/>
        </w:rPr>
      </w:pPr>
      <w:r w:rsidRPr="001549D3">
        <w:t>Supplementary Material</w:t>
      </w:r>
    </w:p>
    <w:p w14:paraId="071808CA" w14:textId="77777777" w:rsidR="000D0D1A" w:rsidRPr="00861D28" w:rsidRDefault="000D0D1A" w:rsidP="00D43155">
      <w:pPr>
        <w:pStyle w:val="2"/>
        <w:pBdr>
          <w:bottom w:val="single" w:sz="12" w:space="2" w:color="D5D5D5"/>
        </w:pBdr>
        <w:shd w:val="clear" w:color="auto" w:fill="FFFFFF"/>
        <w:spacing w:before="0"/>
        <w:rPr>
          <w:rFonts w:ascii="Trebuchet MS" w:hAnsi="Trebuchet MS"/>
          <w:color w:val="1B3051"/>
          <w:sz w:val="24"/>
          <w:szCs w:val="24"/>
        </w:rPr>
      </w:pPr>
      <w:r w:rsidRPr="00861D28">
        <w:rPr>
          <w:rFonts w:ascii="Trebuchet MS" w:hAnsi="Trebuchet MS"/>
          <w:color w:val="1B3051"/>
          <w:sz w:val="24"/>
          <w:szCs w:val="24"/>
        </w:rPr>
        <w:t>Supplementary Tables</w:t>
      </w:r>
    </w:p>
    <w:p w14:paraId="4015DCBD" w14:textId="5A495288" w:rsidR="00C64C54" w:rsidRPr="00861D28" w:rsidRDefault="00C64C54" w:rsidP="000238E3">
      <w:pPr>
        <w:pStyle w:val="MDPI41tablecaption"/>
        <w:rPr>
          <w:rFonts w:eastAsiaTheme="minorEastAsia"/>
          <w:sz w:val="20"/>
          <w:szCs w:val="20"/>
          <w:lang w:eastAsia="zh-CN"/>
        </w:rPr>
      </w:pPr>
      <w:r w:rsidRPr="00861D28">
        <w:rPr>
          <w:b/>
          <w:bCs/>
          <w:noProof/>
          <w:sz w:val="20"/>
          <w:szCs w:val="20"/>
        </w:rPr>
        <w:t>Table S1</w:t>
      </w:r>
      <w:r w:rsidR="000238E3" w:rsidRPr="00861D28">
        <w:rPr>
          <w:rFonts w:eastAsiaTheme="minorEastAsia" w:hint="eastAsia"/>
          <w:b/>
          <w:bCs/>
          <w:sz w:val="20"/>
          <w:szCs w:val="20"/>
          <w:lang w:eastAsia="zh-CN"/>
        </w:rPr>
        <w:t>.</w:t>
      </w:r>
      <w:r w:rsidR="000238E3" w:rsidRPr="00861D28">
        <w:rPr>
          <w:rFonts w:eastAsiaTheme="minorEastAsia"/>
          <w:sz w:val="20"/>
          <w:szCs w:val="20"/>
          <w:lang w:eastAsia="zh-CN"/>
        </w:rPr>
        <w:t xml:space="preserve"> 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>I</w:t>
      </w:r>
      <w:r w:rsidR="000D4A09" w:rsidRPr="00861D28">
        <w:rPr>
          <w:rFonts w:eastAsiaTheme="minorEastAsia"/>
          <w:sz w:val="20"/>
          <w:szCs w:val="20"/>
          <w:lang w:eastAsia="zh-CN"/>
        </w:rPr>
        <w:t xml:space="preserve">dentification 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 xml:space="preserve">of </w:t>
      </w:r>
      <w:r w:rsidR="0020637B" w:rsidRPr="00861D28">
        <w:rPr>
          <w:rFonts w:eastAsiaTheme="minorEastAsia"/>
          <w:sz w:val="20"/>
          <w:szCs w:val="20"/>
          <w:lang w:eastAsia="zh-CN"/>
        </w:rPr>
        <w:t>k</w:t>
      </w:r>
      <w:r w:rsidR="000D4A09" w:rsidRPr="00861D28">
        <w:rPr>
          <w:rFonts w:eastAsiaTheme="minorEastAsia"/>
          <w:sz w:val="20"/>
          <w:szCs w:val="20"/>
          <w:lang w:eastAsia="zh-CN"/>
        </w:rPr>
        <w:t>nown miRNA</w:t>
      </w:r>
      <w:r w:rsidR="000D4A09" w:rsidRPr="00861D28">
        <w:rPr>
          <w:rFonts w:eastAsiaTheme="minorEastAsia" w:hint="eastAsia"/>
          <w:sz w:val="20"/>
          <w:szCs w:val="20"/>
          <w:lang w:eastAsia="zh-CN"/>
        </w:rPr>
        <w:t>s</w:t>
      </w:r>
      <w:r w:rsidR="000238E3" w:rsidRPr="00861D28">
        <w:rPr>
          <w:rFonts w:eastAsiaTheme="minorEastAsia"/>
          <w:sz w:val="20"/>
          <w:szCs w:val="20"/>
          <w:lang w:eastAsia="zh-CN"/>
        </w:rPr>
        <w:t>.</w:t>
      </w:r>
    </w:p>
    <w:tbl>
      <w:tblPr>
        <w:tblW w:w="7557" w:type="dxa"/>
        <w:jc w:val="center"/>
        <w:tblLook w:val="04A0" w:firstRow="1" w:lastRow="0" w:firstColumn="1" w:lastColumn="0" w:noHBand="0" w:noVBand="1"/>
      </w:tblPr>
      <w:tblGrid>
        <w:gridCol w:w="1361"/>
        <w:gridCol w:w="960"/>
        <w:gridCol w:w="960"/>
        <w:gridCol w:w="960"/>
        <w:gridCol w:w="3316"/>
      </w:tblGrid>
      <w:tr w:rsidR="00C64C54" w:rsidRPr="00861D28" w14:paraId="657F754F" w14:textId="77777777" w:rsidTr="000238E3">
        <w:trPr>
          <w:trHeight w:val="552"/>
          <w:jc w:val="center"/>
        </w:trPr>
        <w:tc>
          <w:tcPr>
            <w:tcW w:w="13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C210B5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0" w:name="_Hlk73370240"/>
            <w:r w:rsidRPr="00861D28">
              <w:rPr>
                <w:rFonts w:eastAsia="等线"/>
                <w:b/>
                <w:bCs/>
                <w:lang w:eastAsia="zh-CN"/>
              </w:rPr>
              <w:t>miRNA id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07C5A0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nt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E3544BF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CK                          count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9B210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 count</w:t>
            </w:r>
          </w:p>
        </w:tc>
        <w:tc>
          <w:tcPr>
            <w:tcW w:w="33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4E50D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 Mature sequences</w:t>
            </w:r>
          </w:p>
        </w:tc>
      </w:tr>
      <w:bookmarkEnd w:id="0"/>
      <w:tr w:rsidR="00C64C54" w:rsidRPr="00861D28" w14:paraId="70E39502" w14:textId="77777777" w:rsidTr="000238E3">
        <w:trPr>
          <w:trHeight w:val="288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43C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3D9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D722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611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F1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</w:tr>
      <w:tr w:rsidR="00C64C54" w:rsidRPr="00861D28" w14:paraId="42990BE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855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521F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C5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8D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DB6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</w:tr>
      <w:tr w:rsidR="00C64C54" w:rsidRPr="00861D28" w14:paraId="6583F90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BB1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miR159a- 5p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7C2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FD2F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922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A9A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TTTGGATTGAAGGGAGCTCTA</w:t>
            </w:r>
          </w:p>
        </w:tc>
      </w:tr>
      <w:tr w:rsidR="00C64C54" w:rsidRPr="00861D28" w14:paraId="782FC88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483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miR159a_1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D85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BA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168003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B0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203532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E13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AGCTGCTGAGCTATGGATCCC</w:t>
            </w:r>
          </w:p>
        </w:tc>
      </w:tr>
      <w:tr w:rsidR="00C64C54" w:rsidRPr="00861D28" w14:paraId="1A7B74B2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2DD7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194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8CF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28022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7A2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4B15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TGGCATACAGGGAGCCAGGCA</w:t>
            </w:r>
          </w:p>
        </w:tc>
      </w:tr>
      <w:tr w:rsidR="00C64C54" w:rsidRPr="00861D28" w14:paraId="312C27A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8A3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F214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7D8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876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448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689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GCGTATGAGGAGCCATGCATA</w:t>
            </w:r>
          </w:p>
        </w:tc>
      </w:tr>
      <w:tr w:rsidR="00C64C54" w:rsidRPr="00861D28" w14:paraId="086539A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1A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D2B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8CA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12889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D5A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2661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C7B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</w:tr>
      <w:tr w:rsidR="00C64C54" w:rsidRPr="00861D28" w14:paraId="743E5D0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6274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190D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A7A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0C2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D7E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</w:tr>
      <w:tr w:rsidR="00C64C54" w:rsidRPr="00861D28" w14:paraId="4B95B403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34D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1D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3FB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1407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BF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1199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7B5C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</w:tr>
      <w:tr w:rsidR="00C64C54" w:rsidRPr="00861D28" w14:paraId="4F8068D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7B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4F3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F87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1636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8D5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</w:tr>
      <w:tr w:rsidR="00C64C54" w:rsidRPr="00861D28" w14:paraId="3C11CE73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30C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miR162a-5p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3E73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E3B6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565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AEE1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TGGAGGCAGCGGTTCATCGATC</w:t>
            </w:r>
          </w:p>
        </w:tc>
      </w:tr>
      <w:tr w:rsidR="00C64C54" w:rsidRPr="00861D28" w14:paraId="25524F6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29F5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miR162a5p_1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DED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2BA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80F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E514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GGAGGCAGCGGTTCATCGATC</w:t>
            </w:r>
          </w:p>
        </w:tc>
      </w:tr>
      <w:tr w:rsidR="00C64C54" w:rsidRPr="00861D28" w14:paraId="7713D27A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CBE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D0C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943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1527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0A1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928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510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</w:tr>
      <w:tr w:rsidR="00C64C54" w:rsidRPr="00861D28" w14:paraId="16214C4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E8A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59D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9A7E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331208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1F7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319279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8180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</w:tr>
      <w:tr w:rsidR="00C64C54" w:rsidRPr="00861D28" w14:paraId="43A5EFB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6ED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miR166a5p_1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3D3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4AA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184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F8F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811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GGAATGTTGTCTGGTTCAAGG</w:t>
            </w:r>
          </w:p>
        </w:tc>
      </w:tr>
      <w:tr w:rsidR="00C64C54" w:rsidRPr="00861D28" w14:paraId="2F75021B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E8FE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miR166d5p_2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6F8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E7F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7321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B1C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3740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1B1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GGAATGTTGTCTGGCTCGAGG</w:t>
            </w:r>
          </w:p>
        </w:tc>
      </w:tr>
      <w:tr w:rsidR="00C64C54" w:rsidRPr="00861D28" w14:paraId="2A5E958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E9A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D9E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342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2618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F2B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3305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</w:tr>
      <w:tr w:rsidR="00C64C54" w:rsidRPr="00861D28" w14:paraId="7C2AAB29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AB4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210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01E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DDA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3616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9CD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CTCGGACCAGGCTTCATTCCC</w:t>
            </w:r>
          </w:p>
        </w:tc>
      </w:tr>
      <w:tr w:rsidR="00C64C54" w:rsidRPr="00861D28" w14:paraId="707B169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540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70B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7D03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3019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397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5D8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</w:tr>
      <w:tr w:rsidR="00C64C54" w:rsidRPr="00861D28" w14:paraId="7992A7D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B9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miR166m_2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58C0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E3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2751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231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6874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EFA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CGGACCAGGCTTCATTCCCC</w:t>
            </w:r>
          </w:p>
        </w:tc>
      </w:tr>
      <w:tr w:rsidR="00C64C54" w:rsidRPr="00861D28" w14:paraId="1A8867ED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DA6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miR167a_2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3C27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C91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12597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AA04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23314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8CF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TGAAGCTGCCAGCATGATCTGA</w:t>
            </w:r>
          </w:p>
        </w:tc>
      </w:tr>
      <w:tr w:rsidR="00C64C54" w:rsidRPr="00861D28" w14:paraId="7EDBE15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79E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C59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2CD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5834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585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11457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301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</w:tr>
      <w:tr w:rsidR="00C64C54" w:rsidRPr="00861D28" w14:paraId="5C06312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047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9C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47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AD01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10458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18DD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TGAAGCTGCCAGCATGATCTG</w:t>
            </w:r>
          </w:p>
        </w:tc>
      </w:tr>
      <w:tr w:rsidR="00C64C54" w:rsidRPr="00861D28" w14:paraId="42ACB31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9862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A93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D7F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5871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588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11564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052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</w:tr>
      <w:tr w:rsidR="00C64C54" w:rsidRPr="00861D28" w14:paraId="390A75F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EEB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76A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D7C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4B2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253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</w:tr>
      <w:tr w:rsidR="00C64C54" w:rsidRPr="00861D28" w14:paraId="366AADD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C72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037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9E23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499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64FD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</w:tr>
      <w:tr w:rsidR="00C64C54" w:rsidRPr="00861D28" w14:paraId="657BCB0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C0C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E9D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D1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2339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0DD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1622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11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</w:tr>
      <w:tr w:rsidR="00C64C54" w:rsidRPr="00861D28" w14:paraId="7023A30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83F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F82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0FF7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02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D5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</w:tr>
      <w:tr w:rsidR="00C64C54" w:rsidRPr="00861D28" w14:paraId="293506DB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325C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AFC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87E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719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A8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</w:tr>
      <w:tr w:rsidR="00C64C54" w:rsidRPr="00861D28" w14:paraId="5785E2B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C6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miR172b5p_2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EEF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D61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0A8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872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</w:tr>
      <w:tr w:rsidR="00C64C54" w:rsidRPr="00861D28" w14:paraId="5B4B083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894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miR172c-3p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2E7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BE95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06E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2E4C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</w:tr>
      <w:tr w:rsidR="00C64C54" w:rsidRPr="00861D28" w14:paraId="7C2EDDC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68B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9DF5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0A8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6F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4B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</w:tr>
      <w:tr w:rsidR="00C64C54" w:rsidRPr="00861D28" w14:paraId="6632CED1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33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D45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E4C5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7B1D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59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652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</w:tr>
      <w:tr w:rsidR="00C64C54" w:rsidRPr="00861D28" w14:paraId="798B19B0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50C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miR390a-5p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53A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507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922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5935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E4F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</w:tr>
      <w:tr w:rsidR="00C64C54" w:rsidRPr="00861D28" w14:paraId="252B26CD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5B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644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6392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E7E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712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680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AGCTCAGGAGGGATAGCGCC</w:t>
            </w:r>
          </w:p>
        </w:tc>
      </w:tr>
      <w:tr w:rsidR="00C64C54" w:rsidRPr="00861D28" w14:paraId="31383477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C43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miR396-3p_1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81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4854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3BE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7DD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AAGCTCAAGAAAGCTGTGGGA</w:t>
            </w:r>
          </w:p>
        </w:tc>
      </w:tr>
      <w:tr w:rsidR="00C64C54" w:rsidRPr="00861D28" w14:paraId="0D14B26E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173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miR396a3p_1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B00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A7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2738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B26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1130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23C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</w:tr>
      <w:tr w:rsidR="00C64C54" w:rsidRPr="00861D28" w14:paraId="7F33546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DE5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miR396a3p_4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18FB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6E12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2173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96A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1696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7B3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GTTCAATAAAGCTGTGGGAAG</w:t>
            </w:r>
          </w:p>
        </w:tc>
      </w:tr>
      <w:tr w:rsidR="00C64C54" w:rsidRPr="00861D28" w14:paraId="48D780D6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73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089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DC6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C4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3D4D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GTTCAATAAAGCTGTGGGAA</w:t>
            </w:r>
          </w:p>
        </w:tc>
      </w:tr>
      <w:tr w:rsidR="00C64C54" w:rsidRPr="00861D28" w14:paraId="75671F6F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674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B94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3BE6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11423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46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6604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90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</w:tr>
      <w:tr w:rsidR="005949B6" w:rsidRPr="00861D28" w14:paraId="12F10B30" w14:textId="77777777" w:rsidTr="00053619">
        <w:trPr>
          <w:trHeight w:val="552"/>
          <w:jc w:val="center"/>
        </w:trPr>
        <w:tc>
          <w:tcPr>
            <w:tcW w:w="136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2DECD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miRNA id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E4F11E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nt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602D80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CK                          count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6264D00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 count</w:t>
            </w:r>
          </w:p>
        </w:tc>
        <w:tc>
          <w:tcPr>
            <w:tcW w:w="33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64C546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 Mature sequences</w:t>
            </w:r>
          </w:p>
        </w:tc>
      </w:tr>
      <w:tr w:rsidR="00C64C54" w:rsidRPr="00861D28" w14:paraId="2C5D3BC2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6F4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07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6715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474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A0C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336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A52A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GCTCAAGAAAGCTGTGGGAGA</w:t>
            </w:r>
          </w:p>
        </w:tc>
      </w:tr>
      <w:tr w:rsidR="00C64C54" w:rsidRPr="00861D28" w14:paraId="079A6C68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A5C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miR396b-5p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4EE1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D14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10020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4C9F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15876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94C0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</w:tr>
      <w:tr w:rsidR="00C64C54" w:rsidRPr="00861D28" w14:paraId="15D49F7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3D85C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miR396e3p_3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225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AECC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897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323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18B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</w:tr>
      <w:tr w:rsidR="00C64C54" w:rsidRPr="00861D28" w14:paraId="70E1D51C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5EC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miR482d3p_2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934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78B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9610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02D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18291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407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TCCCTACTCCACCCATGCCATA</w:t>
            </w:r>
          </w:p>
        </w:tc>
      </w:tr>
      <w:tr w:rsidR="00C64C54" w:rsidRPr="00861D28" w14:paraId="307C5D45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979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68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E87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399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7444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</w:tr>
      <w:tr w:rsidR="00C64C54" w:rsidRPr="00861D28" w14:paraId="1E1ED684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2FC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miR5532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EA6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386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7054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C1F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ATGGAATATATGACAAAGGTGG</w:t>
            </w:r>
          </w:p>
        </w:tc>
      </w:tr>
      <w:tr w:rsidR="00C64C54" w:rsidRPr="00861D28" w14:paraId="46C187FC" w14:textId="77777777" w:rsidTr="000238E3">
        <w:trPr>
          <w:trHeight w:val="276"/>
          <w:jc w:val="center"/>
        </w:trPr>
        <w:tc>
          <w:tcPr>
            <w:tcW w:w="13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1835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miR8175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C1E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11A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415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0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438</w:t>
            </w:r>
          </w:p>
        </w:tc>
        <w:tc>
          <w:tcPr>
            <w:tcW w:w="33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82E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GATCCCCGGCAACGGCGCCA</w:t>
            </w:r>
          </w:p>
        </w:tc>
      </w:tr>
      <w:tr w:rsidR="00C64C54" w:rsidRPr="00861D28" w14:paraId="3A8931CD" w14:textId="77777777" w:rsidTr="000238E3">
        <w:trPr>
          <w:trHeight w:val="288"/>
          <w:jc w:val="center"/>
        </w:trPr>
        <w:tc>
          <w:tcPr>
            <w:tcW w:w="13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8ABB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miR827_2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47AE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20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0453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CC1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15</w:t>
            </w:r>
          </w:p>
        </w:tc>
        <w:tc>
          <w:tcPr>
            <w:tcW w:w="33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5E23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TTAGATGACCATCAACGAACA</w:t>
            </w:r>
          </w:p>
        </w:tc>
      </w:tr>
    </w:tbl>
    <w:p w14:paraId="3C48514D" w14:textId="77777777" w:rsidR="005949B6" w:rsidRPr="00861D28" w:rsidRDefault="005949B6" w:rsidP="000238E3">
      <w:pPr>
        <w:pStyle w:val="MDPI41tablecaption"/>
        <w:rPr>
          <w:b/>
          <w:bCs/>
          <w:noProof/>
          <w:sz w:val="20"/>
          <w:szCs w:val="20"/>
        </w:rPr>
      </w:pPr>
    </w:p>
    <w:p w14:paraId="3D63C9EB" w14:textId="77777777" w:rsidR="005949B6" w:rsidRDefault="005949B6">
      <w:pPr>
        <w:spacing w:line="240" w:lineRule="auto"/>
        <w:jc w:val="left"/>
        <w:rPr>
          <w:b/>
          <w:bCs/>
          <w:noProof/>
          <w:szCs w:val="22"/>
          <w:lang w:bidi="en-US"/>
        </w:rPr>
      </w:pPr>
      <w:r>
        <w:rPr>
          <w:b/>
          <w:bCs/>
          <w:noProof/>
        </w:rPr>
        <w:br w:type="page"/>
      </w:r>
    </w:p>
    <w:p w14:paraId="38461922" w14:textId="77777777" w:rsidR="000238E3" w:rsidRPr="00861D28" w:rsidRDefault="00C64C54" w:rsidP="000238E3">
      <w:pPr>
        <w:pStyle w:val="MDPI41tablecaption"/>
        <w:rPr>
          <w:noProof/>
          <w:sz w:val="20"/>
          <w:szCs w:val="20"/>
        </w:rPr>
      </w:pPr>
      <w:r w:rsidRPr="00861D28">
        <w:rPr>
          <w:b/>
          <w:bCs/>
          <w:noProof/>
          <w:sz w:val="20"/>
          <w:szCs w:val="20"/>
        </w:rPr>
        <w:lastRenderedPageBreak/>
        <w:t>Table S2</w:t>
      </w:r>
      <w:r w:rsidR="000238E3" w:rsidRPr="00861D28">
        <w:rPr>
          <w:b/>
          <w:bCs/>
          <w:noProof/>
          <w:sz w:val="20"/>
          <w:szCs w:val="20"/>
        </w:rPr>
        <w:t xml:space="preserve">. </w:t>
      </w:r>
      <w:r w:rsidR="000238E3" w:rsidRPr="00861D28">
        <w:rPr>
          <w:noProof/>
          <w:sz w:val="20"/>
          <w:szCs w:val="20"/>
        </w:rPr>
        <w:t>Number of miRNA-mRNA pairs identified by the degradome libraries</w:t>
      </w:r>
    </w:p>
    <w:tbl>
      <w:tblPr>
        <w:tblW w:w="8248" w:type="dxa"/>
        <w:tblLook w:val="04A0" w:firstRow="1" w:lastRow="0" w:firstColumn="1" w:lastColumn="0" w:noHBand="0" w:noVBand="1"/>
      </w:tblPr>
      <w:tblGrid>
        <w:gridCol w:w="1516"/>
        <w:gridCol w:w="4628"/>
        <w:gridCol w:w="2104"/>
      </w:tblGrid>
      <w:tr w:rsidR="00C64C54" w:rsidRPr="00861D28" w14:paraId="38BCFA2D" w14:textId="77777777" w:rsidTr="005949B6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43F023E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1" w:name="_Hlk73370257"/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45FD02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081291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bookmarkEnd w:id="1"/>
      <w:tr w:rsidR="00C64C54" w:rsidRPr="00861D28" w14:paraId="6DC94E93" w14:textId="77777777" w:rsidTr="005949B6">
        <w:trPr>
          <w:trHeight w:val="276"/>
        </w:trPr>
        <w:tc>
          <w:tcPr>
            <w:tcW w:w="1516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D65E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E59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E01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1CCA4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D843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0A2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DDE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2C4FEA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51B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AE9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BC3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CL11694.Contig1_All</w:t>
            </w:r>
          </w:p>
        </w:tc>
      </w:tr>
      <w:tr w:rsidR="00C64C54" w:rsidRPr="00861D28" w14:paraId="1C98FE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67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949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D58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3A6AB74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41E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F84B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310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40EB0B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61D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1F0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F87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6A869AA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EBF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7BC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CA3C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2D1C5DB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6E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461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38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Unigene15695_All</w:t>
            </w:r>
          </w:p>
        </w:tc>
      </w:tr>
      <w:tr w:rsidR="00C64C54" w:rsidRPr="00861D28" w14:paraId="5DF7C39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438D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43D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F8C70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CL10877.Contig2_All</w:t>
            </w:r>
          </w:p>
        </w:tc>
      </w:tr>
      <w:tr w:rsidR="00C64C54" w:rsidRPr="00861D28" w14:paraId="52A2922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82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B3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9C9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14D815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CC2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5F98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B7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704BEB2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C32B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3BD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703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Unigene25911_All</w:t>
            </w:r>
          </w:p>
        </w:tc>
      </w:tr>
      <w:tr w:rsidR="00C64C54" w:rsidRPr="00861D28" w14:paraId="122A94E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9E9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755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AGATGGTTCGATTAGTCTTTCGCC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67D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CL7474.Contig1_All</w:t>
            </w:r>
          </w:p>
        </w:tc>
      </w:tr>
      <w:tr w:rsidR="00C64C54" w:rsidRPr="00861D28" w14:paraId="7B986E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04E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6D8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253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34AD034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DD3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2487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6B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64C0BA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3A9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058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19A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2636617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B99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B6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56D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1F201B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588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06B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4689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6B149A0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E4A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151B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CA39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16E237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6732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564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ED6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06EE2A5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2C2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D05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756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345EFE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BF7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miR160h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A8E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E4B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00B84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F2B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DC1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7A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23B0605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526B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D1A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1834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3A5B17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CDE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1AE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84F9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49A54A8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977D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AA88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8371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864BC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94E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miR160b_1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595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143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726EDC9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74D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F93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2B9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67F1F79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75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293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AC59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55EA0CA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413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C59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892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0BACDE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F357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483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860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4594C0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7E2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B02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79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1EAFF5E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CAA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EC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086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14359A9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9AF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15E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9E3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7C9F59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B8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CF6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0635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45F8139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17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D5C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742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CL2023.Contig4_All</w:t>
            </w:r>
          </w:p>
        </w:tc>
      </w:tr>
      <w:tr w:rsidR="00C64C54" w:rsidRPr="00861D28" w14:paraId="21153C3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156E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70A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B09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CL2023.Contig5_All</w:t>
            </w:r>
          </w:p>
        </w:tc>
      </w:tr>
      <w:tr w:rsidR="00C64C54" w:rsidRPr="00861D28" w14:paraId="36A4C5D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3BD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69A3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BE9D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CL2023.Contig2_All</w:t>
            </w:r>
          </w:p>
        </w:tc>
      </w:tr>
      <w:tr w:rsidR="00C64C54" w:rsidRPr="00861D28" w14:paraId="1E57726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7D9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6AF7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0D7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CL2023.Contig1_All</w:t>
            </w:r>
          </w:p>
        </w:tc>
      </w:tr>
      <w:tr w:rsidR="00C64C54" w:rsidRPr="00861D28" w14:paraId="5BB3BDA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C26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B50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951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CL2023.Contig3_All</w:t>
            </w:r>
          </w:p>
        </w:tc>
      </w:tr>
      <w:tr w:rsidR="00C64C54" w:rsidRPr="00861D28" w14:paraId="4224261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07A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632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642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190795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646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F15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08D6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Unigene23148_All</w:t>
            </w:r>
          </w:p>
        </w:tc>
      </w:tr>
      <w:tr w:rsidR="00C64C54" w:rsidRPr="00861D28" w14:paraId="68ED865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E0F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A7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3A9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CL14529.Contig1_All</w:t>
            </w:r>
          </w:p>
        </w:tc>
      </w:tr>
      <w:tr w:rsidR="00C64C54" w:rsidRPr="00861D28" w14:paraId="390AEB8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7F9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0C0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7CC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Unigene868_All</w:t>
            </w:r>
          </w:p>
        </w:tc>
      </w:tr>
      <w:tr w:rsidR="00C64C54" w:rsidRPr="00861D28" w14:paraId="67E617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A82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9D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B49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435E37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36B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6F4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E697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75AC554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7DD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289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F1E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CL4031.Contig4_All</w:t>
            </w:r>
          </w:p>
        </w:tc>
      </w:tr>
      <w:tr w:rsidR="00C64C54" w:rsidRPr="00861D28" w14:paraId="7CA7DE7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DD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C84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401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CL4031.Contig4_All</w:t>
            </w:r>
          </w:p>
        </w:tc>
      </w:tr>
      <w:tr w:rsidR="00C64C54" w:rsidRPr="00861D28" w14:paraId="5CDEA51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F08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CF6F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867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CL4031.Contig3_All</w:t>
            </w:r>
          </w:p>
        </w:tc>
      </w:tr>
      <w:tr w:rsidR="005949B6" w:rsidRPr="00861D28" w14:paraId="454843A3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6FB772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CDD7FA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782C4C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74BAF32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7B0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8D0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BCE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CL4031.Contig3_All</w:t>
            </w:r>
          </w:p>
        </w:tc>
      </w:tr>
      <w:tr w:rsidR="00C64C54" w:rsidRPr="00861D28" w14:paraId="1D735CE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0F0A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94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AD25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Unigene16323_All</w:t>
            </w:r>
          </w:p>
        </w:tc>
      </w:tr>
      <w:tr w:rsidR="00C64C54" w:rsidRPr="00861D28" w14:paraId="55D1095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BF18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C19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0E4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Unigene16323_All</w:t>
            </w:r>
          </w:p>
        </w:tc>
      </w:tr>
      <w:tr w:rsidR="00C64C54" w:rsidRPr="00861D28" w14:paraId="169B766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15C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71C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AGCTCAGGAGGGATAGCGCC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9CDB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Unigene18779_All</w:t>
            </w:r>
          </w:p>
        </w:tc>
      </w:tr>
      <w:tr w:rsidR="00C64C54" w:rsidRPr="00861D28" w14:paraId="6DBA330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982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E3C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1F95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5C4BBEF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22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973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TGATTGAGCCGCGCCAATATC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C23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CL2444.Contig4_All</w:t>
            </w:r>
          </w:p>
        </w:tc>
      </w:tr>
      <w:tr w:rsidR="00C64C54" w:rsidRPr="00861D28" w14:paraId="3CE39B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9E2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F6B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8E1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Unigene23422_All</w:t>
            </w:r>
          </w:p>
        </w:tc>
      </w:tr>
      <w:tr w:rsidR="00C64C54" w:rsidRPr="00861D28" w14:paraId="3D55DC8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E6D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5FD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283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CL8284.Contig1_All</w:t>
            </w:r>
          </w:p>
        </w:tc>
      </w:tr>
      <w:tr w:rsidR="00C64C54" w:rsidRPr="00861D28" w14:paraId="0ED160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B40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EA8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16C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CL10745.Contig1_All</w:t>
            </w:r>
          </w:p>
        </w:tc>
      </w:tr>
      <w:tr w:rsidR="00C64C54" w:rsidRPr="00861D28" w14:paraId="620CE15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C5B5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7C4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0FA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Unigene5271_All</w:t>
            </w:r>
          </w:p>
        </w:tc>
      </w:tr>
      <w:tr w:rsidR="00C64C54" w:rsidRPr="00861D28" w14:paraId="3872267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86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349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816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CL10745.Contig2_All</w:t>
            </w:r>
          </w:p>
        </w:tc>
      </w:tr>
      <w:tr w:rsidR="00C64C54" w:rsidRPr="00861D28" w14:paraId="16A3BFD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A07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D37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61D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Unigene5271_All</w:t>
            </w:r>
          </w:p>
        </w:tc>
      </w:tr>
      <w:tr w:rsidR="00C64C54" w:rsidRPr="00861D28" w14:paraId="68908A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02E3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634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BED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CL104.Contig3_All</w:t>
            </w:r>
          </w:p>
        </w:tc>
      </w:tr>
      <w:tr w:rsidR="00C64C54" w:rsidRPr="00861D28" w14:paraId="064650D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0B0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0DE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54E7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CL464.Contig2_All</w:t>
            </w:r>
          </w:p>
        </w:tc>
      </w:tr>
      <w:tr w:rsidR="00C64C54" w:rsidRPr="00861D28" w14:paraId="29B6E6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759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1CC8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064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7918BAF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5F3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0FFB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91B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5EEC1D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918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AFC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6E1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5FEF7B8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F78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E56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33A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5A9154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3AE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12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3A3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6716EF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4A7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1CE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1CDB5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06C3DE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DC73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80E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TAGTGGTTCACATTTTTCGTCCTAATA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04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7FE3B7A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8A0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396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7CB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CL913.Contig2_All</w:t>
            </w:r>
          </w:p>
        </w:tc>
      </w:tr>
      <w:tr w:rsidR="00C64C54" w:rsidRPr="00861D28" w14:paraId="5C82C5C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08AC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349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ATGTGGGATGTGGGATAAGGGATAAAAAGT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3D3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CL501.Contig1_All</w:t>
            </w:r>
          </w:p>
        </w:tc>
      </w:tr>
      <w:tr w:rsidR="00C64C54" w:rsidRPr="00861D28" w14:paraId="2C684AF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12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2DB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TAGTGGTTCACATTTTTCGTCCTAATA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D5C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6C1C8D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149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3288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ATGTGGGATGTGGGATAAGGGATAAAAAGT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D99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CL501.Contig2_All</w:t>
            </w:r>
          </w:p>
        </w:tc>
      </w:tr>
      <w:tr w:rsidR="00C64C54" w:rsidRPr="00861D28" w14:paraId="68E9CE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DE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6A2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39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CL913.Contig1_All</w:t>
            </w:r>
          </w:p>
        </w:tc>
      </w:tr>
      <w:tr w:rsidR="00C64C54" w:rsidRPr="00861D28" w14:paraId="0D97DD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9569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AD4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F24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0ECF8D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BB2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B98B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439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Unigene10671_All</w:t>
            </w:r>
          </w:p>
        </w:tc>
      </w:tr>
      <w:tr w:rsidR="00C64C54" w:rsidRPr="00861D28" w14:paraId="18BD777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669F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23E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715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Unigene51067_All</w:t>
            </w:r>
          </w:p>
        </w:tc>
      </w:tr>
      <w:tr w:rsidR="00C64C54" w:rsidRPr="00861D28" w14:paraId="538C3D9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9D01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31D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380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Unigene3346_All</w:t>
            </w:r>
          </w:p>
        </w:tc>
      </w:tr>
      <w:tr w:rsidR="00C64C54" w:rsidRPr="00861D28" w14:paraId="524508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4CF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FF0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234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Unigene170_All</w:t>
            </w:r>
          </w:p>
        </w:tc>
      </w:tr>
      <w:tr w:rsidR="00C64C54" w:rsidRPr="00861D28" w14:paraId="72A018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6D06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633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C06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Unigene13254_All</w:t>
            </w:r>
          </w:p>
        </w:tc>
      </w:tr>
      <w:tr w:rsidR="00C64C54" w:rsidRPr="00861D28" w14:paraId="31768B0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5E1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miR390a_5p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28D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DA7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Unigene13128_All</w:t>
            </w:r>
          </w:p>
        </w:tc>
      </w:tr>
      <w:tr w:rsidR="00C64C54" w:rsidRPr="00861D28" w14:paraId="7B6D9A6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BFD2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novel_mir45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D6E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TGGACCACTAGATTTACATACTTTGACTCA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742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288983D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C882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4583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5F0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CL321.Contig7_All</w:t>
            </w:r>
          </w:p>
        </w:tc>
      </w:tr>
      <w:tr w:rsidR="00C64C54" w:rsidRPr="00861D28" w14:paraId="58F4D8A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419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FBB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7BA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</w:tr>
      <w:tr w:rsidR="00C64C54" w:rsidRPr="00861D28" w14:paraId="63189CD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95F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35F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E7CF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CL321.Contig9_All</w:t>
            </w:r>
          </w:p>
        </w:tc>
      </w:tr>
      <w:tr w:rsidR="00C64C54" w:rsidRPr="00861D28" w14:paraId="23EE5A1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5AA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D84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945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Unigene8209_All</w:t>
            </w:r>
          </w:p>
        </w:tc>
      </w:tr>
      <w:tr w:rsidR="00C64C54" w:rsidRPr="00861D28" w14:paraId="3A925E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01EC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E86D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TCCACATTCTTCGTCATAATATATCTT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C21A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Unigene35117_All</w:t>
            </w:r>
          </w:p>
        </w:tc>
      </w:tr>
      <w:tr w:rsidR="00C64C54" w:rsidRPr="00861D28" w14:paraId="14404E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EF1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096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E47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CL11071.Contig1_All</w:t>
            </w:r>
          </w:p>
        </w:tc>
      </w:tr>
      <w:tr w:rsidR="00C64C54" w:rsidRPr="00861D28" w14:paraId="505178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E33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65C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2AC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Unigene8113_All</w:t>
            </w:r>
          </w:p>
        </w:tc>
      </w:tr>
      <w:tr w:rsidR="00C64C54" w:rsidRPr="00861D28" w14:paraId="1EF696F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C8C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F73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AA9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CL11682.Contig2_All</w:t>
            </w:r>
          </w:p>
        </w:tc>
      </w:tr>
      <w:tr w:rsidR="00C64C54" w:rsidRPr="00861D28" w14:paraId="7BA109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9F2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C96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5BB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Unigene809_All</w:t>
            </w:r>
          </w:p>
        </w:tc>
      </w:tr>
      <w:tr w:rsidR="00C64C54" w:rsidRPr="00861D28" w14:paraId="3EF1F1D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94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miR396a_1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61B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CACAGCTTTCTTGAACTTTCT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AB8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Unigene3038_All</w:t>
            </w:r>
          </w:p>
        </w:tc>
      </w:tr>
      <w:tr w:rsidR="00C64C54" w:rsidRPr="00861D28" w14:paraId="15F826D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D84A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B2F3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A6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CL2847.Contig2_All</w:t>
            </w:r>
          </w:p>
        </w:tc>
      </w:tr>
      <w:tr w:rsidR="00C64C54" w:rsidRPr="00861D28" w14:paraId="77F84BF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D2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95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3CF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094DC8F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6D7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FFD6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C72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37572EB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457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FF9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626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CL5602.Contig1_All</w:t>
            </w:r>
          </w:p>
        </w:tc>
      </w:tr>
      <w:tr w:rsidR="00C64C54" w:rsidRPr="00861D28" w14:paraId="4D9831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8EB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7AA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CGGTAAGGACCACCATGAAATCATATCGA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BC3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CL32.Contig12_All</w:t>
            </w:r>
          </w:p>
        </w:tc>
      </w:tr>
      <w:tr w:rsidR="00C64C54" w:rsidRPr="00861D28" w14:paraId="7438577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E33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DCA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D179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Unigene23737_All</w:t>
            </w:r>
          </w:p>
        </w:tc>
      </w:tr>
      <w:tr w:rsidR="005949B6" w:rsidRPr="00861D28" w14:paraId="1D929BF8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FA022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2F0B99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6DCBED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5286917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4C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9D7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2C8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CL12966.Contig1_All</w:t>
            </w:r>
          </w:p>
        </w:tc>
      </w:tr>
      <w:tr w:rsidR="00C64C54" w:rsidRPr="00861D28" w14:paraId="14439A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664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05B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4E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CL3248.Contig5_All</w:t>
            </w:r>
          </w:p>
        </w:tc>
      </w:tr>
      <w:tr w:rsidR="00C64C54" w:rsidRPr="00861D28" w14:paraId="2443E4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7CA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26C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GATCTGGAAGAGAGTCGACCGTTGGAGAAG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7F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Unigene15343_All</w:t>
            </w:r>
          </w:p>
        </w:tc>
      </w:tr>
      <w:tr w:rsidR="00C64C54" w:rsidRPr="00861D28" w14:paraId="362560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9E5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9ACB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CCACATTGTTCGTCCTGATATATTTTATA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3A9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Unigene18173_All</w:t>
            </w:r>
          </w:p>
        </w:tc>
      </w:tr>
      <w:tr w:rsidR="00C64C54" w:rsidRPr="00861D28" w14:paraId="2CE20B1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4EB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1C3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CCACATTGTTCGTCCTGATATATTTTATA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CCB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55E3C9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FAE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755C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EA9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CL4258.Contig2_All</w:t>
            </w:r>
          </w:p>
        </w:tc>
      </w:tr>
      <w:tr w:rsidR="00C64C54" w:rsidRPr="00861D28" w14:paraId="597FB8E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7E4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11B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73D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CL11576.Contig2_All</w:t>
            </w:r>
          </w:p>
        </w:tc>
      </w:tr>
      <w:tr w:rsidR="00C64C54" w:rsidRPr="00861D28" w14:paraId="03E275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5C0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A9F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321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CL4258.Contig1_All</w:t>
            </w:r>
          </w:p>
        </w:tc>
      </w:tr>
      <w:tr w:rsidR="00C64C54" w:rsidRPr="00861D28" w14:paraId="53FAB42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B062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B94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FFD7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CL4258.Contig3_All</w:t>
            </w:r>
          </w:p>
        </w:tc>
      </w:tr>
      <w:tr w:rsidR="00C64C54" w:rsidRPr="00861D28" w14:paraId="0D93B2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DD2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D5B1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4F7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Unigene11965_All</w:t>
            </w:r>
          </w:p>
        </w:tc>
      </w:tr>
      <w:tr w:rsidR="00C64C54" w:rsidRPr="00861D28" w14:paraId="3C8B2A0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5B7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946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382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Unigene8418_All</w:t>
            </w:r>
          </w:p>
        </w:tc>
      </w:tr>
      <w:tr w:rsidR="00C64C54" w:rsidRPr="00861D28" w14:paraId="4F59926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D856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novel_mir45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B99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TGGACCACTAGATTTACATACTTTGACTCA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968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344AD08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2F0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E65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971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CL13632.Contig1_All</w:t>
            </w:r>
          </w:p>
        </w:tc>
      </w:tr>
      <w:tr w:rsidR="00C64C54" w:rsidRPr="00861D28" w14:paraId="3EAA3A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DFB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2367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7B2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Unigene8418_All</w:t>
            </w:r>
          </w:p>
        </w:tc>
      </w:tr>
      <w:tr w:rsidR="00C64C54" w:rsidRPr="00861D28" w14:paraId="44818F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5E8C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EF54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GATCTGGAAGAGAGTCGACCGTTGGAGAAG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E56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Unigene15344_All</w:t>
            </w:r>
          </w:p>
        </w:tc>
      </w:tr>
      <w:tr w:rsidR="00C64C54" w:rsidRPr="00861D28" w14:paraId="0BBAB24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80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0716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AATTCTATCGGGATATTGAATGTGA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713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CL2566.Contig3_All</w:t>
            </w:r>
          </w:p>
        </w:tc>
      </w:tr>
      <w:tr w:rsidR="00C64C54" w:rsidRPr="00861D28" w14:paraId="71F13CE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562B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9176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33C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Unigene11965_All</w:t>
            </w:r>
          </w:p>
        </w:tc>
      </w:tr>
      <w:tr w:rsidR="00C64C54" w:rsidRPr="00861D28" w14:paraId="3F97ABA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B9F2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EC7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98D1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Unigene3299_All</w:t>
            </w:r>
          </w:p>
        </w:tc>
      </w:tr>
      <w:tr w:rsidR="00C64C54" w:rsidRPr="00861D28" w14:paraId="35966E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A1AC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FA4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0E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CL6955.Contig2_All</w:t>
            </w:r>
          </w:p>
        </w:tc>
      </w:tr>
      <w:tr w:rsidR="00C64C54" w:rsidRPr="00861D28" w14:paraId="719FA43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C1A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5A7A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BC1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CL13632.Contig1_All</w:t>
            </w:r>
          </w:p>
        </w:tc>
      </w:tr>
      <w:tr w:rsidR="00C64C54" w:rsidRPr="00861D28" w14:paraId="14083E2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B67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0BE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AC5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CL12778.Contig2_All</w:t>
            </w:r>
          </w:p>
        </w:tc>
      </w:tr>
      <w:tr w:rsidR="00C64C54" w:rsidRPr="00861D28" w14:paraId="3C4465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4469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8FA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CC43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Unigene35466_All</w:t>
            </w:r>
          </w:p>
        </w:tc>
      </w:tr>
      <w:tr w:rsidR="00C64C54" w:rsidRPr="00861D28" w14:paraId="1253CA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F3C77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38C5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FAB7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Unigene13046_All</w:t>
            </w:r>
          </w:p>
        </w:tc>
      </w:tr>
      <w:tr w:rsidR="00C64C54" w:rsidRPr="00861D28" w14:paraId="52D037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74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FF4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0FF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CL14128.Contig3_All</w:t>
            </w:r>
          </w:p>
        </w:tc>
      </w:tr>
      <w:tr w:rsidR="00C64C54" w:rsidRPr="00861D28" w14:paraId="5E058C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280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7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9E1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CL11682.Contig2_All</w:t>
            </w:r>
          </w:p>
        </w:tc>
      </w:tr>
      <w:tr w:rsidR="00C64C54" w:rsidRPr="00861D28" w14:paraId="338A9C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FAC5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6521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90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Unigene20721_All</w:t>
            </w:r>
          </w:p>
        </w:tc>
      </w:tr>
      <w:tr w:rsidR="00C64C54" w:rsidRPr="00861D28" w14:paraId="19C11FD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9418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F16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CBEF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CL14128.Contig4_All</w:t>
            </w:r>
          </w:p>
        </w:tc>
      </w:tr>
      <w:tr w:rsidR="00C64C54" w:rsidRPr="00861D28" w14:paraId="1AE6D6F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E1C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D4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076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Unigene7463_All</w:t>
            </w:r>
          </w:p>
        </w:tc>
      </w:tr>
      <w:tr w:rsidR="00C64C54" w:rsidRPr="00861D28" w14:paraId="4181BED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2B4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3BC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3AF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Unigene20660_All</w:t>
            </w:r>
          </w:p>
        </w:tc>
      </w:tr>
      <w:tr w:rsidR="00C64C54" w:rsidRPr="00861D28" w14:paraId="3B5DBCD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315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DE74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TGTCACAAAGTTTGCCAATA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C7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CL12673.Contig1_All</w:t>
            </w:r>
          </w:p>
        </w:tc>
      </w:tr>
      <w:tr w:rsidR="00C64C54" w:rsidRPr="00861D28" w14:paraId="0F1F34B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24D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27B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6F9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Unigene8237_All</w:t>
            </w:r>
          </w:p>
        </w:tc>
      </w:tr>
      <w:tr w:rsidR="00C64C54" w:rsidRPr="00861D28" w14:paraId="7F46F52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64A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526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7B2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Unigene5441_All</w:t>
            </w:r>
          </w:p>
        </w:tc>
      </w:tr>
      <w:tr w:rsidR="00C64C54" w:rsidRPr="00861D28" w14:paraId="77ADC5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8E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B02B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GAAGAATGTGGACCACTAG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7AEB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CL14128.Contig2_All</w:t>
            </w:r>
          </w:p>
        </w:tc>
      </w:tr>
      <w:tr w:rsidR="00C64C54" w:rsidRPr="00861D28" w14:paraId="7DADD8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13C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003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68A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Unigene10493_All</w:t>
            </w:r>
          </w:p>
        </w:tc>
      </w:tr>
      <w:tr w:rsidR="00C64C54" w:rsidRPr="00861D28" w14:paraId="52D3293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94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B7F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AE6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CL13612.Contig2_All</w:t>
            </w:r>
          </w:p>
        </w:tc>
      </w:tr>
      <w:tr w:rsidR="00C64C54" w:rsidRPr="00861D28" w14:paraId="5F4FCCC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E213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03B5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C55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CL2847.Contig2_All</w:t>
            </w:r>
          </w:p>
        </w:tc>
      </w:tr>
      <w:tr w:rsidR="00C64C54" w:rsidRPr="00861D28" w14:paraId="1BD475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6FBC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A2E5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C16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CL1676.Contig3_All</w:t>
            </w:r>
          </w:p>
        </w:tc>
      </w:tr>
      <w:tr w:rsidR="00C64C54" w:rsidRPr="00861D28" w14:paraId="4C70100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AD1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8F4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879B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CL1676.Contig3_All</w:t>
            </w:r>
          </w:p>
        </w:tc>
      </w:tr>
      <w:tr w:rsidR="00C64C54" w:rsidRPr="00861D28" w14:paraId="7AEE72D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2415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9FB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4DEF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5BFB4A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77D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31C0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6829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CL4763.Contig1_All</w:t>
            </w:r>
          </w:p>
        </w:tc>
      </w:tr>
      <w:tr w:rsidR="00C64C54" w:rsidRPr="00861D28" w14:paraId="4979EAC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EA5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F449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87C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CL11576.Contig3_All</w:t>
            </w:r>
          </w:p>
        </w:tc>
      </w:tr>
      <w:tr w:rsidR="00C64C54" w:rsidRPr="00861D28" w14:paraId="2C29FA9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0F23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CA0A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005E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Unigene58291_All</w:t>
            </w:r>
          </w:p>
        </w:tc>
      </w:tr>
      <w:tr w:rsidR="00C64C54" w:rsidRPr="00861D28" w14:paraId="3653F74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7EE0D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5B4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TGTCACAAAGTTTGCCAATA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7F5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CL1072.Contig8_All</w:t>
            </w:r>
          </w:p>
        </w:tc>
      </w:tr>
      <w:tr w:rsidR="00C64C54" w:rsidRPr="00861D28" w14:paraId="0FEF61D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2EE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97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8075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CL219.Contig1_All</w:t>
            </w:r>
          </w:p>
        </w:tc>
      </w:tr>
      <w:tr w:rsidR="00C64C54" w:rsidRPr="00861D28" w14:paraId="63AAE63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88391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03CB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9470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Unigene11378_All</w:t>
            </w:r>
          </w:p>
        </w:tc>
      </w:tr>
      <w:tr w:rsidR="00C64C54" w:rsidRPr="00861D28" w14:paraId="4A502C3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4E77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574A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CCCF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Unigene11378_All</w:t>
            </w:r>
          </w:p>
        </w:tc>
      </w:tr>
      <w:tr w:rsidR="00C64C54" w:rsidRPr="00861D28" w14:paraId="6EF6E2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BCA0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937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0FA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</w:tr>
      <w:tr w:rsidR="00C64C54" w:rsidRPr="00861D28" w14:paraId="2C11432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54E1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68D9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5D8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Unigene23399_All</w:t>
            </w:r>
          </w:p>
        </w:tc>
      </w:tr>
      <w:tr w:rsidR="00C64C54" w:rsidRPr="00861D28" w14:paraId="6099F44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4973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1C5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EE5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Unigene25263_All</w:t>
            </w:r>
          </w:p>
        </w:tc>
      </w:tr>
      <w:tr w:rsidR="00C64C54" w:rsidRPr="00861D28" w14:paraId="5A2FF1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CDA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411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931F9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Unigene25263_All</w:t>
            </w:r>
          </w:p>
        </w:tc>
      </w:tr>
      <w:tr w:rsidR="005949B6" w:rsidRPr="00861D28" w14:paraId="486EE273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638D10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279F51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17ADAF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24B2132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21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76A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2FE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CL1676.Contig2_All</w:t>
            </w:r>
          </w:p>
        </w:tc>
      </w:tr>
      <w:tr w:rsidR="00C64C54" w:rsidRPr="00861D28" w14:paraId="71DD7FF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5E8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86A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D9715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CL1676.Contig1_All</w:t>
            </w:r>
          </w:p>
        </w:tc>
      </w:tr>
      <w:tr w:rsidR="00C64C54" w:rsidRPr="00861D28" w14:paraId="6ABB1EC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8379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DA2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29D5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CL1676.Contig2_All</w:t>
            </w:r>
          </w:p>
        </w:tc>
      </w:tr>
      <w:tr w:rsidR="00C64C54" w:rsidRPr="00861D28" w14:paraId="55868DB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94C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C52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572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CL1676.Contig1_All</w:t>
            </w:r>
          </w:p>
        </w:tc>
      </w:tr>
      <w:tr w:rsidR="00C64C54" w:rsidRPr="00861D28" w14:paraId="3A96E04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833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27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62AD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CL8627.Contig2_All</w:t>
            </w:r>
          </w:p>
        </w:tc>
      </w:tr>
      <w:tr w:rsidR="00C64C54" w:rsidRPr="00861D28" w14:paraId="62EACF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637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1F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5CB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Unigene25143_All</w:t>
            </w:r>
          </w:p>
        </w:tc>
      </w:tr>
      <w:tr w:rsidR="00C64C54" w:rsidRPr="00861D28" w14:paraId="3D0382D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15AA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35BC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B37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CL12892.Contig1_All</w:t>
            </w:r>
          </w:p>
        </w:tc>
      </w:tr>
      <w:tr w:rsidR="00C64C54" w:rsidRPr="00861D28" w14:paraId="65FC8E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058B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miR396b_3p_2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1824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48D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CL4192.Contig3_All</w:t>
            </w:r>
          </w:p>
        </w:tc>
      </w:tr>
      <w:tr w:rsidR="00C64C54" w:rsidRPr="00861D28" w14:paraId="7BB509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F95D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275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07C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CL11698.Contig2_All</w:t>
            </w:r>
          </w:p>
        </w:tc>
      </w:tr>
      <w:tr w:rsidR="00C64C54" w:rsidRPr="00861D28" w14:paraId="56637C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3794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4627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E07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Unigene33332_All</w:t>
            </w:r>
          </w:p>
        </w:tc>
      </w:tr>
      <w:tr w:rsidR="00C64C54" w:rsidRPr="00861D28" w14:paraId="62B91C6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B3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A58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F1A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CL8944.Contig2_All</w:t>
            </w:r>
          </w:p>
        </w:tc>
      </w:tr>
      <w:tr w:rsidR="00C64C54" w:rsidRPr="00861D28" w14:paraId="28B4F21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293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58BC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BD1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43076FA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81A7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DC5D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2F89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Unigene18296_All</w:t>
            </w:r>
          </w:p>
        </w:tc>
      </w:tr>
      <w:tr w:rsidR="00C64C54" w:rsidRPr="00861D28" w14:paraId="26BEF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5244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288F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18A2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CL219.Contig1_All</w:t>
            </w:r>
          </w:p>
        </w:tc>
      </w:tr>
      <w:tr w:rsidR="00C64C54" w:rsidRPr="00861D28" w14:paraId="7DA21CF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32B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BB3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C03F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Unigene47979_All</w:t>
            </w:r>
          </w:p>
        </w:tc>
      </w:tr>
      <w:tr w:rsidR="00C64C54" w:rsidRPr="00861D28" w14:paraId="486FAB6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ED7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EB5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734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Unigene47979_All</w:t>
            </w:r>
          </w:p>
        </w:tc>
      </w:tr>
      <w:tr w:rsidR="00C64C54" w:rsidRPr="00861D28" w14:paraId="6866ACF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0228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097C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C6E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CL2930.Contig1_All</w:t>
            </w:r>
          </w:p>
        </w:tc>
      </w:tr>
      <w:tr w:rsidR="00C64C54" w:rsidRPr="00861D28" w14:paraId="2B31F82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66A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F6B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CATTTCGTTGTGAGAAAGGT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2AA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Unigene41272_All</w:t>
            </w:r>
          </w:p>
        </w:tc>
      </w:tr>
      <w:tr w:rsidR="00C64C54" w:rsidRPr="00861D28" w14:paraId="447F57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922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AE2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A43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CL5225.Contig1_All</w:t>
            </w:r>
          </w:p>
        </w:tc>
      </w:tr>
      <w:tr w:rsidR="00C64C54" w:rsidRPr="00861D28" w14:paraId="5D6CC75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DBE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D1E6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4D8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Unigene5455_All</w:t>
            </w:r>
          </w:p>
        </w:tc>
      </w:tr>
      <w:tr w:rsidR="00C64C54" w:rsidRPr="00861D28" w14:paraId="1E91482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83B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D25E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CATTTCGTTGTGAGAAAGGT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538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CL13384.Contig1_All</w:t>
            </w:r>
          </w:p>
        </w:tc>
      </w:tr>
      <w:tr w:rsidR="00C64C54" w:rsidRPr="00861D28" w14:paraId="3F8713F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8AE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774C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88D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CL5710.Contig1_All</w:t>
            </w:r>
          </w:p>
        </w:tc>
      </w:tr>
      <w:tr w:rsidR="00C64C54" w:rsidRPr="00861D28" w14:paraId="39057B9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6D7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6AB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GTCCTAACTTTGTTATATCAGTTCCTTGAA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CBC9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Unigene473_All</w:t>
            </w:r>
          </w:p>
        </w:tc>
      </w:tr>
      <w:tr w:rsidR="00C64C54" w:rsidRPr="00861D28" w14:paraId="3469BFC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40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1CA1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652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Unigene81133_All</w:t>
            </w:r>
          </w:p>
        </w:tc>
      </w:tr>
      <w:tr w:rsidR="00C64C54" w:rsidRPr="00861D28" w14:paraId="6A270B6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F6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C57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63A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CL5710.Contig2_All</w:t>
            </w:r>
          </w:p>
        </w:tc>
      </w:tr>
      <w:tr w:rsidR="00C64C54" w:rsidRPr="00861D28" w14:paraId="0C199D7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DB5F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6A2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692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Unigene9862_All</w:t>
            </w:r>
          </w:p>
        </w:tc>
      </w:tr>
      <w:tr w:rsidR="00C64C54" w:rsidRPr="00861D28" w14:paraId="5A24E60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B52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B91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B47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CL3119.Contig2_All</w:t>
            </w:r>
          </w:p>
        </w:tc>
      </w:tr>
      <w:tr w:rsidR="00C64C54" w:rsidRPr="00861D28" w14:paraId="5C51AC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9A8E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07E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1B60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Unigene21193_All</w:t>
            </w:r>
          </w:p>
        </w:tc>
      </w:tr>
      <w:tr w:rsidR="00C64C54" w:rsidRPr="00861D28" w14:paraId="14CC202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4CAA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3E1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8CA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Unigene2962_All</w:t>
            </w:r>
          </w:p>
        </w:tc>
      </w:tr>
      <w:tr w:rsidR="00C64C54" w:rsidRPr="00861D28" w14:paraId="2E2B471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FA997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F2D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F06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CL2930.Contig2_All</w:t>
            </w:r>
          </w:p>
        </w:tc>
      </w:tr>
      <w:tr w:rsidR="00C64C54" w:rsidRPr="00861D28" w14:paraId="58CA8E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2A6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A6D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GGATATTGAATGTGAACCACTCATTTATA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191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CL2566.Contig3_All</w:t>
            </w:r>
          </w:p>
        </w:tc>
      </w:tr>
      <w:tr w:rsidR="00C64C54" w:rsidRPr="00861D28" w14:paraId="7B754D6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D0F1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A7C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654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6BDA990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727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2C1D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74BF4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Unigene37961_All</w:t>
            </w:r>
          </w:p>
        </w:tc>
      </w:tr>
      <w:tr w:rsidR="00C64C54" w:rsidRPr="00861D28" w14:paraId="0495564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C74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miR396b_5p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3F6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TTCCACAGCTTTCTTGAACTT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5F6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Unigene37961_All</w:t>
            </w:r>
          </w:p>
        </w:tc>
      </w:tr>
      <w:tr w:rsidR="00C64C54" w:rsidRPr="00861D28" w14:paraId="71C9E0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1C2FF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A1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D9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CL9139.Contig2_All</w:t>
            </w:r>
          </w:p>
        </w:tc>
      </w:tr>
      <w:tr w:rsidR="00C64C54" w:rsidRPr="00861D28" w14:paraId="757AE2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79A0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D93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TTTGGGCCCAATTGAATGAAATGTT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3835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CL7116.Contig2_All</w:t>
            </w:r>
          </w:p>
        </w:tc>
      </w:tr>
      <w:tr w:rsidR="00C64C54" w:rsidRPr="00861D28" w14:paraId="1A824BF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F40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679B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9A1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CL11586.Contig3_All</w:t>
            </w:r>
          </w:p>
        </w:tc>
      </w:tr>
      <w:tr w:rsidR="00C64C54" w:rsidRPr="00861D28" w14:paraId="2DFE446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DF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A8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D01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CL840.Contig2_All</w:t>
            </w:r>
          </w:p>
        </w:tc>
      </w:tr>
      <w:tr w:rsidR="00C64C54" w:rsidRPr="00861D28" w14:paraId="31C6AB9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25C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D73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1D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Unigene85839_All</w:t>
            </w:r>
          </w:p>
        </w:tc>
      </w:tr>
      <w:tr w:rsidR="00C64C54" w:rsidRPr="00861D28" w14:paraId="0DFD708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097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A511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TTTGGGCCCAATTGAATGAAATGTT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98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CL7116.Contig1_All</w:t>
            </w:r>
          </w:p>
        </w:tc>
      </w:tr>
      <w:tr w:rsidR="00C64C54" w:rsidRPr="00861D28" w14:paraId="31AF4E4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2F7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804B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E015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CL6435.Contig1_All</w:t>
            </w:r>
          </w:p>
        </w:tc>
      </w:tr>
      <w:tr w:rsidR="00C64C54" w:rsidRPr="00861D28" w14:paraId="7D575FE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BBB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230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E9F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CL840.Contig3_All</w:t>
            </w:r>
          </w:p>
        </w:tc>
      </w:tr>
      <w:tr w:rsidR="00C64C54" w:rsidRPr="00861D28" w14:paraId="380ED42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0727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FE9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200F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Unigene23120_All</w:t>
            </w:r>
          </w:p>
        </w:tc>
      </w:tr>
      <w:tr w:rsidR="00C64C54" w:rsidRPr="00861D28" w14:paraId="7C77F3A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CCD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92E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EC4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CL840.Contig1_All</w:t>
            </w:r>
          </w:p>
        </w:tc>
      </w:tr>
      <w:tr w:rsidR="00C64C54" w:rsidRPr="00861D28" w14:paraId="235B01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AD4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54E6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D4E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CL840.Contig4_All</w:t>
            </w:r>
          </w:p>
        </w:tc>
      </w:tr>
      <w:tr w:rsidR="00C64C54" w:rsidRPr="00861D28" w14:paraId="698DCB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4ED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79A6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C03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CL11586.Contig1_All</w:t>
            </w:r>
          </w:p>
        </w:tc>
      </w:tr>
      <w:tr w:rsidR="00C64C54" w:rsidRPr="00861D28" w14:paraId="0F1C9F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B509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C11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7F27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9E5AA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10E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24A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B3C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Unigene35034_All</w:t>
            </w:r>
          </w:p>
        </w:tc>
      </w:tr>
      <w:tr w:rsidR="00C64C54" w:rsidRPr="00861D28" w14:paraId="4D808AA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BF3F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ECE9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BB2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CL3152.Contig8_All</w:t>
            </w:r>
          </w:p>
        </w:tc>
      </w:tr>
      <w:tr w:rsidR="00C64C54" w:rsidRPr="00861D28" w14:paraId="7942D98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4C6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4255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CC7F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CL3152.Contig7_All</w:t>
            </w:r>
          </w:p>
        </w:tc>
      </w:tr>
      <w:tr w:rsidR="005949B6" w:rsidRPr="00861D28" w14:paraId="71080212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A1414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52243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4479F9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430555D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46A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EEA2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B09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CL3152.Contig6_All</w:t>
            </w:r>
          </w:p>
        </w:tc>
      </w:tr>
      <w:tr w:rsidR="00C64C54" w:rsidRPr="00861D28" w14:paraId="56747E1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AD0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B1A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C2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Unigene12687_All</w:t>
            </w:r>
          </w:p>
        </w:tc>
      </w:tr>
      <w:tr w:rsidR="00C64C54" w:rsidRPr="00861D28" w14:paraId="0262714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53B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miR396e_3p_3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3AC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CTCAAGAAAGCTGTGGGAGA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1DB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Unigene12667_All</w:t>
            </w:r>
          </w:p>
        </w:tc>
      </w:tr>
      <w:tr w:rsidR="00C64C54" w:rsidRPr="00861D28" w14:paraId="128E477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F50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7186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FF5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Unigene49561_All</w:t>
            </w:r>
          </w:p>
        </w:tc>
      </w:tr>
      <w:tr w:rsidR="00C64C54" w:rsidRPr="00861D28" w14:paraId="35F8630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58AB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miR172c_5p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B061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F71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CL2759.Contig1_All</w:t>
            </w:r>
          </w:p>
        </w:tc>
      </w:tr>
      <w:tr w:rsidR="00C64C54" w:rsidRPr="00861D28" w14:paraId="487EC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58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435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190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CL2759.Contig1_All</w:t>
            </w:r>
          </w:p>
        </w:tc>
      </w:tr>
      <w:tr w:rsidR="00C64C54" w:rsidRPr="00861D28" w14:paraId="4DB46BD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3B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A10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0C5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CL2295.Contig2_All</w:t>
            </w:r>
          </w:p>
        </w:tc>
      </w:tr>
      <w:tr w:rsidR="00C64C54" w:rsidRPr="00861D28" w14:paraId="0E3A50B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9B36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E54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B662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CL7711.Contig1_All</w:t>
            </w:r>
          </w:p>
        </w:tc>
      </w:tr>
      <w:tr w:rsidR="00C64C54" w:rsidRPr="00861D28" w14:paraId="1FCA8F7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83E7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88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D4E8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CL4978.Contig1_All</w:t>
            </w:r>
          </w:p>
        </w:tc>
      </w:tr>
      <w:tr w:rsidR="00C64C54" w:rsidRPr="00861D28" w14:paraId="25710B4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EDF2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32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60C4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CL3044.Contig3_All</w:t>
            </w:r>
          </w:p>
        </w:tc>
      </w:tr>
      <w:tr w:rsidR="00C64C54" w:rsidRPr="00861D28" w14:paraId="2E3199D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A6A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763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852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CL1476.Contig2_All</w:t>
            </w:r>
          </w:p>
        </w:tc>
      </w:tr>
      <w:tr w:rsidR="00C64C54" w:rsidRPr="00861D28" w14:paraId="7B47B48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C6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20C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B16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CL13522.Contig5_All</w:t>
            </w:r>
          </w:p>
        </w:tc>
      </w:tr>
      <w:tr w:rsidR="00C64C54" w:rsidRPr="00861D28" w14:paraId="6C7BA1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484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C4E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3F7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CL5972.Contig3_All</w:t>
            </w:r>
          </w:p>
        </w:tc>
      </w:tr>
      <w:tr w:rsidR="00C64C54" w:rsidRPr="00861D28" w14:paraId="1F050A2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272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6FE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D3D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CL5446.Contig2_All</w:t>
            </w:r>
          </w:p>
        </w:tc>
      </w:tr>
      <w:tr w:rsidR="00C64C54" w:rsidRPr="00861D28" w14:paraId="729E727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DD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241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786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CL13522.Contig1_All</w:t>
            </w:r>
          </w:p>
        </w:tc>
      </w:tr>
      <w:tr w:rsidR="00C64C54" w:rsidRPr="00861D28" w14:paraId="2E0123E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B68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novel_mir47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A36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CCTGAAGTCATTGTAGTAT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B6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CL5972.Contig1_All</w:t>
            </w:r>
          </w:p>
        </w:tc>
      </w:tr>
      <w:tr w:rsidR="00C64C54" w:rsidRPr="00861D28" w14:paraId="633816CB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C15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716B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298D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CL3044.Contig4_All</w:t>
            </w:r>
          </w:p>
        </w:tc>
      </w:tr>
      <w:tr w:rsidR="00C64C54" w:rsidRPr="00861D28" w14:paraId="115600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CF50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494D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2AD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CL1476.Contig3_All</w:t>
            </w:r>
          </w:p>
        </w:tc>
      </w:tr>
      <w:tr w:rsidR="00C64C54" w:rsidRPr="00861D28" w14:paraId="7734D7B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ADA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C1C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B01C2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CL3044.Contig2_All</w:t>
            </w:r>
          </w:p>
        </w:tc>
      </w:tr>
      <w:tr w:rsidR="00C64C54" w:rsidRPr="00861D28" w14:paraId="58D685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444F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197C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4890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CL13238.Contig1_All</w:t>
            </w:r>
          </w:p>
        </w:tc>
      </w:tr>
      <w:tr w:rsidR="00C64C54" w:rsidRPr="00861D28" w14:paraId="768A2BE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C360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AAB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FD4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CL3044.Contig6_All</w:t>
            </w:r>
          </w:p>
        </w:tc>
      </w:tr>
      <w:tr w:rsidR="00C64C54" w:rsidRPr="00861D28" w14:paraId="5E65A1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8A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E9A0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57D3C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CL3974.Contig2_All</w:t>
            </w:r>
          </w:p>
        </w:tc>
      </w:tr>
      <w:tr w:rsidR="00C64C54" w:rsidRPr="00861D28" w14:paraId="1FD82E5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4907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7E9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0813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CL1072.Contig13_All</w:t>
            </w:r>
          </w:p>
        </w:tc>
      </w:tr>
      <w:tr w:rsidR="00C64C54" w:rsidRPr="00861D28" w14:paraId="0039B67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56A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B47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C9F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CL3974.Contig1_All</w:t>
            </w:r>
          </w:p>
        </w:tc>
      </w:tr>
      <w:tr w:rsidR="00C64C54" w:rsidRPr="00861D28" w14:paraId="276DDA0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89B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E4C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59C1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Unigene43866_All</w:t>
            </w:r>
          </w:p>
        </w:tc>
      </w:tr>
      <w:tr w:rsidR="00C64C54" w:rsidRPr="00861D28" w14:paraId="5E2B739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52FE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F12C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514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CL394.Contig4_All</w:t>
            </w:r>
          </w:p>
        </w:tc>
      </w:tr>
      <w:tr w:rsidR="00C64C54" w:rsidRPr="00861D28" w14:paraId="150ECB8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EB4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6A54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FE3B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CL394.Contig5_All</w:t>
            </w:r>
          </w:p>
        </w:tc>
      </w:tr>
      <w:tr w:rsidR="00C64C54" w:rsidRPr="00861D28" w14:paraId="1D24C8A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A2C5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AEF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0300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CL394.Contig3_All</w:t>
            </w:r>
          </w:p>
        </w:tc>
      </w:tr>
      <w:tr w:rsidR="00C64C54" w:rsidRPr="00861D28" w14:paraId="29F7D53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31E2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93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FEB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Unigene34772_All</w:t>
            </w:r>
          </w:p>
        </w:tc>
      </w:tr>
      <w:tr w:rsidR="00C64C54" w:rsidRPr="00861D28" w14:paraId="12A3FA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B73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92A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C026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CL464.Contig1_All</w:t>
            </w:r>
          </w:p>
        </w:tc>
      </w:tr>
      <w:tr w:rsidR="00C64C54" w:rsidRPr="00861D28" w14:paraId="538F4FB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6E9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03C7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CEA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CL1075.Contig1_All</w:t>
            </w:r>
          </w:p>
        </w:tc>
      </w:tr>
      <w:tr w:rsidR="00C64C54" w:rsidRPr="00861D28" w14:paraId="18E248C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F1B1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04B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AA3C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CL1075.Contig4_All</w:t>
            </w:r>
          </w:p>
        </w:tc>
      </w:tr>
      <w:tr w:rsidR="00C64C54" w:rsidRPr="00861D28" w14:paraId="034F867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E42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EA92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CED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CL1075.Contig3_All</w:t>
            </w:r>
          </w:p>
        </w:tc>
      </w:tr>
      <w:tr w:rsidR="00C64C54" w:rsidRPr="00861D28" w14:paraId="7826C1F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765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novel_mir28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BC4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ATTTATGAGAGTTCAGGGGGTT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E1CA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Unigene72882_All</w:t>
            </w:r>
          </w:p>
        </w:tc>
      </w:tr>
      <w:tr w:rsidR="00C64C54" w:rsidRPr="00861D28" w14:paraId="296459E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C5E9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5F8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007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576954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D4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novel_mir50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BB97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ATAATCTATGATCCACATTCTTCGTCCTGA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D5E2C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3D4E94B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47C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7E7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AAAATATATCAGGACGAAGAATGT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EC6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Unigene52145_All</w:t>
            </w:r>
          </w:p>
        </w:tc>
      </w:tr>
      <w:tr w:rsidR="00C64C54" w:rsidRPr="00861D28" w14:paraId="66950B2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AB2F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58E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7305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CL394.Contig6_All</w:t>
            </w:r>
          </w:p>
        </w:tc>
      </w:tr>
      <w:tr w:rsidR="00C64C54" w:rsidRPr="00861D28" w14:paraId="7535E22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D9AB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C54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A34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CL5651.Contig3_All</w:t>
            </w:r>
          </w:p>
        </w:tc>
      </w:tr>
      <w:tr w:rsidR="00C64C54" w:rsidRPr="00861D28" w14:paraId="1CA6491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2D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477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28D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CL394.Contig2_All</w:t>
            </w:r>
          </w:p>
        </w:tc>
      </w:tr>
      <w:tr w:rsidR="00C64C54" w:rsidRPr="00861D28" w14:paraId="325753B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4EAE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8958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D33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Unigene83003_All</w:t>
            </w:r>
          </w:p>
        </w:tc>
      </w:tr>
      <w:tr w:rsidR="00C64C54" w:rsidRPr="00861D28" w14:paraId="269C05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32B2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novel_mir50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D56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ATAATCTATGATCCACATTCTTCGTCCTGA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08E9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1D5CD3A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CE8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F59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B94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CL5651.Contig2_All</w:t>
            </w:r>
          </w:p>
        </w:tc>
      </w:tr>
      <w:tr w:rsidR="00C64C54" w:rsidRPr="00861D28" w14:paraId="574094E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AA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AC17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CE5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CL5651.Contig5_All</w:t>
            </w:r>
          </w:p>
        </w:tc>
      </w:tr>
      <w:tr w:rsidR="00C64C54" w:rsidRPr="00861D28" w14:paraId="189FA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CA2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0E3B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BFC0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CL394.Contig1_All</w:t>
            </w:r>
          </w:p>
        </w:tc>
      </w:tr>
      <w:tr w:rsidR="00C64C54" w:rsidRPr="00861D28" w14:paraId="4BEF3CB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309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miR166e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9C2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9902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Unigene8233_All</w:t>
            </w:r>
          </w:p>
        </w:tc>
      </w:tr>
      <w:tr w:rsidR="00C64C54" w:rsidRPr="00861D28" w14:paraId="061EC3F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98D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DB1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53FD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6C8172F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FCE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miR171f_3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504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TTGAGCCGCGCCAATATCACT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62F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Unigene10315_All</w:t>
            </w:r>
          </w:p>
        </w:tc>
      </w:tr>
      <w:tr w:rsidR="00C64C54" w:rsidRPr="00861D28" w14:paraId="1090AAF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384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miR166a_3p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978E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E79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C64C54" w:rsidRPr="00861D28" w14:paraId="1C828CE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FA677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miR166h_3p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6130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88D5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7D6747" w:rsidRPr="00861D28" w14:paraId="2103DFD0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7655F07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6FB6958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053660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3E92B43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DE7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miR166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9182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TCGGACCAGGCTTCATTCCCCC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9C6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</w:tr>
      <w:tr w:rsidR="00C64C54" w:rsidRPr="00861D28" w14:paraId="1D4DC3C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79A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1E9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86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Unigene18535_All</w:t>
            </w:r>
          </w:p>
        </w:tc>
      </w:tr>
      <w:tr w:rsidR="00C64C54" w:rsidRPr="00861D28" w14:paraId="66A9EA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5C18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F59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AATGGTTCACATTCTTCGTCCTAATATATT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B22E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Unigene35117_All</w:t>
            </w:r>
          </w:p>
        </w:tc>
      </w:tr>
      <w:tr w:rsidR="00C64C54" w:rsidRPr="00861D28" w14:paraId="49092DF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F36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2C5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D644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Unigene4853_All</w:t>
            </w:r>
          </w:p>
        </w:tc>
      </w:tr>
      <w:tr w:rsidR="00C64C54" w:rsidRPr="00861D28" w14:paraId="10C1037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59E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59DB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80A8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Unigene71692_All</w:t>
            </w:r>
          </w:p>
        </w:tc>
      </w:tr>
      <w:tr w:rsidR="00C64C54" w:rsidRPr="00861D28" w14:paraId="3A8519C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ED7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7D3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0F9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CL6192.Contig1_All</w:t>
            </w:r>
          </w:p>
        </w:tc>
      </w:tr>
      <w:tr w:rsidR="00C64C54" w:rsidRPr="00861D28" w14:paraId="7FEEAE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BCC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2045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5F0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CL1648.Contig1_All</w:t>
            </w:r>
          </w:p>
        </w:tc>
      </w:tr>
      <w:tr w:rsidR="00C64C54" w:rsidRPr="00861D28" w14:paraId="39CF498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64D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19D3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2F2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Unigene14276_All</w:t>
            </w:r>
          </w:p>
        </w:tc>
      </w:tr>
      <w:tr w:rsidR="00C64C54" w:rsidRPr="00861D28" w14:paraId="7FB064A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5B2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020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4B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CL14287.Contig1_All</w:t>
            </w:r>
          </w:p>
        </w:tc>
      </w:tr>
      <w:tr w:rsidR="00C64C54" w:rsidRPr="00861D28" w14:paraId="61A1765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232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24B4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10B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CL11495.Contig1_All</w:t>
            </w:r>
          </w:p>
        </w:tc>
      </w:tr>
      <w:tr w:rsidR="00C64C54" w:rsidRPr="00861D28" w14:paraId="0300706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63C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8F5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TCAGGACGAAGAATGTGGATCATAGA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07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0A87DC9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404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novel_mir49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97B0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TCAGGACGAAGAATGTGGATCATAGA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061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4879220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53A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5491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40D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CL6247.Contig2_All</w:t>
            </w:r>
          </w:p>
        </w:tc>
      </w:tr>
      <w:tr w:rsidR="00C64C54" w:rsidRPr="00861D28" w14:paraId="49D99B9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AA0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A56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345C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CL4485.Contig4_All</w:t>
            </w:r>
          </w:p>
        </w:tc>
      </w:tr>
      <w:tr w:rsidR="00C64C54" w:rsidRPr="00861D28" w14:paraId="63012C0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2F3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33B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FA7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CL4485.Contig7_All</w:t>
            </w:r>
          </w:p>
        </w:tc>
      </w:tr>
      <w:tr w:rsidR="00C64C54" w:rsidRPr="00861D28" w14:paraId="2B258490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01FA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BAB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1AF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CL4485.Contig1_All</w:t>
            </w:r>
          </w:p>
        </w:tc>
      </w:tr>
      <w:tr w:rsidR="00C64C54" w:rsidRPr="00861D28" w14:paraId="32B4673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5B4DC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367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3E6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CL7206.Contig2_All</w:t>
            </w:r>
          </w:p>
        </w:tc>
      </w:tr>
      <w:tr w:rsidR="00C64C54" w:rsidRPr="00861D28" w14:paraId="7391888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84D2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560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B624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Unigene35145_All</w:t>
            </w:r>
          </w:p>
        </w:tc>
      </w:tr>
      <w:tr w:rsidR="00C64C54" w:rsidRPr="00861D28" w14:paraId="07D07B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F3D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miR172b_5p_2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828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GTAGCATCATCAAGATTCAC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5E0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CL7206.Contig3_All</w:t>
            </w:r>
          </w:p>
        </w:tc>
      </w:tr>
      <w:tr w:rsidR="00C64C54" w:rsidRPr="00861D28" w14:paraId="6A46316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2793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46AB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403B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Unigene52396_All</w:t>
            </w:r>
          </w:p>
        </w:tc>
      </w:tr>
      <w:tr w:rsidR="00C64C54" w:rsidRPr="00861D28" w14:paraId="2F27285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32B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CD5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D8C9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CL9773.Contig2_All</w:t>
            </w:r>
          </w:p>
        </w:tc>
      </w:tr>
      <w:tr w:rsidR="00C64C54" w:rsidRPr="00861D28" w14:paraId="4BAAF2A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26C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miR160a_5p_1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4FE4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D0F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</w:tr>
      <w:tr w:rsidR="00C64C54" w:rsidRPr="00861D28" w14:paraId="16D48CD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D08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AEE9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068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Unigene35116_All</w:t>
            </w:r>
          </w:p>
        </w:tc>
      </w:tr>
      <w:tr w:rsidR="00C64C54" w:rsidRPr="00861D28" w14:paraId="45FE4CC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B7BF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miR167d_1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4013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TGAAGCTGCCAGCATGATCT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0E6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Unigene236_All</w:t>
            </w:r>
          </w:p>
        </w:tc>
      </w:tr>
      <w:tr w:rsidR="00C64C54" w:rsidRPr="00861D28" w14:paraId="663C3B1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4C0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miR156f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C1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TTGACAGAAGAGAGAGAGCACA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311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Unigene23422_All</w:t>
            </w:r>
          </w:p>
        </w:tc>
      </w:tr>
      <w:tr w:rsidR="00C64C54" w:rsidRPr="00861D28" w14:paraId="6A51763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B5074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501A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7DAC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Unigene13446_All</w:t>
            </w:r>
          </w:p>
        </w:tc>
      </w:tr>
      <w:tr w:rsidR="00C64C54" w:rsidRPr="00861D28" w14:paraId="54D4B1B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31D3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B4B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B19C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Unigene35118_All</w:t>
            </w:r>
          </w:p>
        </w:tc>
      </w:tr>
      <w:tr w:rsidR="00C64C54" w:rsidRPr="00861D28" w14:paraId="5054057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B20E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F067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B073B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CL13087.Contig2_All</w:t>
            </w:r>
          </w:p>
        </w:tc>
      </w:tr>
      <w:tr w:rsidR="00C64C54" w:rsidRPr="00861D28" w14:paraId="5196D6E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202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51D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82A8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CL13087.Contig1_All</w:t>
            </w:r>
          </w:p>
        </w:tc>
      </w:tr>
      <w:tr w:rsidR="00C64C54" w:rsidRPr="00861D28" w14:paraId="6F8C143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10B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F2250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3A63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Unigene35366_All</w:t>
            </w:r>
          </w:p>
        </w:tc>
      </w:tr>
      <w:tr w:rsidR="00C64C54" w:rsidRPr="00861D28" w14:paraId="3E400E1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0A7C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215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EFB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CL3732.Contig1_All</w:t>
            </w:r>
          </w:p>
        </w:tc>
      </w:tr>
      <w:tr w:rsidR="00C64C54" w:rsidRPr="00861D28" w14:paraId="7F8F76B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688D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55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8D6A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Unigene7811_All</w:t>
            </w:r>
          </w:p>
        </w:tc>
      </w:tr>
      <w:tr w:rsidR="00C64C54" w:rsidRPr="00861D28" w14:paraId="7D42B5C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A57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E571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F68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Unigene35643_All</w:t>
            </w:r>
          </w:p>
        </w:tc>
      </w:tr>
      <w:tr w:rsidR="00C64C54" w:rsidRPr="00861D28" w14:paraId="12440ED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4B45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novel_mir81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648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CACTCGTTTTACATACTTTGACTC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E2A9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Unigene473_All</w:t>
            </w:r>
          </w:p>
        </w:tc>
      </w:tr>
      <w:tr w:rsidR="00C64C54" w:rsidRPr="00861D28" w14:paraId="3FFE31F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AF65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miR396_3p_1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A7C4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AAGCTCAAGAAAGCTGTGGGA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F24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Unigene13441_All</w:t>
            </w:r>
          </w:p>
        </w:tc>
      </w:tr>
      <w:tr w:rsidR="00C64C54" w:rsidRPr="00861D28" w14:paraId="487B1568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CF06D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46AF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BF78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CL14097.Contig2_All</w:t>
            </w:r>
          </w:p>
        </w:tc>
      </w:tr>
      <w:tr w:rsidR="00C64C54" w:rsidRPr="00861D28" w14:paraId="3BD14C6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118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B079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F3F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Unigene17792_All</w:t>
            </w:r>
          </w:p>
        </w:tc>
      </w:tr>
      <w:tr w:rsidR="00C64C54" w:rsidRPr="00861D28" w14:paraId="3F31326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CDE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FF3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C92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CL10610.Contig8_All</w:t>
            </w:r>
          </w:p>
        </w:tc>
      </w:tr>
      <w:tr w:rsidR="00C64C54" w:rsidRPr="00861D28" w14:paraId="7DBD813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8442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0B94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CFCD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CL5994.Contig1_All</w:t>
            </w:r>
          </w:p>
        </w:tc>
      </w:tr>
      <w:tr w:rsidR="00C64C54" w:rsidRPr="00861D28" w14:paraId="07FBA75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2765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2C8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C78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CL5994.Contig3_All</w:t>
            </w:r>
          </w:p>
        </w:tc>
      </w:tr>
      <w:tr w:rsidR="00C64C54" w:rsidRPr="00861D28" w14:paraId="7DC39A9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4EE5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C680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44CE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CL5994.Contig2_All</w:t>
            </w:r>
          </w:p>
        </w:tc>
      </w:tr>
      <w:tr w:rsidR="00C64C54" w:rsidRPr="00861D28" w14:paraId="4557D529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0E5E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novel_mir69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332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AACTTCTCCATAATCTATGGTCCACATTCT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5F5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Unigene20588_All</w:t>
            </w:r>
          </w:p>
        </w:tc>
      </w:tr>
      <w:tr w:rsidR="00C64C54" w:rsidRPr="00861D28" w14:paraId="214BFEBC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9580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novel_mir71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D279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ATCAGTTCCTTGAATGTGAGCCACTCATTT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5B4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Unigene35643_All</w:t>
            </w:r>
          </w:p>
        </w:tc>
      </w:tr>
      <w:tr w:rsidR="00C64C54" w:rsidRPr="00861D28" w14:paraId="10CC079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8431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B1DC0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E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CL10170.Contig2_All</w:t>
            </w:r>
          </w:p>
        </w:tc>
      </w:tr>
      <w:tr w:rsidR="00C64C54" w:rsidRPr="00861D28" w14:paraId="14D0804F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D2A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64D5E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FEC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CL10170.Contig1_All</w:t>
            </w:r>
          </w:p>
        </w:tc>
      </w:tr>
      <w:tr w:rsidR="00C64C54" w:rsidRPr="00861D28" w14:paraId="79A7B7A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704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C5B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AD913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694C6A7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3E4E8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5658A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38B1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50F2E301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3BE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C64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5F52A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CL930.Contig2_All</w:t>
            </w:r>
          </w:p>
        </w:tc>
      </w:tr>
      <w:tr w:rsidR="00C64C54" w:rsidRPr="00861D28" w14:paraId="2006250E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B6D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miR172e_3p_1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A0488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0A590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5D5483E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C856D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miR172c_3p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B743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A198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7D6747" w:rsidRPr="00861D28" w14:paraId="0840FC0C" w14:textId="77777777" w:rsidTr="00053619">
        <w:trPr>
          <w:trHeight w:val="288"/>
        </w:trPr>
        <w:tc>
          <w:tcPr>
            <w:tcW w:w="1516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54C45B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SmallRNA</w:t>
            </w:r>
            <w:proofErr w:type="spellEnd"/>
          </w:p>
        </w:tc>
        <w:tc>
          <w:tcPr>
            <w:tcW w:w="462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FD9A91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SmallRNA_seq</w:t>
            </w:r>
            <w:proofErr w:type="spellEnd"/>
          </w:p>
        </w:tc>
        <w:tc>
          <w:tcPr>
            <w:tcW w:w="21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01F9FC3" w14:textId="77777777" w:rsidR="007D6747" w:rsidRPr="00861D28" w:rsidRDefault="007D6747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Transcript</w:t>
            </w:r>
          </w:p>
        </w:tc>
      </w:tr>
      <w:tr w:rsidR="00C64C54" w:rsidRPr="00861D28" w14:paraId="14F6D0E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203B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miR172a_2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6706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229B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33753C4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836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miR172a_3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1D8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AGAATCTTGATGATGCTGCAT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A0FF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CL930.Contig11_All</w:t>
            </w:r>
          </w:p>
        </w:tc>
      </w:tr>
      <w:tr w:rsidR="00C64C54" w:rsidRPr="00861D28" w14:paraId="498CBD04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5D3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ECE8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ACBA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Unigene20593_All</w:t>
            </w:r>
          </w:p>
        </w:tc>
      </w:tr>
      <w:tr w:rsidR="00C64C54" w:rsidRPr="00861D28" w14:paraId="4CBB5A93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C19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BA3F0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11E64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CL7886.Contig2_All</w:t>
            </w:r>
          </w:p>
        </w:tc>
      </w:tr>
      <w:tr w:rsidR="00C64C54" w:rsidRPr="00861D28" w14:paraId="35240705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EA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FADD6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B6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CL7886.Contig1_All</w:t>
            </w:r>
          </w:p>
        </w:tc>
      </w:tr>
      <w:tr w:rsidR="00C64C54" w:rsidRPr="00861D28" w14:paraId="21F3A11D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E1E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miR5021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441E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TGAGAAGAAGAAGAAGAAAA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42F66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CL7886.Contig3_All</w:t>
            </w:r>
          </w:p>
        </w:tc>
      </w:tr>
      <w:tr w:rsidR="00C64C54" w:rsidRPr="00861D28" w14:paraId="7A466D5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8AB4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EAE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F5F4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CL3860.Contig2_All</w:t>
            </w:r>
          </w:p>
        </w:tc>
      </w:tr>
      <w:tr w:rsidR="00C64C54" w:rsidRPr="00861D28" w14:paraId="3399E962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DCD6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novel_mir3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8710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ACGAAAAATGTGGACCACTAGATTTACAT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84E0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Unigene53632_All</w:t>
            </w:r>
          </w:p>
        </w:tc>
      </w:tr>
      <w:tr w:rsidR="00C64C54" w:rsidRPr="00861D28" w14:paraId="491EF7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B1A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66185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0E50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CL2023.Contig5_All</w:t>
            </w:r>
          </w:p>
        </w:tc>
      </w:tr>
      <w:tr w:rsidR="00C64C54" w:rsidRPr="00861D28" w14:paraId="79943BAA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9F4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2FB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39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CL2023.Contig1_All</w:t>
            </w:r>
          </w:p>
        </w:tc>
      </w:tr>
      <w:tr w:rsidR="00C64C54" w:rsidRPr="00861D28" w14:paraId="0F44B016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C1EE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D66E5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314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CL2023.Contig2_All</w:t>
            </w:r>
          </w:p>
        </w:tc>
      </w:tr>
      <w:tr w:rsidR="00C64C54" w:rsidRPr="00861D28" w14:paraId="4E4732B7" w14:textId="77777777" w:rsidTr="000238E3">
        <w:trPr>
          <w:trHeight w:val="276"/>
        </w:trPr>
        <w:tc>
          <w:tcPr>
            <w:tcW w:w="15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3FE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F6C5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085F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CL2023.Contig4_All</w:t>
            </w:r>
          </w:p>
        </w:tc>
      </w:tr>
      <w:tr w:rsidR="00C64C54" w:rsidRPr="00861D28" w14:paraId="1B660069" w14:textId="77777777" w:rsidTr="005949B6">
        <w:trPr>
          <w:trHeight w:val="288"/>
        </w:trPr>
        <w:tc>
          <w:tcPr>
            <w:tcW w:w="151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7165A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miR156c_1</w:t>
            </w:r>
          </w:p>
        </w:tc>
        <w:tc>
          <w:tcPr>
            <w:tcW w:w="4628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569D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  <w:tc>
          <w:tcPr>
            <w:tcW w:w="21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F18A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CL2023.Contig3_All</w:t>
            </w:r>
          </w:p>
        </w:tc>
      </w:tr>
    </w:tbl>
    <w:p w14:paraId="332A893F" w14:textId="77777777" w:rsidR="005949B6" w:rsidRPr="00861D28" w:rsidRDefault="005949B6" w:rsidP="000238E3">
      <w:pPr>
        <w:pStyle w:val="MDPI41tablecaption"/>
        <w:rPr>
          <w:b/>
          <w:bCs/>
          <w:noProof/>
          <w:sz w:val="20"/>
          <w:szCs w:val="20"/>
        </w:rPr>
      </w:pPr>
    </w:p>
    <w:p w14:paraId="01E00C35" w14:textId="77777777" w:rsidR="005949B6" w:rsidRDefault="005949B6">
      <w:pPr>
        <w:spacing w:line="240" w:lineRule="auto"/>
        <w:jc w:val="left"/>
        <w:rPr>
          <w:b/>
          <w:bCs/>
          <w:noProof/>
          <w:szCs w:val="22"/>
          <w:lang w:bidi="en-US"/>
        </w:rPr>
      </w:pPr>
      <w:r>
        <w:rPr>
          <w:b/>
          <w:bCs/>
          <w:noProof/>
        </w:rPr>
        <w:br w:type="page"/>
      </w:r>
    </w:p>
    <w:p w14:paraId="0B410A53" w14:textId="77777777" w:rsidR="00C64C54" w:rsidRPr="00861D28" w:rsidRDefault="00C64C54" w:rsidP="000238E3">
      <w:pPr>
        <w:pStyle w:val="MDPI41tablecaption"/>
        <w:rPr>
          <w:rFonts w:eastAsiaTheme="minorEastAsia"/>
          <w:b/>
          <w:bCs/>
          <w:noProof/>
          <w:sz w:val="20"/>
          <w:szCs w:val="20"/>
          <w:lang w:eastAsia="zh-CN"/>
        </w:rPr>
      </w:pPr>
      <w:r w:rsidRPr="00861D28">
        <w:rPr>
          <w:b/>
          <w:bCs/>
          <w:noProof/>
          <w:sz w:val="20"/>
          <w:szCs w:val="20"/>
        </w:rPr>
        <w:lastRenderedPageBreak/>
        <w:t>Table S3</w:t>
      </w:r>
      <w:r w:rsidR="000238E3" w:rsidRPr="00861D28">
        <w:rPr>
          <w:b/>
          <w:bCs/>
          <w:noProof/>
          <w:sz w:val="20"/>
          <w:szCs w:val="20"/>
        </w:rPr>
        <w:t>.</w:t>
      </w:r>
      <w:r w:rsidR="009A66B4" w:rsidRPr="00861D28">
        <w:rPr>
          <w:rFonts w:eastAsiaTheme="minorEastAsia" w:hint="eastAsia"/>
          <w:b/>
          <w:bCs/>
          <w:noProof/>
          <w:sz w:val="20"/>
          <w:szCs w:val="20"/>
          <w:lang w:eastAsia="zh-CN"/>
        </w:rPr>
        <w:t xml:space="preserve"> </w:t>
      </w:r>
      <w:r w:rsidR="009A66B4" w:rsidRPr="00861D28">
        <w:rPr>
          <w:rFonts w:eastAsia="等线"/>
          <w:b/>
          <w:bCs/>
          <w:sz w:val="20"/>
          <w:szCs w:val="20"/>
          <w:lang w:eastAsia="zh-CN"/>
        </w:rPr>
        <w:t xml:space="preserve">Primers used </w:t>
      </w:r>
      <w:r w:rsidR="009A66B4" w:rsidRPr="00861D28">
        <w:rPr>
          <w:rFonts w:eastAsia="等线" w:hint="eastAsia"/>
          <w:b/>
          <w:bCs/>
          <w:sz w:val="20"/>
          <w:szCs w:val="20"/>
          <w:lang w:eastAsia="zh-CN"/>
        </w:rPr>
        <w:t>for</w:t>
      </w:r>
      <w:r w:rsidR="009A66B4" w:rsidRPr="00861D28">
        <w:rPr>
          <w:rFonts w:eastAsia="等线"/>
          <w:b/>
          <w:bCs/>
          <w:sz w:val="20"/>
          <w:szCs w:val="20"/>
          <w:lang w:eastAsia="zh-CN"/>
        </w:rPr>
        <w:t xml:space="preserve"> </w:t>
      </w:r>
      <w:proofErr w:type="spellStart"/>
      <w:r w:rsidR="009A66B4" w:rsidRPr="00861D28">
        <w:rPr>
          <w:rFonts w:eastAsia="等线"/>
          <w:b/>
          <w:bCs/>
          <w:sz w:val="20"/>
          <w:szCs w:val="20"/>
          <w:lang w:eastAsia="zh-CN"/>
        </w:rPr>
        <w:t>qRT</w:t>
      </w:r>
      <w:proofErr w:type="spellEnd"/>
      <w:r w:rsidR="009A66B4" w:rsidRPr="00861D28">
        <w:rPr>
          <w:rFonts w:eastAsia="等线"/>
          <w:b/>
          <w:bCs/>
          <w:sz w:val="20"/>
          <w:szCs w:val="20"/>
          <w:lang w:eastAsia="zh-CN"/>
        </w:rPr>
        <w:t>-PCR</w:t>
      </w:r>
    </w:p>
    <w:tbl>
      <w:tblPr>
        <w:tblW w:w="9052" w:type="dxa"/>
        <w:tblLook w:val="04A0" w:firstRow="1" w:lastRow="0" w:firstColumn="1" w:lastColumn="0" w:noHBand="0" w:noVBand="1"/>
      </w:tblPr>
      <w:tblGrid>
        <w:gridCol w:w="2142"/>
        <w:gridCol w:w="875"/>
        <w:gridCol w:w="1640"/>
        <w:gridCol w:w="1377"/>
        <w:gridCol w:w="3018"/>
      </w:tblGrid>
      <w:tr w:rsidR="009A66B4" w:rsidRPr="00861D28" w14:paraId="75A3EEEA" w14:textId="77777777" w:rsidTr="0035213B">
        <w:trPr>
          <w:trHeight w:val="300"/>
        </w:trPr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35C70E" w14:textId="0B1BFEF6" w:rsidR="009A66B4" w:rsidRPr="00861D28" w:rsidRDefault="009A66B4" w:rsidP="00E17C8A">
            <w:pPr>
              <w:pStyle w:val="MDPI42tablebody"/>
              <w:ind w:firstLineChars="300" w:firstLine="600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Genes</w:t>
            </w:r>
          </w:p>
        </w:tc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F2237B1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 xml:space="preserve">Primers </w:t>
            </w:r>
          </w:p>
        </w:tc>
        <w:tc>
          <w:tcPr>
            <w:tcW w:w="3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EBF8D7D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Sequences</w:t>
            </w:r>
          </w:p>
        </w:tc>
      </w:tr>
      <w:tr w:rsidR="00C64C54" w:rsidRPr="00861D28" w14:paraId="2187119D" w14:textId="77777777" w:rsidTr="005949B6">
        <w:trPr>
          <w:trHeight w:val="288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1186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6315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09B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TGGCATACAGGGAGCCAGGCA</w:t>
            </w:r>
          </w:p>
        </w:tc>
      </w:tr>
      <w:tr w:rsidR="00C64C54" w:rsidRPr="00861D28" w14:paraId="08B65AD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B79D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Ar-miR159a-5p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3F1E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84E0F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AGCTGCTGAGCTATGGATCCC</w:t>
            </w:r>
          </w:p>
        </w:tc>
      </w:tr>
      <w:tr w:rsidR="00C64C54" w:rsidRPr="00861D28" w14:paraId="49C1965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C7A30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Ar-miR160a-3p_2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C705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2579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GGCGTATGAGGAGCCATGCATA</w:t>
            </w:r>
          </w:p>
        </w:tc>
      </w:tr>
      <w:tr w:rsidR="00C64C54" w:rsidRPr="00861D28" w14:paraId="20E9650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052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158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E471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</w:t>
            </w:r>
          </w:p>
        </w:tc>
      </w:tr>
      <w:tr w:rsidR="00C64C54" w:rsidRPr="00861D28" w14:paraId="4BF5C93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51E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FB0D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3BD6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GCCTGGCTCCCTGTATGCCAT</w:t>
            </w:r>
          </w:p>
        </w:tc>
      </w:tr>
      <w:tr w:rsidR="00C64C54" w:rsidRPr="00861D28" w14:paraId="018A9E6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4668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Ar-miR160h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D09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D7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TGCCTGGCTCCCTGTATGCCATT</w:t>
            </w:r>
          </w:p>
        </w:tc>
      </w:tr>
      <w:tr w:rsidR="00C64C54" w:rsidRPr="00861D28" w14:paraId="49EDB2E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A7B6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Ar-miR390a-5p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BFC0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4C6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AAGCTCAGGAGGGATAGCGCC</w:t>
            </w:r>
          </w:p>
        </w:tc>
      </w:tr>
      <w:tr w:rsidR="00C64C54" w:rsidRPr="00861D28" w14:paraId="0BADC67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F663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Ar-miR172e-3p_1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9C3F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F29A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GAATCTTGATGATGCTGCAT</w:t>
            </w:r>
          </w:p>
        </w:tc>
      </w:tr>
      <w:tr w:rsidR="00C64C54" w:rsidRPr="00861D28" w14:paraId="0B14CB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A43C3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Ar-miR827_2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6FA8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5B9C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TTAGATGACCATCAACGAACA</w:t>
            </w:r>
          </w:p>
        </w:tc>
      </w:tr>
      <w:tr w:rsidR="00C64C54" w:rsidRPr="00861D28" w14:paraId="09E356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D4AC2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Ar-miR166m_2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CB3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F0471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CGGACCAGGCTTCATTCCCC</w:t>
            </w:r>
          </w:p>
        </w:tc>
      </w:tr>
      <w:tr w:rsidR="00C64C54" w:rsidRPr="00861D28" w14:paraId="1D712213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7F37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Ar-miR156c_1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75A22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D996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TGACAGAAGAGAGGGAGCA</w:t>
            </w:r>
          </w:p>
        </w:tc>
      </w:tr>
      <w:tr w:rsidR="00C64C54" w:rsidRPr="00861D28" w14:paraId="6C3CD95B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34E2A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E72F6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Universal 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115D8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CTCAACTGGTGTCGTGGAGTC</w:t>
            </w:r>
          </w:p>
        </w:tc>
      </w:tr>
      <w:tr w:rsidR="00C64C54" w:rsidRPr="00861D28" w14:paraId="281885F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B5A7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79678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86AF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ACAGAGAAGATTAGCATGGCC</w:t>
            </w:r>
          </w:p>
        </w:tc>
      </w:tr>
      <w:tr w:rsidR="00C64C54" w:rsidRPr="00861D28" w14:paraId="1379E39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D857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A6A1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9B93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GACCAATTCTCGATTTGTGCG</w:t>
            </w:r>
          </w:p>
        </w:tc>
      </w:tr>
      <w:tr w:rsidR="00C64C54" w:rsidRPr="00861D28" w14:paraId="7599373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C181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CL1805.Contig7_All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582E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B892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AAGGTGGTGGTTCAATCATA</w:t>
            </w:r>
          </w:p>
        </w:tc>
      </w:tr>
      <w:tr w:rsidR="00C64C54" w:rsidRPr="00861D28" w14:paraId="585AC03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9277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9B76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2061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TCTGGCTAAGTGCTCGTA</w:t>
            </w:r>
          </w:p>
        </w:tc>
      </w:tr>
      <w:tr w:rsidR="00C64C54" w:rsidRPr="00861D28" w14:paraId="7BEF26E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C80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CL219. Contig1_All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5B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FB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TGGAATCATCATCAGCATCT</w:t>
            </w:r>
          </w:p>
        </w:tc>
      </w:tr>
      <w:tr w:rsidR="00C64C54" w:rsidRPr="00861D28" w14:paraId="7473D42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39514" w14:textId="77777777" w:rsidR="00C64C54" w:rsidRPr="00861D28" w:rsidRDefault="00C64C54" w:rsidP="000238E3">
            <w:pPr>
              <w:pStyle w:val="MDPI42tablebody"/>
              <w:rPr>
                <w:rFonts w:ascii="等线" w:eastAsia="等线" w:hAnsi="等线" w:cs="宋体"/>
                <w:lang w:eastAsia="zh-CN"/>
              </w:rPr>
            </w:pPr>
            <w:r w:rsidRPr="00861D28">
              <w:rPr>
                <w:rFonts w:ascii="等线" w:eastAsia="等线" w:hAnsi="等线" w:cs="宋体" w:hint="eastAsia"/>
                <w:lang w:eastAsia="zh-CN"/>
              </w:rPr>
              <w:t xml:space="preserve"> 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AE62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D11E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TCTTGACCACGAATTGTAAC</w:t>
            </w:r>
          </w:p>
        </w:tc>
      </w:tr>
      <w:tr w:rsidR="00C64C54" w:rsidRPr="00861D28" w14:paraId="127F8F95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EE0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 ig1_All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B93B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8EA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GTAGACTTCAGGAACTGCCAGAGA</w:t>
            </w:r>
          </w:p>
        </w:tc>
      </w:tr>
      <w:tr w:rsidR="00C64C54" w:rsidRPr="00861D28" w14:paraId="5FC2859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3F9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76BFE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D8B3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ACCAGGCTCGTTGTTGCTTATTG</w:t>
            </w:r>
          </w:p>
        </w:tc>
      </w:tr>
      <w:tr w:rsidR="00C64C54" w:rsidRPr="00861D28" w14:paraId="179E6F4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BA5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DEE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542F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CCGCCTTCCATCTATCTAC</w:t>
            </w:r>
          </w:p>
        </w:tc>
      </w:tr>
      <w:tr w:rsidR="00C64C54" w:rsidRPr="00861D28" w14:paraId="5384A93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B10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D69F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A268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CCAGCAGGAGTGTTGTTAT</w:t>
            </w:r>
          </w:p>
        </w:tc>
      </w:tr>
      <w:tr w:rsidR="00C64C54" w:rsidRPr="00861D28" w14:paraId="79173B2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5BCB3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CL321.Contig8_All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0C8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746E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GATGAAGAATCTGACCAAGGA</w:t>
            </w:r>
          </w:p>
        </w:tc>
      </w:tr>
      <w:tr w:rsidR="00C64C54" w:rsidRPr="00861D28" w14:paraId="5D32BEC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44DBA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A533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7CA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GCTTCTACTTCGCTGTCG</w:t>
            </w:r>
          </w:p>
        </w:tc>
      </w:tr>
      <w:tr w:rsidR="00C64C54" w:rsidRPr="00861D28" w14:paraId="1BFF0CD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D57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CL2901.Contig4_All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FDE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EDFC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TTGCTGTTGGAGGTGATG</w:t>
            </w:r>
          </w:p>
        </w:tc>
      </w:tr>
      <w:tr w:rsidR="00C64C54" w:rsidRPr="00861D28" w14:paraId="04F5B46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B3B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4BBF4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598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TGCTGTCCTTCCTTCTGA</w:t>
            </w:r>
          </w:p>
        </w:tc>
      </w:tr>
      <w:tr w:rsidR="00C64C54" w:rsidRPr="00861D28" w14:paraId="0F61829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742D0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Actin6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B0C8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BED7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GGATTCAGTTTCACCCAC</w:t>
            </w:r>
          </w:p>
        </w:tc>
      </w:tr>
      <w:tr w:rsidR="00C64C54" w:rsidRPr="00861D28" w14:paraId="417C045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C8419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C47C5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3C7F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TTGATAGCACGATACGAGA</w:t>
            </w:r>
          </w:p>
        </w:tc>
      </w:tr>
      <w:tr w:rsidR="00C64C54" w:rsidRPr="00861D28" w14:paraId="1F36A92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F1F6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AtGH3.2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462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EFF92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CCATAATTCCGCTCCACAGT</w:t>
            </w:r>
          </w:p>
        </w:tc>
      </w:tr>
      <w:tr w:rsidR="00C64C54" w:rsidRPr="00861D28" w14:paraId="6FD1454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448C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8238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27BE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ACGCATTCTCCACTGCTTTT</w:t>
            </w:r>
          </w:p>
        </w:tc>
      </w:tr>
      <w:tr w:rsidR="00C64C54" w:rsidRPr="00861D28" w14:paraId="4A4E9D6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5B8258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AtGH3.3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443C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2DD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ACAATTCCGCTCCACAGTTC</w:t>
            </w:r>
          </w:p>
        </w:tc>
      </w:tr>
      <w:tr w:rsidR="00C64C54" w:rsidRPr="00861D28" w14:paraId="5C80D776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946A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17F3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ECBFA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ACGAGTTCCTTGCTCTCCAA</w:t>
            </w:r>
          </w:p>
        </w:tc>
      </w:tr>
      <w:tr w:rsidR="00C64C54" w:rsidRPr="00861D28" w14:paraId="3694E7F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D69E7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AtGH3.4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9F1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1C2A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CGTTGGAGATACGTGTGGTG</w:t>
            </w:r>
          </w:p>
        </w:tc>
      </w:tr>
      <w:tr w:rsidR="00C64C54" w:rsidRPr="00861D28" w14:paraId="72472DA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2E4A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5A241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288A1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GCAGTTTCATGATCGGTGTG</w:t>
            </w:r>
          </w:p>
        </w:tc>
      </w:tr>
      <w:tr w:rsidR="00C64C54" w:rsidRPr="00861D28" w14:paraId="66F6493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AE9B69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AtGH3.5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D2D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1C88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GTCTTCGAGGACTGCTGCTT</w:t>
            </w:r>
          </w:p>
        </w:tc>
      </w:tr>
      <w:tr w:rsidR="00C64C54" w:rsidRPr="00861D28" w14:paraId="38F07F7A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2C37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10D2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1C2F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ATGTCCCTGGCTCAACAATC</w:t>
            </w:r>
          </w:p>
        </w:tc>
      </w:tr>
      <w:tr w:rsidR="00C64C54" w:rsidRPr="00861D28" w14:paraId="7A3056A7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742C2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90BB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32E2B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CCTTGTTCCGTTTGATGCTT</w:t>
            </w:r>
          </w:p>
        </w:tc>
      </w:tr>
      <w:tr w:rsidR="00C64C54" w:rsidRPr="00861D28" w14:paraId="530DD2E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2C2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9F5B6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3A2E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CGTGTTACCGTTCAAGCAGA</w:t>
            </w:r>
          </w:p>
        </w:tc>
      </w:tr>
      <w:tr w:rsidR="00C64C54" w:rsidRPr="00861D28" w14:paraId="36837C3B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61F23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AtGH3.9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513B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2181F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GCAGGACGAAAGAGAGATCG</w:t>
            </w:r>
          </w:p>
        </w:tc>
      </w:tr>
      <w:tr w:rsidR="00C64C54" w:rsidRPr="00861D28" w14:paraId="62774AC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1B04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5AE7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D347D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AACGACCCTCCTTGGCTTAT</w:t>
            </w:r>
          </w:p>
        </w:tc>
      </w:tr>
      <w:tr w:rsidR="00C64C54" w:rsidRPr="00861D28" w14:paraId="018BB55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BDDE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AtGH3.17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CB03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060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ATGACCCACCAAAGCTTGAC</w:t>
            </w:r>
          </w:p>
        </w:tc>
      </w:tr>
      <w:tr w:rsidR="00C64C54" w:rsidRPr="00861D28" w14:paraId="71B7654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B9529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1CE8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7D29C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AATCAAACGTGCCCAAACTC</w:t>
            </w:r>
          </w:p>
        </w:tc>
      </w:tr>
      <w:tr w:rsidR="00C64C54" w:rsidRPr="00861D28" w14:paraId="0140A6E4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4DC9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F3C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2D5C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GTAGACTTCAGGAACTGCCAGAGA</w:t>
            </w:r>
          </w:p>
        </w:tc>
      </w:tr>
      <w:tr w:rsidR="00C64C54" w:rsidRPr="00861D28" w14:paraId="731F42D1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F19A6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7BE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68F8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ACCAGGCTCGTTGTTGCTTATTG</w:t>
            </w:r>
          </w:p>
        </w:tc>
      </w:tr>
      <w:tr w:rsidR="00C64C54" w:rsidRPr="00861D28" w14:paraId="030A0D8F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534FA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AtARF10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2379B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1E0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TGTCGTCTCCGTGAAGTTCCTC</w:t>
            </w:r>
          </w:p>
        </w:tc>
      </w:tr>
      <w:tr w:rsidR="00C64C54" w:rsidRPr="00861D28" w14:paraId="1540531C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6E76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D7A2E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12B8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CGTTACCGTTACCGTCAGAAGAAG</w:t>
            </w:r>
          </w:p>
        </w:tc>
      </w:tr>
      <w:tr w:rsidR="00C64C54" w:rsidRPr="00861D28" w14:paraId="3D11D352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103F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AtARF16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19CF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00D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GGATTCCGTGGTGCTCAGGTAT</w:t>
            </w:r>
          </w:p>
        </w:tc>
      </w:tr>
      <w:tr w:rsidR="00C64C54" w:rsidRPr="00861D28" w14:paraId="2D98D5B0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4D5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41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CB12B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TAGAAGCCGCCAAGGAGAGTTAG</w:t>
            </w:r>
          </w:p>
        </w:tc>
      </w:tr>
      <w:tr w:rsidR="009A66B4" w:rsidRPr="00861D28" w14:paraId="0BF2E6C3" w14:textId="77777777" w:rsidTr="002510C9">
        <w:trPr>
          <w:trHeight w:val="300"/>
        </w:trPr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4A7C34" w14:textId="12884DFF" w:rsidR="009A66B4" w:rsidRPr="00861D28" w:rsidRDefault="009A66B4" w:rsidP="00E17C8A">
            <w:pPr>
              <w:pStyle w:val="MDPI42tablebody"/>
              <w:ind w:firstLineChars="400" w:firstLine="800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lastRenderedPageBreak/>
              <w:t>Genes</w:t>
            </w:r>
          </w:p>
        </w:tc>
        <w:tc>
          <w:tcPr>
            <w:tcW w:w="3017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38BCABB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Primers</w:t>
            </w:r>
          </w:p>
        </w:tc>
        <w:tc>
          <w:tcPr>
            <w:tcW w:w="3018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4ED3ABB" w14:textId="77777777" w:rsidR="009A66B4" w:rsidRPr="00861D28" w:rsidRDefault="009A66B4" w:rsidP="00E17C8A">
            <w:pPr>
              <w:pStyle w:val="MDPI42tablebody"/>
              <w:jc w:val="both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 w:hint="eastAsia"/>
                <w:b/>
                <w:bCs/>
                <w:lang w:eastAsia="zh-CN"/>
              </w:rPr>
              <w:t>Sequences</w:t>
            </w:r>
          </w:p>
        </w:tc>
      </w:tr>
      <w:tr w:rsidR="005949B6" w:rsidRPr="00861D28" w14:paraId="7E56BB99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8B7D9E" w14:textId="77777777" w:rsidR="005949B6" w:rsidRPr="00861D28" w:rsidRDefault="005949B6" w:rsidP="005949B6">
            <w:pPr>
              <w:pStyle w:val="MDPI42tablebody"/>
              <w:jc w:val="both"/>
              <w:rPr>
                <w:rFonts w:eastAsia="等线"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5EC169" w14:textId="77777777" w:rsidR="005949B6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2E96AA" w14:textId="77777777" w:rsidR="005949B6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</w:p>
        </w:tc>
      </w:tr>
      <w:tr w:rsidR="00C64C54" w:rsidRPr="00861D28" w14:paraId="2E26093D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67EB3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AtARF17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B78FD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163CC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GCACCTGATCCAAGTCCTTC</w:t>
            </w:r>
          </w:p>
        </w:tc>
      </w:tr>
      <w:tr w:rsidR="00C64C54" w:rsidRPr="00861D28" w14:paraId="3B74F658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D416E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3CB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E78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GGTGAATAGCTGGGGAGGAT</w:t>
            </w:r>
          </w:p>
        </w:tc>
      </w:tr>
      <w:tr w:rsidR="00C64C54" w:rsidRPr="00861D28" w14:paraId="725A7D05" w14:textId="77777777" w:rsidTr="005949B6">
        <w:trPr>
          <w:trHeight w:val="276"/>
        </w:trPr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B56F4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AtActin11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E37EF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Forward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AD00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GTTCTTTCCCTCTACGCT</w:t>
            </w:r>
          </w:p>
        </w:tc>
      </w:tr>
      <w:tr w:rsidR="00C64C54" w:rsidRPr="00861D28" w14:paraId="287E6A79" w14:textId="77777777" w:rsidTr="005949B6">
        <w:trPr>
          <w:trHeight w:val="288"/>
        </w:trPr>
        <w:tc>
          <w:tcPr>
            <w:tcW w:w="2142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47B0DA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 xml:space="preserve">　</w:t>
            </w:r>
          </w:p>
        </w:tc>
        <w:tc>
          <w:tcPr>
            <w:tcW w:w="251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C845D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Reverse Primer</w:t>
            </w:r>
          </w:p>
        </w:tc>
        <w:tc>
          <w:tcPr>
            <w:tcW w:w="4395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2C387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CTTACGATTTCACGCTCT</w:t>
            </w:r>
          </w:p>
        </w:tc>
      </w:tr>
    </w:tbl>
    <w:p w14:paraId="14C75D81" w14:textId="77777777" w:rsidR="005949B6" w:rsidRPr="00861D28" w:rsidRDefault="005949B6" w:rsidP="005C63B7">
      <w:pPr>
        <w:rPr>
          <w:sz w:val="20"/>
        </w:rPr>
      </w:pPr>
      <w:r w:rsidRPr="00861D28">
        <w:rPr>
          <w:sz w:val="20"/>
        </w:rPr>
        <w:br w:type="page"/>
      </w:r>
    </w:p>
    <w:tbl>
      <w:tblPr>
        <w:tblW w:w="8909" w:type="dxa"/>
        <w:tblInd w:w="108" w:type="dxa"/>
        <w:tblLook w:val="04A0" w:firstRow="1" w:lastRow="0" w:firstColumn="1" w:lastColumn="0" w:noHBand="0" w:noVBand="1"/>
      </w:tblPr>
      <w:tblGrid>
        <w:gridCol w:w="6901"/>
        <w:gridCol w:w="1004"/>
        <w:gridCol w:w="1004"/>
      </w:tblGrid>
      <w:tr w:rsidR="00BE0FEA" w:rsidRPr="00861D28" w14:paraId="4A030931" w14:textId="77777777" w:rsidTr="005949B6">
        <w:trPr>
          <w:trHeight w:val="732"/>
        </w:trPr>
        <w:tc>
          <w:tcPr>
            <w:tcW w:w="8909" w:type="dxa"/>
            <w:gridSpan w:val="3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F5AE485" w14:textId="77777777" w:rsidR="00BE0FEA" w:rsidRPr="00861D28" w:rsidRDefault="00BE0FEA" w:rsidP="00BE0FEA">
            <w:pPr>
              <w:pStyle w:val="MDPI41tablecaption"/>
              <w:ind w:left="0"/>
              <w:rPr>
                <w:b/>
                <w:bCs/>
                <w:noProof/>
                <w:sz w:val="20"/>
                <w:szCs w:val="20"/>
              </w:rPr>
            </w:pPr>
            <w:r w:rsidRPr="00861D28">
              <w:rPr>
                <w:b/>
                <w:bCs/>
                <w:noProof/>
                <w:sz w:val="20"/>
                <w:szCs w:val="20"/>
              </w:rPr>
              <w:lastRenderedPageBreak/>
              <w:t>Table S4.</w:t>
            </w:r>
          </w:p>
          <w:p w14:paraId="1CFDA72C" w14:textId="691C0F5D" w:rsidR="00BE0FEA" w:rsidRPr="00861D28" w:rsidRDefault="000D4A09" w:rsidP="00BE0FEA">
            <w:pPr>
              <w:spacing w:line="240" w:lineRule="auto"/>
              <w:jc w:val="center"/>
              <w:rPr>
                <w:rFonts w:eastAsia="等线"/>
                <w:sz w:val="20"/>
                <w:lang w:eastAsia="zh-CN"/>
              </w:rPr>
            </w:pPr>
            <w:bookmarkStart w:id="2" w:name="_Hlk73804872"/>
            <w:r w:rsidRPr="00861D28">
              <w:rPr>
                <w:rFonts w:eastAsia="等线"/>
                <w:sz w:val="20"/>
                <w:lang w:eastAsia="zh-CN"/>
              </w:rPr>
              <w:t>E</w:t>
            </w:r>
            <w:r w:rsidR="00BE0FEA" w:rsidRPr="00861D28">
              <w:rPr>
                <w:rFonts w:eastAsia="等线"/>
                <w:sz w:val="20"/>
                <w:lang w:eastAsia="zh-CN"/>
              </w:rPr>
              <w:t>xpression data of the differentially expressed gene enrich</w:t>
            </w:r>
            <w:r w:rsidRPr="00861D28">
              <w:rPr>
                <w:rFonts w:eastAsia="等线"/>
                <w:sz w:val="20"/>
                <w:lang w:eastAsia="zh-CN"/>
              </w:rPr>
              <w:t xml:space="preserve"> </w:t>
            </w:r>
            <w:r w:rsidR="00BE0FEA" w:rsidRPr="00861D28">
              <w:rPr>
                <w:rFonts w:eastAsia="等线"/>
                <w:sz w:val="20"/>
                <w:lang w:eastAsia="zh-CN"/>
              </w:rPr>
              <w:t>pathway</w:t>
            </w:r>
            <w:bookmarkEnd w:id="2"/>
            <w:r w:rsidRPr="00861D28">
              <w:rPr>
                <w:rFonts w:eastAsia="等线"/>
                <w:sz w:val="20"/>
                <w:lang w:eastAsia="zh-CN"/>
              </w:rPr>
              <w:t>s</w:t>
            </w:r>
            <w:r w:rsidR="00BE0FEA" w:rsidRPr="00861D28">
              <w:rPr>
                <w:rFonts w:eastAsia="等线"/>
                <w:sz w:val="20"/>
                <w:lang w:eastAsia="zh-CN"/>
              </w:rPr>
              <w:t xml:space="preserve"> </w:t>
            </w:r>
          </w:p>
        </w:tc>
      </w:tr>
      <w:tr w:rsidR="00BE0FEA" w:rsidRPr="00861D28" w14:paraId="50BE3128" w14:textId="77777777" w:rsidTr="005949B6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847E34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bookmarkStart w:id="3" w:name="_Hlk73369897"/>
            <w:r w:rsidRPr="00861D28">
              <w:rPr>
                <w:rFonts w:eastAsia="等线"/>
                <w:b/>
                <w:bCs/>
                <w:lang w:eastAsia="zh-CN"/>
              </w:rPr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EA9631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908EAB" w14:textId="77777777" w:rsidR="00BE0FEA" w:rsidRPr="00861D28" w:rsidRDefault="00BE0FEA" w:rsidP="00BE0FEA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bookmarkEnd w:id="3"/>
      <w:tr w:rsidR="00BE0FEA" w:rsidRPr="00861D28" w14:paraId="7DD07F73" w14:textId="77777777" w:rsidTr="005949B6">
        <w:trPr>
          <w:trHeight w:val="276"/>
        </w:trPr>
        <w:tc>
          <w:tcPr>
            <w:tcW w:w="6901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09F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ko04712//Circadian rhythm - plant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B048C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1.576533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3EB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1.878826</w:t>
            </w:r>
          </w:p>
        </w:tc>
      </w:tr>
      <w:tr w:rsidR="00BE0FEA" w:rsidRPr="00861D28" w14:paraId="560D1D2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B649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ko04626//Plant-pathogen interaction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1F3A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0.924806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B86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1.68726</w:t>
            </w:r>
          </w:p>
        </w:tc>
      </w:tr>
      <w:tr w:rsidR="00BE0FEA" w:rsidRPr="00861D28" w14:paraId="27E8EF9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257F1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ko04146//Peroxisome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8BE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0.721806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F0549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1.63556</w:t>
            </w:r>
          </w:p>
        </w:tc>
      </w:tr>
      <w:tr w:rsidR="00BE0FEA" w:rsidRPr="00861D28" w14:paraId="0DF3172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CD83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ko04145//Phagosome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40683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0.832248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AC7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1.676157</w:t>
            </w:r>
          </w:p>
        </w:tc>
      </w:tr>
      <w:tr w:rsidR="00BE0FEA" w:rsidRPr="00861D28" w14:paraId="4D56209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CBA40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ko04144//Endocytosis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0AC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0.897339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C9BCA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1.616785</w:t>
            </w:r>
          </w:p>
        </w:tc>
      </w:tr>
      <w:tr w:rsidR="00BE0FEA" w:rsidRPr="00861D28" w14:paraId="41EA632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2C17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ko04141//Protein processing in endoplasmic reticulum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94FE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0.93024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CC55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1.728017</w:t>
            </w:r>
          </w:p>
        </w:tc>
      </w:tr>
      <w:tr w:rsidR="00BE0FEA" w:rsidRPr="00861D28" w14:paraId="4D59B82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B71D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ko04136//Autophagy - other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A28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0.268748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C446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1.49338</w:t>
            </w:r>
          </w:p>
        </w:tc>
      </w:tr>
      <w:tr w:rsidR="00BE0FEA" w:rsidRPr="00861D28" w14:paraId="2012C9D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F99C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ko04130//SNARE interactions in vesicular transport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6BB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0.660552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117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2.089436</w:t>
            </w:r>
          </w:p>
        </w:tc>
      </w:tr>
      <w:tr w:rsidR="00BE0FEA" w:rsidRPr="00861D28" w14:paraId="0BAA76B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B3C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ko04122//Sulfur relay system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B64E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3.380139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AF80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3.988311</w:t>
            </w:r>
          </w:p>
        </w:tc>
      </w:tr>
      <w:tr w:rsidR="00BE0FEA" w:rsidRPr="00861D28" w14:paraId="4DBD855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9379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ko04120//Ubiquitin mediated proteolysis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EE3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0.713735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0E92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1.835474</w:t>
            </w:r>
          </w:p>
        </w:tc>
      </w:tr>
      <w:tr w:rsidR="00BE0FEA" w:rsidRPr="00861D28" w14:paraId="4BFBFD5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B040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ko04075//Plant hormone signal transduction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670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1.35701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A18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1.880097</w:t>
            </w:r>
          </w:p>
        </w:tc>
      </w:tr>
      <w:tr w:rsidR="00BE0FEA" w:rsidRPr="00861D28" w14:paraId="7615D0F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398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ko04071//Phosphatidylinositol signaling system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5EE39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0.576289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D7F3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1.726927</w:t>
            </w:r>
          </w:p>
        </w:tc>
      </w:tr>
      <w:tr w:rsidR="00BE0FEA" w:rsidRPr="00861D28" w14:paraId="45E67FA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FDB2B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ko04016//MAPK signaling pathway - plant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D4E5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1.445126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72A3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1.965945</w:t>
            </w:r>
          </w:p>
        </w:tc>
      </w:tr>
      <w:tr w:rsidR="00BE0FEA" w:rsidRPr="00861D28" w14:paraId="56FD525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BBA6D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ko03450//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Non-homologous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 xml:space="preserve"> end-joining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A3E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0.733069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A9D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1.25377</w:t>
            </w:r>
          </w:p>
        </w:tc>
      </w:tr>
      <w:tr w:rsidR="00BE0FEA" w:rsidRPr="00861D28" w14:paraId="3FFF536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BCE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ko03440//Homologous recombination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C40F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0.589123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94EAC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1.400485</w:t>
            </w:r>
          </w:p>
        </w:tc>
      </w:tr>
      <w:tr w:rsidR="00BE0FEA" w:rsidRPr="00861D28" w14:paraId="69865A9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2F1C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ko03430//Mismatch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A75F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0.822697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CCC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1.253174</w:t>
            </w:r>
          </w:p>
        </w:tc>
      </w:tr>
      <w:tr w:rsidR="00BE0FEA" w:rsidRPr="00861D28" w14:paraId="5122EAB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EA2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ko03420//Nucleotide excision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C7AE8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0.546926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EF2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0.763442</w:t>
            </w:r>
          </w:p>
        </w:tc>
      </w:tr>
      <w:tr w:rsidR="00BE0FEA" w:rsidRPr="00861D28" w14:paraId="07927C7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93278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ko03410//Base excision repair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5F3C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0.937654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1B32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1.255207</w:t>
            </w:r>
          </w:p>
        </w:tc>
      </w:tr>
      <w:tr w:rsidR="00BE0FEA" w:rsidRPr="00861D28" w14:paraId="3D25652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DBBE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ko03060//Protein export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DE11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0.513948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5D44C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1.356776</w:t>
            </w:r>
          </w:p>
        </w:tc>
      </w:tr>
      <w:tr w:rsidR="00BE0FEA" w:rsidRPr="00861D28" w14:paraId="27E7820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A7877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ko03050//Proteasome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43C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0.641811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72E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1.514599</w:t>
            </w:r>
          </w:p>
        </w:tc>
      </w:tr>
      <w:tr w:rsidR="00BE0FEA" w:rsidRPr="00861D28" w14:paraId="2D24315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47A8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ko03040//Spliceosome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D25B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0.37368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BEE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1.689137</w:t>
            </w:r>
          </w:p>
        </w:tc>
      </w:tr>
      <w:tr w:rsidR="00BE0FEA" w:rsidRPr="00861D28" w14:paraId="6284F0D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4A7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ko03030//DNA replication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1AA06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0.875627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7A3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1.543164</w:t>
            </w:r>
          </w:p>
        </w:tc>
      </w:tr>
      <w:tr w:rsidR="00BE0FEA" w:rsidRPr="00861D28" w14:paraId="38D654A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871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ko03022//Basal transcription factors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3E1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0.323986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9C13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1.609888</w:t>
            </w:r>
          </w:p>
        </w:tc>
      </w:tr>
      <w:tr w:rsidR="00BE0FEA" w:rsidRPr="00861D28" w14:paraId="6ABB77F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AD70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ko03020//RNA 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polymerase;ko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>00230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6DB4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1.34172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6779E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1.79596</w:t>
            </w:r>
          </w:p>
        </w:tc>
      </w:tr>
      <w:tr w:rsidR="00BE0FEA" w:rsidRPr="00861D28" w14:paraId="268EAC9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F626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ko03018//RNA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35D26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0.651981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64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1.679237</w:t>
            </w:r>
          </w:p>
        </w:tc>
      </w:tr>
      <w:tr w:rsidR="00BE0FEA" w:rsidRPr="00861D28" w14:paraId="6E383CE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F454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ko03015//mRNA surveillance pathway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10E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0.614998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E92B8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1.688096</w:t>
            </w:r>
          </w:p>
        </w:tc>
      </w:tr>
      <w:tr w:rsidR="00BE0FEA" w:rsidRPr="00861D28" w14:paraId="6BDA17E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62A3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ko03013//RNA transport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F2D6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0.787017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4E31D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1.603741</w:t>
            </w:r>
          </w:p>
        </w:tc>
      </w:tr>
      <w:tr w:rsidR="00BE0FEA" w:rsidRPr="00861D28" w14:paraId="71CFF64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D513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ko03010//Ribosome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C853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1.029789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9FD58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1.410388</w:t>
            </w:r>
          </w:p>
        </w:tc>
      </w:tr>
      <w:tr w:rsidR="00BE0FEA" w:rsidRPr="00861D28" w14:paraId="414370A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29131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ko03008//Ribosome biogenesis in eukaryotes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EEDE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0.563272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8A14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1.528712</w:t>
            </w:r>
          </w:p>
        </w:tc>
      </w:tr>
      <w:tr w:rsidR="00BE0FEA" w:rsidRPr="00861D28" w14:paraId="07D3793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604F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ko02010//ABC transporters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3893E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0.705889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FC70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1.416108</w:t>
            </w:r>
          </w:p>
        </w:tc>
      </w:tr>
      <w:tr w:rsidR="00BE0FEA" w:rsidRPr="00861D28" w14:paraId="5E64D89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EF24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ko01230//Biosynthesis of amino acids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0059F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0.84266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834F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1.600544</w:t>
            </w:r>
          </w:p>
        </w:tc>
      </w:tr>
      <w:tr w:rsidR="00BE0FEA" w:rsidRPr="00861D28" w14:paraId="589A5B2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548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ko01212//Fatty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384E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1.304566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41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1.792671</w:t>
            </w:r>
          </w:p>
        </w:tc>
      </w:tr>
      <w:tr w:rsidR="00BE0FEA" w:rsidRPr="00861D28" w14:paraId="7FE5452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A89D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ko01210//2-Oxocarboxylic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FEE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0.307066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BC7BC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1.518113</w:t>
            </w:r>
          </w:p>
        </w:tc>
      </w:tr>
      <w:tr w:rsidR="00BE0FEA" w:rsidRPr="00861D28" w14:paraId="4FAE4E3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BBEE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ko01200//Carbon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802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1.140248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8BA7B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1.773567</w:t>
            </w:r>
          </w:p>
        </w:tc>
      </w:tr>
      <w:tr w:rsidR="00BE0FEA" w:rsidRPr="00861D28" w14:paraId="4B13922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FC0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ko01110//Biosynthesis of secondary metabolites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D258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1.453317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9BE7A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1.802142</w:t>
            </w:r>
          </w:p>
        </w:tc>
      </w:tr>
      <w:tr w:rsidR="00BE0FEA" w:rsidRPr="00861D28" w14:paraId="05FCA18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A55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ko01100//Metabolic pathways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39BD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1.16667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227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1.761188</w:t>
            </w:r>
          </w:p>
        </w:tc>
      </w:tr>
      <w:tr w:rsidR="00BE0FEA" w:rsidRPr="00861D28" w14:paraId="65844C70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CD3B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ko01040//Biosynthesis of unsaturated fatty </w:t>
            </w:r>
            <w:proofErr w:type="gramStart"/>
            <w:r w:rsidRPr="00861D28">
              <w:rPr>
                <w:rFonts w:eastAsia="等线"/>
                <w:sz w:val="20"/>
                <w:lang w:eastAsia="zh-CN"/>
              </w:rPr>
              <w:t>acids;ko</w:t>
            </w:r>
            <w:proofErr w:type="gramEnd"/>
            <w:r w:rsidRPr="00861D28">
              <w:rPr>
                <w:rFonts w:eastAsia="等线"/>
                <w:sz w:val="20"/>
                <w:lang w:eastAsia="zh-CN"/>
              </w:rPr>
              <w:t>01213//Fatty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151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0.692603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180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1.544106</w:t>
            </w:r>
          </w:p>
        </w:tc>
      </w:tr>
      <w:tr w:rsidR="00E17C8A" w:rsidRPr="00861D28" w14:paraId="6F251DE5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4C3272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381D61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CCBBD2C" w14:textId="77777777" w:rsidR="00E17C8A" w:rsidRPr="00861D28" w:rsidRDefault="00E17C8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</w:p>
        </w:tc>
      </w:tr>
      <w:tr w:rsidR="005949B6" w:rsidRPr="00861D28" w14:paraId="01961C4D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7561F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3C358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DEF628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3E4FB2E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8593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ko00970//Aminoacyl-tRNA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26E8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0.518748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6888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1.538332</w:t>
            </w:r>
          </w:p>
        </w:tc>
      </w:tr>
      <w:tr w:rsidR="00BE0FEA" w:rsidRPr="00861D28" w14:paraId="39C25FB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8E187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ko00966//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Glucosinolate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C56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0.627022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A1659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1.335659</w:t>
            </w:r>
          </w:p>
        </w:tc>
      </w:tr>
      <w:tr w:rsidR="00BE0FEA" w:rsidRPr="00861D28" w14:paraId="54507E7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FBD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Betalain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05B3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0.588901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695E3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1.552984</w:t>
            </w:r>
          </w:p>
        </w:tc>
      </w:tr>
      <w:tr w:rsidR="00BE0FEA" w:rsidRPr="00861D28" w14:paraId="6A2C4C96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1235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ko00960//Tropane, piperidine and pyridine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6186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1.445666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62DF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1.296673</w:t>
            </w:r>
          </w:p>
        </w:tc>
      </w:tr>
      <w:tr w:rsidR="00BE0FEA" w:rsidRPr="00861D28" w14:paraId="35D7811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2F4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ko00950//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Isoquinoline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1770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0.903564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0FE4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0.541778</w:t>
            </w:r>
          </w:p>
        </w:tc>
      </w:tr>
      <w:tr w:rsidR="00BE0FEA" w:rsidRPr="00861D28" w14:paraId="5C86244A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0625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Stilbenoid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>, diarylheptanoid and gingerol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722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1.980625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A69B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2.618864</w:t>
            </w:r>
          </w:p>
        </w:tc>
      </w:tr>
      <w:tr w:rsidR="00BE0FEA" w:rsidRPr="00861D28" w14:paraId="6B668F1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B0C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ko00944//Flavone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flavonol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7AB2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1.465948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13606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2.528804</w:t>
            </w:r>
          </w:p>
        </w:tc>
      </w:tr>
      <w:tr w:rsidR="00BE0FEA" w:rsidRPr="00861D28" w14:paraId="074BE45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8C0B0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ko00943//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Isoflavonoid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908CE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2.352211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7B11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2.008853</w:t>
            </w:r>
          </w:p>
        </w:tc>
      </w:tr>
      <w:tr w:rsidR="00BE0FEA" w:rsidRPr="00861D28" w14:paraId="6868682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3CBE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ko00942//Anthocyanin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21E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2.020757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D3AB8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1.896012</w:t>
            </w:r>
          </w:p>
        </w:tc>
      </w:tr>
      <w:tr w:rsidR="00BE0FEA" w:rsidRPr="00861D28" w14:paraId="7A11CFC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9C8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ko00941//Flavonoid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DDB0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1.354028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77C8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2.812499</w:t>
            </w:r>
          </w:p>
        </w:tc>
      </w:tr>
      <w:tr w:rsidR="00BE0FEA" w:rsidRPr="00861D28" w14:paraId="5836A47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5C61E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ko00940//Phenylpropanoid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5A52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1.899148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CA9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1.91823</w:t>
            </w:r>
          </w:p>
        </w:tc>
      </w:tr>
      <w:tr w:rsidR="00BE0FEA" w:rsidRPr="00861D28" w14:paraId="12183EB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F5DD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ko00920//Sulfur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D0C6D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1.03356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8307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2.064465</w:t>
            </w:r>
          </w:p>
        </w:tc>
      </w:tr>
      <w:tr w:rsidR="00BE0FEA" w:rsidRPr="00861D28" w14:paraId="22E8F01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29D0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ko00910//Nitrogen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35C9D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2.079246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8E1C8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1.292353</w:t>
            </w:r>
          </w:p>
        </w:tc>
      </w:tr>
      <w:tr w:rsidR="00BE0FEA" w:rsidRPr="00861D28" w14:paraId="511E9DA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03B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ko00909//Sesquiterpenoid and triterpenoid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E520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1.111216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EBF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1.159815</w:t>
            </w:r>
          </w:p>
        </w:tc>
      </w:tr>
      <w:tr w:rsidR="00BE0FEA" w:rsidRPr="00861D28" w14:paraId="51ED456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92187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ko00908//Zeatin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11AB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1.80879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AD2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2.080867</w:t>
            </w:r>
          </w:p>
        </w:tc>
      </w:tr>
      <w:tr w:rsidR="00BE0FEA" w:rsidRPr="00861D28" w14:paraId="3835DB9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D105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ko00906//Carotenoid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B86D6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1.004958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4947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1.406154</w:t>
            </w:r>
          </w:p>
        </w:tc>
      </w:tr>
      <w:tr w:rsidR="00BE0FEA" w:rsidRPr="00861D28" w14:paraId="35195DF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6DF3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ko00905//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Brassinosteroid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F12C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0.97753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F70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2.449144</w:t>
            </w:r>
          </w:p>
        </w:tc>
      </w:tr>
      <w:tr w:rsidR="00BE0FEA" w:rsidRPr="00861D28" w14:paraId="73E005D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680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ko00904//Diterpenoid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F282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1.446593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77D2D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1.339651</w:t>
            </w:r>
          </w:p>
        </w:tc>
      </w:tr>
      <w:tr w:rsidR="00BE0FEA" w:rsidRPr="00861D28" w14:paraId="5520640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D592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ko00902//Monoterpenoid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6323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0.468583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8FE4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1.245831</w:t>
            </w:r>
          </w:p>
        </w:tc>
      </w:tr>
      <w:tr w:rsidR="00BE0FEA" w:rsidRPr="00861D28" w14:paraId="4B6264F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AB3AA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ko00901//Indole alkaloid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F558F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1.560026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35FE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1.573657</w:t>
            </w:r>
          </w:p>
        </w:tc>
      </w:tr>
      <w:tr w:rsidR="00BE0FEA" w:rsidRPr="00861D28" w14:paraId="1AD988B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8AF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ko00900//Terpenoid backbone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8460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0.851185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4687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1.903329</w:t>
            </w:r>
          </w:p>
        </w:tc>
      </w:tr>
      <w:tr w:rsidR="00BE0FEA" w:rsidRPr="00861D28" w14:paraId="4CB621F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E66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ko00860//Porphyrin and chlorophyll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EEC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0.701853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EBC3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2.01118</w:t>
            </w:r>
          </w:p>
        </w:tc>
      </w:tr>
      <w:tr w:rsidR="00BE0FEA" w:rsidRPr="00861D28" w14:paraId="53961FD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1DE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ko00790//Folate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1494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0.52904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81D3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1.688034</w:t>
            </w:r>
          </w:p>
        </w:tc>
      </w:tr>
      <w:tr w:rsidR="00BE0FEA" w:rsidRPr="00861D28" w14:paraId="602BB98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0C73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ko00785//Lipoic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F734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0.213803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A0B4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-0.113</w:t>
            </w:r>
          </w:p>
        </w:tc>
      </w:tr>
      <w:tr w:rsidR="00BE0FEA" w:rsidRPr="00861D28" w14:paraId="626B3F3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9FC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ko00780//Biotin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C7C13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0.069098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D09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1.621385</w:t>
            </w:r>
          </w:p>
        </w:tc>
      </w:tr>
      <w:tr w:rsidR="00BE0FEA" w:rsidRPr="00861D28" w14:paraId="62E4E6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421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ko00770//Pantothenate and CoA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292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-0.12515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AA26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1.914686</w:t>
            </w:r>
          </w:p>
        </w:tc>
      </w:tr>
      <w:tr w:rsidR="00BE0FEA" w:rsidRPr="00861D28" w14:paraId="484B745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6B358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ko00760//Nicotinate and nicotinamide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F1805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0.525285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667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1.567643</w:t>
            </w:r>
          </w:p>
        </w:tc>
      </w:tr>
      <w:tr w:rsidR="00BE0FEA" w:rsidRPr="00861D28" w14:paraId="7DBA396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A94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ko00750//Vitamin B6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A38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0.980975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BF37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1.361214</w:t>
            </w:r>
          </w:p>
        </w:tc>
      </w:tr>
      <w:tr w:rsidR="00BE0FEA" w:rsidRPr="00861D28" w14:paraId="10CFB7A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3809F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ko00740//Riboflavin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421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1.013079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DF551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1.287438</w:t>
            </w:r>
          </w:p>
        </w:tc>
      </w:tr>
      <w:tr w:rsidR="00BE0FEA" w:rsidRPr="00861D28" w14:paraId="6BF0589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493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ko00730//Thiamine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4F4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1.144587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0B9F7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2.128749</w:t>
            </w:r>
          </w:p>
        </w:tc>
      </w:tr>
      <w:tr w:rsidR="00BE0FEA" w:rsidRPr="00861D28" w14:paraId="086841E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274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ko00710//Carbon fixation in photosynthetic organisms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AC5FD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1.307151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E65C1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2.031151</w:t>
            </w:r>
          </w:p>
        </w:tc>
      </w:tr>
      <w:tr w:rsidR="00BE0FEA" w:rsidRPr="00861D28" w14:paraId="1E2815B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57A2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ko00670//One carbon pool by folate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B59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2.501801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38B9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1.886382</w:t>
            </w:r>
          </w:p>
        </w:tc>
      </w:tr>
      <w:tr w:rsidR="00BE0FEA" w:rsidRPr="00861D28" w14:paraId="3D0BC35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D6915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ko00660//C5-Branched dibasic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2410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-3.64386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D5402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3.531693</w:t>
            </w:r>
          </w:p>
        </w:tc>
      </w:tr>
      <w:tr w:rsidR="00BE0FEA" w:rsidRPr="00861D28" w14:paraId="26513D7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525F1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ko00650//Butanoate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5BC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1.070827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FEDC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3.284424</w:t>
            </w:r>
          </w:p>
        </w:tc>
      </w:tr>
      <w:tr w:rsidR="00BE0FEA" w:rsidRPr="00861D28" w14:paraId="61F65D8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71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ko00640//Propanoate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64DC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1.692095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3291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1.76362</w:t>
            </w:r>
          </w:p>
        </w:tc>
      </w:tr>
      <w:tr w:rsidR="00BE0FEA" w:rsidRPr="00861D28" w14:paraId="3CF8057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6FDDC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ko00630//Glyoxylate and dicarboxylate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9B5F2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0.947906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D2DF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1.705131</w:t>
            </w:r>
          </w:p>
        </w:tc>
      </w:tr>
      <w:tr w:rsidR="00BE0FEA" w:rsidRPr="00861D28" w14:paraId="099CE35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5F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ko00620//Pyruvate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3DCB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0.815258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7A2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1.873939</w:t>
            </w:r>
          </w:p>
        </w:tc>
      </w:tr>
      <w:tr w:rsidR="00BE0FEA" w:rsidRPr="00861D28" w14:paraId="2DEC0D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CA77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ko00604//Glycosphingolipid biosynthesis -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ganglio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series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4987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0.962291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226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1.999611</w:t>
            </w:r>
          </w:p>
        </w:tc>
      </w:tr>
      <w:tr w:rsidR="00BE0FEA" w:rsidRPr="00861D28" w14:paraId="3132CC83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E3A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ko00603//Glycosphingolipid biosynthesis -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globo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isoglobo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series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9A619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1.150622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E626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0.568215</w:t>
            </w:r>
          </w:p>
        </w:tc>
      </w:tr>
      <w:tr w:rsidR="00BE0FEA" w:rsidRPr="00861D28" w14:paraId="2F99514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C7A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ko00600//Sphingolipid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35B5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0.605954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3831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2.043934</w:t>
            </w:r>
          </w:p>
        </w:tc>
      </w:tr>
      <w:tr w:rsidR="005949B6" w:rsidRPr="00861D28" w14:paraId="37C2C193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CF68DC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F67A84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C6F571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34587BE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8EF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ko00592//alpha-Linolenic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667B0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1.650235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A868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1.207351</w:t>
            </w:r>
          </w:p>
        </w:tc>
      </w:tr>
      <w:tr w:rsidR="00BE0FEA" w:rsidRPr="00861D28" w14:paraId="15E0794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54A7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ko00591//Linoleic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56AE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0.655914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6C1EA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1.752079</w:t>
            </w:r>
          </w:p>
        </w:tc>
      </w:tr>
      <w:tr w:rsidR="00BE0FEA" w:rsidRPr="00861D28" w14:paraId="7C314F78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98A03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ko00590//Arachidonic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47EDA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1.525008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75AB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1.98365</w:t>
            </w:r>
          </w:p>
        </w:tc>
      </w:tr>
      <w:tr w:rsidR="00BE0FEA" w:rsidRPr="00861D28" w14:paraId="0196A9F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9E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ko00565//Ether 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E959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0.958827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CD788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1.278085</w:t>
            </w:r>
          </w:p>
        </w:tc>
      </w:tr>
      <w:tr w:rsidR="00BE0FEA" w:rsidRPr="00861D28" w14:paraId="596879D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0436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ko00564//Glycerophospholipid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B66F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1.265825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A847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2.169772</w:t>
            </w:r>
          </w:p>
        </w:tc>
      </w:tr>
      <w:tr w:rsidR="00BE0FEA" w:rsidRPr="00861D28" w14:paraId="5464B5DD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6527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ko00563//Glycosylphosphatidylinositol (GPI)-anchor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659B2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0.317769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D38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1.589839</w:t>
            </w:r>
          </w:p>
        </w:tc>
      </w:tr>
      <w:tr w:rsidR="00BE0FEA" w:rsidRPr="00861D28" w14:paraId="56C281C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A1B06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ko00562//Inositol phosphate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A614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0.721291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8BA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1.218164</w:t>
            </w:r>
          </w:p>
        </w:tc>
      </w:tr>
      <w:tr w:rsidR="00BE0FEA" w:rsidRPr="00861D28" w14:paraId="70DE993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99AE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ko00561//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Glycerolipid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7F05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0.876562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8D5AB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1.848519</w:t>
            </w:r>
          </w:p>
        </w:tc>
      </w:tr>
      <w:tr w:rsidR="00BE0FEA" w:rsidRPr="00861D28" w14:paraId="7CE9AEC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7BD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ko00531//Glycosaminoglycan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9229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2.059861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0A86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1.559395</w:t>
            </w:r>
          </w:p>
        </w:tc>
      </w:tr>
      <w:tr w:rsidR="00BE0FEA" w:rsidRPr="00861D28" w14:paraId="2067F3D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E2814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ko00520//Amino sugar and nucleotide sugar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854B6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1.401533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AA1EA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2.221641</w:t>
            </w:r>
          </w:p>
        </w:tc>
      </w:tr>
      <w:tr w:rsidR="00BE0FEA" w:rsidRPr="00861D28" w14:paraId="525252E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0372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ko00515//Mannose type O-glycan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5607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0.526556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BBA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1.460623</w:t>
            </w:r>
          </w:p>
        </w:tc>
      </w:tr>
      <w:tr w:rsidR="00BE0FEA" w:rsidRPr="00861D28" w14:paraId="0ADFA30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45D1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ko00514//Other types of O-glycan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2F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1.10534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E75CC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1.5725</w:t>
            </w:r>
          </w:p>
        </w:tc>
      </w:tr>
      <w:tr w:rsidR="00BE0FEA" w:rsidRPr="00861D28" w14:paraId="09446E9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7EF24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ko00511//Other glycan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07A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1.105116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61C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1.116371</w:t>
            </w:r>
          </w:p>
        </w:tc>
      </w:tr>
      <w:tr w:rsidR="00BE0FEA" w:rsidRPr="00861D28" w14:paraId="734FDEF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52D1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ko00510//N-Glycan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9A1E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1.057319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35FDA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1.497939</w:t>
            </w:r>
          </w:p>
        </w:tc>
      </w:tr>
      <w:tr w:rsidR="00BE0FEA" w:rsidRPr="00861D28" w14:paraId="4E7832F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323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ko00500//Starch and sucrose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44C5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1.47532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20E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1.729918</w:t>
            </w:r>
          </w:p>
        </w:tc>
      </w:tr>
      <w:tr w:rsidR="00BE0FEA" w:rsidRPr="00861D28" w14:paraId="09B2FBB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3C7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ko00480//Glutathione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E67C5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1.254772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BEAF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1.946483</w:t>
            </w:r>
          </w:p>
        </w:tc>
      </w:tr>
      <w:tr w:rsidR="00BE0FEA" w:rsidRPr="00861D28" w14:paraId="3535BA2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6ECB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ko00460//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Cyanoamino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acid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7A61E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1.148971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AAA5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1.435003</w:t>
            </w:r>
          </w:p>
        </w:tc>
      </w:tr>
      <w:tr w:rsidR="00BE0FEA" w:rsidRPr="00861D28" w14:paraId="66A5C0D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2347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ko00450//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Selenocompound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13A71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2.40108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FD68A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2.175781</w:t>
            </w:r>
          </w:p>
        </w:tc>
      </w:tr>
      <w:tr w:rsidR="00BE0FEA" w:rsidRPr="00861D28" w14:paraId="0A3F2DF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E2D11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ko00440//Phosphonate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phosphinate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7C3DE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-0.55503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01C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2.048487</w:t>
            </w:r>
          </w:p>
        </w:tc>
      </w:tr>
      <w:tr w:rsidR="00BE0FEA" w:rsidRPr="00861D28" w14:paraId="534F0DA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D3FA2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ko00430//Taurine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hypotaurine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2FBF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1.116967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5C62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1.597858</w:t>
            </w:r>
          </w:p>
        </w:tc>
      </w:tr>
      <w:tr w:rsidR="00BE0FEA" w:rsidRPr="00861D28" w14:paraId="4DEBB6A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C5AF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ko00410//beta-Alanine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AD3F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1.762436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30F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1.697019</w:t>
            </w:r>
          </w:p>
        </w:tc>
      </w:tr>
      <w:tr w:rsidR="00BE0FEA" w:rsidRPr="00861D28" w14:paraId="0AB59AE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CC22B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ko00402//Benzoxazinoid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D1A8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1.484989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F88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0.49553</w:t>
            </w:r>
          </w:p>
        </w:tc>
      </w:tr>
      <w:tr w:rsidR="00BE0FEA" w:rsidRPr="00861D28" w14:paraId="02F54BEB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567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ko00400//Phenylalanine, tyrosine and tryptophan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052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1.197491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8DD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0.946259</w:t>
            </w:r>
          </w:p>
        </w:tc>
      </w:tr>
      <w:tr w:rsidR="00BE0FEA" w:rsidRPr="00861D28" w14:paraId="51E1F1BF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E2B8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ko00380//Tryptophan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778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1.159663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2CCD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1.641375</w:t>
            </w:r>
          </w:p>
        </w:tc>
      </w:tr>
      <w:tr w:rsidR="00BE0FEA" w:rsidRPr="00861D28" w14:paraId="7A6FC58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04062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ko00360//Phenylalanine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CDF4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1.017935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DBFB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1.382203</w:t>
            </w:r>
          </w:p>
        </w:tc>
      </w:tr>
      <w:tr w:rsidR="00BE0FEA" w:rsidRPr="00861D28" w14:paraId="143DDAA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A099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ko00350//Tyrosine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4F94C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1.237355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0BF1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1.632062</w:t>
            </w:r>
          </w:p>
        </w:tc>
      </w:tr>
      <w:tr w:rsidR="00BE0FEA" w:rsidRPr="00861D28" w14:paraId="7391682E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FB0AD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ko00340//Histidine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AEA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-0.96233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5BD89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1.847576</w:t>
            </w:r>
          </w:p>
        </w:tc>
      </w:tr>
      <w:tr w:rsidR="00BE0FEA" w:rsidRPr="00861D28" w14:paraId="2044066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569D8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ko00330//Arginine and proline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E7195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0.911101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406C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1.673687</w:t>
            </w:r>
          </w:p>
        </w:tc>
      </w:tr>
      <w:tr w:rsidR="00BE0FEA" w:rsidRPr="00861D28" w14:paraId="0607798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B5C9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ko00310//Lysine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FFC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-0.38913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8B15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1.398948</w:t>
            </w:r>
          </w:p>
        </w:tc>
      </w:tr>
      <w:tr w:rsidR="00BE0FEA" w:rsidRPr="00861D28" w14:paraId="1C1C262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EB2C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ko00300//Lysine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AD114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1.777816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C7EE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0.271134</w:t>
            </w:r>
          </w:p>
        </w:tc>
      </w:tr>
      <w:tr w:rsidR="00BE0FEA" w:rsidRPr="00861D28" w14:paraId="008BFAD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F6FC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ko00290//Valine, leucine and isoleucine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0943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1.356543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3CB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0.767742</w:t>
            </w:r>
          </w:p>
        </w:tc>
      </w:tr>
      <w:tr w:rsidR="00BE0FEA" w:rsidRPr="00861D28" w14:paraId="5ED5C4F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3A4A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ko00280//Valine, leucine and isoleucine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0BFF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0.522988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11A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1.22073</w:t>
            </w:r>
          </w:p>
        </w:tc>
      </w:tr>
      <w:tr w:rsidR="00BE0FEA" w:rsidRPr="00861D28" w14:paraId="5E4CDA8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F30C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ko00270//Cysteine and methionine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338E9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1.317067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F2665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2.294268</w:t>
            </w:r>
          </w:p>
        </w:tc>
      </w:tr>
      <w:tr w:rsidR="00BE0FEA" w:rsidRPr="00861D28" w14:paraId="3D48DBD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67DBA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ko00261//Monobactam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2B6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0.122444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D24C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1.790337</w:t>
            </w:r>
          </w:p>
        </w:tc>
      </w:tr>
      <w:tr w:rsidR="00BE0FEA" w:rsidRPr="00861D28" w14:paraId="47BE1EF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273A2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ko00260//Glycine, serine and threonine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F8D1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0.950836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5774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1.439793</w:t>
            </w:r>
          </w:p>
        </w:tc>
      </w:tr>
      <w:tr w:rsidR="00BE0FEA" w:rsidRPr="00861D28" w14:paraId="7AFE6B0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77FD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ko00250//Alanine, aspartate and glutamate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124B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1.13463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A5BB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2.24793</w:t>
            </w:r>
          </w:p>
        </w:tc>
      </w:tr>
      <w:tr w:rsidR="00BE0FEA" w:rsidRPr="00861D28" w14:paraId="6E28C22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5BDD2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ko00240//Pyrimidine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1030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0.956483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F05A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1.583733</w:t>
            </w:r>
          </w:p>
        </w:tc>
      </w:tr>
      <w:tr w:rsidR="00BE0FEA" w:rsidRPr="00861D28" w14:paraId="4FB34BE6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CBD3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ko00232//Caffeine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2B9A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5.236638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02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3.123383</w:t>
            </w:r>
          </w:p>
        </w:tc>
      </w:tr>
      <w:tr w:rsidR="00BE0FEA" w:rsidRPr="00861D28" w14:paraId="2D6B0D0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73875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ko00230//Purine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B74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1.258125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3E706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1.746474</w:t>
            </w:r>
          </w:p>
        </w:tc>
      </w:tr>
      <w:tr w:rsidR="00BE0FEA" w:rsidRPr="00861D28" w14:paraId="0E1454F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E0088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ko00220//Arginine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B32ED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1.29094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85F7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1.059311</w:t>
            </w:r>
          </w:p>
        </w:tc>
      </w:tr>
      <w:tr w:rsidR="00BE0FEA" w:rsidRPr="00861D28" w14:paraId="55674BF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B782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ko00196//Photosynthesis - antenna proteins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0DE28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0.801312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9791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2.101445</w:t>
            </w:r>
          </w:p>
        </w:tc>
      </w:tr>
      <w:tr w:rsidR="005949B6" w:rsidRPr="00861D28" w14:paraId="0E97AB87" w14:textId="77777777" w:rsidTr="00053619">
        <w:trPr>
          <w:trHeight w:val="288"/>
        </w:trPr>
        <w:tc>
          <w:tcPr>
            <w:tcW w:w="6901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DADA36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lastRenderedPageBreak/>
              <w:t>Pathway Name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F23763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 xml:space="preserve">CK </w:t>
            </w:r>
          </w:p>
        </w:tc>
        <w:tc>
          <w:tcPr>
            <w:tcW w:w="1004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43AEDA" w14:textId="77777777" w:rsidR="005949B6" w:rsidRPr="00861D28" w:rsidRDefault="005949B6" w:rsidP="00053619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IBA300</w:t>
            </w:r>
          </w:p>
        </w:tc>
      </w:tr>
      <w:tr w:rsidR="00BE0FEA" w:rsidRPr="00861D28" w14:paraId="780C3A67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9C14B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ko00195//Photosynthesis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D36C9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0.876629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F910F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2.197603</w:t>
            </w:r>
          </w:p>
        </w:tc>
      </w:tr>
      <w:tr w:rsidR="00BE0FEA" w:rsidRPr="00861D28" w14:paraId="0A5D1CA4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972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ko00190//Oxidative phosphorylation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9DCA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1.325512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207A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1.982602</w:t>
            </w:r>
          </w:p>
        </w:tc>
      </w:tr>
      <w:tr w:rsidR="00BE0FEA" w:rsidRPr="00861D28" w14:paraId="5B8E2E23" w14:textId="77777777" w:rsidTr="005949B6">
        <w:trPr>
          <w:trHeight w:val="552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07A2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ko00130//Ubiquinone and other terpenoid-quinone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BC5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2.123788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3847A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1.939391</w:t>
            </w:r>
          </w:p>
        </w:tc>
      </w:tr>
      <w:tr w:rsidR="00BE0FEA" w:rsidRPr="00861D28" w14:paraId="04EEFB20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CCB2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ko00100//Steroid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B951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1.952249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2F3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3.382544</w:t>
            </w:r>
          </w:p>
        </w:tc>
      </w:tr>
      <w:tr w:rsidR="00BE0FEA" w:rsidRPr="00861D28" w14:paraId="4CDFCE6C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A0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ko00073//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Cutin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,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suberine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and wax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3E03E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1.4004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7A48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2.138886</w:t>
            </w:r>
          </w:p>
        </w:tc>
      </w:tr>
      <w:tr w:rsidR="00BE0FEA" w:rsidRPr="00861D28" w14:paraId="15E59913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FED6F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ko00072//Synthesis and degradation of ketone bodies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A3B8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2.2435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B0D9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2.168081</w:t>
            </w:r>
          </w:p>
        </w:tc>
      </w:tr>
      <w:tr w:rsidR="00BE0FEA" w:rsidRPr="00861D28" w14:paraId="3F926345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2E365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ko00071//Fatty acid degradation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33B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1.600554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4306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1.996225</w:t>
            </w:r>
          </w:p>
        </w:tc>
      </w:tr>
      <w:tr w:rsidR="00BE0FEA" w:rsidRPr="00861D28" w14:paraId="60B0BB9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7253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ko00062//Fatty acid elongation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B459C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0.722015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8A461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1.979645</w:t>
            </w:r>
          </w:p>
        </w:tc>
      </w:tr>
      <w:tr w:rsidR="00BE0FEA" w:rsidRPr="00861D28" w14:paraId="49BDA02A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8C5C0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ko00061//Fatty acid biosynthesis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673E4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1.455039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DEB0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1.346513</w:t>
            </w:r>
          </w:p>
        </w:tc>
      </w:tr>
      <w:tr w:rsidR="00BE0FEA" w:rsidRPr="00861D28" w14:paraId="5F0EF97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4F9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 xml:space="preserve">ko00053//Ascorbate and </w:t>
            </w:r>
            <w:proofErr w:type="spellStart"/>
            <w:r w:rsidRPr="00861D28">
              <w:rPr>
                <w:rFonts w:eastAsia="等线"/>
                <w:sz w:val="20"/>
                <w:lang w:eastAsia="zh-CN"/>
              </w:rPr>
              <w:t>aldarate</w:t>
            </w:r>
            <w:proofErr w:type="spellEnd"/>
            <w:r w:rsidRPr="00861D28">
              <w:rPr>
                <w:rFonts w:eastAsia="等线"/>
                <w:sz w:val="20"/>
                <w:lang w:eastAsia="zh-CN"/>
              </w:rPr>
              <w:t xml:space="preserve">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180FA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1.58019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D2B33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1.831276</w:t>
            </w:r>
          </w:p>
        </w:tc>
      </w:tr>
      <w:tr w:rsidR="00BE0FEA" w:rsidRPr="00861D28" w14:paraId="144920B2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58EC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ko00052//Galactose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C2E00E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1.048041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1A2D4F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1.949978</w:t>
            </w:r>
          </w:p>
        </w:tc>
      </w:tr>
      <w:tr w:rsidR="00BE0FEA" w:rsidRPr="00861D28" w14:paraId="792F9361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7FCD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ko00051//Fructose and mannose metabolism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BC71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0.836303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E909F4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1.902684</w:t>
            </w:r>
          </w:p>
        </w:tc>
      </w:tr>
      <w:tr w:rsidR="00BE0FEA" w:rsidRPr="00861D28" w14:paraId="2D67FDC9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35E3DB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ko00040//Pentose and glucuronate interconversions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73068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1.236698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CE24D7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1.501583</w:t>
            </w:r>
          </w:p>
        </w:tc>
      </w:tr>
      <w:tr w:rsidR="00BE0FEA" w:rsidRPr="00861D28" w14:paraId="201CB97D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CBE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ko00030//Pentose phosphate pathway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BE4C7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0.985901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91CA5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1.890445</w:t>
            </w:r>
          </w:p>
        </w:tc>
      </w:tr>
      <w:tr w:rsidR="00BE0FEA" w:rsidRPr="00861D28" w14:paraId="592FADFB" w14:textId="77777777" w:rsidTr="005949B6">
        <w:trPr>
          <w:trHeight w:val="276"/>
        </w:trPr>
        <w:tc>
          <w:tcPr>
            <w:tcW w:w="6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4B832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ko00020//Citrate cycle (TCA cycle)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B0A18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0.725204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5EE979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1.716275</w:t>
            </w:r>
          </w:p>
        </w:tc>
      </w:tr>
      <w:tr w:rsidR="00BE0FEA" w:rsidRPr="00861D28" w14:paraId="47FCBA30" w14:textId="77777777" w:rsidTr="005949B6">
        <w:trPr>
          <w:trHeight w:val="288"/>
        </w:trPr>
        <w:tc>
          <w:tcPr>
            <w:tcW w:w="690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326D0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ko00621//Pyruvate metabolism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8D35CD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1.692408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55E346" w14:textId="77777777" w:rsidR="00BE0FEA" w:rsidRPr="00861D28" w:rsidRDefault="00BE0FEA" w:rsidP="00BE0FEA">
            <w:pPr>
              <w:spacing w:line="240" w:lineRule="auto"/>
              <w:rPr>
                <w:rFonts w:eastAsia="等线"/>
                <w:sz w:val="20"/>
                <w:lang w:eastAsia="zh-CN"/>
              </w:rPr>
            </w:pPr>
            <w:r w:rsidRPr="00861D28">
              <w:rPr>
                <w:rFonts w:eastAsia="等线"/>
                <w:sz w:val="20"/>
                <w:lang w:eastAsia="zh-CN"/>
              </w:rPr>
              <w:t>1.947744</w:t>
            </w:r>
          </w:p>
        </w:tc>
      </w:tr>
    </w:tbl>
    <w:p w14:paraId="457FA166" w14:textId="77777777" w:rsidR="00BE0FEA" w:rsidRPr="00861D28" w:rsidRDefault="00BE0FEA" w:rsidP="00BE0FEA">
      <w:pPr>
        <w:pStyle w:val="MDPI41tablecaption"/>
        <w:ind w:left="0"/>
        <w:rPr>
          <w:b/>
          <w:bCs/>
          <w:noProof/>
          <w:sz w:val="20"/>
          <w:szCs w:val="20"/>
        </w:rPr>
      </w:pPr>
    </w:p>
    <w:p w14:paraId="4C5F975A" w14:textId="77777777" w:rsidR="00C64C54" w:rsidRPr="00861D28" w:rsidRDefault="00C64C54" w:rsidP="000238E3">
      <w:pPr>
        <w:pStyle w:val="MDPI41tablecaption"/>
        <w:rPr>
          <w:rFonts w:eastAsiaTheme="minorEastAsia"/>
          <w:b/>
          <w:bCs/>
          <w:noProof/>
          <w:sz w:val="20"/>
          <w:szCs w:val="20"/>
          <w:lang w:eastAsia="zh-CN"/>
        </w:rPr>
      </w:pPr>
      <w:bookmarkStart w:id="4" w:name="_Hlk76109968"/>
      <w:r w:rsidRPr="00861D28">
        <w:rPr>
          <w:b/>
          <w:bCs/>
          <w:noProof/>
          <w:sz w:val="20"/>
          <w:szCs w:val="20"/>
        </w:rPr>
        <w:t>Table S</w:t>
      </w:r>
      <w:r w:rsidR="00BE0FEA" w:rsidRPr="00861D28">
        <w:rPr>
          <w:b/>
          <w:bCs/>
          <w:noProof/>
          <w:sz w:val="20"/>
          <w:szCs w:val="20"/>
        </w:rPr>
        <w:t>5</w:t>
      </w:r>
      <w:r w:rsidR="000238E3" w:rsidRPr="00861D28">
        <w:rPr>
          <w:rFonts w:eastAsiaTheme="minorEastAsia"/>
          <w:b/>
          <w:bCs/>
          <w:noProof/>
          <w:sz w:val="20"/>
          <w:szCs w:val="20"/>
          <w:lang w:eastAsia="zh-CN"/>
        </w:rPr>
        <w:t>.</w:t>
      </w:r>
      <w:r w:rsidRPr="00861D28">
        <w:rPr>
          <w:rFonts w:eastAsiaTheme="minorEastAsia" w:hint="eastAsia"/>
          <w:b/>
          <w:bCs/>
          <w:noProof/>
          <w:sz w:val="20"/>
          <w:szCs w:val="20"/>
          <w:lang w:eastAsia="zh-CN"/>
        </w:rPr>
        <w:t xml:space="preserve"> </w:t>
      </w:r>
      <w:proofErr w:type="spellStart"/>
      <w:r w:rsidRPr="00861D28">
        <w:rPr>
          <w:rFonts w:eastAsiaTheme="minorEastAsia"/>
          <w:i/>
          <w:iCs/>
          <w:sz w:val="20"/>
          <w:szCs w:val="20"/>
          <w:lang w:eastAsia="zh-CN"/>
        </w:rPr>
        <w:t>ArARF</w:t>
      </w:r>
      <w:proofErr w:type="spellEnd"/>
      <w:r w:rsidRPr="00861D28">
        <w:rPr>
          <w:rFonts w:eastAsiaTheme="minorEastAsia"/>
          <w:sz w:val="20"/>
          <w:szCs w:val="20"/>
          <w:lang w:eastAsia="zh-CN"/>
        </w:rPr>
        <w:t xml:space="preserve"> genes encoding ARF proteins along with their molecular details</w:t>
      </w:r>
      <w:r w:rsidR="000238E3" w:rsidRPr="00861D28">
        <w:rPr>
          <w:rFonts w:eastAsiaTheme="minorEastAsia"/>
          <w:sz w:val="20"/>
          <w:szCs w:val="20"/>
          <w:lang w:eastAsia="zh-CN"/>
        </w:rPr>
        <w:t>.</w:t>
      </w:r>
    </w:p>
    <w:tbl>
      <w:tblPr>
        <w:tblW w:w="7655" w:type="dxa"/>
        <w:jc w:val="center"/>
        <w:tblLook w:val="04A0" w:firstRow="1" w:lastRow="0" w:firstColumn="1" w:lastColumn="0" w:noHBand="0" w:noVBand="1"/>
      </w:tblPr>
      <w:tblGrid>
        <w:gridCol w:w="1280"/>
        <w:gridCol w:w="2060"/>
        <w:gridCol w:w="1161"/>
        <w:gridCol w:w="960"/>
        <w:gridCol w:w="1094"/>
        <w:gridCol w:w="1528"/>
      </w:tblGrid>
      <w:tr w:rsidR="00C64C54" w:rsidRPr="00861D28" w14:paraId="52A4F4F5" w14:textId="77777777" w:rsidTr="005949B6">
        <w:trPr>
          <w:trHeight w:val="276"/>
          <w:jc w:val="center"/>
        </w:trPr>
        <w:tc>
          <w:tcPr>
            <w:tcW w:w="128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bookmarkEnd w:id="4"/>
          <w:p w14:paraId="0A3E349C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Gene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750124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Gene ID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B98BF6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Length(aa)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3B1396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spellStart"/>
            <w:r w:rsidRPr="00861D28">
              <w:rPr>
                <w:rFonts w:eastAsia="等线"/>
                <w:b/>
                <w:bCs/>
                <w:lang w:eastAsia="zh-CN"/>
              </w:rPr>
              <w:t>pI</w:t>
            </w:r>
            <w:proofErr w:type="spellEnd"/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6B5CAC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proofErr w:type="gramStart"/>
            <w:r w:rsidRPr="00861D28">
              <w:rPr>
                <w:rFonts w:eastAsia="等线"/>
                <w:b/>
                <w:bCs/>
                <w:lang w:eastAsia="zh-CN"/>
              </w:rPr>
              <w:t>MW(</w:t>
            </w:r>
            <w:proofErr w:type="spellStart"/>
            <w:proofErr w:type="gramEnd"/>
            <w:r w:rsidRPr="00861D28">
              <w:rPr>
                <w:rFonts w:eastAsia="等线"/>
                <w:b/>
                <w:bCs/>
                <w:lang w:eastAsia="zh-CN"/>
              </w:rPr>
              <w:t>kDa</w:t>
            </w:r>
            <w:proofErr w:type="spellEnd"/>
            <w:r w:rsidRPr="00861D28">
              <w:rPr>
                <w:rFonts w:eastAsia="等线"/>
                <w:b/>
                <w:bCs/>
                <w:lang w:eastAsia="zh-CN"/>
              </w:rPr>
              <w:t>)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CF2401" w14:textId="77777777" w:rsidR="00C64C54" w:rsidRPr="00861D28" w:rsidRDefault="00C64C54" w:rsidP="000238E3">
            <w:pPr>
              <w:pStyle w:val="MDPI42tablebody"/>
              <w:rPr>
                <w:rFonts w:eastAsia="等线"/>
                <w:b/>
                <w:bCs/>
                <w:lang w:eastAsia="zh-CN"/>
              </w:rPr>
            </w:pPr>
            <w:r w:rsidRPr="00861D28">
              <w:rPr>
                <w:rFonts w:eastAsia="等线"/>
                <w:b/>
                <w:bCs/>
                <w:lang w:eastAsia="zh-CN"/>
              </w:rPr>
              <w:t>Domain</w:t>
            </w:r>
          </w:p>
        </w:tc>
      </w:tr>
      <w:tr w:rsidR="00C64C54" w:rsidRPr="00861D28" w14:paraId="3C2E34BD" w14:textId="77777777" w:rsidTr="005949B6">
        <w:trPr>
          <w:trHeight w:val="276"/>
          <w:jc w:val="center"/>
        </w:trPr>
        <w:tc>
          <w:tcPr>
            <w:tcW w:w="128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6367E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</w:t>
            </w:r>
          </w:p>
        </w:tc>
        <w:tc>
          <w:tcPr>
            <w:tcW w:w="20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5514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CL12499.Contig1_All</w:t>
            </w:r>
          </w:p>
        </w:tc>
        <w:tc>
          <w:tcPr>
            <w:tcW w:w="975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C9C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682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BBE8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6.08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CADD2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75.74</w:t>
            </w:r>
          </w:p>
        </w:tc>
        <w:tc>
          <w:tcPr>
            <w:tcW w:w="1420" w:type="dxa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340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6A87D20E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076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BFFD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CL1603.Contig1_All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C1F4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848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1A59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97B8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94.59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959BD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F8759A3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924C35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8287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CL999.Contig2_All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0BDC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743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CE3D5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3DA3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83.4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859B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7470F1D0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6A1FA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ArARF3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0AC8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CL8458.Contig2_All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817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CFF7E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5CE4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81.74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75B9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3F0676C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9A97B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ArARF4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7A35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CL4652.Contig2_All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71D0F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6977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6.31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BB3A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88.37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9778E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007E1F97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C55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ArARF5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E5D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CL11296.Contig1_All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3E13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C2FE7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85FF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103.97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76469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3762518B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EA173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D478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CL6338.Contig1_All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10025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708D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5A16C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100.71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2812B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12B9A83F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F0648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C8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Unigene23399_All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F461F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914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1EB4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ACD33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101.6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2FFAE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D5E8F17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78261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ArARF8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9485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Unigene2668_All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384C3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840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D1302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5.87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01A6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93.89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1FF5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265F2F2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A44C4F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ArARF9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103C3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CL12892.Contig1_All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E2780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690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25B1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0C3E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77.21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6EAE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75843F1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1000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ArARF10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BC97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CL3897.Contig1_All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BDA74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733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7846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8.39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FE21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80.61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1C23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5FDF8D14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7585B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ArARF16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98848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CL7048.Contig1_All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19D1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704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457F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6.76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F8C0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77.76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CA91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06748F93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341B2C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ArARF17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337D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CL5608.Contig3_All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BF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996A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5BF64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78.05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C2BA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358E3D5F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B4BA77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ArARF18-1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624CAE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Unigene5190_All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4AD2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40B22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C004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A27C7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49C6C8A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5325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ArARF18-2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807E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Unigene426_All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2C39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612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254515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5.95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7DAF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67.17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8399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</w:p>
        </w:tc>
      </w:tr>
      <w:tr w:rsidR="00C64C54" w:rsidRPr="00861D28" w14:paraId="1C386239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CD951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ArARF19-1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F9D9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CL1642.Contig1_All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5601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23E1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B13A30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122.56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124046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217DECC8" w14:textId="77777777" w:rsidTr="000238E3">
        <w:trPr>
          <w:trHeight w:val="276"/>
          <w:jc w:val="center"/>
        </w:trPr>
        <w:tc>
          <w:tcPr>
            <w:tcW w:w="1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CDF4D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ArARF19-2</w:t>
            </w:r>
          </w:p>
        </w:tc>
        <w:tc>
          <w:tcPr>
            <w:tcW w:w="2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AF687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CL1642.Contig5_All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74863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EFC9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6.24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EBAD97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122.52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6F3CD8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  <w:tr w:rsidR="00C64C54" w:rsidRPr="00861D28" w14:paraId="4081A667" w14:textId="77777777" w:rsidTr="005949B6">
        <w:trPr>
          <w:trHeight w:val="288"/>
          <w:jc w:val="center"/>
        </w:trPr>
        <w:tc>
          <w:tcPr>
            <w:tcW w:w="128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F184FA" w14:textId="77777777" w:rsidR="00C64C54" w:rsidRPr="00861D28" w:rsidRDefault="00C64C54" w:rsidP="000238E3">
            <w:pPr>
              <w:pStyle w:val="MDPI42tablebody"/>
              <w:rPr>
                <w:rFonts w:eastAsia="等线"/>
                <w:i/>
                <w:iCs/>
                <w:lang w:eastAsia="zh-CN"/>
              </w:rPr>
            </w:pPr>
            <w:r w:rsidRPr="00861D28">
              <w:rPr>
                <w:rFonts w:eastAsia="等线"/>
                <w:i/>
                <w:iCs/>
                <w:lang w:eastAsia="zh-CN"/>
              </w:rPr>
              <w:t>ArARF19-3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7603C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CL4170.Contig3_All</w:t>
            </w:r>
          </w:p>
        </w:tc>
        <w:tc>
          <w:tcPr>
            <w:tcW w:w="97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83A98D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1170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40C5234" w14:textId="77777777" w:rsidR="00C64C54" w:rsidRPr="00861D28" w:rsidRDefault="005949B6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 w:hint="eastAsia"/>
                <w:lang w:eastAsia="zh-CN"/>
              </w:rPr>
              <w:t>·</w:t>
            </w:r>
            <w:r w:rsidR="00C64C54" w:rsidRPr="00861D28">
              <w:rPr>
                <w:rFonts w:eastAsia="等线"/>
                <w:lang w:eastAsia="zh-CN"/>
              </w:rPr>
              <w:t>6.19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BA4F6A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r w:rsidRPr="00861D28">
              <w:rPr>
                <w:rFonts w:eastAsia="等线"/>
                <w:lang w:eastAsia="zh-CN"/>
              </w:rPr>
              <w:t>131.19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8543AB" w14:textId="77777777" w:rsidR="00C64C54" w:rsidRPr="00861D28" w:rsidRDefault="00C64C54" w:rsidP="000238E3">
            <w:pPr>
              <w:pStyle w:val="MDPI42tablebody"/>
              <w:rPr>
                <w:rFonts w:eastAsia="等线"/>
                <w:lang w:eastAsia="zh-CN"/>
              </w:rPr>
            </w:pPr>
            <w:proofErr w:type="gramStart"/>
            <w:r w:rsidRPr="00861D28">
              <w:rPr>
                <w:rFonts w:eastAsia="等线"/>
                <w:lang w:eastAsia="zh-CN"/>
              </w:rPr>
              <w:t>DBD,ARF</w:t>
            </w:r>
            <w:proofErr w:type="gramEnd"/>
            <w:r w:rsidRPr="00861D28">
              <w:rPr>
                <w:rFonts w:eastAsia="等线"/>
                <w:lang w:eastAsia="zh-CN"/>
              </w:rPr>
              <w:t>,CTD</w:t>
            </w:r>
          </w:p>
        </w:tc>
      </w:tr>
    </w:tbl>
    <w:p w14:paraId="44E90410" w14:textId="397B228E" w:rsidR="00322984" w:rsidRPr="00861D28" w:rsidRDefault="00322984" w:rsidP="00AA50A6">
      <w:pPr>
        <w:pStyle w:val="MDPI51figurecaption"/>
        <w:ind w:left="0"/>
        <w:rPr>
          <w:rFonts w:eastAsiaTheme="minorEastAsia" w:hint="eastAsia"/>
          <w:sz w:val="20"/>
          <w:lang w:eastAsia="zh-CN"/>
        </w:rPr>
      </w:pPr>
    </w:p>
    <w:sectPr w:rsidR="00322984" w:rsidRPr="00861D28" w:rsidSect="00664321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1906" w:h="16838" w:code="9"/>
      <w:pgMar w:top="1417" w:right="1531" w:bottom="1077" w:left="1531" w:header="1020" w:footer="850" w:gutter="0"/>
      <w:lnNumType w:countBy="1" w:restart="continuous"/>
      <w:pgNumType w:start="1"/>
      <w:cols w:space="425"/>
      <w:titlePg/>
      <w:docGrid w:type="lines"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DCEE63" w14:textId="77777777" w:rsidR="00B77EB0" w:rsidRDefault="00B77EB0">
      <w:pPr>
        <w:spacing w:line="240" w:lineRule="auto"/>
      </w:pPr>
      <w:r>
        <w:separator/>
      </w:r>
    </w:p>
  </w:endnote>
  <w:endnote w:type="continuationSeparator" w:id="0">
    <w:p w14:paraId="53875960" w14:textId="77777777" w:rsidR="00B77EB0" w:rsidRDefault="00B77E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629F0E" w14:textId="77777777" w:rsidR="00053619" w:rsidRPr="0074274C" w:rsidRDefault="00053619" w:rsidP="00564F1E">
    <w:pPr>
      <w:pStyle w:val="a4"/>
      <w:spacing w:line="240" w:lineRule="auto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1418CD" w14:textId="77777777" w:rsidR="00053619" w:rsidRPr="008B308E" w:rsidRDefault="00053619" w:rsidP="00535682">
    <w:pPr>
      <w:pStyle w:val="MDPIfooterfirstpage"/>
      <w:spacing w:line="240" w:lineRule="auto"/>
      <w:jc w:val="both"/>
      <w:rPr>
        <w:lang w:val="fr-CH"/>
      </w:rPr>
    </w:pPr>
    <w:r w:rsidRPr="008B308E">
      <w:rPr>
        <w:lang w:val="fr-CH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C02706" w14:textId="77777777" w:rsidR="00B77EB0" w:rsidRDefault="00B77EB0">
      <w:pPr>
        <w:spacing w:line="240" w:lineRule="auto"/>
      </w:pPr>
      <w:r>
        <w:separator/>
      </w:r>
    </w:p>
  </w:footnote>
  <w:footnote w:type="continuationSeparator" w:id="0">
    <w:p w14:paraId="4670C9FB" w14:textId="77777777" w:rsidR="00B77EB0" w:rsidRDefault="00B77E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02DD84" w14:textId="77777777" w:rsidR="00053619" w:rsidRDefault="00053619" w:rsidP="00564F1E">
    <w:pPr>
      <w:pStyle w:val="a6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84F1B5" w14:textId="77777777" w:rsidR="00053619" w:rsidRPr="00E439CF" w:rsidRDefault="00053619" w:rsidP="00535682">
    <w:pPr>
      <w:tabs>
        <w:tab w:val="right" w:pos="8844"/>
      </w:tabs>
      <w:adjustRightInd w:val="0"/>
      <w:snapToGrid w:val="0"/>
      <w:spacing w:after="240" w:line="240" w:lineRule="auto"/>
      <w:rPr>
        <w:rFonts w:ascii="Palatino Linotype" w:hAnsi="Palatino Linotype"/>
        <w:sz w:val="16"/>
      </w:rPr>
    </w:pPr>
    <w:r>
      <w:rPr>
        <w:rFonts w:ascii="Palatino Linotype" w:hAnsi="Palatino Linotype"/>
        <w:sz w:val="16"/>
      </w:rPr>
      <w:tab/>
    </w:r>
    <w:r>
      <w:rPr>
        <w:rFonts w:ascii="Palatino Linotype" w:hAnsi="Palatino Linotype"/>
        <w:sz w:val="16"/>
      </w:rPr>
      <w:fldChar w:fldCharType="begin"/>
    </w:r>
    <w:r>
      <w:rPr>
        <w:rFonts w:ascii="Palatino Linotype" w:hAnsi="Palatino Linotype"/>
        <w:sz w:val="16"/>
      </w:rPr>
      <w:instrText xml:space="preserve"> PAGE   \* MERGEFORMAT </w:instrText>
    </w:r>
    <w:r>
      <w:rPr>
        <w:rFonts w:ascii="Palatino Linotype" w:hAnsi="Palatino Linotype"/>
        <w:sz w:val="16"/>
      </w:rPr>
      <w:fldChar w:fldCharType="separate"/>
    </w:r>
    <w:r w:rsidR="009A66B4">
      <w:rPr>
        <w:rFonts w:ascii="Palatino Linotype" w:hAnsi="Palatino Linotype"/>
        <w:noProof/>
        <w:sz w:val="16"/>
      </w:rPr>
      <w:t>2</w:t>
    </w:r>
    <w:r>
      <w:rPr>
        <w:rFonts w:ascii="Palatino Linotype" w:hAnsi="Palatino Linotype"/>
        <w:sz w:val="16"/>
      </w:rPr>
      <w:fldChar w:fldCharType="end"/>
    </w:r>
    <w:r>
      <w:rPr>
        <w:rFonts w:ascii="Palatino Linotype" w:hAnsi="Palatino Linotype"/>
        <w:sz w:val="16"/>
      </w:rPr>
      <w:t xml:space="preserve"> of </w:t>
    </w:r>
    <w:fldSimple w:instr=" NUMPAGES   \* MERGEFORMAT ">
      <w:r w:rsidR="009A66B4">
        <w:rPr>
          <w:rFonts w:ascii="Palatino Linotype" w:hAnsi="Palatino Linotype"/>
          <w:noProof/>
          <w:sz w:val="16"/>
        </w:rPr>
        <w:t>23</w:t>
      </w:r>
    </w:fldSimple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8C1B18" w14:textId="28BA39C5" w:rsidR="00053619" w:rsidRDefault="00B77EB0" w:rsidP="00564F1E">
    <w:pPr>
      <w:pStyle w:val="MDPIheaderjournallogo"/>
    </w:pPr>
    <w:r>
      <w:rPr>
        <w:i w:val="0"/>
        <w:noProof/>
        <w:szCs w:val="16"/>
        <w:lang w:eastAsia="zh-CN"/>
      </w:rPr>
      <w:pict w14:anchorId="771489FE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2049" type="#_x0000_t202" style="position:absolute;margin-left:474.8pt;margin-top:51pt;width:42.55pt;height:55.85pt;z-index:-251658752;visibility:visible;mso-wrap-style:none;mso-wrap-distance-top:3.6pt;mso-wrap-distance-bottom:3.6pt;mso-position-horizontal-relative:page;mso-position-vertical-relative:pag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" stroked="f">
          <v:textbox inset="0,0,0,0">
            <w:txbxContent>
              <w:p w14:paraId="69FECAFC" w14:textId="77777777" w:rsidR="00053619" w:rsidRDefault="00053619" w:rsidP="00294B5F">
                <w:pPr>
                  <w:pStyle w:val="MDPIheaderjournallogo"/>
                  <w:textboxTightWrap w:val="allLines"/>
                  <w:rPr>
                    <w:i w:val="0"/>
                    <w:szCs w:val="16"/>
                  </w:rPr>
                </w:pPr>
              </w:p>
            </w:txbxContent>
          </v:textbox>
          <w10:wrap anchorx="page" anchory="page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0A245F"/>
    <w:multiLevelType w:val="hybridMultilevel"/>
    <w:tmpl w:val="29E20A30"/>
    <w:lvl w:ilvl="0" w:tplc="1AF444CE">
      <w:start w:val="1"/>
      <w:numFmt w:val="decimal"/>
      <w:pStyle w:val="MDPI71References"/>
      <w:lvlText w:val="%1."/>
      <w:lvlJc w:val="left"/>
      <w:pPr>
        <w:ind w:left="780" w:hanging="4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05051C"/>
    <w:multiLevelType w:val="hybridMultilevel"/>
    <w:tmpl w:val="D6480D34"/>
    <w:lvl w:ilvl="0" w:tplc="CDCEE7DA">
      <w:start w:val="1"/>
      <w:numFmt w:val="decimal"/>
      <w:pStyle w:val="MDPI37itemize"/>
      <w:lvlText w:val="%1."/>
      <w:lvlJc w:val="left"/>
      <w:pPr>
        <w:ind w:left="1429" w:hanging="360"/>
      </w:p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69A6535"/>
    <w:multiLevelType w:val="hybridMultilevel"/>
    <w:tmpl w:val="3CB68362"/>
    <w:lvl w:ilvl="0" w:tplc="B2367048">
      <w:start w:val="1"/>
      <w:numFmt w:val="bullet"/>
      <w:pStyle w:val="MDPI38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7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Plant Pathology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DB48D7"/>
    <w:rsid w:val="00003A51"/>
    <w:rsid w:val="0001638A"/>
    <w:rsid w:val="00020FF8"/>
    <w:rsid w:val="000238E3"/>
    <w:rsid w:val="00025A4D"/>
    <w:rsid w:val="000306CA"/>
    <w:rsid w:val="000355FB"/>
    <w:rsid w:val="00041833"/>
    <w:rsid w:val="000455F0"/>
    <w:rsid w:val="000522E2"/>
    <w:rsid w:val="00053619"/>
    <w:rsid w:val="0005407A"/>
    <w:rsid w:val="000554C6"/>
    <w:rsid w:val="0006187A"/>
    <w:rsid w:val="00061D28"/>
    <w:rsid w:val="00061ED7"/>
    <w:rsid w:val="0006415E"/>
    <w:rsid w:val="0006446D"/>
    <w:rsid w:val="00067C46"/>
    <w:rsid w:val="00075D86"/>
    <w:rsid w:val="000766C5"/>
    <w:rsid w:val="00094D5D"/>
    <w:rsid w:val="000957C6"/>
    <w:rsid w:val="000B08F5"/>
    <w:rsid w:val="000B7AE3"/>
    <w:rsid w:val="000C79EE"/>
    <w:rsid w:val="000D0D1A"/>
    <w:rsid w:val="000D4A09"/>
    <w:rsid w:val="000D55F1"/>
    <w:rsid w:val="000D6E53"/>
    <w:rsid w:val="000E75BF"/>
    <w:rsid w:val="000F3EF8"/>
    <w:rsid w:val="000F54DB"/>
    <w:rsid w:val="000F6885"/>
    <w:rsid w:val="00104410"/>
    <w:rsid w:val="00113EC4"/>
    <w:rsid w:val="001168CF"/>
    <w:rsid w:val="00123ABB"/>
    <w:rsid w:val="00133BDD"/>
    <w:rsid w:val="00134365"/>
    <w:rsid w:val="001356D9"/>
    <w:rsid w:val="0013630C"/>
    <w:rsid w:val="00136F4D"/>
    <w:rsid w:val="00142BA2"/>
    <w:rsid w:val="00154E46"/>
    <w:rsid w:val="001678C8"/>
    <w:rsid w:val="001846A0"/>
    <w:rsid w:val="001875F5"/>
    <w:rsid w:val="00187CA8"/>
    <w:rsid w:val="00195FBC"/>
    <w:rsid w:val="001A1168"/>
    <w:rsid w:val="001B1D27"/>
    <w:rsid w:val="001B3FE0"/>
    <w:rsid w:val="001B510F"/>
    <w:rsid w:val="001B52E3"/>
    <w:rsid w:val="001B5616"/>
    <w:rsid w:val="001C2254"/>
    <w:rsid w:val="001E2AEB"/>
    <w:rsid w:val="001E36A0"/>
    <w:rsid w:val="001E7FD0"/>
    <w:rsid w:val="00202BF5"/>
    <w:rsid w:val="00204CB2"/>
    <w:rsid w:val="0020637B"/>
    <w:rsid w:val="00215898"/>
    <w:rsid w:val="00223DBF"/>
    <w:rsid w:val="00224688"/>
    <w:rsid w:val="00225FFB"/>
    <w:rsid w:val="002373EC"/>
    <w:rsid w:val="002412DF"/>
    <w:rsid w:val="00245207"/>
    <w:rsid w:val="00254B40"/>
    <w:rsid w:val="0025550A"/>
    <w:rsid w:val="00260F53"/>
    <w:rsid w:val="00267905"/>
    <w:rsid w:val="0028014B"/>
    <w:rsid w:val="0028378F"/>
    <w:rsid w:val="0028539F"/>
    <w:rsid w:val="00292811"/>
    <w:rsid w:val="00292B01"/>
    <w:rsid w:val="00294B5F"/>
    <w:rsid w:val="002B5D7E"/>
    <w:rsid w:val="002B74D3"/>
    <w:rsid w:val="002C205B"/>
    <w:rsid w:val="002D0BA9"/>
    <w:rsid w:val="002D2E6A"/>
    <w:rsid w:val="002D3D6C"/>
    <w:rsid w:val="002D47BC"/>
    <w:rsid w:val="002E1FE5"/>
    <w:rsid w:val="002E53D9"/>
    <w:rsid w:val="002F3F99"/>
    <w:rsid w:val="002F60D9"/>
    <w:rsid w:val="0030050D"/>
    <w:rsid w:val="0030409B"/>
    <w:rsid w:val="00305C88"/>
    <w:rsid w:val="00311E31"/>
    <w:rsid w:val="003174A0"/>
    <w:rsid w:val="00322984"/>
    <w:rsid w:val="00326141"/>
    <w:rsid w:val="0033684D"/>
    <w:rsid w:val="00341746"/>
    <w:rsid w:val="00343FD5"/>
    <w:rsid w:val="0034403F"/>
    <w:rsid w:val="003646A8"/>
    <w:rsid w:val="0036539F"/>
    <w:rsid w:val="00370FBD"/>
    <w:rsid w:val="00372CAB"/>
    <w:rsid w:val="003768C1"/>
    <w:rsid w:val="00381E4D"/>
    <w:rsid w:val="00386F83"/>
    <w:rsid w:val="0039241E"/>
    <w:rsid w:val="00393A5B"/>
    <w:rsid w:val="003953EA"/>
    <w:rsid w:val="00397019"/>
    <w:rsid w:val="00397756"/>
    <w:rsid w:val="003A1813"/>
    <w:rsid w:val="003A395C"/>
    <w:rsid w:val="003B43BB"/>
    <w:rsid w:val="003B5AEF"/>
    <w:rsid w:val="003C7A2C"/>
    <w:rsid w:val="003E5E3B"/>
    <w:rsid w:val="003F074B"/>
    <w:rsid w:val="003F1212"/>
    <w:rsid w:val="003F2D4A"/>
    <w:rsid w:val="00401D30"/>
    <w:rsid w:val="00414688"/>
    <w:rsid w:val="00414AD8"/>
    <w:rsid w:val="004172B0"/>
    <w:rsid w:val="0041759A"/>
    <w:rsid w:val="00433F6A"/>
    <w:rsid w:val="0043768E"/>
    <w:rsid w:val="00437E48"/>
    <w:rsid w:val="004411B3"/>
    <w:rsid w:val="00443DD2"/>
    <w:rsid w:val="00447114"/>
    <w:rsid w:val="00452EED"/>
    <w:rsid w:val="00455800"/>
    <w:rsid w:val="00463D3F"/>
    <w:rsid w:val="004716F1"/>
    <w:rsid w:val="0047764A"/>
    <w:rsid w:val="00482CC1"/>
    <w:rsid w:val="00483B3B"/>
    <w:rsid w:val="004925E4"/>
    <w:rsid w:val="00497496"/>
    <w:rsid w:val="004A526C"/>
    <w:rsid w:val="004A6758"/>
    <w:rsid w:val="004B313C"/>
    <w:rsid w:val="004B65A0"/>
    <w:rsid w:val="004C2954"/>
    <w:rsid w:val="004D5E47"/>
    <w:rsid w:val="004E3870"/>
    <w:rsid w:val="004E6C9B"/>
    <w:rsid w:val="004E7439"/>
    <w:rsid w:val="004F370E"/>
    <w:rsid w:val="004F5297"/>
    <w:rsid w:val="00510A08"/>
    <w:rsid w:val="00520EAC"/>
    <w:rsid w:val="00522679"/>
    <w:rsid w:val="00522B11"/>
    <w:rsid w:val="00523B28"/>
    <w:rsid w:val="00523D13"/>
    <w:rsid w:val="005249D1"/>
    <w:rsid w:val="00527464"/>
    <w:rsid w:val="00532983"/>
    <w:rsid w:val="00535682"/>
    <w:rsid w:val="00545CB3"/>
    <w:rsid w:val="00547CF0"/>
    <w:rsid w:val="005554CE"/>
    <w:rsid w:val="00561EFF"/>
    <w:rsid w:val="00562766"/>
    <w:rsid w:val="00562D29"/>
    <w:rsid w:val="005639C1"/>
    <w:rsid w:val="00564F1E"/>
    <w:rsid w:val="00576DB5"/>
    <w:rsid w:val="005815E7"/>
    <w:rsid w:val="00586F48"/>
    <w:rsid w:val="00587498"/>
    <w:rsid w:val="005949B6"/>
    <w:rsid w:val="005B04D1"/>
    <w:rsid w:val="005C364B"/>
    <w:rsid w:val="005C40AF"/>
    <w:rsid w:val="005C44EE"/>
    <w:rsid w:val="005C63B7"/>
    <w:rsid w:val="005C7409"/>
    <w:rsid w:val="005D236B"/>
    <w:rsid w:val="005D4836"/>
    <w:rsid w:val="005D590D"/>
    <w:rsid w:val="005D7D40"/>
    <w:rsid w:val="005E29AC"/>
    <w:rsid w:val="005E453E"/>
    <w:rsid w:val="005E4911"/>
    <w:rsid w:val="005E6244"/>
    <w:rsid w:val="005F5682"/>
    <w:rsid w:val="0060130B"/>
    <w:rsid w:val="00601BE9"/>
    <w:rsid w:val="00617839"/>
    <w:rsid w:val="006230C7"/>
    <w:rsid w:val="006314BB"/>
    <w:rsid w:val="00632DF6"/>
    <w:rsid w:val="006330ED"/>
    <w:rsid w:val="0064362C"/>
    <w:rsid w:val="006442B7"/>
    <w:rsid w:val="006468B9"/>
    <w:rsid w:val="00647CF0"/>
    <w:rsid w:val="0066024C"/>
    <w:rsid w:val="00661810"/>
    <w:rsid w:val="0066309C"/>
    <w:rsid w:val="00664321"/>
    <w:rsid w:val="00670CB3"/>
    <w:rsid w:val="006723FB"/>
    <w:rsid w:val="00672D30"/>
    <w:rsid w:val="00692393"/>
    <w:rsid w:val="006A69FB"/>
    <w:rsid w:val="006A71F3"/>
    <w:rsid w:val="006B3403"/>
    <w:rsid w:val="006B5756"/>
    <w:rsid w:val="006C3EC0"/>
    <w:rsid w:val="006C6645"/>
    <w:rsid w:val="006D10C6"/>
    <w:rsid w:val="006E00DE"/>
    <w:rsid w:val="006F24E2"/>
    <w:rsid w:val="006F7377"/>
    <w:rsid w:val="0071658C"/>
    <w:rsid w:val="00720666"/>
    <w:rsid w:val="0072210E"/>
    <w:rsid w:val="00724FA4"/>
    <w:rsid w:val="00736BC1"/>
    <w:rsid w:val="00743CA0"/>
    <w:rsid w:val="00760FBE"/>
    <w:rsid w:val="0076352C"/>
    <w:rsid w:val="00773BC7"/>
    <w:rsid w:val="00777251"/>
    <w:rsid w:val="00782395"/>
    <w:rsid w:val="0079001F"/>
    <w:rsid w:val="0079090D"/>
    <w:rsid w:val="00793677"/>
    <w:rsid w:val="007938AD"/>
    <w:rsid w:val="007A0495"/>
    <w:rsid w:val="007A77A3"/>
    <w:rsid w:val="007B0C32"/>
    <w:rsid w:val="007B1499"/>
    <w:rsid w:val="007B47A4"/>
    <w:rsid w:val="007C1122"/>
    <w:rsid w:val="007D1E18"/>
    <w:rsid w:val="007D6747"/>
    <w:rsid w:val="007F524C"/>
    <w:rsid w:val="007F6E7B"/>
    <w:rsid w:val="0080035A"/>
    <w:rsid w:val="00802997"/>
    <w:rsid w:val="00803EB4"/>
    <w:rsid w:val="00804EBD"/>
    <w:rsid w:val="008202BB"/>
    <w:rsid w:val="00820F33"/>
    <w:rsid w:val="00823C06"/>
    <w:rsid w:val="008345D8"/>
    <w:rsid w:val="00836653"/>
    <w:rsid w:val="00853399"/>
    <w:rsid w:val="008542E1"/>
    <w:rsid w:val="008572E8"/>
    <w:rsid w:val="00861D28"/>
    <w:rsid w:val="0086465C"/>
    <w:rsid w:val="00867471"/>
    <w:rsid w:val="00871DEB"/>
    <w:rsid w:val="00874DB6"/>
    <w:rsid w:val="008873CE"/>
    <w:rsid w:val="008A5DCF"/>
    <w:rsid w:val="008B4407"/>
    <w:rsid w:val="008B5C3A"/>
    <w:rsid w:val="008C0783"/>
    <w:rsid w:val="008C6BFF"/>
    <w:rsid w:val="008C7826"/>
    <w:rsid w:val="008C7DE2"/>
    <w:rsid w:val="008D2D3C"/>
    <w:rsid w:val="008D5A48"/>
    <w:rsid w:val="008D6432"/>
    <w:rsid w:val="008D6F87"/>
    <w:rsid w:val="008D74B8"/>
    <w:rsid w:val="008E110D"/>
    <w:rsid w:val="008E4E3A"/>
    <w:rsid w:val="008E4EA7"/>
    <w:rsid w:val="008E73C6"/>
    <w:rsid w:val="008F0F5F"/>
    <w:rsid w:val="008F21D7"/>
    <w:rsid w:val="008F420A"/>
    <w:rsid w:val="00900BB7"/>
    <w:rsid w:val="00912344"/>
    <w:rsid w:val="00930348"/>
    <w:rsid w:val="00931D50"/>
    <w:rsid w:val="00946978"/>
    <w:rsid w:val="009567F6"/>
    <w:rsid w:val="00970A04"/>
    <w:rsid w:val="00972B0F"/>
    <w:rsid w:val="009750B2"/>
    <w:rsid w:val="0098063E"/>
    <w:rsid w:val="00986FE7"/>
    <w:rsid w:val="009A2D61"/>
    <w:rsid w:val="009A66B4"/>
    <w:rsid w:val="009B5979"/>
    <w:rsid w:val="009B6612"/>
    <w:rsid w:val="009C45CF"/>
    <w:rsid w:val="009C6E53"/>
    <w:rsid w:val="009C7462"/>
    <w:rsid w:val="009C7D4B"/>
    <w:rsid w:val="009E252C"/>
    <w:rsid w:val="009E6C21"/>
    <w:rsid w:val="009F00BF"/>
    <w:rsid w:val="009F70E6"/>
    <w:rsid w:val="00A0379A"/>
    <w:rsid w:val="00A03D84"/>
    <w:rsid w:val="00A043D4"/>
    <w:rsid w:val="00A04713"/>
    <w:rsid w:val="00A1439B"/>
    <w:rsid w:val="00A24DFB"/>
    <w:rsid w:val="00A26C5F"/>
    <w:rsid w:val="00A52C7C"/>
    <w:rsid w:val="00A54307"/>
    <w:rsid w:val="00A65667"/>
    <w:rsid w:val="00A665B0"/>
    <w:rsid w:val="00A73557"/>
    <w:rsid w:val="00A805A5"/>
    <w:rsid w:val="00A85F0F"/>
    <w:rsid w:val="00AA2FFC"/>
    <w:rsid w:val="00AA50A6"/>
    <w:rsid w:val="00AA5C08"/>
    <w:rsid w:val="00AB1417"/>
    <w:rsid w:val="00AB2757"/>
    <w:rsid w:val="00AB6E73"/>
    <w:rsid w:val="00AC0A25"/>
    <w:rsid w:val="00AC4718"/>
    <w:rsid w:val="00AF682D"/>
    <w:rsid w:val="00B076DB"/>
    <w:rsid w:val="00B0778A"/>
    <w:rsid w:val="00B07DF5"/>
    <w:rsid w:val="00B17D8F"/>
    <w:rsid w:val="00B20046"/>
    <w:rsid w:val="00B25553"/>
    <w:rsid w:val="00B275AF"/>
    <w:rsid w:val="00B314EC"/>
    <w:rsid w:val="00B3733F"/>
    <w:rsid w:val="00B40C58"/>
    <w:rsid w:val="00B42DA1"/>
    <w:rsid w:val="00B50455"/>
    <w:rsid w:val="00B60DDA"/>
    <w:rsid w:val="00B6310D"/>
    <w:rsid w:val="00B66583"/>
    <w:rsid w:val="00B74B39"/>
    <w:rsid w:val="00B75107"/>
    <w:rsid w:val="00B763D1"/>
    <w:rsid w:val="00B77EB0"/>
    <w:rsid w:val="00B81514"/>
    <w:rsid w:val="00B86B3A"/>
    <w:rsid w:val="00B94E9D"/>
    <w:rsid w:val="00BA2BBF"/>
    <w:rsid w:val="00BB20B7"/>
    <w:rsid w:val="00BB2C9E"/>
    <w:rsid w:val="00BB4601"/>
    <w:rsid w:val="00BB6957"/>
    <w:rsid w:val="00BD01BD"/>
    <w:rsid w:val="00BD1250"/>
    <w:rsid w:val="00BE0FEA"/>
    <w:rsid w:val="00BE10B7"/>
    <w:rsid w:val="00BE1481"/>
    <w:rsid w:val="00BE63B1"/>
    <w:rsid w:val="00C00D57"/>
    <w:rsid w:val="00C01C04"/>
    <w:rsid w:val="00C01EF9"/>
    <w:rsid w:val="00C0309F"/>
    <w:rsid w:val="00C06EF5"/>
    <w:rsid w:val="00C13E89"/>
    <w:rsid w:val="00C2069F"/>
    <w:rsid w:val="00C25019"/>
    <w:rsid w:val="00C34670"/>
    <w:rsid w:val="00C36A43"/>
    <w:rsid w:val="00C54A3A"/>
    <w:rsid w:val="00C56554"/>
    <w:rsid w:val="00C57FC9"/>
    <w:rsid w:val="00C64C54"/>
    <w:rsid w:val="00C705CA"/>
    <w:rsid w:val="00C723EE"/>
    <w:rsid w:val="00C831CE"/>
    <w:rsid w:val="00C84DD5"/>
    <w:rsid w:val="00C943D5"/>
    <w:rsid w:val="00CA2C5E"/>
    <w:rsid w:val="00CB44E2"/>
    <w:rsid w:val="00CB6313"/>
    <w:rsid w:val="00CC4E5E"/>
    <w:rsid w:val="00CC7561"/>
    <w:rsid w:val="00CD18DF"/>
    <w:rsid w:val="00CD3E80"/>
    <w:rsid w:val="00CD6B8A"/>
    <w:rsid w:val="00CE140E"/>
    <w:rsid w:val="00CE1A0B"/>
    <w:rsid w:val="00CE53DF"/>
    <w:rsid w:val="00CF1F65"/>
    <w:rsid w:val="00CF6381"/>
    <w:rsid w:val="00D17D9E"/>
    <w:rsid w:val="00D22875"/>
    <w:rsid w:val="00D30384"/>
    <w:rsid w:val="00D32EE7"/>
    <w:rsid w:val="00D42FB4"/>
    <w:rsid w:val="00D43155"/>
    <w:rsid w:val="00D53703"/>
    <w:rsid w:val="00D64F2A"/>
    <w:rsid w:val="00D65BF4"/>
    <w:rsid w:val="00D703B7"/>
    <w:rsid w:val="00D85F17"/>
    <w:rsid w:val="00D860D5"/>
    <w:rsid w:val="00DA7559"/>
    <w:rsid w:val="00DA7CFE"/>
    <w:rsid w:val="00DB1B82"/>
    <w:rsid w:val="00DB48D7"/>
    <w:rsid w:val="00DC48E1"/>
    <w:rsid w:val="00DC63F2"/>
    <w:rsid w:val="00DE0E6C"/>
    <w:rsid w:val="00DE10BD"/>
    <w:rsid w:val="00DE2EA4"/>
    <w:rsid w:val="00DE7B0C"/>
    <w:rsid w:val="00DF49C7"/>
    <w:rsid w:val="00DF6091"/>
    <w:rsid w:val="00DF6149"/>
    <w:rsid w:val="00E01E76"/>
    <w:rsid w:val="00E042E4"/>
    <w:rsid w:val="00E04824"/>
    <w:rsid w:val="00E106FE"/>
    <w:rsid w:val="00E15C2B"/>
    <w:rsid w:val="00E17C8A"/>
    <w:rsid w:val="00E23D97"/>
    <w:rsid w:val="00E24D73"/>
    <w:rsid w:val="00E303C0"/>
    <w:rsid w:val="00E33373"/>
    <w:rsid w:val="00E422E1"/>
    <w:rsid w:val="00E472AE"/>
    <w:rsid w:val="00E47420"/>
    <w:rsid w:val="00E47D47"/>
    <w:rsid w:val="00E5068D"/>
    <w:rsid w:val="00E51C1E"/>
    <w:rsid w:val="00E5341B"/>
    <w:rsid w:val="00E53D07"/>
    <w:rsid w:val="00E57061"/>
    <w:rsid w:val="00E643AD"/>
    <w:rsid w:val="00E64F1E"/>
    <w:rsid w:val="00E6520D"/>
    <w:rsid w:val="00E803A8"/>
    <w:rsid w:val="00E972DC"/>
    <w:rsid w:val="00EB0243"/>
    <w:rsid w:val="00EB0389"/>
    <w:rsid w:val="00EB2DB3"/>
    <w:rsid w:val="00EB6E4E"/>
    <w:rsid w:val="00EC4B5A"/>
    <w:rsid w:val="00ED390C"/>
    <w:rsid w:val="00EE4998"/>
    <w:rsid w:val="00EE737D"/>
    <w:rsid w:val="00EF193D"/>
    <w:rsid w:val="00F03718"/>
    <w:rsid w:val="00F06D9A"/>
    <w:rsid w:val="00F170A1"/>
    <w:rsid w:val="00F23F45"/>
    <w:rsid w:val="00F2581C"/>
    <w:rsid w:val="00F35420"/>
    <w:rsid w:val="00F4221B"/>
    <w:rsid w:val="00F46849"/>
    <w:rsid w:val="00F47B99"/>
    <w:rsid w:val="00F52FAC"/>
    <w:rsid w:val="00F67D36"/>
    <w:rsid w:val="00F73C34"/>
    <w:rsid w:val="00F741DB"/>
    <w:rsid w:val="00F82516"/>
    <w:rsid w:val="00F91130"/>
    <w:rsid w:val="00FA05B4"/>
    <w:rsid w:val="00FA543B"/>
    <w:rsid w:val="00FB09CF"/>
    <w:rsid w:val="00FB1DAF"/>
    <w:rsid w:val="00FB63FE"/>
    <w:rsid w:val="00FC129A"/>
    <w:rsid w:val="00FC2125"/>
    <w:rsid w:val="00FD6B54"/>
    <w:rsid w:val="00FE1E41"/>
    <w:rsid w:val="00FE22C6"/>
    <w:rsid w:val="00FF2909"/>
    <w:rsid w:val="00FF696D"/>
    <w:rsid w:val="00FF79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4:docId w14:val="70E0F595"/>
  <w15:docId w15:val="{937673F8-36E6-4AE9-BA88-6D4AFC4CC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4321"/>
    <w:pPr>
      <w:spacing w:line="340" w:lineRule="atLeast"/>
      <w:jc w:val="both"/>
    </w:pPr>
    <w:rPr>
      <w:rFonts w:ascii="Times New Roman" w:eastAsia="Times New Roman" w:hAnsi="Times New Roman"/>
      <w:color w:val="000000"/>
      <w:sz w:val="24"/>
      <w:lang w:eastAsia="de-DE"/>
    </w:rPr>
  </w:style>
  <w:style w:type="paragraph" w:styleId="1">
    <w:name w:val="heading 1"/>
    <w:basedOn w:val="a"/>
    <w:next w:val="a"/>
    <w:link w:val="10"/>
    <w:uiPriority w:val="9"/>
    <w:qFormat/>
    <w:rsid w:val="00A665B0"/>
    <w:pPr>
      <w:keepNext/>
      <w:keepLines/>
      <w:widowControl w:val="0"/>
      <w:kinsoku w:val="0"/>
      <w:spacing w:before="240" w:after="240" w:line="360" w:lineRule="exact"/>
      <w:jc w:val="left"/>
      <w:outlineLvl w:val="0"/>
    </w:pPr>
    <w:rPr>
      <w:b/>
      <w:bCs/>
      <w:color w:val="auto"/>
      <w:kern w:val="44"/>
      <w:sz w:val="20"/>
      <w:lang w:eastAsia="zh-CN"/>
    </w:rPr>
  </w:style>
  <w:style w:type="paragraph" w:styleId="2">
    <w:name w:val="heading 2"/>
    <w:basedOn w:val="a"/>
    <w:next w:val="a"/>
    <w:link w:val="20"/>
    <w:uiPriority w:val="9"/>
    <w:unhideWhenUsed/>
    <w:qFormat/>
    <w:rsid w:val="00A665B0"/>
    <w:pPr>
      <w:keepNext/>
      <w:keepLines/>
      <w:widowControl w:val="0"/>
      <w:kinsoku w:val="0"/>
      <w:spacing w:before="120" w:line="360" w:lineRule="auto"/>
      <w:outlineLvl w:val="1"/>
    </w:pPr>
    <w:rPr>
      <w:rFonts w:cstheme="majorBidi"/>
      <w:b/>
      <w:bCs/>
      <w:color w:val="auto"/>
      <w:kern w:val="2"/>
      <w:sz w:val="20"/>
      <w:szCs w:val="32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665B0"/>
    <w:pPr>
      <w:keepNext/>
      <w:keepLines/>
      <w:widowControl w:val="0"/>
      <w:kinsoku w:val="0"/>
      <w:spacing w:before="260" w:after="260" w:line="416" w:lineRule="auto"/>
      <w:outlineLvl w:val="2"/>
    </w:pPr>
    <w:rPr>
      <w:b/>
      <w:bCs/>
      <w:color w:val="auto"/>
      <w:kern w:val="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MDPI11articletype">
    <w:name w:val="MDPI_1.1_article_type"/>
    <w:basedOn w:val="MDPI31text"/>
    <w:next w:val="MDPI12title"/>
    <w:qFormat/>
    <w:rsid w:val="00664321"/>
    <w:pPr>
      <w:spacing w:before="240" w:line="240" w:lineRule="auto"/>
      <w:ind w:firstLine="0"/>
      <w:jc w:val="left"/>
    </w:pPr>
    <w:rPr>
      <w:i/>
    </w:rPr>
  </w:style>
  <w:style w:type="paragraph" w:customStyle="1" w:styleId="MDPI31text">
    <w:name w:val="MDPI_3.1_text"/>
    <w:qFormat/>
    <w:rsid w:val="00664321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/>
      <w:snapToGrid w:val="0"/>
      <w:color w:val="000000"/>
      <w:szCs w:val="22"/>
      <w:lang w:eastAsia="de-DE" w:bidi="en-US"/>
    </w:rPr>
  </w:style>
  <w:style w:type="paragraph" w:customStyle="1" w:styleId="MDPI12title">
    <w:name w:val="MDPI_1.2_title"/>
    <w:next w:val="MDPI13authornames"/>
    <w:qFormat/>
    <w:rsid w:val="000F6885"/>
    <w:pPr>
      <w:kinsoku w:val="0"/>
      <w:wordWrap w:val="0"/>
      <w:adjustRightInd w:val="0"/>
      <w:snapToGrid w:val="0"/>
      <w:spacing w:after="240" w:line="400" w:lineRule="exact"/>
      <w:jc w:val="both"/>
    </w:pPr>
    <w:rPr>
      <w:rFonts w:ascii="Palatino Linotype" w:eastAsia="Times New Roman" w:hAnsi="Palatino Linotype"/>
      <w:b/>
      <w:snapToGrid w:val="0"/>
      <w:color w:val="000000"/>
      <w:sz w:val="36"/>
      <w:lang w:eastAsia="de-DE" w:bidi="en-US"/>
    </w:rPr>
  </w:style>
  <w:style w:type="paragraph" w:customStyle="1" w:styleId="MDPI13authornames">
    <w:name w:val="MDPI_1.3_authornames"/>
    <w:basedOn w:val="MDPI31text"/>
    <w:next w:val="MDPI14history"/>
    <w:qFormat/>
    <w:rsid w:val="00664321"/>
    <w:pPr>
      <w:spacing w:after="120"/>
      <w:ind w:firstLine="0"/>
      <w:jc w:val="left"/>
    </w:pPr>
    <w:rPr>
      <w:b/>
      <w:snapToGrid/>
    </w:rPr>
  </w:style>
  <w:style w:type="paragraph" w:customStyle="1" w:styleId="MDPI14history">
    <w:name w:val="MDPI_1.4_history"/>
    <w:basedOn w:val="MDPI62Acknowledgments"/>
    <w:next w:val="a"/>
    <w:qFormat/>
    <w:rsid w:val="007B0C32"/>
    <w:pPr>
      <w:spacing w:before="0" w:line="280" w:lineRule="atLeast"/>
      <w:ind w:left="113"/>
      <w:jc w:val="left"/>
    </w:pPr>
    <w:rPr>
      <w:rFonts w:ascii="Times New Roman" w:hAnsi="Times New Roman"/>
      <w:snapToGrid/>
      <w:sz w:val="21"/>
      <w:szCs w:val="21"/>
    </w:rPr>
  </w:style>
  <w:style w:type="paragraph" w:customStyle="1" w:styleId="MDPI62Acknowledgments">
    <w:name w:val="MDPI_6.2_Acknowledgments"/>
    <w:qFormat/>
    <w:rsid w:val="00664321"/>
    <w:pPr>
      <w:adjustRightInd w:val="0"/>
      <w:snapToGrid w:val="0"/>
      <w:spacing w:before="120" w:line="200" w:lineRule="atLeast"/>
      <w:jc w:val="both"/>
    </w:pPr>
    <w:rPr>
      <w:rFonts w:ascii="Palatino Linotype" w:eastAsia="Times New Roman" w:hAnsi="Palatino Linotype"/>
      <w:snapToGrid w:val="0"/>
      <w:color w:val="000000"/>
      <w:sz w:val="18"/>
      <w:lang w:eastAsia="de-DE" w:bidi="en-US"/>
    </w:rPr>
  </w:style>
  <w:style w:type="paragraph" w:customStyle="1" w:styleId="MDPI16affiliation">
    <w:name w:val="MDPI_1.6_affiliation"/>
    <w:basedOn w:val="MDPI62Acknowledgments"/>
    <w:qFormat/>
    <w:rsid w:val="00664321"/>
    <w:pPr>
      <w:spacing w:before="0"/>
      <w:ind w:left="311" w:hanging="198"/>
      <w:jc w:val="left"/>
    </w:pPr>
    <w:rPr>
      <w:snapToGrid/>
      <w:szCs w:val="18"/>
    </w:rPr>
  </w:style>
  <w:style w:type="paragraph" w:customStyle="1" w:styleId="MDPI17abstract">
    <w:name w:val="MDPI_1.7_abstract"/>
    <w:basedOn w:val="MDPI31text"/>
    <w:next w:val="MDPI18keywords"/>
    <w:qFormat/>
    <w:rsid w:val="000F6885"/>
    <w:pPr>
      <w:spacing w:before="240"/>
      <w:ind w:left="113" w:firstLine="0"/>
    </w:pPr>
    <w:rPr>
      <w:rFonts w:ascii="Times New Roman" w:hAnsi="Times New Roman"/>
      <w:snapToGrid/>
    </w:rPr>
  </w:style>
  <w:style w:type="paragraph" w:customStyle="1" w:styleId="MDPI18keywords">
    <w:name w:val="MDPI_1.8_keywords"/>
    <w:basedOn w:val="MDPI31text"/>
    <w:next w:val="a"/>
    <w:qFormat/>
    <w:rsid w:val="00664321"/>
    <w:pPr>
      <w:spacing w:before="240"/>
      <w:ind w:left="113" w:firstLine="0"/>
    </w:pPr>
  </w:style>
  <w:style w:type="paragraph" w:customStyle="1" w:styleId="MDPI19line">
    <w:name w:val="MDPI_1.9_line"/>
    <w:basedOn w:val="MDPI31text"/>
    <w:qFormat/>
    <w:rsid w:val="00664321"/>
    <w:pPr>
      <w:pBdr>
        <w:bottom w:val="single" w:sz="6" w:space="1" w:color="auto"/>
      </w:pBdr>
      <w:ind w:firstLine="0"/>
    </w:pPr>
    <w:rPr>
      <w:snapToGrid/>
      <w:szCs w:val="24"/>
    </w:rPr>
  </w:style>
  <w:style w:type="table" w:customStyle="1" w:styleId="Mdeck5tablebodythreelines">
    <w:name w:val="M_deck_5_table_body_three_lines"/>
    <w:basedOn w:val="a1"/>
    <w:uiPriority w:val="99"/>
    <w:rsid w:val="00664321"/>
    <w:pPr>
      <w:adjustRightInd w:val="0"/>
      <w:snapToGrid w:val="0"/>
      <w:spacing w:line="300" w:lineRule="exact"/>
      <w:jc w:val="center"/>
    </w:pPr>
    <w:rPr>
      <w:rFonts w:ascii="Times New Roman" w:hAnsi="Times New Roman"/>
      <w:lang w:val="de-DE" w:eastAsia="de-DE"/>
    </w:rPr>
    <w:tblPr>
      <w:jc w:val="center"/>
      <w:tblBorders>
        <w:bottom w:val="single" w:sz="8" w:space="0" w:color="auto"/>
      </w:tblBorders>
    </w:tblPr>
    <w:trPr>
      <w:jc w:val="center"/>
    </w:trPr>
    <w:tcPr>
      <w:vAlign w:val="center"/>
    </w:tcPr>
    <w:tblStylePr w:type="firstRow">
      <w:pPr>
        <w:wordWrap/>
        <w:adjustRightInd w:val="0"/>
        <w:snapToGrid w:val="0"/>
        <w:spacing w:beforeLines="0" w:beforeAutospacing="0" w:afterLines="0" w:afterAutospacing="0" w:line="300" w:lineRule="exact"/>
        <w:ind w:leftChars="0" w:left="0" w:rightChars="0" w:right="0" w:firstLineChars="0" w:firstLine="0"/>
        <w:contextualSpacing w:val="0"/>
        <w:mirrorIndents w:val="0"/>
        <w:jc w:val="center"/>
        <w:outlineLvl w:val="9"/>
      </w:pPr>
      <w:rPr>
        <w:rFonts w:ascii="Times New Roman" w:eastAsia="Times New Roman" w:hAnsi="Times New Roman"/>
        <w:b w:val="0"/>
        <w:i w:val="0"/>
        <w:snapToGrid w:val="0"/>
        <w:sz w:val="22"/>
      </w:rPr>
      <w:tblPr/>
      <w:tcPr>
        <w:tcBorders>
          <w:top w:val="single" w:sz="8" w:space="0" w:color="auto"/>
          <w:left w:val="nil"/>
          <w:bottom w:val="single" w:sz="4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a3">
    <w:name w:val="Table Grid"/>
    <w:basedOn w:val="a1"/>
    <w:uiPriority w:val="59"/>
    <w:rsid w:val="00664321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footer"/>
    <w:basedOn w:val="a"/>
    <w:link w:val="a5"/>
    <w:uiPriority w:val="99"/>
    <w:rsid w:val="00664321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character" w:customStyle="1" w:styleId="a5">
    <w:name w:val="页脚 字符"/>
    <w:link w:val="a4"/>
    <w:uiPriority w:val="99"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styleId="a6">
    <w:name w:val="header"/>
    <w:basedOn w:val="a"/>
    <w:link w:val="a7"/>
    <w:uiPriority w:val="99"/>
    <w:rsid w:val="0066432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7">
    <w:name w:val="页眉 字符"/>
    <w:link w:val="a6"/>
    <w:uiPriority w:val="99"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paragraph" w:customStyle="1" w:styleId="MDPIheaderjournallogo">
    <w:name w:val="MDPI_header_journal_logo"/>
    <w:qFormat/>
    <w:rsid w:val="00664321"/>
    <w:pPr>
      <w:adjustRightInd w:val="0"/>
      <w:snapToGrid w:val="0"/>
    </w:pPr>
    <w:rPr>
      <w:rFonts w:ascii="Palatino Linotype" w:eastAsia="Times New Roman" w:hAnsi="Palatino Linotype"/>
      <w:i/>
      <w:color w:val="000000"/>
      <w:sz w:val="24"/>
      <w:szCs w:val="22"/>
      <w:lang w:eastAsia="de-CH"/>
    </w:rPr>
  </w:style>
  <w:style w:type="paragraph" w:customStyle="1" w:styleId="MDPI32textnoindent">
    <w:name w:val="MDPI_3.2_text_no_indent"/>
    <w:basedOn w:val="MDPI31text"/>
    <w:qFormat/>
    <w:rsid w:val="00664321"/>
    <w:pPr>
      <w:ind w:firstLine="0"/>
    </w:pPr>
  </w:style>
  <w:style w:type="paragraph" w:customStyle="1" w:styleId="MDPI33textspaceafter">
    <w:name w:val="MDPI_3.3_text_space_after"/>
    <w:basedOn w:val="MDPI31text"/>
    <w:qFormat/>
    <w:rsid w:val="00664321"/>
    <w:pPr>
      <w:spacing w:after="240"/>
    </w:pPr>
  </w:style>
  <w:style w:type="paragraph" w:customStyle="1" w:styleId="MDPI34textspacebefore">
    <w:name w:val="MDPI_3.4_text_space_before"/>
    <w:basedOn w:val="MDPI31text"/>
    <w:qFormat/>
    <w:rsid w:val="00664321"/>
    <w:pPr>
      <w:spacing w:before="240"/>
    </w:pPr>
  </w:style>
  <w:style w:type="paragraph" w:customStyle="1" w:styleId="MDPI35textbeforelist">
    <w:name w:val="MDPI_3.5_text_before_list"/>
    <w:basedOn w:val="MDPI31text"/>
    <w:qFormat/>
    <w:rsid w:val="00664321"/>
    <w:pPr>
      <w:spacing w:after="120"/>
    </w:pPr>
  </w:style>
  <w:style w:type="paragraph" w:customStyle="1" w:styleId="MDPI36textafterlist">
    <w:name w:val="MDPI_3.6_text_after_list"/>
    <w:basedOn w:val="MDPI31text"/>
    <w:qFormat/>
    <w:rsid w:val="00664321"/>
    <w:pPr>
      <w:spacing w:before="120"/>
    </w:pPr>
  </w:style>
  <w:style w:type="paragraph" w:customStyle="1" w:styleId="MDPI37itemize">
    <w:name w:val="MDPI_3.7_itemize"/>
    <w:basedOn w:val="MDPI31text"/>
    <w:qFormat/>
    <w:rsid w:val="00664321"/>
    <w:pPr>
      <w:numPr>
        <w:numId w:val="1"/>
      </w:numPr>
      <w:ind w:left="425" w:hanging="425"/>
    </w:pPr>
  </w:style>
  <w:style w:type="paragraph" w:customStyle="1" w:styleId="MDPI38bullet">
    <w:name w:val="MDPI_3.8_bullet"/>
    <w:basedOn w:val="MDPI31text"/>
    <w:qFormat/>
    <w:rsid w:val="00664321"/>
    <w:pPr>
      <w:numPr>
        <w:numId w:val="2"/>
      </w:numPr>
      <w:ind w:left="425" w:hanging="425"/>
    </w:pPr>
  </w:style>
  <w:style w:type="paragraph" w:customStyle="1" w:styleId="MDPI39equation">
    <w:name w:val="MDPI_3.9_equation"/>
    <w:basedOn w:val="MDPI31text"/>
    <w:qFormat/>
    <w:rsid w:val="00664321"/>
    <w:pPr>
      <w:spacing w:before="120" w:after="120"/>
      <w:ind w:left="709" w:firstLine="0"/>
      <w:jc w:val="center"/>
    </w:pPr>
  </w:style>
  <w:style w:type="paragraph" w:customStyle="1" w:styleId="MDPI3aequationnumber">
    <w:name w:val="MDPI_3.a_equation_number"/>
    <w:basedOn w:val="MDPI31text"/>
    <w:qFormat/>
    <w:rsid w:val="00664321"/>
    <w:pPr>
      <w:spacing w:before="120" w:after="120" w:line="240" w:lineRule="auto"/>
      <w:ind w:firstLine="0"/>
      <w:jc w:val="right"/>
    </w:pPr>
  </w:style>
  <w:style w:type="paragraph" w:customStyle="1" w:styleId="MDPI41tablecaption">
    <w:name w:val="MDPI_4.1_table_caption"/>
    <w:basedOn w:val="MDPI62Acknowledgments"/>
    <w:qFormat/>
    <w:rsid w:val="000D0D1A"/>
    <w:pPr>
      <w:spacing w:before="240" w:after="120" w:line="260" w:lineRule="atLeast"/>
      <w:ind w:left="425" w:right="425"/>
    </w:pPr>
    <w:rPr>
      <w:rFonts w:ascii="Times New Roman" w:hAnsi="Times New Roman"/>
      <w:snapToGrid/>
      <w:sz w:val="24"/>
      <w:szCs w:val="22"/>
    </w:rPr>
  </w:style>
  <w:style w:type="paragraph" w:customStyle="1" w:styleId="MDPI42tablebody">
    <w:name w:val="MDPI_4.2_table_body"/>
    <w:qFormat/>
    <w:rsid w:val="000D0D1A"/>
    <w:pPr>
      <w:adjustRightInd w:val="0"/>
      <w:snapToGrid w:val="0"/>
      <w:spacing w:line="260" w:lineRule="atLeast"/>
      <w:jc w:val="center"/>
    </w:pPr>
    <w:rPr>
      <w:rFonts w:ascii="Times New Roman" w:eastAsia="Times New Roman" w:hAnsi="Times New Roman"/>
      <w:snapToGrid w:val="0"/>
      <w:color w:val="000000"/>
      <w:lang w:eastAsia="de-DE" w:bidi="en-US"/>
    </w:rPr>
  </w:style>
  <w:style w:type="paragraph" w:customStyle="1" w:styleId="MDPI43tablefooter">
    <w:name w:val="MDPI_4.3_table_footer"/>
    <w:basedOn w:val="MDPI41tablecaption"/>
    <w:next w:val="MDPI31text"/>
    <w:qFormat/>
    <w:rsid w:val="00664321"/>
    <w:pPr>
      <w:spacing w:before="0"/>
      <w:ind w:left="0" w:right="0"/>
    </w:pPr>
  </w:style>
  <w:style w:type="paragraph" w:customStyle="1" w:styleId="MDPI51figurecaption">
    <w:name w:val="MDPI_5.1_figure_caption"/>
    <w:basedOn w:val="MDPI62Acknowledgments"/>
    <w:qFormat/>
    <w:rsid w:val="000D0D1A"/>
    <w:pPr>
      <w:spacing w:after="240" w:line="240" w:lineRule="auto"/>
      <w:ind w:left="425" w:right="425"/>
    </w:pPr>
    <w:rPr>
      <w:rFonts w:ascii="Times New Roman" w:hAnsi="Times New Roman"/>
      <w:snapToGrid/>
      <w:sz w:val="24"/>
    </w:rPr>
  </w:style>
  <w:style w:type="paragraph" w:customStyle="1" w:styleId="MDPI52figure">
    <w:name w:val="MDPI_5.2_figure"/>
    <w:qFormat/>
    <w:rsid w:val="00664321"/>
    <w:pPr>
      <w:jc w:val="center"/>
    </w:pPr>
    <w:rPr>
      <w:rFonts w:ascii="Palatino Linotype" w:eastAsia="Times New Roman" w:hAnsi="Palatino Linotype"/>
      <w:snapToGrid w:val="0"/>
      <w:color w:val="000000"/>
      <w:sz w:val="24"/>
      <w:lang w:eastAsia="de-DE" w:bidi="en-US"/>
    </w:rPr>
  </w:style>
  <w:style w:type="paragraph" w:customStyle="1" w:styleId="MDPI61Supplementary">
    <w:name w:val="MDPI_6.1_Supplementary"/>
    <w:basedOn w:val="MDPI62Acknowledgments"/>
    <w:qFormat/>
    <w:rsid w:val="00664321"/>
    <w:pPr>
      <w:spacing w:before="240"/>
    </w:pPr>
    <w:rPr>
      <w:lang w:eastAsia="en-US"/>
    </w:rPr>
  </w:style>
  <w:style w:type="paragraph" w:customStyle="1" w:styleId="MDPI63AuthorContributions">
    <w:name w:val="MDPI_6.3_AuthorContributions"/>
    <w:basedOn w:val="MDPI62Acknowledgments"/>
    <w:qFormat/>
    <w:rsid w:val="00664321"/>
    <w:rPr>
      <w:rFonts w:eastAsia="宋体"/>
      <w:color w:val="auto"/>
      <w:lang w:eastAsia="en-US"/>
    </w:rPr>
  </w:style>
  <w:style w:type="paragraph" w:customStyle="1" w:styleId="MDPI64CoI">
    <w:name w:val="MDPI_6.4_CoI"/>
    <w:basedOn w:val="MDPI62Acknowledgments"/>
    <w:qFormat/>
    <w:rsid w:val="00664321"/>
  </w:style>
  <w:style w:type="paragraph" w:customStyle="1" w:styleId="MDPI81theorem">
    <w:name w:val="MDPI_8.1_theorem"/>
    <w:basedOn w:val="MDPI32textnoindent"/>
    <w:qFormat/>
    <w:rsid w:val="00664321"/>
    <w:rPr>
      <w:i/>
    </w:rPr>
  </w:style>
  <w:style w:type="paragraph" w:customStyle="1" w:styleId="MDPI82proof">
    <w:name w:val="MDPI_8.2_proof"/>
    <w:basedOn w:val="MDPI32textnoindent"/>
    <w:qFormat/>
    <w:rsid w:val="00664321"/>
  </w:style>
  <w:style w:type="paragraph" w:customStyle="1" w:styleId="MDPIfooterfirstpage">
    <w:name w:val="MDPI_footer_firstpage"/>
    <w:basedOn w:val="a"/>
    <w:qFormat/>
    <w:rsid w:val="00664321"/>
    <w:pPr>
      <w:tabs>
        <w:tab w:val="right" w:pos="8845"/>
      </w:tabs>
      <w:adjustRightInd w:val="0"/>
      <w:snapToGrid w:val="0"/>
      <w:spacing w:before="120" w:line="160" w:lineRule="exact"/>
      <w:jc w:val="left"/>
    </w:pPr>
    <w:rPr>
      <w:rFonts w:ascii="Palatino Linotype" w:hAnsi="Palatino Linotype"/>
      <w:color w:val="auto"/>
      <w:sz w:val="16"/>
    </w:rPr>
  </w:style>
  <w:style w:type="paragraph" w:customStyle="1" w:styleId="MDPI23heading3">
    <w:name w:val="MDPI_2.3_heading3"/>
    <w:basedOn w:val="MDPI31text"/>
    <w:qFormat/>
    <w:rsid w:val="00664321"/>
    <w:pPr>
      <w:spacing w:before="240" w:after="120"/>
      <w:ind w:firstLine="0"/>
      <w:jc w:val="left"/>
      <w:outlineLvl w:val="2"/>
    </w:pPr>
  </w:style>
  <w:style w:type="paragraph" w:customStyle="1" w:styleId="MDPI21heading1">
    <w:name w:val="MDPI_2.1_heading1"/>
    <w:basedOn w:val="MDPI23heading3"/>
    <w:qFormat/>
    <w:rsid w:val="00664321"/>
    <w:pPr>
      <w:outlineLvl w:val="0"/>
    </w:pPr>
    <w:rPr>
      <w:b/>
    </w:rPr>
  </w:style>
  <w:style w:type="paragraph" w:customStyle="1" w:styleId="MDPI22heading2">
    <w:name w:val="MDPI_2.2_heading2"/>
    <w:basedOn w:val="a"/>
    <w:qFormat/>
    <w:rsid w:val="000D0D1A"/>
    <w:pPr>
      <w:kinsoku w:val="0"/>
      <w:wordWrap w:val="0"/>
      <w:overflowPunct w:val="0"/>
      <w:autoSpaceDN w:val="0"/>
      <w:adjustRightInd w:val="0"/>
      <w:snapToGrid w:val="0"/>
      <w:spacing w:before="240" w:after="240" w:line="240" w:lineRule="auto"/>
      <w:jc w:val="left"/>
      <w:outlineLvl w:val="1"/>
    </w:pPr>
    <w:rPr>
      <w:b/>
      <w:noProof/>
      <w:snapToGrid w:val="0"/>
      <w:szCs w:val="22"/>
      <w:lang w:bidi="en-US"/>
    </w:rPr>
  </w:style>
  <w:style w:type="paragraph" w:customStyle="1" w:styleId="MDPI71References">
    <w:name w:val="MDPI_7.1_References"/>
    <w:basedOn w:val="MDPI62Acknowledgments"/>
    <w:qFormat/>
    <w:rsid w:val="00664321"/>
    <w:pPr>
      <w:numPr>
        <w:numId w:val="3"/>
      </w:numPr>
      <w:spacing w:before="0" w:line="260" w:lineRule="atLeast"/>
      <w:ind w:left="425" w:hanging="425"/>
    </w:pPr>
  </w:style>
  <w:style w:type="paragraph" w:styleId="a8">
    <w:name w:val="Balloon Text"/>
    <w:basedOn w:val="a"/>
    <w:link w:val="a9"/>
    <w:uiPriority w:val="99"/>
    <w:semiHidden/>
    <w:unhideWhenUsed/>
    <w:rsid w:val="00664321"/>
    <w:pPr>
      <w:spacing w:line="240" w:lineRule="auto"/>
    </w:pPr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664321"/>
    <w:rPr>
      <w:rFonts w:ascii="Times New Roman" w:eastAsia="Times New Roman" w:hAnsi="Times New Roman" w:cs="Times New Roman"/>
      <w:color w:val="000000"/>
      <w:kern w:val="0"/>
      <w:sz w:val="18"/>
      <w:szCs w:val="18"/>
      <w:lang w:eastAsia="de-DE"/>
    </w:rPr>
  </w:style>
  <w:style w:type="character" w:styleId="aa">
    <w:name w:val="line number"/>
    <w:basedOn w:val="a0"/>
    <w:uiPriority w:val="99"/>
    <w:semiHidden/>
    <w:unhideWhenUsed/>
    <w:rsid w:val="00664321"/>
  </w:style>
  <w:style w:type="table" w:customStyle="1" w:styleId="MDPI41threelinetable">
    <w:name w:val="MDPI_4.1_three_line_table"/>
    <w:basedOn w:val="a1"/>
    <w:uiPriority w:val="99"/>
    <w:rsid w:val="005E29AC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sz="8" w:space="0" w:color="auto"/>
        <w:bottom w:val="single" w:sz="8" w:space="0" w:color="auto"/>
      </w:tblBorders>
    </w:tblPr>
    <w:trPr>
      <w:jc w:val="center"/>
    </w:trPr>
    <w:tcPr>
      <w:vAlign w:val="center"/>
    </w:tcPr>
    <w:tblStylePr w:type="firstRow">
      <w:rPr>
        <w:rFonts w:ascii="Calibri Light" w:hAnsi="Calibri Light"/>
        <w:b/>
        <w:i w:val="0"/>
        <w:sz w:val="20"/>
      </w:rPr>
      <w:tblPr/>
      <w:tcPr>
        <w:tcBorders>
          <w:bottom w:val="single" w:sz="4" w:space="0" w:color="auto"/>
        </w:tcBorders>
      </w:tcPr>
    </w:tblStylePr>
  </w:style>
  <w:style w:type="character" w:styleId="ab">
    <w:name w:val="Hyperlink"/>
    <w:uiPriority w:val="99"/>
    <w:unhideWhenUsed/>
    <w:rsid w:val="00782395"/>
    <w:rPr>
      <w:color w:val="0563C1"/>
      <w:u w:val="single"/>
    </w:rPr>
  </w:style>
  <w:style w:type="character" w:customStyle="1" w:styleId="11">
    <w:name w:val="未处理的提及1"/>
    <w:uiPriority w:val="99"/>
    <w:semiHidden/>
    <w:unhideWhenUsed/>
    <w:rsid w:val="00414688"/>
    <w:rPr>
      <w:color w:val="605E5C"/>
      <w:shd w:val="clear" w:color="auto" w:fill="E1DFDD"/>
    </w:rPr>
  </w:style>
  <w:style w:type="table" w:customStyle="1" w:styleId="41">
    <w:name w:val="无格式表格 41"/>
    <w:basedOn w:val="a1"/>
    <w:uiPriority w:val="44"/>
    <w:rsid w:val="0010441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  <w:style w:type="character" w:customStyle="1" w:styleId="21">
    <w:name w:val="未处理的提及2"/>
    <w:basedOn w:val="a0"/>
    <w:uiPriority w:val="99"/>
    <w:semiHidden/>
    <w:unhideWhenUsed/>
    <w:rsid w:val="005E4911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FF696D"/>
    <w:pPr>
      <w:jc w:val="center"/>
    </w:pPr>
    <w:rPr>
      <w:rFonts w:ascii="Palatino Linotype" w:hAnsi="Palatino Linotype"/>
      <w:noProof/>
      <w:sz w:val="20"/>
      <w:lang w:val="de-DE"/>
    </w:rPr>
  </w:style>
  <w:style w:type="character" w:customStyle="1" w:styleId="EndNoteBibliographyTitle0">
    <w:name w:val="EndNote Bibliography Title 字符"/>
    <w:basedOn w:val="a0"/>
    <w:link w:val="EndNoteBibliographyTitle"/>
    <w:rsid w:val="00FF696D"/>
    <w:rPr>
      <w:rFonts w:ascii="Palatino Linotype" w:eastAsia="Times New Roman" w:hAnsi="Palatino Linotype"/>
      <w:noProof/>
      <w:color w:val="000000"/>
      <w:lang w:val="de-DE" w:eastAsia="de-DE"/>
    </w:rPr>
  </w:style>
  <w:style w:type="paragraph" w:customStyle="1" w:styleId="EndNoteBibliography">
    <w:name w:val="EndNote Bibliography"/>
    <w:basedOn w:val="a"/>
    <w:link w:val="EndNoteBibliography0"/>
    <w:rsid w:val="00FF696D"/>
    <w:pPr>
      <w:spacing w:line="240" w:lineRule="atLeast"/>
    </w:pPr>
    <w:rPr>
      <w:rFonts w:ascii="Palatino Linotype" w:hAnsi="Palatino Linotype"/>
      <w:noProof/>
      <w:sz w:val="20"/>
      <w:lang w:val="de-DE"/>
    </w:rPr>
  </w:style>
  <w:style w:type="character" w:customStyle="1" w:styleId="EndNoteBibliography0">
    <w:name w:val="EndNote Bibliography 字符"/>
    <w:basedOn w:val="a0"/>
    <w:link w:val="EndNoteBibliography"/>
    <w:rsid w:val="00FF696D"/>
    <w:rPr>
      <w:rFonts w:ascii="Palatino Linotype" w:eastAsia="Times New Roman" w:hAnsi="Palatino Linotype"/>
      <w:noProof/>
      <w:color w:val="000000"/>
      <w:lang w:val="de-DE" w:eastAsia="de-DE"/>
    </w:rPr>
  </w:style>
  <w:style w:type="paragraph" w:customStyle="1" w:styleId="31">
    <w:name w:val="标题3"/>
    <w:basedOn w:val="a"/>
    <w:qFormat/>
    <w:rsid w:val="000455F0"/>
    <w:pPr>
      <w:kinsoku w:val="0"/>
      <w:overflowPunct w:val="0"/>
      <w:autoSpaceDE w:val="0"/>
      <w:autoSpaceDN w:val="0"/>
      <w:adjustRightInd w:val="0"/>
      <w:snapToGrid w:val="0"/>
      <w:spacing w:before="240" w:after="120" w:line="260" w:lineRule="atLeast"/>
      <w:jc w:val="left"/>
      <w:outlineLvl w:val="1"/>
    </w:pPr>
    <w:rPr>
      <w:rFonts w:ascii="Palatino Linotype" w:hAnsi="Palatino Linotype"/>
      <w:i/>
      <w:noProof/>
      <w:snapToGrid w:val="0"/>
      <w:sz w:val="20"/>
      <w:szCs w:val="22"/>
      <w:lang w:bidi="en-US"/>
    </w:rPr>
  </w:style>
  <w:style w:type="paragraph" w:customStyle="1" w:styleId="22">
    <w:name w:val="标题2"/>
    <w:basedOn w:val="a"/>
    <w:qFormat/>
    <w:rsid w:val="00B6310D"/>
    <w:pPr>
      <w:adjustRightInd w:val="0"/>
      <w:snapToGrid w:val="0"/>
      <w:spacing w:before="240" w:after="120" w:line="260" w:lineRule="atLeast"/>
      <w:jc w:val="left"/>
      <w:outlineLvl w:val="0"/>
    </w:pPr>
    <w:rPr>
      <w:rFonts w:ascii="Palatino Linotype" w:hAnsi="Palatino Linotype"/>
      <w:b/>
      <w:snapToGrid w:val="0"/>
      <w:sz w:val="20"/>
      <w:szCs w:val="22"/>
      <w:lang w:bidi="en-US"/>
    </w:rPr>
  </w:style>
  <w:style w:type="character" w:styleId="ac">
    <w:name w:val="annotation reference"/>
    <w:basedOn w:val="a0"/>
    <w:uiPriority w:val="99"/>
    <w:semiHidden/>
    <w:unhideWhenUsed/>
    <w:rsid w:val="00A665B0"/>
    <w:rPr>
      <w:sz w:val="21"/>
      <w:szCs w:val="21"/>
    </w:rPr>
  </w:style>
  <w:style w:type="paragraph" w:styleId="ad">
    <w:name w:val="annotation text"/>
    <w:basedOn w:val="a"/>
    <w:link w:val="ae"/>
    <w:uiPriority w:val="99"/>
    <w:semiHidden/>
    <w:unhideWhenUsed/>
    <w:rsid w:val="00A665B0"/>
    <w:pPr>
      <w:widowControl w:val="0"/>
      <w:kinsoku w:val="0"/>
      <w:spacing w:line="360" w:lineRule="auto"/>
      <w:jc w:val="left"/>
    </w:pPr>
    <w:rPr>
      <w:color w:val="auto"/>
      <w:kern w:val="2"/>
      <w:sz w:val="20"/>
      <w:szCs w:val="22"/>
      <w:lang w:eastAsia="zh-CN"/>
    </w:rPr>
  </w:style>
  <w:style w:type="character" w:customStyle="1" w:styleId="ae">
    <w:name w:val="批注文字 字符"/>
    <w:basedOn w:val="a0"/>
    <w:link w:val="ad"/>
    <w:uiPriority w:val="99"/>
    <w:semiHidden/>
    <w:rsid w:val="00A665B0"/>
    <w:rPr>
      <w:rFonts w:ascii="Times New Roman" w:eastAsia="Times New Roman" w:hAnsi="Times New Roman"/>
      <w:kern w:val="2"/>
      <w:szCs w:val="22"/>
    </w:rPr>
  </w:style>
  <w:style w:type="character" w:customStyle="1" w:styleId="10">
    <w:name w:val="标题 1 字符"/>
    <w:basedOn w:val="a0"/>
    <w:link w:val="1"/>
    <w:uiPriority w:val="9"/>
    <w:rsid w:val="00A665B0"/>
    <w:rPr>
      <w:rFonts w:ascii="Times New Roman" w:eastAsia="Times New Roman" w:hAnsi="Times New Roman"/>
      <w:b/>
      <w:bCs/>
      <w:kern w:val="44"/>
    </w:rPr>
  </w:style>
  <w:style w:type="character" w:customStyle="1" w:styleId="20">
    <w:name w:val="标题 2 字符"/>
    <w:basedOn w:val="a0"/>
    <w:link w:val="2"/>
    <w:uiPriority w:val="9"/>
    <w:rsid w:val="00A665B0"/>
    <w:rPr>
      <w:rFonts w:ascii="Times New Roman" w:eastAsia="Times New Roman" w:hAnsi="Times New Roman" w:cstheme="majorBidi"/>
      <w:b/>
      <w:bCs/>
      <w:kern w:val="2"/>
      <w:szCs w:val="32"/>
    </w:rPr>
  </w:style>
  <w:style w:type="character" w:customStyle="1" w:styleId="30">
    <w:name w:val="标题 3 字符"/>
    <w:basedOn w:val="a0"/>
    <w:link w:val="3"/>
    <w:uiPriority w:val="9"/>
    <w:semiHidden/>
    <w:rsid w:val="00A665B0"/>
    <w:rPr>
      <w:rFonts w:ascii="Times New Roman" w:eastAsia="Times New Roman" w:hAnsi="Times New Roman"/>
      <w:b/>
      <w:bCs/>
      <w:kern w:val="2"/>
      <w:sz w:val="32"/>
      <w:szCs w:val="32"/>
    </w:rPr>
  </w:style>
  <w:style w:type="character" w:customStyle="1" w:styleId="af">
    <w:name w:val="批注主题 字符"/>
    <w:basedOn w:val="ae"/>
    <w:link w:val="af0"/>
    <w:uiPriority w:val="99"/>
    <w:semiHidden/>
    <w:rsid w:val="00A665B0"/>
    <w:rPr>
      <w:rFonts w:ascii="Times New Roman" w:eastAsia="Times New Roman" w:hAnsi="Times New Roman"/>
      <w:b/>
      <w:bCs/>
      <w:kern w:val="2"/>
      <w:szCs w:val="22"/>
    </w:rPr>
  </w:style>
  <w:style w:type="paragraph" w:styleId="af0">
    <w:name w:val="annotation subject"/>
    <w:basedOn w:val="ad"/>
    <w:next w:val="ad"/>
    <w:link w:val="af"/>
    <w:uiPriority w:val="99"/>
    <w:semiHidden/>
    <w:unhideWhenUsed/>
    <w:rsid w:val="00A665B0"/>
    <w:rPr>
      <w:b/>
      <w:bCs/>
    </w:rPr>
  </w:style>
  <w:style w:type="numbering" w:customStyle="1" w:styleId="12">
    <w:name w:val="无列表1"/>
    <w:next w:val="a2"/>
    <w:uiPriority w:val="99"/>
    <w:semiHidden/>
    <w:unhideWhenUsed/>
    <w:rsid w:val="007B0C32"/>
  </w:style>
  <w:style w:type="character" w:customStyle="1" w:styleId="UnresolvedMention1">
    <w:name w:val="Unresolved Mention1"/>
    <w:basedOn w:val="a0"/>
    <w:uiPriority w:val="99"/>
    <w:semiHidden/>
    <w:unhideWhenUsed/>
    <w:rsid w:val="007B0C32"/>
    <w:rPr>
      <w:color w:val="605E5C"/>
      <w:shd w:val="clear" w:color="auto" w:fill="E1DFDD"/>
    </w:rPr>
  </w:style>
  <w:style w:type="character" w:styleId="af1">
    <w:name w:val="FollowedHyperlink"/>
    <w:basedOn w:val="a0"/>
    <w:uiPriority w:val="99"/>
    <w:semiHidden/>
    <w:unhideWhenUsed/>
    <w:rsid w:val="007B0C32"/>
    <w:rPr>
      <w:color w:val="954F72" w:themeColor="followedHyperlink"/>
      <w:u w:val="single"/>
    </w:rPr>
  </w:style>
  <w:style w:type="paragraph" w:styleId="af2">
    <w:name w:val="List Paragraph"/>
    <w:basedOn w:val="a"/>
    <w:uiPriority w:val="34"/>
    <w:qFormat/>
    <w:rsid w:val="007B0C32"/>
    <w:pPr>
      <w:widowControl w:val="0"/>
      <w:kinsoku w:val="0"/>
      <w:spacing w:line="360" w:lineRule="auto"/>
      <w:ind w:firstLineChars="200" w:firstLine="420"/>
    </w:pPr>
    <w:rPr>
      <w:color w:val="auto"/>
      <w:kern w:val="2"/>
      <w:sz w:val="20"/>
      <w:szCs w:val="22"/>
      <w:lang w:eastAsia="zh-CN"/>
    </w:rPr>
  </w:style>
  <w:style w:type="paragraph" w:styleId="af3">
    <w:name w:val="No Spacing"/>
    <w:uiPriority w:val="1"/>
    <w:qFormat/>
    <w:rsid w:val="007B0C32"/>
    <w:pPr>
      <w:widowControl w:val="0"/>
      <w:kinsoku w:val="0"/>
      <w:spacing w:line="360" w:lineRule="auto"/>
      <w:jc w:val="both"/>
    </w:pPr>
    <w:rPr>
      <w:rFonts w:ascii="Times New Roman" w:eastAsia="Times New Roman" w:hAnsi="Times New Roman"/>
      <w:kern w:val="2"/>
      <w:szCs w:val="22"/>
    </w:rPr>
  </w:style>
  <w:style w:type="paragraph" w:styleId="af4">
    <w:name w:val="Revision"/>
    <w:hidden/>
    <w:uiPriority w:val="99"/>
    <w:semiHidden/>
    <w:rsid w:val="007B0C32"/>
    <w:rPr>
      <w:rFonts w:ascii="Times New Roman" w:eastAsia="Times New Roman" w:hAnsi="Times New Roman"/>
      <w:kern w:val="2"/>
      <w:szCs w:val="22"/>
    </w:rPr>
  </w:style>
  <w:style w:type="character" w:customStyle="1" w:styleId="UnresolvedMention2">
    <w:name w:val="Unresolved Mention2"/>
    <w:basedOn w:val="a0"/>
    <w:uiPriority w:val="99"/>
    <w:semiHidden/>
    <w:unhideWhenUsed/>
    <w:rsid w:val="007B0C32"/>
    <w:rPr>
      <w:color w:val="605E5C"/>
      <w:shd w:val="clear" w:color="auto" w:fill="E1DFDD"/>
    </w:rPr>
  </w:style>
  <w:style w:type="numbering" w:customStyle="1" w:styleId="23">
    <w:name w:val="无列表2"/>
    <w:next w:val="a2"/>
    <w:uiPriority w:val="99"/>
    <w:semiHidden/>
    <w:unhideWhenUsed/>
    <w:rsid w:val="004B313C"/>
  </w:style>
  <w:style w:type="character" w:customStyle="1" w:styleId="32">
    <w:name w:val="未处理的提及3"/>
    <w:basedOn w:val="a0"/>
    <w:uiPriority w:val="99"/>
    <w:semiHidden/>
    <w:unhideWhenUsed/>
    <w:rsid w:val="00E6520D"/>
    <w:rPr>
      <w:color w:val="605E5C"/>
      <w:shd w:val="clear" w:color="auto" w:fill="E1DFDD"/>
    </w:rPr>
  </w:style>
  <w:style w:type="numbering" w:customStyle="1" w:styleId="33">
    <w:name w:val="无列表3"/>
    <w:next w:val="a2"/>
    <w:uiPriority w:val="99"/>
    <w:semiHidden/>
    <w:unhideWhenUsed/>
    <w:rsid w:val="00C64C54"/>
  </w:style>
  <w:style w:type="table" w:customStyle="1" w:styleId="310">
    <w:name w:val="无格式表格 31"/>
    <w:basedOn w:val="a1"/>
    <w:uiPriority w:val="43"/>
    <w:rsid w:val="0034403F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SupplementaryMaterial">
    <w:name w:val="Supplementary Material"/>
    <w:basedOn w:val="af5"/>
    <w:next w:val="af5"/>
    <w:qFormat/>
    <w:rsid w:val="000D0D1A"/>
    <w:pPr>
      <w:suppressLineNumbers/>
      <w:spacing w:after="120" w:line="240" w:lineRule="auto"/>
      <w:outlineLvl w:val="9"/>
    </w:pPr>
    <w:rPr>
      <w:rFonts w:ascii="Times New Roman" w:eastAsiaTheme="minorEastAsia" w:hAnsi="Times New Roman" w:cs="Times New Roman"/>
      <w:bCs w:val="0"/>
      <w:i/>
      <w:color w:val="auto"/>
      <w:lang w:eastAsia="en-US"/>
    </w:rPr>
  </w:style>
  <w:style w:type="paragraph" w:styleId="af5">
    <w:name w:val="Title"/>
    <w:basedOn w:val="a"/>
    <w:next w:val="a"/>
    <w:link w:val="af6"/>
    <w:uiPriority w:val="10"/>
    <w:qFormat/>
    <w:rsid w:val="000D0D1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f6">
    <w:name w:val="标题 字符"/>
    <w:basedOn w:val="a0"/>
    <w:link w:val="af5"/>
    <w:uiPriority w:val="10"/>
    <w:rsid w:val="000D0D1A"/>
    <w:rPr>
      <w:rFonts w:asciiTheme="majorHAnsi" w:eastAsiaTheme="majorEastAsia" w:hAnsiTheme="majorHAnsi" w:cstheme="majorBidi"/>
      <w:b/>
      <w:bCs/>
      <w:color w:val="000000"/>
      <w:sz w:val="32"/>
      <w:szCs w:val="32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35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23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8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61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1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8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97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8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iso-8859-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86130\Downloads\forests-template.do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17C76B-2CED-40D0-8879-8019C02BF9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forests-template.dot</Template>
  <TotalTime>18360</TotalTime>
  <Pages>15</Pages>
  <Words>4481</Words>
  <Characters>25547</Characters>
  <Application>Microsoft Office Word</Application>
  <DocSecurity>0</DocSecurity>
  <Lines>212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29969</CharactersWithSpaces>
  <SharedDoc>false</SharedDoc>
  <HLinks>
    <vt:vector size="6" baseType="variant">
      <vt:variant>
        <vt:i4>6094915</vt:i4>
      </vt:variant>
      <vt:variant>
        <vt:i4>0</vt:i4>
      </vt:variant>
      <vt:variant>
        <vt:i4>0</vt:i4>
      </vt:variant>
      <vt:variant>
        <vt:i4>5</vt:i4>
      </vt:variant>
      <vt:variant>
        <vt:lpwstr>http://img.mdpi.org/data/contributor-role-instruction.pdf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86130</dc:creator>
  <cp:keywords/>
  <dc:description/>
  <cp:lastModifiedBy>朱 文鹏</cp:lastModifiedBy>
  <cp:revision>107</cp:revision>
  <cp:lastPrinted>2021-07-05T00:59:00Z</cp:lastPrinted>
  <dcterms:created xsi:type="dcterms:W3CDTF">2020-09-15T02:51:00Z</dcterms:created>
  <dcterms:modified xsi:type="dcterms:W3CDTF">2021-08-08T11:32:00Z</dcterms:modified>
</cp:coreProperties>
</file>