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AF4D7" w:themeColor="accent1" w:themeTint="33"/>
  <w:body>
    <w:tbl>
      <w:tblPr>
        <w:tblStyle w:val="TableLayout"/>
        <w:tblW w:w="5070" w:type="pct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142"/>
        <w:gridCol w:w="4536"/>
        <w:gridCol w:w="4678"/>
        <w:gridCol w:w="5246"/>
      </w:tblGrid>
      <w:tr w:rsidR="00307EC9" w14:paraId="338D8BCB" w14:textId="77777777" w:rsidTr="00140236">
        <w:trPr>
          <w:gridBefore w:val="1"/>
          <w:wBefore w:w="141" w:type="dxa"/>
          <w:cantSplit/>
          <w:trHeight w:hRule="exact" w:val="10368"/>
          <w:jc w:val="center"/>
        </w:trPr>
        <w:tc>
          <w:tcPr>
            <w:tcW w:w="4536" w:type="dxa"/>
            <w:shd w:val="clear" w:color="auto" w:fill="DFF0D3" w:themeFill="accent2" w:themeFillTint="33"/>
            <w:tcMar>
              <w:right w:w="720" w:type="dxa"/>
            </w:tcMar>
            <w:vAlign w:val="bottom"/>
          </w:tcPr>
          <w:p w14:paraId="4AE76DB4" w14:textId="70B39D56" w:rsidR="00AB5C4F" w:rsidRPr="00980A02" w:rsidRDefault="00980A02" w:rsidP="00980A02">
            <w:pPr>
              <w:jc w:val="both"/>
              <w:rPr>
                <w:sz w:val="24"/>
                <w:szCs w:val="24"/>
              </w:rPr>
            </w:pPr>
            <w:r w:rsidRPr="00980A02">
              <w:rPr>
                <w:sz w:val="24"/>
                <w:szCs w:val="24"/>
              </w:rPr>
              <w:t xml:space="preserve">Welcome to the world of </w:t>
            </w:r>
            <w:r w:rsidRPr="00980A02">
              <w:rPr>
                <w:b/>
                <w:bCs/>
                <w:i/>
                <w:iCs/>
                <w:sz w:val="24"/>
                <w:szCs w:val="24"/>
              </w:rPr>
              <w:t xml:space="preserve">Ganoderma </w:t>
            </w:r>
            <w:r w:rsidR="00925CD3">
              <w:rPr>
                <w:sz w:val="24"/>
                <w:szCs w:val="24"/>
              </w:rPr>
              <w:t>cultivation! w</w:t>
            </w:r>
            <w:r w:rsidRPr="00980A02">
              <w:rPr>
                <w:sz w:val="24"/>
                <w:szCs w:val="24"/>
              </w:rPr>
              <w:t xml:space="preserve">hether you're a seasoned </w:t>
            </w:r>
            <w:r w:rsidR="00925CD3">
              <w:rPr>
                <w:sz w:val="24"/>
                <w:szCs w:val="24"/>
              </w:rPr>
              <w:t>mushroom cultivator</w:t>
            </w:r>
            <w:r w:rsidRPr="00980A02">
              <w:rPr>
                <w:sz w:val="24"/>
                <w:szCs w:val="24"/>
              </w:rPr>
              <w:t xml:space="preserve"> or a curious enthusiast, this brochure will guide you through the </w:t>
            </w:r>
            <w:r w:rsidR="00925CD3">
              <w:rPr>
                <w:sz w:val="24"/>
                <w:szCs w:val="24"/>
              </w:rPr>
              <w:t>outlined</w:t>
            </w:r>
            <w:r w:rsidRPr="00980A02">
              <w:rPr>
                <w:sz w:val="24"/>
                <w:szCs w:val="24"/>
              </w:rPr>
              <w:t xml:space="preserve"> process of growing </w:t>
            </w:r>
            <w:r w:rsidRPr="00980A02">
              <w:rPr>
                <w:b/>
                <w:bCs/>
                <w:i/>
                <w:iCs/>
                <w:sz w:val="24"/>
                <w:szCs w:val="24"/>
              </w:rPr>
              <w:t>Ganoderma</w:t>
            </w:r>
            <w:r w:rsidR="00925CD3">
              <w:rPr>
                <w:b/>
                <w:bCs/>
                <w:i/>
                <w:iCs/>
                <w:sz w:val="24"/>
                <w:szCs w:val="24"/>
              </w:rPr>
              <w:t xml:space="preserve"> lucidum</w:t>
            </w:r>
            <w:r w:rsidRPr="00980A02">
              <w:rPr>
                <w:sz w:val="24"/>
                <w:szCs w:val="24"/>
              </w:rPr>
              <w:t xml:space="preserve"> mushrooms.</w:t>
            </w:r>
          </w:p>
          <w:p w14:paraId="2B6873E0" w14:textId="77AEF1F2" w:rsidR="00AA02EC" w:rsidRPr="00980A02" w:rsidRDefault="00980A02" w:rsidP="00AB5C4F">
            <w:pPr>
              <w:rPr>
                <w:b/>
                <w:bCs/>
                <w:sz w:val="24"/>
                <w:szCs w:val="24"/>
              </w:rPr>
            </w:pPr>
            <w:r w:rsidRPr="00980A02">
              <w:rPr>
                <w:b/>
                <w:bCs/>
                <w:sz w:val="24"/>
                <w:szCs w:val="24"/>
              </w:rPr>
              <w:t xml:space="preserve">WHY </w:t>
            </w:r>
            <w:r w:rsidRPr="00980A02">
              <w:rPr>
                <w:b/>
                <w:bCs/>
                <w:i/>
                <w:iCs/>
                <w:sz w:val="24"/>
                <w:szCs w:val="24"/>
              </w:rPr>
              <w:t>Ganoderma</w:t>
            </w:r>
            <w:r w:rsidRPr="00980A02">
              <w:rPr>
                <w:b/>
                <w:bCs/>
                <w:sz w:val="24"/>
                <w:szCs w:val="24"/>
              </w:rPr>
              <w:t>?</w:t>
            </w:r>
          </w:p>
          <w:p w14:paraId="2FAE923A" w14:textId="3E89B951" w:rsidR="001C4EFE" w:rsidRPr="00980A02" w:rsidRDefault="00925CD3" w:rsidP="00925CD3">
            <w:pPr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925CD3">
              <w:rPr>
                <w:b/>
                <w:bCs/>
                <w:i/>
                <w:iCs/>
                <w:sz w:val="24"/>
                <w:szCs w:val="24"/>
              </w:rPr>
              <w:t>Ganoderma, also known as Lingzhi or Reishi, has been us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ed for centuries in traditional </w:t>
            </w:r>
            <w:r w:rsidRPr="00925CD3">
              <w:rPr>
                <w:b/>
                <w:bCs/>
                <w:i/>
                <w:iCs/>
                <w:sz w:val="24"/>
                <w:szCs w:val="24"/>
              </w:rPr>
              <w:t>medicine for its outstanding health benefits (</w:t>
            </w:r>
            <w:proofErr w:type="spellStart"/>
            <w:r w:rsidRPr="00925CD3">
              <w:rPr>
                <w:b/>
                <w:bCs/>
                <w:i/>
                <w:iCs/>
                <w:sz w:val="24"/>
                <w:szCs w:val="24"/>
              </w:rPr>
              <w:t>Sheikisha</w:t>
            </w:r>
            <w:proofErr w:type="spellEnd"/>
            <w:r w:rsidRPr="00925CD3">
              <w:rPr>
                <w:b/>
                <w:bCs/>
                <w:i/>
                <w:iCs/>
                <w:sz w:val="24"/>
                <w:szCs w:val="24"/>
              </w:rPr>
              <w:t xml:space="preserve"> et al., 2022). From immune support to anti-inflammatory, antioxidant properties, treating of metabolic disorders such as diabetes and obesity (Kadhila, 2012) Ganoderma offers a countless of potential wellness advantages.</w:t>
            </w:r>
          </w:p>
          <w:p w14:paraId="58202B24" w14:textId="77777777" w:rsidR="004C7911" w:rsidRDefault="001B116D" w:rsidP="004C7911">
            <w:pPr>
              <w:pStyle w:val="Photo"/>
              <w:keepNext/>
            </w:pPr>
            <w:r w:rsidRPr="001B116D">
              <w:rPr>
                <w:noProof/>
                <w:lang w:eastAsia="en-US"/>
              </w:rPr>
              <w:drawing>
                <wp:inline distT="0" distB="0" distL="0" distR="0" wp14:anchorId="28DF1B65" wp14:editId="13011FCF">
                  <wp:extent cx="1965960" cy="1316822"/>
                  <wp:effectExtent l="0" t="0" r="0" b="0"/>
                  <wp:docPr id="11944159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39" cy="134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3F764" w14:textId="1BD53049" w:rsidR="004C7911" w:rsidRPr="004C7911" w:rsidRDefault="004C7911" w:rsidP="004C7911">
            <w:pPr>
              <w:pStyle w:val="Caption"/>
              <w:rPr>
                <w:b/>
                <w:color w:val="auto"/>
              </w:rPr>
            </w:pPr>
            <w:r w:rsidRPr="004C7911">
              <w:rPr>
                <w:b/>
                <w:color w:val="auto"/>
              </w:rPr>
              <w:t xml:space="preserve">Figure </w:t>
            </w:r>
            <w:r w:rsidR="00E7634B">
              <w:rPr>
                <w:b/>
                <w:color w:val="auto"/>
              </w:rPr>
              <w:fldChar w:fldCharType="begin"/>
            </w:r>
            <w:r w:rsidR="00E7634B">
              <w:rPr>
                <w:b/>
                <w:color w:val="auto"/>
              </w:rPr>
              <w:instrText xml:space="preserve"> SEQ Figure \* ARABIC </w:instrText>
            </w:r>
            <w:r w:rsidR="00E7634B">
              <w:rPr>
                <w:b/>
                <w:color w:val="auto"/>
              </w:rPr>
              <w:fldChar w:fldCharType="separate"/>
            </w:r>
            <w:r w:rsidR="00D73440">
              <w:rPr>
                <w:b/>
                <w:noProof/>
                <w:color w:val="auto"/>
              </w:rPr>
              <w:t>1</w:t>
            </w:r>
            <w:r w:rsidR="00E7634B">
              <w:rPr>
                <w:b/>
                <w:color w:val="auto"/>
              </w:rPr>
              <w:fldChar w:fldCharType="end"/>
            </w:r>
          </w:p>
          <w:p w14:paraId="613217EA" w14:textId="38E8DAD7" w:rsidR="00307EC9" w:rsidRDefault="00307EC9" w:rsidP="004C7911">
            <w:pPr>
              <w:pStyle w:val="Photo"/>
              <w:spacing w:after="0"/>
            </w:pPr>
          </w:p>
          <w:p w14:paraId="59CC470B" w14:textId="12A8B4E3" w:rsidR="005759D7" w:rsidRPr="001B116D" w:rsidRDefault="001B116D" w:rsidP="004C7911">
            <w:pPr>
              <w:pStyle w:val="Caption"/>
              <w:rPr>
                <w:b/>
                <w:bCs/>
              </w:rPr>
            </w:pPr>
            <w:r w:rsidRPr="001B116D">
              <w:rPr>
                <w:b/>
                <w:bCs/>
              </w:rPr>
              <w:t>Namibian Indigenous Ganoderma mushroom</w:t>
            </w:r>
          </w:p>
        </w:tc>
        <w:tc>
          <w:tcPr>
            <w:tcW w:w="4678" w:type="dxa"/>
            <w:shd w:val="clear" w:color="auto" w:fill="auto"/>
            <w:tcMar>
              <w:left w:w="720" w:type="dxa"/>
              <w:right w:w="720" w:type="dxa"/>
            </w:tcMar>
            <w:vAlign w:val="center"/>
          </w:tcPr>
          <w:p w14:paraId="205C2416" w14:textId="2FE1B2B4" w:rsidR="00E4677D" w:rsidRDefault="0088585D" w:rsidP="0044212B">
            <w:pPr>
              <w:pStyle w:val="Recipient"/>
            </w:pPr>
            <w:r>
              <w:rPr>
                <w:noProof/>
                <w:lang w:eastAsia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43C901" wp14:editId="5D9D7639">
                      <wp:simplePos x="0" y="0"/>
                      <wp:positionH relativeFrom="column">
                        <wp:posOffset>-309245</wp:posOffset>
                      </wp:positionH>
                      <wp:positionV relativeFrom="paragraph">
                        <wp:posOffset>2369185</wp:posOffset>
                      </wp:positionV>
                      <wp:extent cx="2766060" cy="1718310"/>
                      <wp:effectExtent l="0" t="0" r="15240" b="15240"/>
                      <wp:wrapSquare wrapText="bothSides"/>
                      <wp:docPr id="350093762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6060" cy="1718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412CB1" w14:textId="4001C6C8" w:rsidR="00A32F1A" w:rsidRDefault="00A32F1A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1F33B688" wp14:editId="1D70943D">
                                        <wp:extent cx="2828925" cy="1703070"/>
                                        <wp:effectExtent l="0" t="57150" r="0" b="49530"/>
                                        <wp:docPr id="1011100165" name="Diagram 1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diagram">
                                            <dgm:relIds xmlns:dgm="http://schemas.openxmlformats.org/drawingml/2006/diagram" xmlns:r="http://schemas.openxmlformats.org/officeDocument/2006/relationships" r:dm="rId9" r:lo="rId10" r:qs="rId11" r:cs="rId12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43C9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-24.35pt;margin-top:186.55pt;width:217.8pt;height:13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" fillcolor="white [3201]" strokeweight=".5pt">
                      <v:textbox>
                        <w:txbxContent>
                          <w:p w14:paraId="34412CB1" w14:textId="4001C6C8" w:rsidR="00A32F1A" w:rsidRDefault="00A32F1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F33B688" wp14:editId="1D70943D">
                                  <wp:extent cx="2828925" cy="1703070"/>
                                  <wp:effectExtent l="0" t="57150" r="0" b="49530"/>
                                  <wp:docPr id="1011100165" name="Diagram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4" r:lo="rId10" r:qs="rId11" r:cs="rId1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514DA">
              <w:rPr>
                <w:noProof/>
                <w:lang w:eastAsia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88D5BB" wp14:editId="60042252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669925</wp:posOffset>
                      </wp:positionV>
                      <wp:extent cx="975360" cy="441960"/>
                      <wp:effectExtent l="0" t="0" r="0" b="0"/>
                      <wp:wrapNone/>
                      <wp:docPr id="209436349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536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3B4FB5" w14:textId="454EC58F" w:rsidR="00A32F1A" w:rsidRPr="00F514DA" w:rsidRDefault="00A32F1A">
                                  <w:pPr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4"/>
                                      <w:lang w:val="en-GB"/>
                                    </w:rPr>
                                  </w:pPr>
                                  <w:r w:rsidRPr="00F514DA"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4"/>
                                      <w:lang w:val="en-GB"/>
                                    </w:rPr>
                                    <w:t>Soaking and draining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8D5BB" id="Text Box 9" o:spid="_x0000_s1027" type="#_x0000_t202" style="position:absolute;left:0;text-align:left;margin-left:109.45pt;margin-top:52.75pt;width:76.8pt;height:3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" filled="f" stroked="f" strokeweight=".5pt">
                      <v:textbox>
                        <w:txbxContent>
                          <w:p w14:paraId="5A3B4FB5" w14:textId="454EC58F" w:rsidR="00A32F1A" w:rsidRPr="00F514DA" w:rsidRDefault="00A32F1A">
                            <w:pPr>
                              <w:rPr>
                                <w:b/>
                                <w:bCs/>
                                <w:color w:val="auto"/>
                                <w:sz w:val="18"/>
                                <w:szCs w:val="14"/>
                                <w:lang w:val="en-GB"/>
                              </w:rPr>
                            </w:pPr>
                            <w:r w:rsidRPr="00F514DA">
                              <w:rPr>
                                <w:b/>
                                <w:bCs/>
                                <w:color w:val="auto"/>
                                <w:sz w:val="18"/>
                                <w:szCs w:val="14"/>
                                <w:lang w:val="en-GB"/>
                              </w:rPr>
                              <w:t>Soaking and draining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1AC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822AF1" wp14:editId="3A32A179">
                      <wp:simplePos x="0" y="0"/>
                      <wp:positionH relativeFrom="column">
                        <wp:posOffset>-347345</wp:posOffset>
                      </wp:positionH>
                      <wp:positionV relativeFrom="paragraph">
                        <wp:posOffset>6087745</wp:posOffset>
                      </wp:positionV>
                      <wp:extent cx="2948940" cy="163195"/>
                      <wp:effectExtent l="0" t="0" r="3810" b="825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8940" cy="16319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9D6DED" w14:textId="58F2ACB9" w:rsidR="00991AC4" w:rsidRPr="00991AC4" w:rsidRDefault="00991AC4" w:rsidP="00991AC4">
                                  <w:pPr>
                                    <w:pStyle w:val="Caption"/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  <w:kern w:val="2"/>
                                    </w:rPr>
                                  </w:pPr>
                                  <w:r w:rsidRPr="00991AC4">
                                    <w:rPr>
                                      <w:b/>
                                      <w:color w:val="262626" w:themeColor="text1" w:themeTint="D9"/>
                                    </w:rPr>
                                    <w:t xml:space="preserve">Figure </w:t>
                                  </w:r>
                                  <w:r w:rsidR="00E7634B">
                                    <w:rPr>
                                      <w:b/>
                                      <w:color w:val="262626" w:themeColor="text1" w:themeTint="D9"/>
                                    </w:rPr>
                                    <w:fldChar w:fldCharType="begin"/>
                                  </w:r>
                                  <w:r w:rsidR="00E7634B">
                                    <w:rPr>
                                      <w:b/>
                                      <w:color w:val="262626" w:themeColor="text1" w:themeTint="D9"/>
                                    </w:rPr>
                                    <w:instrText xml:space="preserve"> SEQ Figure \* ARABIC </w:instrText>
                                  </w:r>
                                  <w:r w:rsidR="00E7634B">
                                    <w:rPr>
                                      <w:b/>
                                      <w:color w:val="262626" w:themeColor="text1" w:themeTint="D9"/>
                                    </w:rPr>
                                    <w:fldChar w:fldCharType="separate"/>
                                  </w:r>
                                  <w:r w:rsidR="00D73440">
                                    <w:rPr>
                                      <w:b/>
                                      <w:noProof/>
                                      <w:color w:val="262626" w:themeColor="text1" w:themeTint="D9"/>
                                    </w:rPr>
                                    <w:t>2</w:t>
                                  </w:r>
                                  <w:r w:rsidR="00E7634B">
                                    <w:rPr>
                                      <w:b/>
                                      <w:color w:val="262626" w:themeColor="text1" w:themeTint="D9"/>
                                    </w:rPr>
                                    <w:fldChar w:fldCharType="end"/>
                                  </w:r>
                                  <w:r w:rsidRPr="00991AC4">
                                    <w:rPr>
                                      <w:b/>
                                      <w:color w:val="262626" w:themeColor="text1" w:themeTint="D9"/>
                                    </w:rPr>
                                    <w:t>: Cultivation process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822A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27.35pt;margin-top:479.35pt;width:232.2pt;height:1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" stroked="f">
                      <v:textbox inset="0,0,0,0">
                        <w:txbxContent>
                          <w:p w14:paraId="3F9D6DED" w14:textId="58F2ACB9" w:rsidR="00991AC4" w:rsidRPr="00991AC4" w:rsidRDefault="00991AC4" w:rsidP="00991AC4">
                            <w:pPr>
                              <w:pStyle w:val="Caption"/>
                              <w:rPr>
                                <w:b/>
                                <w:noProof/>
                                <w:color w:val="262626" w:themeColor="text1" w:themeTint="D9"/>
                                <w:kern w:val="2"/>
                              </w:rPr>
                            </w:pPr>
                            <w:r w:rsidRPr="00991AC4">
                              <w:rPr>
                                <w:b/>
                                <w:color w:val="262626" w:themeColor="text1" w:themeTint="D9"/>
                              </w:rPr>
                              <w:t xml:space="preserve">Figure </w:t>
                            </w:r>
                            <w:r w:rsidR="00E7634B">
                              <w:rPr>
                                <w:b/>
                                <w:color w:val="262626" w:themeColor="text1" w:themeTint="D9"/>
                              </w:rPr>
                              <w:fldChar w:fldCharType="begin"/>
                            </w:r>
                            <w:r w:rsidR="00E7634B">
                              <w:rPr>
                                <w:b/>
                                <w:color w:val="262626" w:themeColor="text1" w:themeTint="D9"/>
                              </w:rPr>
                              <w:instrText xml:space="preserve"> SEQ Figure \* ARABIC </w:instrText>
                            </w:r>
                            <w:r w:rsidR="00E7634B">
                              <w:rPr>
                                <w:b/>
                                <w:color w:val="262626" w:themeColor="text1" w:themeTint="D9"/>
                              </w:rPr>
                              <w:fldChar w:fldCharType="separate"/>
                            </w:r>
                            <w:r w:rsidR="00D73440">
                              <w:rPr>
                                <w:b/>
                                <w:noProof/>
                                <w:color w:val="262626" w:themeColor="text1" w:themeTint="D9"/>
                              </w:rPr>
                              <w:t>2</w:t>
                            </w:r>
                            <w:r w:rsidR="00E7634B">
                              <w:rPr>
                                <w:b/>
                                <w:color w:val="262626" w:themeColor="text1" w:themeTint="D9"/>
                              </w:rPr>
                              <w:fldChar w:fldCharType="end"/>
                            </w:r>
                            <w:r w:rsidRPr="00991AC4">
                              <w:rPr>
                                <w:b/>
                                <w:color w:val="262626" w:themeColor="text1" w:themeTint="D9"/>
                              </w:rPr>
                              <w:t>: Cultivation process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1AC4">
              <w:rPr>
                <w:noProof/>
                <w:lang w:eastAsia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0CD1433" wp14:editId="64B14D3A">
                      <wp:simplePos x="0" y="0"/>
                      <wp:positionH relativeFrom="column">
                        <wp:posOffset>-263525</wp:posOffset>
                      </wp:positionH>
                      <wp:positionV relativeFrom="page">
                        <wp:posOffset>4231640</wp:posOffset>
                      </wp:positionV>
                      <wp:extent cx="2834640" cy="1859280"/>
                      <wp:effectExtent l="0" t="0" r="22860" b="26670"/>
                      <wp:wrapTopAndBottom/>
                      <wp:docPr id="186426895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859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DA5B99" w14:textId="767B2249" w:rsidR="00A32F1A" w:rsidRDefault="00A32F1A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4AB1D757" wp14:editId="65F81AD6">
                                        <wp:extent cx="2607945" cy="1714500"/>
                                        <wp:effectExtent l="57150" t="38100" r="0" b="38100"/>
                                        <wp:docPr id="1011100164" name="Diagram 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diagram">
                                            <dgm:relIds xmlns:dgm="http://schemas.openxmlformats.org/drawingml/2006/diagram" xmlns:r="http://schemas.openxmlformats.org/officeDocument/2006/relationships" r:dm="rId15" r:lo="rId16" r:qs="rId17" r:cs="rId18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D1433" id="_x0000_s1029" type="#_x0000_t202" style="position:absolute;left:0;text-align:left;margin-left:-20.75pt;margin-top:333.2pt;width:223.2pt;height:146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" fillcolor="white [3201]" strokeweight=".5pt">
                      <v:textbox>
                        <w:txbxContent>
                          <w:p w14:paraId="62DA5B99" w14:textId="767B2249" w:rsidR="00A32F1A" w:rsidRDefault="00A32F1A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AB1D757" wp14:editId="65F81AD6">
                                  <wp:extent cx="2607945" cy="1714500"/>
                                  <wp:effectExtent l="57150" t="38100" r="0" b="38100"/>
                                  <wp:docPr id="1011100164" name="Diagram 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0" r:lo="rId16" r:qs="rId17" r:cs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opAndBottom" anchory="page"/>
                    </v:shape>
                  </w:pict>
                </mc:Fallback>
              </mc:AlternateContent>
            </w:r>
            <w:r w:rsidR="00991AC4">
              <w:rPr>
                <w:noProof/>
                <w:lang w:eastAsia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63D8FA" wp14:editId="3DB381EE">
                      <wp:simplePos x="0" y="0"/>
                      <wp:positionH relativeFrom="column">
                        <wp:posOffset>-407670</wp:posOffset>
                      </wp:positionH>
                      <wp:positionV relativeFrom="paragraph">
                        <wp:posOffset>-152400</wp:posOffset>
                      </wp:positionV>
                      <wp:extent cx="3009900" cy="6429375"/>
                      <wp:effectExtent l="0" t="0" r="19050" b="28575"/>
                      <wp:wrapNone/>
                      <wp:docPr id="39807047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9900" cy="6429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E30927" w14:textId="77777777" w:rsidR="004C7911" w:rsidRDefault="00A32F1A" w:rsidP="004C7911">
                                  <w:pPr>
                                    <w:keepNext/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631786FF" wp14:editId="16E6A8D0">
                                        <wp:extent cx="2857500" cy="2369820"/>
                                        <wp:effectExtent l="19050" t="0" r="0" b="49530"/>
                                        <wp:docPr id="1011100166" name="Diagram 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diagram">
                                            <dgm:relIds xmlns:dgm="http://schemas.openxmlformats.org/drawingml/2006/diagram" xmlns:r="http://schemas.openxmlformats.org/officeDocument/2006/relationships" r:dm="rId21" r:lo="rId22" r:qs="rId23" r:cs="rId24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CE32564" w14:textId="45BD294E" w:rsidR="004C7911" w:rsidRDefault="004C7911" w:rsidP="004C7911">
                                  <w:pPr>
                                    <w:pStyle w:val="Caption"/>
                                    <w:jc w:val="left"/>
                                  </w:pPr>
                                  <w:r>
                                    <w:t xml:space="preserve">Figure </w:t>
                                  </w:r>
                                  <w:r w:rsidR="00E62949">
                                    <w:fldChar w:fldCharType="begin"/>
                                  </w:r>
                                  <w:r w:rsidR="00E62949">
                                    <w:instrText xml:space="preserve"> SEQ Figure \* ARABIC </w:instrText>
                                  </w:r>
                                  <w:r w:rsidR="00E62949">
                                    <w:fldChar w:fldCharType="separate"/>
                                  </w:r>
                                  <w:r w:rsidR="00D73440">
                                    <w:rPr>
                                      <w:noProof/>
                                    </w:rPr>
                                    <w:t>3</w:t>
                                  </w:r>
                                  <w:r w:rsidR="00E62949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  <w:p w14:paraId="2A99BC84" w14:textId="0D687F29" w:rsidR="00A32F1A" w:rsidRDefault="00A32F1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3D8FA" id="Text Box 7" o:spid="_x0000_s1030" type="#_x0000_t202" style="position:absolute;left:0;text-align:left;margin-left:-32.1pt;margin-top:-12pt;width:237pt;height:5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" fillcolor="white [3201]" strokeweight=".5pt">
                      <v:textbox>
                        <w:txbxContent>
                          <w:p w14:paraId="7CE30927" w14:textId="77777777" w:rsidR="004C7911" w:rsidRDefault="00A32F1A" w:rsidP="004C7911">
                            <w:pPr>
                              <w:keepNext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31786FF" wp14:editId="16E6A8D0">
                                  <wp:extent cx="2857500" cy="2369820"/>
                                  <wp:effectExtent l="19050" t="0" r="0" b="49530"/>
                                  <wp:docPr id="1011100166" name="Diagram 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6" r:lo="rId22" r:qs="rId23" r:cs="rId2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32564" w14:textId="45BD294E" w:rsidR="004C7911" w:rsidRDefault="004C7911" w:rsidP="004C7911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r w:rsidR="00E62949">
                              <w:fldChar w:fldCharType="begin"/>
                            </w:r>
                            <w:r w:rsidR="00E62949">
                              <w:instrText xml:space="preserve"> SEQ Figure \* ARABIC </w:instrText>
                            </w:r>
                            <w:r w:rsidR="00E62949">
                              <w:fldChar w:fldCharType="separate"/>
                            </w:r>
                            <w:r w:rsidR="00D73440">
                              <w:rPr>
                                <w:noProof/>
                              </w:rPr>
                              <w:t>3</w:t>
                            </w:r>
                            <w:r w:rsidR="00E62949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  <w:p w14:paraId="2A99BC84" w14:textId="0D687F29" w:rsidR="00A32F1A" w:rsidRDefault="00A32F1A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46" w:type="dxa"/>
            <w:tcMar>
              <w:left w:w="720" w:type="dxa"/>
            </w:tcMar>
          </w:tcPr>
          <w:tbl>
            <w:tblPr>
              <w:tblStyle w:val="TableLayout"/>
              <w:tblW w:w="4744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4294"/>
            </w:tblGrid>
            <w:tr w:rsidR="00E4677D" w14:paraId="508F2CE8" w14:textId="77777777" w:rsidTr="00991AC4">
              <w:trPr>
                <w:trHeight w:val="4984"/>
              </w:trPr>
              <w:tc>
                <w:tcPr>
                  <w:tcW w:w="5000" w:type="pct"/>
                  <w:shd w:val="clear" w:color="auto" w:fill="DFF0D3" w:themeFill="accent2" w:themeFillTint="33"/>
                </w:tcPr>
                <w:p w14:paraId="755BC3C5" w14:textId="77777777" w:rsidR="00991AC4" w:rsidRDefault="00257FB6" w:rsidP="00991AC4">
                  <w:pPr>
                    <w:pStyle w:val="Photo"/>
                    <w:keepNext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65272149" wp14:editId="086CD7BF">
                        <wp:extent cx="2446020" cy="2537746"/>
                        <wp:effectExtent l="0" t="0" r="0" b="0"/>
                        <wp:docPr id="61346515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8965" cy="2540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A62968" w14:textId="61CBF251" w:rsidR="00E4677D" w:rsidRPr="00991AC4" w:rsidRDefault="00991AC4" w:rsidP="00991AC4">
                  <w:pPr>
                    <w:pStyle w:val="Caption"/>
                    <w:jc w:val="left"/>
                    <w:rPr>
                      <w:rFonts w:cstheme="minorHAnsi"/>
                    </w:rPr>
                  </w:pPr>
                  <w:r>
                    <w:rPr>
                      <w:rFonts w:cstheme="minorHAnsi"/>
                      <w:b/>
                    </w:rPr>
                    <w:t xml:space="preserve">            </w:t>
                  </w:r>
                  <w:r w:rsidRPr="00991AC4">
                    <w:rPr>
                      <w:rFonts w:cstheme="minorHAnsi"/>
                      <w:b/>
                    </w:rPr>
                    <w:t xml:space="preserve">Figure </w:t>
                  </w:r>
                  <w:r w:rsidR="00E7634B">
                    <w:rPr>
                      <w:rFonts w:cstheme="minorHAnsi"/>
                      <w:b/>
                    </w:rPr>
                    <w:fldChar w:fldCharType="begin"/>
                  </w:r>
                  <w:r w:rsidR="00E7634B">
                    <w:rPr>
                      <w:rFonts w:cstheme="minorHAnsi"/>
                      <w:b/>
                    </w:rPr>
                    <w:instrText xml:space="preserve"> SEQ Figure \* ARABIC </w:instrText>
                  </w:r>
                  <w:r w:rsidR="00E7634B">
                    <w:rPr>
                      <w:rFonts w:cstheme="minorHAnsi"/>
                      <w:b/>
                    </w:rPr>
                    <w:fldChar w:fldCharType="separate"/>
                  </w:r>
                  <w:r w:rsidR="00D73440">
                    <w:rPr>
                      <w:rFonts w:cstheme="minorHAnsi"/>
                      <w:b/>
                      <w:noProof/>
                    </w:rPr>
                    <w:t>4</w:t>
                  </w:r>
                  <w:r w:rsidR="00E7634B">
                    <w:rPr>
                      <w:rFonts w:cstheme="minorHAnsi"/>
                      <w:b/>
                    </w:rPr>
                    <w:fldChar w:fldCharType="end"/>
                  </w:r>
                  <w:r w:rsidRPr="00991AC4">
                    <w:rPr>
                      <w:rFonts w:cstheme="minorHAnsi"/>
                      <w:b/>
                    </w:rPr>
                    <w:t>:</w:t>
                  </w:r>
                  <w:r w:rsidRPr="00991AC4">
                    <w:rPr>
                      <w:rFonts w:cstheme="minorHAnsi"/>
                      <w:b/>
                      <w:bCs/>
                    </w:rPr>
                    <w:t xml:space="preserve"> Ganoderma lucidum</w:t>
                  </w:r>
                  <w:r w:rsidRPr="00991AC4">
                    <w:rPr>
                      <w:rFonts w:cstheme="minorHAnsi"/>
                    </w:rPr>
                    <w:t xml:space="preserve"> </w:t>
                  </w:r>
                </w:p>
              </w:tc>
            </w:tr>
            <w:tr w:rsidR="007336AF" w14:paraId="42250F3D" w14:textId="77777777" w:rsidTr="00646971">
              <w:trPr>
                <w:trHeight w:hRule="exact" w:val="6658"/>
              </w:trPr>
              <w:tc>
                <w:tcPr>
                  <w:tcW w:w="5000" w:type="pct"/>
                  <w:shd w:val="clear" w:color="auto" w:fill="729928" w:themeFill="accent1" w:themeFillShade="BF"/>
                  <w:tcMar>
                    <w:top w:w="288" w:type="dxa"/>
                    <w:left w:w="288" w:type="dxa"/>
                    <w:bottom w:w="288" w:type="dxa"/>
                    <w:right w:w="288" w:type="dxa"/>
                  </w:tcMar>
                  <w:vAlign w:val="bottom"/>
                </w:tcPr>
                <w:p w14:paraId="79A2C62C" w14:textId="70F762B5" w:rsidR="00257FB6" w:rsidRPr="00257FB6" w:rsidRDefault="00257FB6" w:rsidP="00257FB6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FFFF" w:themeColor="background1"/>
                      <w:sz w:val="36"/>
                      <w:szCs w:val="36"/>
                    </w:rPr>
                  </w:pPr>
                  <w:r w:rsidRPr="00BE3A3A">
                    <w:rPr>
                      <w:rFonts w:cstheme="minorHAnsi"/>
                      <w:b/>
                      <w:bCs/>
                      <w:i/>
                      <w:iCs/>
                      <w:color w:val="FFFFFF" w:themeColor="background1"/>
                      <w:sz w:val="48"/>
                      <w:szCs w:val="48"/>
                    </w:rPr>
                    <w:t>CULTIVATION OF GANODERMA LUCIDUM</w:t>
                  </w:r>
                </w:p>
                <w:p w14:paraId="1FBAADFB" w14:textId="6ADF9F50" w:rsidR="007336AF" w:rsidRDefault="00BE3A3A" w:rsidP="00BE3A3A">
                  <w:pP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-</w:t>
                  </w:r>
                  <w:r w:rsidR="00646971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Utilization</w:t>
                  </w:r>
                  <w:r w:rsidRPr="00BE3A3A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of bush encroachers for </w:t>
                  </w:r>
                  <w:r w:rsidRPr="00BE3A3A">
                    <w:rPr>
                      <w:b/>
                      <w:bCs/>
                      <w:i/>
                      <w:iCs/>
                      <w:color w:val="FFFFFF" w:themeColor="background1"/>
                      <w:sz w:val="24"/>
                      <w:szCs w:val="24"/>
                    </w:rPr>
                    <w:t>Ganoderma</w:t>
                  </w:r>
                  <w:r w:rsidRPr="00BE3A3A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mushroom production at Okondjatu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14:paraId="76C7D1AB" w14:textId="2426A21A" w:rsidR="00BE3A3A" w:rsidRPr="00BE3A3A" w:rsidRDefault="00BE3A3A" w:rsidP="00BE3A3A">
                  <w:pP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</w:p>
                <w:p w14:paraId="57B126A9" w14:textId="0738F639" w:rsidR="007336AF" w:rsidRDefault="00E62949" w:rsidP="007336AF">
                  <w:pPr>
                    <w:pStyle w:val="Subtitle"/>
                  </w:pPr>
                  <w:sdt>
                    <w:sdtPr>
                      <w:alias w:val="Enter subtitle:"/>
                      <w:tag w:val="Enter subtitle:"/>
                      <w:id w:val="1733728148"/>
                      <w:placeholder>
                        <w:docPart w:val="73F57DB00E1D47F6B54EFAE46D67552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7336AF" w:rsidRPr="002E5333">
                        <w:t>Subtitle</w:t>
                      </w:r>
                    </w:sdtContent>
                  </w:sdt>
                </w:p>
              </w:tc>
            </w:tr>
          </w:tbl>
          <w:p w14:paraId="22C67BF1" w14:textId="77777777" w:rsidR="00307EC9" w:rsidRDefault="00307EC9"/>
        </w:tc>
      </w:tr>
      <w:tr w:rsidR="00307EC9" w14:paraId="5E2E8852" w14:textId="77777777" w:rsidTr="00140236">
        <w:trPr>
          <w:trHeight w:val="10497"/>
          <w:jc w:val="center"/>
        </w:trPr>
        <w:tc>
          <w:tcPr>
            <w:tcW w:w="4677" w:type="dxa"/>
            <w:gridSpan w:val="2"/>
            <w:shd w:val="clear" w:color="auto" w:fill="DFF0D3" w:themeFill="accent2" w:themeFillTint="33"/>
            <w:tcMar>
              <w:right w:w="720" w:type="dxa"/>
            </w:tcMar>
          </w:tcPr>
          <w:p w14:paraId="5838A9E9" w14:textId="4EB8D684" w:rsidR="00D50FC5" w:rsidRPr="00851875" w:rsidRDefault="00497E76" w:rsidP="00E16DD3">
            <w:pPr>
              <w:rPr>
                <w:b/>
                <w:bCs/>
                <w:color w:val="1B5337" w:themeColor="accent3" w:themeShade="80"/>
                <w:sz w:val="24"/>
                <w:szCs w:val="24"/>
              </w:rPr>
            </w:pPr>
            <w:r w:rsidRPr="00851875">
              <w:rPr>
                <w:b/>
                <w:bCs/>
                <w:color w:val="1B5337" w:themeColor="accent3" w:themeShade="80"/>
                <w:sz w:val="24"/>
                <w:szCs w:val="24"/>
              </w:rPr>
              <w:lastRenderedPageBreak/>
              <w:t>Where does one start?</w:t>
            </w:r>
          </w:p>
          <w:p w14:paraId="78C8A1BE" w14:textId="2A7519EC" w:rsidR="00497E76" w:rsidRPr="00497E76" w:rsidRDefault="00497E76" w:rsidP="00497E76">
            <w:pPr>
              <w:jc w:val="both"/>
            </w:pPr>
            <w:r w:rsidRPr="00497E76">
              <w:rPr>
                <w:b/>
                <w:bCs/>
              </w:rPr>
              <w:t>1.</w:t>
            </w:r>
            <w:r w:rsidRPr="00497E76">
              <w:t xml:space="preserve"> </w:t>
            </w:r>
            <w:r w:rsidRPr="00497E76">
              <w:rPr>
                <w:b/>
                <w:bCs/>
                <w:color w:val="4D671B" w:themeColor="accent1" w:themeShade="80"/>
              </w:rPr>
              <w:t>Choosing the Grow room:</w:t>
            </w:r>
            <w:r w:rsidRPr="00497E76">
              <w:rPr>
                <w:color w:val="4D671B" w:themeColor="accent1" w:themeShade="80"/>
              </w:rPr>
              <w:t xml:space="preserve"> </w:t>
            </w:r>
            <w:r w:rsidRPr="00497E76">
              <w:t xml:space="preserve">Select a room that is well-ventilated with indirect sunlight. </w:t>
            </w:r>
            <w:r w:rsidRPr="00497E76">
              <w:rPr>
                <w:i/>
                <w:iCs/>
              </w:rPr>
              <w:t>Ganoderma</w:t>
            </w:r>
            <w:r w:rsidRPr="00497E76">
              <w:t xml:space="preserve"> thrives in a humid environment, factor</w:t>
            </w:r>
            <w:r w:rsidR="007365F6">
              <w:t>s like temperature and humidity are to be considered.</w:t>
            </w:r>
          </w:p>
          <w:p w14:paraId="3271D869" w14:textId="69702A1B" w:rsidR="00497E76" w:rsidRPr="00497E76" w:rsidRDefault="00497E76" w:rsidP="00497E76">
            <w:pPr>
              <w:jc w:val="both"/>
            </w:pPr>
            <w:r w:rsidRPr="00497E76">
              <w:rPr>
                <w:b/>
                <w:bCs/>
              </w:rPr>
              <w:t xml:space="preserve">2. </w:t>
            </w:r>
            <w:r w:rsidRPr="00497E76">
              <w:rPr>
                <w:b/>
                <w:bCs/>
                <w:color w:val="4D671B" w:themeColor="accent1" w:themeShade="80"/>
              </w:rPr>
              <w:t>Selecting Lignocellulosic Substrate</w:t>
            </w:r>
            <w:r w:rsidRPr="00497E76">
              <w:rPr>
                <w:b/>
                <w:bCs/>
              </w:rPr>
              <w:t xml:space="preserve">: </w:t>
            </w:r>
            <w:r w:rsidRPr="00497E76">
              <w:rPr>
                <w:i/>
                <w:iCs/>
              </w:rPr>
              <w:t>Ganoderma</w:t>
            </w:r>
            <w:r w:rsidRPr="00497E76">
              <w:t xml:space="preserve"> can be cultivated on various s</w:t>
            </w:r>
            <w:bookmarkStart w:id="0" w:name="_GoBack"/>
            <w:bookmarkEnd w:id="0"/>
            <w:r w:rsidRPr="00497E76">
              <w:t xml:space="preserve">ubstrates, including sawdust, wood chips, or </w:t>
            </w:r>
            <w:r>
              <w:t>wood logs</w:t>
            </w:r>
            <w:r w:rsidRPr="00497E76">
              <w:t xml:space="preserve">. Ensure the substrate is and </w:t>
            </w:r>
            <w:r w:rsidR="001C4EFE">
              <w:t xml:space="preserve">that it is </w:t>
            </w:r>
            <w:r w:rsidRPr="00497E76">
              <w:t>suitable for mushroom cultivation.</w:t>
            </w:r>
          </w:p>
          <w:p w14:paraId="4976B227" w14:textId="463B92BB" w:rsidR="001D3DC9" w:rsidRDefault="00497E76" w:rsidP="001D3DC9">
            <w:pPr>
              <w:jc w:val="both"/>
            </w:pPr>
            <w:r w:rsidRPr="00497E76">
              <w:rPr>
                <w:b/>
                <w:bCs/>
              </w:rPr>
              <w:t xml:space="preserve">3. </w:t>
            </w:r>
            <w:r w:rsidRPr="00497E76">
              <w:rPr>
                <w:b/>
                <w:bCs/>
                <w:color w:val="4D671B" w:themeColor="accent1" w:themeShade="80"/>
              </w:rPr>
              <w:t>Inoculation</w:t>
            </w:r>
            <w:r>
              <w:rPr>
                <w:b/>
                <w:bCs/>
                <w:color w:val="4D671B" w:themeColor="accent1" w:themeShade="80"/>
              </w:rPr>
              <w:t xml:space="preserve">: </w:t>
            </w:r>
            <w:r w:rsidRPr="00497E76">
              <w:rPr>
                <w:b/>
                <w:bCs/>
                <w:color w:val="4D671B" w:themeColor="accent1" w:themeShade="80"/>
              </w:rPr>
              <w:t xml:space="preserve"> </w:t>
            </w:r>
            <w:r w:rsidRPr="001D3DC9">
              <w:t xml:space="preserve">Once you've prepared your substrate, inoculate it with </w:t>
            </w:r>
            <w:r w:rsidRPr="001D3DC9">
              <w:rPr>
                <w:i/>
                <w:iCs/>
              </w:rPr>
              <w:t>G</w:t>
            </w:r>
            <w:r w:rsidRPr="00CE7C78">
              <w:rPr>
                <w:i/>
                <w:iCs/>
              </w:rPr>
              <w:t>anoderm</w:t>
            </w:r>
            <w:r w:rsidRPr="001D3DC9">
              <w:rPr>
                <w:i/>
                <w:iCs/>
              </w:rPr>
              <w:t>a</w:t>
            </w:r>
            <w:r w:rsidRPr="001D3DC9">
              <w:t xml:space="preserve"> spores</w:t>
            </w:r>
            <w:r w:rsidR="001D3DC9" w:rsidRPr="001D3DC9">
              <w:t>, cultures,</w:t>
            </w:r>
            <w:r w:rsidRPr="001D3DC9">
              <w:t xml:space="preserve"> or spawn. This can be done through methods like grain spawn inoculation or sawdust spawn inoculation.</w:t>
            </w:r>
          </w:p>
          <w:p w14:paraId="2BA4E370" w14:textId="77777777" w:rsidR="00E30FE5" w:rsidRDefault="00851875" w:rsidP="00637BCE">
            <w:pPr>
              <w:jc w:val="both"/>
              <w:rPr>
                <w:b/>
                <w:bCs/>
                <w:color w:val="1B5337" w:themeColor="accent3" w:themeShade="80"/>
                <w:sz w:val="24"/>
                <w:szCs w:val="24"/>
              </w:rPr>
            </w:pPr>
            <w:r w:rsidRPr="00851875">
              <w:rPr>
                <w:b/>
                <w:bCs/>
                <w:color w:val="1B5337" w:themeColor="accent3" w:themeShade="80"/>
                <w:sz w:val="24"/>
                <w:szCs w:val="24"/>
              </w:rPr>
              <w:t xml:space="preserve">The Cultivation </w:t>
            </w:r>
            <w:r w:rsidR="00637BCE" w:rsidRPr="00851875">
              <w:rPr>
                <w:b/>
                <w:bCs/>
                <w:color w:val="1B5337" w:themeColor="accent3" w:themeShade="80"/>
                <w:sz w:val="24"/>
                <w:szCs w:val="24"/>
              </w:rPr>
              <w:t>processes</w:t>
            </w:r>
            <w:r w:rsidR="001C4EFE">
              <w:rPr>
                <w:b/>
                <w:bCs/>
                <w:color w:val="1B5337" w:themeColor="accent3" w:themeShade="80"/>
                <w:sz w:val="24"/>
                <w:szCs w:val="24"/>
              </w:rPr>
              <w:t xml:space="preserve"> </w:t>
            </w:r>
          </w:p>
          <w:p w14:paraId="032D12EB" w14:textId="050854AB" w:rsidR="00637BCE" w:rsidRDefault="00851875" w:rsidP="00637BCE">
            <w:pPr>
              <w:jc w:val="both"/>
              <w:rPr>
                <w:b/>
                <w:bCs/>
                <w:color w:val="1B5337" w:themeColor="accent3" w:themeShade="8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</w:t>
            </w:r>
            <w:r w:rsidR="008D0D09" w:rsidRPr="00920E47">
              <w:rPr>
                <w:b/>
                <w:bCs/>
                <w:color w:val="1B5337" w:themeColor="accent3" w:themeShade="80"/>
                <w:sz w:val="24"/>
                <w:szCs w:val="24"/>
              </w:rPr>
              <w:t xml:space="preserve">Incubate </w:t>
            </w:r>
            <w:r w:rsidR="008D0D09" w:rsidRPr="00851875">
              <w:rPr>
                <w:sz w:val="24"/>
                <w:szCs w:val="24"/>
              </w:rPr>
              <w:t>the substrate in a controlled environment with optimal temperature and humidity for mycelium growth, regularly monitoring for contamination signs and making necessary adjustments.</w:t>
            </w:r>
          </w:p>
          <w:p w14:paraId="43886392" w14:textId="117FE69D" w:rsidR="00307EC9" w:rsidRPr="00655928" w:rsidRDefault="00CE7C78" w:rsidP="00655928">
            <w:pPr>
              <w:jc w:val="both"/>
              <w:rPr>
                <w:color w:val="auto"/>
                <w:sz w:val="24"/>
                <w:szCs w:val="24"/>
              </w:rPr>
            </w:pPr>
            <w:r w:rsidRPr="00CE7C78">
              <w:rPr>
                <w:b/>
                <w:bCs/>
                <w:color w:val="1B5337" w:themeColor="accent3" w:themeShade="80"/>
                <w:sz w:val="24"/>
                <w:szCs w:val="24"/>
              </w:rPr>
              <w:t xml:space="preserve">2. Colonizing and Fruiting: </w:t>
            </w:r>
            <w:r w:rsidRPr="00CE7C78">
              <w:rPr>
                <w:sz w:val="24"/>
                <w:szCs w:val="24"/>
              </w:rPr>
              <w:t>The mycelium spreads throughout a substrate, gradually</w:t>
            </w:r>
            <w:r w:rsidR="00F625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9FD37C" w:themeFill="accent2" w:themeFillTint="99"/>
            <w:tcMar>
              <w:left w:w="720" w:type="dxa"/>
              <w:right w:w="720" w:type="dxa"/>
            </w:tcMar>
          </w:tcPr>
          <w:p w14:paraId="56DE5942" w14:textId="77777777" w:rsidR="00637BCE" w:rsidRDefault="00637BCE" w:rsidP="00851875">
            <w:pPr>
              <w:jc w:val="both"/>
              <w:rPr>
                <w:sz w:val="24"/>
                <w:szCs w:val="24"/>
              </w:rPr>
            </w:pPr>
          </w:p>
          <w:p w14:paraId="6260BA58" w14:textId="482DF0EE" w:rsidR="00D50FC5" w:rsidRDefault="00BE5589" w:rsidP="00BE558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colonizing</w:t>
            </w:r>
            <w:r w:rsidR="00637BCE">
              <w:rPr>
                <w:sz w:val="24"/>
                <w:szCs w:val="24"/>
              </w:rPr>
              <w:t xml:space="preserve"> it.</w:t>
            </w:r>
            <w:r>
              <w:rPr>
                <w:sz w:val="24"/>
                <w:szCs w:val="24"/>
              </w:rPr>
              <w:t xml:space="preserve"> </w:t>
            </w:r>
            <w:r w:rsidR="00851875" w:rsidRPr="00851875">
              <w:rPr>
                <w:sz w:val="24"/>
                <w:szCs w:val="24"/>
              </w:rPr>
              <w:t>Once fully colonized</w:t>
            </w:r>
            <w:r w:rsidR="00E30FE5">
              <w:rPr>
                <w:sz w:val="24"/>
                <w:szCs w:val="24"/>
              </w:rPr>
              <w:t xml:space="preserve"> (appearance of full white coverage)</w:t>
            </w:r>
            <w:r w:rsidR="00851875" w:rsidRPr="00851875">
              <w:rPr>
                <w:sz w:val="24"/>
                <w:szCs w:val="24"/>
              </w:rPr>
              <w:t xml:space="preserve">, it begins fruiting by exposing it to fresh air and slightly lower temperatures, resulting in small, reddish-brown bumps developing into mature </w:t>
            </w:r>
            <w:r w:rsidR="00851875" w:rsidRPr="00E30FE5">
              <w:rPr>
                <w:i/>
                <w:iCs/>
                <w:sz w:val="24"/>
                <w:szCs w:val="24"/>
              </w:rPr>
              <w:t>Ganoderma</w:t>
            </w:r>
            <w:r w:rsidR="00851875" w:rsidRPr="00851875">
              <w:rPr>
                <w:sz w:val="24"/>
                <w:szCs w:val="24"/>
              </w:rPr>
              <w:t xml:space="preserve"> mushrooms.</w:t>
            </w:r>
          </w:p>
          <w:p w14:paraId="2C1035D3" w14:textId="6E8E09A8" w:rsidR="00D67524" w:rsidRPr="00D67524" w:rsidRDefault="00D67524" w:rsidP="00BE5589">
            <w:pPr>
              <w:jc w:val="both"/>
              <w:rPr>
                <w:b/>
                <w:bCs/>
                <w:sz w:val="24"/>
                <w:szCs w:val="24"/>
              </w:rPr>
            </w:pPr>
            <w:r w:rsidRPr="00D67524">
              <w:rPr>
                <w:b/>
                <w:bCs/>
                <w:sz w:val="24"/>
                <w:szCs w:val="24"/>
              </w:rPr>
              <w:t>Harvesting and beyond.</w:t>
            </w:r>
          </w:p>
          <w:p w14:paraId="75820441" w14:textId="43272E1F" w:rsidR="00D67524" w:rsidRDefault="00D67524" w:rsidP="00140236">
            <w:pPr>
              <w:pStyle w:val="ListBullet"/>
              <w:spacing w:line="276" w:lineRule="auto"/>
              <w:jc w:val="both"/>
            </w:pPr>
            <w:r w:rsidRPr="00D67524">
              <w:rPr>
                <w:b/>
                <w:bCs/>
                <w:color w:val="1B5337" w:themeColor="accent3" w:themeShade="80"/>
              </w:rPr>
              <w:t>Harvesting:</w:t>
            </w:r>
            <w:r w:rsidRPr="00D67524">
              <w:rPr>
                <w:color w:val="1B5337" w:themeColor="accent3" w:themeShade="80"/>
              </w:rPr>
              <w:t xml:space="preserve"> </w:t>
            </w:r>
            <w:r w:rsidRPr="00D67524">
              <w:rPr>
                <w:i/>
                <w:iCs/>
              </w:rPr>
              <w:t>Ganoderma</w:t>
            </w:r>
            <w:r w:rsidRPr="00D67524">
              <w:t xml:space="preserve"> mushrooms are harvested when they reach full size and firm texture, using</w:t>
            </w:r>
            <w:r w:rsidR="00E30FE5">
              <w:t xml:space="preserve"> a knife</w:t>
            </w:r>
            <w:r w:rsidRPr="00D67524">
              <w:t xml:space="preserve"> to cut them close to the substrate surface</w:t>
            </w:r>
            <w:r w:rsidR="00E30FE5">
              <w:t xml:space="preserve"> or hands to plug them off the substrate bags.</w:t>
            </w:r>
          </w:p>
          <w:p w14:paraId="6C1C770F" w14:textId="605E1FF0" w:rsidR="00D67524" w:rsidRDefault="00D67524" w:rsidP="00140236">
            <w:pPr>
              <w:pStyle w:val="ListBullet"/>
              <w:spacing w:line="276" w:lineRule="auto"/>
              <w:jc w:val="both"/>
            </w:pPr>
            <w:r w:rsidRPr="00D67524">
              <w:t xml:space="preserve"> </w:t>
            </w:r>
            <w:r w:rsidRPr="00D67524">
              <w:rPr>
                <w:b/>
                <w:bCs/>
                <w:color w:val="1B5337" w:themeColor="accent3" w:themeShade="80"/>
              </w:rPr>
              <w:t>Drying:</w:t>
            </w:r>
            <w:r w:rsidRPr="00D67524">
              <w:rPr>
                <w:color w:val="1B5337" w:themeColor="accent3" w:themeShade="80"/>
              </w:rPr>
              <w:t xml:space="preserve"> </w:t>
            </w:r>
            <w:r w:rsidRPr="00D67524">
              <w:t>To preserve them for long-term storage, they should be dried using a dehydrator or</w:t>
            </w:r>
            <w:r>
              <w:t xml:space="preserve"> sun/</w:t>
            </w:r>
            <w:r w:rsidRPr="00D67524">
              <w:t xml:space="preserve">air-drying in a well-ventilated area. </w:t>
            </w:r>
          </w:p>
          <w:p w14:paraId="4007112E" w14:textId="542089DE" w:rsidR="00D50FC5" w:rsidRDefault="00D67524" w:rsidP="00140236">
            <w:pPr>
              <w:pStyle w:val="ListBullet"/>
              <w:spacing w:line="276" w:lineRule="auto"/>
              <w:jc w:val="both"/>
            </w:pPr>
            <w:r w:rsidRPr="00D67524">
              <w:rPr>
                <w:b/>
                <w:bCs/>
                <w:color w:val="1B5337" w:themeColor="accent3" w:themeShade="80"/>
              </w:rPr>
              <w:t>Value addition:</w:t>
            </w:r>
            <w:r>
              <w:rPr>
                <w:b/>
                <w:bCs/>
                <w:color w:val="1B5337" w:themeColor="accent3" w:themeShade="80"/>
              </w:rPr>
              <w:t xml:space="preserve"> </w:t>
            </w:r>
            <w:r w:rsidRPr="00D67524">
              <w:t>They can be used in various ways, such as teas, tinctures, culinary dishes, and supplements, to enjoy their benefits.</w:t>
            </w:r>
          </w:p>
          <w:p w14:paraId="6A2AE3E8" w14:textId="2CFA6E62" w:rsidR="00D50FC5" w:rsidRPr="00E16DD3" w:rsidRDefault="00D50FC5" w:rsidP="00D67524">
            <w:pPr>
              <w:pStyle w:val="ListNumber"/>
              <w:numPr>
                <w:ilvl w:val="0"/>
                <w:numId w:val="0"/>
              </w:numPr>
              <w:jc w:val="both"/>
            </w:pPr>
          </w:p>
        </w:tc>
        <w:tc>
          <w:tcPr>
            <w:tcW w:w="5246" w:type="dxa"/>
            <w:tcMar>
              <w:left w:w="720" w:type="dxa"/>
            </w:tcMar>
          </w:tcPr>
          <w:p w14:paraId="01BFF24F" w14:textId="77777777" w:rsidR="007360FA" w:rsidRDefault="00A21AD4" w:rsidP="007360FA">
            <w:pPr>
              <w:pStyle w:val="Photo"/>
              <w:keepNext/>
            </w:pPr>
            <w:r>
              <w:rPr>
                <w:noProof/>
                <w:lang w:eastAsia="en-US"/>
              </w:rPr>
              <w:drawing>
                <wp:inline distT="0" distB="0" distL="0" distR="0" wp14:anchorId="724A0048" wp14:editId="347C6D6C">
                  <wp:extent cx="2508250" cy="2508250"/>
                  <wp:effectExtent l="0" t="0" r="6350" b="6350"/>
                  <wp:docPr id="11368446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844698" name="Picture 113684469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25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61F17" w14:textId="4381A405" w:rsidR="00307EC9" w:rsidRPr="007360FA" w:rsidRDefault="007360FA" w:rsidP="007360FA">
            <w:pPr>
              <w:pStyle w:val="Caption"/>
              <w:rPr>
                <w:b/>
              </w:rPr>
            </w:pPr>
            <w:r w:rsidRPr="007360FA">
              <w:rPr>
                <w:b/>
              </w:rPr>
              <w:t xml:space="preserve">Figure </w:t>
            </w:r>
            <w:r w:rsidR="00E7634B">
              <w:rPr>
                <w:b/>
              </w:rPr>
              <w:fldChar w:fldCharType="begin"/>
            </w:r>
            <w:r w:rsidR="00E7634B">
              <w:rPr>
                <w:b/>
              </w:rPr>
              <w:instrText xml:space="preserve"> SEQ Figure \* ARABIC </w:instrText>
            </w:r>
            <w:r w:rsidR="00E7634B">
              <w:rPr>
                <w:b/>
              </w:rPr>
              <w:fldChar w:fldCharType="separate"/>
            </w:r>
            <w:r w:rsidR="00D73440">
              <w:rPr>
                <w:b/>
                <w:noProof/>
              </w:rPr>
              <w:t>5</w:t>
            </w:r>
            <w:r w:rsidR="00E7634B">
              <w:rPr>
                <w:b/>
              </w:rPr>
              <w:fldChar w:fldCharType="end"/>
            </w:r>
            <w:r w:rsidRPr="007360FA">
              <w:rPr>
                <w:b/>
              </w:rPr>
              <w:t>:</w:t>
            </w:r>
          </w:p>
          <w:p w14:paraId="709366BB" w14:textId="3328B712" w:rsidR="00307EC9" w:rsidRPr="00A21AD4" w:rsidRDefault="00A21AD4">
            <w:pPr>
              <w:pStyle w:val="Caption"/>
              <w:rPr>
                <w:b/>
                <w:bCs/>
              </w:rPr>
            </w:pPr>
            <w:r w:rsidRPr="00A21AD4">
              <w:rPr>
                <w:b/>
                <w:bCs/>
              </w:rPr>
              <w:t>Encroacher bush</w:t>
            </w:r>
            <w:r>
              <w:rPr>
                <w:b/>
                <w:bCs/>
              </w:rPr>
              <w:t xml:space="preserve"> (Terminalia sericea)</w:t>
            </w:r>
            <w:r w:rsidRPr="00A21AD4">
              <w:rPr>
                <w:b/>
                <w:bCs/>
              </w:rPr>
              <w:t xml:space="preserve"> and</w:t>
            </w:r>
            <w:r>
              <w:rPr>
                <w:b/>
                <w:bCs/>
              </w:rPr>
              <w:t xml:space="preserve"> the</w:t>
            </w:r>
            <w:r w:rsidRPr="00A21AD4">
              <w:rPr>
                <w:b/>
                <w:bCs/>
              </w:rPr>
              <w:t xml:space="preserve"> mushroom house at Okondjatu</w:t>
            </w:r>
          </w:p>
          <w:p w14:paraId="1343F19C" w14:textId="210E6292" w:rsidR="00307EC9" w:rsidRDefault="000E377E" w:rsidP="00F62560">
            <w:pPr>
              <w:pStyle w:val="Quote"/>
              <w:shd w:val="clear" w:color="auto" w:fill="DFF0D3" w:themeFill="accent2" w:themeFillTint="33"/>
              <w:spacing w:line="240" w:lineRule="auto"/>
              <w:jc w:val="both"/>
              <w:rPr>
                <w:sz w:val="24"/>
                <w:szCs w:val="18"/>
              </w:rPr>
            </w:pPr>
            <w:r>
              <w:rPr>
                <w:noProof/>
                <w:sz w:val="24"/>
                <w:szCs w:val="1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A9268B" wp14:editId="07D2C0B6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2235835</wp:posOffset>
                      </wp:positionV>
                      <wp:extent cx="1874520" cy="1257300"/>
                      <wp:effectExtent l="0" t="0" r="11430" b="19050"/>
                      <wp:wrapNone/>
                      <wp:docPr id="434055552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452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4AC6E7" w14:textId="62036BE9" w:rsidR="00A32F1A" w:rsidRPr="0011118F" w:rsidRDefault="00A32F1A" w:rsidP="0014023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u w:val="single"/>
                                      <w:lang w:val="en-GB"/>
                                    </w:rPr>
                                  </w:pPr>
                                  <w:r w:rsidRPr="0011118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u w:val="single"/>
                                      <w:lang w:val="en-GB"/>
                                    </w:rPr>
                                    <w:t>Facilitators</w:t>
                                  </w:r>
                                </w:p>
                                <w:p w14:paraId="2D0FDCF9" w14:textId="596859D3" w:rsidR="00A32F1A" w:rsidRPr="00140236" w:rsidRDefault="00A32F1A" w:rsidP="0014023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14023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  <w:lang w:val="en-GB"/>
                                    </w:rPr>
                                    <w:t>Hilma Nashandi (student)</w:t>
                                  </w:r>
                                </w:p>
                                <w:p w14:paraId="14C62843" w14:textId="790F380F" w:rsidR="00A32F1A" w:rsidRPr="00140236" w:rsidRDefault="00A32F1A" w:rsidP="0014023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14023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  <w:lang w:val="en-GB"/>
                                    </w:rPr>
                                    <w:t>Ms Isabella Ueitele</w:t>
                                  </w:r>
                                </w:p>
                                <w:p w14:paraId="742ED10E" w14:textId="27FEBDC0" w:rsidR="00A32F1A" w:rsidRPr="00140236" w:rsidRDefault="00A32F1A" w:rsidP="0014023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14023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Mr Urban </w:t>
                                  </w:r>
                                  <w:proofErr w:type="spellStart"/>
                                  <w:r w:rsidRPr="0014023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  <w:lang w:val="en-GB"/>
                                    </w:rPr>
                                    <w:t>Ujava</w:t>
                                  </w:r>
                                  <w:proofErr w:type="spellEnd"/>
                                </w:p>
                                <w:p w14:paraId="72C23DB9" w14:textId="44F15323" w:rsidR="00140236" w:rsidRPr="00140236" w:rsidRDefault="00140236" w:rsidP="0014023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Project PI: </w:t>
                                  </w:r>
                                  <w:r w:rsidRPr="0014023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04040" w:themeColor="text1" w:themeTint="BF"/>
                                      <w:sz w:val="18"/>
                                      <w:szCs w:val="18"/>
                                      <w:lang w:val="en-GB"/>
                                    </w:rPr>
                                    <w:t>Prof N. P Kadhila</w:t>
                                  </w:r>
                                </w:p>
                                <w:p w14:paraId="2F582F21" w14:textId="77777777" w:rsidR="00140236" w:rsidRPr="00140236" w:rsidRDefault="00140236" w:rsidP="001402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  <w:p w14:paraId="77A20474" w14:textId="77777777" w:rsidR="00140236" w:rsidRPr="00646630" w:rsidRDefault="00140236" w:rsidP="0064663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9268B" id="Text Box 4" o:spid="_x0000_s1031" type="#_x0000_t202" style="position:absolute;left:0;text-align:left;margin-left:71.25pt;margin-top:176.05pt;width:147.6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" fillcolor="white [3201]" strokeweight=".5pt">
                      <v:textbox>
                        <w:txbxContent>
                          <w:p w14:paraId="134AC6E7" w14:textId="62036BE9" w:rsidR="00A32F1A" w:rsidRPr="0011118F" w:rsidRDefault="00A32F1A" w:rsidP="0014023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11118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Facilitators</w:t>
                            </w:r>
                          </w:p>
                          <w:p w14:paraId="2D0FDCF9" w14:textId="596859D3" w:rsidR="00A32F1A" w:rsidRPr="00140236" w:rsidRDefault="00A32F1A" w:rsidP="0014023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40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GB"/>
                              </w:rPr>
                              <w:t>Hilma Nashandi (student)</w:t>
                            </w:r>
                          </w:p>
                          <w:p w14:paraId="14C62843" w14:textId="790F380F" w:rsidR="00A32F1A" w:rsidRPr="00140236" w:rsidRDefault="00A32F1A" w:rsidP="0014023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40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GB"/>
                              </w:rPr>
                              <w:t>Ms Isabella Ueitele</w:t>
                            </w:r>
                          </w:p>
                          <w:p w14:paraId="742ED10E" w14:textId="27FEBDC0" w:rsidR="00A32F1A" w:rsidRPr="00140236" w:rsidRDefault="00A32F1A" w:rsidP="0014023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40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GB"/>
                              </w:rPr>
                              <w:t>Mr Urban Ujava</w:t>
                            </w:r>
                          </w:p>
                          <w:p w14:paraId="72C23DB9" w14:textId="44F15323" w:rsidR="00140236" w:rsidRPr="00140236" w:rsidRDefault="00140236" w:rsidP="001402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 xml:space="preserve">Project PI: </w:t>
                            </w:r>
                            <w:r w:rsidRPr="00140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GB"/>
                              </w:rPr>
                              <w:t>Prof N. P Kadhila</w:t>
                            </w:r>
                          </w:p>
                          <w:p w14:paraId="2F582F21" w14:textId="77777777" w:rsidR="00140236" w:rsidRPr="00140236" w:rsidRDefault="00140236" w:rsidP="0014023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77A20474" w14:textId="77777777" w:rsidR="00140236" w:rsidRPr="00646630" w:rsidRDefault="00140236" w:rsidP="0064663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BCE">
              <w:rPr>
                <w:sz w:val="24"/>
                <w:szCs w:val="18"/>
              </w:rPr>
              <w:t>“</w:t>
            </w:r>
            <w:r w:rsidR="00D67524" w:rsidRPr="00D67524">
              <w:rPr>
                <w:sz w:val="24"/>
                <w:szCs w:val="18"/>
              </w:rPr>
              <w:t xml:space="preserve">Congratulations on your Ganoderma cultivation journey! Approach it with curiosity, patience, and </w:t>
            </w:r>
            <w:r w:rsidR="00637BCE" w:rsidRPr="00D67524">
              <w:rPr>
                <w:sz w:val="24"/>
                <w:szCs w:val="18"/>
              </w:rPr>
              <w:t>admiration</w:t>
            </w:r>
            <w:r w:rsidR="00D67524" w:rsidRPr="00D67524">
              <w:rPr>
                <w:sz w:val="24"/>
                <w:szCs w:val="18"/>
              </w:rPr>
              <w:t xml:space="preserve"> for the natural world. This ancient practice connects </w:t>
            </w:r>
            <w:r w:rsidR="00637BCE">
              <w:rPr>
                <w:sz w:val="24"/>
                <w:szCs w:val="18"/>
              </w:rPr>
              <w:t>humanity</w:t>
            </w:r>
            <w:r w:rsidR="00D67524" w:rsidRPr="00D67524">
              <w:rPr>
                <w:sz w:val="24"/>
                <w:szCs w:val="18"/>
              </w:rPr>
              <w:t xml:space="preserve"> to the rich traditions of herbal medicine and sustainable agricultur</w:t>
            </w:r>
            <w:r w:rsidR="00637BCE">
              <w:rPr>
                <w:sz w:val="24"/>
                <w:szCs w:val="18"/>
              </w:rPr>
              <w:t>al practices</w:t>
            </w:r>
            <w:r w:rsidR="00D67524" w:rsidRPr="00D67524">
              <w:rPr>
                <w:sz w:val="24"/>
                <w:szCs w:val="18"/>
              </w:rPr>
              <w:t xml:space="preserve">, </w:t>
            </w:r>
            <w:r w:rsidR="00637BCE" w:rsidRPr="00D67524">
              <w:rPr>
                <w:sz w:val="24"/>
                <w:szCs w:val="18"/>
              </w:rPr>
              <w:t>present</w:t>
            </w:r>
            <w:r w:rsidR="00637BCE">
              <w:rPr>
                <w:sz w:val="24"/>
                <w:szCs w:val="18"/>
              </w:rPr>
              <w:t>ing</w:t>
            </w:r>
            <w:r w:rsidR="00D67524" w:rsidRPr="00D67524">
              <w:rPr>
                <w:sz w:val="24"/>
                <w:szCs w:val="18"/>
              </w:rPr>
              <w:t xml:space="preserve"> a rewarding </w:t>
            </w:r>
            <w:r w:rsidR="00637BCE" w:rsidRPr="00D67524">
              <w:rPr>
                <w:sz w:val="24"/>
                <w:szCs w:val="18"/>
              </w:rPr>
              <w:t>skill</w:t>
            </w:r>
            <w:r w:rsidR="00D67524" w:rsidRPr="00D67524">
              <w:rPr>
                <w:sz w:val="24"/>
                <w:szCs w:val="18"/>
              </w:rPr>
              <w:t xml:space="preserve"> for personal </w:t>
            </w:r>
            <w:r w:rsidR="00637BCE" w:rsidRPr="00D67524">
              <w:rPr>
                <w:sz w:val="24"/>
                <w:szCs w:val="18"/>
              </w:rPr>
              <w:t>well-being</w:t>
            </w:r>
            <w:r w:rsidR="00D67524" w:rsidRPr="00D67524">
              <w:rPr>
                <w:sz w:val="24"/>
                <w:szCs w:val="18"/>
              </w:rPr>
              <w:t xml:space="preserve"> or </w:t>
            </w:r>
            <w:r w:rsidR="00637BCE" w:rsidRPr="00D67524">
              <w:rPr>
                <w:sz w:val="24"/>
                <w:szCs w:val="18"/>
              </w:rPr>
              <w:t>marketable</w:t>
            </w:r>
            <w:r w:rsidR="00D67524" w:rsidRPr="00D67524">
              <w:rPr>
                <w:sz w:val="24"/>
                <w:szCs w:val="18"/>
              </w:rPr>
              <w:t xml:space="preserve"> endeavors.</w:t>
            </w:r>
            <w:r w:rsidR="00637BCE">
              <w:rPr>
                <w:sz w:val="24"/>
                <w:szCs w:val="18"/>
              </w:rPr>
              <w:t>” -Hilma Nashandi.</w:t>
            </w:r>
          </w:p>
          <w:p w14:paraId="183F7430" w14:textId="77777777" w:rsidR="00646630" w:rsidRPr="0011118F" w:rsidRDefault="00646630" w:rsidP="0011118F">
            <w:pPr>
              <w:tabs>
                <w:tab w:val="left" w:pos="1272"/>
              </w:tabs>
              <w:spacing w:line="240" w:lineRule="auto"/>
              <w:rPr>
                <w:b/>
                <w:bCs/>
              </w:rPr>
            </w:pPr>
            <w:r w:rsidRPr="0011118F">
              <w:rPr>
                <w:b/>
                <w:bCs/>
              </w:rPr>
              <w:t xml:space="preserve">Contacts: </w:t>
            </w:r>
          </w:p>
          <w:p w14:paraId="59898D92" w14:textId="77777777" w:rsidR="0011118F" w:rsidRDefault="0011118F" w:rsidP="0011118F">
            <w:pPr>
              <w:tabs>
                <w:tab w:val="left" w:pos="1272"/>
              </w:tabs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0813511465/</w:t>
            </w:r>
          </w:p>
          <w:p w14:paraId="61D908AC" w14:textId="63C82A7B" w:rsidR="00637BCE" w:rsidRPr="00646630" w:rsidRDefault="0011118F" w:rsidP="0011118F">
            <w:pPr>
              <w:tabs>
                <w:tab w:val="left" w:pos="1272"/>
              </w:tabs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0815571595</w:t>
            </w:r>
            <w:r w:rsidR="00655928" w:rsidRPr="00646630">
              <w:rPr>
                <w:b/>
                <w:bCs/>
              </w:rPr>
              <w:tab/>
            </w:r>
          </w:p>
        </w:tc>
      </w:tr>
    </w:tbl>
    <w:p w14:paraId="5F963976" w14:textId="442353C3" w:rsidR="004A23DC" w:rsidRPr="004A23DC" w:rsidRDefault="004A23DC" w:rsidP="0082230A">
      <w:pPr>
        <w:pStyle w:val="Caption"/>
        <w:spacing w:line="360" w:lineRule="auto"/>
        <w:jc w:val="left"/>
        <w:rPr>
          <w:rFonts w:ascii="Calibri" w:eastAsia="Calibri" w:hAnsi="Calibri" w:cs="Calibri"/>
          <w:lang w:eastAsia="en-US"/>
        </w:rPr>
      </w:pPr>
    </w:p>
    <w:sectPr w:rsidR="004A23DC" w:rsidRPr="004A23DC" w:rsidSect="00FB43D4">
      <w:headerReference w:type="first" r:id="rId29"/>
      <w:pgSz w:w="15840" w:h="12240" w:orient="landscape" w:code="1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EFD29" w14:textId="77777777" w:rsidR="00E62949" w:rsidRDefault="00E62949" w:rsidP="00BF6AFD">
      <w:pPr>
        <w:spacing w:after="0" w:line="240" w:lineRule="auto"/>
      </w:pPr>
      <w:r>
        <w:separator/>
      </w:r>
    </w:p>
  </w:endnote>
  <w:endnote w:type="continuationSeparator" w:id="0">
    <w:p w14:paraId="284B507D" w14:textId="77777777" w:rsidR="00E62949" w:rsidRDefault="00E62949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C674B" w14:textId="77777777" w:rsidR="00E62949" w:rsidRDefault="00E62949" w:rsidP="00BF6AFD">
      <w:pPr>
        <w:spacing w:after="0" w:line="240" w:lineRule="auto"/>
      </w:pPr>
      <w:r>
        <w:separator/>
      </w:r>
    </w:p>
  </w:footnote>
  <w:footnote w:type="continuationSeparator" w:id="0">
    <w:p w14:paraId="15F670AF" w14:textId="77777777" w:rsidR="00E62949" w:rsidRDefault="00E62949" w:rsidP="00BF6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3C5D5" w14:textId="77777777" w:rsidR="00A32F1A" w:rsidRDefault="00A32F1A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1" layoutInCell="1" allowOverlap="1" wp14:anchorId="0F1DE97C" wp14:editId="0992EAD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55848" cy="7772400"/>
              <wp:effectExtent l="0" t="0" r="21590" b="19050"/>
              <wp:wrapNone/>
              <wp:docPr id="13" name="Group 13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55848" cy="7772400"/>
                        <a:chOff x="0" y="0"/>
                        <a:chExt cx="3352800" cy="7772400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335280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33500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356E792" id="Group 13" o:spid="_x0000_s1026" alt="Fold guide lines" style="position:absolute;margin-left:0;margin-top:0;width:264.25pt;height:612pt;z-index:-251655168;mso-width-percent:335;mso-height-percent:1000;mso-position-horizontal:center;mso-position-horizontal-relative:page;mso-position-vertical:top;mso-position-vertical-relative:page;mso-width-percent:335;mso-height-percent:1000" coordsize="33528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">
              <v:line id="Straight Connector 16" o:spid="_x0000_s1027" style="position:absolute;visibility:visible;mso-wrap-style:square" from="0,0" to="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" strokecolor="#d8d8d8 [2732]" strokeweight=".5pt"/>
              <v:line id="Straight Connector 17" o:spid="_x0000_s1028" style="position:absolute;visibility:visible;mso-wrap-style:square" from="33528,0" to="3352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" strokecolor="#d8d8d8 [2732]" strokeweight=".5pt"/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C7ADEA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BCA5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1A95F4D"/>
    <w:multiLevelType w:val="multilevel"/>
    <w:tmpl w:val="EBFCC586"/>
    <w:lvl w:ilvl="0">
      <w:start w:val="1"/>
      <w:numFmt w:val="decimal"/>
      <w:pStyle w:val="ListNumb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4BB3B1A"/>
    <w:multiLevelType w:val="multilevel"/>
    <w:tmpl w:val="186662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B1439EF"/>
    <w:multiLevelType w:val="hybridMultilevel"/>
    <w:tmpl w:val="8208E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C2D0F5E"/>
    <w:multiLevelType w:val="hybridMultilevel"/>
    <w:tmpl w:val="DF4C10A6"/>
    <w:lvl w:ilvl="0" w:tplc="DF984E78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C540F5"/>
    <w:multiLevelType w:val="hybridMultilevel"/>
    <w:tmpl w:val="1D06DC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A080E"/>
    <w:multiLevelType w:val="hybridMultilevel"/>
    <w:tmpl w:val="D7C64634"/>
    <w:lvl w:ilvl="0" w:tplc="E2E275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61D08"/>
    <w:multiLevelType w:val="hybridMultilevel"/>
    <w:tmpl w:val="222C48D0"/>
    <w:lvl w:ilvl="0" w:tplc="D5523C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D77F9D"/>
    <w:multiLevelType w:val="multilevel"/>
    <w:tmpl w:val="2D34940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sz w:val="1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7" w15:restartNumberingAfterBreak="0">
    <w:nsid w:val="2E871F65"/>
    <w:multiLevelType w:val="hybridMultilevel"/>
    <w:tmpl w:val="42F8AC38"/>
    <w:lvl w:ilvl="0" w:tplc="947028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A78BD"/>
    <w:multiLevelType w:val="multilevel"/>
    <w:tmpl w:val="5E22C0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20204DB"/>
    <w:multiLevelType w:val="hybridMultilevel"/>
    <w:tmpl w:val="5358B78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42A33"/>
    <w:multiLevelType w:val="multilevel"/>
    <w:tmpl w:val="498CF6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6B64403"/>
    <w:multiLevelType w:val="multilevel"/>
    <w:tmpl w:val="F2A0A3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C376337"/>
    <w:multiLevelType w:val="multilevel"/>
    <w:tmpl w:val="061A4D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56C23A0"/>
    <w:multiLevelType w:val="multilevel"/>
    <w:tmpl w:val="F21E2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83868DD"/>
    <w:multiLevelType w:val="hybridMultilevel"/>
    <w:tmpl w:val="7E9478C4"/>
    <w:lvl w:ilvl="0" w:tplc="9A1EE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874360"/>
    <w:multiLevelType w:val="multilevel"/>
    <w:tmpl w:val="1E34F6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5C979B9"/>
    <w:multiLevelType w:val="hybridMultilevel"/>
    <w:tmpl w:val="69901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</w:num>
  <w:num w:numId="3">
    <w:abstractNumId w:val="16"/>
    <w:lvlOverride w:ilvl="0">
      <w:startOverride w:val="1"/>
    </w:lvlOverride>
  </w:num>
  <w:num w:numId="4">
    <w:abstractNumId w:val="16"/>
    <w:lvlOverride w:ilvl="0">
      <w:startOverride w:val="1"/>
    </w:lvlOverride>
  </w:num>
  <w:num w:numId="5">
    <w:abstractNumId w:val="16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3"/>
  </w:num>
  <w:num w:numId="20">
    <w:abstractNumId w:val="15"/>
  </w:num>
  <w:num w:numId="21">
    <w:abstractNumId w:val="17"/>
  </w:num>
  <w:num w:numId="22">
    <w:abstractNumId w:val="14"/>
  </w:num>
  <w:num w:numId="23">
    <w:abstractNumId w:val="24"/>
  </w:num>
  <w:num w:numId="24">
    <w:abstractNumId w:val="12"/>
  </w:num>
  <w:num w:numId="25">
    <w:abstractNumId w:val="25"/>
  </w:num>
  <w:num w:numId="26">
    <w:abstractNumId w:val="21"/>
  </w:num>
  <w:num w:numId="27">
    <w:abstractNumId w:val="20"/>
  </w:num>
  <w:num w:numId="28">
    <w:abstractNumId w:val="22"/>
  </w:num>
  <w:num w:numId="29">
    <w:abstractNumId w:val="23"/>
  </w:num>
  <w:num w:numId="30">
    <w:abstractNumId w:val="18"/>
  </w:num>
  <w:num w:numId="31">
    <w:abstractNumId w:val="9"/>
  </w:num>
  <w:num w:numId="32">
    <w:abstractNumId w:val="10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26"/>
    <w:rsid w:val="000733E7"/>
    <w:rsid w:val="000803C7"/>
    <w:rsid w:val="000B42B1"/>
    <w:rsid w:val="000E377E"/>
    <w:rsid w:val="000F0126"/>
    <w:rsid w:val="000F0D6F"/>
    <w:rsid w:val="000F4632"/>
    <w:rsid w:val="0011118F"/>
    <w:rsid w:val="001251AA"/>
    <w:rsid w:val="00130A86"/>
    <w:rsid w:val="00135E30"/>
    <w:rsid w:val="001372C8"/>
    <w:rsid w:val="00140236"/>
    <w:rsid w:val="001874F6"/>
    <w:rsid w:val="00187823"/>
    <w:rsid w:val="001947E7"/>
    <w:rsid w:val="001B116D"/>
    <w:rsid w:val="001C4EFE"/>
    <w:rsid w:val="001D0847"/>
    <w:rsid w:val="001D2CCE"/>
    <w:rsid w:val="001D3305"/>
    <w:rsid w:val="001D3DC9"/>
    <w:rsid w:val="001F60A8"/>
    <w:rsid w:val="00227118"/>
    <w:rsid w:val="00257FB6"/>
    <w:rsid w:val="00266F47"/>
    <w:rsid w:val="0029468B"/>
    <w:rsid w:val="002C3440"/>
    <w:rsid w:val="002F3413"/>
    <w:rsid w:val="00307EC9"/>
    <w:rsid w:val="00322034"/>
    <w:rsid w:val="003643D7"/>
    <w:rsid w:val="00365EBB"/>
    <w:rsid w:val="003761F9"/>
    <w:rsid w:val="003B391D"/>
    <w:rsid w:val="003D5307"/>
    <w:rsid w:val="003F3097"/>
    <w:rsid w:val="00401482"/>
    <w:rsid w:val="00422379"/>
    <w:rsid w:val="00423F18"/>
    <w:rsid w:val="0044212B"/>
    <w:rsid w:val="004463D2"/>
    <w:rsid w:val="00447608"/>
    <w:rsid w:val="0048634A"/>
    <w:rsid w:val="00497E76"/>
    <w:rsid w:val="004A23DC"/>
    <w:rsid w:val="004C7144"/>
    <w:rsid w:val="004C7911"/>
    <w:rsid w:val="004D3AF8"/>
    <w:rsid w:val="004F2B9C"/>
    <w:rsid w:val="0050697F"/>
    <w:rsid w:val="00512D00"/>
    <w:rsid w:val="005259A3"/>
    <w:rsid w:val="005473B9"/>
    <w:rsid w:val="0056054A"/>
    <w:rsid w:val="00571D35"/>
    <w:rsid w:val="005759D7"/>
    <w:rsid w:val="005C2F25"/>
    <w:rsid w:val="005E5178"/>
    <w:rsid w:val="005F19CD"/>
    <w:rsid w:val="00623FB5"/>
    <w:rsid w:val="0063311A"/>
    <w:rsid w:val="00637BCE"/>
    <w:rsid w:val="00646630"/>
    <w:rsid w:val="00646971"/>
    <w:rsid w:val="00655928"/>
    <w:rsid w:val="00673D38"/>
    <w:rsid w:val="0068396D"/>
    <w:rsid w:val="006A2E06"/>
    <w:rsid w:val="006B091B"/>
    <w:rsid w:val="006E001B"/>
    <w:rsid w:val="007014C5"/>
    <w:rsid w:val="007302E5"/>
    <w:rsid w:val="0073172E"/>
    <w:rsid w:val="007336AF"/>
    <w:rsid w:val="007360FA"/>
    <w:rsid w:val="007365F6"/>
    <w:rsid w:val="00763C16"/>
    <w:rsid w:val="007647EF"/>
    <w:rsid w:val="007B0137"/>
    <w:rsid w:val="007B4383"/>
    <w:rsid w:val="007E3C3A"/>
    <w:rsid w:val="008201F7"/>
    <w:rsid w:val="0082230A"/>
    <w:rsid w:val="00851875"/>
    <w:rsid w:val="00863572"/>
    <w:rsid w:val="00874CE2"/>
    <w:rsid w:val="0088585D"/>
    <w:rsid w:val="00893B93"/>
    <w:rsid w:val="0089764D"/>
    <w:rsid w:val="008B000B"/>
    <w:rsid w:val="008D0D09"/>
    <w:rsid w:val="008D4355"/>
    <w:rsid w:val="008F7158"/>
    <w:rsid w:val="009013BC"/>
    <w:rsid w:val="0091525D"/>
    <w:rsid w:val="00920E47"/>
    <w:rsid w:val="00925CD3"/>
    <w:rsid w:val="00945724"/>
    <w:rsid w:val="00960A60"/>
    <w:rsid w:val="00980A02"/>
    <w:rsid w:val="0099130C"/>
    <w:rsid w:val="009915C8"/>
    <w:rsid w:val="00991AC4"/>
    <w:rsid w:val="009A4069"/>
    <w:rsid w:val="009B2086"/>
    <w:rsid w:val="009E0ACE"/>
    <w:rsid w:val="009E1B0F"/>
    <w:rsid w:val="009F3198"/>
    <w:rsid w:val="00A02537"/>
    <w:rsid w:val="00A163EF"/>
    <w:rsid w:val="00A21AD4"/>
    <w:rsid w:val="00A32F1A"/>
    <w:rsid w:val="00A356BF"/>
    <w:rsid w:val="00A54316"/>
    <w:rsid w:val="00A702BC"/>
    <w:rsid w:val="00A769D1"/>
    <w:rsid w:val="00A8269A"/>
    <w:rsid w:val="00A85868"/>
    <w:rsid w:val="00A947DF"/>
    <w:rsid w:val="00A95BFB"/>
    <w:rsid w:val="00AA02EC"/>
    <w:rsid w:val="00AB5C4F"/>
    <w:rsid w:val="00AB72BA"/>
    <w:rsid w:val="00AD7341"/>
    <w:rsid w:val="00AE548B"/>
    <w:rsid w:val="00AF17AC"/>
    <w:rsid w:val="00B16D26"/>
    <w:rsid w:val="00B611A3"/>
    <w:rsid w:val="00BD3477"/>
    <w:rsid w:val="00BE03D0"/>
    <w:rsid w:val="00BE3A3A"/>
    <w:rsid w:val="00BE5589"/>
    <w:rsid w:val="00BF6AFD"/>
    <w:rsid w:val="00C02FAC"/>
    <w:rsid w:val="00C05F8C"/>
    <w:rsid w:val="00C37C68"/>
    <w:rsid w:val="00C41380"/>
    <w:rsid w:val="00C46482"/>
    <w:rsid w:val="00C476E1"/>
    <w:rsid w:val="00C717C3"/>
    <w:rsid w:val="00C81CF7"/>
    <w:rsid w:val="00CB0234"/>
    <w:rsid w:val="00CD0D68"/>
    <w:rsid w:val="00CD1DEA"/>
    <w:rsid w:val="00CE7C78"/>
    <w:rsid w:val="00D27440"/>
    <w:rsid w:val="00D50FC5"/>
    <w:rsid w:val="00D5470D"/>
    <w:rsid w:val="00D67524"/>
    <w:rsid w:val="00D73440"/>
    <w:rsid w:val="00D85D88"/>
    <w:rsid w:val="00DB5D32"/>
    <w:rsid w:val="00E1333C"/>
    <w:rsid w:val="00E16DD3"/>
    <w:rsid w:val="00E259CC"/>
    <w:rsid w:val="00E30FE5"/>
    <w:rsid w:val="00E40451"/>
    <w:rsid w:val="00E4677D"/>
    <w:rsid w:val="00E62949"/>
    <w:rsid w:val="00E6738A"/>
    <w:rsid w:val="00E67CB2"/>
    <w:rsid w:val="00E7634B"/>
    <w:rsid w:val="00EA2E9B"/>
    <w:rsid w:val="00ED18D0"/>
    <w:rsid w:val="00ED566C"/>
    <w:rsid w:val="00EE0A38"/>
    <w:rsid w:val="00F514DA"/>
    <w:rsid w:val="00F60427"/>
    <w:rsid w:val="00F62560"/>
    <w:rsid w:val="00F65FF0"/>
    <w:rsid w:val="00F66B21"/>
    <w:rsid w:val="00F83409"/>
    <w:rsid w:val="00FA07B2"/>
    <w:rsid w:val="00FA2636"/>
    <w:rsid w:val="00FA32B9"/>
    <w:rsid w:val="00FA5D75"/>
    <w:rsid w:val="00FB43D4"/>
    <w:rsid w:val="00FD4131"/>
    <w:rsid w:val="00FE1462"/>
    <w:rsid w:val="00FE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A01506"/>
  <w15:chartTrackingRefBased/>
  <w15:docId w15:val="{D76038D4-E072-4280-8679-10216663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8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E9B"/>
  </w:style>
  <w:style w:type="paragraph" w:styleId="Heading1">
    <w:name w:val="heading 1"/>
    <w:basedOn w:val="Normal"/>
    <w:next w:val="Normal"/>
    <w:link w:val="Heading1Char"/>
    <w:uiPriority w:val="14"/>
    <w:qFormat/>
    <w:rsid w:val="009E1B0F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4D671B" w:themeColor="accent1" w:themeShade="80"/>
      <w:sz w:val="32"/>
    </w:rPr>
  </w:style>
  <w:style w:type="paragraph" w:styleId="Heading2">
    <w:name w:val="heading 2"/>
    <w:basedOn w:val="Normal"/>
    <w:next w:val="Normal"/>
    <w:link w:val="Heading2Char"/>
    <w:uiPriority w:val="14"/>
    <w:unhideWhenUsed/>
    <w:qFormat/>
    <w:rsid w:val="00E40451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056E9F" w:themeColor="accent6" w:themeShade="80"/>
      <w:sz w:val="24"/>
    </w:rPr>
  </w:style>
  <w:style w:type="paragraph" w:styleId="Heading3">
    <w:name w:val="heading 3"/>
    <w:basedOn w:val="Normal"/>
    <w:next w:val="Normal"/>
    <w:link w:val="Heading3Char"/>
    <w:uiPriority w:val="14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14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paragraph" w:styleId="Heading5">
    <w:name w:val="heading 5"/>
    <w:basedOn w:val="Normal"/>
    <w:next w:val="Normal"/>
    <w:link w:val="Heading5Char"/>
    <w:uiPriority w:val="14"/>
    <w:semiHidden/>
    <w:unhideWhenUsed/>
    <w:qFormat/>
    <w:rsid w:val="0029468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D671B" w:themeColor="accent1" w:themeShade="80"/>
    </w:rPr>
  </w:style>
  <w:style w:type="paragraph" w:styleId="Heading6">
    <w:name w:val="heading 6"/>
    <w:basedOn w:val="Normal"/>
    <w:next w:val="Normal"/>
    <w:link w:val="Heading6Char"/>
    <w:uiPriority w:val="14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14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14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4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uiPriority w:val="2"/>
    <w:unhideWhenUsed/>
    <w:qFormat/>
    <w:rsid w:val="009E1B0F"/>
    <w:pPr>
      <w:spacing w:after="0" w:line="240" w:lineRule="auto"/>
      <w:jc w:val="center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4"/>
    <w:rsid w:val="00E40451"/>
    <w:rPr>
      <w:rFonts w:asciiTheme="majorHAnsi" w:eastAsiaTheme="majorEastAsia" w:hAnsiTheme="majorHAnsi" w:cstheme="majorBidi"/>
      <w:b/>
      <w:bCs/>
      <w:color w:val="056E9F" w:themeColor="accent6" w:themeShade="8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8"/>
    <w:unhideWhenUsed/>
    <w:qFormat/>
    <w:rsid w:val="0029468B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4"/>
    <w:rsid w:val="009E1B0F"/>
    <w:rPr>
      <w:rFonts w:asciiTheme="majorHAnsi" w:eastAsiaTheme="majorEastAsia" w:hAnsiTheme="majorHAnsi" w:cstheme="majorBidi"/>
      <w:b/>
      <w:bCs/>
      <w:color w:val="4D671B" w:themeColor="accent1" w:themeShade="80"/>
      <w:sz w:val="32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5"/>
    <w:qFormat/>
    <w:rsid w:val="00E4677D"/>
    <w:pPr>
      <w:spacing w:after="12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5"/>
    <w:rsid w:val="002F3413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6"/>
    <w:qFormat/>
    <w:rsid w:val="00E4677D"/>
    <w:pPr>
      <w:numPr>
        <w:ilvl w:val="1"/>
      </w:numPr>
      <w:spacing w:after="360" w:line="240" w:lineRule="auto"/>
      <w:contextualSpacing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6"/>
    <w:rsid w:val="002F3413"/>
    <w:rPr>
      <w:i/>
      <w:iCs/>
      <w:color w:val="FFFFFF" w:themeColor="background1"/>
      <w:sz w:val="26"/>
    </w:rPr>
  </w:style>
  <w:style w:type="paragraph" w:styleId="Quote">
    <w:name w:val="Quote"/>
    <w:basedOn w:val="Normal"/>
    <w:next w:val="Normal"/>
    <w:link w:val="QuoteChar"/>
    <w:uiPriority w:val="9"/>
    <w:qFormat/>
    <w:rsid w:val="00E40451"/>
    <w:pPr>
      <w:pBdr>
        <w:top w:val="single" w:sz="4" w:space="14" w:color="056E9F" w:themeColor="accent6" w:themeShade="80"/>
        <w:bottom w:val="single" w:sz="4" w:space="14" w:color="056E9F" w:themeColor="accent6" w:themeShade="80"/>
      </w:pBdr>
      <w:spacing w:before="480" w:after="480" w:line="336" w:lineRule="auto"/>
    </w:pPr>
    <w:rPr>
      <w:i/>
      <w:iCs/>
      <w:color w:val="056E9F" w:themeColor="accent6" w:themeShade="80"/>
      <w:sz w:val="30"/>
    </w:rPr>
  </w:style>
  <w:style w:type="character" w:customStyle="1" w:styleId="QuoteChar">
    <w:name w:val="Quote Char"/>
    <w:basedOn w:val="DefaultParagraphFont"/>
    <w:link w:val="Quote"/>
    <w:uiPriority w:val="9"/>
    <w:rsid w:val="00E40451"/>
    <w:rPr>
      <w:i/>
      <w:iCs/>
      <w:color w:val="056E9F" w:themeColor="accent6" w:themeShade="80"/>
      <w:sz w:val="30"/>
    </w:rPr>
  </w:style>
  <w:style w:type="character" w:customStyle="1" w:styleId="Heading3Char">
    <w:name w:val="Heading 3 Char"/>
    <w:basedOn w:val="DefaultParagraphFont"/>
    <w:link w:val="Heading3"/>
    <w:uiPriority w:val="14"/>
    <w:semiHidden/>
    <w:rsid w:val="002F341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29468B"/>
    <w:pPr>
      <w:pBdr>
        <w:top w:val="single" w:sz="2" w:space="10" w:color="4D671B" w:themeColor="accent1" w:themeShade="80"/>
        <w:left w:val="single" w:sz="2" w:space="10" w:color="4D671B" w:themeColor="accent1" w:themeShade="80"/>
        <w:bottom w:val="single" w:sz="2" w:space="10" w:color="4D671B" w:themeColor="accent1" w:themeShade="80"/>
        <w:right w:val="single" w:sz="2" w:space="10" w:color="4D671B" w:themeColor="accent1" w:themeShade="80"/>
      </w:pBdr>
      <w:ind w:left="1152" w:right="1152"/>
    </w:pPr>
    <w:rPr>
      <w:rFonts w:eastAsiaTheme="minorEastAsia"/>
      <w:i/>
      <w:iCs/>
      <w:color w:val="4D671B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9468B"/>
    <w:rPr>
      <w:b/>
      <w:bCs/>
      <w:i/>
      <w:iCs/>
      <w:spacing w:val="0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</w:rPr>
      <w:tblPr/>
      <w:tcPr>
        <w:shd w:val="clear" w:color="auto" w:fill="D6EAA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A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</w:rPr>
      <w:tblPr/>
      <w:tcPr>
        <w:shd w:val="clear" w:color="auto" w:fill="A8E2C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2C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</w:rPr>
      <w:tblPr/>
      <w:tcPr>
        <w:shd w:val="clear" w:color="auto" w:fill="B9E7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7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A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8558" w:themeFill="accent3" w:themeFillShade="CC"/>
      </w:tcPr>
    </w:tblStylePr>
    <w:tblStylePr w:type="lastRow">
      <w:rPr>
        <w:b/>
        <w:bCs/>
        <w:color w:val="2C85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ACF6" w:themeFill="accent6" w:themeFillShade="CC"/>
      </w:tcPr>
    </w:tblStylePr>
    <w:tblStylePr w:type="lastRow">
      <w:rPr>
        <w:b/>
        <w:bCs/>
        <w:color w:val="11ACF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B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0" w:themeColor="accent1" w:themeShade="99"/>
          <w:insideV w:val="nil"/>
        </w:tcBorders>
        <w:shd w:val="clear" w:color="auto" w:fill="5C7B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0" w:themeFill="accent1" w:themeFillShade="99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CCE59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4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442" w:themeColor="accent3" w:themeShade="99"/>
          <w:insideV w:val="nil"/>
        </w:tcBorders>
        <w:shd w:val="clear" w:color="auto" w:fill="2164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442" w:themeFill="accent3" w:themeFillShade="99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7A76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C3F9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83B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83BF" w:themeColor="accent6" w:themeShade="99"/>
          <w:insideV w:val="nil"/>
        </w:tcBorders>
        <w:shd w:val="clear" w:color="auto" w:fill="0683B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83BF" w:themeFill="accent6" w:themeFillShade="99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A8E1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9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2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7C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D9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A4E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977B2D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8E2C5" w:themeColor="accent3" w:themeTint="66"/>
        <w:left w:val="single" w:sz="4" w:space="0" w:color="A8E2C5" w:themeColor="accent3" w:themeTint="66"/>
        <w:bottom w:val="single" w:sz="4" w:space="0" w:color="A8E2C5" w:themeColor="accent3" w:themeTint="66"/>
        <w:right w:val="single" w:sz="4" w:space="0" w:color="A8E2C5" w:themeColor="accent3" w:themeTint="66"/>
        <w:insideH w:val="single" w:sz="4" w:space="0" w:color="A8E2C5" w:themeColor="accent3" w:themeTint="66"/>
        <w:insideV w:val="single" w:sz="4" w:space="0" w:color="A8E2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B9E7F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14"/>
    <w:semiHidden/>
    <w:rsid w:val="002F3413"/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14"/>
    <w:semiHidden/>
    <w:rsid w:val="0029468B"/>
    <w:rPr>
      <w:rFonts w:asciiTheme="majorHAnsi" w:eastAsiaTheme="majorEastAsia" w:hAnsiTheme="majorHAnsi" w:cstheme="majorBidi"/>
      <w:color w:val="4D671B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14"/>
    <w:semiHidden/>
    <w:rsid w:val="002F3413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4"/>
    <w:semiHidden/>
    <w:rsid w:val="002F3413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14"/>
    <w:semiHidden/>
    <w:rsid w:val="002F341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14"/>
    <w:semiHidden/>
    <w:rsid w:val="002F341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B25C0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29468B"/>
    <w:rPr>
      <w:i/>
      <w:iCs/>
      <w:color w:val="4D671B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9468B"/>
    <w:pPr>
      <w:pBdr>
        <w:top w:val="single" w:sz="4" w:space="10" w:color="4D671B" w:themeColor="accent1" w:themeShade="80"/>
        <w:bottom w:val="single" w:sz="4" w:space="10" w:color="4D671B" w:themeColor="accent1" w:themeShade="80"/>
      </w:pBdr>
      <w:spacing w:before="360" w:after="360"/>
      <w:jc w:val="center"/>
    </w:pPr>
    <w:rPr>
      <w:i/>
      <w:iCs/>
      <w:color w:val="4D671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9468B"/>
    <w:rPr>
      <w:i/>
      <w:iCs/>
      <w:color w:val="4D671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9468B"/>
    <w:rPr>
      <w:b/>
      <w:bCs/>
      <w:caps w:val="0"/>
      <w:smallCaps/>
      <w:color w:val="4D671B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1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  <w:shd w:val="clear" w:color="auto" w:fill="E5F2CD" w:themeFill="accent1" w:themeFillTint="3F"/>
      </w:tcPr>
    </w:tblStylePr>
    <w:tblStylePr w:type="band2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1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  <w:shd w:val="clear" w:color="auto" w:fill="C9EDDB" w:themeFill="accent3" w:themeFillTint="3F"/>
      </w:tcPr>
    </w:tblStylePr>
    <w:tblStylePr w:type="band2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1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  <w:shd w:val="clear" w:color="auto" w:fill="D3F0FD" w:themeFill="accent6" w:themeFillTint="3F"/>
      </w:tcPr>
    </w:tblStylePr>
    <w:tblStylePr w:type="band2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8"/>
    <w:qFormat/>
    <w:rsid w:val="009013BC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bottom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bottom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bottom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A76F" w:themeColor="accent3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A76F" w:themeColor="accent3"/>
          <w:right w:val="single" w:sz="4" w:space="0" w:color="37A76F" w:themeColor="accent3"/>
        </w:tcBorders>
      </w:tcPr>
    </w:tblStylePr>
    <w:tblStylePr w:type="band1Horz">
      <w:tblPr/>
      <w:tcPr>
        <w:tcBorders>
          <w:top w:val="single" w:sz="4" w:space="0" w:color="37A76F" w:themeColor="accent3"/>
          <w:bottom w:val="single" w:sz="4" w:space="0" w:color="37A7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A76F" w:themeColor="accent3"/>
          <w:left w:val="nil"/>
        </w:tcBorders>
      </w:tcPr>
    </w:tblStylePr>
    <w:tblStylePr w:type="swCell">
      <w:tblPr/>
      <w:tcPr>
        <w:tcBorders>
          <w:top w:val="double" w:sz="4" w:space="0" w:color="37A76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C3F9" w:themeColor="accent6"/>
          <w:right w:val="single" w:sz="4" w:space="0" w:color="51C3F9" w:themeColor="accent6"/>
        </w:tcBorders>
      </w:tcPr>
    </w:tblStylePr>
    <w:tblStylePr w:type="band1Horz">
      <w:tblPr/>
      <w:tcPr>
        <w:tcBorders>
          <w:top w:val="single" w:sz="4" w:space="0" w:color="51C3F9" w:themeColor="accent6"/>
          <w:bottom w:val="single" w:sz="4" w:space="0" w:color="51C3F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C3F9" w:themeColor="accent6"/>
          <w:left w:val="nil"/>
        </w:tcBorders>
      </w:tcPr>
    </w:tblStylePr>
    <w:tblStylePr w:type="swCell">
      <w:tblPr/>
      <w:tcPr>
        <w:tcBorders>
          <w:top w:val="double" w:sz="4" w:space="0" w:color="51C3F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tblBorders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A76F" w:themeColor="accent3"/>
        <w:left w:val="single" w:sz="24" w:space="0" w:color="37A76F" w:themeColor="accent3"/>
        <w:bottom w:val="single" w:sz="24" w:space="0" w:color="37A76F" w:themeColor="accent3"/>
        <w:right w:val="single" w:sz="24" w:space="0" w:color="37A76F" w:themeColor="accent3"/>
      </w:tblBorders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37A76F" w:themeColor="accent3"/>
        <w:bottom w:val="single" w:sz="4" w:space="0" w:color="37A7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7A7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51C3F9" w:themeColor="accent6"/>
        <w:bottom w:val="single" w:sz="4" w:space="0" w:color="51C3F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1C3F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B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B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B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B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A7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A7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A7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A7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C3F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C3F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C3F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C3F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  <w:insideV w:val="single" w:sz="8" w:space="0" w:color="B2D869" w:themeColor="accent1" w:themeTint="BF"/>
      </w:tblBorders>
    </w:tblPr>
    <w:tcPr>
      <w:shd w:val="clear" w:color="auto" w:fill="E5F2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86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  <w:insideV w:val="single" w:sz="8" w:space="0" w:color="5CC992" w:themeColor="accent3" w:themeTint="BF"/>
      </w:tblBorders>
    </w:tblPr>
    <w:tcPr>
      <w:shd w:val="clear" w:color="auto" w:fill="C9ED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9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  <w:insideV w:val="single" w:sz="8" w:space="0" w:color="7CD1FA" w:themeColor="accent6" w:themeTint="BF"/>
      </w:tblBorders>
    </w:tblPr>
    <w:tcPr>
      <w:shd w:val="clear" w:color="auto" w:fill="D3F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D1F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cPr>
      <w:shd w:val="clear" w:color="auto" w:fill="E5F2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1" w:themeFillTint="33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tcBorders>
          <w:insideH w:val="single" w:sz="6" w:space="0" w:color="99CB38" w:themeColor="accent1"/>
          <w:insideV w:val="single" w:sz="6" w:space="0" w:color="99CB38" w:themeColor="accent1"/>
        </w:tcBorders>
        <w:shd w:val="clear" w:color="auto" w:fill="CCE5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cPr>
      <w:shd w:val="clear" w:color="auto" w:fill="C9ED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8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E2" w:themeFill="accent3" w:themeFillTint="33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tcBorders>
          <w:insideH w:val="single" w:sz="6" w:space="0" w:color="37A76F" w:themeColor="accent3"/>
          <w:insideV w:val="single" w:sz="6" w:space="0" w:color="37A76F" w:themeColor="accent3"/>
        </w:tcBorders>
        <w:shd w:val="clear" w:color="auto" w:fill="92DBB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cPr>
      <w:shd w:val="clear" w:color="auto" w:fill="D3F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FD" w:themeFill="accent6" w:themeFillTint="33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tcBorders>
          <w:insideH w:val="single" w:sz="6" w:space="0" w:color="51C3F9" w:themeColor="accent6"/>
          <w:insideV w:val="single" w:sz="6" w:space="0" w:color="51C3F9" w:themeColor="accent6"/>
        </w:tcBorders>
        <w:shd w:val="clear" w:color="auto" w:fill="A8E1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D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BB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BB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E1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E1F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B38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shd w:val="clear" w:color="auto" w:fill="E5F2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A76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shd w:val="clear" w:color="auto" w:fill="C9EDD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C3F9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shd w:val="clear" w:color="auto" w:fill="D3F0F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B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B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B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A76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A76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D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C3F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C3F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D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7"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rsid w:val="009915C8"/>
    <w:pPr>
      <w:spacing w:before="240" w:line="288" w:lineRule="auto"/>
      <w:outlineLvl w:val="9"/>
    </w:pPr>
    <w:rPr>
      <w:b w:val="0"/>
      <w:bCs w:val="0"/>
      <w:szCs w:val="32"/>
    </w:rPr>
  </w:style>
  <w:style w:type="paragraph" w:customStyle="1" w:styleId="Title2">
    <w:name w:val="Title 2"/>
    <w:basedOn w:val="Normal"/>
    <w:uiPriority w:val="10"/>
    <w:qFormat/>
    <w:rsid w:val="00E16DD3"/>
    <w:pPr>
      <w:spacing w:after="240" w:line="240" w:lineRule="auto"/>
      <w:contextualSpacing/>
    </w:pPr>
    <w:rPr>
      <w:rFonts w:asciiTheme="majorHAnsi" w:hAnsiTheme="majorHAnsi"/>
      <w:color w:val="4D671B" w:themeColor="accent1" w:themeShade="80"/>
      <w:sz w:val="42"/>
      <w:lang w:eastAsia="en-US"/>
    </w:rPr>
  </w:style>
  <w:style w:type="paragraph" w:customStyle="1" w:styleId="Subtitle2">
    <w:name w:val="Subtitle 2"/>
    <w:basedOn w:val="Normal"/>
    <w:uiPriority w:val="11"/>
    <w:qFormat/>
    <w:rsid w:val="00E16DD3"/>
    <w:pPr>
      <w:spacing w:after="360" w:line="240" w:lineRule="auto"/>
      <w:contextualSpacing/>
    </w:pPr>
    <w:rPr>
      <w:color w:val="31521B" w:themeColor="accent2" w:themeShade="80"/>
      <w:sz w:val="28"/>
      <w:lang w:eastAsia="en-US"/>
    </w:rPr>
  </w:style>
  <w:style w:type="paragraph" w:customStyle="1" w:styleId="ReturnAddress">
    <w:name w:val="Return Address"/>
    <w:basedOn w:val="Normal"/>
    <w:uiPriority w:val="3"/>
    <w:qFormat/>
    <w:rsid w:val="00E4677D"/>
    <w:pPr>
      <w:spacing w:after="0"/>
    </w:pPr>
    <w:rPr>
      <w:kern w:val="2"/>
      <w14:ligatures w14:val="standard"/>
    </w:rPr>
  </w:style>
  <w:style w:type="paragraph" w:customStyle="1" w:styleId="Photo">
    <w:name w:val="Photo"/>
    <w:basedOn w:val="Normal"/>
    <w:uiPriority w:val="1"/>
    <w:qFormat/>
    <w:rsid w:val="00E4677D"/>
    <w:pPr>
      <w:spacing w:after="40" w:line="240" w:lineRule="auto"/>
      <w:contextualSpacing/>
      <w:jc w:val="center"/>
    </w:pPr>
  </w:style>
  <w:style w:type="paragraph" w:customStyle="1" w:styleId="Recipient">
    <w:name w:val="Recipient"/>
    <w:basedOn w:val="Normal"/>
    <w:uiPriority w:val="4"/>
    <w:qFormat/>
    <w:rsid w:val="00E16DD3"/>
    <w:pPr>
      <w:spacing w:before="1000" w:after="0"/>
      <w:ind w:left="4320"/>
      <w:contextualSpacing/>
    </w:pPr>
    <w:rPr>
      <w:kern w:val="2"/>
      <w14:ligatures w14:val="standard"/>
    </w:rPr>
  </w:style>
  <w:style w:type="paragraph" w:styleId="NoSpacing">
    <w:name w:val="No Spacing"/>
    <w:link w:val="NoSpacingChar"/>
    <w:uiPriority w:val="1"/>
    <w:qFormat/>
    <w:rsid w:val="00257FB6"/>
    <w:pPr>
      <w:spacing w:after="0" w:line="240" w:lineRule="auto"/>
    </w:pPr>
    <w:rPr>
      <w:rFonts w:eastAsiaTheme="minorEastAsia"/>
      <w:color w:val="auto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57FB6"/>
    <w:rPr>
      <w:rFonts w:eastAsiaTheme="minorEastAsia"/>
      <w:color w:val="auto"/>
      <w:lang w:eastAsia="en-US"/>
    </w:rPr>
  </w:style>
  <w:style w:type="paragraph" w:styleId="Revision">
    <w:name w:val="Revision"/>
    <w:hidden/>
    <w:uiPriority w:val="99"/>
    <w:semiHidden/>
    <w:rsid w:val="009913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26" Type="http://schemas.openxmlformats.org/officeDocument/2006/relationships/diagramData" Target="diagrams/data6.xml"/><Relationship Id="rId3" Type="http://schemas.openxmlformats.org/officeDocument/2006/relationships/styles" Target="styles.xml"/><Relationship Id="rId21" Type="http://schemas.openxmlformats.org/officeDocument/2006/relationships/diagramData" Target="diagrams/data5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4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3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14.jpg"/><Relationship Id="rId10" Type="http://schemas.openxmlformats.org/officeDocument/2006/relationships/diagramLayout" Target="diagrams/layout1.xml"/><Relationship Id="rId19" Type="http://schemas.microsoft.com/office/2007/relationships/diagramDrawing" Target="diagrams/drawing2.xm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Layout" Target="diagrams/layout3.xm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ver\AppData\Roaming\Microsoft\Templates\Brochure%20accessibility%20guide.dot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jpg"/><Relationship Id="rId1" Type="http://schemas.openxmlformats.org/officeDocument/2006/relationships/image" Target="../media/image2.jp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jpg"/><Relationship Id="rId1" Type="http://schemas.openxmlformats.org/officeDocument/2006/relationships/image" Target="../media/image2.jp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image" Target="../media/image6.jpg"/><Relationship Id="rId1" Type="http://schemas.openxmlformats.org/officeDocument/2006/relationships/image" Target="../media/image5.jpg"/><Relationship Id="rId4" Type="http://schemas.openxmlformats.org/officeDocument/2006/relationships/image" Target="../media/image8.jp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image" Target="../media/image6.jpg"/><Relationship Id="rId1" Type="http://schemas.openxmlformats.org/officeDocument/2006/relationships/image" Target="../media/image5.jpg"/><Relationship Id="rId4" Type="http://schemas.openxmlformats.org/officeDocument/2006/relationships/image" Target="../media/image8.jp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g"/><Relationship Id="rId2" Type="http://schemas.openxmlformats.org/officeDocument/2006/relationships/image" Target="../media/image10.jpg"/><Relationship Id="rId1" Type="http://schemas.openxmlformats.org/officeDocument/2006/relationships/image" Target="../media/image9.jpg"/><Relationship Id="rId4" Type="http://schemas.openxmlformats.org/officeDocument/2006/relationships/image" Target="../media/image12.jp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g"/><Relationship Id="rId2" Type="http://schemas.openxmlformats.org/officeDocument/2006/relationships/image" Target="../media/image10.jpg"/><Relationship Id="rId1" Type="http://schemas.openxmlformats.org/officeDocument/2006/relationships/image" Target="../media/image9.jpg"/><Relationship Id="rId4" Type="http://schemas.openxmlformats.org/officeDocument/2006/relationships/image" Target="../media/image12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g"/><Relationship Id="rId2" Type="http://schemas.openxmlformats.org/officeDocument/2006/relationships/image" Target="../media/image3.jpg"/><Relationship Id="rId1" Type="http://schemas.openxmlformats.org/officeDocument/2006/relationships/image" Target="../media/image2.jp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image" Target="../media/image6.jpg"/><Relationship Id="rId1" Type="http://schemas.openxmlformats.org/officeDocument/2006/relationships/image" Target="../media/image5.jpg"/><Relationship Id="rId4" Type="http://schemas.openxmlformats.org/officeDocument/2006/relationships/image" Target="../media/image8.jp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g"/><Relationship Id="rId2" Type="http://schemas.openxmlformats.org/officeDocument/2006/relationships/image" Target="../media/image10.jpg"/><Relationship Id="rId1" Type="http://schemas.openxmlformats.org/officeDocument/2006/relationships/image" Target="../media/image9.jpg"/><Relationship Id="rId4" Type="http://schemas.openxmlformats.org/officeDocument/2006/relationships/image" Target="../media/image1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EF08A0-E01F-47C0-ACC1-72E22F2BF5AB}" type="doc">
      <dgm:prSet loTypeId="urn:microsoft.com/office/officeart/2011/layout/RadialPictureList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NA"/>
        </a:p>
      </dgm:t>
    </dgm:pt>
    <dgm:pt modelId="{CFA08ED6-F1C4-4131-9E21-56E5F8F97340}">
      <dgm:prSet phldrT="[Text]" custT="1"/>
      <dgm:spPr/>
      <dgm:t>
        <a:bodyPr/>
        <a:lstStyle/>
        <a:p>
          <a:pPr algn="l"/>
          <a:r>
            <a:rPr lang="en-GB" sz="1100" b="1">
              <a:solidFill>
                <a:sysClr val="windowText" lastClr="000000"/>
              </a:solidFill>
            </a:rPr>
            <a:t>Incubation, Colonization and Fruiting</a:t>
          </a:r>
          <a:endParaRPr lang="en-NA" sz="1100" b="1">
            <a:solidFill>
              <a:sysClr val="windowText" lastClr="000000"/>
            </a:solidFill>
          </a:endParaRPr>
        </a:p>
      </dgm:t>
    </dgm:pt>
    <dgm:pt modelId="{CF59DE15-09D1-4894-9BEB-914CF2D3723C}" type="parTrans" cxnId="{52D8CE19-95D7-4BF8-94F2-0396FB5C8FBC}">
      <dgm:prSet/>
      <dgm:spPr/>
      <dgm:t>
        <a:bodyPr/>
        <a:lstStyle/>
        <a:p>
          <a:pPr algn="l"/>
          <a:endParaRPr lang="en-NA"/>
        </a:p>
      </dgm:t>
    </dgm:pt>
    <dgm:pt modelId="{30AFA278-28EA-447C-8FD7-ED2372EFDC96}" type="sibTrans" cxnId="{52D8CE19-95D7-4BF8-94F2-0396FB5C8FBC}">
      <dgm:prSet/>
      <dgm:spPr/>
      <dgm:t>
        <a:bodyPr/>
        <a:lstStyle/>
        <a:p>
          <a:pPr algn="l"/>
          <a:endParaRPr lang="en-NA"/>
        </a:p>
      </dgm:t>
    </dgm:pt>
    <dgm:pt modelId="{C98D291A-4374-4A80-B892-20395BE7033C}">
      <dgm:prSet phldrT="[Text]" custT="1"/>
      <dgm:spPr/>
      <dgm:t>
        <a:bodyPr/>
        <a:lstStyle/>
        <a:p>
          <a:pPr algn="l"/>
          <a:r>
            <a:rPr lang="en-GB" sz="900" b="1"/>
            <a:t>Incubation and colonization</a:t>
          </a:r>
          <a:endParaRPr lang="en-NA" sz="900" b="1"/>
        </a:p>
      </dgm:t>
    </dgm:pt>
    <dgm:pt modelId="{8F8C65A3-A58C-42D5-9D50-E0A7DEBDDF66}" type="parTrans" cxnId="{00C233FB-56F9-45C1-B4A5-E3BC2EE83B0F}">
      <dgm:prSet/>
      <dgm:spPr/>
      <dgm:t>
        <a:bodyPr/>
        <a:lstStyle/>
        <a:p>
          <a:pPr algn="l"/>
          <a:endParaRPr lang="en-NA"/>
        </a:p>
      </dgm:t>
    </dgm:pt>
    <dgm:pt modelId="{A6A4DBA1-343B-4DC8-A059-B9CBFF8CA718}" type="sibTrans" cxnId="{00C233FB-56F9-45C1-B4A5-E3BC2EE83B0F}">
      <dgm:prSet/>
      <dgm:spPr/>
      <dgm:t>
        <a:bodyPr/>
        <a:lstStyle/>
        <a:p>
          <a:pPr algn="l"/>
          <a:endParaRPr lang="en-NA"/>
        </a:p>
      </dgm:t>
    </dgm:pt>
    <dgm:pt modelId="{B40C8C1B-9EC3-41C4-AEC7-18A3483806BE}">
      <dgm:prSet phldrT="[Text]" custT="1"/>
      <dgm:spPr/>
      <dgm:t>
        <a:bodyPr/>
        <a:lstStyle/>
        <a:p>
          <a:pPr algn="l"/>
          <a:r>
            <a:rPr lang="en-GB" sz="800" b="1"/>
            <a:t>Sporulation</a:t>
          </a:r>
          <a:endParaRPr lang="en-NA" sz="800" b="1"/>
        </a:p>
      </dgm:t>
    </dgm:pt>
    <dgm:pt modelId="{A49356CC-F08B-4305-ACAA-C82A1E7FA6B6}" type="parTrans" cxnId="{1EFF868E-D67C-4718-8423-1AD50EC53424}">
      <dgm:prSet/>
      <dgm:spPr/>
      <dgm:t>
        <a:bodyPr/>
        <a:lstStyle/>
        <a:p>
          <a:pPr algn="l"/>
          <a:endParaRPr lang="en-NA"/>
        </a:p>
      </dgm:t>
    </dgm:pt>
    <dgm:pt modelId="{74DE7CD1-ED4A-410E-832D-4B7F396C0F24}" type="sibTrans" cxnId="{1EFF868E-D67C-4718-8423-1AD50EC53424}">
      <dgm:prSet/>
      <dgm:spPr/>
      <dgm:t>
        <a:bodyPr/>
        <a:lstStyle/>
        <a:p>
          <a:pPr algn="l"/>
          <a:endParaRPr lang="en-NA"/>
        </a:p>
      </dgm:t>
    </dgm:pt>
    <dgm:pt modelId="{DDC745A0-6777-4689-8E0B-FCFFD42FCDFC}">
      <dgm:prSet phldrT="[Text]" custT="1"/>
      <dgm:spPr/>
      <dgm:t>
        <a:bodyPr/>
        <a:lstStyle/>
        <a:p>
          <a:pPr algn="l"/>
          <a:r>
            <a:rPr lang="en-GB" sz="900" b="1"/>
            <a:t>Fruiting</a:t>
          </a:r>
          <a:endParaRPr lang="en-NA" sz="1400" b="1"/>
        </a:p>
      </dgm:t>
    </dgm:pt>
    <dgm:pt modelId="{61673FB2-B650-47C1-8B79-3E3F79EC8C52}" type="parTrans" cxnId="{98791952-D533-4E2A-9A65-D5D0B6194537}">
      <dgm:prSet/>
      <dgm:spPr/>
      <dgm:t>
        <a:bodyPr/>
        <a:lstStyle/>
        <a:p>
          <a:pPr algn="l"/>
          <a:endParaRPr lang="en-NA"/>
        </a:p>
      </dgm:t>
    </dgm:pt>
    <dgm:pt modelId="{558923B8-25D5-4462-B32B-E72B6305F618}" type="sibTrans" cxnId="{98791952-D533-4E2A-9A65-D5D0B6194537}">
      <dgm:prSet/>
      <dgm:spPr/>
      <dgm:t>
        <a:bodyPr/>
        <a:lstStyle/>
        <a:p>
          <a:pPr algn="l"/>
          <a:endParaRPr lang="en-NA"/>
        </a:p>
      </dgm:t>
    </dgm:pt>
    <dgm:pt modelId="{61ED224D-197D-48AC-A141-3C43608B8EAE}" type="pres">
      <dgm:prSet presAssocID="{93EF08A0-E01F-47C0-ACC1-72E22F2BF5AB}" presName="Name0" presStyleCnt="0">
        <dgm:presLayoutVars>
          <dgm:chMax val="1"/>
          <dgm:chPref val="1"/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A69E534A-D7C2-4A1C-B046-8750AED59ABC}" type="pres">
      <dgm:prSet presAssocID="{CFA08ED6-F1C4-4131-9E21-56E5F8F97340}" presName="Parent" presStyleLbl="node1" presStyleIdx="0" presStyleCnt="2" custScaleX="149022" custScaleY="138010" custLinFactNeighborX="-46965" custLinFactNeighborY="-2408">
        <dgm:presLayoutVars>
          <dgm:chMax val="4"/>
          <dgm:chPref val="3"/>
        </dgm:presLayoutVars>
      </dgm:prSet>
      <dgm:spPr/>
      <dgm:t>
        <a:bodyPr/>
        <a:lstStyle/>
        <a:p>
          <a:endParaRPr lang="en-US"/>
        </a:p>
      </dgm:t>
    </dgm:pt>
    <dgm:pt modelId="{ED1205FF-D27B-4A05-849B-351A6C448B45}" type="pres">
      <dgm:prSet presAssocID="{C98D291A-4374-4A80-B892-20395BE7033C}" presName="Accent" presStyleLbl="node1" presStyleIdx="1" presStyleCnt="2" custLinFactNeighborX="-1442" custLinFactNeighborY="2194"/>
      <dgm:spPr/>
    </dgm:pt>
    <dgm:pt modelId="{8187FEA2-F8B1-45E0-8355-E3B9C9714899}" type="pres">
      <dgm:prSet presAssocID="{C98D291A-4374-4A80-B892-20395BE7033C}" presName="Image1" presStyleLbl="fgImgPlace1" presStyleIdx="0" presStyleCnt="3" custScaleX="147252" custScaleY="127962" custLinFactNeighborX="-20394" custLinFactNeighborY="-50376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</dgm:spPr>
    </dgm:pt>
    <dgm:pt modelId="{23DF71C8-0CF6-4C14-9742-065E913D06B4}" type="pres">
      <dgm:prSet presAssocID="{C98D291A-4374-4A80-B892-20395BE7033C}" presName="Child1" presStyleLbl="revTx" presStyleIdx="0" presStyleCnt="3" custScaleX="124693" custScaleY="65582" custLinFactNeighborX="13428" custLinFactNeighborY="-4987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E51DD02-4D1B-4425-BCA8-1703E2DA3F72}" type="pres">
      <dgm:prSet presAssocID="{B40C8C1B-9EC3-41C4-AEC7-18A3483806BE}" presName="Image2" presStyleCnt="0"/>
      <dgm:spPr/>
    </dgm:pt>
    <dgm:pt modelId="{8AE25AD0-14A6-425B-8785-4303F9DCE28C}" type="pres">
      <dgm:prSet presAssocID="{B40C8C1B-9EC3-41C4-AEC7-18A3483806BE}" presName="Image" presStyleLbl="fgImgPlace1" presStyleIdx="1" presStyleCnt="3" custScaleX="166675" custScaleY="140034" custLinFactNeighborX="13725" custLinFactNeighborY="11058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</dgm:spPr>
    </dgm:pt>
    <dgm:pt modelId="{47792B2C-26A4-4430-9835-BA0918AA782D}" type="pres">
      <dgm:prSet presAssocID="{B40C8C1B-9EC3-41C4-AEC7-18A3483806BE}" presName="Child2" presStyleLbl="revTx" presStyleIdx="1" presStyleCnt="3" custScaleX="92592" custScaleY="47687" custLinFactNeighborX="5612" custLinFactNeighborY="-5237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2E9CAA8-4C8E-4EDD-AB5B-575FFE812092}" type="pres">
      <dgm:prSet presAssocID="{DDC745A0-6777-4689-8E0B-FCFFD42FCDFC}" presName="Image3" presStyleCnt="0"/>
      <dgm:spPr/>
    </dgm:pt>
    <dgm:pt modelId="{7F7A95FF-8462-445E-9F82-83BC2EF5E182}" type="pres">
      <dgm:prSet presAssocID="{DDC745A0-6777-4689-8E0B-FCFFD42FCDFC}" presName="Image" presStyleLbl="fgImgPlace1" presStyleIdx="2" presStyleCnt="3" custScaleX="151844" custScaleY="114962" custLinFactNeighborX="-42052" custLinFactNeighborY="43412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</dgm:spPr>
    </dgm:pt>
    <dgm:pt modelId="{0FF89179-AA49-4B13-9E99-AB03ECEA610B}" type="pres">
      <dgm:prSet presAssocID="{DDC745A0-6777-4689-8E0B-FCFFD42FCDFC}" presName="Child3" presStyleLbl="revTx" presStyleIdx="2" presStyleCnt="3" custScaleX="107971" custScaleY="61753" custLinFactNeighborX="-5612" custLinFactNeighborY="3491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096FC7A-792A-4F47-8B81-4249D1F80812}" type="presOf" srcId="{C98D291A-4374-4A80-B892-20395BE7033C}" destId="{23DF71C8-0CF6-4C14-9742-065E913D06B4}" srcOrd="0" destOrd="0" presId="urn:microsoft.com/office/officeart/2011/layout/RadialPictureList"/>
    <dgm:cxn modelId="{1EFF868E-D67C-4718-8423-1AD50EC53424}" srcId="{CFA08ED6-F1C4-4131-9E21-56E5F8F97340}" destId="{B40C8C1B-9EC3-41C4-AEC7-18A3483806BE}" srcOrd="1" destOrd="0" parTransId="{A49356CC-F08B-4305-ACAA-C82A1E7FA6B6}" sibTransId="{74DE7CD1-ED4A-410E-832D-4B7F396C0F24}"/>
    <dgm:cxn modelId="{89CC9CDC-0DF4-48A7-AA05-46E3FAEC2E5C}" type="presOf" srcId="{CFA08ED6-F1C4-4131-9E21-56E5F8F97340}" destId="{A69E534A-D7C2-4A1C-B046-8750AED59ABC}" srcOrd="0" destOrd="0" presId="urn:microsoft.com/office/officeart/2011/layout/RadialPictureList"/>
    <dgm:cxn modelId="{00C233FB-56F9-45C1-B4A5-E3BC2EE83B0F}" srcId="{CFA08ED6-F1C4-4131-9E21-56E5F8F97340}" destId="{C98D291A-4374-4A80-B892-20395BE7033C}" srcOrd="0" destOrd="0" parTransId="{8F8C65A3-A58C-42D5-9D50-E0A7DEBDDF66}" sibTransId="{A6A4DBA1-343B-4DC8-A059-B9CBFF8CA718}"/>
    <dgm:cxn modelId="{D7928712-7C31-4B1B-819E-0B02D7B49614}" type="presOf" srcId="{DDC745A0-6777-4689-8E0B-FCFFD42FCDFC}" destId="{0FF89179-AA49-4B13-9E99-AB03ECEA610B}" srcOrd="0" destOrd="0" presId="urn:microsoft.com/office/officeart/2011/layout/RadialPictureList"/>
    <dgm:cxn modelId="{98791952-D533-4E2A-9A65-D5D0B6194537}" srcId="{CFA08ED6-F1C4-4131-9E21-56E5F8F97340}" destId="{DDC745A0-6777-4689-8E0B-FCFFD42FCDFC}" srcOrd="2" destOrd="0" parTransId="{61673FB2-B650-47C1-8B79-3E3F79EC8C52}" sibTransId="{558923B8-25D5-4462-B32B-E72B6305F618}"/>
    <dgm:cxn modelId="{52D8CE19-95D7-4BF8-94F2-0396FB5C8FBC}" srcId="{93EF08A0-E01F-47C0-ACC1-72E22F2BF5AB}" destId="{CFA08ED6-F1C4-4131-9E21-56E5F8F97340}" srcOrd="0" destOrd="0" parTransId="{CF59DE15-09D1-4894-9BEB-914CF2D3723C}" sibTransId="{30AFA278-28EA-447C-8FD7-ED2372EFDC96}"/>
    <dgm:cxn modelId="{57B83BC8-D583-4675-B91B-C07499BE98B5}" type="presOf" srcId="{B40C8C1B-9EC3-41C4-AEC7-18A3483806BE}" destId="{47792B2C-26A4-4430-9835-BA0918AA782D}" srcOrd="0" destOrd="0" presId="urn:microsoft.com/office/officeart/2011/layout/RadialPictureList"/>
    <dgm:cxn modelId="{AE7BB231-CD28-403D-B23A-6AA8DD6BF21C}" type="presOf" srcId="{93EF08A0-E01F-47C0-ACC1-72E22F2BF5AB}" destId="{61ED224D-197D-48AC-A141-3C43608B8EAE}" srcOrd="0" destOrd="0" presId="urn:microsoft.com/office/officeart/2011/layout/RadialPictureList"/>
    <dgm:cxn modelId="{E45648A9-5F00-43E9-AA79-26775075B9E3}" type="presParOf" srcId="{61ED224D-197D-48AC-A141-3C43608B8EAE}" destId="{A69E534A-D7C2-4A1C-B046-8750AED59ABC}" srcOrd="0" destOrd="0" presId="urn:microsoft.com/office/officeart/2011/layout/RadialPictureList"/>
    <dgm:cxn modelId="{071124EE-513C-4042-BB06-F3ABAF9E60B0}" type="presParOf" srcId="{61ED224D-197D-48AC-A141-3C43608B8EAE}" destId="{ED1205FF-D27B-4A05-849B-351A6C448B45}" srcOrd="1" destOrd="0" presId="urn:microsoft.com/office/officeart/2011/layout/RadialPictureList"/>
    <dgm:cxn modelId="{D34ECABD-4544-4CA4-9688-F51395111FD9}" type="presParOf" srcId="{61ED224D-197D-48AC-A141-3C43608B8EAE}" destId="{8187FEA2-F8B1-45E0-8355-E3B9C9714899}" srcOrd="2" destOrd="0" presId="urn:microsoft.com/office/officeart/2011/layout/RadialPictureList"/>
    <dgm:cxn modelId="{3FE00E3C-8C98-4EA9-A3D6-A26A8984827F}" type="presParOf" srcId="{61ED224D-197D-48AC-A141-3C43608B8EAE}" destId="{23DF71C8-0CF6-4C14-9742-065E913D06B4}" srcOrd="3" destOrd="0" presId="urn:microsoft.com/office/officeart/2011/layout/RadialPictureList"/>
    <dgm:cxn modelId="{CEEEAC54-3F68-44E6-A83F-50B4C7965FB5}" type="presParOf" srcId="{61ED224D-197D-48AC-A141-3C43608B8EAE}" destId="{4E51DD02-4D1B-4425-BCA8-1703E2DA3F72}" srcOrd="4" destOrd="0" presId="urn:microsoft.com/office/officeart/2011/layout/RadialPictureList"/>
    <dgm:cxn modelId="{B33A7076-4864-402B-A8FC-31E15AC29C10}" type="presParOf" srcId="{4E51DD02-4D1B-4425-BCA8-1703E2DA3F72}" destId="{8AE25AD0-14A6-425B-8785-4303F9DCE28C}" srcOrd="0" destOrd="0" presId="urn:microsoft.com/office/officeart/2011/layout/RadialPictureList"/>
    <dgm:cxn modelId="{C045181D-1F7D-462C-B769-B60CA86A4784}" type="presParOf" srcId="{61ED224D-197D-48AC-A141-3C43608B8EAE}" destId="{47792B2C-26A4-4430-9835-BA0918AA782D}" srcOrd="5" destOrd="0" presId="urn:microsoft.com/office/officeart/2011/layout/RadialPictureList"/>
    <dgm:cxn modelId="{5477051D-BCD6-488F-B32B-9A3B8EBCCEA0}" type="presParOf" srcId="{61ED224D-197D-48AC-A141-3C43608B8EAE}" destId="{C2E9CAA8-4C8E-4EDD-AB5B-575FFE812092}" srcOrd="6" destOrd="0" presId="urn:microsoft.com/office/officeart/2011/layout/RadialPictureList"/>
    <dgm:cxn modelId="{474378F8-20CC-430E-9788-7169D475AC6E}" type="presParOf" srcId="{C2E9CAA8-4C8E-4EDD-AB5B-575FFE812092}" destId="{7F7A95FF-8462-445E-9F82-83BC2EF5E182}" srcOrd="0" destOrd="0" presId="urn:microsoft.com/office/officeart/2011/layout/RadialPictureList"/>
    <dgm:cxn modelId="{58EBC6AE-26C1-461E-B7B8-45D49D531735}" type="presParOf" srcId="{61ED224D-197D-48AC-A141-3C43608B8EAE}" destId="{0FF89179-AA49-4B13-9E99-AB03ECEA610B}" srcOrd="7" destOrd="0" presId="urn:microsoft.com/office/officeart/2011/layout/RadialPicture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3EF08A0-E01F-47C0-ACC1-72E22F2BF5AB}" type="doc">
      <dgm:prSet loTypeId="urn:microsoft.com/office/officeart/2011/layout/RadialPictureList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NA"/>
        </a:p>
      </dgm:t>
    </dgm:pt>
    <dgm:pt modelId="{CFA08ED6-F1C4-4131-9E21-56E5F8F97340}">
      <dgm:prSet phldrT="[Text]" custT="1"/>
      <dgm:spPr/>
      <dgm:t>
        <a:bodyPr/>
        <a:lstStyle/>
        <a:p>
          <a:pPr algn="l"/>
          <a:r>
            <a:rPr lang="en-GB" sz="1100" b="1">
              <a:solidFill>
                <a:sysClr val="windowText" lastClr="000000"/>
              </a:solidFill>
            </a:rPr>
            <a:t>Incubation, Colonization and Fruiting</a:t>
          </a:r>
          <a:endParaRPr lang="en-NA" sz="1100" b="1">
            <a:solidFill>
              <a:sysClr val="windowText" lastClr="000000"/>
            </a:solidFill>
          </a:endParaRPr>
        </a:p>
      </dgm:t>
    </dgm:pt>
    <dgm:pt modelId="{CF59DE15-09D1-4894-9BEB-914CF2D3723C}" type="parTrans" cxnId="{52D8CE19-95D7-4BF8-94F2-0396FB5C8FBC}">
      <dgm:prSet/>
      <dgm:spPr/>
      <dgm:t>
        <a:bodyPr/>
        <a:lstStyle/>
        <a:p>
          <a:pPr algn="l"/>
          <a:endParaRPr lang="en-NA"/>
        </a:p>
      </dgm:t>
    </dgm:pt>
    <dgm:pt modelId="{30AFA278-28EA-447C-8FD7-ED2372EFDC96}" type="sibTrans" cxnId="{52D8CE19-95D7-4BF8-94F2-0396FB5C8FBC}">
      <dgm:prSet/>
      <dgm:spPr/>
      <dgm:t>
        <a:bodyPr/>
        <a:lstStyle/>
        <a:p>
          <a:pPr algn="l"/>
          <a:endParaRPr lang="en-NA"/>
        </a:p>
      </dgm:t>
    </dgm:pt>
    <dgm:pt modelId="{C98D291A-4374-4A80-B892-20395BE7033C}">
      <dgm:prSet phldrT="[Text]" custT="1"/>
      <dgm:spPr/>
      <dgm:t>
        <a:bodyPr/>
        <a:lstStyle/>
        <a:p>
          <a:pPr algn="l"/>
          <a:r>
            <a:rPr lang="en-GB" sz="900" b="1"/>
            <a:t>Incubation and colonization</a:t>
          </a:r>
          <a:endParaRPr lang="en-NA" sz="900" b="1"/>
        </a:p>
      </dgm:t>
    </dgm:pt>
    <dgm:pt modelId="{8F8C65A3-A58C-42D5-9D50-E0A7DEBDDF66}" type="parTrans" cxnId="{00C233FB-56F9-45C1-B4A5-E3BC2EE83B0F}">
      <dgm:prSet/>
      <dgm:spPr/>
      <dgm:t>
        <a:bodyPr/>
        <a:lstStyle/>
        <a:p>
          <a:pPr algn="l"/>
          <a:endParaRPr lang="en-NA"/>
        </a:p>
      </dgm:t>
    </dgm:pt>
    <dgm:pt modelId="{A6A4DBA1-343B-4DC8-A059-B9CBFF8CA718}" type="sibTrans" cxnId="{00C233FB-56F9-45C1-B4A5-E3BC2EE83B0F}">
      <dgm:prSet/>
      <dgm:spPr/>
      <dgm:t>
        <a:bodyPr/>
        <a:lstStyle/>
        <a:p>
          <a:pPr algn="l"/>
          <a:endParaRPr lang="en-NA"/>
        </a:p>
      </dgm:t>
    </dgm:pt>
    <dgm:pt modelId="{B40C8C1B-9EC3-41C4-AEC7-18A3483806BE}">
      <dgm:prSet phldrT="[Text]" custT="1"/>
      <dgm:spPr/>
      <dgm:t>
        <a:bodyPr/>
        <a:lstStyle/>
        <a:p>
          <a:pPr algn="l"/>
          <a:r>
            <a:rPr lang="en-GB" sz="800" b="1"/>
            <a:t>Sporulation</a:t>
          </a:r>
          <a:endParaRPr lang="en-NA" sz="800" b="1"/>
        </a:p>
      </dgm:t>
    </dgm:pt>
    <dgm:pt modelId="{A49356CC-F08B-4305-ACAA-C82A1E7FA6B6}" type="parTrans" cxnId="{1EFF868E-D67C-4718-8423-1AD50EC53424}">
      <dgm:prSet/>
      <dgm:spPr/>
      <dgm:t>
        <a:bodyPr/>
        <a:lstStyle/>
        <a:p>
          <a:pPr algn="l"/>
          <a:endParaRPr lang="en-NA"/>
        </a:p>
      </dgm:t>
    </dgm:pt>
    <dgm:pt modelId="{74DE7CD1-ED4A-410E-832D-4B7F396C0F24}" type="sibTrans" cxnId="{1EFF868E-D67C-4718-8423-1AD50EC53424}">
      <dgm:prSet/>
      <dgm:spPr/>
      <dgm:t>
        <a:bodyPr/>
        <a:lstStyle/>
        <a:p>
          <a:pPr algn="l"/>
          <a:endParaRPr lang="en-NA"/>
        </a:p>
      </dgm:t>
    </dgm:pt>
    <dgm:pt modelId="{DDC745A0-6777-4689-8E0B-FCFFD42FCDFC}">
      <dgm:prSet phldrT="[Text]" custT="1"/>
      <dgm:spPr/>
      <dgm:t>
        <a:bodyPr/>
        <a:lstStyle/>
        <a:p>
          <a:pPr algn="l"/>
          <a:r>
            <a:rPr lang="en-GB" sz="900" b="1"/>
            <a:t>Fruiting</a:t>
          </a:r>
          <a:endParaRPr lang="en-NA" sz="1400" b="1"/>
        </a:p>
      </dgm:t>
    </dgm:pt>
    <dgm:pt modelId="{61673FB2-B650-47C1-8B79-3E3F79EC8C52}" type="parTrans" cxnId="{98791952-D533-4E2A-9A65-D5D0B6194537}">
      <dgm:prSet/>
      <dgm:spPr/>
      <dgm:t>
        <a:bodyPr/>
        <a:lstStyle/>
        <a:p>
          <a:pPr algn="l"/>
          <a:endParaRPr lang="en-NA"/>
        </a:p>
      </dgm:t>
    </dgm:pt>
    <dgm:pt modelId="{558923B8-25D5-4462-B32B-E72B6305F618}" type="sibTrans" cxnId="{98791952-D533-4E2A-9A65-D5D0B6194537}">
      <dgm:prSet/>
      <dgm:spPr/>
      <dgm:t>
        <a:bodyPr/>
        <a:lstStyle/>
        <a:p>
          <a:pPr algn="l"/>
          <a:endParaRPr lang="en-NA"/>
        </a:p>
      </dgm:t>
    </dgm:pt>
    <dgm:pt modelId="{61ED224D-197D-48AC-A141-3C43608B8EAE}" type="pres">
      <dgm:prSet presAssocID="{93EF08A0-E01F-47C0-ACC1-72E22F2BF5AB}" presName="Name0" presStyleCnt="0">
        <dgm:presLayoutVars>
          <dgm:chMax val="1"/>
          <dgm:chPref val="1"/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A69E534A-D7C2-4A1C-B046-8750AED59ABC}" type="pres">
      <dgm:prSet presAssocID="{CFA08ED6-F1C4-4131-9E21-56E5F8F97340}" presName="Parent" presStyleLbl="node1" presStyleIdx="0" presStyleCnt="2" custScaleX="149022" custScaleY="138010" custLinFactNeighborX="-46965" custLinFactNeighborY="-2408">
        <dgm:presLayoutVars>
          <dgm:chMax val="4"/>
          <dgm:chPref val="3"/>
        </dgm:presLayoutVars>
      </dgm:prSet>
      <dgm:spPr/>
      <dgm:t>
        <a:bodyPr/>
        <a:lstStyle/>
        <a:p>
          <a:endParaRPr lang="en-US"/>
        </a:p>
      </dgm:t>
    </dgm:pt>
    <dgm:pt modelId="{ED1205FF-D27B-4A05-849B-351A6C448B45}" type="pres">
      <dgm:prSet presAssocID="{C98D291A-4374-4A80-B892-20395BE7033C}" presName="Accent" presStyleLbl="node1" presStyleIdx="1" presStyleCnt="2" custLinFactNeighborX="-1442" custLinFactNeighborY="2194"/>
      <dgm:spPr/>
    </dgm:pt>
    <dgm:pt modelId="{8187FEA2-F8B1-45E0-8355-E3B9C9714899}" type="pres">
      <dgm:prSet presAssocID="{C98D291A-4374-4A80-B892-20395BE7033C}" presName="Image1" presStyleLbl="fgImgPlace1" presStyleIdx="0" presStyleCnt="3" custScaleX="147252" custScaleY="127962" custLinFactNeighborX="-20394" custLinFactNeighborY="-50376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</dgm:spPr>
    </dgm:pt>
    <dgm:pt modelId="{23DF71C8-0CF6-4C14-9742-065E913D06B4}" type="pres">
      <dgm:prSet presAssocID="{C98D291A-4374-4A80-B892-20395BE7033C}" presName="Child1" presStyleLbl="revTx" presStyleIdx="0" presStyleCnt="3" custScaleX="124693" custScaleY="65582" custLinFactNeighborX="13428" custLinFactNeighborY="-4987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E51DD02-4D1B-4425-BCA8-1703E2DA3F72}" type="pres">
      <dgm:prSet presAssocID="{B40C8C1B-9EC3-41C4-AEC7-18A3483806BE}" presName="Image2" presStyleCnt="0"/>
      <dgm:spPr/>
    </dgm:pt>
    <dgm:pt modelId="{8AE25AD0-14A6-425B-8785-4303F9DCE28C}" type="pres">
      <dgm:prSet presAssocID="{B40C8C1B-9EC3-41C4-AEC7-18A3483806BE}" presName="Image" presStyleLbl="fgImgPlace1" presStyleIdx="1" presStyleCnt="3" custScaleX="166675" custScaleY="140034" custLinFactNeighborX="13725" custLinFactNeighborY="11058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</dgm:spPr>
    </dgm:pt>
    <dgm:pt modelId="{47792B2C-26A4-4430-9835-BA0918AA782D}" type="pres">
      <dgm:prSet presAssocID="{B40C8C1B-9EC3-41C4-AEC7-18A3483806BE}" presName="Child2" presStyleLbl="revTx" presStyleIdx="1" presStyleCnt="3" custScaleX="92592" custScaleY="47687" custLinFactNeighborX="5612" custLinFactNeighborY="-5237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2E9CAA8-4C8E-4EDD-AB5B-575FFE812092}" type="pres">
      <dgm:prSet presAssocID="{DDC745A0-6777-4689-8E0B-FCFFD42FCDFC}" presName="Image3" presStyleCnt="0"/>
      <dgm:spPr/>
    </dgm:pt>
    <dgm:pt modelId="{7F7A95FF-8462-445E-9F82-83BC2EF5E182}" type="pres">
      <dgm:prSet presAssocID="{DDC745A0-6777-4689-8E0B-FCFFD42FCDFC}" presName="Image" presStyleLbl="fgImgPlace1" presStyleIdx="2" presStyleCnt="3" custScaleX="151844" custScaleY="114962" custLinFactNeighborX="-42052" custLinFactNeighborY="43412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</dgm:spPr>
    </dgm:pt>
    <dgm:pt modelId="{0FF89179-AA49-4B13-9E99-AB03ECEA610B}" type="pres">
      <dgm:prSet presAssocID="{DDC745A0-6777-4689-8E0B-FCFFD42FCDFC}" presName="Child3" presStyleLbl="revTx" presStyleIdx="2" presStyleCnt="3" custScaleX="107971" custScaleY="61753" custLinFactNeighborX="-5612" custLinFactNeighborY="3491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096FC7A-792A-4F47-8B81-4249D1F80812}" type="presOf" srcId="{C98D291A-4374-4A80-B892-20395BE7033C}" destId="{23DF71C8-0CF6-4C14-9742-065E913D06B4}" srcOrd="0" destOrd="0" presId="urn:microsoft.com/office/officeart/2011/layout/RadialPictureList"/>
    <dgm:cxn modelId="{1EFF868E-D67C-4718-8423-1AD50EC53424}" srcId="{CFA08ED6-F1C4-4131-9E21-56E5F8F97340}" destId="{B40C8C1B-9EC3-41C4-AEC7-18A3483806BE}" srcOrd="1" destOrd="0" parTransId="{A49356CC-F08B-4305-ACAA-C82A1E7FA6B6}" sibTransId="{74DE7CD1-ED4A-410E-832D-4B7F396C0F24}"/>
    <dgm:cxn modelId="{89CC9CDC-0DF4-48A7-AA05-46E3FAEC2E5C}" type="presOf" srcId="{CFA08ED6-F1C4-4131-9E21-56E5F8F97340}" destId="{A69E534A-D7C2-4A1C-B046-8750AED59ABC}" srcOrd="0" destOrd="0" presId="urn:microsoft.com/office/officeart/2011/layout/RadialPictureList"/>
    <dgm:cxn modelId="{00C233FB-56F9-45C1-B4A5-E3BC2EE83B0F}" srcId="{CFA08ED6-F1C4-4131-9E21-56E5F8F97340}" destId="{C98D291A-4374-4A80-B892-20395BE7033C}" srcOrd="0" destOrd="0" parTransId="{8F8C65A3-A58C-42D5-9D50-E0A7DEBDDF66}" sibTransId="{A6A4DBA1-343B-4DC8-A059-B9CBFF8CA718}"/>
    <dgm:cxn modelId="{D7928712-7C31-4B1B-819E-0B02D7B49614}" type="presOf" srcId="{DDC745A0-6777-4689-8E0B-FCFFD42FCDFC}" destId="{0FF89179-AA49-4B13-9E99-AB03ECEA610B}" srcOrd="0" destOrd="0" presId="urn:microsoft.com/office/officeart/2011/layout/RadialPictureList"/>
    <dgm:cxn modelId="{98791952-D533-4E2A-9A65-D5D0B6194537}" srcId="{CFA08ED6-F1C4-4131-9E21-56E5F8F97340}" destId="{DDC745A0-6777-4689-8E0B-FCFFD42FCDFC}" srcOrd="2" destOrd="0" parTransId="{61673FB2-B650-47C1-8B79-3E3F79EC8C52}" sibTransId="{558923B8-25D5-4462-B32B-E72B6305F618}"/>
    <dgm:cxn modelId="{52D8CE19-95D7-4BF8-94F2-0396FB5C8FBC}" srcId="{93EF08A0-E01F-47C0-ACC1-72E22F2BF5AB}" destId="{CFA08ED6-F1C4-4131-9E21-56E5F8F97340}" srcOrd="0" destOrd="0" parTransId="{CF59DE15-09D1-4894-9BEB-914CF2D3723C}" sibTransId="{30AFA278-28EA-447C-8FD7-ED2372EFDC96}"/>
    <dgm:cxn modelId="{57B83BC8-D583-4675-B91B-C07499BE98B5}" type="presOf" srcId="{B40C8C1B-9EC3-41C4-AEC7-18A3483806BE}" destId="{47792B2C-26A4-4430-9835-BA0918AA782D}" srcOrd="0" destOrd="0" presId="urn:microsoft.com/office/officeart/2011/layout/RadialPictureList"/>
    <dgm:cxn modelId="{AE7BB231-CD28-403D-B23A-6AA8DD6BF21C}" type="presOf" srcId="{93EF08A0-E01F-47C0-ACC1-72E22F2BF5AB}" destId="{61ED224D-197D-48AC-A141-3C43608B8EAE}" srcOrd="0" destOrd="0" presId="urn:microsoft.com/office/officeart/2011/layout/RadialPictureList"/>
    <dgm:cxn modelId="{E45648A9-5F00-43E9-AA79-26775075B9E3}" type="presParOf" srcId="{61ED224D-197D-48AC-A141-3C43608B8EAE}" destId="{A69E534A-D7C2-4A1C-B046-8750AED59ABC}" srcOrd="0" destOrd="0" presId="urn:microsoft.com/office/officeart/2011/layout/RadialPictureList"/>
    <dgm:cxn modelId="{071124EE-513C-4042-BB06-F3ABAF9E60B0}" type="presParOf" srcId="{61ED224D-197D-48AC-A141-3C43608B8EAE}" destId="{ED1205FF-D27B-4A05-849B-351A6C448B45}" srcOrd="1" destOrd="0" presId="urn:microsoft.com/office/officeart/2011/layout/RadialPictureList"/>
    <dgm:cxn modelId="{D34ECABD-4544-4CA4-9688-F51395111FD9}" type="presParOf" srcId="{61ED224D-197D-48AC-A141-3C43608B8EAE}" destId="{8187FEA2-F8B1-45E0-8355-E3B9C9714899}" srcOrd="2" destOrd="0" presId="urn:microsoft.com/office/officeart/2011/layout/RadialPictureList"/>
    <dgm:cxn modelId="{3FE00E3C-8C98-4EA9-A3D6-A26A8984827F}" type="presParOf" srcId="{61ED224D-197D-48AC-A141-3C43608B8EAE}" destId="{23DF71C8-0CF6-4C14-9742-065E913D06B4}" srcOrd="3" destOrd="0" presId="urn:microsoft.com/office/officeart/2011/layout/RadialPictureList"/>
    <dgm:cxn modelId="{CEEEAC54-3F68-44E6-A83F-50B4C7965FB5}" type="presParOf" srcId="{61ED224D-197D-48AC-A141-3C43608B8EAE}" destId="{4E51DD02-4D1B-4425-BCA8-1703E2DA3F72}" srcOrd="4" destOrd="0" presId="urn:microsoft.com/office/officeart/2011/layout/RadialPictureList"/>
    <dgm:cxn modelId="{B33A7076-4864-402B-A8FC-31E15AC29C10}" type="presParOf" srcId="{4E51DD02-4D1B-4425-BCA8-1703E2DA3F72}" destId="{8AE25AD0-14A6-425B-8785-4303F9DCE28C}" srcOrd="0" destOrd="0" presId="urn:microsoft.com/office/officeart/2011/layout/RadialPictureList"/>
    <dgm:cxn modelId="{C045181D-1F7D-462C-B769-B60CA86A4784}" type="presParOf" srcId="{61ED224D-197D-48AC-A141-3C43608B8EAE}" destId="{47792B2C-26A4-4430-9835-BA0918AA782D}" srcOrd="5" destOrd="0" presId="urn:microsoft.com/office/officeart/2011/layout/RadialPictureList"/>
    <dgm:cxn modelId="{5477051D-BCD6-488F-B32B-9A3B8EBCCEA0}" type="presParOf" srcId="{61ED224D-197D-48AC-A141-3C43608B8EAE}" destId="{C2E9CAA8-4C8E-4EDD-AB5B-575FFE812092}" srcOrd="6" destOrd="0" presId="urn:microsoft.com/office/officeart/2011/layout/RadialPictureList"/>
    <dgm:cxn modelId="{474378F8-20CC-430E-9788-7169D475AC6E}" type="presParOf" srcId="{C2E9CAA8-4C8E-4EDD-AB5B-575FFE812092}" destId="{7F7A95FF-8462-445E-9F82-83BC2EF5E182}" srcOrd="0" destOrd="0" presId="urn:microsoft.com/office/officeart/2011/layout/RadialPictureList"/>
    <dgm:cxn modelId="{58EBC6AE-26C1-461E-B7B8-45D49D531735}" type="presParOf" srcId="{61ED224D-197D-48AC-A141-3C43608B8EAE}" destId="{0FF89179-AA49-4B13-9E99-AB03ECEA610B}" srcOrd="7" destOrd="0" presId="urn:microsoft.com/office/officeart/2011/layout/RadialPicture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426E145-EEAD-4317-9BF7-0961910F9315}" type="doc">
      <dgm:prSet loTypeId="urn:microsoft.com/office/officeart/2008/layout/CircularPictureCallout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NA"/>
        </a:p>
      </dgm:t>
    </dgm:pt>
    <dgm:pt modelId="{426AEED5-60BA-4E27-98C0-1EE17505D08A}">
      <dgm:prSet/>
      <dgm:spPr/>
      <dgm:t>
        <a:bodyPr/>
        <a:lstStyle/>
        <a:p>
          <a:endParaRPr lang="en-NA"/>
        </a:p>
      </dgm:t>
    </dgm:pt>
    <dgm:pt modelId="{659D1217-8D6F-4B25-A9CB-18D1A2F18509}" type="parTrans" cxnId="{F566DCFB-70CE-47E0-873E-D9E16ED7241F}">
      <dgm:prSet/>
      <dgm:spPr/>
      <dgm:t>
        <a:bodyPr/>
        <a:lstStyle/>
        <a:p>
          <a:endParaRPr lang="en-NA"/>
        </a:p>
      </dgm:t>
    </dgm:pt>
    <dgm:pt modelId="{04BF65D2-2F58-49AF-8E60-6CC2CA6B1EEC}" type="sibTrans" cxnId="{F566DCFB-70CE-47E0-873E-D9E16ED7241F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NA"/>
        </a:p>
      </dgm:t>
    </dgm:pt>
    <dgm:pt modelId="{8545C654-C74B-4895-82A4-62A75B59ADE8}">
      <dgm:prSet phldrT="[Text]" custT="1"/>
      <dgm:spPr/>
      <dgm:t>
        <a:bodyPr/>
        <a:lstStyle/>
        <a:p>
          <a:r>
            <a:rPr lang="en-GB" sz="900" b="1"/>
            <a:t>coffee</a:t>
          </a:r>
          <a:endParaRPr lang="en-NA" sz="900" b="1"/>
        </a:p>
      </dgm:t>
    </dgm:pt>
    <dgm:pt modelId="{95942906-C2E9-4323-B220-44E629C750A6}" type="parTrans" cxnId="{8F9867A4-6CC0-48B4-8AD6-28B81605BE8E}">
      <dgm:prSet/>
      <dgm:spPr/>
      <dgm:t>
        <a:bodyPr/>
        <a:lstStyle/>
        <a:p>
          <a:endParaRPr lang="en-NA"/>
        </a:p>
      </dgm:t>
    </dgm:pt>
    <dgm:pt modelId="{2A587EE7-FD7C-44C7-9437-88509E1691F4}" type="sibTrans" cxnId="{8F9867A4-6CC0-48B4-8AD6-28B81605BE8E}">
      <dgm:prSet/>
      <dgm:spPr>
        <a:blipFill>
          <a:blip xmlns:r="http://schemas.openxmlformats.org/officeDocument/2006/relationships" r:embed="rId2"/>
          <a:srcRect/>
          <a:stretch>
            <a:fillRect/>
          </a:stretch>
        </a:blipFill>
      </dgm:spPr>
      <dgm:t>
        <a:bodyPr/>
        <a:lstStyle/>
        <a:p>
          <a:endParaRPr lang="en-NA"/>
        </a:p>
      </dgm:t>
    </dgm:pt>
    <dgm:pt modelId="{54F767A2-6BD9-4E96-9BE1-7C010149D25F}">
      <dgm:prSet phldrT="[Text]" custT="1"/>
      <dgm:spPr/>
      <dgm:t>
        <a:bodyPr/>
        <a:lstStyle/>
        <a:p>
          <a:r>
            <a:rPr lang="en-GB" sz="900" b="1"/>
            <a:t>Dietery          Suppliments </a:t>
          </a:r>
          <a:endParaRPr lang="en-NA" sz="900" b="1"/>
        </a:p>
      </dgm:t>
    </dgm:pt>
    <dgm:pt modelId="{0A0803B8-C853-4C96-B17E-7AC0B0573F77}" type="parTrans" cxnId="{BB240569-1316-45EC-8F6E-42FE4F915D6F}">
      <dgm:prSet/>
      <dgm:spPr/>
      <dgm:t>
        <a:bodyPr/>
        <a:lstStyle/>
        <a:p>
          <a:endParaRPr lang="en-NA"/>
        </a:p>
      </dgm:t>
    </dgm:pt>
    <dgm:pt modelId="{FD689E5A-52B0-44B6-9677-1DCE3BA1BDC8}" type="sibTrans" cxnId="{BB240569-1316-45EC-8F6E-42FE4F915D6F}">
      <dgm:prSet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7000" b="-37000"/>
          </a:stretch>
        </a:blipFill>
      </dgm:spPr>
      <dgm:t>
        <a:bodyPr/>
        <a:lstStyle/>
        <a:p>
          <a:endParaRPr lang="en-NA"/>
        </a:p>
      </dgm:t>
    </dgm:pt>
    <dgm:pt modelId="{F9C292F6-7E5C-461C-A80D-B8002AB51D5C}">
      <dgm:prSet phldrT="[Text]" custT="1"/>
      <dgm:spPr/>
      <dgm:t>
        <a:bodyPr/>
        <a:lstStyle/>
        <a:p>
          <a:r>
            <a:rPr lang="en-GB" sz="900" b="1"/>
            <a:t>Tea</a:t>
          </a:r>
          <a:endParaRPr lang="en-NA" sz="1400" b="1"/>
        </a:p>
      </dgm:t>
    </dgm:pt>
    <dgm:pt modelId="{66826071-6B31-42A7-ABBC-A816C54AAC8F}" type="parTrans" cxnId="{3FA7C18C-7BCD-4BD3-8BA8-DB1654E3F462}">
      <dgm:prSet/>
      <dgm:spPr/>
      <dgm:t>
        <a:bodyPr/>
        <a:lstStyle/>
        <a:p>
          <a:endParaRPr lang="en-NA"/>
        </a:p>
      </dgm:t>
    </dgm:pt>
    <dgm:pt modelId="{634BF8C3-FE56-42D3-9000-9F7AA847C0F1}" type="sibTrans" cxnId="{3FA7C18C-7BCD-4BD3-8BA8-DB1654E3F462}">
      <dgm:prSet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</dgm:spPr>
      <dgm:t>
        <a:bodyPr/>
        <a:lstStyle/>
        <a:p>
          <a:endParaRPr lang="en-NA"/>
        </a:p>
      </dgm:t>
    </dgm:pt>
    <dgm:pt modelId="{3A0FA289-19F1-416B-AD46-9D621A365A9C}" type="pres">
      <dgm:prSet presAssocID="{5426E145-EEAD-4317-9BF7-0961910F9315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n-US"/>
        </a:p>
      </dgm:t>
    </dgm:pt>
    <dgm:pt modelId="{5C8D444C-618F-411C-8D86-D961CB1CC2F2}" type="pres">
      <dgm:prSet presAssocID="{5426E145-EEAD-4317-9BF7-0961910F9315}" presName="Name1" presStyleCnt="0"/>
      <dgm:spPr/>
    </dgm:pt>
    <dgm:pt modelId="{AABB4495-2491-4CE4-9DA0-0A5719DD8999}" type="pres">
      <dgm:prSet presAssocID="{04BF65D2-2F58-49AF-8E60-6CC2CA6B1EEC}" presName="picture_1" presStyleCnt="0"/>
      <dgm:spPr/>
    </dgm:pt>
    <dgm:pt modelId="{2CB5A2DD-8374-4A2F-82C6-443FC00EBCEF}" type="pres">
      <dgm:prSet presAssocID="{04BF65D2-2F58-49AF-8E60-6CC2CA6B1EEC}" presName="pictureRepeatNode" presStyleLbl="alignImgPlace1" presStyleIdx="0" presStyleCnt="4"/>
      <dgm:spPr/>
      <dgm:t>
        <a:bodyPr/>
        <a:lstStyle/>
        <a:p>
          <a:endParaRPr lang="en-US"/>
        </a:p>
      </dgm:t>
    </dgm:pt>
    <dgm:pt modelId="{AA3C7A75-301F-4108-AD52-108FD269C787}" type="pres">
      <dgm:prSet presAssocID="{426AEED5-60BA-4E27-98C0-1EE17505D08A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709F6F-4D94-46EA-904D-0E4DF46996E8}" type="pres">
      <dgm:prSet presAssocID="{2A587EE7-FD7C-44C7-9437-88509E1691F4}" presName="picture_2" presStyleCnt="0"/>
      <dgm:spPr/>
    </dgm:pt>
    <dgm:pt modelId="{7E8598F3-DE2B-4351-B253-EEEDF060F89B}" type="pres">
      <dgm:prSet presAssocID="{2A587EE7-FD7C-44C7-9437-88509E1691F4}" presName="pictureRepeatNode" presStyleLbl="alignImgPlace1" presStyleIdx="1" presStyleCnt="4" custScaleX="147417" custScaleY="120297" custLinFactNeighborX="-39112" custLinFactNeighborY="-32864"/>
      <dgm:spPr/>
      <dgm:t>
        <a:bodyPr/>
        <a:lstStyle/>
        <a:p>
          <a:endParaRPr lang="en-US"/>
        </a:p>
      </dgm:t>
    </dgm:pt>
    <dgm:pt modelId="{6EAD91B2-D921-49F1-BC5C-911945CECE16}" type="pres">
      <dgm:prSet presAssocID="{8545C654-C74B-4895-82A4-62A75B59ADE8}" presName="line_2" presStyleLbl="parChTrans1D1" presStyleIdx="0" presStyleCnt="3" custLinFactY="-100000" custLinFactNeighborX="1402" custLinFactNeighborY="-196334"/>
      <dgm:spPr/>
    </dgm:pt>
    <dgm:pt modelId="{A94D6F0C-32D6-49A4-B6BE-B98B6756F33C}" type="pres">
      <dgm:prSet presAssocID="{8545C654-C74B-4895-82A4-62A75B59ADE8}" presName="textparent_2" presStyleLbl="node1" presStyleIdx="0" presStyleCnt="0"/>
      <dgm:spPr/>
    </dgm:pt>
    <dgm:pt modelId="{9C779842-3A0D-4EC0-ACC1-68026B2A23AD}" type="pres">
      <dgm:prSet presAssocID="{8545C654-C74B-4895-82A4-62A75B59ADE8}" presName="text_2" presStyleLbl="revTx" presStyleIdx="0" presStyleCnt="3" custScaleY="38569" custLinFactNeighborX="-2293" custLinFactNeighborY="-4929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494C29-1186-4EA4-928A-9AAB18CCD15B}" type="pres">
      <dgm:prSet presAssocID="{FD689E5A-52B0-44B6-9677-1DCE3BA1BDC8}" presName="picture_3" presStyleCnt="0"/>
      <dgm:spPr/>
    </dgm:pt>
    <dgm:pt modelId="{DC821EF4-D7D2-48F4-A606-C945D90F24BE}" type="pres">
      <dgm:prSet presAssocID="{FD689E5A-52B0-44B6-9677-1DCE3BA1BDC8}" presName="pictureRepeatNode" presStyleLbl="alignImgPlace1" presStyleIdx="2" presStyleCnt="4" custScaleX="163001" custScaleY="132205" custLinFactNeighborX="-14365" custLinFactNeighborY="-4168"/>
      <dgm:spPr/>
      <dgm:t>
        <a:bodyPr/>
        <a:lstStyle/>
        <a:p>
          <a:endParaRPr lang="en-US"/>
        </a:p>
      </dgm:t>
    </dgm:pt>
    <dgm:pt modelId="{A3E1F467-7DA4-4E87-A080-6E8795589513}" type="pres">
      <dgm:prSet presAssocID="{54F767A2-6BD9-4E96-9BE1-7C010149D25F}" presName="line_3" presStyleLbl="parChTrans1D1" presStyleIdx="1" presStyleCnt="3"/>
      <dgm:spPr/>
    </dgm:pt>
    <dgm:pt modelId="{989D4A57-0F91-4F0A-AEC9-CCCA8DB0F9D6}" type="pres">
      <dgm:prSet presAssocID="{54F767A2-6BD9-4E96-9BE1-7C010149D25F}" presName="textparent_3" presStyleLbl="node1" presStyleIdx="0" presStyleCnt="0"/>
      <dgm:spPr/>
    </dgm:pt>
    <dgm:pt modelId="{DEDC0527-84DA-449C-A4D2-73CFB0D353DA}" type="pres">
      <dgm:prSet presAssocID="{54F767A2-6BD9-4E96-9BE1-7C010149D25F}" presName="text_3" presStyleLbl="revTx" presStyleIdx="1" presStyleCnt="3" custScaleX="600449" custScaleY="104741" custLinFactNeighborX="44775" custLinFactNeighborY="-2901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15DCA8-5FF3-459E-95DF-5CE8EE81B65E}" type="pres">
      <dgm:prSet presAssocID="{634BF8C3-FE56-42D3-9000-9F7AA847C0F1}" presName="picture_4" presStyleCnt="0"/>
      <dgm:spPr/>
    </dgm:pt>
    <dgm:pt modelId="{753CE38B-010C-4634-ACC6-4C0375FE8EA4}" type="pres">
      <dgm:prSet presAssocID="{634BF8C3-FE56-42D3-9000-9F7AA847C0F1}" presName="pictureRepeatNode" presStyleLbl="alignImgPlace1" presStyleIdx="3" presStyleCnt="4" custScaleX="151961" custScaleY="139216" custLinFactNeighborX="-33469" custLinFactNeighborY="35847"/>
      <dgm:spPr/>
      <dgm:t>
        <a:bodyPr/>
        <a:lstStyle/>
        <a:p>
          <a:endParaRPr lang="en-US"/>
        </a:p>
      </dgm:t>
    </dgm:pt>
    <dgm:pt modelId="{81E9A7D9-3A4B-45F4-8878-D56CAB5E9F39}" type="pres">
      <dgm:prSet presAssocID="{F9C292F6-7E5C-461C-A80D-B8002AB51D5C}" presName="line_4" presStyleLbl="parChTrans1D1" presStyleIdx="2" presStyleCnt="3" custFlipVert="0" custSzY="58140" custScaleX="108978" custLinFactY="117500" custLinFactNeighborX="6313" custLinFactNeighborY="200000"/>
      <dgm:spPr/>
    </dgm:pt>
    <dgm:pt modelId="{38B15EFD-6E82-41AF-AF02-DF576F2912BE}" type="pres">
      <dgm:prSet presAssocID="{F9C292F6-7E5C-461C-A80D-B8002AB51D5C}" presName="textparent_4" presStyleLbl="node1" presStyleIdx="0" presStyleCnt="0"/>
      <dgm:spPr/>
    </dgm:pt>
    <dgm:pt modelId="{3D2C9F9B-BAA4-4B8F-9E2F-EA5BC4DF6150}" type="pres">
      <dgm:prSet presAssocID="{F9C292F6-7E5C-461C-A80D-B8002AB51D5C}" presName="text_4" presStyleLbl="revTx" presStyleIdx="2" presStyleCnt="3" custScaleX="281305" custScaleY="50774" custLinFactNeighborX="24801" custLinFactNeighborY="3112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8A09036-B863-4053-B06A-176E9AFDF142}" type="presOf" srcId="{F9C292F6-7E5C-461C-A80D-B8002AB51D5C}" destId="{3D2C9F9B-BAA4-4B8F-9E2F-EA5BC4DF6150}" srcOrd="0" destOrd="0" presId="urn:microsoft.com/office/officeart/2008/layout/CircularPictureCallout"/>
    <dgm:cxn modelId="{BB240569-1316-45EC-8F6E-42FE4F915D6F}" srcId="{5426E145-EEAD-4317-9BF7-0961910F9315}" destId="{54F767A2-6BD9-4E96-9BE1-7C010149D25F}" srcOrd="2" destOrd="0" parTransId="{0A0803B8-C853-4C96-B17E-7AC0B0573F77}" sibTransId="{FD689E5A-52B0-44B6-9677-1DCE3BA1BDC8}"/>
    <dgm:cxn modelId="{19A91259-1D14-426B-A3C7-555DBCB852E4}" type="presOf" srcId="{04BF65D2-2F58-49AF-8E60-6CC2CA6B1EEC}" destId="{2CB5A2DD-8374-4A2F-82C6-443FC00EBCEF}" srcOrd="0" destOrd="0" presId="urn:microsoft.com/office/officeart/2008/layout/CircularPictureCallout"/>
    <dgm:cxn modelId="{33891A21-B79D-430F-B87F-74A0CA794F3A}" type="presOf" srcId="{2A587EE7-FD7C-44C7-9437-88509E1691F4}" destId="{7E8598F3-DE2B-4351-B253-EEEDF060F89B}" srcOrd="0" destOrd="0" presId="urn:microsoft.com/office/officeart/2008/layout/CircularPictureCallout"/>
    <dgm:cxn modelId="{093C1B95-E49B-46A5-B29D-FB44E94B37E9}" type="presOf" srcId="{634BF8C3-FE56-42D3-9000-9F7AA847C0F1}" destId="{753CE38B-010C-4634-ACC6-4C0375FE8EA4}" srcOrd="0" destOrd="0" presId="urn:microsoft.com/office/officeart/2008/layout/CircularPictureCallout"/>
    <dgm:cxn modelId="{7F996A0A-D82E-48B0-A9C8-D3045E2E2259}" type="presOf" srcId="{FD689E5A-52B0-44B6-9677-1DCE3BA1BDC8}" destId="{DC821EF4-D7D2-48F4-A606-C945D90F24BE}" srcOrd="0" destOrd="0" presId="urn:microsoft.com/office/officeart/2008/layout/CircularPictureCallout"/>
    <dgm:cxn modelId="{F566DCFB-70CE-47E0-873E-D9E16ED7241F}" srcId="{5426E145-EEAD-4317-9BF7-0961910F9315}" destId="{426AEED5-60BA-4E27-98C0-1EE17505D08A}" srcOrd="0" destOrd="0" parTransId="{659D1217-8D6F-4B25-A9CB-18D1A2F18509}" sibTransId="{04BF65D2-2F58-49AF-8E60-6CC2CA6B1EEC}"/>
    <dgm:cxn modelId="{99769A8D-F5AA-408D-90A8-C2BA9548B42B}" type="presOf" srcId="{5426E145-EEAD-4317-9BF7-0961910F9315}" destId="{3A0FA289-19F1-416B-AD46-9D621A365A9C}" srcOrd="0" destOrd="0" presId="urn:microsoft.com/office/officeart/2008/layout/CircularPictureCallout"/>
    <dgm:cxn modelId="{3FA7C18C-7BCD-4BD3-8BA8-DB1654E3F462}" srcId="{5426E145-EEAD-4317-9BF7-0961910F9315}" destId="{F9C292F6-7E5C-461C-A80D-B8002AB51D5C}" srcOrd="3" destOrd="0" parTransId="{66826071-6B31-42A7-ABBC-A816C54AAC8F}" sibTransId="{634BF8C3-FE56-42D3-9000-9F7AA847C0F1}"/>
    <dgm:cxn modelId="{00135747-B2FE-4706-A40D-F6B80FB13B5C}" type="presOf" srcId="{8545C654-C74B-4895-82A4-62A75B59ADE8}" destId="{9C779842-3A0D-4EC0-ACC1-68026B2A23AD}" srcOrd="0" destOrd="0" presId="urn:microsoft.com/office/officeart/2008/layout/CircularPictureCallout"/>
    <dgm:cxn modelId="{694114D8-EBC8-4707-B4E3-1C63FA5BD00E}" type="presOf" srcId="{426AEED5-60BA-4E27-98C0-1EE17505D08A}" destId="{AA3C7A75-301F-4108-AD52-108FD269C787}" srcOrd="0" destOrd="0" presId="urn:microsoft.com/office/officeart/2008/layout/CircularPictureCallout"/>
    <dgm:cxn modelId="{92A14102-0BF9-42D9-BA9F-44F160D81FB6}" type="presOf" srcId="{54F767A2-6BD9-4E96-9BE1-7C010149D25F}" destId="{DEDC0527-84DA-449C-A4D2-73CFB0D353DA}" srcOrd="0" destOrd="0" presId="urn:microsoft.com/office/officeart/2008/layout/CircularPictureCallout"/>
    <dgm:cxn modelId="{8F9867A4-6CC0-48B4-8AD6-28B81605BE8E}" srcId="{5426E145-EEAD-4317-9BF7-0961910F9315}" destId="{8545C654-C74B-4895-82A4-62A75B59ADE8}" srcOrd="1" destOrd="0" parTransId="{95942906-C2E9-4323-B220-44E629C750A6}" sibTransId="{2A587EE7-FD7C-44C7-9437-88509E1691F4}"/>
    <dgm:cxn modelId="{699914FE-1414-4174-A1A2-572200CDC3CB}" type="presParOf" srcId="{3A0FA289-19F1-416B-AD46-9D621A365A9C}" destId="{5C8D444C-618F-411C-8D86-D961CB1CC2F2}" srcOrd="0" destOrd="0" presId="urn:microsoft.com/office/officeart/2008/layout/CircularPictureCallout"/>
    <dgm:cxn modelId="{2F759D6D-C0CB-48E1-B67B-D59DBE2C04E7}" type="presParOf" srcId="{5C8D444C-618F-411C-8D86-D961CB1CC2F2}" destId="{AABB4495-2491-4CE4-9DA0-0A5719DD8999}" srcOrd="0" destOrd="0" presId="urn:microsoft.com/office/officeart/2008/layout/CircularPictureCallout"/>
    <dgm:cxn modelId="{23F57F31-51EB-48A8-BE30-10408E86930C}" type="presParOf" srcId="{AABB4495-2491-4CE4-9DA0-0A5719DD8999}" destId="{2CB5A2DD-8374-4A2F-82C6-443FC00EBCEF}" srcOrd="0" destOrd="0" presId="urn:microsoft.com/office/officeart/2008/layout/CircularPictureCallout"/>
    <dgm:cxn modelId="{8B409B01-BF25-4FA1-88D2-89C7EDBACDA8}" type="presParOf" srcId="{5C8D444C-618F-411C-8D86-D961CB1CC2F2}" destId="{AA3C7A75-301F-4108-AD52-108FD269C787}" srcOrd="1" destOrd="0" presId="urn:microsoft.com/office/officeart/2008/layout/CircularPictureCallout"/>
    <dgm:cxn modelId="{E268E616-880F-4044-A7FB-82CEAAC49BFE}" type="presParOf" srcId="{5C8D444C-618F-411C-8D86-D961CB1CC2F2}" destId="{02709F6F-4D94-46EA-904D-0E4DF46996E8}" srcOrd="2" destOrd="0" presId="urn:microsoft.com/office/officeart/2008/layout/CircularPictureCallout"/>
    <dgm:cxn modelId="{E0194E46-7E4F-4434-8F95-1734DD8E131B}" type="presParOf" srcId="{02709F6F-4D94-46EA-904D-0E4DF46996E8}" destId="{7E8598F3-DE2B-4351-B253-EEEDF060F89B}" srcOrd="0" destOrd="0" presId="urn:microsoft.com/office/officeart/2008/layout/CircularPictureCallout"/>
    <dgm:cxn modelId="{DE2A1623-CFB2-43B3-A872-3598508F489D}" type="presParOf" srcId="{5C8D444C-618F-411C-8D86-D961CB1CC2F2}" destId="{6EAD91B2-D921-49F1-BC5C-911945CECE16}" srcOrd="3" destOrd="0" presId="urn:microsoft.com/office/officeart/2008/layout/CircularPictureCallout"/>
    <dgm:cxn modelId="{6E26A475-BC3C-4777-8AA3-3B9524018EA3}" type="presParOf" srcId="{5C8D444C-618F-411C-8D86-D961CB1CC2F2}" destId="{A94D6F0C-32D6-49A4-B6BE-B98B6756F33C}" srcOrd="4" destOrd="0" presId="urn:microsoft.com/office/officeart/2008/layout/CircularPictureCallout"/>
    <dgm:cxn modelId="{EEEE12E9-8407-494F-A9C5-725DAEE9036B}" type="presParOf" srcId="{A94D6F0C-32D6-49A4-B6BE-B98B6756F33C}" destId="{9C779842-3A0D-4EC0-ACC1-68026B2A23AD}" srcOrd="0" destOrd="0" presId="urn:microsoft.com/office/officeart/2008/layout/CircularPictureCallout"/>
    <dgm:cxn modelId="{A06E0177-1C0B-4941-9E13-EE2ADFD8E434}" type="presParOf" srcId="{5C8D444C-618F-411C-8D86-D961CB1CC2F2}" destId="{F0494C29-1186-4EA4-928A-9AAB18CCD15B}" srcOrd="5" destOrd="0" presId="urn:microsoft.com/office/officeart/2008/layout/CircularPictureCallout"/>
    <dgm:cxn modelId="{5C21BFF1-B5D8-4697-A414-D114188267AD}" type="presParOf" srcId="{F0494C29-1186-4EA4-928A-9AAB18CCD15B}" destId="{DC821EF4-D7D2-48F4-A606-C945D90F24BE}" srcOrd="0" destOrd="0" presId="urn:microsoft.com/office/officeart/2008/layout/CircularPictureCallout"/>
    <dgm:cxn modelId="{8422C046-D7D0-498F-9C63-CB5FB754971F}" type="presParOf" srcId="{5C8D444C-618F-411C-8D86-D961CB1CC2F2}" destId="{A3E1F467-7DA4-4E87-A080-6E8795589513}" srcOrd="6" destOrd="0" presId="urn:microsoft.com/office/officeart/2008/layout/CircularPictureCallout"/>
    <dgm:cxn modelId="{5EAD2131-75A0-4117-B4DD-1333AB2C1F9B}" type="presParOf" srcId="{5C8D444C-618F-411C-8D86-D961CB1CC2F2}" destId="{989D4A57-0F91-4F0A-AEC9-CCCA8DB0F9D6}" srcOrd="7" destOrd="0" presId="urn:microsoft.com/office/officeart/2008/layout/CircularPictureCallout"/>
    <dgm:cxn modelId="{727305FB-58C2-4DC8-BFEF-82BA987F2E05}" type="presParOf" srcId="{989D4A57-0F91-4F0A-AEC9-CCCA8DB0F9D6}" destId="{DEDC0527-84DA-449C-A4D2-73CFB0D353DA}" srcOrd="0" destOrd="0" presId="urn:microsoft.com/office/officeart/2008/layout/CircularPictureCallout"/>
    <dgm:cxn modelId="{0BA5434D-0D6D-4304-94FE-605735098DC0}" type="presParOf" srcId="{5C8D444C-618F-411C-8D86-D961CB1CC2F2}" destId="{1515DCA8-5FF3-459E-95DF-5CE8EE81B65E}" srcOrd="8" destOrd="0" presId="urn:microsoft.com/office/officeart/2008/layout/CircularPictureCallout"/>
    <dgm:cxn modelId="{FB681B61-425A-4840-B11F-BC15D0BBF282}" type="presParOf" srcId="{1515DCA8-5FF3-459E-95DF-5CE8EE81B65E}" destId="{753CE38B-010C-4634-ACC6-4C0375FE8EA4}" srcOrd="0" destOrd="0" presId="urn:microsoft.com/office/officeart/2008/layout/CircularPictureCallout"/>
    <dgm:cxn modelId="{6CC6A4DE-AFE3-441B-9B02-EE4E7EFA956F}" type="presParOf" srcId="{5C8D444C-618F-411C-8D86-D961CB1CC2F2}" destId="{81E9A7D9-3A4B-45F4-8878-D56CAB5E9F39}" srcOrd="9" destOrd="0" presId="urn:microsoft.com/office/officeart/2008/layout/CircularPictureCallout"/>
    <dgm:cxn modelId="{A3F5C5F3-D196-4522-8C81-03C89B0D1F05}" type="presParOf" srcId="{5C8D444C-618F-411C-8D86-D961CB1CC2F2}" destId="{38B15EFD-6E82-41AF-AF02-DF576F2912BE}" srcOrd="10" destOrd="0" presId="urn:microsoft.com/office/officeart/2008/layout/CircularPictureCallout"/>
    <dgm:cxn modelId="{47890281-F4A5-4302-BB23-5974304F1042}" type="presParOf" srcId="{38B15EFD-6E82-41AF-AF02-DF576F2912BE}" destId="{3D2C9F9B-BAA4-4B8F-9E2F-EA5BC4DF6150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426E145-EEAD-4317-9BF7-0961910F9315}" type="doc">
      <dgm:prSet loTypeId="urn:microsoft.com/office/officeart/2008/layout/CircularPictureCallout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NA"/>
        </a:p>
      </dgm:t>
    </dgm:pt>
    <dgm:pt modelId="{426AEED5-60BA-4E27-98C0-1EE17505D08A}">
      <dgm:prSet/>
      <dgm:spPr/>
      <dgm:t>
        <a:bodyPr/>
        <a:lstStyle/>
        <a:p>
          <a:endParaRPr lang="en-NA"/>
        </a:p>
      </dgm:t>
    </dgm:pt>
    <dgm:pt modelId="{659D1217-8D6F-4B25-A9CB-18D1A2F18509}" type="parTrans" cxnId="{F566DCFB-70CE-47E0-873E-D9E16ED7241F}">
      <dgm:prSet/>
      <dgm:spPr/>
      <dgm:t>
        <a:bodyPr/>
        <a:lstStyle/>
        <a:p>
          <a:endParaRPr lang="en-NA"/>
        </a:p>
      </dgm:t>
    </dgm:pt>
    <dgm:pt modelId="{04BF65D2-2F58-49AF-8E60-6CC2CA6B1EEC}" type="sibTrans" cxnId="{F566DCFB-70CE-47E0-873E-D9E16ED7241F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NA"/>
        </a:p>
      </dgm:t>
    </dgm:pt>
    <dgm:pt modelId="{8545C654-C74B-4895-82A4-62A75B59ADE8}">
      <dgm:prSet phldrT="[Text]" custT="1"/>
      <dgm:spPr/>
      <dgm:t>
        <a:bodyPr/>
        <a:lstStyle/>
        <a:p>
          <a:r>
            <a:rPr lang="en-GB" sz="900" b="1"/>
            <a:t>coffee</a:t>
          </a:r>
          <a:endParaRPr lang="en-NA" sz="900" b="1"/>
        </a:p>
      </dgm:t>
    </dgm:pt>
    <dgm:pt modelId="{95942906-C2E9-4323-B220-44E629C750A6}" type="parTrans" cxnId="{8F9867A4-6CC0-48B4-8AD6-28B81605BE8E}">
      <dgm:prSet/>
      <dgm:spPr/>
      <dgm:t>
        <a:bodyPr/>
        <a:lstStyle/>
        <a:p>
          <a:endParaRPr lang="en-NA"/>
        </a:p>
      </dgm:t>
    </dgm:pt>
    <dgm:pt modelId="{2A587EE7-FD7C-44C7-9437-88509E1691F4}" type="sibTrans" cxnId="{8F9867A4-6CC0-48B4-8AD6-28B81605BE8E}">
      <dgm:prSet/>
      <dgm:spPr>
        <a:blipFill>
          <a:blip xmlns:r="http://schemas.openxmlformats.org/officeDocument/2006/relationships" r:embed="rId2"/>
          <a:srcRect/>
          <a:stretch>
            <a:fillRect/>
          </a:stretch>
        </a:blipFill>
      </dgm:spPr>
      <dgm:t>
        <a:bodyPr/>
        <a:lstStyle/>
        <a:p>
          <a:endParaRPr lang="en-NA"/>
        </a:p>
      </dgm:t>
    </dgm:pt>
    <dgm:pt modelId="{54F767A2-6BD9-4E96-9BE1-7C010149D25F}">
      <dgm:prSet phldrT="[Text]" custT="1"/>
      <dgm:spPr/>
      <dgm:t>
        <a:bodyPr/>
        <a:lstStyle/>
        <a:p>
          <a:r>
            <a:rPr lang="en-GB" sz="900" b="1"/>
            <a:t>Dietery          Suppliments </a:t>
          </a:r>
          <a:endParaRPr lang="en-NA" sz="900" b="1"/>
        </a:p>
      </dgm:t>
    </dgm:pt>
    <dgm:pt modelId="{0A0803B8-C853-4C96-B17E-7AC0B0573F77}" type="parTrans" cxnId="{BB240569-1316-45EC-8F6E-42FE4F915D6F}">
      <dgm:prSet/>
      <dgm:spPr/>
      <dgm:t>
        <a:bodyPr/>
        <a:lstStyle/>
        <a:p>
          <a:endParaRPr lang="en-NA"/>
        </a:p>
      </dgm:t>
    </dgm:pt>
    <dgm:pt modelId="{FD689E5A-52B0-44B6-9677-1DCE3BA1BDC8}" type="sibTrans" cxnId="{BB240569-1316-45EC-8F6E-42FE4F915D6F}">
      <dgm:prSet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7000" b="-37000"/>
          </a:stretch>
        </a:blipFill>
      </dgm:spPr>
      <dgm:t>
        <a:bodyPr/>
        <a:lstStyle/>
        <a:p>
          <a:endParaRPr lang="en-NA"/>
        </a:p>
      </dgm:t>
    </dgm:pt>
    <dgm:pt modelId="{F9C292F6-7E5C-461C-A80D-B8002AB51D5C}">
      <dgm:prSet phldrT="[Text]" custT="1"/>
      <dgm:spPr/>
      <dgm:t>
        <a:bodyPr/>
        <a:lstStyle/>
        <a:p>
          <a:r>
            <a:rPr lang="en-GB" sz="900" b="1"/>
            <a:t>Tea</a:t>
          </a:r>
          <a:endParaRPr lang="en-NA" sz="1400" b="1"/>
        </a:p>
      </dgm:t>
    </dgm:pt>
    <dgm:pt modelId="{66826071-6B31-42A7-ABBC-A816C54AAC8F}" type="parTrans" cxnId="{3FA7C18C-7BCD-4BD3-8BA8-DB1654E3F462}">
      <dgm:prSet/>
      <dgm:spPr/>
      <dgm:t>
        <a:bodyPr/>
        <a:lstStyle/>
        <a:p>
          <a:endParaRPr lang="en-NA"/>
        </a:p>
      </dgm:t>
    </dgm:pt>
    <dgm:pt modelId="{634BF8C3-FE56-42D3-9000-9F7AA847C0F1}" type="sibTrans" cxnId="{3FA7C18C-7BCD-4BD3-8BA8-DB1654E3F462}">
      <dgm:prSet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</dgm:spPr>
      <dgm:t>
        <a:bodyPr/>
        <a:lstStyle/>
        <a:p>
          <a:endParaRPr lang="en-NA"/>
        </a:p>
      </dgm:t>
    </dgm:pt>
    <dgm:pt modelId="{3A0FA289-19F1-416B-AD46-9D621A365A9C}" type="pres">
      <dgm:prSet presAssocID="{5426E145-EEAD-4317-9BF7-0961910F9315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n-US"/>
        </a:p>
      </dgm:t>
    </dgm:pt>
    <dgm:pt modelId="{5C8D444C-618F-411C-8D86-D961CB1CC2F2}" type="pres">
      <dgm:prSet presAssocID="{5426E145-EEAD-4317-9BF7-0961910F9315}" presName="Name1" presStyleCnt="0"/>
      <dgm:spPr/>
    </dgm:pt>
    <dgm:pt modelId="{AABB4495-2491-4CE4-9DA0-0A5719DD8999}" type="pres">
      <dgm:prSet presAssocID="{04BF65D2-2F58-49AF-8E60-6CC2CA6B1EEC}" presName="picture_1" presStyleCnt="0"/>
      <dgm:spPr/>
    </dgm:pt>
    <dgm:pt modelId="{2CB5A2DD-8374-4A2F-82C6-443FC00EBCEF}" type="pres">
      <dgm:prSet presAssocID="{04BF65D2-2F58-49AF-8E60-6CC2CA6B1EEC}" presName="pictureRepeatNode" presStyleLbl="alignImgPlace1" presStyleIdx="0" presStyleCnt="4"/>
      <dgm:spPr/>
      <dgm:t>
        <a:bodyPr/>
        <a:lstStyle/>
        <a:p>
          <a:endParaRPr lang="en-US"/>
        </a:p>
      </dgm:t>
    </dgm:pt>
    <dgm:pt modelId="{AA3C7A75-301F-4108-AD52-108FD269C787}" type="pres">
      <dgm:prSet presAssocID="{426AEED5-60BA-4E27-98C0-1EE17505D08A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709F6F-4D94-46EA-904D-0E4DF46996E8}" type="pres">
      <dgm:prSet presAssocID="{2A587EE7-FD7C-44C7-9437-88509E1691F4}" presName="picture_2" presStyleCnt="0"/>
      <dgm:spPr/>
    </dgm:pt>
    <dgm:pt modelId="{7E8598F3-DE2B-4351-B253-EEEDF060F89B}" type="pres">
      <dgm:prSet presAssocID="{2A587EE7-FD7C-44C7-9437-88509E1691F4}" presName="pictureRepeatNode" presStyleLbl="alignImgPlace1" presStyleIdx="1" presStyleCnt="4" custScaleX="147417" custScaleY="120297" custLinFactNeighborX="-39112" custLinFactNeighborY="-32864"/>
      <dgm:spPr/>
      <dgm:t>
        <a:bodyPr/>
        <a:lstStyle/>
        <a:p>
          <a:endParaRPr lang="en-US"/>
        </a:p>
      </dgm:t>
    </dgm:pt>
    <dgm:pt modelId="{6EAD91B2-D921-49F1-BC5C-911945CECE16}" type="pres">
      <dgm:prSet presAssocID="{8545C654-C74B-4895-82A4-62A75B59ADE8}" presName="line_2" presStyleLbl="parChTrans1D1" presStyleIdx="0" presStyleCnt="3" custLinFactY="-100000" custLinFactNeighborX="1402" custLinFactNeighborY="-196334"/>
      <dgm:spPr/>
    </dgm:pt>
    <dgm:pt modelId="{A94D6F0C-32D6-49A4-B6BE-B98B6756F33C}" type="pres">
      <dgm:prSet presAssocID="{8545C654-C74B-4895-82A4-62A75B59ADE8}" presName="textparent_2" presStyleLbl="node1" presStyleIdx="0" presStyleCnt="0"/>
      <dgm:spPr/>
    </dgm:pt>
    <dgm:pt modelId="{9C779842-3A0D-4EC0-ACC1-68026B2A23AD}" type="pres">
      <dgm:prSet presAssocID="{8545C654-C74B-4895-82A4-62A75B59ADE8}" presName="text_2" presStyleLbl="revTx" presStyleIdx="0" presStyleCnt="3" custScaleY="38569" custLinFactNeighborX="-2293" custLinFactNeighborY="-4929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494C29-1186-4EA4-928A-9AAB18CCD15B}" type="pres">
      <dgm:prSet presAssocID="{FD689E5A-52B0-44B6-9677-1DCE3BA1BDC8}" presName="picture_3" presStyleCnt="0"/>
      <dgm:spPr/>
    </dgm:pt>
    <dgm:pt modelId="{DC821EF4-D7D2-48F4-A606-C945D90F24BE}" type="pres">
      <dgm:prSet presAssocID="{FD689E5A-52B0-44B6-9677-1DCE3BA1BDC8}" presName="pictureRepeatNode" presStyleLbl="alignImgPlace1" presStyleIdx="2" presStyleCnt="4" custScaleX="163001" custScaleY="132205" custLinFactNeighborX="-14365" custLinFactNeighborY="-4168"/>
      <dgm:spPr/>
      <dgm:t>
        <a:bodyPr/>
        <a:lstStyle/>
        <a:p>
          <a:endParaRPr lang="en-US"/>
        </a:p>
      </dgm:t>
    </dgm:pt>
    <dgm:pt modelId="{A3E1F467-7DA4-4E87-A080-6E8795589513}" type="pres">
      <dgm:prSet presAssocID="{54F767A2-6BD9-4E96-9BE1-7C010149D25F}" presName="line_3" presStyleLbl="parChTrans1D1" presStyleIdx="1" presStyleCnt="3"/>
      <dgm:spPr/>
    </dgm:pt>
    <dgm:pt modelId="{989D4A57-0F91-4F0A-AEC9-CCCA8DB0F9D6}" type="pres">
      <dgm:prSet presAssocID="{54F767A2-6BD9-4E96-9BE1-7C010149D25F}" presName="textparent_3" presStyleLbl="node1" presStyleIdx="0" presStyleCnt="0"/>
      <dgm:spPr/>
    </dgm:pt>
    <dgm:pt modelId="{DEDC0527-84DA-449C-A4D2-73CFB0D353DA}" type="pres">
      <dgm:prSet presAssocID="{54F767A2-6BD9-4E96-9BE1-7C010149D25F}" presName="text_3" presStyleLbl="revTx" presStyleIdx="1" presStyleCnt="3" custScaleX="600449" custScaleY="104741" custLinFactNeighborX="44775" custLinFactNeighborY="-2901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15DCA8-5FF3-459E-95DF-5CE8EE81B65E}" type="pres">
      <dgm:prSet presAssocID="{634BF8C3-FE56-42D3-9000-9F7AA847C0F1}" presName="picture_4" presStyleCnt="0"/>
      <dgm:spPr/>
    </dgm:pt>
    <dgm:pt modelId="{753CE38B-010C-4634-ACC6-4C0375FE8EA4}" type="pres">
      <dgm:prSet presAssocID="{634BF8C3-FE56-42D3-9000-9F7AA847C0F1}" presName="pictureRepeatNode" presStyleLbl="alignImgPlace1" presStyleIdx="3" presStyleCnt="4" custScaleX="151961" custScaleY="139216" custLinFactNeighborX="-33469" custLinFactNeighborY="35847"/>
      <dgm:spPr/>
      <dgm:t>
        <a:bodyPr/>
        <a:lstStyle/>
        <a:p>
          <a:endParaRPr lang="en-US"/>
        </a:p>
      </dgm:t>
    </dgm:pt>
    <dgm:pt modelId="{81E9A7D9-3A4B-45F4-8878-D56CAB5E9F39}" type="pres">
      <dgm:prSet presAssocID="{F9C292F6-7E5C-461C-A80D-B8002AB51D5C}" presName="line_4" presStyleLbl="parChTrans1D1" presStyleIdx="2" presStyleCnt="3" custFlipVert="0" custSzY="58140" custScaleX="108978" custLinFactY="117500" custLinFactNeighborX="6313" custLinFactNeighborY="200000"/>
      <dgm:spPr/>
    </dgm:pt>
    <dgm:pt modelId="{38B15EFD-6E82-41AF-AF02-DF576F2912BE}" type="pres">
      <dgm:prSet presAssocID="{F9C292F6-7E5C-461C-A80D-B8002AB51D5C}" presName="textparent_4" presStyleLbl="node1" presStyleIdx="0" presStyleCnt="0"/>
      <dgm:spPr/>
    </dgm:pt>
    <dgm:pt modelId="{3D2C9F9B-BAA4-4B8F-9E2F-EA5BC4DF6150}" type="pres">
      <dgm:prSet presAssocID="{F9C292F6-7E5C-461C-A80D-B8002AB51D5C}" presName="text_4" presStyleLbl="revTx" presStyleIdx="2" presStyleCnt="3" custScaleX="281305" custScaleY="50774" custLinFactNeighborX="24801" custLinFactNeighborY="3112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8A09036-B863-4053-B06A-176E9AFDF142}" type="presOf" srcId="{F9C292F6-7E5C-461C-A80D-B8002AB51D5C}" destId="{3D2C9F9B-BAA4-4B8F-9E2F-EA5BC4DF6150}" srcOrd="0" destOrd="0" presId="urn:microsoft.com/office/officeart/2008/layout/CircularPictureCallout"/>
    <dgm:cxn modelId="{BB240569-1316-45EC-8F6E-42FE4F915D6F}" srcId="{5426E145-EEAD-4317-9BF7-0961910F9315}" destId="{54F767A2-6BD9-4E96-9BE1-7C010149D25F}" srcOrd="2" destOrd="0" parTransId="{0A0803B8-C853-4C96-B17E-7AC0B0573F77}" sibTransId="{FD689E5A-52B0-44B6-9677-1DCE3BA1BDC8}"/>
    <dgm:cxn modelId="{19A91259-1D14-426B-A3C7-555DBCB852E4}" type="presOf" srcId="{04BF65D2-2F58-49AF-8E60-6CC2CA6B1EEC}" destId="{2CB5A2DD-8374-4A2F-82C6-443FC00EBCEF}" srcOrd="0" destOrd="0" presId="urn:microsoft.com/office/officeart/2008/layout/CircularPictureCallout"/>
    <dgm:cxn modelId="{33891A21-B79D-430F-B87F-74A0CA794F3A}" type="presOf" srcId="{2A587EE7-FD7C-44C7-9437-88509E1691F4}" destId="{7E8598F3-DE2B-4351-B253-EEEDF060F89B}" srcOrd="0" destOrd="0" presId="urn:microsoft.com/office/officeart/2008/layout/CircularPictureCallout"/>
    <dgm:cxn modelId="{093C1B95-E49B-46A5-B29D-FB44E94B37E9}" type="presOf" srcId="{634BF8C3-FE56-42D3-9000-9F7AA847C0F1}" destId="{753CE38B-010C-4634-ACC6-4C0375FE8EA4}" srcOrd="0" destOrd="0" presId="urn:microsoft.com/office/officeart/2008/layout/CircularPictureCallout"/>
    <dgm:cxn modelId="{7F996A0A-D82E-48B0-A9C8-D3045E2E2259}" type="presOf" srcId="{FD689E5A-52B0-44B6-9677-1DCE3BA1BDC8}" destId="{DC821EF4-D7D2-48F4-A606-C945D90F24BE}" srcOrd="0" destOrd="0" presId="urn:microsoft.com/office/officeart/2008/layout/CircularPictureCallout"/>
    <dgm:cxn modelId="{F566DCFB-70CE-47E0-873E-D9E16ED7241F}" srcId="{5426E145-EEAD-4317-9BF7-0961910F9315}" destId="{426AEED5-60BA-4E27-98C0-1EE17505D08A}" srcOrd="0" destOrd="0" parTransId="{659D1217-8D6F-4B25-A9CB-18D1A2F18509}" sibTransId="{04BF65D2-2F58-49AF-8E60-6CC2CA6B1EEC}"/>
    <dgm:cxn modelId="{99769A8D-F5AA-408D-90A8-C2BA9548B42B}" type="presOf" srcId="{5426E145-EEAD-4317-9BF7-0961910F9315}" destId="{3A0FA289-19F1-416B-AD46-9D621A365A9C}" srcOrd="0" destOrd="0" presId="urn:microsoft.com/office/officeart/2008/layout/CircularPictureCallout"/>
    <dgm:cxn modelId="{3FA7C18C-7BCD-4BD3-8BA8-DB1654E3F462}" srcId="{5426E145-EEAD-4317-9BF7-0961910F9315}" destId="{F9C292F6-7E5C-461C-A80D-B8002AB51D5C}" srcOrd="3" destOrd="0" parTransId="{66826071-6B31-42A7-ABBC-A816C54AAC8F}" sibTransId="{634BF8C3-FE56-42D3-9000-9F7AA847C0F1}"/>
    <dgm:cxn modelId="{00135747-B2FE-4706-A40D-F6B80FB13B5C}" type="presOf" srcId="{8545C654-C74B-4895-82A4-62A75B59ADE8}" destId="{9C779842-3A0D-4EC0-ACC1-68026B2A23AD}" srcOrd="0" destOrd="0" presId="urn:microsoft.com/office/officeart/2008/layout/CircularPictureCallout"/>
    <dgm:cxn modelId="{694114D8-EBC8-4707-B4E3-1C63FA5BD00E}" type="presOf" srcId="{426AEED5-60BA-4E27-98C0-1EE17505D08A}" destId="{AA3C7A75-301F-4108-AD52-108FD269C787}" srcOrd="0" destOrd="0" presId="urn:microsoft.com/office/officeart/2008/layout/CircularPictureCallout"/>
    <dgm:cxn modelId="{92A14102-0BF9-42D9-BA9F-44F160D81FB6}" type="presOf" srcId="{54F767A2-6BD9-4E96-9BE1-7C010149D25F}" destId="{DEDC0527-84DA-449C-A4D2-73CFB0D353DA}" srcOrd="0" destOrd="0" presId="urn:microsoft.com/office/officeart/2008/layout/CircularPictureCallout"/>
    <dgm:cxn modelId="{8F9867A4-6CC0-48B4-8AD6-28B81605BE8E}" srcId="{5426E145-EEAD-4317-9BF7-0961910F9315}" destId="{8545C654-C74B-4895-82A4-62A75B59ADE8}" srcOrd="1" destOrd="0" parTransId="{95942906-C2E9-4323-B220-44E629C750A6}" sibTransId="{2A587EE7-FD7C-44C7-9437-88509E1691F4}"/>
    <dgm:cxn modelId="{699914FE-1414-4174-A1A2-572200CDC3CB}" type="presParOf" srcId="{3A0FA289-19F1-416B-AD46-9D621A365A9C}" destId="{5C8D444C-618F-411C-8D86-D961CB1CC2F2}" srcOrd="0" destOrd="0" presId="urn:microsoft.com/office/officeart/2008/layout/CircularPictureCallout"/>
    <dgm:cxn modelId="{2F759D6D-C0CB-48E1-B67B-D59DBE2C04E7}" type="presParOf" srcId="{5C8D444C-618F-411C-8D86-D961CB1CC2F2}" destId="{AABB4495-2491-4CE4-9DA0-0A5719DD8999}" srcOrd="0" destOrd="0" presId="urn:microsoft.com/office/officeart/2008/layout/CircularPictureCallout"/>
    <dgm:cxn modelId="{23F57F31-51EB-48A8-BE30-10408E86930C}" type="presParOf" srcId="{AABB4495-2491-4CE4-9DA0-0A5719DD8999}" destId="{2CB5A2DD-8374-4A2F-82C6-443FC00EBCEF}" srcOrd="0" destOrd="0" presId="urn:microsoft.com/office/officeart/2008/layout/CircularPictureCallout"/>
    <dgm:cxn modelId="{8B409B01-BF25-4FA1-88D2-89C7EDBACDA8}" type="presParOf" srcId="{5C8D444C-618F-411C-8D86-D961CB1CC2F2}" destId="{AA3C7A75-301F-4108-AD52-108FD269C787}" srcOrd="1" destOrd="0" presId="urn:microsoft.com/office/officeart/2008/layout/CircularPictureCallout"/>
    <dgm:cxn modelId="{E268E616-880F-4044-A7FB-82CEAAC49BFE}" type="presParOf" srcId="{5C8D444C-618F-411C-8D86-D961CB1CC2F2}" destId="{02709F6F-4D94-46EA-904D-0E4DF46996E8}" srcOrd="2" destOrd="0" presId="urn:microsoft.com/office/officeart/2008/layout/CircularPictureCallout"/>
    <dgm:cxn modelId="{E0194E46-7E4F-4434-8F95-1734DD8E131B}" type="presParOf" srcId="{02709F6F-4D94-46EA-904D-0E4DF46996E8}" destId="{7E8598F3-DE2B-4351-B253-EEEDF060F89B}" srcOrd="0" destOrd="0" presId="urn:microsoft.com/office/officeart/2008/layout/CircularPictureCallout"/>
    <dgm:cxn modelId="{DE2A1623-CFB2-43B3-A872-3598508F489D}" type="presParOf" srcId="{5C8D444C-618F-411C-8D86-D961CB1CC2F2}" destId="{6EAD91B2-D921-49F1-BC5C-911945CECE16}" srcOrd="3" destOrd="0" presId="urn:microsoft.com/office/officeart/2008/layout/CircularPictureCallout"/>
    <dgm:cxn modelId="{6E26A475-BC3C-4777-8AA3-3B9524018EA3}" type="presParOf" srcId="{5C8D444C-618F-411C-8D86-D961CB1CC2F2}" destId="{A94D6F0C-32D6-49A4-B6BE-B98B6756F33C}" srcOrd="4" destOrd="0" presId="urn:microsoft.com/office/officeart/2008/layout/CircularPictureCallout"/>
    <dgm:cxn modelId="{EEEE12E9-8407-494F-A9C5-725DAEE9036B}" type="presParOf" srcId="{A94D6F0C-32D6-49A4-B6BE-B98B6756F33C}" destId="{9C779842-3A0D-4EC0-ACC1-68026B2A23AD}" srcOrd="0" destOrd="0" presId="urn:microsoft.com/office/officeart/2008/layout/CircularPictureCallout"/>
    <dgm:cxn modelId="{A06E0177-1C0B-4941-9E13-EE2ADFD8E434}" type="presParOf" srcId="{5C8D444C-618F-411C-8D86-D961CB1CC2F2}" destId="{F0494C29-1186-4EA4-928A-9AAB18CCD15B}" srcOrd="5" destOrd="0" presId="urn:microsoft.com/office/officeart/2008/layout/CircularPictureCallout"/>
    <dgm:cxn modelId="{5C21BFF1-B5D8-4697-A414-D114188267AD}" type="presParOf" srcId="{F0494C29-1186-4EA4-928A-9AAB18CCD15B}" destId="{DC821EF4-D7D2-48F4-A606-C945D90F24BE}" srcOrd="0" destOrd="0" presId="urn:microsoft.com/office/officeart/2008/layout/CircularPictureCallout"/>
    <dgm:cxn modelId="{8422C046-D7D0-498F-9C63-CB5FB754971F}" type="presParOf" srcId="{5C8D444C-618F-411C-8D86-D961CB1CC2F2}" destId="{A3E1F467-7DA4-4E87-A080-6E8795589513}" srcOrd="6" destOrd="0" presId="urn:microsoft.com/office/officeart/2008/layout/CircularPictureCallout"/>
    <dgm:cxn modelId="{5EAD2131-75A0-4117-B4DD-1333AB2C1F9B}" type="presParOf" srcId="{5C8D444C-618F-411C-8D86-D961CB1CC2F2}" destId="{989D4A57-0F91-4F0A-AEC9-CCCA8DB0F9D6}" srcOrd="7" destOrd="0" presId="urn:microsoft.com/office/officeart/2008/layout/CircularPictureCallout"/>
    <dgm:cxn modelId="{727305FB-58C2-4DC8-BFEF-82BA987F2E05}" type="presParOf" srcId="{989D4A57-0F91-4F0A-AEC9-CCCA8DB0F9D6}" destId="{DEDC0527-84DA-449C-A4D2-73CFB0D353DA}" srcOrd="0" destOrd="0" presId="urn:microsoft.com/office/officeart/2008/layout/CircularPictureCallout"/>
    <dgm:cxn modelId="{0BA5434D-0D6D-4304-94FE-605735098DC0}" type="presParOf" srcId="{5C8D444C-618F-411C-8D86-D961CB1CC2F2}" destId="{1515DCA8-5FF3-459E-95DF-5CE8EE81B65E}" srcOrd="8" destOrd="0" presId="urn:microsoft.com/office/officeart/2008/layout/CircularPictureCallout"/>
    <dgm:cxn modelId="{FB681B61-425A-4840-B11F-BC15D0BBF282}" type="presParOf" srcId="{1515DCA8-5FF3-459E-95DF-5CE8EE81B65E}" destId="{753CE38B-010C-4634-ACC6-4C0375FE8EA4}" srcOrd="0" destOrd="0" presId="urn:microsoft.com/office/officeart/2008/layout/CircularPictureCallout"/>
    <dgm:cxn modelId="{6CC6A4DE-AFE3-441B-9B02-EE4E7EFA956F}" type="presParOf" srcId="{5C8D444C-618F-411C-8D86-D961CB1CC2F2}" destId="{81E9A7D9-3A4B-45F4-8878-D56CAB5E9F39}" srcOrd="9" destOrd="0" presId="urn:microsoft.com/office/officeart/2008/layout/CircularPictureCallout"/>
    <dgm:cxn modelId="{A3F5C5F3-D196-4522-8C81-03C89B0D1F05}" type="presParOf" srcId="{5C8D444C-618F-411C-8D86-D961CB1CC2F2}" destId="{38B15EFD-6E82-41AF-AF02-DF576F2912BE}" srcOrd="10" destOrd="0" presId="urn:microsoft.com/office/officeart/2008/layout/CircularPictureCallout"/>
    <dgm:cxn modelId="{47890281-F4A5-4302-BB23-5974304F1042}" type="presParOf" srcId="{38B15EFD-6E82-41AF-AF02-DF576F2912BE}" destId="{3D2C9F9B-BAA4-4B8F-9E2F-EA5BC4DF6150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6157913-A9AA-4A8D-9711-7771BCE70B20}" type="doc">
      <dgm:prSet loTypeId="urn:microsoft.com/office/officeart/2011/layout/RadialPictureList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NA"/>
        </a:p>
      </dgm:t>
    </dgm:pt>
    <dgm:pt modelId="{3837D584-6DF5-4F06-979A-3AAF55D8C151}">
      <dgm:prSet phldrT="[Text]" custT="1"/>
      <dgm:spPr/>
      <dgm:t>
        <a:bodyPr/>
        <a:lstStyle/>
        <a:p>
          <a:r>
            <a:rPr lang="en-GB" sz="900" b="1"/>
            <a:t>Harvesting</a:t>
          </a:r>
          <a:r>
            <a:rPr lang="en-GB" sz="800" b="1"/>
            <a:t> </a:t>
          </a:r>
          <a:r>
            <a:rPr lang="en-GB" sz="900" b="1"/>
            <a:t>and</a:t>
          </a:r>
          <a:r>
            <a:rPr lang="en-GB" sz="800" b="1"/>
            <a:t> </a:t>
          </a:r>
          <a:r>
            <a:rPr lang="en-GB" sz="900" b="1"/>
            <a:t>crushing</a:t>
          </a:r>
          <a:endParaRPr lang="en-NA" sz="800" b="1"/>
        </a:p>
      </dgm:t>
    </dgm:pt>
    <dgm:pt modelId="{261E71C2-A697-4F99-A099-2D711E27B49A}" type="parTrans" cxnId="{4D581DD8-55ED-4D8C-94C3-164AA39CD0BA}">
      <dgm:prSet/>
      <dgm:spPr/>
      <dgm:t>
        <a:bodyPr/>
        <a:lstStyle/>
        <a:p>
          <a:endParaRPr lang="en-NA"/>
        </a:p>
      </dgm:t>
    </dgm:pt>
    <dgm:pt modelId="{7C53BA77-0966-49AE-9B23-31A2AB605A4E}" type="sibTrans" cxnId="{4D581DD8-55ED-4D8C-94C3-164AA39CD0BA}">
      <dgm:prSet/>
      <dgm:spPr/>
      <dgm:t>
        <a:bodyPr/>
        <a:lstStyle/>
        <a:p>
          <a:endParaRPr lang="en-NA"/>
        </a:p>
      </dgm:t>
    </dgm:pt>
    <dgm:pt modelId="{C5583C7F-9E4C-41F0-A825-ABFFC8DBB879}">
      <dgm:prSet phldrT="[Text]" custT="1"/>
      <dgm:spPr/>
      <dgm:t>
        <a:bodyPr/>
        <a:lstStyle/>
        <a:p>
          <a:r>
            <a:rPr lang="en-GB" sz="900" b="1"/>
            <a:t>Pasteurization/boiling and cooling.</a:t>
          </a:r>
          <a:endParaRPr lang="en-NA" sz="900" b="1"/>
        </a:p>
      </dgm:t>
    </dgm:pt>
    <dgm:pt modelId="{BFDC851F-D762-43E4-8FD6-AF61E1099864}" type="parTrans" cxnId="{17F8C00B-A5F1-4F2D-A9AB-B15033A3785C}">
      <dgm:prSet/>
      <dgm:spPr/>
      <dgm:t>
        <a:bodyPr/>
        <a:lstStyle/>
        <a:p>
          <a:endParaRPr lang="en-NA"/>
        </a:p>
      </dgm:t>
    </dgm:pt>
    <dgm:pt modelId="{46F04728-46C3-44A9-950D-A1B96873AB52}" type="sibTrans" cxnId="{17F8C00B-A5F1-4F2D-A9AB-B15033A3785C}">
      <dgm:prSet/>
      <dgm:spPr/>
      <dgm:t>
        <a:bodyPr/>
        <a:lstStyle/>
        <a:p>
          <a:endParaRPr lang="en-NA"/>
        </a:p>
      </dgm:t>
    </dgm:pt>
    <dgm:pt modelId="{517D10A3-9CCB-43A2-93A3-488C7C071F0D}">
      <dgm:prSet phldrT="[Text]" custT="1"/>
      <dgm:spPr/>
      <dgm:t>
        <a:bodyPr/>
        <a:lstStyle/>
        <a:p>
          <a:r>
            <a:rPr lang="en-GB" sz="900" b="1"/>
            <a:t>Culture and grain spawn</a:t>
          </a:r>
          <a:endParaRPr lang="en-NA" sz="900" b="1"/>
        </a:p>
      </dgm:t>
    </dgm:pt>
    <dgm:pt modelId="{F3668FBE-5D23-4E1F-8D7B-7E5FD32165AA}" type="parTrans" cxnId="{528EF7CE-92C4-4507-B48B-7EBA22019042}">
      <dgm:prSet/>
      <dgm:spPr/>
      <dgm:t>
        <a:bodyPr/>
        <a:lstStyle/>
        <a:p>
          <a:endParaRPr lang="en-NA"/>
        </a:p>
      </dgm:t>
    </dgm:pt>
    <dgm:pt modelId="{AD56DC1E-D4EB-4F0D-99C8-3FC5E1B0C468}" type="sibTrans" cxnId="{528EF7CE-92C4-4507-B48B-7EBA22019042}">
      <dgm:prSet/>
      <dgm:spPr/>
      <dgm:t>
        <a:bodyPr/>
        <a:lstStyle/>
        <a:p>
          <a:endParaRPr lang="en-NA"/>
        </a:p>
      </dgm:t>
    </dgm:pt>
    <dgm:pt modelId="{E90C3625-C63F-48E5-8169-2A1086E64D0A}">
      <dgm:prSet/>
      <dgm:spPr/>
      <dgm:t>
        <a:bodyPr/>
        <a:lstStyle/>
        <a:p>
          <a:endParaRPr lang="en-NA"/>
        </a:p>
      </dgm:t>
    </dgm:pt>
    <dgm:pt modelId="{F1BE0C92-1B8D-4F46-99EB-A0C8E9C6FF5C}" type="parTrans" cxnId="{EE1A99DB-DEAF-41A5-A767-BE3BB6E1B74D}">
      <dgm:prSet/>
      <dgm:spPr/>
      <dgm:t>
        <a:bodyPr/>
        <a:lstStyle/>
        <a:p>
          <a:endParaRPr lang="en-NA"/>
        </a:p>
      </dgm:t>
    </dgm:pt>
    <dgm:pt modelId="{C1B7F340-E75D-4B5B-BA14-44CBB9C5022C}" type="sibTrans" cxnId="{EE1A99DB-DEAF-41A5-A767-BE3BB6E1B74D}">
      <dgm:prSet/>
      <dgm:spPr/>
      <dgm:t>
        <a:bodyPr/>
        <a:lstStyle/>
        <a:p>
          <a:endParaRPr lang="en-NA"/>
        </a:p>
      </dgm:t>
    </dgm:pt>
    <dgm:pt modelId="{BC2B4875-3809-435B-80E1-9B7B32F242F9}">
      <dgm:prSet phldrT="[Text]" custT="1"/>
      <dgm:spPr/>
      <dgm:t>
        <a:bodyPr/>
        <a:lstStyle/>
        <a:p>
          <a:r>
            <a:rPr lang="en-GB" sz="900" b="1">
              <a:solidFill>
                <a:sysClr val="windowText" lastClr="000000"/>
              </a:solidFill>
            </a:rPr>
            <a:t>Substrate Preparation, pasteurization</a:t>
          </a:r>
        </a:p>
        <a:p>
          <a:r>
            <a:rPr lang="en-GB" sz="900" b="1">
              <a:solidFill>
                <a:sysClr val="windowText" lastClr="000000"/>
              </a:solidFill>
            </a:rPr>
            <a:t>and innoculations</a:t>
          </a:r>
          <a:endParaRPr lang="en-NA" sz="900" b="1">
            <a:solidFill>
              <a:sysClr val="windowText" lastClr="000000"/>
            </a:solidFill>
          </a:endParaRPr>
        </a:p>
      </dgm:t>
    </dgm:pt>
    <dgm:pt modelId="{45B02338-10EB-459F-ABEE-472C11737A01}" type="sibTrans" cxnId="{C7CD43C3-E7BA-4E64-96C3-ACE4794BBEDB}">
      <dgm:prSet/>
      <dgm:spPr/>
      <dgm:t>
        <a:bodyPr/>
        <a:lstStyle/>
        <a:p>
          <a:endParaRPr lang="en-NA"/>
        </a:p>
      </dgm:t>
    </dgm:pt>
    <dgm:pt modelId="{17513CF3-A487-457F-B3A0-473309F2C704}" type="parTrans" cxnId="{C7CD43C3-E7BA-4E64-96C3-ACE4794BBEDB}">
      <dgm:prSet/>
      <dgm:spPr/>
      <dgm:t>
        <a:bodyPr/>
        <a:lstStyle/>
        <a:p>
          <a:endParaRPr lang="en-NA"/>
        </a:p>
      </dgm:t>
    </dgm:pt>
    <dgm:pt modelId="{89E61C2C-91A3-4345-9E63-2690C56482CD}" type="pres">
      <dgm:prSet presAssocID="{76157913-A9AA-4A8D-9711-7771BCE70B20}" presName="Name0" presStyleCnt="0">
        <dgm:presLayoutVars>
          <dgm:chMax val="1"/>
          <dgm:chPref val="1"/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B83CC7F9-2215-4C90-9095-D56F87A9A5E2}" type="pres">
      <dgm:prSet presAssocID="{BC2B4875-3809-435B-80E1-9B7B32F242F9}" presName="Parent" presStyleLbl="node1" presStyleIdx="0" presStyleCnt="2" custScaleX="112151" custScaleY="114832" custLinFactNeighborX="-37826" custLinFactNeighborY="12610">
        <dgm:presLayoutVars>
          <dgm:chMax val="4"/>
          <dgm:chPref val="3"/>
        </dgm:presLayoutVars>
      </dgm:prSet>
      <dgm:spPr/>
      <dgm:t>
        <a:bodyPr/>
        <a:lstStyle/>
        <a:p>
          <a:endParaRPr lang="en-US"/>
        </a:p>
      </dgm:t>
    </dgm:pt>
    <dgm:pt modelId="{1BA5DCFC-10B4-42B2-812D-5F10D9132ABA}" type="pres">
      <dgm:prSet presAssocID="{3837D584-6DF5-4F06-979A-3AAF55D8C151}" presName="Accent" presStyleLbl="node1" presStyleIdx="1" presStyleCnt="2" custLinFactNeighborX="-21894" custLinFactNeighborY="9002"/>
      <dgm:spPr/>
    </dgm:pt>
    <dgm:pt modelId="{9550BCDF-2751-4385-9871-5A6CBB24C60C}" type="pres">
      <dgm:prSet presAssocID="{3837D584-6DF5-4F06-979A-3AAF55D8C151}" presName="Image1" presStyleLbl="fgImgPlace1" presStyleIdx="0" presStyleCnt="4" custLinFactNeighborX="-91634" custLinFactNeighborY="23536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8B6DB538-F589-4CBD-9DA8-0FBACF2D012D}" type="pres">
      <dgm:prSet presAssocID="{3837D584-6DF5-4F06-979A-3AAF55D8C151}" presName="Child1" presStyleLbl="revTx" presStyleIdx="0" presStyleCnt="4" custScaleY="32910" custLinFactNeighborX="-73616" custLinFactNeighborY="-336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D0E8009-48D3-411A-BBF9-6C7DA36F618A}" type="pres">
      <dgm:prSet presAssocID="{E90C3625-C63F-48E5-8169-2A1086E64D0A}" presName="Image2" presStyleCnt="0"/>
      <dgm:spPr/>
    </dgm:pt>
    <dgm:pt modelId="{FAF6C6BB-9454-45AA-BFCC-09EE29E9F05C}" type="pres">
      <dgm:prSet presAssocID="{E90C3625-C63F-48E5-8169-2A1086E64D0A}" presName="Image" presStyleLbl="fgImgPlace1" presStyleIdx="1" presStyleCnt="4" custLinFactY="67692" custLinFactNeighborX="-75200" custLinFactNeighborY="100000"/>
      <dgm:spPr>
        <a:blipFill>
          <a:blip xmlns:r="http://schemas.openxmlformats.org/officeDocument/2006/relationships" r:embed="rId2"/>
          <a:srcRect/>
          <a:stretch>
            <a:fillRect t="-33000" b="-33000"/>
          </a:stretch>
        </a:blipFill>
      </dgm:spPr>
    </dgm:pt>
    <dgm:pt modelId="{08CBF202-D90E-4F43-9430-A56777CB66BF}" type="pres">
      <dgm:prSet presAssocID="{E90C3625-C63F-48E5-8169-2A1086E64D0A}" presName="Child2" presStyleLbl="revTx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D155955-88EF-4B08-B06F-C3DB8FFCE243}" type="pres">
      <dgm:prSet presAssocID="{C5583C7F-9E4C-41F0-A825-ABFFC8DBB879}" presName="Image3" presStyleCnt="0"/>
      <dgm:spPr/>
    </dgm:pt>
    <dgm:pt modelId="{4CEFD5FA-29A4-40D6-B9C2-9D3A7ED933E8}" type="pres">
      <dgm:prSet presAssocID="{C5583C7F-9E4C-41F0-A825-ABFFC8DBB879}" presName="Image" presStyleLbl="fgImgPlace1" presStyleIdx="2" presStyleCnt="4" custLinFactNeighborX="-70291" custLinFactNeighborY="-90739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3000" b="-33000"/>
          </a:stretch>
        </a:blipFill>
      </dgm:spPr>
    </dgm:pt>
    <dgm:pt modelId="{C1418D89-1288-4030-8AAA-3F5C2D9DAABA}" type="pres">
      <dgm:prSet presAssocID="{C5583C7F-9E4C-41F0-A825-ABFFC8DBB879}" presName="Child3" presStyleLbl="revTx" presStyleIdx="2" presStyleCnt="4" custFlipHor="1" custScaleX="127315" custScaleY="66466" custLinFactNeighborX="-43024" custLinFactNeighborY="863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F048626-8BDF-439F-838F-2138D645129C}" type="pres">
      <dgm:prSet presAssocID="{517D10A3-9CCB-43A2-93A3-488C7C071F0D}" presName="Image4" presStyleCnt="0"/>
      <dgm:spPr/>
    </dgm:pt>
    <dgm:pt modelId="{679ABCAE-2ED8-4E6F-94AC-7056ABD291BC}" type="pres">
      <dgm:prSet presAssocID="{517D10A3-9CCB-43A2-93A3-488C7C071F0D}" presName="Image" presStyleLbl="fgImgPlace1" presStyleIdx="3" presStyleCnt="4" custFlipVert="0" custScaleX="112207" custScaleY="106198" custLinFactNeighborX="-98573" custLinFactNeighborY="27853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3B52A583-7A26-4492-BE75-454B758441B7}" type="pres">
      <dgm:prSet presAssocID="{517D10A3-9CCB-43A2-93A3-488C7C071F0D}" presName="Child4" presStyleLbl="revTx" presStyleIdx="3" presStyleCnt="4" custLinFactNeighborX="-58796" custLinFactNeighborY="2176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E1A99DB-DEAF-41A5-A767-BE3BB6E1B74D}" srcId="{BC2B4875-3809-435B-80E1-9B7B32F242F9}" destId="{E90C3625-C63F-48E5-8169-2A1086E64D0A}" srcOrd="1" destOrd="0" parTransId="{F1BE0C92-1B8D-4F46-99EB-A0C8E9C6FF5C}" sibTransId="{C1B7F340-E75D-4B5B-BA14-44CBB9C5022C}"/>
    <dgm:cxn modelId="{17F8C00B-A5F1-4F2D-A9AB-B15033A3785C}" srcId="{BC2B4875-3809-435B-80E1-9B7B32F242F9}" destId="{C5583C7F-9E4C-41F0-A825-ABFFC8DBB879}" srcOrd="2" destOrd="0" parTransId="{BFDC851F-D762-43E4-8FD6-AF61E1099864}" sibTransId="{46F04728-46C3-44A9-950D-A1B96873AB52}"/>
    <dgm:cxn modelId="{528EF7CE-92C4-4507-B48B-7EBA22019042}" srcId="{BC2B4875-3809-435B-80E1-9B7B32F242F9}" destId="{517D10A3-9CCB-43A2-93A3-488C7C071F0D}" srcOrd="3" destOrd="0" parTransId="{F3668FBE-5D23-4E1F-8D7B-7E5FD32165AA}" sibTransId="{AD56DC1E-D4EB-4F0D-99C8-3FC5E1B0C468}"/>
    <dgm:cxn modelId="{16B4A5B8-5A8C-454C-8373-1687232B4C36}" type="presOf" srcId="{BC2B4875-3809-435B-80E1-9B7B32F242F9}" destId="{B83CC7F9-2215-4C90-9095-D56F87A9A5E2}" srcOrd="0" destOrd="0" presId="urn:microsoft.com/office/officeart/2011/layout/RadialPictureList"/>
    <dgm:cxn modelId="{6ED24BCE-8618-47DE-9C0C-969329AB8047}" type="presOf" srcId="{E90C3625-C63F-48E5-8169-2A1086E64D0A}" destId="{08CBF202-D90E-4F43-9430-A56777CB66BF}" srcOrd="0" destOrd="0" presId="urn:microsoft.com/office/officeart/2011/layout/RadialPictureList"/>
    <dgm:cxn modelId="{C7CD43C3-E7BA-4E64-96C3-ACE4794BBEDB}" srcId="{76157913-A9AA-4A8D-9711-7771BCE70B20}" destId="{BC2B4875-3809-435B-80E1-9B7B32F242F9}" srcOrd="0" destOrd="0" parTransId="{17513CF3-A487-457F-B3A0-473309F2C704}" sibTransId="{45B02338-10EB-459F-ABEE-472C11737A01}"/>
    <dgm:cxn modelId="{2A56D12E-4884-448C-9F5A-638B4989AF65}" type="presOf" srcId="{C5583C7F-9E4C-41F0-A825-ABFFC8DBB879}" destId="{C1418D89-1288-4030-8AAA-3F5C2D9DAABA}" srcOrd="0" destOrd="0" presId="urn:microsoft.com/office/officeart/2011/layout/RadialPictureList"/>
    <dgm:cxn modelId="{4D581DD8-55ED-4D8C-94C3-164AA39CD0BA}" srcId="{BC2B4875-3809-435B-80E1-9B7B32F242F9}" destId="{3837D584-6DF5-4F06-979A-3AAF55D8C151}" srcOrd="0" destOrd="0" parTransId="{261E71C2-A697-4F99-A099-2D711E27B49A}" sibTransId="{7C53BA77-0966-49AE-9B23-31A2AB605A4E}"/>
    <dgm:cxn modelId="{DBFF4F0E-04BF-48AD-A625-288C25C27238}" type="presOf" srcId="{517D10A3-9CCB-43A2-93A3-488C7C071F0D}" destId="{3B52A583-7A26-4492-BE75-454B758441B7}" srcOrd="0" destOrd="0" presId="urn:microsoft.com/office/officeart/2011/layout/RadialPictureList"/>
    <dgm:cxn modelId="{DC22174B-54EB-4AD6-87EF-DB9F7123E6B6}" type="presOf" srcId="{76157913-A9AA-4A8D-9711-7771BCE70B20}" destId="{89E61C2C-91A3-4345-9E63-2690C56482CD}" srcOrd="0" destOrd="0" presId="urn:microsoft.com/office/officeart/2011/layout/RadialPictureList"/>
    <dgm:cxn modelId="{17026E5B-3DF7-427A-9ACC-2C74DE4FBD7C}" type="presOf" srcId="{3837D584-6DF5-4F06-979A-3AAF55D8C151}" destId="{8B6DB538-F589-4CBD-9DA8-0FBACF2D012D}" srcOrd="0" destOrd="0" presId="urn:microsoft.com/office/officeart/2011/layout/RadialPictureList"/>
    <dgm:cxn modelId="{5C7A7BFB-90F4-4C7E-8418-BDBA8B24A3B2}" type="presParOf" srcId="{89E61C2C-91A3-4345-9E63-2690C56482CD}" destId="{B83CC7F9-2215-4C90-9095-D56F87A9A5E2}" srcOrd="0" destOrd="0" presId="urn:microsoft.com/office/officeart/2011/layout/RadialPictureList"/>
    <dgm:cxn modelId="{28F40E06-9106-4A1A-812C-FDEBBB19FF36}" type="presParOf" srcId="{89E61C2C-91A3-4345-9E63-2690C56482CD}" destId="{1BA5DCFC-10B4-42B2-812D-5F10D9132ABA}" srcOrd="1" destOrd="0" presId="urn:microsoft.com/office/officeart/2011/layout/RadialPictureList"/>
    <dgm:cxn modelId="{A5F7FCAA-EDA1-43FA-A570-FD71082939AD}" type="presParOf" srcId="{89E61C2C-91A3-4345-9E63-2690C56482CD}" destId="{9550BCDF-2751-4385-9871-5A6CBB24C60C}" srcOrd="2" destOrd="0" presId="urn:microsoft.com/office/officeart/2011/layout/RadialPictureList"/>
    <dgm:cxn modelId="{074E2270-9130-4202-9FAF-FA7805C1C1A2}" type="presParOf" srcId="{89E61C2C-91A3-4345-9E63-2690C56482CD}" destId="{8B6DB538-F589-4CBD-9DA8-0FBACF2D012D}" srcOrd="3" destOrd="0" presId="urn:microsoft.com/office/officeart/2011/layout/RadialPictureList"/>
    <dgm:cxn modelId="{71A219FA-A0B1-4A33-8D55-0380397551EF}" type="presParOf" srcId="{89E61C2C-91A3-4345-9E63-2690C56482CD}" destId="{8D0E8009-48D3-411A-BBF9-6C7DA36F618A}" srcOrd="4" destOrd="0" presId="urn:microsoft.com/office/officeart/2011/layout/RadialPictureList"/>
    <dgm:cxn modelId="{7B3A1C2F-26B7-467F-8093-E2593B1FA4EF}" type="presParOf" srcId="{8D0E8009-48D3-411A-BBF9-6C7DA36F618A}" destId="{FAF6C6BB-9454-45AA-BFCC-09EE29E9F05C}" srcOrd="0" destOrd="0" presId="urn:microsoft.com/office/officeart/2011/layout/RadialPictureList"/>
    <dgm:cxn modelId="{530DBBF9-B8A6-44F5-8649-A99A1F3B6BD0}" type="presParOf" srcId="{89E61C2C-91A3-4345-9E63-2690C56482CD}" destId="{08CBF202-D90E-4F43-9430-A56777CB66BF}" srcOrd="5" destOrd="0" presId="urn:microsoft.com/office/officeart/2011/layout/RadialPictureList"/>
    <dgm:cxn modelId="{200EECCE-C2A7-42B7-A96D-25C87448AD06}" type="presParOf" srcId="{89E61C2C-91A3-4345-9E63-2690C56482CD}" destId="{AD155955-88EF-4B08-B06F-C3DB8FFCE243}" srcOrd="6" destOrd="0" presId="urn:microsoft.com/office/officeart/2011/layout/RadialPictureList"/>
    <dgm:cxn modelId="{537B6BC9-C538-40BA-98D2-46F3F5386224}" type="presParOf" srcId="{AD155955-88EF-4B08-B06F-C3DB8FFCE243}" destId="{4CEFD5FA-29A4-40D6-B9C2-9D3A7ED933E8}" srcOrd="0" destOrd="0" presId="urn:microsoft.com/office/officeart/2011/layout/RadialPictureList"/>
    <dgm:cxn modelId="{03548317-7F30-402C-94F0-AA1FF6EB9D0A}" type="presParOf" srcId="{89E61C2C-91A3-4345-9E63-2690C56482CD}" destId="{C1418D89-1288-4030-8AAA-3F5C2D9DAABA}" srcOrd="7" destOrd="0" presId="urn:microsoft.com/office/officeart/2011/layout/RadialPictureList"/>
    <dgm:cxn modelId="{1BDFDED7-E8BA-4D54-AB46-0B8DC2292A84}" type="presParOf" srcId="{89E61C2C-91A3-4345-9E63-2690C56482CD}" destId="{0F048626-8BDF-439F-838F-2138D645129C}" srcOrd="8" destOrd="0" presId="urn:microsoft.com/office/officeart/2011/layout/RadialPictureList"/>
    <dgm:cxn modelId="{D4FA1EB0-4B20-486F-AF37-08D04312B918}" type="presParOf" srcId="{0F048626-8BDF-439F-838F-2138D645129C}" destId="{679ABCAE-2ED8-4E6F-94AC-7056ABD291BC}" srcOrd="0" destOrd="0" presId="urn:microsoft.com/office/officeart/2011/layout/RadialPictureList"/>
    <dgm:cxn modelId="{9169ADFC-3C7B-4C13-99D3-9957A0A2458E}" type="presParOf" srcId="{89E61C2C-91A3-4345-9E63-2690C56482CD}" destId="{3B52A583-7A26-4492-BE75-454B758441B7}" srcOrd="9" destOrd="0" presId="urn:microsoft.com/office/officeart/2011/layout/RadialPicture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6157913-A9AA-4A8D-9711-7771BCE70B20}" type="doc">
      <dgm:prSet loTypeId="urn:microsoft.com/office/officeart/2011/layout/RadialPictureList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NA"/>
        </a:p>
      </dgm:t>
    </dgm:pt>
    <dgm:pt modelId="{3837D584-6DF5-4F06-979A-3AAF55D8C151}">
      <dgm:prSet phldrT="[Text]" custT="1"/>
      <dgm:spPr/>
      <dgm:t>
        <a:bodyPr/>
        <a:lstStyle/>
        <a:p>
          <a:r>
            <a:rPr lang="en-GB" sz="900" b="1"/>
            <a:t>Harvesting</a:t>
          </a:r>
          <a:r>
            <a:rPr lang="en-GB" sz="800" b="1"/>
            <a:t> </a:t>
          </a:r>
          <a:r>
            <a:rPr lang="en-GB" sz="900" b="1"/>
            <a:t>and</a:t>
          </a:r>
          <a:r>
            <a:rPr lang="en-GB" sz="800" b="1"/>
            <a:t> </a:t>
          </a:r>
          <a:r>
            <a:rPr lang="en-GB" sz="900" b="1"/>
            <a:t>crushing</a:t>
          </a:r>
          <a:endParaRPr lang="en-NA" sz="800" b="1"/>
        </a:p>
      </dgm:t>
    </dgm:pt>
    <dgm:pt modelId="{261E71C2-A697-4F99-A099-2D711E27B49A}" type="parTrans" cxnId="{4D581DD8-55ED-4D8C-94C3-164AA39CD0BA}">
      <dgm:prSet/>
      <dgm:spPr/>
      <dgm:t>
        <a:bodyPr/>
        <a:lstStyle/>
        <a:p>
          <a:endParaRPr lang="en-NA"/>
        </a:p>
      </dgm:t>
    </dgm:pt>
    <dgm:pt modelId="{7C53BA77-0966-49AE-9B23-31A2AB605A4E}" type="sibTrans" cxnId="{4D581DD8-55ED-4D8C-94C3-164AA39CD0BA}">
      <dgm:prSet/>
      <dgm:spPr/>
      <dgm:t>
        <a:bodyPr/>
        <a:lstStyle/>
        <a:p>
          <a:endParaRPr lang="en-NA"/>
        </a:p>
      </dgm:t>
    </dgm:pt>
    <dgm:pt modelId="{C5583C7F-9E4C-41F0-A825-ABFFC8DBB879}">
      <dgm:prSet phldrT="[Text]" custT="1"/>
      <dgm:spPr/>
      <dgm:t>
        <a:bodyPr/>
        <a:lstStyle/>
        <a:p>
          <a:r>
            <a:rPr lang="en-GB" sz="900" b="1"/>
            <a:t>Pasteurization/boiling and cooling.</a:t>
          </a:r>
          <a:endParaRPr lang="en-NA" sz="900" b="1"/>
        </a:p>
      </dgm:t>
    </dgm:pt>
    <dgm:pt modelId="{BFDC851F-D762-43E4-8FD6-AF61E1099864}" type="parTrans" cxnId="{17F8C00B-A5F1-4F2D-A9AB-B15033A3785C}">
      <dgm:prSet/>
      <dgm:spPr/>
      <dgm:t>
        <a:bodyPr/>
        <a:lstStyle/>
        <a:p>
          <a:endParaRPr lang="en-NA"/>
        </a:p>
      </dgm:t>
    </dgm:pt>
    <dgm:pt modelId="{46F04728-46C3-44A9-950D-A1B96873AB52}" type="sibTrans" cxnId="{17F8C00B-A5F1-4F2D-A9AB-B15033A3785C}">
      <dgm:prSet/>
      <dgm:spPr/>
      <dgm:t>
        <a:bodyPr/>
        <a:lstStyle/>
        <a:p>
          <a:endParaRPr lang="en-NA"/>
        </a:p>
      </dgm:t>
    </dgm:pt>
    <dgm:pt modelId="{517D10A3-9CCB-43A2-93A3-488C7C071F0D}">
      <dgm:prSet phldrT="[Text]" custT="1"/>
      <dgm:spPr/>
      <dgm:t>
        <a:bodyPr/>
        <a:lstStyle/>
        <a:p>
          <a:r>
            <a:rPr lang="en-GB" sz="900" b="1"/>
            <a:t>Culture and grain spawn</a:t>
          </a:r>
          <a:endParaRPr lang="en-NA" sz="900" b="1"/>
        </a:p>
      </dgm:t>
    </dgm:pt>
    <dgm:pt modelId="{F3668FBE-5D23-4E1F-8D7B-7E5FD32165AA}" type="parTrans" cxnId="{528EF7CE-92C4-4507-B48B-7EBA22019042}">
      <dgm:prSet/>
      <dgm:spPr/>
      <dgm:t>
        <a:bodyPr/>
        <a:lstStyle/>
        <a:p>
          <a:endParaRPr lang="en-NA"/>
        </a:p>
      </dgm:t>
    </dgm:pt>
    <dgm:pt modelId="{AD56DC1E-D4EB-4F0D-99C8-3FC5E1B0C468}" type="sibTrans" cxnId="{528EF7CE-92C4-4507-B48B-7EBA22019042}">
      <dgm:prSet/>
      <dgm:spPr/>
      <dgm:t>
        <a:bodyPr/>
        <a:lstStyle/>
        <a:p>
          <a:endParaRPr lang="en-NA"/>
        </a:p>
      </dgm:t>
    </dgm:pt>
    <dgm:pt modelId="{E90C3625-C63F-48E5-8169-2A1086E64D0A}">
      <dgm:prSet/>
      <dgm:spPr/>
      <dgm:t>
        <a:bodyPr/>
        <a:lstStyle/>
        <a:p>
          <a:endParaRPr lang="en-NA"/>
        </a:p>
      </dgm:t>
    </dgm:pt>
    <dgm:pt modelId="{F1BE0C92-1B8D-4F46-99EB-A0C8E9C6FF5C}" type="parTrans" cxnId="{EE1A99DB-DEAF-41A5-A767-BE3BB6E1B74D}">
      <dgm:prSet/>
      <dgm:spPr/>
      <dgm:t>
        <a:bodyPr/>
        <a:lstStyle/>
        <a:p>
          <a:endParaRPr lang="en-NA"/>
        </a:p>
      </dgm:t>
    </dgm:pt>
    <dgm:pt modelId="{C1B7F340-E75D-4B5B-BA14-44CBB9C5022C}" type="sibTrans" cxnId="{EE1A99DB-DEAF-41A5-A767-BE3BB6E1B74D}">
      <dgm:prSet/>
      <dgm:spPr/>
      <dgm:t>
        <a:bodyPr/>
        <a:lstStyle/>
        <a:p>
          <a:endParaRPr lang="en-NA"/>
        </a:p>
      </dgm:t>
    </dgm:pt>
    <dgm:pt modelId="{BC2B4875-3809-435B-80E1-9B7B32F242F9}">
      <dgm:prSet phldrT="[Text]" custT="1"/>
      <dgm:spPr/>
      <dgm:t>
        <a:bodyPr/>
        <a:lstStyle/>
        <a:p>
          <a:r>
            <a:rPr lang="en-GB" sz="900" b="1">
              <a:solidFill>
                <a:sysClr val="windowText" lastClr="000000"/>
              </a:solidFill>
            </a:rPr>
            <a:t>Substrate Preparation, pasteurization</a:t>
          </a:r>
        </a:p>
        <a:p>
          <a:r>
            <a:rPr lang="en-GB" sz="900" b="1">
              <a:solidFill>
                <a:sysClr val="windowText" lastClr="000000"/>
              </a:solidFill>
            </a:rPr>
            <a:t>and innoculations</a:t>
          </a:r>
          <a:endParaRPr lang="en-NA" sz="900" b="1">
            <a:solidFill>
              <a:sysClr val="windowText" lastClr="000000"/>
            </a:solidFill>
          </a:endParaRPr>
        </a:p>
      </dgm:t>
    </dgm:pt>
    <dgm:pt modelId="{45B02338-10EB-459F-ABEE-472C11737A01}" type="sibTrans" cxnId="{C7CD43C3-E7BA-4E64-96C3-ACE4794BBEDB}">
      <dgm:prSet/>
      <dgm:spPr/>
      <dgm:t>
        <a:bodyPr/>
        <a:lstStyle/>
        <a:p>
          <a:endParaRPr lang="en-NA"/>
        </a:p>
      </dgm:t>
    </dgm:pt>
    <dgm:pt modelId="{17513CF3-A487-457F-B3A0-473309F2C704}" type="parTrans" cxnId="{C7CD43C3-E7BA-4E64-96C3-ACE4794BBEDB}">
      <dgm:prSet/>
      <dgm:spPr/>
      <dgm:t>
        <a:bodyPr/>
        <a:lstStyle/>
        <a:p>
          <a:endParaRPr lang="en-NA"/>
        </a:p>
      </dgm:t>
    </dgm:pt>
    <dgm:pt modelId="{89E61C2C-91A3-4345-9E63-2690C56482CD}" type="pres">
      <dgm:prSet presAssocID="{76157913-A9AA-4A8D-9711-7771BCE70B20}" presName="Name0" presStyleCnt="0">
        <dgm:presLayoutVars>
          <dgm:chMax val="1"/>
          <dgm:chPref val="1"/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B83CC7F9-2215-4C90-9095-D56F87A9A5E2}" type="pres">
      <dgm:prSet presAssocID="{BC2B4875-3809-435B-80E1-9B7B32F242F9}" presName="Parent" presStyleLbl="node1" presStyleIdx="0" presStyleCnt="2" custScaleX="112151" custScaleY="114832" custLinFactNeighborX="-37826" custLinFactNeighborY="12610">
        <dgm:presLayoutVars>
          <dgm:chMax val="4"/>
          <dgm:chPref val="3"/>
        </dgm:presLayoutVars>
      </dgm:prSet>
      <dgm:spPr/>
      <dgm:t>
        <a:bodyPr/>
        <a:lstStyle/>
        <a:p>
          <a:endParaRPr lang="en-US"/>
        </a:p>
      </dgm:t>
    </dgm:pt>
    <dgm:pt modelId="{1BA5DCFC-10B4-42B2-812D-5F10D9132ABA}" type="pres">
      <dgm:prSet presAssocID="{3837D584-6DF5-4F06-979A-3AAF55D8C151}" presName="Accent" presStyleLbl="node1" presStyleIdx="1" presStyleCnt="2" custLinFactNeighborX="-21894" custLinFactNeighborY="9002"/>
      <dgm:spPr/>
    </dgm:pt>
    <dgm:pt modelId="{9550BCDF-2751-4385-9871-5A6CBB24C60C}" type="pres">
      <dgm:prSet presAssocID="{3837D584-6DF5-4F06-979A-3AAF55D8C151}" presName="Image1" presStyleLbl="fgImgPlace1" presStyleIdx="0" presStyleCnt="4" custLinFactNeighborX="-91634" custLinFactNeighborY="23536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8B6DB538-F589-4CBD-9DA8-0FBACF2D012D}" type="pres">
      <dgm:prSet presAssocID="{3837D584-6DF5-4F06-979A-3AAF55D8C151}" presName="Child1" presStyleLbl="revTx" presStyleIdx="0" presStyleCnt="4" custScaleY="32910" custLinFactNeighborX="-73616" custLinFactNeighborY="-336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D0E8009-48D3-411A-BBF9-6C7DA36F618A}" type="pres">
      <dgm:prSet presAssocID="{E90C3625-C63F-48E5-8169-2A1086E64D0A}" presName="Image2" presStyleCnt="0"/>
      <dgm:spPr/>
    </dgm:pt>
    <dgm:pt modelId="{FAF6C6BB-9454-45AA-BFCC-09EE29E9F05C}" type="pres">
      <dgm:prSet presAssocID="{E90C3625-C63F-48E5-8169-2A1086E64D0A}" presName="Image" presStyleLbl="fgImgPlace1" presStyleIdx="1" presStyleCnt="4" custLinFactY="67692" custLinFactNeighborX="-75200" custLinFactNeighborY="100000"/>
      <dgm:spPr>
        <a:blipFill>
          <a:blip xmlns:r="http://schemas.openxmlformats.org/officeDocument/2006/relationships" r:embed="rId2"/>
          <a:srcRect/>
          <a:stretch>
            <a:fillRect t="-33000" b="-33000"/>
          </a:stretch>
        </a:blipFill>
      </dgm:spPr>
    </dgm:pt>
    <dgm:pt modelId="{08CBF202-D90E-4F43-9430-A56777CB66BF}" type="pres">
      <dgm:prSet presAssocID="{E90C3625-C63F-48E5-8169-2A1086E64D0A}" presName="Child2" presStyleLbl="revTx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D155955-88EF-4B08-B06F-C3DB8FFCE243}" type="pres">
      <dgm:prSet presAssocID="{C5583C7F-9E4C-41F0-A825-ABFFC8DBB879}" presName="Image3" presStyleCnt="0"/>
      <dgm:spPr/>
    </dgm:pt>
    <dgm:pt modelId="{4CEFD5FA-29A4-40D6-B9C2-9D3A7ED933E8}" type="pres">
      <dgm:prSet presAssocID="{C5583C7F-9E4C-41F0-A825-ABFFC8DBB879}" presName="Image" presStyleLbl="fgImgPlace1" presStyleIdx="2" presStyleCnt="4" custLinFactNeighborX="-70291" custLinFactNeighborY="-90739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3000" b="-33000"/>
          </a:stretch>
        </a:blipFill>
      </dgm:spPr>
    </dgm:pt>
    <dgm:pt modelId="{C1418D89-1288-4030-8AAA-3F5C2D9DAABA}" type="pres">
      <dgm:prSet presAssocID="{C5583C7F-9E4C-41F0-A825-ABFFC8DBB879}" presName="Child3" presStyleLbl="revTx" presStyleIdx="2" presStyleCnt="4" custFlipHor="1" custScaleX="127315" custScaleY="66466" custLinFactNeighborX="-43024" custLinFactNeighborY="863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F048626-8BDF-439F-838F-2138D645129C}" type="pres">
      <dgm:prSet presAssocID="{517D10A3-9CCB-43A2-93A3-488C7C071F0D}" presName="Image4" presStyleCnt="0"/>
      <dgm:spPr/>
    </dgm:pt>
    <dgm:pt modelId="{679ABCAE-2ED8-4E6F-94AC-7056ABD291BC}" type="pres">
      <dgm:prSet presAssocID="{517D10A3-9CCB-43A2-93A3-488C7C071F0D}" presName="Image" presStyleLbl="fgImgPlace1" presStyleIdx="3" presStyleCnt="4" custFlipVert="0" custScaleX="112207" custScaleY="106198" custLinFactNeighborX="-98573" custLinFactNeighborY="27853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3B52A583-7A26-4492-BE75-454B758441B7}" type="pres">
      <dgm:prSet presAssocID="{517D10A3-9CCB-43A2-93A3-488C7C071F0D}" presName="Child4" presStyleLbl="revTx" presStyleIdx="3" presStyleCnt="4" custLinFactNeighborX="-58796" custLinFactNeighborY="2176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E1A99DB-DEAF-41A5-A767-BE3BB6E1B74D}" srcId="{BC2B4875-3809-435B-80E1-9B7B32F242F9}" destId="{E90C3625-C63F-48E5-8169-2A1086E64D0A}" srcOrd="1" destOrd="0" parTransId="{F1BE0C92-1B8D-4F46-99EB-A0C8E9C6FF5C}" sibTransId="{C1B7F340-E75D-4B5B-BA14-44CBB9C5022C}"/>
    <dgm:cxn modelId="{17F8C00B-A5F1-4F2D-A9AB-B15033A3785C}" srcId="{BC2B4875-3809-435B-80E1-9B7B32F242F9}" destId="{C5583C7F-9E4C-41F0-A825-ABFFC8DBB879}" srcOrd="2" destOrd="0" parTransId="{BFDC851F-D762-43E4-8FD6-AF61E1099864}" sibTransId="{46F04728-46C3-44A9-950D-A1B96873AB52}"/>
    <dgm:cxn modelId="{528EF7CE-92C4-4507-B48B-7EBA22019042}" srcId="{BC2B4875-3809-435B-80E1-9B7B32F242F9}" destId="{517D10A3-9CCB-43A2-93A3-488C7C071F0D}" srcOrd="3" destOrd="0" parTransId="{F3668FBE-5D23-4E1F-8D7B-7E5FD32165AA}" sibTransId="{AD56DC1E-D4EB-4F0D-99C8-3FC5E1B0C468}"/>
    <dgm:cxn modelId="{16B4A5B8-5A8C-454C-8373-1687232B4C36}" type="presOf" srcId="{BC2B4875-3809-435B-80E1-9B7B32F242F9}" destId="{B83CC7F9-2215-4C90-9095-D56F87A9A5E2}" srcOrd="0" destOrd="0" presId="urn:microsoft.com/office/officeart/2011/layout/RadialPictureList"/>
    <dgm:cxn modelId="{6ED24BCE-8618-47DE-9C0C-969329AB8047}" type="presOf" srcId="{E90C3625-C63F-48E5-8169-2A1086E64D0A}" destId="{08CBF202-D90E-4F43-9430-A56777CB66BF}" srcOrd="0" destOrd="0" presId="urn:microsoft.com/office/officeart/2011/layout/RadialPictureList"/>
    <dgm:cxn modelId="{C7CD43C3-E7BA-4E64-96C3-ACE4794BBEDB}" srcId="{76157913-A9AA-4A8D-9711-7771BCE70B20}" destId="{BC2B4875-3809-435B-80E1-9B7B32F242F9}" srcOrd="0" destOrd="0" parTransId="{17513CF3-A487-457F-B3A0-473309F2C704}" sibTransId="{45B02338-10EB-459F-ABEE-472C11737A01}"/>
    <dgm:cxn modelId="{2A56D12E-4884-448C-9F5A-638B4989AF65}" type="presOf" srcId="{C5583C7F-9E4C-41F0-A825-ABFFC8DBB879}" destId="{C1418D89-1288-4030-8AAA-3F5C2D9DAABA}" srcOrd="0" destOrd="0" presId="urn:microsoft.com/office/officeart/2011/layout/RadialPictureList"/>
    <dgm:cxn modelId="{4D581DD8-55ED-4D8C-94C3-164AA39CD0BA}" srcId="{BC2B4875-3809-435B-80E1-9B7B32F242F9}" destId="{3837D584-6DF5-4F06-979A-3AAF55D8C151}" srcOrd="0" destOrd="0" parTransId="{261E71C2-A697-4F99-A099-2D711E27B49A}" sibTransId="{7C53BA77-0966-49AE-9B23-31A2AB605A4E}"/>
    <dgm:cxn modelId="{DBFF4F0E-04BF-48AD-A625-288C25C27238}" type="presOf" srcId="{517D10A3-9CCB-43A2-93A3-488C7C071F0D}" destId="{3B52A583-7A26-4492-BE75-454B758441B7}" srcOrd="0" destOrd="0" presId="urn:microsoft.com/office/officeart/2011/layout/RadialPictureList"/>
    <dgm:cxn modelId="{DC22174B-54EB-4AD6-87EF-DB9F7123E6B6}" type="presOf" srcId="{76157913-A9AA-4A8D-9711-7771BCE70B20}" destId="{89E61C2C-91A3-4345-9E63-2690C56482CD}" srcOrd="0" destOrd="0" presId="urn:microsoft.com/office/officeart/2011/layout/RadialPictureList"/>
    <dgm:cxn modelId="{17026E5B-3DF7-427A-9ACC-2C74DE4FBD7C}" type="presOf" srcId="{3837D584-6DF5-4F06-979A-3AAF55D8C151}" destId="{8B6DB538-F589-4CBD-9DA8-0FBACF2D012D}" srcOrd="0" destOrd="0" presId="urn:microsoft.com/office/officeart/2011/layout/RadialPictureList"/>
    <dgm:cxn modelId="{5C7A7BFB-90F4-4C7E-8418-BDBA8B24A3B2}" type="presParOf" srcId="{89E61C2C-91A3-4345-9E63-2690C56482CD}" destId="{B83CC7F9-2215-4C90-9095-D56F87A9A5E2}" srcOrd="0" destOrd="0" presId="urn:microsoft.com/office/officeart/2011/layout/RadialPictureList"/>
    <dgm:cxn modelId="{28F40E06-9106-4A1A-812C-FDEBBB19FF36}" type="presParOf" srcId="{89E61C2C-91A3-4345-9E63-2690C56482CD}" destId="{1BA5DCFC-10B4-42B2-812D-5F10D9132ABA}" srcOrd="1" destOrd="0" presId="urn:microsoft.com/office/officeart/2011/layout/RadialPictureList"/>
    <dgm:cxn modelId="{A5F7FCAA-EDA1-43FA-A570-FD71082939AD}" type="presParOf" srcId="{89E61C2C-91A3-4345-9E63-2690C56482CD}" destId="{9550BCDF-2751-4385-9871-5A6CBB24C60C}" srcOrd="2" destOrd="0" presId="urn:microsoft.com/office/officeart/2011/layout/RadialPictureList"/>
    <dgm:cxn modelId="{074E2270-9130-4202-9FAF-FA7805C1C1A2}" type="presParOf" srcId="{89E61C2C-91A3-4345-9E63-2690C56482CD}" destId="{8B6DB538-F589-4CBD-9DA8-0FBACF2D012D}" srcOrd="3" destOrd="0" presId="urn:microsoft.com/office/officeart/2011/layout/RadialPictureList"/>
    <dgm:cxn modelId="{71A219FA-A0B1-4A33-8D55-0380397551EF}" type="presParOf" srcId="{89E61C2C-91A3-4345-9E63-2690C56482CD}" destId="{8D0E8009-48D3-411A-BBF9-6C7DA36F618A}" srcOrd="4" destOrd="0" presId="urn:microsoft.com/office/officeart/2011/layout/RadialPictureList"/>
    <dgm:cxn modelId="{7B3A1C2F-26B7-467F-8093-E2593B1FA4EF}" type="presParOf" srcId="{8D0E8009-48D3-411A-BBF9-6C7DA36F618A}" destId="{FAF6C6BB-9454-45AA-BFCC-09EE29E9F05C}" srcOrd="0" destOrd="0" presId="urn:microsoft.com/office/officeart/2011/layout/RadialPictureList"/>
    <dgm:cxn modelId="{530DBBF9-B8A6-44F5-8649-A99A1F3B6BD0}" type="presParOf" srcId="{89E61C2C-91A3-4345-9E63-2690C56482CD}" destId="{08CBF202-D90E-4F43-9430-A56777CB66BF}" srcOrd="5" destOrd="0" presId="urn:microsoft.com/office/officeart/2011/layout/RadialPictureList"/>
    <dgm:cxn modelId="{200EECCE-C2A7-42B7-A96D-25C87448AD06}" type="presParOf" srcId="{89E61C2C-91A3-4345-9E63-2690C56482CD}" destId="{AD155955-88EF-4B08-B06F-C3DB8FFCE243}" srcOrd="6" destOrd="0" presId="urn:microsoft.com/office/officeart/2011/layout/RadialPictureList"/>
    <dgm:cxn modelId="{537B6BC9-C538-40BA-98D2-46F3F5386224}" type="presParOf" srcId="{AD155955-88EF-4B08-B06F-C3DB8FFCE243}" destId="{4CEFD5FA-29A4-40D6-B9C2-9D3A7ED933E8}" srcOrd="0" destOrd="0" presId="urn:microsoft.com/office/officeart/2011/layout/RadialPictureList"/>
    <dgm:cxn modelId="{03548317-7F30-402C-94F0-AA1FF6EB9D0A}" type="presParOf" srcId="{89E61C2C-91A3-4345-9E63-2690C56482CD}" destId="{C1418D89-1288-4030-8AAA-3F5C2D9DAABA}" srcOrd="7" destOrd="0" presId="urn:microsoft.com/office/officeart/2011/layout/RadialPictureList"/>
    <dgm:cxn modelId="{1BDFDED7-E8BA-4D54-AB46-0B8DC2292A84}" type="presParOf" srcId="{89E61C2C-91A3-4345-9E63-2690C56482CD}" destId="{0F048626-8BDF-439F-838F-2138D645129C}" srcOrd="8" destOrd="0" presId="urn:microsoft.com/office/officeart/2011/layout/RadialPictureList"/>
    <dgm:cxn modelId="{D4FA1EB0-4B20-486F-AF37-08D04312B918}" type="presParOf" srcId="{0F048626-8BDF-439F-838F-2138D645129C}" destId="{679ABCAE-2ED8-4E6F-94AC-7056ABD291BC}" srcOrd="0" destOrd="0" presId="urn:microsoft.com/office/officeart/2011/layout/RadialPictureList"/>
    <dgm:cxn modelId="{9169ADFC-3C7B-4C13-99D3-9957A0A2458E}" type="presParOf" srcId="{89E61C2C-91A3-4345-9E63-2690C56482CD}" destId="{3B52A583-7A26-4492-BE75-454B758441B7}" srcOrd="9" destOrd="0" presId="urn:microsoft.com/office/officeart/2011/layout/RadialPicture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9E534A-D7C2-4A1C-B046-8750AED59ABC}">
      <dsp:nvSpPr>
        <dsp:cNvPr id="0" name=""/>
        <dsp:cNvSpPr/>
      </dsp:nvSpPr>
      <dsp:spPr>
        <a:xfrm>
          <a:off x="53172" y="277081"/>
          <a:ext cx="1207750" cy="111855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18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89000"/>
                <a:lumMod val="91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69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solidFill>
                <a:sysClr val="windowText" lastClr="000000"/>
              </a:solidFill>
            </a:rPr>
            <a:t>Incubation, Colonization and Fruiting</a:t>
          </a:r>
          <a:endParaRPr lang="en-NA" sz="1100" b="1" kern="1200">
            <a:solidFill>
              <a:sysClr val="windowText" lastClr="000000"/>
            </a:solidFill>
          </a:endParaRPr>
        </a:p>
      </dsp:txBody>
      <dsp:txXfrm>
        <a:off x="230043" y="440890"/>
        <a:ext cx="854008" cy="790940"/>
      </dsp:txXfrm>
    </dsp:sp>
    <dsp:sp modelId="{ED1205FF-D27B-4A05-849B-351A6C448B45}">
      <dsp:nvSpPr>
        <dsp:cNvPr id="0" name=""/>
        <dsp:cNvSpPr/>
      </dsp:nvSpPr>
      <dsp:spPr>
        <a:xfrm>
          <a:off x="190954" y="37365"/>
          <a:ext cx="1633735" cy="1703070"/>
        </a:xfrm>
        <a:prstGeom prst="blockArc">
          <a:avLst>
            <a:gd name="adj1" fmla="val 17527788"/>
            <a:gd name="adj2" fmla="val 4119114"/>
            <a:gd name="adj3" fmla="val 575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18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89000"/>
                <a:lumMod val="91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69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187FEA2-F8B1-45E0-8355-E3B9C9714899}">
      <dsp:nvSpPr>
        <dsp:cNvPr id="0" name=""/>
        <dsp:cNvSpPr/>
      </dsp:nvSpPr>
      <dsp:spPr>
        <a:xfrm>
          <a:off x="1226358" y="0"/>
          <a:ext cx="639311" cy="55571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DF71C8-0CF6-4C14-9742-065E913D06B4}">
      <dsp:nvSpPr>
        <dsp:cNvPr id="0" name=""/>
        <dsp:cNvSpPr/>
      </dsp:nvSpPr>
      <dsp:spPr>
        <a:xfrm>
          <a:off x="1890854" y="13233"/>
          <a:ext cx="724643" cy="2756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10000"/>
            </a:spcAft>
          </a:pPr>
          <a:r>
            <a:rPr lang="en-GB" sz="900" b="1" kern="1200"/>
            <a:t>Incubation and colonization</a:t>
          </a:r>
          <a:endParaRPr lang="en-NA" sz="900" b="1" kern="1200"/>
        </a:p>
      </dsp:txBody>
      <dsp:txXfrm>
        <a:off x="1890854" y="13233"/>
        <a:ext cx="724643" cy="275652"/>
      </dsp:txXfrm>
    </dsp:sp>
    <dsp:sp modelId="{8AE25AD0-14A6-425B-8785-4303F9DCE28C}">
      <dsp:nvSpPr>
        <dsp:cNvPr id="0" name=""/>
        <dsp:cNvSpPr/>
      </dsp:nvSpPr>
      <dsp:spPr>
        <a:xfrm>
          <a:off x="1500131" y="598722"/>
          <a:ext cx="723638" cy="608143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7792B2C-26A4-4430-9835-BA0918AA782D}">
      <dsp:nvSpPr>
        <dsp:cNvPr id="0" name=""/>
        <dsp:cNvSpPr/>
      </dsp:nvSpPr>
      <dsp:spPr>
        <a:xfrm>
          <a:off x="2108934" y="533572"/>
          <a:ext cx="538090" cy="2004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10000"/>
            </a:spcAft>
          </a:pPr>
          <a:r>
            <a:rPr lang="en-GB" sz="800" b="1" kern="1200"/>
            <a:t>Sporulation</a:t>
          </a:r>
          <a:endParaRPr lang="en-NA" sz="800" b="1" kern="1200"/>
        </a:p>
      </dsp:txBody>
      <dsp:txXfrm>
        <a:off x="2108934" y="533572"/>
        <a:ext cx="538090" cy="200436"/>
      </dsp:txXfrm>
    </dsp:sp>
    <dsp:sp modelId="{7F7A95FF-8462-445E-9F82-83BC2EF5E182}">
      <dsp:nvSpPr>
        <dsp:cNvPr id="0" name=""/>
        <dsp:cNvSpPr/>
      </dsp:nvSpPr>
      <dsp:spPr>
        <a:xfrm>
          <a:off x="1122359" y="1203809"/>
          <a:ext cx="659248" cy="499260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F89179-AA49-4B13-9E99-AB03ECEA610B}">
      <dsp:nvSpPr>
        <dsp:cNvPr id="0" name=""/>
        <dsp:cNvSpPr/>
      </dsp:nvSpPr>
      <dsp:spPr>
        <a:xfrm>
          <a:off x="1828794" y="1374661"/>
          <a:ext cx="627464" cy="2595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10000"/>
            </a:spcAft>
          </a:pPr>
          <a:r>
            <a:rPr lang="en-GB" sz="900" b="1" kern="1200"/>
            <a:t>Fruiting</a:t>
          </a:r>
          <a:endParaRPr lang="en-NA" sz="1400" b="1" kern="1200"/>
        </a:p>
      </dsp:txBody>
      <dsp:txXfrm>
        <a:off x="1828794" y="1374661"/>
        <a:ext cx="627464" cy="25955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E9A7D9-3A4B-45F4-8878-D56CAB5E9F39}">
      <dsp:nvSpPr>
        <dsp:cNvPr id="0" name=""/>
        <dsp:cNvSpPr/>
      </dsp:nvSpPr>
      <dsp:spPr>
        <a:xfrm>
          <a:off x="675938" y="1380367"/>
          <a:ext cx="1426727" cy="5814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E1F467-7DA4-4E87-A080-6E8795589513}">
      <dsp:nvSpPr>
        <dsp:cNvPr id="0" name=""/>
        <dsp:cNvSpPr/>
      </dsp:nvSpPr>
      <dsp:spPr>
        <a:xfrm>
          <a:off x="652059" y="838747"/>
          <a:ext cx="1121416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AD91B2-D921-49F1-BC5C-911945CECE16}">
      <dsp:nvSpPr>
        <dsp:cNvPr id="0" name=""/>
        <dsp:cNvSpPr/>
      </dsp:nvSpPr>
      <dsp:spPr>
        <a:xfrm>
          <a:off x="670414" y="275676"/>
          <a:ext cx="1309188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B5A2DD-8374-4A2F-82C6-443FC00EBCEF}">
      <dsp:nvSpPr>
        <dsp:cNvPr id="0" name=""/>
        <dsp:cNvSpPr/>
      </dsp:nvSpPr>
      <dsp:spPr>
        <a:xfrm>
          <a:off x="73" y="186761"/>
          <a:ext cx="1303972" cy="1303972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2540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3C7A75-301F-4108-AD52-108FD269C787}">
      <dsp:nvSpPr>
        <dsp:cNvPr id="0" name=""/>
        <dsp:cNvSpPr/>
      </dsp:nvSpPr>
      <dsp:spPr>
        <a:xfrm>
          <a:off x="234788" y="879170"/>
          <a:ext cx="834542" cy="430310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NA" sz="3000" kern="1200"/>
        </a:p>
      </dsp:txBody>
      <dsp:txXfrm>
        <a:off x="234788" y="879170"/>
        <a:ext cx="834542" cy="430310"/>
      </dsp:txXfrm>
    </dsp:sp>
    <dsp:sp modelId="{7E8598F3-DE2B-4351-B253-EEEDF060F89B}">
      <dsp:nvSpPr>
        <dsp:cNvPr id="0" name=""/>
        <dsp:cNvSpPr/>
      </dsp:nvSpPr>
      <dsp:spPr>
        <a:xfrm>
          <a:off x="1519903" y="18500"/>
          <a:ext cx="576683" cy="470591"/>
        </a:xfrm>
        <a:prstGeom prst="ellipse">
          <a:avLst/>
        </a:prstGeom>
        <a:blipFill>
          <a:blip xmlns:r="http://schemas.openxmlformats.org/officeDocument/2006/relationships" r:embed="rId2"/>
          <a:srcRect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2540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79842-3A0D-4EC0-ACC1-68026B2A23AD}">
      <dsp:nvSpPr>
        <dsp:cNvPr id="0" name=""/>
        <dsp:cNvSpPr/>
      </dsp:nvSpPr>
      <dsp:spPr>
        <a:xfrm>
          <a:off x="2148244" y="114075"/>
          <a:ext cx="375038" cy="15087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0" rIns="34290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/>
            <a:t>coffee</a:t>
          </a:r>
          <a:endParaRPr lang="en-NA" sz="900" b="1" kern="1200"/>
        </a:p>
      </dsp:txBody>
      <dsp:txXfrm>
        <a:off x="2148244" y="114075"/>
        <a:ext cx="375038" cy="150878"/>
      </dsp:txXfrm>
    </dsp:sp>
    <dsp:sp modelId="{DC821EF4-D7D2-48F4-A606-C945D90F24BE}">
      <dsp:nvSpPr>
        <dsp:cNvPr id="0" name=""/>
        <dsp:cNvSpPr/>
      </dsp:nvSpPr>
      <dsp:spPr>
        <a:xfrm>
          <a:off x="1398457" y="563855"/>
          <a:ext cx="637646" cy="517175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7000" b="-37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2540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DC0527-84DA-449C-A4D2-73CFB0D353DA}">
      <dsp:nvSpPr>
        <dsp:cNvPr id="0" name=""/>
        <dsp:cNvSpPr/>
      </dsp:nvSpPr>
      <dsp:spPr>
        <a:xfrm>
          <a:off x="1969144" y="520358"/>
          <a:ext cx="638800" cy="4097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0" rIns="34290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/>
            <a:t>Dietery          Suppliments </a:t>
          </a:r>
          <a:endParaRPr lang="en-NA" sz="900" b="1" kern="1200"/>
        </a:p>
      </dsp:txBody>
      <dsp:txXfrm>
        <a:off x="1969144" y="520358"/>
        <a:ext cx="638800" cy="409738"/>
      </dsp:txXfrm>
    </dsp:sp>
    <dsp:sp modelId="{753CE38B-010C-4634-ACC6-4C0375FE8EA4}">
      <dsp:nvSpPr>
        <dsp:cNvPr id="0" name=""/>
        <dsp:cNvSpPr/>
      </dsp:nvSpPr>
      <dsp:spPr>
        <a:xfrm>
          <a:off x="1533090" y="1163067"/>
          <a:ext cx="594458" cy="544601"/>
        </a:xfrm>
        <a:prstGeom prst="ellipse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254000" extrusionH="63500" contourW="127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2C9F9B-BAA4-4B8F-9E2F-EA5BC4DF6150}">
      <dsp:nvSpPr>
        <dsp:cNvPr id="0" name=""/>
        <dsp:cNvSpPr/>
      </dsp:nvSpPr>
      <dsp:spPr>
        <a:xfrm>
          <a:off x="2157350" y="1317596"/>
          <a:ext cx="450594" cy="1986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0" rIns="34290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/>
            <a:t>Tea</a:t>
          </a:r>
          <a:endParaRPr lang="en-NA" sz="1400" b="1" kern="1200"/>
        </a:p>
      </dsp:txBody>
      <dsp:txXfrm>
        <a:off x="2157350" y="1317596"/>
        <a:ext cx="450594" cy="1986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3CC7F9-2215-4C90-9095-D56F87A9A5E2}">
      <dsp:nvSpPr>
        <dsp:cNvPr id="0" name=""/>
        <dsp:cNvSpPr/>
      </dsp:nvSpPr>
      <dsp:spPr>
        <a:xfrm>
          <a:off x="26828" y="737120"/>
          <a:ext cx="1091525" cy="111751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18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89000"/>
                <a:lumMod val="91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69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>
              <a:solidFill>
                <a:sysClr val="windowText" lastClr="000000"/>
              </a:solidFill>
            </a:rPr>
            <a:t>Substrate Preparation, pasteurization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>
              <a:solidFill>
                <a:sysClr val="windowText" lastClr="000000"/>
              </a:solidFill>
            </a:rPr>
            <a:t>and innoculations</a:t>
          </a:r>
          <a:endParaRPr lang="en-NA" sz="900" b="1" kern="1200">
            <a:solidFill>
              <a:sysClr val="windowText" lastClr="000000"/>
            </a:solidFill>
          </a:endParaRPr>
        </a:p>
      </dsp:txBody>
      <dsp:txXfrm>
        <a:off x="186678" y="900777"/>
        <a:ext cx="771825" cy="790205"/>
      </dsp:txXfrm>
    </dsp:sp>
    <dsp:sp modelId="{1BA5DCFC-10B4-42B2-812D-5F10D9132ABA}">
      <dsp:nvSpPr>
        <dsp:cNvPr id="0" name=""/>
        <dsp:cNvSpPr/>
      </dsp:nvSpPr>
      <dsp:spPr>
        <a:xfrm>
          <a:off x="-477159" y="329478"/>
          <a:ext cx="1961673" cy="2044851"/>
        </a:xfrm>
        <a:prstGeom prst="blockArc">
          <a:avLst>
            <a:gd name="adj1" fmla="val 16509444"/>
            <a:gd name="adj2" fmla="val 5088054"/>
            <a:gd name="adj3" fmla="val 524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18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89000"/>
                <a:lumMod val="91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69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550BCDF-2751-4385-9871-5A6CBB24C60C}">
      <dsp:nvSpPr>
        <dsp:cNvPr id="0" name=""/>
        <dsp:cNvSpPr/>
      </dsp:nvSpPr>
      <dsp:spPr>
        <a:xfrm>
          <a:off x="688901" y="187849"/>
          <a:ext cx="521493" cy="521384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6DB538-F589-4CBD-9DA8-0FBACF2D012D}">
      <dsp:nvSpPr>
        <dsp:cNvPr id="0" name=""/>
        <dsp:cNvSpPr/>
      </dsp:nvSpPr>
      <dsp:spPr>
        <a:xfrm>
          <a:off x="1214075" y="224138"/>
          <a:ext cx="698087" cy="1660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10000"/>
            </a:spcAft>
          </a:pPr>
          <a:r>
            <a:rPr lang="en-GB" sz="900" b="1" kern="1200"/>
            <a:t>Harvesting</a:t>
          </a:r>
          <a:r>
            <a:rPr lang="en-GB" sz="800" b="1" kern="1200"/>
            <a:t> </a:t>
          </a:r>
          <a:r>
            <a:rPr lang="en-GB" sz="900" b="1" kern="1200"/>
            <a:t>and</a:t>
          </a:r>
          <a:r>
            <a:rPr lang="en-GB" sz="800" b="1" kern="1200"/>
            <a:t> </a:t>
          </a:r>
          <a:r>
            <a:rPr lang="en-GB" sz="900" b="1" kern="1200"/>
            <a:t>crushing</a:t>
          </a:r>
          <a:endParaRPr lang="en-NA" sz="800" b="1" kern="1200"/>
        </a:p>
      </dsp:txBody>
      <dsp:txXfrm>
        <a:off x="1214075" y="224138"/>
        <a:ext cx="698087" cy="166099"/>
      </dsp:txXfrm>
    </dsp:sp>
    <dsp:sp modelId="{FAF6C6BB-9454-45AA-BFCC-09EE29E9F05C}">
      <dsp:nvSpPr>
        <dsp:cNvPr id="0" name=""/>
        <dsp:cNvSpPr/>
      </dsp:nvSpPr>
      <dsp:spPr>
        <a:xfrm>
          <a:off x="1159794" y="1425045"/>
          <a:ext cx="521493" cy="521384"/>
        </a:xfrm>
        <a:prstGeom prst="ellipse">
          <a:avLst/>
        </a:prstGeom>
        <a:blipFill>
          <a:blip xmlns:r="http://schemas.openxmlformats.org/officeDocument/2006/relationships" r:embed="rId2"/>
          <a:srcRect/>
          <a:stretch>
            <a:fillRect t="-33000" b="-33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CBF202-D90E-4F43-9430-A56777CB66BF}">
      <dsp:nvSpPr>
        <dsp:cNvPr id="0" name=""/>
        <dsp:cNvSpPr/>
      </dsp:nvSpPr>
      <dsp:spPr>
        <a:xfrm>
          <a:off x="2111742" y="559840"/>
          <a:ext cx="698087" cy="5047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1333500">
            <a:lnSpc>
              <a:spcPct val="90000"/>
            </a:lnSpc>
            <a:spcBef>
              <a:spcPct val="0"/>
            </a:spcBef>
            <a:spcAft>
              <a:spcPct val="10000"/>
            </a:spcAft>
          </a:pPr>
          <a:endParaRPr lang="en-NA" sz="3000" kern="1200"/>
        </a:p>
      </dsp:txBody>
      <dsp:txXfrm>
        <a:off x="2111742" y="559840"/>
        <a:ext cx="698087" cy="504709"/>
      </dsp:txXfrm>
    </dsp:sp>
    <dsp:sp modelId="{4CEFD5FA-29A4-40D6-B9C2-9D3A7ED933E8}">
      <dsp:nvSpPr>
        <dsp:cNvPr id="0" name=""/>
        <dsp:cNvSpPr/>
      </dsp:nvSpPr>
      <dsp:spPr>
        <a:xfrm>
          <a:off x="1183394" y="791555"/>
          <a:ext cx="521493" cy="521384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3000" b="-33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418D89-1288-4030-8AAA-3F5C2D9DAABA}">
      <dsp:nvSpPr>
        <dsp:cNvPr id="0" name=""/>
        <dsp:cNvSpPr/>
      </dsp:nvSpPr>
      <dsp:spPr>
        <a:xfrm flipH="1">
          <a:off x="1716055" y="1401289"/>
          <a:ext cx="888769" cy="335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10000"/>
            </a:spcAft>
          </a:pPr>
          <a:r>
            <a:rPr lang="en-GB" sz="900" b="1" kern="1200"/>
            <a:t>Pasteurization/boiling and cooling.</a:t>
          </a:r>
          <a:endParaRPr lang="en-NA" sz="900" b="1" kern="1200"/>
        </a:p>
      </dsp:txBody>
      <dsp:txXfrm>
        <a:off x="1716055" y="1401289"/>
        <a:ext cx="888769" cy="335460"/>
      </dsp:txXfrm>
    </dsp:sp>
    <dsp:sp modelId="{679ABCAE-2ED8-4E6F-94AC-7056ABD291BC}">
      <dsp:nvSpPr>
        <dsp:cNvPr id="0" name=""/>
        <dsp:cNvSpPr/>
      </dsp:nvSpPr>
      <dsp:spPr>
        <a:xfrm>
          <a:off x="620885" y="1816119"/>
          <a:ext cx="585152" cy="553700"/>
        </a:xfrm>
        <a:prstGeom prst="ellipse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52A583-7A26-4492-BE75-454B758441B7}">
      <dsp:nvSpPr>
        <dsp:cNvPr id="0" name=""/>
        <dsp:cNvSpPr/>
      </dsp:nvSpPr>
      <dsp:spPr>
        <a:xfrm>
          <a:off x="1317532" y="1865110"/>
          <a:ext cx="698087" cy="5047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10000"/>
            </a:spcAft>
          </a:pPr>
          <a:r>
            <a:rPr lang="en-GB" sz="900" b="1" kern="1200"/>
            <a:t>Culture and grain spawn</a:t>
          </a:r>
          <a:endParaRPr lang="en-NA" sz="900" b="1" kern="1200"/>
        </a:p>
      </dsp:txBody>
      <dsp:txXfrm>
        <a:off x="1317532" y="1865110"/>
        <a:ext cx="698087" cy="5047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RadialPictureList">
  <dgm:title val="Radial Picture List"/>
  <dgm:desc val="Use to show relationships to a central idea. The Level 1 shape contains text and all Level 2 shapes contain a picture with corresponding text. Limited to four Level 2 pictures.  Unused pictures do not appear, but remain available if you switch layouts. Works best with a small amount of Level 2 text."/>
  <dgm:catLst>
    <dgm:cat type="picture" pri="2500"/>
    <dgm:cat type="officeonline" pri="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10" destId="14" srcOrd="3" destOrd="0"/>
      </dgm:cxnLst>
      <dgm:bg/>
      <dgm:whole/>
    </dgm:dataModel>
  </dgm:clrData>
  <dgm:layoutNode name="Name0">
    <dgm:varLst>
      <dgm:chMax val="1"/>
      <dgm:chPref val="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equ" val="1">
            <dgm:alg type="composite">
              <dgm:param type="ar" val="1.4218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l" for="ch" forName="Accent" refType="w" fact="0"/>
              <dgm:constr type="t" for="ch" forName="Accent" refType="h" fact="0"/>
              <dgm:constr type="w" for="ch" forName="Accent" refType="w" fact="0.6747"/>
              <dgm:constr type="h" for="ch" forName="Accent" refType="h"/>
              <dgm:constr type="l" for="ch" forName="Child1" refType="w" fact="0.76"/>
              <dgm:constr type="t" for="ch" forName="Child1" refType="h" fact="0.3739"/>
              <dgm:constr type="w" for="ch" forName="Child1" refType="w" fact="0.24"/>
              <dgm:constr type="h" for="ch" forName="Child1" refType="h" fact="0.255"/>
              <dgm:constr type="l" for="ch" forName="Parent" refType="w" fact="0.1726"/>
              <dgm:constr type="t" for="ch" forName="Parent" refType="h" fact="0.2646"/>
              <dgm:constr type="w" for="ch" forName="Parent" refType="w" fact="0.3347"/>
              <dgm:constr type="h" for="ch" forName="Parent" refType="h" fact="0.4759"/>
              <dgm:constr type="l" for="ch" forName="Image1" refType="w" fact="0.5661"/>
              <dgm:constr type="t" for="ch" forName="Image1" refType="h" fact="0.3744"/>
              <dgm:constr type="w" for="ch" forName="Image1" refType="w" fact="0.1793"/>
              <dgm:constr type="h" for="ch" forName="Image1" refType="h" fact="0.255"/>
            </dgm:constrLst>
          </dgm:if>
          <dgm:if name="Name6" axis="ch ch" ptType="node node" st="1 1" cnt="1 0" func="cnt" op="equ" val="2">
            <dgm:alg type="composite">
              <dgm:param type="ar" val="1.381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" refType="w" fact="0"/>
              <dgm:constr type="t" for="ch" forName="Accent" refType="h" fact="0"/>
              <dgm:constr type="w" for="ch" forName="Accent" refType="w" fact="0.6946"/>
              <dgm:constr type="h" for="ch" forName="Accent" refType="h"/>
              <dgm:constr type="l" for="ch" forName="Parent" refType="w" fact="0.1777"/>
              <dgm:constr type="t" for="ch" forName="Parent" refType="h" fact="0.2646"/>
              <dgm:constr type="w" for="ch" forName="Parent" refType="w" fact="0.3446"/>
              <dgm:constr type="h" for="ch" forName="Parent" refType="h" fact="0.4759"/>
              <dgm:constr type="l" for="ch" forName="Image1" refType="w" fact="0.5531"/>
              <dgm:constr type="t" for="ch" forName="Image1" refType="h" fact="0.1585"/>
              <dgm:constr type="w" for="ch" forName="Image1" refType="w" fact="0.1846"/>
              <dgm:constr type="h" for="ch" forName="Image1" refType="h" fact="0.255"/>
              <dgm:constr type="l" for="ch" forName="Image2" refType="w" fact="0.5531"/>
              <dgm:constr type="t" for="ch" forName="Image2" refType="h" fact="0.5624"/>
              <dgm:constr type="w" for="ch" forName="Image2" refType="w" fact="0.1846"/>
              <dgm:constr type="h" for="ch" forName="Image2" refType="h" fact="0.255"/>
              <dgm:constr type="l" for="ch" forName="Child1" refType="w" fact="0.7529"/>
              <dgm:constr type="t" for="ch" forName="Child1" refType="h" fact="0.1618"/>
              <dgm:constr type="w" for="ch" forName="Child1" refType="w" fact="0.2471"/>
              <dgm:constr type="h" for="ch" forName="Child1" refType="h" fact="0.2468"/>
              <dgm:constr type="l" for="ch" forName="Child2" refType="w" fact="0.7529"/>
              <dgm:constr type="t" for="ch" forName="Child2" refType="h" fact="0.5657"/>
              <dgm:constr type="w" for="ch" forName="Child2" refType="w" fact="0.2471"/>
              <dgm:constr type="h" for="ch" forName="Child2" refType="h" fact="0.2468"/>
            </dgm:constrLst>
          </dgm:if>
          <dgm:if name="Name7" axis="ch ch" ptType="node node" st="1 1" cnt="1 0" func="cnt" op="equ" val="3">
            <dgm:alg type="composite">
              <dgm:param type="ar" val="1.4218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" refType="w" fact="0"/>
              <dgm:constr type="t" for="ch" forName="Accent" refType="h" fact="0"/>
              <dgm:constr type="w" for="ch" forName="Accent" refType="w" fact="0.6747"/>
              <dgm:constr type="h" for="ch" forName="Accent" refType="h"/>
              <dgm:constr type="l" for="ch" forName="Parent" refType="w" fact="0.1726"/>
              <dgm:constr type="t" for="ch" forName="Parent" refType="h" fact="0.2646"/>
              <dgm:constr type="w" for="ch" forName="Parent" refType="w" fact="0.3347"/>
              <dgm:constr type="h" for="ch" forName="Parent" refType="h" fact="0.4759"/>
              <dgm:constr type="l" for="ch" forName="Image1" refType="w" fact="0.4968"/>
              <dgm:constr type="t" for="ch" forName="Image1" refType="h" fact="0.0843"/>
              <dgm:constr type="w" for="ch" forName="Image1" refType="w" fact="0.1793"/>
              <dgm:constr type="h" for="ch" forName="Image1" refType="h" fact="0.255"/>
              <dgm:constr type="l" for="ch" forName="Image2" refType="w" fact="0.5661"/>
              <dgm:constr type="t" for="ch" forName="Image2" refType="h" fact="0.3744"/>
              <dgm:constr type="w" for="ch" forName="Image2" refType="w" fact="0.1793"/>
              <dgm:constr type="h" for="ch" forName="Image2" refType="h" fact="0.255"/>
              <dgm:constr type="l" for="ch" forName="Image3" refType="w" fact="0.4968"/>
              <dgm:constr type="t" for="ch" forName="Image3" refType="h" fact="0.6686"/>
              <dgm:constr type="w" for="ch" forName="Image3" refType="w" fact="0.1793"/>
              <dgm:constr type="h" for="ch" forName="Image3" refType="h" fact="0.255"/>
              <dgm:constr type="l" for="ch" forName="Child1" refType="w" fact="0.6897"/>
              <dgm:constr type="t" for="ch" forName="Child1" refType="h" fact="0.0884"/>
              <dgm:constr type="w" for="ch" forName="Child1" refType="w" fact="0.24"/>
              <dgm:constr type="h" for="ch" forName="Child1" refType="h" fact="0.2468"/>
              <dgm:constr type="l" for="ch" forName="Child2" refType="w" fact="0.76"/>
              <dgm:constr type="t" for="ch" forName="Child2" refType="h" fact="0.378"/>
              <dgm:constr type="w" for="ch" forName="Child2" refType="w" fact="0.24"/>
              <dgm:constr type="h" for="ch" forName="Child2" refType="h" fact="0.2468"/>
              <dgm:constr type="l" for="ch" forName="Child3" refType="w" fact="0.6897"/>
              <dgm:constr type="t" for="ch" forName="Child3" refType="h" fact="0.6738"/>
              <dgm:constr type="w" for="ch" forName="Child3" refType="w" fact="0.24"/>
              <dgm:constr type="h" for="ch" forName="Child3" refType="h" fact="0.2468"/>
            </dgm:constrLst>
          </dgm:if>
          <dgm:else name="Name8">
            <dgm:alg type="composite">
              <dgm:param type="ar" val="1.2852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" refType="w" fact="0"/>
              <dgm:constr type="t" for="ch" forName="Accent" refType="h" fact="0.0361"/>
              <dgm:constr type="w" for="ch" forName="Accent" refType="w" fact="0.6865"/>
              <dgm:constr type="h" for="ch" forName="Accent" refType="h" fact="0.9197"/>
              <dgm:constr type="l" for="ch" forName="Parent" refType="w" fact="0.1756"/>
              <dgm:constr type="t" for="ch" forName="Parent" refType="h" fact="0.2795"/>
              <dgm:constr type="w" for="ch" forName="Parent" refType="w" fact="0.3406"/>
              <dgm:constr type="h" for="ch" forName="Parent" refType="h" fact="0.4377"/>
              <dgm:constr type="l" for="ch" forName="Image1" refType="w" fact="0.425"/>
              <dgm:constr type="t" for="ch" forName="Image1" refType="h" fact="0"/>
              <dgm:constr type="w" for="ch" forName="Image1" refType="w" fact="0.1825"/>
              <dgm:constr type="h" for="ch" forName="Image1" refType="h" fact="0.2345"/>
              <dgm:constr type="l" for="ch" forName="Image2" refType="w" fact="0.5598"/>
              <dgm:constr type="t" for="ch" forName="Image2" refType="h" fact="0.2184"/>
              <dgm:constr type="w" for="ch" forName="Image2" refType="w" fact="0.1825"/>
              <dgm:constr type="h" for="ch" forName="Image2" refType="h" fact="0.2345"/>
              <dgm:constr type="l" for="ch" forName="Image3" refType="w" fact="0.5591"/>
              <dgm:constr type="t" for="ch" forName="Image3" refType="h" fact="0.5395"/>
              <dgm:constr type="w" for="ch" forName="Image3" refType="w" fact="0.1825"/>
              <dgm:constr type="h" for="ch" forName="Image3" refType="h" fact="0.2345"/>
              <dgm:constr type="l" for="ch" forName="Image4" refType="w" fact="0.425"/>
              <dgm:constr type="t" for="ch" forName="Image4" refType="h" fact="0.7655"/>
              <dgm:constr type="w" for="ch" forName="Image4" refType="w" fact="0.1825"/>
              <dgm:constr type="h" for="ch" forName="Image4" refType="h" fact="0.2345"/>
              <dgm:constr type="l" for="ch" forName="Child1" refType="w" fact="0.6214"/>
              <dgm:constr type="t" for="ch" forName="Child1" refType="h" fact="0.003"/>
              <dgm:constr type="w" for="ch" forName="Child1" refType="w" fact="0.2443"/>
              <dgm:constr type="h" for="ch" forName="Child1" refType="h" fact="0.227"/>
              <dgm:constr type="l" for="ch" forName="Child2" refType="w" fact="0.7557"/>
              <dgm:constr type="t" for="ch" forName="Child2" refType="h" fact="0.2225"/>
              <dgm:constr type="w" for="ch" forName="Child2" refType="w" fact="0.2443"/>
              <dgm:constr type="h" for="ch" forName="Child2" refType="h" fact="0.227"/>
              <dgm:constr type="l" for="ch" forName="Child3" refType="w" fact="0.7557"/>
              <dgm:constr type="t" for="ch" forName="Child3" refType="h" fact="0.5433"/>
              <dgm:constr type="w" for="ch" forName="Child3" refType="w" fact="0.2443"/>
              <dgm:constr type="h" for="ch" forName="Child3" refType="h" fact="0.227"/>
              <dgm:constr type="l" for="ch" forName="Child4" refType="w" fact="0.6214"/>
              <dgm:constr type="t" for="ch" forName="Child4" refType="h" fact="0.7703"/>
              <dgm:constr type="w" for="ch" forName="Child4" refType="w" fact="0.2443"/>
              <dgm:constr type="h" for="ch" forName="Child4" refType="h" fact="0.227"/>
            </dgm:constrLst>
          </dgm:else>
        </dgm:choose>
      </dgm:if>
      <dgm:else name="Name9">
        <dgm:choose name="Name10">
          <dgm:if name="Name11" axis="ch ch" ptType="node node" st="1 1" cnt="1 0" func="cnt" op="equ" val="0">
            <dgm:alg type="composite">
              <dgm:param type="ar" val="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2" axis="ch ch" ptType="node node" st="1 1" cnt="1 0" func="cnt" op="equ" val="1">
            <dgm:alg type="composite">
              <dgm:param type="ar" val="1.4218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r" for="ch" forName="Accent" refType="w"/>
              <dgm:constr type="t" for="ch" forName="Accent" refType="h" fact="0"/>
              <dgm:constr type="w" for="ch" forName="Accent" refType="w" fact="0.6747"/>
              <dgm:constr type="h" for="ch" forName="Accent" refType="h"/>
              <dgm:constr type="r" for="ch" forName="Child1" refType="w" fact="0.24"/>
              <dgm:constr type="t" for="ch" forName="Child1" refType="h" fact="0.3739"/>
              <dgm:constr type="w" for="ch" forName="Child1" refType="w" fact="0.24"/>
              <dgm:constr type="h" for="ch" forName="Child1" refType="h" fact="0.255"/>
              <dgm:constr type="r" for="ch" forName="Parent" refType="w" fact="0.8274"/>
              <dgm:constr type="t" for="ch" forName="Parent" refType="h" fact="0.2646"/>
              <dgm:constr type="w" for="ch" forName="Parent" refType="w" fact="0.3347"/>
              <dgm:constr type="h" for="ch" forName="Parent" refType="h" fact="0.4759"/>
              <dgm:constr type="r" for="ch" forName="Image1" refType="w" fact="0.4339"/>
              <dgm:constr type="t" for="ch" forName="Image1" refType="h" fact="0.3744"/>
              <dgm:constr type="w" for="ch" forName="Image1" refType="w" fact="0.1793"/>
              <dgm:constr type="h" for="ch" forName="Image1" refType="h" fact="0.255"/>
            </dgm:constrLst>
          </dgm:if>
          <dgm:if name="Name13" axis="ch ch" ptType="node node" st="1 1" cnt="1 0" func="cnt" op="equ" val="2">
            <dgm:alg type="composite">
              <dgm:param type="ar" val="1.381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" refType="w"/>
              <dgm:constr type="t" for="ch" forName="Accent" refType="h" fact="0"/>
              <dgm:constr type="w" for="ch" forName="Accent" refType="w" fact="0.6946"/>
              <dgm:constr type="h" for="ch" forName="Accent" refType="h"/>
              <dgm:constr type="r" for="ch" forName="Parent" refType="w" fact="0.8223"/>
              <dgm:constr type="t" for="ch" forName="Parent" refType="h" fact="0.2646"/>
              <dgm:constr type="w" for="ch" forName="Parent" refType="w" fact="0.3446"/>
              <dgm:constr type="h" for="ch" forName="Parent" refType="h" fact="0.4759"/>
              <dgm:constr type="r" for="ch" forName="Image1" refType="w" fact="0.4469"/>
              <dgm:constr type="t" for="ch" forName="Image1" refType="h" fact="0.1585"/>
              <dgm:constr type="w" for="ch" forName="Image1" refType="w" fact="0.1846"/>
              <dgm:constr type="h" for="ch" forName="Image1" refType="h" fact="0.255"/>
              <dgm:constr type="r" for="ch" forName="Image2" refType="w" fact="0.4469"/>
              <dgm:constr type="t" for="ch" forName="Image2" refType="h" fact="0.5624"/>
              <dgm:constr type="w" for="ch" forName="Image2" refType="w" fact="0.1846"/>
              <dgm:constr type="h" for="ch" forName="Image2" refType="h" fact="0.255"/>
              <dgm:constr type="r" for="ch" forName="Child1" refType="w" fact="0.2471"/>
              <dgm:constr type="t" for="ch" forName="Child1" refType="h" fact="0.1618"/>
              <dgm:constr type="w" for="ch" forName="Child1" refType="w" fact="0.2471"/>
              <dgm:constr type="h" for="ch" forName="Child1" refType="h" fact="0.2468"/>
              <dgm:constr type="r" for="ch" forName="Child2" refType="w" fact="0.2471"/>
              <dgm:constr type="t" for="ch" forName="Child2" refType="h" fact="0.5657"/>
              <dgm:constr type="w" for="ch" forName="Child2" refType="w" fact="0.2471"/>
              <dgm:constr type="h" for="ch" forName="Child2" refType="h" fact="0.2468"/>
            </dgm:constrLst>
          </dgm:if>
          <dgm:if name="Name14" axis="ch ch" ptType="node node" st="1 1" cnt="1 0" func="cnt" op="equ" val="3">
            <dgm:alg type="composite">
              <dgm:param type="ar" val="1.4218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" refType="w"/>
              <dgm:constr type="t" for="ch" forName="Accent" refType="h" fact="0"/>
              <dgm:constr type="w" for="ch" forName="Accent" refType="w" fact="0.6747"/>
              <dgm:constr type="h" for="ch" forName="Accent" refType="h"/>
              <dgm:constr type="r" for="ch" forName="Parent" refType="w" fact="0.8274"/>
              <dgm:constr type="t" for="ch" forName="Parent" refType="h" fact="0.2646"/>
              <dgm:constr type="w" for="ch" forName="Parent" refType="w" fact="0.3347"/>
              <dgm:constr type="h" for="ch" forName="Parent" refType="h" fact="0.4759"/>
              <dgm:constr type="r" for="ch" forName="Image1" refType="w" fact="0.5032"/>
              <dgm:constr type="t" for="ch" forName="Image1" refType="h" fact="0.0843"/>
              <dgm:constr type="w" for="ch" forName="Image1" refType="w" fact="0.1793"/>
              <dgm:constr type="h" for="ch" forName="Image1" refType="h" fact="0.255"/>
              <dgm:constr type="r" for="ch" forName="Image2" refType="w" fact="0.4339"/>
              <dgm:constr type="t" for="ch" forName="Image2" refType="h" fact="0.3744"/>
              <dgm:constr type="w" for="ch" forName="Image2" refType="w" fact="0.1793"/>
              <dgm:constr type="h" for="ch" forName="Image2" refType="h" fact="0.255"/>
              <dgm:constr type="r" for="ch" forName="Image3" refType="w" fact="0.5032"/>
              <dgm:constr type="t" for="ch" forName="Image3" refType="h" fact="0.6686"/>
              <dgm:constr type="w" for="ch" forName="Image3" refType="w" fact="0.1793"/>
              <dgm:constr type="h" for="ch" forName="Image3" refType="h" fact="0.255"/>
              <dgm:constr type="r" for="ch" forName="Child1" refType="w" fact="0.3103"/>
              <dgm:constr type="t" for="ch" forName="Child1" refType="h" fact="0.0884"/>
              <dgm:constr type="w" for="ch" forName="Child1" refType="w" fact="0.24"/>
              <dgm:constr type="h" for="ch" forName="Child1" refType="h" fact="0.2468"/>
              <dgm:constr type="r" for="ch" forName="Child2" refType="w" fact="0.24"/>
              <dgm:constr type="t" for="ch" forName="Child2" refType="h" fact="0.378"/>
              <dgm:constr type="w" for="ch" forName="Child2" refType="w" fact="0.24"/>
              <dgm:constr type="h" for="ch" forName="Child2" refType="h" fact="0.2468"/>
              <dgm:constr type="r" for="ch" forName="Child3" refType="w" fact="0.3103"/>
              <dgm:constr type="t" for="ch" forName="Child3" refType="h" fact="0.6738"/>
              <dgm:constr type="w" for="ch" forName="Child3" refType="w" fact="0.24"/>
              <dgm:constr type="h" for="ch" forName="Child3" refType="h" fact="0.2468"/>
            </dgm:constrLst>
          </dgm:if>
          <dgm:else name="Name15">
            <dgm:alg type="composite">
              <dgm:param type="ar" val="1.2852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" refType="w"/>
              <dgm:constr type="t" for="ch" forName="Accent" refType="h" fact="0.0361"/>
              <dgm:constr type="w" for="ch" forName="Accent" refType="w" fact="0.6865"/>
              <dgm:constr type="h" for="ch" forName="Accent" refType="h" fact="0.9197"/>
              <dgm:constr type="r" for="ch" forName="Parent" refType="w" fact="0.8244"/>
              <dgm:constr type="t" for="ch" forName="Parent" refType="h" fact="0.2795"/>
              <dgm:constr type="w" for="ch" forName="Parent" refType="w" fact="0.3406"/>
              <dgm:constr type="h" for="ch" forName="Parent" refType="h" fact="0.4377"/>
              <dgm:constr type="r" for="ch" forName="Image1" refType="w" fact="0.575"/>
              <dgm:constr type="t" for="ch" forName="Image1" refType="h" fact="0"/>
              <dgm:constr type="w" for="ch" forName="Image1" refType="w" fact="0.1825"/>
              <dgm:constr type="h" for="ch" forName="Image1" refType="h" fact="0.2345"/>
              <dgm:constr type="r" for="ch" forName="Image2" refType="w" fact="0.4402"/>
              <dgm:constr type="t" for="ch" forName="Image2" refType="h" fact="0.2184"/>
              <dgm:constr type="w" for="ch" forName="Image2" refType="w" fact="0.1825"/>
              <dgm:constr type="h" for="ch" forName="Image2" refType="h" fact="0.2345"/>
              <dgm:constr type="r" for="ch" forName="Image3" refType="w" fact="0.4409"/>
              <dgm:constr type="t" for="ch" forName="Image3" refType="h" fact="0.5395"/>
              <dgm:constr type="w" for="ch" forName="Image3" refType="w" fact="0.1825"/>
              <dgm:constr type="h" for="ch" forName="Image3" refType="h" fact="0.2345"/>
              <dgm:constr type="r" for="ch" forName="Image4" refType="w" fact="0.575"/>
              <dgm:constr type="t" for="ch" forName="Image4" refType="h" fact="0.7655"/>
              <dgm:constr type="w" for="ch" forName="Image4" refType="w" fact="0.1825"/>
              <dgm:constr type="h" for="ch" forName="Image4" refType="h" fact="0.2345"/>
              <dgm:constr type="r" for="ch" forName="Child1" refType="w" fact="0.3786"/>
              <dgm:constr type="t" for="ch" forName="Child1" refType="h" fact="0.003"/>
              <dgm:constr type="w" for="ch" forName="Child1" refType="w" fact="0.2443"/>
              <dgm:constr type="h" for="ch" forName="Child1" refType="h" fact="0.227"/>
              <dgm:constr type="r" for="ch" forName="Child2" refType="w" fact="0.2443"/>
              <dgm:constr type="t" for="ch" forName="Child2" refType="h" fact="0.2225"/>
              <dgm:constr type="w" for="ch" forName="Child2" refType="w" fact="0.2443"/>
              <dgm:constr type="h" for="ch" forName="Child2" refType="h" fact="0.227"/>
              <dgm:constr type="r" for="ch" forName="Child3" refType="w" fact="0.2443"/>
              <dgm:constr type="t" for="ch" forName="Child3" refType="h" fact="0.5433"/>
              <dgm:constr type="w" for="ch" forName="Child3" refType="w" fact="0.2443"/>
              <dgm:constr type="h" for="ch" forName="Child3" refType="h" fact="0.227"/>
              <dgm:constr type="r" for="ch" forName="Child4" refType="w" fact="0.3786"/>
              <dgm:constr type="t" for="ch" forName="Child4" refType="h" fact="0.7703"/>
              <dgm:constr type="w" for="ch" forName="Child4" refType="w" fact="0.2443"/>
              <dgm:constr type="h" for="ch" forName="Child4" refType="h" fact="0.227"/>
            </dgm:constrLst>
          </dgm:else>
        </dgm:choose>
      </dgm:else>
    </dgm:choose>
    <dgm:forEach name="wrapper" axis="self" ptType="parTrans">
      <dgm:forEach name="ImageRepeat" axis="self">
        <dgm:layoutNode name="Image" styleLbl="fgImgPlace1">
          <dgm:alg type="sp"/>
          <dgm:shape xmlns:r="http://schemas.openxmlformats.org/officeDocument/2006/relationships" type="ellipse" r:blip="" blipPhldr="1">
            <dgm:adjLst/>
          </dgm:shape>
          <dgm:presOf/>
        </dgm:layoutNode>
      </dgm:forEach>
    </dgm:forEach>
    <dgm:forEach name="Name16" axis="ch" ptType="node" cnt="1">
      <dgm:layoutNode name="Parent" styleLbl="node1">
        <dgm:varLst>
          <dgm:chMax val="4"/>
          <dgm:chPref val="3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7" axis="ch ch" ptType="node node" st="1 1" cnt="1 1">
      <dgm:layoutNode name="Accent" styleLbl="node1">
        <dgm:alg type="sp"/>
        <dgm:choose name="Name18">
          <dgm:if name="Name19" func="var" arg="dir" op="equ" val="norm">
            <dgm:choose name="Name20">
              <dgm:if name="Name21" axis="followSib" ptType="node" func="cnt" op="equ" val="0">
                <dgm:shape xmlns:r="http://schemas.openxmlformats.org/officeDocument/2006/relationships" type="blockArc" r:blip="">
                  <dgm:adjLst>
                    <dgm:adj idx="1" val="-49.0368"/>
                    <dgm:adj idx="2" val="49.4265"/>
                    <dgm:adj idx="3" val="0.0564"/>
                  </dgm:adjLst>
                </dgm:shape>
              </dgm:if>
              <dgm:if name="Name22" axis="followSib" ptType="node" func="cnt" op="equ" val="1">
                <dgm:shape xmlns:r="http://schemas.openxmlformats.org/officeDocument/2006/relationships" type="blockArc" r:blip="">
                  <dgm:adjLst>
                    <dgm:adj idx="1" val="-64.2028"/>
                    <dgm:adj idx="2" val="64.5456"/>
                    <dgm:adj idx="3" val="0.0558"/>
                  </dgm:adjLst>
                </dgm:shape>
              </dgm:if>
              <dgm:if name="Name23" axis="followSib" ptType="node" func="cnt" op="equ" val="2">
                <dgm:shape xmlns:r="http://schemas.openxmlformats.org/officeDocument/2006/relationships" type="blockArc" r:blip="">
                  <dgm:adjLst>
                    <dgm:adj idx="1" val="-67.8702"/>
                    <dgm:adj idx="2" val="68.6519"/>
                    <dgm:adj idx="3" val="0.0575"/>
                  </dgm:adjLst>
                </dgm:shape>
              </dgm:if>
              <dgm:else name="Name24">
                <dgm:shape xmlns:r="http://schemas.openxmlformats.org/officeDocument/2006/relationships" type="blockArc" r:blip="">
                  <dgm:adjLst>
                    <dgm:adj idx="1" val="-84.8426"/>
                    <dgm:adj idx="2" val="84.8009"/>
                    <dgm:adj idx="3" val="0.0524"/>
                  </dgm:adjLst>
                </dgm:shape>
              </dgm:else>
            </dgm:choose>
          </dgm:if>
          <dgm:else name="Name25">
            <dgm:choose name="Name26">
              <dgm:if name="Name27" axis="followSib" ptType="node" func="cnt" op="equ" val="0">
                <dgm:shape xmlns:r="http://schemas.openxmlformats.org/officeDocument/2006/relationships" rot="180" type="blockArc" r:blip="">
                  <dgm:adjLst>
                    <dgm:adj idx="1" val="-49.0368"/>
                    <dgm:adj idx="2" val="49.4265"/>
                    <dgm:adj idx="3" val="0.0564"/>
                  </dgm:adjLst>
                </dgm:shape>
              </dgm:if>
              <dgm:if name="Name28" axis="followSib" ptType="node" func="cnt" op="equ" val="1">
                <dgm:shape xmlns:r="http://schemas.openxmlformats.org/officeDocument/2006/relationships" rot="180" type="blockArc" r:blip="">
                  <dgm:adjLst>
                    <dgm:adj idx="1" val="-64.2028"/>
                    <dgm:adj idx="2" val="64.5456"/>
                    <dgm:adj idx="3" val="0.0558"/>
                  </dgm:adjLst>
                </dgm:shape>
              </dgm:if>
              <dgm:if name="Name29" axis="followSib" ptType="node" func="cnt" op="equ" val="2">
                <dgm:shape xmlns:r="http://schemas.openxmlformats.org/officeDocument/2006/relationships" rot="180" type="blockArc" r:blip="">
                  <dgm:adjLst>
                    <dgm:adj idx="1" val="-67.8702"/>
                    <dgm:adj idx="2" val="68.6519"/>
                    <dgm:adj idx="3" val="0.0575"/>
                  </dgm:adjLst>
                </dgm:shape>
              </dgm:if>
              <dgm:else name="Name30">
                <dgm:shape xmlns:r="http://schemas.openxmlformats.org/officeDocument/2006/relationships" rot="180" type="blockArc" r:blip="">
                  <dgm:adjLst>
                    <dgm:adj idx="1" val="-84.8426"/>
                    <dgm:adj idx="2" val="84.8009"/>
                    <dgm:adj idx="3" val="0.0524"/>
                  </dgm:adjLst>
                </dgm:shape>
              </dgm:else>
            </dgm:choose>
          </dgm:else>
        </dgm:choose>
        <dgm:presOf/>
      </dgm:layoutNode>
      <dgm:layoutNode name="Image1" styleLbl="fgImgPlace1">
        <dgm:alg type="sp"/>
        <dgm:shape xmlns:r="http://schemas.openxmlformats.org/officeDocument/2006/relationships" type="ellipse" r:blip="" blipPhldr="1">
          <dgm:adjLst/>
        </dgm:shape>
        <dgm:presOf/>
      </dgm:layoutNode>
      <dgm:layoutNode name="Child1" styleLbl="revTx">
        <dgm:varLst>
          <dgm:chMax val="0"/>
          <dgm:chPref val="0"/>
          <dgm:bulletEnabled val="1"/>
        </dgm:varLst>
        <dgm:choose name="Name31">
          <dgm:if name="Name32" func="var" arg="dir" op="equ" val="norm">
            <dgm:alg type="tx">
              <dgm:param type="parTxLTRAlign" val="l"/>
              <dgm:param type="shpTxLTRAlignCh" val="l"/>
              <dgm:param type="parTxRTLAlign" val="l"/>
              <dgm:param type="shpTxRTLAlignCh" val="l"/>
              <dgm:param type="lnSpAfParP" val="10"/>
            </dgm:alg>
          </dgm:if>
          <dgm:else name="Name33">
            <dgm:alg type="tx">
              <dgm:param type="parTxLTRAlign" val="r"/>
              <dgm:param type="shpTxLTRAlignCh" val="r"/>
              <dgm:param type="parTxRTLAlign" val="r"/>
              <dgm:param type="shpTxRTLAlignCh" val="r"/>
              <dgm:param type="lnSpAfParP" val="10"/>
            </dgm:alg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4" axis="ch ch" ptType="node node" st="1 2" cnt="1 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35" ref="ImageRepeat"/>
      </dgm:layoutNode>
      <dgm:layoutNode name="Child2" styleLbl="revTx">
        <dgm:varLst>
          <dgm:chMax val="0"/>
          <dgm:chPref val="0"/>
          <dgm:bulletEnabled val="1"/>
        </dgm:varLst>
        <dgm:choose name="Name36">
          <dgm:if name="Name37" func="var" arg="dir" op="equ" val="norm">
            <dgm:alg type="tx">
              <dgm:param type="parTxLTRAlign" val="l"/>
              <dgm:param type="shpTxLTRAlignCh" val="l"/>
              <dgm:param type="parTxRTLAlign" val="l"/>
              <dgm:param type="shpTxRTLAlignCh" val="l"/>
              <dgm:param type="lnSpAfParP" val="10"/>
            </dgm:alg>
          </dgm:if>
          <dgm:else name="Name38">
            <dgm:alg type="tx">
              <dgm:param type="parTxLTRAlign" val="r"/>
              <dgm:param type="shpTxLTRAlignCh" val="r"/>
              <dgm:param type="parTxRTLAlign" val="r"/>
              <dgm:param type="shpTxRTLAlignCh" val="r"/>
              <dgm:param type="lnSpAfParP" val="10"/>
            </dgm:alg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9" axis="ch ch" ptType="node node" st="1 3" cnt="1 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  <dgm:layoutNode name="Child3" styleLbl="revTx">
        <dgm:varLst>
          <dgm:chMax val="0"/>
          <dgm:chPref val="0"/>
          <dgm:bulletEnabled val="1"/>
        </dgm:varLst>
        <dgm:choose name="Name41">
          <dgm:if name="Name42" func="var" arg="dir" op="equ" val="norm">
            <dgm:alg type="tx">
              <dgm:param type="parTxLTRAlign" val="l"/>
              <dgm:param type="shpTxLTRAlignCh" val="l"/>
              <dgm:param type="parTxRTLAlign" val="l"/>
              <dgm:param type="shpTxRTLAlignCh" val="l"/>
              <dgm:param type="lnSpAfParP" val="10"/>
            </dgm:alg>
          </dgm:if>
          <dgm:else name="Name43">
            <dgm:alg type="tx">
              <dgm:param type="parTxLTRAlign" val="r"/>
              <dgm:param type="shpTxLTRAlignCh" val="r"/>
              <dgm:param type="parTxRTLAlign" val="r"/>
              <dgm:param type="shpTxRTLAlignCh" val="r"/>
              <dgm:param type="lnSpAfParP" val="10"/>
            </dgm:alg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4" axis="ch ch" ptType="node node" st="1 4" cnt="1 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45" ref="ImageRepeat"/>
      </dgm:layoutNode>
      <dgm:layoutNode name="Child4" styleLbl="revTx">
        <dgm:varLst>
          <dgm:chMax val="0"/>
          <dgm:chPref val="0"/>
          <dgm:bulletEnabled val="1"/>
        </dgm:varLst>
        <dgm:choose name="Name46">
          <dgm:if name="Name47" func="var" arg="dir" op="equ" val="norm">
            <dgm:alg type="tx">
              <dgm:param type="parTxLTRAlign" val="l"/>
              <dgm:param type="shpTxLTRAlignCh" val="l"/>
              <dgm:param type="parTxRTLAlign" val="l"/>
              <dgm:param type="shpTxRTLAlignCh" val="l"/>
              <dgm:param type="lnSpAfParP" val="10"/>
            </dgm:alg>
          </dgm:if>
          <dgm:else name="Name48">
            <dgm:alg type="tx">
              <dgm:param type="parTxLTRAlign" val="r"/>
              <dgm:param type="shpTxLTRAlignCh" val="r"/>
              <dgm:param type="parTxRTLAlign" val="r"/>
              <dgm:param type="shpTxRTLAlignCh" val="r"/>
              <dgm:param type="lnSpAfParP" val="10"/>
            </dgm:alg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11/layout/RadialPictureList">
  <dgm:title val="Radial Picture List"/>
  <dgm:desc val="Use to show relationships to a central idea. The Level 1 shape contains text and all Level 2 shapes contain a picture with corresponding text. Limited to four Level 2 pictures.  Unused pictures do not appear, but remain available if you switch layouts. Works best with a small amount of Level 2 text."/>
  <dgm:catLst>
    <dgm:cat type="picture" pri="2500"/>
    <dgm:cat type="officeonline" pri="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10" destId="14" srcOrd="3" destOrd="0"/>
      </dgm:cxnLst>
      <dgm:bg/>
      <dgm:whole/>
    </dgm:dataModel>
  </dgm:clrData>
  <dgm:layoutNode name="Name0">
    <dgm:varLst>
      <dgm:chMax val="1"/>
      <dgm:chPref val="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equ" val="1">
            <dgm:alg type="composite">
              <dgm:param type="ar" val="1.4218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l" for="ch" forName="Accent" refType="w" fact="0"/>
              <dgm:constr type="t" for="ch" forName="Accent" refType="h" fact="0"/>
              <dgm:constr type="w" for="ch" forName="Accent" refType="w" fact="0.6747"/>
              <dgm:constr type="h" for="ch" forName="Accent" refType="h"/>
              <dgm:constr type="l" for="ch" forName="Child1" refType="w" fact="0.76"/>
              <dgm:constr type="t" for="ch" forName="Child1" refType="h" fact="0.3739"/>
              <dgm:constr type="w" for="ch" forName="Child1" refType="w" fact="0.24"/>
              <dgm:constr type="h" for="ch" forName="Child1" refType="h" fact="0.255"/>
              <dgm:constr type="l" for="ch" forName="Parent" refType="w" fact="0.1726"/>
              <dgm:constr type="t" for="ch" forName="Parent" refType="h" fact="0.2646"/>
              <dgm:constr type="w" for="ch" forName="Parent" refType="w" fact="0.3347"/>
              <dgm:constr type="h" for="ch" forName="Parent" refType="h" fact="0.4759"/>
              <dgm:constr type="l" for="ch" forName="Image1" refType="w" fact="0.5661"/>
              <dgm:constr type="t" for="ch" forName="Image1" refType="h" fact="0.3744"/>
              <dgm:constr type="w" for="ch" forName="Image1" refType="w" fact="0.1793"/>
              <dgm:constr type="h" for="ch" forName="Image1" refType="h" fact="0.255"/>
            </dgm:constrLst>
          </dgm:if>
          <dgm:if name="Name6" axis="ch ch" ptType="node node" st="1 1" cnt="1 0" func="cnt" op="equ" val="2">
            <dgm:alg type="composite">
              <dgm:param type="ar" val="1.381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" refType="w" fact="0"/>
              <dgm:constr type="t" for="ch" forName="Accent" refType="h" fact="0"/>
              <dgm:constr type="w" for="ch" forName="Accent" refType="w" fact="0.6946"/>
              <dgm:constr type="h" for="ch" forName="Accent" refType="h"/>
              <dgm:constr type="l" for="ch" forName="Parent" refType="w" fact="0.1777"/>
              <dgm:constr type="t" for="ch" forName="Parent" refType="h" fact="0.2646"/>
              <dgm:constr type="w" for="ch" forName="Parent" refType="w" fact="0.3446"/>
              <dgm:constr type="h" for="ch" forName="Parent" refType="h" fact="0.4759"/>
              <dgm:constr type="l" for="ch" forName="Image1" refType="w" fact="0.5531"/>
              <dgm:constr type="t" for="ch" forName="Image1" refType="h" fact="0.1585"/>
              <dgm:constr type="w" for="ch" forName="Image1" refType="w" fact="0.1846"/>
              <dgm:constr type="h" for="ch" forName="Image1" refType="h" fact="0.255"/>
              <dgm:constr type="l" for="ch" forName="Image2" refType="w" fact="0.5531"/>
              <dgm:constr type="t" for="ch" forName="Image2" refType="h" fact="0.5624"/>
              <dgm:constr type="w" for="ch" forName="Image2" refType="w" fact="0.1846"/>
              <dgm:constr type="h" for="ch" forName="Image2" refType="h" fact="0.255"/>
              <dgm:constr type="l" for="ch" forName="Child1" refType="w" fact="0.7529"/>
              <dgm:constr type="t" for="ch" forName="Child1" refType="h" fact="0.1618"/>
              <dgm:constr type="w" for="ch" forName="Child1" refType="w" fact="0.2471"/>
              <dgm:constr type="h" for="ch" forName="Child1" refType="h" fact="0.2468"/>
              <dgm:constr type="l" for="ch" forName="Child2" refType="w" fact="0.7529"/>
              <dgm:constr type="t" for="ch" forName="Child2" refType="h" fact="0.5657"/>
              <dgm:constr type="w" for="ch" forName="Child2" refType="w" fact="0.2471"/>
              <dgm:constr type="h" for="ch" forName="Child2" refType="h" fact="0.2468"/>
            </dgm:constrLst>
          </dgm:if>
          <dgm:if name="Name7" axis="ch ch" ptType="node node" st="1 1" cnt="1 0" func="cnt" op="equ" val="3">
            <dgm:alg type="composite">
              <dgm:param type="ar" val="1.4218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" refType="w" fact="0"/>
              <dgm:constr type="t" for="ch" forName="Accent" refType="h" fact="0"/>
              <dgm:constr type="w" for="ch" forName="Accent" refType="w" fact="0.6747"/>
              <dgm:constr type="h" for="ch" forName="Accent" refType="h"/>
              <dgm:constr type="l" for="ch" forName="Parent" refType="w" fact="0.1726"/>
              <dgm:constr type="t" for="ch" forName="Parent" refType="h" fact="0.2646"/>
              <dgm:constr type="w" for="ch" forName="Parent" refType="w" fact="0.3347"/>
              <dgm:constr type="h" for="ch" forName="Parent" refType="h" fact="0.4759"/>
              <dgm:constr type="l" for="ch" forName="Image1" refType="w" fact="0.4968"/>
              <dgm:constr type="t" for="ch" forName="Image1" refType="h" fact="0.0843"/>
              <dgm:constr type="w" for="ch" forName="Image1" refType="w" fact="0.1793"/>
              <dgm:constr type="h" for="ch" forName="Image1" refType="h" fact="0.255"/>
              <dgm:constr type="l" for="ch" forName="Image2" refType="w" fact="0.5661"/>
              <dgm:constr type="t" for="ch" forName="Image2" refType="h" fact="0.3744"/>
              <dgm:constr type="w" for="ch" forName="Image2" refType="w" fact="0.1793"/>
              <dgm:constr type="h" for="ch" forName="Image2" refType="h" fact="0.255"/>
              <dgm:constr type="l" for="ch" forName="Image3" refType="w" fact="0.4968"/>
              <dgm:constr type="t" for="ch" forName="Image3" refType="h" fact="0.6686"/>
              <dgm:constr type="w" for="ch" forName="Image3" refType="w" fact="0.1793"/>
              <dgm:constr type="h" for="ch" forName="Image3" refType="h" fact="0.255"/>
              <dgm:constr type="l" for="ch" forName="Child1" refType="w" fact="0.6897"/>
              <dgm:constr type="t" for="ch" forName="Child1" refType="h" fact="0.0884"/>
              <dgm:constr type="w" for="ch" forName="Child1" refType="w" fact="0.24"/>
              <dgm:constr type="h" for="ch" forName="Child1" refType="h" fact="0.2468"/>
              <dgm:constr type="l" for="ch" forName="Child2" refType="w" fact="0.76"/>
              <dgm:constr type="t" for="ch" forName="Child2" refType="h" fact="0.378"/>
              <dgm:constr type="w" for="ch" forName="Child2" refType="w" fact="0.24"/>
              <dgm:constr type="h" for="ch" forName="Child2" refType="h" fact="0.2468"/>
              <dgm:constr type="l" for="ch" forName="Child3" refType="w" fact="0.6897"/>
              <dgm:constr type="t" for="ch" forName="Child3" refType="h" fact="0.6738"/>
              <dgm:constr type="w" for="ch" forName="Child3" refType="w" fact="0.24"/>
              <dgm:constr type="h" for="ch" forName="Child3" refType="h" fact="0.2468"/>
            </dgm:constrLst>
          </dgm:if>
          <dgm:else name="Name8">
            <dgm:alg type="composite">
              <dgm:param type="ar" val="1.2852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" refType="w" fact="0"/>
              <dgm:constr type="t" for="ch" forName="Accent" refType="h" fact="0.0361"/>
              <dgm:constr type="w" for="ch" forName="Accent" refType="w" fact="0.6865"/>
              <dgm:constr type="h" for="ch" forName="Accent" refType="h" fact="0.9197"/>
              <dgm:constr type="l" for="ch" forName="Parent" refType="w" fact="0.1756"/>
              <dgm:constr type="t" for="ch" forName="Parent" refType="h" fact="0.2795"/>
              <dgm:constr type="w" for="ch" forName="Parent" refType="w" fact="0.3406"/>
              <dgm:constr type="h" for="ch" forName="Parent" refType="h" fact="0.4377"/>
              <dgm:constr type="l" for="ch" forName="Image1" refType="w" fact="0.425"/>
              <dgm:constr type="t" for="ch" forName="Image1" refType="h" fact="0"/>
              <dgm:constr type="w" for="ch" forName="Image1" refType="w" fact="0.1825"/>
              <dgm:constr type="h" for="ch" forName="Image1" refType="h" fact="0.2345"/>
              <dgm:constr type="l" for="ch" forName="Image2" refType="w" fact="0.5598"/>
              <dgm:constr type="t" for="ch" forName="Image2" refType="h" fact="0.2184"/>
              <dgm:constr type="w" for="ch" forName="Image2" refType="w" fact="0.1825"/>
              <dgm:constr type="h" for="ch" forName="Image2" refType="h" fact="0.2345"/>
              <dgm:constr type="l" for="ch" forName="Image3" refType="w" fact="0.5591"/>
              <dgm:constr type="t" for="ch" forName="Image3" refType="h" fact="0.5395"/>
              <dgm:constr type="w" for="ch" forName="Image3" refType="w" fact="0.1825"/>
              <dgm:constr type="h" for="ch" forName="Image3" refType="h" fact="0.2345"/>
              <dgm:constr type="l" for="ch" forName="Image4" refType="w" fact="0.425"/>
              <dgm:constr type="t" for="ch" forName="Image4" refType="h" fact="0.7655"/>
              <dgm:constr type="w" for="ch" forName="Image4" refType="w" fact="0.1825"/>
              <dgm:constr type="h" for="ch" forName="Image4" refType="h" fact="0.2345"/>
              <dgm:constr type="l" for="ch" forName="Child1" refType="w" fact="0.6214"/>
              <dgm:constr type="t" for="ch" forName="Child1" refType="h" fact="0.003"/>
              <dgm:constr type="w" for="ch" forName="Child1" refType="w" fact="0.2443"/>
              <dgm:constr type="h" for="ch" forName="Child1" refType="h" fact="0.227"/>
              <dgm:constr type="l" for="ch" forName="Child2" refType="w" fact="0.7557"/>
              <dgm:constr type="t" for="ch" forName="Child2" refType="h" fact="0.2225"/>
              <dgm:constr type="w" for="ch" forName="Child2" refType="w" fact="0.2443"/>
              <dgm:constr type="h" for="ch" forName="Child2" refType="h" fact="0.227"/>
              <dgm:constr type="l" for="ch" forName="Child3" refType="w" fact="0.7557"/>
              <dgm:constr type="t" for="ch" forName="Child3" refType="h" fact="0.5433"/>
              <dgm:constr type="w" for="ch" forName="Child3" refType="w" fact="0.2443"/>
              <dgm:constr type="h" for="ch" forName="Child3" refType="h" fact="0.227"/>
              <dgm:constr type="l" for="ch" forName="Child4" refType="w" fact="0.6214"/>
              <dgm:constr type="t" for="ch" forName="Child4" refType="h" fact="0.7703"/>
              <dgm:constr type="w" for="ch" forName="Child4" refType="w" fact="0.2443"/>
              <dgm:constr type="h" for="ch" forName="Child4" refType="h" fact="0.227"/>
            </dgm:constrLst>
          </dgm:else>
        </dgm:choose>
      </dgm:if>
      <dgm:else name="Name9">
        <dgm:choose name="Name10">
          <dgm:if name="Name11" axis="ch ch" ptType="node node" st="1 1" cnt="1 0" func="cnt" op="equ" val="0">
            <dgm:alg type="composite">
              <dgm:param type="ar" val="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2" axis="ch ch" ptType="node node" st="1 1" cnt="1 0" func="cnt" op="equ" val="1">
            <dgm:alg type="composite">
              <dgm:param type="ar" val="1.4218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r" for="ch" forName="Accent" refType="w"/>
              <dgm:constr type="t" for="ch" forName="Accent" refType="h" fact="0"/>
              <dgm:constr type="w" for="ch" forName="Accent" refType="w" fact="0.6747"/>
              <dgm:constr type="h" for="ch" forName="Accent" refType="h"/>
              <dgm:constr type="r" for="ch" forName="Child1" refType="w" fact="0.24"/>
              <dgm:constr type="t" for="ch" forName="Child1" refType="h" fact="0.3739"/>
              <dgm:constr type="w" for="ch" forName="Child1" refType="w" fact="0.24"/>
              <dgm:constr type="h" for="ch" forName="Child1" refType="h" fact="0.255"/>
              <dgm:constr type="r" for="ch" forName="Parent" refType="w" fact="0.8274"/>
              <dgm:constr type="t" for="ch" forName="Parent" refType="h" fact="0.2646"/>
              <dgm:constr type="w" for="ch" forName="Parent" refType="w" fact="0.3347"/>
              <dgm:constr type="h" for="ch" forName="Parent" refType="h" fact="0.4759"/>
              <dgm:constr type="r" for="ch" forName="Image1" refType="w" fact="0.4339"/>
              <dgm:constr type="t" for="ch" forName="Image1" refType="h" fact="0.3744"/>
              <dgm:constr type="w" for="ch" forName="Image1" refType="w" fact="0.1793"/>
              <dgm:constr type="h" for="ch" forName="Image1" refType="h" fact="0.255"/>
            </dgm:constrLst>
          </dgm:if>
          <dgm:if name="Name13" axis="ch ch" ptType="node node" st="1 1" cnt="1 0" func="cnt" op="equ" val="2">
            <dgm:alg type="composite">
              <dgm:param type="ar" val="1.381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" refType="w"/>
              <dgm:constr type="t" for="ch" forName="Accent" refType="h" fact="0"/>
              <dgm:constr type="w" for="ch" forName="Accent" refType="w" fact="0.6946"/>
              <dgm:constr type="h" for="ch" forName="Accent" refType="h"/>
              <dgm:constr type="r" for="ch" forName="Parent" refType="w" fact="0.8223"/>
              <dgm:constr type="t" for="ch" forName="Parent" refType="h" fact="0.2646"/>
              <dgm:constr type="w" for="ch" forName="Parent" refType="w" fact="0.3446"/>
              <dgm:constr type="h" for="ch" forName="Parent" refType="h" fact="0.4759"/>
              <dgm:constr type="r" for="ch" forName="Image1" refType="w" fact="0.4469"/>
              <dgm:constr type="t" for="ch" forName="Image1" refType="h" fact="0.1585"/>
              <dgm:constr type="w" for="ch" forName="Image1" refType="w" fact="0.1846"/>
              <dgm:constr type="h" for="ch" forName="Image1" refType="h" fact="0.255"/>
              <dgm:constr type="r" for="ch" forName="Image2" refType="w" fact="0.4469"/>
              <dgm:constr type="t" for="ch" forName="Image2" refType="h" fact="0.5624"/>
              <dgm:constr type="w" for="ch" forName="Image2" refType="w" fact="0.1846"/>
              <dgm:constr type="h" for="ch" forName="Image2" refType="h" fact="0.255"/>
              <dgm:constr type="r" for="ch" forName="Child1" refType="w" fact="0.2471"/>
              <dgm:constr type="t" for="ch" forName="Child1" refType="h" fact="0.1618"/>
              <dgm:constr type="w" for="ch" forName="Child1" refType="w" fact="0.2471"/>
              <dgm:constr type="h" for="ch" forName="Child1" refType="h" fact="0.2468"/>
              <dgm:constr type="r" for="ch" forName="Child2" refType="w" fact="0.2471"/>
              <dgm:constr type="t" for="ch" forName="Child2" refType="h" fact="0.5657"/>
              <dgm:constr type="w" for="ch" forName="Child2" refType="w" fact="0.2471"/>
              <dgm:constr type="h" for="ch" forName="Child2" refType="h" fact="0.2468"/>
            </dgm:constrLst>
          </dgm:if>
          <dgm:if name="Name14" axis="ch ch" ptType="node node" st="1 1" cnt="1 0" func="cnt" op="equ" val="3">
            <dgm:alg type="composite">
              <dgm:param type="ar" val="1.4218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" refType="w"/>
              <dgm:constr type="t" for="ch" forName="Accent" refType="h" fact="0"/>
              <dgm:constr type="w" for="ch" forName="Accent" refType="w" fact="0.6747"/>
              <dgm:constr type="h" for="ch" forName="Accent" refType="h"/>
              <dgm:constr type="r" for="ch" forName="Parent" refType="w" fact="0.8274"/>
              <dgm:constr type="t" for="ch" forName="Parent" refType="h" fact="0.2646"/>
              <dgm:constr type="w" for="ch" forName="Parent" refType="w" fact="0.3347"/>
              <dgm:constr type="h" for="ch" forName="Parent" refType="h" fact="0.4759"/>
              <dgm:constr type="r" for="ch" forName="Image1" refType="w" fact="0.5032"/>
              <dgm:constr type="t" for="ch" forName="Image1" refType="h" fact="0.0843"/>
              <dgm:constr type="w" for="ch" forName="Image1" refType="w" fact="0.1793"/>
              <dgm:constr type="h" for="ch" forName="Image1" refType="h" fact="0.255"/>
              <dgm:constr type="r" for="ch" forName="Image2" refType="w" fact="0.4339"/>
              <dgm:constr type="t" for="ch" forName="Image2" refType="h" fact="0.3744"/>
              <dgm:constr type="w" for="ch" forName="Image2" refType="w" fact="0.1793"/>
              <dgm:constr type="h" for="ch" forName="Image2" refType="h" fact="0.255"/>
              <dgm:constr type="r" for="ch" forName="Image3" refType="w" fact="0.5032"/>
              <dgm:constr type="t" for="ch" forName="Image3" refType="h" fact="0.6686"/>
              <dgm:constr type="w" for="ch" forName="Image3" refType="w" fact="0.1793"/>
              <dgm:constr type="h" for="ch" forName="Image3" refType="h" fact="0.255"/>
              <dgm:constr type="r" for="ch" forName="Child1" refType="w" fact="0.3103"/>
              <dgm:constr type="t" for="ch" forName="Child1" refType="h" fact="0.0884"/>
              <dgm:constr type="w" for="ch" forName="Child1" refType="w" fact="0.24"/>
              <dgm:constr type="h" for="ch" forName="Child1" refType="h" fact="0.2468"/>
              <dgm:constr type="r" for="ch" forName="Child2" refType="w" fact="0.24"/>
              <dgm:constr type="t" for="ch" forName="Child2" refType="h" fact="0.378"/>
              <dgm:constr type="w" for="ch" forName="Child2" refType="w" fact="0.24"/>
              <dgm:constr type="h" for="ch" forName="Child2" refType="h" fact="0.2468"/>
              <dgm:constr type="r" for="ch" forName="Child3" refType="w" fact="0.3103"/>
              <dgm:constr type="t" for="ch" forName="Child3" refType="h" fact="0.6738"/>
              <dgm:constr type="w" for="ch" forName="Child3" refType="w" fact="0.24"/>
              <dgm:constr type="h" for="ch" forName="Child3" refType="h" fact="0.2468"/>
            </dgm:constrLst>
          </dgm:if>
          <dgm:else name="Name15">
            <dgm:alg type="composite">
              <dgm:param type="ar" val="1.2852"/>
            </dgm:alg>
            <dgm:constrLst>
              <dgm:constr type="primFontSz" for="des" forName="Child1" val="65"/>
              <dgm:constr type="primFontSz" for="des" forName="Parent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" refType="w"/>
              <dgm:constr type="t" for="ch" forName="Accent" refType="h" fact="0.0361"/>
              <dgm:constr type="w" for="ch" forName="Accent" refType="w" fact="0.6865"/>
              <dgm:constr type="h" for="ch" forName="Accent" refType="h" fact="0.9197"/>
              <dgm:constr type="r" for="ch" forName="Parent" refType="w" fact="0.8244"/>
              <dgm:constr type="t" for="ch" forName="Parent" refType="h" fact="0.2795"/>
              <dgm:constr type="w" for="ch" forName="Parent" refType="w" fact="0.3406"/>
              <dgm:constr type="h" for="ch" forName="Parent" refType="h" fact="0.4377"/>
              <dgm:constr type="r" for="ch" forName="Image1" refType="w" fact="0.575"/>
              <dgm:constr type="t" for="ch" forName="Image1" refType="h" fact="0"/>
              <dgm:constr type="w" for="ch" forName="Image1" refType="w" fact="0.1825"/>
              <dgm:constr type="h" for="ch" forName="Image1" refType="h" fact="0.2345"/>
              <dgm:constr type="r" for="ch" forName="Image2" refType="w" fact="0.4402"/>
              <dgm:constr type="t" for="ch" forName="Image2" refType="h" fact="0.2184"/>
              <dgm:constr type="w" for="ch" forName="Image2" refType="w" fact="0.1825"/>
              <dgm:constr type="h" for="ch" forName="Image2" refType="h" fact="0.2345"/>
              <dgm:constr type="r" for="ch" forName="Image3" refType="w" fact="0.4409"/>
              <dgm:constr type="t" for="ch" forName="Image3" refType="h" fact="0.5395"/>
              <dgm:constr type="w" for="ch" forName="Image3" refType="w" fact="0.1825"/>
              <dgm:constr type="h" for="ch" forName="Image3" refType="h" fact="0.2345"/>
              <dgm:constr type="r" for="ch" forName="Image4" refType="w" fact="0.575"/>
              <dgm:constr type="t" for="ch" forName="Image4" refType="h" fact="0.7655"/>
              <dgm:constr type="w" for="ch" forName="Image4" refType="w" fact="0.1825"/>
              <dgm:constr type="h" for="ch" forName="Image4" refType="h" fact="0.2345"/>
              <dgm:constr type="r" for="ch" forName="Child1" refType="w" fact="0.3786"/>
              <dgm:constr type="t" for="ch" forName="Child1" refType="h" fact="0.003"/>
              <dgm:constr type="w" for="ch" forName="Child1" refType="w" fact="0.2443"/>
              <dgm:constr type="h" for="ch" forName="Child1" refType="h" fact="0.227"/>
              <dgm:constr type="r" for="ch" forName="Child2" refType="w" fact="0.2443"/>
              <dgm:constr type="t" for="ch" forName="Child2" refType="h" fact="0.2225"/>
              <dgm:constr type="w" for="ch" forName="Child2" refType="w" fact="0.2443"/>
              <dgm:constr type="h" for="ch" forName="Child2" refType="h" fact="0.227"/>
              <dgm:constr type="r" for="ch" forName="Child3" refType="w" fact="0.2443"/>
              <dgm:constr type="t" for="ch" forName="Child3" refType="h" fact="0.5433"/>
              <dgm:constr type="w" for="ch" forName="Child3" refType="w" fact="0.2443"/>
              <dgm:constr type="h" for="ch" forName="Child3" refType="h" fact="0.227"/>
              <dgm:constr type="r" for="ch" forName="Child4" refType="w" fact="0.3786"/>
              <dgm:constr type="t" for="ch" forName="Child4" refType="h" fact="0.7703"/>
              <dgm:constr type="w" for="ch" forName="Child4" refType="w" fact="0.2443"/>
              <dgm:constr type="h" for="ch" forName="Child4" refType="h" fact="0.227"/>
            </dgm:constrLst>
          </dgm:else>
        </dgm:choose>
      </dgm:else>
    </dgm:choose>
    <dgm:forEach name="wrapper" axis="self" ptType="parTrans">
      <dgm:forEach name="ImageRepeat" axis="self">
        <dgm:layoutNode name="Image" styleLbl="fgImgPlace1">
          <dgm:alg type="sp"/>
          <dgm:shape xmlns:r="http://schemas.openxmlformats.org/officeDocument/2006/relationships" type="ellipse" r:blip="" blipPhldr="1">
            <dgm:adjLst/>
          </dgm:shape>
          <dgm:presOf/>
        </dgm:layoutNode>
      </dgm:forEach>
    </dgm:forEach>
    <dgm:forEach name="Name16" axis="ch" ptType="node" cnt="1">
      <dgm:layoutNode name="Parent" styleLbl="node1">
        <dgm:varLst>
          <dgm:chMax val="4"/>
          <dgm:chPref val="3"/>
        </dgm:varLst>
        <dgm:alg type="tx"/>
        <dgm:shape xmlns:r="http://schemas.openxmlformats.org/officeDocument/2006/relationships" type="ellipse" r:blip="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7" axis="ch ch" ptType="node node" st="1 1" cnt="1 1">
      <dgm:layoutNode name="Accent" styleLbl="node1">
        <dgm:alg type="sp"/>
        <dgm:choose name="Name18">
          <dgm:if name="Name19" func="var" arg="dir" op="equ" val="norm">
            <dgm:choose name="Name20">
              <dgm:if name="Name21" axis="followSib" ptType="node" func="cnt" op="equ" val="0">
                <dgm:shape xmlns:r="http://schemas.openxmlformats.org/officeDocument/2006/relationships" type="blockArc" r:blip="">
                  <dgm:adjLst>
                    <dgm:adj idx="1" val="-49.0368"/>
                    <dgm:adj idx="2" val="49.4265"/>
                    <dgm:adj idx="3" val="0.0564"/>
                  </dgm:adjLst>
                </dgm:shape>
              </dgm:if>
              <dgm:if name="Name22" axis="followSib" ptType="node" func="cnt" op="equ" val="1">
                <dgm:shape xmlns:r="http://schemas.openxmlformats.org/officeDocument/2006/relationships" type="blockArc" r:blip="">
                  <dgm:adjLst>
                    <dgm:adj idx="1" val="-64.2028"/>
                    <dgm:adj idx="2" val="64.5456"/>
                    <dgm:adj idx="3" val="0.0558"/>
                  </dgm:adjLst>
                </dgm:shape>
              </dgm:if>
              <dgm:if name="Name23" axis="followSib" ptType="node" func="cnt" op="equ" val="2">
                <dgm:shape xmlns:r="http://schemas.openxmlformats.org/officeDocument/2006/relationships" type="blockArc" r:blip="">
                  <dgm:adjLst>
                    <dgm:adj idx="1" val="-67.8702"/>
                    <dgm:adj idx="2" val="68.6519"/>
                    <dgm:adj idx="3" val="0.0575"/>
                  </dgm:adjLst>
                </dgm:shape>
              </dgm:if>
              <dgm:else name="Name24">
                <dgm:shape xmlns:r="http://schemas.openxmlformats.org/officeDocument/2006/relationships" type="blockArc" r:blip="">
                  <dgm:adjLst>
                    <dgm:adj idx="1" val="-84.8426"/>
                    <dgm:adj idx="2" val="84.8009"/>
                    <dgm:adj idx="3" val="0.0524"/>
                  </dgm:adjLst>
                </dgm:shape>
              </dgm:else>
            </dgm:choose>
          </dgm:if>
          <dgm:else name="Name25">
            <dgm:choose name="Name26">
              <dgm:if name="Name27" axis="followSib" ptType="node" func="cnt" op="equ" val="0">
                <dgm:shape xmlns:r="http://schemas.openxmlformats.org/officeDocument/2006/relationships" rot="180" type="blockArc" r:blip="">
                  <dgm:adjLst>
                    <dgm:adj idx="1" val="-49.0368"/>
                    <dgm:adj idx="2" val="49.4265"/>
                    <dgm:adj idx="3" val="0.0564"/>
                  </dgm:adjLst>
                </dgm:shape>
              </dgm:if>
              <dgm:if name="Name28" axis="followSib" ptType="node" func="cnt" op="equ" val="1">
                <dgm:shape xmlns:r="http://schemas.openxmlformats.org/officeDocument/2006/relationships" rot="180" type="blockArc" r:blip="">
                  <dgm:adjLst>
                    <dgm:adj idx="1" val="-64.2028"/>
                    <dgm:adj idx="2" val="64.5456"/>
                    <dgm:adj idx="3" val="0.0558"/>
                  </dgm:adjLst>
                </dgm:shape>
              </dgm:if>
              <dgm:if name="Name29" axis="followSib" ptType="node" func="cnt" op="equ" val="2">
                <dgm:shape xmlns:r="http://schemas.openxmlformats.org/officeDocument/2006/relationships" rot="180" type="blockArc" r:blip="">
                  <dgm:adjLst>
                    <dgm:adj idx="1" val="-67.8702"/>
                    <dgm:adj idx="2" val="68.6519"/>
                    <dgm:adj idx="3" val="0.0575"/>
                  </dgm:adjLst>
                </dgm:shape>
              </dgm:if>
              <dgm:else name="Name30">
                <dgm:shape xmlns:r="http://schemas.openxmlformats.org/officeDocument/2006/relationships" rot="180" type="blockArc" r:blip="">
                  <dgm:adjLst>
                    <dgm:adj idx="1" val="-84.8426"/>
                    <dgm:adj idx="2" val="84.8009"/>
                    <dgm:adj idx="3" val="0.0524"/>
                  </dgm:adjLst>
                </dgm:shape>
              </dgm:else>
            </dgm:choose>
          </dgm:else>
        </dgm:choose>
        <dgm:presOf/>
      </dgm:layoutNode>
      <dgm:layoutNode name="Image1" styleLbl="fgImgPlace1">
        <dgm:alg type="sp"/>
        <dgm:shape xmlns:r="http://schemas.openxmlformats.org/officeDocument/2006/relationships" type="ellipse" r:blip="" blipPhldr="1">
          <dgm:adjLst/>
        </dgm:shape>
        <dgm:presOf/>
      </dgm:layoutNode>
      <dgm:layoutNode name="Child1" styleLbl="revTx">
        <dgm:varLst>
          <dgm:chMax val="0"/>
          <dgm:chPref val="0"/>
          <dgm:bulletEnabled val="1"/>
        </dgm:varLst>
        <dgm:choose name="Name31">
          <dgm:if name="Name32" func="var" arg="dir" op="equ" val="norm">
            <dgm:alg type="tx">
              <dgm:param type="parTxLTRAlign" val="l"/>
              <dgm:param type="shpTxLTRAlignCh" val="l"/>
              <dgm:param type="parTxRTLAlign" val="l"/>
              <dgm:param type="shpTxRTLAlignCh" val="l"/>
              <dgm:param type="lnSpAfParP" val="10"/>
            </dgm:alg>
          </dgm:if>
          <dgm:else name="Name33">
            <dgm:alg type="tx">
              <dgm:param type="parTxLTRAlign" val="r"/>
              <dgm:param type="shpTxLTRAlignCh" val="r"/>
              <dgm:param type="parTxRTLAlign" val="r"/>
              <dgm:param type="shpTxRTLAlignCh" val="r"/>
              <dgm:param type="lnSpAfParP" val="10"/>
            </dgm:alg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4" axis="ch ch" ptType="node node" st="1 2" cnt="1 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35" ref="ImageRepeat"/>
      </dgm:layoutNode>
      <dgm:layoutNode name="Child2" styleLbl="revTx">
        <dgm:varLst>
          <dgm:chMax val="0"/>
          <dgm:chPref val="0"/>
          <dgm:bulletEnabled val="1"/>
        </dgm:varLst>
        <dgm:choose name="Name36">
          <dgm:if name="Name37" func="var" arg="dir" op="equ" val="norm">
            <dgm:alg type="tx">
              <dgm:param type="parTxLTRAlign" val="l"/>
              <dgm:param type="shpTxLTRAlignCh" val="l"/>
              <dgm:param type="parTxRTLAlign" val="l"/>
              <dgm:param type="shpTxRTLAlignCh" val="l"/>
              <dgm:param type="lnSpAfParP" val="10"/>
            </dgm:alg>
          </dgm:if>
          <dgm:else name="Name38">
            <dgm:alg type="tx">
              <dgm:param type="parTxLTRAlign" val="r"/>
              <dgm:param type="shpTxLTRAlignCh" val="r"/>
              <dgm:param type="parTxRTLAlign" val="r"/>
              <dgm:param type="shpTxRTLAlignCh" val="r"/>
              <dgm:param type="lnSpAfParP" val="10"/>
            </dgm:alg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9" axis="ch ch" ptType="node node" st="1 3" cnt="1 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  <dgm:layoutNode name="Child3" styleLbl="revTx">
        <dgm:varLst>
          <dgm:chMax val="0"/>
          <dgm:chPref val="0"/>
          <dgm:bulletEnabled val="1"/>
        </dgm:varLst>
        <dgm:choose name="Name41">
          <dgm:if name="Name42" func="var" arg="dir" op="equ" val="norm">
            <dgm:alg type="tx">
              <dgm:param type="parTxLTRAlign" val="l"/>
              <dgm:param type="shpTxLTRAlignCh" val="l"/>
              <dgm:param type="parTxRTLAlign" val="l"/>
              <dgm:param type="shpTxRTLAlignCh" val="l"/>
              <dgm:param type="lnSpAfParP" val="10"/>
            </dgm:alg>
          </dgm:if>
          <dgm:else name="Name43">
            <dgm:alg type="tx">
              <dgm:param type="parTxLTRAlign" val="r"/>
              <dgm:param type="shpTxLTRAlignCh" val="r"/>
              <dgm:param type="parTxRTLAlign" val="r"/>
              <dgm:param type="shpTxRTLAlignCh" val="r"/>
              <dgm:param type="lnSpAfParP" val="10"/>
            </dgm:alg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4" axis="ch ch" ptType="node node" st="1 4" cnt="1 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45" ref="ImageRepeat"/>
      </dgm:layoutNode>
      <dgm:layoutNode name="Child4" styleLbl="revTx">
        <dgm:varLst>
          <dgm:chMax val="0"/>
          <dgm:chPref val="0"/>
          <dgm:bulletEnabled val="1"/>
        </dgm:varLst>
        <dgm:choose name="Name46">
          <dgm:if name="Name47" func="var" arg="dir" op="equ" val="norm">
            <dgm:alg type="tx">
              <dgm:param type="parTxLTRAlign" val="l"/>
              <dgm:param type="shpTxLTRAlignCh" val="l"/>
              <dgm:param type="parTxRTLAlign" val="l"/>
              <dgm:param type="shpTxRTLAlignCh" val="l"/>
              <dgm:param type="lnSpAfParP" val="10"/>
            </dgm:alg>
          </dgm:if>
          <dgm:else name="Name48">
            <dgm:alg type="tx">
              <dgm:param type="parTxLTRAlign" val="r"/>
              <dgm:param type="shpTxLTRAlignCh" val="r"/>
              <dgm:param type="parTxRTLAlign" val="r"/>
              <dgm:param type="shpTxRTLAlignCh" val="r"/>
              <dgm:param type="lnSpAfParP" val="10"/>
            </dgm:alg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F57DB00E1D47F6B54EFAE46D675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820F8-EB0E-436A-A085-AB6B016CC480}"/>
      </w:docPartPr>
      <w:docPartBody>
        <w:p w:rsidR="000421AD" w:rsidRDefault="00256378">
          <w:pPr>
            <w:pStyle w:val="73F57DB00E1D47F6B54EFAE46D67552D"/>
          </w:pPr>
          <w:r w:rsidRPr="002E5333">
            <w:t>Subtitle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77F9D"/>
    <w:multiLevelType w:val="multilevel"/>
    <w:tmpl w:val="2D34940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sz w:val="1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F2"/>
    <w:rsid w:val="000421AD"/>
    <w:rsid w:val="00195F14"/>
    <w:rsid w:val="00256378"/>
    <w:rsid w:val="003000DA"/>
    <w:rsid w:val="003D5335"/>
    <w:rsid w:val="00471E1E"/>
    <w:rsid w:val="00870C43"/>
    <w:rsid w:val="00AE68BB"/>
    <w:rsid w:val="00BF41BB"/>
    <w:rsid w:val="00CE77F2"/>
    <w:rsid w:val="00D3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NA" w:eastAsia="en-N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8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7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F57DB00E1D47F6B54EFAE46D67552D">
    <w:name w:val="73F57DB00E1D47F6B54EFAE46D67552D"/>
  </w:style>
  <w:style w:type="character" w:styleId="Strong">
    <w:name w:val="Strong"/>
    <w:basedOn w:val="DefaultParagraphFont"/>
    <w:uiPriority w:val="7"/>
    <w:unhideWhenUsed/>
    <w:qFormat/>
    <w:rPr>
      <w:b/>
      <w:bCs/>
    </w:rPr>
  </w:style>
  <w:style w:type="paragraph" w:styleId="ListBullet">
    <w:name w:val="List Bullet"/>
    <w:basedOn w:val="Normal"/>
    <w:uiPriority w:val="8"/>
    <w:unhideWhenUsed/>
    <w:qFormat/>
    <w:pPr>
      <w:numPr>
        <w:numId w:val="1"/>
      </w:numPr>
      <w:spacing w:after="200" w:line="288" w:lineRule="auto"/>
    </w:pPr>
    <w:rPr>
      <w:rFonts w:eastAsiaTheme="minorHAnsi"/>
      <w:color w:val="595959" w:themeColor="text1" w:themeTint="A6"/>
      <w:kern w:val="0"/>
      <w:lang w:val="en-US"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Custom 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B25C05"/>
      </a:hlink>
      <a:folHlink>
        <a:srgbClr val="977B2D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34826-F145-4ABA-970E-57559D694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accessibility guide</Template>
  <TotalTime>0</TotalTime>
  <Pages>2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 Severus</dc:creator>
  <cp:lastModifiedBy>Ndinelago</cp:lastModifiedBy>
  <cp:revision>2</cp:revision>
  <cp:lastPrinted>2024-05-14T07:22:00Z</cp:lastPrinted>
  <dcterms:created xsi:type="dcterms:W3CDTF">2025-09-21T01:22:00Z</dcterms:created>
  <dcterms:modified xsi:type="dcterms:W3CDTF">2025-09-21T01:22:00Z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