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27EEE6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3BD5A427" w14:textId="77777777" w:rsidR="00EA3D3C" w:rsidRPr="00994A3D" w:rsidRDefault="00654E8F" w:rsidP="009D7781">
      <w:pPr>
        <w:pStyle w:val="1"/>
        <w:numPr>
          <w:ilvl w:val="0"/>
          <w:numId w:val="0"/>
        </w:numPr>
        <w:ind w:left="567" w:hanging="567"/>
      </w:pPr>
      <w:r w:rsidRPr="00994A3D">
        <w:t>Supplementary Data</w:t>
      </w:r>
    </w:p>
    <w:p w14:paraId="690E4758" w14:textId="0D78B2F8" w:rsidR="00EF3EE6" w:rsidRPr="009A6BEE" w:rsidRDefault="00915F95" w:rsidP="00EF3EE6">
      <w:pPr>
        <w:rPr>
          <w:rFonts w:cs="Times New Roman"/>
          <w:b/>
        </w:rPr>
      </w:pPr>
      <w:r w:rsidRPr="00915F95">
        <w:rPr>
          <w:rFonts w:cs="Times New Roman"/>
          <w:b/>
        </w:rPr>
        <w:t>Supplementary</w:t>
      </w:r>
      <w:r w:rsidRPr="009A6BEE">
        <w:rPr>
          <w:rFonts w:cs="Times New Roman"/>
          <w:b/>
        </w:rPr>
        <w:t xml:space="preserve"> </w:t>
      </w:r>
      <w:r w:rsidR="00EF3EE6" w:rsidRPr="009A6BEE">
        <w:rPr>
          <w:rFonts w:cs="Times New Roman"/>
          <w:b/>
        </w:rPr>
        <w:t>T</w:t>
      </w:r>
      <w:r w:rsidR="00EF3EE6" w:rsidRPr="009A6BEE">
        <w:rPr>
          <w:rFonts w:cs="Times New Roman" w:hint="eastAsia"/>
          <w:b/>
        </w:rPr>
        <w:t>a</w:t>
      </w:r>
      <w:r w:rsidR="00EF3EE6" w:rsidRPr="009A6BEE">
        <w:rPr>
          <w:rFonts w:cs="Times New Roman"/>
          <w:b/>
        </w:rPr>
        <w:t>ble</w:t>
      </w:r>
      <w:r w:rsidR="00EF3EE6">
        <w:rPr>
          <w:rFonts w:cs="Times New Roman"/>
          <w:b/>
        </w:rPr>
        <w:t xml:space="preserve"> </w:t>
      </w:r>
      <w:r w:rsidR="00EF3EE6" w:rsidRPr="009A6BEE">
        <w:rPr>
          <w:rFonts w:cs="Times New Roman"/>
          <w:b/>
        </w:rPr>
        <w:t>1</w:t>
      </w:r>
      <w:r w:rsidR="00EF3EE6">
        <w:rPr>
          <w:rFonts w:cs="Times New Roman"/>
          <w:b/>
        </w:rPr>
        <w:t xml:space="preserve"> </w:t>
      </w:r>
      <w:r w:rsidR="00EF3EE6" w:rsidRPr="00CB34D0">
        <w:rPr>
          <w:rFonts w:cs="Times New Roman"/>
          <w:b/>
        </w:rPr>
        <w:t xml:space="preserve">Selected 5 </w:t>
      </w:r>
      <w:proofErr w:type="spellStart"/>
      <w:r w:rsidR="00EF3EE6" w:rsidRPr="00CB34D0">
        <w:rPr>
          <w:rFonts w:cs="Times New Roman"/>
          <w:b/>
        </w:rPr>
        <w:t>lncRNA</w:t>
      </w:r>
      <w:proofErr w:type="spellEnd"/>
      <w:r w:rsidR="00EF3EE6" w:rsidRPr="00CB34D0">
        <w:rPr>
          <w:rFonts w:cs="Times New Roman"/>
          <w:b/>
        </w:rPr>
        <w:t>-miRNA-mRNA gene pa</w:t>
      </w:r>
      <w:r w:rsidR="00EF3EE6">
        <w:rPr>
          <w:rFonts w:cs="Times New Roman"/>
          <w:b/>
        </w:rPr>
        <w:t xml:space="preserve">irs to construct </w:t>
      </w:r>
      <w:proofErr w:type="spellStart"/>
      <w:r w:rsidR="00EF3EE6">
        <w:rPr>
          <w:rFonts w:cs="Times New Roman"/>
          <w:b/>
        </w:rPr>
        <w:t>ceRNA</w:t>
      </w:r>
      <w:proofErr w:type="spellEnd"/>
      <w:r w:rsidR="00EF3EE6">
        <w:rPr>
          <w:rFonts w:cs="Times New Roman"/>
          <w:b/>
        </w:rPr>
        <w:t xml:space="preserve"> network.</w:t>
      </w:r>
    </w:p>
    <w:tbl>
      <w:tblPr>
        <w:tblW w:w="7938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2398"/>
        <w:gridCol w:w="1076"/>
        <w:gridCol w:w="1487"/>
      </w:tblGrid>
      <w:tr w:rsidR="00EF3EE6" w:rsidRPr="0035574F" w14:paraId="75BFC816" w14:textId="77777777" w:rsidTr="0037137F">
        <w:trPr>
          <w:trHeight w:val="280"/>
          <w:jc w:val="center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3F3C0" w14:textId="77777777" w:rsidR="00EF3EE6" w:rsidRPr="0035574F" w:rsidRDefault="00EF3EE6" w:rsidP="0037137F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GENE1</w:t>
            </w:r>
          </w:p>
        </w:tc>
        <w:tc>
          <w:tcPr>
            <w:tcW w:w="2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B0575" w14:textId="77777777" w:rsidR="00EF3EE6" w:rsidRPr="0035574F" w:rsidRDefault="00EF3EE6" w:rsidP="0037137F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GENE2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D4B3E" w14:textId="77777777" w:rsidR="00EF3EE6" w:rsidRPr="0035574F" w:rsidRDefault="00EF3EE6" w:rsidP="0037137F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sz w:val="22"/>
              </w:rPr>
              <w:t>p-value</w:t>
            </w:r>
          </w:p>
        </w:tc>
        <w:tc>
          <w:tcPr>
            <w:tcW w:w="14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C7F63" w14:textId="77777777" w:rsidR="00EF3EE6" w:rsidRPr="0035574F" w:rsidRDefault="00EF3EE6" w:rsidP="0037137F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R</w:t>
            </w:r>
          </w:p>
        </w:tc>
      </w:tr>
      <w:tr w:rsidR="00EF3EE6" w:rsidRPr="0035574F" w14:paraId="66F2564C" w14:textId="77777777" w:rsidTr="0037137F">
        <w:trPr>
          <w:trHeight w:val="280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BED00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ENSG00000227220</w:t>
            </w:r>
          </w:p>
        </w:tc>
        <w:tc>
          <w:tcPr>
            <w:tcW w:w="23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00054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hsa-miR-141-5p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95C80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0.025466</w:t>
            </w:r>
          </w:p>
        </w:tc>
        <w:tc>
          <w:tcPr>
            <w:tcW w:w="14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E6701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-0.13856</w:t>
            </w:r>
          </w:p>
        </w:tc>
      </w:tr>
      <w:tr w:rsidR="00EF3EE6" w:rsidRPr="0035574F" w14:paraId="38F82CFA" w14:textId="77777777" w:rsidTr="0037137F">
        <w:trPr>
          <w:trHeight w:val="28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9E57FA4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ENSG00000233821</w:t>
            </w:r>
          </w:p>
        </w:tc>
        <w:tc>
          <w:tcPr>
            <w:tcW w:w="2398" w:type="dxa"/>
            <w:shd w:val="clear" w:color="auto" w:fill="auto"/>
            <w:noWrap/>
            <w:vAlign w:val="center"/>
            <w:hideMark/>
          </w:tcPr>
          <w:p w14:paraId="745EB534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hsa-miR-30e-5p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05A8B31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0.039459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5C9AC804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-0.12781</w:t>
            </w:r>
          </w:p>
        </w:tc>
      </w:tr>
      <w:tr w:rsidR="00EF3EE6" w:rsidRPr="0035574F" w14:paraId="2557FB5C" w14:textId="77777777" w:rsidTr="0037137F">
        <w:trPr>
          <w:trHeight w:val="28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23E23F66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ENSG00000266411</w:t>
            </w:r>
          </w:p>
        </w:tc>
        <w:tc>
          <w:tcPr>
            <w:tcW w:w="2398" w:type="dxa"/>
            <w:shd w:val="clear" w:color="auto" w:fill="auto"/>
            <w:noWrap/>
            <w:vAlign w:val="center"/>
            <w:hideMark/>
          </w:tcPr>
          <w:p w14:paraId="39A6F7F5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hsa-miR-30e-5p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5834BEB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0.039956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29044F03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-0.12749</w:t>
            </w:r>
          </w:p>
        </w:tc>
      </w:tr>
      <w:tr w:rsidR="00EF3EE6" w:rsidRPr="0035574F" w14:paraId="312F9AEB" w14:textId="77777777" w:rsidTr="0037137F">
        <w:trPr>
          <w:trHeight w:val="28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B52C706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ENSG00000230333</w:t>
            </w:r>
          </w:p>
        </w:tc>
        <w:tc>
          <w:tcPr>
            <w:tcW w:w="2398" w:type="dxa"/>
            <w:shd w:val="clear" w:color="auto" w:fill="auto"/>
            <w:noWrap/>
            <w:vAlign w:val="center"/>
            <w:hideMark/>
          </w:tcPr>
          <w:p w14:paraId="71A9F968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hsa-miR-19b-1-5p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0D20EE2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0.043484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3591B092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-0.12532</w:t>
            </w:r>
          </w:p>
        </w:tc>
      </w:tr>
      <w:tr w:rsidR="00EF3EE6" w:rsidRPr="0035574F" w14:paraId="70D2B83B" w14:textId="77777777" w:rsidTr="0037137F">
        <w:trPr>
          <w:trHeight w:val="28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A5706F6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ENSG00000234323</w:t>
            </w:r>
          </w:p>
        </w:tc>
        <w:tc>
          <w:tcPr>
            <w:tcW w:w="2398" w:type="dxa"/>
            <w:shd w:val="clear" w:color="auto" w:fill="auto"/>
            <w:noWrap/>
            <w:vAlign w:val="center"/>
            <w:hideMark/>
          </w:tcPr>
          <w:p w14:paraId="47B2B9D3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hsa-miR-19b-1-5p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E8F9ECF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0.049989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56CC25CB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-0.12169</w:t>
            </w:r>
          </w:p>
        </w:tc>
      </w:tr>
      <w:tr w:rsidR="00EF3EE6" w:rsidRPr="0035574F" w14:paraId="7742E5E3" w14:textId="77777777" w:rsidTr="0037137F">
        <w:trPr>
          <w:trHeight w:val="28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EF2A751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ENSG00000227220</w:t>
            </w:r>
          </w:p>
        </w:tc>
        <w:tc>
          <w:tcPr>
            <w:tcW w:w="2398" w:type="dxa"/>
            <w:shd w:val="clear" w:color="auto" w:fill="auto"/>
            <w:noWrap/>
            <w:vAlign w:val="center"/>
            <w:hideMark/>
          </w:tcPr>
          <w:p w14:paraId="1E09C03F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CHN2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720E0FD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5.71E-08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43643B47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0.327583</w:t>
            </w:r>
          </w:p>
        </w:tc>
      </w:tr>
      <w:tr w:rsidR="00EF3EE6" w:rsidRPr="0035574F" w14:paraId="70407979" w14:textId="77777777" w:rsidTr="0037137F">
        <w:trPr>
          <w:trHeight w:val="28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C7A2029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ENSG00000233821</w:t>
            </w:r>
          </w:p>
        </w:tc>
        <w:tc>
          <w:tcPr>
            <w:tcW w:w="2398" w:type="dxa"/>
            <w:shd w:val="clear" w:color="auto" w:fill="auto"/>
            <w:noWrap/>
            <w:vAlign w:val="center"/>
            <w:hideMark/>
          </w:tcPr>
          <w:p w14:paraId="5430B7E9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CHN2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C0C3883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1.48E-07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2BE0F5BF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0.317735</w:t>
            </w:r>
          </w:p>
        </w:tc>
      </w:tr>
      <w:tr w:rsidR="00EF3EE6" w:rsidRPr="0035574F" w14:paraId="0A838188" w14:textId="77777777" w:rsidTr="0037137F">
        <w:trPr>
          <w:trHeight w:val="28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4811608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ENSG00000230333</w:t>
            </w:r>
          </w:p>
        </w:tc>
        <w:tc>
          <w:tcPr>
            <w:tcW w:w="2398" w:type="dxa"/>
            <w:shd w:val="clear" w:color="auto" w:fill="auto"/>
            <w:noWrap/>
            <w:vAlign w:val="center"/>
            <w:hideMark/>
          </w:tcPr>
          <w:p w14:paraId="17373382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CHN2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BBFCCC8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0.000158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481FE43B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0.231335</w:t>
            </w:r>
          </w:p>
        </w:tc>
      </w:tr>
      <w:tr w:rsidR="00EF3EE6" w:rsidRPr="0035574F" w14:paraId="54E1F73F" w14:textId="77777777" w:rsidTr="0037137F">
        <w:trPr>
          <w:trHeight w:val="28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20CE691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ENSG00000234323</w:t>
            </w:r>
          </w:p>
        </w:tc>
        <w:tc>
          <w:tcPr>
            <w:tcW w:w="2398" w:type="dxa"/>
            <w:shd w:val="clear" w:color="auto" w:fill="auto"/>
            <w:noWrap/>
            <w:vAlign w:val="center"/>
            <w:hideMark/>
          </w:tcPr>
          <w:p w14:paraId="73F6304C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CHN2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6A7DBE7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0.005944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30AC1658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0.169528</w:t>
            </w:r>
          </w:p>
        </w:tc>
      </w:tr>
      <w:tr w:rsidR="00EF3EE6" w:rsidRPr="0035574F" w14:paraId="4DC37151" w14:textId="77777777" w:rsidTr="0037137F">
        <w:trPr>
          <w:trHeight w:val="28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BD71E73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ENSG00000266411</w:t>
            </w:r>
          </w:p>
        </w:tc>
        <w:tc>
          <w:tcPr>
            <w:tcW w:w="2398" w:type="dxa"/>
            <w:shd w:val="clear" w:color="auto" w:fill="auto"/>
            <w:noWrap/>
            <w:vAlign w:val="center"/>
            <w:hideMark/>
          </w:tcPr>
          <w:p w14:paraId="06B81792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CHN2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F6CDDD5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0.007912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6E870B25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0.163751</w:t>
            </w:r>
          </w:p>
        </w:tc>
      </w:tr>
      <w:tr w:rsidR="00EF3EE6" w:rsidRPr="0035574F" w14:paraId="05F6FCC1" w14:textId="77777777" w:rsidTr="0037137F">
        <w:trPr>
          <w:trHeight w:val="28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DDF1966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hsa-miR-29a-5p</w:t>
            </w:r>
          </w:p>
        </w:tc>
        <w:tc>
          <w:tcPr>
            <w:tcW w:w="2398" w:type="dxa"/>
            <w:shd w:val="clear" w:color="auto" w:fill="auto"/>
            <w:noWrap/>
            <w:vAlign w:val="center"/>
            <w:hideMark/>
          </w:tcPr>
          <w:p w14:paraId="52DE4A40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CHN2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4D35E2E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0.01672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2BD0D7E3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-0.14829</w:t>
            </w:r>
          </w:p>
        </w:tc>
      </w:tr>
      <w:tr w:rsidR="00EF3EE6" w:rsidRPr="0035574F" w14:paraId="73C079CD" w14:textId="77777777" w:rsidTr="0037137F">
        <w:trPr>
          <w:trHeight w:val="28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6F4B310E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hsa-miR-141-5p</w:t>
            </w:r>
          </w:p>
        </w:tc>
        <w:tc>
          <w:tcPr>
            <w:tcW w:w="2398" w:type="dxa"/>
            <w:shd w:val="clear" w:color="auto" w:fill="auto"/>
            <w:noWrap/>
            <w:vAlign w:val="center"/>
            <w:hideMark/>
          </w:tcPr>
          <w:p w14:paraId="32A5E816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CHN2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1C57387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0.018541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2EEDCC39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-0.14595</w:t>
            </w:r>
          </w:p>
        </w:tc>
      </w:tr>
      <w:tr w:rsidR="00EF3EE6" w:rsidRPr="0035574F" w14:paraId="5C2E4108" w14:textId="77777777" w:rsidTr="0037137F">
        <w:trPr>
          <w:trHeight w:val="28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A0D982C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hsa-miR-19b-1-5p</w:t>
            </w:r>
          </w:p>
        </w:tc>
        <w:tc>
          <w:tcPr>
            <w:tcW w:w="2398" w:type="dxa"/>
            <w:shd w:val="clear" w:color="auto" w:fill="auto"/>
            <w:noWrap/>
            <w:vAlign w:val="center"/>
            <w:hideMark/>
          </w:tcPr>
          <w:p w14:paraId="36939CA3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CHN2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7ECEC16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0.019654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3729DDC9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-0.14462</w:t>
            </w:r>
          </w:p>
        </w:tc>
      </w:tr>
      <w:tr w:rsidR="00EF3EE6" w:rsidRPr="0035574F" w14:paraId="0C3C717E" w14:textId="77777777" w:rsidTr="0037137F">
        <w:trPr>
          <w:trHeight w:val="28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581C803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hsa-miR-30e-5p</w:t>
            </w:r>
          </w:p>
        </w:tc>
        <w:tc>
          <w:tcPr>
            <w:tcW w:w="2398" w:type="dxa"/>
            <w:shd w:val="clear" w:color="auto" w:fill="auto"/>
            <w:noWrap/>
            <w:vAlign w:val="center"/>
            <w:hideMark/>
          </w:tcPr>
          <w:p w14:paraId="0EE321D0" w14:textId="77777777" w:rsidR="00EF3EE6" w:rsidRPr="0035574F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CHN2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A94F2D1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0.036716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14:paraId="7F3415FC" w14:textId="77777777" w:rsidR="00EF3EE6" w:rsidRPr="0035574F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5574F">
              <w:rPr>
                <w:rFonts w:ascii="等线" w:eastAsia="等线" w:hAnsi="等线" w:cs="宋体" w:hint="eastAsia"/>
                <w:color w:val="000000"/>
                <w:sz w:val="22"/>
              </w:rPr>
              <w:t>-0.12963</w:t>
            </w:r>
          </w:p>
        </w:tc>
      </w:tr>
    </w:tbl>
    <w:p w14:paraId="05DA9584" w14:textId="77777777" w:rsidR="00EF3EE6" w:rsidRDefault="00EF3EE6" w:rsidP="00EF3EE6">
      <w:pPr>
        <w:rPr>
          <w:rFonts w:cs="Times New Roman"/>
          <w:b/>
        </w:rPr>
      </w:pPr>
    </w:p>
    <w:p w14:paraId="4B887BE7" w14:textId="34434B64" w:rsidR="00EF3EE6" w:rsidRDefault="00EF3EE6" w:rsidP="00EF3EE6">
      <w:pPr>
        <w:tabs>
          <w:tab w:val="left" w:pos="974"/>
        </w:tabs>
        <w:rPr>
          <w:rFonts w:cs="Times New Roman"/>
          <w:b/>
        </w:rPr>
      </w:pPr>
      <w:r>
        <w:rPr>
          <w:rFonts w:cs="Times New Roman"/>
          <w:b/>
        </w:rPr>
        <w:tab/>
      </w:r>
    </w:p>
    <w:p w14:paraId="4E061A05" w14:textId="63357B70" w:rsidR="00EF3EE6" w:rsidRPr="00CB34D0" w:rsidRDefault="00915F95" w:rsidP="00EF3EE6">
      <w:pPr>
        <w:rPr>
          <w:rFonts w:cs="Times New Roman"/>
          <w:b/>
        </w:rPr>
      </w:pPr>
      <w:r w:rsidRPr="00915F95">
        <w:rPr>
          <w:rFonts w:cs="Times New Roman"/>
          <w:b/>
        </w:rPr>
        <w:lastRenderedPageBreak/>
        <w:t>Supplementary</w:t>
      </w:r>
      <w:r w:rsidRPr="00CB34D0">
        <w:rPr>
          <w:rFonts w:cs="Times New Roman"/>
          <w:b/>
        </w:rPr>
        <w:t xml:space="preserve"> </w:t>
      </w:r>
      <w:r w:rsidR="00EF3EE6" w:rsidRPr="00CB34D0">
        <w:rPr>
          <w:rFonts w:cs="Times New Roman"/>
          <w:b/>
        </w:rPr>
        <w:t>Table</w:t>
      </w:r>
      <w:r w:rsidR="00EF3EE6">
        <w:rPr>
          <w:rFonts w:cs="Times New Roman"/>
          <w:b/>
        </w:rPr>
        <w:t xml:space="preserve"> </w:t>
      </w:r>
      <w:r w:rsidR="00EF3EE6" w:rsidRPr="00CB34D0">
        <w:rPr>
          <w:rFonts w:cs="Times New Roman"/>
          <w:b/>
        </w:rPr>
        <w:t xml:space="preserve">2 Survival-related </w:t>
      </w:r>
      <w:proofErr w:type="spellStart"/>
      <w:r w:rsidR="00EF3EE6" w:rsidRPr="00CB34D0">
        <w:rPr>
          <w:rFonts w:cs="Times New Roman"/>
          <w:b/>
        </w:rPr>
        <w:t>lncRNAs</w:t>
      </w:r>
      <w:proofErr w:type="spellEnd"/>
      <w:r w:rsidR="00EF3EE6" w:rsidRPr="00CB34D0">
        <w:rPr>
          <w:rFonts w:cs="Times New Roman"/>
          <w:b/>
        </w:rPr>
        <w:t xml:space="preserve">, miRNAs, or mRNAs of the differentially expressed genes based on the </w:t>
      </w:r>
      <w:proofErr w:type="spellStart"/>
      <w:r w:rsidR="00EF3EE6" w:rsidRPr="00CB34D0">
        <w:rPr>
          <w:rFonts w:cs="Times New Roman"/>
          <w:b/>
        </w:rPr>
        <w:t>mRNAsi</w:t>
      </w:r>
      <w:proofErr w:type="spellEnd"/>
      <w:r w:rsidR="00EF3EE6" w:rsidRPr="00CB34D0">
        <w:rPr>
          <w:rFonts w:cs="Times New Roman"/>
          <w:b/>
        </w:rPr>
        <w:t xml:space="preserve"> score grouping id</w:t>
      </w:r>
      <w:r w:rsidR="00EF3EE6">
        <w:rPr>
          <w:rFonts w:cs="Times New Roman"/>
          <w:b/>
        </w:rPr>
        <w:t>entified by univariate Cox PHR.</w:t>
      </w:r>
    </w:p>
    <w:tbl>
      <w:tblPr>
        <w:tblW w:w="7938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1276"/>
        <w:gridCol w:w="1417"/>
        <w:gridCol w:w="1568"/>
        <w:gridCol w:w="1267"/>
      </w:tblGrid>
      <w:tr w:rsidR="00EF3EE6" w:rsidRPr="00EE5260" w14:paraId="48ECD6EF" w14:textId="77777777" w:rsidTr="0037137F">
        <w:trPr>
          <w:trHeight w:val="280"/>
          <w:jc w:val="center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10822" w14:textId="77777777" w:rsidR="00EF3EE6" w:rsidRPr="00EE5260" w:rsidRDefault="00EF3EE6" w:rsidP="0037137F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sz w:val="22"/>
              </w:rPr>
              <w:t>ID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1E3C9" w14:textId="77777777" w:rsidR="00EF3EE6" w:rsidRPr="00EE5260" w:rsidRDefault="00EF3EE6" w:rsidP="0037137F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HR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C4AE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HR.95L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2FC5A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HR.95H</w:t>
            </w: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7E083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p</w:t>
            </w:r>
            <w:r>
              <w:rPr>
                <w:rFonts w:ascii="等线" w:eastAsia="等线" w:hAnsi="等线" w:cs="宋体"/>
                <w:color w:val="000000"/>
                <w:sz w:val="22"/>
              </w:rPr>
              <w:t>-</w:t>
            </w: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value</w:t>
            </w:r>
          </w:p>
        </w:tc>
      </w:tr>
      <w:tr w:rsidR="00EF3EE6" w:rsidRPr="00EE5260" w14:paraId="0C86CCB9" w14:textId="77777777" w:rsidTr="0037137F">
        <w:trPr>
          <w:trHeight w:val="280"/>
          <w:jc w:val="center"/>
        </w:trPr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E6465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ENSG00000259645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E3AC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1.000077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2A89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1.000041</w:t>
            </w:r>
          </w:p>
        </w:tc>
        <w:tc>
          <w:tcPr>
            <w:tcW w:w="15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A3B5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1.000113</w:t>
            </w:r>
          </w:p>
        </w:tc>
        <w:tc>
          <w:tcPr>
            <w:tcW w:w="12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43374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2.24E-05</w:t>
            </w:r>
          </w:p>
        </w:tc>
      </w:tr>
      <w:tr w:rsidR="00EF3EE6" w:rsidRPr="00EE5260" w14:paraId="7CC4997B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2A68981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ENSG00000275850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9A0989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1.000369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10B46C0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1.000188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58A628C9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1.00055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9779CB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6.45E-05</w:t>
            </w:r>
          </w:p>
        </w:tc>
      </w:tr>
      <w:tr w:rsidR="00EF3EE6" w:rsidRPr="00EE5260" w14:paraId="05B64808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D41051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ENSG00000260859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26CEB24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1.000045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785AF3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1.000022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2EA0142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1.000068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E329621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0.000132</w:t>
            </w:r>
          </w:p>
        </w:tc>
      </w:tr>
      <w:tr w:rsidR="00EF3EE6" w:rsidRPr="00EE5260" w14:paraId="17CE7A3F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3CF61EC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ENSG00000227068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9081AF3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1.000078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6FEC7E0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1.000036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0746AFED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DD7B884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0.000288</w:t>
            </w:r>
          </w:p>
        </w:tc>
      </w:tr>
      <w:tr w:rsidR="00EF3EE6" w:rsidRPr="00EE5260" w14:paraId="2EE55DFF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673471A4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ENSG00000250107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1F8879A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1.000051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67715C9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1.000021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718B76A4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1.000082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E535B61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0.000816</w:t>
            </w:r>
          </w:p>
        </w:tc>
      </w:tr>
      <w:tr w:rsidR="00EF3EE6" w:rsidRPr="00EE5260" w14:paraId="079642F5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3053DD99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ENSG00000233117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C6907E2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1.000051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601FA7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1.000021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76AB0622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1.000081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A173699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0.000989</w:t>
            </w:r>
          </w:p>
        </w:tc>
      </w:tr>
      <w:tr w:rsidR="00EF3EE6" w:rsidRPr="00EE5260" w14:paraId="33BD68E5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2A936D6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ENSG00000205037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4D8A4F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1.000051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63D7970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1.00002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6F689221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1.000083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9BAF107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0.001358</w:t>
            </w:r>
          </w:p>
        </w:tc>
      </w:tr>
      <w:tr w:rsidR="00EF3EE6" w:rsidRPr="00EE5260" w14:paraId="61A3D731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046DDA62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ENSG00000249706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55F9621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1.000089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F0F3021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1.000034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44B6280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1.000144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B2B27D5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0.001578</w:t>
            </w:r>
          </w:p>
        </w:tc>
      </w:tr>
      <w:tr w:rsidR="00EF3EE6" w:rsidRPr="00EE5260" w14:paraId="1C951DE9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65835135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ENSG00000244953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9CF595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1.000089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2A408F9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1.000033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09F8F753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1.000145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F34EDD7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0.001701</w:t>
            </w:r>
          </w:p>
        </w:tc>
      </w:tr>
      <w:tr w:rsidR="00EF3EE6" w:rsidRPr="00EE5260" w14:paraId="28EB1EE0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FA92E17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ENSG00000233858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859F5E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1.000058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E3B9F0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1.000022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00515A11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1.000095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BF8F56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0.001894</w:t>
            </w:r>
          </w:p>
        </w:tc>
      </w:tr>
      <w:tr w:rsidR="00EF3EE6" w:rsidRPr="00EE5260" w14:paraId="5E76F592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F0C50EA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ENSG00000227744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688FD2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1.000342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0654480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1.000124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480188F0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1.000561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DEF3FFE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0.002165</w:t>
            </w:r>
          </w:p>
        </w:tc>
      </w:tr>
      <w:tr w:rsidR="00EF3EE6" w:rsidRPr="00EE5260" w14:paraId="6E97A047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4B7DD73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ENSG00000260868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CB73E7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1.000174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CE47C8D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1.000062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748B09E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1.000287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507FD93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0.002383</w:t>
            </w:r>
          </w:p>
        </w:tc>
      </w:tr>
      <w:tr w:rsidR="00EF3EE6" w:rsidRPr="00EE5260" w14:paraId="170E606A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49ECC69E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ENSG00000278621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B8C7AE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754ED00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1.000007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1015127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1.000032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371FD4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0.002547</w:t>
            </w:r>
          </w:p>
        </w:tc>
      </w:tr>
      <w:tr w:rsidR="00EF3EE6" w:rsidRPr="00EE5260" w14:paraId="220E6153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D959143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ENSG00000272975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DF2672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1.000225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76BCBF0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1.000078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6D7B7354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1.000371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4043FB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0.002593</w:t>
            </w:r>
          </w:p>
        </w:tc>
      </w:tr>
      <w:tr w:rsidR="00EF3EE6" w:rsidRPr="00EE5260" w14:paraId="7DCE3469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CB865F3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ENSG00000223930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92BE8FA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1.000174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495A685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1.000059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0C222525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1.00029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4F7B457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0.003044</w:t>
            </w:r>
          </w:p>
        </w:tc>
      </w:tr>
      <w:tr w:rsidR="00EF3EE6" w:rsidRPr="00EE5260" w14:paraId="66A7FB25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6ABD92E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ZFHX4-AS1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5BABF2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8441D52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1.000003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1825D10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1.000013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DD16F4E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0.003241</w:t>
            </w:r>
          </w:p>
        </w:tc>
      </w:tr>
      <w:tr w:rsidR="00EF3EE6" w:rsidRPr="00EE5260" w14:paraId="731FB254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55AA55D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ENSG00000256025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186C25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1.000199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9DA7079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1.000066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4C19CF3D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1.000332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530259D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0.003377</w:t>
            </w:r>
          </w:p>
        </w:tc>
      </w:tr>
      <w:tr w:rsidR="00EF3EE6" w:rsidRPr="00EE5260" w14:paraId="6B5568F6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2209267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lastRenderedPageBreak/>
              <w:t>ENSG00000253702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41691D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1.000057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0E64F7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1.000019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1E84021E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1.000095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95209F9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0.003465</w:t>
            </w:r>
          </w:p>
        </w:tc>
      </w:tr>
      <w:tr w:rsidR="00EF3EE6" w:rsidRPr="00EE5260" w14:paraId="77EE5B11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46A8A33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ENSG00000280241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E8B87B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1.000128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9E283E5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1.000041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61EAD12A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1.000215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8672475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0.003819</w:t>
            </w:r>
          </w:p>
        </w:tc>
      </w:tr>
      <w:tr w:rsidR="00EF3EE6" w:rsidRPr="00EE5260" w14:paraId="49BF6D3A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0E288EB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ENSG00000261193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4F7DFE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1.000051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4560140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1.000016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227AEE03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1.000085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109A302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0.003819</w:t>
            </w:r>
          </w:p>
        </w:tc>
      </w:tr>
      <w:tr w:rsidR="00EF3EE6" w:rsidRPr="00EE5260" w14:paraId="7FCEDBAF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4FCE1A51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ENSG00000242902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0D483D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1.000076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3D3D1C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1.000023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5024DD32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146AFB1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0.005012</w:t>
            </w:r>
          </w:p>
        </w:tc>
      </w:tr>
      <w:tr w:rsidR="00EF3EE6" w:rsidRPr="00EE5260" w14:paraId="588BEDC9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3DCEC63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ENSG00000271811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0979070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18CEBB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1.000006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663B627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1.000035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F3DFFD3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0.006281</w:t>
            </w:r>
          </w:p>
        </w:tc>
      </w:tr>
      <w:tr w:rsidR="00EF3EE6" w:rsidRPr="00EE5260" w14:paraId="1294059F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0B2E115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ENSG00000250748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15BD781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1.000259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B671960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1.000071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7D45437A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1.000447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53A8F30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0.006823</w:t>
            </w:r>
          </w:p>
        </w:tc>
      </w:tr>
      <w:tr w:rsidR="00EF3EE6" w:rsidRPr="00EE5260" w14:paraId="6444D00A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3A86ECA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ENSG00000232192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FAF26E7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1.000025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D745ED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1.000007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7467E9F9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1.000043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187DD62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0.006834</w:t>
            </w:r>
          </w:p>
        </w:tc>
      </w:tr>
      <w:tr w:rsidR="00EF3EE6" w:rsidRPr="00EE5260" w14:paraId="5FA4607D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3EEE0EDD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ENSG00000279338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DBCF81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1.000041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5869951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1.000011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77B4A824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1.00007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8A3669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0.007019</w:t>
            </w:r>
          </w:p>
        </w:tc>
      </w:tr>
      <w:tr w:rsidR="00EF3EE6" w:rsidRPr="00EE5260" w14:paraId="67C7BE76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401671E1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hsa-miR-133a-3p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81B8FBE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0.980295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4663F0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0.966007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318D6CBA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0.994795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990EC5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0.007894</w:t>
            </w:r>
          </w:p>
        </w:tc>
      </w:tr>
      <w:tr w:rsidR="00EF3EE6" w:rsidRPr="00EE5260" w14:paraId="3CF34A87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74E2B48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ENSG00000225706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835261E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1.000023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A041CD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1.000006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3AD38367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F64E6B3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0.008357</w:t>
            </w:r>
          </w:p>
        </w:tc>
      </w:tr>
      <w:tr w:rsidR="00EF3EE6" w:rsidRPr="00EE5260" w14:paraId="38AF0835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C7EED4A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ENSG00000224743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C621E55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1.000244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B324C51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1.000063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43A6840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1.000426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6251BF9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0.008358</w:t>
            </w:r>
          </w:p>
        </w:tc>
      </w:tr>
      <w:tr w:rsidR="00EF3EE6" w:rsidRPr="00EE5260" w14:paraId="21147F68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2DDAB08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ENSG00000260166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B3B5CA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E51D26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1.000005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6402D42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1.000035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B9292B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0.011081</w:t>
            </w:r>
          </w:p>
        </w:tc>
      </w:tr>
      <w:tr w:rsidR="00EF3EE6" w:rsidRPr="00EE5260" w14:paraId="7172B108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2A688057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ENSG00000236841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6104EFE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1.000094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AB32164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1.00002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0514DF3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1.000168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CC4B57A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0.012543</w:t>
            </w:r>
          </w:p>
        </w:tc>
      </w:tr>
      <w:tr w:rsidR="00EF3EE6" w:rsidRPr="00EE5260" w14:paraId="2A50374A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7FE641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DNM3OS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5527449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743FB9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1.000001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6618DA33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277D5C1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0.012857</w:t>
            </w:r>
          </w:p>
        </w:tc>
      </w:tr>
      <w:tr w:rsidR="00EF3EE6" w:rsidRPr="00EE5260" w14:paraId="46498B87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6265D41E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ENSG00000261742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787729D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1.000022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244EA92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1.000004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48E7AE7E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1.000039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B1DEE3D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0.014122</w:t>
            </w:r>
          </w:p>
        </w:tc>
      </w:tr>
      <w:tr w:rsidR="00EF3EE6" w:rsidRPr="00EE5260" w14:paraId="3B194FA7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0E7A8D24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ENSG00000230435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E85626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1.000086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E1D4929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1.000017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348C7CC4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1.000155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C9B4100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0.01459</w:t>
            </w:r>
          </w:p>
        </w:tc>
      </w:tr>
      <w:tr w:rsidR="00EF3EE6" w:rsidRPr="00EE5260" w14:paraId="402CC277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5118B6A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ENSG00000259367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D1E41DE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1.000043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CD1ABC1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1.000008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02B6D73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1.000077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B6C2DF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0.015084</w:t>
            </w:r>
          </w:p>
        </w:tc>
      </w:tr>
      <w:tr w:rsidR="00EF3EE6" w:rsidRPr="00EE5260" w14:paraId="014C9928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02D1644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hsa-miR-6788-3p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CBBE9A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1.105356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0004373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1.018818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6528760E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1.199244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C45EAC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0.016033</w:t>
            </w:r>
          </w:p>
        </w:tc>
      </w:tr>
      <w:tr w:rsidR="00EF3EE6" w:rsidRPr="00EE5260" w14:paraId="783E77A2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729C443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ENSG00000264345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FF28E2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1.000067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745851A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1.000012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5110232A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1.000122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321F199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0.016217</w:t>
            </w:r>
          </w:p>
        </w:tc>
      </w:tr>
      <w:tr w:rsidR="00EF3EE6" w:rsidRPr="00EE5260" w14:paraId="41BD00AA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0F808834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ENSG00000255400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0F5DA3A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1.000097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2C1CAC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1.000018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5F8CD064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1.000176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8236A97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0.01627</w:t>
            </w:r>
          </w:p>
        </w:tc>
      </w:tr>
      <w:tr w:rsidR="00EF3EE6" w:rsidRPr="00EE5260" w14:paraId="405E1DD1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0ACF637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lastRenderedPageBreak/>
              <w:t>ENSG00000256197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1284AD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1.000206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1CBD5D4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1.000037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53D6D093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1.000375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30C77D5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0.016645</w:t>
            </w:r>
          </w:p>
        </w:tc>
      </w:tr>
      <w:tr w:rsidR="00EF3EE6" w:rsidRPr="00EE5260" w14:paraId="12B030F2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75AAA314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ENSG00000249035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E3F336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1.000073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9A390B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1.000013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22F3B352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1.000132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A330769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0.016983</w:t>
            </w:r>
          </w:p>
        </w:tc>
      </w:tr>
      <w:tr w:rsidR="00EF3EE6" w:rsidRPr="00EE5260" w14:paraId="7502E1C1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0C5279AD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ENSG00000224116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3129972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1.000151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B957BB7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1.000026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00B7D20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1.000276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7013960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0.018115</w:t>
            </w:r>
          </w:p>
        </w:tc>
      </w:tr>
      <w:tr w:rsidR="00EF3EE6" w:rsidRPr="00EE5260" w14:paraId="7092D38F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0A9B9234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ENSG00000180139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D44921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AA5FF03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1.000001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6D34CA7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1.000013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D480FC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0.020589</w:t>
            </w:r>
          </w:p>
        </w:tc>
      </w:tr>
      <w:tr w:rsidR="00EF3EE6" w:rsidRPr="00EE5260" w14:paraId="7081B51B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4BCAF59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ENSG00000264514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43D2170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1.000113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8388F44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1.000017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2CDD0BC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1.000209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719B6A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0.02064</w:t>
            </w:r>
          </w:p>
        </w:tc>
      </w:tr>
      <w:tr w:rsidR="00EF3EE6" w:rsidRPr="00EE5260" w14:paraId="7BE992B8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3B0DB7B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ENSG00000246695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84E6291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228222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28B304F7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1.000001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6D2468D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0.022091</w:t>
            </w:r>
          </w:p>
        </w:tc>
      </w:tr>
      <w:tr w:rsidR="00EF3EE6" w:rsidRPr="00EE5260" w14:paraId="6063BAF6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4AAE94A7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ENSG00000222032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689B59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1.000015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C08436A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1.000002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340F0004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1.000028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E80705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0.025529</w:t>
            </w:r>
          </w:p>
        </w:tc>
      </w:tr>
      <w:tr w:rsidR="00EF3EE6" w:rsidRPr="00EE5260" w14:paraId="48BD29A6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6D08500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ENSG00000279877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2F2DC2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1.000069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9F4CC9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1.000008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6F5A740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1.000129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C223E4E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0.025863</w:t>
            </w:r>
          </w:p>
        </w:tc>
      </w:tr>
      <w:tr w:rsidR="00EF3EE6" w:rsidRPr="00EE5260" w14:paraId="550B0DF4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BF3B420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ENSG00000225807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F51FBE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1.000092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739A350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1.00001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393AF82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1.000174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64F8E19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0.027609</w:t>
            </w:r>
          </w:p>
        </w:tc>
      </w:tr>
      <w:tr w:rsidR="00EF3EE6" w:rsidRPr="00EE5260" w14:paraId="74FC1954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24231E50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ENSG00000245688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24EA047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1.000071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D67ACFE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1.000007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1D646704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1.000134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FD0B6A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0.029826</w:t>
            </w:r>
          </w:p>
        </w:tc>
      </w:tr>
      <w:tr w:rsidR="00EF3EE6" w:rsidRPr="00EE5260" w14:paraId="47CA1A1B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0664A49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ENSG00000230333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E0B6FCD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1.000069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7CCECBA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1.000006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0BA292E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1.000131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6EB9BE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0.030999</w:t>
            </w:r>
          </w:p>
        </w:tc>
      </w:tr>
      <w:tr w:rsidR="00EF3EE6" w:rsidRPr="00EE5260" w14:paraId="1317F69F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2F58686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ENSG00000236651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DAB3001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1.000037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B5D93B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1.000003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2FF8CF57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1.000071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736F9BE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0.031176</w:t>
            </w:r>
          </w:p>
        </w:tc>
      </w:tr>
      <w:tr w:rsidR="00EF3EE6" w:rsidRPr="00EE5260" w14:paraId="1854C01E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95CEA5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ENSG00000250041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C969E0A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1.000047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939B355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1.000004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15A1AB95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1.000089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640359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0.031524</w:t>
            </w:r>
          </w:p>
        </w:tc>
      </w:tr>
      <w:tr w:rsidR="00EF3EE6" w:rsidRPr="00EE5260" w14:paraId="1CEF3573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065B05D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ENSG00000274654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CFC7CE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D5145D3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1.000015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21F06C4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1.000345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F766AE2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0.032453</w:t>
            </w:r>
          </w:p>
        </w:tc>
      </w:tr>
      <w:tr w:rsidR="00EF3EE6" w:rsidRPr="00EE5260" w14:paraId="2B9B7784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1FE22BF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ENSG00000231131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2BE26A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1.000175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3DDD925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1.000013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40E01950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1.000336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037E6B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0.034356</w:t>
            </w:r>
          </w:p>
        </w:tc>
      </w:tr>
      <w:tr w:rsidR="00EF3EE6" w:rsidRPr="00EE5260" w14:paraId="5005374F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0644C5DE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ENSG00000234754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76790F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0.99956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B3234B7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0.999146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501D4585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0.999974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E00CEA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0.037211</w:t>
            </w:r>
          </w:p>
        </w:tc>
      </w:tr>
      <w:tr w:rsidR="00EF3EE6" w:rsidRPr="00EE5260" w14:paraId="3272C474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7327AC9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ENSG00000251185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414DCFE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F6EE8B2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1CE1C823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1.000014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CC7A78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0.037789</w:t>
            </w:r>
          </w:p>
        </w:tc>
      </w:tr>
      <w:tr w:rsidR="00EF3EE6" w:rsidRPr="00EE5260" w14:paraId="77E3DAA4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77E76AE2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ENSG00000273112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3FC4AA7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1.000124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0C8A789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1.000007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2CCFF575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1.000241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108564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0.038285</w:t>
            </w:r>
          </w:p>
        </w:tc>
      </w:tr>
      <w:tr w:rsidR="00EF3EE6" w:rsidRPr="00EE5260" w14:paraId="3EF2C805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7B47C81A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ENSG00000253456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BD47779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1.000077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0F81154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1.000004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77BDC271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1.000149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5D95DDD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0.038395</w:t>
            </w:r>
          </w:p>
        </w:tc>
      </w:tr>
      <w:tr w:rsidR="00EF3EE6" w:rsidRPr="00EE5260" w14:paraId="5DF7EF03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02F02E67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lastRenderedPageBreak/>
              <w:t>ENSG00000229108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330DCF0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498D3E3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460556C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1.00001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5DEC351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0.039187</w:t>
            </w:r>
          </w:p>
        </w:tc>
      </w:tr>
      <w:tr w:rsidR="00EF3EE6" w:rsidRPr="00EE5260" w14:paraId="50C1FA07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0B993836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ENSG00000236385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00E153C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1.000024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7515952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1.000001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56DC4CF2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1.000046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C80B58E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0.040806</w:t>
            </w:r>
          </w:p>
        </w:tc>
      </w:tr>
      <w:tr w:rsidR="00EF3EE6" w:rsidRPr="00EE5260" w14:paraId="07E4259F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3CA1B888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ENSG00000251637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3311904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0.99992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D997F9A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0.999842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74C105E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0.999999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C0CF372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0.04648</w:t>
            </w:r>
          </w:p>
        </w:tc>
      </w:tr>
      <w:tr w:rsidR="00EF3EE6" w:rsidRPr="00EE5260" w14:paraId="1CF7824E" w14:textId="77777777" w:rsidTr="0037137F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68409F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ENSG00000230601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2804F2F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0.999891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F6A85DB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0.999784</w:t>
            </w:r>
          </w:p>
        </w:tc>
        <w:tc>
          <w:tcPr>
            <w:tcW w:w="1568" w:type="dxa"/>
            <w:shd w:val="clear" w:color="auto" w:fill="auto"/>
            <w:noWrap/>
            <w:vAlign w:val="center"/>
            <w:hideMark/>
          </w:tcPr>
          <w:p w14:paraId="249DFCD9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0.999999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BF9E5F3" w14:textId="77777777" w:rsidR="00EF3EE6" w:rsidRPr="00EE5260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EE5260">
              <w:rPr>
                <w:rFonts w:ascii="等线" w:eastAsia="等线" w:hAnsi="等线" w:cs="宋体" w:hint="eastAsia"/>
                <w:color w:val="000000"/>
                <w:sz w:val="22"/>
              </w:rPr>
              <w:t>0.047461</w:t>
            </w:r>
          </w:p>
        </w:tc>
      </w:tr>
    </w:tbl>
    <w:p w14:paraId="5E4EBACF" w14:textId="77777777" w:rsidR="00EF3EE6" w:rsidRDefault="00EF3EE6" w:rsidP="00EF3EE6">
      <w:pPr>
        <w:rPr>
          <w:rFonts w:cs="Times New Roman"/>
          <w:b/>
        </w:rPr>
      </w:pPr>
    </w:p>
    <w:p w14:paraId="6EB318DF" w14:textId="7637CE21" w:rsidR="00EF3EE6" w:rsidRDefault="00EF3EE6" w:rsidP="00EF3EE6">
      <w:pPr>
        <w:rPr>
          <w:rFonts w:cs="Times New Roman"/>
          <w:b/>
        </w:rPr>
      </w:pPr>
    </w:p>
    <w:p w14:paraId="67CE0F22" w14:textId="03BCF730" w:rsidR="00EF3EE6" w:rsidRPr="00CB34D0" w:rsidRDefault="00915F95" w:rsidP="00EF3EE6">
      <w:pPr>
        <w:rPr>
          <w:rFonts w:cs="Times New Roman"/>
          <w:b/>
        </w:rPr>
      </w:pPr>
      <w:r w:rsidRPr="00915F95">
        <w:rPr>
          <w:rFonts w:cs="Times New Roman"/>
          <w:b/>
        </w:rPr>
        <w:t>Supplementary</w:t>
      </w:r>
      <w:r w:rsidRPr="00CB34D0">
        <w:rPr>
          <w:rFonts w:cs="Times New Roman"/>
          <w:b/>
        </w:rPr>
        <w:t xml:space="preserve"> </w:t>
      </w:r>
      <w:r w:rsidR="00EF3EE6" w:rsidRPr="00CB34D0">
        <w:rPr>
          <w:rFonts w:cs="Times New Roman"/>
          <w:b/>
        </w:rPr>
        <w:t>Table</w:t>
      </w:r>
      <w:r w:rsidR="00EF3EE6">
        <w:rPr>
          <w:rFonts w:cs="Times New Roman"/>
          <w:b/>
        </w:rPr>
        <w:t xml:space="preserve"> </w:t>
      </w:r>
      <w:r w:rsidR="00EF3EE6" w:rsidRPr="00CB34D0">
        <w:rPr>
          <w:rFonts w:cs="Times New Roman"/>
          <w:b/>
        </w:rPr>
        <w:t>3 Parameters used to const</w:t>
      </w:r>
      <w:r w:rsidR="00EF3EE6">
        <w:rPr>
          <w:rFonts w:cs="Times New Roman"/>
          <w:b/>
        </w:rPr>
        <w:t>r</w:t>
      </w:r>
      <w:r w:rsidR="00EF3EE6" w:rsidRPr="00CB34D0">
        <w:rPr>
          <w:rFonts w:cs="Times New Roman"/>
          <w:b/>
        </w:rPr>
        <w:t>uct of the risk score model.</w:t>
      </w:r>
    </w:p>
    <w:tbl>
      <w:tblPr>
        <w:tblW w:w="822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24"/>
        <w:gridCol w:w="1237"/>
        <w:gridCol w:w="1275"/>
        <w:gridCol w:w="1134"/>
        <w:gridCol w:w="1276"/>
        <w:gridCol w:w="1276"/>
      </w:tblGrid>
      <w:tr w:rsidR="00EF3EE6" w:rsidRPr="00A57BD7" w14:paraId="3D757CC6" w14:textId="77777777" w:rsidTr="0037137F">
        <w:trPr>
          <w:trHeight w:val="280"/>
        </w:trPr>
        <w:tc>
          <w:tcPr>
            <w:tcW w:w="20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76962" w14:textId="77777777" w:rsidR="00EF3EE6" w:rsidRPr="00A57BD7" w:rsidRDefault="00EF3EE6" w:rsidP="0037137F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sz w:val="22"/>
              </w:rPr>
              <w:t>ID</w:t>
            </w:r>
          </w:p>
        </w:tc>
        <w:tc>
          <w:tcPr>
            <w:tcW w:w="12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2D33A" w14:textId="77777777" w:rsidR="00EF3EE6" w:rsidRPr="00A57BD7" w:rsidRDefault="00EF3EE6" w:rsidP="0037137F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co</w:t>
            </w:r>
            <w:r>
              <w:rPr>
                <w:rFonts w:ascii="等线" w:eastAsia="等线" w:hAnsi="等线" w:cs="宋体"/>
                <w:color w:val="000000"/>
                <w:sz w:val="22"/>
              </w:rPr>
              <w:t>-</w:t>
            </w:r>
            <w:proofErr w:type="spellStart"/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ef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E5738" w14:textId="77777777" w:rsidR="00EF3EE6" w:rsidRPr="00A57BD7" w:rsidRDefault="00EF3EE6" w:rsidP="0037137F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HR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508FE" w14:textId="77777777" w:rsidR="00EF3EE6" w:rsidRPr="00A57BD7" w:rsidRDefault="00EF3EE6" w:rsidP="0037137F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HR.95L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69F4F" w14:textId="77777777" w:rsidR="00EF3EE6" w:rsidRPr="00A57BD7" w:rsidRDefault="00EF3EE6" w:rsidP="0037137F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HR.95H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A8BE4" w14:textId="77777777" w:rsidR="00EF3EE6" w:rsidRPr="00A57BD7" w:rsidRDefault="00EF3EE6" w:rsidP="0037137F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sz w:val="22"/>
              </w:rPr>
              <w:t>p-</w:t>
            </w: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value</w:t>
            </w:r>
          </w:p>
        </w:tc>
      </w:tr>
      <w:tr w:rsidR="00EF3EE6" w:rsidRPr="00A57BD7" w14:paraId="67139A95" w14:textId="77777777" w:rsidTr="0037137F">
        <w:trPr>
          <w:trHeight w:val="280"/>
        </w:trPr>
        <w:tc>
          <w:tcPr>
            <w:tcW w:w="20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094B0" w14:textId="77777777" w:rsidR="00EF3EE6" w:rsidRPr="00A57BD7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ENSG00000230601</w:t>
            </w:r>
          </w:p>
        </w:tc>
        <w:tc>
          <w:tcPr>
            <w:tcW w:w="12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51F32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-0.00014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A9349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0.999862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1345C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0.999745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262EB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0.999979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9C5BD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0.020361</w:t>
            </w:r>
          </w:p>
        </w:tc>
      </w:tr>
      <w:tr w:rsidR="00EF3EE6" w:rsidRPr="00A57BD7" w14:paraId="7BB40433" w14:textId="77777777" w:rsidTr="0037137F">
        <w:trPr>
          <w:trHeight w:val="280"/>
        </w:trPr>
        <w:tc>
          <w:tcPr>
            <w:tcW w:w="2024" w:type="dxa"/>
            <w:shd w:val="clear" w:color="auto" w:fill="auto"/>
            <w:noWrap/>
            <w:vAlign w:val="center"/>
            <w:hideMark/>
          </w:tcPr>
          <w:p w14:paraId="761E256F" w14:textId="77777777" w:rsidR="00EF3EE6" w:rsidRPr="00A57BD7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ENSG00000275850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D8F1552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0.000213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531F0AF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1.000213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EB5A32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1.000008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AEFE3F1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1.000418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0085BBC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0.042159</w:t>
            </w:r>
          </w:p>
        </w:tc>
      </w:tr>
      <w:tr w:rsidR="00EF3EE6" w:rsidRPr="00A57BD7" w14:paraId="7AE50DBA" w14:textId="77777777" w:rsidTr="0037137F">
        <w:trPr>
          <w:trHeight w:val="280"/>
        </w:trPr>
        <w:tc>
          <w:tcPr>
            <w:tcW w:w="2024" w:type="dxa"/>
            <w:shd w:val="clear" w:color="auto" w:fill="auto"/>
            <w:noWrap/>
            <w:vAlign w:val="center"/>
            <w:hideMark/>
          </w:tcPr>
          <w:p w14:paraId="44120E9D" w14:textId="77777777" w:rsidR="00EF3EE6" w:rsidRPr="00A57BD7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ENSG00000225807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3C78112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0.000174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7AF2F76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1.000174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BC83E1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1.000081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91C298C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1.000267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872E5C2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0.000251</w:t>
            </w:r>
          </w:p>
        </w:tc>
      </w:tr>
      <w:tr w:rsidR="00EF3EE6" w:rsidRPr="00A57BD7" w14:paraId="585799DB" w14:textId="77777777" w:rsidTr="0037137F">
        <w:trPr>
          <w:trHeight w:val="280"/>
        </w:trPr>
        <w:tc>
          <w:tcPr>
            <w:tcW w:w="2024" w:type="dxa"/>
            <w:shd w:val="clear" w:color="auto" w:fill="auto"/>
            <w:noWrap/>
            <w:vAlign w:val="center"/>
            <w:hideMark/>
          </w:tcPr>
          <w:p w14:paraId="404C98FF" w14:textId="77777777" w:rsidR="00EF3EE6" w:rsidRPr="00A57BD7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ENSG00000234754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596555D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-0.00052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355ABC1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0.999479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AAABDC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0.999002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68FD8DD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0.999957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77F43C5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0.032678</w:t>
            </w:r>
          </w:p>
        </w:tc>
      </w:tr>
      <w:tr w:rsidR="00EF3EE6" w:rsidRPr="00A57BD7" w14:paraId="5369F02E" w14:textId="77777777" w:rsidTr="0037137F">
        <w:trPr>
          <w:trHeight w:val="280"/>
        </w:trPr>
        <w:tc>
          <w:tcPr>
            <w:tcW w:w="2024" w:type="dxa"/>
            <w:shd w:val="clear" w:color="auto" w:fill="auto"/>
            <w:noWrap/>
            <w:vAlign w:val="center"/>
            <w:hideMark/>
          </w:tcPr>
          <w:p w14:paraId="33B656BA" w14:textId="77777777" w:rsidR="00EF3EE6" w:rsidRPr="00A57BD7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ENSG00000259645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529F42F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5.66E-05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589AE60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1.000057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F38A17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1.000013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3057FCE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1.000101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504C797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0.011555</w:t>
            </w:r>
          </w:p>
        </w:tc>
      </w:tr>
      <w:tr w:rsidR="00EF3EE6" w:rsidRPr="00A57BD7" w14:paraId="6680D2B7" w14:textId="77777777" w:rsidTr="0037137F">
        <w:trPr>
          <w:trHeight w:val="280"/>
        </w:trPr>
        <w:tc>
          <w:tcPr>
            <w:tcW w:w="2024" w:type="dxa"/>
            <w:shd w:val="clear" w:color="auto" w:fill="auto"/>
            <w:noWrap/>
            <w:vAlign w:val="center"/>
            <w:hideMark/>
          </w:tcPr>
          <w:p w14:paraId="222FE629" w14:textId="77777777" w:rsidR="00EF3EE6" w:rsidRPr="00A57BD7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ENSG00000227068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29D7762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4.27E-05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DF99ED4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1.000043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4EF5A5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0.999988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C32917C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1.000097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B041404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0.12701</w:t>
            </w:r>
          </w:p>
        </w:tc>
      </w:tr>
      <w:tr w:rsidR="00EF3EE6" w:rsidRPr="00A57BD7" w14:paraId="6F0D5591" w14:textId="77777777" w:rsidTr="0037137F">
        <w:trPr>
          <w:trHeight w:val="280"/>
        </w:trPr>
        <w:tc>
          <w:tcPr>
            <w:tcW w:w="2024" w:type="dxa"/>
            <w:shd w:val="clear" w:color="auto" w:fill="auto"/>
            <w:noWrap/>
            <w:vAlign w:val="center"/>
            <w:hideMark/>
          </w:tcPr>
          <w:p w14:paraId="77209AA8" w14:textId="77777777" w:rsidR="00EF3EE6" w:rsidRPr="00A57BD7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ENSG00000249706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8DA199D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4.85E-05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2157C2C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1.000048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49592F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0.999983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1EF3890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1.000114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159DA03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0.144437</w:t>
            </w:r>
          </w:p>
        </w:tc>
      </w:tr>
      <w:tr w:rsidR="00EF3EE6" w:rsidRPr="00A57BD7" w14:paraId="6F8F4256" w14:textId="77777777" w:rsidTr="0037137F">
        <w:trPr>
          <w:trHeight w:val="280"/>
        </w:trPr>
        <w:tc>
          <w:tcPr>
            <w:tcW w:w="2024" w:type="dxa"/>
            <w:shd w:val="clear" w:color="auto" w:fill="auto"/>
            <w:noWrap/>
            <w:vAlign w:val="center"/>
            <w:hideMark/>
          </w:tcPr>
          <w:p w14:paraId="6D988985" w14:textId="77777777" w:rsidR="00EF3EE6" w:rsidRPr="00A57BD7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hsa-miR-133a-3p`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FE0A3A3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-0.02221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7F2627B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0.978036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B8E059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0.961076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783A41B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0.995295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03B5742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0.012831</w:t>
            </w:r>
          </w:p>
        </w:tc>
      </w:tr>
      <w:tr w:rsidR="00EF3EE6" w:rsidRPr="00A57BD7" w14:paraId="3908D66F" w14:textId="77777777" w:rsidTr="0037137F">
        <w:trPr>
          <w:trHeight w:val="280"/>
        </w:trPr>
        <w:tc>
          <w:tcPr>
            <w:tcW w:w="2024" w:type="dxa"/>
            <w:shd w:val="clear" w:color="auto" w:fill="auto"/>
            <w:noWrap/>
            <w:vAlign w:val="center"/>
            <w:hideMark/>
          </w:tcPr>
          <w:p w14:paraId="65F0C265" w14:textId="77777777" w:rsidR="00EF3EE6" w:rsidRPr="00A57BD7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hsa-miR-6788-3p`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05E7EEC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0.099624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4380298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1.104755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C8596A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1.0093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81AE2F8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1.209238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A82050F" w14:textId="77777777" w:rsidR="00EF3EE6" w:rsidRPr="00A57BD7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A57BD7">
              <w:rPr>
                <w:rFonts w:ascii="等线" w:eastAsia="等线" w:hAnsi="等线" w:cs="宋体" w:hint="eastAsia"/>
                <w:color w:val="000000"/>
                <w:sz w:val="22"/>
              </w:rPr>
              <w:t>0.030715</w:t>
            </w:r>
          </w:p>
        </w:tc>
      </w:tr>
    </w:tbl>
    <w:p w14:paraId="10201A39" w14:textId="175346EC" w:rsidR="00132718" w:rsidRDefault="00132718" w:rsidP="00EF3EE6">
      <w:pPr>
        <w:rPr>
          <w:rFonts w:cs="Times New Roman"/>
          <w:b/>
          <w:lang w:eastAsia="zh-CN"/>
        </w:rPr>
      </w:pPr>
    </w:p>
    <w:p w14:paraId="72A9AEF2" w14:textId="21BDF161" w:rsidR="00EF3EE6" w:rsidRDefault="00915F95" w:rsidP="00EF3EE6">
      <w:pPr>
        <w:rPr>
          <w:rFonts w:cs="Times New Roman"/>
          <w:b/>
        </w:rPr>
      </w:pPr>
      <w:bookmarkStart w:id="0" w:name="_GoBack"/>
      <w:r w:rsidRPr="00915F95">
        <w:rPr>
          <w:rFonts w:cs="Times New Roman"/>
          <w:b/>
        </w:rPr>
        <w:t>Supplementary</w:t>
      </w:r>
      <w:r w:rsidRPr="00171F80">
        <w:rPr>
          <w:rFonts w:cs="Times New Roman"/>
          <w:b/>
        </w:rPr>
        <w:t xml:space="preserve"> </w:t>
      </w:r>
      <w:r w:rsidR="00EF3EE6" w:rsidRPr="00171F80">
        <w:rPr>
          <w:rFonts w:cs="Times New Roman"/>
          <w:b/>
        </w:rPr>
        <w:t>Table</w:t>
      </w:r>
      <w:r w:rsidR="00EF3EE6">
        <w:rPr>
          <w:rFonts w:cs="Times New Roman"/>
          <w:b/>
        </w:rPr>
        <w:t xml:space="preserve"> </w:t>
      </w:r>
      <w:r w:rsidR="00EF3EE6" w:rsidRPr="00171F80">
        <w:rPr>
          <w:rFonts w:cs="Times New Roman"/>
          <w:b/>
        </w:rPr>
        <w:t xml:space="preserve">4 </w:t>
      </w:r>
      <w:bookmarkEnd w:id="0"/>
      <w:r w:rsidR="00EF3EE6" w:rsidRPr="00171F80">
        <w:rPr>
          <w:rFonts w:cs="Times New Roman"/>
          <w:b/>
        </w:rPr>
        <w:t xml:space="preserve">Results of </w:t>
      </w:r>
      <w:proofErr w:type="spellStart"/>
      <w:proofErr w:type="gramStart"/>
      <w:r w:rsidR="00EF3EE6" w:rsidRPr="00171F80">
        <w:rPr>
          <w:rFonts w:cs="Times New Roman"/>
          <w:b/>
        </w:rPr>
        <w:t>pearson</w:t>
      </w:r>
      <w:proofErr w:type="spellEnd"/>
      <w:proofErr w:type="gramEnd"/>
      <w:r w:rsidR="00EF3EE6" w:rsidRPr="00171F80">
        <w:rPr>
          <w:rFonts w:cs="Times New Roman"/>
          <w:b/>
        </w:rPr>
        <w:t xml:space="preserve"> correlation analysis between </w:t>
      </w:r>
      <w:proofErr w:type="spellStart"/>
      <w:r w:rsidR="00EF3EE6" w:rsidRPr="00171F80">
        <w:rPr>
          <w:rFonts w:cs="Times New Roman"/>
          <w:b/>
        </w:rPr>
        <w:t>mRNAsi</w:t>
      </w:r>
      <w:proofErr w:type="spellEnd"/>
      <w:r w:rsidR="00EF3EE6" w:rsidRPr="00171F80">
        <w:rPr>
          <w:rFonts w:cs="Times New Roman"/>
          <w:b/>
        </w:rPr>
        <w:t xml:space="preserve"> and certain kinds of tumor infiltrating immune cells.</w:t>
      </w:r>
    </w:p>
    <w:tbl>
      <w:tblPr>
        <w:tblW w:w="7513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1737"/>
        <w:gridCol w:w="1076"/>
        <w:gridCol w:w="1723"/>
      </w:tblGrid>
      <w:tr w:rsidR="00EF3EE6" w:rsidRPr="00323354" w14:paraId="3889629B" w14:textId="77777777" w:rsidTr="0037137F">
        <w:trPr>
          <w:trHeight w:val="280"/>
          <w:jc w:val="center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9667B" w14:textId="77777777" w:rsidR="00EF3EE6" w:rsidRPr="00323354" w:rsidRDefault="00EF3EE6" w:rsidP="0037137F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sz w:val="22"/>
              </w:rPr>
              <w:t>Immune cells</w:t>
            </w:r>
          </w:p>
        </w:tc>
        <w:tc>
          <w:tcPr>
            <w:tcW w:w="17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D8487" w14:textId="77777777" w:rsidR="00EF3EE6" w:rsidRPr="00323354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proofErr w:type="spellStart"/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mRNAsi</w:t>
            </w:r>
            <w:proofErr w:type="spellEnd"/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21505" w14:textId="77777777" w:rsidR="00EF3EE6" w:rsidRPr="00323354" w:rsidRDefault="00EF3EE6" w:rsidP="0037137F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P</w:t>
            </w:r>
          </w:p>
        </w:tc>
        <w:tc>
          <w:tcPr>
            <w:tcW w:w="17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D42D3" w14:textId="77777777" w:rsidR="00EF3EE6" w:rsidRPr="00323354" w:rsidRDefault="00EF3EE6" w:rsidP="0037137F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R</w:t>
            </w:r>
          </w:p>
        </w:tc>
      </w:tr>
      <w:tr w:rsidR="00EF3EE6" w:rsidRPr="00323354" w14:paraId="7FA4137C" w14:textId="77777777" w:rsidTr="0037137F">
        <w:trPr>
          <w:trHeight w:val="280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8B8DE" w14:textId="77777777" w:rsidR="00EF3EE6" w:rsidRPr="00323354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lastRenderedPageBreak/>
              <w:t>Plasma cells</w:t>
            </w:r>
          </w:p>
        </w:tc>
        <w:tc>
          <w:tcPr>
            <w:tcW w:w="17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8C6FC" w14:textId="77777777" w:rsidR="00EF3EE6" w:rsidRPr="00323354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proofErr w:type="spellStart"/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mRNAsi</w:t>
            </w:r>
            <w:proofErr w:type="spellEnd"/>
          </w:p>
        </w:tc>
        <w:tc>
          <w:tcPr>
            <w:tcW w:w="10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67D13" w14:textId="77777777" w:rsidR="00EF3EE6" w:rsidRPr="00323354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0.014472</w:t>
            </w:r>
          </w:p>
        </w:tc>
        <w:tc>
          <w:tcPr>
            <w:tcW w:w="172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91F56" w14:textId="77777777" w:rsidR="00EF3EE6" w:rsidRPr="00323354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0.202715</w:t>
            </w:r>
          </w:p>
        </w:tc>
      </w:tr>
      <w:tr w:rsidR="00EF3EE6" w:rsidRPr="00323354" w14:paraId="2B892428" w14:textId="77777777" w:rsidTr="0037137F">
        <w:trPr>
          <w:trHeight w:val="28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48C75F4" w14:textId="77777777" w:rsidR="00EF3EE6" w:rsidRPr="00323354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T cells follicular helper</w:t>
            </w:r>
          </w:p>
        </w:tc>
        <w:tc>
          <w:tcPr>
            <w:tcW w:w="1737" w:type="dxa"/>
            <w:shd w:val="clear" w:color="auto" w:fill="auto"/>
            <w:noWrap/>
            <w:vAlign w:val="center"/>
            <w:hideMark/>
          </w:tcPr>
          <w:p w14:paraId="2B95FFDD" w14:textId="77777777" w:rsidR="00EF3EE6" w:rsidRPr="00323354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proofErr w:type="spellStart"/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mRNAsi</w:t>
            </w:r>
            <w:proofErr w:type="spellEnd"/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4857C2E" w14:textId="77777777" w:rsidR="00EF3EE6" w:rsidRPr="00323354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3.85E-04</w:t>
            </w:r>
          </w:p>
        </w:tc>
        <w:tc>
          <w:tcPr>
            <w:tcW w:w="1723" w:type="dxa"/>
            <w:shd w:val="clear" w:color="auto" w:fill="auto"/>
            <w:noWrap/>
            <w:vAlign w:val="center"/>
            <w:hideMark/>
          </w:tcPr>
          <w:p w14:paraId="7FF9C1B4" w14:textId="77777777" w:rsidR="00EF3EE6" w:rsidRPr="00323354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0.29096</w:t>
            </w:r>
          </w:p>
        </w:tc>
      </w:tr>
      <w:tr w:rsidR="00EF3EE6" w:rsidRPr="00323354" w14:paraId="7B7ACDC9" w14:textId="77777777" w:rsidTr="0037137F">
        <w:trPr>
          <w:trHeight w:val="28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473CDF7C" w14:textId="77777777" w:rsidR="00EF3EE6" w:rsidRPr="00323354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Macrophages M2</w:t>
            </w:r>
          </w:p>
        </w:tc>
        <w:tc>
          <w:tcPr>
            <w:tcW w:w="1737" w:type="dxa"/>
            <w:shd w:val="clear" w:color="auto" w:fill="auto"/>
            <w:noWrap/>
            <w:vAlign w:val="center"/>
            <w:hideMark/>
          </w:tcPr>
          <w:p w14:paraId="0556606E" w14:textId="77777777" w:rsidR="00EF3EE6" w:rsidRPr="00323354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proofErr w:type="spellStart"/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mRNAsi</w:t>
            </w:r>
            <w:proofErr w:type="spellEnd"/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DBE2145" w14:textId="77777777" w:rsidR="00EF3EE6" w:rsidRPr="00323354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1.18E-04</w:t>
            </w:r>
          </w:p>
        </w:tc>
        <w:tc>
          <w:tcPr>
            <w:tcW w:w="1723" w:type="dxa"/>
            <w:shd w:val="clear" w:color="auto" w:fill="auto"/>
            <w:noWrap/>
            <w:vAlign w:val="center"/>
            <w:hideMark/>
          </w:tcPr>
          <w:p w14:paraId="620F2E94" w14:textId="77777777" w:rsidR="00EF3EE6" w:rsidRPr="00323354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-0.31437</w:t>
            </w:r>
          </w:p>
        </w:tc>
      </w:tr>
      <w:tr w:rsidR="00EF3EE6" w:rsidRPr="00323354" w14:paraId="287C2584" w14:textId="77777777" w:rsidTr="0037137F">
        <w:trPr>
          <w:trHeight w:val="28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135990C" w14:textId="77777777" w:rsidR="00EF3EE6" w:rsidRPr="00323354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Dendritic cells resting</w:t>
            </w:r>
          </w:p>
        </w:tc>
        <w:tc>
          <w:tcPr>
            <w:tcW w:w="1737" w:type="dxa"/>
            <w:shd w:val="clear" w:color="auto" w:fill="auto"/>
            <w:noWrap/>
            <w:vAlign w:val="center"/>
            <w:hideMark/>
          </w:tcPr>
          <w:p w14:paraId="703D331B" w14:textId="77777777" w:rsidR="00EF3EE6" w:rsidRPr="00323354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proofErr w:type="spellStart"/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mRNAsi</w:t>
            </w:r>
            <w:proofErr w:type="spellEnd"/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6DE732A" w14:textId="77777777" w:rsidR="00EF3EE6" w:rsidRPr="00323354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0.016473</w:t>
            </w:r>
          </w:p>
        </w:tc>
        <w:tc>
          <w:tcPr>
            <w:tcW w:w="1723" w:type="dxa"/>
            <w:shd w:val="clear" w:color="auto" w:fill="auto"/>
            <w:noWrap/>
            <w:vAlign w:val="center"/>
            <w:hideMark/>
          </w:tcPr>
          <w:p w14:paraId="4EF502E0" w14:textId="77777777" w:rsidR="00EF3EE6" w:rsidRPr="00323354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-0.19889</w:t>
            </w:r>
          </w:p>
        </w:tc>
      </w:tr>
      <w:tr w:rsidR="00EF3EE6" w:rsidRPr="00323354" w14:paraId="6799D89F" w14:textId="77777777" w:rsidTr="0037137F">
        <w:trPr>
          <w:trHeight w:val="28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DB80023" w14:textId="77777777" w:rsidR="00EF3EE6" w:rsidRPr="00323354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Dendritic cells activated</w:t>
            </w:r>
          </w:p>
        </w:tc>
        <w:tc>
          <w:tcPr>
            <w:tcW w:w="1737" w:type="dxa"/>
            <w:shd w:val="clear" w:color="auto" w:fill="auto"/>
            <w:noWrap/>
            <w:vAlign w:val="center"/>
            <w:hideMark/>
          </w:tcPr>
          <w:p w14:paraId="56EA079E" w14:textId="77777777" w:rsidR="00EF3EE6" w:rsidRPr="00323354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proofErr w:type="spellStart"/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mRNAsi</w:t>
            </w:r>
            <w:proofErr w:type="spellEnd"/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B332E7C" w14:textId="77777777" w:rsidR="00EF3EE6" w:rsidRPr="00323354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0.002774</w:t>
            </w:r>
          </w:p>
        </w:tc>
        <w:tc>
          <w:tcPr>
            <w:tcW w:w="1723" w:type="dxa"/>
            <w:shd w:val="clear" w:color="auto" w:fill="auto"/>
            <w:noWrap/>
            <w:vAlign w:val="center"/>
            <w:hideMark/>
          </w:tcPr>
          <w:p w14:paraId="258B2F14" w14:textId="77777777" w:rsidR="00EF3EE6" w:rsidRPr="00323354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0.246729</w:t>
            </w:r>
          </w:p>
        </w:tc>
      </w:tr>
      <w:tr w:rsidR="00EF3EE6" w:rsidRPr="00323354" w14:paraId="1DBD75D4" w14:textId="77777777" w:rsidTr="0037137F">
        <w:trPr>
          <w:trHeight w:val="280"/>
          <w:jc w:val="center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4183B1C" w14:textId="77777777" w:rsidR="00EF3EE6" w:rsidRPr="00323354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Mast cells resting</w:t>
            </w:r>
          </w:p>
        </w:tc>
        <w:tc>
          <w:tcPr>
            <w:tcW w:w="1737" w:type="dxa"/>
            <w:shd w:val="clear" w:color="auto" w:fill="auto"/>
            <w:noWrap/>
            <w:vAlign w:val="center"/>
            <w:hideMark/>
          </w:tcPr>
          <w:p w14:paraId="00A05181" w14:textId="77777777" w:rsidR="00EF3EE6" w:rsidRPr="00323354" w:rsidRDefault="00EF3EE6" w:rsidP="0037137F">
            <w:pPr>
              <w:rPr>
                <w:rFonts w:ascii="等线" w:eastAsia="等线" w:hAnsi="等线" w:cs="宋体"/>
                <w:color w:val="000000"/>
                <w:sz w:val="22"/>
              </w:rPr>
            </w:pPr>
            <w:proofErr w:type="spellStart"/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mRNAsi</w:t>
            </w:r>
            <w:proofErr w:type="spellEnd"/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1637B69" w14:textId="77777777" w:rsidR="00EF3EE6" w:rsidRPr="00323354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0.011208</w:t>
            </w:r>
          </w:p>
        </w:tc>
        <w:tc>
          <w:tcPr>
            <w:tcW w:w="1723" w:type="dxa"/>
            <w:shd w:val="clear" w:color="auto" w:fill="auto"/>
            <w:noWrap/>
            <w:vAlign w:val="center"/>
            <w:hideMark/>
          </w:tcPr>
          <w:p w14:paraId="008231CF" w14:textId="77777777" w:rsidR="00EF3EE6" w:rsidRPr="00323354" w:rsidRDefault="00EF3EE6" w:rsidP="0037137F">
            <w:pPr>
              <w:jc w:val="right"/>
              <w:rPr>
                <w:rFonts w:ascii="等线" w:eastAsia="等线" w:hAnsi="等线" w:cs="宋体"/>
                <w:color w:val="000000"/>
                <w:sz w:val="22"/>
              </w:rPr>
            </w:pPr>
            <w:r w:rsidRPr="00323354">
              <w:rPr>
                <w:rFonts w:ascii="等线" w:eastAsia="等线" w:hAnsi="等线" w:cs="宋体" w:hint="eastAsia"/>
                <w:color w:val="000000"/>
                <w:sz w:val="22"/>
              </w:rPr>
              <w:t>-0.21008</w:t>
            </w:r>
          </w:p>
        </w:tc>
      </w:tr>
    </w:tbl>
    <w:p w14:paraId="085E1AE0" w14:textId="77777777" w:rsidR="00EF3EE6" w:rsidRDefault="00EF3EE6" w:rsidP="00EF3EE6">
      <w:pPr>
        <w:rPr>
          <w:rFonts w:cs="Times New Roman"/>
          <w:b/>
        </w:rPr>
      </w:pPr>
    </w:p>
    <w:p w14:paraId="7B65BC41" w14:textId="77777777" w:rsidR="00DE23E8" w:rsidRPr="001549D3" w:rsidRDefault="00DE23E8" w:rsidP="00EF3EE6">
      <w:pPr>
        <w:jc w:val="both"/>
      </w:pPr>
    </w:p>
    <w:sectPr w:rsidR="00DE23E8" w:rsidRPr="001549D3" w:rsidSect="0093429D">
      <w:headerReference w:type="even" r:id="rId8"/>
      <w:footerReference w:type="even" r:id="rId9"/>
      <w:footerReference w:type="default" r:id="rId10"/>
      <w:headerReference w:type="first" r:id="rId11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426098" w14:textId="77777777" w:rsidR="00E33F77" w:rsidRDefault="00E33F77" w:rsidP="00117666">
      <w:pPr>
        <w:spacing w:after="0"/>
      </w:pPr>
      <w:r>
        <w:separator/>
      </w:r>
    </w:p>
  </w:endnote>
  <w:endnote w:type="continuationSeparator" w:id="0">
    <w:p w14:paraId="0D30325A" w14:textId="77777777" w:rsidR="00E33F77" w:rsidRDefault="00E33F77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0BDBD4E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15F95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6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0BDBD4E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15F95">
                      <w:rPr>
                        <w:noProof/>
                        <w:color w:val="000000" w:themeColor="text1"/>
                        <w:szCs w:val="40"/>
                      </w:rPr>
                      <w:t>6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18B913AE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15F95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5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18B913AE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15F95">
                      <w:rPr>
                        <w:noProof/>
                        <w:color w:val="000000" w:themeColor="text1"/>
                        <w:szCs w:val="40"/>
                      </w:rPr>
                      <w:t>5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6B2D67" w14:textId="77777777" w:rsidR="00E33F77" w:rsidRDefault="00E33F77" w:rsidP="00117666">
      <w:pPr>
        <w:spacing w:after="0"/>
      </w:pPr>
      <w:r>
        <w:separator/>
      </w:r>
    </w:p>
  </w:footnote>
  <w:footnote w:type="continuationSeparator" w:id="0">
    <w:p w14:paraId="44AC179D" w14:textId="77777777" w:rsidR="00E33F77" w:rsidRDefault="00E33F77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1D68C6" w14:textId="2596726D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32718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2E1D87"/>
    <w:rsid w:val="003123F4"/>
    <w:rsid w:val="003544FB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5E6B95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17DD6"/>
    <w:rsid w:val="0083759F"/>
    <w:rsid w:val="00872542"/>
    <w:rsid w:val="00885156"/>
    <w:rsid w:val="009151AA"/>
    <w:rsid w:val="00915F95"/>
    <w:rsid w:val="0093429D"/>
    <w:rsid w:val="00943573"/>
    <w:rsid w:val="00964134"/>
    <w:rsid w:val="00970F7D"/>
    <w:rsid w:val="00994A3D"/>
    <w:rsid w:val="009C2B12"/>
    <w:rsid w:val="009D7781"/>
    <w:rsid w:val="00A174D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E33F77"/>
    <w:rsid w:val="00E52377"/>
    <w:rsid w:val="00E537AD"/>
    <w:rsid w:val="00E64E17"/>
    <w:rsid w:val="00E866C9"/>
    <w:rsid w:val="00EA3D3C"/>
    <w:rsid w:val="00EC090A"/>
    <w:rsid w:val="00ED20B5"/>
    <w:rsid w:val="00EF3EE6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标题 2 Char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Char">
    <w:name w:val="副标题 Char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5">
    <w:name w:val="Balloon Text"/>
    <w:basedOn w:val="a0"/>
    <w:link w:val="Char0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Char0">
    <w:name w:val="批注框文本 Char"/>
    <w:basedOn w:val="a1"/>
    <w:link w:val="a5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6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7">
    <w:name w:val="caption"/>
    <w:basedOn w:val="a0"/>
    <w:next w:val="a8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8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9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a">
    <w:name w:val="annotation text"/>
    <w:basedOn w:val="a0"/>
    <w:link w:val="Char1"/>
    <w:uiPriority w:val="99"/>
    <w:semiHidden/>
    <w:unhideWhenUsed/>
    <w:rsid w:val="00AB6715"/>
    <w:rPr>
      <w:sz w:val="20"/>
      <w:szCs w:val="20"/>
    </w:rPr>
  </w:style>
  <w:style w:type="character" w:customStyle="1" w:styleId="Char1">
    <w:name w:val="批注文字 Char"/>
    <w:basedOn w:val="a1"/>
    <w:link w:val="aa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AB6715"/>
    <w:rPr>
      <w:b/>
      <w:bCs/>
    </w:rPr>
  </w:style>
  <w:style w:type="character" w:customStyle="1" w:styleId="Char2">
    <w:name w:val="批注主题 Char"/>
    <w:basedOn w:val="Char1"/>
    <w:link w:val="ab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c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d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e">
    <w:name w:val="endnote text"/>
    <w:basedOn w:val="a0"/>
    <w:link w:val="Char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3">
    <w:name w:val="尾注文本 Char"/>
    <w:basedOn w:val="a1"/>
    <w:link w:val="ae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0">
    <w:name w:val="footer"/>
    <w:basedOn w:val="a0"/>
    <w:link w:val="Char4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Char4">
    <w:name w:val="页脚 Char"/>
    <w:basedOn w:val="a1"/>
    <w:link w:val="af0"/>
    <w:uiPriority w:val="99"/>
    <w:rsid w:val="00AB6715"/>
    <w:rPr>
      <w:rFonts w:ascii="Times New Roman" w:hAnsi="Times New Roman"/>
      <w:sz w:val="24"/>
    </w:rPr>
  </w:style>
  <w:style w:type="character" w:styleId="af1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footnote text"/>
    <w:basedOn w:val="a0"/>
    <w:link w:val="Char5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5">
    <w:name w:val="脚注文本 Char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3">
    <w:name w:val="header"/>
    <w:basedOn w:val="a0"/>
    <w:link w:val="Char6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Char6">
    <w:name w:val="页眉 Char"/>
    <w:basedOn w:val="a1"/>
    <w:link w:val="af3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4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5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6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7">
    <w:name w:val="line number"/>
    <w:basedOn w:val="a1"/>
    <w:uiPriority w:val="99"/>
    <w:semiHidden/>
    <w:unhideWhenUsed/>
    <w:rsid w:val="00AB6715"/>
  </w:style>
  <w:style w:type="character" w:customStyle="1" w:styleId="3Char">
    <w:name w:val="标题 3 Char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Char">
    <w:name w:val="标题 4 Char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标题 5 Char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8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9">
    <w:name w:val="Quote"/>
    <w:basedOn w:val="a0"/>
    <w:next w:val="a0"/>
    <w:link w:val="Char7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引用 Char"/>
    <w:basedOn w:val="a1"/>
    <w:link w:val="af9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a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b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c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Title"/>
    <w:basedOn w:val="a0"/>
    <w:next w:val="a0"/>
    <w:link w:val="Char8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8">
    <w:name w:val="标题 Char"/>
    <w:basedOn w:val="a1"/>
    <w:link w:val="afd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d"/>
    <w:next w:val="afd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CC57856F-61AB-44F0-B03B-E1A91497E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5</TotalTime>
  <Pages>6</Pages>
  <Words>776</Words>
  <Characters>4425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Administrator</cp:lastModifiedBy>
  <cp:revision>7</cp:revision>
  <cp:lastPrinted>2013-10-03T12:51:00Z</cp:lastPrinted>
  <dcterms:created xsi:type="dcterms:W3CDTF">2018-11-23T08:58:00Z</dcterms:created>
  <dcterms:modified xsi:type="dcterms:W3CDTF">2020-09-07T11:40:00Z</dcterms:modified>
</cp:coreProperties>
</file>