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0A562" w14:textId="11EA7846" w:rsidR="00AE2AE9" w:rsidRPr="00624926" w:rsidRDefault="00ED2E57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 w:rsidRPr="00AE2AE9">
        <w:rPr>
          <w:rFonts w:ascii="Cambria" w:hAnsi="Cambria"/>
          <w:bCs/>
          <w:noProof/>
          <w:sz w:val="32"/>
          <w:szCs w:val="32"/>
          <w:lang w:val="en-CA" w:eastAsia="en-CA"/>
        </w:rPr>
        <w:drawing>
          <wp:anchor distT="0" distB="0" distL="114300" distR="114300" simplePos="0" relativeHeight="251657728" behindDoc="0" locked="0" layoutInCell="1" allowOverlap="1" wp14:anchorId="68899A0A" wp14:editId="6B14DC3C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>CONSORT 201</w:t>
      </w:r>
      <w:r w:rsidR="00AB4EC0">
        <w:rPr>
          <w:rFonts w:ascii="Cambria" w:hAnsi="Cambria"/>
          <w:bCs/>
          <w:sz w:val="32"/>
          <w:szCs w:val="32"/>
        </w:rPr>
        <w:t>0</w:t>
      </w:r>
      <w:r w:rsidR="00AE2AE9" w:rsidRPr="00AE2AE9">
        <w:rPr>
          <w:rFonts w:ascii="Cambria" w:hAnsi="Cambria"/>
          <w:bCs/>
          <w:sz w:val="32"/>
          <w:szCs w:val="32"/>
        </w:rPr>
        <w:t xml:space="preserve">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14:paraId="3675756C" w14:textId="77777777"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14:paraId="0513C8E4" w14:textId="77777777" w:rsidTr="003F39DA">
        <w:tc>
          <w:tcPr>
            <w:tcW w:w="2088" w:type="dxa"/>
            <w:shd w:val="clear" w:color="auto" w:fill="C6D9F1"/>
            <w:vAlign w:val="bottom"/>
          </w:tcPr>
          <w:p w14:paraId="53267B63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14:paraId="065865ED" w14:textId="77777777"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14:paraId="084AEA3A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14:paraId="3D085E3B" w14:textId="77777777"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14:paraId="3EC1D5D4" w14:textId="77777777" w:rsidTr="003F39DA">
        <w:tc>
          <w:tcPr>
            <w:tcW w:w="15498" w:type="dxa"/>
            <w:gridSpan w:val="4"/>
          </w:tcPr>
          <w:p w14:paraId="630E82EE" w14:textId="77777777"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14:paraId="713DBEFC" w14:textId="77777777" w:rsidTr="003F39DA">
        <w:tc>
          <w:tcPr>
            <w:tcW w:w="2088" w:type="dxa"/>
            <w:vMerge w:val="restart"/>
          </w:tcPr>
          <w:p w14:paraId="2D34F90A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442B1FF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6DB37AC5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14:paraId="1979D06E" w14:textId="6EE5ED11" w:rsidR="009F1A00" w:rsidRPr="00F33427" w:rsidRDefault="00B96BF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Title page</w:t>
            </w:r>
          </w:p>
        </w:tc>
      </w:tr>
      <w:tr w:rsidR="009F1A00" w:rsidRPr="00F33427" w14:paraId="67D6DE40" w14:textId="77777777" w:rsidTr="003F39DA">
        <w:tc>
          <w:tcPr>
            <w:tcW w:w="2088" w:type="dxa"/>
            <w:vMerge/>
          </w:tcPr>
          <w:p w14:paraId="68D4BE22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48F1078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3F779792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14:paraId="69FE9CEB" w14:textId="33385E58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Title page</w:t>
            </w:r>
          </w:p>
        </w:tc>
      </w:tr>
      <w:tr w:rsidR="00536A68" w:rsidRPr="00F33427" w14:paraId="17B6640F" w14:textId="77777777" w:rsidTr="003F39DA">
        <w:tc>
          <w:tcPr>
            <w:tcW w:w="15498" w:type="dxa"/>
            <w:gridSpan w:val="4"/>
          </w:tcPr>
          <w:p w14:paraId="39193942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14:paraId="31F23FED" w14:textId="77777777" w:rsidTr="003F39DA">
        <w:tc>
          <w:tcPr>
            <w:tcW w:w="2088" w:type="dxa"/>
            <w:vMerge w:val="restart"/>
          </w:tcPr>
          <w:p w14:paraId="4B29471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09988384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3AFA09BD" w14:textId="77777777"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14:paraId="255466A3" w14:textId="362B0470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1-3</w:t>
            </w:r>
          </w:p>
        </w:tc>
      </w:tr>
      <w:tr w:rsidR="009F1A00" w:rsidRPr="00F33427" w14:paraId="2E09475A" w14:textId="77777777" w:rsidTr="003F39DA">
        <w:trPr>
          <w:trHeight w:val="413"/>
        </w:trPr>
        <w:tc>
          <w:tcPr>
            <w:tcW w:w="2088" w:type="dxa"/>
            <w:vMerge/>
          </w:tcPr>
          <w:p w14:paraId="358B303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7C605B3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14:paraId="42D57BB2" w14:textId="77777777"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14:paraId="12F72313" w14:textId="50CF3402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536A68" w:rsidRPr="00F33427" w14:paraId="50CBFD3D" w14:textId="77777777" w:rsidTr="003F39DA">
        <w:tc>
          <w:tcPr>
            <w:tcW w:w="15498" w:type="dxa"/>
            <w:gridSpan w:val="4"/>
          </w:tcPr>
          <w:p w14:paraId="35030B0F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14:paraId="403C704A" w14:textId="77777777" w:rsidTr="003F39DA">
        <w:tc>
          <w:tcPr>
            <w:tcW w:w="2088" w:type="dxa"/>
            <w:vMerge w:val="restart"/>
          </w:tcPr>
          <w:p w14:paraId="3CBEEF3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03ECEE73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14:paraId="33846BD9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14:paraId="7A2A34E7" w14:textId="09D7F56A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9F1A00" w:rsidRPr="00F33427" w14:paraId="4C8FD37D" w14:textId="77777777" w:rsidTr="003F39DA">
        <w:trPr>
          <w:trHeight w:val="305"/>
        </w:trPr>
        <w:tc>
          <w:tcPr>
            <w:tcW w:w="2088" w:type="dxa"/>
            <w:vMerge/>
          </w:tcPr>
          <w:p w14:paraId="69AC8FC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C15081C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14:paraId="6DE4D7D6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14:paraId="7F391962" w14:textId="50883622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14:paraId="59EC80BF" w14:textId="77777777" w:rsidTr="003F39DA">
        <w:tc>
          <w:tcPr>
            <w:tcW w:w="2088" w:type="dxa"/>
            <w:vMerge w:val="restart"/>
          </w:tcPr>
          <w:p w14:paraId="44B14B3C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60A01B0E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14:paraId="793AD54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14:paraId="61141167" w14:textId="52631BF2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9F1A00" w:rsidRPr="00F33427" w14:paraId="7EE67F01" w14:textId="77777777" w:rsidTr="003F39DA">
        <w:tc>
          <w:tcPr>
            <w:tcW w:w="2088" w:type="dxa"/>
            <w:vMerge/>
          </w:tcPr>
          <w:p w14:paraId="6114018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78C0963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14:paraId="3250F747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14:paraId="672B303D" w14:textId="75182539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3-4</w:t>
            </w:r>
          </w:p>
        </w:tc>
      </w:tr>
      <w:tr w:rsidR="00433F8E" w:rsidRPr="00F33427" w14:paraId="79BAB8CD" w14:textId="77777777" w:rsidTr="003F39DA">
        <w:tc>
          <w:tcPr>
            <w:tcW w:w="2088" w:type="dxa"/>
          </w:tcPr>
          <w:p w14:paraId="6BA34A50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266D020" w14:textId="77777777"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14:paraId="6D4B5F92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14:paraId="7F9E5F4B" w14:textId="49988DD5" w:rsidR="00433F8E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3-4</w:t>
            </w:r>
          </w:p>
        </w:tc>
      </w:tr>
      <w:tr w:rsidR="001A321A" w:rsidRPr="00F33427" w14:paraId="66ED1295" w14:textId="77777777" w:rsidTr="003F39DA">
        <w:tc>
          <w:tcPr>
            <w:tcW w:w="2088" w:type="dxa"/>
          </w:tcPr>
          <w:p w14:paraId="0B509AB8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2E4C3D44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14:paraId="3DD72AED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14:paraId="02969C0B" w14:textId="3090D5F6" w:rsidR="001A321A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4, fig 2</w:t>
            </w:r>
          </w:p>
        </w:tc>
      </w:tr>
      <w:tr w:rsidR="009F1A00" w:rsidRPr="00F33427" w14:paraId="1A7E8CB8" w14:textId="77777777" w:rsidTr="003F39DA">
        <w:tc>
          <w:tcPr>
            <w:tcW w:w="2088" w:type="dxa"/>
            <w:vMerge w:val="restart"/>
          </w:tcPr>
          <w:p w14:paraId="2FEECE0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7761A7BE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86D2ABE" w14:textId="77777777"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14:paraId="0F0DABA5" w14:textId="081FC10B" w:rsidR="009F1A00" w:rsidRPr="00F33427" w:rsidRDefault="00E0647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C41E9F">
              <w:rPr>
                <w:rFonts w:ascii="Arial" w:hAnsi="Arial" w:cs="Arial"/>
                <w:sz w:val="22"/>
                <w:szCs w:val="22"/>
              </w:rPr>
              <w:t>-8</w:t>
            </w:r>
          </w:p>
        </w:tc>
      </w:tr>
      <w:tr w:rsidR="009F1A00" w:rsidRPr="00F33427" w14:paraId="10F593B1" w14:textId="77777777" w:rsidTr="003F39DA">
        <w:tc>
          <w:tcPr>
            <w:tcW w:w="2088" w:type="dxa"/>
            <w:vMerge/>
          </w:tcPr>
          <w:p w14:paraId="03E9360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4CA7373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05BBD281" w14:textId="77777777"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14:paraId="11875C88" w14:textId="1A321A71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F10F4E" w:rsidRPr="00F33427" w14:paraId="5329D7BF" w14:textId="77777777" w:rsidTr="003F39DA">
        <w:tc>
          <w:tcPr>
            <w:tcW w:w="2088" w:type="dxa"/>
          </w:tcPr>
          <w:p w14:paraId="382FAF50" w14:textId="77777777"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8656AE1" w14:textId="77777777"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14:paraId="05C1F2EA" w14:textId="77777777"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14:paraId="7C909ED2" w14:textId="638C1F64" w:rsidR="00F10F4E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9F1A00" w:rsidRPr="00F33427" w14:paraId="64D4C971" w14:textId="77777777" w:rsidTr="003F39DA">
        <w:tc>
          <w:tcPr>
            <w:tcW w:w="2088" w:type="dxa"/>
            <w:vMerge w:val="restart"/>
          </w:tcPr>
          <w:p w14:paraId="0746A52A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3C3AE984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3B1D3BB4" w14:textId="77777777"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14:paraId="6B883E8E" w14:textId="74AF5A5B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9F1A00" w:rsidRPr="00F33427" w14:paraId="46407FCF" w14:textId="77777777" w:rsidTr="003F39DA">
        <w:tc>
          <w:tcPr>
            <w:tcW w:w="2088" w:type="dxa"/>
            <w:vMerge/>
          </w:tcPr>
          <w:p w14:paraId="5240D7A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C9D24B1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53954EA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14:paraId="21F81B6A" w14:textId="323F8DE4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36A68" w:rsidRPr="00F33427" w14:paraId="0F6C12D0" w14:textId="77777777" w:rsidTr="003F39DA">
        <w:tc>
          <w:tcPr>
            <w:tcW w:w="2088" w:type="dxa"/>
          </w:tcPr>
          <w:p w14:paraId="3373FAEC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14:paraId="036DF798" w14:textId="77777777"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14:paraId="2CC03D1D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65F55288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14:paraId="6509975A" w14:textId="77777777" w:rsidTr="003F39DA">
        <w:tc>
          <w:tcPr>
            <w:tcW w:w="2088" w:type="dxa"/>
            <w:vMerge w:val="restart"/>
          </w:tcPr>
          <w:p w14:paraId="401A5C27" w14:textId="77777777" w:rsidR="00EC7F25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EC7F2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E4E0C8C" w14:textId="77777777" w:rsidR="009F1A00" w:rsidRPr="00F33427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14:paraId="23444289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0CB935EC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620" w:type="dxa"/>
          </w:tcPr>
          <w:p w14:paraId="38566265" w14:textId="329F635B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14:paraId="669FF0C0" w14:textId="77777777" w:rsidTr="003F39DA">
        <w:tc>
          <w:tcPr>
            <w:tcW w:w="2088" w:type="dxa"/>
            <w:vMerge/>
          </w:tcPr>
          <w:p w14:paraId="3C004FA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2FCB273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6356DE7C" w14:textId="77777777" w:rsidR="009F1A00" w:rsidRPr="0037688C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14:paraId="16A22CDE" w14:textId="61831A80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14:paraId="7C308245" w14:textId="77777777" w:rsidTr="003F39DA">
        <w:tc>
          <w:tcPr>
            <w:tcW w:w="2088" w:type="dxa"/>
          </w:tcPr>
          <w:p w14:paraId="20E3E71E" w14:textId="77777777" w:rsidR="00DC7949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14:paraId="62263CEB" w14:textId="77777777" w:rsidR="00DC7949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14:paraId="6FFBE719" w14:textId="77777777" w:rsidR="001A321A" w:rsidRPr="00F33427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14:paraId="2DDDA138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14:paraId="2A7EB3FE" w14:textId="77777777" w:rsidR="001A321A" w:rsidRPr="00225DF3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14:paraId="59CBD829" w14:textId="6A060985" w:rsidR="001A321A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14:paraId="58FE9A88" w14:textId="77777777" w:rsidTr="003F39DA">
        <w:tc>
          <w:tcPr>
            <w:tcW w:w="2088" w:type="dxa"/>
          </w:tcPr>
          <w:p w14:paraId="6C02880D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Implementation</w:t>
            </w:r>
          </w:p>
        </w:tc>
        <w:tc>
          <w:tcPr>
            <w:tcW w:w="720" w:type="dxa"/>
          </w:tcPr>
          <w:p w14:paraId="382A45A5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14:paraId="48BEAC93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14:paraId="55EF50E1" w14:textId="35A5A5BA" w:rsidR="001A321A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14:paraId="10CBA9D1" w14:textId="77777777" w:rsidTr="003F39DA">
        <w:tc>
          <w:tcPr>
            <w:tcW w:w="2088" w:type="dxa"/>
            <w:vMerge w:val="restart"/>
          </w:tcPr>
          <w:p w14:paraId="3A7B489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14:paraId="269CCC5B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6858906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1620" w:type="dxa"/>
          </w:tcPr>
          <w:p w14:paraId="28A9AFD8" w14:textId="74735F75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14:paraId="440531BE" w14:textId="77777777" w:rsidTr="003F39DA">
        <w:tc>
          <w:tcPr>
            <w:tcW w:w="2088" w:type="dxa"/>
            <w:vMerge/>
          </w:tcPr>
          <w:p w14:paraId="703E812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8EE9BC7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64DAE1A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14:paraId="3C0FC4FF" w14:textId="0D31DF82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14:paraId="05949B58" w14:textId="77777777" w:rsidTr="003F39DA">
        <w:tc>
          <w:tcPr>
            <w:tcW w:w="2088" w:type="dxa"/>
          </w:tcPr>
          <w:p w14:paraId="16522E5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69C7F9FF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14:paraId="37CE8F4B" w14:textId="77777777" w:rsidR="009F1A00" w:rsidRPr="00937518" w:rsidRDefault="0093141D" w:rsidP="0093751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</w:t>
            </w:r>
            <w:r w:rsidR="00937518"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qualitative or quantitative</w:t>
            </w:r>
          </w:p>
        </w:tc>
        <w:tc>
          <w:tcPr>
            <w:tcW w:w="1620" w:type="dxa"/>
          </w:tcPr>
          <w:p w14:paraId="0A5BFA0E" w14:textId="69DEA723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0E1A3F" w:rsidRPr="00F33427" w14:paraId="083192A4" w14:textId="77777777" w:rsidTr="003F39DA">
        <w:tc>
          <w:tcPr>
            <w:tcW w:w="15498" w:type="dxa"/>
            <w:gridSpan w:val="4"/>
          </w:tcPr>
          <w:p w14:paraId="3118318C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14:paraId="68707365" w14:textId="77777777" w:rsidTr="003F39DA">
        <w:tc>
          <w:tcPr>
            <w:tcW w:w="2088" w:type="dxa"/>
            <w:vMerge w:val="restart"/>
          </w:tcPr>
          <w:p w14:paraId="70D35BB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14:paraId="77718564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9174357" w14:textId="77777777" w:rsidR="009F1A00" w:rsidRPr="008B67A6" w:rsidRDefault="008B67A6" w:rsidP="008B67A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14:paraId="6C7F3DBD" w14:textId="1C039E9F" w:rsidR="009F1A00" w:rsidRPr="00F33427" w:rsidRDefault="007379F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8-</w:t>
            </w:r>
            <w:r w:rsidR="00C41E9F">
              <w:rPr>
                <w:rFonts w:ascii="Arial" w:hAnsi="Arial" w:cs="Arial"/>
                <w:sz w:val="22"/>
                <w:szCs w:val="22"/>
              </w:rPr>
              <w:t>9, fig 2</w:t>
            </w:r>
          </w:p>
        </w:tc>
      </w:tr>
      <w:tr w:rsidR="009F1A00" w:rsidRPr="00F33427" w14:paraId="0DCBF2C9" w14:textId="77777777" w:rsidTr="003F39DA">
        <w:tc>
          <w:tcPr>
            <w:tcW w:w="2088" w:type="dxa"/>
            <w:vMerge/>
          </w:tcPr>
          <w:p w14:paraId="3D07CDB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F6BF87D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1C28BBCA" w14:textId="77777777" w:rsidR="009F1A00" w:rsidRPr="00B557E8" w:rsidRDefault="00B557E8" w:rsidP="00B557E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14:paraId="61B8E8E8" w14:textId="6FC82FFE" w:rsidR="009F1A00" w:rsidRPr="00F33427" w:rsidRDefault="007379F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8-</w:t>
            </w:r>
            <w:r w:rsidR="00C41E9F">
              <w:rPr>
                <w:rFonts w:ascii="Arial" w:hAnsi="Arial" w:cs="Arial"/>
                <w:sz w:val="22"/>
                <w:szCs w:val="22"/>
              </w:rPr>
              <w:t>9, fig 2</w:t>
            </w:r>
          </w:p>
        </w:tc>
      </w:tr>
      <w:tr w:rsidR="009F1A00" w:rsidRPr="00F33427" w14:paraId="73B2EEE4" w14:textId="77777777" w:rsidTr="003F39DA">
        <w:tc>
          <w:tcPr>
            <w:tcW w:w="2088" w:type="dxa"/>
            <w:vMerge w:val="restart"/>
          </w:tcPr>
          <w:p w14:paraId="642DCF1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14:paraId="4C6E05BC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33DEE47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14:paraId="08EFD45F" w14:textId="6E57BFE3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4, fig 2</w:t>
            </w:r>
          </w:p>
        </w:tc>
      </w:tr>
      <w:tr w:rsidR="009F1A00" w:rsidRPr="00F33427" w14:paraId="43A03CD0" w14:textId="77777777" w:rsidTr="003F39DA">
        <w:tc>
          <w:tcPr>
            <w:tcW w:w="2088" w:type="dxa"/>
            <w:vMerge/>
          </w:tcPr>
          <w:p w14:paraId="32838B6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B86C71A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14:paraId="7C91197E" w14:textId="77777777" w:rsidR="009F1A00" w:rsidRPr="00F33427" w:rsidRDefault="003C0714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14:paraId="658BEA16" w14:textId="0B3D0D34" w:rsidR="009F1A00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4, fig 2</w:t>
            </w:r>
          </w:p>
        </w:tc>
      </w:tr>
      <w:tr w:rsidR="001A321A" w:rsidRPr="00F33427" w14:paraId="5BC6D8E4" w14:textId="77777777" w:rsidTr="003F39DA">
        <w:tc>
          <w:tcPr>
            <w:tcW w:w="2088" w:type="dxa"/>
          </w:tcPr>
          <w:p w14:paraId="7549C3D6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29EAE580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14:paraId="3373239C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14:paraId="6329F5C8" w14:textId="226EE1BA" w:rsidR="001A321A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 1</w:t>
            </w:r>
          </w:p>
        </w:tc>
      </w:tr>
      <w:tr w:rsidR="001A321A" w:rsidRPr="00F33427" w14:paraId="5278A4DD" w14:textId="77777777" w:rsidTr="003F39DA">
        <w:tc>
          <w:tcPr>
            <w:tcW w:w="2088" w:type="dxa"/>
          </w:tcPr>
          <w:p w14:paraId="767B777E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14:paraId="79A426B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14:paraId="296E23C2" w14:textId="77777777" w:rsidR="009E1E66" w:rsidRPr="009E1E66" w:rsidRDefault="009E1E66" w:rsidP="009E1E6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14:paraId="015E84E6" w14:textId="77777777" w:rsidR="001A321A" w:rsidRPr="00F33427" w:rsidRDefault="009E1E66" w:rsidP="009E1E66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14:paraId="221D209B" w14:textId="09C7C551" w:rsidR="001A321A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Tables</w:t>
            </w:r>
          </w:p>
        </w:tc>
      </w:tr>
      <w:tr w:rsidR="009F1A00" w:rsidRPr="00F33427" w14:paraId="6B778841" w14:textId="77777777" w:rsidTr="003F39DA">
        <w:tc>
          <w:tcPr>
            <w:tcW w:w="2088" w:type="dxa"/>
          </w:tcPr>
          <w:p w14:paraId="79598D5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7B90E71F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14:paraId="00FF9543" w14:textId="77777777" w:rsidR="00826990" w:rsidRPr="00826990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14:paraId="680DEEB3" w14:textId="77777777" w:rsidR="009F1A00" w:rsidRPr="00F33427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14:paraId="798B2E2E" w14:textId="79307FCC" w:rsidR="009F1A00" w:rsidRPr="00F33427" w:rsidRDefault="004A7FA5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  <w:r w:rsidR="00C41E9F">
              <w:rPr>
                <w:rFonts w:ascii="Arial" w:hAnsi="Arial" w:cs="Arial"/>
                <w:sz w:val="22"/>
                <w:szCs w:val="22"/>
              </w:rPr>
              <w:t>, table 3. Fig 2</w:t>
            </w:r>
          </w:p>
        </w:tc>
      </w:tr>
      <w:tr w:rsidR="001A321A" w:rsidRPr="00F33427" w14:paraId="0AFD22E1" w14:textId="77777777" w:rsidTr="003F39DA">
        <w:tc>
          <w:tcPr>
            <w:tcW w:w="2088" w:type="dxa"/>
          </w:tcPr>
          <w:p w14:paraId="63B31508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14:paraId="683AB1A4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14:paraId="2EBDC356" w14:textId="77777777" w:rsidR="001A321A" w:rsidRPr="00F33427" w:rsidRDefault="00EC05DB" w:rsidP="00EC05D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14:paraId="40FB7D27" w14:textId="316EE491" w:rsidR="001A321A" w:rsidRPr="00F33427" w:rsidRDefault="00E638A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8-11</w:t>
            </w:r>
          </w:p>
        </w:tc>
      </w:tr>
      <w:tr w:rsidR="001A321A" w:rsidRPr="00F33427" w14:paraId="78D0DF08" w14:textId="77777777" w:rsidTr="003F39DA">
        <w:tc>
          <w:tcPr>
            <w:tcW w:w="2088" w:type="dxa"/>
          </w:tcPr>
          <w:p w14:paraId="2C2FBFD2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3EDEA9F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14:paraId="7F2B37ED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 important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30C56">
              <w:rPr>
                <w:rFonts w:ascii="Arial" w:hAnsi="Arial" w:cs="Arial"/>
                <w:sz w:val="20"/>
              </w:rPr>
              <w:t>(</w:t>
            </w:r>
            <w:r w:rsidRPr="00230C56">
              <w:rPr>
                <w:rFonts w:ascii="Arial" w:hAnsi="Arial" w:cs="Arial"/>
                <w:sz w:val="20"/>
              </w:rPr>
              <w:t xml:space="preserve">for specific guidance see CONSORT for </w:t>
            </w:r>
            <w:r w:rsidR="000E1A3F" w:rsidRPr="00230C56">
              <w:rPr>
                <w:rFonts w:ascii="Arial" w:hAnsi="Arial" w:cs="Arial"/>
                <w:sz w:val="20"/>
              </w:rPr>
              <w:t>harms</w:t>
            </w:r>
            <w:r w:rsidRPr="00230C56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620" w:type="dxa"/>
          </w:tcPr>
          <w:p w14:paraId="380D7F13" w14:textId="4EAA5144" w:rsidR="001A321A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AC36A6" w:rsidRPr="00F33427" w14:paraId="32FF4EEA" w14:textId="77777777" w:rsidTr="003F39DA">
        <w:tc>
          <w:tcPr>
            <w:tcW w:w="2088" w:type="dxa"/>
          </w:tcPr>
          <w:p w14:paraId="00091BAA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876EFA4" w14:textId="77777777" w:rsidR="00AC36A6" w:rsidRPr="00F33427" w:rsidRDefault="00AC36A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14:paraId="05D47133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14:paraId="42077424" w14:textId="6C78BFDA" w:rsidR="00AC36A6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1A3F" w:rsidRPr="00F33427" w14:paraId="4D454594" w14:textId="77777777" w:rsidTr="003F39DA">
        <w:tc>
          <w:tcPr>
            <w:tcW w:w="15498" w:type="dxa"/>
            <w:gridSpan w:val="4"/>
          </w:tcPr>
          <w:p w14:paraId="07832594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1A321A" w:rsidRPr="00F33427" w14:paraId="27935516" w14:textId="77777777" w:rsidTr="003F39DA">
        <w:tc>
          <w:tcPr>
            <w:tcW w:w="2088" w:type="dxa"/>
          </w:tcPr>
          <w:p w14:paraId="758B1C0C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74BFFE0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14:paraId="0481548C" w14:textId="77777777" w:rsidR="001A321A" w:rsidRPr="00F33427" w:rsidRDefault="00063A45" w:rsidP="00063A4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14:paraId="70953807" w14:textId="375E194B" w:rsidR="001A321A" w:rsidRPr="00F33427" w:rsidRDefault="00E638A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15-</w:t>
            </w:r>
            <w:r w:rsidR="00C41E9F">
              <w:rPr>
                <w:rFonts w:ascii="Arial" w:hAnsi="Arial" w:cs="Arial"/>
                <w:sz w:val="22"/>
                <w:szCs w:val="22"/>
              </w:rPr>
              <w:t>16</w:t>
            </w:r>
          </w:p>
        </w:tc>
      </w:tr>
      <w:tr w:rsidR="001A321A" w:rsidRPr="00F33427" w14:paraId="29638D1F" w14:textId="77777777" w:rsidTr="003F39DA">
        <w:tc>
          <w:tcPr>
            <w:tcW w:w="2088" w:type="dxa"/>
          </w:tcPr>
          <w:p w14:paraId="5A34003C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</w:p>
        </w:tc>
        <w:tc>
          <w:tcPr>
            <w:tcW w:w="720" w:type="dxa"/>
          </w:tcPr>
          <w:p w14:paraId="17F9F66F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14:paraId="6B6FC4BB" w14:textId="77777777" w:rsidR="001A321A" w:rsidRPr="00F33427" w:rsidRDefault="0085478A" w:rsidP="008547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14:paraId="39DB33EB" w14:textId="005866ED" w:rsidR="001A321A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56416C">
              <w:rPr>
                <w:rFonts w:ascii="Arial" w:hAnsi="Arial" w:cs="Arial"/>
                <w:sz w:val="22"/>
                <w:szCs w:val="22"/>
              </w:rPr>
              <w:t>1-1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1A321A" w:rsidRPr="00F33427" w14:paraId="1993FEDD" w14:textId="77777777" w:rsidTr="003F39DA">
        <w:tc>
          <w:tcPr>
            <w:tcW w:w="2088" w:type="dxa"/>
          </w:tcPr>
          <w:p w14:paraId="6B29B46D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39FBB574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14:paraId="086D06B9" w14:textId="77777777" w:rsidR="00BF0B09" w:rsidRPr="00BF0B09" w:rsidRDefault="00BF0B09" w:rsidP="00BF0B0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14:paraId="59A7AA0B" w14:textId="77777777" w:rsidR="001A321A" w:rsidRPr="00F33427" w:rsidRDefault="00BF0B09" w:rsidP="00BF0B09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14:paraId="103342BD" w14:textId="611F7FE9" w:rsidR="001A321A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56416C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-1</w:t>
            </w:r>
            <w:r w:rsidR="0056416C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B06F7A" w:rsidRPr="00F33427" w14:paraId="67795825" w14:textId="77777777" w:rsidTr="003F39DA">
        <w:tc>
          <w:tcPr>
            <w:tcW w:w="2088" w:type="dxa"/>
          </w:tcPr>
          <w:p w14:paraId="5DA53295" w14:textId="77777777" w:rsidR="00B06F7A" w:rsidRPr="00F33427" w:rsidRDefault="00B06F7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5927737" w14:textId="77777777" w:rsidR="00B06F7A" w:rsidRPr="00F33427" w:rsidRDefault="00B06F7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14:paraId="7EF440D5" w14:textId="77777777" w:rsidR="00B06F7A" w:rsidRPr="00BF0B09" w:rsidRDefault="00B06F7A" w:rsidP="00B06F7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14:paraId="7B6832FF" w14:textId="5D7FB964" w:rsidR="00B06F7A" w:rsidRPr="00F33427" w:rsidRDefault="00C41E9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56416C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-1</w:t>
            </w:r>
            <w:r w:rsidR="0056416C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0E1A3F" w:rsidRPr="00F33427" w14:paraId="041B2A2C" w14:textId="77777777" w:rsidTr="003F39DA">
        <w:tc>
          <w:tcPr>
            <w:tcW w:w="13878" w:type="dxa"/>
            <w:gridSpan w:val="3"/>
          </w:tcPr>
          <w:p w14:paraId="353778DB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14:paraId="2C24353D" w14:textId="77777777" w:rsidR="000E1A3F" w:rsidRPr="00F33427" w:rsidRDefault="000E1A3F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14:paraId="5FD25FC1" w14:textId="77777777" w:rsidTr="003F39DA">
        <w:tc>
          <w:tcPr>
            <w:tcW w:w="2088" w:type="dxa"/>
          </w:tcPr>
          <w:p w14:paraId="212D98A0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14:paraId="6D450644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14:paraId="0C0E5E3C" w14:textId="77777777" w:rsidR="001A321A" w:rsidRPr="00F33427" w:rsidRDefault="00D350A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14:paraId="1E41DD45" w14:textId="035F5D22" w:rsidR="001A321A" w:rsidRPr="00F33427" w:rsidRDefault="008A638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Title page, </w:t>
            </w:r>
            <w:r w:rsidR="005F1BC0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1A321A" w:rsidRPr="00F33427" w14:paraId="3503FA97" w14:textId="77777777" w:rsidTr="003F39DA">
        <w:tc>
          <w:tcPr>
            <w:tcW w:w="2088" w:type="dxa"/>
          </w:tcPr>
          <w:p w14:paraId="24B05817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1C303031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14:paraId="7FB5865D" w14:textId="77777777" w:rsidR="001A321A" w:rsidRPr="00F33427" w:rsidRDefault="000420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14:paraId="71F09152" w14:textId="5978C769" w:rsidR="001A321A" w:rsidRPr="00F33427" w:rsidRDefault="008A638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14:paraId="30685CD1" w14:textId="77777777" w:rsidTr="003F39DA">
        <w:tc>
          <w:tcPr>
            <w:tcW w:w="2088" w:type="dxa"/>
          </w:tcPr>
          <w:p w14:paraId="74B139CF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14:paraId="4E03BAED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14:paraId="0026F257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</w:tcPr>
          <w:p w14:paraId="712B97B8" w14:textId="783D8E05" w:rsidR="001A321A" w:rsidRPr="00F33427" w:rsidRDefault="008A638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</w:tr>
      <w:tr w:rsidR="00C96F39" w:rsidRPr="00F33427" w14:paraId="2A64E7DA" w14:textId="77777777" w:rsidTr="003F39DA">
        <w:tc>
          <w:tcPr>
            <w:tcW w:w="2088" w:type="dxa"/>
          </w:tcPr>
          <w:p w14:paraId="2EBD803D" w14:textId="77777777" w:rsidR="00C96F39" w:rsidRPr="00F33427" w:rsidRDefault="00C96F39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6ED747C" w14:textId="77777777" w:rsidR="00C96F39" w:rsidRPr="00F33427" w:rsidRDefault="00C96F3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14:paraId="4E9A8818" w14:textId="77777777" w:rsidR="00C96F39" w:rsidRPr="00F33427" w:rsidRDefault="00C96F39" w:rsidP="00C96F3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14:paraId="1963F2C3" w14:textId="045725D0" w:rsidR="00C96F39" w:rsidRPr="00F33427" w:rsidRDefault="005F1BC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8A6383">
              <w:rPr>
                <w:rFonts w:ascii="Arial" w:hAnsi="Arial" w:cs="Arial"/>
                <w:sz w:val="22"/>
                <w:szCs w:val="22"/>
              </w:rPr>
              <w:t>, 17</w:t>
            </w:r>
          </w:p>
        </w:tc>
      </w:tr>
    </w:tbl>
    <w:p w14:paraId="7C1F54D5" w14:textId="77777777"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14:paraId="590669E3" w14:textId="77777777" w:rsidR="000C6C6F" w:rsidRPr="00AF73AD" w:rsidRDefault="000C6C6F" w:rsidP="00AF73AD">
      <w:pPr>
        <w:pStyle w:val="TableNote"/>
        <w:spacing w:before="80" w:line="240" w:lineRule="auto"/>
        <w:rPr>
          <w:rFonts w:ascii="Arial" w:hAnsi="Arial" w:cs="Arial"/>
          <w:sz w:val="18"/>
          <w:szCs w:val="18"/>
        </w:rPr>
      </w:pPr>
      <w:r w:rsidRPr="00AF73AD">
        <w:rPr>
          <w:rFonts w:ascii="Arial" w:hAnsi="Arial" w:cs="Arial"/>
          <w:sz w:val="18"/>
          <w:szCs w:val="18"/>
        </w:rPr>
        <w:lastRenderedPageBreak/>
        <w:t>Citation: Eldridge SM, Chan CL, Campbell MJ, Bond CM, Hopewell S, Thabane L, et al. CONSORT 2010 statement: extension to randomised pilot and feasibility trials. BMJ. 2016;355.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This is an Open Access article distributed in accordance with the terms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of the Creative Commons Attribution (CC BY 3.0) license</w:t>
      </w:r>
      <w:r w:rsidR="00AF73AD">
        <w:rPr>
          <w:rFonts w:ascii="Arial" w:hAnsi="Arial" w:cs="Arial"/>
          <w:sz w:val="18"/>
          <w:szCs w:val="18"/>
        </w:rPr>
        <w:t xml:space="preserve"> (</w:t>
      </w:r>
      <w:hyperlink r:id="rId8" w:history="1">
        <w:r w:rsidR="00AF73AD" w:rsidRPr="004707EF">
          <w:rPr>
            <w:rStyle w:val="Hyperlink"/>
            <w:rFonts w:ascii="Arial" w:hAnsi="Arial" w:cs="Arial"/>
            <w:sz w:val="18"/>
            <w:szCs w:val="18"/>
          </w:rPr>
          <w:t>http://creativecommons.org/licenses/by/3.0/</w:t>
        </w:r>
      </w:hyperlink>
      <w:r w:rsidR="00AF73AD">
        <w:rPr>
          <w:rFonts w:ascii="Arial" w:hAnsi="Arial" w:cs="Arial"/>
          <w:sz w:val="18"/>
          <w:szCs w:val="18"/>
        </w:rPr>
        <w:t>)</w:t>
      </w:r>
      <w:r w:rsidR="00AF73AD" w:rsidRPr="00AF73AD">
        <w:rPr>
          <w:rFonts w:ascii="Arial" w:hAnsi="Arial" w:cs="Arial"/>
          <w:sz w:val="18"/>
          <w:szCs w:val="18"/>
        </w:rPr>
        <w:t>, which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permits others to distribute, remix, adapt and build upon this work, for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commercial use, provided the original work is properly cited.</w:t>
      </w:r>
    </w:p>
    <w:p w14:paraId="661902B4" w14:textId="77777777" w:rsidR="00AE2AE9" w:rsidRPr="00AF73AD" w:rsidRDefault="00F33427" w:rsidP="00AF73AD">
      <w:pPr>
        <w:pStyle w:val="TableNote"/>
        <w:spacing w:before="80" w:line="240" w:lineRule="auto"/>
        <w:rPr>
          <w:rFonts w:ascii="Arial" w:hAnsi="Arial" w:cs="Arial"/>
          <w:sz w:val="18"/>
          <w:szCs w:val="18"/>
        </w:rPr>
      </w:pPr>
      <w:r w:rsidRPr="00AF73AD">
        <w:rPr>
          <w:rFonts w:ascii="Arial" w:hAnsi="Arial" w:cs="Arial"/>
          <w:sz w:val="18"/>
          <w:szCs w:val="18"/>
        </w:rPr>
        <w:t>*We strongly recommend reading this statement in conjunction with the CONSORT 2010</w:t>
      </w:r>
      <w:r w:rsidR="00E9427F" w:rsidRPr="00AF73AD">
        <w:rPr>
          <w:rFonts w:ascii="Arial" w:hAnsi="Arial" w:cs="Arial"/>
          <w:sz w:val="18"/>
          <w:szCs w:val="18"/>
        </w:rPr>
        <w:t>, extension to randomised pilot and feasibility trials,</w:t>
      </w:r>
      <w:r w:rsidRPr="00AF73AD">
        <w:rPr>
          <w:rFonts w:ascii="Arial" w:hAnsi="Arial" w:cs="Arial"/>
          <w:sz w:val="18"/>
          <w:szCs w:val="18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</w:t>
      </w:r>
      <w:r w:rsidR="00112CB6" w:rsidRPr="00AF73AD">
        <w:rPr>
          <w:rFonts w:ascii="Arial" w:hAnsi="Arial" w:cs="Arial"/>
          <w:sz w:val="18"/>
          <w:szCs w:val="18"/>
        </w:rPr>
        <w:t>up-to-date</w:t>
      </w:r>
      <w:r w:rsidRPr="00AF73AD">
        <w:rPr>
          <w:rFonts w:ascii="Arial" w:hAnsi="Arial" w:cs="Arial"/>
          <w:sz w:val="18"/>
          <w:szCs w:val="18"/>
        </w:rPr>
        <w:t xml:space="preserve"> references relevant to this checklist, see </w:t>
      </w:r>
      <w:hyperlink r:id="rId9" w:history="1">
        <w:r w:rsidRPr="00AF73AD">
          <w:rPr>
            <w:rFonts w:ascii="Arial" w:hAnsi="Arial" w:cs="Arial"/>
            <w:sz w:val="18"/>
            <w:szCs w:val="18"/>
          </w:rPr>
          <w:t>www.consort-statement.org</w:t>
        </w:r>
      </w:hyperlink>
      <w:r w:rsidRPr="00AF73AD">
        <w:rPr>
          <w:rFonts w:ascii="Arial" w:hAnsi="Arial" w:cs="Arial"/>
          <w:sz w:val="18"/>
          <w:szCs w:val="18"/>
        </w:rPr>
        <w:t>.</w:t>
      </w:r>
    </w:p>
    <w:sectPr w:rsidR="00AE2AE9" w:rsidRPr="00AF73AD" w:rsidSect="00F33427">
      <w:footerReference w:type="even" r:id="rId10"/>
      <w:footerReference w:type="default" r:id="rId11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AEF12" w14:textId="77777777" w:rsidR="00122400" w:rsidRDefault="00122400">
      <w:r>
        <w:separator/>
      </w:r>
    </w:p>
  </w:endnote>
  <w:endnote w:type="continuationSeparator" w:id="0">
    <w:p w14:paraId="4A1AFBCE" w14:textId="77777777" w:rsidR="00122400" w:rsidRDefault="00122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FCFAA" w14:textId="77777777"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4BE9DBF" w14:textId="77777777"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0004B" w14:textId="77777777" w:rsidR="007053B2" w:rsidRPr="002E7213" w:rsidRDefault="00AF73AD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  <w:r w:rsidRPr="002E7213">
      <w:rPr>
        <w:i/>
        <w:sz w:val="16"/>
        <w:szCs w:val="16"/>
      </w:rPr>
      <w:t xml:space="preserve">CONSORT </w:t>
    </w:r>
    <w:r w:rsidR="00AB4EC0">
      <w:rPr>
        <w:i/>
        <w:sz w:val="16"/>
        <w:szCs w:val="16"/>
      </w:rPr>
      <w:t xml:space="preserve">2010 </w:t>
    </w:r>
    <w:r>
      <w:rPr>
        <w:i/>
        <w:sz w:val="16"/>
        <w:szCs w:val="16"/>
      </w:rPr>
      <w:t xml:space="preserve">extension for pilot and feasibility trials </w:t>
    </w:r>
    <w:r w:rsidRPr="002E7213">
      <w:rPr>
        <w:i/>
        <w:sz w:val="16"/>
        <w:szCs w:val="16"/>
      </w:rPr>
      <w:t xml:space="preserve">checklist </w:t>
    </w:r>
    <w:r w:rsidRPr="002E7213">
      <w:rPr>
        <w:i/>
        <w:sz w:val="16"/>
        <w:szCs w:val="16"/>
      </w:rPr>
      <w:tab/>
      <w:t xml:space="preserve">Page </w:t>
    </w:r>
    <w:r w:rsidRPr="002E7213">
      <w:rPr>
        <w:i/>
        <w:sz w:val="16"/>
        <w:szCs w:val="16"/>
      </w:rPr>
      <w:fldChar w:fldCharType="begin"/>
    </w:r>
    <w:r w:rsidRPr="002E7213">
      <w:rPr>
        <w:i/>
        <w:sz w:val="16"/>
        <w:szCs w:val="16"/>
      </w:rPr>
      <w:instrText xml:space="preserve"> PAGE   \* MERGEFORMAT </w:instrText>
    </w:r>
    <w:r w:rsidRPr="002E7213">
      <w:rPr>
        <w:i/>
        <w:sz w:val="16"/>
        <w:szCs w:val="16"/>
      </w:rPr>
      <w:fldChar w:fldCharType="separate"/>
    </w:r>
    <w:r>
      <w:rPr>
        <w:i/>
        <w:sz w:val="16"/>
        <w:szCs w:val="16"/>
      </w:rPr>
      <w:t>2</w:t>
    </w:r>
    <w:r w:rsidRPr="002E7213"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D3E3C" w14:textId="77777777" w:rsidR="00122400" w:rsidRDefault="00122400">
      <w:r>
        <w:separator/>
      </w:r>
    </w:p>
  </w:footnote>
  <w:footnote w:type="continuationSeparator" w:id="0">
    <w:p w14:paraId="378E6D73" w14:textId="77777777" w:rsidR="00122400" w:rsidRDefault="00122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 w16cid:durableId="1291475473">
    <w:abstractNumId w:val="30"/>
  </w:num>
  <w:num w:numId="2" w16cid:durableId="250551094">
    <w:abstractNumId w:val="12"/>
  </w:num>
  <w:num w:numId="3" w16cid:durableId="197472753">
    <w:abstractNumId w:val="28"/>
  </w:num>
  <w:num w:numId="4" w16cid:durableId="489445908">
    <w:abstractNumId w:val="24"/>
  </w:num>
  <w:num w:numId="5" w16cid:durableId="166023516">
    <w:abstractNumId w:val="23"/>
  </w:num>
  <w:num w:numId="6" w16cid:durableId="73821620">
    <w:abstractNumId w:val="29"/>
  </w:num>
  <w:num w:numId="7" w16cid:durableId="1624772379">
    <w:abstractNumId w:val="11"/>
  </w:num>
  <w:num w:numId="8" w16cid:durableId="1128744842">
    <w:abstractNumId w:val="17"/>
  </w:num>
  <w:num w:numId="9" w16cid:durableId="997347020">
    <w:abstractNumId w:val="10"/>
  </w:num>
  <w:num w:numId="10" w16cid:durableId="458036792">
    <w:abstractNumId w:val="21"/>
  </w:num>
  <w:num w:numId="11" w16cid:durableId="148254973">
    <w:abstractNumId w:val="8"/>
  </w:num>
  <w:num w:numId="12" w16cid:durableId="155264495">
    <w:abstractNumId w:val="7"/>
  </w:num>
  <w:num w:numId="13" w16cid:durableId="99374744">
    <w:abstractNumId w:val="6"/>
  </w:num>
  <w:num w:numId="14" w16cid:durableId="1444107419">
    <w:abstractNumId w:val="5"/>
  </w:num>
  <w:num w:numId="15" w16cid:durableId="39864751">
    <w:abstractNumId w:val="9"/>
  </w:num>
  <w:num w:numId="16" w16cid:durableId="313798286">
    <w:abstractNumId w:val="4"/>
  </w:num>
  <w:num w:numId="17" w16cid:durableId="1127088305">
    <w:abstractNumId w:val="3"/>
  </w:num>
  <w:num w:numId="18" w16cid:durableId="663431411">
    <w:abstractNumId w:val="2"/>
  </w:num>
  <w:num w:numId="19" w16cid:durableId="1035891003">
    <w:abstractNumId w:val="1"/>
  </w:num>
  <w:num w:numId="20" w16cid:durableId="855465640">
    <w:abstractNumId w:val="14"/>
  </w:num>
  <w:num w:numId="21" w16cid:durableId="403257521">
    <w:abstractNumId w:val="26"/>
  </w:num>
  <w:num w:numId="22" w16cid:durableId="204829523">
    <w:abstractNumId w:val="32"/>
  </w:num>
  <w:num w:numId="23" w16cid:durableId="2095123273">
    <w:abstractNumId w:val="13"/>
  </w:num>
  <w:num w:numId="24" w16cid:durableId="330330357">
    <w:abstractNumId w:val="22"/>
  </w:num>
  <w:num w:numId="25" w16cid:durableId="656305526">
    <w:abstractNumId w:val="16"/>
  </w:num>
  <w:num w:numId="26" w16cid:durableId="668410663">
    <w:abstractNumId w:val="20"/>
  </w:num>
  <w:num w:numId="27" w16cid:durableId="1263026167">
    <w:abstractNumId w:val="15"/>
  </w:num>
  <w:num w:numId="28" w16cid:durableId="457573864">
    <w:abstractNumId w:val="34"/>
  </w:num>
  <w:num w:numId="29" w16cid:durableId="986864034">
    <w:abstractNumId w:val="31"/>
  </w:num>
  <w:num w:numId="30" w16cid:durableId="1942763080">
    <w:abstractNumId w:val="27"/>
  </w:num>
  <w:num w:numId="31" w16cid:durableId="357582727">
    <w:abstractNumId w:val="25"/>
  </w:num>
  <w:num w:numId="32" w16cid:durableId="1183318695">
    <w:abstractNumId w:val="33"/>
  </w:num>
  <w:num w:numId="33" w16cid:durableId="1754399041">
    <w:abstractNumId w:val="18"/>
  </w:num>
  <w:num w:numId="34" w16cid:durableId="1438595121">
    <w:abstractNumId w:val="19"/>
  </w:num>
  <w:num w:numId="35" w16cid:durableId="1638416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2D53"/>
    <w:rsid w:val="00023515"/>
    <w:rsid w:val="000420B5"/>
    <w:rsid w:val="000455DF"/>
    <w:rsid w:val="00063A45"/>
    <w:rsid w:val="00093E3A"/>
    <w:rsid w:val="000C6C6F"/>
    <w:rsid w:val="000E1A3F"/>
    <w:rsid w:val="000E691B"/>
    <w:rsid w:val="000F1685"/>
    <w:rsid w:val="000F26ED"/>
    <w:rsid w:val="00102E6F"/>
    <w:rsid w:val="00110BFB"/>
    <w:rsid w:val="00112CB6"/>
    <w:rsid w:val="00122400"/>
    <w:rsid w:val="00144175"/>
    <w:rsid w:val="001507F5"/>
    <w:rsid w:val="00191BF7"/>
    <w:rsid w:val="001963B4"/>
    <w:rsid w:val="001A321A"/>
    <w:rsid w:val="001A495C"/>
    <w:rsid w:val="001A75E9"/>
    <w:rsid w:val="001C0673"/>
    <w:rsid w:val="001C637C"/>
    <w:rsid w:val="001E02AD"/>
    <w:rsid w:val="001E6065"/>
    <w:rsid w:val="002057B6"/>
    <w:rsid w:val="0021265E"/>
    <w:rsid w:val="00215953"/>
    <w:rsid w:val="00215E03"/>
    <w:rsid w:val="00217137"/>
    <w:rsid w:val="00224268"/>
    <w:rsid w:val="00225DF3"/>
    <w:rsid w:val="00230C56"/>
    <w:rsid w:val="00243957"/>
    <w:rsid w:val="002552FD"/>
    <w:rsid w:val="002815EC"/>
    <w:rsid w:val="00294A46"/>
    <w:rsid w:val="002B385C"/>
    <w:rsid w:val="002D06D0"/>
    <w:rsid w:val="002D1ABE"/>
    <w:rsid w:val="002E6380"/>
    <w:rsid w:val="002E7213"/>
    <w:rsid w:val="002F1A87"/>
    <w:rsid w:val="0031449D"/>
    <w:rsid w:val="00332ACA"/>
    <w:rsid w:val="003354B7"/>
    <w:rsid w:val="00345472"/>
    <w:rsid w:val="003508EF"/>
    <w:rsid w:val="00360451"/>
    <w:rsid w:val="00362C0F"/>
    <w:rsid w:val="0037688C"/>
    <w:rsid w:val="003850B6"/>
    <w:rsid w:val="0039463D"/>
    <w:rsid w:val="003A3FDD"/>
    <w:rsid w:val="003C0714"/>
    <w:rsid w:val="003D3049"/>
    <w:rsid w:val="003E7BED"/>
    <w:rsid w:val="003F39DA"/>
    <w:rsid w:val="004060E6"/>
    <w:rsid w:val="00416E8E"/>
    <w:rsid w:val="00432733"/>
    <w:rsid w:val="00433F8E"/>
    <w:rsid w:val="00437447"/>
    <w:rsid w:val="0045419E"/>
    <w:rsid w:val="00456CE1"/>
    <w:rsid w:val="0045734B"/>
    <w:rsid w:val="004633E9"/>
    <w:rsid w:val="00465542"/>
    <w:rsid w:val="004717DF"/>
    <w:rsid w:val="00472DF5"/>
    <w:rsid w:val="00487E34"/>
    <w:rsid w:val="004A2970"/>
    <w:rsid w:val="004A31B3"/>
    <w:rsid w:val="004A3F78"/>
    <w:rsid w:val="004A7FA5"/>
    <w:rsid w:val="004E1263"/>
    <w:rsid w:val="004F325C"/>
    <w:rsid w:val="004F4EBB"/>
    <w:rsid w:val="00527A9B"/>
    <w:rsid w:val="00536A68"/>
    <w:rsid w:val="00556682"/>
    <w:rsid w:val="005575A5"/>
    <w:rsid w:val="0056416C"/>
    <w:rsid w:val="00590F64"/>
    <w:rsid w:val="005923E5"/>
    <w:rsid w:val="005D0CFC"/>
    <w:rsid w:val="005D19F4"/>
    <w:rsid w:val="005F1BC0"/>
    <w:rsid w:val="005F254A"/>
    <w:rsid w:val="005F41DB"/>
    <w:rsid w:val="006137EE"/>
    <w:rsid w:val="00614CCF"/>
    <w:rsid w:val="00624926"/>
    <w:rsid w:val="0065151C"/>
    <w:rsid w:val="0065657F"/>
    <w:rsid w:val="00677611"/>
    <w:rsid w:val="00683E42"/>
    <w:rsid w:val="006A2F18"/>
    <w:rsid w:val="006B2915"/>
    <w:rsid w:val="006B56D7"/>
    <w:rsid w:val="006D16AA"/>
    <w:rsid w:val="006D45EC"/>
    <w:rsid w:val="006E31AF"/>
    <w:rsid w:val="00701AC5"/>
    <w:rsid w:val="007053B2"/>
    <w:rsid w:val="00721BA7"/>
    <w:rsid w:val="007379F0"/>
    <w:rsid w:val="0074576C"/>
    <w:rsid w:val="00754BA5"/>
    <w:rsid w:val="007562C3"/>
    <w:rsid w:val="00761DE3"/>
    <w:rsid w:val="00785693"/>
    <w:rsid w:val="007961ED"/>
    <w:rsid w:val="007C0D39"/>
    <w:rsid w:val="007C72F6"/>
    <w:rsid w:val="00816966"/>
    <w:rsid w:val="00821CD4"/>
    <w:rsid w:val="00826990"/>
    <w:rsid w:val="008423A7"/>
    <w:rsid w:val="008440CC"/>
    <w:rsid w:val="0085478A"/>
    <w:rsid w:val="00860299"/>
    <w:rsid w:val="0087612A"/>
    <w:rsid w:val="008855EF"/>
    <w:rsid w:val="008A3B9A"/>
    <w:rsid w:val="008A6383"/>
    <w:rsid w:val="008B67A6"/>
    <w:rsid w:val="008D225B"/>
    <w:rsid w:val="0093141D"/>
    <w:rsid w:val="00932461"/>
    <w:rsid w:val="009367F9"/>
    <w:rsid w:val="00937518"/>
    <w:rsid w:val="00945F20"/>
    <w:rsid w:val="00952176"/>
    <w:rsid w:val="00966913"/>
    <w:rsid w:val="009B10F1"/>
    <w:rsid w:val="009B368D"/>
    <w:rsid w:val="009B7574"/>
    <w:rsid w:val="009C24D4"/>
    <w:rsid w:val="009D7A83"/>
    <w:rsid w:val="009E1E66"/>
    <w:rsid w:val="009F1A00"/>
    <w:rsid w:val="00A00030"/>
    <w:rsid w:val="00A17580"/>
    <w:rsid w:val="00A42352"/>
    <w:rsid w:val="00A527E4"/>
    <w:rsid w:val="00A5640D"/>
    <w:rsid w:val="00A729D6"/>
    <w:rsid w:val="00A83631"/>
    <w:rsid w:val="00A846D2"/>
    <w:rsid w:val="00A938BF"/>
    <w:rsid w:val="00AB4EC0"/>
    <w:rsid w:val="00AC36A6"/>
    <w:rsid w:val="00AD6BD1"/>
    <w:rsid w:val="00AE2AE9"/>
    <w:rsid w:val="00AF73AD"/>
    <w:rsid w:val="00B06F7A"/>
    <w:rsid w:val="00B54EA0"/>
    <w:rsid w:val="00B557E8"/>
    <w:rsid w:val="00B65366"/>
    <w:rsid w:val="00B77807"/>
    <w:rsid w:val="00B940E9"/>
    <w:rsid w:val="00B96BF3"/>
    <w:rsid w:val="00BA1206"/>
    <w:rsid w:val="00BB4960"/>
    <w:rsid w:val="00BC7FE6"/>
    <w:rsid w:val="00BD015B"/>
    <w:rsid w:val="00BE3462"/>
    <w:rsid w:val="00BE3709"/>
    <w:rsid w:val="00BF0B09"/>
    <w:rsid w:val="00C40507"/>
    <w:rsid w:val="00C41E9F"/>
    <w:rsid w:val="00C92D6E"/>
    <w:rsid w:val="00C96F39"/>
    <w:rsid w:val="00C977DC"/>
    <w:rsid w:val="00CB110C"/>
    <w:rsid w:val="00CC4C93"/>
    <w:rsid w:val="00D120D2"/>
    <w:rsid w:val="00D25B64"/>
    <w:rsid w:val="00D26FCA"/>
    <w:rsid w:val="00D350A3"/>
    <w:rsid w:val="00D97B3D"/>
    <w:rsid w:val="00DC4BEF"/>
    <w:rsid w:val="00DC7949"/>
    <w:rsid w:val="00DE712F"/>
    <w:rsid w:val="00DF6379"/>
    <w:rsid w:val="00E06473"/>
    <w:rsid w:val="00E144CD"/>
    <w:rsid w:val="00E2292B"/>
    <w:rsid w:val="00E23A21"/>
    <w:rsid w:val="00E536CE"/>
    <w:rsid w:val="00E53E14"/>
    <w:rsid w:val="00E60752"/>
    <w:rsid w:val="00E638AB"/>
    <w:rsid w:val="00E665AA"/>
    <w:rsid w:val="00E82510"/>
    <w:rsid w:val="00E826A2"/>
    <w:rsid w:val="00E9427F"/>
    <w:rsid w:val="00EA6E28"/>
    <w:rsid w:val="00EB0132"/>
    <w:rsid w:val="00EC05DB"/>
    <w:rsid w:val="00EC7F25"/>
    <w:rsid w:val="00ED2E57"/>
    <w:rsid w:val="00F10F4E"/>
    <w:rsid w:val="00F33427"/>
    <w:rsid w:val="00F37A37"/>
    <w:rsid w:val="00F76A7F"/>
    <w:rsid w:val="00F804A1"/>
    <w:rsid w:val="00F81B92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F44448"/>
  <w15:chartTrackingRefBased/>
  <w15:docId w15:val="{C88FF398-2C20-44F7-8205-3415C239C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customStyle="1" w:styleId="GridTable21">
    <w:name w:val="Grid Table 21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  <w:style w:type="character" w:styleId="UnresolvedMention">
    <w:name w:val="Unresolved Mention"/>
    <w:uiPriority w:val="99"/>
    <w:semiHidden/>
    <w:unhideWhenUsed/>
    <w:rsid w:val="00AF73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commons.org/licenses/by/3.0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onsort-statement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4</TotalTime>
  <Pages>3</Pages>
  <Words>908</Words>
  <Characters>5179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6075</CharactersWithSpaces>
  <SharedDoc>false</SharedDoc>
  <HLinks>
    <vt:vector size="12" baseType="variant">
      <vt:variant>
        <vt:i4>5439564</vt:i4>
      </vt:variant>
      <vt:variant>
        <vt:i4>3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  <vt:variant>
        <vt:i4>6553702</vt:i4>
      </vt:variant>
      <vt:variant>
        <vt:i4>0</vt:i4>
      </vt:variant>
      <vt:variant>
        <vt:i4>0</vt:i4>
      </vt:variant>
      <vt:variant>
        <vt:i4>5</vt:i4>
      </vt:variant>
      <vt:variant>
        <vt:lpwstr>http://creativecommons.org/licenses/by/3.0/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Angus Leahy</cp:lastModifiedBy>
  <cp:revision>9</cp:revision>
  <cp:lastPrinted>2010-02-23T02:00:00Z</cp:lastPrinted>
  <dcterms:created xsi:type="dcterms:W3CDTF">2025-09-04T04:30:00Z</dcterms:created>
  <dcterms:modified xsi:type="dcterms:W3CDTF">2025-09-18T00:23:00Z</dcterms:modified>
</cp:coreProperties>
</file>