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42548" w14:textId="7C2C7FFE" w:rsidR="007A4B2E" w:rsidRPr="008D047C" w:rsidRDefault="00C62E36" w:rsidP="00EC58BC">
      <w:pPr>
        <w:pStyle w:val="Body"/>
        <w:tabs>
          <w:tab w:val="clear" w:pos="480"/>
          <w:tab w:val="left" w:pos="1200"/>
        </w:tabs>
      </w:pPr>
      <w:r>
        <w:rPr>
          <w:b/>
          <w:bCs/>
        </w:rPr>
        <w:tab/>
      </w:r>
      <w:r w:rsidR="002200C5" w:rsidRPr="008D047C">
        <w:t>S</w:t>
      </w:r>
      <w:r w:rsidR="002200C5" w:rsidRPr="008D047C">
        <w:rPr>
          <w:rFonts w:hint="eastAsia"/>
        </w:rPr>
        <w:t>UPPLEMENTARY TABLES</w:t>
      </w:r>
    </w:p>
    <w:p w14:paraId="4787AF2B" w14:textId="144335A2" w:rsidR="002200C5" w:rsidRPr="008D047C" w:rsidRDefault="002200C5" w:rsidP="007F744E">
      <w:pPr>
        <w:pStyle w:val="Heading"/>
      </w:pPr>
      <w:r w:rsidRPr="008D047C">
        <w:rPr>
          <w:bCs/>
        </w:rPr>
        <w:t>Supplementary Table</w:t>
      </w:r>
      <w:r w:rsidRPr="008D047C">
        <w:rPr>
          <w:rFonts w:hint="eastAsia"/>
          <w:bCs/>
        </w:rPr>
        <w:t xml:space="preserve"> 1:</w:t>
      </w:r>
      <w:r w:rsidRPr="008D047C">
        <w:rPr>
          <w:rFonts w:hint="eastAsia"/>
        </w:rPr>
        <w:t xml:space="preserve"> </w:t>
      </w:r>
      <w:r w:rsidR="00B20A60" w:rsidRPr="008D047C">
        <w:t>A list of participating institutions</w:t>
      </w:r>
    </w:p>
    <w:tbl>
      <w:tblPr>
        <w:tblStyle w:val="PlainTable2"/>
        <w:tblW w:w="0" w:type="auto"/>
        <w:jc w:val="center"/>
        <w:tblBorders>
          <w:top w:val="none" w:sz="0" w:space="0" w:color="auto"/>
          <w:bottom w:val="none" w:sz="0" w:space="0" w:color="auto"/>
        </w:tblBorders>
        <w:tblCellMar>
          <w:left w:w="340" w:type="dxa"/>
        </w:tblCellMar>
        <w:tblLook w:val="04A0" w:firstRow="1" w:lastRow="0" w:firstColumn="1" w:lastColumn="0" w:noHBand="0" w:noVBand="1"/>
      </w:tblPr>
      <w:tblGrid>
        <w:gridCol w:w="2694"/>
        <w:gridCol w:w="6366"/>
      </w:tblGrid>
      <w:tr w:rsidR="008D047C" w:rsidRPr="008D047C" w14:paraId="440E12CB" w14:textId="77777777" w:rsidTr="007C7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0147005A" w14:textId="1351EE21" w:rsidR="00B20A60" w:rsidRPr="008D047C" w:rsidRDefault="00F11338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Regions</w:t>
            </w:r>
          </w:p>
        </w:tc>
        <w:tc>
          <w:tcPr>
            <w:tcW w:w="6366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1BE53AD1" w14:textId="19811E1B" w:rsidR="00B20A60" w:rsidRPr="008D047C" w:rsidRDefault="00B20A60" w:rsidP="007F744E">
            <w:pPr>
              <w:pStyle w:val="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Institution</w:t>
            </w:r>
            <w:r w:rsidR="007F744E" w:rsidRPr="008D047C">
              <w:rPr>
                <w:rFonts w:hint="eastAsia"/>
                <w:sz w:val="21"/>
                <w:szCs w:val="21"/>
              </w:rPr>
              <w:t>s</w:t>
            </w:r>
          </w:p>
        </w:tc>
      </w:tr>
      <w:tr w:rsidR="008D047C" w:rsidRPr="008D047C" w14:paraId="015977C7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6AF3BD0A" w14:textId="33C28F84" w:rsidR="00B20A60" w:rsidRPr="008D047C" w:rsidRDefault="00B20A60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Japan</w:t>
            </w:r>
          </w:p>
        </w:tc>
        <w:tc>
          <w:tcPr>
            <w:tcW w:w="6366" w:type="dxa"/>
            <w:tcBorders>
              <w:top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23A80F23" w14:textId="1097A329" w:rsidR="00B20A60" w:rsidRPr="008D047C" w:rsidRDefault="00B20A60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Yamanash</w:t>
            </w:r>
            <w:r w:rsidR="0073187E" w:rsidRPr="008D047C">
              <w:rPr>
                <w:rFonts w:hint="eastAsia"/>
                <w:sz w:val="21"/>
                <w:szCs w:val="21"/>
              </w:rPr>
              <w:t>i Central Hospital</w:t>
            </w:r>
          </w:p>
        </w:tc>
      </w:tr>
      <w:tr w:rsidR="008D047C" w:rsidRPr="008D047C" w14:paraId="194B3B4F" w14:textId="77777777" w:rsidTr="007C702A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6054BA66" w14:textId="77777777" w:rsidR="00B20A60" w:rsidRPr="008D047C" w:rsidRDefault="00B20A60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2D7FC23C" w14:textId="4BF22DD1" w:rsidR="00B20A60" w:rsidRPr="008D047C" w:rsidRDefault="00605257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 xml:space="preserve">The University of </w:t>
            </w:r>
            <w:r w:rsidR="0073187E" w:rsidRPr="008D047C">
              <w:rPr>
                <w:rFonts w:hint="eastAsia"/>
                <w:sz w:val="21"/>
                <w:szCs w:val="21"/>
              </w:rPr>
              <w:t>Tokyo Hospital</w:t>
            </w:r>
          </w:p>
        </w:tc>
      </w:tr>
      <w:tr w:rsidR="008D047C" w:rsidRPr="008D047C" w14:paraId="42F0CF6F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762F126C" w14:textId="77777777" w:rsidR="00B20A60" w:rsidRPr="008D047C" w:rsidRDefault="00B20A60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06E2B971" w14:textId="207968B5" w:rsidR="00B20A60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Okayama University Hospital</w:t>
            </w:r>
          </w:p>
        </w:tc>
      </w:tr>
      <w:tr w:rsidR="008D047C" w:rsidRPr="008D047C" w14:paraId="61561356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2B52B5AF" w14:textId="77777777" w:rsidR="00B20A60" w:rsidRPr="008D047C" w:rsidRDefault="00B20A60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1F10C4AE" w14:textId="6BB76DBA" w:rsidR="00B20A60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Chiba University Hospital</w:t>
            </w:r>
          </w:p>
        </w:tc>
      </w:tr>
      <w:tr w:rsidR="008D047C" w:rsidRPr="008D047C" w14:paraId="5354BFBB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62FE8669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59775DC2" w14:textId="22DA550C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Nagasaki Medical Center</w:t>
            </w:r>
          </w:p>
        </w:tc>
      </w:tr>
      <w:tr w:rsidR="008D047C" w:rsidRPr="008D047C" w14:paraId="5583A0FD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2CAE9A5E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4164DD1E" w14:textId="02F8D092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Kagawa University Hospital</w:t>
            </w:r>
          </w:p>
        </w:tc>
      </w:tr>
      <w:tr w:rsidR="008D047C" w:rsidRPr="008D047C" w14:paraId="4A76DFEA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61E6EA43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72B5FB4E" w14:textId="12BE968A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Matsudo City Hospital</w:t>
            </w:r>
          </w:p>
        </w:tc>
      </w:tr>
      <w:tr w:rsidR="008D047C" w:rsidRPr="008D047C" w14:paraId="512C7D68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2364DFEE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6FEF7A1C" w14:textId="33FD2FF3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Teikyo University Hospital</w:t>
            </w:r>
          </w:p>
        </w:tc>
      </w:tr>
      <w:tr w:rsidR="008D047C" w:rsidRPr="008D047C" w14:paraId="4E246251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786A8265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2919642A" w14:textId="6F1B97D5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Yamagata University Hospital</w:t>
            </w:r>
          </w:p>
        </w:tc>
      </w:tr>
      <w:tr w:rsidR="008D047C" w:rsidRPr="008D047C" w14:paraId="2C9D0535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6C7AE372" w14:textId="77777777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41747AEF" w14:textId="6054729D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Juntendo University Hospital</w:t>
            </w:r>
          </w:p>
        </w:tc>
      </w:tr>
      <w:tr w:rsidR="008D047C" w:rsidRPr="008D047C" w14:paraId="20016675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0406E38E" w14:textId="0F90EC79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China</w:t>
            </w:r>
            <w:r w:rsidR="00F377F1" w:rsidRPr="008D047C">
              <w:rPr>
                <w:rFonts w:hint="eastAsia"/>
                <w:sz w:val="21"/>
                <w:szCs w:val="21"/>
              </w:rPr>
              <w:t xml:space="preserve"> </w:t>
            </w:r>
            <w:r w:rsidR="00F377F1" w:rsidRPr="008D047C">
              <w:rPr>
                <w:rFonts w:hint="eastAsia"/>
              </w:rPr>
              <w:t>mainland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175481B9" w14:textId="783AA4E4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Beijing Tsinghua Changgung Hospital</w:t>
            </w:r>
          </w:p>
        </w:tc>
      </w:tr>
      <w:tr w:rsidR="008D047C" w:rsidRPr="008D047C" w14:paraId="5979B1F4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70C45E95" w14:textId="08375EE4" w:rsidR="00454BC6" w:rsidRPr="008D047C" w:rsidRDefault="007C702A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Hong Kong SAR, China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386D704B" w14:textId="216672EF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Humanity &amp; Health Medical Group</w:t>
            </w:r>
          </w:p>
        </w:tc>
      </w:tr>
      <w:tr w:rsidR="008D047C" w:rsidRPr="008D047C" w14:paraId="3628F5DA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2CACCD23" w14:textId="00E39317" w:rsidR="00454BC6" w:rsidRPr="008D047C" w:rsidRDefault="0073187E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South Korea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7C4675FA" w14:textId="69175721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Seoul National University Hospital</w:t>
            </w:r>
          </w:p>
        </w:tc>
      </w:tr>
      <w:tr w:rsidR="008D047C" w:rsidRPr="008D047C" w14:paraId="0B2E1504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1898819F" w14:textId="6D1605A6" w:rsidR="00454BC6" w:rsidRPr="008D047C" w:rsidRDefault="0073187E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Taiwan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2DB1704D" w14:textId="19D21470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Kaohsiung Medical University Chung-Ho Memorial Hospital</w:t>
            </w:r>
          </w:p>
        </w:tc>
      </w:tr>
      <w:tr w:rsidR="008D047C" w:rsidRPr="008D047C" w14:paraId="56C321E8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01E8E22B" w14:textId="19E19E7D" w:rsidR="00454BC6" w:rsidRPr="008D047C" w:rsidRDefault="00454BC6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5E39496F" w14:textId="7F249357" w:rsidR="00454BC6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Taipei Veterans General Hospital</w:t>
            </w:r>
          </w:p>
        </w:tc>
      </w:tr>
      <w:tr w:rsidR="008D047C" w:rsidRPr="008D047C" w14:paraId="15B08520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5A53FA7C" w14:textId="7A662CC0" w:rsidR="00454BC6" w:rsidRPr="008D047C" w:rsidRDefault="0073187E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Turkey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62BD5D48" w14:textId="6B856C1E" w:rsidR="00454BC6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Gazi University</w:t>
            </w:r>
          </w:p>
        </w:tc>
      </w:tr>
      <w:tr w:rsidR="008D047C" w:rsidRPr="008D047C" w14:paraId="1C2C69FE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25322ABB" w14:textId="3FDC432A" w:rsidR="00801654" w:rsidRPr="008D047C" w:rsidRDefault="00801654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Indonesia</w:t>
            </w: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109E18DC" w14:textId="42F1834C" w:rsidR="00801654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Dharmais National Cancer Center</w:t>
            </w:r>
          </w:p>
        </w:tc>
      </w:tr>
      <w:tr w:rsidR="008D047C" w:rsidRPr="008D047C" w14:paraId="52344C17" w14:textId="77777777" w:rsidTr="007C702A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Mar>
              <w:top w:w="57" w:type="dxa"/>
              <w:bottom w:w="57" w:type="dxa"/>
            </w:tcMar>
            <w:vAlign w:val="center"/>
          </w:tcPr>
          <w:p w14:paraId="68006E82" w14:textId="24DB6243" w:rsidR="00801654" w:rsidRPr="008D047C" w:rsidRDefault="00801654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</w:p>
        </w:tc>
        <w:tc>
          <w:tcPr>
            <w:tcW w:w="6366" w:type="dxa"/>
            <w:tcMar>
              <w:top w:w="57" w:type="dxa"/>
              <w:bottom w:w="57" w:type="dxa"/>
            </w:tcMar>
            <w:vAlign w:val="center"/>
          </w:tcPr>
          <w:p w14:paraId="739C6750" w14:textId="7145ADC2" w:rsidR="00801654" w:rsidRPr="008D047C" w:rsidRDefault="0073187E" w:rsidP="00F11338">
            <w:pPr>
              <w:pStyle w:val="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Mochtar Riady Comprehensive Cancer Center Siloam Hospitals Semanggi</w:t>
            </w:r>
          </w:p>
        </w:tc>
      </w:tr>
      <w:tr w:rsidR="008D047C" w:rsidRPr="008D047C" w14:paraId="573BE021" w14:textId="77777777" w:rsidTr="007C7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24E87FB8" w14:textId="42EBCD9F" w:rsidR="00801654" w:rsidRPr="008D047C" w:rsidRDefault="003C701C" w:rsidP="00F11338">
            <w:pPr>
              <w:pStyle w:val="Body"/>
              <w:spacing w:line="240" w:lineRule="auto"/>
              <w:rPr>
                <w:sz w:val="21"/>
                <w:szCs w:val="21"/>
              </w:rPr>
            </w:pPr>
            <w:r w:rsidRPr="008D047C">
              <w:rPr>
                <w:rFonts w:hint="eastAsia"/>
                <w:sz w:val="21"/>
                <w:szCs w:val="21"/>
              </w:rPr>
              <w:t>Mongolia</w:t>
            </w:r>
          </w:p>
        </w:tc>
        <w:tc>
          <w:tcPr>
            <w:tcW w:w="6366" w:type="dxa"/>
            <w:tcBorders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06787C0E" w14:textId="4DFFFABB" w:rsidR="00801654" w:rsidRPr="008D047C" w:rsidRDefault="0073187E" w:rsidP="00F11338">
            <w:pPr>
              <w:pStyle w:val="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D047C">
              <w:rPr>
                <w:sz w:val="21"/>
                <w:szCs w:val="21"/>
              </w:rPr>
              <w:t>Happy Veritas Hospital</w:t>
            </w:r>
          </w:p>
        </w:tc>
      </w:tr>
    </w:tbl>
    <w:p w14:paraId="09F96F9E" w14:textId="6208748C" w:rsidR="00B20A60" w:rsidRPr="008D047C" w:rsidRDefault="00B20A60" w:rsidP="00B037F2">
      <w:pPr>
        <w:pStyle w:val="Body"/>
      </w:pPr>
    </w:p>
    <w:sectPr w:rsidR="00B20A60" w:rsidRPr="008D047C" w:rsidSect="00525A14">
      <w:headerReference w:type="default" r:id="rId8"/>
      <w:footerReference w:type="even" r:id="rId9"/>
      <w:footerReference w:type="default" r:id="rId10"/>
      <w:pgSz w:w="11906" w:h="16838" w:code="9"/>
      <w:pgMar w:top="1418" w:right="1418" w:bottom="1418" w:left="1418" w:header="567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20D45" w14:textId="77777777" w:rsidR="00BC00C7" w:rsidRDefault="00BC00C7">
      <w:pPr>
        <w:pStyle w:val="Body"/>
        <w:ind w:left="420" w:hanging="420"/>
      </w:pPr>
      <w:r>
        <w:separator/>
      </w:r>
    </w:p>
  </w:endnote>
  <w:endnote w:type="continuationSeparator" w:id="0">
    <w:p w14:paraId="06307C5D" w14:textId="77777777" w:rsidR="00BC00C7" w:rsidRDefault="00BC00C7">
      <w:pPr>
        <w:pStyle w:val="Body"/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549BF6" w14:textId="77777777" w:rsidR="00DB4ABC" w:rsidRDefault="00DB4ABC" w:rsidP="0044000F">
    <w:pPr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EFF760" w14:textId="77777777" w:rsidR="00DB4ABC" w:rsidRDefault="00DB4ABC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A722" w14:textId="77777777" w:rsidR="00DB4ABC" w:rsidRPr="00C377D1" w:rsidRDefault="00DB4ABC" w:rsidP="0044000F">
    <w:pPr>
      <w:framePr w:wrap="around" w:vAnchor="text" w:hAnchor="margin" w:xAlign="center" w:y="1"/>
      <w:rPr>
        <w:rStyle w:val="PageNumber"/>
      </w:rPr>
    </w:pPr>
    <w:r w:rsidRPr="00C377D1">
      <w:rPr>
        <w:rStyle w:val="PageNumber"/>
      </w:rPr>
      <w:fldChar w:fldCharType="begin"/>
    </w:r>
    <w:r w:rsidRPr="00C377D1">
      <w:rPr>
        <w:rStyle w:val="PageNumber"/>
      </w:rPr>
      <w:instrText xml:space="preserve">PAGE  </w:instrText>
    </w:r>
    <w:r w:rsidRPr="00C377D1">
      <w:rPr>
        <w:rStyle w:val="PageNumber"/>
      </w:rPr>
      <w:fldChar w:fldCharType="separate"/>
    </w:r>
    <w:r>
      <w:rPr>
        <w:rStyle w:val="PageNumber"/>
        <w:noProof/>
      </w:rPr>
      <w:t>21</w:t>
    </w:r>
    <w:r w:rsidRPr="00C377D1">
      <w:rPr>
        <w:rStyle w:val="PageNumber"/>
      </w:rPr>
      <w:fldChar w:fldCharType="end"/>
    </w:r>
  </w:p>
  <w:p w14:paraId="645FBA7C" w14:textId="77777777" w:rsidR="00DB4ABC" w:rsidRPr="00C377D1" w:rsidRDefault="00DB4ABC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B101C" w14:textId="77777777" w:rsidR="00BC00C7" w:rsidRDefault="00BC00C7">
      <w:pPr>
        <w:pStyle w:val="Body"/>
        <w:ind w:left="420" w:hanging="420"/>
      </w:pPr>
      <w:r>
        <w:separator/>
      </w:r>
    </w:p>
  </w:footnote>
  <w:footnote w:type="continuationSeparator" w:id="0">
    <w:p w14:paraId="530B5867" w14:textId="77777777" w:rsidR="00BC00C7" w:rsidRDefault="00BC00C7">
      <w:pPr>
        <w:pStyle w:val="Body"/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F1914" w14:textId="43E1AAFE" w:rsidR="003B0B25" w:rsidRPr="00C377D1" w:rsidRDefault="00F5614B">
    <w:pPr>
      <w:pStyle w:val="Header"/>
      <w:rPr>
        <w:color w:val="000000"/>
      </w:rPr>
    </w:pPr>
    <w:r>
      <w:rPr>
        <w:rFonts w:hint="eastAsia"/>
        <w:color w:val="000000"/>
      </w:rPr>
      <w:t>AHOC study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EAB98C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6994C744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8536E6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D51647E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0E901FEE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28A38F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00EA958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184E81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2A4033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64C1FA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1D306E5"/>
    <w:multiLevelType w:val="multilevel"/>
    <w:tmpl w:val="72A48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4B1A94"/>
    <w:multiLevelType w:val="multilevel"/>
    <w:tmpl w:val="82F0C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493330"/>
    <w:multiLevelType w:val="hybridMultilevel"/>
    <w:tmpl w:val="878443E0"/>
    <w:lvl w:ilvl="0" w:tplc="E35E129E">
      <w:start w:val="2"/>
      <w:numFmt w:val="bullet"/>
      <w:lvlText w:val=""/>
      <w:lvlJc w:val="left"/>
      <w:pPr>
        <w:ind w:left="360" w:hanging="360"/>
      </w:pPr>
      <w:rPr>
        <w:rFonts w:ascii="Wingdings" w:eastAsia="Yu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29100AF1"/>
    <w:multiLevelType w:val="multilevel"/>
    <w:tmpl w:val="82F0C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6522370"/>
    <w:multiLevelType w:val="multilevel"/>
    <w:tmpl w:val="82F0C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237A32"/>
    <w:multiLevelType w:val="hybridMultilevel"/>
    <w:tmpl w:val="6B2031EE"/>
    <w:lvl w:ilvl="0" w:tplc="F3F236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820604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E665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1EEE31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420F6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D523B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69009CA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3042CA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5FA5F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3A541B"/>
    <w:multiLevelType w:val="multilevel"/>
    <w:tmpl w:val="AD10D2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7" w15:restartNumberingAfterBreak="0">
    <w:nsid w:val="535645AA"/>
    <w:multiLevelType w:val="multilevel"/>
    <w:tmpl w:val="7C66D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372915"/>
    <w:multiLevelType w:val="hybridMultilevel"/>
    <w:tmpl w:val="E4A297BA"/>
    <w:lvl w:ilvl="0" w:tplc="2B6A0456">
      <w:start w:val="1"/>
      <w:numFmt w:val="decimalFullWidth"/>
      <w:lvlText w:val="%1．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795830513">
    <w:abstractNumId w:val="15"/>
  </w:num>
  <w:num w:numId="2" w16cid:durableId="1452087173">
    <w:abstractNumId w:val="9"/>
  </w:num>
  <w:num w:numId="3" w16cid:durableId="1568416800">
    <w:abstractNumId w:val="7"/>
  </w:num>
  <w:num w:numId="4" w16cid:durableId="1777408304">
    <w:abstractNumId w:val="6"/>
  </w:num>
  <w:num w:numId="5" w16cid:durableId="1507283684">
    <w:abstractNumId w:val="5"/>
  </w:num>
  <w:num w:numId="6" w16cid:durableId="1178613763">
    <w:abstractNumId w:val="4"/>
  </w:num>
  <w:num w:numId="7" w16cid:durableId="1423262204">
    <w:abstractNumId w:val="8"/>
  </w:num>
  <w:num w:numId="8" w16cid:durableId="950017605">
    <w:abstractNumId w:val="3"/>
  </w:num>
  <w:num w:numId="9" w16cid:durableId="156849318">
    <w:abstractNumId w:val="2"/>
  </w:num>
  <w:num w:numId="10" w16cid:durableId="1054083619">
    <w:abstractNumId w:val="1"/>
  </w:num>
  <w:num w:numId="11" w16cid:durableId="911937294">
    <w:abstractNumId w:val="0"/>
  </w:num>
  <w:num w:numId="12" w16cid:durableId="1586068900">
    <w:abstractNumId w:val="18"/>
  </w:num>
  <w:num w:numId="13" w16cid:durableId="679358839">
    <w:abstractNumId w:val="10"/>
  </w:num>
  <w:num w:numId="14" w16cid:durableId="1915510084">
    <w:abstractNumId w:val="17"/>
  </w:num>
  <w:num w:numId="15" w16cid:durableId="1993017840">
    <w:abstractNumId w:val="12"/>
  </w:num>
  <w:num w:numId="16" w16cid:durableId="314337785">
    <w:abstractNumId w:val="14"/>
  </w:num>
  <w:num w:numId="17" w16cid:durableId="1598557082">
    <w:abstractNumId w:val="11"/>
  </w:num>
  <w:num w:numId="18" w16cid:durableId="1803309189">
    <w:abstractNumId w:val="13"/>
  </w:num>
  <w:num w:numId="19" w16cid:durableId="671911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4096" w:nlCheck="1" w:checkStyle="0"/>
  <w:attachedTemplate r:id="rId1"/>
  <w:stylePaneFormatFilter w:val="1B01" w:allStyles="1" w:customStyles="0" w:latentStyles="0" w:stylesInUse="0" w:headingStyles="0" w:numberingStyles="0" w:tableStyles="0" w:directFormattingOnRuns="1" w:directFormattingOnParagraphs="1" w:directFormattingOnNumbering="0" w:directFormattingOnTables="1" w:clearFormatting="1" w:top3HeadingStyles="0" w:visibleStyles="0" w:alternateStyleNames="0"/>
  <w:stylePaneSortMethod w:val="000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 fill="f" fillcolor="#bbe0e3" stroke="f">
      <v:fill color="#bbe0e3" on="f"/>
      <v:stroke on="f"/>
      <v:textbox style="mso-fit-shape-to-text:t"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SwNDc3M7EAAhNLCyUdpeDU4uLM/DyQAlPTWgDwc+S3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Gastroenter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5edsdedatw2rvlefseqp9zv6zsvsffr20sd0&quot;&gt;My EndNote Library&lt;record-ids&gt;&lt;item&gt;211&lt;/item&gt;&lt;item&gt;213&lt;/item&gt;&lt;item&gt;597&lt;/item&gt;&lt;item&gt;2887&lt;/item&gt;&lt;item&gt;2915&lt;/item&gt;&lt;item&gt;3022&lt;/item&gt;&lt;item&gt;3387&lt;/item&gt;&lt;item&gt;3390&lt;/item&gt;&lt;item&gt;3700&lt;/item&gt;&lt;item&gt;3738&lt;/item&gt;&lt;item&gt;3744&lt;/item&gt;&lt;item&gt;3774&lt;/item&gt;&lt;item&gt;3958&lt;/item&gt;&lt;item&gt;4076&lt;/item&gt;&lt;item&gt;4213&lt;/item&gt;&lt;item&gt;4214&lt;/item&gt;&lt;/record-ids&gt;&lt;/item&gt;&lt;/Libraries&gt;"/>
    <w:docVar w:name="is_review_method" w:val="Cluster"/>
  </w:docVars>
  <w:rsids>
    <w:rsidRoot w:val="00BC3AC5"/>
    <w:rsid w:val="00000512"/>
    <w:rsid w:val="000007E1"/>
    <w:rsid w:val="000030B7"/>
    <w:rsid w:val="000030E7"/>
    <w:rsid w:val="0000331B"/>
    <w:rsid w:val="00004495"/>
    <w:rsid w:val="000046AF"/>
    <w:rsid w:val="00006730"/>
    <w:rsid w:val="000073C8"/>
    <w:rsid w:val="000101BA"/>
    <w:rsid w:val="00010B25"/>
    <w:rsid w:val="00011FF5"/>
    <w:rsid w:val="00012524"/>
    <w:rsid w:val="00012AD8"/>
    <w:rsid w:val="0001329D"/>
    <w:rsid w:val="0001423B"/>
    <w:rsid w:val="00015BCD"/>
    <w:rsid w:val="00015CDF"/>
    <w:rsid w:val="00016036"/>
    <w:rsid w:val="0002041B"/>
    <w:rsid w:val="00020DB8"/>
    <w:rsid w:val="0002116E"/>
    <w:rsid w:val="00022A0B"/>
    <w:rsid w:val="00024292"/>
    <w:rsid w:val="00024C03"/>
    <w:rsid w:val="00024F82"/>
    <w:rsid w:val="00025124"/>
    <w:rsid w:val="000251CC"/>
    <w:rsid w:val="00025743"/>
    <w:rsid w:val="00025CCC"/>
    <w:rsid w:val="000268C8"/>
    <w:rsid w:val="00030882"/>
    <w:rsid w:val="00031939"/>
    <w:rsid w:val="00032917"/>
    <w:rsid w:val="00032BA4"/>
    <w:rsid w:val="00032D5D"/>
    <w:rsid w:val="0003319C"/>
    <w:rsid w:val="00033FFF"/>
    <w:rsid w:val="00034782"/>
    <w:rsid w:val="0003488D"/>
    <w:rsid w:val="000352A8"/>
    <w:rsid w:val="00041D4C"/>
    <w:rsid w:val="00041E50"/>
    <w:rsid w:val="000423B5"/>
    <w:rsid w:val="00042696"/>
    <w:rsid w:val="00044404"/>
    <w:rsid w:val="0004742C"/>
    <w:rsid w:val="00047620"/>
    <w:rsid w:val="00047E9B"/>
    <w:rsid w:val="00050531"/>
    <w:rsid w:val="0005081C"/>
    <w:rsid w:val="000525D0"/>
    <w:rsid w:val="00052C71"/>
    <w:rsid w:val="00054613"/>
    <w:rsid w:val="00055348"/>
    <w:rsid w:val="00055CB9"/>
    <w:rsid w:val="0005627C"/>
    <w:rsid w:val="000570E1"/>
    <w:rsid w:val="000576F4"/>
    <w:rsid w:val="0005788E"/>
    <w:rsid w:val="00060372"/>
    <w:rsid w:val="00060495"/>
    <w:rsid w:val="000604AB"/>
    <w:rsid w:val="00062048"/>
    <w:rsid w:val="000622DE"/>
    <w:rsid w:val="00062D6B"/>
    <w:rsid w:val="00063D62"/>
    <w:rsid w:val="00066250"/>
    <w:rsid w:val="000669F7"/>
    <w:rsid w:val="000673C1"/>
    <w:rsid w:val="00067719"/>
    <w:rsid w:val="00067C23"/>
    <w:rsid w:val="00070A7A"/>
    <w:rsid w:val="00070A7B"/>
    <w:rsid w:val="00070DC3"/>
    <w:rsid w:val="00070DE2"/>
    <w:rsid w:val="000717BA"/>
    <w:rsid w:val="0007279A"/>
    <w:rsid w:val="00072A50"/>
    <w:rsid w:val="00072CDE"/>
    <w:rsid w:val="000738D9"/>
    <w:rsid w:val="00074A75"/>
    <w:rsid w:val="00075116"/>
    <w:rsid w:val="00075170"/>
    <w:rsid w:val="00076BAB"/>
    <w:rsid w:val="00076BEB"/>
    <w:rsid w:val="00076F36"/>
    <w:rsid w:val="000778EA"/>
    <w:rsid w:val="000819B6"/>
    <w:rsid w:val="00081D99"/>
    <w:rsid w:val="0008225D"/>
    <w:rsid w:val="00082A98"/>
    <w:rsid w:val="0008350A"/>
    <w:rsid w:val="00083F5F"/>
    <w:rsid w:val="00084BC1"/>
    <w:rsid w:val="00086816"/>
    <w:rsid w:val="00091054"/>
    <w:rsid w:val="00091285"/>
    <w:rsid w:val="00091849"/>
    <w:rsid w:val="00092E13"/>
    <w:rsid w:val="00093507"/>
    <w:rsid w:val="00093708"/>
    <w:rsid w:val="0009374F"/>
    <w:rsid w:val="00093DE2"/>
    <w:rsid w:val="000957DC"/>
    <w:rsid w:val="00096774"/>
    <w:rsid w:val="0009785D"/>
    <w:rsid w:val="00097E29"/>
    <w:rsid w:val="000A051A"/>
    <w:rsid w:val="000A0DAA"/>
    <w:rsid w:val="000A0EBF"/>
    <w:rsid w:val="000A18E5"/>
    <w:rsid w:val="000A29A3"/>
    <w:rsid w:val="000A29D4"/>
    <w:rsid w:val="000A35C1"/>
    <w:rsid w:val="000A728E"/>
    <w:rsid w:val="000A729A"/>
    <w:rsid w:val="000B0694"/>
    <w:rsid w:val="000B2017"/>
    <w:rsid w:val="000B2323"/>
    <w:rsid w:val="000B287C"/>
    <w:rsid w:val="000B2E80"/>
    <w:rsid w:val="000B5324"/>
    <w:rsid w:val="000B592F"/>
    <w:rsid w:val="000B6701"/>
    <w:rsid w:val="000B7992"/>
    <w:rsid w:val="000C0582"/>
    <w:rsid w:val="000C0CB3"/>
    <w:rsid w:val="000C2317"/>
    <w:rsid w:val="000C2A28"/>
    <w:rsid w:val="000C3501"/>
    <w:rsid w:val="000C42DC"/>
    <w:rsid w:val="000C59E1"/>
    <w:rsid w:val="000C7196"/>
    <w:rsid w:val="000C73CA"/>
    <w:rsid w:val="000C73F9"/>
    <w:rsid w:val="000D1700"/>
    <w:rsid w:val="000D1D60"/>
    <w:rsid w:val="000D2ED1"/>
    <w:rsid w:val="000D420F"/>
    <w:rsid w:val="000D46BF"/>
    <w:rsid w:val="000D4BB3"/>
    <w:rsid w:val="000D6B2E"/>
    <w:rsid w:val="000D79AF"/>
    <w:rsid w:val="000E0017"/>
    <w:rsid w:val="000E023E"/>
    <w:rsid w:val="000E13D7"/>
    <w:rsid w:val="000E2242"/>
    <w:rsid w:val="000E316C"/>
    <w:rsid w:val="000E353C"/>
    <w:rsid w:val="000E39D4"/>
    <w:rsid w:val="000E4285"/>
    <w:rsid w:val="000E450F"/>
    <w:rsid w:val="000E517B"/>
    <w:rsid w:val="000E59AE"/>
    <w:rsid w:val="000E6681"/>
    <w:rsid w:val="000E713B"/>
    <w:rsid w:val="000E7FEC"/>
    <w:rsid w:val="000F013F"/>
    <w:rsid w:val="000F0201"/>
    <w:rsid w:val="000F1833"/>
    <w:rsid w:val="000F1A62"/>
    <w:rsid w:val="000F442F"/>
    <w:rsid w:val="000F57D4"/>
    <w:rsid w:val="000F6204"/>
    <w:rsid w:val="000F651C"/>
    <w:rsid w:val="000F6EBE"/>
    <w:rsid w:val="000F6F98"/>
    <w:rsid w:val="000F7474"/>
    <w:rsid w:val="000F7972"/>
    <w:rsid w:val="000F7D34"/>
    <w:rsid w:val="00100D06"/>
    <w:rsid w:val="00100ECF"/>
    <w:rsid w:val="00101AF2"/>
    <w:rsid w:val="00101BA7"/>
    <w:rsid w:val="00102C08"/>
    <w:rsid w:val="00103064"/>
    <w:rsid w:val="001030C6"/>
    <w:rsid w:val="00103219"/>
    <w:rsid w:val="0010386A"/>
    <w:rsid w:val="001050C8"/>
    <w:rsid w:val="001064B3"/>
    <w:rsid w:val="00106C08"/>
    <w:rsid w:val="00106DAF"/>
    <w:rsid w:val="001076B8"/>
    <w:rsid w:val="00107D4B"/>
    <w:rsid w:val="00111024"/>
    <w:rsid w:val="001124CD"/>
    <w:rsid w:val="00113B70"/>
    <w:rsid w:val="0011453C"/>
    <w:rsid w:val="00114A8D"/>
    <w:rsid w:val="00114C47"/>
    <w:rsid w:val="00114E9C"/>
    <w:rsid w:val="0011589A"/>
    <w:rsid w:val="001159BE"/>
    <w:rsid w:val="00115A68"/>
    <w:rsid w:val="00120610"/>
    <w:rsid w:val="00121530"/>
    <w:rsid w:val="001217FB"/>
    <w:rsid w:val="00121B5C"/>
    <w:rsid w:val="001223B7"/>
    <w:rsid w:val="00123408"/>
    <w:rsid w:val="001235CF"/>
    <w:rsid w:val="00123AF2"/>
    <w:rsid w:val="00124277"/>
    <w:rsid w:val="00125D9B"/>
    <w:rsid w:val="001263F9"/>
    <w:rsid w:val="00126ADC"/>
    <w:rsid w:val="00126B84"/>
    <w:rsid w:val="0012790D"/>
    <w:rsid w:val="00130007"/>
    <w:rsid w:val="001302B8"/>
    <w:rsid w:val="00131BFA"/>
    <w:rsid w:val="00131DB4"/>
    <w:rsid w:val="00132008"/>
    <w:rsid w:val="001328B9"/>
    <w:rsid w:val="00133870"/>
    <w:rsid w:val="00133AC7"/>
    <w:rsid w:val="00134024"/>
    <w:rsid w:val="001343C0"/>
    <w:rsid w:val="00134833"/>
    <w:rsid w:val="00135F11"/>
    <w:rsid w:val="001364B1"/>
    <w:rsid w:val="00136BF8"/>
    <w:rsid w:val="00137524"/>
    <w:rsid w:val="00137A63"/>
    <w:rsid w:val="001401DD"/>
    <w:rsid w:val="001410EA"/>
    <w:rsid w:val="001415F7"/>
    <w:rsid w:val="00142DC1"/>
    <w:rsid w:val="001438C3"/>
    <w:rsid w:val="001454E1"/>
    <w:rsid w:val="001467C4"/>
    <w:rsid w:val="001506E7"/>
    <w:rsid w:val="00152001"/>
    <w:rsid w:val="00152341"/>
    <w:rsid w:val="00152534"/>
    <w:rsid w:val="00152643"/>
    <w:rsid w:val="00154420"/>
    <w:rsid w:val="001551AF"/>
    <w:rsid w:val="0015524F"/>
    <w:rsid w:val="001561C3"/>
    <w:rsid w:val="0015744A"/>
    <w:rsid w:val="00157648"/>
    <w:rsid w:val="0015771D"/>
    <w:rsid w:val="00157843"/>
    <w:rsid w:val="00157D41"/>
    <w:rsid w:val="00160377"/>
    <w:rsid w:val="00160C04"/>
    <w:rsid w:val="0016152E"/>
    <w:rsid w:val="00161A56"/>
    <w:rsid w:val="00161BEC"/>
    <w:rsid w:val="00163A41"/>
    <w:rsid w:val="001645CD"/>
    <w:rsid w:val="00164611"/>
    <w:rsid w:val="001646DA"/>
    <w:rsid w:val="001648AE"/>
    <w:rsid w:val="0016492E"/>
    <w:rsid w:val="00165940"/>
    <w:rsid w:val="001660F5"/>
    <w:rsid w:val="00167459"/>
    <w:rsid w:val="00167EE0"/>
    <w:rsid w:val="00171305"/>
    <w:rsid w:val="00172505"/>
    <w:rsid w:val="00172FF3"/>
    <w:rsid w:val="0017417B"/>
    <w:rsid w:val="0017564B"/>
    <w:rsid w:val="00175EF8"/>
    <w:rsid w:val="0017785C"/>
    <w:rsid w:val="0017799F"/>
    <w:rsid w:val="00180088"/>
    <w:rsid w:val="0018046F"/>
    <w:rsid w:val="00180551"/>
    <w:rsid w:val="00180821"/>
    <w:rsid w:val="00181260"/>
    <w:rsid w:val="001827E6"/>
    <w:rsid w:val="001831A3"/>
    <w:rsid w:val="00183358"/>
    <w:rsid w:val="001835C3"/>
    <w:rsid w:val="001837A6"/>
    <w:rsid w:val="00183B44"/>
    <w:rsid w:val="001856DB"/>
    <w:rsid w:val="001859E7"/>
    <w:rsid w:val="001863F8"/>
    <w:rsid w:val="00186A1D"/>
    <w:rsid w:val="00186C51"/>
    <w:rsid w:val="00187C44"/>
    <w:rsid w:val="00190E56"/>
    <w:rsid w:val="0019153E"/>
    <w:rsid w:val="00191A1D"/>
    <w:rsid w:val="0019411F"/>
    <w:rsid w:val="00194BE9"/>
    <w:rsid w:val="00195236"/>
    <w:rsid w:val="001977D1"/>
    <w:rsid w:val="001A03FA"/>
    <w:rsid w:val="001A0572"/>
    <w:rsid w:val="001A128A"/>
    <w:rsid w:val="001A25E6"/>
    <w:rsid w:val="001A2D1C"/>
    <w:rsid w:val="001A2E01"/>
    <w:rsid w:val="001A4C92"/>
    <w:rsid w:val="001A4FAD"/>
    <w:rsid w:val="001A4FD9"/>
    <w:rsid w:val="001A5813"/>
    <w:rsid w:val="001A598B"/>
    <w:rsid w:val="001A5BF9"/>
    <w:rsid w:val="001A5E2B"/>
    <w:rsid w:val="001A790C"/>
    <w:rsid w:val="001B1C56"/>
    <w:rsid w:val="001B20D7"/>
    <w:rsid w:val="001B2219"/>
    <w:rsid w:val="001B2FB6"/>
    <w:rsid w:val="001B36BF"/>
    <w:rsid w:val="001B446A"/>
    <w:rsid w:val="001B44C6"/>
    <w:rsid w:val="001B44EA"/>
    <w:rsid w:val="001B4857"/>
    <w:rsid w:val="001B51CA"/>
    <w:rsid w:val="001B624A"/>
    <w:rsid w:val="001C0DA7"/>
    <w:rsid w:val="001C20BA"/>
    <w:rsid w:val="001C20BC"/>
    <w:rsid w:val="001C2454"/>
    <w:rsid w:val="001C3A82"/>
    <w:rsid w:val="001C478E"/>
    <w:rsid w:val="001C5388"/>
    <w:rsid w:val="001C75EE"/>
    <w:rsid w:val="001D00EB"/>
    <w:rsid w:val="001D0561"/>
    <w:rsid w:val="001D14AE"/>
    <w:rsid w:val="001D171F"/>
    <w:rsid w:val="001D1982"/>
    <w:rsid w:val="001D26B7"/>
    <w:rsid w:val="001D2984"/>
    <w:rsid w:val="001D2B44"/>
    <w:rsid w:val="001D2C80"/>
    <w:rsid w:val="001D2FD9"/>
    <w:rsid w:val="001D3D1E"/>
    <w:rsid w:val="001D4296"/>
    <w:rsid w:val="001D4818"/>
    <w:rsid w:val="001D5934"/>
    <w:rsid w:val="001D5EE2"/>
    <w:rsid w:val="001D5F3E"/>
    <w:rsid w:val="001D6C04"/>
    <w:rsid w:val="001D6FED"/>
    <w:rsid w:val="001D76D3"/>
    <w:rsid w:val="001E0F8E"/>
    <w:rsid w:val="001E1443"/>
    <w:rsid w:val="001E1472"/>
    <w:rsid w:val="001E1E91"/>
    <w:rsid w:val="001E2EEF"/>
    <w:rsid w:val="001E4717"/>
    <w:rsid w:val="001E5967"/>
    <w:rsid w:val="001E62EF"/>
    <w:rsid w:val="001E62FB"/>
    <w:rsid w:val="001E6408"/>
    <w:rsid w:val="001E6EFE"/>
    <w:rsid w:val="001E7840"/>
    <w:rsid w:val="001F01C4"/>
    <w:rsid w:val="001F2766"/>
    <w:rsid w:val="001F2B3A"/>
    <w:rsid w:val="001F668E"/>
    <w:rsid w:val="001F6E82"/>
    <w:rsid w:val="001F7125"/>
    <w:rsid w:val="002000B0"/>
    <w:rsid w:val="00200BF6"/>
    <w:rsid w:val="0020198C"/>
    <w:rsid w:val="002022DC"/>
    <w:rsid w:val="00202B87"/>
    <w:rsid w:val="00203042"/>
    <w:rsid w:val="00204F5E"/>
    <w:rsid w:val="00205A0B"/>
    <w:rsid w:val="00205E10"/>
    <w:rsid w:val="00205F85"/>
    <w:rsid w:val="00207440"/>
    <w:rsid w:val="00210313"/>
    <w:rsid w:val="002104BB"/>
    <w:rsid w:val="00210850"/>
    <w:rsid w:val="00210F1A"/>
    <w:rsid w:val="00210F50"/>
    <w:rsid w:val="002114C1"/>
    <w:rsid w:val="002131B0"/>
    <w:rsid w:val="002135D5"/>
    <w:rsid w:val="00215E79"/>
    <w:rsid w:val="00216B3F"/>
    <w:rsid w:val="0021788E"/>
    <w:rsid w:val="00217965"/>
    <w:rsid w:val="002200C5"/>
    <w:rsid w:val="002216AF"/>
    <w:rsid w:val="00222305"/>
    <w:rsid w:val="0022376A"/>
    <w:rsid w:val="00223E69"/>
    <w:rsid w:val="0022454F"/>
    <w:rsid w:val="00224E99"/>
    <w:rsid w:val="00225986"/>
    <w:rsid w:val="00225DF0"/>
    <w:rsid w:val="00225EF4"/>
    <w:rsid w:val="00226FDD"/>
    <w:rsid w:val="0022769F"/>
    <w:rsid w:val="00227B83"/>
    <w:rsid w:val="00227C76"/>
    <w:rsid w:val="00232020"/>
    <w:rsid w:val="0023228D"/>
    <w:rsid w:val="00233C6F"/>
    <w:rsid w:val="0023440A"/>
    <w:rsid w:val="00234656"/>
    <w:rsid w:val="00235710"/>
    <w:rsid w:val="002358ED"/>
    <w:rsid w:val="002359AE"/>
    <w:rsid w:val="002368CB"/>
    <w:rsid w:val="002379CF"/>
    <w:rsid w:val="00237F00"/>
    <w:rsid w:val="0024177C"/>
    <w:rsid w:val="00242CBA"/>
    <w:rsid w:val="00242D84"/>
    <w:rsid w:val="00243CA4"/>
    <w:rsid w:val="00244447"/>
    <w:rsid w:val="0024567C"/>
    <w:rsid w:val="0024663F"/>
    <w:rsid w:val="0024669B"/>
    <w:rsid w:val="002468A4"/>
    <w:rsid w:val="00250AF2"/>
    <w:rsid w:val="00250CEC"/>
    <w:rsid w:val="0025103B"/>
    <w:rsid w:val="00252738"/>
    <w:rsid w:val="002528F9"/>
    <w:rsid w:val="00252B19"/>
    <w:rsid w:val="00253BD7"/>
    <w:rsid w:val="00254FEB"/>
    <w:rsid w:val="00257BD8"/>
    <w:rsid w:val="00257BE6"/>
    <w:rsid w:val="00257C57"/>
    <w:rsid w:val="002606EF"/>
    <w:rsid w:val="002642D6"/>
    <w:rsid w:val="00264807"/>
    <w:rsid w:val="00264C71"/>
    <w:rsid w:val="00264F76"/>
    <w:rsid w:val="00265413"/>
    <w:rsid w:val="00266B9C"/>
    <w:rsid w:val="002675EE"/>
    <w:rsid w:val="00267F1A"/>
    <w:rsid w:val="00271251"/>
    <w:rsid w:val="00271617"/>
    <w:rsid w:val="00271AD7"/>
    <w:rsid w:val="00272284"/>
    <w:rsid w:val="002724C1"/>
    <w:rsid w:val="00273B7A"/>
    <w:rsid w:val="00274101"/>
    <w:rsid w:val="002741E7"/>
    <w:rsid w:val="002753B9"/>
    <w:rsid w:val="00275B9E"/>
    <w:rsid w:val="00275EF7"/>
    <w:rsid w:val="002765B1"/>
    <w:rsid w:val="00276789"/>
    <w:rsid w:val="002776D3"/>
    <w:rsid w:val="00280EE4"/>
    <w:rsid w:val="0028160E"/>
    <w:rsid w:val="002821F7"/>
    <w:rsid w:val="0028281E"/>
    <w:rsid w:val="0028371F"/>
    <w:rsid w:val="00284F82"/>
    <w:rsid w:val="00285211"/>
    <w:rsid w:val="002855A0"/>
    <w:rsid w:val="00285A03"/>
    <w:rsid w:val="00285E63"/>
    <w:rsid w:val="0028608C"/>
    <w:rsid w:val="00286288"/>
    <w:rsid w:val="00286D17"/>
    <w:rsid w:val="00287046"/>
    <w:rsid w:val="00287173"/>
    <w:rsid w:val="002872D1"/>
    <w:rsid w:val="00287CA7"/>
    <w:rsid w:val="00291300"/>
    <w:rsid w:val="002922B6"/>
    <w:rsid w:val="00292B7F"/>
    <w:rsid w:val="00292BB0"/>
    <w:rsid w:val="00293AC0"/>
    <w:rsid w:val="00293F4C"/>
    <w:rsid w:val="002941AA"/>
    <w:rsid w:val="002942AF"/>
    <w:rsid w:val="00295420"/>
    <w:rsid w:val="00295873"/>
    <w:rsid w:val="00297598"/>
    <w:rsid w:val="00297F66"/>
    <w:rsid w:val="002A02E0"/>
    <w:rsid w:val="002A0F85"/>
    <w:rsid w:val="002A10B7"/>
    <w:rsid w:val="002A1EC3"/>
    <w:rsid w:val="002A21D8"/>
    <w:rsid w:val="002A410A"/>
    <w:rsid w:val="002A42A6"/>
    <w:rsid w:val="002A44B7"/>
    <w:rsid w:val="002A500A"/>
    <w:rsid w:val="002A60A3"/>
    <w:rsid w:val="002A6EFC"/>
    <w:rsid w:val="002A6FB6"/>
    <w:rsid w:val="002A77EA"/>
    <w:rsid w:val="002A7F04"/>
    <w:rsid w:val="002A7F8C"/>
    <w:rsid w:val="002B032A"/>
    <w:rsid w:val="002B03F4"/>
    <w:rsid w:val="002B0922"/>
    <w:rsid w:val="002B1F51"/>
    <w:rsid w:val="002B2E16"/>
    <w:rsid w:val="002B3E14"/>
    <w:rsid w:val="002B4A62"/>
    <w:rsid w:val="002B4CFC"/>
    <w:rsid w:val="002B5210"/>
    <w:rsid w:val="002B69A8"/>
    <w:rsid w:val="002B733E"/>
    <w:rsid w:val="002B7CAC"/>
    <w:rsid w:val="002C0E7C"/>
    <w:rsid w:val="002C1736"/>
    <w:rsid w:val="002C1E2F"/>
    <w:rsid w:val="002C3C36"/>
    <w:rsid w:val="002C45E3"/>
    <w:rsid w:val="002C4BA2"/>
    <w:rsid w:val="002C4CA7"/>
    <w:rsid w:val="002C5072"/>
    <w:rsid w:val="002C541D"/>
    <w:rsid w:val="002C5924"/>
    <w:rsid w:val="002C605D"/>
    <w:rsid w:val="002C6D4E"/>
    <w:rsid w:val="002C7526"/>
    <w:rsid w:val="002C757A"/>
    <w:rsid w:val="002D018A"/>
    <w:rsid w:val="002D032A"/>
    <w:rsid w:val="002D0BFA"/>
    <w:rsid w:val="002D0C61"/>
    <w:rsid w:val="002D0D77"/>
    <w:rsid w:val="002D0E62"/>
    <w:rsid w:val="002D17AD"/>
    <w:rsid w:val="002D32AC"/>
    <w:rsid w:val="002D3326"/>
    <w:rsid w:val="002D4686"/>
    <w:rsid w:val="002D4E0E"/>
    <w:rsid w:val="002D54C0"/>
    <w:rsid w:val="002D5804"/>
    <w:rsid w:val="002D60FE"/>
    <w:rsid w:val="002D6D3B"/>
    <w:rsid w:val="002D6D3E"/>
    <w:rsid w:val="002D78CF"/>
    <w:rsid w:val="002E0436"/>
    <w:rsid w:val="002E0924"/>
    <w:rsid w:val="002E14F7"/>
    <w:rsid w:val="002E1C1C"/>
    <w:rsid w:val="002E2350"/>
    <w:rsid w:val="002E2A69"/>
    <w:rsid w:val="002E3B56"/>
    <w:rsid w:val="002E4CEB"/>
    <w:rsid w:val="002E4D45"/>
    <w:rsid w:val="002E4FBD"/>
    <w:rsid w:val="002E554E"/>
    <w:rsid w:val="002E5D81"/>
    <w:rsid w:val="002E661C"/>
    <w:rsid w:val="002E6DAA"/>
    <w:rsid w:val="002E74EC"/>
    <w:rsid w:val="002E7619"/>
    <w:rsid w:val="002E7A7C"/>
    <w:rsid w:val="002E7DDB"/>
    <w:rsid w:val="002F01A7"/>
    <w:rsid w:val="002F0937"/>
    <w:rsid w:val="002F1CC9"/>
    <w:rsid w:val="002F1FEB"/>
    <w:rsid w:val="002F2939"/>
    <w:rsid w:val="002F2ACE"/>
    <w:rsid w:val="002F423F"/>
    <w:rsid w:val="002F515F"/>
    <w:rsid w:val="002F52F3"/>
    <w:rsid w:val="002F55B8"/>
    <w:rsid w:val="002F5E87"/>
    <w:rsid w:val="002F7041"/>
    <w:rsid w:val="002F7114"/>
    <w:rsid w:val="003007CE"/>
    <w:rsid w:val="00300A97"/>
    <w:rsid w:val="00300BBF"/>
    <w:rsid w:val="00301099"/>
    <w:rsid w:val="00301B58"/>
    <w:rsid w:val="00301C50"/>
    <w:rsid w:val="00302DEE"/>
    <w:rsid w:val="003036B3"/>
    <w:rsid w:val="00303C56"/>
    <w:rsid w:val="00305F40"/>
    <w:rsid w:val="00306618"/>
    <w:rsid w:val="00312A4F"/>
    <w:rsid w:val="00312ABB"/>
    <w:rsid w:val="00312CD8"/>
    <w:rsid w:val="00314432"/>
    <w:rsid w:val="00314EBB"/>
    <w:rsid w:val="00315EFC"/>
    <w:rsid w:val="00315F14"/>
    <w:rsid w:val="00316F01"/>
    <w:rsid w:val="00317D7E"/>
    <w:rsid w:val="00321FC1"/>
    <w:rsid w:val="0032323D"/>
    <w:rsid w:val="003234F1"/>
    <w:rsid w:val="0032409A"/>
    <w:rsid w:val="003258E7"/>
    <w:rsid w:val="00325A4B"/>
    <w:rsid w:val="00325F1F"/>
    <w:rsid w:val="00325F63"/>
    <w:rsid w:val="00327508"/>
    <w:rsid w:val="00327C18"/>
    <w:rsid w:val="00327DD1"/>
    <w:rsid w:val="00327FC1"/>
    <w:rsid w:val="00330579"/>
    <w:rsid w:val="00330838"/>
    <w:rsid w:val="00331D8D"/>
    <w:rsid w:val="003336A8"/>
    <w:rsid w:val="00333CAA"/>
    <w:rsid w:val="0033414E"/>
    <w:rsid w:val="00334AFD"/>
    <w:rsid w:val="00334FA5"/>
    <w:rsid w:val="00335998"/>
    <w:rsid w:val="003363D5"/>
    <w:rsid w:val="0033692C"/>
    <w:rsid w:val="00336DB2"/>
    <w:rsid w:val="00336DED"/>
    <w:rsid w:val="0033756B"/>
    <w:rsid w:val="00337D5A"/>
    <w:rsid w:val="00342C05"/>
    <w:rsid w:val="00344F38"/>
    <w:rsid w:val="003455D9"/>
    <w:rsid w:val="00345FCB"/>
    <w:rsid w:val="00346F08"/>
    <w:rsid w:val="003471C0"/>
    <w:rsid w:val="00347A32"/>
    <w:rsid w:val="00351AD2"/>
    <w:rsid w:val="00351C9D"/>
    <w:rsid w:val="00352B5B"/>
    <w:rsid w:val="00352C88"/>
    <w:rsid w:val="003532C0"/>
    <w:rsid w:val="003535B3"/>
    <w:rsid w:val="00354186"/>
    <w:rsid w:val="003544F1"/>
    <w:rsid w:val="003547F3"/>
    <w:rsid w:val="003562B6"/>
    <w:rsid w:val="00356ED1"/>
    <w:rsid w:val="003578F6"/>
    <w:rsid w:val="00360582"/>
    <w:rsid w:val="00361735"/>
    <w:rsid w:val="00361A2A"/>
    <w:rsid w:val="00361DEC"/>
    <w:rsid w:val="00362E34"/>
    <w:rsid w:val="00364710"/>
    <w:rsid w:val="0036496C"/>
    <w:rsid w:val="003656DA"/>
    <w:rsid w:val="00365AA7"/>
    <w:rsid w:val="003661DA"/>
    <w:rsid w:val="00366232"/>
    <w:rsid w:val="003664D6"/>
    <w:rsid w:val="00370C6F"/>
    <w:rsid w:val="0037130A"/>
    <w:rsid w:val="0037193C"/>
    <w:rsid w:val="00371B59"/>
    <w:rsid w:val="003722BB"/>
    <w:rsid w:val="00373220"/>
    <w:rsid w:val="003732B1"/>
    <w:rsid w:val="00373A5C"/>
    <w:rsid w:val="0037414C"/>
    <w:rsid w:val="003757F3"/>
    <w:rsid w:val="00377431"/>
    <w:rsid w:val="00380222"/>
    <w:rsid w:val="00381858"/>
    <w:rsid w:val="00382702"/>
    <w:rsid w:val="00382C80"/>
    <w:rsid w:val="003832F2"/>
    <w:rsid w:val="00383694"/>
    <w:rsid w:val="00383731"/>
    <w:rsid w:val="00383B27"/>
    <w:rsid w:val="003849BB"/>
    <w:rsid w:val="00385328"/>
    <w:rsid w:val="00385453"/>
    <w:rsid w:val="0038595C"/>
    <w:rsid w:val="003866CD"/>
    <w:rsid w:val="0039059C"/>
    <w:rsid w:val="003917FE"/>
    <w:rsid w:val="00392391"/>
    <w:rsid w:val="00392A3B"/>
    <w:rsid w:val="003931EB"/>
    <w:rsid w:val="003935F8"/>
    <w:rsid w:val="00393E21"/>
    <w:rsid w:val="0039611A"/>
    <w:rsid w:val="0039612B"/>
    <w:rsid w:val="003964D0"/>
    <w:rsid w:val="0039675A"/>
    <w:rsid w:val="00396A7B"/>
    <w:rsid w:val="00397A46"/>
    <w:rsid w:val="00397BB1"/>
    <w:rsid w:val="00397E49"/>
    <w:rsid w:val="003A06CF"/>
    <w:rsid w:val="003A0788"/>
    <w:rsid w:val="003A086F"/>
    <w:rsid w:val="003A111F"/>
    <w:rsid w:val="003A3542"/>
    <w:rsid w:val="003A5395"/>
    <w:rsid w:val="003A5668"/>
    <w:rsid w:val="003A6016"/>
    <w:rsid w:val="003A6C17"/>
    <w:rsid w:val="003A6DDA"/>
    <w:rsid w:val="003B050B"/>
    <w:rsid w:val="003B0B25"/>
    <w:rsid w:val="003B1231"/>
    <w:rsid w:val="003B1352"/>
    <w:rsid w:val="003B1998"/>
    <w:rsid w:val="003B1D18"/>
    <w:rsid w:val="003B293B"/>
    <w:rsid w:val="003B2A89"/>
    <w:rsid w:val="003B3B08"/>
    <w:rsid w:val="003B415C"/>
    <w:rsid w:val="003B439A"/>
    <w:rsid w:val="003B4F65"/>
    <w:rsid w:val="003B5C94"/>
    <w:rsid w:val="003B62AD"/>
    <w:rsid w:val="003B7C56"/>
    <w:rsid w:val="003B7DEF"/>
    <w:rsid w:val="003C256B"/>
    <w:rsid w:val="003C2E4F"/>
    <w:rsid w:val="003C43DC"/>
    <w:rsid w:val="003C4C2C"/>
    <w:rsid w:val="003C578E"/>
    <w:rsid w:val="003C701C"/>
    <w:rsid w:val="003D0BEA"/>
    <w:rsid w:val="003D0C17"/>
    <w:rsid w:val="003D1105"/>
    <w:rsid w:val="003D1553"/>
    <w:rsid w:val="003D1F37"/>
    <w:rsid w:val="003D2A1D"/>
    <w:rsid w:val="003D30D7"/>
    <w:rsid w:val="003D44A9"/>
    <w:rsid w:val="003D4618"/>
    <w:rsid w:val="003D5E29"/>
    <w:rsid w:val="003D6604"/>
    <w:rsid w:val="003D6ED3"/>
    <w:rsid w:val="003D71B1"/>
    <w:rsid w:val="003D7795"/>
    <w:rsid w:val="003D7FA4"/>
    <w:rsid w:val="003E2FFE"/>
    <w:rsid w:val="003E58AC"/>
    <w:rsid w:val="003E6E89"/>
    <w:rsid w:val="003E732C"/>
    <w:rsid w:val="003E75B4"/>
    <w:rsid w:val="003F04DD"/>
    <w:rsid w:val="003F1416"/>
    <w:rsid w:val="003F14C3"/>
    <w:rsid w:val="003F1764"/>
    <w:rsid w:val="003F4262"/>
    <w:rsid w:val="003F4D9B"/>
    <w:rsid w:val="003F5473"/>
    <w:rsid w:val="003F5A46"/>
    <w:rsid w:val="003F61DE"/>
    <w:rsid w:val="003F69A1"/>
    <w:rsid w:val="003F6A04"/>
    <w:rsid w:val="003F6FE4"/>
    <w:rsid w:val="003F7446"/>
    <w:rsid w:val="003F77AA"/>
    <w:rsid w:val="00400870"/>
    <w:rsid w:val="0040183A"/>
    <w:rsid w:val="00401DC5"/>
    <w:rsid w:val="00402281"/>
    <w:rsid w:val="004026F7"/>
    <w:rsid w:val="00403235"/>
    <w:rsid w:val="004032DA"/>
    <w:rsid w:val="004053E6"/>
    <w:rsid w:val="00405F19"/>
    <w:rsid w:val="00405FEB"/>
    <w:rsid w:val="00406EF8"/>
    <w:rsid w:val="00406F31"/>
    <w:rsid w:val="004073DB"/>
    <w:rsid w:val="004074D1"/>
    <w:rsid w:val="00407530"/>
    <w:rsid w:val="00411980"/>
    <w:rsid w:val="00411CCC"/>
    <w:rsid w:val="00412056"/>
    <w:rsid w:val="00413550"/>
    <w:rsid w:val="004137DE"/>
    <w:rsid w:val="00413A45"/>
    <w:rsid w:val="00415626"/>
    <w:rsid w:val="00416077"/>
    <w:rsid w:val="0041742A"/>
    <w:rsid w:val="0042141B"/>
    <w:rsid w:val="00421ABA"/>
    <w:rsid w:val="004223E2"/>
    <w:rsid w:val="00422793"/>
    <w:rsid w:val="004227BF"/>
    <w:rsid w:val="0042417B"/>
    <w:rsid w:val="00425554"/>
    <w:rsid w:val="00425851"/>
    <w:rsid w:val="004259A4"/>
    <w:rsid w:val="00425C58"/>
    <w:rsid w:val="00426E0E"/>
    <w:rsid w:val="00430AF9"/>
    <w:rsid w:val="00430C9C"/>
    <w:rsid w:val="00431538"/>
    <w:rsid w:val="004320AF"/>
    <w:rsid w:val="00432179"/>
    <w:rsid w:val="00433104"/>
    <w:rsid w:val="00433701"/>
    <w:rsid w:val="004342B6"/>
    <w:rsid w:val="004346C3"/>
    <w:rsid w:val="004356E3"/>
    <w:rsid w:val="00436016"/>
    <w:rsid w:val="00436040"/>
    <w:rsid w:val="0043695B"/>
    <w:rsid w:val="0044000F"/>
    <w:rsid w:val="0044068F"/>
    <w:rsid w:val="00440D2B"/>
    <w:rsid w:val="004412EC"/>
    <w:rsid w:val="004438C2"/>
    <w:rsid w:val="00443FDC"/>
    <w:rsid w:val="0044436E"/>
    <w:rsid w:val="00444C55"/>
    <w:rsid w:val="00444EE4"/>
    <w:rsid w:val="0044531B"/>
    <w:rsid w:val="00445883"/>
    <w:rsid w:val="00445FBB"/>
    <w:rsid w:val="00446294"/>
    <w:rsid w:val="0044646B"/>
    <w:rsid w:val="004467FF"/>
    <w:rsid w:val="00447E63"/>
    <w:rsid w:val="00450568"/>
    <w:rsid w:val="00451136"/>
    <w:rsid w:val="00451221"/>
    <w:rsid w:val="00451280"/>
    <w:rsid w:val="004515EC"/>
    <w:rsid w:val="00451F90"/>
    <w:rsid w:val="00452404"/>
    <w:rsid w:val="00453B90"/>
    <w:rsid w:val="00453BFB"/>
    <w:rsid w:val="00454BC6"/>
    <w:rsid w:val="00454D27"/>
    <w:rsid w:val="00454FA4"/>
    <w:rsid w:val="00455874"/>
    <w:rsid w:val="00456117"/>
    <w:rsid w:val="00456212"/>
    <w:rsid w:val="004564A6"/>
    <w:rsid w:val="00460A9C"/>
    <w:rsid w:val="00461EA7"/>
    <w:rsid w:val="00462B02"/>
    <w:rsid w:val="004634D5"/>
    <w:rsid w:val="00463760"/>
    <w:rsid w:val="004644BA"/>
    <w:rsid w:val="00465186"/>
    <w:rsid w:val="004651E2"/>
    <w:rsid w:val="00465420"/>
    <w:rsid w:val="004661F7"/>
    <w:rsid w:val="00466C9D"/>
    <w:rsid w:val="0047213D"/>
    <w:rsid w:val="004752AC"/>
    <w:rsid w:val="004769AE"/>
    <w:rsid w:val="00476FF5"/>
    <w:rsid w:val="004805A3"/>
    <w:rsid w:val="00481C50"/>
    <w:rsid w:val="0048354F"/>
    <w:rsid w:val="00483BE0"/>
    <w:rsid w:val="00483D2D"/>
    <w:rsid w:val="004848AF"/>
    <w:rsid w:val="004858F1"/>
    <w:rsid w:val="004873F2"/>
    <w:rsid w:val="0048777D"/>
    <w:rsid w:val="00487DFD"/>
    <w:rsid w:val="00490FBB"/>
    <w:rsid w:val="004915F3"/>
    <w:rsid w:val="00491AFC"/>
    <w:rsid w:val="00492505"/>
    <w:rsid w:val="0049331B"/>
    <w:rsid w:val="00495439"/>
    <w:rsid w:val="00496D95"/>
    <w:rsid w:val="004A0078"/>
    <w:rsid w:val="004A2089"/>
    <w:rsid w:val="004A2335"/>
    <w:rsid w:val="004A2C9C"/>
    <w:rsid w:val="004A2F1B"/>
    <w:rsid w:val="004A4A16"/>
    <w:rsid w:val="004A568A"/>
    <w:rsid w:val="004A589B"/>
    <w:rsid w:val="004A5C69"/>
    <w:rsid w:val="004A606B"/>
    <w:rsid w:val="004B123A"/>
    <w:rsid w:val="004B1AAA"/>
    <w:rsid w:val="004B3117"/>
    <w:rsid w:val="004B5387"/>
    <w:rsid w:val="004B7947"/>
    <w:rsid w:val="004C00A1"/>
    <w:rsid w:val="004C03B7"/>
    <w:rsid w:val="004C0576"/>
    <w:rsid w:val="004C0603"/>
    <w:rsid w:val="004C262C"/>
    <w:rsid w:val="004C2B05"/>
    <w:rsid w:val="004C350B"/>
    <w:rsid w:val="004C45AC"/>
    <w:rsid w:val="004C4992"/>
    <w:rsid w:val="004C7695"/>
    <w:rsid w:val="004C7ADD"/>
    <w:rsid w:val="004C7CE6"/>
    <w:rsid w:val="004D05D1"/>
    <w:rsid w:val="004D0742"/>
    <w:rsid w:val="004D1030"/>
    <w:rsid w:val="004D3CA1"/>
    <w:rsid w:val="004D5781"/>
    <w:rsid w:val="004D6DB3"/>
    <w:rsid w:val="004D7365"/>
    <w:rsid w:val="004D7A0A"/>
    <w:rsid w:val="004E01DB"/>
    <w:rsid w:val="004E18D0"/>
    <w:rsid w:val="004E209D"/>
    <w:rsid w:val="004E23BD"/>
    <w:rsid w:val="004E2F5B"/>
    <w:rsid w:val="004E33E7"/>
    <w:rsid w:val="004E4C3C"/>
    <w:rsid w:val="004E5C07"/>
    <w:rsid w:val="004E6AD5"/>
    <w:rsid w:val="004E7478"/>
    <w:rsid w:val="004F11D0"/>
    <w:rsid w:val="004F1706"/>
    <w:rsid w:val="004F1FC2"/>
    <w:rsid w:val="004F2332"/>
    <w:rsid w:val="004F250A"/>
    <w:rsid w:val="004F3894"/>
    <w:rsid w:val="004F4098"/>
    <w:rsid w:val="004F5B56"/>
    <w:rsid w:val="004F60E1"/>
    <w:rsid w:val="004F6565"/>
    <w:rsid w:val="004F6E45"/>
    <w:rsid w:val="004F7AA2"/>
    <w:rsid w:val="004F7D45"/>
    <w:rsid w:val="005003A1"/>
    <w:rsid w:val="00501E28"/>
    <w:rsid w:val="00502094"/>
    <w:rsid w:val="0050274E"/>
    <w:rsid w:val="00503859"/>
    <w:rsid w:val="00505AC9"/>
    <w:rsid w:val="00505FB2"/>
    <w:rsid w:val="00507E85"/>
    <w:rsid w:val="0051191D"/>
    <w:rsid w:val="00513527"/>
    <w:rsid w:val="00513D08"/>
    <w:rsid w:val="00514148"/>
    <w:rsid w:val="00514996"/>
    <w:rsid w:val="00514C33"/>
    <w:rsid w:val="00515D19"/>
    <w:rsid w:val="0051734B"/>
    <w:rsid w:val="00517504"/>
    <w:rsid w:val="00520C23"/>
    <w:rsid w:val="00521798"/>
    <w:rsid w:val="005222E1"/>
    <w:rsid w:val="00523D3D"/>
    <w:rsid w:val="005248CC"/>
    <w:rsid w:val="0052515C"/>
    <w:rsid w:val="00525A14"/>
    <w:rsid w:val="00527A24"/>
    <w:rsid w:val="00531113"/>
    <w:rsid w:val="00531552"/>
    <w:rsid w:val="005318ED"/>
    <w:rsid w:val="005322C8"/>
    <w:rsid w:val="0053259F"/>
    <w:rsid w:val="00533979"/>
    <w:rsid w:val="00534689"/>
    <w:rsid w:val="00534C9B"/>
    <w:rsid w:val="00534F2F"/>
    <w:rsid w:val="0053667E"/>
    <w:rsid w:val="00536BCA"/>
    <w:rsid w:val="00537CC3"/>
    <w:rsid w:val="005403E6"/>
    <w:rsid w:val="005408BF"/>
    <w:rsid w:val="00541144"/>
    <w:rsid w:val="00541312"/>
    <w:rsid w:val="0054270F"/>
    <w:rsid w:val="00542A9B"/>
    <w:rsid w:val="00542BC6"/>
    <w:rsid w:val="00543B9E"/>
    <w:rsid w:val="005440E0"/>
    <w:rsid w:val="00544984"/>
    <w:rsid w:val="00544C43"/>
    <w:rsid w:val="00545F85"/>
    <w:rsid w:val="005477F4"/>
    <w:rsid w:val="00547918"/>
    <w:rsid w:val="00547962"/>
    <w:rsid w:val="0055026F"/>
    <w:rsid w:val="00550FD0"/>
    <w:rsid w:val="00552A24"/>
    <w:rsid w:val="00552B15"/>
    <w:rsid w:val="00553786"/>
    <w:rsid w:val="005556B7"/>
    <w:rsid w:val="0055591A"/>
    <w:rsid w:val="00555EE8"/>
    <w:rsid w:val="00556510"/>
    <w:rsid w:val="005565DE"/>
    <w:rsid w:val="0055764C"/>
    <w:rsid w:val="00560088"/>
    <w:rsid w:val="005600EE"/>
    <w:rsid w:val="00560F90"/>
    <w:rsid w:val="00560FE9"/>
    <w:rsid w:val="00561823"/>
    <w:rsid w:val="00562B83"/>
    <w:rsid w:val="00562DF4"/>
    <w:rsid w:val="005630E7"/>
    <w:rsid w:val="00563697"/>
    <w:rsid w:val="005636F2"/>
    <w:rsid w:val="00563C09"/>
    <w:rsid w:val="00563FB7"/>
    <w:rsid w:val="00564185"/>
    <w:rsid w:val="00564F6A"/>
    <w:rsid w:val="00565A7F"/>
    <w:rsid w:val="00565B15"/>
    <w:rsid w:val="005674C4"/>
    <w:rsid w:val="00570FC8"/>
    <w:rsid w:val="00571917"/>
    <w:rsid w:val="00571F60"/>
    <w:rsid w:val="00574F4A"/>
    <w:rsid w:val="0057544E"/>
    <w:rsid w:val="00576584"/>
    <w:rsid w:val="00577871"/>
    <w:rsid w:val="00580475"/>
    <w:rsid w:val="00581719"/>
    <w:rsid w:val="00581760"/>
    <w:rsid w:val="00583E1C"/>
    <w:rsid w:val="00583F5E"/>
    <w:rsid w:val="0058447C"/>
    <w:rsid w:val="0058467F"/>
    <w:rsid w:val="005847CE"/>
    <w:rsid w:val="00584987"/>
    <w:rsid w:val="00584BB3"/>
    <w:rsid w:val="00585FE6"/>
    <w:rsid w:val="005861A9"/>
    <w:rsid w:val="00587249"/>
    <w:rsid w:val="005920D3"/>
    <w:rsid w:val="00592D5F"/>
    <w:rsid w:val="005939A0"/>
    <w:rsid w:val="00593C3A"/>
    <w:rsid w:val="00594ED8"/>
    <w:rsid w:val="00595CC4"/>
    <w:rsid w:val="00596ADC"/>
    <w:rsid w:val="005A16F7"/>
    <w:rsid w:val="005A498D"/>
    <w:rsid w:val="005A5C70"/>
    <w:rsid w:val="005A5DB7"/>
    <w:rsid w:val="005A693F"/>
    <w:rsid w:val="005A740A"/>
    <w:rsid w:val="005A7657"/>
    <w:rsid w:val="005B1713"/>
    <w:rsid w:val="005B32FA"/>
    <w:rsid w:val="005B3BA5"/>
    <w:rsid w:val="005B44E5"/>
    <w:rsid w:val="005B5FCB"/>
    <w:rsid w:val="005B7B49"/>
    <w:rsid w:val="005C13EB"/>
    <w:rsid w:val="005C1643"/>
    <w:rsid w:val="005C1D77"/>
    <w:rsid w:val="005C1F87"/>
    <w:rsid w:val="005C2F06"/>
    <w:rsid w:val="005C3AC5"/>
    <w:rsid w:val="005C3E36"/>
    <w:rsid w:val="005C48FE"/>
    <w:rsid w:val="005C5B64"/>
    <w:rsid w:val="005C5FB9"/>
    <w:rsid w:val="005C7197"/>
    <w:rsid w:val="005C7AE7"/>
    <w:rsid w:val="005D0261"/>
    <w:rsid w:val="005D117B"/>
    <w:rsid w:val="005D1CD5"/>
    <w:rsid w:val="005D2227"/>
    <w:rsid w:val="005D3CE0"/>
    <w:rsid w:val="005D5F38"/>
    <w:rsid w:val="005D6262"/>
    <w:rsid w:val="005D798F"/>
    <w:rsid w:val="005E03B1"/>
    <w:rsid w:val="005E063F"/>
    <w:rsid w:val="005E0745"/>
    <w:rsid w:val="005E0BEB"/>
    <w:rsid w:val="005E0E0E"/>
    <w:rsid w:val="005E10CD"/>
    <w:rsid w:val="005E1EC0"/>
    <w:rsid w:val="005E226A"/>
    <w:rsid w:val="005E22AF"/>
    <w:rsid w:val="005E2757"/>
    <w:rsid w:val="005E2A21"/>
    <w:rsid w:val="005E350A"/>
    <w:rsid w:val="005E35F9"/>
    <w:rsid w:val="005E3D37"/>
    <w:rsid w:val="005E41C8"/>
    <w:rsid w:val="005E4BF2"/>
    <w:rsid w:val="005E57B5"/>
    <w:rsid w:val="005E5EDD"/>
    <w:rsid w:val="005E5EFF"/>
    <w:rsid w:val="005E6223"/>
    <w:rsid w:val="005E700D"/>
    <w:rsid w:val="005E7B73"/>
    <w:rsid w:val="005F060D"/>
    <w:rsid w:val="005F1E47"/>
    <w:rsid w:val="005F2E53"/>
    <w:rsid w:val="005F355D"/>
    <w:rsid w:val="005F427E"/>
    <w:rsid w:val="005F50B3"/>
    <w:rsid w:val="005F721C"/>
    <w:rsid w:val="005F756F"/>
    <w:rsid w:val="005F7A23"/>
    <w:rsid w:val="005F7C78"/>
    <w:rsid w:val="005F7C9C"/>
    <w:rsid w:val="005F7EA0"/>
    <w:rsid w:val="005F7FBF"/>
    <w:rsid w:val="0060222F"/>
    <w:rsid w:val="0060303C"/>
    <w:rsid w:val="00603775"/>
    <w:rsid w:val="00604F4E"/>
    <w:rsid w:val="00604FDF"/>
    <w:rsid w:val="00605257"/>
    <w:rsid w:val="00605849"/>
    <w:rsid w:val="00606640"/>
    <w:rsid w:val="006068EB"/>
    <w:rsid w:val="00606E81"/>
    <w:rsid w:val="00606ECC"/>
    <w:rsid w:val="00606F92"/>
    <w:rsid w:val="006119E2"/>
    <w:rsid w:val="0061208D"/>
    <w:rsid w:val="00612492"/>
    <w:rsid w:val="006139DB"/>
    <w:rsid w:val="00614DE3"/>
    <w:rsid w:val="00614F88"/>
    <w:rsid w:val="00615587"/>
    <w:rsid w:val="00616989"/>
    <w:rsid w:val="00617F9A"/>
    <w:rsid w:val="00620FE9"/>
    <w:rsid w:val="006213C4"/>
    <w:rsid w:val="0062249F"/>
    <w:rsid w:val="006226D7"/>
    <w:rsid w:val="0062282F"/>
    <w:rsid w:val="00622CA3"/>
    <w:rsid w:val="00622EA3"/>
    <w:rsid w:val="00623B0D"/>
    <w:rsid w:val="00623E80"/>
    <w:rsid w:val="006240C3"/>
    <w:rsid w:val="00624F53"/>
    <w:rsid w:val="006255EC"/>
    <w:rsid w:val="00625F0F"/>
    <w:rsid w:val="00626A53"/>
    <w:rsid w:val="006273BF"/>
    <w:rsid w:val="00627D4C"/>
    <w:rsid w:val="00631276"/>
    <w:rsid w:val="006316D6"/>
    <w:rsid w:val="00631AAC"/>
    <w:rsid w:val="00632333"/>
    <w:rsid w:val="00632416"/>
    <w:rsid w:val="00632C9C"/>
    <w:rsid w:val="00633CEE"/>
    <w:rsid w:val="006345C4"/>
    <w:rsid w:val="0063507A"/>
    <w:rsid w:val="00635173"/>
    <w:rsid w:val="006357DD"/>
    <w:rsid w:val="00636E1D"/>
    <w:rsid w:val="00637440"/>
    <w:rsid w:val="00637703"/>
    <w:rsid w:val="00637812"/>
    <w:rsid w:val="00637A61"/>
    <w:rsid w:val="00637E68"/>
    <w:rsid w:val="00637F39"/>
    <w:rsid w:val="0064018A"/>
    <w:rsid w:val="0064047F"/>
    <w:rsid w:val="006409E2"/>
    <w:rsid w:val="00641149"/>
    <w:rsid w:val="00641691"/>
    <w:rsid w:val="00642119"/>
    <w:rsid w:val="00642DE4"/>
    <w:rsid w:val="0064471F"/>
    <w:rsid w:val="00644902"/>
    <w:rsid w:val="00645878"/>
    <w:rsid w:val="00645DAD"/>
    <w:rsid w:val="00646459"/>
    <w:rsid w:val="00646E9F"/>
    <w:rsid w:val="00646FA8"/>
    <w:rsid w:val="0064736B"/>
    <w:rsid w:val="00647B11"/>
    <w:rsid w:val="00650007"/>
    <w:rsid w:val="0065010C"/>
    <w:rsid w:val="00650BAB"/>
    <w:rsid w:val="00651E8A"/>
    <w:rsid w:val="00653537"/>
    <w:rsid w:val="0065365A"/>
    <w:rsid w:val="00654DB5"/>
    <w:rsid w:val="00656A36"/>
    <w:rsid w:val="00657923"/>
    <w:rsid w:val="00660488"/>
    <w:rsid w:val="00662AEF"/>
    <w:rsid w:val="00662E20"/>
    <w:rsid w:val="006632AE"/>
    <w:rsid w:val="00663E65"/>
    <w:rsid w:val="006652C4"/>
    <w:rsid w:val="00665ABB"/>
    <w:rsid w:val="006660C4"/>
    <w:rsid w:val="00667E16"/>
    <w:rsid w:val="0067135A"/>
    <w:rsid w:val="00671AB6"/>
    <w:rsid w:val="00671F93"/>
    <w:rsid w:val="00672067"/>
    <w:rsid w:val="006725B4"/>
    <w:rsid w:val="00672774"/>
    <w:rsid w:val="006727CD"/>
    <w:rsid w:val="00672C3E"/>
    <w:rsid w:val="00672D8D"/>
    <w:rsid w:val="006738F1"/>
    <w:rsid w:val="00673CCD"/>
    <w:rsid w:val="00675969"/>
    <w:rsid w:val="00677413"/>
    <w:rsid w:val="00677731"/>
    <w:rsid w:val="00680079"/>
    <w:rsid w:val="0068052D"/>
    <w:rsid w:val="006814DD"/>
    <w:rsid w:val="006824A2"/>
    <w:rsid w:val="00682594"/>
    <w:rsid w:val="006839BE"/>
    <w:rsid w:val="006843C8"/>
    <w:rsid w:val="0068551E"/>
    <w:rsid w:val="0068621D"/>
    <w:rsid w:val="00686ACC"/>
    <w:rsid w:val="00690E75"/>
    <w:rsid w:val="006913DD"/>
    <w:rsid w:val="00691F5D"/>
    <w:rsid w:val="006924F1"/>
    <w:rsid w:val="00692E93"/>
    <w:rsid w:val="00693D01"/>
    <w:rsid w:val="00693FB9"/>
    <w:rsid w:val="00694277"/>
    <w:rsid w:val="006946FF"/>
    <w:rsid w:val="0069491F"/>
    <w:rsid w:val="006956A1"/>
    <w:rsid w:val="00697709"/>
    <w:rsid w:val="00697EBA"/>
    <w:rsid w:val="006A0109"/>
    <w:rsid w:val="006A0466"/>
    <w:rsid w:val="006A0C5C"/>
    <w:rsid w:val="006A1660"/>
    <w:rsid w:val="006A1AD8"/>
    <w:rsid w:val="006A245F"/>
    <w:rsid w:val="006A2A32"/>
    <w:rsid w:val="006A332F"/>
    <w:rsid w:val="006A38EA"/>
    <w:rsid w:val="006A3A25"/>
    <w:rsid w:val="006A3E07"/>
    <w:rsid w:val="006A4D6E"/>
    <w:rsid w:val="006A5444"/>
    <w:rsid w:val="006A56E2"/>
    <w:rsid w:val="006A78B4"/>
    <w:rsid w:val="006A7F1B"/>
    <w:rsid w:val="006A7F66"/>
    <w:rsid w:val="006B081B"/>
    <w:rsid w:val="006B0B56"/>
    <w:rsid w:val="006B11A6"/>
    <w:rsid w:val="006B20A8"/>
    <w:rsid w:val="006B30BD"/>
    <w:rsid w:val="006B4032"/>
    <w:rsid w:val="006B518E"/>
    <w:rsid w:val="006B55DE"/>
    <w:rsid w:val="006B6104"/>
    <w:rsid w:val="006B6AD3"/>
    <w:rsid w:val="006C025F"/>
    <w:rsid w:val="006C1D10"/>
    <w:rsid w:val="006C1D14"/>
    <w:rsid w:val="006C4EE5"/>
    <w:rsid w:val="006C55DB"/>
    <w:rsid w:val="006C5BC8"/>
    <w:rsid w:val="006C764D"/>
    <w:rsid w:val="006C7F61"/>
    <w:rsid w:val="006D0AF4"/>
    <w:rsid w:val="006D0E43"/>
    <w:rsid w:val="006D14F1"/>
    <w:rsid w:val="006D1B44"/>
    <w:rsid w:val="006D31F4"/>
    <w:rsid w:val="006D48BA"/>
    <w:rsid w:val="006D6B64"/>
    <w:rsid w:val="006D7175"/>
    <w:rsid w:val="006D7B5A"/>
    <w:rsid w:val="006D7E1B"/>
    <w:rsid w:val="006E08F0"/>
    <w:rsid w:val="006E3332"/>
    <w:rsid w:val="006E560A"/>
    <w:rsid w:val="006E7179"/>
    <w:rsid w:val="006E796A"/>
    <w:rsid w:val="006E7AD0"/>
    <w:rsid w:val="006F135F"/>
    <w:rsid w:val="006F193F"/>
    <w:rsid w:val="006F1F8D"/>
    <w:rsid w:val="006F23C6"/>
    <w:rsid w:val="006F31AB"/>
    <w:rsid w:val="006F5A63"/>
    <w:rsid w:val="006F5B12"/>
    <w:rsid w:val="006F7B68"/>
    <w:rsid w:val="006F7E46"/>
    <w:rsid w:val="0070246D"/>
    <w:rsid w:val="0070408E"/>
    <w:rsid w:val="00704574"/>
    <w:rsid w:val="0070509A"/>
    <w:rsid w:val="00706300"/>
    <w:rsid w:val="007063AC"/>
    <w:rsid w:val="00707054"/>
    <w:rsid w:val="00707F43"/>
    <w:rsid w:val="00710CF7"/>
    <w:rsid w:val="007116C3"/>
    <w:rsid w:val="0071175C"/>
    <w:rsid w:val="00712801"/>
    <w:rsid w:val="00714A0D"/>
    <w:rsid w:val="00714D7D"/>
    <w:rsid w:val="00715BC1"/>
    <w:rsid w:val="0071650C"/>
    <w:rsid w:val="0071702C"/>
    <w:rsid w:val="0071737F"/>
    <w:rsid w:val="00720B74"/>
    <w:rsid w:val="007212D7"/>
    <w:rsid w:val="00721E1C"/>
    <w:rsid w:val="00722173"/>
    <w:rsid w:val="00724290"/>
    <w:rsid w:val="007244AC"/>
    <w:rsid w:val="00724627"/>
    <w:rsid w:val="00725285"/>
    <w:rsid w:val="00725370"/>
    <w:rsid w:val="00730708"/>
    <w:rsid w:val="00731103"/>
    <w:rsid w:val="0073187E"/>
    <w:rsid w:val="007324AA"/>
    <w:rsid w:val="0073270B"/>
    <w:rsid w:val="00733085"/>
    <w:rsid w:val="00733D15"/>
    <w:rsid w:val="00733D6B"/>
    <w:rsid w:val="00733EBB"/>
    <w:rsid w:val="00735F39"/>
    <w:rsid w:val="00736BA7"/>
    <w:rsid w:val="00740652"/>
    <w:rsid w:val="00740EDF"/>
    <w:rsid w:val="0074128F"/>
    <w:rsid w:val="00741CDA"/>
    <w:rsid w:val="00742556"/>
    <w:rsid w:val="007443F3"/>
    <w:rsid w:val="00744A61"/>
    <w:rsid w:val="0074546C"/>
    <w:rsid w:val="007454DF"/>
    <w:rsid w:val="00745857"/>
    <w:rsid w:val="00745EAC"/>
    <w:rsid w:val="00746B67"/>
    <w:rsid w:val="00747611"/>
    <w:rsid w:val="00747D25"/>
    <w:rsid w:val="0075117C"/>
    <w:rsid w:val="00751B7D"/>
    <w:rsid w:val="00752313"/>
    <w:rsid w:val="007523A2"/>
    <w:rsid w:val="00752C35"/>
    <w:rsid w:val="007534A2"/>
    <w:rsid w:val="00754EBA"/>
    <w:rsid w:val="00755A28"/>
    <w:rsid w:val="00756051"/>
    <w:rsid w:val="00756CF3"/>
    <w:rsid w:val="00757B3C"/>
    <w:rsid w:val="00757F18"/>
    <w:rsid w:val="007606F7"/>
    <w:rsid w:val="00760BFB"/>
    <w:rsid w:val="00761349"/>
    <w:rsid w:val="007614D9"/>
    <w:rsid w:val="007619B5"/>
    <w:rsid w:val="0076323D"/>
    <w:rsid w:val="0076351A"/>
    <w:rsid w:val="00764079"/>
    <w:rsid w:val="00764196"/>
    <w:rsid w:val="00764797"/>
    <w:rsid w:val="007663D1"/>
    <w:rsid w:val="00766D7C"/>
    <w:rsid w:val="00766DFE"/>
    <w:rsid w:val="00770766"/>
    <w:rsid w:val="0077137E"/>
    <w:rsid w:val="007732B8"/>
    <w:rsid w:val="007748E3"/>
    <w:rsid w:val="00780722"/>
    <w:rsid w:val="007813CC"/>
    <w:rsid w:val="00781A6D"/>
    <w:rsid w:val="00781AEE"/>
    <w:rsid w:val="0078620A"/>
    <w:rsid w:val="00787749"/>
    <w:rsid w:val="00787AA2"/>
    <w:rsid w:val="00787B8D"/>
    <w:rsid w:val="00791709"/>
    <w:rsid w:val="007926E8"/>
    <w:rsid w:val="007936DD"/>
    <w:rsid w:val="00794D59"/>
    <w:rsid w:val="00794D8F"/>
    <w:rsid w:val="00795111"/>
    <w:rsid w:val="00796391"/>
    <w:rsid w:val="00796A51"/>
    <w:rsid w:val="00797496"/>
    <w:rsid w:val="007A00CD"/>
    <w:rsid w:val="007A06B1"/>
    <w:rsid w:val="007A1489"/>
    <w:rsid w:val="007A275A"/>
    <w:rsid w:val="007A397C"/>
    <w:rsid w:val="007A3D08"/>
    <w:rsid w:val="007A4B2E"/>
    <w:rsid w:val="007A5517"/>
    <w:rsid w:val="007A5F38"/>
    <w:rsid w:val="007A6046"/>
    <w:rsid w:val="007A6689"/>
    <w:rsid w:val="007A6CA6"/>
    <w:rsid w:val="007A7350"/>
    <w:rsid w:val="007A784B"/>
    <w:rsid w:val="007A7C2B"/>
    <w:rsid w:val="007B0582"/>
    <w:rsid w:val="007B087F"/>
    <w:rsid w:val="007B0986"/>
    <w:rsid w:val="007B0DA2"/>
    <w:rsid w:val="007B0E90"/>
    <w:rsid w:val="007B1EDF"/>
    <w:rsid w:val="007B25B1"/>
    <w:rsid w:val="007B2BC3"/>
    <w:rsid w:val="007B3859"/>
    <w:rsid w:val="007B3E69"/>
    <w:rsid w:val="007B42C5"/>
    <w:rsid w:val="007B4E92"/>
    <w:rsid w:val="007B57D6"/>
    <w:rsid w:val="007B5B6E"/>
    <w:rsid w:val="007B6445"/>
    <w:rsid w:val="007B6F5D"/>
    <w:rsid w:val="007B7873"/>
    <w:rsid w:val="007C03A1"/>
    <w:rsid w:val="007C0A92"/>
    <w:rsid w:val="007C1203"/>
    <w:rsid w:val="007C1B17"/>
    <w:rsid w:val="007C38A8"/>
    <w:rsid w:val="007C3E07"/>
    <w:rsid w:val="007C5976"/>
    <w:rsid w:val="007C6A4D"/>
    <w:rsid w:val="007C6B35"/>
    <w:rsid w:val="007C702A"/>
    <w:rsid w:val="007C7637"/>
    <w:rsid w:val="007C7AAB"/>
    <w:rsid w:val="007D1EEF"/>
    <w:rsid w:val="007D2D6F"/>
    <w:rsid w:val="007D3055"/>
    <w:rsid w:val="007D3F67"/>
    <w:rsid w:val="007D4607"/>
    <w:rsid w:val="007D468B"/>
    <w:rsid w:val="007D5314"/>
    <w:rsid w:val="007D6B43"/>
    <w:rsid w:val="007E0DA7"/>
    <w:rsid w:val="007E1282"/>
    <w:rsid w:val="007E143C"/>
    <w:rsid w:val="007E16F8"/>
    <w:rsid w:val="007E374C"/>
    <w:rsid w:val="007E3B9E"/>
    <w:rsid w:val="007E4362"/>
    <w:rsid w:val="007E463C"/>
    <w:rsid w:val="007E51DE"/>
    <w:rsid w:val="007E5350"/>
    <w:rsid w:val="007E5845"/>
    <w:rsid w:val="007E5A26"/>
    <w:rsid w:val="007E5B77"/>
    <w:rsid w:val="007E5E65"/>
    <w:rsid w:val="007E6AA3"/>
    <w:rsid w:val="007E6CD7"/>
    <w:rsid w:val="007E79B3"/>
    <w:rsid w:val="007F0087"/>
    <w:rsid w:val="007F0096"/>
    <w:rsid w:val="007F04DA"/>
    <w:rsid w:val="007F10A7"/>
    <w:rsid w:val="007F182B"/>
    <w:rsid w:val="007F1EC0"/>
    <w:rsid w:val="007F2045"/>
    <w:rsid w:val="007F27DE"/>
    <w:rsid w:val="007F5177"/>
    <w:rsid w:val="007F6C07"/>
    <w:rsid w:val="007F6DAA"/>
    <w:rsid w:val="007F7211"/>
    <w:rsid w:val="007F744E"/>
    <w:rsid w:val="00801654"/>
    <w:rsid w:val="0080202A"/>
    <w:rsid w:val="00802A49"/>
    <w:rsid w:val="008034A2"/>
    <w:rsid w:val="00803B0F"/>
    <w:rsid w:val="00804C30"/>
    <w:rsid w:val="0080532B"/>
    <w:rsid w:val="008053B3"/>
    <w:rsid w:val="0080626A"/>
    <w:rsid w:val="00806A9E"/>
    <w:rsid w:val="00807D92"/>
    <w:rsid w:val="00807D99"/>
    <w:rsid w:val="00811C82"/>
    <w:rsid w:val="00811D62"/>
    <w:rsid w:val="00811D7D"/>
    <w:rsid w:val="0081226F"/>
    <w:rsid w:val="008131C7"/>
    <w:rsid w:val="00814AD3"/>
    <w:rsid w:val="008155B0"/>
    <w:rsid w:val="00815CDB"/>
    <w:rsid w:val="008161A6"/>
    <w:rsid w:val="00816DA1"/>
    <w:rsid w:val="00817154"/>
    <w:rsid w:val="008201D5"/>
    <w:rsid w:val="00820228"/>
    <w:rsid w:val="00821C7B"/>
    <w:rsid w:val="00821C9E"/>
    <w:rsid w:val="00821EEF"/>
    <w:rsid w:val="00823DD2"/>
    <w:rsid w:val="0082563C"/>
    <w:rsid w:val="008256F8"/>
    <w:rsid w:val="008258C1"/>
    <w:rsid w:val="00830349"/>
    <w:rsid w:val="00830383"/>
    <w:rsid w:val="008314BE"/>
    <w:rsid w:val="00832600"/>
    <w:rsid w:val="0083289A"/>
    <w:rsid w:val="00833631"/>
    <w:rsid w:val="00834425"/>
    <w:rsid w:val="00835D89"/>
    <w:rsid w:val="00836113"/>
    <w:rsid w:val="008372CB"/>
    <w:rsid w:val="008405B7"/>
    <w:rsid w:val="00840AD8"/>
    <w:rsid w:val="0084221E"/>
    <w:rsid w:val="00843EE3"/>
    <w:rsid w:val="00844272"/>
    <w:rsid w:val="00844511"/>
    <w:rsid w:val="0084456F"/>
    <w:rsid w:val="00845548"/>
    <w:rsid w:val="00845EA4"/>
    <w:rsid w:val="00846DE3"/>
    <w:rsid w:val="008503B1"/>
    <w:rsid w:val="008507AD"/>
    <w:rsid w:val="008532E3"/>
    <w:rsid w:val="008546D0"/>
    <w:rsid w:val="00854924"/>
    <w:rsid w:val="00855945"/>
    <w:rsid w:val="00856396"/>
    <w:rsid w:val="00856D61"/>
    <w:rsid w:val="008608BF"/>
    <w:rsid w:val="00860FB3"/>
    <w:rsid w:val="00864BB6"/>
    <w:rsid w:val="00864EA3"/>
    <w:rsid w:val="008668C8"/>
    <w:rsid w:val="00871C9E"/>
    <w:rsid w:val="0087284A"/>
    <w:rsid w:val="00872DA4"/>
    <w:rsid w:val="00873DD0"/>
    <w:rsid w:val="008747A3"/>
    <w:rsid w:val="008754FD"/>
    <w:rsid w:val="00875F04"/>
    <w:rsid w:val="0087648B"/>
    <w:rsid w:val="00877537"/>
    <w:rsid w:val="0088147F"/>
    <w:rsid w:val="0088312E"/>
    <w:rsid w:val="00883CAD"/>
    <w:rsid w:val="00883E69"/>
    <w:rsid w:val="0088444C"/>
    <w:rsid w:val="00885440"/>
    <w:rsid w:val="00887EFA"/>
    <w:rsid w:val="00891941"/>
    <w:rsid w:val="008922B5"/>
    <w:rsid w:val="00892FC6"/>
    <w:rsid w:val="00893903"/>
    <w:rsid w:val="00893DA5"/>
    <w:rsid w:val="00893F96"/>
    <w:rsid w:val="00894880"/>
    <w:rsid w:val="00894CC0"/>
    <w:rsid w:val="008957BF"/>
    <w:rsid w:val="00895F0E"/>
    <w:rsid w:val="008967D8"/>
    <w:rsid w:val="00897239"/>
    <w:rsid w:val="008A039C"/>
    <w:rsid w:val="008A29BE"/>
    <w:rsid w:val="008A44AF"/>
    <w:rsid w:val="008A5041"/>
    <w:rsid w:val="008A51D4"/>
    <w:rsid w:val="008A520B"/>
    <w:rsid w:val="008A5A09"/>
    <w:rsid w:val="008A5F54"/>
    <w:rsid w:val="008A5FE1"/>
    <w:rsid w:val="008A6561"/>
    <w:rsid w:val="008A6AC8"/>
    <w:rsid w:val="008A72AC"/>
    <w:rsid w:val="008A7BC3"/>
    <w:rsid w:val="008B126E"/>
    <w:rsid w:val="008B188F"/>
    <w:rsid w:val="008B22A0"/>
    <w:rsid w:val="008B32B6"/>
    <w:rsid w:val="008B3B6A"/>
    <w:rsid w:val="008B3E3B"/>
    <w:rsid w:val="008B49E4"/>
    <w:rsid w:val="008B4A5B"/>
    <w:rsid w:val="008B4B9E"/>
    <w:rsid w:val="008B60B8"/>
    <w:rsid w:val="008B6841"/>
    <w:rsid w:val="008C063F"/>
    <w:rsid w:val="008C2C3E"/>
    <w:rsid w:val="008C2CFC"/>
    <w:rsid w:val="008C2D7C"/>
    <w:rsid w:val="008C2F89"/>
    <w:rsid w:val="008C43BA"/>
    <w:rsid w:val="008C5176"/>
    <w:rsid w:val="008D047C"/>
    <w:rsid w:val="008D0B1F"/>
    <w:rsid w:val="008D10B7"/>
    <w:rsid w:val="008D2D26"/>
    <w:rsid w:val="008D349B"/>
    <w:rsid w:val="008D56D0"/>
    <w:rsid w:val="008D582E"/>
    <w:rsid w:val="008D5A32"/>
    <w:rsid w:val="008D6DD4"/>
    <w:rsid w:val="008D716D"/>
    <w:rsid w:val="008E1F3B"/>
    <w:rsid w:val="008E3D08"/>
    <w:rsid w:val="008E4336"/>
    <w:rsid w:val="008E4DB5"/>
    <w:rsid w:val="008E6183"/>
    <w:rsid w:val="008E6726"/>
    <w:rsid w:val="008E7173"/>
    <w:rsid w:val="008F10CF"/>
    <w:rsid w:val="008F159D"/>
    <w:rsid w:val="008F28EB"/>
    <w:rsid w:val="008F2E7E"/>
    <w:rsid w:val="008F328D"/>
    <w:rsid w:val="008F3C83"/>
    <w:rsid w:val="008F4261"/>
    <w:rsid w:val="008F460F"/>
    <w:rsid w:val="008F46AE"/>
    <w:rsid w:val="008F4EC0"/>
    <w:rsid w:val="008F53E4"/>
    <w:rsid w:val="008F7394"/>
    <w:rsid w:val="009001DA"/>
    <w:rsid w:val="00900691"/>
    <w:rsid w:val="00900FA3"/>
    <w:rsid w:val="0090150A"/>
    <w:rsid w:val="0090168F"/>
    <w:rsid w:val="009039F6"/>
    <w:rsid w:val="00903F04"/>
    <w:rsid w:val="00904B2E"/>
    <w:rsid w:val="00904E27"/>
    <w:rsid w:val="00905733"/>
    <w:rsid w:val="00905829"/>
    <w:rsid w:val="00905B28"/>
    <w:rsid w:val="009130EE"/>
    <w:rsid w:val="009139E5"/>
    <w:rsid w:val="00913BF1"/>
    <w:rsid w:val="00913C53"/>
    <w:rsid w:val="009140C5"/>
    <w:rsid w:val="009165E2"/>
    <w:rsid w:val="00916F52"/>
    <w:rsid w:val="009176A0"/>
    <w:rsid w:val="009202B7"/>
    <w:rsid w:val="00920B12"/>
    <w:rsid w:val="00921060"/>
    <w:rsid w:val="009221A0"/>
    <w:rsid w:val="009240B1"/>
    <w:rsid w:val="00926196"/>
    <w:rsid w:val="00926780"/>
    <w:rsid w:val="00927BB1"/>
    <w:rsid w:val="00930881"/>
    <w:rsid w:val="00930F0D"/>
    <w:rsid w:val="009317EC"/>
    <w:rsid w:val="00931984"/>
    <w:rsid w:val="0093211E"/>
    <w:rsid w:val="0093310E"/>
    <w:rsid w:val="0093380E"/>
    <w:rsid w:val="00934D20"/>
    <w:rsid w:val="00936099"/>
    <w:rsid w:val="009362C7"/>
    <w:rsid w:val="00936C33"/>
    <w:rsid w:val="00936EC3"/>
    <w:rsid w:val="00937E25"/>
    <w:rsid w:val="00940C2B"/>
    <w:rsid w:val="009413BA"/>
    <w:rsid w:val="00941EBA"/>
    <w:rsid w:val="009420C8"/>
    <w:rsid w:val="00942117"/>
    <w:rsid w:val="00942246"/>
    <w:rsid w:val="00943421"/>
    <w:rsid w:val="00943489"/>
    <w:rsid w:val="00944568"/>
    <w:rsid w:val="009456B7"/>
    <w:rsid w:val="00946408"/>
    <w:rsid w:val="00950B37"/>
    <w:rsid w:val="00952082"/>
    <w:rsid w:val="00952179"/>
    <w:rsid w:val="00952B99"/>
    <w:rsid w:val="00952F47"/>
    <w:rsid w:val="00953060"/>
    <w:rsid w:val="009541AF"/>
    <w:rsid w:val="009544B5"/>
    <w:rsid w:val="0095486B"/>
    <w:rsid w:val="00954A4E"/>
    <w:rsid w:val="00955D69"/>
    <w:rsid w:val="00956272"/>
    <w:rsid w:val="0095676C"/>
    <w:rsid w:val="0095751E"/>
    <w:rsid w:val="00961BF2"/>
    <w:rsid w:val="00961C70"/>
    <w:rsid w:val="00963AE8"/>
    <w:rsid w:val="00963FAD"/>
    <w:rsid w:val="0096468E"/>
    <w:rsid w:val="00964758"/>
    <w:rsid w:val="0096496A"/>
    <w:rsid w:val="009651E7"/>
    <w:rsid w:val="009652B1"/>
    <w:rsid w:val="00966C88"/>
    <w:rsid w:val="00966CA1"/>
    <w:rsid w:val="00966D63"/>
    <w:rsid w:val="009677BC"/>
    <w:rsid w:val="0097079F"/>
    <w:rsid w:val="009707FA"/>
    <w:rsid w:val="00972101"/>
    <w:rsid w:val="00972163"/>
    <w:rsid w:val="00972798"/>
    <w:rsid w:val="00972D21"/>
    <w:rsid w:val="00974061"/>
    <w:rsid w:val="00975FBD"/>
    <w:rsid w:val="0097648A"/>
    <w:rsid w:val="009767E3"/>
    <w:rsid w:val="009779B0"/>
    <w:rsid w:val="00980086"/>
    <w:rsid w:val="00980DD3"/>
    <w:rsid w:val="009813D1"/>
    <w:rsid w:val="0098141D"/>
    <w:rsid w:val="00981F09"/>
    <w:rsid w:val="00982EB5"/>
    <w:rsid w:val="00982ED7"/>
    <w:rsid w:val="00983816"/>
    <w:rsid w:val="00983A5C"/>
    <w:rsid w:val="00984321"/>
    <w:rsid w:val="009844B2"/>
    <w:rsid w:val="0098487F"/>
    <w:rsid w:val="00984B79"/>
    <w:rsid w:val="0098579D"/>
    <w:rsid w:val="00985858"/>
    <w:rsid w:val="00985890"/>
    <w:rsid w:val="009858CF"/>
    <w:rsid w:val="00986940"/>
    <w:rsid w:val="00986EA9"/>
    <w:rsid w:val="0098762A"/>
    <w:rsid w:val="009911A3"/>
    <w:rsid w:val="00992761"/>
    <w:rsid w:val="00992BC6"/>
    <w:rsid w:val="00994561"/>
    <w:rsid w:val="00994C93"/>
    <w:rsid w:val="00994DDD"/>
    <w:rsid w:val="009955F7"/>
    <w:rsid w:val="009961D7"/>
    <w:rsid w:val="009A09CC"/>
    <w:rsid w:val="009A0F98"/>
    <w:rsid w:val="009A19FD"/>
    <w:rsid w:val="009A1ACD"/>
    <w:rsid w:val="009A23FD"/>
    <w:rsid w:val="009A3959"/>
    <w:rsid w:val="009A3A51"/>
    <w:rsid w:val="009A52B7"/>
    <w:rsid w:val="009A6097"/>
    <w:rsid w:val="009A6957"/>
    <w:rsid w:val="009A6ACE"/>
    <w:rsid w:val="009A7F12"/>
    <w:rsid w:val="009B1C8F"/>
    <w:rsid w:val="009B24B5"/>
    <w:rsid w:val="009B2913"/>
    <w:rsid w:val="009B2B36"/>
    <w:rsid w:val="009B2DB2"/>
    <w:rsid w:val="009B4AFC"/>
    <w:rsid w:val="009B535D"/>
    <w:rsid w:val="009B53FD"/>
    <w:rsid w:val="009B5549"/>
    <w:rsid w:val="009B681B"/>
    <w:rsid w:val="009B7173"/>
    <w:rsid w:val="009B74DD"/>
    <w:rsid w:val="009B7844"/>
    <w:rsid w:val="009B7FBB"/>
    <w:rsid w:val="009C0DFB"/>
    <w:rsid w:val="009C22BD"/>
    <w:rsid w:val="009C27B5"/>
    <w:rsid w:val="009C2A88"/>
    <w:rsid w:val="009C3DEE"/>
    <w:rsid w:val="009C5A92"/>
    <w:rsid w:val="009C5F64"/>
    <w:rsid w:val="009C76A0"/>
    <w:rsid w:val="009C78F7"/>
    <w:rsid w:val="009D0A11"/>
    <w:rsid w:val="009D0BE1"/>
    <w:rsid w:val="009D1118"/>
    <w:rsid w:val="009D1B06"/>
    <w:rsid w:val="009D2102"/>
    <w:rsid w:val="009D247A"/>
    <w:rsid w:val="009D2902"/>
    <w:rsid w:val="009D36B8"/>
    <w:rsid w:val="009D5678"/>
    <w:rsid w:val="009D58C6"/>
    <w:rsid w:val="009D5948"/>
    <w:rsid w:val="009D5E20"/>
    <w:rsid w:val="009D7EDC"/>
    <w:rsid w:val="009E12CB"/>
    <w:rsid w:val="009E2A3B"/>
    <w:rsid w:val="009E2BBC"/>
    <w:rsid w:val="009E2F44"/>
    <w:rsid w:val="009E3039"/>
    <w:rsid w:val="009E3305"/>
    <w:rsid w:val="009E39DA"/>
    <w:rsid w:val="009E3FE6"/>
    <w:rsid w:val="009E515B"/>
    <w:rsid w:val="009E5292"/>
    <w:rsid w:val="009F080A"/>
    <w:rsid w:val="009F1A73"/>
    <w:rsid w:val="009F227B"/>
    <w:rsid w:val="009F35C4"/>
    <w:rsid w:val="009F394C"/>
    <w:rsid w:val="009F47D6"/>
    <w:rsid w:val="009F493A"/>
    <w:rsid w:val="009F4A60"/>
    <w:rsid w:val="009F4DD5"/>
    <w:rsid w:val="009F4FB6"/>
    <w:rsid w:val="009F506C"/>
    <w:rsid w:val="009F7DB7"/>
    <w:rsid w:val="00A0038F"/>
    <w:rsid w:val="00A01D11"/>
    <w:rsid w:val="00A01DA2"/>
    <w:rsid w:val="00A021C9"/>
    <w:rsid w:val="00A037B0"/>
    <w:rsid w:val="00A03884"/>
    <w:rsid w:val="00A041CC"/>
    <w:rsid w:val="00A047A0"/>
    <w:rsid w:val="00A04CE4"/>
    <w:rsid w:val="00A05BDC"/>
    <w:rsid w:val="00A06165"/>
    <w:rsid w:val="00A0653C"/>
    <w:rsid w:val="00A06A91"/>
    <w:rsid w:val="00A06C04"/>
    <w:rsid w:val="00A06ED8"/>
    <w:rsid w:val="00A107A2"/>
    <w:rsid w:val="00A11803"/>
    <w:rsid w:val="00A1262F"/>
    <w:rsid w:val="00A127E8"/>
    <w:rsid w:val="00A13F3F"/>
    <w:rsid w:val="00A1463F"/>
    <w:rsid w:val="00A14B06"/>
    <w:rsid w:val="00A154EA"/>
    <w:rsid w:val="00A15759"/>
    <w:rsid w:val="00A177E3"/>
    <w:rsid w:val="00A17A3B"/>
    <w:rsid w:val="00A20133"/>
    <w:rsid w:val="00A2041D"/>
    <w:rsid w:val="00A20844"/>
    <w:rsid w:val="00A2114F"/>
    <w:rsid w:val="00A21730"/>
    <w:rsid w:val="00A21AA9"/>
    <w:rsid w:val="00A22069"/>
    <w:rsid w:val="00A224E7"/>
    <w:rsid w:val="00A22A1E"/>
    <w:rsid w:val="00A22BD4"/>
    <w:rsid w:val="00A230C7"/>
    <w:rsid w:val="00A23A67"/>
    <w:rsid w:val="00A2487D"/>
    <w:rsid w:val="00A249DA"/>
    <w:rsid w:val="00A26988"/>
    <w:rsid w:val="00A27439"/>
    <w:rsid w:val="00A27A69"/>
    <w:rsid w:val="00A308FD"/>
    <w:rsid w:val="00A30EB7"/>
    <w:rsid w:val="00A31DFE"/>
    <w:rsid w:val="00A32508"/>
    <w:rsid w:val="00A3336D"/>
    <w:rsid w:val="00A334BC"/>
    <w:rsid w:val="00A3361E"/>
    <w:rsid w:val="00A33F3C"/>
    <w:rsid w:val="00A34520"/>
    <w:rsid w:val="00A3572F"/>
    <w:rsid w:val="00A362C5"/>
    <w:rsid w:val="00A370AD"/>
    <w:rsid w:val="00A4014E"/>
    <w:rsid w:val="00A40613"/>
    <w:rsid w:val="00A40E08"/>
    <w:rsid w:val="00A41DC3"/>
    <w:rsid w:val="00A42BF8"/>
    <w:rsid w:val="00A4387E"/>
    <w:rsid w:val="00A43DCC"/>
    <w:rsid w:val="00A45586"/>
    <w:rsid w:val="00A46582"/>
    <w:rsid w:val="00A4692D"/>
    <w:rsid w:val="00A50EB6"/>
    <w:rsid w:val="00A516BA"/>
    <w:rsid w:val="00A51E8F"/>
    <w:rsid w:val="00A5342B"/>
    <w:rsid w:val="00A53C88"/>
    <w:rsid w:val="00A54AE7"/>
    <w:rsid w:val="00A55B5A"/>
    <w:rsid w:val="00A55DB2"/>
    <w:rsid w:val="00A55E2D"/>
    <w:rsid w:val="00A56A6B"/>
    <w:rsid w:val="00A57315"/>
    <w:rsid w:val="00A57BD1"/>
    <w:rsid w:val="00A57FBE"/>
    <w:rsid w:val="00A60339"/>
    <w:rsid w:val="00A603B1"/>
    <w:rsid w:val="00A6184C"/>
    <w:rsid w:val="00A623DA"/>
    <w:rsid w:val="00A63A88"/>
    <w:rsid w:val="00A664CE"/>
    <w:rsid w:val="00A667E5"/>
    <w:rsid w:val="00A66990"/>
    <w:rsid w:val="00A676C3"/>
    <w:rsid w:val="00A70900"/>
    <w:rsid w:val="00A70BE6"/>
    <w:rsid w:val="00A71094"/>
    <w:rsid w:val="00A71305"/>
    <w:rsid w:val="00A715FC"/>
    <w:rsid w:val="00A71778"/>
    <w:rsid w:val="00A71949"/>
    <w:rsid w:val="00A719B7"/>
    <w:rsid w:val="00A71C6C"/>
    <w:rsid w:val="00A7259A"/>
    <w:rsid w:val="00A73498"/>
    <w:rsid w:val="00A73CB7"/>
    <w:rsid w:val="00A742AF"/>
    <w:rsid w:val="00A74FDB"/>
    <w:rsid w:val="00A75154"/>
    <w:rsid w:val="00A75BA3"/>
    <w:rsid w:val="00A75F84"/>
    <w:rsid w:val="00A76EDD"/>
    <w:rsid w:val="00A77D57"/>
    <w:rsid w:val="00A77DED"/>
    <w:rsid w:val="00A80421"/>
    <w:rsid w:val="00A8047A"/>
    <w:rsid w:val="00A809A6"/>
    <w:rsid w:val="00A81052"/>
    <w:rsid w:val="00A82914"/>
    <w:rsid w:val="00A843D1"/>
    <w:rsid w:val="00A850D6"/>
    <w:rsid w:val="00A851A8"/>
    <w:rsid w:val="00A85D71"/>
    <w:rsid w:val="00A865EE"/>
    <w:rsid w:val="00A866BD"/>
    <w:rsid w:val="00A9124C"/>
    <w:rsid w:val="00A91949"/>
    <w:rsid w:val="00A92987"/>
    <w:rsid w:val="00A92EDB"/>
    <w:rsid w:val="00A95690"/>
    <w:rsid w:val="00A966C0"/>
    <w:rsid w:val="00A96852"/>
    <w:rsid w:val="00A9709E"/>
    <w:rsid w:val="00A976B5"/>
    <w:rsid w:val="00AA079D"/>
    <w:rsid w:val="00AA146E"/>
    <w:rsid w:val="00AA4679"/>
    <w:rsid w:val="00AA46E0"/>
    <w:rsid w:val="00AA5F0A"/>
    <w:rsid w:val="00AA6D07"/>
    <w:rsid w:val="00AB001D"/>
    <w:rsid w:val="00AB00D6"/>
    <w:rsid w:val="00AB0886"/>
    <w:rsid w:val="00AB0C21"/>
    <w:rsid w:val="00AB2020"/>
    <w:rsid w:val="00AB2A88"/>
    <w:rsid w:val="00AB2CF5"/>
    <w:rsid w:val="00AB2DB7"/>
    <w:rsid w:val="00AB40E2"/>
    <w:rsid w:val="00AB4244"/>
    <w:rsid w:val="00AB4A8E"/>
    <w:rsid w:val="00AB5191"/>
    <w:rsid w:val="00AB5400"/>
    <w:rsid w:val="00AB5B1B"/>
    <w:rsid w:val="00AB7089"/>
    <w:rsid w:val="00AB70B5"/>
    <w:rsid w:val="00AB7985"/>
    <w:rsid w:val="00AC0E33"/>
    <w:rsid w:val="00AC3B64"/>
    <w:rsid w:val="00AC3F58"/>
    <w:rsid w:val="00AC7005"/>
    <w:rsid w:val="00AC74B1"/>
    <w:rsid w:val="00AD167C"/>
    <w:rsid w:val="00AD1ED9"/>
    <w:rsid w:val="00AD207A"/>
    <w:rsid w:val="00AD2A91"/>
    <w:rsid w:val="00AD2E3A"/>
    <w:rsid w:val="00AD3C66"/>
    <w:rsid w:val="00AD5298"/>
    <w:rsid w:val="00AD7011"/>
    <w:rsid w:val="00AE14A8"/>
    <w:rsid w:val="00AE1AEB"/>
    <w:rsid w:val="00AE2A50"/>
    <w:rsid w:val="00AE4DDF"/>
    <w:rsid w:val="00AE540D"/>
    <w:rsid w:val="00AE54DA"/>
    <w:rsid w:val="00AE5EEA"/>
    <w:rsid w:val="00AE6946"/>
    <w:rsid w:val="00AF069C"/>
    <w:rsid w:val="00AF0E3B"/>
    <w:rsid w:val="00AF1636"/>
    <w:rsid w:val="00AF1A5C"/>
    <w:rsid w:val="00AF20C7"/>
    <w:rsid w:val="00AF3811"/>
    <w:rsid w:val="00AF3E27"/>
    <w:rsid w:val="00AF406E"/>
    <w:rsid w:val="00AF4196"/>
    <w:rsid w:val="00AF4458"/>
    <w:rsid w:val="00AF4ABA"/>
    <w:rsid w:val="00AF5710"/>
    <w:rsid w:val="00AF5F24"/>
    <w:rsid w:val="00AF6085"/>
    <w:rsid w:val="00AF65FF"/>
    <w:rsid w:val="00AF76D0"/>
    <w:rsid w:val="00B00901"/>
    <w:rsid w:val="00B016A6"/>
    <w:rsid w:val="00B017AB"/>
    <w:rsid w:val="00B022DA"/>
    <w:rsid w:val="00B027BE"/>
    <w:rsid w:val="00B037F2"/>
    <w:rsid w:val="00B03BCC"/>
    <w:rsid w:val="00B03EAA"/>
    <w:rsid w:val="00B04266"/>
    <w:rsid w:val="00B056B5"/>
    <w:rsid w:val="00B05746"/>
    <w:rsid w:val="00B05C7A"/>
    <w:rsid w:val="00B06F8D"/>
    <w:rsid w:val="00B104E1"/>
    <w:rsid w:val="00B10FA3"/>
    <w:rsid w:val="00B1113F"/>
    <w:rsid w:val="00B13BF9"/>
    <w:rsid w:val="00B13CA9"/>
    <w:rsid w:val="00B153EA"/>
    <w:rsid w:val="00B15680"/>
    <w:rsid w:val="00B169E4"/>
    <w:rsid w:val="00B17D15"/>
    <w:rsid w:val="00B203DF"/>
    <w:rsid w:val="00B20A60"/>
    <w:rsid w:val="00B23288"/>
    <w:rsid w:val="00B233A7"/>
    <w:rsid w:val="00B25020"/>
    <w:rsid w:val="00B26BA0"/>
    <w:rsid w:val="00B27CD8"/>
    <w:rsid w:val="00B30865"/>
    <w:rsid w:val="00B31ABD"/>
    <w:rsid w:val="00B31BA2"/>
    <w:rsid w:val="00B32522"/>
    <w:rsid w:val="00B32748"/>
    <w:rsid w:val="00B328B6"/>
    <w:rsid w:val="00B32D46"/>
    <w:rsid w:val="00B32ED9"/>
    <w:rsid w:val="00B33667"/>
    <w:rsid w:val="00B345B9"/>
    <w:rsid w:val="00B3521E"/>
    <w:rsid w:val="00B35E71"/>
    <w:rsid w:val="00B362EF"/>
    <w:rsid w:val="00B37B9E"/>
    <w:rsid w:val="00B400A2"/>
    <w:rsid w:val="00B40336"/>
    <w:rsid w:val="00B40BE6"/>
    <w:rsid w:val="00B43C42"/>
    <w:rsid w:val="00B44713"/>
    <w:rsid w:val="00B45A91"/>
    <w:rsid w:val="00B46E09"/>
    <w:rsid w:val="00B507E5"/>
    <w:rsid w:val="00B54E27"/>
    <w:rsid w:val="00B55341"/>
    <w:rsid w:val="00B56199"/>
    <w:rsid w:val="00B566FD"/>
    <w:rsid w:val="00B56792"/>
    <w:rsid w:val="00B575C9"/>
    <w:rsid w:val="00B5769B"/>
    <w:rsid w:val="00B60CFB"/>
    <w:rsid w:val="00B6102E"/>
    <w:rsid w:val="00B61155"/>
    <w:rsid w:val="00B62C7A"/>
    <w:rsid w:val="00B63253"/>
    <w:rsid w:val="00B63436"/>
    <w:rsid w:val="00B643F8"/>
    <w:rsid w:val="00B64F34"/>
    <w:rsid w:val="00B65D1C"/>
    <w:rsid w:val="00B67300"/>
    <w:rsid w:val="00B677AF"/>
    <w:rsid w:val="00B67AC4"/>
    <w:rsid w:val="00B7058C"/>
    <w:rsid w:val="00B70A27"/>
    <w:rsid w:val="00B72178"/>
    <w:rsid w:val="00B728AB"/>
    <w:rsid w:val="00B737DB"/>
    <w:rsid w:val="00B74439"/>
    <w:rsid w:val="00B74450"/>
    <w:rsid w:val="00B745E2"/>
    <w:rsid w:val="00B74E7E"/>
    <w:rsid w:val="00B750A4"/>
    <w:rsid w:val="00B75657"/>
    <w:rsid w:val="00B762F1"/>
    <w:rsid w:val="00B76851"/>
    <w:rsid w:val="00B76EF1"/>
    <w:rsid w:val="00B80273"/>
    <w:rsid w:val="00B8083B"/>
    <w:rsid w:val="00B80F5F"/>
    <w:rsid w:val="00B833AF"/>
    <w:rsid w:val="00B83427"/>
    <w:rsid w:val="00B834E5"/>
    <w:rsid w:val="00B86B6E"/>
    <w:rsid w:val="00B8747C"/>
    <w:rsid w:val="00B876DF"/>
    <w:rsid w:val="00B87FE6"/>
    <w:rsid w:val="00B9035D"/>
    <w:rsid w:val="00B905CF"/>
    <w:rsid w:val="00B923FB"/>
    <w:rsid w:val="00B92DE8"/>
    <w:rsid w:val="00B92E8B"/>
    <w:rsid w:val="00B94B17"/>
    <w:rsid w:val="00B953BC"/>
    <w:rsid w:val="00B956D5"/>
    <w:rsid w:val="00BA0E22"/>
    <w:rsid w:val="00BA2560"/>
    <w:rsid w:val="00BA2586"/>
    <w:rsid w:val="00BA2C55"/>
    <w:rsid w:val="00BA3945"/>
    <w:rsid w:val="00BA4871"/>
    <w:rsid w:val="00BA4F79"/>
    <w:rsid w:val="00BA508F"/>
    <w:rsid w:val="00BA5337"/>
    <w:rsid w:val="00BA567E"/>
    <w:rsid w:val="00BA569C"/>
    <w:rsid w:val="00BA57E0"/>
    <w:rsid w:val="00BA592F"/>
    <w:rsid w:val="00BA5F65"/>
    <w:rsid w:val="00BB0201"/>
    <w:rsid w:val="00BB0282"/>
    <w:rsid w:val="00BB0D2A"/>
    <w:rsid w:val="00BB151D"/>
    <w:rsid w:val="00BB3706"/>
    <w:rsid w:val="00BB4C66"/>
    <w:rsid w:val="00BB7DBC"/>
    <w:rsid w:val="00BC00C7"/>
    <w:rsid w:val="00BC023C"/>
    <w:rsid w:val="00BC154B"/>
    <w:rsid w:val="00BC2F1C"/>
    <w:rsid w:val="00BC35BC"/>
    <w:rsid w:val="00BC3AC5"/>
    <w:rsid w:val="00BC3F9F"/>
    <w:rsid w:val="00BC3FC7"/>
    <w:rsid w:val="00BC4136"/>
    <w:rsid w:val="00BC4857"/>
    <w:rsid w:val="00BC4ED7"/>
    <w:rsid w:val="00BC5306"/>
    <w:rsid w:val="00BC5676"/>
    <w:rsid w:val="00BC5F62"/>
    <w:rsid w:val="00BC611C"/>
    <w:rsid w:val="00BC689B"/>
    <w:rsid w:val="00BC6E35"/>
    <w:rsid w:val="00BC6F7E"/>
    <w:rsid w:val="00BC70A3"/>
    <w:rsid w:val="00BC717A"/>
    <w:rsid w:val="00BD14C3"/>
    <w:rsid w:val="00BD205E"/>
    <w:rsid w:val="00BD39F5"/>
    <w:rsid w:val="00BD4912"/>
    <w:rsid w:val="00BD50EC"/>
    <w:rsid w:val="00BD5DEF"/>
    <w:rsid w:val="00BD631D"/>
    <w:rsid w:val="00BD72C9"/>
    <w:rsid w:val="00BD7D2E"/>
    <w:rsid w:val="00BE0F69"/>
    <w:rsid w:val="00BE1D6F"/>
    <w:rsid w:val="00BE2125"/>
    <w:rsid w:val="00BE31EF"/>
    <w:rsid w:val="00BE3CA1"/>
    <w:rsid w:val="00BE4D97"/>
    <w:rsid w:val="00BE549A"/>
    <w:rsid w:val="00BE730F"/>
    <w:rsid w:val="00BF09BB"/>
    <w:rsid w:val="00BF1166"/>
    <w:rsid w:val="00BF1299"/>
    <w:rsid w:val="00BF1926"/>
    <w:rsid w:val="00BF1DCC"/>
    <w:rsid w:val="00BF285F"/>
    <w:rsid w:val="00BF300C"/>
    <w:rsid w:val="00BF3E7D"/>
    <w:rsid w:val="00BF3FE7"/>
    <w:rsid w:val="00BF59B6"/>
    <w:rsid w:val="00BF5E7C"/>
    <w:rsid w:val="00BF5EC8"/>
    <w:rsid w:val="00BF6A74"/>
    <w:rsid w:val="00BF6D3B"/>
    <w:rsid w:val="00BF7419"/>
    <w:rsid w:val="00BF7A83"/>
    <w:rsid w:val="00C00E28"/>
    <w:rsid w:val="00C016DE"/>
    <w:rsid w:val="00C039FC"/>
    <w:rsid w:val="00C03ADD"/>
    <w:rsid w:val="00C05F47"/>
    <w:rsid w:val="00C0621F"/>
    <w:rsid w:val="00C0658C"/>
    <w:rsid w:val="00C07B1F"/>
    <w:rsid w:val="00C1012D"/>
    <w:rsid w:val="00C10A8B"/>
    <w:rsid w:val="00C10F1F"/>
    <w:rsid w:val="00C11E15"/>
    <w:rsid w:val="00C12042"/>
    <w:rsid w:val="00C12426"/>
    <w:rsid w:val="00C12EA2"/>
    <w:rsid w:val="00C13C27"/>
    <w:rsid w:val="00C14021"/>
    <w:rsid w:val="00C144A7"/>
    <w:rsid w:val="00C15A93"/>
    <w:rsid w:val="00C16845"/>
    <w:rsid w:val="00C16C1D"/>
    <w:rsid w:val="00C20C55"/>
    <w:rsid w:val="00C20FFB"/>
    <w:rsid w:val="00C2164F"/>
    <w:rsid w:val="00C22210"/>
    <w:rsid w:val="00C226A6"/>
    <w:rsid w:val="00C226CB"/>
    <w:rsid w:val="00C23538"/>
    <w:rsid w:val="00C23CE3"/>
    <w:rsid w:val="00C24591"/>
    <w:rsid w:val="00C24A16"/>
    <w:rsid w:val="00C25D76"/>
    <w:rsid w:val="00C25FDD"/>
    <w:rsid w:val="00C26202"/>
    <w:rsid w:val="00C274B9"/>
    <w:rsid w:val="00C27EE7"/>
    <w:rsid w:val="00C3024D"/>
    <w:rsid w:val="00C30946"/>
    <w:rsid w:val="00C31043"/>
    <w:rsid w:val="00C311D8"/>
    <w:rsid w:val="00C31338"/>
    <w:rsid w:val="00C3194E"/>
    <w:rsid w:val="00C32076"/>
    <w:rsid w:val="00C3279B"/>
    <w:rsid w:val="00C32BAB"/>
    <w:rsid w:val="00C32D99"/>
    <w:rsid w:val="00C33248"/>
    <w:rsid w:val="00C3353A"/>
    <w:rsid w:val="00C33B06"/>
    <w:rsid w:val="00C3444B"/>
    <w:rsid w:val="00C35761"/>
    <w:rsid w:val="00C36C01"/>
    <w:rsid w:val="00C36FA2"/>
    <w:rsid w:val="00C36FE8"/>
    <w:rsid w:val="00C36FED"/>
    <w:rsid w:val="00C3733F"/>
    <w:rsid w:val="00C377D1"/>
    <w:rsid w:val="00C37BF0"/>
    <w:rsid w:val="00C37E83"/>
    <w:rsid w:val="00C40020"/>
    <w:rsid w:val="00C40470"/>
    <w:rsid w:val="00C414B2"/>
    <w:rsid w:val="00C41ED8"/>
    <w:rsid w:val="00C43944"/>
    <w:rsid w:val="00C44534"/>
    <w:rsid w:val="00C44933"/>
    <w:rsid w:val="00C450AB"/>
    <w:rsid w:val="00C45746"/>
    <w:rsid w:val="00C459F1"/>
    <w:rsid w:val="00C46262"/>
    <w:rsid w:val="00C464BE"/>
    <w:rsid w:val="00C46984"/>
    <w:rsid w:val="00C46992"/>
    <w:rsid w:val="00C47039"/>
    <w:rsid w:val="00C47AEA"/>
    <w:rsid w:val="00C5102B"/>
    <w:rsid w:val="00C51EB7"/>
    <w:rsid w:val="00C51FDD"/>
    <w:rsid w:val="00C5211F"/>
    <w:rsid w:val="00C5238A"/>
    <w:rsid w:val="00C523DD"/>
    <w:rsid w:val="00C54969"/>
    <w:rsid w:val="00C55233"/>
    <w:rsid w:val="00C55DF9"/>
    <w:rsid w:val="00C568B2"/>
    <w:rsid w:val="00C56C09"/>
    <w:rsid w:val="00C56C55"/>
    <w:rsid w:val="00C57E74"/>
    <w:rsid w:val="00C601F3"/>
    <w:rsid w:val="00C617C5"/>
    <w:rsid w:val="00C62149"/>
    <w:rsid w:val="00C62DC6"/>
    <w:rsid w:val="00C62E36"/>
    <w:rsid w:val="00C63ACF"/>
    <w:rsid w:val="00C63CC2"/>
    <w:rsid w:val="00C649E8"/>
    <w:rsid w:val="00C64B95"/>
    <w:rsid w:val="00C65D7B"/>
    <w:rsid w:val="00C666F9"/>
    <w:rsid w:val="00C66C4E"/>
    <w:rsid w:val="00C66E24"/>
    <w:rsid w:val="00C67961"/>
    <w:rsid w:val="00C7045E"/>
    <w:rsid w:val="00C71A9D"/>
    <w:rsid w:val="00C72AED"/>
    <w:rsid w:val="00C73FE7"/>
    <w:rsid w:val="00C74FA4"/>
    <w:rsid w:val="00C7602D"/>
    <w:rsid w:val="00C7753C"/>
    <w:rsid w:val="00C81DAD"/>
    <w:rsid w:val="00C81E75"/>
    <w:rsid w:val="00C8207B"/>
    <w:rsid w:val="00C821ED"/>
    <w:rsid w:val="00C84889"/>
    <w:rsid w:val="00C850E3"/>
    <w:rsid w:val="00C85438"/>
    <w:rsid w:val="00C85F99"/>
    <w:rsid w:val="00C8657F"/>
    <w:rsid w:val="00C86B92"/>
    <w:rsid w:val="00C86BA3"/>
    <w:rsid w:val="00C87418"/>
    <w:rsid w:val="00C87B73"/>
    <w:rsid w:val="00C87F58"/>
    <w:rsid w:val="00C9022E"/>
    <w:rsid w:val="00C90B9A"/>
    <w:rsid w:val="00C90F1C"/>
    <w:rsid w:val="00C9102B"/>
    <w:rsid w:val="00C91446"/>
    <w:rsid w:val="00C919CD"/>
    <w:rsid w:val="00C91E96"/>
    <w:rsid w:val="00C92E4A"/>
    <w:rsid w:val="00C937E8"/>
    <w:rsid w:val="00C93FA5"/>
    <w:rsid w:val="00C947B3"/>
    <w:rsid w:val="00C94B8B"/>
    <w:rsid w:val="00C95466"/>
    <w:rsid w:val="00C9609A"/>
    <w:rsid w:val="00C967ED"/>
    <w:rsid w:val="00C96A5C"/>
    <w:rsid w:val="00C96C2C"/>
    <w:rsid w:val="00C9711B"/>
    <w:rsid w:val="00C97E03"/>
    <w:rsid w:val="00CA0162"/>
    <w:rsid w:val="00CA068B"/>
    <w:rsid w:val="00CA072F"/>
    <w:rsid w:val="00CA236D"/>
    <w:rsid w:val="00CA2E71"/>
    <w:rsid w:val="00CA2EEC"/>
    <w:rsid w:val="00CA3D22"/>
    <w:rsid w:val="00CA4924"/>
    <w:rsid w:val="00CA4E3F"/>
    <w:rsid w:val="00CA4E8B"/>
    <w:rsid w:val="00CA52E3"/>
    <w:rsid w:val="00CA5785"/>
    <w:rsid w:val="00CA5A2B"/>
    <w:rsid w:val="00CA66B2"/>
    <w:rsid w:val="00CA784B"/>
    <w:rsid w:val="00CB000A"/>
    <w:rsid w:val="00CB234C"/>
    <w:rsid w:val="00CB3C75"/>
    <w:rsid w:val="00CB5620"/>
    <w:rsid w:val="00CB568D"/>
    <w:rsid w:val="00CB6269"/>
    <w:rsid w:val="00CB798B"/>
    <w:rsid w:val="00CC0829"/>
    <w:rsid w:val="00CC085B"/>
    <w:rsid w:val="00CC0C7D"/>
    <w:rsid w:val="00CC0CCB"/>
    <w:rsid w:val="00CC17AB"/>
    <w:rsid w:val="00CC1FE5"/>
    <w:rsid w:val="00CC22C6"/>
    <w:rsid w:val="00CC2EF9"/>
    <w:rsid w:val="00CC360A"/>
    <w:rsid w:val="00CC380B"/>
    <w:rsid w:val="00CC411F"/>
    <w:rsid w:val="00CC5356"/>
    <w:rsid w:val="00CC58F4"/>
    <w:rsid w:val="00CC6887"/>
    <w:rsid w:val="00CC7A2F"/>
    <w:rsid w:val="00CC7BBE"/>
    <w:rsid w:val="00CD0591"/>
    <w:rsid w:val="00CD0609"/>
    <w:rsid w:val="00CD06B1"/>
    <w:rsid w:val="00CD0CFD"/>
    <w:rsid w:val="00CD0FEC"/>
    <w:rsid w:val="00CD1B6F"/>
    <w:rsid w:val="00CD2C8E"/>
    <w:rsid w:val="00CD3D8F"/>
    <w:rsid w:val="00CD3F80"/>
    <w:rsid w:val="00CD41B5"/>
    <w:rsid w:val="00CD4F28"/>
    <w:rsid w:val="00CD5324"/>
    <w:rsid w:val="00CD567A"/>
    <w:rsid w:val="00CD57EC"/>
    <w:rsid w:val="00CD6223"/>
    <w:rsid w:val="00CD7010"/>
    <w:rsid w:val="00CD7357"/>
    <w:rsid w:val="00CD7E9A"/>
    <w:rsid w:val="00CE0907"/>
    <w:rsid w:val="00CE0D62"/>
    <w:rsid w:val="00CE3311"/>
    <w:rsid w:val="00CE49D3"/>
    <w:rsid w:val="00CE6300"/>
    <w:rsid w:val="00CE6BC5"/>
    <w:rsid w:val="00CE6D5D"/>
    <w:rsid w:val="00CE78C2"/>
    <w:rsid w:val="00CF0C01"/>
    <w:rsid w:val="00CF0C3B"/>
    <w:rsid w:val="00CF1917"/>
    <w:rsid w:val="00CF1C24"/>
    <w:rsid w:val="00CF2F10"/>
    <w:rsid w:val="00CF30E9"/>
    <w:rsid w:val="00CF3F4A"/>
    <w:rsid w:val="00CF41CF"/>
    <w:rsid w:val="00CF44D1"/>
    <w:rsid w:val="00CF4A38"/>
    <w:rsid w:val="00CF6152"/>
    <w:rsid w:val="00CF685F"/>
    <w:rsid w:val="00CF6BDD"/>
    <w:rsid w:val="00CF6F61"/>
    <w:rsid w:val="00CF771D"/>
    <w:rsid w:val="00CF7919"/>
    <w:rsid w:val="00D0082D"/>
    <w:rsid w:val="00D01149"/>
    <w:rsid w:val="00D01C20"/>
    <w:rsid w:val="00D02159"/>
    <w:rsid w:val="00D02A4C"/>
    <w:rsid w:val="00D02F75"/>
    <w:rsid w:val="00D0342F"/>
    <w:rsid w:val="00D0448C"/>
    <w:rsid w:val="00D04BEC"/>
    <w:rsid w:val="00D04DC3"/>
    <w:rsid w:val="00D053F4"/>
    <w:rsid w:val="00D07CEB"/>
    <w:rsid w:val="00D10150"/>
    <w:rsid w:val="00D1017B"/>
    <w:rsid w:val="00D1035B"/>
    <w:rsid w:val="00D106D4"/>
    <w:rsid w:val="00D11E4F"/>
    <w:rsid w:val="00D11F0E"/>
    <w:rsid w:val="00D12141"/>
    <w:rsid w:val="00D1285C"/>
    <w:rsid w:val="00D14AB7"/>
    <w:rsid w:val="00D150ED"/>
    <w:rsid w:val="00D15B6C"/>
    <w:rsid w:val="00D164DB"/>
    <w:rsid w:val="00D17279"/>
    <w:rsid w:val="00D17413"/>
    <w:rsid w:val="00D17E52"/>
    <w:rsid w:val="00D224A8"/>
    <w:rsid w:val="00D22C0A"/>
    <w:rsid w:val="00D24399"/>
    <w:rsid w:val="00D24855"/>
    <w:rsid w:val="00D2526F"/>
    <w:rsid w:val="00D258FF"/>
    <w:rsid w:val="00D270C5"/>
    <w:rsid w:val="00D312F2"/>
    <w:rsid w:val="00D332CD"/>
    <w:rsid w:val="00D337B4"/>
    <w:rsid w:val="00D34B47"/>
    <w:rsid w:val="00D3589A"/>
    <w:rsid w:val="00D36391"/>
    <w:rsid w:val="00D37D8C"/>
    <w:rsid w:val="00D41393"/>
    <w:rsid w:val="00D417CF"/>
    <w:rsid w:val="00D41A26"/>
    <w:rsid w:val="00D42489"/>
    <w:rsid w:val="00D424F9"/>
    <w:rsid w:val="00D4334E"/>
    <w:rsid w:val="00D4340F"/>
    <w:rsid w:val="00D4394D"/>
    <w:rsid w:val="00D45283"/>
    <w:rsid w:val="00D47AE0"/>
    <w:rsid w:val="00D5030F"/>
    <w:rsid w:val="00D516DB"/>
    <w:rsid w:val="00D516FA"/>
    <w:rsid w:val="00D52321"/>
    <w:rsid w:val="00D53AE3"/>
    <w:rsid w:val="00D5511E"/>
    <w:rsid w:val="00D569EF"/>
    <w:rsid w:val="00D57141"/>
    <w:rsid w:val="00D57D93"/>
    <w:rsid w:val="00D60321"/>
    <w:rsid w:val="00D629AB"/>
    <w:rsid w:val="00D63935"/>
    <w:rsid w:val="00D63A42"/>
    <w:rsid w:val="00D643B5"/>
    <w:rsid w:val="00D64E25"/>
    <w:rsid w:val="00D654E1"/>
    <w:rsid w:val="00D65727"/>
    <w:rsid w:val="00D658ED"/>
    <w:rsid w:val="00D65E7F"/>
    <w:rsid w:val="00D662CC"/>
    <w:rsid w:val="00D67D0B"/>
    <w:rsid w:val="00D67F7D"/>
    <w:rsid w:val="00D711D0"/>
    <w:rsid w:val="00D71572"/>
    <w:rsid w:val="00D741BF"/>
    <w:rsid w:val="00D7496C"/>
    <w:rsid w:val="00D7502B"/>
    <w:rsid w:val="00D75E4F"/>
    <w:rsid w:val="00D77C3B"/>
    <w:rsid w:val="00D77E89"/>
    <w:rsid w:val="00D80813"/>
    <w:rsid w:val="00D81533"/>
    <w:rsid w:val="00D83083"/>
    <w:rsid w:val="00D83358"/>
    <w:rsid w:val="00D841AC"/>
    <w:rsid w:val="00D8554E"/>
    <w:rsid w:val="00D858FC"/>
    <w:rsid w:val="00D85A00"/>
    <w:rsid w:val="00D86768"/>
    <w:rsid w:val="00D86A95"/>
    <w:rsid w:val="00D870CE"/>
    <w:rsid w:val="00D90EDE"/>
    <w:rsid w:val="00D914C6"/>
    <w:rsid w:val="00D91CDA"/>
    <w:rsid w:val="00D91D75"/>
    <w:rsid w:val="00D93396"/>
    <w:rsid w:val="00D93443"/>
    <w:rsid w:val="00D9397A"/>
    <w:rsid w:val="00D93F0D"/>
    <w:rsid w:val="00D94191"/>
    <w:rsid w:val="00D95CFB"/>
    <w:rsid w:val="00D9633B"/>
    <w:rsid w:val="00D96665"/>
    <w:rsid w:val="00D96798"/>
    <w:rsid w:val="00D96F58"/>
    <w:rsid w:val="00DA048B"/>
    <w:rsid w:val="00DA09DE"/>
    <w:rsid w:val="00DA1CC0"/>
    <w:rsid w:val="00DA21DE"/>
    <w:rsid w:val="00DA3406"/>
    <w:rsid w:val="00DA4333"/>
    <w:rsid w:val="00DA5034"/>
    <w:rsid w:val="00DA524D"/>
    <w:rsid w:val="00DA552E"/>
    <w:rsid w:val="00DA59C3"/>
    <w:rsid w:val="00DA6283"/>
    <w:rsid w:val="00DA68BD"/>
    <w:rsid w:val="00DA7CE0"/>
    <w:rsid w:val="00DB03AA"/>
    <w:rsid w:val="00DB04E1"/>
    <w:rsid w:val="00DB07A8"/>
    <w:rsid w:val="00DB0810"/>
    <w:rsid w:val="00DB1741"/>
    <w:rsid w:val="00DB1C9F"/>
    <w:rsid w:val="00DB46A2"/>
    <w:rsid w:val="00DB4959"/>
    <w:rsid w:val="00DB4ABC"/>
    <w:rsid w:val="00DB4D4C"/>
    <w:rsid w:val="00DB63D0"/>
    <w:rsid w:val="00DB65DE"/>
    <w:rsid w:val="00DB66E3"/>
    <w:rsid w:val="00DB6757"/>
    <w:rsid w:val="00DC08D9"/>
    <w:rsid w:val="00DC10A3"/>
    <w:rsid w:val="00DC3391"/>
    <w:rsid w:val="00DC4447"/>
    <w:rsid w:val="00DC4965"/>
    <w:rsid w:val="00DC52E0"/>
    <w:rsid w:val="00DC58A8"/>
    <w:rsid w:val="00DC6630"/>
    <w:rsid w:val="00DC6854"/>
    <w:rsid w:val="00DC6D7E"/>
    <w:rsid w:val="00DD0553"/>
    <w:rsid w:val="00DD0FD5"/>
    <w:rsid w:val="00DD11A3"/>
    <w:rsid w:val="00DD1CD9"/>
    <w:rsid w:val="00DD2267"/>
    <w:rsid w:val="00DD4289"/>
    <w:rsid w:val="00DD5258"/>
    <w:rsid w:val="00DD68AA"/>
    <w:rsid w:val="00DD6E74"/>
    <w:rsid w:val="00DD6F44"/>
    <w:rsid w:val="00DD7178"/>
    <w:rsid w:val="00DD774A"/>
    <w:rsid w:val="00DD7D2E"/>
    <w:rsid w:val="00DE07DF"/>
    <w:rsid w:val="00DE1256"/>
    <w:rsid w:val="00DE161F"/>
    <w:rsid w:val="00DE1D70"/>
    <w:rsid w:val="00DE2616"/>
    <w:rsid w:val="00DE43C1"/>
    <w:rsid w:val="00DE51C3"/>
    <w:rsid w:val="00DE57F7"/>
    <w:rsid w:val="00DE696B"/>
    <w:rsid w:val="00DE703F"/>
    <w:rsid w:val="00DF065A"/>
    <w:rsid w:val="00DF13CF"/>
    <w:rsid w:val="00DF1750"/>
    <w:rsid w:val="00DF1D31"/>
    <w:rsid w:val="00DF2231"/>
    <w:rsid w:val="00DF231F"/>
    <w:rsid w:val="00DF3CDC"/>
    <w:rsid w:val="00DF3D8C"/>
    <w:rsid w:val="00DF5426"/>
    <w:rsid w:val="00DF5DC5"/>
    <w:rsid w:val="00DF5FF5"/>
    <w:rsid w:val="00DF6628"/>
    <w:rsid w:val="00DF72EC"/>
    <w:rsid w:val="00E028CE"/>
    <w:rsid w:val="00E02A2E"/>
    <w:rsid w:val="00E03D65"/>
    <w:rsid w:val="00E046D0"/>
    <w:rsid w:val="00E0508A"/>
    <w:rsid w:val="00E05706"/>
    <w:rsid w:val="00E05C14"/>
    <w:rsid w:val="00E1020F"/>
    <w:rsid w:val="00E10239"/>
    <w:rsid w:val="00E1037D"/>
    <w:rsid w:val="00E103F5"/>
    <w:rsid w:val="00E12757"/>
    <w:rsid w:val="00E12B4D"/>
    <w:rsid w:val="00E1444F"/>
    <w:rsid w:val="00E147D4"/>
    <w:rsid w:val="00E14C50"/>
    <w:rsid w:val="00E157EB"/>
    <w:rsid w:val="00E16042"/>
    <w:rsid w:val="00E16599"/>
    <w:rsid w:val="00E1669D"/>
    <w:rsid w:val="00E1713B"/>
    <w:rsid w:val="00E1749F"/>
    <w:rsid w:val="00E17D55"/>
    <w:rsid w:val="00E20234"/>
    <w:rsid w:val="00E20708"/>
    <w:rsid w:val="00E21140"/>
    <w:rsid w:val="00E215E1"/>
    <w:rsid w:val="00E21C67"/>
    <w:rsid w:val="00E242DA"/>
    <w:rsid w:val="00E24DA9"/>
    <w:rsid w:val="00E25154"/>
    <w:rsid w:val="00E27B85"/>
    <w:rsid w:val="00E30A2B"/>
    <w:rsid w:val="00E30ADA"/>
    <w:rsid w:val="00E3124B"/>
    <w:rsid w:val="00E318A8"/>
    <w:rsid w:val="00E3235E"/>
    <w:rsid w:val="00E337F7"/>
    <w:rsid w:val="00E344A5"/>
    <w:rsid w:val="00E360AE"/>
    <w:rsid w:val="00E365C1"/>
    <w:rsid w:val="00E36F1A"/>
    <w:rsid w:val="00E36F4C"/>
    <w:rsid w:val="00E36FE3"/>
    <w:rsid w:val="00E40470"/>
    <w:rsid w:val="00E4086E"/>
    <w:rsid w:val="00E40EB0"/>
    <w:rsid w:val="00E40ED8"/>
    <w:rsid w:val="00E428FD"/>
    <w:rsid w:val="00E430AF"/>
    <w:rsid w:val="00E440EB"/>
    <w:rsid w:val="00E44384"/>
    <w:rsid w:val="00E44D93"/>
    <w:rsid w:val="00E45A7D"/>
    <w:rsid w:val="00E4735B"/>
    <w:rsid w:val="00E47BD9"/>
    <w:rsid w:val="00E50F9C"/>
    <w:rsid w:val="00E51EF2"/>
    <w:rsid w:val="00E5302A"/>
    <w:rsid w:val="00E559CC"/>
    <w:rsid w:val="00E55BBE"/>
    <w:rsid w:val="00E55DBA"/>
    <w:rsid w:val="00E56928"/>
    <w:rsid w:val="00E56D3A"/>
    <w:rsid w:val="00E579B4"/>
    <w:rsid w:val="00E605DE"/>
    <w:rsid w:val="00E61EAE"/>
    <w:rsid w:val="00E63491"/>
    <w:rsid w:val="00E63B46"/>
    <w:rsid w:val="00E6403A"/>
    <w:rsid w:val="00E64275"/>
    <w:rsid w:val="00E6435B"/>
    <w:rsid w:val="00E64DDC"/>
    <w:rsid w:val="00E6657A"/>
    <w:rsid w:val="00E6678C"/>
    <w:rsid w:val="00E70EDD"/>
    <w:rsid w:val="00E7174B"/>
    <w:rsid w:val="00E741D7"/>
    <w:rsid w:val="00E7433B"/>
    <w:rsid w:val="00E7478B"/>
    <w:rsid w:val="00E7486C"/>
    <w:rsid w:val="00E74C37"/>
    <w:rsid w:val="00E77F9C"/>
    <w:rsid w:val="00E802EE"/>
    <w:rsid w:val="00E80497"/>
    <w:rsid w:val="00E81B92"/>
    <w:rsid w:val="00E82025"/>
    <w:rsid w:val="00E820FD"/>
    <w:rsid w:val="00E82E10"/>
    <w:rsid w:val="00E836C9"/>
    <w:rsid w:val="00E839CA"/>
    <w:rsid w:val="00E84ADC"/>
    <w:rsid w:val="00E85998"/>
    <w:rsid w:val="00E85B9F"/>
    <w:rsid w:val="00E85C38"/>
    <w:rsid w:val="00E85E72"/>
    <w:rsid w:val="00E873A1"/>
    <w:rsid w:val="00E90D14"/>
    <w:rsid w:val="00E9119A"/>
    <w:rsid w:val="00E927A4"/>
    <w:rsid w:val="00E93119"/>
    <w:rsid w:val="00E9334B"/>
    <w:rsid w:val="00E933D9"/>
    <w:rsid w:val="00E93EF7"/>
    <w:rsid w:val="00E94E85"/>
    <w:rsid w:val="00E94EC2"/>
    <w:rsid w:val="00E95255"/>
    <w:rsid w:val="00E95357"/>
    <w:rsid w:val="00E95FF3"/>
    <w:rsid w:val="00E960D5"/>
    <w:rsid w:val="00E977A4"/>
    <w:rsid w:val="00E97E08"/>
    <w:rsid w:val="00EA0DF7"/>
    <w:rsid w:val="00EA2B8B"/>
    <w:rsid w:val="00EA2C7C"/>
    <w:rsid w:val="00EA2D46"/>
    <w:rsid w:val="00EA3317"/>
    <w:rsid w:val="00EA333D"/>
    <w:rsid w:val="00EA3658"/>
    <w:rsid w:val="00EA3FED"/>
    <w:rsid w:val="00EA5063"/>
    <w:rsid w:val="00EA50C9"/>
    <w:rsid w:val="00EA53DD"/>
    <w:rsid w:val="00EA5C9F"/>
    <w:rsid w:val="00EB2074"/>
    <w:rsid w:val="00EB3A8D"/>
    <w:rsid w:val="00EB4FCC"/>
    <w:rsid w:val="00EB56C4"/>
    <w:rsid w:val="00EB6299"/>
    <w:rsid w:val="00EB645B"/>
    <w:rsid w:val="00EB664C"/>
    <w:rsid w:val="00EB679E"/>
    <w:rsid w:val="00EB6ED6"/>
    <w:rsid w:val="00EB7687"/>
    <w:rsid w:val="00EB7A31"/>
    <w:rsid w:val="00EC0241"/>
    <w:rsid w:val="00EC0320"/>
    <w:rsid w:val="00EC04C6"/>
    <w:rsid w:val="00EC0F4B"/>
    <w:rsid w:val="00EC1CF1"/>
    <w:rsid w:val="00EC20FC"/>
    <w:rsid w:val="00EC320E"/>
    <w:rsid w:val="00EC46B2"/>
    <w:rsid w:val="00EC51BC"/>
    <w:rsid w:val="00EC58BC"/>
    <w:rsid w:val="00EC6285"/>
    <w:rsid w:val="00EC6D17"/>
    <w:rsid w:val="00ED01C6"/>
    <w:rsid w:val="00ED05C1"/>
    <w:rsid w:val="00ED0C78"/>
    <w:rsid w:val="00ED2B60"/>
    <w:rsid w:val="00ED2E89"/>
    <w:rsid w:val="00ED4759"/>
    <w:rsid w:val="00ED4E36"/>
    <w:rsid w:val="00ED5636"/>
    <w:rsid w:val="00ED575E"/>
    <w:rsid w:val="00EE073F"/>
    <w:rsid w:val="00EE12EE"/>
    <w:rsid w:val="00EE302E"/>
    <w:rsid w:val="00EE367C"/>
    <w:rsid w:val="00EE480E"/>
    <w:rsid w:val="00EE5735"/>
    <w:rsid w:val="00EE75E8"/>
    <w:rsid w:val="00EF0C08"/>
    <w:rsid w:val="00EF0E66"/>
    <w:rsid w:val="00EF2C95"/>
    <w:rsid w:val="00EF3DB2"/>
    <w:rsid w:val="00EF408A"/>
    <w:rsid w:val="00EF4B2C"/>
    <w:rsid w:val="00EF654A"/>
    <w:rsid w:val="00EF66ED"/>
    <w:rsid w:val="00EF6B41"/>
    <w:rsid w:val="00EF6B77"/>
    <w:rsid w:val="00F001CF"/>
    <w:rsid w:val="00F0160E"/>
    <w:rsid w:val="00F0250E"/>
    <w:rsid w:val="00F02532"/>
    <w:rsid w:val="00F02547"/>
    <w:rsid w:val="00F02961"/>
    <w:rsid w:val="00F03846"/>
    <w:rsid w:val="00F04605"/>
    <w:rsid w:val="00F053D3"/>
    <w:rsid w:val="00F07747"/>
    <w:rsid w:val="00F10F95"/>
    <w:rsid w:val="00F11338"/>
    <w:rsid w:val="00F11B03"/>
    <w:rsid w:val="00F122B9"/>
    <w:rsid w:val="00F134AE"/>
    <w:rsid w:val="00F13904"/>
    <w:rsid w:val="00F14CB5"/>
    <w:rsid w:val="00F15746"/>
    <w:rsid w:val="00F16BA6"/>
    <w:rsid w:val="00F172AA"/>
    <w:rsid w:val="00F214A8"/>
    <w:rsid w:val="00F21676"/>
    <w:rsid w:val="00F216FE"/>
    <w:rsid w:val="00F21D0A"/>
    <w:rsid w:val="00F21F47"/>
    <w:rsid w:val="00F22383"/>
    <w:rsid w:val="00F2243B"/>
    <w:rsid w:val="00F22804"/>
    <w:rsid w:val="00F232E1"/>
    <w:rsid w:val="00F24D8E"/>
    <w:rsid w:val="00F26A69"/>
    <w:rsid w:val="00F27608"/>
    <w:rsid w:val="00F30153"/>
    <w:rsid w:val="00F30C22"/>
    <w:rsid w:val="00F30D4E"/>
    <w:rsid w:val="00F31084"/>
    <w:rsid w:val="00F32579"/>
    <w:rsid w:val="00F32863"/>
    <w:rsid w:val="00F32B5B"/>
    <w:rsid w:val="00F33054"/>
    <w:rsid w:val="00F33331"/>
    <w:rsid w:val="00F33501"/>
    <w:rsid w:val="00F3350E"/>
    <w:rsid w:val="00F336C5"/>
    <w:rsid w:val="00F340DE"/>
    <w:rsid w:val="00F34289"/>
    <w:rsid w:val="00F34ACF"/>
    <w:rsid w:val="00F34E01"/>
    <w:rsid w:val="00F355A5"/>
    <w:rsid w:val="00F35B16"/>
    <w:rsid w:val="00F36423"/>
    <w:rsid w:val="00F36BD8"/>
    <w:rsid w:val="00F377F1"/>
    <w:rsid w:val="00F40B00"/>
    <w:rsid w:val="00F4138E"/>
    <w:rsid w:val="00F41860"/>
    <w:rsid w:val="00F42359"/>
    <w:rsid w:val="00F4254A"/>
    <w:rsid w:val="00F42734"/>
    <w:rsid w:val="00F42DDE"/>
    <w:rsid w:val="00F43CF1"/>
    <w:rsid w:val="00F4498D"/>
    <w:rsid w:val="00F458DB"/>
    <w:rsid w:val="00F46159"/>
    <w:rsid w:val="00F4636A"/>
    <w:rsid w:val="00F464FC"/>
    <w:rsid w:val="00F4692B"/>
    <w:rsid w:val="00F47063"/>
    <w:rsid w:val="00F50588"/>
    <w:rsid w:val="00F5323A"/>
    <w:rsid w:val="00F53277"/>
    <w:rsid w:val="00F54524"/>
    <w:rsid w:val="00F54AEA"/>
    <w:rsid w:val="00F55BD5"/>
    <w:rsid w:val="00F55C57"/>
    <w:rsid w:val="00F5614B"/>
    <w:rsid w:val="00F569DA"/>
    <w:rsid w:val="00F572B9"/>
    <w:rsid w:val="00F600D1"/>
    <w:rsid w:val="00F60717"/>
    <w:rsid w:val="00F610B8"/>
    <w:rsid w:val="00F61A15"/>
    <w:rsid w:val="00F61DE4"/>
    <w:rsid w:val="00F62E85"/>
    <w:rsid w:val="00F633CB"/>
    <w:rsid w:val="00F639E9"/>
    <w:rsid w:val="00F63CAB"/>
    <w:rsid w:val="00F64246"/>
    <w:rsid w:val="00F6449A"/>
    <w:rsid w:val="00F65520"/>
    <w:rsid w:val="00F65D84"/>
    <w:rsid w:val="00F660D9"/>
    <w:rsid w:val="00F660F5"/>
    <w:rsid w:val="00F66AC5"/>
    <w:rsid w:val="00F66DDF"/>
    <w:rsid w:val="00F66E62"/>
    <w:rsid w:val="00F67936"/>
    <w:rsid w:val="00F706DA"/>
    <w:rsid w:val="00F709CB"/>
    <w:rsid w:val="00F71B43"/>
    <w:rsid w:val="00F72209"/>
    <w:rsid w:val="00F7331B"/>
    <w:rsid w:val="00F7334B"/>
    <w:rsid w:val="00F7421D"/>
    <w:rsid w:val="00F748DC"/>
    <w:rsid w:val="00F74A96"/>
    <w:rsid w:val="00F74AB7"/>
    <w:rsid w:val="00F757F8"/>
    <w:rsid w:val="00F75DF3"/>
    <w:rsid w:val="00F77246"/>
    <w:rsid w:val="00F7771E"/>
    <w:rsid w:val="00F80222"/>
    <w:rsid w:val="00F81F73"/>
    <w:rsid w:val="00F82185"/>
    <w:rsid w:val="00F83A41"/>
    <w:rsid w:val="00F84093"/>
    <w:rsid w:val="00F840BE"/>
    <w:rsid w:val="00F84942"/>
    <w:rsid w:val="00F86116"/>
    <w:rsid w:val="00F876D5"/>
    <w:rsid w:val="00F906F6"/>
    <w:rsid w:val="00F91147"/>
    <w:rsid w:val="00F91704"/>
    <w:rsid w:val="00F920D9"/>
    <w:rsid w:val="00F923B6"/>
    <w:rsid w:val="00F935C6"/>
    <w:rsid w:val="00F94969"/>
    <w:rsid w:val="00F94F2A"/>
    <w:rsid w:val="00F95030"/>
    <w:rsid w:val="00F95044"/>
    <w:rsid w:val="00F9508E"/>
    <w:rsid w:val="00F95467"/>
    <w:rsid w:val="00F964F0"/>
    <w:rsid w:val="00F96897"/>
    <w:rsid w:val="00F97694"/>
    <w:rsid w:val="00FA0384"/>
    <w:rsid w:val="00FA03A1"/>
    <w:rsid w:val="00FA1409"/>
    <w:rsid w:val="00FA1613"/>
    <w:rsid w:val="00FA1CAD"/>
    <w:rsid w:val="00FA33F5"/>
    <w:rsid w:val="00FA3432"/>
    <w:rsid w:val="00FA3596"/>
    <w:rsid w:val="00FA3EFA"/>
    <w:rsid w:val="00FA56F1"/>
    <w:rsid w:val="00FA60B2"/>
    <w:rsid w:val="00FA6BA7"/>
    <w:rsid w:val="00FB0A71"/>
    <w:rsid w:val="00FB1302"/>
    <w:rsid w:val="00FB1FE7"/>
    <w:rsid w:val="00FB27DC"/>
    <w:rsid w:val="00FB295F"/>
    <w:rsid w:val="00FB3042"/>
    <w:rsid w:val="00FB54DB"/>
    <w:rsid w:val="00FB60BB"/>
    <w:rsid w:val="00FB6726"/>
    <w:rsid w:val="00FB6974"/>
    <w:rsid w:val="00FB6A30"/>
    <w:rsid w:val="00FB7B9E"/>
    <w:rsid w:val="00FC1DE4"/>
    <w:rsid w:val="00FC2148"/>
    <w:rsid w:val="00FC2CB6"/>
    <w:rsid w:val="00FC312F"/>
    <w:rsid w:val="00FC3CDA"/>
    <w:rsid w:val="00FC4658"/>
    <w:rsid w:val="00FC5170"/>
    <w:rsid w:val="00FC5829"/>
    <w:rsid w:val="00FC7F9E"/>
    <w:rsid w:val="00FD17FD"/>
    <w:rsid w:val="00FD2E79"/>
    <w:rsid w:val="00FD475A"/>
    <w:rsid w:val="00FD4C31"/>
    <w:rsid w:val="00FD7C22"/>
    <w:rsid w:val="00FE02D7"/>
    <w:rsid w:val="00FE073B"/>
    <w:rsid w:val="00FE0BEA"/>
    <w:rsid w:val="00FE1077"/>
    <w:rsid w:val="00FE1A6C"/>
    <w:rsid w:val="00FE2351"/>
    <w:rsid w:val="00FE248D"/>
    <w:rsid w:val="00FE3371"/>
    <w:rsid w:val="00FE4244"/>
    <w:rsid w:val="00FE429B"/>
    <w:rsid w:val="00FE483D"/>
    <w:rsid w:val="00FE4DB3"/>
    <w:rsid w:val="00FE5050"/>
    <w:rsid w:val="00FE5799"/>
    <w:rsid w:val="00FE7712"/>
    <w:rsid w:val="00FF05EC"/>
    <w:rsid w:val="00FF05FB"/>
    <w:rsid w:val="00FF0C64"/>
    <w:rsid w:val="00FF136A"/>
    <w:rsid w:val="00FF1BA9"/>
    <w:rsid w:val="00FF2102"/>
    <w:rsid w:val="00FF460B"/>
    <w:rsid w:val="00FF4E4E"/>
    <w:rsid w:val="00FF57B5"/>
    <w:rsid w:val="00FF6372"/>
    <w:rsid w:val="00FF640E"/>
    <w:rsid w:val="00FF651F"/>
    <w:rsid w:val="00FF6527"/>
    <w:rsid w:val="00FF7772"/>
    <w:rsid w:val="00FF7FD5"/>
    <w:rsid w:val="04EC8B2E"/>
    <w:rsid w:val="11EFA323"/>
    <w:rsid w:val="1455DD39"/>
    <w:rsid w:val="2D1ADB5B"/>
    <w:rsid w:val="35EBB1C9"/>
    <w:rsid w:val="3825C3CD"/>
    <w:rsid w:val="3ED585BA"/>
    <w:rsid w:val="48A94CEA"/>
    <w:rsid w:val="4A8AC3AC"/>
    <w:rsid w:val="4BCB28E5"/>
    <w:rsid w:val="50E713CA"/>
    <w:rsid w:val="57CD1684"/>
    <w:rsid w:val="5B1F0E3E"/>
    <w:rsid w:val="5E5166B9"/>
    <w:rsid w:val="63371D30"/>
    <w:rsid w:val="6853714F"/>
    <w:rsid w:val="6B57B2D9"/>
    <w:rsid w:val="790DBC5D"/>
    <w:rsid w:val="7AB6C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#bbe0e3" stroke="f">
      <v:fill color="#bbe0e3" on="f"/>
      <v:stroke on="f"/>
      <v:textbox style="mso-fit-shape-to-text:t" inset="5.85pt,.7pt,5.85pt,.7pt"/>
    </o:shapedefaults>
    <o:shapelayout v:ext="edit">
      <o:idmap v:ext="edit" data="2"/>
    </o:shapelayout>
  </w:shapeDefaults>
  <w:decimalSymbol w:val="."/>
  <w:listSeparator w:val=","/>
  <w14:docId w14:val="0783EC63"/>
  <w15:docId w15:val="{33E7377F-7AFB-472E-A990-07BE6885D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3544F1"/>
    <w:pPr>
      <w:widowControl w:val="0"/>
      <w:snapToGrid w:val="0"/>
      <w:spacing w:line="560" w:lineRule="exact"/>
    </w:pPr>
    <w:rPr>
      <w:rFonts w:ascii="Times New Roman" w:hAnsi="Times New Roman"/>
      <w:kern w:val="2"/>
      <w:sz w:val="24"/>
      <w:szCs w:val="24"/>
    </w:rPr>
  </w:style>
  <w:style w:type="paragraph" w:styleId="Heading1">
    <w:name w:val="heading 1"/>
    <w:basedOn w:val="Normal"/>
    <w:next w:val="Normal"/>
    <w:pPr>
      <w:keepNext/>
      <w:outlineLvl w:val="0"/>
    </w:pPr>
    <w:rPr>
      <w:rFonts w:ascii="Arial" w:eastAsia="MS Gothic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link w:val="Body1"/>
    <w:qFormat/>
    <w:rsid w:val="003544F1"/>
    <w:pPr>
      <w:tabs>
        <w:tab w:val="left" w:pos="480"/>
      </w:tabs>
      <w:adjustRightInd w:val="0"/>
      <w:snapToGrid w:val="0"/>
      <w:spacing w:line="560" w:lineRule="exact"/>
    </w:pPr>
    <w:rPr>
      <w:rFonts w:ascii="Times New Roman" w:hAnsi="Times New Roman"/>
      <w:snapToGrid w:val="0"/>
      <w:kern w:val="2"/>
      <w:sz w:val="24"/>
      <w:szCs w:val="24"/>
    </w:rPr>
  </w:style>
  <w:style w:type="paragraph" w:customStyle="1" w:styleId="Heading">
    <w:name w:val="Heading"/>
    <w:basedOn w:val="Body"/>
    <w:next w:val="Body"/>
    <w:qFormat/>
    <w:rsid w:val="00780722"/>
    <w:pPr>
      <w:outlineLvl w:val="0"/>
    </w:pPr>
    <w:rPr>
      <w:b/>
    </w:rPr>
  </w:style>
  <w:style w:type="paragraph" w:customStyle="1" w:styleId="Subheding">
    <w:name w:val="Subheding"/>
    <w:basedOn w:val="Body"/>
    <w:next w:val="Body"/>
    <w:qFormat/>
    <w:pPr>
      <w:outlineLvl w:val="1"/>
    </w:pPr>
    <w:rPr>
      <w:i/>
    </w:rPr>
  </w:style>
  <w:style w:type="paragraph" w:customStyle="1" w:styleId="Colum2">
    <w:name w:val="Colum2"/>
    <w:basedOn w:val="Body"/>
    <w:pPr>
      <w:tabs>
        <w:tab w:val="right" w:pos="972"/>
        <w:tab w:val="left" w:pos="1152"/>
      </w:tabs>
      <w:jc w:val="both"/>
    </w:pPr>
  </w:style>
  <w:style w:type="character" w:styleId="Hyperlink">
    <w:name w:val="Hyperlink"/>
    <w:uiPriority w:val="99"/>
    <w:rPr>
      <w:color w:val="0000FF"/>
      <w:u w:val="single"/>
    </w:rPr>
  </w:style>
  <w:style w:type="paragraph" w:customStyle="1" w:styleId="Colum1">
    <w:name w:val="Colum1"/>
    <w:basedOn w:val="Normal"/>
    <w:pPr>
      <w:tabs>
        <w:tab w:val="left" w:pos="180"/>
        <w:tab w:val="left" w:pos="390"/>
      </w:tabs>
      <w:adjustRightInd w:val="0"/>
    </w:pPr>
  </w:style>
  <w:style w:type="paragraph" w:styleId="BalloonText">
    <w:name w:val="Balloon Text"/>
    <w:basedOn w:val="Normal"/>
    <w:semiHidden/>
    <w:rPr>
      <w:rFonts w:ascii="Arial" w:eastAsia="MS Gothic" w:hAnsi="Arial"/>
      <w:sz w:val="18"/>
      <w:szCs w:val="18"/>
    </w:rPr>
  </w:style>
  <w:style w:type="character" w:styleId="CommentReference">
    <w:name w:val="annotation reference"/>
    <w:uiPriority w:val="99"/>
    <w:semiHidden/>
    <w:rPr>
      <w:sz w:val="18"/>
      <w:szCs w:val="18"/>
    </w:rPr>
  </w:style>
  <w:style w:type="paragraph" w:styleId="CommentSubject">
    <w:name w:val="annotation subject"/>
    <w:basedOn w:val="Normal"/>
    <w:semiHidden/>
    <w:rsid w:val="005D0261"/>
    <w:rPr>
      <w:b/>
      <w:bCs/>
    </w:rPr>
  </w:style>
  <w:style w:type="paragraph" w:styleId="Header">
    <w:name w:val="header"/>
    <w:basedOn w:val="Normal"/>
    <w:pPr>
      <w:tabs>
        <w:tab w:val="center" w:pos="4252"/>
        <w:tab w:val="right" w:pos="8504"/>
      </w:tabs>
    </w:pPr>
  </w:style>
  <w:style w:type="character" w:styleId="PageNumber">
    <w:name w:val="page number"/>
    <w:basedOn w:val="DefaultParagraphFont"/>
  </w:style>
  <w:style w:type="character" w:customStyle="1" w:styleId="Body0">
    <w:name w:val="Body (文字)"/>
    <w:rPr>
      <w:rFonts w:eastAsia="MS Mincho"/>
      <w:snapToGrid w:val="0"/>
      <w:kern w:val="2"/>
      <w:sz w:val="24"/>
      <w:szCs w:val="24"/>
      <w:lang w:val="en-US" w:eastAsia="ja-JP" w:bidi="ar-SA"/>
    </w:rPr>
  </w:style>
  <w:style w:type="paragraph" w:customStyle="1" w:styleId="Tabletext">
    <w:name w:val="Tabletext"/>
    <w:basedOn w:val="Body"/>
    <w:rsid w:val="00243CA4"/>
    <w:pPr>
      <w:widowControl w:val="0"/>
      <w:tabs>
        <w:tab w:val="clear" w:pos="480"/>
        <w:tab w:val="left" w:pos="171"/>
      </w:tabs>
      <w:ind w:left="72" w:right="240"/>
    </w:pPr>
    <w:rPr>
      <w:snapToGrid/>
    </w:rPr>
  </w:style>
  <w:style w:type="character" w:customStyle="1" w:styleId="Body1">
    <w:name w:val="Body (文字)1"/>
    <w:link w:val="Body"/>
    <w:rsid w:val="003544F1"/>
    <w:rPr>
      <w:rFonts w:ascii="Times New Roman" w:hAnsi="Times New Roman"/>
      <w:snapToGrid w:val="0"/>
      <w:kern w:val="2"/>
      <w:sz w:val="24"/>
      <w:szCs w:val="24"/>
    </w:rPr>
  </w:style>
  <w:style w:type="paragraph" w:customStyle="1" w:styleId="Reference">
    <w:name w:val="Reference"/>
    <w:basedOn w:val="Body"/>
    <w:qFormat/>
    <w:rsid w:val="00257C57"/>
    <w:pPr>
      <w:tabs>
        <w:tab w:val="clear" w:pos="480"/>
        <w:tab w:val="left" w:pos="567"/>
      </w:tabs>
      <w:ind w:left="566" w:hangingChars="236" w:hanging="566"/>
    </w:pPr>
  </w:style>
  <w:style w:type="paragraph" w:styleId="Revision">
    <w:name w:val="Revision"/>
    <w:hidden/>
    <w:uiPriority w:val="99"/>
    <w:semiHidden/>
    <w:rsid w:val="00D91CDA"/>
    <w:rPr>
      <w:rFonts w:ascii="Times New Roman" w:hAnsi="Times New Roman"/>
      <w:kern w:val="2"/>
      <w:sz w:val="24"/>
      <w:szCs w:val="24"/>
    </w:rPr>
  </w:style>
  <w:style w:type="table" w:styleId="TableGrid">
    <w:name w:val="Table Grid"/>
    <w:basedOn w:val="TableNormal"/>
    <w:uiPriority w:val="39"/>
    <w:rsid w:val="00BC023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Footer">
    <w:name w:val="footer"/>
    <w:basedOn w:val="Normal"/>
    <w:link w:val="FooterChar"/>
    <w:unhideWhenUsed/>
    <w:rsid w:val="008F4261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rsid w:val="008F4261"/>
    <w:rPr>
      <w:rFonts w:ascii="Times New Roman" w:hAnsi="Times New Roman"/>
      <w:kern w:val="2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8C2F89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Body1"/>
    <w:link w:val="EndNoteBibliographyTitle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8C2F89"/>
    <w:pPr>
      <w:spacing w:line="240" w:lineRule="auto"/>
    </w:pPr>
    <w:rPr>
      <w:noProof/>
    </w:rPr>
  </w:style>
  <w:style w:type="character" w:customStyle="1" w:styleId="EndNoteBibliography0">
    <w:name w:val="EndNote Bibliography (文字)"/>
    <w:basedOn w:val="Body1"/>
    <w:link w:val="EndNoteBibliography"/>
    <w:rsid w:val="008C2F89"/>
    <w:rPr>
      <w:rFonts w:ascii="Times New Roman" w:hAnsi="Times New Roman"/>
      <w:noProof/>
      <w:snapToGrid/>
      <w:kern w:val="2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905829"/>
  </w:style>
  <w:style w:type="character" w:customStyle="1" w:styleId="CommentTextChar">
    <w:name w:val="Comment Text Char"/>
    <w:basedOn w:val="DefaultParagraphFont"/>
    <w:link w:val="CommentText"/>
    <w:uiPriority w:val="99"/>
    <w:rsid w:val="00905829"/>
    <w:rPr>
      <w:rFonts w:ascii="Times New Roman" w:hAnsi="Times New Roman"/>
      <w:kern w:val="2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A57E0"/>
    <w:rPr>
      <w:color w:val="808080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351AD2"/>
    <w:rPr>
      <w:color w:val="605E5C"/>
      <w:shd w:val="clear" w:color="auto" w:fill="E1DFDD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8B188F"/>
    <w:rPr>
      <w:color w:val="605E5C"/>
      <w:shd w:val="clear" w:color="auto" w:fill="E1DFDD"/>
    </w:rPr>
  </w:style>
  <w:style w:type="character" w:customStyle="1" w:styleId="3">
    <w:name w:val="未解決のメンション3"/>
    <w:basedOn w:val="DefaultParagraphFont"/>
    <w:uiPriority w:val="99"/>
    <w:semiHidden/>
    <w:unhideWhenUsed/>
    <w:rsid w:val="00041D4C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21140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rsid w:val="004032DA"/>
    <w:pPr>
      <w:spacing w:before="100" w:beforeAutospacing="1" w:after="100" w:afterAutospacing="1"/>
      <w:jc w:val="center"/>
      <w:outlineLvl w:val="0"/>
    </w:pPr>
    <w:rPr>
      <w:rFonts w:asciiTheme="majorHAnsi" w:eastAsiaTheme="minorEastAsia" w:hAnsiTheme="majorHAnsi" w:cstheme="majorBidi"/>
      <w:b/>
      <w:sz w:val="28"/>
      <w:szCs w:val="32"/>
    </w:rPr>
  </w:style>
  <w:style w:type="character" w:customStyle="1" w:styleId="TitleChar">
    <w:name w:val="Title Char"/>
    <w:basedOn w:val="DefaultParagraphFont"/>
    <w:link w:val="Title"/>
    <w:rsid w:val="004032DA"/>
    <w:rPr>
      <w:rFonts w:asciiTheme="majorHAnsi" w:eastAsiaTheme="minorEastAsia" w:hAnsiTheme="majorHAnsi" w:cstheme="majorBidi"/>
      <w:b/>
      <w:kern w:val="2"/>
      <w:sz w:val="28"/>
      <w:szCs w:val="32"/>
    </w:rPr>
  </w:style>
  <w:style w:type="table" w:styleId="PlainTable4">
    <w:name w:val="Plain Table 4"/>
    <w:basedOn w:val="TableNormal"/>
    <w:uiPriority w:val="44"/>
    <w:rsid w:val="00B20A6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B20A6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semiHidden/>
    <w:unhideWhenUsed/>
    <w:rsid w:val="00C65D7B"/>
  </w:style>
  <w:style w:type="paragraph" w:styleId="ListParagraph">
    <w:name w:val="List Paragraph"/>
    <w:basedOn w:val="Normal"/>
    <w:uiPriority w:val="34"/>
    <w:rsid w:val="009A19FD"/>
    <w:pPr>
      <w:ind w:leftChars="400" w:left="840"/>
    </w:pPr>
  </w:style>
  <w:style w:type="character" w:styleId="FollowedHyperlink">
    <w:name w:val="FollowedHyperlink"/>
    <w:basedOn w:val="DefaultParagraphFont"/>
    <w:semiHidden/>
    <w:unhideWhenUsed/>
    <w:rsid w:val="00392A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1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1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121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25535942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12939383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50810060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93351231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  <w:div w:id="789476565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328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595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72471841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8010175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667202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79394290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  <w:div w:id="1852795067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9763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5187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7687472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2361893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  <w:div w:id="89975506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2103057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  <w:div w:id="152204009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</w:divsChild>
            </w:div>
          </w:divsChild>
        </w:div>
        <w:div w:id="73886357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09092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593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1180817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561448836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813384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  <w:div w:id="18319419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  <w:div w:id="1968076187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67241943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20976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4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97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3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4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321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26434489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67025631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17626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35551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49665117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21438898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21088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ket\Desktop\&#24314;&#30707;&#20808;&#29983;MTG\20240919\&#35542;&#25991;&#21442;&#32771;&#36039;&#26009;\Manuscript_template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ユーザー定義 6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6E6B036-6479-4EF6-94C8-4273F153A544}">
  <we:reference id="wa200005826" version="1.8.0.0" store="ja-JP" storeType="OMEX"/>
  <we:alternateReferences>
    <we:reference id="wa200005826" version="1.8.0.0" store="wa200005826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6CDC6-995F-4DDE-9B33-AE6BFDC55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Manuscript_template.dotx</Template>
  <TotalTime>1</TotalTime>
  <Pages>1</Pages>
  <Words>118</Words>
  <Characters>707</Characters>
  <Application>Microsoft Office Word</Application>
  <DocSecurity>0</DocSecurity>
  <Lines>8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Yasuto Takeuchi</dc:creator>
  <cp:keywords/>
  <dc:description/>
  <cp:lastModifiedBy>Rizwan Khan</cp:lastModifiedBy>
  <cp:revision>2</cp:revision>
  <cp:lastPrinted>2025-06-11T04:16:00Z</cp:lastPrinted>
  <dcterms:created xsi:type="dcterms:W3CDTF">2025-10-09T11:47:00Z</dcterms:created>
  <dcterms:modified xsi:type="dcterms:W3CDTF">2025-10-09T11:47:00Z</dcterms:modified>
</cp:coreProperties>
</file>