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75CA6" w14:textId="406EE725" w:rsidR="00C65165" w:rsidRDefault="00C65165" w:rsidP="7A067E3B">
      <w:pPr>
        <w:pStyle w:val="BATitle"/>
        <w:spacing w:before="0" w:after="0"/>
        <w:jc w:val="left"/>
        <w:rPr>
          <w:b/>
          <w:kern w:val="2"/>
          <w:sz w:val="20"/>
        </w:rPr>
      </w:pPr>
      <w:bookmarkStart w:id="0" w:name="_Hlk201069646"/>
      <w:bookmarkStart w:id="1" w:name="_Hlk205384668"/>
      <w:bookmarkStart w:id="2" w:name="_Hlk201679383"/>
      <w:r>
        <w:rPr>
          <w:b/>
          <w:kern w:val="2"/>
          <w:sz w:val="20"/>
        </w:rPr>
        <w:t>SUPPLEMENTARY INFORMATION</w:t>
      </w:r>
    </w:p>
    <w:p w14:paraId="1906491A" w14:textId="328121B8" w:rsidR="009246AD" w:rsidRPr="00C87760" w:rsidRDefault="005961DC" w:rsidP="7A067E3B">
      <w:pPr>
        <w:pStyle w:val="BATitle"/>
        <w:spacing w:before="0" w:after="0"/>
        <w:jc w:val="left"/>
        <w:rPr>
          <w:b/>
          <w:kern w:val="2"/>
          <w:sz w:val="20"/>
          <w:lang w:eastAsia="zh-CN"/>
        </w:rPr>
      </w:pPr>
      <w:r w:rsidRPr="00C87760">
        <w:rPr>
          <w:b/>
          <w:kern w:val="2"/>
          <w:sz w:val="20"/>
        </w:rPr>
        <w:t xml:space="preserve">Gated </w:t>
      </w:r>
      <w:r w:rsidR="004C3FDA" w:rsidRPr="00C87760">
        <w:rPr>
          <w:b/>
          <w:kern w:val="2"/>
          <w:sz w:val="20"/>
        </w:rPr>
        <w:t>MoS</w:t>
      </w:r>
      <w:r w:rsidR="004C3FDA" w:rsidRPr="00C87760">
        <w:rPr>
          <w:b/>
          <w:kern w:val="2"/>
          <w:sz w:val="20"/>
          <w:vertAlign w:val="subscript"/>
        </w:rPr>
        <w:t>2</w:t>
      </w:r>
      <w:r w:rsidR="00B91C76" w:rsidRPr="00C87760">
        <w:rPr>
          <w:b/>
          <w:kern w:val="2"/>
          <w:sz w:val="20"/>
        </w:rPr>
        <w:t>/</w:t>
      </w:r>
      <w:proofErr w:type="spellStart"/>
      <w:r w:rsidR="00B91C76" w:rsidRPr="00C87760">
        <w:rPr>
          <w:b/>
          <w:kern w:val="2"/>
          <w:sz w:val="20"/>
        </w:rPr>
        <w:t>SiN</w:t>
      </w:r>
      <w:proofErr w:type="spellEnd"/>
      <w:r w:rsidR="004C3FDA" w:rsidRPr="00C87760">
        <w:rPr>
          <w:b/>
          <w:kern w:val="2"/>
          <w:sz w:val="20"/>
        </w:rPr>
        <w:t xml:space="preserve"> </w:t>
      </w:r>
      <w:r w:rsidR="00281117">
        <w:rPr>
          <w:b/>
          <w:kern w:val="2"/>
          <w:sz w:val="20"/>
        </w:rPr>
        <w:t>N</w:t>
      </w:r>
      <w:r w:rsidR="004C3FDA" w:rsidRPr="00C87760">
        <w:rPr>
          <w:b/>
          <w:kern w:val="2"/>
          <w:sz w:val="20"/>
        </w:rPr>
        <w:t>anochanne</w:t>
      </w:r>
      <w:r w:rsidR="003C30A9" w:rsidRPr="00C87760">
        <w:rPr>
          <w:b/>
          <w:kern w:val="2"/>
          <w:sz w:val="20"/>
        </w:rPr>
        <w:t>l</w:t>
      </w:r>
      <w:bookmarkEnd w:id="0"/>
      <w:r w:rsidRPr="00C87760">
        <w:rPr>
          <w:b/>
          <w:kern w:val="2"/>
          <w:sz w:val="20"/>
        </w:rPr>
        <w:t xml:space="preserve"> for </w:t>
      </w:r>
      <w:r w:rsidR="00281117">
        <w:rPr>
          <w:b/>
          <w:kern w:val="2"/>
          <w:sz w:val="20"/>
        </w:rPr>
        <w:t>T</w:t>
      </w:r>
      <w:r w:rsidRPr="00C87760">
        <w:rPr>
          <w:b/>
          <w:kern w:val="2"/>
          <w:sz w:val="20"/>
        </w:rPr>
        <w:t>unable Ion Transport and Protein Translocation</w:t>
      </w:r>
    </w:p>
    <w:p w14:paraId="20135638" w14:textId="20DF60D7" w:rsidR="00A22A78" w:rsidRPr="00C87760" w:rsidRDefault="00A22A78" w:rsidP="7A067E3B">
      <w:pPr>
        <w:pStyle w:val="BBAuthorName"/>
        <w:spacing w:after="0"/>
        <w:jc w:val="left"/>
        <w:rPr>
          <w:rFonts w:ascii="Times New Roman" w:eastAsia="SimSun" w:hAnsi="Times New Roman"/>
          <w:i w:val="0"/>
          <w:lang w:eastAsia="zh-CN"/>
        </w:rPr>
      </w:pPr>
      <w:r w:rsidRPr="00C87760">
        <w:rPr>
          <w:rFonts w:ascii="Times New Roman" w:eastAsia="SimSun" w:hAnsi="Times New Roman"/>
          <w:i w:val="0"/>
          <w:lang w:eastAsia="zh-CN"/>
        </w:rPr>
        <w:t xml:space="preserve"> </w:t>
      </w:r>
    </w:p>
    <w:p w14:paraId="212F36E0" w14:textId="1D5BA7C9" w:rsidR="009246AD" w:rsidRPr="00AF7E94" w:rsidRDefault="004C3FDA" w:rsidP="004675DE">
      <w:pPr>
        <w:jc w:val="left"/>
        <w:rPr>
          <w:rFonts w:ascii="Times New Roman" w:hAnsi="Times New Roman"/>
          <w:lang w:val="it-IT"/>
        </w:rPr>
      </w:pPr>
      <w:bookmarkStart w:id="3" w:name="_Hlk205384620"/>
      <w:bookmarkStart w:id="4" w:name="_Hlk201073808"/>
      <w:bookmarkEnd w:id="1"/>
      <w:r w:rsidRPr="00AF7E94">
        <w:rPr>
          <w:rFonts w:ascii="Times New Roman" w:hAnsi="Times New Roman" w:hint="eastAsia"/>
          <w:lang w:val="it-IT"/>
        </w:rPr>
        <w:t>Shukun Weng</w:t>
      </w:r>
      <w:r w:rsidR="0000598A" w:rsidRPr="00AF7E94">
        <w:rPr>
          <w:rFonts w:ascii="Times New Roman" w:eastAsia="SimSun" w:hAnsi="Times New Roman"/>
          <w:lang w:val="it-IT" w:eastAsia="zh-CN"/>
        </w:rPr>
        <w:t xml:space="preserve"> </w:t>
      </w:r>
      <w:r w:rsidR="0000598A" w:rsidRPr="00AF7E94">
        <w:rPr>
          <w:rFonts w:ascii="Times New Roman" w:eastAsia="SimSun" w:hAnsi="Times New Roman"/>
          <w:vertAlign w:val="superscript"/>
          <w:lang w:val="it-IT" w:eastAsia="zh-CN"/>
        </w:rPr>
        <w:t>1</w:t>
      </w:r>
      <w:r w:rsidR="0000598A" w:rsidRPr="00AF7E94">
        <w:rPr>
          <w:rFonts w:ascii="Times New Roman" w:eastAsia="SimSun" w:hAnsi="Times New Roman" w:hint="eastAsia"/>
          <w:vertAlign w:val="superscript"/>
          <w:lang w:val="it-IT" w:eastAsia="zh-CN"/>
        </w:rPr>
        <w:t>,2</w:t>
      </w:r>
      <w:r w:rsidR="00173828">
        <w:rPr>
          <w:rFonts w:ascii="Times New Roman" w:eastAsia="SimSun" w:hAnsi="Times New Roman"/>
          <w:vertAlign w:val="superscript"/>
          <w:lang w:val="it-IT" w:eastAsia="zh-CN"/>
        </w:rPr>
        <w:t>*</w:t>
      </w:r>
      <w:r w:rsidR="0000598A" w:rsidRPr="00AF7E94">
        <w:rPr>
          <w:rFonts w:ascii="Times New Roman" w:eastAsia="SimSun" w:hAnsi="Times New Roman"/>
          <w:lang w:val="it-IT" w:eastAsia="zh-CN"/>
        </w:rPr>
        <w:t>;</w:t>
      </w:r>
      <w:r w:rsidRPr="00AF7E94">
        <w:rPr>
          <w:rFonts w:ascii="Times New Roman" w:hAnsi="Times New Roman" w:hint="eastAsia"/>
          <w:lang w:val="it-IT"/>
        </w:rPr>
        <w:t xml:space="preserve"> Ali Douaki</w:t>
      </w:r>
      <w:r w:rsidR="0000598A" w:rsidRPr="00AF7E94">
        <w:rPr>
          <w:rFonts w:ascii="Times New Roman" w:eastAsia="SimSun" w:hAnsi="Times New Roman"/>
          <w:lang w:val="it-IT" w:eastAsia="zh-CN"/>
        </w:rPr>
        <w:t xml:space="preserve"> </w:t>
      </w:r>
      <w:r w:rsidR="0000598A" w:rsidRPr="00AF7E94">
        <w:rPr>
          <w:rFonts w:ascii="Times New Roman" w:eastAsia="SimSun" w:hAnsi="Times New Roman" w:hint="eastAsia"/>
          <w:bCs/>
          <w:vertAlign w:val="superscript"/>
          <w:lang w:val="it-IT" w:eastAsia="zh-CN"/>
        </w:rPr>
        <w:t>1,3</w:t>
      </w:r>
      <w:r w:rsidR="0000598A" w:rsidRPr="00AF7E94">
        <w:rPr>
          <w:rFonts w:ascii="Times New Roman" w:eastAsia="SimSun" w:hAnsi="Times New Roman"/>
          <w:lang w:val="it-IT" w:eastAsia="zh-CN"/>
        </w:rPr>
        <w:t>;</w:t>
      </w:r>
      <w:r w:rsidRPr="00AF7E94">
        <w:rPr>
          <w:rFonts w:ascii="Times New Roman" w:hAnsi="Times New Roman" w:hint="eastAsia"/>
          <w:color w:val="000000"/>
          <w:sz w:val="24"/>
          <w:lang w:val="it-IT"/>
        </w:rPr>
        <w:t xml:space="preserve"> </w:t>
      </w:r>
      <w:r w:rsidR="005C30B3" w:rsidRPr="00AF7E94">
        <w:rPr>
          <w:rFonts w:ascii="Times New Roman" w:hAnsi="Times New Roman"/>
          <w:lang w:val="it-IT"/>
        </w:rPr>
        <w:t>Makusu Tsutsui</w:t>
      </w:r>
      <w:r w:rsidR="0000598A" w:rsidRPr="00AF7E94">
        <w:rPr>
          <w:rFonts w:ascii="Times New Roman" w:eastAsia="SimSun" w:hAnsi="Times New Roman" w:hint="eastAsia"/>
          <w:lang w:val="it-IT" w:eastAsia="zh-CN"/>
        </w:rPr>
        <w:t xml:space="preserve"> </w:t>
      </w:r>
      <w:r w:rsidR="0000598A" w:rsidRPr="00AF7E94">
        <w:rPr>
          <w:rFonts w:ascii="Times New Roman" w:eastAsia="SimSun" w:hAnsi="Times New Roman" w:hint="eastAsia"/>
          <w:vertAlign w:val="superscript"/>
          <w:lang w:val="it-IT" w:eastAsia="zh-CN"/>
        </w:rPr>
        <w:t>4</w:t>
      </w:r>
      <w:r w:rsidR="005C30B3" w:rsidRPr="00AF7E94">
        <w:rPr>
          <w:rFonts w:ascii="Times New Roman" w:hAnsi="Times New Roman"/>
          <w:lang w:val="it-IT"/>
        </w:rPr>
        <w:t>, German Lanzavecchia</w:t>
      </w:r>
      <w:r w:rsidR="0000598A" w:rsidRPr="00AF7E94">
        <w:rPr>
          <w:rFonts w:ascii="Times New Roman" w:eastAsia="SimSun" w:hAnsi="Times New Roman" w:hint="eastAsia"/>
          <w:lang w:val="it-IT" w:eastAsia="zh-CN"/>
        </w:rPr>
        <w:t xml:space="preserve"> </w:t>
      </w:r>
      <w:r w:rsidR="0000598A" w:rsidRPr="00AF7E94">
        <w:rPr>
          <w:rFonts w:ascii="Times New Roman" w:eastAsia="SimSun" w:hAnsi="Times New Roman"/>
          <w:vertAlign w:val="superscript"/>
          <w:lang w:val="it-IT" w:eastAsia="zh-CN"/>
        </w:rPr>
        <w:t>1</w:t>
      </w:r>
      <w:r w:rsidR="0000598A" w:rsidRPr="00AF7E94">
        <w:rPr>
          <w:rFonts w:ascii="Times New Roman" w:eastAsia="SimSun" w:hAnsi="Times New Roman" w:hint="eastAsia"/>
          <w:vertAlign w:val="superscript"/>
          <w:lang w:val="it-IT" w:eastAsia="zh-CN"/>
        </w:rPr>
        <w:t>,3</w:t>
      </w:r>
      <w:r w:rsidR="005C30B3" w:rsidRPr="00AF7E94">
        <w:rPr>
          <w:rFonts w:ascii="Times New Roman" w:hAnsi="Times New Roman"/>
          <w:lang w:val="it-IT"/>
        </w:rPr>
        <w:t>, Anastasiia Sapunova</w:t>
      </w:r>
      <w:r w:rsidR="0000598A" w:rsidRPr="00AF7E94">
        <w:rPr>
          <w:rFonts w:ascii="Times New Roman" w:eastAsia="SimSun" w:hAnsi="Times New Roman" w:hint="eastAsia"/>
          <w:lang w:val="it-IT" w:eastAsia="zh-CN"/>
        </w:rPr>
        <w:t xml:space="preserve"> </w:t>
      </w:r>
      <w:r w:rsidR="0000598A" w:rsidRPr="00AF7E94">
        <w:rPr>
          <w:rFonts w:ascii="Times New Roman" w:eastAsia="SimSun" w:hAnsi="Times New Roman"/>
          <w:vertAlign w:val="superscript"/>
          <w:lang w:val="it-IT" w:eastAsia="zh-CN"/>
        </w:rPr>
        <w:t>1</w:t>
      </w:r>
      <w:r w:rsidR="0000598A" w:rsidRPr="00AF7E94">
        <w:rPr>
          <w:rFonts w:ascii="Times New Roman" w:eastAsia="SimSun" w:hAnsi="Times New Roman" w:hint="eastAsia"/>
          <w:vertAlign w:val="superscript"/>
          <w:lang w:val="it-IT" w:eastAsia="zh-CN"/>
        </w:rPr>
        <w:t>,2</w:t>
      </w:r>
      <w:r w:rsidR="005C30B3" w:rsidRPr="00AF7E94">
        <w:rPr>
          <w:rFonts w:ascii="Times New Roman" w:hAnsi="Times New Roman"/>
          <w:lang w:val="it-IT"/>
        </w:rPr>
        <w:t>,</w:t>
      </w:r>
      <w:r w:rsidR="0000598A" w:rsidRPr="00AF7E94">
        <w:rPr>
          <w:rFonts w:ascii="Times New Roman" w:eastAsia="SimSun" w:hAnsi="Times New Roman" w:hint="eastAsia"/>
          <w:lang w:val="it-IT" w:eastAsia="zh-CN"/>
        </w:rPr>
        <w:t xml:space="preserve"> </w:t>
      </w:r>
      <w:r w:rsidR="00EC2C55" w:rsidRPr="00AF7E94">
        <w:rPr>
          <w:rFonts w:ascii="Times New Roman" w:eastAsia="SimSun" w:hAnsi="Times New Roman"/>
          <w:lang w:val="it-IT" w:eastAsia="zh-CN"/>
        </w:rPr>
        <w:t>Lorenzo Iannetti</w:t>
      </w:r>
      <w:r w:rsidR="00EC2C55" w:rsidRPr="00AF7E94">
        <w:rPr>
          <w:rFonts w:ascii="Times New Roman" w:eastAsia="SimSun" w:hAnsi="Times New Roman"/>
          <w:vertAlign w:val="superscript"/>
          <w:lang w:val="it-IT" w:eastAsia="zh-CN"/>
        </w:rPr>
        <w:t>5</w:t>
      </w:r>
      <w:r w:rsidR="00EC2C55" w:rsidRPr="00AF7E94">
        <w:rPr>
          <w:rFonts w:ascii="Times New Roman" w:eastAsia="SimSun" w:hAnsi="Times New Roman"/>
          <w:lang w:val="it-IT" w:eastAsia="zh-CN"/>
        </w:rPr>
        <w:t>, Alberto Giacomello</w:t>
      </w:r>
      <w:r w:rsidR="00EC2C55" w:rsidRPr="00AF7E94">
        <w:rPr>
          <w:rFonts w:ascii="Times New Roman" w:eastAsia="SimSun" w:hAnsi="Times New Roman"/>
          <w:vertAlign w:val="superscript"/>
          <w:lang w:val="it-IT" w:eastAsia="zh-CN"/>
        </w:rPr>
        <w:t>5</w:t>
      </w:r>
      <w:r w:rsidR="00EC2C55" w:rsidRPr="00AF7E94">
        <w:rPr>
          <w:rFonts w:ascii="Times New Roman" w:eastAsia="SimSun" w:hAnsi="Times New Roman"/>
          <w:lang w:val="it-IT" w:eastAsia="zh-CN"/>
        </w:rPr>
        <w:t xml:space="preserve">, </w:t>
      </w:r>
      <w:r w:rsidR="005C30B3" w:rsidRPr="00AF7E94">
        <w:rPr>
          <w:rFonts w:ascii="Times New Roman" w:hAnsi="Times New Roman"/>
          <w:lang w:val="it-IT"/>
        </w:rPr>
        <w:t>Roman Krahne</w:t>
      </w:r>
      <w:r w:rsidR="0000598A" w:rsidRPr="00AF7E94">
        <w:rPr>
          <w:rFonts w:ascii="Times New Roman" w:eastAsia="SimSun" w:hAnsi="Times New Roman" w:hint="eastAsia"/>
          <w:lang w:val="it-IT" w:eastAsia="zh-CN"/>
        </w:rPr>
        <w:t xml:space="preserve"> </w:t>
      </w:r>
      <w:r w:rsidR="0000598A" w:rsidRPr="00AF7E94">
        <w:rPr>
          <w:rFonts w:ascii="Times New Roman" w:eastAsia="SimSun" w:hAnsi="Times New Roman"/>
          <w:vertAlign w:val="superscript"/>
          <w:lang w:val="it-IT" w:eastAsia="zh-CN"/>
        </w:rPr>
        <w:t>1</w:t>
      </w:r>
      <w:r w:rsidR="005C30B3" w:rsidRPr="00AF7E94">
        <w:rPr>
          <w:rFonts w:ascii="Times New Roman" w:hAnsi="Times New Roman"/>
          <w:lang w:val="it-IT"/>
        </w:rPr>
        <w:t xml:space="preserve">, </w:t>
      </w:r>
      <w:r w:rsidR="0059111F" w:rsidRPr="00AF7E94">
        <w:rPr>
          <w:rFonts w:ascii="Times New Roman" w:hAnsi="Times New Roman" w:hint="eastAsia"/>
          <w:lang w:val="it-IT"/>
        </w:rPr>
        <w:t xml:space="preserve">and </w:t>
      </w:r>
      <w:r w:rsidRPr="00AF7E94">
        <w:rPr>
          <w:rFonts w:ascii="Times New Roman" w:hAnsi="Times New Roman" w:hint="eastAsia"/>
          <w:lang w:val="it-IT"/>
        </w:rPr>
        <w:t>Denis Garoli</w:t>
      </w:r>
      <w:bookmarkEnd w:id="3"/>
      <w:r w:rsidR="0000598A" w:rsidRPr="00AF7E94">
        <w:rPr>
          <w:rFonts w:ascii="Times New Roman" w:eastAsia="SimSun" w:hAnsi="Times New Roman" w:hint="eastAsia"/>
          <w:lang w:val="it-IT" w:eastAsia="zh-CN"/>
        </w:rPr>
        <w:t xml:space="preserve"> </w:t>
      </w:r>
      <w:r w:rsidR="0000598A" w:rsidRPr="00AF7E94">
        <w:rPr>
          <w:rFonts w:ascii="Times New Roman" w:eastAsia="SimSun" w:hAnsi="Times New Roman"/>
          <w:vertAlign w:val="superscript"/>
          <w:lang w:val="it-IT" w:eastAsia="zh-CN"/>
        </w:rPr>
        <w:t>1</w:t>
      </w:r>
      <w:r w:rsidR="0000598A" w:rsidRPr="00AF7E94">
        <w:rPr>
          <w:rFonts w:ascii="Times New Roman" w:eastAsia="SimSun" w:hAnsi="Times New Roman" w:hint="eastAsia"/>
          <w:vertAlign w:val="superscript"/>
          <w:lang w:val="it-IT" w:eastAsia="zh-CN"/>
        </w:rPr>
        <w:t>,3</w:t>
      </w:r>
      <w:r w:rsidR="0000598A" w:rsidRPr="00173828">
        <w:rPr>
          <w:rFonts w:ascii="Times New Roman" w:eastAsia="SimSun" w:hAnsi="Times New Roman"/>
          <w:vertAlign w:val="superscript"/>
          <w:lang w:val="it-IT" w:eastAsia="zh-CN"/>
        </w:rPr>
        <w:t>*</w:t>
      </w:r>
      <w:r w:rsidR="00464E68" w:rsidRPr="00AF7E94">
        <w:rPr>
          <w:rFonts w:ascii="Times New Roman" w:eastAsia="SimSun" w:hAnsi="Times New Roman"/>
          <w:lang w:val="it-IT" w:eastAsia="zh-CN"/>
        </w:rPr>
        <w:t xml:space="preserve"> </w:t>
      </w:r>
    </w:p>
    <w:bookmarkEnd w:id="4"/>
    <w:p w14:paraId="2DC2EBEC" w14:textId="77777777" w:rsidR="00B47356" w:rsidRPr="00AF7E94" w:rsidRDefault="00B47356" w:rsidP="00B47356">
      <w:pPr>
        <w:pStyle w:val="BIEmailAddress"/>
        <w:rPr>
          <w:lang w:val="it-IT" w:eastAsia="zh-CN"/>
        </w:rPr>
      </w:pPr>
    </w:p>
    <w:p w14:paraId="2B58ED58" w14:textId="54E1613D" w:rsidR="009246AD" w:rsidRPr="00AF7E94" w:rsidRDefault="00B47356" w:rsidP="004675DE">
      <w:pPr>
        <w:spacing w:after="120"/>
        <w:jc w:val="left"/>
        <w:rPr>
          <w:rFonts w:ascii="Times New Roman" w:hAnsi="Times New Roman"/>
          <w:kern w:val="2"/>
          <w:lang w:val="it-IT"/>
        </w:rPr>
      </w:pPr>
      <w:r w:rsidRPr="00AF7E94">
        <w:rPr>
          <w:rFonts w:ascii="Times New Roman" w:eastAsia="SimSun" w:hAnsi="Times New Roman"/>
          <w:bCs/>
          <w:kern w:val="2"/>
          <w:vertAlign w:val="superscript"/>
          <w:lang w:val="it-IT" w:eastAsia="zh-TW"/>
        </w:rPr>
        <w:t>1</w:t>
      </w:r>
      <w:r w:rsidRPr="00AF7E94">
        <w:rPr>
          <w:rFonts w:ascii="Times New Roman" w:eastAsia="SimSun" w:hAnsi="Times New Roman"/>
          <w:kern w:val="2"/>
          <w:lang w:val="it-IT" w:eastAsia="zh-CN"/>
        </w:rPr>
        <w:t xml:space="preserve"> </w:t>
      </w:r>
      <w:r w:rsidR="0059111F" w:rsidRPr="00AF7E94">
        <w:rPr>
          <w:rFonts w:ascii="Times New Roman" w:hAnsi="Times New Roman"/>
          <w:kern w:val="2"/>
          <w:lang w:val="it-IT"/>
        </w:rPr>
        <w:t>Optoelectronics</w:t>
      </w:r>
      <w:r w:rsidR="000F4F40" w:rsidRPr="00AF7E94">
        <w:rPr>
          <w:rFonts w:ascii="Times New Roman" w:hAnsi="Times New Roman" w:hint="eastAsia"/>
          <w:kern w:val="2"/>
          <w:lang w:val="it-IT"/>
        </w:rPr>
        <w:t xml:space="preserve"> Research Line</w:t>
      </w:r>
      <w:r w:rsidR="0059111F" w:rsidRPr="00AF7E94">
        <w:rPr>
          <w:rFonts w:ascii="Times New Roman" w:hAnsi="Times New Roman"/>
          <w:kern w:val="2"/>
          <w:lang w:val="it-IT"/>
        </w:rPr>
        <w:t>, I</w:t>
      </w:r>
      <w:r w:rsidR="000F4F40" w:rsidRPr="00AF7E94">
        <w:rPr>
          <w:rFonts w:ascii="Times New Roman" w:hAnsi="Times New Roman" w:hint="eastAsia"/>
          <w:kern w:val="2"/>
          <w:lang w:val="it-IT"/>
        </w:rPr>
        <w:t>n</w:t>
      </w:r>
      <w:r w:rsidR="0059111F" w:rsidRPr="00AF7E94">
        <w:rPr>
          <w:rFonts w:ascii="Times New Roman" w:hAnsi="Times New Roman"/>
          <w:kern w:val="2"/>
          <w:lang w:val="it-IT"/>
        </w:rPr>
        <w:t>stituto Italiano di Tecnologia, 16163 Genova, Italy</w:t>
      </w:r>
      <w:r w:rsidR="00464E68" w:rsidRPr="00AF7E94">
        <w:rPr>
          <w:rFonts w:ascii="Times New Roman" w:hAnsi="Times New Roman"/>
          <w:kern w:val="2"/>
          <w:lang w:val="it-IT"/>
        </w:rPr>
        <w:t xml:space="preserve"> </w:t>
      </w:r>
    </w:p>
    <w:p w14:paraId="39B72BE2" w14:textId="36947012" w:rsidR="00B47356" w:rsidRPr="00AF7E94" w:rsidRDefault="00B47356" w:rsidP="00B47356">
      <w:pPr>
        <w:spacing w:after="120"/>
        <w:jc w:val="left"/>
        <w:rPr>
          <w:rFonts w:ascii="Times New Roman" w:eastAsia="SimSun" w:hAnsi="Times New Roman"/>
          <w:kern w:val="2"/>
          <w:lang w:val="it-IT" w:eastAsia="zh-CN"/>
        </w:rPr>
      </w:pPr>
      <w:r w:rsidRPr="00AF7E94">
        <w:rPr>
          <w:rFonts w:ascii="Times New Roman" w:eastAsia="SimSun" w:hAnsi="Times New Roman"/>
          <w:kern w:val="2"/>
          <w:vertAlign w:val="superscript"/>
          <w:lang w:val="it-IT" w:eastAsia="zh-CN"/>
        </w:rPr>
        <w:t>2</w:t>
      </w:r>
      <w:r w:rsidRPr="00AF7E94">
        <w:rPr>
          <w:rFonts w:ascii="Times New Roman" w:eastAsia="SimSun" w:hAnsi="Times New Roman"/>
          <w:kern w:val="2"/>
          <w:lang w:val="it-IT" w:eastAsia="zh-CN"/>
        </w:rPr>
        <w:t xml:space="preserve"> </w:t>
      </w:r>
      <w:r w:rsidR="00335482" w:rsidRPr="00AF7E94">
        <w:rPr>
          <w:rFonts w:ascii="Times New Roman" w:eastAsia="SimSun" w:hAnsi="Times New Roman"/>
          <w:bCs/>
          <w:kern w:val="2"/>
          <w:lang w:val="it-IT" w:eastAsia="zh-CN"/>
        </w:rPr>
        <w:t>Department of Materials Science, University of Milano-Bicocca, Via R. Cozzi 55, I-20125 Milano, Italy</w:t>
      </w:r>
      <w:r w:rsidR="00464E68" w:rsidRPr="00AF7E94">
        <w:rPr>
          <w:rFonts w:ascii="Times New Roman" w:eastAsia="SimSun" w:hAnsi="Times New Roman"/>
          <w:bCs/>
          <w:kern w:val="2"/>
          <w:lang w:val="it-IT" w:eastAsia="zh-CN"/>
        </w:rPr>
        <w:t xml:space="preserve"> </w:t>
      </w:r>
    </w:p>
    <w:p w14:paraId="11278FDF" w14:textId="779C2440" w:rsidR="00B47356" w:rsidRPr="00AF7E94" w:rsidRDefault="00B47356" w:rsidP="00B47356">
      <w:pPr>
        <w:rPr>
          <w:rFonts w:ascii="Times New Roman" w:eastAsia="SimSun" w:hAnsi="Times New Roman"/>
          <w:iCs/>
          <w:kern w:val="2"/>
          <w:lang w:val="it-IT" w:eastAsia="zh-CN"/>
        </w:rPr>
      </w:pPr>
      <w:r w:rsidRPr="00AF7E94">
        <w:rPr>
          <w:rFonts w:ascii="Times New Roman" w:eastAsia="SimSun" w:hAnsi="Times New Roman"/>
          <w:iCs/>
          <w:kern w:val="2"/>
          <w:vertAlign w:val="superscript"/>
          <w:lang w:val="it-IT" w:eastAsia="zh-CN"/>
        </w:rPr>
        <w:t>3</w:t>
      </w:r>
      <w:r w:rsidRPr="00AF7E94">
        <w:rPr>
          <w:rFonts w:ascii="Times New Roman" w:eastAsia="SimSun" w:hAnsi="Times New Roman"/>
          <w:iCs/>
          <w:kern w:val="2"/>
          <w:lang w:val="it-IT" w:eastAsia="zh-CN"/>
        </w:rPr>
        <w:t xml:space="preserve"> </w:t>
      </w:r>
      <w:r w:rsidR="00335482" w:rsidRPr="00AF7E94">
        <w:rPr>
          <w:rFonts w:ascii="Times New Roman" w:eastAsia="SimSun" w:hAnsi="Times New Roman"/>
          <w:iCs/>
          <w:kern w:val="2"/>
          <w:lang w:val="it-IT" w:eastAsia="zh-CN"/>
        </w:rPr>
        <w:t>Dipartimento di Scienze e Metodi dell’Ingegneria, Universitàdegli Studi di Modena e Reggio Emilia, Via Amendola, 2, 43122 Reggio Emilia, Italy</w:t>
      </w:r>
      <w:r w:rsidR="00464E68" w:rsidRPr="00AF7E94">
        <w:rPr>
          <w:rFonts w:ascii="Times New Roman" w:eastAsia="SimSun" w:hAnsi="Times New Roman"/>
          <w:iCs/>
          <w:kern w:val="2"/>
          <w:lang w:val="it-IT" w:eastAsia="zh-CN"/>
        </w:rPr>
        <w:t xml:space="preserve"> </w:t>
      </w:r>
    </w:p>
    <w:p w14:paraId="3DF1E6AE" w14:textId="3C27908E" w:rsidR="00B47356" w:rsidRDefault="00B47356" w:rsidP="00331A3D">
      <w:pPr>
        <w:spacing w:after="120"/>
        <w:jc w:val="left"/>
        <w:rPr>
          <w:rFonts w:ascii="Times New Roman" w:eastAsia="SimSun" w:hAnsi="Times New Roman"/>
          <w:bCs/>
          <w:kern w:val="2"/>
          <w:lang w:eastAsia="zh-CN"/>
        </w:rPr>
      </w:pPr>
      <w:r w:rsidRPr="00C87760">
        <w:rPr>
          <w:rFonts w:ascii="Times New Roman" w:eastAsia="SimSun" w:hAnsi="Times New Roman" w:hint="eastAsia"/>
          <w:kern w:val="2"/>
          <w:vertAlign w:val="superscript"/>
          <w:lang w:eastAsia="zh-CN"/>
        </w:rPr>
        <w:t>4</w:t>
      </w:r>
      <w:r w:rsidRPr="00C87760">
        <w:rPr>
          <w:rFonts w:ascii="Times New Roman" w:eastAsia="SimSun" w:hAnsi="Times New Roman"/>
          <w:kern w:val="2"/>
          <w:lang w:eastAsia="zh-CN"/>
        </w:rPr>
        <w:t xml:space="preserve"> </w:t>
      </w:r>
      <w:r w:rsidR="001F74D1" w:rsidRPr="00C87760">
        <w:rPr>
          <w:rFonts w:ascii="Times New Roman" w:eastAsia="SimSun" w:hAnsi="Times New Roman"/>
          <w:bCs/>
          <w:kern w:val="2"/>
          <w:lang w:eastAsia="zh-CN"/>
        </w:rPr>
        <w:t xml:space="preserve">The Institute of Scientific and Industrial Research, Osaka University, </w:t>
      </w:r>
      <w:proofErr w:type="spellStart"/>
      <w:r w:rsidR="001F74D1" w:rsidRPr="00C87760">
        <w:rPr>
          <w:rFonts w:ascii="Times New Roman" w:eastAsia="SimSun" w:hAnsi="Times New Roman"/>
          <w:bCs/>
          <w:kern w:val="2"/>
          <w:lang w:eastAsia="zh-CN"/>
        </w:rPr>
        <w:t>Mihogaoka</w:t>
      </w:r>
      <w:proofErr w:type="spellEnd"/>
      <w:r w:rsidR="001F74D1" w:rsidRPr="00C87760">
        <w:rPr>
          <w:rFonts w:ascii="Times New Roman" w:eastAsia="SimSun" w:hAnsi="Times New Roman"/>
          <w:bCs/>
          <w:kern w:val="2"/>
          <w:lang w:eastAsia="zh-CN"/>
        </w:rPr>
        <w:t xml:space="preserve"> 8-1, Ibaraki, Osaka, 567-0047, Japan</w:t>
      </w:r>
      <w:r w:rsidR="00464E68" w:rsidRPr="00C87760">
        <w:rPr>
          <w:rFonts w:ascii="Times New Roman" w:eastAsia="SimSun" w:hAnsi="Times New Roman"/>
          <w:bCs/>
          <w:kern w:val="2"/>
          <w:lang w:eastAsia="zh-CN"/>
        </w:rPr>
        <w:t xml:space="preserve"> </w:t>
      </w:r>
    </w:p>
    <w:p w14:paraId="0383EB61" w14:textId="77777777" w:rsidR="00AF7E94" w:rsidRPr="00EC7EE1" w:rsidRDefault="00AF7E94" w:rsidP="00AF7E94">
      <w:pPr>
        <w:rPr>
          <w:rFonts w:ascii="Times New Roman" w:eastAsia="SimSun" w:hAnsi="Times New Roman"/>
          <w:iCs/>
          <w:kern w:val="2"/>
          <w:lang w:val="it-IT" w:eastAsia="zh-CN"/>
        </w:rPr>
      </w:pPr>
      <w:r>
        <w:rPr>
          <w:rFonts w:ascii="Times New Roman" w:eastAsia="SimSun" w:hAnsi="Times New Roman"/>
          <w:iCs/>
          <w:kern w:val="2"/>
          <w:vertAlign w:val="superscript"/>
          <w:lang w:val="it-IT" w:eastAsia="zh-CN"/>
        </w:rPr>
        <w:t>5</w:t>
      </w:r>
      <w:r w:rsidRPr="005961DC">
        <w:rPr>
          <w:rFonts w:ascii="Times New Roman" w:eastAsia="SimSun" w:hAnsi="Times New Roman"/>
          <w:iCs/>
          <w:kern w:val="2"/>
          <w:lang w:val="it-IT" w:eastAsia="zh-CN"/>
        </w:rPr>
        <w:t xml:space="preserve"> Dipartimento di Ingegneria</w:t>
      </w:r>
      <w:r>
        <w:rPr>
          <w:rFonts w:ascii="Times New Roman" w:eastAsia="SimSun" w:hAnsi="Times New Roman"/>
          <w:iCs/>
          <w:kern w:val="2"/>
          <w:lang w:val="it-IT" w:eastAsia="zh-CN"/>
        </w:rPr>
        <w:t xml:space="preserve"> Meccanica e Aerospaziale</w:t>
      </w:r>
      <w:r w:rsidRPr="005961DC">
        <w:rPr>
          <w:rFonts w:ascii="Times New Roman" w:eastAsia="SimSun" w:hAnsi="Times New Roman"/>
          <w:iCs/>
          <w:kern w:val="2"/>
          <w:lang w:val="it-IT" w:eastAsia="zh-CN"/>
        </w:rPr>
        <w:t xml:space="preserve">, </w:t>
      </w:r>
      <w:r>
        <w:rPr>
          <w:rFonts w:ascii="Times New Roman" w:eastAsia="SimSun" w:hAnsi="Times New Roman"/>
          <w:iCs/>
          <w:kern w:val="2"/>
          <w:lang w:val="it-IT" w:eastAsia="zh-CN"/>
        </w:rPr>
        <w:t xml:space="preserve">Sapienza </w:t>
      </w:r>
      <w:r w:rsidRPr="005961DC">
        <w:rPr>
          <w:rFonts w:ascii="Times New Roman" w:eastAsia="SimSun" w:hAnsi="Times New Roman"/>
          <w:iCs/>
          <w:kern w:val="2"/>
          <w:lang w:val="it-IT" w:eastAsia="zh-CN"/>
        </w:rPr>
        <w:t>Università</w:t>
      </w:r>
      <w:r>
        <w:rPr>
          <w:rFonts w:ascii="Times New Roman" w:eastAsia="SimSun" w:hAnsi="Times New Roman"/>
          <w:iCs/>
          <w:kern w:val="2"/>
          <w:lang w:val="it-IT" w:eastAsia="zh-CN"/>
        </w:rPr>
        <w:t xml:space="preserve"> di Roma</w:t>
      </w:r>
      <w:r w:rsidRPr="005961DC">
        <w:rPr>
          <w:rFonts w:ascii="Times New Roman" w:eastAsia="SimSun" w:hAnsi="Times New Roman"/>
          <w:iCs/>
          <w:kern w:val="2"/>
          <w:lang w:val="it-IT" w:eastAsia="zh-CN"/>
        </w:rPr>
        <w:t xml:space="preserve">, Via </w:t>
      </w:r>
      <w:r>
        <w:rPr>
          <w:rFonts w:ascii="Times New Roman" w:eastAsia="SimSun" w:hAnsi="Times New Roman"/>
          <w:iCs/>
          <w:kern w:val="2"/>
          <w:lang w:val="it-IT" w:eastAsia="zh-CN"/>
        </w:rPr>
        <w:t>Eudossiana, 18</w:t>
      </w:r>
      <w:r w:rsidRPr="005961DC">
        <w:rPr>
          <w:rFonts w:ascii="Times New Roman" w:eastAsia="SimSun" w:hAnsi="Times New Roman"/>
          <w:iCs/>
          <w:kern w:val="2"/>
          <w:lang w:val="it-IT" w:eastAsia="zh-CN"/>
        </w:rPr>
        <w:t xml:space="preserve">, </w:t>
      </w:r>
      <w:r>
        <w:rPr>
          <w:rFonts w:ascii="Times New Roman" w:eastAsia="SimSun" w:hAnsi="Times New Roman"/>
          <w:iCs/>
          <w:kern w:val="2"/>
          <w:lang w:val="it-IT" w:eastAsia="zh-CN"/>
        </w:rPr>
        <w:t>00184</w:t>
      </w:r>
      <w:r w:rsidRPr="005961DC">
        <w:rPr>
          <w:rFonts w:ascii="Times New Roman" w:eastAsia="SimSun" w:hAnsi="Times New Roman"/>
          <w:iCs/>
          <w:kern w:val="2"/>
          <w:lang w:val="it-IT" w:eastAsia="zh-CN"/>
        </w:rPr>
        <w:t xml:space="preserve"> R</w:t>
      </w:r>
      <w:r>
        <w:rPr>
          <w:rFonts w:ascii="Times New Roman" w:eastAsia="SimSun" w:hAnsi="Times New Roman"/>
          <w:iCs/>
          <w:kern w:val="2"/>
          <w:lang w:val="it-IT" w:eastAsia="zh-CN"/>
        </w:rPr>
        <w:t>oma</w:t>
      </w:r>
      <w:r w:rsidRPr="005961DC">
        <w:rPr>
          <w:rFonts w:ascii="Times New Roman" w:eastAsia="SimSun" w:hAnsi="Times New Roman"/>
          <w:iCs/>
          <w:kern w:val="2"/>
          <w:lang w:val="it-IT" w:eastAsia="zh-CN"/>
        </w:rPr>
        <w:t>, Italy</w:t>
      </w:r>
    </w:p>
    <w:p w14:paraId="124386C6" w14:textId="77777777" w:rsidR="00AF7E94" w:rsidRPr="00AF7E94" w:rsidRDefault="00AF7E94" w:rsidP="00331A3D">
      <w:pPr>
        <w:spacing w:after="120"/>
        <w:jc w:val="left"/>
        <w:rPr>
          <w:rFonts w:ascii="Times New Roman" w:eastAsia="SimSun" w:hAnsi="Times New Roman"/>
          <w:iCs/>
          <w:kern w:val="2"/>
          <w:lang w:val="it-IT" w:eastAsia="zh-CN"/>
        </w:rPr>
      </w:pPr>
    </w:p>
    <w:p w14:paraId="08471BBD" w14:textId="77777777" w:rsidR="00B47356" w:rsidRPr="00AF7E94" w:rsidRDefault="00B47356" w:rsidP="00B47356">
      <w:pPr>
        <w:rPr>
          <w:rFonts w:ascii="Times New Roman" w:eastAsia="SimSun" w:hAnsi="Times New Roman"/>
          <w:iCs/>
          <w:kern w:val="2"/>
          <w:lang w:val="it-IT" w:eastAsia="zh-CN"/>
        </w:rPr>
      </w:pPr>
    </w:p>
    <w:p w14:paraId="29B624AA" w14:textId="68A57BDB" w:rsidR="00E853F2" w:rsidRPr="00C25BB0" w:rsidRDefault="00E853F2" w:rsidP="00732CF4">
      <w:pPr>
        <w:pStyle w:val="TFReferencesSection"/>
        <w:spacing w:after="240"/>
        <w:ind w:firstLine="0"/>
        <w:jc w:val="left"/>
        <w:rPr>
          <w:lang w:val="it-IT"/>
        </w:rPr>
      </w:pPr>
    </w:p>
    <w:p w14:paraId="12C70238" w14:textId="77777777" w:rsidR="00CB7F52" w:rsidRPr="00C25BB0" w:rsidRDefault="00CB7F52" w:rsidP="00732CF4">
      <w:pPr>
        <w:pStyle w:val="TFReferencesSection"/>
        <w:spacing w:after="240"/>
        <w:ind w:firstLine="0"/>
        <w:jc w:val="left"/>
        <w:rPr>
          <w:lang w:val="it-IT"/>
        </w:rPr>
      </w:pPr>
    </w:p>
    <w:p w14:paraId="3C8150E2" w14:textId="77777777" w:rsidR="00CB7F52" w:rsidRPr="00C25BB0" w:rsidRDefault="00CB7F52" w:rsidP="00732CF4">
      <w:pPr>
        <w:pStyle w:val="TFReferencesSection"/>
        <w:spacing w:after="240"/>
        <w:ind w:firstLine="0"/>
        <w:jc w:val="left"/>
        <w:rPr>
          <w:lang w:val="it-IT"/>
        </w:rPr>
      </w:pPr>
    </w:p>
    <w:bookmarkEnd w:id="2"/>
    <w:p w14:paraId="5BEE6B54" w14:textId="77777777" w:rsidR="00C25BB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  <w:r w:rsidRPr="006B23F2">
        <w:rPr>
          <w:noProof/>
          <w:lang w:eastAsia="zh-CN"/>
        </w:rPr>
        <w:lastRenderedPageBreak/>
        <w:drawing>
          <wp:anchor distT="0" distB="0" distL="114300" distR="114300" simplePos="0" relativeHeight="251661312" behindDoc="0" locked="0" layoutInCell="1" allowOverlap="1" wp14:anchorId="184A9E0D" wp14:editId="019E2A2D">
            <wp:simplePos x="0" y="0"/>
            <wp:positionH relativeFrom="column">
              <wp:posOffset>533400</wp:posOffset>
            </wp:positionH>
            <wp:positionV relativeFrom="paragraph">
              <wp:posOffset>938657</wp:posOffset>
            </wp:positionV>
            <wp:extent cx="4029075" cy="3236595"/>
            <wp:effectExtent l="0" t="0" r="9525" b="1905"/>
            <wp:wrapTopAndBottom/>
            <wp:docPr id="1632400363" name="Picture 1" descr="A graph of a concentr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00363" name="Picture 1" descr="A graph of a concentration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8566" r="10531" b="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3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lang w:eastAsia="zh-CN"/>
        </w:rPr>
        <w:t>Fig. S1. The conductance of MoS2/</w:t>
      </w:r>
      <w:proofErr w:type="spellStart"/>
      <w:r>
        <w:rPr>
          <w:rFonts w:hint="eastAsia"/>
          <w:lang w:eastAsia="zh-CN"/>
        </w:rPr>
        <w:t>SiN</w:t>
      </w:r>
      <w:proofErr w:type="spellEnd"/>
      <w:r>
        <w:rPr>
          <w:rFonts w:hint="eastAsia"/>
          <w:lang w:eastAsia="zh-CN"/>
        </w:rPr>
        <w:t xml:space="preserve"> nanochannel within different </w:t>
      </w:r>
      <w:proofErr w:type="gramStart"/>
      <w:r>
        <w:rPr>
          <w:rFonts w:hint="eastAsia"/>
          <w:lang w:eastAsia="zh-CN"/>
        </w:rPr>
        <w:t>concentration</w:t>
      </w:r>
      <w:proofErr w:type="gramEnd"/>
      <w:r>
        <w:rPr>
          <w:rFonts w:hint="eastAsia"/>
          <w:lang w:eastAsia="zh-CN"/>
        </w:rPr>
        <w:t xml:space="preserve"> under -500, 500 and 1000 mV potential. </w:t>
      </w:r>
    </w:p>
    <w:p w14:paraId="64984E61" w14:textId="77777777" w:rsidR="00C25BB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4203C969" w14:textId="77777777" w:rsidR="00C25BB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2652A9BF" w14:textId="77777777" w:rsidR="00C25BB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4C46CDBE" w14:textId="77777777" w:rsidR="00C25BB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534FC531" w14:textId="77777777" w:rsidR="00C25BB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364CDA78" w14:textId="77777777" w:rsidR="00C25BB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3D65F620" w14:textId="77777777" w:rsidR="00C25BB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0B9FFCE0" w14:textId="77777777" w:rsidR="00C25BB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4171A6F3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13B4C949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  <w:r w:rsidRPr="00C87760">
        <w:rPr>
          <w:rFonts w:hint="eastAsia"/>
          <w:lang w:eastAsia="zh-CN"/>
        </w:rPr>
        <w:lastRenderedPageBreak/>
        <w:t>Fig. S</w:t>
      </w:r>
      <w:r>
        <w:rPr>
          <w:rFonts w:hint="eastAsia"/>
          <w:lang w:eastAsia="zh-CN"/>
        </w:rPr>
        <w:t>2</w:t>
      </w:r>
      <w:r w:rsidRPr="00C87760">
        <w:rPr>
          <w:rFonts w:hint="eastAsia"/>
          <w:lang w:eastAsia="zh-CN"/>
        </w:rPr>
        <w:t xml:space="preserve">. Ion current traces of </w:t>
      </w:r>
      <w:r w:rsidRPr="00C87760">
        <w:rPr>
          <w:lang w:eastAsia="zh-CN"/>
        </w:rPr>
        <w:t>low voltage</w:t>
      </w:r>
      <w:r w:rsidRPr="00C87760">
        <w:rPr>
          <w:rFonts w:hint="eastAsia"/>
          <w:lang w:eastAsia="zh-CN"/>
        </w:rPr>
        <w:t xml:space="preserve"> scanning to remove the potential </w:t>
      </w:r>
      <w:r w:rsidRPr="00C87760">
        <w:rPr>
          <w:lang w:eastAsia="zh-CN"/>
        </w:rPr>
        <w:t>contamination</w:t>
      </w:r>
      <w:r w:rsidRPr="00C87760">
        <w:rPr>
          <w:rFonts w:hint="eastAsia"/>
          <w:lang w:eastAsia="zh-CN"/>
        </w:rPr>
        <w:t xml:space="preserve"> inside the MoS</w:t>
      </w:r>
      <w:r w:rsidRPr="00C87760">
        <w:rPr>
          <w:rFonts w:hint="eastAsia"/>
          <w:vertAlign w:val="subscript"/>
          <w:lang w:eastAsia="zh-CN"/>
        </w:rPr>
        <w:t>2</w:t>
      </w:r>
      <w:r w:rsidRPr="00C87760">
        <w:rPr>
          <w:rFonts w:hint="eastAsia"/>
          <w:lang w:eastAsia="zh-CN"/>
        </w:rPr>
        <w:t>/</w:t>
      </w:r>
      <w:proofErr w:type="spellStart"/>
      <w:r w:rsidRPr="00C87760">
        <w:rPr>
          <w:rFonts w:hint="eastAsia"/>
          <w:lang w:eastAsia="zh-CN"/>
        </w:rPr>
        <w:t>SiN</w:t>
      </w:r>
      <w:proofErr w:type="spellEnd"/>
      <w:r w:rsidRPr="00C87760">
        <w:rPr>
          <w:rFonts w:hint="eastAsia"/>
          <w:lang w:eastAsia="zh-CN"/>
        </w:rPr>
        <w:t xml:space="preserve"> channel. (a) 1</w:t>
      </w:r>
      <w:r w:rsidRPr="00C87760">
        <w:rPr>
          <w:rFonts w:hint="eastAsia"/>
          <w:vertAlign w:val="superscript"/>
          <w:lang w:eastAsia="zh-CN"/>
        </w:rPr>
        <w:t>st</w:t>
      </w:r>
      <w:r w:rsidRPr="00C87760">
        <w:rPr>
          <w:rFonts w:hint="eastAsia"/>
          <w:lang w:eastAsia="zh-CN"/>
        </w:rPr>
        <w:t xml:space="preserve"> to 10</w:t>
      </w:r>
      <w:r w:rsidRPr="00C87760">
        <w:rPr>
          <w:rFonts w:hint="eastAsia"/>
          <w:vertAlign w:val="superscript"/>
          <w:lang w:eastAsia="zh-CN"/>
        </w:rPr>
        <w:t>th</w:t>
      </w:r>
      <w:r w:rsidRPr="00C87760">
        <w:rPr>
          <w:rFonts w:hint="eastAsia"/>
          <w:lang w:eastAsia="zh-CN"/>
        </w:rPr>
        <w:t xml:space="preserve"> scan; (b) 11</w:t>
      </w:r>
      <w:r w:rsidRPr="00C87760">
        <w:rPr>
          <w:rFonts w:hint="eastAsia"/>
          <w:vertAlign w:val="superscript"/>
          <w:lang w:eastAsia="zh-CN"/>
        </w:rPr>
        <w:t>th</w:t>
      </w:r>
      <w:r w:rsidRPr="00C87760">
        <w:rPr>
          <w:rFonts w:hint="eastAsia"/>
          <w:lang w:eastAsia="zh-CN"/>
        </w:rPr>
        <w:t xml:space="preserve"> to 268</w:t>
      </w:r>
      <w:r w:rsidRPr="00C87760">
        <w:rPr>
          <w:rFonts w:hint="eastAsia"/>
          <w:vertAlign w:val="superscript"/>
          <w:lang w:eastAsia="zh-CN"/>
        </w:rPr>
        <w:t>th</w:t>
      </w:r>
      <w:r w:rsidRPr="00C87760">
        <w:rPr>
          <w:rFonts w:hint="eastAsia"/>
          <w:lang w:eastAsia="zh-CN"/>
        </w:rPr>
        <w:t xml:space="preserve"> scan. </w:t>
      </w:r>
    </w:p>
    <w:p w14:paraId="199AB9EF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  <w:r w:rsidRPr="00C87760">
        <w:rPr>
          <w:noProof/>
          <w:lang w:eastAsia="zh-CN"/>
        </w:rPr>
        <w:drawing>
          <wp:inline distT="0" distB="0" distL="0" distR="0" wp14:anchorId="2BC49E78" wp14:editId="41B308BA">
            <wp:extent cx="5276215" cy="5720309"/>
            <wp:effectExtent l="0" t="0" r="635" b="0"/>
            <wp:docPr id="1247622552" name="图片 4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22552" name="图片 4" descr="A screenshot of a grap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57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B314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0A71FB62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51C58E68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22F50147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  <w:r w:rsidRPr="00C87760">
        <w:rPr>
          <w:noProof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7111AD34" wp14:editId="4E2E8915">
            <wp:simplePos x="0" y="0"/>
            <wp:positionH relativeFrom="margin">
              <wp:posOffset>230505</wp:posOffset>
            </wp:positionH>
            <wp:positionV relativeFrom="margin">
              <wp:posOffset>657225</wp:posOffset>
            </wp:positionV>
            <wp:extent cx="4681220" cy="3556635"/>
            <wp:effectExtent l="0" t="0" r="5080" b="5715"/>
            <wp:wrapTopAndBottom/>
            <wp:docPr id="6" name="Picture 5" descr="A graph of a frequenc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C7EACBA-9C6D-2EAD-D1EC-42C00CDCA8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aph of a frequency&#10;&#10;AI-generated content may be incorrect.">
                      <a:extLst>
                        <a:ext uri="{FF2B5EF4-FFF2-40B4-BE49-F238E27FC236}">
                          <a16:creationId xmlns:a16="http://schemas.microsoft.com/office/drawing/2014/main" id="{8C7EACBA-9C6D-2EAD-D1EC-42C00CDCA8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5" r="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55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760">
        <w:rPr>
          <w:rFonts w:hint="eastAsia"/>
          <w:lang w:eastAsia="zh-CN"/>
        </w:rPr>
        <w:t>Fig. S</w:t>
      </w:r>
      <w:r>
        <w:rPr>
          <w:rFonts w:hint="eastAsia"/>
          <w:lang w:eastAsia="zh-CN"/>
        </w:rPr>
        <w:t>3</w:t>
      </w:r>
      <w:r w:rsidRPr="00C87760">
        <w:rPr>
          <w:rFonts w:hint="eastAsia"/>
          <w:lang w:eastAsia="zh-CN"/>
        </w:rPr>
        <w:t xml:space="preserve">. Power Spectrum Density of nanopore measurement under different electrolyte </w:t>
      </w:r>
      <w:r w:rsidRPr="00C87760">
        <w:rPr>
          <w:lang w:eastAsia="zh-CN"/>
        </w:rPr>
        <w:t>gradients</w:t>
      </w:r>
      <w:r w:rsidRPr="00C87760">
        <w:rPr>
          <w:rFonts w:hint="eastAsia"/>
          <w:lang w:eastAsia="zh-CN"/>
        </w:rPr>
        <w:t xml:space="preserve">. </w:t>
      </w:r>
    </w:p>
    <w:p w14:paraId="2C3EBDF0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7E095C0D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481D63F2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2A901342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743F845E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43C60F99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20512764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6460F3C1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76741770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  <w:r w:rsidRPr="00C87760">
        <w:rPr>
          <w:noProof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6A4DBD1F" wp14:editId="0C6296B3">
            <wp:simplePos x="0" y="0"/>
            <wp:positionH relativeFrom="margin">
              <wp:align>center</wp:align>
            </wp:positionH>
            <wp:positionV relativeFrom="paragraph">
              <wp:posOffset>517204</wp:posOffset>
            </wp:positionV>
            <wp:extent cx="3599815" cy="5538470"/>
            <wp:effectExtent l="0" t="0" r="635" b="5080"/>
            <wp:wrapTopAndBottom/>
            <wp:docPr id="624947325" name="图片 1" descr="A graph and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47325" name="图片 1" descr="A graph and a diagram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87760">
        <w:rPr>
          <w:rFonts w:hint="eastAsia"/>
          <w:lang w:eastAsia="zh-CN"/>
        </w:rPr>
        <w:t>Fig. S</w:t>
      </w:r>
      <w:r>
        <w:rPr>
          <w:rFonts w:hint="eastAsia"/>
          <w:lang w:eastAsia="zh-CN"/>
        </w:rPr>
        <w:t>4</w:t>
      </w:r>
      <w:r w:rsidRPr="00C87760">
        <w:rPr>
          <w:rFonts w:hint="eastAsia"/>
          <w:lang w:eastAsia="zh-CN"/>
        </w:rPr>
        <w:t>. Scaling of the osmotic power of MoS</w:t>
      </w:r>
      <w:r w:rsidRPr="00C87760">
        <w:rPr>
          <w:rFonts w:hint="eastAsia"/>
          <w:vertAlign w:val="subscript"/>
          <w:lang w:eastAsia="zh-CN"/>
        </w:rPr>
        <w:t>2</w:t>
      </w:r>
      <w:r w:rsidRPr="00C87760">
        <w:rPr>
          <w:rFonts w:hint="eastAsia"/>
          <w:lang w:eastAsia="zh-CN"/>
        </w:rPr>
        <w:t>/</w:t>
      </w:r>
      <w:proofErr w:type="spellStart"/>
      <w:r w:rsidRPr="00C87760">
        <w:rPr>
          <w:rFonts w:hint="eastAsia"/>
          <w:lang w:eastAsia="zh-CN"/>
        </w:rPr>
        <w:t>SiN</w:t>
      </w:r>
      <w:proofErr w:type="spellEnd"/>
      <w:r w:rsidRPr="00C87760">
        <w:rPr>
          <w:rFonts w:hint="eastAsia"/>
          <w:lang w:eastAsia="zh-CN"/>
        </w:rPr>
        <w:t xml:space="preserve"> nanochannel</w:t>
      </w:r>
      <w:r>
        <w:rPr>
          <w:rFonts w:hint="eastAsia"/>
          <w:lang w:eastAsia="zh-CN"/>
        </w:rPr>
        <w:t xml:space="preserve">. </w:t>
      </w:r>
    </w:p>
    <w:p w14:paraId="5EB42C35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4110C54B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3B6DB87F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7B4BA957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20AC5A34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0F0D5070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0CD3A079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2DBFF5E2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3848B439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5836AF5E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  <w:r w:rsidRPr="00C87760">
        <w:rPr>
          <w:rFonts w:hint="eastAsia"/>
          <w:lang w:eastAsia="zh-CN"/>
        </w:rPr>
        <w:t>Fig. S</w:t>
      </w:r>
      <w:r>
        <w:rPr>
          <w:rFonts w:hint="eastAsia"/>
          <w:lang w:eastAsia="zh-CN"/>
        </w:rPr>
        <w:t>5</w:t>
      </w:r>
      <w:r w:rsidRPr="00C87760">
        <w:rPr>
          <w:rFonts w:hint="eastAsia"/>
          <w:lang w:eastAsia="zh-CN"/>
        </w:rPr>
        <w:t xml:space="preserve">. BSA translocation events during 2 min recording. </w:t>
      </w:r>
    </w:p>
    <w:p w14:paraId="44F29FFC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  <w:r w:rsidRPr="00C87760">
        <w:rPr>
          <w:noProof/>
          <w:lang w:eastAsia="zh-CN"/>
        </w:rPr>
        <w:drawing>
          <wp:inline distT="0" distB="0" distL="0" distR="0" wp14:anchorId="6D83DDCE" wp14:editId="76E11E12">
            <wp:extent cx="5276215" cy="2825115"/>
            <wp:effectExtent l="0" t="0" r="635" b="0"/>
            <wp:docPr id="1257261846" name="图片 5" descr="图形用户界面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61846" name="图片 5" descr="图形用户界面, 应用程序, 表格&#10;&#10;AI 生成的内容可能不正确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6389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63274234" w14:textId="77777777" w:rsidR="00C25BB0" w:rsidRPr="00C87760" w:rsidRDefault="00C25BB0" w:rsidP="00C25BB0">
      <w:pPr>
        <w:pStyle w:val="TFReferencesSection"/>
        <w:spacing w:after="240"/>
        <w:ind w:firstLine="0"/>
        <w:jc w:val="left"/>
        <w:rPr>
          <w:lang w:eastAsia="zh-CN"/>
        </w:rPr>
      </w:pPr>
    </w:p>
    <w:p w14:paraId="7423B102" w14:textId="77777777" w:rsidR="00C25BB0" w:rsidRDefault="00C25BB0" w:rsidP="00C25BB0">
      <w:pPr>
        <w:pStyle w:val="TFReferencesSection"/>
        <w:spacing w:after="240"/>
        <w:ind w:firstLine="0"/>
        <w:jc w:val="left"/>
      </w:pPr>
    </w:p>
    <w:p w14:paraId="0D626D37" w14:textId="1DD3BC42" w:rsidR="00326E18" w:rsidRDefault="00326E18" w:rsidP="00C25BB0">
      <w:pPr>
        <w:pStyle w:val="TFReferencesSection"/>
        <w:spacing w:after="240"/>
        <w:ind w:firstLine="0"/>
        <w:jc w:val="left"/>
      </w:pPr>
    </w:p>
    <w:sectPr w:rsidR="00326E18" w:rsidSect="004675DE">
      <w:footerReference w:type="even" r:id="rId16"/>
      <w:footerReference w:type="default" r:id="rId17"/>
      <w:pgSz w:w="11909" w:h="16834" w:code="9"/>
      <w:pgMar w:top="1440" w:right="1800" w:bottom="1440" w:left="1800" w:header="850" w:footer="994" w:gutter="0"/>
      <w:cols w:space="47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CB038" w14:textId="77777777" w:rsidR="00802BEF" w:rsidRPr="00C87760" w:rsidRDefault="00802BEF">
      <w:r w:rsidRPr="00C87760">
        <w:separator/>
      </w:r>
    </w:p>
  </w:endnote>
  <w:endnote w:type="continuationSeparator" w:id="0">
    <w:p w14:paraId="30F89E21" w14:textId="77777777" w:rsidR="00802BEF" w:rsidRPr="00C87760" w:rsidRDefault="00802BEF">
      <w:r w:rsidRPr="00C8776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8D947" w14:textId="77777777" w:rsidR="003B4AF3" w:rsidRPr="00C87760" w:rsidRDefault="003B4AF3">
    <w:pPr>
      <w:pStyle w:val="Footer"/>
      <w:framePr w:wrap="around" w:vAnchor="text" w:hAnchor="margin" w:xAlign="right" w:y="1"/>
      <w:rPr>
        <w:rStyle w:val="PageNumber"/>
      </w:rPr>
    </w:pPr>
    <w:r w:rsidRPr="00C87760">
      <w:rPr>
        <w:rStyle w:val="PageNumber"/>
      </w:rPr>
      <w:fldChar w:fldCharType="begin"/>
    </w:r>
    <w:r w:rsidRPr="00C87760">
      <w:rPr>
        <w:rStyle w:val="PageNumber"/>
      </w:rPr>
      <w:instrText xml:space="preserve">PAGE  </w:instrText>
    </w:r>
    <w:r w:rsidRPr="00C87760">
      <w:rPr>
        <w:rStyle w:val="PageNumber"/>
      </w:rPr>
      <w:fldChar w:fldCharType="separate"/>
    </w:r>
    <w:r w:rsidRPr="00C87760">
      <w:rPr>
        <w:rStyle w:val="PageNumber"/>
      </w:rPr>
      <w:t>1</w:t>
    </w:r>
    <w:r w:rsidRPr="00C87760">
      <w:rPr>
        <w:rStyle w:val="PageNumber"/>
      </w:rPr>
      <w:fldChar w:fldCharType="end"/>
    </w:r>
  </w:p>
  <w:p w14:paraId="167466DE" w14:textId="77777777" w:rsidR="003B4AF3" w:rsidRPr="00C87760" w:rsidRDefault="003B4AF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CB68C" w14:textId="77777777" w:rsidR="003B4AF3" w:rsidRPr="00C87760" w:rsidRDefault="003B4AF3">
    <w:pPr>
      <w:pStyle w:val="Footer"/>
      <w:framePr w:wrap="around" w:vAnchor="text" w:hAnchor="margin" w:xAlign="right" w:y="1"/>
      <w:rPr>
        <w:rStyle w:val="PageNumber"/>
      </w:rPr>
    </w:pPr>
    <w:r w:rsidRPr="00C87760">
      <w:rPr>
        <w:rStyle w:val="PageNumber"/>
      </w:rPr>
      <w:fldChar w:fldCharType="begin"/>
    </w:r>
    <w:r w:rsidRPr="00C87760">
      <w:rPr>
        <w:rStyle w:val="PageNumber"/>
      </w:rPr>
      <w:instrText xml:space="preserve">PAGE  </w:instrText>
    </w:r>
    <w:r w:rsidRPr="00C87760">
      <w:rPr>
        <w:rStyle w:val="PageNumber"/>
      </w:rPr>
      <w:fldChar w:fldCharType="separate"/>
    </w:r>
    <w:r w:rsidR="003A42F0" w:rsidRPr="00C87760">
      <w:rPr>
        <w:rStyle w:val="PageNumber"/>
      </w:rPr>
      <w:t>1</w:t>
    </w:r>
    <w:r w:rsidRPr="00C87760">
      <w:rPr>
        <w:rStyle w:val="PageNumber"/>
      </w:rPr>
      <w:fldChar w:fldCharType="end"/>
    </w:r>
  </w:p>
  <w:p w14:paraId="5503FF83" w14:textId="75E0D072" w:rsidR="003B4AF3" w:rsidRPr="00C87760" w:rsidRDefault="004703B6">
    <w:pPr>
      <w:pStyle w:val="Footer"/>
      <w:ind w:right="360"/>
      <w:rPr>
        <w:lang w:eastAsia="zh-CN"/>
      </w:rPr>
    </w:pPr>
    <w:r w:rsidRPr="00C87760">
      <w:rPr>
        <w:rFonts w:hint="eastAsia"/>
        <w:lang w:eastAsia="zh-C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5E057" w14:textId="77777777" w:rsidR="00802BEF" w:rsidRPr="00C87760" w:rsidRDefault="00802BEF">
      <w:r w:rsidRPr="00C87760">
        <w:separator/>
      </w:r>
    </w:p>
  </w:footnote>
  <w:footnote w:type="continuationSeparator" w:id="0">
    <w:p w14:paraId="3A2BDA8A" w14:textId="77777777" w:rsidR="00802BEF" w:rsidRPr="00C87760" w:rsidRDefault="00802BEF">
      <w:r w:rsidRPr="00C8776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47BA3"/>
    <w:multiLevelType w:val="hybridMultilevel"/>
    <w:tmpl w:val="79B22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9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0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1485008433">
    <w:abstractNumId w:val="9"/>
  </w:num>
  <w:num w:numId="2" w16cid:durableId="1553272245">
    <w:abstractNumId w:val="7"/>
  </w:num>
  <w:num w:numId="3" w16cid:durableId="1616867004">
    <w:abstractNumId w:val="10"/>
  </w:num>
  <w:num w:numId="4" w16cid:durableId="1544177348">
    <w:abstractNumId w:val="8"/>
  </w:num>
  <w:num w:numId="5" w16cid:durableId="1108738652">
    <w:abstractNumId w:val="6"/>
  </w:num>
  <w:num w:numId="6" w16cid:durableId="99568681">
    <w:abstractNumId w:val="5"/>
  </w:num>
  <w:num w:numId="7" w16cid:durableId="848910615">
    <w:abstractNumId w:val="4"/>
  </w:num>
  <w:num w:numId="8" w16cid:durableId="1232814300">
    <w:abstractNumId w:val="2"/>
  </w:num>
  <w:num w:numId="9" w16cid:durableId="1005011922">
    <w:abstractNumId w:val="0"/>
  </w:num>
  <w:num w:numId="10" w16cid:durableId="2064479322">
    <w:abstractNumId w:val="3"/>
  </w:num>
  <w:num w:numId="11" w16cid:durableId="11863329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FDA"/>
    <w:rsid w:val="000002F2"/>
    <w:rsid w:val="00001622"/>
    <w:rsid w:val="000025B2"/>
    <w:rsid w:val="0000598A"/>
    <w:rsid w:val="00007268"/>
    <w:rsid w:val="0001011F"/>
    <w:rsid w:val="0001060C"/>
    <w:rsid w:val="00013391"/>
    <w:rsid w:val="0001607A"/>
    <w:rsid w:val="00020270"/>
    <w:rsid w:val="00030724"/>
    <w:rsid w:val="00034E88"/>
    <w:rsid w:val="00035E05"/>
    <w:rsid w:val="0005051D"/>
    <w:rsid w:val="0005356E"/>
    <w:rsid w:val="00054196"/>
    <w:rsid w:val="00054A21"/>
    <w:rsid w:val="0005533F"/>
    <w:rsid w:val="0005660F"/>
    <w:rsid w:val="0005778F"/>
    <w:rsid w:val="00057C39"/>
    <w:rsid w:val="00060E03"/>
    <w:rsid w:val="00062144"/>
    <w:rsid w:val="0006248C"/>
    <w:rsid w:val="00064B77"/>
    <w:rsid w:val="00066052"/>
    <w:rsid w:val="000702AD"/>
    <w:rsid w:val="00080DD0"/>
    <w:rsid w:val="000816A5"/>
    <w:rsid w:val="00081BBB"/>
    <w:rsid w:val="00082275"/>
    <w:rsid w:val="000842A6"/>
    <w:rsid w:val="00084811"/>
    <w:rsid w:val="00087AB3"/>
    <w:rsid w:val="00092D38"/>
    <w:rsid w:val="000A042C"/>
    <w:rsid w:val="000A0CEA"/>
    <w:rsid w:val="000A6141"/>
    <w:rsid w:val="000A6369"/>
    <w:rsid w:val="000A742E"/>
    <w:rsid w:val="000B0CAB"/>
    <w:rsid w:val="000B100D"/>
    <w:rsid w:val="000B2EEB"/>
    <w:rsid w:val="000B5610"/>
    <w:rsid w:val="000B7EDD"/>
    <w:rsid w:val="000C05CC"/>
    <w:rsid w:val="000C1569"/>
    <w:rsid w:val="000C17F7"/>
    <w:rsid w:val="000C180D"/>
    <w:rsid w:val="000C41B8"/>
    <w:rsid w:val="000D0636"/>
    <w:rsid w:val="000D1BF3"/>
    <w:rsid w:val="000D2E85"/>
    <w:rsid w:val="000D7D06"/>
    <w:rsid w:val="000E0491"/>
    <w:rsid w:val="000E0D8B"/>
    <w:rsid w:val="000E1D6A"/>
    <w:rsid w:val="000F006D"/>
    <w:rsid w:val="000F03C2"/>
    <w:rsid w:val="000F1C7D"/>
    <w:rsid w:val="000F45BC"/>
    <w:rsid w:val="000F4F40"/>
    <w:rsid w:val="000F719E"/>
    <w:rsid w:val="00104852"/>
    <w:rsid w:val="00104AE4"/>
    <w:rsid w:val="00106730"/>
    <w:rsid w:val="001068C6"/>
    <w:rsid w:val="00107654"/>
    <w:rsid w:val="00107E5C"/>
    <w:rsid w:val="00110828"/>
    <w:rsid w:val="00110F11"/>
    <w:rsid w:val="00114977"/>
    <w:rsid w:val="00114E92"/>
    <w:rsid w:val="00115D5A"/>
    <w:rsid w:val="00116D00"/>
    <w:rsid w:val="001177BD"/>
    <w:rsid w:val="00122591"/>
    <w:rsid w:val="001239D4"/>
    <w:rsid w:val="00124A6D"/>
    <w:rsid w:val="00130DA3"/>
    <w:rsid w:val="00136156"/>
    <w:rsid w:val="0013771E"/>
    <w:rsid w:val="00137BA9"/>
    <w:rsid w:val="00140E4E"/>
    <w:rsid w:val="001425A0"/>
    <w:rsid w:val="00144679"/>
    <w:rsid w:val="00145244"/>
    <w:rsid w:val="00146671"/>
    <w:rsid w:val="00151428"/>
    <w:rsid w:val="00156248"/>
    <w:rsid w:val="001648F1"/>
    <w:rsid w:val="00165206"/>
    <w:rsid w:val="00166D38"/>
    <w:rsid w:val="00167862"/>
    <w:rsid w:val="00167A27"/>
    <w:rsid w:val="00171729"/>
    <w:rsid w:val="00171D45"/>
    <w:rsid w:val="00172376"/>
    <w:rsid w:val="00173828"/>
    <w:rsid w:val="00173D0A"/>
    <w:rsid w:val="00175F4F"/>
    <w:rsid w:val="00177D18"/>
    <w:rsid w:val="00182160"/>
    <w:rsid w:val="001829BD"/>
    <w:rsid w:val="00186E72"/>
    <w:rsid w:val="00187E32"/>
    <w:rsid w:val="00190CDD"/>
    <w:rsid w:val="00192722"/>
    <w:rsid w:val="00194697"/>
    <w:rsid w:val="00194DC5"/>
    <w:rsid w:val="00195ACA"/>
    <w:rsid w:val="00195F3A"/>
    <w:rsid w:val="001A2113"/>
    <w:rsid w:val="001A2782"/>
    <w:rsid w:val="001A483D"/>
    <w:rsid w:val="001A7A90"/>
    <w:rsid w:val="001B1BA9"/>
    <w:rsid w:val="001B244F"/>
    <w:rsid w:val="001B2F75"/>
    <w:rsid w:val="001B3411"/>
    <w:rsid w:val="001B4436"/>
    <w:rsid w:val="001B4B1D"/>
    <w:rsid w:val="001B54F1"/>
    <w:rsid w:val="001B60E6"/>
    <w:rsid w:val="001B7B09"/>
    <w:rsid w:val="001C2BCA"/>
    <w:rsid w:val="001C3688"/>
    <w:rsid w:val="001C3DF5"/>
    <w:rsid w:val="001C52C0"/>
    <w:rsid w:val="001D1DFB"/>
    <w:rsid w:val="001D7E5D"/>
    <w:rsid w:val="001E2732"/>
    <w:rsid w:val="001E3E11"/>
    <w:rsid w:val="001E4708"/>
    <w:rsid w:val="001E5631"/>
    <w:rsid w:val="001E7651"/>
    <w:rsid w:val="001E783B"/>
    <w:rsid w:val="001E7D2F"/>
    <w:rsid w:val="001E7D91"/>
    <w:rsid w:val="001F3248"/>
    <w:rsid w:val="001F74D1"/>
    <w:rsid w:val="002010A8"/>
    <w:rsid w:val="002018DE"/>
    <w:rsid w:val="00201AEA"/>
    <w:rsid w:val="00202326"/>
    <w:rsid w:val="00202B4B"/>
    <w:rsid w:val="00202BBD"/>
    <w:rsid w:val="00203D6C"/>
    <w:rsid w:val="00204D81"/>
    <w:rsid w:val="00206B97"/>
    <w:rsid w:val="002073D5"/>
    <w:rsid w:val="00210DCF"/>
    <w:rsid w:val="002121A7"/>
    <w:rsid w:val="002121DC"/>
    <w:rsid w:val="00212B1D"/>
    <w:rsid w:val="00213A6A"/>
    <w:rsid w:val="00215FA3"/>
    <w:rsid w:val="00216B99"/>
    <w:rsid w:val="00220AE3"/>
    <w:rsid w:val="00223B47"/>
    <w:rsid w:val="00224EE7"/>
    <w:rsid w:val="0022623F"/>
    <w:rsid w:val="00230524"/>
    <w:rsid w:val="0023142A"/>
    <w:rsid w:val="0023228A"/>
    <w:rsid w:val="00232A08"/>
    <w:rsid w:val="00242550"/>
    <w:rsid w:val="002427F1"/>
    <w:rsid w:val="00242A08"/>
    <w:rsid w:val="00243187"/>
    <w:rsid w:val="00247FDF"/>
    <w:rsid w:val="00250DC2"/>
    <w:rsid w:val="002515DB"/>
    <w:rsid w:val="0025378E"/>
    <w:rsid w:val="00254470"/>
    <w:rsid w:val="002602C6"/>
    <w:rsid w:val="00261E56"/>
    <w:rsid w:val="0026238E"/>
    <w:rsid w:val="0026578B"/>
    <w:rsid w:val="002704DD"/>
    <w:rsid w:val="002710A7"/>
    <w:rsid w:val="00271794"/>
    <w:rsid w:val="00271A02"/>
    <w:rsid w:val="00273841"/>
    <w:rsid w:val="00275281"/>
    <w:rsid w:val="00281117"/>
    <w:rsid w:val="00281217"/>
    <w:rsid w:val="002813E2"/>
    <w:rsid w:val="00281AA1"/>
    <w:rsid w:val="00281B1B"/>
    <w:rsid w:val="00282AC5"/>
    <w:rsid w:val="00284EF2"/>
    <w:rsid w:val="00285BD0"/>
    <w:rsid w:val="002868D6"/>
    <w:rsid w:val="002874C8"/>
    <w:rsid w:val="0029023E"/>
    <w:rsid w:val="0029185C"/>
    <w:rsid w:val="002928DA"/>
    <w:rsid w:val="0029318A"/>
    <w:rsid w:val="00297D5C"/>
    <w:rsid w:val="002A11EA"/>
    <w:rsid w:val="002A17EA"/>
    <w:rsid w:val="002A444E"/>
    <w:rsid w:val="002A45F9"/>
    <w:rsid w:val="002A4F28"/>
    <w:rsid w:val="002A5FA0"/>
    <w:rsid w:val="002A7493"/>
    <w:rsid w:val="002A77D3"/>
    <w:rsid w:val="002B26F5"/>
    <w:rsid w:val="002B2D26"/>
    <w:rsid w:val="002B380C"/>
    <w:rsid w:val="002B5494"/>
    <w:rsid w:val="002B76E9"/>
    <w:rsid w:val="002B7BC0"/>
    <w:rsid w:val="002C3431"/>
    <w:rsid w:val="002C3EA3"/>
    <w:rsid w:val="002C47B0"/>
    <w:rsid w:val="002C4D21"/>
    <w:rsid w:val="002C537A"/>
    <w:rsid w:val="002C796B"/>
    <w:rsid w:val="002D16B1"/>
    <w:rsid w:val="002D3DC9"/>
    <w:rsid w:val="002D65DB"/>
    <w:rsid w:val="002D6699"/>
    <w:rsid w:val="002E06CD"/>
    <w:rsid w:val="002E1CEE"/>
    <w:rsid w:val="002E1D48"/>
    <w:rsid w:val="002E326F"/>
    <w:rsid w:val="002F086D"/>
    <w:rsid w:val="002F5248"/>
    <w:rsid w:val="002F7450"/>
    <w:rsid w:val="002F765B"/>
    <w:rsid w:val="003070FD"/>
    <w:rsid w:val="00312FA7"/>
    <w:rsid w:val="0031373B"/>
    <w:rsid w:val="003139AF"/>
    <w:rsid w:val="0031531C"/>
    <w:rsid w:val="00316BA7"/>
    <w:rsid w:val="0032151E"/>
    <w:rsid w:val="00322FEF"/>
    <w:rsid w:val="00323D45"/>
    <w:rsid w:val="00324128"/>
    <w:rsid w:val="0032585B"/>
    <w:rsid w:val="00326A17"/>
    <w:rsid w:val="00326E18"/>
    <w:rsid w:val="003272B5"/>
    <w:rsid w:val="00327966"/>
    <w:rsid w:val="00331180"/>
    <w:rsid w:val="00331A3D"/>
    <w:rsid w:val="00334349"/>
    <w:rsid w:val="003345A1"/>
    <w:rsid w:val="00335482"/>
    <w:rsid w:val="00336633"/>
    <w:rsid w:val="00336739"/>
    <w:rsid w:val="003368E6"/>
    <w:rsid w:val="00337A9C"/>
    <w:rsid w:val="003405B5"/>
    <w:rsid w:val="0034147F"/>
    <w:rsid w:val="00341997"/>
    <w:rsid w:val="00341C1E"/>
    <w:rsid w:val="003429D1"/>
    <w:rsid w:val="0034355E"/>
    <w:rsid w:val="00345D63"/>
    <w:rsid w:val="00347779"/>
    <w:rsid w:val="00347A07"/>
    <w:rsid w:val="00347D8E"/>
    <w:rsid w:val="00347D91"/>
    <w:rsid w:val="00350525"/>
    <w:rsid w:val="00350543"/>
    <w:rsid w:val="00361CEB"/>
    <w:rsid w:val="00361E35"/>
    <w:rsid w:val="003664E9"/>
    <w:rsid w:val="003679A1"/>
    <w:rsid w:val="00367E0A"/>
    <w:rsid w:val="00371A35"/>
    <w:rsid w:val="0037498B"/>
    <w:rsid w:val="003749FD"/>
    <w:rsid w:val="00380415"/>
    <w:rsid w:val="00381BB5"/>
    <w:rsid w:val="003823D0"/>
    <w:rsid w:val="00382D81"/>
    <w:rsid w:val="00382F12"/>
    <w:rsid w:val="00386541"/>
    <w:rsid w:val="00387647"/>
    <w:rsid w:val="00387682"/>
    <w:rsid w:val="003945AE"/>
    <w:rsid w:val="0039559A"/>
    <w:rsid w:val="00396EFE"/>
    <w:rsid w:val="003A2D21"/>
    <w:rsid w:val="003A42F0"/>
    <w:rsid w:val="003A4852"/>
    <w:rsid w:val="003A5E7D"/>
    <w:rsid w:val="003A761A"/>
    <w:rsid w:val="003A7AE6"/>
    <w:rsid w:val="003B4AF3"/>
    <w:rsid w:val="003B54BF"/>
    <w:rsid w:val="003B56E0"/>
    <w:rsid w:val="003B5960"/>
    <w:rsid w:val="003B62B0"/>
    <w:rsid w:val="003B70A5"/>
    <w:rsid w:val="003C25B5"/>
    <w:rsid w:val="003C30A9"/>
    <w:rsid w:val="003C38BA"/>
    <w:rsid w:val="003C40D3"/>
    <w:rsid w:val="003C6443"/>
    <w:rsid w:val="003C77BA"/>
    <w:rsid w:val="003D0B0E"/>
    <w:rsid w:val="003D4221"/>
    <w:rsid w:val="003D568D"/>
    <w:rsid w:val="003D75C5"/>
    <w:rsid w:val="003D7927"/>
    <w:rsid w:val="003E0C4D"/>
    <w:rsid w:val="003E0FE6"/>
    <w:rsid w:val="003E1EA8"/>
    <w:rsid w:val="003E1F76"/>
    <w:rsid w:val="003E4077"/>
    <w:rsid w:val="003F15B5"/>
    <w:rsid w:val="003F39E5"/>
    <w:rsid w:val="003F48C8"/>
    <w:rsid w:val="003F53CB"/>
    <w:rsid w:val="003F5BC6"/>
    <w:rsid w:val="003F6EB0"/>
    <w:rsid w:val="004042B8"/>
    <w:rsid w:val="0040482F"/>
    <w:rsid w:val="00405471"/>
    <w:rsid w:val="0040571B"/>
    <w:rsid w:val="00407F31"/>
    <w:rsid w:val="004112B3"/>
    <w:rsid w:val="004120E5"/>
    <w:rsid w:val="00412334"/>
    <w:rsid w:val="004127EF"/>
    <w:rsid w:val="00414435"/>
    <w:rsid w:val="004206E5"/>
    <w:rsid w:val="00422581"/>
    <w:rsid w:val="00422A81"/>
    <w:rsid w:val="00423215"/>
    <w:rsid w:val="0042391D"/>
    <w:rsid w:val="00424015"/>
    <w:rsid w:val="004249CF"/>
    <w:rsid w:val="00424DFA"/>
    <w:rsid w:val="004270CF"/>
    <w:rsid w:val="00427475"/>
    <w:rsid w:val="00432C87"/>
    <w:rsid w:val="00433A07"/>
    <w:rsid w:val="00440FFC"/>
    <w:rsid w:val="004414E9"/>
    <w:rsid w:val="00441B3F"/>
    <w:rsid w:val="00442312"/>
    <w:rsid w:val="004423AB"/>
    <w:rsid w:val="00446483"/>
    <w:rsid w:val="00447C1D"/>
    <w:rsid w:val="00447EDB"/>
    <w:rsid w:val="00453AB9"/>
    <w:rsid w:val="00463E32"/>
    <w:rsid w:val="004642B4"/>
    <w:rsid w:val="00464E68"/>
    <w:rsid w:val="004661F6"/>
    <w:rsid w:val="00466572"/>
    <w:rsid w:val="004675DE"/>
    <w:rsid w:val="004703B6"/>
    <w:rsid w:val="00470998"/>
    <w:rsid w:val="0047176B"/>
    <w:rsid w:val="00471C72"/>
    <w:rsid w:val="00473675"/>
    <w:rsid w:val="00475FD2"/>
    <w:rsid w:val="004773E6"/>
    <w:rsid w:val="004854B9"/>
    <w:rsid w:val="00485B5F"/>
    <w:rsid w:val="004867CB"/>
    <w:rsid w:val="0049018A"/>
    <w:rsid w:val="00490D98"/>
    <w:rsid w:val="00493417"/>
    <w:rsid w:val="00497D42"/>
    <w:rsid w:val="004A1861"/>
    <w:rsid w:val="004A1B44"/>
    <w:rsid w:val="004A3A49"/>
    <w:rsid w:val="004A504C"/>
    <w:rsid w:val="004A5500"/>
    <w:rsid w:val="004A6B1E"/>
    <w:rsid w:val="004A715F"/>
    <w:rsid w:val="004A7481"/>
    <w:rsid w:val="004B02DB"/>
    <w:rsid w:val="004B21F2"/>
    <w:rsid w:val="004B5B32"/>
    <w:rsid w:val="004C03CC"/>
    <w:rsid w:val="004C1522"/>
    <w:rsid w:val="004C3624"/>
    <w:rsid w:val="004C3AFD"/>
    <w:rsid w:val="004C3FDA"/>
    <w:rsid w:val="004C5F7C"/>
    <w:rsid w:val="004D1DC7"/>
    <w:rsid w:val="004D5048"/>
    <w:rsid w:val="004D569A"/>
    <w:rsid w:val="004D6089"/>
    <w:rsid w:val="004E0315"/>
    <w:rsid w:val="004E283C"/>
    <w:rsid w:val="004E28D2"/>
    <w:rsid w:val="004E2950"/>
    <w:rsid w:val="004E49CE"/>
    <w:rsid w:val="004E7185"/>
    <w:rsid w:val="004F03CB"/>
    <w:rsid w:val="004F2120"/>
    <w:rsid w:val="004F5576"/>
    <w:rsid w:val="004F5588"/>
    <w:rsid w:val="00503AD6"/>
    <w:rsid w:val="005040D2"/>
    <w:rsid w:val="00506552"/>
    <w:rsid w:val="0050699A"/>
    <w:rsid w:val="00507AA6"/>
    <w:rsid w:val="00507F10"/>
    <w:rsid w:val="0051626D"/>
    <w:rsid w:val="00520E4F"/>
    <w:rsid w:val="00521373"/>
    <w:rsid w:val="00522076"/>
    <w:rsid w:val="005233F4"/>
    <w:rsid w:val="005250A7"/>
    <w:rsid w:val="005259CA"/>
    <w:rsid w:val="00525A27"/>
    <w:rsid w:val="005272C5"/>
    <w:rsid w:val="005318B1"/>
    <w:rsid w:val="00533F78"/>
    <w:rsid w:val="0053412D"/>
    <w:rsid w:val="00534231"/>
    <w:rsid w:val="0053559B"/>
    <w:rsid w:val="00536C90"/>
    <w:rsid w:val="00536E07"/>
    <w:rsid w:val="00540A61"/>
    <w:rsid w:val="00540BA7"/>
    <w:rsid w:val="00541CB1"/>
    <w:rsid w:val="00543D1E"/>
    <w:rsid w:val="0054473B"/>
    <w:rsid w:val="00547817"/>
    <w:rsid w:val="005507AA"/>
    <w:rsid w:val="005508F9"/>
    <w:rsid w:val="00553BED"/>
    <w:rsid w:val="00553EEA"/>
    <w:rsid w:val="005553EF"/>
    <w:rsid w:val="0056031F"/>
    <w:rsid w:val="00561079"/>
    <w:rsid w:val="0056183B"/>
    <w:rsid w:val="00562F05"/>
    <w:rsid w:val="00563AAA"/>
    <w:rsid w:val="00567E81"/>
    <w:rsid w:val="00573888"/>
    <w:rsid w:val="00573A88"/>
    <w:rsid w:val="0057542D"/>
    <w:rsid w:val="00576642"/>
    <w:rsid w:val="005801DA"/>
    <w:rsid w:val="00581FA8"/>
    <w:rsid w:val="00585079"/>
    <w:rsid w:val="0058730C"/>
    <w:rsid w:val="0059111F"/>
    <w:rsid w:val="00591A57"/>
    <w:rsid w:val="00595028"/>
    <w:rsid w:val="00595D41"/>
    <w:rsid w:val="005961DC"/>
    <w:rsid w:val="00597C5D"/>
    <w:rsid w:val="005A0238"/>
    <w:rsid w:val="005A0458"/>
    <w:rsid w:val="005A58E9"/>
    <w:rsid w:val="005A6BE7"/>
    <w:rsid w:val="005C0FC7"/>
    <w:rsid w:val="005C274C"/>
    <w:rsid w:val="005C30B3"/>
    <w:rsid w:val="005C37BE"/>
    <w:rsid w:val="005C3B8B"/>
    <w:rsid w:val="005C6098"/>
    <w:rsid w:val="005D0C10"/>
    <w:rsid w:val="005D0C58"/>
    <w:rsid w:val="005D14AF"/>
    <w:rsid w:val="005D1A04"/>
    <w:rsid w:val="005D1AE0"/>
    <w:rsid w:val="005D59CD"/>
    <w:rsid w:val="005E239B"/>
    <w:rsid w:val="005E5709"/>
    <w:rsid w:val="005E57E7"/>
    <w:rsid w:val="005E5E66"/>
    <w:rsid w:val="005F17C7"/>
    <w:rsid w:val="005F24A3"/>
    <w:rsid w:val="005F3E27"/>
    <w:rsid w:val="006024B1"/>
    <w:rsid w:val="006031FD"/>
    <w:rsid w:val="0061305D"/>
    <w:rsid w:val="006134F9"/>
    <w:rsid w:val="00620406"/>
    <w:rsid w:val="00621C98"/>
    <w:rsid w:val="00622D96"/>
    <w:rsid w:val="00627F45"/>
    <w:rsid w:val="00634D94"/>
    <w:rsid w:val="00635439"/>
    <w:rsid w:val="006364E0"/>
    <w:rsid w:val="0064182F"/>
    <w:rsid w:val="00643C11"/>
    <w:rsid w:val="00643F5D"/>
    <w:rsid w:val="00644150"/>
    <w:rsid w:val="006446F4"/>
    <w:rsid w:val="00644FE1"/>
    <w:rsid w:val="006455A5"/>
    <w:rsid w:val="0064573C"/>
    <w:rsid w:val="00647B2F"/>
    <w:rsid w:val="00652784"/>
    <w:rsid w:val="00652A97"/>
    <w:rsid w:val="00655D04"/>
    <w:rsid w:val="00656687"/>
    <w:rsid w:val="00656C92"/>
    <w:rsid w:val="00662BF6"/>
    <w:rsid w:val="00666ADC"/>
    <w:rsid w:val="006718D3"/>
    <w:rsid w:val="00671E32"/>
    <w:rsid w:val="006730AE"/>
    <w:rsid w:val="0067361D"/>
    <w:rsid w:val="00676186"/>
    <w:rsid w:val="00677FC8"/>
    <w:rsid w:val="0068131E"/>
    <w:rsid w:val="00681D53"/>
    <w:rsid w:val="00681E4E"/>
    <w:rsid w:val="00682E4E"/>
    <w:rsid w:val="00683131"/>
    <w:rsid w:val="006849CE"/>
    <w:rsid w:val="00685C2D"/>
    <w:rsid w:val="00686543"/>
    <w:rsid w:val="00687292"/>
    <w:rsid w:val="0069015A"/>
    <w:rsid w:val="00697301"/>
    <w:rsid w:val="006A3E34"/>
    <w:rsid w:val="006A495A"/>
    <w:rsid w:val="006A49BE"/>
    <w:rsid w:val="006A54AB"/>
    <w:rsid w:val="006A59C6"/>
    <w:rsid w:val="006A5E62"/>
    <w:rsid w:val="006A695C"/>
    <w:rsid w:val="006B2581"/>
    <w:rsid w:val="006B269B"/>
    <w:rsid w:val="006B56EE"/>
    <w:rsid w:val="006B7794"/>
    <w:rsid w:val="006B77F9"/>
    <w:rsid w:val="006C0CE8"/>
    <w:rsid w:val="006C20A8"/>
    <w:rsid w:val="006C2444"/>
    <w:rsid w:val="006D13DC"/>
    <w:rsid w:val="006D5D34"/>
    <w:rsid w:val="006D66CF"/>
    <w:rsid w:val="006D7DCB"/>
    <w:rsid w:val="006E0001"/>
    <w:rsid w:val="006E1EEF"/>
    <w:rsid w:val="006E419A"/>
    <w:rsid w:val="006E65C3"/>
    <w:rsid w:val="006F0295"/>
    <w:rsid w:val="007000D9"/>
    <w:rsid w:val="00702F0A"/>
    <w:rsid w:val="0070704C"/>
    <w:rsid w:val="00711190"/>
    <w:rsid w:val="00713470"/>
    <w:rsid w:val="00716AB4"/>
    <w:rsid w:val="007200BD"/>
    <w:rsid w:val="007222D5"/>
    <w:rsid w:val="0072629F"/>
    <w:rsid w:val="0072796A"/>
    <w:rsid w:val="00727E8D"/>
    <w:rsid w:val="00732CF4"/>
    <w:rsid w:val="00734090"/>
    <w:rsid w:val="00734268"/>
    <w:rsid w:val="00734608"/>
    <w:rsid w:val="0073689C"/>
    <w:rsid w:val="0073694D"/>
    <w:rsid w:val="00736F16"/>
    <w:rsid w:val="0074075C"/>
    <w:rsid w:val="00741361"/>
    <w:rsid w:val="007413E9"/>
    <w:rsid w:val="00741FF1"/>
    <w:rsid w:val="0074294C"/>
    <w:rsid w:val="00744918"/>
    <w:rsid w:val="0074524E"/>
    <w:rsid w:val="0074555B"/>
    <w:rsid w:val="00747701"/>
    <w:rsid w:val="007477C2"/>
    <w:rsid w:val="00754BC2"/>
    <w:rsid w:val="0075747F"/>
    <w:rsid w:val="00757C19"/>
    <w:rsid w:val="007629D3"/>
    <w:rsid w:val="00763514"/>
    <w:rsid w:val="00767B02"/>
    <w:rsid w:val="007701F7"/>
    <w:rsid w:val="00771766"/>
    <w:rsid w:val="00772292"/>
    <w:rsid w:val="00773782"/>
    <w:rsid w:val="0077664A"/>
    <w:rsid w:val="007811FB"/>
    <w:rsid w:val="007845EC"/>
    <w:rsid w:val="0078671E"/>
    <w:rsid w:val="007875B6"/>
    <w:rsid w:val="00790F22"/>
    <w:rsid w:val="00791985"/>
    <w:rsid w:val="00794616"/>
    <w:rsid w:val="007A11AD"/>
    <w:rsid w:val="007A41C5"/>
    <w:rsid w:val="007B00AE"/>
    <w:rsid w:val="007B71A7"/>
    <w:rsid w:val="007C1B20"/>
    <w:rsid w:val="007C2B96"/>
    <w:rsid w:val="007C2C5F"/>
    <w:rsid w:val="007C417F"/>
    <w:rsid w:val="007C5A38"/>
    <w:rsid w:val="007C6A44"/>
    <w:rsid w:val="007D0339"/>
    <w:rsid w:val="007D0A76"/>
    <w:rsid w:val="007D185A"/>
    <w:rsid w:val="007D55BE"/>
    <w:rsid w:val="007E005E"/>
    <w:rsid w:val="007E269C"/>
    <w:rsid w:val="007E4D96"/>
    <w:rsid w:val="007F0AF4"/>
    <w:rsid w:val="007F2533"/>
    <w:rsid w:val="007F4CD4"/>
    <w:rsid w:val="007F5D81"/>
    <w:rsid w:val="007F7EC4"/>
    <w:rsid w:val="00801EAD"/>
    <w:rsid w:val="00802A06"/>
    <w:rsid w:val="00802BEF"/>
    <w:rsid w:val="00803D86"/>
    <w:rsid w:val="008042EB"/>
    <w:rsid w:val="008047DE"/>
    <w:rsid w:val="00804A89"/>
    <w:rsid w:val="00805155"/>
    <w:rsid w:val="008058F0"/>
    <w:rsid w:val="00805FE8"/>
    <w:rsid w:val="00807026"/>
    <w:rsid w:val="00807FA1"/>
    <w:rsid w:val="00812B6F"/>
    <w:rsid w:val="00814074"/>
    <w:rsid w:val="00815ECC"/>
    <w:rsid w:val="0081657C"/>
    <w:rsid w:val="008249C9"/>
    <w:rsid w:val="00824D86"/>
    <w:rsid w:val="0082518A"/>
    <w:rsid w:val="00830C12"/>
    <w:rsid w:val="0083128A"/>
    <w:rsid w:val="00834089"/>
    <w:rsid w:val="00836DCB"/>
    <w:rsid w:val="00837B5C"/>
    <w:rsid w:val="00841AA6"/>
    <w:rsid w:val="00843FDE"/>
    <w:rsid w:val="00844089"/>
    <w:rsid w:val="0084432D"/>
    <w:rsid w:val="00844DB0"/>
    <w:rsid w:val="00845ABD"/>
    <w:rsid w:val="008469D4"/>
    <w:rsid w:val="00846D63"/>
    <w:rsid w:val="00846E37"/>
    <w:rsid w:val="00847EAF"/>
    <w:rsid w:val="00850D0B"/>
    <w:rsid w:val="0085276B"/>
    <w:rsid w:val="00852BBA"/>
    <w:rsid w:val="00853CEB"/>
    <w:rsid w:val="00854672"/>
    <w:rsid w:val="0085507E"/>
    <w:rsid w:val="00857364"/>
    <w:rsid w:val="00860B15"/>
    <w:rsid w:val="00861273"/>
    <w:rsid w:val="00861FA6"/>
    <w:rsid w:val="0086279F"/>
    <w:rsid w:val="008633FA"/>
    <w:rsid w:val="0086391D"/>
    <w:rsid w:val="0086492A"/>
    <w:rsid w:val="008655C0"/>
    <w:rsid w:val="008670AF"/>
    <w:rsid w:val="00871E3B"/>
    <w:rsid w:val="00872999"/>
    <w:rsid w:val="00872FE3"/>
    <w:rsid w:val="00873BF5"/>
    <w:rsid w:val="00874890"/>
    <w:rsid w:val="00875D46"/>
    <w:rsid w:val="008775CF"/>
    <w:rsid w:val="00877726"/>
    <w:rsid w:val="00877BBB"/>
    <w:rsid w:val="008830C2"/>
    <w:rsid w:val="00884048"/>
    <w:rsid w:val="0088475C"/>
    <w:rsid w:val="00887ADD"/>
    <w:rsid w:val="00894791"/>
    <w:rsid w:val="00895508"/>
    <w:rsid w:val="008961B2"/>
    <w:rsid w:val="00896287"/>
    <w:rsid w:val="008A02A4"/>
    <w:rsid w:val="008A1477"/>
    <w:rsid w:val="008A333F"/>
    <w:rsid w:val="008A4465"/>
    <w:rsid w:val="008A4D43"/>
    <w:rsid w:val="008A5DE9"/>
    <w:rsid w:val="008A712E"/>
    <w:rsid w:val="008B07CE"/>
    <w:rsid w:val="008B0AF2"/>
    <w:rsid w:val="008B0FB3"/>
    <w:rsid w:val="008B2381"/>
    <w:rsid w:val="008B397C"/>
    <w:rsid w:val="008B4078"/>
    <w:rsid w:val="008B4568"/>
    <w:rsid w:val="008B476F"/>
    <w:rsid w:val="008B48E0"/>
    <w:rsid w:val="008C12B6"/>
    <w:rsid w:val="008C33CA"/>
    <w:rsid w:val="008C4B7E"/>
    <w:rsid w:val="008C5FE1"/>
    <w:rsid w:val="008C6E9A"/>
    <w:rsid w:val="008D17FB"/>
    <w:rsid w:val="008D2BCB"/>
    <w:rsid w:val="008D30F9"/>
    <w:rsid w:val="008D53B2"/>
    <w:rsid w:val="008D66C2"/>
    <w:rsid w:val="008E71E6"/>
    <w:rsid w:val="008F2F05"/>
    <w:rsid w:val="008F330F"/>
    <w:rsid w:val="008F5A27"/>
    <w:rsid w:val="009002F9"/>
    <w:rsid w:val="00900BE7"/>
    <w:rsid w:val="00901047"/>
    <w:rsid w:val="0090131C"/>
    <w:rsid w:val="00902B5B"/>
    <w:rsid w:val="00902CE6"/>
    <w:rsid w:val="00903CD2"/>
    <w:rsid w:val="009041FD"/>
    <w:rsid w:val="00906CCD"/>
    <w:rsid w:val="00906E67"/>
    <w:rsid w:val="009074F6"/>
    <w:rsid w:val="00910A3F"/>
    <w:rsid w:val="00910FAD"/>
    <w:rsid w:val="00912169"/>
    <w:rsid w:val="00913451"/>
    <w:rsid w:val="00913FEF"/>
    <w:rsid w:val="00915B87"/>
    <w:rsid w:val="0091620B"/>
    <w:rsid w:val="0092037A"/>
    <w:rsid w:val="009246AD"/>
    <w:rsid w:val="00925786"/>
    <w:rsid w:val="00930244"/>
    <w:rsid w:val="00930D13"/>
    <w:rsid w:val="00933247"/>
    <w:rsid w:val="009337A3"/>
    <w:rsid w:val="00934099"/>
    <w:rsid w:val="00935091"/>
    <w:rsid w:val="00935210"/>
    <w:rsid w:val="00936E8E"/>
    <w:rsid w:val="00942A21"/>
    <w:rsid w:val="00944AF4"/>
    <w:rsid w:val="00950845"/>
    <w:rsid w:val="00952DF3"/>
    <w:rsid w:val="0095420B"/>
    <w:rsid w:val="00954504"/>
    <w:rsid w:val="00954B02"/>
    <w:rsid w:val="0095752D"/>
    <w:rsid w:val="009605CA"/>
    <w:rsid w:val="00960607"/>
    <w:rsid w:val="00962927"/>
    <w:rsid w:val="0096534D"/>
    <w:rsid w:val="009659F6"/>
    <w:rsid w:val="00972F04"/>
    <w:rsid w:val="00974E25"/>
    <w:rsid w:val="009762AD"/>
    <w:rsid w:val="00976B7D"/>
    <w:rsid w:val="00980442"/>
    <w:rsid w:val="009809CA"/>
    <w:rsid w:val="00986E03"/>
    <w:rsid w:val="00992147"/>
    <w:rsid w:val="009944D7"/>
    <w:rsid w:val="009973AF"/>
    <w:rsid w:val="00997CD0"/>
    <w:rsid w:val="009A08DE"/>
    <w:rsid w:val="009A16C2"/>
    <w:rsid w:val="009A2A17"/>
    <w:rsid w:val="009A3CEB"/>
    <w:rsid w:val="009A40B7"/>
    <w:rsid w:val="009B0EAA"/>
    <w:rsid w:val="009C462A"/>
    <w:rsid w:val="009C4CDC"/>
    <w:rsid w:val="009C52B7"/>
    <w:rsid w:val="009C63A1"/>
    <w:rsid w:val="009C72B7"/>
    <w:rsid w:val="009D3CBE"/>
    <w:rsid w:val="009D4A12"/>
    <w:rsid w:val="009D4F03"/>
    <w:rsid w:val="009E2DF7"/>
    <w:rsid w:val="009E4F71"/>
    <w:rsid w:val="009E5B1C"/>
    <w:rsid w:val="009E5B88"/>
    <w:rsid w:val="009E610E"/>
    <w:rsid w:val="009F2E7E"/>
    <w:rsid w:val="009F3069"/>
    <w:rsid w:val="009F319D"/>
    <w:rsid w:val="009F3E74"/>
    <w:rsid w:val="00A01A3F"/>
    <w:rsid w:val="00A020B4"/>
    <w:rsid w:val="00A02647"/>
    <w:rsid w:val="00A02D62"/>
    <w:rsid w:val="00A04AA7"/>
    <w:rsid w:val="00A051AF"/>
    <w:rsid w:val="00A123A7"/>
    <w:rsid w:val="00A173F1"/>
    <w:rsid w:val="00A17771"/>
    <w:rsid w:val="00A20EB5"/>
    <w:rsid w:val="00A22A78"/>
    <w:rsid w:val="00A234EA"/>
    <w:rsid w:val="00A23A84"/>
    <w:rsid w:val="00A23C17"/>
    <w:rsid w:val="00A2422D"/>
    <w:rsid w:val="00A247A1"/>
    <w:rsid w:val="00A362BD"/>
    <w:rsid w:val="00A36D36"/>
    <w:rsid w:val="00A37525"/>
    <w:rsid w:val="00A41C6C"/>
    <w:rsid w:val="00A41DBB"/>
    <w:rsid w:val="00A43604"/>
    <w:rsid w:val="00A44465"/>
    <w:rsid w:val="00A44637"/>
    <w:rsid w:val="00A4486E"/>
    <w:rsid w:val="00A450FB"/>
    <w:rsid w:val="00A476F7"/>
    <w:rsid w:val="00A478C9"/>
    <w:rsid w:val="00A50444"/>
    <w:rsid w:val="00A60F47"/>
    <w:rsid w:val="00A61186"/>
    <w:rsid w:val="00A617D1"/>
    <w:rsid w:val="00A61F96"/>
    <w:rsid w:val="00A669A6"/>
    <w:rsid w:val="00A764EF"/>
    <w:rsid w:val="00A77AB0"/>
    <w:rsid w:val="00A77FE9"/>
    <w:rsid w:val="00A80217"/>
    <w:rsid w:val="00A8383A"/>
    <w:rsid w:val="00A86438"/>
    <w:rsid w:val="00A86508"/>
    <w:rsid w:val="00A86969"/>
    <w:rsid w:val="00A902C2"/>
    <w:rsid w:val="00A93B1E"/>
    <w:rsid w:val="00A94007"/>
    <w:rsid w:val="00A956EB"/>
    <w:rsid w:val="00AA06B4"/>
    <w:rsid w:val="00AA3E85"/>
    <w:rsid w:val="00AA4804"/>
    <w:rsid w:val="00AB009F"/>
    <w:rsid w:val="00AB1967"/>
    <w:rsid w:val="00AB22E9"/>
    <w:rsid w:val="00AB2530"/>
    <w:rsid w:val="00AB2E7E"/>
    <w:rsid w:val="00AB34C5"/>
    <w:rsid w:val="00AB383D"/>
    <w:rsid w:val="00AB3AFD"/>
    <w:rsid w:val="00AB4027"/>
    <w:rsid w:val="00AB4806"/>
    <w:rsid w:val="00AB72DD"/>
    <w:rsid w:val="00AC0400"/>
    <w:rsid w:val="00AC0E5B"/>
    <w:rsid w:val="00AC4892"/>
    <w:rsid w:val="00AC75DE"/>
    <w:rsid w:val="00AD2134"/>
    <w:rsid w:val="00AD24B7"/>
    <w:rsid w:val="00AD47BC"/>
    <w:rsid w:val="00AD57ED"/>
    <w:rsid w:val="00AD6512"/>
    <w:rsid w:val="00AD6E5F"/>
    <w:rsid w:val="00AE079C"/>
    <w:rsid w:val="00AE2262"/>
    <w:rsid w:val="00AE3BA0"/>
    <w:rsid w:val="00AE5CCF"/>
    <w:rsid w:val="00AE71F9"/>
    <w:rsid w:val="00AF07F9"/>
    <w:rsid w:val="00AF2558"/>
    <w:rsid w:val="00AF2A80"/>
    <w:rsid w:val="00AF4F6D"/>
    <w:rsid w:val="00AF5DDF"/>
    <w:rsid w:val="00AF7124"/>
    <w:rsid w:val="00AF7E94"/>
    <w:rsid w:val="00AF7F6A"/>
    <w:rsid w:val="00B02975"/>
    <w:rsid w:val="00B02A34"/>
    <w:rsid w:val="00B034F5"/>
    <w:rsid w:val="00B03E2C"/>
    <w:rsid w:val="00B0435C"/>
    <w:rsid w:val="00B05A88"/>
    <w:rsid w:val="00B0753C"/>
    <w:rsid w:val="00B07615"/>
    <w:rsid w:val="00B11180"/>
    <w:rsid w:val="00B1153F"/>
    <w:rsid w:val="00B12094"/>
    <w:rsid w:val="00B13EE3"/>
    <w:rsid w:val="00B1589E"/>
    <w:rsid w:val="00B175CF"/>
    <w:rsid w:val="00B17BA3"/>
    <w:rsid w:val="00B2005C"/>
    <w:rsid w:val="00B22DFA"/>
    <w:rsid w:val="00B244BB"/>
    <w:rsid w:val="00B252F5"/>
    <w:rsid w:val="00B27D6F"/>
    <w:rsid w:val="00B3025C"/>
    <w:rsid w:val="00B305B0"/>
    <w:rsid w:val="00B3066D"/>
    <w:rsid w:val="00B30C94"/>
    <w:rsid w:val="00B315F3"/>
    <w:rsid w:val="00B31CCB"/>
    <w:rsid w:val="00B31D2E"/>
    <w:rsid w:val="00B32021"/>
    <w:rsid w:val="00B325D7"/>
    <w:rsid w:val="00B32C5A"/>
    <w:rsid w:val="00B32EE7"/>
    <w:rsid w:val="00B35EE1"/>
    <w:rsid w:val="00B36116"/>
    <w:rsid w:val="00B37C27"/>
    <w:rsid w:val="00B4268A"/>
    <w:rsid w:val="00B429DA"/>
    <w:rsid w:val="00B44641"/>
    <w:rsid w:val="00B47356"/>
    <w:rsid w:val="00B5159B"/>
    <w:rsid w:val="00B53388"/>
    <w:rsid w:val="00B60794"/>
    <w:rsid w:val="00B61262"/>
    <w:rsid w:val="00B639B4"/>
    <w:rsid w:val="00B649D0"/>
    <w:rsid w:val="00B66CAB"/>
    <w:rsid w:val="00B66D61"/>
    <w:rsid w:val="00B674C1"/>
    <w:rsid w:val="00B70A53"/>
    <w:rsid w:val="00B7113C"/>
    <w:rsid w:val="00B73334"/>
    <w:rsid w:val="00B74147"/>
    <w:rsid w:val="00B74448"/>
    <w:rsid w:val="00B7618D"/>
    <w:rsid w:val="00B7698D"/>
    <w:rsid w:val="00B77330"/>
    <w:rsid w:val="00B77F33"/>
    <w:rsid w:val="00B84E51"/>
    <w:rsid w:val="00B8618A"/>
    <w:rsid w:val="00B8669B"/>
    <w:rsid w:val="00B8745E"/>
    <w:rsid w:val="00B87668"/>
    <w:rsid w:val="00B91647"/>
    <w:rsid w:val="00B91C76"/>
    <w:rsid w:val="00B923A5"/>
    <w:rsid w:val="00B92C6B"/>
    <w:rsid w:val="00B94626"/>
    <w:rsid w:val="00B957EB"/>
    <w:rsid w:val="00B9711D"/>
    <w:rsid w:val="00B976ED"/>
    <w:rsid w:val="00B97A92"/>
    <w:rsid w:val="00BA1F4C"/>
    <w:rsid w:val="00BA6FA6"/>
    <w:rsid w:val="00BB0FF8"/>
    <w:rsid w:val="00BB2E05"/>
    <w:rsid w:val="00BB5897"/>
    <w:rsid w:val="00BC0FE0"/>
    <w:rsid w:val="00BC271D"/>
    <w:rsid w:val="00BC282E"/>
    <w:rsid w:val="00BC30DF"/>
    <w:rsid w:val="00BC5B49"/>
    <w:rsid w:val="00BC68D5"/>
    <w:rsid w:val="00BC73B9"/>
    <w:rsid w:val="00BC74EC"/>
    <w:rsid w:val="00BD1620"/>
    <w:rsid w:val="00BD2C44"/>
    <w:rsid w:val="00BD4FF1"/>
    <w:rsid w:val="00BE37E6"/>
    <w:rsid w:val="00BE5157"/>
    <w:rsid w:val="00BE6178"/>
    <w:rsid w:val="00BF018C"/>
    <w:rsid w:val="00BF1207"/>
    <w:rsid w:val="00BF1BC6"/>
    <w:rsid w:val="00BF1D6C"/>
    <w:rsid w:val="00BF2D5F"/>
    <w:rsid w:val="00BF2DD4"/>
    <w:rsid w:val="00BF4E8F"/>
    <w:rsid w:val="00BF51BE"/>
    <w:rsid w:val="00C0229D"/>
    <w:rsid w:val="00C0270D"/>
    <w:rsid w:val="00C03385"/>
    <w:rsid w:val="00C03500"/>
    <w:rsid w:val="00C03834"/>
    <w:rsid w:val="00C05018"/>
    <w:rsid w:val="00C0756C"/>
    <w:rsid w:val="00C10EE0"/>
    <w:rsid w:val="00C11D6A"/>
    <w:rsid w:val="00C124BD"/>
    <w:rsid w:val="00C12556"/>
    <w:rsid w:val="00C12564"/>
    <w:rsid w:val="00C150EC"/>
    <w:rsid w:val="00C15B06"/>
    <w:rsid w:val="00C161F1"/>
    <w:rsid w:val="00C16AF3"/>
    <w:rsid w:val="00C17496"/>
    <w:rsid w:val="00C1761A"/>
    <w:rsid w:val="00C226F5"/>
    <w:rsid w:val="00C23D78"/>
    <w:rsid w:val="00C24A0E"/>
    <w:rsid w:val="00C25BB0"/>
    <w:rsid w:val="00C27AAE"/>
    <w:rsid w:val="00C3009E"/>
    <w:rsid w:val="00C33515"/>
    <w:rsid w:val="00C34077"/>
    <w:rsid w:val="00C341D2"/>
    <w:rsid w:val="00C3444A"/>
    <w:rsid w:val="00C34AC9"/>
    <w:rsid w:val="00C36161"/>
    <w:rsid w:val="00C40753"/>
    <w:rsid w:val="00C41ED0"/>
    <w:rsid w:val="00C42089"/>
    <w:rsid w:val="00C44578"/>
    <w:rsid w:val="00C470D6"/>
    <w:rsid w:val="00C4730C"/>
    <w:rsid w:val="00C50D94"/>
    <w:rsid w:val="00C51F9F"/>
    <w:rsid w:val="00C540BD"/>
    <w:rsid w:val="00C54737"/>
    <w:rsid w:val="00C5575F"/>
    <w:rsid w:val="00C5587D"/>
    <w:rsid w:val="00C55A92"/>
    <w:rsid w:val="00C57677"/>
    <w:rsid w:val="00C57914"/>
    <w:rsid w:val="00C60A1B"/>
    <w:rsid w:val="00C6170A"/>
    <w:rsid w:val="00C617F7"/>
    <w:rsid w:val="00C64F16"/>
    <w:rsid w:val="00C65104"/>
    <w:rsid w:val="00C65165"/>
    <w:rsid w:val="00C66FCB"/>
    <w:rsid w:val="00C67CEA"/>
    <w:rsid w:val="00C70C1F"/>
    <w:rsid w:val="00C744B4"/>
    <w:rsid w:val="00C76AF6"/>
    <w:rsid w:val="00C81F6C"/>
    <w:rsid w:val="00C87760"/>
    <w:rsid w:val="00C9155C"/>
    <w:rsid w:val="00C91684"/>
    <w:rsid w:val="00C925B1"/>
    <w:rsid w:val="00CA1C0C"/>
    <w:rsid w:val="00CA2165"/>
    <w:rsid w:val="00CB0880"/>
    <w:rsid w:val="00CB4D65"/>
    <w:rsid w:val="00CB63E9"/>
    <w:rsid w:val="00CB7F52"/>
    <w:rsid w:val="00CC46AD"/>
    <w:rsid w:val="00CC50CF"/>
    <w:rsid w:val="00CC61F5"/>
    <w:rsid w:val="00CD12C3"/>
    <w:rsid w:val="00CD2240"/>
    <w:rsid w:val="00CD24D4"/>
    <w:rsid w:val="00CD2766"/>
    <w:rsid w:val="00CD3A2C"/>
    <w:rsid w:val="00CD50F7"/>
    <w:rsid w:val="00CE5F8B"/>
    <w:rsid w:val="00CE6B72"/>
    <w:rsid w:val="00CF0F69"/>
    <w:rsid w:val="00CF1776"/>
    <w:rsid w:val="00CF1A84"/>
    <w:rsid w:val="00CF42E0"/>
    <w:rsid w:val="00CF4E8A"/>
    <w:rsid w:val="00CF50CB"/>
    <w:rsid w:val="00CF6F5F"/>
    <w:rsid w:val="00D04436"/>
    <w:rsid w:val="00D0583C"/>
    <w:rsid w:val="00D05BFB"/>
    <w:rsid w:val="00D063A3"/>
    <w:rsid w:val="00D07427"/>
    <w:rsid w:val="00D10610"/>
    <w:rsid w:val="00D12098"/>
    <w:rsid w:val="00D125FB"/>
    <w:rsid w:val="00D13B8B"/>
    <w:rsid w:val="00D15ED0"/>
    <w:rsid w:val="00D16CC8"/>
    <w:rsid w:val="00D2023C"/>
    <w:rsid w:val="00D20570"/>
    <w:rsid w:val="00D20FEA"/>
    <w:rsid w:val="00D21681"/>
    <w:rsid w:val="00D21A7A"/>
    <w:rsid w:val="00D22730"/>
    <w:rsid w:val="00D22D0E"/>
    <w:rsid w:val="00D23C2C"/>
    <w:rsid w:val="00D23FCC"/>
    <w:rsid w:val="00D26C19"/>
    <w:rsid w:val="00D27D9D"/>
    <w:rsid w:val="00D318E5"/>
    <w:rsid w:val="00D31A9A"/>
    <w:rsid w:val="00D32E24"/>
    <w:rsid w:val="00D35AE0"/>
    <w:rsid w:val="00D45900"/>
    <w:rsid w:val="00D46682"/>
    <w:rsid w:val="00D46FE4"/>
    <w:rsid w:val="00D50753"/>
    <w:rsid w:val="00D50DFC"/>
    <w:rsid w:val="00D555AD"/>
    <w:rsid w:val="00D6475F"/>
    <w:rsid w:val="00D64B59"/>
    <w:rsid w:val="00D64C6D"/>
    <w:rsid w:val="00D66CB4"/>
    <w:rsid w:val="00D71BA9"/>
    <w:rsid w:val="00D71DF3"/>
    <w:rsid w:val="00D73743"/>
    <w:rsid w:val="00D73D3E"/>
    <w:rsid w:val="00D7447C"/>
    <w:rsid w:val="00D74DA0"/>
    <w:rsid w:val="00D75789"/>
    <w:rsid w:val="00D801D1"/>
    <w:rsid w:val="00D82BBA"/>
    <w:rsid w:val="00D87D2F"/>
    <w:rsid w:val="00D90D3E"/>
    <w:rsid w:val="00D9178E"/>
    <w:rsid w:val="00D92F18"/>
    <w:rsid w:val="00D931D6"/>
    <w:rsid w:val="00D93373"/>
    <w:rsid w:val="00D94509"/>
    <w:rsid w:val="00D94780"/>
    <w:rsid w:val="00D94D64"/>
    <w:rsid w:val="00D94F0A"/>
    <w:rsid w:val="00D961B1"/>
    <w:rsid w:val="00D96528"/>
    <w:rsid w:val="00DA4936"/>
    <w:rsid w:val="00DA49B2"/>
    <w:rsid w:val="00DB0A9B"/>
    <w:rsid w:val="00DB5A74"/>
    <w:rsid w:val="00DB6273"/>
    <w:rsid w:val="00DB7D95"/>
    <w:rsid w:val="00DC2F33"/>
    <w:rsid w:val="00DC46C4"/>
    <w:rsid w:val="00DD0004"/>
    <w:rsid w:val="00DD4279"/>
    <w:rsid w:val="00DD65DF"/>
    <w:rsid w:val="00DD6DBB"/>
    <w:rsid w:val="00DE01D5"/>
    <w:rsid w:val="00DE26DC"/>
    <w:rsid w:val="00DE370A"/>
    <w:rsid w:val="00DE43A3"/>
    <w:rsid w:val="00DE44AA"/>
    <w:rsid w:val="00DE59DF"/>
    <w:rsid w:val="00DE62BD"/>
    <w:rsid w:val="00DE7598"/>
    <w:rsid w:val="00DF030A"/>
    <w:rsid w:val="00DF0FED"/>
    <w:rsid w:val="00DF250A"/>
    <w:rsid w:val="00DF67DE"/>
    <w:rsid w:val="00DF6F66"/>
    <w:rsid w:val="00DF7519"/>
    <w:rsid w:val="00E00E3D"/>
    <w:rsid w:val="00E01B52"/>
    <w:rsid w:val="00E04CB6"/>
    <w:rsid w:val="00E067C8"/>
    <w:rsid w:val="00E074F2"/>
    <w:rsid w:val="00E11E56"/>
    <w:rsid w:val="00E124DF"/>
    <w:rsid w:val="00E15BBC"/>
    <w:rsid w:val="00E1673E"/>
    <w:rsid w:val="00E17938"/>
    <w:rsid w:val="00E20660"/>
    <w:rsid w:val="00E207B3"/>
    <w:rsid w:val="00E20A39"/>
    <w:rsid w:val="00E22A28"/>
    <w:rsid w:val="00E22D15"/>
    <w:rsid w:val="00E23A80"/>
    <w:rsid w:val="00E2666D"/>
    <w:rsid w:val="00E30791"/>
    <w:rsid w:val="00E32FE6"/>
    <w:rsid w:val="00E36F4C"/>
    <w:rsid w:val="00E40D5B"/>
    <w:rsid w:val="00E436D1"/>
    <w:rsid w:val="00E46816"/>
    <w:rsid w:val="00E53FD3"/>
    <w:rsid w:val="00E55706"/>
    <w:rsid w:val="00E560C3"/>
    <w:rsid w:val="00E633AF"/>
    <w:rsid w:val="00E65FA0"/>
    <w:rsid w:val="00E675D8"/>
    <w:rsid w:val="00E72A34"/>
    <w:rsid w:val="00E733D4"/>
    <w:rsid w:val="00E76D2D"/>
    <w:rsid w:val="00E77C76"/>
    <w:rsid w:val="00E816CB"/>
    <w:rsid w:val="00E853F2"/>
    <w:rsid w:val="00E86381"/>
    <w:rsid w:val="00E86714"/>
    <w:rsid w:val="00E868E3"/>
    <w:rsid w:val="00E87903"/>
    <w:rsid w:val="00E90A51"/>
    <w:rsid w:val="00E91482"/>
    <w:rsid w:val="00E92BF1"/>
    <w:rsid w:val="00E96302"/>
    <w:rsid w:val="00E96C36"/>
    <w:rsid w:val="00EA0CB7"/>
    <w:rsid w:val="00EA3BB2"/>
    <w:rsid w:val="00EA3FA3"/>
    <w:rsid w:val="00EA4781"/>
    <w:rsid w:val="00EA6BFB"/>
    <w:rsid w:val="00EB6385"/>
    <w:rsid w:val="00EB7316"/>
    <w:rsid w:val="00EC09E4"/>
    <w:rsid w:val="00EC1347"/>
    <w:rsid w:val="00EC2C55"/>
    <w:rsid w:val="00EC48F8"/>
    <w:rsid w:val="00EC4DB0"/>
    <w:rsid w:val="00EC6920"/>
    <w:rsid w:val="00ED0607"/>
    <w:rsid w:val="00ED45B4"/>
    <w:rsid w:val="00ED52A3"/>
    <w:rsid w:val="00ED6CAF"/>
    <w:rsid w:val="00ED7816"/>
    <w:rsid w:val="00EE2FBA"/>
    <w:rsid w:val="00EE3BA7"/>
    <w:rsid w:val="00EE3EE7"/>
    <w:rsid w:val="00EE77BA"/>
    <w:rsid w:val="00EE7F60"/>
    <w:rsid w:val="00EF4AC8"/>
    <w:rsid w:val="00EF50F7"/>
    <w:rsid w:val="00EF7C60"/>
    <w:rsid w:val="00F004AF"/>
    <w:rsid w:val="00F014D2"/>
    <w:rsid w:val="00F023E1"/>
    <w:rsid w:val="00F05B5D"/>
    <w:rsid w:val="00F10720"/>
    <w:rsid w:val="00F11540"/>
    <w:rsid w:val="00F12B9D"/>
    <w:rsid w:val="00F12C44"/>
    <w:rsid w:val="00F134F5"/>
    <w:rsid w:val="00F1363E"/>
    <w:rsid w:val="00F1470B"/>
    <w:rsid w:val="00F147D0"/>
    <w:rsid w:val="00F14E19"/>
    <w:rsid w:val="00F161E2"/>
    <w:rsid w:val="00F170B7"/>
    <w:rsid w:val="00F20031"/>
    <w:rsid w:val="00F2572E"/>
    <w:rsid w:val="00F2573B"/>
    <w:rsid w:val="00F27933"/>
    <w:rsid w:val="00F342D2"/>
    <w:rsid w:val="00F34AAF"/>
    <w:rsid w:val="00F41A72"/>
    <w:rsid w:val="00F44557"/>
    <w:rsid w:val="00F47B85"/>
    <w:rsid w:val="00F520CA"/>
    <w:rsid w:val="00F52ABC"/>
    <w:rsid w:val="00F52B9A"/>
    <w:rsid w:val="00F52D38"/>
    <w:rsid w:val="00F538C2"/>
    <w:rsid w:val="00F54BDD"/>
    <w:rsid w:val="00F553A4"/>
    <w:rsid w:val="00F55551"/>
    <w:rsid w:val="00F5645C"/>
    <w:rsid w:val="00F56FE0"/>
    <w:rsid w:val="00F62387"/>
    <w:rsid w:val="00F64215"/>
    <w:rsid w:val="00F665FF"/>
    <w:rsid w:val="00F66B0D"/>
    <w:rsid w:val="00F672BD"/>
    <w:rsid w:val="00F74114"/>
    <w:rsid w:val="00F74C5F"/>
    <w:rsid w:val="00F818AF"/>
    <w:rsid w:val="00F84451"/>
    <w:rsid w:val="00F86850"/>
    <w:rsid w:val="00F86C92"/>
    <w:rsid w:val="00F90099"/>
    <w:rsid w:val="00F90C55"/>
    <w:rsid w:val="00F914CE"/>
    <w:rsid w:val="00F9207F"/>
    <w:rsid w:val="00F95473"/>
    <w:rsid w:val="00F95BF3"/>
    <w:rsid w:val="00F96250"/>
    <w:rsid w:val="00F96E2E"/>
    <w:rsid w:val="00FA0669"/>
    <w:rsid w:val="00FA23D4"/>
    <w:rsid w:val="00FA3557"/>
    <w:rsid w:val="00FA77B4"/>
    <w:rsid w:val="00FB0E61"/>
    <w:rsid w:val="00FB1211"/>
    <w:rsid w:val="00FB24CF"/>
    <w:rsid w:val="00FB58B1"/>
    <w:rsid w:val="00FB75FB"/>
    <w:rsid w:val="00FB7A19"/>
    <w:rsid w:val="00FC03F0"/>
    <w:rsid w:val="00FC0631"/>
    <w:rsid w:val="00FC127A"/>
    <w:rsid w:val="00FC38AB"/>
    <w:rsid w:val="00FC39B1"/>
    <w:rsid w:val="00FC4D13"/>
    <w:rsid w:val="00FC5557"/>
    <w:rsid w:val="00FC6781"/>
    <w:rsid w:val="00FC7538"/>
    <w:rsid w:val="00FD0E0E"/>
    <w:rsid w:val="00FD14BB"/>
    <w:rsid w:val="00FD4302"/>
    <w:rsid w:val="00FD48F9"/>
    <w:rsid w:val="00FD4DCD"/>
    <w:rsid w:val="00FD743E"/>
    <w:rsid w:val="00FE04DA"/>
    <w:rsid w:val="00FE46D7"/>
    <w:rsid w:val="00FE60C2"/>
    <w:rsid w:val="00FE6219"/>
    <w:rsid w:val="00FE7082"/>
    <w:rsid w:val="00FF07A7"/>
    <w:rsid w:val="00FF0F85"/>
    <w:rsid w:val="00FF2D4B"/>
    <w:rsid w:val="00FF3DBD"/>
    <w:rsid w:val="00FF7482"/>
    <w:rsid w:val="00FF7B36"/>
    <w:rsid w:val="07D9BC33"/>
    <w:rsid w:val="514F60F5"/>
    <w:rsid w:val="6778451D"/>
    <w:rsid w:val="7A06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1BF458"/>
  <w15:docId w15:val="{2CE0C636-5F82-43B6-8F4E-F19BEA6EC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6BFB"/>
    <w:pPr>
      <w:widowControl w:val="0"/>
      <w:autoSpaceDE w:val="0"/>
      <w:autoSpaceDN w:val="0"/>
      <w:adjustRightInd w:val="0"/>
      <w:spacing w:line="480" w:lineRule="auto"/>
      <w:jc w:val="both"/>
    </w:pPr>
    <w:rPr>
      <w:rFonts w:ascii="Times" w:hAnsi="Times"/>
    </w:rPr>
  </w:style>
  <w:style w:type="paragraph" w:styleId="Heading1">
    <w:name w:val="heading 1"/>
    <w:basedOn w:val="Normal"/>
    <w:next w:val="Normal"/>
    <w:link w:val="Heading1Char"/>
    <w:qFormat/>
    <w:rsid w:val="008249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ind w:firstLine="187"/>
    </w:pPr>
  </w:style>
  <w:style w:type="paragraph" w:customStyle="1" w:styleId="TAMainText">
    <w:name w:val="TA_Main_Text"/>
    <w:basedOn w:val="Normal"/>
    <w:pPr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/>
      <w:jc w:val="center"/>
    </w:pPr>
  </w:style>
  <w:style w:type="paragraph" w:customStyle="1" w:styleId="BIEmailAddress">
    <w:name w:val="BI_Email_Address"/>
    <w:basedOn w:val="Normal"/>
    <w:next w:val="AIReceivedDate"/>
  </w:style>
  <w:style w:type="paragraph" w:customStyle="1" w:styleId="AIReceivedDate">
    <w:name w:val="AI_Received_Date"/>
    <w:basedOn w:val="Normal"/>
    <w:next w:val="BDAbstract"/>
    <w:pPr>
      <w:spacing w:after="240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/>
    </w:pPr>
  </w:style>
  <w:style w:type="paragraph" w:customStyle="1" w:styleId="TDAcknowledgments">
    <w:name w:val="TD_Acknowledgments"/>
    <w:basedOn w:val="Normal"/>
    <w:next w:val="Normal"/>
    <w:pPr>
      <w:spacing w:before="200"/>
      <w:ind w:firstLine="202"/>
    </w:pPr>
  </w:style>
  <w:style w:type="paragraph" w:customStyle="1" w:styleId="TESupportingInformation">
    <w:name w:val="TE_Supporting_Information"/>
    <w:basedOn w:val="Normal"/>
    <w:next w:val="Normal"/>
    <w:pPr>
      <w:ind w:firstLine="187"/>
    </w:pPr>
  </w:style>
  <w:style w:type="paragraph" w:customStyle="1" w:styleId="VCSchemeTitle">
    <w:name w:val="VC_Scheme_Title"/>
    <w:basedOn w:val="Normal"/>
    <w:next w:val="Normal"/>
  </w:style>
  <w:style w:type="paragraph" w:customStyle="1" w:styleId="VDTableTitle">
    <w:name w:val="VD_Table_Title"/>
    <w:basedOn w:val="Normal"/>
    <w:next w:val="Normal"/>
  </w:style>
  <w:style w:type="paragraph" w:customStyle="1" w:styleId="VAFigureCaption">
    <w:name w:val="VA_Figure_Caption"/>
    <w:basedOn w:val="Normal"/>
    <w:next w:val="Normal"/>
  </w:style>
  <w:style w:type="paragraph" w:customStyle="1" w:styleId="VBChartTitle">
    <w:name w:val="VB_Chart_Title"/>
    <w:basedOn w:val="Normal"/>
    <w:next w:val="Normal"/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</w:style>
  <w:style w:type="paragraph" w:customStyle="1" w:styleId="BEAuthorBiography">
    <w:name w:val="BE_Author_Biography"/>
    <w:basedOn w:val="Normal"/>
  </w:style>
  <w:style w:type="paragraph" w:customStyle="1" w:styleId="FACorrespondingAuthorFootnote">
    <w:name w:val="FA_Corresponding_Author_Footnote"/>
    <w:basedOn w:val="Normal"/>
    <w:next w:val="TAMainText"/>
  </w:style>
  <w:style w:type="paragraph" w:customStyle="1" w:styleId="SNSynopsisTOC">
    <w:name w:val="SN_Synopsis_TOC"/>
    <w:basedOn w:val="Normal"/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</w:style>
  <w:style w:type="paragraph" w:customStyle="1" w:styleId="BHBriefs">
    <w:name w:val="BH_Briefs"/>
    <w:basedOn w:val="Normal"/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3444A"/>
    <w:pPr>
      <w:spacing w:after="240"/>
      <w:jc w:val="left"/>
    </w:pPr>
    <w:rPr>
      <w:sz w:val="24"/>
      <w:lang w:eastAsia="zh-CN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Times" w:hAnsi="Times"/>
      <w:sz w:val="24"/>
      <w:lang w:eastAsia="zh-CN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2A4F28"/>
    <w:pPr>
      <w:spacing w:before="120" w:after="60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Header">
    <w:name w:val="header"/>
    <w:basedOn w:val="Normal"/>
    <w:link w:val="HeaderChar"/>
    <w:rsid w:val="00DA49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A49B2"/>
    <w:rPr>
      <w:rFonts w:ascii="Times" w:hAnsi="Times"/>
    </w:rPr>
  </w:style>
  <w:style w:type="paragraph" w:styleId="Bibliography">
    <w:name w:val="Bibliography"/>
    <w:basedOn w:val="Normal"/>
    <w:next w:val="Normal"/>
    <w:uiPriority w:val="37"/>
    <w:unhideWhenUsed/>
    <w:rsid w:val="003F5BC6"/>
    <w:pPr>
      <w:tabs>
        <w:tab w:val="left" w:pos="504"/>
      </w:tabs>
      <w:ind w:left="504" w:hanging="504"/>
    </w:pPr>
  </w:style>
  <w:style w:type="paragraph" w:styleId="Caption">
    <w:name w:val="caption"/>
    <w:basedOn w:val="Normal"/>
    <w:next w:val="Normal"/>
    <w:unhideWhenUsed/>
    <w:qFormat/>
    <w:rsid w:val="00AA06B4"/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8249C9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rsid w:val="008249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CommentReference">
    <w:name w:val="annotation reference"/>
    <w:basedOn w:val="DefaultParagraphFont"/>
    <w:rsid w:val="00AD2134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2134"/>
  </w:style>
  <w:style w:type="character" w:customStyle="1" w:styleId="CommentTextChar">
    <w:name w:val="Comment Text Char"/>
    <w:basedOn w:val="DefaultParagraphFont"/>
    <w:link w:val="CommentText"/>
    <w:rsid w:val="00AD2134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rsid w:val="00AD2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D2134"/>
    <w:rPr>
      <w:rFonts w:ascii="Times" w:hAnsi="Times"/>
      <w:b/>
      <w:bCs/>
    </w:rPr>
  </w:style>
  <w:style w:type="paragraph" w:styleId="Revision">
    <w:name w:val="Revision"/>
    <w:hidden/>
    <w:uiPriority w:val="99"/>
    <w:semiHidden/>
    <w:rsid w:val="00915B87"/>
    <w:rPr>
      <w:rFonts w:ascii="Times" w:hAnsi="Times"/>
      <w:sz w:val="24"/>
    </w:rPr>
  </w:style>
  <w:style w:type="paragraph" w:customStyle="1" w:styleId="StyleTAMainTextFirstline0After12pt">
    <w:name w:val="Style TA_Main_Text + First line:  0&quot; After:  12 pt"/>
    <w:basedOn w:val="TAMainText"/>
    <w:rsid w:val="00194697"/>
    <w:pPr>
      <w:ind w:firstLine="0"/>
    </w:pPr>
  </w:style>
  <w:style w:type="paragraph" w:customStyle="1" w:styleId="StyleTAMainTextLeftFirstline0After12pt">
    <w:name w:val="Style TA_Main_Text + Left First line:  0&quot; After:  12 pt"/>
    <w:basedOn w:val="TAMainText"/>
    <w:rsid w:val="002A4F28"/>
    <w:pPr>
      <w:ind w:firstLine="0"/>
      <w:jc w:val="left"/>
    </w:pPr>
  </w:style>
  <w:style w:type="character" w:styleId="LineNumber">
    <w:name w:val="line number"/>
    <w:basedOn w:val="DefaultParagraphFont"/>
    <w:rsid w:val="00B0753C"/>
  </w:style>
  <w:style w:type="character" w:styleId="PlaceholderText">
    <w:name w:val="Placeholder Text"/>
    <w:basedOn w:val="DefaultParagraphFont"/>
    <w:uiPriority w:val="99"/>
    <w:semiHidden/>
    <w:rsid w:val="001D1DF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zia\Downloads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E44841B73F5014895A2CB7EFE516A9C" ma:contentTypeVersion="13" ma:contentTypeDescription="Creare un nuovo documento." ma:contentTypeScope="" ma:versionID="1d594edd21acea0296ae2a18883f092e">
  <xsd:schema xmlns:xsd="http://www.w3.org/2001/XMLSchema" xmlns:xs="http://www.w3.org/2001/XMLSchema" xmlns:p="http://schemas.microsoft.com/office/2006/metadata/properties" xmlns:ns3="d1bb90bd-6b9e-4042-8bdb-57718e77629a" xmlns:ns4="a15935f7-c2d8-4057-b3af-b91dd5beaa8a" targetNamespace="http://schemas.microsoft.com/office/2006/metadata/properties" ma:root="true" ma:fieldsID="6b655861d5689aa0e6acb8ccdd646446" ns3:_="" ns4:_="">
    <xsd:import namespace="d1bb90bd-6b9e-4042-8bdb-57718e77629a"/>
    <xsd:import namespace="a15935f7-c2d8-4057-b3af-b91dd5beaa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b90bd-6b9e-4042-8bdb-57718e7762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935f7-c2d8-4057-b3af-b91dd5beaa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1bb90bd-6b9e-4042-8bdb-57718e77629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122E7-44BD-4620-95B5-EE0E97A090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b90bd-6b9e-4042-8bdb-57718e77629a"/>
    <ds:schemaRef ds:uri="a15935f7-c2d8-4057-b3af-b91dd5beaa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7E5DE1-E2FF-4396-A7A5-91358C5A4A94}">
  <ds:schemaRefs>
    <ds:schemaRef ds:uri="http://schemas.microsoft.com/office/2006/metadata/properties"/>
    <ds:schemaRef ds:uri="http://schemas.microsoft.com/office/infopath/2007/PartnerControls"/>
    <ds:schemaRef ds:uri="d1bb90bd-6b9e-4042-8bdb-57718e77629a"/>
  </ds:schemaRefs>
</ds:datastoreItem>
</file>

<file path=customXml/itemProps3.xml><?xml version="1.0" encoding="utf-8"?>
<ds:datastoreItem xmlns:ds="http://schemas.openxmlformats.org/officeDocument/2006/customXml" ds:itemID="{14215906-20B7-4892-BE35-3C6BE40E5D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3AB67E-F23D-49E9-BBF2-A1463A2D8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</Template>
  <TotalTime>3</TotalTime>
  <Pages>6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Shukun Weng</dc:creator>
  <cp:keywords/>
  <dc:description/>
  <cp:lastModifiedBy>Denis Garoli</cp:lastModifiedBy>
  <cp:revision>4</cp:revision>
  <cp:lastPrinted>2025-05-28T01:28:00Z</cp:lastPrinted>
  <dcterms:created xsi:type="dcterms:W3CDTF">2025-08-26T11:13:00Z</dcterms:created>
  <dcterms:modified xsi:type="dcterms:W3CDTF">2025-08-26T13:27:00Z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zotero-version="7.0.16"&gt;&lt;session id="O5lKTgwv"/&gt;&lt;style id="http://www.zotero.org/styles/physical-review-letters" hasBibliography="1" bibliographyStyleHasBeenSet="1"/&gt;&lt;prefs&gt;&lt;pref name="fieldType" value="Field"/&gt;&lt;/prefs&gt;&lt;/data&gt;</vt:lpwstr>
  </property>
  <property fmtid="{D5CDD505-2E9C-101B-9397-08002B2CF9AE}" pid="3" name="GrammarlyDocumentId">
    <vt:lpwstr>9b3fabc0cf64d2775353b2b6b9a3ddc628c97e2dc3bb218ecee5aa47fc015159</vt:lpwstr>
  </property>
  <property fmtid="{D5CDD505-2E9C-101B-9397-08002B2CF9AE}" pid="4" name="ContentTypeId">
    <vt:lpwstr>0x010100EE44841B73F5014895A2CB7EFE516A9C</vt:lpwstr>
  </property>
</Properties>
</file>