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intelligence2.xml" ContentType="application/vnd.ms-office.intelligence2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58D7947" w14:textId="5FD51808" w:rsidR="00FF1DA2" w:rsidRPr="00434C13" w:rsidRDefault="00FF1DA2" w:rsidP="00071BEF">
      <w:pPr>
        <w:spacing w:after="160"/>
        <w:ind w:firstLine="0"/>
        <w:rPr>
          <w:rFonts w:ascii="Times New Roman" w:hAnsi="Times New Roman" w:cs="Times New Roman"/>
          <w:sz w:val="24"/>
          <w:szCs w:val="24"/>
        </w:rPr>
      </w:pPr>
      <w:r w:rsidRPr="003660B1">
        <w:rPr>
          <w:rFonts w:ascii="Times New Roman" w:hAnsi="Times New Roman" w:cs="Times New Roman"/>
          <w:b/>
          <w:bCs/>
          <w:sz w:val="24"/>
          <w:szCs w:val="24"/>
        </w:rPr>
        <w:t xml:space="preserve">Table </w:t>
      </w:r>
      <w:r w:rsidRPr="003660B1">
        <w:rPr>
          <w:rFonts w:ascii="Times New Roman" w:hAnsi="Times New Roman" w:cs="Times New Roman"/>
          <w:b/>
          <w:bCs/>
          <w:i/>
          <w:iCs/>
          <w:sz w:val="24"/>
          <w:szCs w:val="24"/>
        </w:rPr>
        <w:fldChar w:fldCharType="begin"/>
      </w:r>
      <w:r w:rsidRPr="003660B1">
        <w:rPr>
          <w:rFonts w:ascii="Times New Roman" w:hAnsi="Times New Roman" w:cs="Times New Roman"/>
          <w:b/>
          <w:bCs/>
          <w:sz w:val="24"/>
          <w:szCs w:val="24"/>
        </w:rPr>
        <w:instrText xml:space="preserve"> SEQ Table \* ARABIC </w:instrText>
      </w:r>
      <w:r w:rsidRPr="003660B1">
        <w:rPr>
          <w:rFonts w:ascii="Times New Roman" w:hAnsi="Times New Roman" w:cs="Times New Roman"/>
          <w:b/>
          <w:bCs/>
          <w:i/>
          <w:iCs/>
          <w:sz w:val="24"/>
          <w:szCs w:val="24"/>
        </w:rPr>
        <w:fldChar w:fldCharType="separate"/>
      </w:r>
      <w:r w:rsidRPr="003660B1">
        <w:rPr>
          <w:rFonts w:ascii="Times New Roman" w:hAnsi="Times New Roman" w:cs="Times New Roman"/>
          <w:b/>
          <w:bCs/>
          <w:noProof/>
          <w:sz w:val="24"/>
          <w:szCs w:val="24"/>
        </w:rPr>
        <w:t>1</w:t>
      </w:r>
      <w:r w:rsidRPr="003660B1">
        <w:rPr>
          <w:rFonts w:ascii="Times New Roman" w:hAnsi="Times New Roman" w:cs="Times New Roman"/>
          <w:b/>
          <w:bCs/>
          <w:i/>
          <w:iCs/>
          <w:sz w:val="24"/>
          <w:szCs w:val="24"/>
        </w:rPr>
        <w:fldChar w:fldCharType="end"/>
      </w:r>
    </w:p>
    <w:p w14:paraId="66C01E88" w14:textId="1F72599C" w:rsidR="00FF1DA2" w:rsidRDefault="00FF1DA2" w:rsidP="00FF1DA2">
      <w:pPr>
        <w:spacing w:line="480" w:lineRule="auto"/>
        <w:ind w:firstLine="0"/>
        <w:rPr>
          <w:rFonts w:ascii="Times New Roman" w:hAnsi="Times New Roman" w:cs="Times New Roman"/>
          <w:i/>
          <w:iCs/>
          <w:sz w:val="24"/>
          <w:szCs w:val="24"/>
        </w:rPr>
      </w:pPr>
      <w:r w:rsidRPr="003660B1">
        <w:rPr>
          <w:rFonts w:ascii="Times New Roman" w:hAnsi="Times New Roman" w:cs="Times New Roman"/>
          <w:i/>
          <w:iCs/>
          <w:sz w:val="24"/>
          <w:szCs w:val="24"/>
        </w:rPr>
        <w:t>Bivariate Correlations and Descriptive Statistics for Variables in the Context of Acute Risk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5353"/>
        <w:gridCol w:w="1843"/>
        <w:gridCol w:w="1559"/>
        <w:gridCol w:w="1418"/>
        <w:gridCol w:w="1559"/>
        <w:gridCol w:w="1134"/>
        <w:gridCol w:w="1309"/>
      </w:tblGrid>
      <w:tr w:rsidR="002B657B" w14:paraId="04AC73F0" w14:textId="77777777" w:rsidTr="00071BEF">
        <w:trPr>
          <w:trHeight w:val="543"/>
        </w:trPr>
        <w:tc>
          <w:tcPr>
            <w:tcW w:w="5353" w:type="dxa"/>
            <w:tcBorders>
              <w:top w:val="nil"/>
              <w:left w:val="nil"/>
              <w:bottom w:val="single" w:sz="4" w:space="0" w:color="000000" w:themeColor="text1"/>
              <w:right w:val="nil"/>
            </w:tcBorders>
          </w:tcPr>
          <w:p w14:paraId="2BEC25BB" w14:textId="66D3EFD0" w:rsidR="002B657B" w:rsidRPr="00071BEF" w:rsidRDefault="002B657B" w:rsidP="00071BEF">
            <w:pPr>
              <w:spacing w:after="160" w:line="480" w:lineRule="auto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 w:themeColor="text1"/>
              <w:right w:val="nil"/>
            </w:tcBorders>
          </w:tcPr>
          <w:p w14:paraId="1D703D72" w14:textId="77777777" w:rsidR="002B657B" w:rsidRDefault="002B657B" w:rsidP="00071BEF">
            <w:pPr>
              <w:spacing w:after="160" w:line="480" w:lineRule="auto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 w:themeColor="text1"/>
              <w:right w:val="nil"/>
            </w:tcBorders>
          </w:tcPr>
          <w:p w14:paraId="75F1EEF7" w14:textId="2037484F" w:rsidR="002B657B" w:rsidRPr="00071BEF" w:rsidRDefault="00A40706" w:rsidP="00071BEF">
            <w:pPr>
              <w:spacing w:after="160" w:line="480" w:lineRule="auto"/>
              <w:ind w:firstLine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071BE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 w:themeColor="text1"/>
              <w:right w:val="nil"/>
            </w:tcBorders>
          </w:tcPr>
          <w:p w14:paraId="5D696E8B" w14:textId="3F3A4002" w:rsidR="002B657B" w:rsidRPr="00071BEF" w:rsidRDefault="00A40706" w:rsidP="00071BEF">
            <w:pPr>
              <w:spacing w:after="160" w:line="480" w:lineRule="auto"/>
              <w:ind w:firstLine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071BE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 w:themeColor="text1"/>
              <w:right w:val="nil"/>
            </w:tcBorders>
          </w:tcPr>
          <w:p w14:paraId="30C2AB3B" w14:textId="10D5498B" w:rsidR="002B657B" w:rsidRPr="00071BEF" w:rsidRDefault="00A40706" w:rsidP="00071BEF">
            <w:pPr>
              <w:spacing w:after="160" w:line="480" w:lineRule="auto"/>
              <w:ind w:firstLine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071BE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 w:themeColor="text1"/>
              <w:right w:val="nil"/>
            </w:tcBorders>
          </w:tcPr>
          <w:p w14:paraId="372FBD04" w14:textId="20D01C6B" w:rsidR="002B657B" w:rsidRPr="00071BEF" w:rsidRDefault="00620E2A" w:rsidP="00071BEF">
            <w:pPr>
              <w:spacing w:after="160" w:line="480" w:lineRule="auto"/>
              <w:ind w:firstLine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071BE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4</w:t>
            </w:r>
          </w:p>
        </w:tc>
        <w:tc>
          <w:tcPr>
            <w:tcW w:w="1309" w:type="dxa"/>
            <w:tcBorders>
              <w:top w:val="nil"/>
              <w:left w:val="nil"/>
              <w:bottom w:val="single" w:sz="4" w:space="0" w:color="000000" w:themeColor="text1"/>
              <w:right w:val="nil"/>
            </w:tcBorders>
          </w:tcPr>
          <w:p w14:paraId="3D732057" w14:textId="5F8F1DD1" w:rsidR="002B657B" w:rsidRPr="00071BEF" w:rsidRDefault="00D45F75" w:rsidP="00071BEF">
            <w:pPr>
              <w:spacing w:after="160" w:line="480" w:lineRule="auto"/>
              <w:ind w:firstLine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071BE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5</w:t>
            </w:r>
          </w:p>
        </w:tc>
      </w:tr>
      <w:tr w:rsidR="002B657B" w14:paraId="4196A657" w14:textId="77777777" w:rsidTr="00071BEF">
        <w:tc>
          <w:tcPr>
            <w:tcW w:w="5353" w:type="dxa"/>
            <w:tcBorders>
              <w:left w:val="nil"/>
              <w:bottom w:val="nil"/>
              <w:right w:val="nil"/>
            </w:tcBorders>
          </w:tcPr>
          <w:p w14:paraId="128430C4" w14:textId="77777777" w:rsidR="00F6379C" w:rsidRPr="00F6379C" w:rsidRDefault="00F6379C" w:rsidP="00F6379C">
            <w:pPr>
              <w:spacing w:after="160" w:line="480" w:lineRule="auto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F6379C">
              <w:rPr>
                <w:rFonts w:ascii="Times New Roman" w:hAnsi="Times New Roman" w:cs="Times New Roman"/>
                <w:sz w:val="24"/>
                <w:szCs w:val="24"/>
              </w:rPr>
              <w:t>1. Adequacy of training in a professional career</w:t>
            </w:r>
          </w:p>
          <w:p w14:paraId="66E878DB" w14:textId="744F7BDC" w:rsidR="002B657B" w:rsidRDefault="00F6379C" w:rsidP="00071BEF">
            <w:pPr>
              <w:spacing w:after="160" w:line="480" w:lineRule="auto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F6379C">
              <w:rPr>
                <w:rFonts w:ascii="Times New Roman" w:hAnsi="Times New Roman" w:cs="Times New Roman"/>
                <w:sz w:val="24"/>
                <w:szCs w:val="24"/>
              </w:rPr>
              <w:t>2. Sufficiency of workplace support (Acute Risk)</w:t>
            </w:r>
          </w:p>
        </w:tc>
        <w:tc>
          <w:tcPr>
            <w:tcW w:w="1843" w:type="dxa"/>
            <w:tcBorders>
              <w:left w:val="nil"/>
              <w:bottom w:val="nil"/>
              <w:right w:val="nil"/>
            </w:tcBorders>
          </w:tcPr>
          <w:p w14:paraId="16FC4D2A" w14:textId="77777777" w:rsidR="002B657B" w:rsidRDefault="000B13F6" w:rsidP="00F658A4">
            <w:pPr>
              <w:spacing w:after="160" w:line="480" w:lineRule="auto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Pearson’s r</w:t>
            </w:r>
          </w:p>
          <w:p w14:paraId="7F714C03" w14:textId="565B726B" w:rsidR="0038193D" w:rsidRDefault="0038193D" w:rsidP="00071BEF">
            <w:pPr>
              <w:spacing w:after="160" w:line="480" w:lineRule="auto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38193D">
              <w:rPr>
                <w:rFonts w:ascii="Times New Roman" w:hAnsi="Times New Roman" w:cs="Times New Roman"/>
                <w:sz w:val="24"/>
                <w:szCs w:val="24"/>
              </w:rPr>
              <w:t>Pearson’s r</w:t>
            </w:r>
          </w:p>
        </w:tc>
        <w:tc>
          <w:tcPr>
            <w:tcW w:w="1559" w:type="dxa"/>
            <w:tcBorders>
              <w:left w:val="nil"/>
              <w:bottom w:val="nil"/>
              <w:right w:val="nil"/>
            </w:tcBorders>
          </w:tcPr>
          <w:p w14:paraId="2576C1A7" w14:textId="29010659" w:rsidR="005D0AE5" w:rsidRDefault="00F06762" w:rsidP="00F658A4">
            <w:pPr>
              <w:spacing w:after="160" w:line="480" w:lineRule="auto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––</w:t>
            </w:r>
          </w:p>
          <w:p w14:paraId="387E02DB" w14:textId="2BFD69EA" w:rsidR="00F06762" w:rsidRDefault="001C08B4" w:rsidP="00071BEF">
            <w:pPr>
              <w:spacing w:after="160" w:line="480" w:lineRule="auto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0.216   ***</w:t>
            </w:r>
          </w:p>
        </w:tc>
        <w:tc>
          <w:tcPr>
            <w:tcW w:w="1418" w:type="dxa"/>
            <w:tcBorders>
              <w:left w:val="nil"/>
              <w:bottom w:val="nil"/>
              <w:right w:val="nil"/>
            </w:tcBorders>
          </w:tcPr>
          <w:p w14:paraId="587FE4AD" w14:textId="77777777" w:rsidR="002B657B" w:rsidRDefault="002B657B" w:rsidP="00F658A4">
            <w:pPr>
              <w:spacing w:after="160" w:line="480" w:lineRule="auto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5405776" w14:textId="71F74BCB" w:rsidR="00D26BD8" w:rsidRDefault="00D26BD8" w:rsidP="00071BEF">
            <w:pPr>
              <w:spacing w:after="160" w:line="480" w:lineRule="auto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D26BD8">
              <w:rPr>
                <w:rFonts w:ascii="Times New Roman" w:hAnsi="Times New Roman" w:cs="Times New Roman"/>
                <w:sz w:val="24"/>
                <w:szCs w:val="24"/>
              </w:rPr>
              <w:t>––</w:t>
            </w:r>
          </w:p>
        </w:tc>
        <w:tc>
          <w:tcPr>
            <w:tcW w:w="1559" w:type="dxa"/>
            <w:tcBorders>
              <w:left w:val="nil"/>
              <w:bottom w:val="nil"/>
              <w:right w:val="nil"/>
            </w:tcBorders>
          </w:tcPr>
          <w:p w14:paraId="2EF10242" w14:textId="77777777" w:rsidR="002B657B" w:rsidRDefault="002B657B" w:rsidP="00F658A4">
            <w:pPr>
              <w:spacing w:after="160" w:line="480" w:lineRule="auto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06823C9" w14:textId="496517A8" w:rsidR="00115942" w:rsidRDefault="00115942" w:rsidP="00071BEF">
            <w:pPr>
              <w:spacing w:after="160" w:line="480" w:lineRule="auto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left w:val="nil"/>
              <w:bottom w:val="nil"/>
              <w:right w:val="nil"/>
            </w:tcBorders>
          </w:tcPr>
          <w:p w14:paraId="350BCDC8" w14:textId="77777777" w:rsidR="002B657B" w:rsidRDefault="002B657B" w:rsidP="00F658A4">
            <w:pPr>
              <w:spacing w:after="160" w:line="480" w:lineRule="auto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631884C" w14:textId="475D51F6" w:rsidR="00115942" w:rsidRDefault="00115942" w:rsidP="00071BEF">
            <w:pPr>
              <w:spacing w:after="160" w:line="480" w:lineRule="auto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09" w:type="dxa"/>
            <w:tcBorders>
              <w:left w:val="nil"/>
              <w:bottom w:val="nil"/>
              <w:right w:val="nil"/>
            </w:tcBorders>
          </w:tcPr>
          <w:p w14:paraId="729AF301" w14:textId="77777777" w:rsidR="002B657B" w:rsidRDefault="00996827" w:rsidP="00F658A4">
            <w:pPr>
              <w:spacing w:after="160" w:line="480" w:lineRule="auto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0.246   ***</w:t>
            </w:r>
          </w:p>
          <w:p w14:paraId="4546A0E1" w14:textId="11AC6F92" w:rsidR="00FF1DA2" w:rsidRDefault="00FF1DA2" w:rsidP="00071BEF">
            <w:pPr>
              <w:spacing w:after="160" w:line="480" w:lineRule="auto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0.206   ***</w:t>
            </w:r>
          </w:p>
        </w:tc>
      </w:tr>
      <w:tr w:rsidR="002B657B" w14:paraId="35AAACD4" w14:textId="77777777" w:rsidTr="00071BEF">
        <w:tc>
          <w:tcPr>
            <w:tcW w:w="5353" w:type="dxa"/>
            <w:tcBorders>
              <w:top w:val="nil"/>
              <w:left w:val="nil"/>
              <w:bottom w:val="nil"/>
              <w:right w:val="nil"/>
            </w:tcBorders>
          </w:tcPr>
          <w:p w14:paraId="4B781FD6" w14:textId="0660CB49" w:rsidR="002713A3" w:rsidRDefault="002713A3" w:rsidP="00071BEF">
            <w:pPr>
              <w:spacing w:after="160" w:line="480" w:lineRule="auto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 Years of experience in suicide intervention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</w:tcPr>
          <w:p w14:paraId="5A6A327A" w14:textId="1807E6EE" w:rsidR="002B657B" w:rsidRDefault="0038193D" w:rsidP="00071BEF">
            <w:pPr>
              <w:spacing w:after="160" w:line="480" w:lineRule="auto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38193D">
              <w:rPr>
                <w:rFonts w:ascii="Times New Roman" w:hAnsi="Times New Roman" w:cs="Times New Roman"/>
                <w:sz w:val="24"/>
                <w:szCs w:val="24"/>
              </w:rPr>
              <w:t>Pearson’s r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14:paraId="371F5514" w14:textId="5B7F4FC1" w:rsidR="002B657B" w:rsidRDefault="001C08B4" w:rsidP="00071BEF">
            <w:pPr>
              <w:spacing w:after="160" w:line="480" w:lineRule="auto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0.165   *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14:paraId="480FA32D" w14:textId="20750889" w:rsidR="002B657B" w:rsidRDefault="00D26BD8" w:rsidP="00071BEF">
            <w:pPr>
              <w:spacing w:after="160" w:line="480" w:lineRule="auto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0.088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14:paraId="1AF3D70F" w14:textId="57B51FD3" w:rsidR="002B657B" w:rsidRDefault="0054116D" w:rsidP="00071BEF">
            <w:pPr>
              <w:spacing w:after="160" w:line="480" w:lineRule="auto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54116D">
              <w:rPr>
                <w:rFonts w:ascii="Times New Roman" w:hAnsi="Times New Roman" w:cs="Times New Roman"/>
                <w:sz w:val="24"/>
                <w:szCs w:val="24"/>
              </w:rPr>
              <w:t>––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178E0888" w14:textId="77777777" w:rsidR="002B657B" w:rsidRDefault="002B657B" w:rsidP="00071BEF">
            <w:pPr>
              <w:spacing w:after="160" w:line="480" w:lineRule="auto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09" w:type="dxa"/>
            <w:tcBorders>
              <w:top w:val="nil"/>
              <w:left w:val="nil"/>
              <w:bottom w:val="nil"/>
              <w:right w:val="nil"/>
            </w:tcBorders>
          </w:tcPr>
          <w:p w14:paraId="3EEA1815" w14:textId="4B536819" w:rsidR="002B657B" w:rsidRDefault="00FF1DA2" w:rsidP="00071BEF">
            <w:pPr>
              <w:spacing w:after="160" w:line="480" w:lineRule="auto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0.159   *</w:t>
            </w:r>
          </w:p>
        </w:tc>
      </w:tr>
      <w:tr w:rsidR="002B657B" w14:paraId="4ECC3282" w14:textId="77777777" w:rsidTr="00071BEF">
        <w:tc>
          <w:tcPr>
            <w:tcW w:w="5353" w:type="dxa"/>
            <w:tcBorders>
              <w:top w:val="nil"/>
              <w:left w:val="nil"/>
              <w:bottom w:val="nil"/>
              <w:right w:val="nil"/>
            </w:tcBorders>
          </w:tcPr>
          <w:p w14:paraId="6FB51AA1" w14:textId="2AD4B8F4" w:rsidR="002B657B" w:rsidRDefault="002713A3" w:rsidP="00071BEF">
            <w:pPr>
              <w:spacing w:after="160" w:line="480" w:lineRule="auto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 Competency (Acute Risk)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</w:tcPr>
          <w:p w14:paraId="11CB759F" w14:textId="6DFCB5A0" w:rsidR="002B657B" w:rsidRDefault="0038193D" w:rsidP="00071BEF">
            <w:pPr>
              <w:spacing w:after="160" w:line="480" w:lineRule="auto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38193D">
              <w:rPr>
                <w:rFonts w:ascii="Times New Roman" w:hAnsi="Times New Roman" w:cs="Times New Roman"/>
                <w:sz w:val="24"/>
                <w:szCs w:val="24"/>
              </w:rPr>
              <w:t>Pearson’s r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14:paraId="456C143A" w14:textId="04BB2377" w:rsidR="002B657B" w:rsidRDefault="001C08B4" w:rsidP="00071BEF">
            <w:pPr>
              <w:spacing w:after="160" w:line="480" w:lineRule="auto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0.244   ***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14:paraId="5E50C923" w14:textId="5BA070C7" w:rsidR="002B657B" w:rsidRDefault="00D26BD8" w:rsidP="00071BEF">
            <w:pPr>
              <w:spacing w:after="160" w:line="480" w:lineRule="auto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0.052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14:paraId="5C413C46" w14:textId="49061B73" w:rsidR="002B657B" w:rsidRDefault="0054116D" w:rsidP="00071BEF">
            <w:pPr>
              <w:spacing w:after="160" w:line="480" w:lineRule="auto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0.367   ***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4DB22D3C" w14:textId="0AA06CF9" w:rsidR="002B657B" w:rsidRDefault="00A47A47" w:rsidP="00071BEF">
            <w:pPr>
              <w:spacing w:after="160" w:line="480" w:lineRule="auto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A47A47">
              <w:rPr>
                <w:rFonts w:ascii="Times New Roman" w:hAnsi="Times New Roman" w:cs="Times New Roman"/>
                <w:sz w:val="24"/>
                <w:szCs w:val="24"/>
              </w:rPr>
              <w:t>––</w:t>
            </w:r>
          </w:p>
        </w:tc>
        <w:tc>
          <w:tcPr>
            <w:tcW w:w="1309" w:type="dxa"/>
            <w:tcBorders>
              <w:top w:val="nil"/>
              <w:left w:val="nil"/>
              <w:bottom w:val="nil"/>
              <w:right w:val="nil"/>
            </w:tcBorders>
          </w:tcPr>
          <w:p w14:paraId="477E2E8A" w14:textId="5A241080" w:rsidR="002B657B" w:rsidRDefault="003A0073" w:rsidP="00071BEF">
            <w:pPr>
              <w:spacing w:after="160" w:line="480" w:lineRule="auto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0.405   ***</w:t>
            </w:r>
          </w:p>
        </w:tc>
      </w:tr>
      <w:tr w:rsidR="002B657B" w14:paraId="73D37EF4" w14:textId="77777777" w:rsidTr="00071BEF">
        <w:tc>
          <w:tcPr>
            <w:tcW w:w="5353" w:type="dxa"/>
            <w:tcBorders>
              <w:top w:val="nil"/>
              <w:left w:val="nil"/>
              <w:bottom w:val="nil"/>
              <w:right w:val="nil"/>
            </w:tcBorders>
          </w:tcPr>
          <w:p w14:paraId="0ABA7EEB" w14:textId="611798CC" w:rsidR="002B657B" w:rsidRDefault="002713A3" w:rsidP="00071BEF">
            <w:pPr>
              <w:spacing w:after="160" w:line="480" w:lineRule="auto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5. Self-Efficacy (Acute Risk)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</w:tcPr>
          <w:p w14:paraId="2FA3C11C" w14:textId="669C2F59" w:rsidR="002B657B" w:rsidRDefault="0038193D" w:rsidP="00071BEF">
            <w:pPr>
              <w:spacing w:after="160" w:line="480" w:lineRule="auto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38193D">
              <w:rPr>
                <w:rFonts w:ascii="Times New Roman" w:hAnsi="Times New Roman" w:cs="Times New Roman"/>
                <w:sz w:val="24"/>
                <w:szCs w:val="24"/>
              </w:rPr>
              <w:t>Pearson’s r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14:paraId="38340A71" w14:textId="4DA8E0E7" w:rsidR="002B657B" w:rsidRDefault="001C08B4" w:rsidP="00071BEF">
            <w:pPr>
              <w:spacing w:after="160" w:line="480" w:lineRule="auto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0.246   ***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14:paraId="3F815E87" w14:textId="12C595FB" w:rsidR="002B657B" w:rsidRDefault="00D26BD8" w:rsidP="00071BEF">
            <w:pPr>
              <w:spacing w:after="160" w:line="480" w:lineRule="auto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0.206   **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14:paraId="611433D6" w14:textId="204332BA" w:rsidR="002B657B" w:rsidRDefault="0054116D" w:rsidP="00071BEF">
            <w:pPr>
              <w:spacing w:after="160" w:line="480" w:lineRule="auto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0.159   *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5F158DEE" w14:textId="77777777" w:rsidR="002B657B" w:rsidRDefault="002B657B" w:rsidP="00071BEF">
            <w:pPr>
              <w:spacing w:after="160" w:line="480" w:lineRule="auto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09" w:type="dxa"/>
            <w:tcBorders>
              <w:top w:val="nil"/>
              <w:left w:val="nil"/>
              <w:bottom w:val="nil"/>
              <w:right w:val="nil"/>
            </w:tcBorders>
          </w:tcPr>
          <w:p w14:paraId="58F2C098" w14:textId="4EA15087" w:rsidR="002B657B" w:rsidRDefault="003A0073" w:rsidP="00071BEF">
            <w:pPr>
              <w:spacing w:after="160" w:line="480" w:lineRule="auto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3A0073">
              <w:rPr>
                <w:rFonts w:ascii="Times New Roman" w:hAnsi="Times New Roman" w:cs="Times New Roman"/>
                <w:sz w:val="24"/>
                <w:szCs w:val="24"/>
              </w:rPr>
              <w:t>––</w:t>
            </w:r>
          </w:p>
        </w:tc>
      </w:tr>
      <w:tr w:rsidR="002B657B" w14:paraId="22F8404B" w14:textId="77777777" w:rsidTr="00071BEF">
        <w:tc>
          <w:tcPr>
            <w:tcW w:w="5353" w:type="dxa"/>
            <w:tcBorders>
              <w:top w:val="nil"/>
              <w:left w:val="nil"/>
              <w:bottom w:val="nil"/>
              <w:right w:val="nil"/>
            </w:tcBorders>
          </w:tcPr>
          <w:p w14:paraId="13BA3A86" w14:textId="5D3AE2EC" w:rsidR="002B657B" w:rsidRDefault="002713A3" w:rsidP="00071BEF">
            <w:pPr>
              <w:spacing w:after="160" w:line="480" w:lineRule="auto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M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</w:tcPr>
          <w:p w14:paraId="6A63DF19" w14:textId="77777777" w:rsidR="002B657B" w:rsidRDefault="002B657B" w:rsidP="00071BEF">
            <w:pPr>
              <w:spacing w:after="160" w:line="480" w:lineRule="auto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14:paraId="1472B9AC" w14:textId="54914621" w:rsidR="002B657B" w:rsidRDefault="003877EF" w:rsidP="00071BEF">
            <w:pPr>
              <w:spacing w:after="160" w:line="480" w:lineRule="auto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3.58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14:paraId="1049AB11" w14:textId="6B35A4E0" w:rsidR="002B657B" w:rsidRDefault="0012169F" w:rsidP="00071BEF">
            <w:pPr>
              <w:spacing w:after="160" w:line="480" w:lineRule="auto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3.69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14:paraId="75346BC3" w14:textId="2E114EBD" w:rsidR="002B657B" w:rsidRDefault="00AE6278" w:rsidP="00071BEF">
            <w:pPr>
              <w:spacing w:after="160" w:line="480" w:lineRule="auto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3.74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771707B4" w14:textId="02FCEF49" w:rsidR="002B657B" w:rsidRDefault="00A47A47" w:rsidP="00071BEF">
            <w:pPr>
              <w:spacing w:after="160" w:line="480" w:lineRule="auto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27.5</w:t>
            </w:r>
          </w:p>
        </w:tc>
        <w:tc>
          <w:tcPr>
            <w:tcW w:w="1309" w:type="dxa"/>
            <w:tcBorders>
              <w:top w:val="nil"/>
              <w:left w:val="nil"/>
              <w:bottom w:val="nil"/>
              <w:right w:val="nil"/>
            </w:tcBorders>
          </w:tcPr>
          <w:p w14:paraId="498F8BF0" w14:textId="2A934EE7" w:rsidR="002B657B" w:rsidRDefault="003A0073" w:rsidP="00071BEF">
            <w:pPr>
              <w:spacing w:after="160" w:line="480" w:lineRule="auto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5.12</w:t>
            </w:r>
          </w:p>
        </w:tc>
      </w:tr>
      <w:tr w:rsidR="002B657B" w14:paraId="644282C5" w14:textId="77777777" w:rsidTr="00071BEF">
        <w:tc>
          <w:tcPr>
            <w:tcW w:w="5353" w:type="dxa"/>
            <w:tcBorders>
              <w:top w:val="nil"/>
              <w:left w:val="nil"/>
              <w:bottom w:val="nil"/>
              <w:right w:val="nil"/>
            </w:tcBorders>
          </w:tcPr>
          <w:p w14:paraId="729FC680" w14:textId="2011E1D3" w:rsidR="002B657B" w:rsidRDefault="002713A3" w:rsidP="00071BEF">
            <w:pPr>
              <w:spacing w:after="160" w:line="480" w:lineRule="auto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SD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</w:tcPr>
          <w:p w14:paraId="768F1DE6" w14:textId="77777777" w:rsidR="002B657B" w:rsidRDefault="002B657B" w:rsidP="00071BEF">
            <w:pPr>
              <w:spacing w:after="160" w:line="480" w:lineRule="auto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14:paraId="6B7AF511" w14:textId="542A9693" w:rsidR="002B657B" w:rsidRDefault="003877EF" w:rsidP="00071BEF">
            <w:pPr>
              <w:spacing w:after="160" w:line="480" w:lineRule="auto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0.924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14:paraId="67187865" w14:textId="029FEA68" w:rsidR="002B657B" w:rsidRDefault="0012169F" w:rsidP="00071BEF">
            <w:pPr>
              <w:spacing w:after="160" w:line="480" w:lineRule="auto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0.860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14:paraId="30CFB833" w14:textId="0BB50756" w:rsidR="002B657B" w:rsidRDefault="00AE6278" w:rsidP="00071BEF">
            <w:pPr>
              <w:spacing w:after="160" w:line="480" w:lineRule="auto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3.78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2BDA3985" w14:textId="3EEE1AA6" w:rsidR="002B657B" w:rsidRDefault="00A47A47" w:rsidP="00071BEF">
            <w:pPr>
              <w:spacing w:after="160" w:line="480" w:lineRule="auto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4.03</w:t>
            </w:r>
          </w:p>
        </w:tc>
        <w:tc>
          <w:tcPr>
            <w:tcW w:w="1309" w:type="dxa"/>
            <w:tcBorders>
              <w:top w:val="nil"/>
              <w:left w:val="nil"/>
              <w:bottom w:val="nil"/>
              <w:right w:val="nil"/>
            </w:tcBorders>
          </w:tcPr>
          <w:p w14:paraId="6DDD779C" w14:textId="460DE255" w:rsidR="002B657B" w:rsidRDefault="003A0073" w:rsidP="00071BEF">
            <w:pPr>
              <w:spacing w:after="160" w:line="480" w:lineRule="auto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0.688</w:t>
            </w:r>
          </w:p>
        </w:tc>
      </w:tr>
      <w:tr w:rsidR="002B657B" w14:paraId="1EC31608" w14:textId="77777777" w:rsidTr="00071BEF">
        <w:tc>
          <w:tcPr>
            <w:tcW w:w="5353" w:type="dxa"/>
            <w:tcBorders>
              <w:top w:val="nil"/>
              <w:left w:val="nil"/>
              <w:bottom w:val="nil"/>
              <w:right w:val="nil"/>
            </w:tcBorders>
          </w:tcPr>
          <w:p w14:paraId="669FBD5E" w14:textId="300D01F0" w:rsidR="002B657B" w:rsidRDefault="002713A3" w:rsidP="00071BEF">
            <w:pPr>
              <w:spacing w:after="160" w:line="480" w:lineRule="auto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Observed Range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</w:tcPr>
          <w:p w14:paraId="1930BE61" w14:textId="77777777" w:rsidR="002B657B" w:rsidRDefault="002B657B" w:rsidP="00071BEF">
            <w:pPr>
              <w:spacing w:after="160" w:line="480" w:lineRule="auto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14:paraId="7E04530C" w14:textId="33C9C351" w:rsidR="002B657B" w:rsidRDefault="003877EF" w:rsidP="00071BEF">
            <w:pPr>
              <w:spacing w:after="160" w:line="480" w:lineRule="auto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1-5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14:paraId="06F2DBF7" w14:textId="06C17CA8" w:rsidR="002B657B" w:rsidRDefault="0012169F" w:rsidP="00071BEF">
            <w:pPr>
              <w:spacing w:after="160" w:line="480" w:lineRule="auto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1-5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14:paraId="2DED35B9" w14:textId="4D89B336" w:rsidR="002B657B" w:rsidRDefault="00AE6278" w:rsidP="00071BEF">
            <w:pPr>
              <w:spacing w:after="160" w:line="480" w:lineRule="auto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0-20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0032CD62" w14:textId="244C42D2" w:rsidR="002B657B" w:rsidRDefault="00A47A47" w:rsidP="00071BEF">
            <w:pPr>
              <w:spacing w:after="160" w:line="480" w:lineRule="auto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14-40</w:t>
            </w:r>
          </w:p>
        </w:tc>
        <w:tc>
          <w:tcPr>
            <w:tcW w:w="1309" w:type="dxa"/>
            <w:tcBorders>
              <w:top w:val="nil"/>
              <w:left w:val="nil"/>
              <w:bottom w:val="nil"/>
              <w:right w:val="nil"/>
            </w:tcBorders>
          </w:tcPr>
          <w:p w14:paraId="37FDCD8B" w14:textId="711F5A1F" w:rsidR="002B657B" w:rsidRDefault="003A0073" w:rsidP="00071BEF">
            <w:pPr>
              <w:spacing w:after="160" w:line="480" w:lineRule="auto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3-6.46</w:t>
            </w:r>
          </w:p>
        </w:tc>
      </w:tr>
      <w:tr w:rsidR="002B657B" w14:paraId="56CB6786" w14:textId="77777777" w:rsidTr="00071BEF">
        <w:tc>
          <w:tcPr>
            <w:tcW w:w="5353" w:type="dxa"/>
            <w:tcBorders>
              <w:top w:val="nil"/>
              <w:left w:val="nil"/>
              <w:bottom w:val="nil"/>
              <w:right w:val="nil"/>
            </w:tcBorders>
          </w:tcPr>
          <w:p w14:paraId="3D30EC2D" w14:textId="71F0E65E" w:rsidR="002B657B" w:rsidRDefault="002713A3" w:rsidP="00071BEF">
            <w:pPr>
              <w:spacing w:after="160" w:line="480" w:lineRule="auto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Skewness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</w:tcPr>
          <w:p w14:paraId="18E147D4" w14:textId="77777777" w:rsidR="002B657B" w:rsidRDefault="002B657B" w:rsidP="00071BEF">
            <w:pPr>
              <w:spacing w:after="160" w:line="480" w:lineRule="auto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14:paraId="158D3C73" w14:textId="5E6D3AFC" w:rsidR="002B657B" w:rsidRDefault="003877EF" w:rsidP="00071BEF">
            <w:pPr>
              <w:spacing w:after="160" w:line="480" w:lineRule="auto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-0.471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14:paraId="6654D69A" w14:textId="2F2BCAB0" w:rsidR="002B657B" w:rsidRDefault="0012169F" w:rsidP="00071BEF">
            <w:pPr>
              <w:spacing w:after="160" w:line="480" w:lineRule="auto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-1.05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14:paraId="5FB9AF14" w14:textId="3C56C2B4" w:rsidR="002B657B" w:rsidRDefault="00AE6278" w:rsidP="00071BEF">
            <w:pPr>
              <w:spacing w:after="160" w:line="480" w:lineRule="auto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1.90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717E8A00" w14:textId="41B7E77B" w:rsidR="002B657B" w:rsidRDefault="0054116D" w:rsidP="00071BEF">
            <w:pPr>
              <w:spacing w:after="160" w:line="480" w:lineRule="auto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-0.363</w:t>
            </w:r>
          </w:p>
        </w:tc>
        <w:tc>
          <w:tcPr>
            <w:tcW w:w="1309" w:type="dxa"/>
            <w:tcBorders>
              <w:top w:val="nil"/>
              <w:left w:val="nil"/>
              <w:bottom w:val="nil"/>
              <w:right w:val="nil"/>
            </w:tcBorders>
          </w:tcPr>
          <w:p w14:paraId="1E8105E2" w14:textId="02CE0714" w:rsidR="002B657B" w:rsidRDefault="00A47A47" w:rsidP="00071BEF">
            <w:pPr>
              <w:spacing w:after="160" w:line="480" w:lineRule="auto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-0.483</w:t>
            </w:r>
          </w:p>
        </w:tc>
      </w:tr>
    </w:tbl>
    <w:p w14:paraId="3D975C48" w14:textId="77777777" w:rsidR="00454522" w:rsidRDefault="00454522">
      <w:pPr>
        <w:spacing w:after="160"/>
        <w:ind w:firstLine="0"/>
        <w:rPr>
          <w:rFonts w:ascii="Times New Roman" w:hAnsi="Times New Roman" w:cs="Times New Roman"/>
          <w:sz w:val="24"/>
          <w:szCs w:val="24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5353"/>
        <w:gridCol w:w="1843"/>
        <w:gridCol w:w="1559"/>
        <w:gridCol w:w="1418"/>
        <w:gridCol w:w="1559"/>
        <w:gridCol w:w="1134"/>
        <w:gridCol w:w="1309"/>
      </w:tblGrid>
      <w:tr w:rsidR="00FF1DA2" w:rsidRPr="003660B1" w14:paraId="29AF495F" w14:textId="77777777" w:rsidTr="00071BEF">
        <w:tc>
          <w:tcPr>
            <w:tcW w:w="5353" w:type="dxa"/>
            <w:tcBorders>
              <w:top w:val="nil"/>
              <w:left w:val="nil"/>
              <w:bottom w:val="single" w:sz="4" w:space="0" w:color="000000" w:themeColor="text1"/>
              <w:right w:val="nil"/>
            </w:tcBorders>
          </w:tcPr>
          <w:p w14:paraId="698E756A" w14:textId="77777777" w:rsidR="00FF1DA2" w:rsidRPr="003660B1" w:rsidRDefault="00FF1DA2" w:rsidP="003660B1">
            <w:pPr>
              <w:spacing w:after="160" w:line="480" w:lineRule="auto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 w:themeColor="text1"/>
              <w:right w:val="nil"/>
            </w:tcBorders>
          </w:tcPr>
          <w:p w14:paraId="193B564D" w14:textId="77777777" w:rsidR="00FF1DA2" w:rsidRDefault="00FF1DA2" w:rsidP="003660B1">
            <w:pPr>
              <w:spacing w:after="160" w:line="480" w:lineRule="auto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 w:themeColor="text1"/>
              <w:right w:val="nil"/>
            </w:tcBorders>
          </w:tcPr>
          <w:p w14:paraId="146A85F1" w14:textId="77777777" w:rsidR="00FF1DA2" w:rsidRPr="003660B1" w:rsidRDefault="00FF1DA2" w:rsidP="003660B1">
            <w:pPr>
              <w:spacing w:after="160" w:line="480" w:lineRule="auto"/>
              <w:ind w:firstLine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660B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 w:themeColor="text1"/>
              <w:right w:val="nil"/>
            </w:tcBorders>
          </w:tcPr>
          <w:p w14:paraId="55A12A58" w14:textId="77777777" w:rsidR="00FF1DA2" w:rsidRPr="003660B1" w:rsidRDefault="00FF1DA2" w:rsidP="003660B1">
            <w:pPr>
              <w:spacing w:after="160" w:line="480" w:lineRule="auto"/>
              <w:ind w:firstLine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660B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 w:themeColor="text1"/>
              <w:right w:val="nil"/>
            </w:tcBorders>
          </w:tcPr>
          <w:p w14:paraId="22E249DD" w14:textId="77777777" w:rsidR="00FF1DA2" w:rsidRPr="003660B1" w:rsidRDefault="00FF1DA2" w:rsidP="003660B1">
            <w:pPr>
              <w:spacing w:after="160" w:line="480" w:lineRule="auto"/>
              <w:ind w:firstLine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660B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 w:themeColor="text1"/>
              <w:right w:val="nil"/>
            </w:tcBorders>
          </w:tcPr>
          <w:p w14:paraId="5E38593B" w14:textId="77777777" w:rsidR="00FF1DA2" w:rsidRPr="003660B1" w:rsidRDefault="00FF1DA2" w:rsidP="003660B1">
            <w:pPr>
              <w:spacing w:after="160" w:line="480" w:lineRule="auto"/>
              <w:ind w:firstLine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660B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4</w:t>
            </w:r>
          </w:p>
        </w:tc>
        <w:tc>
          <w:tcPr>
            <w:tcW w:w="1309" w:type="dxa"/>
            <w:tcBorders>
              <w:top w:val="nil"/>
              <w:left w:val="nil"/>
              <w:bottom w:val="single" w:sz="4" w:space="0" w:color="000000" w:themeColor="text1"/>
              <w:right w:val="nil"/>
            </w:tcBorders>
          </w:tcPr>
          <w:p w14:paraId="32C4243F" w14:textId="77777777" w:rsidR="00FF1DA2" w:rsidRPr="003660B1" w:rsidRDefault="00FF1DA2" w:rsidP="003660B1">
            <w:pPr>
              <w:spacing w:after="160" w:line="480" w:lineRule="auto"/>
              <w:ind w:firstLine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660B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5</w:t>
            </w:r>
          </w:p>
        </w:tc>
      </w:tr>
      <w:tr w:rsidR="00FF1DA2" w:rsidRPr="003660B1" w14:paraId="380C4EC9" w14:textId="77777777" w:rsidTr="00071BEF">
        <w:tc>
          <w:tcPr>
            <w:tcW w:w="5353" w:type="dxa"/>
            <w:tcBorders>
              <w:top w:val="single" w:sz="4" w:space="0" w:color="000000" w:themeColor="text1"/>
              <w:left w:val="nil"/>
              <w:right w:val="nil"/>
            </w:tcBorders>
          </w:tcPr>
          <w:p w14:paraId="440D8B67" w14:textId="2C26343A" w:rsidR="00FF1DA2" w:rsidRPr="00FF1DA2" w:rsidRDefault="00FF1DA2" w:rsidP="00FF1DA2">
            <w:pPr>
              <w:spacing w:after="160" w:line="480" w:lineRule="auto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071BEF">
              <w:rPr>
                <w:rFonts w:ascii="Times New Roman" w:hAnsi="Times New Roman" w:cs="Times New Roman"/>
                <w:sz w:val="24"/>
                <w:szCs w:val="24"/>
              </w:rPr>
              <w:t>Kurtosis</w:t>
            </w:r>
          </w:p>
        </w:tc>
        <w:tc>
          <w:tcPr>
            <w:tcW w:w="1843" w:type="dxa"/>
            <w:tcBorders>
              <w:top w:val="single" w:sz="4" w:space="0" w:color="000000" w:themeColor="text1"/>
              <w:left w:val="nil"/>
              <w:right w:val="nil"/>
            </w:tcBorders>
          </w:tcPr>
          <w:p w14:paraId="56A9D3F2" w14:textId="0B364C21" w:rsidR="00FF1DA2" w:rsidRPr="00FF1DA2" w:rsidRDefault="00FF1DA2" w:rsidP="00FF1DA2">
            <w:pPr>
              <w:spacing w:after="160" w:line="480" w:lineRule="auto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4" w:space="0" w:color="000000" w:themeColor="text1"/>
              <w:left w:val="nil"/>
              <w:right w:val="nil"/>
            </w:tcBorders>
          </w:tcPr>
          <w:p w14:paraId="4C34C979" w14:textId="50AE6F5C" w:rsidR="00FF1DA2" w:rsidRPr="00FF1DA2" w:rsidRDefault="00FF1DA2" w:rsidP="00FF1DA2">
            <w:pPr>
              <w:spacing w:after="160" w:line="480" w:lineRule="auto"/>
              <w:ind w:firstLine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071BEF">
              <w:rPr>
                <w:rFonts w:ascii="Times New Roman" w:hAnsi="Times New Roman" w:cs="Times New Roman"/>
                <w:sz w:val="24"/>
                <w:szCs w:val="24"/>
              </w:rPr>
              <w:t>0.172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nil"/>
              <w:right w:val="nil"/>
            </w:tcBorders>
          </w:tcPr>
          <w:p w14:paraId="202209A4" w14:textId="4EF2F18A" w:rsidR="00FF1DA2" w:rsidRPr="00FF1DA2" w:rsidRDefault="00FF1DA2" w:rsidP="00FF1DA2">
            <w:pPr>
              <w:spacing w:after="160" w:line="480" w:lineRule="auto"/>
              <w:ind w:firstLine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071BEF">
              <w:rPr>
                <w:rFonts w:ascii="Times New Roman" w:hAnsi="Times New Roman" w:cs="Times New Roman"/>
                <w:sz w:val="24"/>
                <w:szCs w:val="24"/>
              </w:rPr>
              <w:t>0.954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nil"/>
              <w:right w:val="nil"/>
            </w:tcBorders>
          </w:tcPr>
          <w:p w14:paraId="54D89485" w14:textId="59292228" w:rsidR="00FF1DA2" w:rsidRPr="00FF1DA2" w:rsidRDefault="00FF1DA2" w:rsidP="00FF1DA2">
            <w:pPr>
              <w:spacing w:after="160" w:line="480" w:lineRule="auto"/>
              <w:ind w:firstLine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071BEF">
              <w:rPr>
                <w:rFonts w:ascii="Times New Roman" w:hAnsi="Times New Roman" w:cs="Times New Roman"/>
                <w:sz w:val="24"/>
                <w:szCs w:val="24"/>
              </w:rPr>
              <w:t>3.52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nil"/>
              <w:right w:val="nil"/>
            </w:tcBorders>
          </w:tcPr>
          <w:p w14:paraId="13C69826" w14:textId="1A104F5F" w:rsidR="00FF1DA2" w:rsidRPr="00FF1DA2" w:rsidRDefault="00FF1DA2" w:rsidP="00FF1DA2">
            <w:pPr>
              <w:spacing w:after="160" w:line="480" w:lineRule="auto"/>
              <w:ind w:firstLine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071BEF">
              <w:rPr>
                <w:rFonts w:ascii="Times New Roman" w:hAnsi="Times New Roman" w:cs="Times New Roman"/>
                <w:sz w:val="24"/>
                <w:szCs w:val="24"/>
              </w:rPr>
              <w:t>0.616</w:t>
            </w:r>
          </w:p>
        </w:tc>
        <w:tc>
          <w:tcPr>
            <w:tcW w:w="1309" w:type="dxa"/>
            <w:tcBorders>
              <w:top w:val="single" w:sz="4" w:space="0" w:color="000000" w:themeColor="text1"/>
              <w:left w:val="nil"/>
              <w:right w:val="nil"/>
            </w:tcBorders>
          </w:tcPr>
          <w:p w14:paraId="44C79783" w14:textId="7EC1A622" w:rsidR="00FF1DA2" w:rsidRPr="00FF1DA2" w:rsidRDefault="00FF1DA2" w:rsidP="00FF1DA2">
            <w:pPr>
              <w:spacing w:after="160" w:line="480" w:lineRule="auto"/>
              <w:ind w:firstLine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071BEF">
              <w:rPr>
                <w:rFonts w:ascii="Times New Roman" w:hAnsi="Times New Roman" w:cs="Times New Roman"/>
                <w:sz w:val="24"/>
                <w:szCs w:val="24"/>
              </w:rPr>
              <w:t>-0.233</w:t>
            </w:r>
          </w:p>
        </w:tc>
      </w:tr>
    </w:tbl>
    <w:p w14:paraId="524262B8" w14:textId="759EF973" w:rsidR="00FF1DA2" w:rsidRDefault="004B49EC">
      <w:pPr>
        <w:spacing w:after="160"/>
        <w:ind w:firstLine="0"/>
        <w:rPr>
          <w:rFonts w:ascii="Times New Roman" w:hAnsi="Times New Roman" w:cs="Times New Roman"/>
          <w:sz w:val="24"/>
          <w:szCs w:val="24"/>
        </w:rPr>
      </w:pPr>
      <w:r w:rsidRPr="003660B1">
        <w:rPr>
          <w:rFonts w:ascii="Times New Roman" w:hAnsi="Times New Roman" w:cs="Times New Roman"/>
          <w:i/>
          <w:iCs/>
          <w:sz w:val="24"/>
          <w:szCs w:val="24"/>
          <w:lang w:val="en-SG"/>
        </w:rPr>
        <w:t>Note.</w:t>
      </w:r>
      <w:r w:rsidRPr="003660B1">
        <w:rPr>
          <w:rFonts w:ascii="Times New Roman" w:hAnsi="Times New Roman" w:cs="Times New Roman"/>
          <w:sz w:val="24"/>
          <w:szCs w:val="24"/>
          <w:lang w:val="en-SG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en-SG"/>
        </w:rPr>
        <w:t>* p &lt; .05, ** p &lt;</w:t>
      </w:r>
      <w:r w:rsidR="00680CBB">
        <w:rPr>
          <w:rFonts w:ascii="Times New Roman" w:hAnsi="Times New Roman" w:cs="Times New Roman"/>
          <w:sz w:val="24"/>
          <w:szCs w:val="24"/>
          <w:lang w:val="en-SG"/>
        </w:rPr>
        <w:t xml:space="preserve"> .01, *** p &lt; .001</w:t>
      </w:r>
    </w:p>
    <w:p w14:paraId="005D7197" w14:textId="03A2FE71" w:rsidR="00034AFB" w:rsidRPr="00071BEF" w:rsidRDefault="00034AFB" w:rsidP="00071BEF">
      <w:pPr>
        <w:spacing w:after="160"/>
        <w:ind w:firstLine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page"/>
      </w:r>
    </w:p>
    <w:p w14:paraId="5DB372CB" w14:textId="77777777" w:rsidR="00F45FB6" w:rsidRPr="003660B1" w:rsidRDefault="00F45FB6" w:rsidP="00F45FB6">
      <w:pPr>
        <w:spacing w:line="480" w:lineRule="auto"/>
        <w:ind w:firstLine="0"/>
        <w:rPr>
          <w:rFonts w:ascii="Times New Roman" w:hAnsi="Times New Roman" w:cs="Times New Roman"/>
          <w:b/>
          <w:bCs/>
          <w:i/>
          <w:sz w:val="24"/>
          <w:szCs w:val="24"/>
        </w:rPr>
      </w:pPr>
      <w:r w:rsidRPr="003660B1">
        <w:rPr>
          <w:rFonts w:ascii="Times New Roman" w:hAnsi="Times New Roman" w:cs="Times New Roman"/>
          <w:b/>
          <w:sz w:val="24"/>
          <w:szCs w:val="24"/>
        </w:rPr>
        <w:lastRenderedPageBreak/>
        <w:t xml:space="preserve">Table </w:t>
      </w:r>
      <w:r w:rsidRPr="003660B1">
        <w:rPr>
          <w:rFonts w:ascii="Times New Roman" w:hAnsi="Times New Roman" w:cs="Times New Roman"/>
          <w:b/>
          <w:sz w:val="24"/>
          <w:szCs w:val="24"/>
        </w:rPr>
        <w:fldChar w:fldCharType="begin"/>
      </w:r>
      <w:r w:rsidRPr="003660B1">
        <w:rPr>
          <w:rFonts w:ascii="Times New Roman" w:hAnsi="Times New Roman" w:cs="Times New Roman"/>
          <w:b/>
          <w:sz w:val="24"/>
          <w:szCs w:val="24"/>
        </w:rPr>
        <w:instrText xml:space="preserve"> SEQ Table \* ARABIC </w:instrText>
      </w:r>
      <w:r w:rsidRPr="003660B1">
        <w:rPr>
          <w:rFonts w:ascii="Times New Roman" w:hAnsi="Times New Roman" w:cs="Times New Roman"/>
          <w:b/>
          <w:sz w:val="24"/>
          <w:szCs w:val="24"/>
        </w:rPr>
        <w:fldChar w:fldCharType="separate"/>
      </w:r>
      <w:r w:rsidRPr="003660B1">
        <w:rPr>
          <w:rFonts w:ascii="Times New Roman" w:hAnsi="Times New Roman" w:cs="Times New Roman"/>
          <w:b/>
          <w:noProof/>
          <w:sz w:val="24"/>
          <w:szCs w:val="24"/>
        </w:rPr>
        <w:t>2</w:t>
      </w:r>
      <w:r w:rsidRPr="003660B1">
        <w:rPr>
          <w:rFonts w:ascii="Times New Roman" w:hAnsi="Times New Roman" w:cs="Times New Roman"/>
          <w:b/>
          <w:sz w:val="24"/>
          <w:szCs w:val="24"/>
        </w:rPr>
        <w:fldChar w:fldCharType="end"/>
      </w:r>
    </w:p>
    <w:p w14:paraId="6974F348" w14:textId="5B461DFD" w:rsidR="00F45FB6" w:rsidRPr="00071BEF" w:rsidRDefault="00F45FB6" w:rsidP="00071BEF">
      <w:pPr>
        <w:spacing w:line="480" w:lineRule="auto"/>
        <w:ind w:firstLine="0"/>
        <w:rPr>
          <w:rFonts w:ascii="Times New Roman" w:hAnsi="Times New Roman" w:cs="Times New Roman"/>
          <w:sz w:val="24"/>
          <w:szCs w:val="24"/>
        </w:rPr>
      </w:pPr>
      <w:r w:rsidRPr="003660B1">
        <w:rPr>
          <w:rFonts w:ascii="Times New Roman" w:hAnsi="Times New Roman" w:cs="Times New Roman"/>
          <w:i/>
          <w:iCs/>
          <w:sz w:val="24"/>
          <w:szCs w:val="24"/>
        </w:rPr>
        <w:t>Bivariate Correlations and Descriptive Statistics for Variables in the Context of Chronic Risk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5353"/>
        <w:gridCol w:w="1843"/>
        <w:gridCol w:w="1559"/>
        <w:gridCol w:w="1418"/>
        <w:gridCol w:w="1559"/>
        <w:gridCol w:w="1134"/>
        <w:gridCol w:w="1309"/>
      </w:tblGrid>
      <w:tr w:rsidR="00034AFB" w14:paraId="64FE6E62" w14:textId="77777777" w:rsidTr="003660B1">
        <w:trPr>
          <w:trHeight w:val="543"/>
        </w:trPr>
        <w:tc>
          <w:tcPr>
            <w:tcW w:w="5353" w:type="dxa"/>
            <w:tcBorders>
              <w:top w:val="nil"/>
              <w:left w:val="nil"/>
              <w:bottom w:val="single" w:sz="4" w:space="0" w:color="000000" w:themeColor="text1"/>
              <w:right w:val="nil"/>
            </w:tcBorders>
          </w:tcPr>
          <w:p w14:paraId="1BFA3757" w14:textId="77777777" w:rsidR="00034AFB" w:rsidRPr="003660B1" w:rsidRDefault="00034AFB" w:rsidP="003660B1">
            <w:pPr>
              <w:spacing w:after="160" w:line="480" w:lineRule="auto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 w:themeColor="text1"/>
              <w:right w:val="nil"/>
            </w:tcBorders>
          </w:tcPr>
          <w:p w14:paraId="6929D06E" w14:textId="77777777" w:rsidR="00034AFB" w:rsidRDefault="00034AFB" w:rsidP="003660B1">
            <w:pPr>
              <w:spacing w:after="160" w:line="480" w:lineRule="auto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 w:themeColor="text1"/>
              <w:right w:val="nil"/>
            </w:tcBorders>
          </w:tcPr>
          <w:p w14:paraId="042E0546" w14:textId="77777777" w:rsidR="00034AFB" w:rsidRPr="003660B1" w:rsidRDefault="00034AFB" w:rsidP="003660B1">
            <w:pPr>
              <w:spacing w:after="160" w:line="480" w:lineRule="auto"/>
              <w:ind w:firstLine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660B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 w:themeColor="text1"/>
              <w:right w:val="nil"/>
            </w:tcBorders>
          </w:tcPr>
          <w:p w14:paraId="748D04D3" w14:textId="77777777" w:rsidR="00034AFB" w:rsidRPr="003660B1" w:rsidRDefault="00034AFB" w:rsidP="003660B1">
            <w:pPr>
              <w:spacing w:after="160" w:line="480" w:lineRule="auto"/>
              <w:ind w:firstLine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660B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 w:themeColor="text1"/>
              <w:right w:val="nil"/>
            </w:tcBorders>
          </w:tcPr>
          <w:p w14:paraId="60FF0DE8" w14:textId="77777777" w:rsidR="00034AFB" w:rsidRPr="003660B1" w:rsidRDefault="00034AFB" w:rsidP="003660B1">
            <w:pPr>
              <w:spacing w:after="160" w:line="480" w:lineRule="auto"/>
              <w:ind w:firstLine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660B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 w:themeColor="text1"/>
              <w:right w:val="nil"/>
            </w:tcBorders>
          </w:tcPr>
          <w:p w14:paraId="33C575D8" w14:textId="77777777" w:rsidR="00034AFB" w:rsidRPr="003660B1" w:rsidRDefault="00034AFB" w:rsidP="003660B1">
            <w:pPr>
              <w:spacing w:after="160" w:line="480" w:lineRule="auto"/>
              <w:ind w:firstLine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660B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4</w:t>
            </w:r>
          </w:p>
        </w:tc>
        <w:tc>
          <w:tcPr>
            <w:tcW w:w="1309" w:type="dxa"/>
            <w:tcBorders>
              <w:top w:val="nil"/>
              <w:left w:val="nil"/>
              <w:bottom w:val="single" w:sz="4" w:space="0" w:color="000000" w:themeColor="text1"/>
              <w:right w:val="nil"/>
            </w:tcBorders>
          </w:tcPr>
          <w:p w14:paraId="39469CE9" w14:textId="77777777" w:rsidR="00034AFB" w:rsidRPr="003660B1" w:rsidRDefault="00034AFB" w:rsidP="003660B1">
            <w:pPr>
              <w:spacing w:after="160" w:line="480" w:lineRule="auto"/>
              <w:ind w:firstLine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660B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5</w:t>
            </w:r>
          </w:p>
        </w:tc>
      </w:tr>
      <w:tr w:rsidR="00034AFB" w14:paraId="33D6E3D6" w14:textId="77777777" w:rsidTr="003660B1">
        <w:tc>
          <w:tcPr>
            <w:tcW w:w="5353" w:type="dxa"/>
            <w:tcBorders>
              <w:left w:val="nil"/>
              <w:bottom w:val="nil"/>
              <w:right w:val="nil"/>
            </w:tcBorders>
          </w:tcPr>
          <w:p w14:paraId="0FDD9A58" w14:textId="77777777" w:rsidR="00034AFB" w:rsidRPr="00F6379C" w:rsidRDefault="00034AFB" w:rsidP="003660B1">
            <w:pPr>
              <w:spacing w:after="160" w:line="480" w:lineRule="auto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F6379C">
              <w:rPr>
                <w:rFonts w:ascii="Times New Roman" w:hAnsi="Times New Roman" w:cs="Times New Roman"/>
                <w:sz w:val="24"/>
                <w:szCs w:val="24"/>
              </w:rPr>
              <w:t>1. Adequacy of training in a professional career</w:t>
            </w:r>
          </w:p>
          <w:p w14:paraId="4376D54B" w14:textId="77697A32" w:rsidR="00034AFB" w:rsidRDefault="00034AFB" w:rsidP="003660B1">
            <w:pPr>
              <w:spacing w:after="160" w:line="480" w:lineRule="auto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F6379C">
              <w:rPr>
                <w:rFonts w:ascii="Times New Roman" w:hAnsi="Times New Roman" w:cs="Times New Roman"/>
                <w:sz w:val="24"/>
                <w:szCs w:val="24"/>
              </w:rPr>
              <w:t>2. Sufficiency of workplace support (</w:t>
            </w:r>
            <w:r w:rsidR="00D132D3">
              <w:rPr>
                <w:rFonts w:ascii="Times New Roman" w:hAnsi="Times New Roman" w:cs="Times New Roman"/>
                <w:sz w:val="24"/>
                <w:szCs w:val="24"/>
              </w:rPr>
              <w:t>Chronic</w:t>
            </w:r>
            <w:r w:rsidRPr="00F6379C">
              <w:rPr>
                <w:rFonts w:ascii="Times New Roman" w:hAnsi="Times New Roman" w:cs="Times New Roman"/>
                <w:sz w:val="24"/>
                <w:szCs w:val="24"/>
              </w:rPr>
              <w:t xml:space="preserve"> Risk)</w:t>
            </w:r>
          </w:p>
        </w:tc>
        <w:tc>
          <w:tcPr>
            <w:tcW w:w="1843" w:type="dxa"/>
            <w:tcBorders>
              <w:left w:val="nil"/>
              <w:bottom w:val="nil"/>
              <w:right w:val="nil"/>
            </w:tcBorders>
          </w:tcPr>
          <w:p w14:paraId="40E18858" w14:textId="77777777" w:rsidR="00034AFB" w:rsidRDefault="00034AFB" w:rsidP="003660B1">
            <w:pPr>
              <w:spacing w:after="160" w:line="480" w:lineRule="auto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Pearson’s r</w:t>
            </w:r>
          </w:p>
          <w:p w14:paraId="2738799A" w14:textId="77777777" w:rsidR="00034AFB" w:rsidRDefault="00034AFB" w:rsidP="003660B1">
            <w:pPr>
              <w:spacing w:after="160" w:line="480" w:lineRule="auto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38193D">
              <w:rPr>
                <w:rFonts w:ascii="Times New Roman" w:hAnsi="Times New Roman" w:cs="Times New Roman"/>
                <w:sz w:val="24"/>
                <w:szCs w:val="24"/>
              </w:rPr>
              <w:t>Pearson’s r</w:t>
            </w:r>
          </w:p>
        </w:tc>
        <w:tc>
          <w:tcPr>
            <w:tcW w:w="1559" w:type="dxa"/>
            <w:tcBorders>
              <w:left w:val="nil"/>
              <w:bottom w:val="nil"/>
              <w:right w:val="nil"/>
            </w:tcBorders>
          </w:tcPr>
          <w:p w14:paraId="3CFD7AF7" w14:textId="77777777" w:rsidR="00034AFB" w:rsidRDefault="00D602E5" w:rsidP="003660B1">
            <w:pPr>
              <w:spacing w:after="160" w:line="480" w:lineRule="auto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D602E5">
              <w:rPr>
                <w:rFonts w:ascii="Times New Roman" w:hAnsi="Times New Roman" w:cs="Times New Roman"/>
                <w:sz w:val="24"/>
                <w:szCs w:val="24"/>
              </w:rPr>
              <w:t>––</w:t>
            </w:r>
          </w:p>
          <w:p w14:paraId="0E37C009" w14:textId="63AC6F26" w:rsidR="00687D2C" w:rsidRDefault="00687D2C" w:rsidP="003660B1">
            <w:pPr>
              <w:spacing w:after="160" w:line="480" w:lineRule="auto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0.234   ***</w:t>
            </w:r>
          </w:p>
        </w:tc>
        <w:tc>
          <w:tcPr>
            <w:tcW w:w="1418" w:type="dxa"/>
            <w:tcBorders>
              <w:left w:val="nil"/>
              <w:bottom w:val="nil"/>
              <w:right w:val="nil"/>
            </w:tcBorders>
          </w:tcPr>
          <w:p w14:paraId="3B0A7EDA" w14:textId="77777777" w:rsidR="00034AFB" w:rsidRDefault="00034AFB" w:rsidP="003660B1">
            <w:pPr>
              <w:spacing w:after="160" w:line="480" w:lineRule="auto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5EB0013" w14:textId="5D98943C" w:rsidR="00B76B14" w:rsidRDefault="00B76B14" w:rsidP="003660B1">
            <w:pPr>
              <w:spacing w:after="160" w:line="480" w:lineRule="auto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B76B14">
              <w:rPr>
                <w:rFonts w:ascii="Times New Roman" w:hAnsi="Times New Roman" w:cs="Times New Roman"/>
                <w:sz w:val="24"/>
                <w:szCs w:val="24"/>
              </w:rPr>
              <w:t>––</w:t>
            </w:r>
          </w:p>
        </w:tc>
        <w:tc>
          <w:tcPr>
            <w:tcW w:w="1559" w:type="dxa"/>
            <w:tcBorders>
              <w:left w:val="nil"/>
              <w:bottom w:val="nil"/>
              <w:right w:val="nil"/>
            </w:tcBorders>
          </w:tcPr>
          <w:p w14:paraId="44A355A2" w14:textId="77777777" w:rsidR="00034AFB" w:rsidRDefault="00034AFB" w:rsidP="003660B1">
            <w:pPr>
              <w:spacing w:after="160" w:line="480" w:lineRule="auto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1C76585" w14:textId="77777777" w:rsidR="004E1921" w:rsidRDefault="004E1921" w:rsidP="003660B1">
            <w:pPr>
              <w:spacing w:after="160" w:line="480" w:lineRule="auto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left w:val="nil"/>
              <w:bottom w:val="nil"/>
              <w:right w:val="nil"/>
            </w:tcBorders>
          </w:tcPr>
          <w:p w14:paraId="40483A87" w14:textId="77777777" w:rsidR="00034AFB" w:rsidRDefault="00034AFB" w:rsidP="003660B1">
            <w:pPr>
              <w:spacing w:after="160" w:line="480" w:lineRule="auto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09" w:type="dxa"/>
            <w:tcBorders>
              <w:left w:val="nil"/>
              <w:bottom w:val="nil"/>
              <w:right w:val="nil"/>
            </w:tcBorders>
          </w:tcPr>
          <w:p w14:paraId="71285878" w14:textId="60241F1B" w:rsidR="00034AFB" w:rsidRDefault="00034AFB" w:rsidP="003660B1">
            <w:pPr>
              <w:spacing w:after="160" w:line="480" w:lineRule="auto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34AFB" w14:paraId="1AF4C886" w14:textId="77777777" w:rsidTr="003660B1">
        <w:tc>
          <w:tcPr>
            <w:tcW w:w="5353" w:type="dxa"/>
            <w:tcBorders>
              <w:top w:val="nil"/>
              <w:left w:val="nil"/>
              <w:bottom w:val="nil"/>
              <w:right w:val="nil"/>
            </w:tcBorders>
          </w:tcPr>
          <w:p w14:paraId="55EF667A" w14:textId="77777777" w:rsidR="00034AFB" w:rsidRDefault="00034AFB" w:rsidP="003660B1">
            <w:pPr>
              <w:spacing w:after="160" w:line="480" w:lineRule="auto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 Years of experience in suicide intervention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</w:tcPr>
          <w:p w14:paraId="5C3B3913" w14:textId="77777777" w:rsidR="00034AFB" w:rsidRDefault="00034AFB" w:rsidP="003660B1">
            <w:pPr>
              <w:spacing w:after="160" w:line="480" w:lineRule="auto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38193D">
              <w:rPr>
                <w:rFonts w:ascii="Times New Roman" w:hAnsi="Times New Roman" w:cs="Times New Roman"/>
                <w:sz w:val="24"/>
                <w:szCs w:val="24"/>
              </w:rPr>
              <w:t>Pearson’s r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14:paraId="6709772D" w14:textId="40EA384B" w:rsidR="00687D2C" w:rsidRDefault="00687D2C" w:rsidP="003660B1">
            <w:pPr>
              <w:spacing w:after="160" w:line="480" w:lineRule="auto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0165   *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14:paraId="712DDB0D" w14:textId="49D52AED" w:rsidR="00034AFB" w:rsidRDefault="00221B2F" w:rsidP="003660B1">
            <w:pPr>
              <w:spacing w:after="160" w:line="480" w:lineRule="auto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0.179   **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14:paraId="07397C89" w14:textId="1C7061C3" w:rsidR="00034AFB" w:rsidRDefault="006905A3" w:rsidP="003660B1">
            <w:pPr>
              <w:spacing w:after="160" w:line="480" w:lineRule="auto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6905A3">
              <w:rPr>
                <w:rFonts w:ascii="Times New Roman" w:hAnsi="Times New Roman" w:cs="Times New Roman"/>
                <w:sz w:val="24"/>
                <w:szCs w:val="24"/>
              </w:rPr>
              <w:t>––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436B3C28" w14:textId="77777777" w:rsidR="00034AFB" w:rsidRDefault="00034AFB" w:rsidP="003660B1">
            <w:pPr>
              <w:spacing w:after="160" w:line="480" w:lineRule="auto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09" w:type="dxa"/>
            <w:tcBorders>
              <w:top w:val="nil"/>
              <w:left w:val="nil"/>
              <w:bottom w:val="nil"/>
              <w:right w:val="nil"/>
            </w:tcBorders>
          </w:tcPr>
          <w:p w14:paraId="03EFA0B4" w14:textId="394B03CF" w:rsidR="00034AFB" w:rsidRDefault="00034AFB" w:rsidP="003660B1">
            <w:pPr>
              <w:spacing w:after="160" w:line="480" w:lineRule="auto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34AFB" w14:paraId="6ECB5E49" w14:textId="77777777" w:rsidTr="003660B1">
        <w:tc>
          <w:tcPr>
            <w:tcW w:w="5353" w:type="dxa"/>
            <w:tcBorders>
              <w:top w:val="nil"/>
              <w:left w:val="nil"/>
              <w:bottom w:val="nil"/>
              <w:right w:val="nil"/>
            </w:tcBorders>
          </w:tcPr>
          <w:p w14:paraId="3BBD79D2" w14:textId="4EA39FDB" w:rsidR="00034AFB" w:rsidRDefault="00034AFB" w:rsidP="003660B1">
            <w:pPr>
              <w:spacing w:after="160" w:line="480" w:lineRule="auto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 Competency (</w:t>
            </w:r>
            <w:r w:rsidR="00B9312C">
              <w:rPr>
                <w:rFonts w:ascii="Times New Roman" w:hAnsi="Times New Roman" w:cs="Times New Roman"/>
                <w:sz w:val="24"/>
                <w:szCs w:val="24"/>
              </w:rPr>
              <w:t>Chronic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Risk)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</w:tcPr>
          <w:p w14:paraId="6EF74F84" w14:textId="77777777" w:rsidR="00034AFB" w:rsidRDefault="00034AFB" w:rsidP="003660B1">
            <w:pPr>
              <w:spacing w:after="160" w:line="480" w:lineRule="auto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38193D">
              <w:rPr>
                <w:rFonts w:ascii="Times New Roman" w:hAnsi="Times New Roman" w:cs="Times New Roman"/>
                <w:sz w:val="24"/>
                <w:szCs w:val="24"/>
              </w:rPr>
              <w:t>Pearson’s r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14:paraId="20B2802E" w14:textId="120DCF9D" w:rsidR="00034AFB" w:rsidRDefault="008E3E82" w:rsidP="003660B1">
            <w:pPr>
              <w:spacing w:after="160" w:line="480" w:lineRule="auto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0.166   *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14:paraId="7AEC16AF" w14:textId="3798234B" w:rsidR="00034AFB" w:rsidRDefault="00221B2F" w:rsidP="003660B1">
            <w:pPr>
              <w:spacing w:after="160" w:line="480" w:lineRule="auto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0.223   ***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14:paraId="4E2F3DB2" w14:textId="75635C9E" w:rsidR="00034AFB" w:rsidRDefault="006905A3" w:rsidP="003660B1">
            <w:pPr>
              <w:spacing w:after="160" w:line="480" w:lineRule="auto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0.353   ***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055EB4E7" w14:textId="3FF597F3" w:rsidR="00034AFB" w:rsidRDefault="00A06C67" w:rsidP="003660B1">
            <w:pPr>
              <w:spacing w:after="160" w:line="480" w:lineRule="auto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A06C67">
              <w:rPr>
                <w:rFonts w:ascii="Times New Roman" w:hAnsi="Times New Roman" w:cs="Times New Roman"/>
                <w:sz w:val="24"/>
                <w:szCs w:val="24"/>
              </w:rPr>
              <w:t>––</w:t>
            </w:r>
          </w:p>
        </w:tc>
        <w:tc>
          <w:tcPr>
            <w:tcW w:w="1309" w:type="dxa"/>
            <w:tcBorders>
              <w:top w:val="nil"/>
              <w:left w:val="nil"/>
              <w:bottom w:val="nil"/>
              <w:right w:val="nil"/>
            </w:tcBorders>
          </w:tcPr>
          <w:p w14:paraId="1D4EB03A" w14:textId="2263EDB4" w:rsidR="00034AFB" w:rsidRDefault="00303630" w:rsidP="003660B1">
            <w:pPr>
              <w:spacing w:after="160" w:line="480" w:lineRule="auto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0.475   ***</w:t>
            </w:r>
          </w:p>
        </w:tc>
      </w:tr>
      <w:tr w:rsidR="00034AFB" w14:paraId="6319C230" w14:textId="77777777" w:rsidTr="003660B1">
        <w:tc>
          <w:tcPr>
            <w:tcW w:w="5353" w:type="dxa"/>
            <w:tcBorders>
              <w:top w:val="nil"/>
              <w:left w:val="nil"/>
              <w:bottom w:val="nil"/>
              <w:right w:val="nil"/>
            </w:tcBorders>
          </w:tcPr>
          <w:p w14:paraId="0AECFFB9" w14:textId="669A442F" w:rsidR="00034AFB" w:rsidRDefault="00034AFB" w:rsidP="003660B1">
            <w:pPr>
              <w:spacing w:after="160" w:line="480" w:lineRule="auto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5. Self-Efficacy (</w:t>
            </w:r>
            <w:r w:rsidR="00B9312C">
              <w:rPr>
                <w:rFonts w:ascii="Times New Roman" w:hAnsi="Times New Roman" w:cs="Times New Roman"/>
                <w:sz w:val="24"/>
                <w:szCs w:val="24"/>
              </w:rPr>
              <w:t>Chronic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Risk)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</w:tcPr>
          <w:p w14:paraId="411B1095" w14:textId="77777777" w:rsidR="00034AFB" w:rsidRDefault="00034AFB" w:rsidP="003660B1">
            <w:pPr>
              <w:spacing w:after="160" w:line="480" w:lineRule="auto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38193D">
              <w:rPr>
                <w:rFonts w:ascii="Times New Roman" w:hAnsi="Times New Roman" w:cs="Times New Roman"/>
                <w:sz w:val="24"/>
                <w:szCs w:val="24"/>
              </w:rPr>
              <w:t>Pearson’s r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14:paraId="4657FCB2" w14:textId="3EF1320A" w:rsidR="00034AFB" w:rsidRDefault="008E3E82" w:rsidP="003660B1">
            <w:pPr>
              <w:spacing w:after="160" w:line="480" w:lineRule="auto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0.191   **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14:paraId="388606F7" w14:textId="7D4161B2" w:rsidR="00034AFB" w:rsidRDefault="00221B2F" w:rsidP="003660B1">
            <w:pPr>
              <w:spacing w:after="160" w:line="480" w:lineRule="auto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0.366   ***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14:paraId="08C60474" w14:textId="39FA506C" w:rsidR="00034AFB" w:rsidRDefault="006905A3" w:rsidP="003660B1">
            <w:pPr>
              <w:spacing w:after="160" w:line="480" w:lineRule="auto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0.206   **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2FA59E00" w14:textId="77777777" w:rsidR="00034AFB" w:rsidRDefault="00034AFB" w:rsidP="003660B1">
            <w:pPr>
              <w:spacing w:after="160" w:line="480" w:lineRule="auto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09" w:type="dxa"/>
            <w:tcBorders>
              <w:top w:val="nil"/>
              <w:left w:val="nil"/>
              <w:bottom w:val="nil"/>
              <w:right w:val="nil"/>
            </w:tcBorders>
          </w:tcPr>
          <w:p w14:paraId="7FAB20E4" w14:textId="3CA27734" w:rsidR="00034AFB" w:rsidRDefault="00303630" w:rsidP="003660B1">
            <w:pPr>
              <w:spacing w:after="160" w:line="480" w:lineRule="auto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303630">
              <w:rPr>
                <w:rFonts w:ascii="Times New Roman" w:hAnsi="Times New Roman" w:cs="Times New Roman"/>
                <w:sz w:val="24"/>
                <w:szCs w:val="24"/>
              </w:rPr>
              <w:t>––</w:t>
            </w:r>
          </w:p>
        </w:tc>
      </w:tr>
      <w:tr w:rsidR="00034AFB" w14:paraId="2CAB44E7" w14:textId="77777777" w:rsidTr="003660B1">
        <w:tc>
          <w:tcPr>
            <w:tcW w:w="5353" w:type="dxa"/>
            <w:tcBorders>
              <w:top w:val="nil"/>
              <w:left w:val="nil"/>
              <w:bottom w:val="nil"/>
              <w:right w:val="nil"/>
            </w:tcBorders>
          </w:tcPr>
          <w:p w14:paraId="6E3B92E9" w14:textId="77777777" w:rsidR="00034AFB" w:rsidRDefault="00034AFB" w:rsidP="003660B1">
            <w:pPr>
              <w:spacing w:after="160" w:line="480" w:lineRule="auto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M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</w:tcPr>
          <w:p w14:paraId="7E7FEEED" w14:textId="77777777" w:rsidR="00034AFB" w:rsidRDefault="00034AFB" w:rsidP="003660B1">
            <w:pPr>
              <w:spacing w:after="160" w:line="480" w:lineRule="auto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14:paraId="0CFDE4B9" w14:textId="7EDFD71C" w:rsidR="00034AFB" w:rsidRDefault="008E3E82" w:rsidP="003660B1">
            <w:pPr>
              <w:spacing w:after="160" w:line="480" w:lineRule="auto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3.58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14:paraId="033C52F8" w14:textId="260EBE7E" w:rsidR="00034AFB" w:rsidRDefault="00221B2F" w:rsidP="003660B1">
            <w:pPr>
              <w:spacing w:after="160" w:line="480" w:lineRule="auto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3.50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14:paraId="3C47ABB1" w14:textId="475912B4" w:rsidR="00034AFB" w:rsidRDefault="006905A3" w:rsidP="003660B1">
            <w:pPr>
              <w:spacing w:after="160" w:line="480" w:lineRule="auto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3.74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2492769A" w14:textId="55F0A65F" w:rsidR="00034AFB" w:rsidRDefault="00A06C67" w:rsidP="003660B1">
            <w:pPr>
              <w:spacing w:after="160" w:line="480" w:lineRule="auto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27.1</w:t>
            </w:r>
          </w:p>
        </w:tc>
        <w:tc>
          <w:tcPr>
            <w:tcW w:w="1309" w:type="dxa"/>
            <w:tcBorders>
              <w:top w:val="nil"/>
              <w:left w:val="nil"/>
              <w:bottom w:val="nil"/>
              <w:right w:val="nil"/>
            </w:tcBorders>
          </w:tcPr>
          <w:p w14:paraId="21DCBF80" w14:textId="642F0DDF" w:rsidR="00034AFB" w:rsidRDefault="00303630" w:rsidP="003660B1">
            <w:pPr>
              <w:spacing w:after="160" w:line="480" w:lineRule="auto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5.17</w:t>
            </w:r>
          </w:p>
        </w:tc>
      </w:tr>
      <w:tr w:rsidR="00034AFB" w14:paraId="30812FDB" w14:textId="77777777" w:rsidTr="003660B1">
        <w:tc>
          <w:tcPr>
            <w:tcW w:w="5353" w:type="dxa"/>
            <w:tcBorders>
              <w:top w:val="nil"/>
              <w:left w:val="nil"/>
              <w:bottom w:val="nil"/>
              <w:right w:val="nil"/>
            </w:tcBorders>
          </w:tcPr>
          <w:p w14:paraId="417F1C9F" w14:textId="77777777" w:rsidR="00034AFB" w:rsidRDefault="00034AFB" w:rsidP="003660B1">
            <w:pPr>
              <w:spacing w:after="160" w:line="480" w:lineRule="auto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SD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</w:tcPr>
          <w:p w14:paraId="4479DD46" w14:textId="77777777" w:rsidR="00034AFB" w:rsidRDefault="00034AFB" w:rsidP="003660B1">
            <w:pPr>
              <w:spacing w:after="160" w:line="480" w:lineRule="auto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14:paraId="122A9449" w14:textId="69B6CCAC" w:rsidR="00034AFB" w:rsidRDefault="008E3E82" w:rsidP="003660B1">
            <w:pPr>
              <w:spacing w:after="160" w:line="480" w:lineRule="auto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0.924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14:paraId="06875D6F" w14:textId="2C0E7FE6" w:rsidR="00034AFB" w:rsidRDefault="00221B2F" w:rsidP="003660B1">
            <w:pPr>
              <w:spacing w:after="160" w:line="480" w:lineRule="auto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0.876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14:paraId="1218258C" w14:textId="676B368E" w:rsidR="00034AFB" w:rsidRDefault="00F32B8B" w:rsidP="003660B1">
            <w:pPr>
              <w:spacing w:after="160" w:line="480" w:lineRule="auto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3.78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43652481" w14:textId="2C437ED4" w:rsidR="00034AFB" w:rsidRDefault="0045314F" w:rsidP="003660B1">
            <w:pPr>
              <w:spacing w:after="160" w:line="480" w:lineRule="auto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4.67</w:t>
            </w:r>
          </w:p>
        </w:tc>
        <w:tc>
          <w:tcPr>
            <w:tcW w:w="1309" w:type="dxa"/>
            <w:tcBorders>
              <w:top w:val="nil"/>
              <w:left w:val="nil"/>
              <w:bottom w:val="nil"/>
              <w:right w:val="nil"/>
            </w:tcBorders>
          </w:tcPr>
          <w:p w14:paraId="1A364EFE" w14:textId="1FCB04CC" w:rsidR="00034AFB" w:rsidRDefault="00303630" w:rsidP="003660B1">
            <w:pPr>
              <w:spacing w:after="160" w:line="480" w:lineRule="auto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0.743</w:t>
            </w:r>
          </w:p>
        </w:tc>
      </w:tr>
      <w:tr w:rsidR="00034AFB" w14:paraId="23C2C48A" w14:textId="77777777" w:rsidTr="003660B1">
        <w:tc>
          <w:tcPr>
            <w:tcW w:w="5353" w:type="dxa"/>
            <w:tcBorders>
              <w:top w:val="nil"/>
              <w:left w:val="nil"/>
              <w:bottom w:val="nil"/>
              <w:right w:val="nil"/>
            </w:tcBorders>
          </w:tcPr>
          <w:p w14:paraId="6715A645" w14:textId="77777777" w:rsidR="00034AFB" w:rsidRDefault="00034AFB" w:rsidP="003660B1">
            <w:pPr>
              <w:spacing w:after="160" w:line="480" w:lineRule="auto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Observed Range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</w:tcPr>
          <w:p w14:paraId="44988A5F" w14:textId="77777777" w:rsidR="00034AFB" w:rsidRDefault="00034AFB" w:rsidP="003660B1">
            <w:pPr>
              <w:spacing w:after="160" w:line="480" w:lineRule="auto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14:paraId="2B01282B" w14:textId="130A0E8E" w:rsidR="00034AFB" w:rsidRDefault="008E3E82" w:rsidP="003660B1">
            <w:pPr>
              <w:spacing w:after="160" w:line="480" w:lineRule="auto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1-5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14:paraId="666EC24D" w14:textId="07C7FDA2" w:rsidR="00034AFB" w:rsidRDefault="004E1921" w:rsidP="003660B1">
            <w:pPr>
              <w:spacing w:after="160" w:line="480" w:lineRule="auto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1-5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14:paraId="4220E528" w14:textId="46590DBB" w:rsidR="00034AFB" w:rsidRDefault="00F32B8B" w:rsidP="003660B1">
            <w:pPr>
              <w:spacing w:after="160" w:line="480" w:lineRule="auto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0-20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0303F990" w14:textId="10438F3F" w:rsidR="00034AFB" w:rsidRDefault="0045314F" w:rsidP="003660B1">
            <w:pPr>
              <w:spacing w:after="160" w:line="480" w:lineRule="auto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10-40</w:t>
            </w:r>
          </w:p>
        </w:tc>
        <w:tc>
          <w:tcPr>
            <w:tcW w:w="1309" w:type="dxa"/>
            <w:tcBorders>
              <w:top w:val="nil"/>
              <w:left w:val="nil"/>
              <w:bottom w:val="nil"/>
              <w:right w:val="nil"/>
            </w:tcBorders>
          </w:tcPr>
          <w:p w14:paraId="4A89CE79" w14:textId="533BC32C" w:rsidR="00034AFB" w:rsidRDefault="00303630" w:rsidP="003660B1">
            <w:pPr>
              <w:spacing w:after="160" w:line="480" w:lineRule="auto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2-7</w:t>
            </w:r>
          </w:p>
        </w:tc>
      </w:tr>
      <w:tr w:rsidR="00034AFB" w14:paraId="4766D36A" w14:textId="77777777" w:rsidTr="003660B1">
        <w:tc>
          <w:tcPr>
            <w:tcW w:w="5353" w:type="dxa"/>
            <w:tcBorders>
              <w:top w:val="nil"/>
              <w:left w:val="nil"/>
              <w:bottom w:val="nil"/>
              <w:right w:val="nil"/>
            </w:tcBorders>
          </w:tcPr>
          <w:p w14:paraId="01FA9EAE" w14:textId="77777777" w:rsidR="00034AFB" w:rsidRDefault="00034AFB" w:rsidP="003660B1">
            <w:pPr>
              <w:spacing w:after="160" w:line="480" w:lineRule="auto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Skewness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</w:tcPr>
          <w:p w14:paraId="06A623B3" w14:textId="77777777" w:rsidR="00034AFB" w:rsidRDefault="00034AFB" w:rsidP="003660B1">
            <w:pPr>
              <w:spacing w:after="160" w:line="480" w:lineRule="auto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14:paraId="2EB43D22" w14:textId="35D490D1" w:rsidR="00034AFB" w:rsidRDefault="00A15F98" w:rsidP="003660B1">
            <w:pPr>
              <w:spacing w:after="160" w:line="480" w:lineRule="auto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0.471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14:paraId="539A072D" w14:textId="6340B46E" w:rsidR="00034AFB" w:rsidRDefault="004E1921" w:rsidP="003660B1">
            <w:pPr>
              <w:spacing w:after="160" w:line="480" w:lineRule="auto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0.635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14:paraId="57121F07" w14:textId="3F97EF94" w:rsidR="00034AFB" w:rsidRDefault="00F32B8B" w:rsidP="003660B1">
            <w:pPr>
              <w:spacing w:after="160" w:line="480" w:lineRule="auto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1.9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6D3D313F" w14:textId="3295917A" w:rsidR="00034AFB" w:rsidRDefault="0045314F" w:rsidP="003660B1">
            <w:pPr>
              <w:spacing w:after="160" w:line="480" w:lineRule="auto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-0.705</w:t>
            </w:r>
          </w:p>
        </w:tc>
        <w:tc>
          <w:tcPr>
            <w:tcW w:w="1309" w:type="dxa"/>
            <w:tcBorders>
              <w:top w:val="nil"/>
              <w:left w:val="nil"/>
              <w:bottom w:val="nil"/>
              <w:right w:val="nil"/>
            </w:tcBorders>
          </w:tcPr>
          <w:p w14:paraId="5F9738B1" w14:textId="06A401B5" w:rsidR="00034AFB" w:rsidRDefault="00303630" w:rsidP="003660B1">
            <w:pPr>
              <w:spacing w:after="160" w:line="480" w:lineRule="auto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-0.708</w:t>
            </w:r>
          </w:p>
        </w:tc>
      </w:tr>
    </w:tbl>
    <w:p w14:paraId="4EC95FAD" w14:textId="7E2FBD8D" w:rsidR="00034AFB" w:rsidRDefault="00034AFB" w:rsidP="00034AFB">
      <w:pPr>
        <w:spacing w:after="160"/>
        <w:ind w:firstLine="0"/>
        <w:rPr>
          <w:rFonts w:ascii="Times New Roman" w:hAnsi="Times New Roman" w:cs="Times New Roman"/>
          <w:sz w:val="24"/>
          <w:szCs w:val="24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5353"/>
        <w:gridCol w:w="1843"/>
        <w:gridCol w:w="1559"/>
        <w:gridCol w:w="1418"/>
        <w:gridCol w:w="1559"/>
        <w:gridCol w:w="1134"/>
        <w:gridCol w:w="1309"/>
      </w:tblGrid>
      <w:tr w:rsidR="00034AFB" w:rsidRPr="003660B1" w14:paraId="0DAE5B62" w14:textId="77777777" w:rsidTr="003660B1">
        <w:tc>
          <w:tcPr>
            <w:tcW w:w="5353" w:type="dxa"/>
            <w:tcBorders>
              <w:top w:val="nil"/>
              <w:left w:val="nil"/>
              <w:bottom w:val="single" w:sz="4" w:space="0" w:color="000000" w:themeColor="text1"/>
              <w:right w:val="nil"/>
            </w:tcBorders>
          </w:tcPr>
          <w:p w14:paraId="1E684558" w14:textId="77777777" w:rsidR="00034AFB" w:rsidRPr="003660B1" w:rsidRDefault="00034AFB" w:rsidP="003660B1">
            <w:pPr>
              <w:spacing w:after="160" w:line="480" w:lineRule="auto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 w:themeColor="text1"/>
              <w:right w:val="nil"/>
            </w:tcBorders>
          </w:tcPr>
          <w:p w14:paraId="2138FE1D" w14:textId="77777777" w:rsidR="00034AFB" w:rsidRDefault="00034AFB" w:rsidP="003660B1">
            <w:pPr>
              <w:spacing w:after="160" w:line="480" w:lineRule="auto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 w:themeColor="text1"/>
              <w:right w:val="nil"/>
            </w:tcBorders>
          </w:tcPr>
          <w:p w14:paraId="22795A68" w14:textId="77777777" w:rsidR="00034AFB" w:rsidRPr="003660B1" w:rsidRDefault="00034AFB" w:rsidP="003660B1">
            <w:pPr>
              <w:spacing w:after="160" w:line="480" w:lineRule="auto"/>
              <w:ind w:firstLine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660B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 w:themeColor="text1"/>
              <w:right w:val="nil"/>
            </w:tcBorders>
          </w:tcPr>
          <w:p w14:paraId="248E0047" w14:textId="77777777" w:rsidR="00034AFB" w:rsidRPr="003660B1" w:rsidRDefault="00034AFB" w:rsidP="003660B1">
            <w:pPr>
              <w:spacing w:after="160" w:line="480" w:lineRule="auto"/>
              <w:ind w:firstLine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660B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 w:themeColor="text1"/>
              <w:right w:val="nil"/>
            </w:tcBorders>
          </w:tcPr>
          <w:p w14:paraId="76AD7BFB" w14:textId="77777777" w:rsidR="00034AFB" w:rsidRPr="003660B1" w:rsidRDefault="00034AFB" w:rsidP="003660B1">
            <w:pPr>
              <w:spacing w:after="160" w:line="480" w:lineRule="auto"/>
              <w:ind w:firstLine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660B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 w:themeColor="text1"/>
              <w:right w:val="nil"/>
            </w:tcBorders>
          </w:tcPr>
          <w:p w14:paraId="787A445E" w14:textId="77777777" w:rsidR="00034AFB" w:rsidRPr="003660B1" w:rsidRDefault="00034AFB" w:rsidP="003660B1">
            <w:pPr>
              <w:spacing w:after="160" w:line="480" w:lineRule="auto"/>
              <w:ind w:firstLine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660B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4</w:t>
            </w:r>
          </w:p>
        </w:tc>
        <w:tc>
          <w:tcPr>
            <w:tcW w:w="1309" w:type="dxa"/>
            <w:tcBorders>
              <w:top w:val="nil"/>
              <w:left w:val="nil"/>
              <w:bottom w:val="single" w:sz="4" w:space="0" w:color="000000" w:themeColor="text1"/>
              <w:right w:val="nil"/>
            </w:tcBorders>
          </w:tcPr>
          <w:p w14:paraId="059DB17A" w14:textId="77777777" w:rsidR="00034AFB" w:rsidRPr="003660B1" w:rsidRDefault="00034AFB" w:rsidP="003660B1">
            <w:pPr>
              <w:spacing w:after="160" w:line="480" w:lineRule="auto"/>
              <w:ind w:firstLine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660B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5</w:t>
            </w:r>
          </w:p>
        </w:tc>
      </w:tr>
      <w:tr w:rsidR="00034AFB" w:rsidRPr="003660B1" w14:paraId="69A9F761" w14:textId="77777777" w:rsidTr="003660B1">
        <w:tc>
          <w:tcPr>
            <w:tcW w:w="5353" w:type="dxa"/>
            <w:tcBorders>
              <w:top w:val="single" w:sz="4" w:space="0" w:color="000000" w:themeColor="text1"/>
              <w:left w:val="nil"/>
              <w:right w:val="nil"/>
            </w:tcBorders>
          </w:tcPr>
          <w:p w14:paraId="74F46BB5" w14:textId="77777777" w:rsidR="00034AFB" w:rsidRPr="00FF1DA2" w:rsidRDefault="00034AFB" w:rsidP="003660B1">
            <w:pPr>
              <w:spacing w:after="160" w:line="480" w:lineRule="auto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3660B1">
              <w:rPr>
                <w:rFonts w:ascii="Times New Roman" w:hAnsi="Times New Roman" w:cs="Times New Roman"/>
                <w:sz w:val="24"/>
                <w:szCs w:val="24"/>
              </w:rPr>
              <w:t>Kurtosis</w:t>
            </w:r>
          </w:p>
        </w:tc>
        <w:tc>
          <w:tcPr>
            <w:tcW w:w="1843" w:type="dxa"/>
            <w:tcBorders>
              <w:top w:val="single" w:sz="4" w:space="0" w:color="000000" w:themeColor="text1"/>
              <w:left w:val="nil"/>
              <w:right w:val="nil"/>
            </w:tcBorders>
          </w:tcPr>
          <w:p w14:paraId="5FD4E5EE" w14:textId="77777777" w:rsidR="00034AFB" w:rsidRPr="00FF1DA2" w:rsidRDefault="00034AFB" w:rsidP="003660B1">
            <w:pPr>
              <w:spacing w:after="160" w:line="480" w:lineRule="auto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4" w:space="0" w:color="000000" w:themeColor="text1"/>
              <w:left w:val="nil"/>
              <w:right w:val="nil"/>
            </w:tcBorders>
          </w:tcPr>
          <w:p w14:paraId="0585B9F3" w14:textId="77777777" w:rsidR="00034AFB" w:rsidRPr="00FF1DA2" w:rsidRDefault="00034AFB" w:rsidP="003660B1">
            <w:pPr>
              <w:spacing w:after="160" w:line="480" w:lineRule="auto"/>
              <w:ind w:firstLine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660B1">
              <w:rPr>
                <w:rFonts w:ascii="Times New Roman" w:hAnsi="Times New Roman" w:cs="Times New Roman"/>
                <w:sz w:val="24"/>
                <w:szCs w:val="24"/>
              </w:rPr>
              <w:t>0.172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nil"/>
              <w:right w:val="nil"/>
            </w:tcBorders>
          </w:tcPr>
          <w:p w14:paraId="763B54A0" w14:textId="15841A36" w:rsidR="00034AFB" w:rsidRPr="00071BEF" w:rsidRDefault="004E1921" w:rsidP="003660B1">
            <w:pPr>
              <w:spacing w:after="160" w:line="480" w:lineRule="auto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071BEF">
              <w:rPr>
                <w:rFonts w:ascii="Times New Roman" w:hAnsi="Times New Roman" w:cs="Times New Roman"/>
                <w:sz w:val="24"/>
                <w:szCs w:val="24"/>
              </w:rPr>
              <w:t>0.145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nil"/>
              <w:right w:val="nil"/>
            </w:tcBorders>
          </w:tcPr>
          <w:p w14:paraId="5D2A648D" w14:textId="4E7A4A66" w:rsidR="00034AFB" w:rsidRPr="00071BEF" w:rsidRDefault="00A06C67" w:rsidP="003660B1">
            <w:pPr>
              <w:spacing w:after="160" w:line="480" w:lineRule="auto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071BEF">
              <w:rPr>
                <w:rFonts w:ascii="Times New Roman" w:hAnsi="Times New Roman" w:cs="Times New Roman"/>
                <w:sz w:val="24"/>
                <w:szCs w:val="24"/>
              </w:rPr>
              <w:t>3.52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nil"/>
              <w:right w:val="nil"/>
            </w:tcBorders>
          </w:tcPr>
          <w:p w14:paraId="3E605AC0" w14:textId="4B468CC4" w:rsidR="00034AFB" w:rsidRPr="00071BEF" w:rsidRDefault="0045314F" w:rsidP="003660B1">
            <w:pPr>
              <w:spacing w:after="160" w:line="480" w:lineRule="auto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071BEF">
              <w:rPr>
                <w:rFonts w:ascii="Times New Roman" w:hAnsi="Times New Roman" w:cs="Times New Roman"/>
                <w:sz w:val="24"/>
                <w:szCs w:val="24"/>
              </w:rPr>
              <w:t>1.56</w:t>
            </w:r>
          </w:p>
        </w:tc>
        <w:tc>
          <w:tcPr>
            <w:tcW w:w="1309" w:type="dxa"/>
            <w:tcBorders>
              <w:top w:val="single" w:sz="4" w:space="0" w:color="000000" w:themeColor="text1"/>
              <w:left w:val="nil"/>
              <w:right w:val="nil"/>
            </w:tcBorders>
          </w:tcPr>
          <w:p w14:paraId="11865650" w14:textId="3A370879" w:rsidR="00034AFB" w:rsidRPr="00071BEF" w:rsidRDefault="00BF25BD" w:rsidP="003660B1">
            <w:pPr>
              <w:spacing w:after="160" w:line="480" w:lineRule="auto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0.793</w:t>
            </w:r>
          </w:p>
        </w:tc>
      </w:tr>
    </w:tbl>
    <w:p w14:paraId="3884268C" w14:textId="77777777" w:rsidR="00034AFB" w:rsidRDefault="00034AFB" w:rsidP="00034AFB">
      <w:pPr>
        <w:spacing w:after="160"/>
        <w:ind w:firstLine="0"/>
        <w:rPr>
          <w:rFonts w:ascii="Times New Roman" w:hAnsi="Times New Roman" w:cs="Times New Roman"/>
          <w:sz w:val="24"/>
          <w:szCs w:val="24"/>
        </w:rPr>
      </w:pPr>
      <w:r w:rsidRPr="003660B1">
        <w:rPr>
          <w:rFonts w:ascii="Times New Roman" w:hAnsi="Times New Roman" w:cs="Times New Roman"/>
          <w:i/>
          <w:iCs/>
          <w:sz w:val="24"/>
          <w:szCs w:val="24"/>
          <w:lang w:val="en-SG"/>
        </w:rPr>
        <w:t>Note.</w:t>
      </w:r>
      <w:r w:rsidRPr="003660B1">
        <w:rPr>
          <w:rFonts w:ascii="Times New Roman" w:hAnsi="Times New Roman" w:cs="Times New Roman"/>
          <w:sz w:val="24"/>
          <w:szCs w:val="24"/>
          <w:lang w:val="en-SG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en-SG"/>
        </w:rPr>
        <w:t>* p &lt; .05, ** p &lt; .01, *** p &lt; .001</w:t>
      </w:r>
    </w:p>
    <w:p w14:paraId="253E81A9" w14:textId="77777777" w:rsidR="00034AFB" w:rsidRDefault="00034AFB" w:rsidP="00EF72E5">
      <w:pPr>
        <w:spacing w:after="160"/>
        <w:ind w:firstLine="0"/>
        <w:rPr>
          <w:rFonts w:ascii="Times New Roman" w:hAnsi="Times New Roman" w:cs="Times New Roman"/>
          <w:sz w:val="24"/>
          <w:szCs w:val="24"/>
        </w:rPr>
      </w:pPr>
    </w:p>
    <w:p w14:paraId="4539F067" w14:textId="307DE8FE" w:rsidR="00454522" w:rsidRPr="00071BEF" w:rsidRDefault="00454522" w:rsidP="00071BEF">
      <w:pPr>
        <w:spacing w:after="160"/>
        <w:ind w:firstLine="0"/>
        <w:rPr>
          <w:rFonts w:ascii="Times New Roman" w:hAnsi="Times New Roman" w:cs="Times New Roman"/>
          <w:i/>
          <w:iCs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page"/>
      </w:r>
      <w:r w:rsidRPr="003660B1">
        <w:rPr>
          <w:rFonts w:ascii="Times New Roman" w:hAnsi="Times New Roman" w:cs="Times New Roman"/>
          <w:b/>
          <w:bCs/>
          <w:sz w:val="24"/>
          <w:szCs w:val="24"/>
        </w:rPr>
        <w:lastRenderedPageBreak/>
        <w:t xml:space="preserve">Table </w:t>
      </w:r>
      <w:r w:rsidRPr="003660B1">
        <w:rPr>
          <w:rFonts w:ascii="Times New Roman" w:hAnsi="Times New Roman" w:cs="Times New Roman"/>
          <w:b/>
          <w:bCs/>
          <w:i/>
          <w:iCs/>
          <w:sz w:val="24"/>
          <w:szCs w:val="24"/>
        </w:rPr>
        <w:fldChar w:fldCharType="begin"/>
      </w:r>
      <w:r w:rsidRPr="003660B1">
        <w:rPr>
          <w:rFonts w:ascii="Times New Roman" w:hAnsi="Times New Roman" w:cs="Times New Roman"/>
          <w:b/>
          <w:bCs/>
          <w:sz w:val="24"/>
          <w:szCs w:val="24"/>
        </w:rPr>
        <w:instrText xml:space="preserve"> SEQ Table \* ARABIC </w:instrText>
      </w:r>
      <w:r w:rsidRPr="003660B1">
        <w:rPr>
          <w:rFonts w:ascii="Times New Roman" w:hAnsi="Times New Roman" w:cs="Times New Roman"/>
          <w:b/>
          <w:bCs/>
          <w:i/>
          <w:iCs/>
          <w:sz w:val="24"/>
          <w:szCs w:val="24"/>
        </w:rPr>
        <w:fldChar w:fldCharType="separate"/>
      </w:r>
      <w:r w:rsidRPr="003660B1">
        <w:rPr>
          <w:rFonts w:ascii="Times New Roman" w:hAnsi="Times New Roman" w:cs="Times New Roman"/>
          <w:b/>
          <w:bCs/>
          <w:noProof/>
          <w:sz w:val="24"/>
          <w:szCs w:val="24"/>
        </w:rPr>
        <w:t>3</w:t>
      </w:r>
      <w:r w:rsidRPr="003660B1">
        <w:rPr>
          <w:rFonts w:ascii="Times New Roman" w:hAnsi="Times New Roman" w:cs="Times New Roman"/>
          <w:b/>
          <w:bCs/>
          <w:i/>
          <w:iCs/>
          <w:sz w:val="24"/>
          <w:szCs w:val="24"/>
        </w:rPr>
        <w:fldChar w:fldCharType="end"/>
      </w:r>
    </w:p>
    <w:p w14:paraId="5AC882B2" w14:textId="77777777" w:rsidR="00454522" w:rsidRPr="003660B1" w:rsidRDefault="00454522" w:rsidP="00454522">
      <w:pPr>
        <w:spacing w:after="160" w:line="480" w:lineRule="auto"/>
        <w:ind w:firstLine="0"/>
        <w:rPr>
          <w:rFonts w:ascii="Times New Roman" w:hAnsi="Times New Roman" w:cs="Times New Roman"/>
          <w:sz w:val="24"/>
          <w:szCs w:val="24"/>
          <w:lang w:val="en-SG"/>
        </w:rPr>
      </w:pPr>
      <w:r w:rsidRPr="003660B1">
        <w:rPr>
          <w:rFonts w:ascii="Times New Roman" w:hAnsi="Times New Roman" w:cs="Times New Roman"/>
          <w:i/>
          <w:iCs/>
          <w:sz w:val="24"/>
          <w:szCs w:val="24"/>
          <w:lang w:val="en-SG"/>
        </w:rPr>
        <w:t>Standardized Path Coefficients for Mediation Models Predicting Perceived Competency in Acute and Chronic Risk Contexts</w:t>
      </w:r>
    </w:p>
    <w:tbl>
      <w:tblPr>
        <w:tblW w:w="14535" w:type="dxa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555"/>
        <w:gridCol w:w="4320"/>
        <w:gridCol w:w="1665"/>
        <w:gridCol w:w="1665"/>
        <w:gridCol w:w="1665"/>
        <w:gridCol w:w="1665"/>
      </w:tblGrid>
      <w:tr w:rsidR="00454522" w:rsidRPr="003A0D02" w14:paraId="4E849A35" w14:textId="77777777" w:rsidTr="003660B1">
        <w:trPr>
          <w:tblHeader/>
          <w:tblCellSpacing w:w="15" w:type="dxa"/>
        </w:trPr>
        <w:tc>
          <w:tcPr>
            <w:tcW w:w="3510" w:type="dxa"/>
            <w:tcBorders>
              <w:bottom w:val="single" w:sz="4" w:space="0" w:color="auto"/>
            </w:tcBorders>
            <w:vAlign w:val="center"/>
            <w:hideMark/>
          </w:tcPr>
          <w:p w14:paraId="594ADA5A" w14:textId="77777777" w:rsidR="00454522" w:rsidRPr="003660B1" w:rsidRDefault="00454522" w:rsidP="003660B1">
            <w:pPr>
              <w:spacing w:after="160" w:line="480" w:lineRule="auto"/>
              <w:ind w:firstLine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SG"/>
              </w:rPr>
            </w:pPr>
            <w:r w:rsidRPr="003660B1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SG"/>
              </w:rPr>
              <w:t>Predictor</w:t>
            </w:r>
          </w:p>
        </w:tc>
        <w:tc>
          <w:tcPr>
            <w:tcW w:w="4290" w:type="dxa"/>
            <w:tcBorders>
              <w:bottom w:val="single" w:sz="4" w:space="0" w:color="auto"/>
            </w:tcBorders>
            <w:vAlign w:val="center"/>
            <w:hideMark/>
          </w:tcPr>
          <w:p w14:paraId="27A799EB" w14:textId="77777777" w:rsidR="00454522" w:rsidRPr="003660B1" w:rsidRDefault="00454522" w:rsidP="003660B1">
            <w:pPr>
              <w:spacing w:after="160" w:line="480" w:lineRule="auto"/>
              <w:ind w:firstLine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SG"/>
              </w:rPr>
            </w:pPr>
            <w:r w:rsidRPr="003660B1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SG"/>
              </w:rPr>
              <w:t>Path</w:t>
            </w:r>
          </w:p>
        </w:tc>
        <w:tc>
          <w:tcPr>
            <w:tcW w:w="1635" w:type="dxa"/>
            <w:tcBorders>
              <w:bottom w:val="single" w:sz="4" w:space="0" w:color="auto"/>
            </w:tcBorders>
            <w:vAlign w:val="center"/>
            <w:hideMark/>
          </w:tcPr>
          <w:p w14:paraId="63C8A370" w14:textId="77777777" w:rsidR="00454522" w:rsidRPr="003660B1" w:rsidRDefault="00454522" w:rsidP="003660B1">
            <w:pPr>
              <w:spacing w:after="160" w:line="480" w:lineRule="auto"/>
              <w:ind w:firstLine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SG"/>
              </w:rPr>
            </w:pPr>
            <w:r w:rsidRPr="003660B1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SG"/>
              </w:rPr>
              <w:t>Acute Risk (β)</w:t>
            </w:r>
          </w:p>
        </w:tc>
        <w:tc>
          <w:tcPr>
            <w:tcW w:w="1635" w:type="dxa"/>
            <w:tcBorders>
              <w:bottom w:val="single" w:sz="4" w:space="0" w:color="auto"/>
            </w:tcBorders>
            <w:vAlign w:val="center"/>
            <w:hideMark/>
          </w:tcPr>
          <w:p w14:paraId="2332DC13" w14:textId="77777777" w:rsidR="00454522" w:rsidRPr="003660B1" w:rsidRDefault="00454522" w:rsidP="003660B1">
            <w:pPr>
              <w:spacing w:after="160" w:line="480" w:lineRule="auto"/>
              <w:ind w:firstLine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SG"/>
              </w:rPr>
            </w:pPr>
            <w:r w:rsidRPr="003660B1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SG"/>
              </w:rPr>
              <w:t>Acute Risk (</w:t>
            </w:r>
            <w:r w:rsidRPr="003660B1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  <w:lang w:val="en-SG"/>
              </w:rPr>
              <w:t>p</w:t>
            </w:r>
            <w:r w:rsidRPr="003660B1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SG"/>
              </w:rPr>
              <w:t>)</w:t>
            </w:r>
          </w:p>
        </w:tc>
        <w:tc>
          <w:tcPr>
            <w:tcW w:w="1635" w:type="dxa"/>
            <w:tcBorders>
              <w:bottom w:val="single" w:sz="4" w:space="0" w:color="auto"/>
            </w:tcBorders>
            <w:vAlign w:val="center"/>
            <w:hideMark/>
          </w:tcPr>
          <w:p w14:paraId="71319D51" w14:textId="77777777" w:rsidR="00454522" w:rsidRPr="003660B1" w:rsidRDefault="00454522" w:rsidP="003660B1">
            <w:pPr>
              <w:spacing w:after="160" w:line="480" w:lineRule="auto"/>
              <w:ind w:firstLine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SG"/>
              </w:rPr>
            </w:pPr>
            <w:r w:rsidRPr="003660B1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SG"/>
              </w:rPr>
              <w:t>Chronic Risk (β)</w:t>
            </w:r>
          </w:p>
        </w:tc>
        <w:tc>
          <w:tcPr>
            <w:tcW w:w="1620" w:type="dxa"/>
            <w:tcBorders>
              <w:bottom w:val="single" w:sz="4" w:space="0" w:color="auto"/>
            </w:tcBorders>
            <w:vAlign w:val="center"/>
            <w:hideMark/>
          </w:tcPr>
          <w:p w14:paraId="176D1328" w14:textId="77777777" w:rsidR="00454522" w:rsidRPr="003660B1" w:rsidRDefault="00454522" w:rsidP="003660B1">
            <w:pPr>
              <w:spacing w:after="160" w:line="480" w:lineRule="auto"/>
              <w:ind w:firstLine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SG"/>
              </w:rPr>
            </w:pPr>
            <w:r w:rsidRPr="003660B1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SG"/>
              </w:rPr>
              <w:t>Chronic Risk (</w:t>
            </w:r>
            <w:r w:rsidRPr="003660B1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  <w:lang w:val="en-SG"/>
              </w:rPr>
              <w:t>p</w:t>
            </w:r>
            <w:r w:rsidRPr="003660B1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SG"/>
              </w:rPr>
              <w:t>)</w:t>
            </w:r>
          </w:p>
        </w:tc>
      </w:tr>
      <w:tr w:rsidR="00454522" w:rsidRPr="003A0D02" w14:paraId="3A03276A" w14:textId="77777777" w:rsidTr="003660B1">
        <w:trPr>
          <w:tblCellSpacing w:w="15" w:type="dxa"/>
        </w:trPr>
        <w:tc>
          <w:tcPr>
            <w:tcW w:w="3510" w:type="dxa"/>
            <w:vAlign w:val="center"/>
          </w:tcPr>
          <w:p w14:paraId="501CB154" w14:textId="77777777" w:rsidR="00454522" w:rsidRPr="003660B1" w:rsidRDefault="00454522" w:rsidP="003660B1">
            <w:pPr>
              <w:spacing w:after="160" w:line="480" w:lineRule="auto"/>
              <w:ind w:firstLine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SG"/>
              </w:rPr>
            </w:pPr>
            <w:r w:rsidRPr="003660B1">
              <w:rPr>
                <w:rFonts w:ascii="Times New Roman" w:hAnsi="Times New Roman" w:cs="Times New Roman"/>
                <w:sz w:val="24"/>
                <w:szCs w:val="24"/>
                <w:lang w:val="en-SG"/>
              </w:rPr>
              <w:t>Years of intervention experience</w:t>
            </w:r>
          </w:p>
        </w:tc>
        <w:tc>
          <w:tcPr>
            <w:tcW w:w="4290" w:type="dxa"/>
            <w:vAlign w:val="center"/>
          </w:tcPr>
          <w:p w14:paraId="77CBC7B1" w14:textId="77777777" w:rsidR="00454522" w:rsidRPr="003660B1" w:rsidRDefault="00454522" w:rsidP="003660B1">
            <w:pPr>
              <w:spacing w:after="160" w:line="480" w:lineRule="auto"/>
              <w:ind w:firstLine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SG"/>
              </w:rPr>
            </w:pPr>
            <w:r w:rsidRPr="003660B1">
              <w:rPr>
                <w:rFonts w:ascii="Times New Roman" w:hAnsi="Times New Roman" w:cs="Times New Roman"/>
                <w:sz w:val="24"/>
                <w:szCs w:val="24"/>
                <w:lang w:val="en-SG"/>
              </w:rPr>
              <w:t>→ Self-efficacy (</w:t>
            </w:r>
            <w:r w:rsidRPr="003660B1">
              <w:rPr>
                <w:rFonts w:ascii="Times New Roman" w:hAnsi="Times New Roman" w:cs="Times New Roman"/>
                <w:i/>
                <w:iCs/>
                <w:sz w:val="24"/>
                <w:szCs w:val="24"/>
                <w:lang w:val="en-SG"/>
              </w:rPr>
              <w:t>a</w:t>
            </w:r>
            <w:r w:rsidRPr="003660B1">
              <w:rPr>
                <w:rFonts w:ascii="Times New Roman" w:hAnsi="Times New Roman" w:cs="Times New Roman"/>
                <w:sz w:val="24"/>
                <w:szCs w:val="24"/>
                <w:lang w:val="en-SG"/>
              </w:rPr>
              <w:t>)</w:t>
            </w:r>
          </w:p>
        </w:tc>
        <w:tc>
          <w:tcPr>
            <w:tcW w:w="1635" w:type="dxa"/>
            <w:vAlign w:val="center"/>
          </w:tcPr>
          <w:p w14:paraId="5FB8CBE2" w14:textId="77777777" w:rsidR="00454522" w:rsidRPr="003660B1" w:rsidRDefault="00454522" w:rsidP="003660B1">
            <w:pPr>
              <w:spacing w:after="160" w:line="480" w:lineRule="auto"/>
              <w:ind w:firstLine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SG"/>
              </w:rPr>
            </w:pPr>
            <w:r w:rsidRPr="003660B1">
              <w:rPr>
                <w:rFonts w:ascii="Times New Roman" w:hAnsi="Times New Roman" w:cs="Times New Roman"/>
                <w:sz w:val="24"/>
                <w:szCs w:val="24"/>
                <w:lang w:val="en-SG"/>
              </w:rPr>
              <w:t>.113</w:t>
            </w:r>
          </w:p>
        </w:tc>
        <w:tc>
          <w:tcPr>
            <w:tcW w:w="1635" w:type="dxa"/>
            <w:vAlign w:val="center"/>
          </w:tcPr>
          <w:p w14:paraId="4F727D3C" w14:textId="77777777" w:rsidR="00454522" w:rsidRPr="003660B1" w:rsidRDefault="00454522" w:rsidP="003660B1">
            <w:pPr>
              <w:spacing w:after="160" w:line="480" w:lineRule="auto"/>
              <w:ind w:firstLine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SG"/>
              </w:rPr>
            </w:pPr>
            <w:r w:rsidRPr="003660B1">
              <w:rPr>
                <w:rFonts w:ascii="Times New Roman" w:hAnsi="Times New Roman" w:cs="Times New Roman"/>
                <w:sz w:val="24"/>
                <w:szCs w:val="24"/>
                <w:lang w:val="en-SG"/>
              </w:rPr>
              <w:t>.036</w:t>
            </w:r>
          </w:p>
        </w:tc>
        <w:tc>
          <w:tcPr>
            <w:tcW w:w="1635" w:type="dxa"/>
            <w:vAlign w:val="center"/>
          </w:tcPr>
          <w:p w14:paraId="763B425B" w14:textId="77777777" w:rsidR="00454522" w:rsidRPr="003660B1" w:rsidRDefault="00454522" w:rsidP="003660B1">
            <w:pPr>
              <w:spacing w:after="160" w:line="480" w:lineRule="auto"/>
              <w:ind w:firstLine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SG"/>
              </w:rPr>
            </w:pPr>
            <w:r w:rsidRPr="003660B1">
              <w:rPr>
                <w:rFonts w:ascii="Times New Roman" w:hAnsi="Times New Roman" w:cs="Times New Roman"/>
                <w:sz w:val="24"/>
                <w:szCs w:val="24"/>
                <w:lang w:val="en-SG"/>
              </w:rPr>
              <w:t>.133</w:t>
            </w:r>
          </w:p>
        </w:tc>
        <w:tc>
          <w:tcPr>
            <w:tcW w:w="1620" w:type="dxa"/>
            <w:vAlign w:val="center"/>
          </w:tcPr>
          <w:p w14:paraId="5A6D9BE9" w14:textId="77777777" w:rsidR="00454522" w:rsidRPr="003660B1" w:rsidRDefault="00454522" w:rsidP="003660B1">
            <w:pPr>
              <w:spacing w:after="160" w:line="480" w:lineRule="auto"/>
              <w:ind w:firstLine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SG"/>
              </w:rPr>
            </w:pPr>
            <w:r w:rsidRPr="003660B1">
              <w:rPr>
                <w:rFonts w:ascii="Times New Roman" w:hAnsi="Times New Roman" w:cs="Times New Roman"/>
                <w:sz w:val="24"/>
                <w:szCs w:val="24"/>
                <w:lang w:val="en-SG"/>
              </w:rPr>
              <w:t>.010</w:t>
            </w:r>
          </w:p>
        </w:tc>
      </w:tr>
      <w:tr w:rsidR="00454522" w:rsidRPr="003A0D02" w14:paraId="277DB820" w14:textId="77777777" w:rsidTr="003660B1">
        <w:trPr>
          <w:tblCellSpacing w:w="15" w:type="dxa"/>
        </w:trPr>
        <w:tc>
          <w:tcPr>
            <w:tcW w:w="3510" w:type="dxa"/>
            <w:vAlign w:val="center"/>
          </w:tcPr>
          <w:p w14:paraId="260BEB52" w14:textId="77777777" w:rsidR="00454522" w:rsidRPr="003660B1" w:rsidRDefault="00454522" w:rsidP="003660B1">
            <w:pPr>
              <w:spacing w:after="160" w:line="480" w:lineRule="auto"/>
              <w:ind w:firstLine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SG"/>
              </w:rPr>
            </w:pPr>
          </w:p>
        </w:tc>
        <w:tc>
          <w:tcPr>
            <w:tcW w:w="4290" w:type="dxa"/>
            <w:vAlign w:val="center"/>
          </w:tcPr>
          <w:p w14:paraId="324F6C27" w14:textId="77777777" w:rsidR="00454522" w:rsidRPr="003660B1" w:rsidRDefault="00454522" w:rsidP="003660B1">
            <w:pPr>
              <w:spacing w:after="160" w:line="480" w:lineRule="auto"/>
              <w:ind w:firstLine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SG"/>
              </w:rPr>
            </w:pPr>
            <w:r w:rsidRPr="003660B1">
              <w:rPr>
                <w:rFonts w:ascii="Times New Roman" w:hAnsi="Times New Roman" w:cs="Times New Roman"/>
                <w:sz w:val="24"/>
                <w:szCs w:val="24"/>
                <w:lang w:val="en-SG"/>
              </w:rPr>
              <w:t>→ Competency, direct (</w:t>
            </w:r>
            <w:r w:rsidRPr="003660B1">
              <w:rPr>
                <w:rFonts w:ascii="Times New Roman" w:hAnsi="Times New Roman" w:cs="Times New Roman"/>
                <w:i/>
                <w:iCs/>
                <w:sz w:val="24"/>
                <w:szCs w:val="24"/>
                <w:lang w:val="en-SG"/>
              </w:rPr>
              <w:t>c′</w:t>
            </w:r>
            <w:r w:rsidRPr="003660B1">
              <w:rPr>
                <w:rFonts w:ascii="Times New Roman" w:hAnsi="Times New Roman" w:cs="Times New Roman"/>
                <w:sz w:val="24"/>
                <w:szCs w:val="24"/>
                <w:lang w:val="en-SG"/>
              </w:rPr>
              <w:t>)</w:t>
            </w:r>
          </w:p>
        </w:tc>
        <w:tc>
          <w:tcPr>
            <w:tcW w:w="1635" w:type="dxa"/>
            <w:vAlign w:val="center"/>
          </w:tcPr>
          <w:p w14:paraId="2BF4D2F6" w14:textId="77777777" w:rsidR="00454522" w:rsidRPr="003660B1" w:rsidRDefault="00454522" w:rsidP="003660B1">
            <w:pPr>
              <w:spacing w:after="160" w:line="480" w:lineRule="auto"/>
              <w:ind w:firstLine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SG"/>
              </w:rPr>
            </w:pPr>
            <w:r w:rsidRPr="003660B1">
              <w:rPr>
                <w:rFonts w:ascii="Times New Roman" w:hAnsi="Times New Roman" w:cs="Times New Roman"/>
                <w:sz w:val="24"/>
                <w:szCs w:val="24"/>
                <w:lang w:val="en-SG"/>
              </w:rPr>
              <w:t>.298</w:t>
            </w:r>
          </w:p>
        </w:tc>
        <w:tc>
          <w:tcPr>
            <w:tcW w:w="1635" w:type="dxa"/>
            <w:vAlign w:val="center"/>
          </w:tcPr>
          <w:p w14:paraId="6A4DE315" w14:textId="77777777" w:rsidR="00454522" w:rsidRPr="003660B1" w:rsidRDefault="00454522" w:rsidP="003660B1">
            <w:pPr>
              <w:spacing w:after="160" w:line="480" w:lineRule="auto"/>
              <w:ind w:firstLine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SG"/>
              </w:rPr>
            </w:pPr>
            <w:r w:rsidRPr="003660B1">
              <w:rPr>
                <w:rFonts w:ascii="Times New Roman" w:hAnsi="Times New Roman" w:cs="Times New Roman"/>
                <w:sz w:val="24"/>
                <w:szCs w:val="24"/>
                <w:lang w:val="en-SG"/>
              </w:rPr>
              <w:t>&lt;.001</w:t>
            </w:r>
          </w:p>
        </w:tc>
        <w:tc>
          <w:tcPr>
            <w:tcW w:w="1635" w:type="dxa"/>
            <w:vAlign w:val="center"/>
          </w:tcPr>
          <w:p w14:paraId="490D93EA" w14:textId="77777777" w:rsidR="00454522" w:rsidRPr="003660B1" w:rsidRDefault="00454522" w:rsidP="003660B1">
            <w:pPr>
              <w:spacing w:after="160" w:line="480" w:lineRule="auto"/>
              <w:ind w:firstLine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SG"/>
              </w:rPr>
            </w:pPr>
            <w:r w:rsidRPr="003660B1">
              <w:rPr>
                <w:rFonts w:ascii="Times New Roman" w:hAnsi="Times New Roman" w:cs="Times New Roman"/>
                <w:sz w:val="24"/>
                <w:szCs w:val="24"/>
                <w:lang w:val="en-SG"/>
              </w:rPr>
              <w:t>.259</w:t>
            </w:r>
          </w:p>
        </w:tc>
        <w:tc>
          <w:tcPr>
            <w:tcW w:w="1620" w:type="dxa"/>
            <w:vAlign w:val="center"/>
          </w:tcPr>
          <w:p w14:paraId="28F05871" w14:textId="77777777" w:rsidR="00454522" w:rsidRPr="003660B1" w:rsidRDefault="00454522" w:rsidP="003660B1">
            <w:pPr>
              <w:spacing w:after="160" w:line="480" w:lineRule="auto"/>
              <w:ind w:firstLine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SG"/>
              </w:rPr>
            </w:pPr>
            <w:r w:rsidRPr="003660B1">
              <w:rPr>
                <w:rFonts w:ascii="Times New Roman" w:hAnsi="Times New Roman" w:cs="Times New Roman"/>
                <w:sz w:val="24"/>
                <w:szCs w:val="24"/>
                <w:lang w:val="en-SG"/>
              </w:rPr>
              <w:t>&lt;.001</w:t>
            </w:r>
          </w:p>
        </w:tc>
      </w:tr>
      <w:tr w:rsidR="00454522" w:rsidRPr="003A0D02" w14:paraId="0D9D541C" w14:textId="77777777" w:rsidTr="003660B1">
        <w:trPr>
          <w:tblCellSpacing w:w="15" w:type="dxa"/>
        </w:trPr>
        <w:tc>
          <w:tcPr>
            <w:tcW w:w="3510" w:type="dxa"/>
            <w:vAlign w:val="center"/>
          </w:tcPr>
          <w:p w14:paraId="1D0D6BA2" w14:textId="77777777" w:rsidR="00454522" w:rsidRPr="003660B1" w:rsidRDefault="00454522" w:rsidP="003660B1">
            <w:pPr>
              <w:spacing w:after="160" w:line="480" w:lineRule="auto"/>
              <w:ind w:firstLine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SG"/>
              </w:rPr>
            </w:pPr>
          </w:p>
        </w:tc>
        <w:tc>
          <w:tcPr>
            <w:tcW w:w="4290" w:type="dxa"/>
            <w:vAlign w:val="center"/>
          </w:tcPr>
          <w:p w14:paraId="26E6EEAF" w14:textId="77777777" w:rsidR="00454522" w:rsidRPr="003660B1" w:rsidRDefault="00454522" w:rsidP="003660B1">
            <w:pPr>
              <w:spacing w:after="160" w:line="480" w:lineRule="auto"/>
              <w:ind w:firstLine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SG"/>
              </w:rPr>
            </w:pPr>
            <w:r w:rsidRPr="003660B1">
              <w:rPr>
                <w:rFonts w:ascii="Times New Roman" w:hAnsi="Times New Roman" w:cs="Times New Roman"/>
                <w:sz w:val="24"/>
                <w:szCs w:val="24"/>
                <w:lang w:val="en-SG"/>
              </w:rPr>
              <w:t>→ Competency, indirect (</w:t>
            </w:r>
            <w:r w:rsidRPr="003660B1">
              <w:rPr>
                <w:rFonts w:ascii="Times New Roman" w:hAnsi="Times New Roman" w:cs="Times New Roman"/>
                <w:i/>
                <w:iCs/>
                <w:sz w:val="24"/>
                <w:szCs w:val="24"/>
                <w:lang w:val="en-SG"/>
              </w:rPr>
              <w:t>ab</w:t>
            </w:r>
            <w:r w:rsidRPr="003660B1">
              <w:rPr>
                <w:rFonts w:ascii="Times New Roman" w:hAnsi="Times New Roman" w:cs="Times New Roman"/>
                <w:sz w:val="24"/>
                <w:szCs w:val="24"/>
                <w:lang w:val="en-SG"/>
              </w:rPr>
              <w:t>)</w:t>
            </w:r>
          </w:p>
        </w:tc>
        <w:tc>
          <w:tcPr>
            <w:tcW w:w="1635" w:type="dxa"/>
            <w:vAlign w:val="center"/>
          </w:tcPr>
          <w:p w14:paraId="045F7855" w14:textId="77777777" w:rsidR="00454522" w:rsidRPr="003660B1" w:rsidRDefault="00454522" w:rsidP="003660B1">
            <w:pPr>
              <w:spacing w:after="160" w:line="480" w:lineRule="auto"/>
              <w:ind w:firstLine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SG"/>
              </w:rPr>
            </w:pPr>
            <w:r w:rsidRPr="003660B1">
              <w:rPr>
                <w:rFonts w:ascii="Times New Roman" w:hAnsi="Times New Roman" w:cs="Times New Roman"/>
                <w:sz w:val="24"/>
                <w:szCs w:val="24"/>
                <w:lang w:val="en-SG"/>
              </w:rPr>
              <w:t>.039</w:t>
            </w:r>
          </w:p>
        </w:tc>
        <w:tc>
          <w:tcPr>
            <w:tcW w:w="1635" w:type="dxa"/>
            <w:vAlign w:val="center"/>
          </w:tcPr>
          <w:p w14:paraId="5D9816AA" w14:textId="77777777" w:rsidR="00454522" w:rsidRPr="003660B1" w:rsidRDefault="00454522" w:rsidP="003660B1">
            <w:pPr>
              <w:spacing w:after="160" w:line="480" w:lineRule="auto"/>
              <w:ind w:firstLine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SG"/>
              </w:rPr>
            </w:pPr>
            <w:r w:rsidRPr="003660B1">
              <w:rPr>
                <w:rFonts w:ascii="Times New Roman" w:hAnsi="Times New Roman" w:cs="Times New Roman"/>
                <w:sz w:val="24"/>
                <w:szCs w:val="24"/>
                <w:lang w:val="en-SG"/>
              </w:rPr>
              <w:t>.084ᵃ</w:t>
            </w:r>
          </w:p>
        </w:tc>
        <w:tc>
          <w:tcPr>
            <w:tcW w:w="1635" w:type="dxa"/>
            <w:vAlign w:val="center"/>
          </w:tcPr>
          <w:p w14:paraId="2EAA6408" w14:textId="77777777" w:rsidR="00454522" w:rsidRPr="003660B1" w:rsidRDefault="00454522" w:rsidP="003660B1">
            <w:pPr>
              <w:spacing w:after="160" w:line="480" w:lineRule="auto"/>
              <w:ind w:firstLine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SG"/>
              </w:rPr>
            </w:pPr>
            <w:r w:rsidRPr="003660B1">
              <w:rPr>
                <w:rFonts w:ascii="Times New Roman" w:hAnsi="Times New Roman" w:cs="Times New Roman"/>
                <w:sz w:val="24"/>
                <w:szCs w:val="24"/>
                <w:lang w:val="en-SG"/>
              </w:rPr>
              <w:t>.054</w:t>
            </w:r>
          </w:p>
        </w:tc>
        <w:tc>
          <w:tcPr>
            <w:tcW w:w="1620" w:type="dxa"/>
            <w:vAlign w:val="center"/>
          </w:tcPr>
          <w:p w14:paraId="59CC4C70" w14:textId="77777777" w:rsidR="00454522" w:rsidRPr="003660B1" w:rsidRDefault="00454522" w:rsidP="003660B1">
            <w:pPr>
              <w:spacing w:after="160" w:line="480" w:lineRule="auto"/>
              <w:ind w:firstLine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SG"/>
              </w:rPr>
            </w:pPr>
            <w:r w:rsidRPr="003660B1">
              <w:rPr>
                <w:rFonts w:ascii="Times New Roman" w:hAnsi="Times New Roman" w:cs="Times New Roman"/>
                <w:sz w:val="24"/>
                <w:szCs w:val="24"/>
                <w:lang w:val="en-SG"/>
              </w:rPr>
              <w:t>.038</w:t>
            </w:r>
          </w:p>
        </w:tc>
      </w:tr>
      <w:tr w:rsidR="00454522" w:rsidRPr="003A0D02" w14:paraId="52448155" w14:textId="77777777" w:rsidTr="003660B1">
        <w:trPr>
          <w:tblCellSpacing w:w="15" w:type="dxa"/>
        </w:trPr>
        <w:tc>
          <w:tcPr>
            <w:tcW w:w="3510" w:type="dxa"/>
            <w:vAlign w:val="center"/>
          </w:tcPr>
          <w:p w14:paraId="67B06D78" w14:textId="77777777" w:rsidR="00454522" w:rsidRPr="003660B1" w:rsidRDefault="00454522" w:rsidP="003660B1">
            <w:pPr>
              <w:spacing w:after="160" w:line="480" w:lineRule="auto"/>
              <w:ind w:firstLine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SG"/>
              </w:rPr>
            </w:pPr>
          </w:p>
        </w:tc>
        <w:tc>
          <w:tcPr>
            <w:tcW w:w="4290" w:type="dxa"/>
            <w:vAlign w:val="center"/>
          </w:tcPr>
          <w:p w14:paraId="76647061" w14:textId="77777777" w:rsidR="00454522" w:rsidRPr="003660B1" w:rsidRDefault="00454522" w:rsidP="003660B1">
            <w:pPr>
              <w:spacing w:after="160" w:line="480" w:lineRule="auto"/>
              <w:ind w:firstLine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SG"/>
              </w:rPr>
            </w:pPr>
            <w:r w:rsidRPr="003660B1">
              <w:rPr>
                <w:rFonts w:ascii="Times New Roman" w:hAnsi="Times New Roman" w:cs="Times New Roman"/>
                <w:sz w:val="24"/>
                <w:szCs w:val="24"/>
                <w:lang w:val="en-SG"/>
              </w:rPr>
              <w:t>→ Competency, total (</w:t>
            </w:r>
            <w:r w:rsidRPr="003660B1">
              <w:rPr>
                <w:rFonts w:ascii="Times New Roman" w:hAnsi="Times New Roman" w:cs="Times New Roman"/>
                <w:i/>
                <w:iCs/>
                <w:sz w:val="24"/>
                <w:szCs w:val="24"/>
                <w:lang w:val="en-SG"/>
              </w:rPr>
              <w:t>c</w:t>
            </w:r>
            <w:r w:rsidRPr="003660B1">
              <w:rPr>
                <w:rFonts w:ascii="Times New Roman" w:hAnsi="Times New Roman" w:cs="Times New Roman"/>
                <w:sz w:val="24"/>
                <w:szCs w:val="24"/>
                <w:lang w:val="en-SG"/>
              </w:rPr>
              <w:t>)</w:t>
            </w:r>
          </w:p>
        </w:tc>
        <w:tc>
          <w:tcPr>
            <w:tcW w:w="1635" w:type="dxa"/>
            <w:vAlign w:val="center"/>
          </w:tcPr>
          <w:p w14:paraId="063826A3" w14:textId="77777777" w:rsidR="00454522" w:rsidRPr="003660B1" w:rsidRDefault="00454522" w:rsidP="003660B1">
            <w:pPr>
              <w:spacing w:after="160" w:line="480" w:lineRule="auto"/>
              <w:ind w:firstLine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SG"/>
              </w:rPr>
            </w:pPr>
            <w:r w:rsidRPr="003660B1">
              <w:rPr>
                <w:rFonts w:ascii="Times New Roman" w:hAnsi="Times New Roman" w:cs="Times New Roman"/>
                <w:sz w:val="24"/>
                <w:szCs w:val="24"/>
                <w:lang w:val="en-SG"/>
              </w:rPr>
              <w:t>.337</w:t>
            </w:r>
          </w:p>
        </w:tc>
        <w:tc>
          <w:tcPr>
            <w:tcW w:w="1635" w:type="dxa"/>
            <w:vAlign w:val="center"/>
          </w:tcPr>
          <w:p w14:paraId="332EF62F" w14:textId="77777777" w:rsidR="00454522" w:rsidRPr="003660B1" w:rsidRDefault="00454522" w:rsidP="003660B1">
            <w:pPr>
              <w:spacing w:after="160" w:line="480" w:lineRule="auto"/>
              <w:ind w:firstLine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SG"/>
              </w:rPr>
            </w:pPr>
            <w:r w:rsidRPr="003660B1">
              <w:rPr>
                <w:rFonts w:ascii="Times New Roman" w:hAnsi="Times New Roman" w:cs="Times New Roman"/>
                <w:sz w:val="24"/>
                <w:szCs w:val="24"/>
                <w:lang w:val="en-SG"/>
              </w:rPr>
              <w:t>&lt;.001</w:t>
            </w:r>
          </w:p>
        </w:tc>
        <w:tc>
          <w:tcPr>
            <w:tcW w:w="1635" w:type="dxa"/>
            <w:vAlign w:val="center"/>
          </w:tcPr>
          <w:p w14:paraId="2BA7410B" w14:textId="77777777" w:rsidR="00454522" w:rsidRPr="003660B1" w:rsidRDefault="00454522" w:rsidP="003660B1">
            <w:pPr>
              <w:spacing w:after="160" w:line="480" w:lineRule="auto"/>
              <w:ind w:firstLine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SG"/>
              </w:rPr>
            </w:pPr>
            <w:r w:rsidRPr="003660B1">
              <w:rPr>
                <w:rFonts w:ascii="Times New Roman" w:hAnsi="Times New Roman" w:cs="Times New Roman"/>
                <w:sz w:val="24"/>
                <w:szCs w:val="24"/>
                <w:lang w:val="en-SG"/>
              </w:rPr>
              <w:t>.314</w:t>
            </w:r>
          </w:p>
        </w:tc>
        <w:tc>
          <w:tcPr>
            <w:tcW w:w="1620" w:type="dxa"/>
            <w:vAlign w:val="center"/>
          </w:tcPr>
          <w:p w14:paraId="4A76FFEA" w14:textId="77777777" w:rsidR="00454522" w:rsidRPr="003660B1" w:rsidRDefault="00454522" w:rsidP="003660B1">
            <w:pPr>
              <w:spacing w:after="160" w:line="480" w:lineRule="auto"/>
              <w:ind w:firstLine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SG"/>
              </w:rPr>
            </w:pPr>
            <w:r w:rsidRPr="003660B1">
              <w:rPr>
                <w:rFonts w:ascii="Times New Roman" w:hAnsi="Times New Roman" w:cs="Times New Roman"/>
                <w:sz w:val="24"/>
                <w:szCs w:val="24"/>
                <w:lang w:val="en-SG"/>
              </w:rPr>
              <w:t>&lt;.001</w:t>
            </w:r>
          </w:p>
        </w:tc>
      </w:tr>
      <w:tr w:rsidR="00454522" w:rsidRPr="003A0D02" w14:paraId="779BF90C" w14:textId="77777777" w:rsidTr="003660B1">
        <w:trPr>
          <w:tblCellSpacing w:w="15" w:type="dxa"/>
        </w:trPr>
        <w:tc>
          <w:tcPr>
            <w:tcW w:w="3510" w:type="dxa"/>
            <w:vAlign w:val="center"/>
          </w:tcPr>
          <w:p w14:paraId="2922851A" w14:textId="77777777" w:rsidR="00454522" w:rsidRPr="003660B1" w:rsidRDefault="00454522" w:rsidP="003660B1">
            <w:pPr>
              <w:spacing w:after="160" w:line="480" w:lineRule="auto"/>
              <w:ind w:firstLine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SG"/>
              </w:rPr>
            </w:pPr>
            <w:r w:rsidRPr="003660B1">
              <w:rPr>
                <w:rFonts w:ascii="Times New Roman" w:hAnsi="Times New Roman" w:cs="Times New Roman"/>
                <w:sz w:val="24"/>
                <w:szCs w:val="24"/>
                <w:lang w:val="en-SG"/>
              </w:rPr>
              <w:t>Sufficiency of workplace support</w:t>
            </w:r>
          </w:p>
        </w:tc>
        <w:tc>
          <w:tcPr>
            <w:tcW w:w="4290" w:type="dxa"/>
            <w:vAlign w:val="center"/>
          </w:tcPr>
          <w:p w14:paraId="2C590D83" w14:textId="77777777" w:rsidR="00454522" w:rsidRPr="003660B1" w:rsidRDefault="00454522" w:rsidP="003660B1">
            <w:pPr>
              <w:spacing w:after="160" w:line="480" w:lineRule="auto"/>
              <w:ind w:firstLine="0"/>
              <w:rPr>
                <w:rFonts w:ascii="Times New Roman" w:hAnsi="Times New Roman" w:cs="Times New Roman"/>
                <w:sz w:val="24"/>
                <w:szCs w:val="24"/>
                <w:lang w:val="en-SG"/>
              </w:rPr>
            </w:pPr>
            <w:r w:rsidRPr="003660B1">
              <w:rPr>
                <w:rFonts w:ascii="Times New Roman" w:hAnsi="Times New Roman" w:cs="Times New Roman"/>
                <w:sz w:val="24"/>
                <w:szCs w:val="24"/>
                <w:lang w:val="en-SG"/>
              </w:rPr>
              <w:t>→ Self-efficacy (</w:t>
            </w:r>
            <w:r w:rsidRPr="003660B1">
              <w:rPr>
                <w:rFonts w:ascii="Times New Roman" w:hAnsi="Times New Roman" w:cs="Times New Roman"/>
                <w:i/>
                <w:iCs/>
                <w:sz w:val="24"/>
                <w:szCs w:val="24"/>
                <w:lang w:val="en-SG"/>
              </w:rPr>
              <w:t>a</w:t>
            </w:r>
            <w:r w:rsidRPr="003660B1">
              <w:rPr>
                <w:rFonts w:ascii="Times New Roman" w:hAnsi="Times New Roman" w:cs="Times New Roman"/>
                <w:sz w:val="24"/>
                <w:szCs w:val="24"/>
                <w:lang w:val="en-SG"/>
              </w:rPr>
              <w:t>)</w:t>
            </w:r>
          </w:p>
        </w:tc>
        <w:tc>
          <w:tcPr>
            <w:tcW w:w="1635" w:type="dxa"/>
            <w:vAlign w:val="center"/>
          </w:tcPr>
          <w:p w14:paraId="6F6836F9" w14:textId="77777777" w:rsidR="00454522" w:rsidRPr="003660B1" w:rsidRDefault="00454522" w:rsidP="003660B1">
            <w:pPr>
              <w:spacing w:after="160" w:line="480" w:lineRule="auto"/>
              <w:ind w:firstLine="0"/>
              <w:rPr>
                <w:rFonts w:ascii="Times New Roman" w:hAnsi="Times New Roman" w:cs="Times New Roman"/>
                <w:sz w:val="24"/>
                <w:szCs w:val="24"/>
                <w:lang w:val="en-SG"/>
              </w:rPr>
            </w:pPr>
            <w:r w:rsidRPr="003660B1">
              <w:rPr>
                <w:rFonts w:ascii="Times New Roman" w:hAnsi="Times New Roman" w:cs="Times New Roman"/>
                <w:sz w:val="24"/>
                <w:szCs w:val="24"/>
                <w:lang w:val="en-SG"/>
              </w:rPr>
              <w:t>.154</w:t>
            </w:r>
          </w:p>
        </w:tc>
        <w:tc>
          <w:tcPr>
            <w:tcW w:w="1635" w:type="dxa"/>
            <w:vAlign w:val="center"/>
          </w:tcPr>
          <w:p w14:paraId="0C11ED3D" w14:textId="77777777" w:rsidR="00454522" w:rsidRPr="003660B1" w:rsidRDefault="00454522" w:rsidP="003660B1">
            <w:pPr>
              <w:spacing w:after="160" w:line="480" w:lineRule="auto"/>
              <w:ind w:firstLine="0"/>
              <w:rPr>
                <w:rFonts w:ascii="Times New Roman" w:hAnsi="Times New Roman" w:cs="Times New Roman"/>
                <w:sz w:val="24"/>
                <w:szCs w:val="24"/>
                <w:lang w:val="en-SG"/>
              </w:rPr>
            </w:pPr>
            <w:r w:rsidRPr="003660B1">
              <w:rPr>
                <w:rFonts w:ascii="Times New Roman" w:hAnsi="Times New Roman" w:cs="Times New Roman"/>
                <w:sz w:val="24"/>
                <w:szCs w:val="24"/>
                <w:lang w:val="en-SG"/>
              </w:rPr>
              <w:t>.027</w:t>
            </w:r>
          </w:p>
        </w:tc>
        <w:tc>
          <w:tcPr>
            <w:tcW w:w="1635" w:type="dxa"/>
            <w:vAlign w:val="center"/>
          </w:tcPr>
          <w:p w14:paraId="26C6FD87" w14:textId="77777777" w:rsidR="00454522" w:rsidRPr="003660B1" w:rsidRDefault="00454522" w:rsidP="003660B1">
            <w:pPr>
              <w:spacing w:after="160" w:line="480" w:lineRule="auto"/>
              <w:ind w:firstLine="0"/>
              <w:rPr>
                <w:rFonts w:ascii="Times New Roman" w:hAnsi="Times New Roman" w:cs="Times New Roman"/>
                <w:sz w:val="24"/>
                <w:szCs w:val="24"/>
                <w:lang w:val="en-SG"/>
              </w:rPr>
            </w:pPr>
            <w:r w:rsidRPr="003660B1">
              <w:rPr>
                <w:rFonts w:ascii="Times New Roman" w:hAnsi="Times New Roman" w:cs="Times New Roman"/>
                <w:sz w:val="24"/>
                <w:szCs w:val="24"/>
                <w:lang w:val="en-SG"/>
              </w:rPr>
              <w:t>.321</w:t>
            </w:r>
          </w:p>
        </w:tc>
        <w:tc>
          <w:tcPr>
            <w:tcW w:w="1620" w:type="dxa"/>
            <w:vAlign w:val="center"/>
          </w:tcPr>
          <w:p w14:paraId="3AF8D8A5" w14:textId="77777777" w:rsidR="00454522" w:rsidRPr="003660B1" w:rsidRDefault="00454522" w:rsidP="003660B1">
            <w:pPr>
              <w:spacing w:after="160" w:line="480" w:lineRule="auto"/>
              <w:ind w:firstLine="0"/>
              <w:rPr>
                <w:rFonts w:ascii="Times New Roman" w:hAnsi="Times New Roman" w:cs="Times New Roman"/>
                <w:sz w:val="24"/>
                <w:szCs w:val="24"/>
                <w:lang w:val="en-SG"/>
              </w:rPr>
            </w:pPr>
            <w:r w:rsidRPr="003660B1">
              <w:rPr>
                <w:rFonts w:ascii="Times New Roman" w:hAnsi="Times New Roman" w:cs="Times New Roman"/>
                <w:sz w:val="24"/>
                <w:szCs w:val="24"/>
                <w:lang w:val="en-SG"/>
              </w:rPr>
              <w:t>&lt;.001</w:t>
            </w:r>
          </w:p>
        </w:tc>
      </w:tr>
      <w:tr w:rsidR="00454522" w:rsidRPr="003A0D02" w14:paraId="64F00855" w14:textId="77777777" w:rsidTr="003660B1">
        <w:trPr>
          <w:tblCellSpacing w:w="15" w:type="dxa"/>
        </w:trPr>
        <w:tc>
          <w:tcPr>
            <w:tcW w:w="3510" w:type="dxa"/>
            <w:vAlign w:val="center"/>
          </w:tcPr>
          <w:p w14:paraId="35AE29A9" w14:textId="77777777" w:rsidR="00454522" w:rsidRPr="003660B1" w:rsidRDefault="00454522" w:rsidP="003660B1">
            <w:pPr>
              <w:spacing w:after="160" w:line="480" w:lineRule="auto"/>
              <w:ind w:firstLine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SG"/>
              </w:rPr>
            </w:pPr>
          </w:p>
        </w:tc>
        <w:tc>
          <w:tcPr>
            <w:tcW w:w="4290" w:type="dxa"/>
            <w:vAlign w:val="center"/>
          </w:tcPr>
          <w:p w14:paraId="75810C3D" w14:textId="77777777" w:rsidR="00454522" w:rsidRPr="003660B1" w:rsidRDefault="00454522" w:rsidP="003660B1">
            <w:pPr>
              <w:spacing w:after="160" w:line="480" w:lineRule="auto"/>
              <w:ind w:firstLine="0"/>
              <w:rPr>
                <w:rFonts w:ascii="Times New Roman" w:hAnsi="Times New Roman" w:cs="Times New Roman"/>
                <w:sz w:val="24"/>
                <w:szCs w:val="24"/>
                <w:lang w:val="en-SG"/>
              </w:rPr>
            </w:pPr>
            <w:r w:rsidRPr="003660B1">
              <w:rPr>
                <w:rFonts w:ascii="Times New Roman" w:hAnsi="Times New Roman" w:cs="Times New Roman"/>
                <w:sz w:val="24"/>
                <w:szCs w:val="24"/>
                <w:lang w:val="en-SG"/>
              </w:rPr>
              <w:t>→ Competency, direct (</w:t>
            </w:r>
            <w:r w:rsidRPr="003660B1">
              <w:rPr>
                <w:rFonts w:ascii="Times New Roman" w:hAnsi="Times New Roman" w:cs="Times New Roman"/>
                <w:i/>
                <w:iCs/>
                <w:sz w:val="24"/>
                <w:szCs w:val="24"/>
                <w:lang w:val="en-SG"/>
              </w:rPr>
              <w:t>c′</w:t>
            </w:r>
            <w:r w:rsidRPr="003660B1">
              <w:rPr>
                <w:rFonts w:ascii="Times New Roman" w:hAnsi="Times New Roman" w:cs="Times New Roman"/>
                <w:sz w:val="24"/>
                <w:szCs w:val="24"/>
                <w:lang w:val="en-SG"/>
              </w:rPr>
              <w:t>)</w:t>
            </w:r>
          </w:p>
        </w:tc>
        <w:tc>
          <w:tcPr>
            <w:tcW w:w="1635" w:type="dxa"/>
            <w:vAlign w:val="center"/>
          </w:tcPr>
          <w:p w14:paraId="72BF63D0" w14:textId="77777777" w:rsidR="00454522" w:rsidRPr="003660B1" w:rsidRDefault="00454522" w:rsidP="003660B1">
            <w:pPr>
              <w:spacing w:after="160" w:line="480" w:lineRule="auto"/>
              <w:ind w:firstLine="0"/>
              <w:rPr>
                <w:rFonts w:ascii="Times New Roman" w:hAnsi="Times New Roman" w:cs="Times New Roman"/>
                <w:sz w:val="24"/>
                <w:szCs w:val="24"/>
                <w:lang w:val="en-SG"/>
              </w:rPr>
            </w:pPr>
            <w:r w:rsidRPr="003660B1">
              <w:rPr>
                <w:rFonts w:ascii="Times New Roman" w:hAnsi="Times New Roman" w:cs="Times New Roman"/>
                <w:sz w:val="24"/>
                <w:szCs w:val="24"/>
                <w:lang w:val="en-SG"/>
              </w:rPr>
              <w:t>−.072</w:t>
            </w:r>
          </w:p>
        </w:tc>
        <w:tc>
          <w:tcPr>
            <w:tcW w:w="1635" w:type="dxa"/>
            <w:vAlign w:val="center"/>
          </w:tcPr>
          <w:p w14:paraId="336512E2" w14:textId="77777777" w:rsidR="00454522" w:rsidRPr="003660B1" w:rsidRDefault="00454522" w:rsidP="003660B1">
            <w:pPr>
              <w:spacing w:after="160" w:line="480" w:lineRule="auto"/>
              <w:ind w:firstLine="0"/>
              <w:rPr>
                <w:rFonts w:ascii="Times New Roman" w:hAnsi="Times New Roman" w:cs="Times New Roman"/>
                <w:sz w:val="24"/>
                <w:szCs w:val="24"/>
                <w:lang w:val="en-SG"/>
              </w:rPr>
            </w:pPr>
            <w:r w:rsidRPr="003660B1">
              <w:rPr>
                <w:rFonts w:ascii="Times New Roman" w:hAnsi="Times New Roman" w:cs="Times New Roman"/>
                <w:sz w:val="24"/>
                <w:szCs w:val="24"/>
                <w:lang w:val="en-SG"/>
              </w:rPr>
              <w:t>.223</w:t>
            </w:r>
          </w:p>
        </w:tc>
        <w:tc>
          <w:tcPr>
            <w:tcW w:w="1635" w:type="dxa"/>
            <w:vAlign w:val="center"/>
          </w:tcPr>
          <w:p w14:paraId="4792265E" w14:textId="77777777" w:rsidR="00454522" w:rsidRPr="003660B1" w:rsidRDefault="00454522" w:rsidP="003660B1">
            <w:pPr>
              <w:spacing w:after="160" w:line="480" w:lineRule="auto"/>
              <w:ind w:firstLine="0"/>
              <w:rPr>
                <w:rFonts w:ascii="Times New Roman" w:hAnsi="Times New Roman" w:cs="Times New Roman"/>
                <w:sz w:val="24"/>
                <w:szCs w:val="24"/>
                <w:lang w:val="en-SG"/>
              </w:rPr>
            </w:pPr>
            <w:r w:rsidRPr="003660B1">
              <w:rPr>
                <w:rFonts w:ascii="Times New Roman" w:hAnsi="Times New Roman" w:cs="Times New Roman"/>
                <w:sz w:val="24"/>
                <w:szCs w:val="24"/>
                <w:lang w:val="en-SG"/>
              </w:rPr>
              <w:t>.018</w:t>
            </w:r>
          </w:p>
        </w:tc>
        <w:tc>
          <w:tcPr>
            <w:tcW w:w="1620" w:type="dxa"/>
            <w:vAlign w:val="center"/>
          </w:tcPr>
          <w:p w14:paraId="4CD6BBD0" w14:textId="77777777" w:rsidR="00454522" w:rsidRPr="003660B1" w:rsidRDefault="00454522" w:rsidP="003660B1">
            <w:pPr>
              <w:spacing w:after="160" w:line="480" w:lineRule="auto"/>
              <w:ind w:firstLine="0"/>
              <w:rPr>
                <w:rFonts w:ascii="Times New Roman" w:hAnsi="Times New Roman" w:cs="Times New Roman"/>
                <w:sz w:val="24"/>
                <w:szCs w:val="24"/>
                <w:lang w:val="en-SG"/>
              </w:rPr>
            </w:pPr>
            <w:r w:rsidRPr="003660B1">
              <w:rPr>
                <w:rFonts w:ascii="Times New Roman" w:hAnsi="Times New Roman" w:cs="Times New Roman"/>
                <w:sz w:val="24"/>
                <w:szCs w:val="24"/>
                <w:lang w:val="en-SG"/>
              </w:rPr>
              <w:t>.755</w:t>
            </w:r>
          </w:p>
        </w:tc>
      </w:tr>
      <w:tr w:rsidR="00454522" w:rsidRPr="003A0D02" w14:paraId="4D1B1A4A" w14:textId="77777777" w:rsidTr="003660B1">
        <w:trPr>
          <w:tblCellSpacing w:w="15" w:type="dxa"/>
        </w:trPr>
        <w:tc>
          <w:tcPr>
            <w:tcW w:w="3510" w:type="dxa"/>
            <w:vAlign w:val="center"/>
          </w:tcPr>
          <w:p w14:paraId="677C82B0" w14:textId="77777777" w:rsidR="00454522" w:rsidRPr="003660B1" w:rsidRDefault="00454522" w:rsidP="003660B1">
            <w:pPr>
              <w:spacing w:after="160" w:line="480" w:lineRule="auto"/>
              <w:ind w:firstLine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SG"/>
              </w:rPr>
            </w:pPr>
          </w:p>
        </w:tc>
        <w:tc>
          <w:tcPr>
            <w:tcW w:w="4290" w:type="dxa"/>
            <w:vAlign w:val="center"/>
          </w:tcPr>
          <w:p w14:paraId="2EAE83AA" w14:textId="77777777" w:rsidR="00454522" w:rsidRPr="003660B1" w:rsidRDefault="00454522" w:rsidP="003660B1">
            <w:pPr>
              <w:spacing w:after="160" w:line="480" w:lineRule="auto"/>
              <w:ind w:firstLine="0"/>
              <w:rPr>
                <w:rFonts w:ascii="Times New Roman" w:hAnsi="Times New Roman" w:cs="Times New Roman"/>
                <w:sz w:val="24"/>
                <w:szCs w:val="24"/>
                <w:lang w:val="en-SG"/>
              </w:rPr>
            </w:pPr>
            <w:r w:rsidRPr="003660B1">
              <w:rPr>
                <w:rFonts w:ascii="Times New Roman" w:hAnsi="Times New Roman" w:cs="Times New Roman"/>
                <w:sz w:val="24"/>
                <w:szCs w:val="24"/>
                <w:lang w:val="en-SG"/>
              </w:rPr>
              <w:t>→ Competency, indirect (</w:t>
            </w:r>
            <w:r w:rsidRPr="003660B1">
              <w:rPr>
                <w:rFonts w:ascii="Times New Roman" w:hAnsi="Times New Roman" w:cs="Times New Roman"/>
                <w:i/>
                <w:iCs/>
                <w:sz w:val="24"/>
                <w:szCs w:val="24"/>
                <w:lang w:val="en-SG"/>
              </w:rPr>
              <w:t>ab</w:t>
            </w:r>
            <w:r w:rsidRPr="003660B1">
              <w:rPr>
                <w:rFonts w:ascii="Times New Roman" w:hAnsi="Times New Roman" w:cs="Times New Roman"/>
                <w:sz w:val="24"/>
                <w:szCs w:val="24"/>
                <w:lang w:val="en-SG"/>
              </w:rPr>
              <w:t>)</w:t>
            </w:r>
          </w:p>
        </w:tc>
        <w:tc>
          <w:tcPr>
            <w:tcW w:w="1635" w:type="dxa"/>
            <w:vAlign w:val="center"/>
          </w:tcPr>
          <w:p w14:paraId="77FDCF8B" w14:textId="77777777" w:rsidR="00454522" w:rsidRPr="003660B1" w:rsidRDefault="00454522" w:rsidP="003660B1">
            <w:pPr>
              <w:spacing w:after="160" w:line="480" w:lineRule="auto"/>
              <w:ind w:firstLine="0"/>
              <w:rPr>
                <w:rFonts w:ascii="Times New Roman" w:hAnsi="Times New Roman" w:cs="Times New Roman"/>
                <w:sz w:val="24"/>
                <w:szCs w:val="24"/>
                <w:lang w:val="en-SG"/>
              </w:rPr>
            </w:pPr>
            <w:r w:rsidRPr="003660B1">
              <w:rPr>
                <w:rFonts w:ascii="Times New Roman" w:hAnsi="Times New Roman" w:cs="Times New Roman"/>
                <w:sz w:val="24"/>
                <w:szCs w:val="24"/>
                <w:lang w:val="en-SG"/>
              </w:rPr>
              <w:t>.053</w:t>
            </w:r>
          </w:p>
        </w:tc>
        <w:tc>
          <w:tcPr>
            <w:tcW w:w="1635" w:type="dxa"/>
            <w:vAlign w:val="center"/>
          </w:tcPr>
          <w:p w14:paraId="5F100FF0" w14:textId="77777777" w:rsidR="00454522" w:rsidRPr="003660B1" w:rsidRDefault="00454522" w:rsidP="003660B1">
            <w:pPr>
              <w:spacing w:after="160" w:line="480" w:lineRule="auto"/>
              <w:ind w:firstLine="0"/>
              <w:rPr>
                <w:rFonts w:ascii="Times New Roman" w:hAnsi="Times New Roman" w:cs="Times New Roman"/>
                <w:sz w:val="24"/>
                <w:szCs w:val="24"/>
                <w:lang w:val="en-SG"/>
              </w:rPr>
            </w:pPr>
            <w:r w:rsidRPr="003660B1">
              <w:rPr>
                <w:rFonts w:ascii="Times New Roman" w:hAnsi="Times New Roman" w:cs="Times New Roman"/>
                <w:sz w:val="24"/>
                <w:szCs w:val="24"/>
                <w:lang w:val="en-SG"/>
              </w:rPr>
              <w:t>.025</w:t>
            </w:r>
          </w:p>
        </w:tc>
        <w:tc>
          <w:tcPr>
            <w:tcW w:w="1635" w:type="dxa"/>
            <w:vAlign w:val="center"/>
          </w:tcPr>
          <w:p w14:paraId="0640618D" w14:textId="77777777" w:rsidR="00454522" w:rsidRPr="003660B1" w:rsidRDefault="00454522" w:rsidP="003660B1">
            <w:pPr>
              <w:spacing w:after="160" w:line="480" w:lineRule="auto"/>
              <w:ind w:firstLine="0"/>
              <w:rPr>
                <w:rFonts w:ascii="Times New Roman" w:hAnsi="Times New Roman" w:cs="Times New Roman"/>
                <w:sz w:val="24"/>
                <w:szCs w:val="24"/>
                <w:lang w:val="en-SG"/>
              </w:rPr>
            </w:pPr>
            <w:r w:rsidRPr="003660B1">
              <w:rPr>
                <w:rFonts w:ascii="Times New Roman" w:hAnsi="Times New Roman" w:cs="Times New Roman"/>
                <w:sz w:val="24"/>
                <w:szCs w:val="24"/>
                <w:lang w:val="en-SG"/>
              </w:rPr>
              <w:t>.131</w:t>
            </w:r>
          </w:p>
        </w:tc>
        <w:tc>
          <w:tcPr>
            <w:tcW w:w="1620" w:type="dxa"/>
            <w:vAlign w:val="center"/>
          </w:tcPr>
          <w:p w14:paraId="6EEB1F42" w14:textId="77777777" w:rsidR="00454522" w:rsidRPr="003660B1" w:rsidRDefault="00454522" w:rsidP="003660B1">
            <w:pPr>
              <w:spacing w:after="160" w:line="480" w:lineRule="auto"/>
              <w:ind w:firstLine="0"/>
              <w:rPr>
                <w:rFonts w:ascii="Times New Roman" w:hAnsi="Times New Roman" w:cs="Times New Roman"/>
                <w:sz w:val="24"/>
                <w:szCs w:val="24"/>
                <w:lang w:val="en-SG"/>
              </w:rPr>
            </w:pPr>
            <w:r w:rsidRPr="003660B1">
              <w:rPr>
                <w:rFonts w:ascii="Times New Roman" w:hAnsi="Times New Roman" w:cs="Times New Roman"/>
                <w:sz w:val="24"/>
                <w:szCs w:val="24"/>
                <w:lang w:val="en-SG"/>
              </w:rPr>
              <w:t>&lt;.001</w:t>
            </w:r>
          </w:p>
        </w:tc>
      </w:tr>
      <w:tr w:rsidR="00454522" w:rsidRPr="003A0D02" w14:paraId="131A77C4" w14:textId="77777777" w:rsidTr="003660B1">
        <w:trPr>
          <w:tblCellSpacing w:w="15" w:type="dxa"/>
        </w:trPr>
        <w:tc>
          <w:tcPr>
            <w:tcW w:w="3510" w:type="dxa"/>
            <w:vAlign w:val="center"/>
          </w:tcPr>
          <w:p w14:paraId="23CC77B4" w14:textId="77777777" w:rsidR="00454522" w:rsidRPr="003660B1" w:rsidRDefault="00454522" w:rsidP="003660B1">
            <w:pPr>
              <w:spacing w:after="160" w:line="480" w:lineRule="auto"/>
              <w:ind w:firstLine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SG"/>
              </w:rPr>
            </w:pPr>
          </w:p>
        </w:tc>
        <w:tc>
          <w:tcPr>
            <w:tcW w:w="4290" w:type="dxa"/>
            <w:vAlign w:val="center"/>
          </w:tcPr>
          <w:p w14:paraId="761900AA" w14:textId="77777777" w:rsidR="00454522" w:rsidRPr="003660B1" w:rsidRDefault="00454522" w:rsidP="003660B1">
            <w:pPr>
              <w:spacing w:after="160" w:line="480" w:lineRule="auto"/>
              <w:ind w:firstLine="0"/>
              <w:rPr>
                <w:rFonts w:ascii="Times New Roman" w:hAnsi="Times New Roman" w:cs="Times New Roman"/>
                <w:sz w:val="24"/>
                <w:szCs w:val="24"/>
                <w:lang w:val="en-SG"/>
              </w:rPr>
            </w:pPr>
            <w:r w:rsidRPr="003660B1">
              <w:rPr>
                <w:rFonts w:ascii="Times New Roman" w:hAnsi="Times New Roman" w:cs="Times New Roman"/>
                <w:sz w:val="24"/>
                <w:szCs w:val="24"/>
                <w:lang w:val="en-SG"/>
              </w:rPr>
              <w:t>→ Competency, total (</w:t>
            </w:r>
            <w:r w:rsidRPr="003660B1">
              <w:rPr>
                <w:rFonts w:ascii="Times New Roman" w:hAnsi="Times New Roman" w:cs="Times New Roman"/>
                <w:i/>
                <w:iCs/>
                <w:sz w:val="24"/>
                <w:szCs w:val="24"/>
                <w:lang w:val="en-SG"/>
              </w:rPr>
              <w:t>c</w:t>
            </w:r>
            <w:r w:rsidRPr="003660B1">
              <w:rPr>
                <w:rFonts w:ascii="Times New Roman" w:hAnsi="Times New Roman" w:cs="Times New Roman"/>
                <w:sz w:val="24"/>
                <w:szCs w:val="24"/>
                <w:lang w:val="en-SG"/>
              </w:rPr>
              <w:t>)</w:t>
            </w:r>
          </w:p>
        </w:tc>
        <w:tc>
          <w:tcPr>
            <w:tcW w:w="1635" w:type="dxa"/>
            <w:vAlign w:val="center"/>
          </w:tcPr>
          <w:p w14:paraId="383B7684" w14:textId="77777777" w:rsidR="00454522" w:rsidRPr="003660B1" w:rsidRDefault="00454522" w:rsidP="003660B1">
            <w:pPr>
              <w:spacing w:after="160" w:line="480" w:lineRule="auto"/>
              <w:ind w:firstLine="0"/>
              <w:rPr>
                <w:rFonts w:ascii="Times New Roman" w:hAnsi="Times New Roman" w:cs="Times New Roman"/>
                <w:sz w:val="24"/>
                <w:szCs w:val="24"/>
                <w:lang w:val="en-SG"/>
              </w:rPr>
            </w:pPr>
            <w:r w:rsidRPr="003660B1">
              <w:rPr>
                <w:rFonts w:ascii="Times New Roman" w:hAnsi="Times New Roman" w:cs="Times New Roman"/>
                <w:sz w:val="24"/>
                <w:szCs w:val="24"/>
                <w:lang w:val="en-SG"/>
              </w:rPr>
              <w:t>−.019</w:t>
            </w:r>
          </w:p>
        </w:tc>
        <w:tc>
          <w:tcPr>
            <w:tcW w:w="1635" w:type="dxa"/>
            <w:vAlign w:val="center"/>
          </w:tcPr>
          <w:p w14:paraId="5C3E6A10" w14:textId="77777777" w:rsidR="00454522" w:rsidRPr="003660B1" w:rsidRDefault="00454522" w:rsidP="003660B1">
            <w:pPr>
              <w:spacing w:after="160" w:line="480" w:lineRule="auto"/>
              <w:ind w:firstLine="0"/>
              <w:rPr>
                <w:rFonts w:ascii="Times New Roman" w:hAnsi="Times New Roman" w:cs="Times New Roman"/>
                <w:sz w:val="24"/>
                <w:szCs w:val="24"/>
                <w:lang w:val="en-SG"/>
              </w:rPr>
            </w:pPr>
            <w:r w:rsidRPr="003660B1">
              <w:rPr>
                <w:rFonts w:ascii="Times New Roman" w:hAnsi="Times New Roman" w:cs="Times New Roman"/>
                <w:sz w:val="24"/>
                <w:szCs w:val="24"/>
                <w:lang w:val="en-SG"/>
              </w:rPr>
              <w:t>.752</w:t>
            </w:r>
          </w:p>
        </w:tc>
        <w:tc>
          <w:tcPr>
            <w:tcW w:w="1635" w:type="dxa"/>
            <w:vAlign w:val="center"/>
          </w:tcPr>
          <w:p w14:paraId="6177C5EC" w14:textId="77777777" w:rsidR="00454522" w:rsidRPr="003660B1" w:rsidRDefault="00454522" w:rsidP="003660B1">
            <w:pPr>
              <w:spacing w:after="160" w:line="480" w:lineRule="auto"/>
              <w:ind w:firstLine="0"/>
              <w:rPr>
                <w:rFonts w:ascii="Times New Roman" w:hAnsi="Times New Roman" w:cs="Times New Roman"/>
                <w:sz w:val="24"/>
                <w:szCs w:val="24"/>
                <w:lang w:val="en-SG"/>
              </w:rPr>
            </w:pPr>
            <w:r w:rsidRPr="003660B1">
              <w:rPr>
                <w:rFonts w:ascii="Times New Roman" w:hAnsi="Times New Roman" w:cs="Times New Roman"/>
                <w:sz w:val="24"/>
                <w:szCs w:val="24"/>
                <w:lang w:val="en-SG"/>
              </w:rPr>
              <w:t>.149</w:t>
            </w:r>
          </w:p>
        </w:tc>
        <w:tc>
          <w:tcPr>
            <w:tcW w:w="1620" w:type="dxa"/>
            <w:vAlign w:val="center"/>
          </w:tcPr>
          <w:p w14:paraId="4AF0CDF8" w14:textId="77777777" w:rsidR="00454522" w:rsidRPr="003660B1" w:rsidRDefault="00454522" w:rsidP="003660B1">
            <w:pPr>
              <w:spacing w:after="160" w:line="480" w:lineRule="auto"/>
              <w:ind w:firstLine="0"/>
              <w:rPr>
                <w:rFonts w:ascii="Times New Roman" w:hAnsi="Times New Roman" w:cs="Times New Roman"/>
                <w:sz w:val="24"/>
                <w:szCs w:val="24"/>
                <w:lang w:val="en-SG"/>
              </w:rPr>
            </w:pPr>
            <w:r w:rsidRPr="003660B1">
              <w:rPr>
                <w:rFonts w:ascii="Times New Roman" w:hAnsi="Times New Roman" w:cs="Times New Roman"/>
                <w:sz w:val="24"/>
                <w:szCs w:val="24"/>
                <w:lang w:val="en-SG"/>
              </w:rPr>
              <w:t>.017</w:t>
            </w:r>
          </w:p>
        </w:tc>
      </w:tr>
      <w:tr w:rsidR="00454522" w:rsidRPr="003A0D02" w14:paraId="1AF09252" w14:textId="77777777" w:rsidTr="003660B1">
        <w:trPr>
          <w:tblCellSpacing w:w="15" w:type="dxa"/>
        </w:trPr>
        <w:tc>
          <w:tcPr>
            <w:tcW w:w="3510" w:type="dxa"/>
            <w:vAlign w:val="center"/>
            <w:hideMark/>
          </w:tcPr>
          <w:p w14:paraId="7971576B" w14:textId="77777777" w:rsidR="00454522" w:rsidRPr="003660B1" w:rsidRDefault="00454522" w:rsidP="003660B1">
            <w:pPr>
              <w:spacing w:after="160" w:line="480" w:lineRule="auto"/>
              <w:ind w:firstLine="0"/>
              <w:rPr>
                <w:rFonts w:ascii="Times New Roman" w:hAnsi="Times New Roman" w:cs="Times New Roman"/>
                <w:sz w:val="24"/>
                <w:szCs w:val="24"/>
                <w:lang w:val="en-SG"/>
              </w:rPr>
            </w:pPr>
            <w:r w:rsidRPr="003660B1">
              <w:rPr>
                <w:rFonts w:ascii="Times New Roman" w:hAnsi="Times New Roman" w:cs="Times New Roman"/>
                <w:sz w:val="24"/>
                <w:szCs w:val="24"/>
                <w:lang w:val="en-SG"/>
              </w:rPr>
              <w:lastRenderedPageBreak/>
              <w:t>Perceived adequacy of training</w:t>
            </w:r>
          </w:p>
        </w:tc>
        <w:tc>
          <w:tcPr>
            <w:tcW w:w="4290" w:type="dxa"/>
            <w:vAlign w:val="center"/>
            <w:hideMark/>
          </w:tcPr>
          <w:p w14:paraId="0C338D13" w14:textId="77777777" w:rsidR="00454522" w:rsidRPr="003660B1" w:rsidRDefault="00454522" w:rsidP="003660B1">
            <w:pPr>
              <w:spacing w:after="160" w:line="480" w:lineRule="auto"/>
              <w:ind w:firstLine="0"/>
              <w:rPr>
                <w:rFonts w:ascii="Times New Roman" w:hAnsi="Times New Roman" w:cs="Times New Roman"/>
                <w:sz w:val="24"/>
                <w:szCs w:val="24"/>
                <w:lang w:val="en-SG"/>
              </w:rPr>
            </w:pPr>
            <w:r w:rsidRPr="003660B1">
              <w:rPr>
                <w:rFonts w:ascii="Times New Roman" w:hAnsi="Times New Roman" w:cs="Times New Roman"/>
                <w:sz w:val="24"/>
                <w:szCs w:val="24"/>
                <w:lang w:val="en-SG"/>
              </w:rPr>
              <w:t>→ Self-efficacy (</w:t>
            </w:r>
            <w:r w:rsidRPr="003660B1">
              <w:rPr>
                <w:rFonts w:ascii="Times New Roman" w:hAnsi="Times New Roman" w:cs="Times New Roman"/>
                <w:i/>
                <w:iCs/>
                <w:sz w:val="24"/>
                <w:szCs w:val="24"/>
                <w:lang w:val="en-SG"/>
              </w:rPr>
              <w:t>a</w:t>
            </w:r>
            <w:r w:rsidRPr="003660B1">
              <w:rPr>
                <w:rFonts w:ascii="Times New Roman" w:hAnsi="Times New Roman" w:cs="Times New Roman"/>
                <w:sz w:val="24"/>
                <w:szCs w:val="24"/>
                <w:lang w:val="en-SG"/>
              </w:rPr>
              <w:t>)</w:t>
            </w:r>
          </w:p>
        </w:tc>
        <w:tc>
          <w:tcPr>
            <w:tcW w:w="1635" w:type="dxa"/>
            <w:vAlign w:val="center"/>
            <w:hideMark/>
          </w:tcPr>
          <w:p w14:paraId="30B7C647" w14:textId="77777777" w:rsidR="00454522" w:rsidRPr="003660B1" w:rsidRDefault="00454522" w:rsidP="003660B1">
            <w:pPr>
              <w:spacing w:after="160" w:line="480" w:lineRule="auto"/>
              <w:ind w:firstLine="0"/>
              <w:rPr>
                <w:rFonts w:ascii="Times New Roman" w:hAnsi="Times New Roman" w:cs="Times New Roman"/>
                <w:sz w:val="24"/>
                <w:szCs w:val="24"/>
                <w:lang w:val="en-SG"/>
              </w:rPr>
            </w:pPr>
            <w:r w:rsidRPr="003660B1">
              <w:rPr>
                <w:rFonts w:ascii="Times New Roman" w:hAnsi="Times New Roman" w:cs="Times New Roman"/>
                <w:sz w:val="24"/>
                <w:szCs w:val="24"/>
                <w:lang w:val="en-SG"/>
              </w:rPr>
              <w:t>.194</w:t>
            </w:r>
          </w:p>
        </w:tc>
        <w:tc>
          <w:tcPr>
            <w:tcW w:w="1635" w:type="dxa"/>
            <w:vAlign w:val="center"/>
            <w:hideMark/>
          </w:tcPr>
          <w:p w14:paraId="153E6A5C" w14:textId="77777777" w:rsidR="00454522" w:rsidRPr="003660B1" w:rsidRDefault="00454522" w:rsidP="003660B1">
            <w:pPr>
              <w:spacing w:after="160" w:line="480" w:lineRule="auto"/>
              <w:ind w:firstLine="0"/>
              <w:rPr>
                <w:rFonts w:ascii="Times New Roman" w:hAnsi="Times New Roman" w:cs="Times New Roman"/>
                <w:sz w:val="24"/>
                <w:szCs w:val="24"/>
                <w:lang w:val="en-SG"/>
              </w:rPr>
            </w:pPr>
            <w:r w:rsidRPr="003660B1">
              <w:rPr>
                <w:rFonts w:ascii="Times New Roman" w:hAnsi="Times New Roman" w:cs="Times New Roman"/>
                <w:sz w:val="24"/>
                <w:szCs w:val="24"/>
                <w:lang w:val="en-SG"/>
              </w:rPr>
              <w:t>.005</w:t>
            </w:r>
          </w:p>
        </w:tc>
        <w:tc>
          <w:tcPr>
            <w:tcW w:w="1635" w:type="dxa"/>
            <w:vAlign w:val="center"/>
            <w:hideMark/>
          </w:tcPr>
          <w:p w14:paraId="168319BA" w14:textId="77777777" w:rsidR="00454522" w:rsidRPr="003660B1" w:rsidRDefault="00454522" w:rsidP="003660B1">
            <w:pPr>
              <w:spacing w:after="160" w:line="480" w:lineRule="auto"/>
              <w:ind w:firstLine="0"/>
              <w:rPr>
                <w:rFonts w:ascii="Times New Roman" w:hAnsi="Times New Roman" w:cs="Times New Roman"/>
                <w:sz w:val="24"/>
                <w:szCs w:val="24"/>
                <w:lang w:val="en-SG"/>
              </w:rPr>
            </w:pPr>
            <w:r w:rsidRPr="003660B1">
              <w:rPr>
                <w:rFonts w:ascii="Times New Roman" w:hAnsi="Times New Roman" w:cs="Times New Roman"/>
                <w:sz w:val="24"/>
                <w:szCs w:val="24"/>
                <w:lang w:val="en-SG"/>
              </w:rPr>
              <w:t>.094</w:t>
            </w:r>
          </w:p>
        </w:tc>
        <w:tc>
          <w:tcPr>
            <w:tcW w:w="1620" w:type="dxa"/>
            <w:vAlign w:val="center"/>
            <w:hideMark/>
          </w:tcPr>
          <w:p w14:paraId="3E7EA0EE" w14:textId="77777777" w:rsidR="00454522" w:rsidRPr="003660B1" w:rsidRDefault="00454522" w:rsidP="003660B1">
            <w:pPr>
              <w:spacing w:after="160" w:line="480" w:lineRule="auto"/>
              <w:ind w:firstLine="0"/>
              <w:rPr>
                <w:rFonts w:ascii="Times New Roman" w:hAnsi="Times New Roman" w:cs="Times New Roman"/>
                <w:sz w:val="24"/>
                <w:szCs w:val="24"/>
                <w:lang w:val="en-SG"/>
              </w:rPr>
            </w:pPr>
            <w:r w:rsidRPr="003660B1">
              <w:rPr>
                <w:rFonts w:ascii="Times New Roman" w:hAnsi="Times New Roman" w:cs="Times New Roman"/>
                <w:sz w:val="24"/>
                <w:szCs w:val="24"/>
                <w:lang w:val="en-SG"/>
              </w:rPr>
              <w:t>.204</w:t>
            </w:r>
          </w:p>
        </w:tc>
      </w:tr>
      <w:tr w:rsidR="00454522" w:rsidRPr="003A0D02" w14:paraId="6F2F4D2D" w14:textId="77777777" w:rsidTr="003660B1">
        <w:trPr>
          <w:tblCellSpacing w:w="15" w:type="dxa"/>
        </w:trPr>
        <w:tc>
          <w:tcPr>
            <w:tcW w:w="3510" w:type="dxa"/>
            <w:vAlign w:val="center"/>
            <w:hideMark/>
          </w:tcPr>
          <w:p w14:paraId="1A2A0EAF" w14:textId="77777777" w:rsidR="00454522" w:rsidRPr="003660B1" w:rsidRDefault="00454522" w:rsidP="003660B1">
            <w:pPr>
              <w:spacing w:after="160" w:line="480" w:lineRule="auto"/>
              <w:ind w:firstLine="0"/>
              <w:rPr>
                <w:rFonts w:ascii="Times New Roman" w:hAnsi="Times New Roman" w:cs="Times New Roman"/>
                <w:sz w:val="24"/>
                <w:szCs w:val="24"/>
                <w:lang w:val="en-SG"/>
              </w:rPr>
            </w:pPr>
          </w:p>
        </w:tc>
        <w:tc>
          <w:tcPr>
            <w:tcW w:w="4290" w:type="dxa"/>
            <w:vAlign w:val="center"/>
            <w:hideMark/>
          </w:tcPr>
          <w:p w14:paraId="5A822092" w14:textId="77777777" w:rsidR="00454522" w:rsidRPr="003660B1" w:rsidRDefault="00454522" w:rsidP="003660B1">
            <w:pPr>
              <w:spacing w:after="160" w:line="480" w:lineRule="auto"/>
              <w:ind w:firstLine="0"/>
              <w:rPr>
                <w:rFonts w:ascii="Times New Roman" w:hAnsi="Times New Roman" w:cs="Times New Roman"/>
                <w:sz w:val="24"/>
                <w:szCs w:val="24"/>
                <w:lang w:val="en-SG"/>
              </w:rPr>
            </w:pPr>
            <w:r w:rsidRPr="003660B1">
              <w:rPr>
                <w:rFonts w:ascii="Times New Roman" w:hAnsi="Times New Roman" w:cs="Times New Roman"/>
                <w:sz w:val="24"/>
                <w:szCs w:val="24"/>
                <w:lang w:val="en-SG"/>
              </w:rPr>
              <w:t>→ Competency, direct (</w:t>
            </w:r>
            <w:r w:rsidRPr="003660B1">
              <w:rPr>
                <w:rFonts w:ascii="Times New Roman" w:hAnsi="Times New Roman" w:cs="Times New Roman"/>
                <w:i/>
                <w:iCs/>
                <w:sz w:val="24"/>
                <w:szCs w:val="24"/>
                <w:lang w:val="en-SG"/>
              </w:rPr>
              <w:t>c′</w:t>
            </w:r>
            <w:r w:rsidRPr="003660B1">
              <w:rPr>
                <w:rFonts w:ascii="Times New Roman" w:hAnsi="Times New Roman" w:cs="Times New Roman"/>
                <w:sz w:val="24"/>
                <w:szCs w:val="24"/>
                <w:lang w:val="en-SG"/>
              </w:rPr>
              <w:t>)</w:t>
            </w:r>
          </w:p>
        </w:tc>
        <w:tc>
          <w:tcPr>
            <w:tcW w:w="1635" w:type="dxa"/>
            <w:vAlign w:val="center"/>
            <w:hideMark/>
          </w:tcPr>
          <w:p w14:paraId="4D286871" w14:textId="77777777" w:rsidR="00454522" w:rsidRPr="003660B1" w:rsidRDefault="00454522" w:rsidP="003660B1">
            <w:pPr>
              <w:spacing w:after="160" w:line="480" w:lineRule="auto"/>
              <w:ind w:firstLine="0"/>
              <w:rPr>
                <w:rFonts w:ascii="Times New Roman" w:hAnsi="Times New Roman" w:cs="Times New Roman"/>
                <w:sz w:val="24"/>
                <w:szCs w:val="24"/>
                <w:lang w:val="en-SG"/>
              </w:rPr>
            </w:pPr>
            <w:r w:rsidRPr="003660B1">
              <w:rPr>
                <w:rFonts w:ascii="Times New Roman" w:hAnsi="Times New Roman" w:cs="Times New Roman"/>
                <w:sz w:val="24"/>
                <w:szCs w:val="24"/>
                <w:lang w:val="en-SG"/>
              </w:rPr>
              <w:t>.126</w:t>
            </w:r>
          </w:p>
        </w:tc>
        <w:tc>
          <w:tcPr>
            <w:tcW w:w="1635" w:type="dxa"/>
            <w:vAlign w:val="center"/>
            <w:hideMark/>
          </w:tcPr>
          <w:p w14:paraId="223B8401" w14:textId="77777777" w:rsidR="00454522" w:rsidRPr="003660B1" w:rsidRDefault="00454522" w:rsidP="003660B1">
            <w:pPr>
              <w:spacing w:after="160" w:line="480" w:lineRule="auto"/>
              <w:ind w:firstLine="0"/>
              <w:rPr>
                <w:rFonts w:ascii="Times New Roman" w:hAnsi="Times New Roman" w:cs="Times New Roman"/>
                <w:sz w:val="24"/>
                <w:szCs w:val="24"/>
                <w:lang w:val="en-SG"/>
              </w:rPr>
            </w:pPr>
            <w:r w:rsidRPr="003660B1">
              <w:rPr>
                <w:rFonts w:ascii="Times New Roman" w:hAnsi="Times New Roman" w:cs="Times New Roman"/>
                <w:sz w:val="24"/>
                <w:szCs w:val="24"/>
                <w:lang w:val="en-SG"/>
              </w:rPr>
              <w:t>.056</w:t>
            </w:r>
          </w:p>
        </w:tc>
        <w:tc>
          <w:tcPr>
            <w:tcW w:w="1635" w:type="dxa"/>
            <w:vAlign w:val="center"/>
            <w:hideMark/>
          </w:tcPr>
          <w:p w14:paraId="6043E2BE" w14:textId="77777777" w:rsidR="00454522" w:rsidRPr="003660B1" w:rsidRDefault="00454522" w:rsidP="003660B1">
            <w:pPr>
              <w:spacing w:after="160" w:line="480" w:lineRule="auto"/>
              <w:ind w:firstLine="0"/>
              <w:rPr>
                <w:rFonts w:ascii="Times New Roman" w:hAnsi="Times New Roman" w:cs="Times New Roman"/>
                <w:sz w:val="24"/>
                <w:szCs w:val="24"/>
                <w:lang w:val="en-SG"/>
              </w:rPr>
            </w:pPr>
            <w:r w:rsidRPr="003660B1">
              <w:rPr>
                <w:rFonts w:ascii="Times New Roman" w:hAnsi="Times New Roman" w:cs="Times New Roman"/>
                <w:sz w:val="24"/>
                <w:szCs w:val="24"/>
                <w:lang w:val="en-SG"/>
              </w:rPr>
              <w:t>.042</w:t>
            </w:r>
          </w:p>
        </w:tc>
        <w:tc>
          <w:tcPr>
            <w:tcW w:w="1620" w:type="dxa"/>
            <w:vAlign w:val="center"/>
            <w:hideMark/>
          </w:tcPr>
          <w:p w14:paraId="275E7EB2" w14:textId="77777777" w:rsidR="00454522" w:rsidRPr="003660B1" w:rsidRDefault="00454522" w:rsidP="003660B1">
            <w:pPr>
              <w:spacing w:after="160" w:line="480" w:lineRule="auto"/>
              <w:ind w:firstLine="0"/>
              <w:rPr>
                <w:rFonts w:ascii="Times New Roman" w:hAnsi="Times New Roman" w:cs="Times New Roman"/>
                <w:sz w:val="24"/>
                <w:szCs w:val="24"/>
                <w:lang w:val="en-SG"/>
              </w:rPr>
            </w:pPr>
            <w:r w:rsidRPr="003660B1">
              <w:rPr>
                <w:rFonts w:ascii="Times New Roman" w:hAnsi="Times New Roman" w:cs="Times New Roman"/>
                <w:sz w:val="24"/>
                <w:szCs w:val="24"/>
                <w:lang w:val="en-SG"/>
              </w:rPr>
              <w:t>.526</w:t>
            </w:r>
          </w:p>
        </w:tc>
      </w:tr>
      <w:tr w:rsidR="00454522" w:rsidRPr="003A0D02" w14:paraId="66E0A896" w14:textId="77777777" w:rsidTr="003660B1">
        <w:trPr>
          <w:tblCellSpacing w:w="15" w:type="dxa"/>
        </w:trPr>
        <w:tc>
          <w:tcPr>
            <w:tcW w:w="3510" w:type="dxa"/>
            <w:vAlign w:val="center"/>
            <w:hideMark/>
          </w:tcPr>
          <w:p w14:paraId="04B0A160" w14:textId="77777777" w:rsidR="00454522" w:rsidRPr="003660B1" w:rsidRDefault="00454522" w:rsidP="003660B1">
            <w:pPr>
              <w:spacing w:after="160" w:line="480" w:lineRule="auto"/>
              <w:ind w:firstLine="0"/>
              <w:rPr>
                <w:rFonts w:ascii="Times New Roman" w:hAnsi="Times New Roman" w:cs="Times New Roman"/>
                <w:sz w:val="24"/>
                <w:szCs w:val="24"/>
                <w:lang w:val="en-SG"/>
              </w:rPr>
            </w:pPr>
          </w:p>
        </w:tc>
        <w:tc>
          <w:tcPr>
            <w:tcW w:w="4290" w:type="dxa"/>
            <w:vAlign w:val="center"/>
            <w:hideMark/>
          </w:tcPr>
          <w:p w14:paraId="072B9441" w14:textId="77777777" w:rsidR="00454522" w:rsidRPr="003660B1" w:rsidRDefault="00454522" w:rsidP="003660B1">
            <w:pPr>
              <w:spacing w:after="160" w:line="480" w:lineRule="auto"/>
              <w:ind w:firstLine="0"/>
              <w:rPr>
                <w:rFonts w:ascii="Times New Roman" w:hAnsi="Times New Roman" w:cs="Times New Roman"/>
                <w:sz w:val="24"/>
                <w:szCs w:val="24"/>
                <w:lang w:val="en-SG"/>
              </w:rPr>
            </w:pPr>
            <w:r w:rsidRPr="003660B1">
              <w:rPr>
                <w:rFonts w:ascii="Times New Roman" w:hAnsi="Times New Roman" w:cs="Times New Roman"/>
                <w:sz w:val="24"/>
                <w:szCs w:val="24"/>
                <w:lang w:val="en-SG"/>
              </w:rPr>
              <w:t>→ Competency, indirect (</w:t>
            </w:r>
            <w:r w:rsidRPr="003660B1">
              <w:rPr>
                <w:rFonts w:ascii="Times New Roman" w:hAnsi="Times New Roman" w:cs="Times New Roman"/>
                <w:i/>
                <w:iCs/>
                <w:sz w:val="24"/>
                <w:szCs w:val="24"/>
                <w:lang w:val="en-SG"/>
              </w:rPr>
              <w:t>ab</w:t>
            </w:r>
            <w:r w:rsidRPr="003660B1">
              <w:rPr>
                <w:rFonts w:ascii="Times New Roman" w:hAnsi="Times New Roman" w:cs="Times New Roman"/>
                <w:sz w:val="24"/>
                <w:szCs w:val="24"/>
                <w:lang w:val="en-SG"/>
              </w:rPr>
              <w:t>)</w:t>
            </w:r>
          </w:p>
        </w:tc>
        <w:tc>
          <w:tcPr>
            <w:tcW w:w="1635" w:type="dxa"/>
            <w:vAlign w:val="center"/>
            <w:hideMark/>
          </w:tcPr>
          <w:p w14:paraId="2DE333D1" w14:textId="77777777" w:rsidR="00454522" w:rsidRPr="003660B1" w:rsidRDefault="00454522" w:rsidP="003660B1">
            <w:pPr>
              <w:spacing w:after="160" w:line="480" w:lineRule="auto"/>
              <w:ind w:firstLine="0"/>
              <w:rPr>
                <w:rFonts w:ascii="Times New Roman" w:hAnsi="Times New Roman" w:cs="Times New Roman"/>
                <w:sz w:val="24"/>
                <w:szCs w:val="24"/>
                <w:lang w:val="en-SG"/>
              </w:rPr>
            </w:pPr>
            <w:r w:rsidRPr="003660B1">
              <w:rPr>
                <w:rFonts w:ascii="Times New Roman" w:hAnsi="Times New Roman" w:cs="Times New Roman"/>
                <w:sz w:val="24"/>
                <w:szCs w:val="24"/>
                <w:lang w:val="en-SG"/>
              </w:rPr>
              <w:t>.066</w:t>
            </w:r>
          </w:p>
        </w:tc>
        <w:tc>
          <w:tcPr>
            <w:tcW w:w="1635" w:type="dxa"/>
            <w:vAlign w:val="center"/>
            <w:hideMark/>
          </w:tcPr>
          <w:p w14:paraId="0047A73B" w14:textId="77777777" w:rsidR="00454522" w:rsidRPr="003660B1" w:rsidRDefault="00454522" w:rsidP="003660B1">
            <w:pPr>
              <w:spacing w:after="160" w:line="480" w:lineRule="auto"/>
              <w:ind w:firstLine="0"/>
              <w:rPr>
                <w:rFonts w:ascii="Times New Roman" w:hAnsi="Times New Roman" w:cs="Times New Roman"/>
                <w:sz w:val="24"/>
                <w:szCs w:val="24"/>
                <w:lang w:val="en-SG"/>
              </w:rPr>
            </w:pPr>
            <w:r w:rsidRPr="003660B1">
              <w:rPr>
                <w:rFonts w:ascii="Times New Roman" w:hAnsi="Times New Roman" w:cs="Times New Roman"/>
                <w:sz w:val="24"/>
                <w:szCs w:val="24"/>
                <w:lang w:val="en-SG"/>
              </w:rPr>
              <w:t>.007</w:t>
            </w:r>
          </w:p>
        </w:tc>
        <w:tc>
          <w:tcPr>
            <w:tcW w:w="1635" w:type="dxa"/>
            <w:vAlign w:val="center"/>
            <w:hideMark/>
          </w:tcPr>
          <w:p w14:paraId="57E72ECA" w14:textId="77777777" w:rsidR="00454522" w:rsidRPr="003660B1" w:rsidRDefault="00454522" w:rsidP="003660B1">
            <w:pPr>
              <w:spacing w:after="160" w:line="480" w:lineRule="auto"/>
              <w:ind w:firstLine="0"/>
              <w:rPr>
                <w:rFonts w:ascii="Times New Roman" w:hAnsi="Times New Roman" w:cs="Times New Roman"/>
                <w:sz w:val="24"/>
                <w:szCs w:val="24"/>
                <w:lang w:val="en-SG"/>
              </w:rPr>
            </w:pPr>
            <w:r w:rsidRPr="003660B1">
              <w:rPr>
                <w:rFonts w:ascii="Times New Roman" w:hAnsi="Times New Roman" w:cs="Times New Roman"/>
                <w:sz w:val="24"/>
                <w:szCs w:val="24"/>
                <w:lang w:val="en-SG"/>
              </w:rPr>
              <w:t>.038</w:t>
            </w:r>
          </w:p>
        </w:tc>
        <w:tc>
          <w:tcPr>
            <w:tcW w:w="1620" w:type="dxa"/>
            <w:vAlign w:val="center"/>
            <w:hideMark/>
          </w:tcPr>
          <w:p w14:paraId="5AFAE99A" w14:textId="77777777" w:rsidR="00454522" w:rsidRPr="003660B1" w:rsidRDefault="00454522" w:rsidP="003660B1">
            <w:pPr>
              <w:spacing w:after="160" w:line="480" w:lineRule="auto"/>
              <w:ind w:firstLine="0"/>
              <w:rPr>
                <w:rFonts w:ascii="Times New Roman" w:hAnsi="Times New Roman" w:cs="Times New Roman"/>
                <w:sz w:val="24"/>
                <w:szCs w:val="24"/>
                <w:lang w:val="en-SG"/>
              </w:rPr>
            </w:pPr>
            <w:r w:rsidRPr="003660B1">
              <w:rPr>
                <w:rFonts w:ascii="Times New Roman" w:hAnsi="Times New Roman" w:cs="Times New Roman"/>
                <w:sz w:val="24"/>
                <w:szCs w:val="24"/>
                <w:lang w:val="en-SG"/>
              </w:rPr>
              <w:t>.138</w:t>
            </w:r>
          </w:p>
        </w:tc>
      </w:tr>
      <w:tr w:rsidR="00454522" w:rsidRPr="003A0D02" w14:paraId="5C86A34C" w14:textId="77777777" w:rsidTr="003660B1">
        <w:trPr>
          <w:tblCellSpacing w:w="15" w:type="dxa"/>
        </w:trPr>
        <w:tc>
          <w:tcPr>
            <w:tcW w:w="3510" w:type="dxa"/>
            <w:vAlign w:val="center"/>
            <w:hideMark/>
          </w:tcPr>
          <w:p w14:paraId="53B0750F" w14:textId="77777777" w:rsidR="00454522" w:rsidRPr="003660B1" w:rsidRDefault="00454522" w:rsidP="003660B1">
            <w:pPr>
              <w:spacing w:after="160" w:line="480" w:lineRule="auto"/>
              <w:ind w:firstLine="0"/>
              <w:rPr>
                <w:rFonts w:ascii="Times New Roman" w:hAnsi="Times New Roman" w:cs="Times New Roman"/>
                <w:sz w:val="24"/>
                <w:szCs w:val="24"/>
                <w:lang w:val="en-SG"/>
              </w:rPr>
            </w:pPr>
          </w:p>
        </w:tc>
        <w:tc>
          <w:tcPr>
            <w:tcW w:w="4290" w:type="dxa"/>
            <w:vAlign w:val="center"/>
            <w:hideMark/>
          </w:tcPr>
          <w:p w14:paraId="33878FE0" w14:textId="77777777" w:rsidR="00454522" w:rsidRPr="003660B1" w:rsidRDefault="00454522" w:rsidP="003660B1">
            <w:pPr>
              <w:spacing w:after="160" w:line="480" w:lineRule="auto"/>
              <w:ind w:firstLine="0"/>
              <w:rPr>
                <w:rFonts w:ascii="Times New Roman" w:hAnsi="Times New Roman" w:cs="Times New Roman"/>
                <w:sz w:val="24"/>
                <w:szCs w:val="24"/>
                <w:lang w:val="en-SG"/>
              </w:rPr>
            </w:pPr>
            <w:r w:rsidRPr="003660B1">
              <w:rPr>
                <w:rFonts w:ascii="Times New Roman" w:hAnsi="Times New Roman" w:cs="Times New Roman"/>
                <w:sz w:val="24"/>
                <w:szCs w:val="24"/>
                <w:lang w:val="en-SG"/>
              </w:rPr>
              <w:t>→ Competency, total (</w:t>
            </w:r>
            <w:r w:rsidRPr="003660B1">
              <w:rPr>
                <w:rFonts w:ascii="Times New Roman" w:hAnsi="Times New Roman" w:cs="Times New Roman"/>
                <w:i/>
                <w:iCs/>
                <w:sz w:val="24"/>
                <w:szCs w:val="24"/>
                <w:lang w:val="en-SG"/>
              </w:rPr>
              <w:t>c</w:t>
            </w:r>
            <w:r w:rsidRPr="003660B1">
              <w:rPr>
                <w:rFonts w:ascii="Times New Roman" w:hAnsi="Times New Roman" w:cs="Times New Roman"/>
                <w:sz w:val="24"/>
                <w:szCs w:val="24"/>
                <w:lang w:val="en-SG"/>
              </w:rPr>
              <w:t>)</w:t>
            </w:r>
          </w:p>
        </w:tc>
        <w:tc>
          <w:tcPr>
            <w:tcW w:w="1635" w:type="dxa"/>
            <w:vAlign w:val="center"/>
            <w:hideMark/>
          </w:tcPr>
          <w:p w14:paraId="72A74C87" w14:textId="77777777" w:rsidR="00454522" w:rsidRPr="003660B1" w:rsidRDefault="00454522" w:rsidP="003660B1">
            <w:pPr>
              <w:spacing w:after="160" w:line="480" w:lineRule="auto"/>
              <w:ind w:firstLine="0"/>
              <w:rPr>
                <w:rFonts w:ascii="Times New Roman" w:hAnsi="Times New Roman" w:cs="Times New Roman"/>
                <w:sz w:val="24"/>
                <w:szCs w:val="24"/>
                <w:lang w:val="en-SG"/>
              </w:rPr>
            </w:pPr>
            <w:r w:rsidRPr="003660B1">
              <w:rPr>
                <w:rFonts w:ascii="Times New Roman" w:hAnsi="Times New Roman" w:cs="Times New Roman"/>
                <w:sz w:val="24"/>
                <w:szCs w:val="24"/>
                <w:lang w:val="en-SG"/>
              </w:rPr>
              <w:t>.192</w:t>
            </w:r>
          </w:p>
        </w:tc>
        <w:tc>
          <w:tcPr>
            <w:tcW w:w="1635" w:type="dxa"/>
            <w:vAlign w:val="center"/>
            <w:hideMark/>
          </w:tcPr>
          <w:p w14:paraId="172FD42D" w14:textId="77777777" w:rsidR="00454522" w:rsidRPr="003660B1" w:rsidRDefault="00454522" w:rsidP="003660B1">
            <w:pPr>
              <w:spacing w:after="160" w:line="480" w:lineRule="auto"/>
              <w:ind w:firstLine="0"/>
              <w:rPr>
                <w:rFonts w:ascii="Times New Roman" w:hAnsi="Times New Roman" w:cs="Times New Roman"/>
                <w:sz w:val="24"/>
                <w:szCs w:val="24"/>
                <w:lang w:val="en-SG"/>
              </w:rPr>
            </w:pPr>
            <w:r w:rsidRPr="003660B1">
              <w:rPr>
                <w:rFonts w:ascii="Times New Roman" w:hAnsi="Times New Roman" w:cs="Times New Roman"/>
                <w:sz w:val="24"/>
                <w:szCs w:val="24"/>
                <w:lang w:val="en-SG"/>
              </w:rPr>
              <w:t>.002</w:t>
            </w:r>
          </w:p>
        </w:tc>
        <w:tc>
          <w:tcPr>
            <w:tcW w:w="1635" w:type="dxa"/>
            <w:vAlign w:val="center"/>
            <w:hideMark/>
          </w:tcPr>
          <w:p w14:paraId="20EB8303" w14:textId="77777777" w:rsidR="00454522" w:rsidRPr="003660B1" w:rsidRDefault="00454522" w:rsidP="003660B1">
            <w:pPr>
              <w:spacing w:after="160" w:line="480" w:lineRule="auto"/>
              <w:ind w:firstLine="0"/>
              <w:rPr>
                <w:rFonts w:ascii="Times New Roman" w:hAnsi="Times New Roman" w:cs="Times New Roman"/>
                <w:sz w:val="24"/>
                <w:szCs w:val="24"/>
                <w:lang w:val="en-SG"/>
              </w:rPr>
            </w:pPr>
            <w:r w:rsidRPr="003660B1">
              <w:rPr>
                <w:rFonts w:ascii="Times New Roman" w:hAnsi="Times New Roman" w:cs="Times New Roman"/>
                <w:sz w:val="24"/>
                <w:szCs w:val="24"/>
                <w:lang w:val="en-SG"/>
              </w:rPr>
              <w:t>.080</w:t>
            </w:r>
          </w:p>
        </w:tc>
        <w:tc>
          <w:tcPr>
            <w:tcW w:w="1620" w:type="dxa"/>
            <w:vAlign w:val="center"/>
            <w:hideMark/>
          </w:tcPr>
          <w:p w14:paraId="060DDA91" w14:textId="77777777" w:rsidR="00454522" w:rsidRPr="003660B1" w:rsidRDefault="00454522" w:rsidP="003660B1">
            <w:pPr>
              <w:spacing w:after="160" w:line="480" w:lineRule="auto"/>
              <w:ind w:firstLine="0"/>
              <w:rPr>
                <w:rFonts w:ascii="Times New Roman" w:hAnsi="Times New Roman" w:cs="Times New Roman"/>
                <w:sz w:val="24"/>
                <w:szCs w:val="24"/>
                <w:lang w:val="en-SG"/>
              </w:rPr>
            </w:pPr>
            <w:r w:rsidRPr="003660B1">
              <w:rPr>
                <w:rFonts w:ascii="Times New Roman" w:hAnsi="Times New Roman" w:cs="Times New Roman"/>
                <w:sz w:val="24"/>
                <w:szCs w:val="24"/>
                <w:lang w:val="en-SG"/>
              </w:rPr>
              <w:t>.199</w:t>
            </w:r>
          </w:p>
        </w:tc>
      </w:tr>
      <w:tr w:rsidR="00454522" w:rsidRPr="003A0D02" w14:paraId="1F79B861" w14:textId="77777777" w:rsidTr="003660B1">
        <w:trPr>
          <w:tblCellSpacing w:w="15" w:type="dxa"/>
        </w:trPr>
        <w:tc>
          <w:tcPr>
            <w:tcW w:w="3510" w:type="dxa"/>
            <w:tcBorders>
              <w:bottom w:val="single" w:sz="4" w:space="0" w:color="auto"/>
            </w:tcBorders>
            <w:vAlign w:val="center"/>
            <w:hideMark/>
          </w:tcPr>
          <w:p w14:paraId="34338469" w14:textId="77777777" w:rsidR="00454522" w:rsidRPr="003660B1" w:rsidRDefault="00454522" w:rsidP="003660B1">
            <w:pPr>
              <w:spacing w:after="160" w:line="480" w:lineRule="auto"/>
              <w:ind w:firstLine="0"/>
              <w:rPr>
                <w:rFonts w:ascii="Times New Roman" w:hAnsi="Times New Roman" w:cs="Times New Roman"/>
                <w:sz w:val="24"/>
                <w:szCs w:val="24"/>
                <w:lang w:val="en-SG"/>
              </w:rPr>
            </w:pPr>
            <w:r w:rsidRPr="003660B1">
              <w:rPr>
                <w:rFonts w:ascii="Times New Roman" w:hAnsi="Times New Roman" w:cs="Times New Roman"/>
                <w:sz w:val="24"/>
                <w:szCs w:val="24"/>
                <w:lang w:val="en-SG"/>
              </w:rPr>
              <w:t>Self-efficacy</w:t>
            </w:r>
          </w:p>
        </w:tc>
        <w:tc>
          <w:tcPr>
            <w:tcW w:w="4290" w:type="dxa"/>
            <w:tcBorders>
              <w:bottom w:val="single" w:sz="4" w:space="0" w:color="auto"/>
            </w:tcBorders>
            <w:vAlign w:val="center"/>
            <w:hideMark/>
          </w:tcPr>
          <w:p w14:paraId="376B75E7" w14:textId="77777777" w:rsidR="00454522" w:rsidRPr="003660B1" w:rsidRDefault="00454522" w:rsidP="003660B1">
            <w:pPr>
              <w:spacing w:after="160" w:line="480" w:lineRule="auto"/>
              <w:ind w:firstLine="0"/>
              <w:rPr>
                <w:rFonts w:ascii="Times New Roman" w:hAnsi="Times New Roman" w:cs="Times New Roman"/>
                <w:sz w:val="24"/>
                <w:szCs w:val="24"/>
                <w:lang w:val="en-SG"/>
              </w:rPr>
            </w:pPr>
            <w:r w:rsidRPr="003660B1">
              <w:rPr>
                <w:rFonts w:ascii="Times New Roman" w:hAnsi="Times New Roman" w:cs="Times New Roman"/>
                <w:sz w:val="24"/>
                <w:szCs w:val="24"/>
                <w:lang w:val="en-SG"/>
              </w:rPr>
              <w:t>→ Competency (</w:t>
            </w:r>
            <w:r w:rsidRPr="003660B1">
              <w:rPr>
                <w:rFonts w:ascii="Times New Roman" w:hAnsi="Times New Roman" w:cs="Times New Roman"/>
                <w:i/>
                <w:iCs/>
                <w:sz w:val="24"/>
                <w:szCs w:val="24"/>
                <w:lang w:val="en-SG"/>
              </w:rPr>
              <w:t>b</w:t>
            </w:r>
            <w:r w:rsidRPr="003660B1">
              <w:rPr>
                <w:rFonts w:ascii="Times New Roman" w:hAnsi="Times New Roman" w:cs="Times New Roman"/>
                <w:sz w:val="24"/>
                <w:szCs w:val="24"/>
                <w:lang w:val="en-SG"/>
              </w:rPr>
              <w:t>)</w:t>
            </w:r>
          </w:p>
        </w:tc>
        <w:tc>
          <w:tcPr>
            <w:tcW w:w="1635" w:type="dxa"/>
            <w:tcBorders>
              <w:bottom w:val="single" w:sz="4" w:space="0" w:color="auto"/>
            </w:tcBorders>
            <w:vAlign w:val="center"/>
            <w:hideMark/>
          </w:tcPr>
          <w:p w14:paraId="3096FCE1" w14:textId="77777777" w:rsidR="00454522" w:rsidRPr="003660B1" w:rsidRDefault="00454522" w:rsidP="003660B1">
            <w:pPr>
              <w:spacing w:after="160" w:line="480" w:lineRule="auto"/>
              <w:ind w:firstLine="0"/>
              <w:rPr>
                <w:rFonts w:ascii="Times New Roman" w:hAnsi="Times New Roman" w:cs="Times New Roman"/>
                <w:sz w:val="24"/>
                <w:szCs w:val="24"/>
                <w:lang w:val="en-SG"/>
              </w:rPr>
            </w:pPr>
            <w:r w:rsidRPr="003660B1">
              <w:rPr>
                <w:rFonts w:ascii="Times New Roman" w:hAnsi="Times New Roman" w:cs="Times New Roman"/>
                <w:sz w:val="24"/>
                <w:szCs w:val="24"/>
                <w:lang w:val="en-SG"/>
              </w:rPr>
              <w:t>.342</w:t>
            </w:r>
          </w:p>
        </w:tc>
        <w:tc>
          <w:tcPr>
            <w:tcW w:w="1635" w:type="dxa"/>
            <w:tcBorders>
              <w:bottom w:val="single" w:sz="4" w:space="0" w:color="auto"/>
            </w:tcBorders>
            <w:vAlign w:val="center"/>
            <w:hideMark/>
          </w:tcPr>
          <w:p w14:paraId="2B701509" w14:textId="77777777" w:rsidR="00454522" w:rsidRPr="003660B1" w:rsidRDefault="00454522" w:rsidP="003660B1">
            <w:pPr>
              <w:spacing w:after="160" w:line="480" w:lineRule="auto"/>
              <w:ind w:firstLine="0"/>
              <w:rPr>
                <w:rFonts w:ascii="Times New Roman" w:hAnsi="Times New Roman" w:cs="Times New Roman"/>
                <w:sz w:val="24"/>
                <w:szCs w:val="24"/>
                <w:lang w:val="en-SG"/>
              </w:rPr>
            </w:pPr>
            <w:r w:rsidRPr="003660B1">
              <w:rPr>
                <w:rFonts w:ascii="Times New Roman" w:hAnsi="Times New Roman" w:cs="Times New Roman"/>
                <w:sz w:val="24"/>
                <w:szCs w:val="24"/>
                <w:lang w:val="en-SG"/>
              </w:rPr>
              <w:t>&lt;.001</w:t>
            </w:r>
          </w:p>
        </w:tc>
        <w:tc>
          <w:tcPr>
            <w:tcW w:w="1635" w:type="dxa"/>
            <w:tcBorders>
              <w:bottom w:val="single" w:sz="4" w:space="0" w:color="auto"/>
            </w:tcBorders>
            <w:vAlign w:val="center"/>
            <w:hideMark/>
          </w:tcPr>
          <w:p w14:paraId="05E3D72F" w14:textId="77777777" w:rsidR="00454522" w:rsidRPr="003660B1" w:rsidRDefault="00454522" w:rsidP="003660B1">
            <w:pPr>
              <w:spacing w:after="160" w:line="480" w:lineRule="auto"/>
              <w:ind w:firstLine="0"/>
              <w:rPr>
                <w:rFonts w:ascii="Times New Roman" w:hAnsi="Times New Roman" w:cs="Times New Roman"/>
                <w:sz w:val="24"/>
                <w:szCs w:val="24"/>
                <w:lang w:val="en-SG"/>
              </w:rPr>
            </w:pPr>
            <w:r w:rsidRPr="003660B1">
              <w:rPr>
                <w:rFonts w:ascii="Times New Roman" w:hAnsi="Times New Roman" w:cs="Times New Roman"/>
                <w:sz w:val="24"/>
                <w:szCs w:val="24"/>
                <w:lang w:val="en-SG"/>
              </w:rPr>
              <w:t>.407</w:t>
            </w:r>
          </w:p>
        </w:tc>
        <w:tc>
          <w:tcPr>
            <w:tcW w:w="1620" w:type="dxa"/>
            <w:tcBorders>
              <w:bottom w:val="single" w:sz="4" w:space="0" w:color="auto"/>
            </w:tcBorders>
            <w:vAlign w:val="center"/>
            <w:hideMark/>
          </w:tcPr>
          <w:p w14:paraId="10C2E28B" w14:textId="77777777" w:rsidR="00454522" w:rsidRPr="003660B1" w:rsidRDefault="00454522" w:rsidP="003660B1">
            <w:pPr>
              <w:spacing w:after="160" w:line="480" w:lineRule="auto"/>
              <w:ind w:firstLine="0"/>
              <w:rPr>
                <w:rFonts w:ascii="Times New Roman" w:hAnsi="Times New Roman" w:cs="Times New Roman"/>
                <w:sz w:val="24"/>
                <w:szCs w:val="24"/>
                <w:lang w:val="en-SG"/>
              </w:rPr>
            </w:pPr>
            <w:r w:rsidRPr="003660B1">
              <w:rPr>
                <w:rFonts w:ascii="Times New Roman" w:hAnsi="Times New Roman" w:cs="Times New Roman"/>
                <w:sz w:val="24"/>
                <w:szCs w:val="24"/>
                <w:lang w:val="en-SG"/>
              </w:rPr>
              <w:t>&lt;.001</w:t>
            </w:r>
          </w:p>
        </w:tc>
      </w:tr>
    </w:tbl>
    <w:p w14:paraId="1BA31877" w14:textId="77777777" w:rsidR="00454522" w:rsidRPr="003660B1" w:rsidRDefault="00454522" w:rsidP="00454522">
      <w:pPr>
        <w:spacing w:after="160" w:line="480" w:lineRule="auto"/>
        <w:ind w:firstLine="0"/>
        <w:rPr>
          <w:rFonts w:ascii="Times New Roman" w:hAnsi="Times New Roman" w:cs="Times New Roman"/>
          <w:sz w:val="24"/>
          <w:szCs w:val="24"/>
          <w:lang w:val="en-SG"/>
        </w:rPr>
      </w:pPr>
      <w:r w:rsidRPr="003660B1">
        <w:rPr>
          <w:rFonts w:ascii="Times New Roman" w:hAnsi="Times New Roman" w:cs="Times New Roman"/>
          <w:i/>
          <w:iCs/>
          <w:sz w:val="24"/>
          <w:szCs w:val="24"/>
          <w:lang w:val="en-SG"/>
        </w:rPr>
        <w:t>Note.</w:t>
      </w:r>
      <w:r w:rsidRPr="003660B1">
        <w:rPr>
          <w:rFonts w:ascii="Times New Roman" w:hAnsi="Times New Roman" w:cs="Times New Roman"/>
          <w:sz w:val="24"/>
          <w:szCs w:val="24"/>
          <w:lang w:val="en-SG"/>
        </w:rPr>
        <w:t xml:space="preserve"> Path coefficients (</w:t>
      </w:r>
      <w:r w:rsidRPr="003660B1">
        <w:rPr>
          <w:rFonts w:ascii="Times New Roman" w:hAnsi="Times New Roman" w:cs="Times New Roman"/>
          <w:i/>
          <w:iCs/>
          <w:sz w:val="24"/>
          <w:szCs w:val="24"/>
          <w:lang w:val="en-SG"/>
        </w:rPr>
        <w:t>a</w:t>
      </w:r>
      <w:r w:rsidRPr="003660B1">
        <w:rPr>
          <w:rFonts w:ascii="Times New Roman" w:hAnsi="Times New Roman" w:cs="Times New Roman"/>
          <w:sz w:val="24"/>
          <w:szCs w:val="24"/>
          <w:lang w:val="en-SG"/>
        </w:rPr>
        <w:t xml:space="preserve">, </w:t>
      </w:r>
      <w:r w:rsidRPr="003660B1">
        <w:rPr>
          <w:rFonts w:ascii="Times New Roman" w:hAnsi="Times New Roman" w:cs="Times New Roman"/>
          <w:i/>
          <w:iCs/>
          <w:sz w:val="24"/>
          <w:szCs w:val="24"/>
          <w:lang w:val="en-SG"/>
        </w:rPr>
        <w:t>b</w:t>
      </w:r>
      <w:r w:rsidRPr="003660B1">
        <w:rPr>
          <w:rFonts w:ascii="Times New Roman" w:hAnsi="Times New Roman" w:cs="Times New Roman"/>
          <w:sz w:val="24"/>
          <w:szCs w:val="24"/>
          <w:lang w:val="en-SG"/>
        </w:rPr>
        <w:t xml:space="preserve">, </w:t>
      </w:r>
      <w:r w:rsidRPr="003660B1">
        <w:rPr>
          <w:rFonts w:ascii="Times New Roman" w:hAnsi="Times New Roman" w:cs="Times New Roman"/>
          <w:i/>
          <w:iCs/>
          <w:sz w:val="24"/>
          <w:szCs w:val="24"/>
          <w:lang w:val="en-SG"/>
        </w:rPr>
        <w:t>c′</w:t>
      </w:r>
      <w:r w:rsidRPr="003660B1">
        <w:rPr>
          <w:rFonts w:ascii="Times New Roman" w:hAnsi="Times New Roman" w:cs="Times New Roman"/>
          <w:sz w:val="24"/>
          <w:szCs w:val="24"/>
          <w:lang w:val="en-SG"/>
        </w:rPr>
        <w:t>) were estimated using maximum likelihood estimation with robust standard errors (MLR). Indirect (</w:t>
      </w:r>
      <w:r w:rsidRPr="003660B1">
        <w:rPr>
          <w:rFonts w:ascii="Times New Roman" w:hAnsi="Times New Roman" w:cs="Times New Roman"/>
          <w:i/>
          <w:iCs/>
          <w:sz w:val="24"/>
          <w:szCs w:val="24"/>
          <w:lang w:val="en-SG"/>
        </w:rPr>
        <w:t>ab</w:t>
      </w:r>
      <w:r w:rsidRPr="003660B1">
        <w:rPr>
          <w:rFonts w:ascii="Times New Roman" w:hAnsi="Times New Roman" w:cs="Times New Roman"/>
          <w:sz w:val="24"/>
          <w:szCs w:val="24"/>
          <w:lang w:val="en-SG"/>
        </w:rPr>
        <w:t>) and total (</w:t>
      </w:r>
      <w:r w:rsidRPr="003660B1">
        <w:rPr>
          <w:rFonts w:ascii="Times New Roman" w:hAnsi="Times New Roman" w:cs="Times New Roman"/>
          <w:i/>
          <w:iCs/>
          <w:sz w:val="24"/>
          <w:szCs w:val="24"/>
          <w:lang w:val="en-SG"/>
        </w:rPr>
        <w:t>c</w:t>
      </w:r>
      <w:r w:rsidRPr="003660B1">
        <w:rPr>
          <w:rFonts w:ascii="Times New Roman" w:hAnsi="Times New Roman" w:cs="Times New Roman"/>
          <w:sz w:val="24"/>
          <w:szCs w:val="24"/>
          <w:lang w:val="en-SG"/>
        </w:rPr>
        <w:t>) effects were tested using 5,000-resample bias-corrected bootstrap 95% confidence intervals (CI); significance was determined by CI exclusion of zero.</w:t>
      </w:r>
    </w:p>
    <w:p w14:paraId="5AEE3BAF" w14:textId="77777777" w:rsidR="00454522" w:rsidRPr="003660B1" w:rsidRDefault="00454522" w:rsidP="00454522">
      <w:pPr>
        <w:spacing w:after="160" w:line="480" w:lineRule="auto"/>
        <w:ind w:firstLine="0"/>
        <w:rPr>
          <w:rFonts w:ascii="Times New Roman" w:hAnsi="Times New Roman" w:cs="Times New Roman"/>
          <w:sz w:val="24"/>
          <w:szCs w:val="24"/>
          <w:lang w:val="en-SG"/>
        </w:rPr>
      </w:pPr>
      <w:r w:rsidRPr="003660B1">
        <w:rPr>
          <w:rFonts w:ascii="Times New Roman" w:hAnsi="Times New Roman" w:cs="Times New Roman"/>
          <w:sz w:val="24"/>
          <w:szCs w:val="24"/>
          <w:lang w:val="en-SG"/>
        </w:rPr>
        <w:t xml:space="preserve">ᵃ 95% CI [.005, .088] excluded zero despite </w:t>
      </w:r>
      <w:r w:rsidRPr="003660B1">
        <w:rPr>
          <w:rFonts w:ascii="Times New Roman" w:hAnsi="Times New Roman" w:cs="Times New Roman"/>
          <w:i/>
          <w:iCs/>
          <w:sz w:val="24"/>
          <w:szCs w:val="24"/>
          <w:lang w:val="en-SG"/>
        </w:rPr>
        <w:t>p</w:t>
      </w:r>
      <w:r w:rsidRPr="003660B1">
        <w:rPr>
          <w:rFonts w:ascii="Times New Roman" w:hAnsi="Times New Roman" w:cs="Times New Roman"/>
          <w:sz w:val="24"/>
          <w:szCs w:val="24"/>
          <w:lang w:val="en-SG"/>
        </w:rPr>
        <w:t xml:space="preserve"> &gt; .05; considered significant under the bootstrap CI criterion.</w:t>
      </w:r>
    </w:p>
    <w:p w14:paraId="62597C84" w14:textId="77777777" w:rsidR="576062CF" w:rsidRPr="00071BEF" w:rsidRDefault="576062CF" w:rsidP="00071BEF">
      <w:pPr>
        <w:pStyle w:val="Bibliography"/>
        <w:ind w:left="0" w:firstLine="0"/>
        <w:rPr>
          <w:rFonts w:ascii="Times New Roman" w:hAnsi="Times New Roman" w:cs="Times New Roman"/>
          <w:sz w:val="24"/>
          <w:szCs w:val="24"/>
        </w:rPr>
      </w:pPr>
    </w:p>
    <w:sectPr w:rsidR="576062CF" w:rsidRPr="00071BEF" w:rsidSect="00071BEF">
      <w:headerReference w:type="default" r:id="rId11"/>
      <w:pgSz w:w="16839" w:h="11907" w:orient="landscape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DEBFFBB" w14:textId="77777777" w:rsidR="00B64095" w:rsidRDefault="00B64095">
      <w:pPr>
        <w:spacing w:line="240" w:lineRule="auto"/>
      </w:pPr>
      <w:r>
        <w:separator/>
      </w:r>
    </w:p>
  </w:endnote>
  <w:endnote w:type="continuationSeparator" w:id="0">
    <w:p w14:paraId="7F19F7BE" w14:textId="77777777" w:rsidR="00B64095" w:rsidRDefault="00B64095">
      <w:pPr>
        <w:spacing w:line="240" w:lineRule="auto"/>
      </w:pPr>
      <w:r>
        <w:continuationSeparator/>
      </w:r>
    </w:p>
  </w:endnote>
  <w:endnote w:type="continuationNotice" w:id="1">
    <w:p w14:paraId="62672BE5" w14:textId="77777777" w:rsidR="00B64095" w:rsidRDefault="00B64095">
      <w:pPr>
        <w:spacing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6D87C83" w14:textId="77777777" w:rsidR="00B64095" w:rsidRDefault="00B64095">
      <w:pPr>
        <w:spacing w:line="240" w:lineRule="auto"/>
      </w:pPr>
      <w:r>
        <w:separator/>
      </w:r>
    </w:p>
  </w:footnote>
  <w:footnote w:type="continuationSeparator" w:id="0">
    <w:p w14:paraId="5406E6B6" w14:textId="77777777" w:rsidR="00B64095" w:rsidRDefault="00B64095">
      <w:pPr>
        <w:spacing w:line="240" w:lineRule="auto"/>
      </w:pPr>
      <w:r>
        <w:continuationSeparator/>
      </w:r>
    </w:p>
  </w:footnote>
  <w:footnote w:type="continuationNotice" w:id="1">
    <w:p w14:paraId="1B99BF05" w14:textId="77777777" w:rsidR="00B64095" w:rsidRDefault="00B64095">
      <w:pPr>
        <w:spacing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A4A843E" w14:textId="17EEC205" w:rsidR="002D4DF4" w:rsidRPr="00071BEF" w:rsidRDefault="0032045B">
    <w:pPr>
      <w:pStyle w:val="Header"/>
      <w:rPr>
        <w:rFonts w:ascii="Times New Roman" w:hAnsi="Times New Roman" w:cs="Times New Roman"/>
        <w:sz w:val="24"/>
        <w:szCs w:val="24"/>
        <w:lang w:val="en-SG"/>
      </w:rPr>
    </w:pPr>
    <w:r w:rsidRPr="00071BEF">
      <w:rPr>
        <w:rFonts w:ascii="Times New Roman" w:hAnsi="Times New Roman" w:cs="Times New Roman"/>
        <w:sz w:val="24"/>
        <w:szCs w:val="24"/>
        <w:lang w:val="en-SG"/>
      </w:rPr>
      <w:t>PRACTITIONER COMPETENCE IN YOUTH SUICIDE RISK</w:t>
    </w:r>
    <w:r w:rsidR="00671AC7" w:rsidRPr="00071BEF">
      <w:rPr>
        <w:rFonts w:ascii="Times New Roman" w:hAnsi="Times New Roman" w:cs="Times New Roman"/>
        <w:sz w:val="24"/>
        <w:szCs w:val="24"/>
        <w:lang w:val="en-SG"/>
      </w:rPr>
      <w:ptab w:relativeTo="margin" w:alignment="right" w:leader="none"/>
    </w:r>
    <w:r w:rsidR="00372F19" w:rsidRPr="00071BEF">
      <w:rPr>
        <w:rFonts w:ascii="Times New Roman" w:hAnsi="Times New Roman" w:cs="Times New Roman"/>
        <w:sz w:val="24"/>
        <w:szCs w:val="24"/>
        <w:lang w:val="en-SG"/>
      </w:rPr>
      <w:fldChar w:fldCharType="begin"/>
    </w:r>
    <w:r w:rsidR="00372F19" w:rsidRPr="00071BEF">
      <w:rPr>
        <w:rFonts w:ascii="Times New Roman" w:hAnsi="Times New Roman" w:cs="Times New Roman"/>
        <w:sz w:val="24"/>
        <w:szCs w:val="24"/>
        <w:lang w:val="en-SG"/>
      </w:rPr>
      <w:instrText xml:space="preserve"> PAGE   \* MERGEFORMAT </w:instrText>
    </w:r>
    <w:r w:rsidR="00372F19" w:rsidRPr="00071BEF">
      <w:rPr>
        <w:rFonts w:ascii="Times New Roman" w:hAnsi="Times New Roman" w:cs="Times New Roman"/>
        <w:sz w:val="24"/>
        <w:szCs w:val="24"/>
        <w:lang w:val="en-SG"/>
      </w:rPr>
      <w:fldChar w:fldCharType="separate"/>
    </w:r>
    <w:r w:rsidR="00372F19" w:rsidRPr="00071BEF">
      <w:rPr>
        <w:rFonts w:ascii="Times New Roman" w:hAnsi="Times New Roman" w:cs="Times New Roman"/>
        <w:noProof/>
        <w:sz w:val="24"/>
        <w:szCs w:val="24"/>
        <w:lang w:val="en-SG"/>
      </w:rPr>
      <w:t>1</w:t>
    </w:r>
    <w:r w:rsidR="00372F19" w:rsidRPr="00071BEF">
      <w:rPr>
        <w:rFonts w:ascii="Times New Roman" w:hAnsi="Times New Roman" w:cs="Times New Roman"/>
        <w:noProof/>
        <w:sz w:val="24"/>
        <w:szCs w:val="24"/>
        <w:lang w:val="en-SG"/>
      </w:rPr>
      <w:fldChar w:fldCharType="end"/>
    </w:r>
    <w:r w:rsidR="005A53A8" w:rsidRPr="00071BEF">
      <w:rPr>
        <w:rFonts w:ascii="Times New Roman" w:hAnsi="Times New Roman" w:cs="Times New Roman"/>
        <w:sz w:val="24"/>
        <w:szCs w:val="24"/>
        <w:lang w:val="en-SG"/>
      </w:rPr>
      <w:ptab w:relativeTo="margin" w:alignment="right" w:leader="none"/>
    </w:r>
  </w:p>
</w:hdr>
</file>

<file path=word/intelligence2.xml><?xml version="1.0" encoding="utf-8"?>
<int2:intelligence xmlns:int2="http://schemas.microsoft.com/office/intelligence/2020/intelligence" xmlns:oel="http://schemas.microsoft.com/office/2019/extlst">
  <int2:observations>
    <int2:textHash int2:hashCode="1EsVyezfLY162l" int2:id="d5OGxhkP">
      <int2:state int2:value="Rejected" int2:type="spell"/>
    </int2:textHash>
  </int2:observations>
  <int2:intelligenceSettings/>
  <int2:onDemandWorkflows/>
</int2:intelligence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FDE6C39"/>
    <w:multiLevelType w:val="hybridMultilevel"/>
    <w:tmpl w:val="DB2CC6C0"/>
    <w:lvl w:ilvl="0" w:tplc="4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48090019" w:tentative="1">
      <w:start w:val="1"/>
      <w:numFmt w:val="lowerLetter"/>
      <w:lvlText w:val="%2."/>
      <w:lvlJc w:val="left"/>
      <w:pPr>
        <w:ind w:left="1440" w:hanging="360"/>
      </w:pPr>
    </w:lvl>
    <w:lvl w:ilvl="2" w:tplc="4809001B" w:tentative="1">
      <w:start w:val="1"/>
      <w:numFmt w:val="lowerRoman"/>
      <w:lvlText w:val="%3."/>
      <w:lvlJc w:val="right"/>
      <w:pPr>
        <w:ind w:left="2160" w:hanging="180"/>
      </w:pPr>
    </w:lvl>
    <w:lvl w:ilvl="3" w:tplc="4809000F" w:tentative="1">
      <w:start w:val="1"/>
      <w:numFmt w:val="decimal"/>
      <w:lvlText w:val="%4."/>
      <w:lvlJc w:val="left"/>
      <w:pPr>
        <w:ind w:left="2880" w:hanging="360"/>
      </w:pPr>
    </w:lvl>
    <w:lvl w:ilvl="4" w:tplc="48090019" w:tentative="1">
      <w:start w:val="1"/>
      <w:numFmt w:val="lowerLetter"/>
      <w:lvlText w:val="%5."/>
      <w:lvlJc w:val="left"/>
      <w:pPr>
        <w:ind w:left="3600" w:hanging="360"/>
      </w:pPr>
    </w:lvl>
    <w:lvl w:ilvl="5" w:tplc="4809001B" w:tentative="1">
      <w:start w:val="1"/>
      <w:numFmt w:val="lowerRoman"/>
      <w:lvlText w:val="%6."/>
      <w:lvlJc w:val="right"/>
      <w:pPr>
        <w:ind w:left="4320" w:hanging="180"/>
      </w:pPr>
    </w:lvl>
    <w:lvl w:ilvl="6" w:tplc="4809000F" w:tentative="1">
      <w:start w:val="1"/>
      <w:numFmt w:val="decimal"/>
      <w:lvlText w:val="%7."/>
      <w:lvlJc w:val="left"/>
      <w:pPr>
        <w:ind w:left="5040" w:hanging="360"/>
      </w:pPr>
    </w:lvl>
    <w:lvl w:ilvl="7" w:tplc="48090019" w:tentative="1">
      <w:start w:val="1"/>
      <w:numFmt w:val="lowerLetter"/>
      <w:lvlText w:val="%8."/>
      <w:lvlJc w:val="left"/>
      <w:pPr>
        <w:ind w:left="5760" w:hanging="360"/>
      </w:pPr>
    </w:lvl>
    <w:lvl w:ilvl="8" w:tplc="4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8AE7AC8"/>
    <w:multiLevelType w:val="multilevel"/>
    <w:tmpl w:val="2FD696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505049D7"/>
    <w:multiLevelType w:val="multilevel"/>
    <w:tmpl w:val="073E51B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56CE7673"/>
    <w:multiLevelType w:val="hybridMultilevel"/>
    <w:tmpl w:val="023AE00C"/>
    <w:lvl w:ilvl="0" w:tplc="4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48090019" w:tentative="1">
      <w:start w:val="1"/>
      <w:numFmt w:val="lowerLetter"/>
      <w:lvlText w:val="%2."/>
      <w:lvlJc w:val="left"/>
      <w:pPr>
        <w:ind w:left="1440" w:hanging="360"/>
      </w:pPr>
    </w:lvl>
    <w:lvl w:ilvl="2" w:tplc="4809001B" w:tentative="1">
      <w:start w:val="1"/>
      <w:numFmt w:val="lowerRoman"/>
      <w:lvlText w:val="%3."/>
      <w:lvlJc w:val="right"/>
      <w:pPr>
        <w:ind w:left="2160" w:hanging="180"/>
      </w:pPr>
    </w:lvl>
    <w:lvl w:ilvl="3" w:tplc="4809000F" w:tentative="1">
      <w:start w:val="1"/>
      <w:numFmt w:val="decimal"/>
      <w:lvlText w:val="%4."/>
      <w:lvlJc w:val="left"/>
      <w:pPr>
        <w:ind w:left="2880" w:hanging="360"/>
      </w:pPr>
    </w:lvl>
    <w:lvl w:ilvl="4" w:tplc="48090019" w:tentative="1">
      <w:start w:val="1"/>
      <w:numFmt w:val="lowerLetter"/>
      <w:lvlText w:val="%5."/>
      <w:lvlJc w:val="left"/>
      <w:pPr>
        <w:ind w:left="3600" w:hanging="360"/>
      </w:pPr>
    </w:lvl>
    <w:lvl w:ilvl="5" w:tplc="4809001B" w:tentative="1">
      <w:start w:val="1"/>
      <w:numFmt w:val="lowerRoman"/>
      <w:lvlText w:val="%6."/>
      <w:lvlJc w:val="right"/>
      <w:pPr>
        <w:ind w:left="4320" w:hanging="180"/>
      </w:pPr>
    </w:lvl>
    <w:lvl w:ilvl="6" w:tplc="4809000F" w:tentative="1">
      <w:start w:val="1"/>
      <w:numFmt w:val="decimal"/>
      <w:lvlText w:val="%7."/>
      <w:lvlJc w:val="left"/>
      <w:pPr>
        <w:ind w:left="5040" w:hanging="360"/>
      </w:pPr>
    </w:lvl>
    <w:lvl w:ilvl="7" w:tplc="48090019" w:tentative="1">
      <w:start w:val="1"/>
      <w:numFmt w:val="lowerLetter"/>
      <w:lvlText w:val="%8."/>
      <w:lvlJc w:val="left"/>
      <w:pPr>
        <w:ind w:left="5760" w:hanging="360"/>
      </w:pPr>
    </w:lvl>
    <w:lvl w:ilvl="8" w:tplc="4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CCA1D6F"/>
    <w:multiLevelType w:val="hybridMultilevel"/>
    <w:tmpl w:val="FFFFFFFF"/>
    <w:lvl w:ilvl="0" w:tplc="672A1DFA">
      <w:start w:val="1"/>
      <w:numFmt w:val="bullet"/>
      <w:lvlText w:val="-"/>
      <w:lvlJc w:val="left"/>
      <w:pPr>
        <w:ind w:left="1080" w:hanging="360"/>
      </w:pPr>
      <w:rPr>
        <w:rFonts w:ascii="Aptos" w:hAnsi="Aptos" w:hint="default"/>
      </w:rPr>
    </w:lvl>
    <w:lvl w:ilvl="1" w:tplc="8028E63C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1F124C10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6136C856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2082681C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86AE50D0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CEF6709E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C268BDE8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22E07066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 w16cid:durableId="363754082">
    <w:abstractNumId w:val="0"/>
  </w:num>
  <w:num w:numId="2" w16cid:durableId="1793866253">
    <w:abstractNumId w:val="4"/>
  </w:num>
  <w:num w:numId="3" w16cid:durableId="234358507">
    <w:abstractNumId w:val="1"/>
  </w:num>
  <w:num w:numId="4" w16cid:durableId="1103191357">
    <w:abstractNumId w:val="2"/>
  </w:num>
  <w:num w:numId="5" w16cid:durableId="197471231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67"/>
  <w:proofState w:spelling="clean" w:grammar="clean"/>
  <w:attachedTemplate r:id="rId1"/>
  <w:stylePaneFormatFilter w:val="5004" w:allStyles="0" w:customStyles="0" w:latentStyles="1" w:stylesInUse="0" w:headingStyles="0" w:numberingStyles="0" w:tableStyles="0" w:directFormattingOnRuns="0" w:directFormattingOnParagraphs="0" w:directFormattingOnNumbering="0" w:directFormattingOnTables="0" w:clearFormatting="1" w:top3HeadingStyles="0" w:visibleStyles="1" w:alternateStyleNames="0"/>
  <w:stylePaneSortMethod w:val="0000"/>
  <w:defaultTabStop w:val="720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useFELayout/>
    <w:compatSetting w:name="compatibilityMode" w:uri="http://schemas.microsoft.com/office/word" w:val="12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A62903"/>
    <w:rsid w:val="000006FB"/>
    <w:rsid w:val="000007BC"/>
    <w:rsid w:val="00000889"/>
    <w:rsid w:val="000009F2"/>
    <w:rsid w:val="00000B91"/>
    <w:rsid w:val="00000BF8"/>
    <w:rsid w:val="00000E9A"/>
    <w:rsid w:val="00000FC7"/>
    <w:rsid w:val="00000FE4"/>
    <w:rsid w:val="00001177"/>
    <w:rsid w:val="000014B7"/>
    <w:rsid w:val="00001DA1"/>
    <w:rsid w:val="000022DF"/>
    <w:rsid w:val="00002566"/>
    <w:rsid w:val="000025CD"/>
    <w:rsid w:val="000027B4"/>
    <w:rsid w:val="00002B09"/>
    <w:rsid w:val="00002FF5"/>
    <w:rsid w:val="00003038"/>
    <w:rsid w:val="00003113"/>
    <w:rsid w:val="000039F9"/>
    <w:rsid w:val="00003B35"/>
    <w:rsid w:val="00003EC6"/>
    <w:rsid w:val="0000406A"/>
    <w:rsid w:val="000047F0"/>
    <w:rsid w:val="00004CFD"/>
    <w:rsid w:val="00005547"/>
    <w:rsid w:val="00005FF6"/>
    <w:rsid w:val="00006198"/>
    <w:rsid w:val="00006486"/>
    <w:rsid w:val="000069F5"/>
    <w:rsid w:val="000070D9"/>
    <w:rsid w:val="00007643"/>
    <w:rsid w:val="00007D64"/>
    <w:rsid w:val="00010624"/>
    <w:rsid w:val="00010CB0"/>
    <w:rsid w:val="00010F0D"/>
    <w:rsid w:val="00010FB4"/>
    <w:rsid w:val="0001257B"/>
    <w:rsid w:val="00012E55"/>
    <w:rsid w:val="00012FB2"/>
    <w:rsid w:val="0001361F"/>
    <w:rsid w:val="00013746"/>
    <w:rsid w:val="00013F58"/>
    <w:rsid w:val="00013FBD"/>
    <w:rsid w:val="0001418A"/>
    <w:rsid w:val="00014289"/>
    <w:rsid w:val="000143A3"/>
    <w:rsid w:val="000149D4"/>
    <w:rsid w:val="00014CF4"/>
    <w:rsid w:val="000150ED"/>
    <w:rsid w:val="0001605F"/>
    <w:rsid w:val="000168A2"/>
    <w:rsid w:val="00016BA0"/>
    <w:rsid w:val="00016BF9"/>
    <w:rsid w:val="000171EF"/>
    <w:rsid w:val="0001728E"/>
    <w:rsid w:val="00017C1A"/>
    <w:rsid w:val="00017D2E"/>
    <w:rsid w:val="00020284"/>
    <w:rsid w:val="0002044C"/>
    <w:rsid w:val="0002075B"/>
    <w:rsid w:val="000207F2"/>
    <w:rsid w:val="00020C8E"/>
    <w:rsid w:val="00020ECD"/>
    <w:rsid w:val="00021115"/>
    <w:rsid w:val="00021A1B"/>
    <w:rsid w:val="00021C02"/>
    <w:rsid w:val="00021C63"/>
    <w:rsid w:val="000223F3"/>
    <w:rsid w:val="000227D6"/>
    <w:rsid w:val="00022AA6"/>
    <w:rsid w:val="00022B14"/>
    <w:rsid w:val="00022DDD"/>
    <w:rsid w:val="0002310D"/>
    <w:rsid w:val="0002348A"/>
    <w:rsid w:val="000234AA"/>
    <w:rsid w:val="000236B6"/>
    <w:rsid w:val="0002379C"/>
    <w:rsid w:val="00023E2C"/>
    <w:rsid w:val="000243A9"/>
    <w:rsid w:val="00024A76"/>
    <w:rsid w:val="00024F94"/>
    <w:rsid w:val="0002555F"/>
    <w:rsid w:val="000255AA"/>
    <w:rsid w:val="00025A99"/>
    <w:rsid w:val="00025D85"/>
    <w:rsid w:val="00026648"/>
    <w:rsid w:val="00026B84"/>
    <w:rsid w:val="0002735A"/>
    <w:rsid w:val="000273E6"/>
    <w:rsid w:val="00027898"/>
    <w:rsid w:val="00030282"/>
    <w:rsid w:val="0003071B"/>
    <w:rsid w:val="00030959"/>
    <w:rsid w:val="00030DFA"/>
    <w:rsid w:val="00031211"/>
    <w:rsid w:val="000314B3"/>
    <w:rsid w:val="00031CA8"/>
    <w:rsid w:val="00032BD5"/>
    <w:rsid w:val="00032F5B"/>
    <w:rsid w:val="00033358"/>
    <w:rsid w:val="000334B4"/>
    <w:rsid w:val="00033619"/>
    <w:rsid w:val="000339A6"/>
    <w:rsid w:val="00033C8D"/>
    <w:rsid w:val="00033DE2"/>
    <w:rsid w:val="00034020"/>
    <w:rsid w:val="0003420A"/>
    <w:rsid w:val="00034AFB"/>
    <w:rsid w:val="00035018"/>
    <w:rsid w:val="000352ED"/>
    <w:rsid w:val="000357AC"/>
    <w:rsid w:val="000358A0"/>
    <w:rsid w:val="00035D3F"/>
    <w:rsid w:val="00035E80"/>
    <w:rsid w:val="000364BD"/>
    <w:rsid w:val="0003683F"/>
    <w:rsid w:val="00036E56"/>
    <w:rsid w:val="00037C75"/>
    <w:rsid w:val="00037CB2"/>
    <w:rsid w:val="00037FD4"/>
    <w:rsid w:val="000401D8"/>
    <w:rsid w:val="0004069C"/>
    <w:rsid w:val="00040774"/>
    <w:rsid w:val="00040DC4"/>
    <w:rsid w:val="00040E13"/>
    <w:rsid w:val="00040F49"/>
    <w:rsid w:val="000413D8"/>
    <w:rsid w:val="00041529"/>
    <w:rsid w:val="00041872"/>
    <w:rsid w:val="00041A4C"/>
    <w:rsid w:val="00041B46"/>
    <w:rsid w:val="00041D6E"/>
    <w:rsid w:val="00041FAF"/>
    <w:rsid w:val="00042227"/>
    <w:rsid w:val="00042268"/>
    <w:rsid w:val="0004263B"/>
    <w:rsid w:val="0004275A"/>
    <w:rsid w:val="00042A9C"/>
    <w:rsid w:val="00042DB3"/>
    <w:rsid w:val="00042DE0"/>
    <w:rsid w:val="000432C3"/>
    <w:rsid w:val="00043504"/>
    <w:rsid w:val="00043C63"/>
    <w:rsid w:val="00044439"/>
    <w:rsid w:val="000449CC"/>
    <w:rsid w:val="000458F2"/>
    <w:rsid w:val="00046571"/>
    <w:rsid w:val="00046938"/>
    <w:rsid w:val="00046A3B"/>
    <w:rsid w:val="00046FE9"/>
    <w:rsid w:val="00047448"/>
    <w:rsid w:val="00047585"/>
    <w:rsid w:val="00050378"/>
    <w:rsid w:val="00050382"/>
    <w:rsid w:val="00050588"/>
    <w:rsid w:val="000507AE"/>
    <w:rsid w:val="000508E2"/>
    <w:rsid w:val="00050B80"/>
    <w:rsid w:val="00051060"/>
    <w:rsid w:val="00051085"/>
    <w:rsid w:val="00051136"/>
    <w:rsid w:val="00051229"/>
    <w:rsid w:val="000517A2"/>
    <w:rsid w:val="00051C3E"/>
    <w:rsid w:val="00051EB7"/>
    <w:rsid w:val="0005201E"/>
    <w:rsid w:val="00052050"/>
    <w:rsid w:val="00052EDD"/>
    <w:rsid w:val="00054847"/>
    <w:rsid w:val="00054BE0"/>
    <w:rsid w:val="00054CE8"/>
    <w:rsid w:val="00054F71"/>
    <w:rsid w:val="000559DC"/>
    <w:rsid w:val="00056103"/>
    <w:rsid w:val="0005650E"/>
    <w:rsid w:val="00056546"/>
    <w:rsid w:val="00056941"/>
    <w:rsid w:val="00057197"/>
    <w:rsid w:val="0005750B"/>
    <w:rsid w:val="00057635"/>
    <w:rsid w:val="00060154"/>
    <w:rsid w:val="00060E52"/>
    <w:rsid w:val="000611E7"/>
    <w:rsid w:val="0006121D"/>
    <w:rsid w:val="000612BE"/>
    <w:rsid w:val="0006183A"/>
    <w:rsid w:val="000618BE"/>
    <w:rsid w:val="0006198F"/>
    <w:rsid w:val="00061ADE"/>
    <w:rsid w:val="00062304"/>
    <w:rsid w:val="00062509"/>
    <w:rsid w:val="00063029"/>
    <w:rsid w:val="000630FE"/>
    <w:rsid w:val="000631EE"/>
    <w:rsid w:val="00063A39"/>
    <w:rsid w:val="00063BC8"/>
    <w:rsid w:val="0006403C"/>
    <w:rsid w:val="0006405E"/>
    <w:rsid w:val="000641D9"/>
    <w:rsid w:val="00064583"/>
    <w:rsid w:val="00064B4C"/>
    <w:rsid w:val="00064C53"/>
    <w:rsid w:val="0006554B"/>
    <w:rsid w:val="00065C9C"/>
    <w:rsid w:val="00065EA5"/>
    <w:rsid w:val="0006616B"/>
    <w:rsid w:val="000662C0"/>
    <w:rsid w:val="00066821"/>
    <w:rsid w:val="000668F4"/>
    <w:rsid w:val="00066A59"/>
    <w:rsid w:val="00066B33"/>
    <w:rsid w:val="0006700C"/>
    <w:rsid w:val="00067216"/>
    <w:rsid w:val="000672B8"/>
    <w:rsid w:val="000676C7"/>
    <w:rsid w:val="00067F73"/>
    <w:rsid w:val="00070288"/>
    <w:rsid w:val="00070778"/>
    <w:rsid w:val="000708C1"/>
    <w:rsid w:val="000708E9"/>
    <w:rsid w:val="0007095E"/>
    <w:rsid w:val="00070C6C"/>
    <w:rsid w:val="000719D3"/>
    <w:rsid w:val="00071BEF"/>
    <w:rsid w:val="00071CB7"/>
    <w:rsid w:val="00071DF4"/>
    <w:rsid w:val="0007212E"/>
    <w:rsid w:val="000725D7"/>
    <w:rsid w:val="000726E3"/>
    <w:rsid w:val="000738EF"/>
    <w:rsid w:val="00073FA6"/>
    <w:rsid w:val="00074953"/>
    <w:rsid w:val="00074F7A"/>
    <w:rsid w:val="00074FEE"/>
    <w:rsid w:val="00075047"/>
    <w:rsid w:val="000751DA"/>
    <w:rsid w:val="000752E2"/>
    <w:rsid w:val="000759BC"/>
    <w:rsid w:val="00076190"/>
    <w:rsid w:val="00076447"/>
    <w:rsid w:val="00076BB3"/>
    <w:rsid w:val="00077660"/>
    <w:rsid w:val="000779B3"/>
    <w:rsid w:val="00077B55"/>
    <w:rsid w:val="000791F3"/>
    <w:rsid w:val="0007C739"/>
    <w:rsid w:val="00080949"/>
    <w:rsid w:val="00080F87"/>
    <w:rsid w:val="0008194C"/>
    <w:rsid w:val="00082041"/>
    <w:rsid w:val="000824C4"/>
    <w:rsid w:val="000825D2"/>
    <w:rsid w:val="000828B5"/>
    <w:rsid w:val="00082BC4"/>
    <w:rsid w:val="00082D0E"/>
    <w:rsid w:val="00083120"/>
    <w:rsid w:val="00083644"/>
    <w:rsid w:val="000839CA"/>
    <w:rsid w:val="00083ABD"/>
    <w:rsid w:val="00084596"/>
    <w:rsid w:val="00084741"/>
    <w:rsid w:val="00084FCD"/>
    <w:rsid w:val="000852DD"/>
    <w:rsid w:val="00085508"/>
    <w:rsid w:val="00085625"/>
    <w:rsid w:val="0008577C"/>
    <w:rsid w:val="0008595E"/>
    <w:rsid w:val="00085E53"/>
    <w:rsid w:val="00085EB2"/>
    <w:rsid w:val="000867BC"/>
    <w:rsid w:val="000869FD"/>
    <w:rsid w:val="00086AED"/>
    <w:rsid w:val="000874C1"/>
    <w:rsid w:val="000874D1"/>
    <w:rsid w:val="0008775B"/>
    <w:rsid w:val="00087907"/>
    <w:rsid w:val="00087D7A"/>
    <w:rsid w:val="00087F78"/>
    <w:rsid w:val="00090284"/>
    <w:rsid w:val="00090642"/>
    <w:rsid w:val="000916CA"/>
    <w:rsid w:val="00091E74"/>
    <w:rsid w:val="00092216"/>
    <w:rsid w:val="0009248C"/>
    <w:rsid w:val="0009284F"/>
    <w:rsid w:val="00092951"/>
    <w:rsid w:val="00093150"/>
    <w:rsid w:val="00093203"/>
    <w:rsid w:val="000934CF"/>
    <w:rsid w:val="00093CA8"/>
    <w:rsid w:val="00094006"/>
    <w:rsid w:val="00094091"/>
    <w:rsid w:val="0009415F"/>
    <w:rsid w:val="0009610E"/>
    <w:rsid w:val="000963F9"/>
    <w:rsid w:val="000964D6"/>
    <w:rsid w:val="00096909"/>
    <w:rsid w:val="00096935"/>
    <w:rsid w:val="00096C89"/>
    <w:rsid w:val="00096DE7"/>
    <w:rsid w:val="00097390"/>
    <w:rsid w:val="00097EF8"/>
    <w:rsid w:val="000A037C"/>
    <w:rsid w:val="000A0F5F"/>
    <w:rsid w:val="000A119E"/>
    <w:rsid w:val="000A13FE"/>
    <w:rsid w:val="000A1501"/>
    <w:rsid w:val="000A160D"/>
    <w:rsid w:val="000A1882"/>
    <w:rsid w:val="000A1AAD"/>
    <w:rsid w:val="000A2422"/>
    <w:rsid w:val="000A27EA"/>
    <w:rsid w:val="000A281D"/>
    <w:rsid w:val="000A2883"/>
    <w:rsid w:val="000A2BD3"/>
    <w:rsid w:val="000A3CB7"/>
    <w:rsid w:val="000A403E"/>
    <w:rsid w:val="000A42D4"/>
    <w:rsid w:val="000A456C"/>
    <w:rsid w:val="000A490B"/>
    <w:rsid w:val="000A49E5"/>
    <w:rsid w:val="000A4D85"/>
    <w:rsid w:val="000A4ECC"/>
    <w:rsid w:val="000A4F5C"/>
    <w:rsid w:val="000A4FAB"/>
    <w:rsid w:val="000A54A5"/>
    <w:rsid w:val="000A597F"/>
    <w:rsid w:val="000A59EA"/>
    <w:rsid w:val="000A5C07"/>
    <w:rsid w:val="000A607C"/>
    <w:rsid w:val="000A624A"/>
    <w:rsid w:val="000A6673"/>
    <w:rsid w:val="000A71B6"/>
    <w:rsid w:val="000A7813"/>
    <w:rsid w:val="000A7BD5"/>
    <w:rsid w:val="000B0708"/>
    <w:rsid w:val="000B0AA5"/>
    <w:rsid w:val="000B0E8D"/>
    <w:rsid w:val="000B13F6"/>
    <w:rsid w:val="000B1528"/>
    <w:rsid w:val="000B2052"/>
    <w:rsid w:val="000B208A"/>
    <w:rsid w:val="000B2799"/>
    <w:rsid w:val="000B27E1"/>
    <w:rsid w:val="000B2B2E"/>
    <w:rsid w:val="000B2E81"/>
    <w:rsid w:val="000B3284"/>
    <w:rsid w:val="000B33BD"/>
    <w:rsid w:val="000B3AEB"/>
    <w:rsid w:val="000B4AB2"/>
    <w:rsid w:val="000B4E25"/>
    <w:rsid w:val="000B53DD"/>
    <w:rsid w:val="000B544F"/>
    <w:rsid w:val="000B5D77"/>
    <w:rsid w:val="000B5FE4"/>
    <w:rsid w:val="000B6373"/>
    <w:rsid w:val="000B6877"/>
    <w:rsid w:val="000B6BAA"/>
    <w:rsid w:val="000B72BE"/>
    <w:rsid w:val="000B794F"/>
    <w:rsid w:val="000B7E12"/>
    <w:rsid w:val="000C00AE"/>
    <w:rsid w:val="000C11C4"/>
    <w:rsid w:val="000C11C5"/>
    <w:rsid w:val="000C157C"/>
    <w:rsid w:val="000C1930"/>
    <w:rsid w:val="000C1DC2"/>
    <w:rsid w:val="000C1DCA"/>
    <w:rsid w:val="000C2442"/>
    <w:rsid w:val="000C2496"/>
    <w:rsid w:val="000C26E5"/>
    <w:rsid w:val="000C2831"/>
    <w:rsid w:val="000C2976"/>
    <w:rsid w:val="000C3DAA"/>
    <w:rsid w:val="000C411B"/>
    <w:rsid w:val="000C58E0"/>
    <w:rsid w:val="000C621F"/>
    <w:rsid w:val="000C6A40"/>
    <w:rsid w:val="000C6E25"/>
    <w:rsid w:val="000C70DF"/>
    <w:rsid w:val="000C739F"/>
    <w:rsid w:val="000C74D2"/>
    <w:rsid w:val="000C7DAD"/>
    <w:rsid w:val="000C7FC5"/>
    <w:rsid w:val="000D018A"/>
    <w:rsid w:val="000D0204"/>
    <w:rsid w:val="000D0412"/>
    <w:rsid w:val="000D0BB9"/>
    <w:rsid w:val="000D12DA"/>
    <w:rsid w:val="000D13FE"/>
    <w:rsid w:val="000D1507"/>
    <w:rsid w:val="000D191A"/>
    <w:rsid w:val="000D1D64"/>
    <w:rsid w:val="000D1F1A"/>
    <w:rsid w:val="000D20E2"/>
    <w:rsid w:val="000D35E6"/>
    <w:rsid w:val="000D3823"/>
    <w:rsid w:val="000D3EF5"/>
    <w:rsid w:val="000D40F3"/>
    <w:rsid w:val="000D417B"/>
    <w:rsid w:val="000D4BB2"/>
    <w:rsid w:val="000D4CF5"/>
    <w:rsid w:val="000D508D"/>
    <w:rsid w:val="000D54B5"/>
    <w:rsid w:val="000D5AEA"/>
    <w:rsid w:val="000D5D7A"/>
    <w:rsid w:val="000D65F1"/>
    <w:rsid w:val="000D6F6B"/>
    <w:rsid w:val="000D74E3"/>
    <w:rsid w:val="000D77D5"/>
    <w:rsid w:val="000D7812"/>
    <w:rsid w:val="000D7BCB"/>
    <w:rsid w:val="000D7C52"/>
    <w:rsid w:val="000D7DC3"/>
    <w:rsid w:val="000E010E"/>
    <w:rsid w:val="000E0114"/>
    <w:rsid w:val="000E0127"/>
    <w:rsid w:val="000E04B3"/>
    <w:rsid w:val="000E06F5"/>
    <w:rsid w:val="000E11C1"/>
    <w:rsid w:val="000E1A31"/>
    <w:rsid w:val="000E1F4D"/>
    <w:rsid w:val="000E1FF8"/>
    <w:rsid w:val="000E2A59"/>
    <w:rsid w:val="000E3534"/>
    <w:rsid w:val="000E3BB2"/>
    <w:rsid w:val="000E4384"/>
    <w:rsid w:val="000E44EA"/>
    <w:rsid w:val="000E474C"/>
    <w:rsid w:val="000E4956"/>
    <w:rsid w:val="000E5070"/>
    <w:rsid w:val="000E5BD9"/>
    <w:rsid w:val="000E6510"/>
    <w:rsid w:val="000E6AF8"/>
    <w:rsid w:val="000E722C"/>
    <w:rsid w:val="000E753D"/>
    <w:rsid w:val="000E76C8"/>
    <w:rsid w:val="000E7779"/>
    <w:rsid w:val="000F01C8"/>
    <w:rsid w:val="000F0444"/>
    <w:rsid w:val="000F065C"/>
    <w:rsid w:val="000F077A"/>
    <w:rsid w:val="000F1445"/>
    <w:rsid w:val="000F2928"/>
    <w:rsid w:val="000F29F5"/>
    <w:rsid w:val="000F2AD8"/>
    <w:rsid w:val="000F328D"/>
    <w:rsid w:val="000F33EB"/>
    <w:rsid w:val="000F34E5"/>
    <w:rsid w:val="000F3B1E"/>
    <w:rsid w:val="000F3FA6"/>
    <w:rsid w:val="000F409D"/>
    <w:rsid w:val="000F46DA"/>
    <w:rsid w:val="000F4770"/>
    <w:rsid w:val="000F4E97"/>
    <w:rsid w:val="000F5AA0"/>
    <w:rsid w:val="000F5D43"/>
    <w:rsid w:val="000F60B2"/>
    <w:rsid w:val="000F6912"/>
    <w:rsid w:val="000F6C9B"/>
    <w:rsid w:val="000F717C"/>
    <w:rsid w:val="000F7363"/>
    <w:rsid w:val="000F7707"/>
    <w:rsid w:val="000F78E6"/>
    <w:rsid w:val="000F7DF3"/>
    <w:rsid w:val="001002C0"/>
    <w:rsid w:val="001008A3"/>
    <w:rsid w:val="00100930"/>
    <w:rsid w:val="00100BCC"/>
    <w:rsid w:val="00100C1B"/>
    <w:rsid w:val="00100E8F"/>
    <w:rsid w:val="001013ED"/>
    <w:rsid w:val="00101525"/>
    <w:rsid w:val="00101644"/>
    <w:rsid w:val="001018AB"/>
    <w:rsid w:val="00101BF1"/>
    <w:rsid w:val="00101E17"/>
    <w:rsid w:val="00101E1E"/>
    <w:rsid w:val="001025BA"/>
    <w:rsid w:val="00102984"/>
    <w:rsid w:val="0010392E"/>
    <w:rsid w:val="00103D52"/>
    <w:rsid w:val="00103FA1"/>
    <w:rsid w:val="00104360"/>
    <w:rsid w:val="00104365"/>
    <w:rsid w:val="00104391"/>
    <w:rsid w:val="001044A0"/>
    <w:rsid w:val="00104715"/>
    <w:rsid w:val="001050F9"/>
    <w:rsid w:val="001052EA"/>
    <w:rsid w:val="0010579B"/>
    <w:rsid w:val="00105A39"/>
    <w:rsid w:val="00105E34"/>
    <w:rsid w:val="00105E9A"/>
    <w:rsid w:val="001062BC"/>
    <w:rsid w:val="0010646E"/>
    <w:rsid w:val="00106675"/>
    <w:rsid w:val="0010694F"/>
    <w:rsid w:val="00106975"/>
    <w:rsid w:val="00107133"/>
    <w:rsid w:val="0010731B"/>
    <w:rsid w:val="00107C75"/>
    <w:rsid w:val="00107F01"/>
    <w:rsid w:val="00107FA7"/>
    <w:rsid w:val="00110042"/>
    <w:rsid w:val="001119A3"/>
    <w:rsid w:val="00111B68"/>
    <w:rsid w:val="00111EC1"/>
    <w:rsid w:val="00112A19"/>
    <w:rsid w:val="00113A4C"/>
    <w:rsid w:val="00113F3F"/>
    <w:rsid w:val="001141D0"/>
    <w:rsid w:val="00114977"/>
    <w:rsid w:val="001150AA"/>
    <w:rsid w:val="00115240"/>
    <w:rsid w:val="00115450"/>
    <w:rsid w:val="00115670"/>
    <w:rsid w:val="00115942"/>
    <w:rsid w:val="00115D96"/>
    <w:rsid w:val="00115DEC"/>
    <w:rsid w:val="00116078"/>
    <w:rsid w:val="0011643F"/>
    <w:rsid w:val="0011648B"/>
    <w:rsid w:val="00117103"/>
    <w:rsid w:val="00117306"/>
    <w:rsid w:val="001174C5"/>
    <w:rsid w:val="00117772"/>
    <w:rsid w:val="00117982"/>
    <w:rsid w:val="00120840"/>
    <w:rsid w:val="00120C88"/>
    <w:rsid w:val="00120D38"/>
    <w:rsid w:val="00120EC0"/>
    <w:rsid w:val="00120EDB"/>
    <w:rsid w:val="00121589"/>
    <w:rsid w:val="00121609"/>
    <w:rsid w:val="0012169F"/>
    <w:rsid w:val="00121714"/>
    <w:rsid w:val="00121A8C"/>
    <w:rsid w:val="00121B58"/>
    <w:rsid w:val="00122515"/>
    <w:rsid w:val="00122F1E"/>
    <w:rsid w:val="00122F4C"/>
    <w:rsid w:val="00122F74"/>
    <w:rsid w:val="00123249"/>
    <w:rsid w:val="0012351D"/>
    <w:rsid w:val="0012362D"/>
    <w:rsid w:val="00123849"/>
    <w:rsid w:val="00123EC3"/>
    <w:rsid w:val="00123EF9"/>
    <w:rsid w:val="001242E6"/>
    <w:rsid w:val="00124BE1"/>
    <w:rsid w:val="00124EA1"/>
    <w:rsid w:val="00125A07"/>
    <w:rsid w:val="00125DEC"/>
    <w:rsid w:val="001262CB"/>
    <w:rsid w:val="00126585"/>
    <w:rsid w:val="00126806"/>
    <w:rsid w:val="001269B6"/>
    <w:rsid w:val="00126C8A"/>
    <w:rsid w:val="00126D85"/>
    <w:rsid w:val="0012731B"/>
    <w:rsid w:val="001278A2"/>
    <w:rsid w:val="001278CE"/>
    <w:rsid w:val="0013037A"/>
    <w:rsid w:val="001303F3"/>
    <w:rsid w:val="00130607"/>
    <w:rsid w:val="001307D7"/>
    <w:rsid w:val="0013169A"/>
    <w:rsid w:val="001316EC"/>
    <w:rsid w:val="00131A21"/>
    <w:rsid w:val="00131BC2"/>
    <w:rsid w:val="00131D55"/>
    <w:rsid w:val="0013276C"/>
    <w:rsid w:val="00132FC7"/>
    <w:rsid w:val="001335EB"/>
    <w:rsid w:val="00133D64"/>
    <w:rsid w:val="00133F19"/>
    <w:rsid w:val="00133FA1"/>
    <w:rsid w:val="00134234"/>
    <w:rsid w:val="00134489"/>
    <w:rsid w:val="00134A67"/>
    <w:rsid w:val="00135221"/>
    <w:rsid w:val="00135B9E"/>
    <w:rsid w:val="00135E89"/>
    <w:rsid w:val="00136243"/>
    <w:rsid w:val="001363CA"/>
    <w:rsid w:val="00136DC0"/>
    <w:rsid w:val="00136E9D"/>
    <w:rsid w:val="00137088"/>
    <w:rsid w:val="0013738D"/>
    <w:rsid w:val="00137A78"/>
    <w:rsid w:val="00137B5A"/>
    <w:rsid w:val="00137C65"/>
    <w:rsid w:val="00137D3D"/>
    <w:rsid w:val="00137E72"/>
    <w:rsid w:val="001402C8"/>
    <w:rsid w:val="001405CE"/>
    <w:rsid w:val="00140603"/>
    <w:rsid w:val="00140FF4"/>
    <w:rsid w:val="00140FF5"/>
    <w:rsid w:val="001411FC"/>
    <w:rsid w:val="001412A9"/>
    <w:rsid w:val="0014132B"/>
    <w:rsid w:val="0014179A"/>
    <w:rsid w:val="00141A57"/>
    <w:rsid w:val="00141DD0"/>
    <w:rsid w:val="0014258C"/>
    <w:rsid w:val="0014264F"/>
    <w:rsid w:val="001428E6"/>
    <w:rsid w:val="00142CE9"/>
    <w:rsid w:val="00142D23"/>
    <w:rsid w:val="001431C7"/>
    <w:rsid w:val="00143F85"/>
    <w:rsid w:val="001440CC"/>
    <w:rsid w:val="00144128"/>
    <w:rsid w:val="001445B2"/>
    <w:rsid w:val="0014481F"/>
    <w:rsid w:val="00144DC8"/>
    <w:rsid w:val="00144F0D"/>
    <w:rsid w:val="00145A74"/>
    <w:rsid w:val="00146A30"/>
    <w:rsid w:val="00146B6E"/>
    <w:rsid w:val="00146C00"/>
    <w:rsid w:val="00146C40"/>
    <w:rsid w:val="00146C4C"/>
    <w:rsid w:val="00146DA6"/>
    <w:rsid w:val="001476DB"/>
    <w:rsid w:val="00147971"/>
    <w:rsid w:val="00147CC6"/>
    <w:rsid w:val="00147CD8"/>
    <w:rsid w:val="00147D21"/>
    <w:rsid w:val="00150409"/>
    <w:rsid w:val="00150714"/>
    <w:rsid w:val="00150E8D"/>
    <w:rsid w:val="00151B28"/>
    <w:rsid w:val="00152B95"/>
    <w:rsid w:val="00152CC4"/>
    <w:rsid w:val="00153807"/>
    <w:rsid w:val="00153BED"/>
    <w:rsid w:val="00153DF6"/>
    <w:rsid w:val="001540B3"/>
    <w:rsid w:val="00154266"/>
    <w:rsid w:val="00154281"/>
    <w:rsid w:val="001542C7"/>
    <w:rsid w:val="001547AC"/>
    <w:rsid w:val="0015484A"/>
    <w:rsid w:val="00154BF9"/>
    <w:rsid w:val="0015546A"/>
    <w:rsid w:val="001557F4"/>
    <w:rsid w:val="00155FB8"/>
    <w:rsid w:val="00156030"/>
    <w:rsid w:val="00156035"/>
    <w:rsid w:val="001562ED"/>
    <w:rsid w:val="00156332"/>
    <w:rsid w:val="0015671A"/>
    <w:rsid w:val="00156CD1"/>
    <w:rsid w:val="001572FF"/>
    <w:rsid w:val="00157328"/>
    <w:rsid w:val="00157545"/>
    <w:rsid w:val="001575D4"/>
    <w:rsid w:val="001601C9"/>
    <w:rsid w:val="00160E63"/>
    <w:rsid w:val="00160F1A"/>
    <w:rsid w:val="00160F77"/>
    <w:rsid w:val="00161253"/>
    <w:rsid w:val="00161270"/>
    <w:rsid w:val="001612F8"/>
    <w:rsid w:val="0016135D"/>
    <w:rsid w:val="00161A32"/>
    <w:rsid w:val="00162350"/>
    <w:rsid w:val="001625CE"/>
    <w:rsid w:val="00163856"/>
    <w:rsid w:val="00163DB8"/>
    <w:rsid w:val="001640DB"/>
    <w:rsid w:val="001643E6"/>
    <w:rsid w:val="001646C8"/>
    <w:rsid w:val="00165139"/>
    <w:rsid w:val="001659D8"/>
    <w:rsid w:val="0016637A"/>
    <w:rsid w:val="0016697B"/>
    <w:rsid w:val="00166CD8"/>
    <w:rsid w:val="00166F2A"/>
    <w:rsid w:val="001670DC"/>
    <w:rsid w:val="00167807"/>
    <w:rsid w:val="0017011A"/>
    <w:rsid w:val="001703FE"/>
    <w:rsid w:val="00170595"/>
    <w:rsid w:val="001705C6"/>
    <w:rsid w:val="00170B39"/>
    <w:rsid w:val="00170D55"/>
    <w:rsid w:val="00170EC2"/>
    <w:rsid w:val="00171347"/>
    <w:rsid w:val="00171F18"/>
    <w:rsid w:val="00171F61"/>
    <w:rsid w:val="0017214E"/>
    <w:rsid w:val="00172184"/>
    <w:rsid w:val="00172678"/>
    <w:rsid w:val="00172943"/>
    <w:rsid w:val="00172D76"/>
    <w:rsid w:val="00173095"/>
    <w:rsid w:val="00174845"/>
    <w:rsid w:val="00174907"/>
    <w:rsid w:val="0017545B"/>
    <w:rsid w:val="00175C1F"/>
    <w:rsid w:val="00176208"/>
    <w:rsid w:val="001765B0"/>
    <w:rsid w:val="001768C0"/>
    <w:rsid w:val="00176F4C"/>
    <w:rsid w:val="001770E3"/>
    <w:rsid w:val="00177404"/>
    <w:rsid w:val="00177479"/>
    <w:rsid w:val="0017779B"/>
    <w:rsid w:val="00177B22"/>
    <w:rsid w:val="00177C80"/>
    <w:rsid w:val="00177E7A"/>
    <w:rsid w:val="00180898"/>
    <w:rsid w:val="00180DD6"/>
    <w:rsid w:val="00180EDA"/>
    <w:rsid w:val="0018100E"/>
    <w:rsid w:val="0018103B"/>
    <w:rsid w:val="00181070"/>
    <w:rsid w:val="00181216"/>
    <w:rsid w:val="001812D9"/>
    <w:rsid w:val="0018161B"/>
    <w:rsid w:val="00181632"/>
    <w:rsid w:val="00181F17"/>
    <w:rsid w:val="00182492"/>
    <w:rsid w:val="00182A8C"/>
    <w:rsid w:val="00183603"/>
    <w:rsid w:val="001837FD"/>
    <w:rsid w:val="00183955"/>
    <w:rsid w:val="00183A6C"/>
    <w:rsid w:val="00183D14"/>
    <w:rsid w:val="00183D20"/>
    <w:rsid w:val="00183E2D"/>
    <w:rsid w:val="00183FD8"/>
    <w:rsid w:val="00184282"/>
    <w:rsid w:val="00184925"/>
    <w:rsid w:val="00184A15"/>
    <w:rsid w:val="00184BE3"/>
    <w:rsid w:val="00184D79"/>
    <w:rsid w:val="00184DF2"/>
    <w:rsid w:val="001850C5"/>
    <w:rsid w:val="001855A0"/>
    <w:rsid w:val="00185898"/>
    <w:rsid w:val="00185932"/>
    <w:rsid w:val="00186527"/>
    <w:rsid w:val="001868AE"/>
    <w:rsid w:val="00186A21"/>
    <w:rsid w:val="00187308"/>
    <w:rsid w:val="00187381"/>
    <w:rsid w:val="00187703"/>
    <w:rsid w:val="00187E67"/>
    <w:rsid w:val="00190B7A"/>
    <w:rsid w:val="00190EAB"/>
    <w:rsid w:val="001910C2"/>
    <w:rsid w:val="00191105"/>
    <w:rsid w:val="00191A15"/>
    <w:rsid w:val="00191B84"/>
    <w:rsid w:val="00191DD9"/>
    <w:rsid w:val="00191F3B"/>
    <w:rsid w:val="00192144"/>
    <w:rsid w:val="0019275E"/>
    <w:rsid w:val="00192BBD"/>
    <w:rsid w:val="00192F33"/>
    <w:rsid w:val="00192F56"/>
    <w:rsid w:val="001942F9"/>
    <w:rsid w:val="00194658"/>
    <w:rsid w:val="001946CD"/>
    <w:rsid w:val="00194A8A"/>
    <w:rsid w:val="0019510E"/>
    <w:rsid w:val="00195CBE"/>
    <w:rsid w:val="00196946"/>
    <w:rsid w:val="00196AD9"/>
    <w:rsid w:val="00196D7F"/>
    <w:rsid w:val="001970F0"/>
    <w:rsid w:val="001974FC"/>
    <w:rsid w:val="00197A51"/>
    <w:rsid w:val="00197E48"/>
    <w:rsid w:val="001A03FB"/>
    <w:rsid w:val="001A0732"/>
    <w:rsid w:val="001A086D"/>
    <w:rsid w:val="001A0A6E"/>
    <w:rsid w:val="001A0C8C"/>
    <w:rsid w:val="001A116D"/>
    <w:rsid w:val="001A1361"/>
    <w:rsid w:val="001A1522"/>
    <w:rsid w:val="001A1804"/>
    <w:rsid w:val="001A1B4B"/>
    <w:rsid w:val="001A1F27"/>
    <w:rsid w:val="001A223D"/>
    <w:rsid w:val="001A22C7"/>
    <w:rsid w:val="001A2520"/>
    <w:rsid w:val="001A2534"/>
    <w:rsid w:val="001A2CAF"/>
    <w:rsid w:val="001A2EC5"/>
    <w:rsid w:val="001A2F0D"/>
    <w:rsid w:val="001A2FE7"/>
    <w:rsid w:val="001A4679"/>
    <w:rsid w:val="001A4B5A"/>
    <w:rsid w:val="001A4EE4"/>
    <w:rsid w:val="001A5989"/>
    <w:rsid w:val="001A5B69"/>
    <w:rsid w:val="001A5D04"/>
    <w:rsid w:val="001A622E"/>
    <w:rsid w:val="001A6493"/>
    <w:rsid w:val="001A65B0"/>
    <w:rsid w:val="001A68B0"/>
    <w:rsid w:val="001A6C3C"/>
    <w:rsid w:val="001A7611"/>
    <w:rsid w:val="001A7957"/>
    <w:rsid w:val="001A7DC5"/>
    <w:rsid w:val="001B0504"/>
    <w:rsid w:val="001B07CD"/>
    <w:rsid w:val="001B0902"/>
    <w:rsid w:val="001B0C88"/>
    <w:rsid w:val="001B0FB5"/>
    <w:rsid w:val="001B116F"/>
    <w:rsid w:val="001B29CF"/>
    <w:rsid w:val="001B2B0E"/>
    <w:rsid w:val="001B2C6F"/>
    <w:rsid w:val="001B2CDE"/>
    <w:rsid w:val="001B2F89"/>
    <w:rsid w:val="001B2FC0"/>
    <w:rsid w:val="001B39FA"/>
    <w:rsid w:val="001B3B20"/>
    <w:rsid w:val="001B3C73"/>
    <w:rsid w:val="001B3E7D"/>
    <w:rsid w:val="001B4282"/>
    <w:rsid w:val="001B4538"/>
    <w:rsid w:val="001B4AF5"/>
    <w:rsid w:val="001B5055"/>
    <w:rsid w:val="001B53FA"/>
    <w:rsid w:val="001B5ADF"/>
    <w:rsid w:val="001B618E"/>
    <w:rsid w:val="001B66DA"/>
    <w:rsid w:val="001B694A"/>
    <w:rsid w:val="001B6E41"/>
    <w:rsid w:val="001B6F2E"/>
    <w:rsid w:val="001B782D"/>
    <w:rsid w:val="001B79BB"/>
    <w:rsid w:val="001B7B5A"/>
    <w:rsid w:val="001B7D87"/>
    <w:rsid w:val="001B7EF2"/>
    <w:rsid w:val="001B7F00"/>
    <w:rsid w:val="001C01E1"/>
    <w:rsid w:val="001C02AE"/>
    <w:rsid w:val="001C0362"/>
    <w:rsid w:val="001C0545"/>
    <w:rsid w:val="001C0831"/>
    <w:rsid w:val="001C08B4"/>
    <w:rsid w:val="001C0C0A"/>
    <w:rsid w:val="001C0D88"/>
    <w:rsid w:val="001C13BC"/>
    <w:rsid w:val="001C14E7"/>
    <w:rsid w:val="001C157A"/>
    <w:rsid w:val="001C1816"/>
    <w:rsid w:val="001C182A"/>
    <w:rsid w:val="001C192E"/>
    <w:rsid w:val="001C1F84"/>
    <w:rsid w:val="001C2239"/>
    <w:rsid w:val="001C24E4"/>
    <w:rsid w:val="001C28B7"/>
    <w:rsid w:val="001C2EF2"/>
    <w:rsid w:val="001C30BF"/>
    <w:rsid w:val="001C311B"/>
    <w:rsid w:val="001C3DCB"/>
    <w:rsid w:val="001C4FDB"/>
    <w:rsid w:val="001C5DBA"/>
    <w:rsid w:val="001C624C"/>
    <w:rsid w:val="001C69CC"/>
    <w:rsid w:val="001C6A02"/>
    <w:rsid w:val="001C6A79"/>
    <w:rsid w:val="001C6DEE"/>
    <w:rsid w:val="001C7087"/>
    <w:rsid w:val="001C710A"/>
    <w:rsid w:val="001C7126"/>
    <w:rsid w:val="001C789C"/>
    <w:rsid w:val="001C7D78"/>
    <w:rsid w:val="001C7DF5"/>
    <w:rsid w:val="001C7EE2"/>
    <w:rsid w:val="001D14D2"/>
    <w:rsid w:val="001D153F"/>
    <w:rsid w:val="001D16AF"/>
    <w:rsid w:val="001D1E12"/>
    <w:rsid w:val="001D2100"/>
    <w:rsid w:val="001D24A1"/>
    <w:rsid w:val="001D2856"/>
    <w:rsid w:val="001D2DE3"/>
    <w:rsid w:val="001D3620"/>
    <w:rsid w:val="001D3893"/>
    <w:rsid w:val="001D3BA8"/>
    <w:rsid w:val="001D3EF4"/>
    <w:rsid w:val="001D4FF2"/>
    <w:rsid w:val="001D512C"/>
    <w:rsid w:val="001D545E"/>
    <w:rsid w:val="001D5A8E"/>
    <w:rsid w:val="001D651F"/>
    <w:rsid w:val="001D65E3"/>
    <w:rsid w:val="001D6B2C"/>
    <w:rsid w:val="001D6BE2"/>
    <w:rsid w:val="001D6EDB"/>
    <w:rsid w:val="001D769C"/>
    <w:rsid w:val="001D7771"/>
    <w:rsid w:val="001D7E97"/>
    <w:rsid w:val="001E03FF"/>
    <w:rsid w:val="001E04EF"/>
    <w:rsid w:val="001E0B3F"/>
    <w:rsid w:val="001E12EF"/>
    <w:rsid w:val="001E13C6"/>
    <w:rsid w:val="001E18AE"/>
    <w:rsid w:val="001E18E5"/>
    <w:rsid w:val="001E1D83"/>
    <w:rsid w:val="001E233D"/>
    <w:rsid w:val="001E2F8F"/>
    <w:rsid w:val="001E3009"/>
    <w:rsid w:val="001E34A4"/>
    <w:rsid w:val="001E3804"/>
    <w:rsid w:val="001E3C4F"/>
    <w:rsid w:val="001E3F47"/>
    <w:rsid w:val="001E452B"/>
    <w:rsid w:val="001E4963"/>
    <w:rsid w:val="001E5281"/>
    <w:rsid w:val="001E565F"/>
    <w:rsid w:val="001E5F7F"/>
    <w:rsid w:val="001E679D"/>
    <w:rsid w:val="001E68BF"/>
    <w:rsid w:val="001E6D5B"/>
    <w:rsid w:val="001E726A"/>
    <w:rsid w:val="001E75D8"/>
    <w:rsid w:val="001E7740"/>
    <w:rsid w:val="001E7930"/>
    <w:rsid w:val="001E7F57"/>
    <w:rsid w:val="001F0062"/>
    <w:rsid w:val="001F0BCF"/>
    <w:rsid w:val="001F11C5"/>
    <w:rsid w:val="001F1DC1"/>
    <w:rsid w:val="001F2947"/>
    <w:rsid w:val="001F373B"/>
    <w:rsid w:val="001F39A7"/>
    <w:rsid w:val="001F408C"/>
    <w:rsid w:val="001F4332"/>
    <w:rsid w:val="001F4339"/>
    <w:rsid w:val="001F481E"/>
    <w:rsid w:val="001F49AC"/>
    <w:rsid w:val="001F4E13"/>
    <w:rsid w:val="001F52E8"/>
    <w:rsid w:val="001F550F"/>
    <w:rsid w:val="001F570C"/>
    <w:rsid w:val="001F5953"/>
    <w:rsid w:val="001F598E"/>
    <w:rsid w:val="001F5A97"/>
    <w:rsid w:val="001F5C45"/>
    <w:rsid w:val="001F6554"/>
    <w:rsid w:val="001F6599"/>
    <w:rsid w:val="001F6736"/>
    <w:rsid w:val="001F67B8"/>
    <w:rsid w:val="001F6833"/>
    <w:rsid w:val="001F687E"/>
    <w:rsid w:val="001F6988"/>
    <w:rsid w:val="001F6E54"/>
    <w:rsid w:val="001F6E71"/>
    <w:rsid w:val="001F7007"/>
    <w:rsid w:val="001F73AB"/>
    <w:rsid w:val="001F755B"/>
    <w:rsid w:val="001F76FB"/>
    <w:rsid w:val="001F7AA4"/>
    <w:rsid w:val="001F7B0A"/>
    <w:rsid w:val="001F7B7A"/>
    <w:rsid w:val="001F7B7E"/>
    <w:rsid w:val="001F7F7A"/>
    <w:rsid w:val="00200501"/>
    <w:rsid w:val="002007C7"/>
    <w:rsid w:val="0020095B"/>
    <w:rsid w:val="00200AAF"/>
    <w:rsid w:val="00201774"/>
    <w:rsid w:val="002018A1"/>
    <w:rsid w:val="00201980"/>
    <w:rsid w:val="00202154"/>
    <w:rsid w:val="002021DD"/>
    <w:rsid w:val="00202475"/>
    <w:rsid w:val="00202612"/>
    <w:rsid w:val="00202C8C"/>
    <w:rsid w:val="00203324"/>
    <w:rsid w:val="00203422"/>
    <w:rsid w:val="00203F4D"/>
    <w:rsid w:val="002041F9"/>
    <w:rsid w:val="00204AC7"/>
    <w:rsid w:val="0020563B"/>
    <w:rsid w:val="00205648"/>
    <w:rsid w:val="00205B67"/>
    <w:rsid w:val="00205BC7"/>
    <w:rsid w:val="00205FD1"/>
    <w:rsid w:val="002062EA"/>
    <w:rsid w:val="00206D90"/>
    <w:rsid w:val="00210502"/>
    <w:rsid w:val="00210859"/>
    <w:rsid w:val="00210F83"/>
    <w:rsid w:val="00211418"/>
    <w:rsid w:val="00211ACB"/>
    <w:rsid w:val="00211ADB"/>
    <w:rsid w:val="00211AEC"/>
    <w:rsid w:val="00211DF3"/>
    <w:rsid w:val="00211E04"/>
    <w:rsid w:val="00212D52"/>
    <w:rsid w:val="00212E01"/>
    <w:rsid w:val="002132A6"/>
    <w:rsid w:val="0021345E"/>
    <w:rsid w:val="00213A3F"/>
    <w:rsid w:val="00213ADF"/>
    <w:rsid w:val="00213C75"/>
    <w:rsid w:val="0021479B"/>
    <w:rsid w:val="00214D68"/>
    <w:rsid w:val="00215456"/>
    <w:rsid w:val="002159E7"/>
    <w:rsid w:val="00216584"/>
    <w:rsid w:val="00216585"/>
    <w:rsid w:val="0021686C"/>
    <w:rsid w:val="00216ACC"/>
    <w:rsid w:val="00217467"/>
    <w:rsid w:val="00217C1E"/>
    <w:rsid w:val="00217CBB"/>
    <w:rsid w:val="00217E46"/>
    <w:rsid w:val="0022021A"/>
    <w:rsid w:val="002205B2"/>
    <w:rsid w:val="00221043"/>
    <w:rsid w:val="002210F7"/>
    <w:rsid w:val="00221B2F"/>
    <w:rsid w:val="00222C1D"/>
    <w:rsid w:val="00222D65"/>
    <w:rsid w:val="00222FAE"/>
    <w:rsid w:val="00224460"/>
    <w:rsid w:val="0022452E"/>
    <w:rsid w:val="0022587E"/>
    <w:rsid w:val="002258E6"/>
    <w:rsid w:val="00225912"/>
    <w:rsid w:val="0022612F"/>
    <w:rsid w:val="0022671D"/>
    <w:rsid w:val="00226726"/>
    <w:rsid w:val="00226CF2"/>
    <w:rsid w:val="0022721C"/>
    <w:rsid w:val="002308A0"/>
    <w:rsid w:val="00230B19"/>
    <w:rsid w:val="00231917"/>
    <w:rsid w:val="00231C5F"/>
    <w:rsid w:val="00231F7A"/>
    <w:rsid w:val="002322DD"/>
    <w:rsid w:val="00232547"/>
    <w:rsid w:val="00232602"/>
    <w:rsid w:val="0023262C"/>
    <w:rsid w:val="00233075"/>
    <w:rsid w:val="002336C8"/>
    <w:rsid w:val="00233951"/>
    <w:rsid w:val="00233BB2"/>
    <w:rsid w:val="00235105"/>
    <w:rsid w:val="00235341"/>
    <w:rsid w:val="0023568E"/>
    <w:rsid w:val="00235692"/>
    <w:rsid w:val="00235C4A"/>
    <w:rsid w:val="00235F24"/>
    <w:rsid w:val="002361A2"/>
    <w:rsid w:val="0023630B"/>
    <w:rsid w:val="00236DE2"/>
    <w:rsid w:val="0023706E"/>
    <w:rsid w:val="00237261"/>
    <w:rsid w:val="00237280"/>
    <w:rsid w:val="002375DC"/>
    <w:rsid w:val="00237655"/>
    <w:rsid w:val="00237681"/>
    <w:rsid w:val="00237737"/>
    <w:rsid w:val="00237E20"/>
    <w:rsid w:val="00240ACC"/>
    <w:rsid w:val="00240F89"/>
    <w:rsid w:val="002419C6"/>
    <w:rsid w:val="00242568"/>
    <w:rsid w:val="00242686"/>
    <w:rsid w:val="00242914"/>
    <w:rsid w:val="00242919"/>
    <w:rsid w:val="00242924"/>
    <w:rsid w:val="00242B65"/>
    <w:rsid w:val="00243180"/>
    <w:rsid w:val="00243247"/>
    <w:rsid w:val="00243AA1"/>
    <w:rsid w:val="0024444C"/>
    <w:rsid w:val="002445C5"/>
    <w:rsid w:val="00245045"/>
    <w:rsid w:val="00245954"/>
    <w:rsid w:val="0024606C"/>
    <w:rsid w:val="00246212"/>
    <w:rsid w:val="00246DDF"/>
    <w:rsid w:val="00246F17"/>
    <w:rsid w:val="00246FF3"/>
    <w:rsid w:val="00246FFA"/>
    <w:rsid w:val="0024727E"/>
    <w:rsid w:val="00247483"/>
    <w:rsid w:val="002476C8"/>
    <w:rsid w:val="0024782A"/>
    <w:rsid w:val="00247A90"/>
    <w:rsid w:val="00247DAE"/>
    <w:rsid w:val="00250269"/>
    <w:rsid w:val="002505EA"/>
    <w:rsid w:val="002509DA"/>
    <w:rsid w:val="00250D58"/>
    <w:rsid w:val="002512B1"/>
    <w:rsid w:val="002512C7"/>
    <w:rsid w:val="00251653"/>
    <w:rsid w:val="00251C20"/>
    <w:rsid w:val="00251F95"/>
    <w:rsid w:val="00252535"/>
    <w:rsid w:val="002526D9"/>
    <w:rsid w:val="00252BB4"/>
    <w:rsid w:val="00252F94"/>
    <w:rsid w:val="00252FBF"/>
    <w:rsid w:val="002530FF"/>
    <w:rsid w:val="0025360E"/>
    <w:rsid w:val="0025479D"/>
    <w:rsid w:val="0025485A"/>
    <w:rsid w:val="002550BB"/>
    <w:rsid w:val="0025575B"/>
    <w:rsid w:val="00255C59"/>
    <w:rsid w:val="00255E71"/>
    <w:rsid w:val="00255F2B"/>
    <w:rsid w:val="002564ED"/>
    <w:rsid w:val="0025651E"/>
    <w:rsid w:val="0025668D"/>
    <w:rsid w:val="0025682D"/>
    <w:rsid w:val="002568EA"/>
    <w:rsid w:val="00256EAC"/>
    <w:rsid w:val="00256FF4"/>
    <w:rsid w:val="00257451"/>
    <w:rsid w:val="002600F4"/>
    <w:rsid w:val="0026044F"/>
    <w:rsid w:val="002605E2"/>
    <w:rsid w:val="0026073A"/>
    <w:rsid w:val="00260B3D"/>
    <w:rsid w:val="00260D74"/>
    <w:rsid w:val="00261260"/>
    <w:rsid w:val="00261836"/>
    <w:rsid w:val="00261993"/>
    <w:rsid w:val="00261A15"/>
    <w:rsid w:val="00262339"/>
    <w:rsid w:val="002627B9"/>
    <w:rsid w:val="00262D29"/>
    <w:rsid w:val="002632D3"/>
    <w:rsid w:val="0026330A"/>
    <w:rsid w:val="002634E4"/>
    <w:rsid w:val="002634EF"/>
    <w:rsid w:val="00263B24"/>
    <w:rsid w:val="0026409A"/>
    <w:rsid w:val="0026426B"/>
    <w:rsid w:val="00264769"/>
    <w:rsid w:val="00265732"/>
    <w:rsid w:val="002658DB"/>
    <w:rsid w:val="0026593B"/>
    <w:rsid w:val="002664B0"/>
    <w:rsid w:val="002666C4"/>
    <w:rsid w:val="0026683F"/>
    <w:rsid w:val="00266AEB"/>
    <w:rsid w:val="002670C2"/>
    <w:rsid w:val="002678C8"/>
    <w:rsid w:val="00267982"/>
    <w:rsid w:val="00270116"/>
    <w:rsid w:val="00270225"/>
    <w:rsid w:val="002703BB"/>
    <w:rsid w:val="00270843"/>
    <w:rsid w:val="00270934"/>
    <w:rsid w:val="002713A3"/>
    <w:rsid w:val="002719B1"/>
    <w:rsid w:val="00271D68"/>
    <w:rsid w:val="00272177"/>
    <w:rsid w:val="0027232B"/>
    <w:rsid w:val="002734F0"/>
    <w:rsid w:val="00273D74"/>
    <w:rsid w:val="00273DBD"/>
    <w:rsid w:val="00273F97"/>
    <w:rsid w:val="002742C7"/>
    <w:rsid w:val="00274498"/>
    <w:rsid w:val="0027451A"/>
    <w:rsid w:val="00274780"/>
    <w:rsid w:val="002749BC"/>
    <w:rsid w:val="0027501A"/>
    <w:rsid w:val="0027553F"/>
    <w:rsid w:val="002758A0"/>
    <w:rsid w:val="0027699F"/>
    <w:rsid w:val="00276B64"/>
    <w:rsid w:val="002775F7"/>
    <w:rsid w:val="002776DC"/>
    <w:rsid w:val="00277CF2"/>
    <w:rsid w:val="00280172"/>
    <w:rsid w:val="002804B0"/>
    <w:rsid w:val="00280AD4"/>
    <w:rsid w:val="00280E97"/>
    <w:rsid w:val="00281265"/>
    <w:rsid w:val="0028153D"/>
    <w:rsid w:val="0028183F"/>
    <w:rsid w:val="00281F34"/>
    <w:rsid w:val="00282924"/>
    <w:rsid w:val="002830A1"/>
    <w:rsid w:val="00283156"/>
    <w:rsid w:val="00283876"/>
    <w:rsid w:val="00283C69"/>
    <w:rsid w:val="002840C9"/>
    <w:rsid w:val="00284423"/>
    <w:rsid w:val="002844C4"/>
    <w:rsid w:val="00284581"/>
    <w:rsid w:val="00284665"/>
    <w:rsid w:val="002846DB"/>
    <w:rsid w:val="00284B1B"/>
    <w:rsid w:val="00284C5A"/>
    <w:rsid w:val="00284EDC"/>
    <w:rsid w:val="00284EDD"/>
    <w:rsid w:val="00285DB8"/>
    <w:rsid w:val="002866D5"/>
    <w:rsid w:val="00286CDB"/>
    <w:rsid w:val="00287076"/>
    <w:rsid w:val="00287ABB"/>
    <w:rsid w:val="00290724"/>
    <w:rsid w:val="00290B1C"/>
    <w:rsid w:val="002912DF"/>
    <w:rsid w:val="002913DC"/>
    <w:rsid w:val="0029155E"/>
    <w:rsid w:val="00292081"/>
    <w:rsid w:val="00292564"/>
    <w:rsid w:val="00292597"/>
    <w:rsid w:val="0029297D"/>
    <w:rsid w:val="00292FAD"/>
    <w:rsid w:val="00293103"/>
    <w:rsid w:val="002946D8"/>
    <w:rsid w:val="002947BA"/>
    <w:rsid w:val="00294956"/>
    <w:rsid w:val="00295197"/>
    <w:rsid w:val="00295383"/>
    <w:rsid w:val="002959D7"/>
    <w:rsid w:val="0029607A"/>
    <w:rsid w:val="00296083"/>
    <w:rsid w:val="00296D91"/>
    <w:rsid w:val="00296DE6"/>
    <w:rsid w:val="002970BD"/>
    <w:rsid w:val="00297104"/>
    <w:rsid w:val="00297640"/>
    <w:rsid w:val="0029776D"/>
    <w:rsid w:val="002979ED"/>
    <w:rsid w:val="00297A47"/>
    <w:rsid w:val="00297EB7"/>
    <w:rsid w:val="00297FD6"/>
    <w:rsid w:val="002A00E9"/>
    <w:rsid w:val="002A07A0"/>
    <w:rsid w:val="002A0B8B"/>
    <w:rsid w:val="002A0CA6"/>
    <w:rsid w:val="002A0D69"/>
    <w:rsid w:val="002A11EB"/>
    <w:rsid w:val="002A14DA"/>
    <w:rsid w:val="002A1AEB"/>
    <w:rsid w:val="002A1D03"/>
    <w:rsid w:val="002A2A1D"/>
    <w:rsid w:val="002A3358"/>
    <w:rsid w:val="002A3505"/>
    <w:rsid w:val="002A3B0B"/>
    <w:rsid w:val="002A3D73"/>
    <w:rsid w:val="002A42EF"/>
    <w:rsid w:val="002A434A"/>
    <w:rsid w:val="002A4366"/>
    <w:rsid w:val="002A45D2"/>
    <w:rsid w:val="002A49FB"/>
    <w:rsid w:val="002A4F4A"/>
    <w:rsid w:val="002A51AD"/>
    <w:rsid w:val="002A52C9"/>
    <w:rsid w:val="002A5CB3"/>
    <w:rsid w:val="002A5D3E"/>
    <w:rsid w:val="002A5DE2"/>
    <w:rsid w:val="002A5F70"/>
    <w:rsid w:val="002A6643"/>
    <w:rsid w:val="002A68CE"/>
    <w:rsid w:val="002A6B8F"/>
    <w:rsid w:val="002A6C49"/>
    <w:rsid w:val="002A72BD"/>
    <w:rsid w:val="002A731C"/>
    <w:rsid w:val="002A74E7"/>
    <w:rsid w:val="002A7DB0"/>
    <w:rsid w:val="002A7F7B"/>
    <w:rsid w:val="002B05B4"/>
    <w:rsid w:val="002B0715"/>
    <w:rsid w:val="002B07AA"/>
    <w:rsid w:val="002B085E"/>
    <w:rsid w:val="002B0DB6"/>
    <w:rsid w:val="002B0E1B"/>
    <w:rsid w:val="002B14D8"/>
    <w:rsid w:val="002B1630"/>
    <w:rsid w:val="002B1E73"/>
    <w:rsid w:val="002B3549"/>
    <w:rsid w:val="002B3B59"/>
    <w:rsid w:val="002B4796"/>
    <w:rsid w:val="002B4E16"/>
    <w:rsid w:val="002B4FF7"/>
    <w:rsid w:val="002B50F3"/>
    <w:rsid w:val="002B54CE"/>
    <w:rsid w:val="002B5C56"/>
    <w:rsid w:val="002B5C7E"/>
    <w:rsid w:val="002B5F5C"/>
    <w:rsid w:val="002B6161"/>
    <w:rsid w:val="002B621B"/>
    <w:rsid w:val="002B6242"/>
    <w:rsid w:val="002B657B"/>
    <w:rsid w:val="002B6731"/>
    <w:rsid w:val="002C0082"/>
    <w:rsid w:val="002C01A9"/>
    <w:rsid w:val="002C01AF"/>
    <w:rsid w:val="002C0710"/>
    <w:rsid w:val="002C14D7"/>
    <w:rsid w:val="002C16D6"/>
    <w:rsid w:val="002C1BBD"/>
    <w:rsid w:val="002C20CE"/>
    <w:rsid w:val="002C2C14"/>
    <w:rsid w:val="002C2CF8"/>
    <w:rsid w:val="002C3BE4"/>
    <w:rsid w:val="002C3D5F"/>
    <w:rsid w:val="002C4081"/>
    <w:rsid w:val="002C42AD"/>
    <w:rsid w:val="002C4346"/>
    <w:rsid w:val="002C4382"/>
    <w:rsid w:val="002C4416"/>
    <w:rsid w:val="002C5013"/>
    <w:rsid w:val="002C5202"/>
    <w:rsid w:val="002C57E8"/>
    <w:rsid w:val="002C5A6C"/>
    <w:rsid w:val="002C5F4F"/>
    <w:rsid w:val="002C6547"/>
    <w:rsid w:val="002C6553"/>
    <w:rsid w:val="002C7105"/>
    <w:rsid w:val="002C7A24"/>
    <w:rsid w:val="002C7D16"/>
    <w:rsid w:val="002C7EC3"/>
    <w:rsid w:val="002C7FAE"/>
    <w:rsid w:val="002D0195"/>
    <w:rsid w:val="002D0C43"/>
    <w:rsid w:val="002D0F7C"/>
    <w:rsid w:val="002D109B"/>
    <w:rsid w:val="002D1BED"/>
    <w:rsid w:val="002D1C2A"/>
    <w:rsid w:val="002D2200"/>
    <w:rsid w:val="002D2589"/>
    <w:rsid w:val="002D3F55"/>
    <w:rsid w:val="002D4196"/>
    <w:rsid w:val="002D41C8"/>
    <w:rsid w:val="002D4DF4"/>
    <w:rsid w:val="002D53A7"/>
    <w:rsid w:val="002D55F7"/>
    <w:rsid w:val="002D5EB0"/>
    <w:rsid w:val="002D5ECD"/>
    <w:rsid w:val="002D603B"/>
    <w:rsid w:val="002D6C5D"/>
    <w:rsid w:val="002D6E43"/>
    <w:rsid w:val="002D77CB"/>
    <w:rsid w:val="002D796E"/>
    <w:rsid w:val="002D7C7A"/>
    <w:rsid w:val="002E0944"/>
    <w:rsid w:val="002E0A8A"/>
    <w:rsid w:val="002E1A7F"/>
    <w:rsid w:val="002E1C1E"/>
    <w:rsid w:val="002E1E54"/>
    <w:rsid w:val="002E1F7D"/>
    <w:rsid w:val="002E1FC1"/>
    <w:rsid w:val="002E218E"/>
    <w:rsid w:val="002E24E4"/>
    <w:rsid w:val="002E2551"/>
    <w:rsid w:val="002E2DC2"/>
    <w:rsid w:val="002E3930"/>
    <w:rsid w:val="002E3A27"/>
    <w:rsid w:val="002E42A6"/>
    <w:rsid w:val="002E46EF"/>
    <w:rsid w:val="002E48E7"/>
    <w:rsid w:val="002E4921"/>
    <w:rsid w:val="002E4CFA"/>
    <w:rsid w:val="002E4F49"/>
    <w:rsid w:val="002E54CA"/>
    <w:rsid w:val="002E5899"/>
    <w:rsid w:val="002E5BA5"/>
    <w:rsid w:val="002E5F2A"/>
    <w:rsid w:val="002E61FF"/>
    <w:rsid w:val="002E66E9"/>
    <w:rsid w:val="002E6B4B"/>
    <w:rsid w:val="002E71C5"/>
    <w:rsid w:val="002E7367"/>
    <w:rsid w:val="002E74EF"/>
    <w:rsid w:val="002E783F"/>
    <w:rsid w:val="002E7871"/>
    <w:rsid w:val="002E7962"/>
    <w:rsid w:val="002F19FE"/>
    <w:rsid w:val="002F1A77"/>
    <w:rsid w:val="002F1DA5"/>
    <w:rsid w:val="002F1F92"/>
    <w:rsid w:val="002F1FDF"/>
    <w:rsid w:val="002F210D"/>
    <w:rsid w:val="002F23BC"/>
    <w:rsid w:val="002F24DB"/>
    <w:rsid w:val="002F26C3"/>
    <w:rsid w:val="002F2AFF"/>
    <w:rsid w:val="002F36BF"/>
    <w:rsid w:val="002F3782"/>
    <w:rsid w:val="002F3A0E"/>
    <w:rsid w:val="002F3BC4"/>
    <w:rsid w:val="002F3D14"/>
    <w:rsid w:val="002F3F60"/>
    <w:rsid w:val="002F42AB"/>
    <w:rsid w:val="002F42D9"/>
    <w:rsid w:val="002F44AC"/>
    <w:rsid w:val="002F45EC"/>
    <w:rsid w:val="002F465C"/>
    <w:rsid w:val="002F4C87"/>
    <w:rsid w:val="002F4DC8"/>
    <w:rsid w:val="002F5367"/>
    <w:rsid w:val="002F5442"/>
    <w:rsid w:val="002F56BF"/>
    <w:rsid w:val="002F5732"/>
    <w:rsid w:val="002F5BEC"/>
    <w:rsid w:val="002F5D20"/>
    <w:rsid w:val="002F5D93"/>
    <w:rsid w:val="002F6BF1"/>
    <w:rsid w:val="002F6D8C"/>
    <w:rsid w:val="002F766C"/>
    <w:rsid w:val="002F7E04"/>
    <w:rsid w:val="003002BF"/>
    <w:rsid w:val="0030039F"/>
    <w:rsid w:val="0030097E"/>
    <w:rsid w:val="00300990"/>
    <w:rsid w:val="00300CCA"/>
    <w:rsid w:val="00301733"/>
    <w:rsid w:val="003017EC"/>
    <w:rsid w:val="00301854"/>
    <w:rsid w:val="00301D68"/>
    <w:rsid w:val="0030207B"/>
    <w:rsid w:val="0030208A"/>
    <w:rsid w:val="003021F1"/>
    <w:rsid w:val="00302434"/>
    <w:rsid w:val="00302E74"/>
    <w:rsid w:val="00302ED8"/>
    <w:rsid w:val="003035F6"/>
    <w:rsid w:val="00303630"/>
    <w:rsid w:val="003038F2"/>
    <w:rsid w:val="00303B2E"/>
    <w:rsid w:val="00304012"/>
    <w:rsid w:val="003044FC"/>
    <w:rsid w:val="00304632"/>
    <w:rsid w:val="0030475B"/>
    <w:rsid w:val="00304C37"/>
    <w:rsid w:val="003053DD"/>
    <w:rsid w:val="00305808"/>
    <w:rsid w:val="00305BA5"/>
    <w:rsid w:val="00306215"/>
    <w:rsid w:val="00306333"/>
    <w:rsid w:val="0030656E"/>
    <w:rsid w:val="00306752"/>
    <w:rsid w:val="003071BB"/>
    <w:rsid w:val="003074EE"/>
    <w:rsid w:val="0030758C"/>
    <w:rsid w:val="00307A4D"/>
    <w:rsid w:val="00307A4F"/>
    <w:rsid w:val="00307BE8"/>
    <w:rsid w:val="00307FEB"/>
    <w:rsid w:val="0031121C"/>
    <w:rsid w:val="00311422"/>
    <w:rsid w:val="00311453"/>
    <w:rsid w:val="0031194E"/>
    <w:rsid w:val="00311C03"/>
    <w:rsid w:val="00312162"/>
    <w:rsid w:val="003126F2"/>
    <w:rsid w:val="00312739"/>
    <w:rsid w:val="00312827"/>
    <w:rsid w:val="0031336E"/>
    <w:rsid w:val="00313727"/>
    <w:rsid w:val="00313734"/>
    <w:rsid w:val="00313846"/>
    <w:rsid w:val="0031442B"/>
    <w:rsid w:val="003149B5"/>
    <w:rsid w:val="003152E2"/>
    <w:rsid w:val="003153BF"/>
    <w:rsid w:val="0031553F"/>
    <w:rsid w:val="0031569D"/>
    <w:rsid w:val="003156FB"/>
    <w:rsid w:val="003158F2"/>
    <w:rsid w:val="0031597C"/>
    <w:rsid w:val="00315DD2"/>
    <w:rsid w:val="003162E4"/>
    <w:rsid w:val="00316744"/>
    <w:rsid w:val="0031680D"/>
    <w:rsid w:val="00316AB6"/>
    <w:rsid w:val="00316C89"/>
    <w:rsid w:val="00316CC3"/>
    <w:rsid w:val="00316DCC"/>
    <w:rsid w:val="00316DFF"/>
    <w:rsid w:val="00317B24"/>
    <w:rsid w:val="00317B68"/>
    <w:rsid w:val="00317F15"/>
    <w:rsid w:val="0032029A"/>
    <w:rsid w:val="0032045B"/>
    <w:rsid w:val="003206E8"/>
    <w:rsid w:val="0032095B"/>
    <w:rsid w:val="003212E2"/>
    <w:rsid w:val="003217F2"/>
    <w:rsid w:val="003220FB"/>
    <w:rsid w:val="0032215F"/>
    <w:rsid w:val="00322993"/>
    <w:rsid w:val="00322D0D"/>
    <w:rsid w:val="00322DC1"/>
    <w:rsid w:val="0032305D"/>
    <w:rsid w:val="003231D6"/>
    <w:rsid w:val="00323645"/>
    <w:rsid w:val="003237D3"/>
    <w:rsid w:val="00323AC2"/>
    <w:rsid w:val="00324237"/>
    <w:rsid w:val="00324691"/>
    <w:rsid w:val="00324870"/>
    <w:rsid w:val="00324876"/>
    <w:rsid w:val="00324BCB"/>
    <w:rsid w:val="0032502D"/>
    <w:rsid w:val="0032568D"/>
    <w:rsid w:val="003266D2"/>
    <w:rsid w:val="0032710B"/>
    <w:rsid w:val="0033061B"/>
    <w:rsid w:val="003314EE"/>
    <w:rsid w:val="00331A11"/>
    <w:rsid w:val="00331EEE"/>
    <w:rsid w:val="00332495"/>
    <w:rsid w:val="00332622"/>
    <w:rsid w:val="0033352E"/>
    <w:rsid w:val="00333C0C"/>
    <w:rsid w:val="00334107"/>
    <w:rsid w:val="0033432D"/>
    <w:rsid w:val="00334503"/>
    <w:rsid w:val="0033458D"/>
    <w:rsid w:val="00334871"/>
    <w:rsid w:val="00334C12"/>
    <w:rsid w:val="003351DC"/>
    <w:rsid w:val="003353C7"/>
    <w:rsid w:val="003359A8"/>
    <w:rsid w:val="00335BAA"/>
    <w:rsid w:val="00335C0B"/>
    <w:rsid w:val="00336258"/>
    <w:rsid w:val="0033632F"/>
    <w:rsid w:val="00336644"/>
    <w:rsid w:val="00336EAF"/>
    <w:rsid w:val="00336FEA"/>
    <w:rsid w:val="003373B8"/>
    <w:rsid w:val="00337784"/>
    <w:rsid w:val="00337D20"/>
    <w:rsid w:val="00337D7D"/>
    <w:rsid w:val="0034022A"/>
    <w:rsid w:val="003404B1"/>
    <w:rsid w:val="003407FD"/>
    <w:rsid w:val="00340C6A"/>
    <w:rsid w:val="00340DCE"/>
    <w:rsid w:val="00341257"/>
    <w:rsid w:val="00341376"/>
    <w:rsid w:val="0034149F"/>
    <w:rsid w:val="00341684"/>
    <w:rsid w:val="003417D6"/>
    <w:rsid w:val="00341861"/>
    <w:rsid w:val="0034224A"/>
    <w:rsid w:val="00342324"/>
    <w:rsid w:val="00342411"/>
    <w:rsid w:val="003425AC"/>
    <w:rsid w:val="00342C57"/>
    <w:rsid w:val="00342C75"/>
    <w:rsid w:val="00343004"/>
    <w:rsid w:val="0034307A"/>
    <w:rsid w:val="0034318A"/>
    <w:rsid w:val="00343745"/>
    <w:rsid w:val="00344221"/>
    <w:rsid w:val="0034435F"/>
    <w:rsid w:val="003443CC"/>
    <w:rsid w:val="00344764"/>
    <w:rsid w:val="0034550C"/>
    <w:rsid w:val="003456B5"/>
    <w:rsid w:val="003457F0"/>
    <w:rsid w:val="00345AAD"/>
    <w:rsid w:val="00345E19"/>
    <w:rsid w:val="00345F13"/>
    <w:rsid w:val="00346683"/>
    <w:rsid w:val="003466BA"/>
    <w:rsid w:val="00346B88"/>
    <w:rsid w:val="00346BB5"/>
    <w:rsid w:val="00346CA6"/>
    <w:rsid w:val="00347541"/>
    <w:rsid w:val="003475BE"/>
    <w:rsid w:val="003477CE"/>
    <w:rsid w:val="00347AA1"/>
    <w:rsid w:val="0035002D"/>
    <w:rsid w:val="003501A8"/>
    <w:rsid w:val="00350BC7"/>
    <w:rsid w:val="00350F62"/>
    <w:rsid w:val="00351A4E"/>
    <w:rsid w:val="00351C03"/>
    <w:rsid w:val="003521DC"/>
    <w:rsid w:val="00352550"/>
    <w:rsid w:val="003527B7"/>
    <w:rsid w:val="00352824"/>
    <w:rsid w:val="00352C33"/>
    <w:rsid w:val="00352D8F"/>
    <w:rsid w:val="00352EB2"/>
    <w:rsid w:val="0035357E"/>
    <w:rsid w:val="003535F2"/>
    <w:rsid w:val="00353BC8"/>
    <w:rsid w:val="00353E02"/>
    <w:rsid w:val="0035403C"/>
    <w:rsid w:val="0035441D"/>
    <w:rsid w:val="00355609"/>
    <w:rsid w:val="00355D97"/>
    <w:rsid w:val="0035625B"/>
    <w:rsid w:val="003568E5"/>
    <w:rsid w:val="003578C8"/>
    <w:rsid w:val="0036001E"/>
    <w:rsid w:val="003602F9"/>
    <w:rsid w:val="0036047E"/>
    <w:rsid w:val="003605D2"/>
    <w:rsid w:val="00360717"/>
    <w:rsid w:val="0036078F"/>
    <w:rsid w:val="00360869"/>
    <w:rsid w:val="0036122E"/>
    <w:rsid w:val="003620E1"/>
    <w:rsid w:val="00362282"/>
    <w:rsid w:val="0036268D"/>
    <w:rsid w:val="00362F66"/>
    <w:rsid w:val="0036348C"/>
    <w:rsid w:val="003636CD"/>
    <w:rsid w:val="003638DB"/>
    <w:rsid w:val="00363B44"/>
    <w:rsid w:val="003646D9"/>
    <w:rsid w:val="003648EA"/>
    <w:rsid w:val="00364C0D"/>
    <w:rsid w:val="00364D88"/>
    <w:rsid w:val="00365BDA"/>
    <w:rsid w:val="00365E32"/>
    <w:rsid w:val="00365F8A"/>
    <w:rsid w:val="0036643B"/>
    <w:rsid w:val="003669CB"/>
    <w:rsid w:val="00366E50"/>
    <w:rsid w:val="00367106"/>
    <w:rsid w:val="00367748"/>
    <w:rsid w:val="003677B3"/>
    <w:rsid w:val="00367D1C"/>
    <w:rsid w:val="00367F8F"/>
    <w:rsid w:val="003707A6"/>
    <w:rsid w:val="00370949"/>
    <w:rsid w:val="0037183A"/>
    <w:rsid w:val="0037194A"/>
    <w:rsid w:val="00371ACB"/>
    <w:rsid w:val="00371BD9"/>
    <w:rsid w:val="0037202A"/>
    <w:rsid w:val="0037204C"/>
    <w:rsid w:val="00372403"/>
    <w:rsid w:val="00372547"/>
    <w:rsid w:val="00372705"/>
    <w:rsid w:val="00372BCD"/>
    <w:rsid w:val="00372D06"/>
    <w:rsid w:val="00372F19"/>
    <w:rsid w:val="0037334C"/>
    <w:rsid w:val="00373441"/>
    <w:rsid w:val="00373F4A"/>
    <w:rsid w:val="00373F55"/>
    <w:rsid w:val="00373FE4"/>
    <w:rsid w:val="00373FEA"/>
    <w:rsid w:val="00374510"/>
    <w:rsid w:val="003745E6"/>
    <w:rsid w:val="00374716"/>
    <w:rsid w:val="00374F0E"/>
    <w:rsid w:val="0037529C"/>
    <w:rsid w:val="003759FB"/>
    <w:rsid w:val="003761FE"/>
    <w:rsid w:val="00376B87"/>
    <w:rsid w:val="00376BA7"/>
    <w:rsid w:val="00376D63"/>
    <w:rsid w:val="00376D68"/>
    <w:rsid w:val="00377017"/>
    <w:rsid w:val="0037748E"/>
    <w:rsid w:val="00377846"/>
    <w:rsid w:val="00377A90"/>
    <w:rsid w:val="00377D36"/>
    <w:rsid w:val="00377D88"/>
    <w:rsid w:val="00377DF9"/>
    <w:rsid w:val="00380B39"/>
    <w:rsid w:val="00380D12"/>
    <w:rsid w:val="00380E4A"/>
    <w:rsid w:val="003814AC"/>
    <w:rsid w:val="00381892"/>
    <w:rsid w:val="0038193D"/>
    <w:rsid w:val="00381942"/>
    <w:rsid w:val="00381997"/>
    <w:rsid w:val="00381AE3"/>
    <w:rsid w:val="00381DE2"/>
    <w:rsid w:val="003823E4"/>
    <w:rsid w:val="003824B8"/>
    <w:rsid w:val="0038296F"/>
    <w:rsid w:val="00382FD2"/>
    <w:rsid w:val="00383549"/>
    <w:rsid w:val="00383B84"/>
    <w:rsid w:val="003845BA"/>
    <w:rsid w:val="003846DA"/>
    <w:rsid w:val="00384779"/>
    <w:rsid w:val="00384791"/>
    <w:rsid w:val="00384905"/>
    <w:rsid w:val="00384ADD"/>
    <w:rsid w:val="00385029"/>
    <w:rsid w:val="00385748"/>
    <w:rsid w:val="00385A4F"/>
    <w:rsid w:val="00386732"/>
    <w:rsid w:val="003874E5"/>
    <w:rsid w:val="003875C3"/>
    <w:rsid w:val="003877EF"/>
    <w:rsid w:val="00387A30"/>
    <w:rsid w:val="0039050E"/>
    <w:rsid w:val="00390792"/>
    <w:rsid w:val="003908A6"/>
    <w:rsid w:val="0039090D"/>
    <w:rsid w:val="003909DD"/>
    <w:rsid w:val="00390AE6"/>
    <w:rsid w:val="0039104F"/>
    <w:rsid w:val="00391579"/>
    <w:rsid w:val="00391716"/>
    <w:rsid w:val="003919E6"/>
    <w:rsid w:val="00391E0E"/>
    <w:rsid w:val="0039200B"/>
    <w:rsid w:val="00392494"/>
    <w:rsid w:val="003927B8"/>
    <w:rsid w:val="00392863"/>
    <w:rsid w:val="00392D25"/>
    <w:rsid w:val="00392D2D"/>
    <w:rsid w:val="00392F16"/>
    <w:rsid w:val="00393271"/>
    <w:rsid w:val="00393374"/>
    <w:rsid w:val="00393BDE"/>
    <w:rsid w:val="00393D17"/>
    <w:rsid w:val="00393F33"/>
    <w:rsid w:val="0039431C"/>
    <w:rsid w:val="00394754"/>
    <w:rsid w:val="00394DA2"/>
    <w:rsid w:val="00394F89"/>
    <w:rsid w:val="003951D2"/>
    <w:rsid w:val="003954A1"/>
    <w:rsid w:val="003955A4"/>
    <w:rsid w:val="00395839"/>
    <w:rsid w:val="00395CEA"/>
    <w:rsid w:val="00395FEB"/>
    <w:rsid w:val="0039637F"/>
    <w:rsid w:val="003965EE"/>
    <w:rsid w:val="003966FA"/>
    <w:rsid w:val="00396828"/>
    <w:rsid w:val="00396F80"/>
    <w:rsid w:val="00397424"/>
    <w:rsid w:val="00397664"/>
    <w:rsid w:val="003976D9"/>
    <w:rsid w:val="0039796A"/>
    <w:rsid w:val="00397F53"/>
    <w:rsid w:val="003A0073"/>
    <w:rsid w:val="003A05A9"/>
    <w:rsid w:val="003A0D02"/>
    <w:rsid w:val="003A19C8"/>
    <w:rsid w:val="003A1A7C"/>
    <w:rsid w:val="003A1BA8"/>
    <w:rsid w:val="003A2540"/>
    <w:rsid w:val="003A316F"/>
    <w:rsid w:val="003A3E19"/>
    <w:rsid w:val="003A46EF"/>
    <w:rsid w:val="003A49A9"/>
    <w:rsid w:val="003A5081"/>
    <w:rsid w:val="003A547D"/>
    <w:rsid w:val="003A594F"/>
    <w:rsid w:val="003A59EB"/>
    <w:rsid w:val="003A5A0E"/>
    <w:rsid w:val="003A5EC7"/>
    <w:rsid w:val="003A65FB"/>
    <w:rsid w:val="003A760E"/>
    <w:rsid w:val="003B012E"/>
    <w:rsid w:val="003B0448"/>
    <w:rsid w:val="003B0719"/>
    <w:rsid w:val="003B0BC4"/>
    <w:rsid w:val="003B1460"/>
    <w:rsid w:val="003B1462"/>
    <w:rsid w:val="003B14B3"/>
    <w:rsid w:val="003B16D2"/>
    <w:rsid w:val="003B1ADF"/>
    <w:rsid w:val="003B1D44"/>
    <w:rsid w:val="003B2A3C"/>
    <w:rsid w:val="003B37E3"/>
    <w:rsid w:val="003B3C5C"/>
    <w:rsid w:val="003B3E7E"/>
    <w:rsid w:val="003B461C"/>
    <w:rsid w:val="003B4A86"/>
    <w:rsid w:val="003B4EC0"/>
    <w:rsid w:val="003B5389"/>
    <w:rsid w:val="003B5457"/>
    <w:rsid w:val="003B54BF"/>
    <w:rsid w:val="003B5621"/>
    <w:rsid w:val="003B60AD"/>
    <w:rsid w:val="003B6180"/>
    <w:rsid w:val="003B63E5"/>
    <w:rsid w:val="003B693D"/>
    <w:rsid w:val="003B6AFB"/>
    <w:rsid w:val="003B7247"/>
    <w:rsid w:val="003B73BB"/>
    <w:rsid w:val="003B7AA5"/>
    <w:rsid w:val="003C07AF"/>
    <w:rsid w:val="003C11EA"/>
    <w:rsid w:val="003C1810"/>
    <w:rsid w:val="003C1AAF"/>
    <w:rsid w:val="003C1B11"/>
    <w:rsid w:val="003C27AC"/>
    <w:rsid w:val="003C283D"/>
    <w:rsid w:val="003C2A31"/>
    <w:rsid w:val="003C2A83"/>
    <w:rsid w:val="003C3118"/>
    <w:rsid w:val="003C3313"/>
    <w:rsid w:val="003C36A5"/>
    <w:rsid w:val="003C38EF"/>
    <w:rsid w:val="003C3D6D"/>
    <w:rsid w:val="003C4372"/>
    <w:rsid w:val="003C4A88"/>
    <w:rsid w:val="003C575C"/>
    <w:rsid w:val="003C5834"/>
    <w:rsid w:val="003C589F"/>
    <w:rsid w:val="003C6277"/>
    <w:rsid w:val="003C684F"/>
    <w:rsid w:val="003C6C62"/>
    <w:rsid w:val="003C725A"/>
    <w:rsid w:val="003C766E"/>
    <w:rsid w:val="003C786B"/>
    <w:rsid w:val="003D0740"/>
    <w:rsid w:val="003D0B41"/>
    <w:rsid w:val="003D152E"/>
    <w:rsid w:val="003D15C9"/>
    <w:rsid w:val="003D1E91"/>
    <w:rsid w:val="003D1F40"/>
    <w:rsid w:val="003D2286"/>
    <w:rsid w:val="003D250B"/>
    <w:rsid w:val="003D2C3F"/>
    <w:rsid w:val="003D2D08"/>
    <w:rsid w:val="003D3A5A"/>
    <w:rsid w:val="003D3CE1"/>
    <w:rsid w:val="003D495E"/>
    <w:rsid w:val="003D4A1F"/>
    <w:rsid w:val="003D4C0E"/>
    <w:rsid w:val="003D5659"/>
    <w:rsid w:val="003D57D9"/>
    <w:rsid w:val="003D584A"/>
    <w:rsid w:val="003D5893"/>
    <w:rsid w:val="003D59DB"/>
    <w:rsid w:val="003D5D4B"/>
    <w:rsid w:val="003D6855"/>
    <w:rsid w:val="003D6B69"/>
    <w:rsid w:val="003D6BA5"/>
    <w:rsid w:val="003D6DCF"/>
    <w:rsid w:val="003D6E57"/>
    <w:rsid w:val="003D7339"/>
    <w:rsid w:val="003D7AB1"/>
    <w:rsid w:val="003D7D19"/>
    <w:rsid w:val="003E0148"/>
    <w:rsid w:val="003E0202"/>
    <w:rsid w:val="003E0697"/>
    <w:rsid w:val="003E0B97"/>
    <w:rsid w:val="003E0D68"/>
    <w:rsid w:val="003E102B"/>
    <w:rsid w:val="003E1172"/>
    <w:rsid w:val="003E176B"/>
    <w:rsid w:val="003E21A4"/>
    <w:rsid w:val="003E34DD"/>
    <w:rsid w:val="003E3A06"/>
    <w:rsid w:val="003E3A6D"/>
    <w:rsid w:val="003E3ABE"/>
    <w:rsid w:val="003E3F86"/>
    <w:rsid w:val="003E410A"/>
    <w:rsid w:val="003E45E2"/>
    <w:rsid w:val="003E4856"/>
    <w:rsid w:val="003E510A"/>
    <w:rsid w:val="003E510E"/>
    <w:rsid w:val="003E530F"/>
    <w:rsid w:val="003E54D7"/>
    <w:rsid w:val="003E5F69"/>
    <w:rsid w:val="003E6040"/>
    <w:rsid w:val="003E666D"/>
    <w:rsid w:val="003E6E15"/>
    <w:rsid w:val="003E7062"/>
    <w:rsid w:val="003E75E2"/>
    <w:rsid w:val="003E780B"/>
    <w:rsid w:val="003E7A68"/>
    <w:rsid w:val="003F00A9"/>
    <w:rsid w:val="003F04A6"/>
    <w:rsid w:val="003F0650"/>
    <w:rsid w:val="003F0D61"/>
    <w:rsid w:val="003F103F"/>
    <w:rsid w:val="003F129A"/>
    <w:rsid w:val="003F14B3"/>
    <w:rsid w:val="003F1B56"/>
    <w:rsid w:val="003F1B58"/>
    <w:rsid w:val="003F22F8"/>
    <w:rsid w:val="003F2407"/>
    <w:rsid w:val="003F24F2"/>
    <w:rsid w:val="003F2F1F"/>
    <w:rsid w:val="003F3411"/>
    <w:rsid w:val="003F3421"/>
    <w:rsid w:val="003F35D7"/>
    <w:rsid w:val="003F3DA9"/>
    <w:rsid w:val="003F3F13"/>
    <w:rsid w:val="003F5200"/>
    <w:rsid w:val="003F55FF"/>
    <w:rsid w:val="003F566C"/>
    <w:rsid w:val="003F5A16"/>
    <w:rsid w:val="003F5A37"/>
    <w:rsid w:val="003F5AB4"/>
    <w:rsid w:val="003F603A"/>
    <w:rsid w:val="003F6355"/>
    <w:rsid w:val="003F6A35"/>
    <w:rsid w:val="003F6E92"/>
    <w:rsid w:val="003F7355"/>
    <w:rsid w:val="003F7814"/>
    <w:rsid w:val="003F7D3B"/>
    <w:rsid w:val="00400C3C"/>
    <w:rsid w:val="00400E0E"/>
    <w:rsid w:val="00400E4E"/>
    <w:rsid w:val="00401890"/>
    <w:rsid w:val="004018E9"/>
    <w:rsid w:val="00401A52"/>
    <w:rsid w:val="00401B3A"/>
    <w:rsid w:val="00401C4A"/>
    <w:rsid w:val="0040297B"/>
    <w:rsid w:val="004029CA"/>
    <w:rsid w:val="00402D42"/>
    <w:rsid w:val="00402D95"/>
    <w:rsid w:val="00402E21"/>
    <w:rsid w:val="0040328D"/>
    <w:rsid w:val="004032E0"/>
    <w:rsid w:val="00403844"/>
    <w:rsid w:val="00403C73"/>
    <w:rsid w:val="00403E63"/>
    <w:rsid w:val="00403FF8"/>
    <w:rsid w:val="0040473D"/>
    <w:rsid w:val="00404825"/>
    <w:rsid w:val="0040491E"/>
    <w:rsid w:val="00404E25"/>
    <w:rsid w:val="00405381"/>
    <w:rsid w:val="004057CD"/>
    <w:rsid w:val="00405800"/>
    <w:rsid w:val="004058F1"/>
    <w:rsid w:val="0040642F"/>
    <w:rsid w:val="00406447"/>
    <w:rsid w:val="00406A4D"/>
    <w:rsid w:val="00406BB4"/>
    <w:rsid w:val="0040728D"/>
    <w:rsid w:val="00407757"/>
    <w:rsid w:val="00407FB7"/>
    <w:rsid w:val="0041009A"/>
    <w:rsid w:val="0041021E"/>
    <w:rsid w:val="004108EC"/>
    <w:rsid w:val="00410AAC"/>
    <w:rsid w:val="00410F72"/>
    <w:rsid w:val="0041149D"/>
    <w:rsid w:val="004117D6"/>
    <w:rsid w:val="00411DB9"/>
    <w:rsid w:val="00411E8C"/>
    <w:rsid w:val="00412071"/>
    <w:rsid w:val="00412129"/>
    <w:rsid w:val="004127B0"/>
    <w:rsid w:val="00412974"/>
    <w:rsid w:val="00412AFA"/>
    <w:rsid w:val="00412DB6"/>
    <w:rsid w:val="00412E46"/>
    <w:rsid w:val="00413A8E"/>
    <w:rsid w:val="00413F93"/>
    <w:rsid w:val="00413FEE"/>
    <w:rsid w:val="0041497D"/>
    <w:rsid w:val="00414A03"/>
    <w:rsid w:val="00414F8F"/>
    <w:rsid w:val="00414FE6"/>
    <w:rsid w:val="004155B1"/>
    <w:rsid w:val="0041582D"/>
    <w:rsid w:val="00415C7B"/>
    <w:rsid w:val="00415F9D"/>
    <w:rsid w:val="00416147"/>
    <w:rsid w:val="00416B70"/>
    <w:rsid w:val="00417A17"/>
    <w:rsid w:val="004205DE"/>
    <w:rsid w:val="00421071"/>
    <w:rsid w:val="00421846"/>
    <w:rsid w:val="00421B4E"/>
    <w:rsid w:val="0042207D"/>
    <w:rsid w:val="00422677"/>
    <w:rsid w:val="004232F1"/>
    <w:rsid w:val="00423492"/>
    <w:rsid w:val="0042379F"/>
    <w:rsid w:val="00423927"/>
    <w:rsid w:val="00423F55"/>
    <w:rsid w:val="0042412D"/>
    <w:rsid w:val="004241DA"/>
    <w:rsid w:val="0042471F"/>
    <w:rsid w:val="004248F5"/>
    <w:rsid w:val="00425047"/>
    <w:rsid w:val="004255E0"/>
    <w:rsid w:val="00425927"/>
    <w:rsid w:val="00426654"/>
    <w:rsid w:val="004266FE"/>
    <w:rsid w:val="0042680D"/>
    <w:rsid w:val="00426AE6"/>
    <w:rsid w:val="00426CD2"/>
    <w:rsid w:val="00427BB2"/>
    <w:rsid w:val="00427F16"/>
    <w:rsid w:val="004300DE"/>
    <w:rsid w:val="00430457"/>
    <w:rsid w:val="00430618"/>
    <w:rsid w:val="0043087D"/>
    <w:rsid w:val="004309B3"/>
    <w:rsid w:val="004319D9"/>
    <w:rsid w:val="00431BCC"/>
    <w:rsid w:val="00431D09"/>
    <w:rsid w:val="00431DAC"/>
    <w:rsid w:val="00432461"/>
    <w:rsid w:val="00432574"/>
    <w:rsid w:val="00432DB1"/>
    <w:rsid w:val="004331F8"/>
    <w:rsid w:val="0043362E"/>
    <w:rsid w:val="004336F2"/>
    <w:rsid w:val="00433D27"/>
    <w:rsid w:val="00434C13"/>
    <w:rsid w:val="0043549F"/>
    <w:rsid w:val="004357D3"/>
    <w:rsid w:val="004358F7"/>
    <w:rsid w:val="00435AEC"/>
    <w:rsid w:val="0043604B"/>
    <w:rsid w:val="00436889"/>
    <w:rsid w:val="00436C06"/>
    <w:rsid w:val="00437968"/>
    <w:rsid w:val="00437B66"/>
    <w:rsid w:val="00437D47"/>
    <w:rsid w:val="004401F7"/>
    <w:rsid w:val="0044051B"/>
    <w:rsid w:val="004408CB"/>
    <w:rsid w:val="00440E9E"/>
    <w:rsid w:val="004410BB"/>
    <w:rsid w:val="00441768"/>
    <w:rsid w:val="00441A26"/>
    <w:rsid w:val="004420FD"/>
    <w:rsid w:val="00442614"/>
    <w:rsid w:val="004429C5"/>
    <w:rsid w:val="00443453"/>
    <w:rsid w:val="00443536"/>
    <w:rsid w:val="00443983"/>
    <w:rsid w:val="00443C67"/>
    <w:rsid w:val="00443E0B"/>
    <w:rsid w:val="00443E76"/>
    <w:rsid w:val="00443F4C"/>
    <w:rsid w:val="00444183"/>
    <w:rsid w:val="004444F8"/>
    <w:rsid w:val="00444955"/>
    <w:rsid w:val="004454EC"/>
    <w:rsid w:val="00445602"/>
    <w:rsid w:val="004458CB"/>
    <w:rsid w:val="00445FA2"/>
    <w:rsid w:val="004461F0"/>
    <w:rsid w:val="004463BF"/>
    <w:rsid w:val="0044696C"/>
    <w:rsid w:val="00446A56"/>
    <w:rsid w:val="00446B75"/>
    <w:rsid w:val="004472A2"/>
    <w:rsid w:val="004476AE"/>
    <w:rsid w:val="00447B97"/>
    <w:rsid w:val="00447BD0"/>
    <w:rsid w:val="00447CDE"/>
    <w:rsid w:val="0045137F"/>
    <w:rsid w:val="00451951"/>
    <w:rsid w:val="00451E4D"/>
    <w:rsid w:val="00451E63"/>
    <w:rsid w:val="004522AD"/>
    <w:rsid w:val="004527E0"/>
    <w:rsid w:val="00452F54"/>
    <w:rsid w:val="0045314F"/>
    <w:rsid w:val="004536BE"/>
    <w:rsid w:val="00453E50"/>
    <w:rsid w:val="00453F1A"/>
    <w:rsid w:val="00453F7B"/>
    <w:rsid w:val="00454261"/>
    <w:rsid w:val="00454300"/>
    <w:rsid w:val="004543AB"/>
    <w:rsid w:val="00454522"/>
    <w:rsid w:val="0045456E"/>
    <w:rsid w:val="00454618"/>
    <w:rsid w:val="00454A5A"/>
    <w:rsid w:val="00455340"/>
    <w:rsid w:val="0045540E"/>
    <w:rsid w:val="00455B8E"/>
    <w:rsid w:val="0045661A"/>
    <w:rsid w:val="00456870"/>
    <w:rsid w:val="00456EF7"/>
    <w:rsid w:val="00457449"/>
    <w:rsid w:val="00457ACE"/>
    <w:rsid w:val="0046002D"/>
    <w:rsid w:val="004613F7"/>
    <w:rsid w:val="00461486"/>
    <w:rsid w:val="004616F0"/>
    <w:rsid w:val="00461A20"/>
    <w:rsid w:val="00461BB3"/>
    <w:rsid w:val="004624B7"/>
    <w:rsid w:val="004624C8"/>
    <w:rsid w:val="00462855"/>
    <w:rsid w:val="00463262"/>
    <w:rsid w:val="004632F3"/>
    <w:rsid w:val="004633C4"/>
    <w:rsid w:val="00463665"/>
    <w:rsid w:val="00463752"/>
    <w:rsid w:val="00463A5A"/>
    <w:rsid w:val="004640C4"/>
    <w:rsid w:val="0046428E"/>
    <w:rsid w:val="004645B7"/>
    <w:rsid w:val="00464B20"/>
    <w:rsid w:val="00464D09"/>
    <w:rsid w:val="00464E3C"/>
    <w:rsid w:val="00464E48"/>
    <w:rsid w:val="00464FEF"/>
    <w:rsid w:val="00465557"/>
    <w:rsid w:val="00465E03"/>
    <w:rsid w:val="004662FD"/>
    <w:rsid w:val="00466B55"/>
    <w:rsid w:val="00466E42"/>
    <w:rsid w:val="00467139"/>
    <w:rsid w:val="004679D0"/>
    <w:rsid w:val="00467A43"/>
    <w:rsid w:val="00467C6F"/>
    <w:rsid w:val="00470014"/>
    <w:rsid w:val="004704F0"/>
    <w:rsid w:val="00470640"/>
    <w:rsid w:val="00471283"/>
    <w:rsid w:val="004714F8"/>
    <w:rsid w:val="0047238C"/>
    <w:rsid w:val="004726D7"/>
    <w:rsid w:val="00472966"/>
    <w:rsid w:val="00472E37"/>
    <w:rsid w:val="004732D0"/>
    <w:rsid w:val="004732F3"/>
    <w:rsid w:val="00473898"/>
    <w:rsid w:val="0047389E"/>
    <w:rsid w:val="004743A0"/>
    <w:rsid w:val="00474CAA"/>
    <w:rsid w:val="00474DFF"/>
    <w:rsid w:val="00474FF8"/>
    <w:rsid w:val="004751BE"/>
    <w:rsid w:val="004754F1"/>
    <w:rsid w:val="00475F18"/>
    <w:rsid w:val="0047608A"/>
    <w:rsid w:val="0047647D"/>
    <w:rsid w:val="00476777"/>
    <w:rsid w:val="004770DF"/>
    <w:rsid w:val="00477358"/>
    <w:rsid w:val="00477C2E"/>
    <w:rsid w:val="00477DE3"/>
    <w:rsid w:val="00477DFA"/>
    <w:rsid w:val="00477E37"/>
    <w:rsid w:val="00480788"/>
    <w:rsid w:val="004809EC"/>
    <w:rsid w:val="00480B8F"/>
    <w:rsid w:val="00480F45"/>
    <w:rsid w:val="00481108"/>
    <w:rsid w:val="00481591"/>
    <w:rsid w:val="004818A1"/>
    <w:rsid w:val="004823B6"/>
    <w:rsid w:val="00482CA7"/>
    <w:rsid w:val="00482E71"/>
    <w:rsid w:val="00483780"/>
    <w:rsid w:val="00483A7E"/>
    <w:rsid w:val="00483D3B"/>
    <w:rsid w:val="00483DA1"/>
    <w:rsid w:val="00483F7A"/>
    <w:rsid w:val="0048442D"/>
    <w:rsid w:val="0048453F"/>
    <w:rsid w:val="00484B3E"/>
    <w:rsid w:val="00484EF3"/>
    <w:rsid w:val="00484F69"/>
    <w:rsid w:val="00485437"/>
    <w:rsid w:val="004855AF"/>
    <w:rsid w:val="0048581A"/>
    <w:rsid w:val="00485AAF"/>
    <w:rsid w:val="00485E05"/>
    <w:rsid w:val="00485E4C"/>
    <w:rsid w:val="00486993"/>
    <w:rsid w:val="00486ABF"/>
    <w:rsid w:val="00486FC4"/>
    <w:rsid w:val="004872EE"/>
    <w:rsid w:val="00487A1C"/>
    <w:rsid w:val="00490173"/>
    <w:rsid w:val="0049066D"/>
    <w:rsid w:val="00490C2B"/>
    <w:rsid w:val="00491235"/>
    <w:rsid w:val="004914B7"/>
    <w:rsid w:val="004915AB"/>
    <w:rsid w:val="00492460"/>
    <w:rsid w:val="004925F0"/>
    <w:rsid w:val="00492785"/>
    <w:rsid w:val="00493036"/>
    <w:rsid w:val="00493328"/>
    <w:rsid w:val="004934C1"/>
    <w:rsid w:val="0049361F"/>
    <w:rsid w:val="004938D7"/>
    <w:rsid w:val="0049473A"/>
    <w:rsid w:val="00495516"/>
    <w:rsid w:val="0049566A"/>
    <w:rsid w:val="004956E0"/>
    <w:rsid w:val="00495FF3"/>
    <w:rsid w:val="004962D2"/>
    <w:rsid w:val="00496B09"/>
    <w:rsid w:val="004977F5"/>
    <w:rsid w:val="00497C30"/>
    <w:rsid w:val="004A01E3"/>
    <w:rsid w:val="004A0400"/>
    <w:rsid w:val="004A0727"/>
    <w:rsid w:val="004A0C0A"/>
    <w:rsid w:val="004A0D69"/>
    <w:rsid w:val="004A0E4B"/>
    <w:rsid w:val="004A1599"/>
    <w:rsid w:val="004A1A84"/>
    <w:rsid w:val="004A1C8E"/>
    <w:rsid w:val="004A2229"/>
    <w:rsid w:val="004A2302"/>
    <w:rsid w:val="004A2435"/>
    <w:rsid w:val="004A28F6"/>
    <w:rsid w:val="004A3BC3"/>
    <w:rsid w:val="004A3CEA"/>
    <w:rsid w:val="004A3D91"/>
    <w:rsid w:val="004A3E81"/>
    <w:rsid w:val="004A3EDB"/>
    <w:rsid w:val="004A417C"/>
    <w:rsid w:val="004A4526"/>
    <w:rsid w:val="004A47AD"/>
    <w:rsid w:val="004A49A9"/>
    <w:rsid w:val="004A4B1A"/>
    <w:rsid w:val="004A4C18"/>
    <w:rsid w:val="004A4F5F"/>
    <w:rsid w:val="004A564F"/>
    <w:rsid w:val="004A5741"/>
    <w:rsid w:val="004A575B"/>
    <w:rsid w:val="004A5D3F"/>
    <w:rsid w:val="004A61A0"/>
    <w:rsid w:val="004A6513"/>
    <w:rsid w:val="004A6652"/>
    <w:rsid w:val="004A6CA6"/>
    <w:rsid w:val="004A75D5"/>
    <w:rsid w:val="004A7837"/>
    <w:rsid w:val="004A7C63"/>
    <w:rsid w:val="004B02E5"/>
    <w:rsid w:val="004B079B"/>
    <w:rsid w:val="004B093C"/>
    <w:rsid w:val="004B10CB"/>
    <w:rsid w:val="004B1139"/>
    <w:rsid w:val="004B16C6"/>
    <w:rsid w:val="004B1AF2"/>
    <w:rsid w:val="004B26E7"/>
    <w:rsid w:val="004B2864"/>
    <w:rsid w:val="004B2BA4"/>
    <w:rsid w:val="004B2D81"/>
    <w:rsid w:val="004B2E21"/>
    <w:rsid w:val="004B34EA"/>
    <w:rsid w:val="004B35A6"/>
    <w:rsid w:val="004B36B1"/>
    <w:rsid w:val="004B3937"/>
    <w:rsid w:val="004B3ABA"/>
    <w:rsid w:val="004B43CD"/>
    <w:rsid w:val="004B48CD"/>
    <w:rsid w:val="004B49EC"/>
    <w:rsid w:val="004B4BED"/>
    <w:rsid w:val="004B4C38"/>
    <w:rsid w:val="004B4D55"/>
    <w:rsid w:val="004B4E93"/>
    <w:rsid w:val="004B594F"/>
    <w:rsid w:val="004B6697"/>
    <w:rsid w:val="004B6AF7"/>
    <w:rsid w:val="004B6BA4"/>
    <w:rsid w:val="004B7A08"/>
    <w:rsid w:val="004B7BFA"/>
    <w:rsid w:val="004C048F"/>
    <w:rsid w:val="004C1D03"/>
    <w:rsid w:val="004C1DB1"/>
    <w:rsid w:val="004C2031"/>
    <w:rsid w:val="004C212A"/>
    <w:rsid w:val="004C2361"/>
    <w:rsid w:val="004C2557"/>
    <w:rsid w:val="004C27EC"/>
    <w:rsid w:val="004C29F3"/>
    <w:rsid w:val="004C3218"/>
    <w:rsid w:val="004C328E"/>
    <w:rsid w:val="004C3B3E"/>
    <w:rsid w:val="004C3BFB"/>
    <w:rsid w:val="004C4301"/>
    <w:rsid w:val="004C45F8"/>
    <w:rsid w:val="004C48D0"/>
    <w:rsid w:val="004C4A53"/>
    <w:rsid w:val="004C4D72"/>
    <w:rsid w:val="004C55F6"/>
    <w:rsid w:val="004C5B73"/>
    <w:rsid w:val="004C5C05"/>
    <w:rsid w:val="004C67B1"/>
    <w:rsid w:val="004C680A"/>
    <w:rsid w:val="004C683E"/>
    <w:rsid w:val="004C702F"/>
    <w:rsid w:val="004C7430"/>
    <w:rsid w:val="004C7451"/>
    <w:rsid w:val="004C783B"/>
    <w:rsid w:val="004C7AD4"/>
    <w:rsid w:val="004C7E37"/>
    <w:rsid w:val="004D0149"/>
    <w:rsid w:val="004D053E"/>
    <w:rsid w:val="004D0981"/>
    <w:rsid w:val="004D0E45"/>
    <w:rsid w:val="004D0ECD"/>
    <w:rsid w:val="004D10D6"/>
    <w:rsid w:val="004D11F5"/>
    <w:rsid w:val="004D145F"/>
    <w:rsid w:val="004D1C3C"/>
    <w:rsid w:val="004D292F"/>
    <w:rsid w:val="004D36C0"/>
    <w:rsid w:val="004D37B9"/>
    <w:rsid w:val="004D3A76"/>
    <w:rsid w:val="004D3E32"/>
    <w:rsid w:val="004D3F6A"/>
    <w:rsid w:val="004D41CA"/>
    <w:rsid w:val="004D44E2"/>
    <w:rsid w:val="004D5670"/>
    <w:rsid w:val="004D56CE"/>
    <w:rsid w:val="004D584D"/>
    <w:rsid w:val="004D5FAF"/>
    <w:rsid w:val="004D719F"/>
    <w:rsid w:val="004D7AA9"/>
    <w:rsid w:val="004D7D5A"/>
    <w:rsid w:val="004E0280"/>
    <w:rsid w:val="004E05FE"/>
    <w:rsid w:val="004E06FA"/>
    <w:rsid w:val="004E08A9"/>
    <w:rsid w:val="004E0BAA"/>
    <w:rsid w:val="004E0BCF"/>
    <w:rsid w:val="004E13D2"/>
    <w:rsid w:val="004E18CB"/>
    <w:rsid w:val="004E1921"/>
    <w:rsid w:val="004E210B"/>
    <w:rsid w:val="004E31F4"/>
    <w:rsid w:val="004E373A"/>
    <w:rsid w:val="004E3751"/>
    <w:rsid w:val="004E4740"/>
    <w:rsid w:val="004E506B"/>
    <w:rsid w:val="004E552B"/>
    <w:rsid w:val="004E5D06"/>
    <w:rsid w:val="004E6031"/>
    <w:rsid w:val="004E61FD"/>
    <w:rsid w:val="004E673F"/>
    <w:rsid w:val="004E6D26"/>
    <w:rsid w:val="004E72EB"/>
    <w:rsid w:val="004E7527"/>
    <w:rsid w:val="004F0647"/>
    <w:rsid w:val="004F0696"/>
    <w:rsid w:val="004F0807"/>
    <w:rsid w:val="004F0AC2"/>
    <w:rsid w:val="004F0FE0"/>
    <w:rsid w:val="004F1344"/>
    <w:rsid w:val="004F13FE"/>
    <w:rsid w:val="004F1D95"/>
    <w:rsid w:val="004F2427"/>
    <w:rsid w:val="004F25C2"/>
    <w:rsid w:val="004F2626"/>
    <w:rsid w:val="004F2772"/>
    <w:rsid w:val="004F2841"/>
    <w:rsid w:val="004F2B88"/>
    <w:rsid w:val="004F2E17"/>
    <w:rsid w:val="004F33DF"/>
    <w:rsid w:val="004F351B"/>
    <w:rsid w:val="004F3534"/>
    <w:rsid w:val="004F37C2"/>
    <w:rsid w:val="004F39C0"/>
    <w:rsid w:val="004F3B20"/>
    <w:rsid w:val="004F3D87"/>
    <w:rsid w:val="004F3DCB"/>
    <w:rsid w:val="004F3DDB"/>
    <w:rsid w:val="004F4471"/>
    <w:rsid w:val="004F44FA"/>
    <w:rsid w:val="004F47D0"/>
    <w:rsid w:val="004F5010"/>
    <w:rsid w:val="004F51D9"/>
    <w:rsid w:val="004F55CE"/>
    <w:rsid w:val="004F56B4"/>
    <w:rsid w:val="004F584C"/>
    <w:rsid w:val="004F6016"/>
    <w:rsid w:val="004F6C09"/>
    <w:rsid w:val="004F700A"/>
    <w:rsid w:val="004F7294"/>
    <w:rsid w:val="004F72B3"/>
    <w:rsid w:val="004F7558"/>
    <w:rsid w:val="004F7939"/>
    <w:rsid w:val="00500357"/>
    <w:rsid w:val="005006D5"/>
    <w:rsid w:val="00500904"/>
    <w:rsid w:val="00500997"/>
    <w:rsid w:val="00500A6C"/>
    <w:rsid w:val="00500B4D"/>
    <w:rsid w:val="00500E92"/>
    <w:rsid w:val="0050152C"/>
    <w:rsid w:val="00501786"/>
    <w:rsid w:val="005017DD"/>
    <w:rsid w:val="0050186A"/>
    <w:rsid w:val="00502973"/>
    <w:rsid w:val="00502AB7"/>
    <w:rsid w:val="00502B1E"/>
    <w:rsid w:val="00502B40"/>
    <w:rsid w:val="00503E3A"/>
    <w:rsid w:val="00503E45"/>
    <w:rsid w:val="00503EE0"/>
    <w:rsid w:val="005049FC"/>
    <w:rsid w:val="00504DF4"/>
    <w:rsid w:val="00504E2E"/>
    <w:rsid w:val="0050539E"/>
    <w:rsid w:val="00505605"/>
    <w:rsid w:val="00505B0C"/>
    <w:rsid w:val="005063BE"/>
    <w:rsid w:val="00506432"/>
    <w:rsid w:val="00506AB5"/>
    <w:rsid w:val="005101E3"/>
    <w:rsid w:val="005103C8"/>
    <w:rsid w:val="00511192"/>
    <w:rsid w:val="005112CF"/>
    <w:rsid w:val="005113C8"/>
    <w:rsid w:val="00511B58"/>
    <w:rsid w:val="00511D67"/>
    <w:rsid w:val="00511FA7"/>
    <w:rsid w:val="00512026"/>
    <w:rsid w:val="005121D3"/>
    <w:rsid w:val="005121E1"/>
    <w:rsid w:val="00512616"/>
    <w:rsid w:val="00512B7C"/>
    <w:rsid w:val="00512B9A"/>
    <w:rsid w:val="00512DBE"/>
    <w:rsid w:val="00513186"/>
    <w:rsid w:val="00513A80"/>
    <w:rsid w:val="0051426D"/>
    <w:rsid w:val="005145E2"/>
    <w:rsid w:val="00514CE1"/>
    <w:rsid w:val="005152EB"/>
    <w:rsid w:val="0051546B"/>
    <w:rsid w:val="005154EA"/>
    <w:rsid w:val="0051560E"/>
    <w:rsid w:val="00515A17"/>
    <w:rsid w:val="00515C4D"/>
    <w:rsid w:val="00515F24"/>
    <w:rsid w:val="005167BF"/>
    <w:rsid w:val="00516FA5"/>
    <w:rsid w:val="0051704B"/>
    <w:rsid w:val="00517279"/>
    <w:rsid w:val="00517BCD"/>
    <w:rsid w:val="00517D3B"/>
    <w:rsid w:val="00517D65"/>
    <w:rsid w:val="005207CE"/>
    <w:rsid w:val="0052093B"/>
    <w:rsid w:val="005209B5"/>
    <w:rsid w:val="005209DE"/>
    <w:rsid w:val="00520C6A"/>
    <w:rsid w:val="00520FE4"/>
    <w:rsid w:val="00521070"/>
    <w:rsid w:val="00521748"/>
    <w:rsid w:val="00521B4F"/>
    <w:rsid w:val="00522480"/>
    <w:rsid w:val="005225E4"/>
    <w:rsid w:val="00522900"/>
    <w:rsid w:val="00522D04"/>
    <w:rsid w:val="00522DF9"/>
    <w:rsid w:val="00523B94"/>
    <w:rsid w:val="00524050"/>
    <w:rsid w:val="005240E9"/>
    <w:rsid w:val="0052466E"/>
    <w:rsid w:val="00524860"/>
    <w:rsid w:val="00524C7A"/>
    <w:rsid w:val="00525067"/>
    <w:rsid w:val="00525EA0"/>
    <w:rsid w:val="00525F4A"/>
    <w:rsid w:val="00526674"/>
    <w:rsid w:val="00526783"/>
    <w:rsid w:val="005267C4"/>
    <w:rsid w:val="0052730D"/>
    <w:rsid w:val="0052779E"/>
    <w:rsid w:val="00527934"/>
    <w:rsid w:val="0053004D"/>
    <w:rsid w:val="0053021D"/>
    <w:rsid w:val="0053027D"/>
    <w:rsid w:val="0053031C"/>
    <w:rsid w:val="00530C1A"/>
    <w:rsid w:val="00530C61"/>
    <w:rsid w:val="00530D3A"/>
    <w:rsid w:val="00530EF3"/>
    <w:rsid w:val="0053175A"/>
    <w:rsid w:val="00531976"/>
    <w:rsid w:val="00531D28"/>
    <w:rsid w:val="00531E3C"/>
    <w:rsid w:val="005328BA"/>
    <w:rsid w:val="00532997"/>
    <w:rsid w:val="0053299C"/>
    <w:rsid w:val="00533070"/>
    <w:rsid w:val="00533331"/>
    <w:rsid w:val="0053345C"/>
    <w:rsid w:val="00533609"/>
    <w:rsid w:val="0053369A"/>
    <w:rsid w:val="005336F2"/>
    <w:rsid w:val="00533EA0"/>
    <w:rsid w:val="00534219"/>
    <w:rsid w:val="00534AB5"/>
    <w:rsid w:val="00534E86"/>
    <w:rsid w:val="00534EE1"/>
    <w:rsid w:val="005359C0"/>
    <w:rsid w:val="00535DCF"/>
    <w:rsid w:val="00535EB1"/>
    <w:rsid w:val="00536D9C"/>
    <w:rsid w:val="00536E11"/>
    <w:rsid w:val="0053748E"/>
    <w:rsid w:val="00537939"/>
    <w:rsid w:val="00537AF6"/>
    <w:rsid w:val="00537FC8"/>
    <w:rsid w:val="0054003A"/>
    <w:rsid w:val="00540118"/>
    <w:rsid w:val="0054021B"/>
    <w:rsid w:val="005402B2"/>
    <w:rsid w:val="0054116D"/>
    <w:rsid w:val="0054162A"/>
    <w:rsid w:val="00541A17"/>
    <w:rsid w:val="00541DC2"/>
    <w:rsid w:val="00541F4B"/>
    <w:rsid w:val="0054246C"/>
    <w:rsid w:val="0054263F"/>
    <w:rsid w:val="005430C9"/>
    <w:rsid w:val="0054323F"/>
    <w:rsid w:val="00543966"/>
    <w:rsid w:val="00543CA9"/>
    <w:rsid w:val="005441B6"/>
    <w:rsid w:val="00544314"/>
    <w:rsid w:val="005443BD"/>
    <w:rsid w:val="0054488A"/>
    <w:rsid w:val="005454DB"/>
    <w:rsid w:val="00545D8C"/>
    <w:rsid w:val="005476E8"/>
    <w:rsid w:val="00547F45"/>
    <w:rsid w:val="0054BBAC"/>
    <w:rsid w:val="005502E3"/>
    <w:rsid w:val="00550514"/>
    <w:rsid w:val="005505A9"/>
    <w:rsid w:val="00550683"/>
    <w:rsid w:val="00550855"/>
    <w:rsid w:val="00550A1D"/>
    <w:rsid w:val="00551669"/>
    <w:rsid w:val="005518FF"/>
    <w:rsid w:val="00551AFA"/>
    <w:rsid w:val="00551E33"/>
    <w:rsid w:val="005522B5"/>
    <w:rsid w:val="0055245F"/>
    <w:rsid w:val="0055265A"/>
    <w:rsid w:val="005526E9"/>
    <w:rsid w:val="005528B4"/>
    <w:rsid w:val="005528C7"/>
    <w:rsid w:val="00552C0A"/>
    <w:rsid w:val="00552CAA"/>
    <w:rsid w:val="0055330E"/>
    <w:rsid w:val="00553536"/>
    <w:rsid w:val="005536E4"/>
    <w:rsid w:val="005539F8"/>
    <w:rsid w:val="00553C52"/>
    <w:rsid w:val="00554365"/>
    <w:rsid w:val="00554448"/>
    <w:rsid w:val="00554653"/>
    <w:rsid w:val="00554FC7"/>
    <w:rsid w:val="00555B34"/>
    <w:rsid w:val="00555B91"/>
    <w:rsid w:val="00555C5E"/>
    <w:rsid w:val="005562EF"/>
    <w:rsid w:val="00556786"/>
    <w:rsid w:val="0055678E"/>
    <w:rsid w:val="005567D5"/>
    <w:rsid w:val="0055684F"/>
    <w:rsid w:val="00556EBA"/>
    <w:rsid w:val="00557358"/>
    <w:rsid w:val="00557A35"/>
    <w:rsid w:val="00560411"/>
    <w:rsid w:val="00561007"/>
    <w:rsid w:val="005616B9"/>
    <w:rsid w:val="0056233F"/>
    <w:rsid w:val="00562805"/>
    <w:rsid w:val="005628C9"/>
    <w:rsid w:val="00562A04"/>
    <w:rsid w:val="00562DEE"/>
    <w:rsid w:val="0056433A"/>
    <w:rsid w:val="005646C1"/>
    <w:rsid w:val="00564912"/>
    <w:rsid w:val="005653BD"/>
    <w:rsid w:val="005656A0"/>
    <w:rsid w:val="00565B57"/>
    <w:rsid w:val="005660C5"/>
    <w:rsid w:val="00566405"/>
    <w:rsid w:val="00566BE7"/>
    <w:rsid w:val="00566E88"/>
    <w:rsid w:val="005672C1"/>
    <w:rsid w:val="0056731C"/>
    <w:rsid w:val="00567405"/>
    <w:rsid w:val="005675EE"/>
    <w:rsid w:val="00567B78"/>
    <w:rsid w:val="005704C4"/>
    <w:rsid w:val="00570835"/>
    <w:rsid w:val="00570ABF"/>
    <w:rsid w:val="00570D44"/>
    <w:rsid w:val="00571294"/>
    <w:rsid w:val="005714D5"/>
    <w:rsid w:val="005715AF"/>
    <w:rsid w:val="00571648"/>
    <w:rsid w:val="00571BFA"/>
    <w:rsid w:val="00571E7E"/>
    <w:rsid w:val="00572445"/>
    <w:rsid w:val="00572E23"/>
    <w:rsid w:val="00573287"/>
    <w:rsid w:val="00573367"/>
    <w:rsid w:val="0057352B"/>
    <w:rsid w:val="00573716"/>
    <w:rsid w:val="00573D6E"/>
    <w:rsid w:val="005741D1"/>
    <w:rsid w:val="005742C3"/>
    <w:rsid w:val="005743CE"/>
    <w:rsid w:val="005744C5"/>
    <w:rsid w:val="005746FC"/>
    <w:rsid w:val="00574870"/>
    <w:rsid w:val="0057540B"/>
    <w:rsid w:val="0057576F"/>
    <w:rsid w:val="00575BEA"/>
    <w:rsid w:val="00575D52"/>
    <w:rsid w:val="00575FD5"/>
    <w:rsid w:val="005761C9"/>
    <w:rsid w:val="00576DD3"/>
    <w:rsid w:val="00577355"/>
    <w:rsid w:val="00577D6A"/>
    <w:rsid w:val="00580781"/>
    <w:rsid w:val="00580882"/>
    <w:rsid w:val="00580B57"/>
    <w:rsid w:val="00580BBD"/>
    <w:rsid w:val="00580E07"/>
    <w:rsid w:val="00581054"/>
    <w:rsid w:val="0058178A"/>
    <w:rsid w:val="00581C74"/>
    <w:rsid w:val="0058229F"/>
    <w:rsid w:val="00582FE3"/>
    <w:rsid w:val="005832D1"/>
    <w:rsid w:val="00583366"/>
    <w:rsid w:val="0058348D"/>
    <w:rsid w:val="00583708"/>
    <w:rsid w:val="005837F9"/>
    <w:rsid w:val="0058381A"/>
    <w:rsid w:val="00583B0C"/>
    <w:rsid w:val="00583B5D"/>
    <w:rsid w:val="00583CE4"/>
    <w:rsid w:val="00583E29"/>
    <w:rsid w:val="005844DF"/>
    <w:rsid w:val="00584D10"/>
    <w:rsid w:val="00584DF7"/>
    <w:rsid w:val="00584F9E"/>
    <w:rsid w:val="00585160"/>
    <w:rsid w:val="0058546D"/>
    <w:rsid w:val="00585678"/>
    <w:rsid w:val="005864B1"/>
    <w:rsid w:val="005865A1"/>
    <w:rsid w:val="005868B6"/>
    <w:rsid w:val="00587131"/>
    <w:rsid w:val="00587203"/>
    <w:rsid w:val="00587269"/>
    <w:rsid w:val="00587B88"/>
    <w:rsid w:val="00587BC8"/>
    <w:rsid w:val="00587BE3"/>
    <w:rsid w:val="00587F19"/>
    <w:rsid w:val="005903D3"/>
    <w:rsid w:val="00590670"/>
    <w:rsid w:val="00590B42"/>
    <w:rsid w:val="00590CA4"/>
    <w:rsid w:val="00590D23"/>
    <w:rsid w:val="00590EFA"/>
    <w:rsid w:val="005910E2"/>
    <w:rsid w:val="00591C0C"/>
    <w:rsid w:val="00592451"/>
    <w:rsid w:val="00593058"/>
    <w:rsid w:val="005936C7"/>
    <w:rsid w:val="005936DA"/>
    <w:rsid w:val="00593795"/>
    <w:rsid w:val="00593AAF"/>
    <w:rsid w:val="00594441"/>
    <w:rsid w:val="00594C8A"/>
    <w:rsid w:val="00594DEC"/>
    <w:rsid w:val="00594ED1"/>
    <w:rsid w:val="00595667"/>
    <w:rsid w:val="00595EF3"/>
    <w:rsid w:val="00596088"/>
    <w:rsid w:val="005961FD"/>
    <w:rsid w:val="0059697F"/>
    <w:rsid w:val="00597270"/>
    <w:rsid w:val="005974D7"/>
    <w:rsid w:val="00597C8C"/>
    <w:rsid w:val="00597F16"/>
    <w:rsid w:val="005A0061"/>
    <w:rsid w:val="005A0527"/>
    <w:rsid w:val="005A0A5F"/>
    <w:rsid w:val="005A11C2"/>
    <w:rsid w:val="005A14C2"/>
    <w:rsid w:val="005A174E"/>
    <w:rsid w:val="005A1A30"/>
    <w:rsid w:val="005A1B20"/>
    <w:rsid w:val="005A22E4"/>
    <w:rsid w:val="005A24D8"/>
    <w:rsid w:val="005A2A6C"/>
    <w:rsid w:val="005A32F1"/>
    <w:rsid w:val="005A3A0B"/>
    <w:rsid w:val="005A3F5D"/>
    <w:rsid w:val="005A4387"/>
    <w:rsid w:val="005A4392"/>
    <w:rsid w:val="005A4649"/>
    <w:rsid w:val="005A46EF"/>
    <w:rsid w:val="005A470A"/>
    <w:rsid w:val="005A4B61"/>
    <w:rsid w:val="005A4D42"/>
    <w:rsid w:val="005A4DDE"/>
    <w:rsid w:val="005A4FD4"/>
    <w:rsid w:val="005A53A8"/>
    <w:rsid w:val="005A5CFC"/>
    <w:rsid w:val="005A7876"/>
    <w:rsid w:val="005A7D31"/>
    <w:rsid w:val="005B059F"/>
    <w:rsid w:val="005B0AA0"/>
    <w:rsid w:val="005B0D48"/>
    <w:rsid w:val="005B0E62"/>
    <w:rsid w:val="005B0E66"/>
    <w:rsid w:val="005B0E68"/>
    <w:rsid w:val="005B1307"/>
    <w:rsid w:val="005B1E70"/>
    <w:rsid w:val="005B1F21"/>
    <w:rsid w:val="005B27B5"/>
    <w:rsid w:val="005B28D9"/>
    <w:rsid w:val="005B2B56"/>
    <w:rsid w:val="005B2DC7"/>
    <w:rsid w:val="005B33D9"/>
    <w:rsid w:val="005B39A7"/>
    <w:rsid w:val="005B3F17"/>
    <w:rsid w:val="005B46C7"/>
    <w:rsid w:val="005B499F"/>
    <w:rsid w:val="005B4A8B"/>
    <w:rsid w:val="005B4F2C"/>
    <w:rsid w:val="005B52A8"/>
    <w:rsid w:val="005B54D1"/>
    <w:rsid w:val="005B57DA"/>
    <w:rsid w:val="005B580C"/>
    <w:rsid w:val="005B5AA6"/>
    <w:rsid w:val="005B640C"/>
    <w:rsid w:val="005B66C1"/>
    <w:rsid w:val="005B676D"/>
    <w:rsid w:val="005B6AF0"/>
    <w:rsid w:val="005B721F"/>
    <w:rsid w:val="005B7465"/>
    <w:rsid w:val="005B757C"/>
    <w:rsid w:val="005B7C6D"/>
    <w:rsid w:val="005B7F24"/>
    <w:rsid w:val="005B7FE7"/>
    <w:rsid w:val="005C02C2"/>
    <w:rsid w:val="005C0627"/>
    <w:rsid w:val="005C0A31"/>
    <w:rsid w:val="005C0CB8"/>
    <w:rsid w:val="005C22DB"/>
    <w:rsid w:val="005C2640"/>
    <w:rsid w:val="005C32F7"/>
    <w:rsid w:val="005C3689"/>
    <w:rsid w:val="005C3768"/>
    <w:rsid w:val="005C3B8A"/>
    <w:rsid w:val="005C3F27"/>
    <w:rsid w:val="005C4806"/>
    <w:rsid w:val="005C4FA6"/>
    <w:rsid w:val="005C5251"/>
    <w:rsid w:val="005C555F"/>
    <w:rsid w:val="005C55C3"/>
    <w:rsid w:val="005C58CB"/>
    <w:rsid w:val="005C5982"/>
    <w:rsid w:val="005C6845"/>
    <w:rsid w:val="005C6936"/>
    <w:rsid w:val="005C6F0C"/>
    <w:rsid w:val="005D0AE5"/>
    <w:rsid w:val="005D1011"/>
    <w:rsid w:val="005D2E5A"/>
    <w:rsid w:val="005D31F8"/>
    <w:rsid w:val="005D3547"/>
    <w:rsid w:val="005D3560"/>
    <w:rsid w:val="005D3D38"/>
    <w:rsid w:val="005D3E01"/>
    <w:rsid w:val="005D48B1"/>
    <w:rsid w:val="005D48DA"/>
    <w:rsid w:val="005D4AD7"/>
    <w:rsid w:val="005D4E7F"/>
    <w:rsid w:val="005D59A6"/>
    <w:rsid w:val="005D5A99"/>
    <w:rsid w:val="005D5B07"/>
    <w:rsid w:val="005D5BC0"/>
    <w:rsid w:val="005D5CB9"/>
    <w:rsid w:val="005D5F5B"/>
    <w:rsid w:val="005D649B"/>
    <w:rsid w:val="005D6617"/>
    <w:rsid w:val="005D6D1B"/>
    <w:rsid w:val="005D78BA"/>
    <w:rsid w:val="005E0308"/>
    <w:rsid w:val="005E03CF"/>
    <w:rsid w:val="005E040C"/>
    <w:rsid w:val="005E0B75"/>
    <w:rsid w:val="005E0FEB"/>
    <w:rsid w:val="005E131E"/>
    <w:rsid w:val="005E17C7"/>
    <w:rsid w:val="005E217D"/>
    <w:rsid w:val="005E22CA"/>
    <w:rsid w:val="005E236A"/>
    <w:rsid w:val="005E2382"/>
    <w:rsid w:val="005E2C3F"/>
    <w:rsid w:val="005E2DCB"/>
    <w:rsid w:val="005E32DD"/>
    <w:rsid w:val="005E39B0"/>
    <w:rsid w:val="005E3F03"/>
    <w:rsid w:val="005E4B1D"/>
    <w:rsid w:val="005E50A7"/>
    <w:rsid w:val="005E5310"/>
    <w:rsid w:val="005E55EE"/>
    <w:rsid w:val="005E5669"/>
    <w:rsid w:val="005E5BE7"/>
    <w:rsid w:val="005E5C7A"/>
    <w:rsid w:val="005E5DA2"/>
    <w:rsid w:val="005E6740"/>
    <w:rsid w:val="005E69B8"/>
    <w:rsid w:val="005E7643"/>
    <w:rsid w:val="005F0131"/>
    <w:rsid w:val="005F070F"/>
    <w:rsid w:val="005F0FA5"/>
    <w:rsid w:val="005F0FE2"/>
    <w:rsid w:val="005F146F"/>
    <w:rsid w:val="005F1F91"/>
    <w:rsid w:val="005F2193"/>
    <w:rsid w:val="005F235F"/>
    <w:rsid w:val="005F29EA"/>
    <w:rsid w:val="005F2A55"/>
    <w:rsid w:val="005F409B"/>
    <w:rsid w:val="005F41E6"/>
    <w:rsid w:val="005F44BB"/>
    <w:rsid w:val="005F49B7"/>
    <w:rsid w:val="005F5170"/>
    <w:rsid w:val="005F55BF"/>
    <w:rsid w:val="005F5987"/>
    <w:rsid w:val="005F5BE6"/>
    <w:rsid w:val="005F5D96"/>
    <w:rsid w:val="005F6114"/>
    <w:rsid w:val="005F6192"/>
    <w:rsid w:val="005F654E"/>
    <w:rsid w:val="005F693C"/>
    <w:rsid w:val="005F6B6B"/>
    <w:rsid w:val="005F7156"/>
    <w:rsid w:val="005F7B2E"/>
    <w:rsid w:val="005F7D31"/>
    <w:rsid w:val="005F7DB9"/>
    <w:rsid w:val="005F7E4B"/>
    <w:rsid w:val="00600F5A"/>
    <w:rsid w:val="00601288"/>
    <w:rsid w:val="006012CE"/>
    <w:rsid w:val="00602E18"/>
    <w:rsid w:val="00603244"/>
    <w:rsid w:val="00603285"/>
    <w:rsid w:val="00603289"/>
    <w:rsid w:val="00603913"/>
    <w:rsid w:val="00603CC2"/>
    <w:rsid w:val="00604514"/>
    <w:rsid w:val="00604652"/>
    <w:rsid w:val="00604E21"/>
    <w:rsid w:val="00605015"/>
    <w:rsid w:val="006056E6"/>
    <w:rsid w:val="0060570B"/>
    <w:rsid w:val="00605730"/>
    <w:rsid w:val="00605781"/>
    <w:rsid w:val="00605B9E"/>
    <w:rsid w:val="00605C8E"/>
    <w:rsid w:val="00605D25"/>
    <w:rsid w:val="00606180"/>
    <w:rsid w:val="006061FB"/>
    <w:rsid w:val="006063FC"/>
    <w:rsid w:val="0060690E"/>
    <w:rsid w:val="006070E6"/>
    <w:rsid w:val="006100F1"/>
    <w:rsid w:val="006103B9"/>
    <w:rsid w:val="00610704"/>
    <w:rsid w:val="00611171"/>
    <w:rsid w:val="006111FD"/>
    <w:rsid w:val="0061124D"/>
    <w:rsid w:val="006117E5"/>
    <w:rsid w:val="00611A86"/>
    <w:rsid w:val="006127D8"/>
    <w:rsid w:val="00612C7C"/>
    <w:rsid w:val="00613AD8"/>
    <w:rsid w:val="00613FCE"/>
    <w:rsid w:val="0061466B"/>
    <w:rsid w:val="0061490D"/>
    <w:rsid w:val="006149FE"/>
    <w:rsid w:val="00614A11"/>
    <w:rsid w:val="00614BA0"/>
    <w:rsid w:val="00615122"/>
    <w:rsid w:val="0061533F"/>
    <w:rsid w:val="00615AE6"/>
    <w:rsid w:val="006165CA"/>
    <w:rsid w:val="006167C9"/>
    <w:rsid w:val="006169F5"/>
    <w:rsid w:val="00616BF2"/>
    <w:rsid w:val="00617889"/>
    <w:rsid w:val="006205A0"/>
    <w:rsid w:val="006205E7"/>
    <w:rsid w:val="0062077B"/>
    <w:rsid w:val="00620B58"/>
    <w:rsid w:val="00620E2A"/>
    <w:rsid w:val="00620EAB"/>
    <w:rsid w:val="006216A8"/>
    <w:rsid w:val="00622DA3"/>
    <w:rsid w:val="00623124"/>
    <w:rsid w:val="006237DE"/>
    <w:rsid w:val="0062418A"/>
    <w:rsid w:val="0062468E"/>
    <w:rsid w:val="00624ABA"/>
    <w:rsid w:val="00624E98"/>
    <w:rsid w:val="00625307"/>
    <w:rsid w:val="00625916"/>
    <w:rsid w:val="00625C78"/>
    <w:rsid w:val="00625D96"/>
    <w:rsid w:val="00625DBC"/>
    <w:rsid w:val="00626123"/>
    <w:rsid w:val="00626137"/>
    <w:rsid w:val="0062672E"/>
    <w:rsid w:val="00626824"/>
    <w:rsid w:val="00626C09"/>
    <w:rsid w:val="00626E8E"/>
    <w:rsid w:val="006276D7"/>
    <w:rsid w:val="00627761"/>
    <w:rsid w:val="0063019C"/>
    <w:rsid w:val="00630AEF"/>
    <w:rsid w:val="00630B49"/>
    <w:rsid w:val="006310D6"/>
    <w:rsid w:val="0063118F"/>
    <w:rsid w:val="00631428"/>
    <w:rsid w:val="006315DD"/>
    <w:rsid w:val="00631EE1"/>
    <w:rsid w:val="00632C6D"/>
    <w:rsid w:val="006339A9"/>
    <w:rsid w:val="00633F50"/>
    <w:rsid w:val="00633FC1"/>
    <w:rsid w:val="006341DE"/>
    <w:rsid w:val="00634200"/>
    <w:rsid w:val="006345A6"/>
    <w:rsid w:val="00634B0F"/>
    <w:rsid w:val="00634EBE"/>
    <w:rsid w:val="00634EE8"/>
    <w:rsid w:val="00635570"/>
    <w:rsid w:val="00635B0A"/>
    <w:rsid w:val="00635F68"/>
    <w:rsid w:val="006367A8"/>
    <w:rsid w:val="00636F99"/>
    <w:rsid w:val="006372DE"/>
    <w:rsid w:val="006376E6"/>
    <w:rsid w:val="006378E6"/>
    <w:rsid w:val="006379A5"/>
    <w:rsid w:val="00637C76"/>
    <w:rsid w:val="00637D26"/>
    <w:rsid w:val="00637D54"/>
    <w:rsid w:val="00637E74"/>
    <w:rsid w:val="006409D7"/>
    <w:rsid w:val="00640C68"/>
    <w:rsid w:val="006410F6"/>
    <w:rsid w:val="006416A2"/>
    <w:rsid w:val="00641D46"/>
    <w:rsid w:val="00642924"/>
    <w:rsid w:val="00642FC7"/>
    <w:rsid w:val="00643016"/>
    <w:rsid w:val="00643270"/>
    <w:rsid w:val="006432D8"/>
    <w:rsid w:val="00643B70"/>
    <w:rsid w:val="00643D16"/>
    <w:rsid w:val="00643EC7"/>
    <w:rsid w:val="0064423F"/>
    <w:rsid w:val="0064424B"/>
    <w:rsid w:val="006443A5"/>
    <w:rsid w:val="0064474B"/>
    <w:rsid w:val="006449B8"/>
    <w:rsid w:val="00644C32"/>
    <w:rsid w:val="006453DA"/>
    <w:rsid w:val="006456B3"/>
    <w:rsid w:val="00645A19"/>
    <w:rsid w:val="0064626B"/>
    <w:rsid w:val="00646BAE"/>
    <w:rsid w:val="00647056"/>
    <w:rsid w:val="006472B5"/>
    <w:rsid w:val="006474A7"/>
    <w:rsid w:val="0064757D"/>
    <w:rsid w:val="00647A15"/>
    <w:rsid w:val="00650F5E"/>
    <w:rsid w:val="00651071"/>
    <w:rsid w:val="00651C93"/>
    <w:rsid w:val="00651EC6"/>
    <w:rsid w:val="006520F8"/>
    <w:rsid w:val="00652783"/>
    <w:rsid w:val="006528AC"/>
    <w:rsid w:val="00652C78"/>
    <w:rsid w:val="00652CE7"/>
    <w:rsid w:val="00653159"/>
    <w:rsid w:val="0065325C"/>
    <w:rsid w:val="006533D2"/>
    <w:rsid w:val="0065372C"/>
    <w:rsid w:val="00653BF3"/>
    <w:rsid w:val="006543FA"/>
    <w:rsid w:val="00654559"/>
    <w:rsid w:val="006545BD"/>
    <w:rsid w:val="006547A3"/>
    <w:rsid w:val="0065485B"/>
    <w:rsid w:val="00654B6C"/>
    <w:rsid w:val="00654D25"/>
    <w:rsid w:val="0065570D"/>
    <w:rsid w:val="00656651"/>
    <w:rsid w:val="00656D34"/>
    <w:rsid w:val="0065796E"/>
    <w:rsid w:val="00657E22"/>
    <w:rsid w:val="00657F04"/>
    <w:rsid w:val="00660785"/>
    <w:rsid w:val="00660959"/>
    <w:rsid w:val="00660D4E"/>
    <w:rsid w:val="00660F17"/>
    <w:rsid w:val="006617BE"/>
    <w:rsid w:val="006618A5"/>
    <w:rsid w:val="00661947"/>
    <w:rsid w:val="00662228"/>
    <w:rsid w:val="0066222E"/>
    <w:rsid w:val="00662601"/>
    <w:rsid w:val="006626D5"/>
    <w:rsid w:val="006628E3"/>
    <w:rsid w:val="006629B7"/>
    <w:rsid w:val="006634DD"/>
    <w:rsid w:val="0066354E"/>
    <w:rsid w:val="006644DD"/>
    <w:rsid w:val="00665009"/>
    <w:rsid w:val="00665223"/>
    <w:rsid w:val="00665413"/>
    <w:rsid w:val="00665BBA"/>
    <w:rsid w:val="00665EFE"/>
    <w:rsid w:val="00666063"/>
    <w:rsid w:val="006669BA"/>
    <w:rsid w:val="00666B6D"/>
    <w:rsid w:val="006672A1"/>
    <w:rsid w:val="0067027A"/>
    <w:rsid w:val="00670494"/>
    <w:rsid w:val="00670717"/>
    <w:rsid w:val="0067092F"/>
    <w:rsid w:val="006709C6"/>
    <w:rsid w:val="00670C59"/>
    <w:rsid w:val="00670ED4"/>
    <w:rsid w:val="00671424"/>
    <w:rsid w:val="00671822"/>
    <w:rsid w:val="00671AC7"/>
    <w:rsid w:val="00671F29"/>
    <w:rsid w:val="006721A4"/>
    <w:rsid w:val="00672391"/>
    <w:rsid w:val="006737CC"/>
    <w:rsid w:val="00673AC5"/>
    <w:rsid w:val="00674023"/>
    <w:rsid w:val="006748AB"/>
    <w:rsid w:val="00674DCA"/>
    <w:rsid w:val="00674E81"/>
    <w:rsid w:val="0067537C"/>
    <w:rsid w:val="00675A9D"/>
    <w:rsid w:val="00675C5F"/>
    <w:rsid w:val="00675D20"/>
    <w:rsid w:val="00675F71"/>
    <w:rsid w:val="006762C2"/>
    <w:rsid w:val="00676357"/>
    <w:rsid w:val="0067735E"/>
    <w:rsid w:val="0067749A"/>
    <w:rsid w:val="00677571"/>
    <w:rsid w:val="00677A66"/>
    <w:rsid w:val="00680263"/>
    <w:rsid w:val="00680811"/>
    <w:rsid w:val="00680906"/>
    <w:rsid w:val="00680CBB"/>
    <w:rsid w:val="00680CC9"/>
    <w:rsid w:val="00680E79"/>
    <w:rsid w:val="0068155C"/>
    <w:rsid w:val="006819B0"/>
    <w:rsid w:val="00681EEE"/>
    <w:rsid w:val="00682D2B"/>
    <w:rsid w:val="00682E55"/>
    <w:rsid w:val="00683C24"/>
    <w:rsid w:val="006840CF"/>
    <w:rsid w:val="00684275"/>
    <w:rsid w:val="006843C6"/>
    <w:rsid w:val="00684441"/>
    <w:rsid w:val="0068459C"/>
    <w:rsid w:val="00684FB9"/>
    <w:rsid w:val="0068504D"/>
    <w:rsid w:val="006851DC"/>
    <w:rsid w:val="0068540B"/>
    <w:rsid w:val="006857AF"/>
    <w:rsid w:val="006866FB"/>
    <w:rsid w:val="006868B8"/>
    <w:rsid w:val="00686A95"/>
    <w:rsid w:val="00686D46"/>
    <w:rsid w:val="00686E30"/>
    <w:rsid w:val="006871F3"/>
    <w:rsid w:val="006878D5"/>
    <w:rsid w:val="00687968"/>
    <w:rsid w:val="00687CCA"/>
    <w:rsid w:val="00687CE8"/>
    <w:rsid w:val="00687D2C"/>
    <w:rsid w:val="00690318"/>
    <w:rsid w:val="006905A3"/>
    <w:rsid w:val="0069081A"/>
    <w:rsid w:val="00690AC6"/>
    <w:rsid w:val="0069114F"/>
    <w:rsid w:val="0069144E"/>
    <w:rsid w:val="006915E1"/>
    <w:rsid w:val="00692660"/>
    <w:rsid w:val="0069295E"/>
    <w:rsid w:val="00692B19"/>
    <w:rsid w:val="00692B3F"/>
    <w:rsid w:val="006935F2"/>
    <w:rsid w:val="00693747"/>
    <w:rsid w:val="00693795"/>
    <w:rsid w:val="00693A7F"/>
    <w:rsid w:val="00693CED"/>
    <w:rsid w:val="0069480D"/>
    <w:rsid w:val="00694831"/>
    <w:rsid w:val="00694AB1"/>
    <w:rsid w:val="00694E94"/>
    <w:rsid w:val="00695418"/>
    <w:rsid w:val="00695C28"/>
    <w:rsid w:val="00695E6D"/>
    <w:rsid w:val="006963E4"/>
    <w:rsid w:val="0069655B"/>
    <w:rsid w:val="00696B72"/>
    <w:rsid w:val="0069751C"/>
    <w:rsid w:val="00697A88"/>
    <w:rsid w:val="00697B75"/>
    <w:rsid w:val="00697C11"/>
    <w:rsid w:val="00697CE9"/>
    <w:rsid w:val="006A0B44"/>
    <w:rsid w:val="006A20F6"/>
    <w:rsid w:val="006A240C"/>
    <w:rsid w:val="006A2848"/>
    <w:rsid w:val="006A2BEA"/>
    <w:rsid w:val="006A2D62"/>
    <w:rsid w:val="006A2F3F"/>
    <w:rsid w:val="006A3101"/>
    <w:rsid w:val="006A3915"/>
    <w:rsid w:val="006A3B84"/>
    <w:rsid w:val="006A3BEC"/>
    <w:rsid w:val="006A3CC6"/>
    <w:rsid w:val="006A418F"/>
    <w:rsid w:val="006A487F"/>
    <w:rsid w:val="006A4C35"/>
    <w:rsid w:val="006A4F92"/>
    <w:rsid w:val="006A5E57"/>
    <w:rsid w:val="006A6484"/>
    <w:rsid w:val="006A6E01"/>
    <w:rsid w:val="006A7499"/>
    <w:rsid w:val="006A7817"/>
    <w:rsid w:val="006A7BFD"/>
    <w:rsid w:val="006A7F4D"/>
    <w:rsid w:val="006B0BE2"/>
    <w:rsid w:val="006B1324"/>
    <w:rsid w:val="006B140D"/>
    <w:rsid w:val="006B1D08"/>
    <w:rsid w:val="006B1EE2"/>
    <w:rsid w:val="006B21E9"/>
    <w:rsid w:val="006B259E"/>
    <w:rsid w:val="006B2825"/>
    <w:rsid w:val="006B39E1"/>
    <w:rsid w:val="006B3D5A"/>
    <w:rsid w:val="006B4413"/>
    <w:rsid w:val="006B442E"/>
    <w:rsid w:val="006B475C"/>
    <w:rsid w:val="006B4BD0"/>
    <w:rsid w:val="006B4D19"/>
    <w:rsid w:val="006B5021"/>
    <w:rsid w:val="006B50CC"/>
    <w:rsid w:val="006B5945"/>
    <w:rsid w:val="006B5992"/>
    <w:rsid w:val="006B5AA0"/>
    <w:rsid w:val="006B648C"/>
    <w:rsid w:val="006B6572"/>
    <w:rsid w:val="006B695A"/>
    <w:rsid w:val="006B6A99"/>
    <w:rsid w:val="006B7100"/>
    <w:rsid w:val="006B7909"/>
    <w:rsid w:val="006B7BA8"/>
    <w:rsid w:val="006C074E"/>
    <w:rsid w:val="006C0BE3"/>
    <w:rsid w:val="006C0F6B"/>
    <w:rsid w:val="006C0F81"/>
    <w:rsid w:val="006C101C"/>
    <w:rsid w:val="006C11AC"/>
    <w:rsid w:val="006C12C4"/>
    <w:rsid w:val="006C16F9"/>
    <w:rsid w:val="006C1EE0"/>
    <w:rsid w:val="006C205F"/>
    <w:rsid w:val="006C25A5"/>
    <w:rsid w:val="006C27D8"/>
    <w:rsid w:val="006C2818"/>
    <w:rsid w:val="006C2E6F"/>
    <w:rsid w:val="006C2E97"/>
    <w:rsid w:val="006C33C7"/>
    <w:rsid w:val="006C3968"/>
    <w:rsid w:val="006C3C56"/>
    <w:rsid w:val="006C3F23"/>
    <w:rsid w:val="006C4031"/>
    <w:rsid w:val="006C4090"/>
    <w:rsid w:val="006C44E9"/>
    <w:rsid w:val="006C4FBD"/>
    <w:rsid w:val="006C5168"/>
    <w:rsid w:val="006C51A3"/>
    <w:rsid w:val="006C5368"/>
    <w:rsid w:val="006C5FC4"/>
    <w:rsid w:val="006C665D"/>
    <w:rsid w:val="006C6733"/>
    <w:rsid w:val="006C6C29"/>
    <w:rsid w:val="006C6F59"/>
    <w:rsid w:val="006C722A"/>
    <w:rsid w:val="006C7C3C"/>
    <w:rsid w:val="006D02E5"/>
    <w:rsid w:val="006D0942"/>
    <w:rsid w:val="006D0E78"/>
    <w:rsid w:val="006D1295"/>
    <w:rsid w:val="006D18B2"/>
    <w:rsid w:val="006D1BB9"/>
    <w:rsid w:val="006D1BF8"/>
    <w:rsid w:val="006D25FD"/>
    <w:rsid w:val="006D2AD9"/>
    <w:rsid w:val="006D3026"/>
    <w:rsid w:val="006D3F18"/>
    <w:rsid w:val="006D3FB3"/>
    <w:rsid w:val="006D4561"/>
    <w:rsid w:val="006D49D7"/>
    <w:rsid w:val="006D4E77"/>
    <w:rsid w:val="006D5168"/>
    <w:rsid w:val="006D5271"/>
    <w:rsid w:val="006D6552"/>
    <w:rsid w:val="006D672A"/>
    <w:rsid w:val="006D67FE"/>
    <w:rsid w:val="006D6A8E"/>
    <w:rsid w:val="006D767D"/>
    <w:rsid w:val="006D7822"/>
    <w:rsid w:val="006D78FE"/>
    <w:rsid w:val="006D7B51"/>
    <w:rsid w:val="006D7DCF"/>
    <w:rsid w:val="006D7F3B"/>
    <w:rsid w:val="006E012F"/>
    <w:rsid w:val="006E043D"/>
    <w:rsid w:val="006E0737"/>
    <w:rsid w:val="006E0760"/>
    <w:rsid w:val="006E0E2C"/>
    <w:rsid w:val="006E103E"/>
    <w:rsid w:val="006E1295"/>
    <w:rsid w:val="006E14F9"/>
    <w:rsid w:val="006E16BA"/>
    <w:rsid w:val="006E1E0C"/>
    <w:rsid w:val="006E1E23"/>
    <w:rsid w:val="006E225C"/>
    <w:rsid w:val="006E268D"/>
    <w:rsid w:val="006E270A"/>
    <w:rsid w:val="006E2C5E"/>
    <w:rsid w:val="006E2FC4"/>
    <w:rsid w:val="006E3910"/>
    <w:rsid w:val="006E396C"/>
    <w:rsid w:val="006E3EFB"/>
    <w:rsid w:val="006E4AC0"/>
    <w:rsid w:val="006E543C"/>
    <w:rsid w:val="006E546A"/>
    <w:rsid w:val="006E612D"/>
    <w:rsid w:val="006E6754"/>
    <w:rsid w:val="006E68E7"/>
    <w:rsid w:val="006E6B36"/>
    <w:rsid w:val="006E7081"/>
    <w:rsid w:val="006E744B"/>
    <w:rsid w:val="006E78BD"/>
    <w:rsid w:val="006E797A"/>
    <w:rsid w:val="006E7E7A"/>
    <w:rsid w:val="006E7FBD"/>
    <w:rsid w:val="006F05A0"/>
    <w:rsid w:val="006F0E99"/>
    <w:rsid w:val="006F0F20"/>
    <w:rsid w:val="006F14BD"/>
    <w:rsid w:val="006F259B"/>
    <w:rsid w:val="006F2628"/>
    <w:rsid w:val="006F2C9C"/>
    <w:rsid w:val="006F3036"/>
    <w:rsid w:val="006F32A8"/>
    <w:rsid w:val="006F34EE"/>
    <w:rsid w:val="006F3C4A"/>
    <w:rsid w:val="006F421D"/>
    <w:rsid w:val="006F425A"/>
    <w:rsid w:val="006F42F3"/>
    <w:rsid w:val="006F4384"/>
    <w:rsid w:val="006F4709"/>
    <w:rsid w:val="006F4DC7"/>
    <w:rsid w:val="006F535C"/>
    <w:rsid w:val="006F6112"/>
    <w:rsid w:val="006F650F"/>
    <w:rsid w:val="006F680E"/>
    <w:rsid w:val="006F6E7F"/>
    <w:rsid w:val="006F6EF5"/>
    <w:rsid w:val="006F78DE"/>
    <w:rsid w:val="00700171"/>
    <w:rsid w:val="00700204"/>
    <w:rsid w:val="0070035A"/>
    <w:rsid w:val="00700C05"/>
    <w:rsid w:val="00700C69"/>
    <w:rsid w:val="0070115C"/>
    <w:rsid w:val="0070140E"/>
    <w:rsid w:val="007017AC"/>
    <w:rsid w:val="00701DA4"/>
    <w:rsid w:val="00701EB6"/>
    <w:rsid w:val="00702B81"/>
    <w:rsid w:val="00702E72"/>
    <w:rsid w:val="00702FE8"/>
    <w:rsid w:val="007035B0"/>
    <w:rsid w:val="007037A5"/>
    <w:rsid w:val="00703BB6"/>
    <w:rsid w:val="00703D2F"/>
    <w:rsid w:val="00704014"/>
    <w:rsid w:val="00704272"/>
    <w:rsid w:val="007042A2"/>
    <w:rsid w:val="007042C1"/>
    <w:rsid w:val="007044A4"/>
    <w:rsid w:val="00704650"/>
    <w:rsid w:val="00704947"/>
    <w:rsid w:val="00704952"/>
    <w:rsid w:val="007049E8"/>
    <w:rsid w:val="00704F3D"/>
    <w:rsid w:val="00705632"/>
    <w:rsid w:val="00705677"/>
    <w:rsid w:val="007057E2"/>
    <w:rsid w:val="00705ACF"/>
    <w:rsid w:val="00706497"/>
    <w:rsid w:val="007068B8"/>
    <w:rsid w:val="00706B38"/>
    <w:rsid w:val="00706F16"/>
    <w:rsid w:val="00706F59"/>
    <w:rsid w:val="007075E5"/>
    <w:rsid w:val="00707973"/>
    <w:rsid w:val="00707B36"/>
    <w:rsid w:val="00707BAC"/>
    <w:rsid w:val="00707E33"/>
    <w:rsid w:val="00707FEA"/>
    <w:rsid w:val="00710132"/>
    <w:rsid w:val="007105EF"/>
    <w:rsid w:val="007105F7"/>
    <w:rsid w:val="007106BB"/>
    <w:rsid w:val="0071076E"/>
    <w:rsid w:val="00710926"/>
    <w:rsid w:val="00710A18"/>
    <w:rsid w:val="00710B51"/>
    <w:rsid w:val="00710CD1"/>
    <w:rsid w:val="00711597"/>
    <w:rsid w:val="0071165E"/>
    <w:rsid w:val="007117CE"/>
    <w:rsid w:val="007118CA"/>
    <w:rsid w:val="00711A69"/>
    <w:rsid w:val="00711B1F"/>
    <w:rsid w:val="00711D96"/>
    <w:rsid w:val="00711F73"/>
    <w:rsid w:val="0071220E"/>
    <w:rsid w:val="00712595"/>
    <w:rsid w:val="00712AF4"/>
    <w:rsid w:val="00712FEE"/>
    <w:rsid w:val="00713661"/>
    <w:rsid w:val="00713AC0"/>
    <w:rsid w:val="00713C6C"/>
    <w:rsid w:val="00715089"/>
    <w:rsid w:val="0071581C"/>
    <w:rsid w:val="0071587F"/>
    <w:rsid w:val="00715993"/>
    <w:rsid w:val="00715CB7"/>
    <w:rsid w:val="007160C6"/>
    <w:rsid w:val="00716552"/>
    <w:rsid w:val="007170E3"/>
    <w:rsid w:val="0071797C"/>
    <w:rsid w:val="00717B7D"/>
    <w:rsid w:val="00717CAD"/>
    <w:rsid w:val="0071CDB8"/>
    <w:rsid w:val="007203A0"/>
    <w:rsid w:val="007208D0"/>
    <w:rsid w:val="00721009"/>
    <w:rsid w:val="0072104A"/>
    <w:rsid w:val="00721051"/>
    <w:rsid w:val="00721402"/>
    <w:rsid w:val="00721D5D"/>
    <w:rsid w:val="00721DF0"/>
    <w:rsid w:val="00722C93"/>
    <w:rsid w:val="007232EF"/>
    <w:rsid w:val="00723CED"/>
    <w:rsid w:val="00724D46"/>
    <w:rsid w:val="00725293"/>
    <w:rsid w:val="00725A93"/>
    <w:rsid w:val="00725C0C"/>
    <w:rsid w:val="00726313"/>
    <w:rsid w:val="00726765"/>
    <w:rsid w:val="00726C0F"/>
    <w:rsid w:val="00726F98"/>
    <w:rsid w:val="0072711E"/>
    <w:rsid w:val="00727587"/>
    <w:rsid w:val="00727711"/>
    <w:rsid w:val="0072782D"/>
    <w:rsid w:val="00727B57"/>
    <w:rsid w:val="0072C0FB"/>
    <w:rsid w:val="00730377"/>
    <w:rsid w:val="007307AD"/>
    <w:rsid w:val="00730916"/>
    <w:rsid w:val="00731539"/>
    <w:rsid w:val="00731916"/>
    <w:rsid w:val="00732574"/>
    <w:rsid w:val="00732D0C"/>
    <w:rsid w:val="00732E94"/>
    <w:rsid w:val="00732F78"/>
    <w:rsid w:val="0073316D"/>
    <w:rsid w:val="00734082"/>
    <w:rsid w:val="007347E4"/>
    <w:rsid w:val="00734A67"/>
    <w:rsid w:val="00734F83"/>
    <w:rsid w:val="007353BA"/>
    <w:rsid w:val="00735A74"/>
    <w:rsid w:val="007365AD"/>
    <w:rsid w:val="00736611"/>
    <w:rsid w:val="00736933"/>
    <w:rsid w:val="00737094"/>
    <w:rsid w:val="007372A2"/>
    <w:rsid w:val="00737CAB"/>
    <w:rsid w:val="00740042"/>
    <w:rsid w:val="007401D6"/>
    <w:rsid w:val="00740767"/>
    <w:rsid w:val="00740B9A"/>
    <w:rsid w:val="007410D4"/>
    <w:rsid w:val="0074131E"/>
    <w:rsid w:val="007414AE"/>
    <w:rsid w:val="007414BB"/>
    <w:rsid w:val="007414BF"/>
    <w:rsid w:val="007416EC"/>
    <w:rsid w:val="0074264E"/>
    <w:rsid w:val="007427CD"/>
    <w:rsid w:val="00742AF1"/>
    <w:rsid w:val="00742AFA"/>
    <w:rsid w:val="00742FB9"/>
    <w:rsid w:val="00743430"/>
    <w:rsid w:val="00743B3D"/>
    <w:rsid w:val="00744609"/>
    <w:rsid w:val="00744A10"/>
    <w:rsid w:val="00744C94"/>
    <w:rsid w:val="0074503D"/>
    <w:rsid w:val="00745062"/>
    <w:rsid w:val="00745693"/>
    <w:rsid w:val="0074621D"/>
    <w:rsid w:val="007464B1"/>
    <w:rsid w:val="00746572"/>
    <w:rsid w:val="00746D0D"/>
    <w:rsid w:val="00747797"/>
    <w:rsid w:val="0075016C"/>
    <w:rsid w:val="00750743"/>
    <w:rsid w:val="007507E2"/>
    <w:rsid w:val="007507F9"/>
    <w:rsid w:val="0075131A"/>
    <w:rsid w:val="00751BE9"/>
    <w:rsid w:val="00751C20"/>
    <w:rsid w:val="007521E9"/>
    <w:rsid w:val="00752D0B"/>
    <w:rsid w:val="00752DDA"/>
    <w:rsid w:val="00753292"/>
    <w:rsid w:val="00754294"/>
    <w:rsid w:val="00754A79"/>
    <w:rsid w:val="007553AA"/>
    <w:rsid w:val="00755A86"/>
    <w:rsid w:val="00755FDB"/>
    <w:rsid w:val="00756207"/>
    <w:rsid w:val="0075653D"/>
    <w:rsid w:val="007566C1"/>
    <w:rsid w:val="0075674B"/>
    <w:rsid w:val="0075694E"/>
    <w:rsid w:val="00757537"/>
    <w:rsid w:val="00757571"/>
    <w:rsid w:val="00757A09"/>
    <w:rsid w:val="00757B70"/>
    <w:rsid w:val="0076081D"/>
    <w:rsid w:val="00760A85"/>
    <w:rsid w:val="00760AB1"/>
    <w:rsid w:val="00760F38"/>
    <w:rsid w:val="00760FCE"/>
    <w:rsid w:val="00760FD8"/>
    <w:rsid w:val="0076158C"/>
    <w:rsid w:val="007619E0"/>
    <w:rsid w:val="00761CC4"/>
    <w:rsid w:val="00761D60"/>
    <w:rsid w:val="00762599"/>
    <w:rsid w:val="0076269C"/>
    <w:rsid w:val="00762B7F"/>
    <w:rsid w:val="00762BAA"/>
    <w:rsid w:val="007634E8"/>
    <w:rsid w:val="00763546"/>
    <w:rsid w:val="00763FDD"/>
    <w:rsid w:val="0076410E"/>
    <w:rsid w:val="00764654"/>
    <w:rsid w:val="007647CF"/>
    <w:rsid w:val="00764C0C"/>
    <w:rsid w:val="00764D4C"/>
    <w:rsid w:val="00764E41"/>
    <w:rsid w:val="00765322"/>
    <w:rsid w:val="0076535A"/>
    <w:rsid w:val="00765FCC"/>
    <w:rsid w:val="007665C6"/>
    <w:rsid w:val="00767107"/>
    <w:rsid w:val="00767327"/>
    <w:rsid w:val="00767717"/>
    <w:rsid w:val="007679BA"/>
    <w:rsid w:val="00767A02"/>
    <w:rsid w:val="00767F7F"/>
    <w:rsid w:val="00770317"/>
    <w:rsid w:val="00770443"/>
    <w:rsid w:val="007708F0"/>
    <w:rsid w:val="007709A5"/>
    <w:rsid w:val="00770B94"/>
    <w:rsid w:val="00770D32"/>
    <w:rsid w:val="00770F12"/>
    <w:rsid w:val="00771479"/>
    <w:rsid w:val="00772238"/>
    <w:rsid w:val="00772506"/>
    <w:rsid w:val="00772532"/>
    <w:rsid w:val="00772612"/>
    <w:rsid w:val="0077279C"/>
    <w:rsid w:val="00772B5E"/>
    <w:rsid w:val="007733B7"/>
    <w:rsid w:val="0077340A"/>
    <w:rsid w:val="0077363C"/>
    <w:rsid w:val="00773B10"/>
    <w:rsid w:val="00774262"/>
    <w:rsid w:val="007749AB"/>
    <w:rsid w:val="00774A8F"/>
    <w:rsid w:val="00774E0B"/>
    <w:rsid w:val="00774FDB"/>
    <w:rsid w:val="00775435"/>
    <w:rsid w:val="007754B2"/>
    <w:rsid w:val="0077616B"/>
    <w:rsid w:val="007761A5"/>
    <w:rsid w:val="00776AF4"/>
    <w:rsid w:val="00776D7B"/>
    <w:rsid w:val="007773AC"/>
    <w:rsid w:val="0077769C"/>
    <w:rsid w:val="0078031F"/>
    <w:rsid w:val="00780345"/>
    <w:rsid w:val="00780C42"/>
    <w:rsid w:val="00781BC5"/>
    <w:rsid w:val="00781E6B"/>
    <w:rsid w:val="00782349"/>
    <w:rsid w:val="0078238E"/>
    <w:rsid w:val="007825F9"/>
    <w:rsid w:val="00782A5E"/>
    <w:rsid w:val="00782E92"/>
    <w:rsid w:val="00783775"/>
    <w:rsid w:val="007837E0"/>
    <w:rsid w:val="00784406"/>
    <w:rsid w:val="00784983"/>
    <w:rsid w:val="00784D29"/>
    <w:rsid w:val="007854A5"/>
    <w:rsid w:val="007854C3"/>
    <w:rsid w:val="0078553B"/>
    <w:rsid w:val="00785CF1"/>
    <w:rsid w:val="00785D93"/>
    <w:rsid w:val="00785F24"/>
    <w:rsid w:val="00786132"/>
    <w:rsid w:val="0078637A"/>
    <w:rsid w:val="0078649A"/>
    <w:rsid w:val="00786EBD"/>
    <w:rsid w:val="00787198"/>
    <w:rsid w:val="007876A0"/>
    <w:rsid w:val="007877C8"/>
    <w:rsid w:val="00787B5D"/>
    <w:rsid w:val="00790049"/>
    <w:rsid w:val="0079008C"/>
    <w:rsid w:val="00790583"/>
    <w:rsid w:val="007908E0"/>
    <w:rsid w:val="007908FA"/>
    <w:rsid w:val="00791349"/>
    <w:rsid w:val="007914CE"/>
    <w:rsid w:val="007914D2"/>
    <w:rsid w:val="007916E4"/>
    <w:rsid w:val="00791794"/>
    <w:rsid w:val="00792282"/>
    <w:rsid w:val="007922A4"/>
    <w:rsid w:val="00793457"/>
    <w:rsid w:val="007934FA"/>
    <w:rsid w:val="00793599"/>
    <w:rsid w:val="00793672"/>
    <w:rsid w:val="00794114"/>
    <w:rsid w:val="007948B7"/>
    <w:rsid w:val="00794969"/>
    <w:rsid w:val="00794A50"/>
    <w:rsid w:val="00794D57"/>
    <w:rsid w:val="007950D7"/>
    <w:rsid w:val="0079534C"/>
    <w:rsid w:val="00795812"/>
    <w:rsid w:val="007959A8"/>
    <w:rsid w:val="00795EC6"/>
    <w:rsid w:val="007960EC"/>
    <w:rsid w:val="00796468"/>
    <w:rsid w:val="00796E6F"/>
    <w:rsid w:val="00797035"/>
    <w:rsid w:val="00797156"/>
    <w:rsid w:val="00797690"/>
    <w:rsid w:val="0079777A"/>
    <w:rsid w:val="00797798"/>
    <w:rsid w:val="007A01B3"/>
    <w:rsid w:val="007A05B2"/>
    <w:rsid w:val="007A0617"/>
    <w:rsid w:val="007A10D6"/>
    <w:rsid w:val="007A1322"/>
    <w:rsid w:val="007A152F"/>
    <w:rsid w:val="007A1B16"/>
    <w:rsid w:val="007A20FA"/>
    <w:rsid w:val="007A2F57"/>
    <w:rsid w:val="007A3530"/>
    <w:rsid w:val="007A38F6"/>
    <w:rsid w:val="007A3A13"/>
    <w:rsid w:val="007A4164"/>
    <w:rsid w:val="007A4892"/>
    <w:rsid w:val="007A4D6D"/>
    <w:rsid w:val="007A5100"/>
    <w:rsid w:val="007A5103"/>
    <w:rsid w:val="007A5173"/>
    <w:rsid w:val="007A53C7"/>
    <w:rsid w:val="007A545F"/>
    <w:rsid w:val="007A5A29"/>
    <w:rsid w:val="007A5ADD"/>
    <w:rsid w:val="007A5C4F"/>
    <w:rsid w:val="007A6A5F"/>
    <w:rsid w:val="007A6CF7"/>
    <w:rsid w:val="007A6E77"/>
    <w:rsid w:val="007A753A"/>
    <w:rsid w:val="007A79BD"/>
    <w:rsid w:val="007A7FA0"/>
    <w:rsid w:val="007B0221"/>
    <w:rsid w:val="007B162A"/>
    <w:rsid w:val="007B18FD"/>
    <w:rsid w:val="007B1A0D"/>
    <w:rsid w:val="007B20D7"/>
    <w:rsid w:val="007B2F7C"/>
    <w:rsid w:val="007B3184"/>
    <w:rsid w:val="007B351B"/>
    <w:rsid w:val="007B3661"/>
    <w:rsid w:val="007B3B2E"/>
    <w:rsid w:val="007B3CA3"/>
    <w:rsid w:val="007B3D2D"/>
    <w:rsid w:val="007B3E2B"/>
    <w:rsid w:val="007B402B"/>
    <w:rsid w:val="007B41AE"/>
    <w:rsid w:val="007B4877"/>
    <w:rsid w:val="007B49B4"/>
    <w:rsid w:val="007B5494"/>
    <w:rsid w:val="007B55C7"/>
    <w:rsid w:val="007B5785"/>
    <w:rsid w:val="007B5E5F"/>
    <w:rsid w:val="007B6258"/>
    <w:rsid w:val="007B6A33"/>
    <w:rsid w:val="007B6F8C"/>
    <w:rsid w:val="007B7064"/>
    <w:rsid w:val="007B712D"/>
    <w:rsid w:val="007B7B6B"/>
    <w:rsid w:val="007C030E"/>
    <w:rsid w:val="007C03BE"/>
    <w:rsid w:val="007C05B5"/>
    <w:rsid w:val="007C094E"/>
    <w:rsid w:val="007C0BDE"/>
    <w:rsid w:val="007C0CB7"/>
    <w:rsid w:val="007C0E81"/>
    <w:rsid w:val="007C0FE5"/>
    <w:rsid w:val="007C11E4"/>
    <w:rsid w:val="007C1254"/>
    <w:rsid w:val="007C1D7F"/>
    <w:rsid w:val="007C1DD2"/>
    <w:rsid w:val="007C2249"/>
    <w:rsid w:val="007C2601"/>
    <w:rsid w:val="007C394D"/>
    <w:rsid w:val="007C3C4E"/>
    <w:rsid w:val="007C4151"/>
    <w:rsid w:val="007C4494"/>
    <w:rsid w:val="007C46C6"/>
    <w:rsid w:val="007C4953"/>
    <w:rsid w:val="007C4B0C"/>
    <w:rsid w:val="007C4DD5"/>
    <w:rsid w:val="007C5114"/>
    <w:rsid w:val="007C512A"/>
    <w:rsid w:val="007C5183"/>
    <w:rsid w:val="007C58D7"/>
    <w:rsid w:val="007C595F"/>
    <w:rsid w:val="007C60B9"/>
    <w:rsid w:val="007C619A"/>
    <w:rsid w:val="007C634D"/>
    <w:rsid w:val="007C68B4"/>
    <w:rsid w:val="007C6A11"/>
    <w:rsid w:val="007C6A8F"/>
    <w:rsid w:val="007C6C8E"/>
    <w:rsid w:val="007C6D0D"/>
    <w:rsid w:val="007C71FF"/>
    <w:rsid w:val="007C728D"/>
    <w:rsid w:val="007C752B"/>
    <w:rsid w:val="007D0C4F"/>
    <w:rsid w:val="007D0D8C"/>
    <w:rsid w:val="007D0F71"/>
    <w:rsid w:val="007D1611"/>
    <w:rsid w:val="007D1619"/>
    <w:rsid w:val="007D2686"/>
    <w:rsid w:val="007D2DE2"/>
    <w:rsid w:val="007D319D"/>
    <w:rsid w:val="007D3C48"/>
    <w:rsid w:val="007D413F"/>
    <w:rsid w:val="007D4515"/>
    <w:rsid w:val="007D4A2B"/>
    <w:rsid w:val="007D5164"/>
    <w:rsid w:val="007D5482"/>
    <w:rsid w:val="007D57E9"/>
    <w:rsid w:val="007D5820"/>
    <w:rsid w:val="007D5930"/>
    <w:rsid w:val="007D5F17"/>
    <w:rsid w:val="007D63F1"/>
    <w:rsid w:val="007D6877"/>
    <w:rsid w:val="007D6AC4"/>
    <w:rsid w:val="007D77AC"/>
    <w:rsid w:val="007D7A0C"/>
    <w:rsid w:val="007E017C"/>
    <w:rsid w:val="007E08D3"/>
    <w:rsid w:val="007E0AD2"/>
    <w:rsid w:val="007E1055"/>
    <w:rsid w:val="007E110D"/>
    <w:rsid w:val="007E1B54"/>
    <w:rsid w:val="007E1D1C"/>
    <w:rsid w:val="007E1FDF"/>
    <w:rsid w:val="007E22B7"/>
    <w:rsid w:val="007E24FD"/>
    <w:rsid w:val="007E2663"/>
    <w:rsid w:val="007E2D6A"/>
    <w:rsid w:val="007E2DED"/>
    <w:rsid w:val="007E3298"/>
    <w:rsid w:val="007E3525"/>
    <w:rsid w:val="007E35F9"/>
    <w:rsid w:val="007E3665"/>
    <w:rsid w:val="007E37ED"/>
    <w:rsid w:val="007E3861"/>
    <w:rsid w:val="007E38B3"/>
    <w:rsid w:val="007E3ED2"/>
    <w:rsid w:val="007E48C1"/>
    <w:rsid w:val="007E4BFF"/>
    <w:rsid w:val="007E4DB3"/>
    <w:rsid w:val="007E5533"/>
    <w:rsid w:val="007E55CF"/>
    <w:rsid w:val="007E5E4C"/>
    <w:rsid w:val="007E66FF"/>
    <w:rsid w:val="007E67A6"/>
    <w:rsid w:val="007E6840"/>
    <w:rsid w:val="007E6972"/>
    <w:rsid w:val="007E6A5A"/>
    <w:rsid w:val="007E6D18"/>
    <w:rsid w:val="007E6DBB"/>
    <w:rsid w:val="007E7088"/>
    <w:rsid w:val="007E70D1"/>
    <w:rsid w:val="007E7297"/>
    <w:rsid w:val="007F03C0"/>
    <w:rsid w:val="007F064E"/>
    <w:rsid w:val="007F162F"/>
    <w:rsid w:val="007F19A7"/>
    <w:rsid w:val="007F27EA"/>
    <w:rsid w:val="007F45F6"/>
    <w:rsid w:val="007F4668"/>
    <w:rsid w:val="007F4772"/>
    <w:rsid w:val="007F4B05"/>
    <w:rsid w:val="007F4B4F"/>
    <w:rsid w:val="007F4DD3"/>
    <w:rsid w:val="007F4F98"/>
    <w:rsid w:val="007F5010"/>
    <w:rsid w:val="007F5523"/>
    <w:rsid w:val="007F5901"/>
    <w:rsid w:val="007F5925"/>
    <w:rsid w:val="007F5B53"/>
    <w:rsid w:val="007F67BF"/>
    <w:rsid w:val="007F6C5D"/>
    <w:rsid w:val="007F6FC5"/>
    <w:rsid w:val="007F7724"/>
    <w:rsid w:val="007F7B5F"/>
    <w:rsid w:val="0080151F"/>
    <w:rsid w:val="00801964"/>
    <w:rsid w:val="00801C3C"/>
    <w:rsid w:val="0080215B"/>
    <w:rsid w:val="0080250A"/>
    <w:rsid w:val="0080270B"/>
    <w:rsid w:val="00802790"/>
    <w:rsid w:val="00802857"/>
    <w:rsid w:val="00802E8D"/>
    <w:rsid w:val="00803371"/>
    <w:rsid w:val="00803439"/>
    <w:rsid w:val="0080357C"/>
    <w:rsid w:val="008036B8"/>
    <w:rsid w:val="00803711"/>
    <w:rsid w:val="0080371B"/>
    <w:rsid w:val="00803720"/>
    <w:rsid w:val="00803868"/>
    <w:rsid w:val="00803F35"/>
    <w:rsid w:val="00804680"/>
    <w:rsid w:val="00805171"/>
    <w:rsid w:val="0080530D"/>
    <w:rsid w:val="00805E1E"/>
    <w:rsid w:val="0080613D"/>
    <w:rsid w:val="008065FD"/>
    <w:rsid w:val="0080666D"/>
    <w:rsid w:val="00806828"/>
    <w:rsid w:val="00806DF0"/>
    <w:rsid w:val="008078C1"/>
    <w:rsid w:val="008078FA"/>
    <w:rsid w:val="00807BF0"/>
    <w:rsid w:val="00807CCD"/>
    <w:rsid w:val="0080D045"/>
    <w:rsid w:val="00810504"/>
    <w:rsid w:val="00810917"/>
    <w:rsid w:val="00810AF0"/>
    <w:rsid w:val="00810CBB"/>
    <w:rsid w:val="00811126"/>
    <w:rsid w:val="008113E0"/>
    <w:rsid w:val="00811A13"/>
    <w:rsid w:val="00811E39"/>
    <w:rsid w:val="00811E9C"/>
    <w:rsid w:val="008121FB"/>
    <w:rsid w:val="00812338"/>
    <w:rsid w:val="008127E1"/>
    <w:rsid w:val="00813145"/>
    <w:rsid w:val="00814506"/>
    <w:rsid w:val="00814B07"/>
    <w:rsid w:val="00814E57"/>
    <w:rsid w:val="008150D9"/>
    <w:rsid w:val="008152B4"/>
    <w:rsid w:val="00815580"/>
    <w:rsid w:val="0081565F"/>
    <w:rsid w:val="008157A8"/>
    <w:rsid w:val="00816069"/>
    <w:rsid w:val="00816502"/>
    <w:rsid w:val="00816B3E"/>
    <w:rsid w:val="00816CC2"/>
    <w:rsid w:val="00816E44"/>
    <w:rsid w:val="0081701B"/>
    <w:rsid w:val="00817130"/>
    <w:rsid w:val="008172A6"/>
    <w:rsid w:val="00817468"/>
    <w:rsid w:val="0081779C"/>
    <w:rsid w:val="00817B94"/>
    <w:rsid w:val="0082031E"/>
    <w:rsid w:val="00820691"/>
    <w:rsid w:val="008207B5"/>
    <w:rsid w:val="00820899"/>
    <w:rsid w:val="00821078"/>
    <w:rsid w:val="008213FC"/>
    <w:rsid w:val="00821792"/>
    <w:rsid w:val="00821952"/>
    <w:rsid w:val="00821A1E"/>
    <w:rsid w:val="00821FB7"/>
    <w:rsid w:val="00822015"/>
    <w:rsid w:val="00822256"/>
    <w:rsid w:val="00822493"/>
    <w:rsid w:val="008227F3"/>
    <w:rsid w:val="0082325B"/>
    <w:rsid w:val="00823391"/>
    <w:rsid w:val="008234FE"/>
    <w:rsid w:val="00823731"/>
    <w:rsid w:val="00823D97"/>
    <w:rsid w:val="00823E35"/>
    <w:rsid w:val="008247C5"/>
    <w:rsid w:val="0082496B"/>
    <w:rsid w:val="00824CC6"/>
    <w:rsid w:val="00824E1F"/>
    <w:rsid w:val="00825C99"/>
    <w:rsid w:val="00825F7E"/>
    <w:rsid w:val="00826161"/>
    <w:rsid w:val="00826586"/>
    <w:rsid w:val="00826BD2"/>
    <w:rsid w:val="00826BF3"/>
    <w:rsid w:val="00826F10"/>
    <w:rsid w:val="00827171"/>
    <w:rsid w:val="00827660"/>
    <w:rsid w:val="008277AF"/>
    <w:rsid w:val="00827A84"/>
    <w:rsid w:val="00827C39"/>
    <w:rsid w:val="00827CBA"/>
    <w:rsid w:val="008305E1"/>
    <w:rsid w:val="00830864"/>
    <w:rsid w:val="00832836"/>
    <w:rsid w:val="0083290D"/>
    <w:rsid w:val="00832C68"/>
    <w:rsid w:val="00832E3F"/>
    <w:rsid w:val="00833265"/>
    <w:rsid w:val="00833830"/>
    <w:rsid w:val="008338D4"/>
    <w:rsid w:val="00833B91"/>
    <w:rsid w:val="008341A1"/>
    <w:rsid w:val="008344C5"/>
    <w:rsid w:val="00834CEE"/>
    <w:rsid w:val="00835593"/>
    <w:rsid w:val="0083569D"/>
    <w:rsid w:val="0083580D"/>
    <w:rsid w:val="00835874"/>
    <w:rsid w:val="008359FD"/>
    <w:rsid w:val="00835A70"/>
    <w:rsid w:val="00835D5F"/>
    <w:rsid w:val="00836626"/>
    <w:rsid w:val="00836DE5"/>
    <w:rsid w:val="008370C4"/>
    <w:rsid w:val="00837750"/>
    <w:rsid w:val="00840029"/>
    <w:rsid w:val="00840218"/>
    <w:rsid w:val="0084046F"/>
    <w:rsid w:val="008407A2"/>
    <w:rsid w:val="00840A84"/>
    <w:rsid w:val="00841585"/>
    <w:rsid w:val="00841A1A"/>
    <w:rsid w:val="00841C08"/>
    <w:rsid w:val="008420C9"/>
    <w:rsid w:val="008421A1"/>
    <w:rsid w:val="00842279"/>
    <w:rsid w:val="008425BD"/>
    <w:rsid w:val="0084263A"/>
    <w:rsid w:val="0084294A"/>
    <w:rsid w:val="00842A2A"/>
    <w:rsid w:val="00842A34"/>
    <w:rsid w:val="0084360E"/>
    <w:rsid w:val="00843BF8"/>
    <w:rsid w:val="00844711"/>
    <w:rsid w:val="00844F45"/>
    <w:rsid w:val="00845119"/>
    <w:rsid w:val="00845534"/>
    <w:rsid w:val="008456EE"/>
    <w:rsid w:val="008460C4"/>
    <w:rsid w:val="00846362"/>
    <w:rsid w:val="0084636C"/>
    <w:rsid w:val="0084749F"/>
    <w:rsid w:val="008475A8"/>
    <w:rsid w:val="00847A23"/>
    <w:rsid w:val="00850540"/>
    <w:rsid w:val="0085097A"/>
    <w:rsid w:val="00850DB6"/>
    <w:rsid w:val="00851302"/>
    <w:rsid w:val="0085150E"/>
    <w:rsid w:val="00851734"/>
    <w:rsid w:val="00851B89"/>
    <w:rsid w:val="00851F6E"/>
    <w:rsid w:val="0085206D"/>
    <w:rsid w:val="00852096"/>
    <w:rsid w:val="0085211B"/>
    <w:rsid w:val="00852307"/>
    <w:rsid w:val="00852384"/>
    <w:rsid w:val="00853625"/>
    <w:rsid w:val="00853853"/>
    <w:rsid w:val="008539D6"/>
    <w:rsid w:val="00854AC7"/>
    <w:rsid w:val="00854FE4"/>
    <w:rsid w:val="008568EB"/>
    <w:rsid w:val="00857345"/>
    <w:rsid w:val="00857778"/>
    <w:rsid w:val="0085792C"/>
    <w:rsid w:val="00857AC9"/>
    <w:rsid w:val="00857DFC"/>
    <w:rsid w:val="00857E93"/>
    <w:rsid w:val="008601AE"/>
    <w:rsid w:val="00860C28"/>
    <w:rsid w:val="00860F2D"/>
    <w:rsid w:val="00861042"/>
    <w:rsid w:val="00861A37"/>
    <w:rsid w:val="00861EDC"/>
    <w:rsid w:val="008622B1"/>
    <w:rsid w:val="008624A9"/>
    <w:rsid w:val="008628E2"/>
    <w:rsid w:val="00862B9C"/>
    <w:rsid w:val="00862EAD"/>
    <w:rsid w:val="00862FDB"/>
    <w:rsid w:val="0086324C"/>
    <w:rsid w:val="008632A6"/>
    <w:rsid w:val="00863372"/>
    <w:rsid w:val="008633B6"/>
    <w:rsid w:val="008634C6"/>
    <w:rsid w:val="0086388A"/>
    <w:rsid w:val="00863C4B"/>
    <w:rsid w:val="0086427E"/>
    <w:rsid w:val="00864359"/>
    <w:rsid w:val="008643F8"/>
    <w:rsid w:val="00864940"/>
    <w:rsid w:val="008649DC"/>
    <w:rsid w:val="00864F05"/>
    <w:rsid w:val="008652A5"/>
    <w:rsid w:val="008653FB"/>
    <w:rsid w:val="00865D29"/>
    <w:rsid w:val="00865D65"/>
    <w:rsid w:val="00865E39"/>
    <w:rsid w:val="00866641"/>
    <w:rsid w:val="0086668B"/>
    <w:rsid w:val="008668C3"/>
    <w:rsid w:val="00866E53"/>
    <w:rsid w:val="0086751F"/>
    <w:rsid w:val="00867630"/>
    <w:rsid w:val="00867BFF"/>
    <w:rsid w:val="00870640"/>
    <w:rsid w:val="00870FCA"/>
    <w:rsid w:val="00871291"/>
    <w:rsid w:val="0087187B"/>
    <w:rsid w:val="0087247E"/>
    <w:rsid w:val="008737A0"/>
    <w:rsid w:val="008737C6"/>
    <w:rsid w:val="00873929"/>
    <w:rsid w:val="00873953"/>
    <w:rsid w:val="00873E0E"/>
    <w:rsid w:val="00873E4A"/>
    <w:rsid w:val="00874017"/>
    <w:rsid w:val="008741F3"/>
    <w:rsid w:val="00874737"/>
    <w:rsid w:val="00874A1A"/>
    <w:rsid w:val="00874C1F"/>
    <w:rsid w:val="00874C3A"/>
    <w:rsid w:val="00874C9D"/>
    <w:rsid w:val="00874CFE"/>
    <w:rsid w:val="00874D66"/>
    <w:rsid w:val="008750B5"/>
    <w:rsid w:val="008755DE"/>
    <w:rsid w:val="008759C2"/>
    <w:rsid w:val="00875CCD"/>
    <w:rsid w:val="008762F1"/>
    <w:rsid w:val="0087679A"/>
    <w:rsid w:val="00876BE3"/>
    <w:rsid w:val="0087797E"/>
    <w:rsid w:val="00877A3C"/>
    <w:rsid w:val="008802A2"/>
    <w:rsid w:val="0088064C"/>
    <w:rsid w:val="008810C7"/>
    <w:rsid w:val="00881521"/>
    <w:rsid w:val="00881738"/>
    <w:rsid w:val="00881DB6"/>
    <w:rsid w:val="0088230B"/>
    <w:rsid w:val="0088234B"/>
    <w:rsid w:val="00882473"/>
    <w:rsid w:val="00882A17"/>
    <w:rsid w:val="00882CAF"/>
    <w:rsid w:val="008831A5"/>
    <w:rsid w:val="0088365B"/>
    <w:rsid w:val="008839DF"/>
    <w:rsid w:val="00883CFD"/>
    <w:rsid w:val="00883F62"/>
    <w:rsid w:val="00884699"/>
    <w:rsid w:val="0088492D"/>
    <w:rsid w:val="00885548"/>
    <w:rsid w:val="00885794"/>
    <w:rsid w:val="00885C6C"/>
    <w:rsid w:val="00885D98"/>
    <w:rsid w:val="00885F77"/>
    <w:rsid w:val="0088612D"/>
    <w:rsid w:val="0088676D"/>
    <w:rsid w:val="008868F0"/>
    <w:rsid w:val="00886CD9"/>
    <w:rsid w:val="0088721C"/>
    <w:rsid w:val="008874BA"/>
    <w:rsid w:val="0088782D"/>
    <w:rsid w:val="00887B28"/>
    <w:rsid w:val="00887BD6"/>
    <w:rsid w:val="00887FFD"/>
    <w:rsid w:val="0088AC6B"/>
    <w:rsid w:val="0089021A"/>
    <w:rsid w:val="00890488"/>
    <w:rsid w:val="00890DE3"/>
    <w:rsid w:val="00891732"/>
    <w:rsid w:val="00891905"/>
    <w:rsid w:val="00891BF7"/>
    <w:rsid w:val="00891E1D"/>
    <w:rsid w:val="0089249B"/>
    <w:rsid w:val="008924F6"/>
    <w:rsid w:val="008925D2"/>
    <w:rsid w:val="0089282C"/>
    <w:rsid w:val="008928EA"/>
    <w:rsid w:val="00892C90"/>
    <w:rsid w:val="00892D24"/>
    <w:rsid w:val="00892D5F"/>
    <w:rsid w:val="00893C55"/>
    <w:rsid w:val="00893C5A"/>
    <w:rsid w:val="00893E23"/>
    <w:rsid w:val="00893E6D"/>
    <w:rsid w:val="00893F05"/>
    <w:rsid w:val="00894022"/>
    <w:rsid w:val="00894304"/>
    <w:rsid w:val="008943FF"/>
    <w:rsid w:val="00894634"/>
    <w:rsid w:val="008946BB"/>
    <w:rsid w:val="00894AD6"/>
    <w:rsid w:val="00894D6C"/>
    <w:rsid w:val="00895215"/>
    <w:rsid w:val="00895A6E"/>
    <w:rsid w:val="008962F0"/>
    <w:rsid w:val="00896310"/>
    <w:rsid w:val="00896C9C"/>
    <w:rsid w:val="008970A4"/>
    <w:rsid w:val="008971E7"/>
    <w:rsid w:val="008978EB"/>
    <w:rsid w:val="00897AE5"/>
    <w:rsid w:val="00897BBB"/>
    <w:rsid w:val="00897C27"/>
    <w:rsid w:val="008A024B"/>
    <w:rsid w:val="008A036E"/>
    <w:rsid w:val="008A041A"/>
    <w:rsid w:val="008A0548"/>
    <w:rsid w:val="008A08A2"/>
    <w:rsid w:val="008A1614"/>
    <w:rsid w:val="008A19A1"/>
    <w:rsid w:val="008A1F18"/>
    <w:rsid w:val="008A1F74"/>
    <w:rsid w:val="008A2DC9"/>
    <w:rsid w:val="008A2DF5"/>
    <w:rsid w:val="008A3349"/>
    <w:rsid w:val="008A39FE"/>
    <w:rsid w:val="008A4527"/>
    <w:rsid w:val="008A4922"/>
    <w:rsid w:val="008A546E"/>
    <w:rsid w:val="008A5C8F"/>
    <w:rsid w:val="008A62A9"/>
    <w:rsid w:val="008A64E0"/>
    <w:rsid w:val="008A6657"/>
    <w:rsid w:val="008A66E7"/>
    <w:rsid w:val="008A69FD"/>
    <w:rsid w:val="008A6B5E"/>
    <w:rsid w:val="008A733F"/>
    <w:rsid w:val="008A7527"/>
    <w:rsid w:val="008A7A16"/>
    <w:rsid w:val="008A7AD8"/>
    <w:rsid w:val="008A7F29"/>
    <w:rsid w:val="008B027A"/>
    <w:rsid w:val="008B03E2"/>
    <w:rsid w:val="008B0586"/>
    <w:rsid w:val="008B085A"/>
    <w:rsid w:val="008B0DD7"/>
    <w:rsid w:val="008B10F9"/>
    <w:rsid w:val="008B11B8"/>
    <w:rsid w:val="008B1402"/>
    <w:rsid w:val="008B1652"/>
    <w:rsid w:val="008B1A82"/>
    <w:rsid w:val="008B1C5E"/>
    <w:rsid w:val="008B1C61"/>
    <w:rsid w:val="008B244C"/>
    <w:rsid w:val="008B27F1"/>
    <w:rsid w:val="008B2A56"/>
    <w:rsid w:val="008B2CBB"/>
    <w:rsid w:val="008B2DF2"/>
    <w:rsid w:val="008B338C"/>
    <w:rsid w:val="008B3955"/>
    <w:rsid w:val="008B3B7E"/>
    <w:rsid w:val="008B3F90"/>
    <w:rsid w:val="008B47D2"/>
    <w:rsid w:val="008B5BFB"/>
    <w:rsid w:val="008B61BB"/>
    <w:rsid w:val="008B66B4"/>
    <w:rsid w:val="008B6802"/>
    <w:rsid w:val="008C02CD"/>
    <w:rsid w:val="008C032D"/>
    <w:rsid w:val="008C0738"/>
    <w:rsid w:val="008C12C1"/>
    <w:rsid w:val="008C1595"/>
    <w:rsid w:val="008C1D92"/>
    <w:rsid w:val="008C1FB9"/>
    <w:rsid w:val="008C2137"/>
    <w:rsid w:val="008C2463"/>
    <w:rsid w:val="008C2D21"/>
    <w:rsid w:val="008C2F67"/>
    <w:rsid w:val="008C327A"/>
    <w:rsid w:val="008C343C"/>
    <w:rsid w:val="008C3899"/>
    <w:rsid w:val="008C3D8B"/>
    <w:rsid w:val="008C45CF"/>
    <w:rsid w:val="008C4691"/>
    <w:rsid w:val="008C4802"/>
    <w:rsid w:val="008C4B04"/>
    <w:rsid w:val="008C4EF8"/>
    <w:rsid w:val="008C53DE"/>
    <w:rsid w:val="008C560C"/>
    <w:rsid w:val="008C595E"/>
    <w:rsid w:val="008C5D7E"/>
    <w:rsid w:val="008C6079"/>
    <w:rsid w:val="008C699A"/>
    <w:rsid w:val="008C6A65"/>
    <w:rsid w:val="008C7169"/>
    <w:rsid w:val="008C7B3C"/>
    <w:rsid w:val="008D082B"/>
    <w:rsid w:val="008D0D97"/>
    <w:rsid w:val="008D1146"/>
    <w:rsid w:val="008D1794"/>
    <w:rsid w:val="008D1876"/>
    <w:rsid w:val="008D1B53"/>
    <w:rsid w:val="008D1D84"/>
    <w:rsid w:val="008D1E08"/>
    <w:rsid w:val="008D207A"/>
    <w:rsid w:val="008D24CB"/>
    <w:rsid w:val="008D2ABA"/>
    <w:rsid w:val="008D2E36"/>
    <w:rsid w:val="008D3103"/>
    <w:rsid w:val="008D3310"/>
    <w:rsid w:val="008D3F6D"/>
    <w:rsid w:val="008D403E"/>
    <w:rsid w:val="008D4699"/>
    <w:rsid w:val="008D47CF"/>
    <w:rsid w:val="008D4EA3"/>
    <w:rsid w:val="008D4F36"/>
    <w:rsid w:val="008D4FAD"/>
    <w:rsid w:val="008D5C56"/>
    <w:rsid w:val="008D5FF3"/>
    <w:rsid w:val="008D67D4"/>
    <w:rsid w:val="008D67DD"/>
    <w:rsid w:val="008D6E8F"/>
    <w:rsid w:val="008D7A10"/>
    <w:rsid w:val="008D7D27"/>
    <w:rsid w:val="008E005D"/>
    <w:rsid w:val="008E01CB"/>
    <w:rsid w:val="008E01D4"/>
    <w:rsid w:val="008E045A"/>
    <w:rsid w:val="008E108C"/>
    <w:rsid w:val="008E1303"/>
    <w:rsid w:val="008E1683"/>
    <w:rsid w:val="008E1BA3"/>
    <w:rsid w:val="008E2E26"/>
    <w:rsid w:val="008E2EE9"/>
    <w:rsid w:val="008E31CA"/>
    <w:rsid w:val="008E38E6"/>
    <w:rsid w:val="008E3C17"/>
    <w:rsid w:val="008E3E82"/>
    <w:rsid w:val="008E3FE4"/>
    <w:rsid w:val="008E3FE5"/>
    <w:rsid w:val="008E4A8C"/>
    <w:rsid w:val="008E4D13"/>
    <w:rsid w:val="008E4D19"/>
    <w:rsid w:val="008E5002"/>
    <w:rsid w:val="008E5768"/>
    <w:rsid w:val="008E5871"/>
    <w:rsid w:val="008E5AF2"/>
    <w:rsid w:val="008E5EA1"/>
    <w:rsid w:val="008E5EBA"/>
    <w:rsid w:val="008E60DE"/>
    <w:rsid w:val="008E63DD"/>
    <w:rsid w:val="008E64F5"/>
    <w:rsid w:val="008E66F4"/>
    <w:rsid w:val="008E72B8"/>
    <w:rsid w:val="008E7743"/>
    <w:rsid w:val="008E77A2"/>
    <w:rsid w:val="008E78EF"/>
    <w:rsid w:val="008F06C8"/>
    <w:rsid w:val="008F09C1"/>
    <w:rsid w:val="008F0BED"/>
    <w:rsid w:val="008F1568"/>
    <w:rsid w:val="008F15CC"/>
    <w:rsid w:val="008F15FB"/>
    <w:rsid w:val="008F30E0"/>
    <w:rsid w:val="008F38AE"/>
    <w:rsid w:val="008F40CC"/>
    <w:rsid w:val="008F4101"/>
    <w:rsid w:val="008F410F"/>
    <w:rsid w:val="008F4284"/>
    <w:rsid w:val="008F43A7"/>
    <w:rsid w:val="008F4BB7"/>
    <w:rsid w:val="008F4D16"/>
    <w:rsid w:val="008F4D2A"/>
    <w:rsid w:val="008F4FB6"/>
    <w:rsid w:val="008F4FDB"/>
    <w:rsid w:val="008F5019"/>
    <w:rsid w:val="008F5215"/>
    <w:rsid w:val="008F583D"/>
    <w:rsid w:val="008F593C"/>
    <w:rsid w:val="008F5F5D"/>
    <w:rsid w:val="008F64D8"/>
    <w:rsid w:val="008F6615"/>
    <w:rsid w:val="008F786F"/>
    <w:rsid w:val="008F79BB"/>
    <w:rsid w:val="008F7A25"/>
    <w:rsid w:val="00900201"/>
    <w:rsid w:val="00900396"/>
    <w:rsid w:val="009006F8"/>
    <w:rsid w:val="00900D21"/>
    <w:rsid w:val="0090136A"/>
    <w:rsid w:val="00901596"/>
    <w:rsid w:val="0090163D"/>
    <w:rsid w:val="00901BBE"/>
    <w:rsid w:val="00901CE2"/>
    <w:rsid w:val="00902989"/>
    <w:rsid w:val="0090341C"/>
    <w:rsid w:val="00903453"/>
    <w:rsid w:val="0090352C"/>
    <w:rsid w:val="00903568"/>
    <w:rsid w:val="00904475"/>
    <w:rsid w:val="00904565"/>
    <w:rsid w:val="00904647"/>
    <w:rsid w:val="00904CE6"/>
    <w:rsid w:val="00904DBE"/>
    <w:rsid w:val="00905136"/>
    <w:rsid w:val="00905272"/>
    <w:rsid w:val="009054F3"/>
    <w:rsid w:val="00905718"/>
    <w:rsid w:val="00905775"/>
    <w:rsid w:val="0090593A"/>
    <w:rsid w:val="009059F9"/>
    <w:rsid w:val="00905E90"/>
    <w:rsid w:val="0090618C"/>
    <w:rsid w:val="009068C3"/>
    <w:rsid w:val="0090727A"/>
    <w:rsid w:val="00907466"/>
    <w:rsid w:val="00907D72"/>
    <w:rsid w:val="00907F2D"/>
    <w:rsid w:val="00910391"/>
    <w:rsid w:val="00910760"/>
    <w:rsid w:val="009109E9"/>
    <w:rsid w:val="00911670"/>
    <w:rsid w:val="00912843"/>
    <w:rsid w:val="00912B24"/>
    <w:rsid w:val="00913033"/>
    <w:rsid w:val="0091332C"/>
    <w:rsid w:val="009139C4"/>
    <w:rsid w:val="009144BF"/>
    <w:rsid w:val="00914DB8"/>
    <w:rsid w:val="009150D2"/>
    <w:rsid w:val="009153A4"/>
    <w:rsid w:val="00915434"/>
    <w:rsid w:val="009155A0"/>
    <w:rsid w:val="00915847"/>
    <w:rsid w:val="0091591E"/>
    <w:rsid w:val="00915AD9"/>
    <w:rsid w:val="00915DA4"/>
    <w:rsid w:val="00915FA1"/>
    <w:rsid w:val="00916173"/>
    <w:rsid w:val="009163D2"/>
    <w:rsid w:val="009165FA"/>
    <w:rsid w:val="00916B67"/>
    <w:rsid w:val="0091700A"/>
    <w:rsid w:val="00917480"/>
    <w:rsid w:val="00917E62"/>
    <w:rsid w:val="00917FCE"/>
    <w:rsid w:val="009203ED"/>
    <w:rsid w:val="0092064E"/>
    <w:rsid w:val="009208C5"/>
    <w:rsid w:val="00920AD0"/>
    <w:rsid w:val="00920EB0"/>
    <w:rsid w:val="00921967"/>
    <w:rsid w:val="00921B7E"/>
    <w:rsid w:val="00921F76"/>
    <w:rsid w:val="00921FF2"/>
    <w:rsid w:val="00922316"/>
    <w:rsid w:val="009227D1"/>
    <w:rsid w:val="00922885"/>
    <w:rsid w:val="00923284"/>
    <w:rsid w:val="00923584"/>
    <w:rsid w:val="00923F32"/>
    <w:rsid w:val="00923FCB"/>
    <w:rsid w:val="009246CF"/>
    <w:rsid w:val="00924B65"/>
    <w:rsid w:val="00924D36"/>
    <w:rsid w:val="00924DF4"/>
    <w:rsid w:val="00925D2C"/>
    <w:rsid w:val="0092609E"/>
    <w:rsid w:val="0092634E"/>
    <w:rsid w:val="00926430"/>
    <w:rsid w:val="009264F9"/>
    <w:rsid w:val="00926A56"/>
    <w:rsid w:val="00926AEC"/>
    <w:rsid w:val="00926B73"/>
    <w:rsid w:val="00926D17"/>
    <w:rsid w:val="00927680"/>
    <w:rsid w:val="00927691"/>
    <w:rsid w:val="0092797B"/>
    <w:rsid w:val="0092FDB2"/>
    <w:rsid w:val="00930224"/>
    <w:rsid w:val="00930C07"/>
    <w:rsid w:val="00930CBB"/>
    <w:rsid w:val="00931651"/>
    <w:rsid w:val="00932117"/>
    <w:rsid w:val="00933302"/>
    <w:rsid w:val="009338E6"/>
    <w:rsid w:val="009344CC"/>
    <w:rsid w:val="009353AA"/>
    <w:rsid w:val="00935661"/>
    <w:rsid w:val="009359F5"/>
    <w:rsid w:val="00935FE1"/>
    <w:rsid w:val="0093621C"/>
    <w:rsid w:val="00936373"/>
    <w:rsid w:val="009363FE"/>
    <w:rsid w:val="009365B5"/>
    <w:rsid w:val="009366B5"/>
    <w:rsid w:val="00936D0E"/>
    <w:rsid w:val="00936E38"/>
    <w:rsid w:val="00937D47"/>
    <w:rsid w:val="0094054A"/>
    <w:rsid w:val="009406E1"/>
    <w:rsid w:val="0094086F"/>
    <w:rsid w:val="00941088"/>
    <w:rsid w:val="0094172D"/>
    <w:rsid w:val="0094228C"/>
    <w:rsid w:val="009425C9"/>
    <w:rsid w:val="00942D9E"/>
    <w:rsid w:val="009431CA"/>
    <w:rsid w:val="009445DF"/>
    <w:rsid w:val="00944973"/>
    <w:rsid w:val="00944DAC"/>
    <w:rsid w:val="009452FF"/>
    <w:rsid w:val="00945582"/>
    <w:rsid w:val="0094638D"/>
    <w:rsid w:val="00946915"/>
    <w:rsid w:val="00946A09"/>
    <w:rsid w:val="00946E3F"/>
    <w:rsid w:val="00947BC9"/>
    <w:rsid w:val="00947C00"/>
    <w:rsid w:val="00947EC2"/>
    <w:rsid w:val="0095067D"/>
    <w:rsid w:val="009507E9"/>
    <w:rsid w:val="0095089C"/>
    <w:rsid w:val="00950A82"/>
    <w:rsid w:val="00950CD0"/>
    <w:rsid w:val="00951024"/>
    <w:rsid w:val="009516D3"/>
    <w:rsid w:val="00951C39"/>
    <w:rsid w:val="00952361"/>
    <w:rsid w:val="009523E1"/>
    <w:rsid w:val="009528F8"/>
    <w:rsid w:val="00952A3A"/>
    <w:rsid w:val="00952B57"/>
    <w:rsid w:val="009530B3"/>
    <w:rsid w:val="0095323E"/>
    <w:rsid w:val="00953409"/>
    <w:rsid w:val="00953E77"/>
    <w:rsid w:val="0095538F"/>
    <w:rsid w:val="00956291"/>
    <w:rsid w:val="00956B17"/>
    <w:rsid w:val="0095721F"/>
    <w:rsid w:val="009578FB"/>
    <w:rsid w:val="00957F5F"/>
    <w:rsid w:val="00957F9E"/>
    <w:rsid w:val="0095B345"/>
    <w:rsid w:val="00960267"/>
    <w:rsid w:val="009607B2"/>
    <w:rsid w:val="00960971"/>
    <w:rsid w:val="00960A1E"/>
    <w:rsid w:val="00960F47"/>
    <w:rsid w:val="00961664"/>
    <w:rsid w:val="0096168C"/>
    <w:rsid w:val="0096212F"/>
    <w:rsid w:val="009626ED"/>
    <w:rsid w:val="00962DC9"/>
    <w:rsid w:val="00962E2D"/>
    <w:rsid w:val="009632B2"/>
    <w:rsid w:val="00963564"/>
    <w:rsid w:val="0096385D"/>
    <w:rsid w:val="009638A7"/>
    <w:rsid w:val="00963C10"/>
    <w:rsid w:val="009647EE"/>
    <w:rsid w:val="00964F9C"/>
    <w:rsid w:val="0096528E"/>
    <w:rsid w:val="0096561F"/>
    <w:rsid w:val="00966368"/>
    <w:rsid w:val="0096686E"/>
    <w:rsid w:val="00966870"/>
    <w:rsid w:val="009674D1"/>
    <w:rsid w:val="0096766A"/>
    <w:rsid w:val="009677DA"/>
    <w:rsid w:val="00967929"/>
    <w:rsid w:val="009700A8"/>
    <w:rsid w:val="009701B5"/>
    <w:rsid w:val="009701CD"/>
    <w:rsid w:val="00970227"/>
    <w:rsid w:val="00970437"/>
    <w:rsid w:val="009706A7"/>
    <w:rsid w:val="009707B2"/>
    <w:rsid w:val="0097087D"/>
    <w:rsid w:val="00970A8B"/>
    <w:rsid w:val="0097134A"/>
    <w:rsid w:val="00971C4F"/>
    <w:rsid w:val="00971E16"/>
    <w:rsid w:val="009723D6"/>
    <w:rsid w:val="00972541"/>
    <w:rsid w:val="00972812"/>
    <w:rsid w:val="00973354"/>
    <w:rsid w:val="009737D7"/>
    <w:rsid w:val="00973DF3"/>
    <w:rsid w:val="00973E44"/>
    <w:rsid w:val="00973F7B"/>
    <w:rsid w:val="00974651"/>
    <w:rsid w:val="0097480D"/>
    <w:rsid w:val="00974A56"/>
    <w:rsid w:val="00974BDA"/>
    <w:rsid w:val="00975038"/>
    <w:rsid w:val="00975381"/>
    <w:rsid w:val="00975E37"/>
    <w:rsid w:val="00975E43"/>
    <w:rsid w:val="009768B5"/>
    <w:rsid w:val="0097690B"/>
    <w:rsid w:val="00976AC3"/>
    <w:rsid w:val="00976AF7"/>
    <w:rsid w:val="009801AC"/>
    <w:rsid w:val="00980308"/>
    <w:rsid w:val="00980981"/>
    <w:rsid w:val="00980ED0"/>
    <w:rsid w:val="009810B3"/>
    <w:rsid w:val="00981290"/>
    <w:rsid w:val="00981387"/>
    <w:rsid w:val="0098187F"/>
    <w:rsid w:val="0098193C"/>
    <w:rsid w:val="00981F4A"/>
    <w:rsid w:val="00982553"/>
    <w:rsid w:val="0098262A"/>
    <w:rsid w:val="00982AAE"/>
    <w:rsid w:val="00982D49"/>
    <w:rsid w:val="00983733"/>
    <w:rsid w:val="00983FAB"/>
    <w:rsid w:val="00984249"/>
    <w:rsid w:val="0098459F"/>
    <w:rsid w:val="009849B5"/>
    <w:rsid w:val="009849EC"/>
    <w:rsid w:val="00985176"/>
    <w:rsid w:val="00985C63"/>
    <w:rsid w:val="0098615C"/>
    <w:rsid w:val="0098631E"/>
    <w:rsid w:val="0098648E"/>
    <w:rsid w:val="00986770"/>
    <w:rsid w:val="009871B8"/>
    <w:rsid w:val="00990274"/>
    <w:rsid w:val="00990BC1"/>
    <w:rsid w:val="00990E6B"/>
    <w:rsid w:val="00990FA3"/>
    <w:rsid w:val="0099140B"/>
    <w:rsid w:val="00991D35"/>
    <w:rsid w:val="009921F3"/>
    <w:rsid w:val="00992AC4"/>
    <w:rsid w:val="00992F6D"/>
    <w:rsid w:val="0099321E"/>
    <w:rsid w:val="009932EA"/>
    <w:rsid w:val="00993C32"/>
    <w:rsid w:val="0099404E"/>
    <w:rsid w:val="0099452A"/>
    <w:rsid w:val="00994C3F"/>
    <w:rsid w:val="00994D32"/>
    <w:rsid w:val="00994FA5"/>
    <w:rsid w:val="00994FA9"/>
    <w:rsid w:val="009959BB"/>
    <w:rsid w:val="0099603D"/>
    <w:rsid w:val="00996827"/>
    <w:rsid w:val="009974E9"/>
    <w:rsid w:val="00997528"/>
    <w:rsid w:val="00997551"/>
    <w:rsid w:val="0099778D"/>
    <w:rsid w:val="009A0A89"/>
    <w:rsid w:val="009A0CC4"/>
    <w:rsid w:val="009A14EA"/>
    <w:rsid w:val="009A1553"/>
    <w:rsid w:val="009A2217"/>
    <w:rsid w:val="009A2727"/>
    <w:rsid w:val="009A29A9"/>
    <w:rsid w:val="009A2B23"/>
    <w:rsid w:val="009A3531"/>
    <w:rsid w:val="009A3628"/>
    <w:rsid w:val="009A37BE"/>
    <w:rsid w:val="009A3887"/>
    <w:rsid w:val="009A4C78"/>
    <w:rsid w:val="009A4FF5"/>
    <w:rsid w:val="009A535D"/>
    <w:rsid w:val="009A53D9"/>
    <w:rsid w:val="009A5AF7"/>
    <w:rsid w:val="009A62ED"/>
    <w:rsid w:val="009A7385"/>
    <w:rsid w:val="009A7686"/>
    <w:rsid w:val="009A7903"/>
    <w:rsid w:val="009A79DF"/>
    <w:rsid w:val="009A7F20"/>
    <w:rsid w:val="009B03FB"/>
    <w:rsid w:val="009B0506"/>
    <w:rsid w:val="009B09CC"/>
    <w:rsid w:val="009B0C0E"/>
    <w:rsid w:val="009B0E4C"/>
    <w:rsid w:val="009B16B5"/>
    <w:rsid w:val="009B1706"/>
    <w:rsid w:val="009B2664"/>
    <w:rsid w:val="009B291B"/>
    <w:rsid w:val="009B351D"/>
    <w:rsid w:val="009B36BF"/>
    <w:rsid w:val="009B37E3"/>
    <w:rsid w:val="009B3C06"/>
    <w:rsid w:val="009B4345"/>
    <w:rsid w:val="009B4E06"/>
    <w:rsid w:val="009B4F7D"/>
    <w:rsid w:val="009B5397"/>
    <w:rsid w:val="009B5E23"/>
    <w:rsid w:val="009B5ED4"/>
    <w:rsid w:val="009B62FC"/>
    <w:rsid w:val="009B6CD6"/>
    <w:rsid w:val="009B7DAC"/>
    <w:rsid w:val="009C02E3"/>
    <w:rsid w:val="009C0991"/>
    <w:rsid w:val="009C09B0"/>
    <w:rsid w:val="009C0BA5"/>
    <w:rsid w:val="009C16C1"/>
    <w:rsid w:val="009C1950"/>
    <w:rsid w:val="009C196D"/>
    <w:rsid w:val="009C1CBB"/>
    <w:rsid w:val="009C1E4C"/>
    <w:rsid w:val="009C1E9B"/>
    <w:rsid w:val="009C260D"/>
    <w:rsid w:val="009C2B54"/>
    <w:rsid w:val="009C2C3E"/>
    <w:rsid w:val="009C3280"/>
    <w:rsid w:val="009C3958"/>
    <w:rsid w:val="009C3F56"/>
    <w:rsid w:val="009C44D1"/>
    <w:rsid w:val="009C44EC"/>
    <w:rsid w:val="009C484B"/>
    <w:rsid w:val="009C489F"/>
    <w:rsid w:val="009C4CE6"/>
    <w:rsid w:val="009C63A1"/>
    <w:rsid w:val="009C64E2"/>
    <w:rsid w:val="009C6A23"/>
    <w:rsid w:val="009C720F"/>
    <w:rsid w:val="009D060E"/>
    <w:rsid w:val="009D0792"/>
    <w:rsid w:val="009D0BDB"/>
    <w:rsid w:val="009D133A"/>
    <w:rsid w:val="009D18BB"/>
    <w:rsid w:val="009D1D6B"/>
    <w:rsid w:val="009D1EDB"/>
    <w:rsid w:val="009D2525"/>
    <w:rsid w:val="009D2A94"/>
    <w:rsid w:val="009D2D5A"/>
    <w:rsid w:val="009D2F12"/>
    <w:rsid w:val="009D3116"/>
    <w:rsid w:val="009D31BA"/>
    <w:rsid w:val="009D342F"/>
    <w:rsid w:val="009D3891"/>
    <w:rsid w:val="009D3A23"/>
    <w:rsid w:val="009D4421"/>
    <w:rsid w:val="009D468B"/>
    <w:rsid w:val="009D4893"/>
    <w:rsid w:val="009D4CD9"/>
    <w:rsid w:val="009D4D99"/>
    <w:rsid w:val="009D4F8A"/>
    <w:rsid w:val="009D5AD7"/>
    <w:rsid w:val="009D5B37"/>
    <w:rsid w:val="009D5F4A"/>
    <w:rsid w:val="009D5FCF"/>
    <w:rsid w:val="009D6E1E"/>
    <w:rsid w:val="009D6E43"/>
    <w:rsid w:val="009D7388"/>
    <w:rsid w:val="009D78C8"/>
    <w:rsid w:val="009D79C6"/>
    <w:rsid w:val="009D7FFC"/>
    <w:rsid w:val="009E09B0"/>
    <w:rsid w:val="009E0BC0"/>
    <w:rsid w:val="009E0C0F"/>
    <w:rsid w:val="009E10A9"/>
    <w:rsid w:val="009E1168"/>
    <w:rsid w:val="009E1AB7"/>
    <w:rsid w:val="009E2002"/>
    <w:rsid w:val="009E240C"/>
    <w:rsid w:val="009E2645"/>
    <w:rsid w:val="009E2E43"/>
    <w:rsid w:val="009E304C"/>
    <w:rsid w:val="009E3329"/>
    <w:rsid w:val="009E36CC"/>
    <w:rsid w:val="009E3761"/>
    <w:rsid w:val="009E377B"/>
    <w:rsid w:val="009E41FF"/>
    <w:rsid w:val="009E42E6"/>
    <w:rsid w:val="009E4824"/>
    <w:rsid w:val="009E492C"/>
    <w:rsid w:val="009E4E01"/>
    <w:rsid w:val="009E598F"/>
    <w:rsid w:val="009E5BC7"/>
    <w:rsid w:val="009E5C7B"/>
    <w:rsid w:val="009E5ED3"/>
    <w:rsid w:val="009E629F"/>
    <w:rsid w:val="009E62FA"/>
    <w:rsid w:val="009E63EF"/>
    <w:rsid w:val="009E6435"/>
    <w:rsid w:val="009E64C3"/>
    <w:rsid w:val="009E7490"/>
    <w:rsid w:val="009E7632"/>
    <w:rsid w:val="009E78FE"/>
    <w:rsid w:val="009E78FF"/>
    <w:rsid w:val="009E794A"/>
    <w:rsid w:val="009E7A11"/>
    <w:rsid w:val="009F0163"/>
    <w:rsid w:val="009F018E"/>
    <w:rsid w:val="009F06B5"/>
    <w:rsid w:val="009F0DF2"/>
    <w:rsid w:val="009F1725"/>
    <w:rsid w:val="009F1889"/>
    <w:rsid w:val="009F1B48"/>
    <w:rsid w:val="009F1DB0"/>
    <w:rsid w:val="009F21FA"/>
    <w:rsid w:val="009F2609"/>
    <w:rsid w:val="009F3353"/>
    <w:rsid w:val="009F3650"/>
    <w:rsid w:val="009F41F3"/>
    <w:rsid w:val="009F450B"/>
    <w:rsid w:val="009F460D"/>
    <w:rsid w:val="009F4949"/>
    <w:rsid w:val="009F4A68"/>
    <w:rsid w:val="009F4F3E"/>
    <w:rsid w:val="009F532D"/>
    <w:rsid w:val="009F5CBB"/>
    <w:rsid w:val="009F5DDD"/>
    <w:rsid w:val="009F61E4"/>
    <w:rsid w:val="009F64EB"/>
    <w:rsid w:val="009F6742"/>
    <w:rsid w:val="009F71C0"/>
    <w:rsid w:val="009F76CD"/>
    <w:rsid w:val="009F7A52"/>
    <w:rsid w:val="009F7A72"/>
    <w:rsid w:val="00A00B06"/>
    <w:rsid w:val="00A00DC2"/>
    <w:rsid w:val="00A00E2A"/>
    <w:rsid w:val="00A01388"/>
    <w:rsid w:val="00A013BC"/>
    <w:rsid w:val="00A0194F"/>
    <w:rsid w:val="00A01A0F"/>
    <w:rsid w:val="00A023FA"/>
    <w:rsid w:val="00A02653"/>
    <w:rsid w:val="00A028BC"/>
    <w:rsid w:val="00A02D29"/>
    <w:rsid w:val="00A02D39"/>
    <w:rsid w:val="00A038EE"/>
    <w:rsid w:val="00A047A5"/>
    <w:rsid w:val="00A047C1"/>
    <w:rsid w:val="00A049B8"/>
    <w:rsid w:val="00A04D20"/>
    <w:rsid w:val="00A04E48"/>
    <w:rsid w:val="00A0590C"/>
    <w:rsid w:val="00A05B92"/>
    <w:rsid w:val="00A05C81"/>
    <w:rsid w:val="00A06551"/>
    <w:rsid w:val="00A06BEC"/>
    <w:rsid w:val="00A06C67"/>
    <w:rsid w:val="00A07BDA"/>
    <w:rsid w:val="00A0F202"/>
    <w:rsid w:val="00A10041"/>
    <w:rsid w:val="00A10C3F"/>
    <w:rsid w:val="00A12173"/>
    <w:rsid w:val="00A121D3"/>
    <w:rsid w:val="00A12288"/>
    <w:rsid w:val="00A1258C"/>
    <w:rsid w:val="00A12A2F"/>
    <w:rsid w:val="00A13190"/>
    <w:rsid w:val="00A132CE"/>
    <w:rsid w:val="00A13D2D"/>
    <w:rsid w:val="00A14F4F"/>
    <w:rsid w:val="00A15237"/>
    <w:rsid w:val="00A15355"/>
    <w:rsid w:val="00A157F2"/>
    <w:rsid w:val="00A1583E"/>
    <w:rsid w:val="00A158D1"/>
    <w:rsid w:val="00A15AA0"/>
    <w:rsid w:val="00A15C11"/>
    <w:rsid w:val="00A15F98"/>
    <w:rsid w:val="00A167D7"/>
    <w:rsid w:val="00A16996"/>
    <w:rsid w:val="00A17267"/>
    <w:rsid w:val="00A176A1"/>
    <w:rsid w:val="00A17994"/>
    <w:rsid w:val="00A17FC7"/>
    <w:rsid w:val="00A2058D"/>
    <w:rsid w:val="00A207E0"/>
    <w:rsid w:val="00A216A1"/>
    <w:rsid w:val="00A21E14"/>
    <w:rsid w:val="00A22143"/>
    <w:rsid w:val="00A22188"/>
    <w:rsid w:val="00A226EF"/>
    <w:rsid w:val="00A22BC6"/>
    <w:rsid w:val="00A22EA4"/>
    <w:rsid w:val="00A22F55"/>
    <w:rsid w:val="00A231CB"/>
    <w:rsid w:val="00A233C5"/>
    <w:rsid w:val="00A233C7"/>
    <w:rsid w:val="00A23555"/>
    <w:rsid w:val="00A24AD8"/>
    <w:rsid w:val="00A24B4F"/>
    <w:rsid w:val="00A24C40"/>
    <w:rsid w:val="00A250B9"/>
    <w:rsid w:val="00A251D1"/>
    <w:rsid w:val="00A253E1"/>
    <w:rsid w:val="00A25695"/>
    <w:rsid w:val="00A25894"/>
    <w:rsid w:val="00A25902"/>
    <w:rsid w:val="00A25D3A"/>
    <w:rsid w:val="00A2621C"/>
    <w:rsid w:val="00A26661"/>
    <w:rsid w:val="00A2676D"/>
    <w:rsid w:val="00A26DE7"/>
    <w:rsid w:val="00A26F9B"/>
    <w:rsid w:val="00A27184"/>
    <w:rsid w:val="00A2753D"/>
    <w:rsid w:val="00A27712"/>
    <w:rsid w:val="00A2772A"/>
    <w:rsid w:val="00A3014E"/>
    <w:rsid w:val="00A3026F"/>
    <w:rsid w:val="00A303DC"/>
    <w:rsid w:val="00A30445"/>
    <w:rsid w:val="00A31111"/>
    <w:rsid w:val="00A31760"/>
    <w:rsid w:val="00A319B1"/>
    <w:rsid w:val="00A3264C"/>
    <w:rsid w:val="00A32A5C"/>
    <w:rsid w:val="00A32BBF"/>
    <w:rsid w:val="00A3374F"/>
    <w:rsid w:val="00A33B7A"/>
    <w:rsid w:val="00A340EE"/>
    <w:rsid w:val="00A3427C"/>
    <w:rsid w:val="00A3461C"/>
    <w:rsid w:val="00A34C1C"/>
    <w:rsid w:val="00A34E01"/>
    <w:rsid w:val="00A35345"/>
    <w:rsid w:val="00A353FB"/>
    <w:rsid w:val="00A3562E"/>
    <w:rsid w:val="00A35ED2"/>
    <w:rsid w:val="00A35FEF"/>
    <w:rsid w:val="00A36412"/>
    <w:rsid w:val="00A36AD2"/>
    <w:rsid w:val="00A36C2D"/>
    <w:rsid w:val="00A36CD8"/>
    <w:rsid w:val="00A36D20"/>
    <w:rsid w:val="00A377FD"/>
    <w:rsid w:val="00A37E54"/>
    <w:rsid w:val="00A37EDD"/>
    <w:rsid w:val="00A37FE5"/>
    <w:rsid w:val="00A4008F"/>
    <w:rsid w:val="00A400EF"/>
    <w:rsid w:val="00A40289"/>
    <w:rsid w:val="00A405F0"/>
    <w:rsid w:val="00A40706"/>
    <w:rsid w:val="00A40D87"/>
    <w:rsid w:val="00A410DD"/>
    <w:rsid w:val="00A413EC"/>
    <w:rsid w:val="00A41FDF"/>
    <w:rsid w:val="00A4211C"/>
    <w:rsid w:val="00A42348"/>
    <w:rsid w:val="00A4262E"/>
    <w:rsid w:val="00A4269A"/>
    <w:rsid w:val="00A42867"/>
    <w:rsid w:val="00A428FA"/>
    <w:rsid w:val="00A42974"/>
    <w:rsid w:val="00A42B76"/>
    <w:rsid w:val="00A42F91"/>
    <w:rsid w:val="00A432F3"/>
    <w:rsid w:val="00A4349A"/>
    <w:rsid w:val="00A43D92"/>
    <w:rsid w:val="00A43FAA"/>
    <w:rsid w:val="00A440AD"/>
    <w:rsid w:val="00A4453D"/>
    <w:rsid w:val="00A44B32"/>
    <w:rsid w:val="00A44ECE"/>
    <w:rsid w:val="00A45003"/>
    <w:rsid w:val="00A454C1"/>
    <w:rsid w:val="00A4559E"/>
    <w:rsid w:val="00A455B8"/>
    <w:rsid w:val="00A45C74"/>
    <w:rsid w:val="00A45C9A"/>
    <w:rsid w:val="00A45F16"/>
    <w:rsid w:val="00A461A8"/>
    <w:rsid w:val="00A46275"/>
    <w:rsid w:val="00A4642E"/>
    <w:rsid w:val="00A46480"/>
    <w:rsid w:val="00A46690"/>
    <w:rsid w:val="00A467F1"/>
    <w:rsid w:val="00A46FBD"/>
    <w:rsid w:val="00A4707A"/>
    <w:rsid w:val="00A47128"/>
    <w:rsid w:val="00A47216"/>
    <w:rsid w:val="00A47512"/>
    <w:rsid w:val="00A476D4"/>
    <w:rsid w:val="00A4771C"/>
    <w:rsid w:val="00A479FE"/>
    <w:rsid w:val="00A47A12"/>
    <w:rsid w:val="00A47A47"/>
    <w:rsid w:val="00A47B71"/>
    <w:rsid w:val="00A47E46"/>
    <w:rsid w:val="00A50003"/>
    <w:rsid w:val="00A5069F"/>
    <w:rsid w:val="00A507A3"/>
    <w:rsid w:val="00A50C32"/>
    <w:rsid w:val="00A50C43"/>
    <w:rsid w:val="00A50C46"/>
    <w:rsid w:val="00A50C83"/>
    <w:rsid w:val="00A510EF"/>
    <w:rsid w:val="00A51245"/>
    <w:rsid w:val="00A5135D"/>
    <w:rsid w:val="00A524EC"/>
    <w:rsid w:val="00A527F6"/>
    <w:rsid w:val="00A529A6"/>
    <w:rsid w:val="00A52BC2"/>
    <w:rsid w:val="00A5304C"/>
    <w:rsid w:val="00A530E9"/>
    <w:rsid w:val="00A5316A"/>
    <w:rsid w:val="00A533FC"/>
    <w:rsid w:val="00A5352B"/>
    <w:rsid w:val="00A53D1E"/>
    <w:rsid w:val="00A54475"/>
    <w:rsid w:val="00A54622"/>
    <w:rsid w:val="00A54BAF"/>
    <w:rsid w:val="00A550CA"/>
    <w:rsid w:val="00A55204"/>
    <w:rsid w:val="00A5545E"/>
    <w:rsid w:val="00A556CC"/>
    <w:rsid w:val="00A557A7"/>
    <w:rsid w:val="00A557B2"/>
    <w:rsid w:val="00A558DF"/>
    <w:rsid w:val="00A55E85"/>
    <w:rsid w:val="00A55F77"/>
    <w:rsid w:val="00A5618D"/>
    <w:rsid w:val="00A56972"/>
    <w:rsid w:val="00A56D7C"/>
    <w:rsid w:val="00A6014E"/>
    <w:rsid w:val="00A6086B"/>
    <w:rsid w:val="00A615D7"/>
    <w:rsid w:val="00A6162A"/>
    <w:rsid w:val="00A61641"/>
    <w:rsid w:val="00A61782"/>
    <w:rsid w:val="00A6213A"/>
    <w:rsid w:val="00A62538"/>
    <w:rsid w:val="00A62903"/>
    <w:rsid w:val="00A62DCB"/>
    <w:rsid w:val="00A62EBC"/>
    <w:rsid w:val="00A63085"/>
    <w:rsid w:val="00A632A1"/>
    <w:rsid w:val="00A633E5"/>
    <w:rsid w:val="00A638AB"/>
    <w:rsid w:val="00A6412B"/>
    <w:rsid w:val="00A64744"/>
    <w:rsid w:val="00A64750"/>
    <w:rsid w:val="00A647EF"/>
    <w:rsid w:val="00A64BD6"/>
    <w:rsid w:val="00A652C0"/>
    <w:rsid w:val="00A6558E"/>
    <w:rsid w:val="00A6599E"/>
    <w:rsid w:val="00A65B2A"/>
    <w:rsid w:val="00A65B63"/>
    <w:rsid w:val="00A66441"/>
    <w:rsid w:val="00A66D38"/>
    <w:rsid w:val="00A6712C"/>
    <w:rsid w:val="00A67298"/>
    <w:rsid w:val="00A702F5"/>
    <w:rsid w:val="00A7054D"/>
    <w:rsid w:val="00A705E3"/>
    <w:rsid w:val="00A70649"/>
    <w:rsid w:val="00A7092B"/>
    <w:rsid w:val="00A70C86"/>
    <w:rsid w:val="00A70CE0"/>
    <w:rsid w:val="00A71504"/>
    <w:rsid w:val="00A716C0"/>
    <w:rsid w:val="00A71A1F"/>
    <w:rsid w:val="00A71AF9"/>
    <w:rsid w:val="00A71B63"/>
    <w:rsid w:val="00A71B97"/>
    <w:rsid w:val="00A71BAD"/>
    <w:rsid w:val="00A72090"/>
    <w:rsid w:val="00A72263"/>
    <w:rsid w:val="00A726B5"/>
    <w:rsid w:val="00A7294C"/>
    <w:rsid w:val="00A731A9"/>
    <w:rsid w:val="00A737DD"/>
    <w:rsid w:val="00A739DE"/>
    <w:rsid w:val="00A73ACB"/>
    <w:rsid w:val="00A74646"/>
    <w:rsid w:val="00A74708"/>
    <w:rsid w:val="00A74728"/>
    <w:rsid w:val="00A749B6"/>
    <w:rsid w:val="00A74C36"/>
    <w:rsid w:val="00A74C4D"/>
    <w:rsid w:val="00A751A2"/>
    <w:rsid w:val="00A75329"/>
    <w:rsid w:val="00A75581"/>
    <w:rsid w:val="00A758D0"/>
    <w:rsid w:val="00A75901"/>
    <w:rsid w:val="00A759AB"/>
    <w:rsid w:val="00A75F6D"/>
    <w:rsid w:val="00A762F3"/>
    <w:rsid w:val="00A76625"/>
    <w:rsid w:val="00A7664D"/>
    <w:rsid w:val="00A76B56"/>
    <w:rsid w:val="00A76B9F"/>
    <w:rsid w:val="00A76DB1"/>
    <w:rsid w:val="00A76E19"/>
    <w:rsid w:val="00A7747C"/>
    <w:rsid w:val="00A7778E"/>
    <w:rsid w:val="00A77F7A"/>
    <w:rsid w:val="00A80199"/>
    <w:rsid w:val="00A801E0"/>
    <w:rsid w:val="00A80910"/>
    <w:rsid w:val="00A80A03"/>
    <w:rsid w:val="00A80DD0"/>
    <w:rsid w:val="00A819C1"/>
    <w:rsid w:val="00A81F42"/>
    <w:rsid w:val="00A82181"/>
    <w:rsid w:val="00A825BB"/>
    <w:rsid w:val="00A832A9"/>
    <w:rsid w:val="00A833D4"/>
    <w:rsid w:val="00A838B2"/>
    <w:rsid w:val="00A83AB2"/>
    <w:rsid w:val="00A83B5C"/>
    <w:rsid w:val="00A83BDD"/>
    <w:rsid w:val="00A83F23"/>
    <w:rsid w:val="00A84A18"/>
    <w:rsid w:val="00A84C4E"/>
    <w:rsid w:val="00A85551"/>
    <w:rsid w:val="00A85583"/>
    <w:rsid w:val="00A8642F"/>
    <w:rsid w:val="00A86DB5"/>
    <w:rsid w:val="00A87602"/>
    <w:rsid w:val="00A876F3"/>
    <w:rsid w:val="00A8772D"/>
    <w:rsid w:val="00A879BB"/>
    <w:rsid w:val="00A87C75"/>
    <w:rsid w:val="00A9005D"/>
    <w:rsid w:val="00A90273"/>
    <w:rsid w:val="00A90B38"/>
    <w:rsid w:val="00A90B46"/>
    <w:rsid w:val="00A921B8"/>
    <w:rsid w:val="00A923E9"/>
    <w:rsid w:val="00A926CD"/>
    <w:rsid w:val="00A9421A"/>
    <w:rsid w:val="00A9443A"/>
    <w:rsid w:val="00A94554"/>
    <w:rsid w:val="00A9491F"/>
    <w:rsid w:val="00A94ECD"/>
    <w:rsid w:val="00A9503D"/>
    <w:rsid w:val="00A95577"/>
    <w:rsid w:val="00A957E3"/>
    <w:rsid w:val="00A958A8"/>
    <w:rsid w:val="00A95F56"/>
    <w:rsid w:val="00A962BA"/>
    <w:rsid w:val="00A96670"/>
    <w:rsid w:val="00A9682B"/>
    <w:rsid w:val="00A96BA7"/>
    <w:rsid w:val="00A96CE4"/>
    <w:rsid w:val="00A97910"/>
    <w:rsid w:val="00A97A06"/>
    <w:rsid w:val="00AA038C"/>
    <w:rsid w:val="00AA0E2C"/>
    <w:rsid w:val="00AA0F67"/>
    <w:rsid w:val="00AA1A5D"/>
    <w:rsid w:val="00AA1AB2"/>
    <w:rsid w:val="00AA1F25"/>
    <w:rsid w:val="00AA2228"/>
    <w:rsid w:val="00AA256C"/>
    <w:rsid w:val="00AA2827"/>
    <w:rsid w:val="00AA2944"/>
    <w:rsid w:val="00AA2CFC"/>
    <w:rsid w:val="00AA3936"/>
    <w:rsid w:val="00AA4082"/>
    <w:rsid w:val="00AA41A4"/>
    <w:rsid w:val="00AA4341"/>
    <w:rsid w:val="00AA4FB2"/>
    <w:rsid w:val="00AA538E"/>
    <w:rsid w:val="00AA55F7"/>
    <w:rsid w:val="00AA605E"/>
    <w:rsid w:val="00AA67C6"/>
    <w:rsid w:val="00AA6DF2"/>
    <w:rsid w:val="00AA6E59"/>
    <w:rsid w:val="00AA724C"/>
    <w:rsid w:val="00AA760C"/>
    <w:rsid w:val="00AA770D"/>
    <w:rsid w:val="00AA7D1A"/>
    <w:rsid w:val="00AA7E72"/>
    <w:rsid w:val="00AA7F6F"/>
    <w:rsid w:val="00AB016A"/>
    <w:rsid w:val="00AB05B9"/>
    <w:rsid w:val="00AB06EA"/>
    <w:rsid w:val="00AB0740"/>
    <w:rsid w:val="00AB0B22"/>
    <w:rsid w:val="00AB0FB0"/>
    <w:rsid w:val="00AB236E"/>
    <w:rsid w:val="00AB2913"/>
    <w:rsid w:val="00AB2D49"/>
    <w:rsid w:val="00AB30EB"/>
    <w:rsid w:val="00AB383E"/>
    <w:rsid w:val="00AB42C1"/>
    <w:rsid w:val="00AB4DE1"/>
    <w:rsid w:val="00AB4EFC"/>
    <w:rsid w:val="00AB4FAF"/>
    <w:rsid w:val="00AB5A13"/>
    <w:rsid w:val="00AB5B5F"/>
    <w:rsid w:val="00AB680E"/>
    <w:rsid w:val="00AB6A12"/>
    <w:rsid w:val="00AB6F95"/>
    <w:rsid w:val="00AB7119"/>
    <w:rsid w:val="00AB7546"/>
    <w:rsid w:val="00AB766A"/>
    <w:rsid w:val="00AB774F"/>
    <w:rsid w:val="00AB79FE"/>
    <w:rsid w:val="00AB7A6F"/>
    <w:rsid w:val="00AB7D27"/>
    <w:rsid w:val="00AC051E"/>
    <w:rsid w:val="00AC0A49"/>
    <w:rsid w:val="00AC0C4B"/>
    <w:rsid w:val="00AC1067"/>
    <w:rsid w:val="00AC1AC4"/>
    <w:rsid w:val="00AC2BEA"/>
    <w:rsid w:val="00AC3678"/>
    <w:rsid w:val="00AC439A"/>
    <w:rsid w:val="00AC46CF"/>
    <w:rsid w:val="00AC51C4"/>
    <w:rsid w:val="00AC5819"/>
    <w:rsid w:val="00AC581F"/>
    <w:rsid w:val="00AC5F65"/>
    <w:rsid w:val="00AC6362"/>
    <w:rsid w:val="00AC6482"/>
    <w:rsid w:val="00AC678D"/>
    <w:rsid w:val="00AC6CDA"/>
    <w:rsid w:val="00AC6D5B"/>
    <w:rsid w:val="00AC71A3"/>
    <w:rsid w:val="00AC75E6"/>
    <w:rsid w:val="00AC7D4A"/>
    <w:rsid w:val="00AC7F01"/>
    <w:rsid w:val="00AD0139"/>
    <w:rsid w:val="00AD0BE8"/>
    <w:rsid w:val="00AD108F"/>
    <w:rsid w:val="00AD1EF9"/>
    <w:rsid w:val="00AD203B"/>
    <w:rsid w:val="00AD224F"/>
    <w:rsid w:val="00AD231D"/>
    <w:rsid w:val="00AD2354"/>
    <w:rsid w:val="00AD25DE"/>
    <w:rsid w:val="00AD2893"/>
    <w:rsid w:val="00AD2A7F"/>
    <w:rsid w:val="00AD2DF6"/>
    <w:rsid w:val="00AD3DA6"/>
    <w:rsid w:val="00AD3EC8"/>
    <w:rsid w:val="00AD3EDF"/>
    <w:rsid w:val="00AD3F0F"/>
    <w:rsid w:val="00AD5130"/>
    <w:rsid w:val="00AD67C2"/>
    <w:rsid w:val="00AD6934"/>
    <w:rsid w:val="00AD6B80"/>
    <w:rsid w:val="00AD6BA1"/>
    <w:rsid w:val="00AD70A0"/>
    <w:rsid w:val="00AD70DA"/>
    <w:rsid w:val="00AD765E"/>
    <w:rsid w:val="00AD7746"/>
    <w:rsid w:val="00AE0141"/>
    <w:rsid w:val="00AE09FF"/>
    <w:rsid w:val="00AE0F0D"/>
    <w:rsid w:val="00AE15BF"/>
    <w:rsid w:val="00AE1843"/>
    <w:rsid w:val="00AE1AB4"/>
    <w:rsid w:val="00AE2A45"/>
    <w:rsid w:val="00AE2C43"/>
    <w:rsid w:val="00AE2E4F"/>
    <w:rsid w:val="00AE3665"/>
    <w:rsid w:val="00AE36DD"/>
    <w:rsid w:val="00AE3C46"/>
    <w:rsid w:val="00AE3F79"/>
    <w:rsid w:val="00AE3FA5"/>
    <w:rsid w:val="00AE41F6"/>
    <w:rsid w:val="00AE45E2"/>
    <w:rsid w:val="00AE4664"/>
    <w:rsid w:val="00AE49F6"/>
    <w:rsid w:val="00AE4A0A"/>
    <w:rsid w:val="00AE4C9B"/>
    <w:rsid w:val="00AE5596"/>
    <w:rsid w:val="00AE594E"/>
    <w:rsid w:val="00AE5FF5"/>
    <w:rsid w:val="00AE6278"/>
    <w:rsid w:val="00AE6E63"/>
    <w:rsid w:val="00AE6FC5"/>
    <w:rsid w:val="00AE740B"/>
    <w:rsid w:val="00AE7933"/>
    <w:rsid w:val="00AE7B64"/>
    <w:rsid w:val="00AF04E8"/>
    <w:rsid w:val="00AF08CD"/>
    <w:rsid w:val="00AF0C79"/>
    <w:rsid w:val="00AF0F1A"/>
    <w:rsid w:val="00AF15DE"/>
    <w:rsid w:val="00AF19D1"/>
    <w:rsid w:val="00AF1C3B"/>
    <w:rsid w:val="00AF24A2"/>
    <w:rsid w:val="00AF3000"/>
    <w:rsid w:val="00AF365B"/>
    <w:rsid w:val="00AF36A6"/>
    <w:rsid w:val="00AF38B6"/>
    <w:rsid w:val="00AF3A28"/>
    <w:rsid w:val="00AF3BBC"/>
    <w:rsid w:val="00AF5970"/>
    <w:rsid w:val="00AF60DB"/>
    <w:rsid w:val="00AF64F4"/>
    <w:rsid w:val="00AF6703"/>
    <w:rsid w:val="00AF6D4D"/>
    <w:rsid w:val="00AF7670"/>
    <w:rsid w:val="00B003F7"/>
    <w:rsid w:val="00B007A5"/>
    <w:rsid w:val="00B00951"/>
    <w:rsid w:val="00B00DD1"/>
    <w:rsid w:val="00B00FB6"/>
    <w:rsid w:val="00B0114C"/>
    <w:rsid w:val="00B0123E"/>
    <w:rsid w:val="00B01751"/>
    <w:rsid w:val="00B01A84"/>
    <w:rsid w:val="00B0207F"/>
    <w:rsid w:val="00B02C6B"/>
    <w:rsid w:val="00B02E24"/>
    <w:rsid w:val="00B0300F"/>
    <w:rsid w:val="00B03057"/>
    <w:rsid w:val="00B0380D"/>
    <w:rsid w:val="00B03CBE"/>
    <w:rsid w:val="00B03E57"/>
    <w:rsid w:val="00B042AA"/>
    <w:rsid w:val="00B04864"/>
    <w:rsid w:val="00B04E53"/>
    <w:rsid w:val="00B04FCF"/>
    <w:rsid w:val="00B0519B"/>
    <w:rsid w:val="00B0524E"/>
    <w:rsid w:val="00B05417"/>
    <w:rsid w:val="00B0586A"/>
    <w:rsid w:val="00B05CAA"/>
    <w:rsid w:val="00B0619C"/>
    <w:rsid w:val="00B06217"/>
    <w:rsid w:val="00B0627F"/>
    <w:rsid w:val="00B0630D"/>
    <w:rsid w:val="00B06462"/>
    <w:rsid w:val="00B06502"/>
    <w:rsid w:val="00B06E79"/>
    <w:rsid w:val="00B07780"/>
    <w:rsid w:val="00B0789D"/>
    <w:rsid w:val="00B07D37"/>
    <w:rsid w:val="00B103D7"/>
    <w:rsid w:val="00B1068E"/>
    <w:rsid w:val="00B10A23"/>
    <w:rsid w:val="00B10D0E"/>
    <w:rsid w:val="00B10EEF"/>
    <w:rsid w:val="00B1103A"/>
    <w:rsid w:val="00B114E8"/>
    <w:rsid w:val="00B1199D"/>
    <w:rsid w:val="00B11DBF"/>
    <w:rsid w:val="00B1300A"/>
    <w:rsid w:val="00B1334C"/>
    <w:rsid w:val="00B138D3"/>
    <w:rsid w:val="00B13D41"/>
    <w:rsid w:val="00B13E82"/>
    <w:rsid w:val="00B14050"/>
    <w:rsid w:val="00B145EC"/>
    <w:rsid w:val="00B14D45"/>
    <w:rsid w:val="00B151BC"/>
    <w:rsid w:val="00B15D82"/>
    <w:rsid w:val="00B15F34"/>
    <w:rsid w:val="00B16AFD"/>
    <w:rsid w:val="00B16BE2"/>
    <w:rsid w:val="00B17135"/>
    <w:rsid w:val="00B172F7"/>
    <w:rsid w:val="00B17402"/>
    <w:rsid w:val="00B17630"/>
    <w:rsid w:val="00B17645"/>
    <w:rsid w:val="00B17914"/>
    <w:rsid w:val="00B17C76"/>
    <w:rsid w:val="00B17F09"/>
    <w:rsid w:val="00B201A3"/>
    <w:rsid w:val="00B20328"/>
    <w:rsid w:val="00B20C43"/>
    <w:rsid w:val="00B2103A"/>
    <w:rsid w:val="00B211CD"/>
    <w:rsid w:val="00B21288"/>
    <w:rsid w:val="00B21611"/>
    <w:rsid w:val="00B21E21"/>
    <w:rsid w:val="00B22618"/>
    <w:rsid w:val="00B226C6"/>
    <w:rsid w:val="00B229AE"/>
    <w:rsid w:val="00B22B30"/>
    <w:rsid w:val="00B22E55"/>
    <w:rsid w:val="00B23FD9"/>
    <w:rsid w:val="00B23FF8"/>
    <w:rsid w:val="00B243FF"/>
    <w:rsid w:val="00B24606"/>
    <w:rsid w:val="00B24B01"/>
    <w:rsid w:val="00B27530"/>
    <w:rsid w:val="00B300AD"/>
    <w:rsid w:val="00B30644"/>
    <w:rsid w:val="00B314ED"/>
    <w:rsid w:val="00B317AA"/>
    <w:rsid w:val="00B318E4"/>
    <w:rsid w:val="00B31BCE"/>
    <w:rsid w:val="00B32125"/>
    <w:rsid w:val="00B322CD"/>
    <w:rsid w:val="00B32BD6"/>
    <w:rsid w:val="00B3309C"/>
    <w:rsid w:val="00B332A5"/>
    <w:rsid w:val="00B332CD"/>
    <w:rsid w:val="00B33913"/>
    <w:rsid w:val="00B34682"/>
    <w:rsid w:val="00B348AB"/>
    <w:rsid w:val="00B34DA5"/>
    <w:rsid w:val="00B34FCB"/>
    <w:rsid w:val="00B35048"/>
    <w:rsid w:val="00B35143"/>
    <w:rsid w:val="00B35ABF"/>
    <w:rsid w:val="00B35C34"/>
    <w:rsid w:val="00B36A14"/>
    <w:rsid w:val="00B36D64"/>
    <w:rsid w:val="00B36F1A"/>
    <w:rsid w:val="00B37682"/>
    <w:rsid w:val="00B37B9F"/>
    <w:rsid w:val="00B37E5D"/>
    <w:rsid w:val="00B37F3C"/>
    <w:rsid w:val="00B40A3A"/>
    <w:rsid w:val="00B40C11"/>
    <w:rsid w:val="00B40CB9"/>
    <w:rsid w:val="00B40E49"/>
    <w:rsid w:val="00B41598"/>
    <w:rsid w:val="00B422DD"/>
    <w:rsid w:val="00B430EA"/>
    <w:rsid w:val="00B4318E"/>
    <w:rsid w:val="00B43C55"/>
    <w:rsid w:val="00B4404B"/>
    <w:rsid w:val="00B44678"/>
    <w:rsid w:val="00B44D97"/>
    <w:rsid w:val="00B44F25"/>
    <w:rsid w:val="00B44F8B"/>
    <w:rsid w:val="00B45067"/>
    <w:rsid w:val="00B45418"/>
    <w:rsid w:val="00B45AEC"/>
    <w:rsid w:val="00B45BDE"/>
    <w:rsid w:val="00B462BB"/>
    <w:rsid w:val="00B468D9"/>
    <w:rsid w:val="00B46944"/>
    <w:rsid w:val="00B46B69"/>
    <w:rsid w:val="00B47AC0"/>
    <w:rsid w:val="00B47CB5"/>
    <w:rsid w:val="00B47DB6"/>
    <w:rsid w:val="00B47E39"/>
    <w:rsid w:val="00B50064"/>
    <w:rsid w:val="00B501C3"/>
    <w:rsid w:val="00B503F5"/>
    <w:rsid w:val="00B512C7"/>
    <w:rsid w:val="00B51B21"/>
    <w:rsid w:val="00B51C7A"/>
    <w:rsid w:val="00B51DD5"/>
    <w:rsid w:val="00B52268"/>
    <w:rsid w:val="00B5233A"/>
    <w:rsid w:val="00B527B1"/>
    <w:rsid w:val="00B52A8C"/>
    <w:rsid w:val="00B530AC"/>
    <w:rsid w:val="00B5341A"/>
    <w:rsid w:val="00B53573"/>
    <w:rsid w:val="00B53A4E"/>
    <w:rsid w:val="00B53F4B"/>
    <w:rsid w:val="00B545D8"/>
    <w:rsid w:val="00B546C4"/>
    <w:rsid w:val="00B546D5"/>
    <w:rsid w:val="00B54903"/>
    <w:rsid w:val="00B54978"/>
    <w:rsid w:val="00B54ED6"/>
    <w:rsid w:val="00B54F80"/>
    <w:rsid w:val="00B551B7"/>
    <w:rsid w:val="00B55B46"/>
    <w:rsid w:val="00B55B95"/>
    <w:rsid w:val="00B55BD3"/>
    <w:rsid w:val="00B578F2"/>
    <w:rsid w:val="00B60700"/>
    <w:rsid w:val="00B6092D"/>
    <w:rsid w:val="00B60B31"/>
    <w:rsid w:val="00B60E9C"/>
    <w:rsid w:val="00B61015"/>
    <w:rsid w:val="00B6103D"/>
    <w:rsid w:val="00B610B0"/>
    <w:rsid w:val="00B61CAF"/>
    <w:rsid w:val="00B61CDC"/>
    <w:rsid w:val="00B6201A"/>
    <w:rsid w:val="00B6222F"/>
    <w:rsid w:val="00B63051"/>
    <w:rsid w:val="00B63480"/>
    <w:rsid w:val="00B63609"/>
    <w:rsid w:val="00B63D05"/>
    <w:rsid w:val="00B63F47"/>
    <w:rsid w:val="00B64095"/>
    <w:rsid w:val="00B6432B"/>
    <w:rsid w:val="00B648E5"/>
    <w:rsid w:val="00B64A27"/>
    <w:rsid w:val="00B64B4D"/>
    <w:rsid w:val="00B64B83"/>
    <w:rsid w:val="00B64E9E"/>
    <w:rsid w:val="00B660AB"/>
    <w:rsid w:val="00B6634A"/>
    <w:rsid w:val="00B66388"/>
    <w:rsid w:val="00B66996"/>
    <w:rsid w:val="00B66D19"/>
    <w:rsid w:val="00B66F6A"/>
    <w:rsid w:val="00B678E3"/>
    <w:rsid w:val="00B67F94"/>
    <w:rsid w:val="00B700B2"/>
    <w:rsid w:val="00B7014C"/>
    <w:rsid w:val="00B70400"/>
    <w:rsid w:val="00B7056D"/>
    <w:rsid w:val="00B70ED2"/>
    <w:rsid w:val="00B7184D"/>
    <w:rsid w:val="00B72515"/>
    <w:rsid w:val="00B732D1"/>
    <w:rsid w:val="00B73A79"/>
    <w:rsid w:val="00B73AB1"/>
    <w:rsid w:val="00B73BD1"/>
    <w:rsid w:val="00B73EF9"/>
    <w:rsid w:val="00B74110"/>
    <w:rsid w:val="00B74224"/>
    <w:rsid w:val="00B74941"/>
    <w:rsid w:val="00B75039"/>
    <w:rsid w:val="00B750A6"/>
    <w:rsid w:val="00B752EF"/>
    <w:rsid w:val="00B75422"/>
    <w:rsid w:val="00B7579B"/>
    <w:rsid w:val="00B7607F"/>
    <w:rsid w:val="00B76527"/>
    <w:rsid w:val="00B768CB"/>
    <w:rsid w:val="00B769DE"/>
    <w:rsid w:val="00B76B14"/>
    <w:rsid w:val="00B77000"/>
    <w:rsid w:val="00B77208"/>
    <w:rsid w:val="00B77432"/>
    <w:rsid w:val="00B77D26"/>
    <w:rsid w:val="00B8025C"/>
    <w:rsid w:val="00B80C15"/>
    <w:rsid w:val="00B80FB2"/>
    <w:rsid w:val="00B810F0"/>
    <w:rsid w:val="00B81536"/>
    <w:rsid w:val="00B8168B"/>
    <w:rsid w:val="00B816A7"/>
    <w:rsid w:val="00B82761"/>
    <w:rsid w:val="00B82A99"/>
    <w:rsid w:val="00B82C6C"/>
    <w:rsid w:val="00B836C5"/>
    <w:rsid w:val="00B8378C"/>
    <w:rsid w:val="00B83FCC"/>
    <w:rsid w:val="00B84246"/>
    <w:rsid w:val="00B8425D"/>
    <w:rsid w:val="00B8483B"/>
    <w:rsid w:val="00B8487D"/>
    <w:rsid w:val="00B858C3"/>
    <w:rsid w:val="00B859FB"/>
    <w:rsid w:val="00B863BD"/>
    <w:rsid w:val="00B86984"/>
    <w:rsid w:val="00B869E0"/>
    <w:rsid w:val="00B86A45"/>
    <w:rsid w:val="00B870BD"/>
    <w:rsid w:val="00B8725C"/>
    <w:rsid w:val="00B876C5"/>
    <w:rsid w:val="00B87774"/>
    <w:rsid w:val="00B87A79"/>
    <w:rsid w:val="00B87C7B"/>
    <w:rsid w:val="00B905FE"/>
    <w:rsid w:val="00B90DCB"/>
    <w:rsid w:val="00B911BB"/>
    <w:rsid w:val="00B91489"/>
    <w:rsid w:val="00B917DB"/>
    <w:rsid w:val="00B918F6"/>
    <w:rsid w:val="00B91970"/>
    <w:rsid w:val="00B91B13"/>
    <w:rsid w:val="00B91E44"/>
    <w:rsid w:val="00B92374"/>
    <w:rsid w:val="00B92D1F"/>
    <w:rsid w:val="00B9312C"/>
    <w:rsid w:val="00B931AE"/>
    <w:rsid w:val="00B93DCA"/>
    <w:rsid w:val="00B93EC8"/>
    <w:rsid w:val="00B943C5"/>
    <w:rsid w:val="00B947D3"/>
    <w:rsid w:val="00B95443"/>
    <w:rsid w:val="00B96166"/>
    <w:rsid w:val="00B96180"/>
    <w:rsid w:val="00B9692B"/>
    <w:rsid w:val="00B9702F"/>
    <w:rsid w:val="00B9762E"/>
    <w:rsid w:val="00B97AA3"/>
    <w:rsid w:val="00B97DED"/>
    <w:rsid w:val="00B97DEF"/>
    <w:rsid w:val="00BA0467"/>
    <w:rsid w:val="00BA0574"/>
    <w:rsid w:val="00BA0914"/>
    <w:rsid w:val="00BA0ED8"/>
    <w:rsid w:val="00BA0EF4"/>
    <w:rsid w:val="00BA15F1"/>
    <w:rsid w:val="00BA1901"/>
    <w:rsid w:val="00BA1DA5"/>
    <w:rsid w:val="00BA215C"/>
    <w:rsid w:val="00BA215F"/>
    <w:rsid w:val="00BA2204"/>
    <w:rsid w:val="00BA2390"/>
    <w:rsid w:val="00BA25A5"/>
    <w:rsid w:val="00BA31C6"/>
    <w:rsid w:val="00BA3666"/>
    <w:rsid w:val="00BA3B06"/>
    <w:rsid w:val="00BA44AD"/>
    <w:rsid w:val="00BA4788"/>
    <w:rsid w:val="00BA495A"/>
    <w:rsid w:val="00BA4DFA"/>
    <w:rsid w:val="00BA50C1"/>
    <w:rsid w:val="00BA52A6"/>
    <w:rsid w:val="00BA5D20"/>
    <w:rsid w:val="00BA629E"/>
    <w:rsid w:val="00BA6612"/>
    <w:rsid w:val="00BA6655"/>
    <w:rsid w:val="00BA6910"/>
    <w:rsid w:val="00BA6A8F"/>
    <w:rsid w:val="00BA6BEC"/>
    <w:rsid w:val="00BA6CD9"/>
    <w:rsid w:val="00BA764C"/>
    <w:rsid w:val="00BA79D4"/>
    <w:rsid w:val="00BA7B52"/>
    <w:rsid w:val="00BB00AF"/>
    <w:rsid w:val="00BB015F"/>
    <w:rsid w:val="00BB04FE"/>
    <w:rsid w:val="00BB0A0C"/>
    <w:rsid w:val="00BB0C1A"/>
    <w:rsid w:val="00BB0DBF"/>
    <w:rsid w:val="00BB0E2B"/>
    <w:rsid w:val="00BB0FBC"/>
    <w:rsid w:val="00BB1969"/>
    <w:rsid w:val="00BB1B0D"/>
    <w:rsid w:val="00BB1B9A"/>
    <w:rsid w:val="00BB1E8F"/>
    <w:rsid w:val="00BB21C8"/>
    <w:rsid w:val="00BB224B"/>
    <w:rsid w:val="00BB24C2"/>
    <w:rsid w:val="00BB281B"/>
    <w:rsid w:val="00BB2A6D"/>
    <w:rsid w:val="00BB2AA6"/>
    <w:rsid w:val="00BB2BEA"/>
    <w:rsid w:val="00BB328B"/>
    <w:rsid w:val="00BB38BD"/>
    <w:rsid w:val="00BB3D71"/>
    <w:rsid w:val="00BB4078"/>
    <w:rsid w:val="00BB49F1"/>
    <w:rsid w:val="00BB538E"/>
    <w:rsid w:val="00BB566D"/>
    <w:rsid w:val="00BB5761"/>
    <w:rsid w:val="00BB58DC"/>
    <w:rsid w:val="00BB59D7"/>
    <w:rsid w:val="00BB5AC1"/>
    <w:rsid w:val="00BB6317"/>
    <w:rsid w:val="00BB66D0"/>
    <w:rsid w:val="00BB670C"/>
    <w:rsid w:val="00BB6923"/>
    <w:rsid w:val="00BB6A51"/>
    <w:rsid w:val="00BB6B9E"/>
    <w:rsid w:val="00BB6BD6"/>
    <w:rsid w:val="00BB74D8"/>
    <w:rsid w:val="00BB7979"/>
    <w:rsid w:val="00BC05F7"/>
    <w:rsid w:val="00BC0ECA"/>
    <w:rsid w:val="00BC0EE9"/>
    <w:rsid w:val="00BC16F5"/>
    <w:rsid w:val="00BC1867"/>
    <w:rsid w:val="00BC1CEB"/>
    <w:rsid w:val="00BC204F"/>
    <w:rsid w:val="00BC2209"/>
    <w:rsid w:val="00BC225B"/>
    <w:rsid w:val="00BC2303"/>
    <w:rsid w:val="00BC27C1"/>
    <w:rsid w:val="00BC2B3A"/>
    <w:rsid w:val="00BC2C32"/>
    <w:rsid w:val="00BC327F"/>
    <w:rsid w:val="00BC336C"/>
    <w:rsid w:val="00BC34FD"/>
    <w:rsid w:val="00BC3675"/>
    <w:rsid w:val="00BC38BC"/>
    <w:rsid w:val="00BC3A07"/>
    <w:rsid w:val="00BC3C06"/>
    <w:rsid w:val="00BC4257"/>
    <w:rsid w:val="00BC42C5"/>
    <w:rsid w:val="00BC4606"/>
    <w:rsid w:val="00BC486F"/>
    <w:rsid w:val="00BC5691"/>
    <w:rsid w:val="00BC5CE2"/>
    <w:rsid w:val="00BC5CEC"/>
    <w:rsid w:val="00BC5CED"/>
    <w:rsid w:val="00BC6097"/>
    <w:rsid w:val="00BC7326"/>
    <w:rsid w:val="00BC79AE"/>
    <w:rsid w:val="00BC7EE3"/>
    <w:rsid w:val="00BD0671"/>
    <w:rsid w:val="00BD08D5"/>
    <w:rsid w:val="00BD091D"/>
    <w:rsid w:val="00BD0B9B"/>
    <w:rsid w:val="00BD0BF6"/>
    <w:rsid w:val="00BD15A2"/>
    <w:rsid w:val="00BD2B30"/>
    <w:rsid w:val="00BD4734"/>
    <w:rsid w:val="00BD49CA"/>
    <w:rsid w:val="00BD49CF"/>
    <w:rsid w:val="00BD4B48"/>
    <w:rsid w:val="00BD4D2A"/>
    <w:rsid w:val="00BD534E"/>
    <w:rsid w:val="00BD587B"/>
    <w:rsid w:val="00BD5A50"/>
    <w:rsid w:val="00BD5D97"/>
    <w:rsid w:val="00BD60B9"/>
    <w:rsid w:val="00BD66C3"/>
    <w:rsid w:val="00BD6B00"/>
    <w:rsid w:val="00BD6BAC"/>
    <w:rsid w:val="00BD6DD2"/>
    <w:rsid w:val="00BD7055"/>
    <w:rsid w:val="00BD70BA"/>
    <w:rsid w:val="00BD7D8E"/>
    <w:rsid w:val="00BD7EEA"/>
    <w:rsid w:val="00BD7F8D"/>
    <w:rsid w:val="00BE0B36"/>
    <w:rsid w:val="00BE0B69"/>
    <w:rsid w:val="00BE0C4E"/>
    <w:rsid w:val="00BE1472"/>
    <w:rsid w:val="00BE1AD7"/>
    <w:rsid w:val="00BE1BD9"/>
    <w:rsid w:val="00BE1C48"/>
    <w:rsid w:val="00BE2FED"/>
    <w:rsid w:val="00BE388A"/>
    <w:rsid w:val="00BE3A91"/>
    <w:rsid w:val="00BE4398"/>
    <w:rsid w:val="00BE46A4"/>
    <w:rsid w:val="00BE4D5A"/>
    <w:rsid w:val="00BE4D9A"/>
    <w:rsid w:val="00BE52BE"/>
    <w:rsid w:val="00BE5538"/>
    <w:rsid w:val="00BE5D59"/>
    <w:rsid w:val="00BE6465"/>
    <w:rsid w:val="00BE677A"/>
    <w:rsid w:val="00BE6B2A"/>
    <w:rsid w:val="00BE6B97"/>
    <w:rsid w:val="00BE6C33"/>
    <w:rsid w:val="00BE6CE7"/>
    <w:rsid w:val="00BE6E45"/>
    <w:rsid w:val="00BE7A16"/>
    <w:rsid w:val="00BF028B"/>
    <w:rsid w:val="00BF0496"/>
    <w:rsid w:val="00BF0663"/>
    <w:rsid w:val="00BF091E"/>
    <w:rsid w:val="00BF0C15"/>
    <w:rsid w:val="00BF0E65"/>
    <w:rsid w:val="00BF0FB6"/>
    <w:rsid w:val="00BF132F"/>
    <w:rsid w:val="00BF1371"/>
    <w:rsid w:val="00BF1690"/>
    <w:rsid w:val="00BF19A9"/>
    <w:rsid w:val="00BF1D07"/>
    <w:rsid w:val="00BF1DA8"/>
    <w:rsid w:val="00BF1E08"/>
    <w:rsid w:val="00BF25BD"/>
    <w:rsid w:val="00BF27A7"/>
    <w:rsid w:val="00BF2ECF"/>
    <w:rsid w:val="00BF3920"/>
    <w:rsid w:val="00BF3B30"/>
    <w:rsid w:val="00BF3ECA"/>
    <w:rsid w:val="00BF4036"/>
    <w:rsid w:val="00BF43C0"/>
    <w:rsid w:val="00BF4BF9"/>
    <w:rsid w:val="00BF50F5"/>
    <w:rsid w:val="00BF5138"/>
    <w:rsid w:val="00BF524B"/>
    <w:rsid w:val="00BF5765"/>
    <w:rsid w:val="00BF5C4D"/>
    <w:rsid w:val="00BF5E66"/>
    <w:rsid w:val="00BF605E"/>
    <w:rsid w:val="00BF67DB"/>
    <w:rsid w:val="00BF6A97"/>
    <w:rsid w:val="00BF6EE0"/>
    <w:rsid w:val="00BF7302"/>
    <w:rsid w:val="00BF73AC"/>
    <w:rsid w:val="00BF76A0"/>
    <w:rsid w:val="00BF76F4"/>
    <w:rsid w:val="00BF77AB"/>
    <w:rsid w:val="00BF7C44"/>
    <w:rsid w:val="00BF7CDA"/>
    <w:rsid w:val="00C00033"/>
    <w:rsid w:val="00C009D1"/>
    <w:rsid w:val="00C00B6F"/>
    <w:rsid w:val="00C00F71"/>
    <w:rsid w:val="00C01372"/>
    <w:rsid w:val="00C013AA"/>
    <w:rsid w:val="00C0157E"/>
    <w:rsid w:val="00C0172D"/>
    <w:rsid w:val="00C01A6F"/>
    <w:rsid w:val="00C01FCE"/>
    <w:rsid w:val="00C0210E"/>
    <w:rsid w:val="00C02980"/>
    <w:rsid w:val="00C02998"/>
    <w:rsid w:val="00C029C7"/>
    <w:rsid w:val="00C02A2A"/>
    <w:rsid w:val="00C02B66"/>
    <w:rsid w:val="00C02E70"/>
    <w:rsid w:val="00C0325C"/>
    <w:rsid w:val="00C03B46"/>
    <w:rsid w:val="00C04102"/>
    <w:rsid w:val="00C04889"/>
    <w:rsid w:val="00C0496C"/>
    <w:rsid w:val="00C04FD2"/>
    <w:rsid w:val="00C0512A"/>
    <w:rsid w:val="00C051AF"/>
    <w:rsid w:val="00C053F0"/>
    <w:rsid w:val="00C0603A"/>
    <w:rsid w:val="00C06362"/>
    <w:rsid w:val="00C06554"/>
    <w:rsid w:val="00C067AA"/>
    <w:rsid w:val="00C06C88"/>
    <w:rsid w:val="00C06E9D"/>
    <w:rsid w:val="00C0775F"/>
    <w:rsid w:val="00C07D80"/>
    <w:rsid w:val="00C10A1C"/>
    <w:rsid w:val="00C11001"/>
    <w:rsid w:val="00C11ABC"/>
    <w:rsid w:val="00C11F19"/>
    <w:rsid w:val="00C11F7D"/>
    <w:rsid w:val="00C12032"/>
    <w:rsid w:val="00C12049"/>
    <w:rsid w:val="00C1210E"/>
    <w:rsid w:val="00C12CAE"/>
    <w:rsid w:val="00C12D91"/>
    <w:rsid w:val="00C12E68"/>
    <w:rsid w:val="00C13B58"/>
    <w:rsid w:val="00C145FF"/>
    <w:rsid w:val="00C15151"/>
    <w:rsid w:val="00C15687"/>
    <w:rsid w:val="00C15AA8"/>
    <w:rsid w:val="00C1648C"/>
    <w:rsid w:val="00C16F7A"/>
    <w:rsid w:val="00C16FD5"/>
    <w:rsid w:val="00C170F4"/>
    <w:rsid w:val="00C172F6"/>
    <w:rsid w:val="00C1771A"/>
    <w:rsid w:val="00C17CDB"/>
    <w:rsid w:val="00C17CFE"/>
    <w:rsid w:val="00C17FDA"/>
    <w:rsid w:val="00C2036E"/>
    <w:rsid w:val="00C20836"/>
    <w:rsid w:val="00C20A39"/>
    <w:rsid w:val="00C20A49"/>
    <w:rsid w:val="00C2101F"/>
    <w:rsid w:val="00C21523"/>
    <w:rsid w:val="00C21ACC"/>
    <w:rsid w:val="00C21C6C"/>
    <w:rsid w:val="00C22068"/>
    <w:rsid w:val="00C22375"/>
    <w:rsid w:val="00C229D6"/>
    <w:rsid w:val="00C229F8"/>
    <w:rsid w:val="00C22B4F"/>
    <w:rsid w:val="00C22DF8"/>
    <w:rsid w:val="00C235D0"/>
    <w:rsid w:val="00C239EF"/>
    <w:rsid w:val="00C23E31"/>
    <w:rsid w:val="00C24604"/>
    <w:rsid w:val="00C24A37"/>
    <w:rsid w:val="00C25012"/>
    <w:rsid w:val="00C256CA"/>
    <w:rsid w:val="00C2574E"/>
    <w:rsid w:val="00C25909"/>
    <w:rsid w:val="00C25A4E"/>
    <w:rsid w:val="00C25CFC"/>
    <w:rsid w:val="00C26039"/>
    <w:rsid w:val="00C266DA"/>
    <w:rsid w:val="00C26796"/>
    <w:rsid w:val="00C26C30"/>
    <w:rsid w:val="00C2701F"/>
    <w:rsid w:val="00C27496"/>
    <w:rsid w:val="00C27658"/>
    <w:rsid w:val="00C276C1"/>
    <w:rsid w:val="00C27C69"/>
    <w:rsid w:val="00C30065"/>
    <w:rsid w:val="00C30BC7"/>
    <w:rsid w:val="00C30F5E"/>
    <w:rsid w:val="00C315AB"/>
    <w:rsid w:val="00C31FCB"/>
    <w:rsid w:val="00C31FFB"/>
    <w:rsid w:val="00C320DC"/>
    <w:rsid w:val="00C3292C"/>
    <w:rsid w:val="00C32CD5"/>
    <w:rsid w:val="00C33545"/>
    <w:rsid w:val="00C3359E"/>
    <w:rsid w:val="00C338DB"/>
    <w:rsid w:val="00C33D08"/>
    <w:rsid w:val="00C34033"/>
    <w:rsid w:val="00C341FF"/>
    <w:rsid w:val="00C34322"/>
    <w:rsid w:val="00C3435A"/>
    <w:rsid w:val="00C3461B"/>
    <w:rsid w:val="00C34861"/>
    <w:rsid w:val="00C349DB"/>
    <w:rsid w:val="00C350D5"/>
    <w:rsid w:val="00C3583D"/>
    <w:rsid w:val="00C35AD3"/>
    <w:rsid w:val="00C35CB5"/>
    <w:rsid w:val="00C35F6A"/>
    <w:rsid w:val="00C361D5"/>
    <w:rsid w:val="00C36344"/>
    <w:rsid w:val="00C36884"/>
    <w:rsid w:val="00C36CFD"/>
    <w:rsid w:val="00C36F8C"/>
    <w:rsid w:val="00C371CE"/>
    <w:rsid w:val="00C37263"/>
    <w:rsid w:val="00C40869"/>
    <w:rsid w:val="00C40EA4"/>
    <w:rsid w:val="00C413B2"/>
    <w:rsid w:val="00C41CD4"/>
    <w:rsid w:val="00C421E4"/>
    <w:rsid w:val="00C4300E"/>
    <w:rsid w:val="00C436BE"/>
    <w:rsid w:val="00C4398D"/>
    <w:rsid w:val="00C43A66"/>
    <w:rsid w:val="00C43C3B"/>
    <w:rsid w:val="00C44415"/>
    <w:rsid w:val="00C444A7"/>
    <w:rsid w:val="00C44B17"/>
    <w:rsid w:val="00C45A0C"/>
    <w:rsid w:val="00C46DC2"/>
    <w:rsid w:val="00C4779C"/>
    <w:rsid w:val="00C47A39"/>
    <w:rsid w:val="00C47AB7"/>
    <w:rsid w:val="00C47BF9"/>
    <w:rsid w:val="00C47F6F"/>
    <w:rsid w:val="00C47FEE"/>
    <w:rsid w:val="00C50998"/>
    <w:rsid w:val="00C50AE2"/>
    <w:rsid w:val="00C51493"/>
    <w:rsid w:val="00C51A5D"/>
    <w:rsid w:val="00C51BDC"/>
    <w:rsid w:val="00C51BF9"/>
    <w:rsid w:val="00C51C5A"/>
    <w:rsid w:val="00C52462"/>
    <w:rsid w:val="00C52651"/>
    <w:rsid w:val="00C5273F"/>
    <w:rsid w:val="00C5277A"/>
    <w:rsid w:val="00C52AC8"/>
    <w:rsid w:val="00C52EBD"/>
    <w:rsid w:val="00C53159"/>
    <w:rsid w:val="00C534E8"/>
    <w:rsid w:val="00C534F2"/>
    <w:rsid w:val="00C53E21"/>
    <w:rsid w:val="00C5433C"/>
    <w:rsid w:val="00C5446C"/>
    <w:rsid w:val="00C54E39"/>
    <w:rsid w:val="00C54F31"/>
    <w:rsid w:val="00C550B8"/>
    <w:rsid w:val="00C553E7"/>
    <w:rsid w:val="00C55564"/>
    <w:rsid w:val="00C5567B"/>
    <w:rsid w:val="00C55941"/>
    <w:rsid w:val="00C559A3"/>
    <w:rsid w:val="00C55B25"/>
    <w:rsid w:val="00C563AC"/>
    <w:rsid w:val="00C56910"/>
    <w:rsid w:val="00C56DAA"/>
    <w:rsid w:val="00C56EA6"/>
    <w:rsid w:val="00C56F55"/>
    <w:rsid w:val="00C5703B"/>
    <w:rsid w:val="00C57174"/>
    <w:rsid w:val="00C57266"/>
    <w:rsid w:val="00C57449"/>
    <w:rsid w:val="00C577BE"/>
    <w:rsid w:val="00C57AE6"/>
    <w:rsid w:val="00C600F8"/>
    <w:rsid w:val="00C6057D"/>
    <w:rsid w:val="00C60C45"/>
    <w:rsid w:val="00C60DD3"/>
    <w:rsid w:val="00C61E9F"/>
    <w:rsid w:val="00C623DC"/>
    <w:rsid w:val="00C626CF"/>
    <w:rsid w:val="00C6299D"/>
    <w:rsid w:val="00C63398"/>
    <w:rsid w:val="00C63489"/>
    <w:rsid w:val="00C6367A"/>
    <w:rsid w:val="00C63CB1"/>
    <w:rsid w:val="00C6476D"/>
    <w:rsid w:val="00C64D86"/>
    <w:rsid w:val="00C65C4B"/>
    <w:rsid w:val="00C667BE"/>
    <w:rsid w:val="00C66F66"/>
    <w:rsid w:val="00C675CD"/>
    <w:rsid w:val="00C6786F"/>
    <w:rsid w:val="00C700E7"/>
    <w:rsid w:val="00C70C50"/>
    <w:rsid w:val="00C70FA1"/>
    <w:rsid w:val="00C71198"/>
    <w:rsid w:val="00C71494"/>
    <w:rsid w:val="00C719EC"/>
    <w:rsid w:val="00C72105"/>
    <w:rsid w:val="00C724C0"/>
    <w:rsid w:val="00C7253F"/>
    <w:rsid w:val="00C72574"/>
    <w:rsid w:val="00C72829"/>
    <w:rsid w:val="00C72AC4"/>
    <w:rsid w:val="00C72D06"/>
    <w:rsid w:val="00C73202"/>
    <w:rsid w:val="00C7383E"/>
    <w:rsid w:val="00C7438A"/>
    <w:rsid w:val="00C744F2"/>
    <w:rsid w:val="00C746F0"/>
    <w:rsid w:val="00C7505A"/>
    <w:rsid w:val="00C750C2"/>
    <w:rsid w:val="00C7599E"/>
    <w:rsid w:val="00C75CF2"/>
    <w:rsid w:val="00C76122"/>
    <w:rsid w:val="00C761E7"/>
    <w:rsid w:val="00C76237"/>
    <w:rsid w:val="00C765E5"/>
    <w:rsid w:val="00C76648"/>
    <w:rsid w:val="00C7684D"/>
    <w:rsid w:val="00C76B6D"/>
    <w:rsid w:val="00C77051"/>
    <w:rsid w:val="00C770F6"/>
    <w:rsid w:val="00C77474"/>
    <w:rsid w:val="00C7749D"/>
    <w:rsid w:val="00C77F1D"/>
    <w:rsid w:val="00C800DE"/>
    <w:rsid w:val="00C80862"/>
    <w:rsid w:val="00C809E8"/>
    <w:rsid w:val="00C80D67"/>
    <w:rsid w:val="00C8152F"/>
    <w:rsid w:val="00C8164E"/>
    <w:rsid w:val="00C8169C"/>
    <w:rsid w:val="00C81743"/>
    <w:rsid w:val="00C81C06"/>
    <w:rsid w:val="00C81E26"/>
    <w:rsid w:val="00C81F2B"/>
    <w:rsid w:val="00C82267"/>
    <w:rsid w:val="00C8276D"/>
    <w:rsid w:val="00C82AFE"/>
    <w:rsid w:val="00C82F65"/>
    <w:rsid w:val="00C82FD8"/>
    <w:rsid w:val="00C83003"/>
    <w:rsid w:val="00C8343E"/>
    <w:rsid w:val="00C834C7"/>
    <w:rsid w:val="00C83547"/>
    <w:rsid w:val="00C835BD"/>
    <w:rsid w:val="00C8381C"/>
    <w:rsid w:val="00C8426A"/>
    <w:rsid w:val="00C84C56"/>
    <w:rsid w:val="00C85306"/>
    <w:rsid w:val="00C85794"/>
    <w:rsid w:val="00C85F24"/>
    <w:rsid w:val="00C865A5"/>
    <w:rsid w:val="00C86642"/>
    <w:rsid w:val="00C8741D"/>
    <w:rsid w:val="00C87614"/>
    <w:rsid w:val="00C87AFF"/>
    <w:rsid w:val="00C9005B"/>
    <w:rsid w:val="00C901CC"/>
    <w:rsid w:val="00C9021F"/>
    <w:rsid w:val="00C90661"/>
    <w:rsid w:val="00C9079F"/>
    <w:rsid w:val="00C9083D"/>
    <w:rsid w:val="00C9095D"/>
    <w:rsid w:val="00C9133E"/>
    <w:rsid w:val="00C91DBB"/>
    <w:rsid w:val="00C91EAE"/>
    <w:rsid w:val="00C91FC9"/>
    <w:rsid w:val="00C92834"/>
    <w:rsid w:val="00C92880"/>
    <w:rsid w:val="00C92FB9"/>
    <w:rsid w:val="00C92FDF"/>
    <w:rsid w:val="00C933EF"/>
    <w:rsid w:val="00C93A1F"/>
    <w:rsid w:val="00C942DC"/>
    <w:rsid w:val="00C949A3"/>
    <w:rsid w:val="00C94A7D"/>
    <w:rsid w:val="00C94B76"/>
    <w:rsid w:val="00C953BF"/>
    <w:rsid w:val="00C9576C"/>
    <w:rsid w:val="00C9576D"/>
    <w:rsid w:val="00C95867"/>
    <w:rsid w:val="00C9599C"/>
    <w:rsid w:val="00C96D88"/>
    <w:rsid w:val="00C96F9A"/>
    <w:rsid w:val="00C9706F"/>
    <w:rsid w:val="00C97305"/>
    <w:rsid w:val="00C97C1D"/>
    <w:rsid w:val="00C97D55"/>
    <w:rsid w:val="00CA13C4"/>
    <w:rsid w:val="00CA14FE"/>
    <w:rsid w:val="00CA1CBA"/>
    <w:rsid w:val="00CA1E31"/>
    <w:rsid w:val="00CA236B"/>
    <w:rsid w:val="00CA29E2"/>
    <w:rsid w:val="00CA2A44"/>
    <w:rsid w:val="00CA2DA0"/>
    <w:rsid w:val="00CA2E6B"/>
    <w:rsid w:val="00CA2F26"/>
    <w:rsid w:val="00CA3636"/>
    <w:rsid w:val="00CA3ABB"/>
    <w:rsid w:val="00CA3B31"/>
    <w:rsid w:val="00CA3E37"/>
    <w:rsid w:val="00CA416B"/>
    <w:rsid w:val="00CA4242"/>
    <w:rsid w:val="00CA45B8"/>
    <w:rsid w:val="00CA4D16"/>
    <w:rsid w:val="00CA52B7"/>
    <w:rsid w:val="00CA5384"/>
    <w:rsid w:val="00CA5F01"/>
    <w:rsid w:val="00CA649A"/>
    <w:rsid w:val="00CA6719"/>
    <w:rsid w:val="00CA6845"/>
    <w:rsid w:val="00CA6FDD"/>
    <w:rsid w:val="00CA7253"/>
    <w:rsid w:val="00CA7388"/>
    <w:rsid w:val="00CA7EFC"/>
    <w:rsid w:val="00CA7FA9"/>
    <w:rsid w:val="00CB0B0E"/>
    <w:rsid w:val="00CB0CCE"/>
    <w:rsid w:val="00CB1852"/>
    <w:rsid w:val="00CB1F78"/>
    <w:rsid w:val="00CB20E4"/>
    <w:rsid w:val="00CB2156"/>
    <w:rsid w:val="00CB228A"/>
    <w:rsid w:val="00CB2743"/>
    <w:rsid w:val="00CB2978"/>
    <w:rsid w:val="00CB31C3"/>
    <w:rsid w:val="00CB4069"/>
    <w:rsid w:val="00CB41FC"/>
    <w:rsid w:val="00CB43A7"/>
    <w:rsid w:val="00CB4898"/>
    <w:rsid w:val="00CB4D55"/>
    <w:rsid w:val="00CB4E40"/>
    <w:rsid w:val="00CB4F12"/>
    <w:rsid w:val="00CB538F"/>
    <w:rsid w:val="00CB56B2"/>
    <w:rsid w:val="00CB57EE"/>
    <w:rsid w:val="00CB5810"/>
    <w:rsid w:val="00CB5A1D"/>
    <w:rsid w:val="00CB5A5A"/>
    <w:rsid w:val="00CB5DC7"/>
    <w:rsid w:val="00CB60CB"/>
    <w:rsid w:val="00CB6AA0"/>
    <w:rsid w:val="00CB7A71"/>
    <w:rsid w:val="00CB7A81"/>
    <w:rsid w:val="00CB7DFB"/>
    <w:rsid w:val="00CC00F9"/>
    <w:rsid w:val="00CC0659"/>
    <w:rsid w:val="00CC0A95"/>
    <w:rsid w:val="00CC12CA"/>
    <w:rsid w:val="00CC1C09"/>
    <w:rsid w:val="00CC1E7D"/>
    <w:rsid w:val="00CC2437"/>
    <w:rsid w:val="00CC2C8E"/>
    <w:rsid w:val="00CC2E39"/>
    <w:rsid w:val="00CC314C"/>
    <w:rsid w:val="00CC3484"/>
    <w:rsid w:val="00CC35B2"/>
    <w:rsid w:val="00CC3C4B"/>
    <w:rsid w:val="00CC3CF2"/>
    <w:rsid w:val="00CC3E75"/>
    <w:rsid w:val="00CC4717"/>
    <w:rsid w:val="00CC4C90"/>
    <w:rsid w:val="00CC4F24"/>
    <w:rsid w:val="00CC50D6"/>
    <w:rsid w:val="00CC5A7E"/>
    <w:rsid w:val="00CC5FEF"/>
    <w:rsid w:val="00CC6618"/>
    <w:rsid w:val="00CC6676"/>
    <w:rsid w:val="00CC673B"/>
    <w:rsid w:val="00CC6750"/>
    <w:rsid w:val="00CC6BD5"/>
    <w:rsid w:val="00CC70DB"/>
    <w:rsid w:val="00CC7123"/>
    <w:rsid w:val="00CC7CF0"/>
    <w:rsid w:val="00CD011B"/>
    <w:rsid w:val="00CD012A"/>
    <w:rsid w:val="00CD037E"/>
    <w:rsid w:val="00CD0A09"/>
    <w:rsid w:val="00CD0DA4"/>
    <w:rsid w:val="00CD0DB2"/>
    <w:rsid w:val="00CD1126"/>
    <w:rsid w:val="00CD1522"/>
    <w:rsid w:val="00CD1672"/>
    <w:rsid w:val="00CD1CC4"/>
    <w:rsid w:val="00CD2099"/>
    <w:rsid w:val="00CD29F2"/>
    <w:rsid w:val="00CD2DD8"/>
    <w:rsid w:val="00CD3A36"/>
    <w:rsid w:val="00CD3EF4"/>
    <w:rsid w:val="00CD3FE1"/>
    <w:rsid w:val="00CD4D2A"/>
    <w:rsid w:val="00CD5061"/>
    <w:rsid w:val="00CD5B71"/>
    <w:rsid w:val="00CD5ECA"/>
    <w:rsid w:val="00CD61DB"/>
    <w:rsid w:val="00CD6302"/>
    <w:rsid w:val="00CD646F"/>
    <w:rsid w:val="00CD671B"/>
    <w:rsid w:val="00CD6AD1"/>
    <w:rsid w:val="00CD7127"/>
    <w:rsid w:val="00CD75A9"/>
    <w:rsid w:val="00CD7C25"/>
    <w:rsid w:val="00CD7F50"/>
    <w:rsid w:val="00CE037F"/>
    <w:rsid w:val="00CE0548"/>
    <w:rsid w:val="00CE08AC"/>
    <w:rsid w:val="00CE115F"/>
    <w:rsid w:val="00CE2175"/>
    <w:rsid w:val="00CE21B0"/>
    <w:rsid w:val="00CE23C3"/>
    <w:rsid w:val="00CE265B"/>
    <w:rsid w:val="00CE29A1"/>
    <w:rsid w:val="00CE2C40"/>
    <w:rsid w:val="00CE32DD"/>
    <w:rsid w:val="00CE34B4"/>
    <w:rsid w:val="00CE36BF"/>
    <w:rsid w:val="00CE38B6"/>
    <w:rsid w:val="00CE3BD4"/>
    <w:rsid w:val="00CE3C34"/>
    <w:rsid w:val="00CE3C3D"/>
    <w:rsid w:val="00CE3EDB"/>
    <w:rsid w:val="00CE4301"/>
    <w:rsid w:val="00CE45B9"/>
    <w:rsid w:val="00CE4C2F"/>
    <w:rsid w:val="00CE4ED0"/>
    <w:rsid w:val="00CE4F18"/>
    <w:rsid w:val="00CE4FF4"/>
    <w:rsid w:val="00CE54DF"/>
    <w:rsid w:val="00CE5646"/>
    <w:rsid w:val="00CE59A1"/>
    <w:rsid w:val="00CE6829"/>
    <w:rsid w:val="00CE6C7D"/>
    <w:rsid w:val="00CE6FB9"/>
    <w:rsid w:val="00CE7098"/>
    <w:rsid w:val="00CE7AB9"/>
    <w:rsid w:val="00CE7B8D"/>
    <w:rsid w:val="00CF00A3"/>
    <w:rsid w:val="00CF0C6E"/>
    <w:rsid w:val="00CF0DAD"/>
    <w:rsid w:val="00CF2226"/>
    <w:rsid w:val="00CF274D"/>
    <w:rsid w:val="00CF2957"/>
    <w:rsid w:val="00CF2F14"/>
    <w:rsid w:val="00CF2F50"/>
    <w:rsid w:val="00CF46A0"/>
    <w:rsid w:val="00CF485F"/>
    <w:rsid w:val="00CF4961"/>
    <w:rsid w:val="00CF4BA7"/>
    <w:rsid w:val="00CF51F1"/>
    <w:rsid w:val="00CF5564"/>
    <w:rsid w:val="00CF55FD"/>
    <w:rsid w:val="00CF5662"/>
    <w:rsid w:val="00CF631A"/>
    <w:rsid w:val="00CF635C"/>
    <w:rsid w:val="00CF674D"/>
    <w:rsid w:val="00CF6C73"/>
    <w:rsid w:val="00CF6DFC"/>
    <w:rsid w:val="00CF7392"/>
    <w:rsid w:val="00CF7D09"/>
    <w:rsid w:val="00CF7D5A"/>
    <w:rsid w:val="00D00350"/>
    <w:rsid w:val="00D0046A"/>
    <w:rsid w:val="00D00924"/>
    <w:rsid w:val="00D00A2A"/>
    <w:rsid w:val="00D01431"/>
    <w:rsid w:val="00D02148"/>
    <w:rsid w:val="00D02235"/>
    <w:rsid w:val="00D02373"/>
    <w:rsid w:val="00D028DF"/>
    <w:rsid w:val="00D02EF4"/>
    <w:rsid w:val="00D03443"/>
    <w:rsid w:val="00D03464"/>
    <w:rsid w:val="00D039EE"/>
    <w:rsid w:val="00D03D3F"/>
    <w:rsid w:val="00D04847"/>
    <w:rsid w:val="00D0584C"/>
    <w:rsid w:val="00D05A65"/>
    <w:rsid w:val="00D05B4D"/>
    <w:rsid w:val="00D06261"/>
    <w:rsid w:val="00D06385"/>
    <w:rsid w:val="00D064D4"/>
    <w:rsid w:val="00D0689E"/>
    <w:rsid w:val="00D06E94"/>
    <w:rsid w:val="00D070EB"/>
    <w:rsid w:val="00D073E1"/>
    <w:rsid w:val="00D07ECA"/>
    <w:rsid w:val="00D1033D"/>
    <w:rsid w:val="00D10744"/>
    <w:rsid w:val="00D10D80"/>
    <w:rsid w:val="00D10EDA"/>
    <w:rsid w:val="00D11053"/>
    <w:rsid w:val="00D11073"/>
    <w:rsid w:val="00D11169"/>
    <w:rsid w:val="00D116C4"/>
    <w:rsid w:val="00D11ACA"/>
    <w:rsid w:val="00D11F3D"/>
    <w:rsid w:val="00D12243"/>
    <w:rsid w:val="00D1262C"/>
    <w:rsid w:val="00D12ED3"/>
    <w:rsid w:val="00D132D3"/>
    <w:rsid w:val="00D132EA"/>
    <w:rsid w:val="00D13F0F"/>
    <w:rsid w:val="00D14B7B"/>
    <w:rsid w:val="00D151C1"/>
    <w:rsid w:val="00D1575F"/>
    <w:rsid w:val="00D159F0"/>
    <w:rsid w:val="00D15E94"/>
    <w:rsid w:val="00D16417"/>
    <w:rsid w:val="00D16490"/>
    <w:rsid w:val="00D16493"/>
    <w:rsid w:val="00D164F5"/>
    <w:rsid w:val="00D1757C"/>
    <w:rsid w:val="00D17B67"/>
    <w:rsid w:val="00D2006A"/>
    <w:rsid w:val="00D206C3"/>
    <w:rsid w:val="00D20A5E"/>
    <w:rsid w:val="00D2144A"/>
    <w:rsid w:val="00D2144D"/>
    <w:rsid w:val="00D221D2"/>
    <w:rsid w:val="00D22D9B"/>
    <w:rsid w:val="00D238B8"/>
    <w:rsid w:val="00D23A0D"/>
    <w:rsid w:val="00D23B73"/>
    <w:rsid w:val="00D241BA"/>
    <w:rsid w:val="00D2455A"/>
    <w:rsid w:val="00D245CE"/>
    <w:rsid w:val="00D24614"/>
    <w:rsid w:val="00D24AF7"/>
    <w:rsid w:val="00D24DB1"/>
    <w:rsid w:val="00D2511B"/>
    <w:rsid w:val="00D25304"/>
    <w:rsid w:val="00D25452"/>
    <w:rsid w:val="00D2566D"/>
    <w:rsid w:val="00D25884"/>
    <w:rsid w:val="00D25DB9"/>
    <w:rsid w:val="00D262AE"/>
    <w:rsid w:val="00D26651"/>
    <w:rsid w:val="00D267F6"/>
    <w:rsid w:val="00D26860"/>
    <w:rsid w:val="00D269C3"/>
    <w:rsid w:val="00D26B24"/>
    <w:rsid w:val="00D26B82"/>
    <w:rsid w:val="00D26BD8"/>
    <w:rsid w:val="00D26C98"/>
    <w:rsid w:val="00D26F0B"/>
    <w:rsid w:val="00D27C18"/>
    <w:rsid w:val="00D30067"/>
    <w:rsid w:val="00D30170"/>
    <w:rsid w:val="00D30303"/>
    <w:rsid w:val="00D303DB"/>
    <w:rsid w:val="00D30837"/>
    <w:rsid w:val="00D308A8"/>
    <w:rsid w:val="00D308EF"/>
    <w:rsid w:val="00D30C09"/>
    <w:rsid w:val="00D30E2D"/>
    <w:rsid w:val="00D3104B"/>
    <w:rsid w:val="00D3151C"/>
    <w:rsid w:val="00D32513"/>
    <w:rsid w:val="00D32750"/>
    <w:rsid w:val="00D32816"/>
    <w:rsid w:val="00D32964"/>
    <w:rsid w:val="00D329BD"/>
    <w:rsid w:val="00D32AA5"/>
    <w:rsid w:val="00D338BD"/>
    <w:rsid w:val="00D33AD5"/>
    <w:rsid w:val="00D33E6D"/>
    <w:rsid w:val="00D3437F"/>
    <w:rsid w:val="00D34615"/>
    <w:rsid w:val="00D34C47"/>
    <w:rsid w:val="00D3508A"/>
    <w:rsid w:val="00D357C3"/>
    <w:rsid w:val="00D358F7"/>
    <w:rsid w:val="00D35A68"/>
    <w:rsid w:val="00D35B56"/>
    <w:rsid w:val="00D35BA9"/>
    <w:rsid w:val="00D35E44"/>
    <w:rsid w:val="00D365E2"/>
    <w:rsid w:val="00D36836"/>
    <w:rsid w:val="00D370A0"/>
    <w:rsid w:val="00D37563"/>
    <w:rsid w:val="00D3762D"/>
    <w:rsid w:val="00D3773A"/>
    <w:rsid w:val="00D37CA9"/>
    <w:rsid w:val="00D40340"/>
    <w:rsid w:val="00D4080B"/>
    <w:rsid w:val="00D409C9"/>
    <w:rsid w:val="00D40A8B"/>
    <w:rsid w:val="00D40FFC"/>
    <w:rsid w:val="00D41183"/>
    <w:rsid w:val="00D416C2"/>
    <w:rsid w:val="00D418FE"/>
    <w:rsid w:val="00D41C58"/>
    <w:rsid w:val="00D4200B"/>
    <w:rsid w:val="00D422C9"/>
    <w:rsid w:val="00D42B2A"/>
    <w:rsid w:val="00D42F2F"/>
    <w:rsid w:val="00D4320C"/>
    <w:rsid w:val="00D433DC"/>
    <w:rsid w:val="00D43BB8"/>
    <w:rsid w:val="00D43CD9"/>
    <w:rsid w:val="00D43FF5"/>
    <w:rsid w:val="00D441CD"/>
    <w:rsid w:val="00D4452D"/>
    <w:rsid w:val="00D4470B"/>
    <w:rsid w:val="00D44BFC"/>
    <w:rsid w:val="00D44E8A"/>
    <w:rsid w:val="00D45979"/>
    <w:rsid w:val="00D45E9D"/>
    <w:rsid w:val="00D45F75"/>
    <w:rsid w:val="00D4602F"/>
    <w:rsid w:val="00D46315"/>
    <w:rsid w:val="00D46A78"/>
    <w:rsid w:val="00D46B44"/>
    <w:rsid w:val="00D46EA9"/>
    <w:rsid w:val="00D46F37"/>
    <w:rsid w:val="00D472B2"/>
    <w:rsid w:val="00D472D8"/>
    <w:rsid w:val="00D47A9F"/>
    <w:rsid w:val="00D50B68"/>
    <w:rsid w:val="00D51229"/>
    <w:rsid w:val="00D51330"/>
    <w:rsid w:val="00D51AE1"/>
    <w:rsid w:val="00D51C59"/>
    <w:rsid w:val="00D51E2C"/>
    <w:rsid w:val="00D5279D"/>
    <w:rsid w:val="00D533E9"/>
    <w:rsid w:val="00D5377B"/>
    <w:rsid w:val="00D538AE"/>
    <w:rsid w:val="00D539DE"/>
    <w:rsid w:val="00D53A2E"/>
    <w:rsid w:val="00D53E8E"/>
    <w:rsid w:val="00D54340"/>
    <w:rsid w:val="00D543B1"/>
    <w:rsid w:val="00D54561"/>
    <w:rsid w:val="00D54568"/>
    <w:rsid w:val="00D54C6D"/>
    <w:rsid w:val="00D54D8E"/>
    <w:rsid w:val="00D55645"/>
    <w:rsid w:val="00D558BC"/>
    <w:rsid w:val="00D5647E"/>
    <w:rsid w:val="00D565FF"/>
    <w:rsid w:val="00D569F6"/>
    <w:rsid w:val="00D56FE5"/>
    <w:rsid w:val="00D572A7"/>
    <w:rsid w:val="00D57CE7"/>
    <w:rsid w:val="00D57EA7"/>
    <w:rsid w:val="00D60080"/>
    <w:rsid w:val="00D602E5"/>
    <w:rsid w:val="00D604FC"/>
    <w:rsid w:val="00D60FB6"/>
    <w:rsid w:val="00D61248"/>
    <w:rsid w:val="00D615AE"/>
    <w:rsid w:val="00D619E7"/>
    <w:rsid w:val="00D61FA1"/>
    <w:rsid w:val="00D623C6"/>
    <w:rsid w:val="00D62F3D"/>
    <w:rsid w:val="00D62FD4"/>
    <w:rsid w:val="00D6306D"/>
    <w:rsid w:val="00D635A0"/>
    <w:rsid w:val="00D6386A"/>
    <w:rsid w:val="00D638D5"/>
    <w:rsid w:val="00D638D7"/>
    <w:rsid w:val="00D6401A"/>
    <w:rsid w:val="00D64480"/>
    <w:rsid w:val="00D64911"/>
    <w:rsid w:val="00D6496E"/>
    <w:rsid w:val="00D64992"/>
    <w:rsid w:val="00D64CB9"/>
    <w:rsid w:val="00D6517C"/>
    <w:rsid w:val="00D65B8A"/>
    <w:rsid w:val="00D66BCE"/>
    <w:rsid w:val="00D66CDC"/>
    <w:rsid w:val="00D6765B"/>
    <w:rsid w:val="00D70096"/>
    <w:rsid w:val="00D70772"/>
    <w:rsid w:val="00D70A17"/>
    <w:rsid w:val="00D70A66"/>
    <w:rsid w:val="00D70D54"/>
    <w:rsid w:val="00D7104D"/>
    <w:rsid w:val="00D71C67"/>
    <w:rsid w:val="00D720C4"/>
    <w:rsid w:val="00D7215F"/>
    <w:rsid w:val="00D722C3"/>
    <w:rsid w:val="00D733BB"/>
    <w:rsid w:val="00D73426"/>
    <w:rsid w:val="00D7378F"/>
    <w:rsid w:val="00D73A6B"/>
    <w:rsid w:val="00D73F91"/>
    <w:rsid w:val="00D73FFE"/>
    <w:rsid w:val="00D74317"/>
    <w:rsid w:val="00D7440B"/>
    <w:rsid w:val="00D74597"/>
    <w:rsid w:val="00D746F0"/>
    <w:rsid w:val="00D750BF"/>
    <w:rsid w:val="00D75130"/>
    <w:rsid w:val="00D7534A"/>
    <w:rsid w:val="00D754D4"/>
    <w:rsid w:val="00D757BE"/>
    <w:rsid w:val="00D75AC7"/>
    <w:rsid w:val="00D76EB0"/>
    <w:rsid w:val="00D771F0"/>
    <w:rsid w:val="00D77297"/>
    <w:rsid w:val="00D77300"/>
    <w:rsid w:val="00D77425"/>
    <w:rsid w:val="00D779BD"/>
    <w:rsid w:val="00D77E37"/>
    <w:rsid w:val="00D805C8"/>
    <w:rsid w:val="00D80710"/>
    <w:rsid w:val="00D81749"/>
    <w:rsid w:val="00D817EE"/>
    <w:rsid w:val="00D81834"/>
    <w:rsid w:val="00D8189B"/>
    <w:rsid w:val="00D81BF5"/>
    <w:rsid w:val="00D81D60"/>
    <w:rsid w:val="00D82AB0"/>
    <w:rsid w:val="00D82AD2"/>
    <w:rsid w:val="00D82E79"/>
    <w:rsid w:val="00D832CE"/>
    <w:rsid w:val="00D8373E"/>
    <w:rsid w:val="00D83E97"/>
    <w:rsid w:val="00D840B9"/>
    <w:rsid w:val="00D8430F"/>
    <w:rsid w:val="00D848AE"/>
    <w:rsid w:val="00D8506D"/>
    <w:rsid w:val="00D85401"/>
    <w:rsid w:val="00D8549C"/>
    <w:rsid w:val="00D856BE"/>
    <w:rsid w:val="00D85742"/>
    <w:rsid w:val="00D858B6"/>
    <w:rsid w:val="00D85C63"/>
    <w:rsid w:val="00D85C80"/>
    <w:rsid w:val="00D85EAF"/>
    <w:rsid w:val="00D86039"/>
    <w:rsid w:val="00D8727C"/>
    <w:rsid w:val="00D8729E"/>
    <w:rsid w:val="00D87418"/>
    <w:rsid w:val="00D87B23"/>
    <w:rsid w:val="00D9040E"/>
    <w:rsid w:val="00D90BDB"/>
    <w:rsid w:val="00D90F2D"/>
    <w:rsid w:val="00D90F53"/>
    <w:rsid w:val="00D910C9"/>
    <w:rsid w:val="00D91454"/>
    <w:rsid w:val="00D914C9"/>
    <w:rsid w:val="00D9174D"/>
    <w:rsid w:val="00D919E9"/>
    <w:rsid w:val="00D91B44"/>
    <w:rsid w:val="00D92045"/>
    <w:rsid w:val="00D92145"/>
    <w:rsid w:val="00D92DF3"/>
    <w:rsid w:val="00D93697"/>
    <w:rsid w:val="00D9395D"/>
    <w:rsid w:val="00D941E8"/>
    <w:rsid w:val="00D946E0"/>
    <w:rsid w:val="00D94781"/>
    <w:rsid w:val="00D94AC9"/>
    <w:rsid w:val="00D94CAE"/>
    <w:rsid w:val="00D94F8C"/>
    <w:rsid w:val="00D953EF"/>
    <w:rsid w:val="00D95FFB"/>
    <w:rsid w:val="00D9643C"/>
    <w:rsid w:val="00D964DC"/>
    <w:rsid w:val="00D9666F"/>
    <w:rsid w:val="00D9677B"/>
    <w:rsid w:val="00D96E07"/>
    <w:rsid w:val="00D9743B"/>
    <w:rsid w:val="00D97652"/>
    <w:rsid w:val="00D97656"/>
    <w:rsid w:val="00D9789E"/>
    <w:rsid w:val="00DA029F"/>
    <w:rsid w:val="00DA0BC0"/>
    <w:rsid w:val="00DA0C55"/>
    <w:rsid w:val="00DA0E15"/>
    <w:rsid w:val="00DA1873"/>
    <w:rsid w:val="00DA18D1"/>
    <w:rsid w:val="00DA1C20"/>
    <w:rsid w:val="00DA2680"/>
    <w:rsid w:val="00DA30B8"/>
    <w:rsid w:val="00DA36AE"/>
    <w:rsid w:val="00DA395D"/>
    <w:rsid w:val="00DA6603"/>
    <w:rsid w:val="00DA674A"/>
    <w:rsid w:val="00DA6C5A"/>
    <w:rsid w:val="00DA6D7E"/>
    <w:rsid w:val="00DA7160"/>
    <w:rsid w:val="00DA750E"/>
    <w:rsid w:val="00DA77A3"/>
    <w:rsid w:val="00DA77FF"/>
    <w:rsid w:val="00DA78F0"/>
    <w:rsid w:val="00DB0317"/>
    <w:rsid w:val="00DB03B1"/>
    <w:rsid w:val="00DB0C9C"/>
    <w:rsid w:val="00DB0EA2"/>
    <w:rsid w:val="00DB0EB9"/>
    <w:rsid w:val="00DB1041"/>
    <w:rsid w:val="00DB11C8"/>
    <w:rsid w:val="00DB1372"/>
    <w:rsid w:val="00DB14FD"/>
    <w:rsid w:val="00DB1AD2"/>
    <w:rsid w:val="00DB1C25"/>
    <w:rsid w:val="00DB225F"/>
    <w:rsid w:val="00DB228E"/>
    <w:rsid w:val="00DB2457"/>
    <w:rsid w:val="00DB25BF"/>
    <w:rsid w:val="00DB26EB"/>
    <w:rsid w:val="00DB29DC"/>
    <w:rsid w:val="00DB31D5"/>
    <w:rsid w:val="00DB353C"/>
    <w:rsid w:val="00DB36B4"/>
    <w:rsid w:val="00DB3BD3"/>
    <w:rsid w:val="00DB4139"/>
    <w:rsid w:val="00DB488C"/>
    <w:rsid w:val="00DB5998"/>
    <w:rsid w:val="00DB66F6"/>
    <w:rsid w:val="00DB6B39"/>
    <w:rsid w:val="00DB70C7"/>
    <w:rsid w:val="00DB74BF"/>
    <w:rsid w:val="00DB772B"/>
    <w:rsid w:val="00DB7D61"/>
    <w:rsid w:val="00DB7D84"/>
    <w:rsid w:val="00DC0249"/>
    <w:rsid w:val="00DC02C6"/>
    <w:rsid w:val="00DC1065"/>
    <w:rsid w:val="00DC1967"/>
    <w:rsid w:val="00DC196C"/>
    <w:rsid w:val="00DC211E"/>
    <w:rsid w:val="00DC22CB"/>
    <w:rsid w:val="00DC2390"/>
    <w:rsid w:val="00DC2EF1"/>
    <w:rsid w:val="00DC2FB0"/>
    <w:rsid w:val="00DC35E2"/>
    <w:rsid w:val="00DC37A1"/>
    <w:rsid w:val="00DC3F12"/>
    <w:rsid w:val="00DC42D4"/>
    <w:rsid w:val="00DC501E"/>
    <w:rsid w:val="00DC59CF"/>
    <w:rsid w:val="00DC5D5B"/>
    <w:rsid w:val="00DC6144"/>
    <w:rsid w:val="00DC6465"/>
    <w:rsid w:val="00DC6598"/>
    <w:rsid w:val="00DC712A"/>
    <w:rsid w:val="00DC752D"/>
    <w:rsid w:val="00DC7A46"/>
    <w:rsid w:val="00DC7ABB"/>
    <w:rsid w:val="00DC7EA5"/>
    <w:rsid w:val="00DD068E"/>
    <w:rsid w:val="00DD0873"/>
    <w:rsid w:val="00DD0ECA"/>
    <w:rsid w:val="00DD1465"/>
    <w:rsid w:val="00DD1EE5"/>
    <w:rsid w:val="00DD2308"/>
    <w:rsid w:val="00DD2578"/>
    <w:rsid w:val="00DD2715"/>
    <w:rsid w:val="00DD272E"/>
    <w:rsid w:val="00DD28B9"/>
    <w:rsid w:val="00DD2D42"/>
    <w:rsid w:val="00DD2DAB"/>
    <w:rsid w:val="00DD301A"/>
    <w:rsid w:val="00DD340A"/>
    <w:rsid w:val="00DD35AA"/>
    <w:rsid w:val="00DD35E0"/>
    <w:rsid w:val="00DD3671"/>
    <w:rsid w:val="00DD370C"/>
    <w:rsid w:val="00DD38A9"/>
    <w:rsid w:val="00DD415A"/>
    <w:rsid w:val="00DD489B"/>
    <w:rsid w:val="00DD4D1D"/>
    <w:rsid w:val="00DD5313"/>
    <w:rsid w:val="00DD5537"/>
    <w:rsid w:val="00DD5726"/>
    <w:rsid w:val="00DD582A"/>
    <w:rsid w:val="00DD5A64"/>
    <w:rsid w:val="00DD62C2"/>
    <w:rsid w:val="00DD68E0"/>
    <w:rsid w:val="00DD75CA"/>
    <w:rsid w:val="00DD7AB3"/>
    <w:rsid w:val="00DD7D78"/>
    <w:rsid w:val="00DE011F"/>
    <w:rsid w:val="00DE051C"/>
    <w:rsid w:val="00DE052E"/>
    <w:rsid w:val="00DE0864"/>
    <w:rsid w:val="00DE098F"/>
    <w:rsid w:val="00DE1577"/>
    <w:rsid w:val="00DE15AC"/>
    <w:rsid w:val="00DE1798"/>
    <w:rsid w:val="00DE18B2"/>
    <w:rsid w:val="00DE1EF8"/>
    <w:rsid w:val="00DE2244"/>
    <w:rsid w:val="00DE2685"/>
    <w:rsid w:val="00DE2A50"/>
    <w:rsid w:val="00DE368D"/>
    <w:rsid w:val="00DE38B7"/>
    <w:rsid w:val="00DE3EDA"/>
    <w:rsid w:val="00DE4B2F"/>
    <w:rsid w:val="00DE5323"/>
    <w:rsid w:val="00DE535A"/>
    <w:rsid w:val="00DE5511"/>
    <w:rsid w:val="00DE5717"/>
    <w:rsid w:val="00DE5C3B"/>
    <w:rsid w:val="00DE62A7"/>
    <w:rsid w:val="00DE7549"/>
    <w:rsid w:val="00DE7576"/>
    <w:rsid w:val="00DF0242"/>
    <w:rsid w:val="00DF03DE"/>
    <w:rsid w:val="00DF0CAF"/>
    <w:rsid w:val="00DF0D79"/>
    <w:rsid w:val="00DF1820"/>
    <w:rsid w:val="00DF19F0"/>
    <w:rsid w:val="00DF1ADF"/>
    <w:rsid w:val="00DF24BC"/>
    <w:rsid w:val="00DF2E48"/>
    <w:rsid w:val="00DF3215"/>
    <w:rsid w:val="00DF3541"/>
    <w:rsid w:val="00DF449E"/>
    <w:rsid w:val="00DF471A"/>
    <w:rsid w:val="00DF5000"/>
    <w:rsid w:val="00DF5A42"/>
    <w:rsid w:val="00DF5A82"/>
    <w:rsid w:val="00DF63F5"/>
    <w:rsid w:val="00DF6CCF"/>
    <w:rsid w:val="00DF6E45"/>
    <w:rsid w:val="00DF7511"/>
    <w:rsid w:val="00DF7668"/>
    <w:rsid w:val="00DF7D7C"/>
    <w:rsid w:val="00E011E0"/>
    <w:rsid w:val="00E0122D"/>
    <w:rsid w:val="00E012F0"/>
    <w:rsid w:val="00E017BF"/>
    <w:rsid w:val="00E0183A"/>
    <w:rsid w:val="00E01D67"/>
    <w:rsid w:val="00E01EE4"/>
    <w:rsid w:val="00E024A8"/>
    <w:rsid w:val="00E02690"/>
    <w:rsid w:val="00E027B2"/>
    <w:rsid w:val="00E02C42"/>
    <w:rsid w:val="00E033E1"/>
    <w:rsid w:val="00E03993"/>
    <w:rsid w:val="00E03AD8"/>
    <w:rsid w:val="00E03D78"/>
    <w:rsid w:val="00E03DBF"/>
    <w:rsid w:val="00E04198"/>
    <w:rsid w:val="00E04701"/>
    <w:rsid w:val="00E048DC"/>
    <w:rsid w:val="00E048F1"/>
    <w:rsid w:val="00E04BCC"/>
    <w:rsid w:val="00E04DC0"/>
    <w:rsid w:val="00E05221"/>
    <w:rsid w:val="00E05F90"/>
    <w:rsid w:val="00E06155"/>
    <w:rsid w:val="00E06832"/>
    <w:rsid w:val="00E06C0C"/>
    <w:rsid w:val="00E06F37"/>
    <w:rsid w:val="00E076B4"/>
    <w:rsid w:val="00E078D7"/>
    <w:rsid w:val="00E078FD"/>
    <w:rsid w:val="00E103B7"/>
    <w:rsid w:val="00E10618"/>
    <w:rsid w:val="00E1068E"/>
    <w:rsid w:val="00E107C1"/>
    <w:rsid w:val="00E10ED1"/>
    <w:rsid w:val="00E10F45"/>
    <w:rsid w:val="00E10F95"/>
    <w:rsid w:val="00E11064"/>
    <w:rsid w:val="00E110EE"/>
    <w:rsid w:val="00E11182"/>
    <w:rsid w:val="00E118BA"/>
    <w:rsid w:val="00E11B8D"/>
    <w:rsid w:val="00E11C94"/>
    <w:rsid w:val="00E1217E"/>
    <w:rsid w:val="00E1283D"/>
    <w:rsid w:val="00E12CD0"/>
    <w:rsid w:val="00E13C1F"/>
    <w:rsid w:val="00E14133"/>
    <w:rsid w:val="00E14B2C"/>
    <w:rsid w:val="00E14E98"/>
    <w:rsid w:val="00E14EA4"/>
    <w:rsid w:val="00E15227"/>
    <w:rsid w:val="00E15518"/>
    <w:rsid w:val="00E15C32"/>
    <w:rsid w:val="00E15EB2"/>
    <w:rsid w:val="00E15F89"/>
    <w:rsid w:val="00E17392"/>
    <w:rsid w:val="00E17896"/>
    <w:rsid w:val="00E20F89"/>
    <w:rsid w:val="00E21143"/>
    <w:rsid w:val="00E21745"/>
    <w:rsid w:val="00E218FC"/>
    <w:rsid w:val="00E21A89"/>
    <w:rsid w:val="00E22AF8"/>
    <w:rsid w:val="00E22F72"/>
    <w:rsid w:val="00E22FA3"/>
    <w:rsid w:val="00E23707"/>
    <w:rsid w:val="00E23DDD"/>
    <w:rsid w:val="00E24E5E"/>
    <w:rsid w:val="00E25BBB"/>
    <w:rsid w:val="00E25FA2"/>
    <w:rsid w:val="00E26AD5"/>
    <w:rsid w:val="00E2708C"/>
    <w:rsid w:val="00E2734F"/>
    <w:rsid w:val="00E27A03"/>
    <w:rsid w:val="00E27EB6"/>
    <w:rsid w:val="00E27F64"/>
    <w:rsid w:val="00E31184"/>
    <w:rsid w:val="00E319A2"/>
    <w:rsid w:val="00E31B27"/>
    <w:rsid w:val="00E31DFD"/>
    <w:rsid w:val="00E3251C"/>
    <w:rsid w:val="00E325EC"/>
    <w:rsid w:val="00E32AFB"/>
    <w:rsid w:val="00E32CB4"/>
    <w:rsid w:val="00E32D02"/>
    <w:rsid w:val="00E332EB"/>
    <w:rsid w:val="00E3355E"/>
    <w:rsid w:val="00E339FA"/>
    <w:rsid w:val="00E33FA2"/>
    <w:rsid w:val="00E34991"/>
    <w:rsid w:val="00E3585A"/>
    <w:rsid w:val="00E35CDD"/>
    <w:rsid w:val="00E363EF"/>
    <w:rsid w:val="00E364D1"/>
    <w:rsid w:val="00E36E0F"/>
    <w:rsid w:val="00E36E9F"/>
    <w:rsid w:val="00E375D4"/>
    <w:rsid w:val="00E37711"/>
    <w:rsid w:val="00E3791C"/>
    <w:rsid w:val="00E402DE"/>
    <w:rsid w:val="00E40321"/>
    <w:rsid w:val="00E407AC"/>
    <w:rsid w:val="00E40ED5"/>
    <w:rsid w:val="00E41288"/>
    <w:rsid w:val="00E41373"/>
    <w:rsid w:val="00E415E0"/>
    <w:rsid w:val="00E4187D"/>
    <w:rsid w:val="00E4223D"/>
    <w:rsid w:val="00E422C3"/>
    <w:rsid w:val="00E42615"/>
    <w:rsid w:val="00E434C7"/>
    <w:rsid w:val="00E437C0"/>
    <w:rsid w:val="00E43E2B"/>
    <w:rsid w:val="00E44307"/>
    <w:rsid w:val="00E44627"/>
    <w:rsid w:val="00E447A8"/>
    <w:rsid w:val="00E44DF1"/>
    <w:rsid w:val="00E4502A"/>
    <w:rsid w:val="00E4532F"/>
    <w:rsid w:val="00E4575B"/>
    <w:rsid w:val="00E45985"/>
    <w:rsid w:val="00E45D01"/>
    <w:rsid w:val="00E465CE"/>
    <w:rsid w:val="00E46D27"/>
    <w:rsid w:val="00E46DC4"/>
    <w:rsid w:val="00E471BA"/>
    <w:rsid w:val="00E47490"/>
    <w:rsid w:val="00E479D8"/>
    <w:rsid w:val="00E47B6E"/>
    <w:rsid w:val="00E47C68"/>
    <w:rsid w:val="00E500C0"/>
    <w:rsid w:val="00E50494"/>
    <w:rsid w:val="00E506B7"/>
    <w:rsid w:val="00E50C6F"/>
    <w:rsid w:val="00E50D70"/>
    <w:rsid w:val="00E511F1"/>
    <w:rsid w:val="00E51270"/>
    <w:rsid w:val="00E51D0B"/>
    <w:rsid w:val="00E51F52"/>
    <w:rsid w:val="00E520B7"/>
    <w:rsid w:val="00E52441"/>
    <w:rsid w:val="00E53075"/>
    <w:rsid w:val="00E534DF"/>
    <w:rsid w:val="00E534FE"/>
    <w:rsid w:val="00E5351B"/>
    <w:rsid w:val="00E5370B"/>
    <w:rsid w:val="00E53AA2"/>
    <w:rsid w:val="00E53ADC"/>
    <w:rsid w:val="00E53D7E"/>
    <w:rsid w:val="00E53EA1"/>
    <w:rsid w:val="00E53FA8"/>
    <w:rsid w:val="00E54409"/>
    <w:rsid w:val="00E54AD9"/>
    <w:rsid w:val="00E54E23"/>
    <w:rsid w:val="00E5562E"/>
    <w:rsid w:val="00E55742"/>
    <w:rsid w:val="00E55C98"/>
    <w:rsid w:val="00E55E4F"/>
    <w:rsid w:val="00E55EDE"/>
    <w:rsid w:val="00E565B9"/>
    <w:rsid w:val="00E56B7E"/>
    <w:rsid w:val="00E5720B"/>
    <w:rsid w:val="00E573E0"/>
    <w:rsid w:val="00E576E6"/>
    <w:rsid w:val="00E57AAB"/>
    <w:rsid w:val="00E57E3C"/>
    <w:rsid w:val="00E57FEF"/>
    <w:rsid w:val="00E6001D"/>
    <w:rsid w:val="00E6050C"/>
    <w:rsid w:val="00E6074B"/>
    <w:rsid w:val="00E60B37"/>
    <w:rsid w:val="00E6118D"/>
    <w:rsid w:val="00E611FC"/>
    <w:rsid w:val="00E61DD8"/>
    <w:rsid w:val="00E62206"/>
    <w:rsid w:val="00E622EA"/>
    <w:rsid w:val="00E62742"/>
    <w:rsid w:val="00E62793"/>
    <w:rsid w:val="00E631A7"/>
    <w:rsid w:val="00E633FE"/>
    <w:rsid w:val="00E63914"/>
    <w:rsid w:val="00E64422"/>
    <w:rsid w:val="00E6479D"/>
    <w:rsid w:val="00E64CAA"/>
    <w:rsid w:val="00E656DD"/>
    <w:rsid w:val="00E656E9"/>
    <w:rsid w:val="00E659B8"/>
    <w:rsid w:val="00E65D57"/>
    <w:rsid w:val="00E65DA3"/>
    <w:rsid w:val="00E66065"/>
    <w:rsid w:val="00E66141"/>
    <w:rsid w:val="00E662B8"/>
    <w:rsid w:val="00E665D1"/>
    <w:rsid w:val="00E6719D"/>
    <w:rsid w:val="00E67455"/>
    <w:rsid w:val="00E67BD2"/>
    <w:rsid w:val="00E67D12"/>
    <w:rsid w:val="00E70A1A"/>
    <w:rsid w:val="00E71000"/>
    <w:rsid w:val="00E7116E"/>
    <w:rsid w:val="00E713AF"/>
    <w:rsid w:val="00E713D5"/>
    <w:rsid w:val="00E717DF"/>
    <w:rsid w:val="00E718BB"/>
    <w:rsid w:val="00E719DD"/>
    <w:rsid w:val="00E72289"/>
    <w:rsid w:val="00E72713"/>
    <w:rsid w:val="00E72D2C"/>
    <w:rsid w:val="00E72D40"/>
    <w:rsid w:val="00E73559"/>
    <w:rsid w:val="00E735AF"/>
    <w:rsid w:val="00E7385F"/>
    <w:rsid w:val="00E73A1A"/>
    <w:rsid w:val="00E73B8A"/>
    <w:rsid w:val="00E7460B"/>
    <w:rsid w:val="00E74624"/>
    <w:rsid w:val="00E749CD"/>
    <w:rsid w:val="00E74A29"/>
    <w:rsid w:val="00E75D07"/>
    <w:rsid w:val="00E75FC7"/>
    <w:rsid w:val="00E7643E"/>
    <w:rsid w:val="00E766FB"/>
    <w:rsid w:val="00E76B57"/>
    <w:rsid w:val="00E77586"/>
    <w:rsid w:val="00E8042F"/>
    <w:rsid w:val="00E8066C"/>
    <w:rsid w:val="00E806BC"/>
    <w:rsid w:val="00E8079E"/>
    <w:rsid w:val="00E80C56"/>
    <w:rsid w:val="00E80D43"/>
    <w:rsid w:val="00E8191D"/>
    <w:rsid w:val="00E82410"/>
    <w:rsid w:val="00E8241A"/>
    <w:rsid w:val="00E8276A"/>
    <w:rsid w:val="00E82918"/>
    <w:rsid w:val="00E829E4"/>
    <w:rsid w:val="00E82A44"/>
    <w:rsid w:val="00E82D8E"/>
    <w:rsid w:val="00E82DAB"/>
    <w:rsid w:val="00E8324F"/>
    <w:rsid w:val="00E83318"/>
    <w:rsid w:val="00E835AB"/>
    <w:rsid w:val="00E8375B"/>
    <w:rsid w:val="00E838BD"/>
    <w:rsid w:val="00E83AD5"/>
    <w:rsid w:val="00E84198"/>
    <w:rsid w:val="00E84456"/>
    <w:rsid w:val="00E84C78"/>
    <w:rsid w:val="00E85562"/>
    <w:rsid w:val="00E85ADD"/>
    <w:rsid w:val="00E85B2D"/>
    <w:rsid w:val="00E863C5"/>
    <w:rsid w:val="00E868B7"/>
    <w:rsid w:val="00E86F96"/>
    <w:rsid w:val="00E87935"/>
    <w:rsid w:val="00E879E7"/>
    <w:rsid w:val="00E87DA7"/>
    <w:rsid w:val="00E900CD"/>
    <w:rsid w:val="00E9012E"/>
    <w:rsid w:val="00E9033C"/>
    <w:rsid w:val="00E909FB"/>
    <w:rsid w:val="00E90B57"/>
    <w:rsid w:val="00E910F2"/>
    <w:rsid w:val="00E9139A"/>
    <w:rsid w:val="00E91652"/>
    <w:rsid w:val="00E91BC1"/>
    <w:rsid w:val="00E91DE5"/>
    <w:rsid w:val="00E91E16"/>
    <w:rsid w:val="00E91F29"/>
    <w:rsid w:val="00E91FB0"/>
    <w:rsid w:val="00E9237D"/>
    <w:rsid w:val="00E924CC"/>
    <w:rsid w:val="00E92510"/>
    <w:rsid w:val="00E9287E"/>
    <w:rsid w:val="00E92C51"/>
    <w:rsid w:val="00E92CED"/>
    <w:rsid w:val="00E936DD"/>
    <w:rsid w:val="00E93871"/>
    <w:rsid w:val="00E93A67"/>
    <w:rsid w:val="00E93D3F"/>
    <w:rsid w:val="00E94086"/>
    <w:rsid w:val="00E945DE"/>
    <w:rsid w:val="00E9474C"/>
    <w:rsid w:val="00E9547F"/>
    <w:rsid w:val="00E956AA"/>
    <w:rsid w:val="00E960E6"/>
    <w:rsid w:val="00E9621D"/>
    <w:rsid w:val="00E967B4"/>
    <w:rsid w:val="00E96EC3"/>
    <w:rsid w:val="00E97509"/>
    <w:rsid w:val="00EA0520"/>
    <w:rsid w:val="00EA0AA9"/>
    <w:rsid w:val="00EA0B16"/>
    <w:rsid w:val="00EA0D2C"/>
    <w:rsid w:val="00EA0FDB"/>
    <w:rsid w:val="00EA113E"/>
    <w:rsid w:val="00EA13BD"/>
    <w:rsid w:val="00EA1605"/>
    <w:rsid w:val="00EA1836"/>
    <w:rsid w:val="00EA1AF8"/>
    <w:rsid w:val="00EA2547"/>
    <w:rsid w:val="00EA296C"/>
    <w:rsid w:val="00EA29FE"/>
    <w:rsid w:val="00EA314E"/>
    <w:rsid w:val="00EA3D03"/>
    <w:rsid w:val="00EA3E78"/>
    <w:rsid w:val="00EA406E"/>
    <w:rsid w:val="00EA46E1"/>
    <w:rsid w:val="00EA4945"/>
    <w:rsid w:val="00EA4BB7"/>
    <w:rsid w:val="00EA5519"/>
    <w:rsid w:val="00EA556E"/>
    <w:rsid w:val="00EA5885"/>
    <w:rsid w:val="00EA6A0E"/>
    <w:rsid w:val="00EA6AE4"/>
    <w:rsid w:val="00EA7081"/>
    <w:rsid w:val="00EA7427"/>
    <w:rsid w:val="00EA757A"/>
    <w:rsid w:val="00EA7D92"/>
    <w:rsid w:val="00EB073E"/>
    <w:rsid w:val="00EB0908"/>
    <w:rsid w:val="00EB16D9"/>
    <w:rsid w:val="00EB233B"/>
    <w:rsid w:val="00EB25EC"/>
    <w:rsid w:val="00EB2803"/>
    <w:rsid w:val="00EB2A18"/>
    <w:rsid w:val="00EB2B6C"/>
    <w:rsid w:val="00EB2DA5"/>
    <w:rsid w:val="00EB2ED6"/>
    <w:rsid w:val="00EB35C2"/>
    <w:rsid w:val="00EB386E"/>
    <w:rsid w:val="00EB3998"/>
    <w:rsid w:val="00EB39BC"/>
    <w:rsid w:val="00EB3A85"/>
    <w:rsid w:val="00EB4469"/>
    <w:rsid w:val="00EB492B"/>
    <w:rsid w:val="00EB5289"/>
    <w:rsid w:val="00EB5564"/>
    <w:rsid w:val="00EB56DF"/>
    <w:rsid w:val="00EB60DA"/>
    <w:rsid w:val="00EB6685"/>
    <w:rsid w:val="00EB6BEE"/>
    <w:rsid w:val="00EB6E61"/>
    <w:rsid w:val="00EB71E2"/>
    <w:rsid w:val="00EB7312"/>
    <w:rsid w:val="00EB7F35"/>
    <w:rsid w:val="00EC0135"/>
    <w:rsid w:val="00EC01D9"/>
    <w:rsid w:val="00EC0572"/>
    <w:rsid w:val="00EC287B"/>
    <w:rsid w:val="00EC2B47"/>
    <w:rsid w:val="00EC3102"/>
    <w:rsid w:val="00EC35CD"/>
    <w:rsid w:val="00EC3811"/>
    <w:rsid w:val="00EC3A39"/>
    <w:rsid w:val="00EC3D78"/>
    <w:rsid w:val="00EC4785"/>
    <w:rsid w:val="00EC490A"/>
    <w:rsid w:val="00EC495F"/>
    <w:rsid w:val="00EC4D5E"/>
    <w:rsid w:val="00EC5885"/>
    <w:rsid w:val="00EC5C3E"/>
    <w:rsid w:val="00EC69DE"/>
    <w:rsid w:val="00EC6C1C"/>
    <w:rsid w:val="00EC6CF4"/>
    <w:rsid w:val="00EC709F"/>
    <w:rsid w:val="00EC7442"/>
    <w:rsid w:val="00EC7D49"/>
    <w:rsid w:val="00EC7E65"/>
    <w:rsid w:val="00ED0345"/>
    <w:rsid w:val="00ED0946"/>
    <w:rsid w:val="00ED0CDD"/>
    <w:rsid w:val="00ED149C"/>
    <w:rsid w:val="00ED1DCD"/>
    <w:rsid w:val="00ED260D"/>
    <w:rsid w:val="00ED26EC"/>
    <w:rsid w:val="00ED285B"/>
    <w:rsid w:val="00ED2A21"/>
    <w:rsid w:val="00ED2CD0"/>
    <w:rsid w:val="00ED2FBB"/>
    <w:rsid w:val="00ED38F9"/>
    <w:rsid w:val="00ED3AA5"/>
    <w:rsid w:val="00ED3AF1"/>
    <w:rsid w:val="00ED3E2B"/>
    <w:rsid w:val="00ED3EE2"/>
    <w:rsid w:val="00ED44E4"/>
    <w:rsid w:val="00ED48C8"/>
    <w:rsid w:val="00ED4D40"/>
    <w:rsid w:val="00ED53DE"/>
    <w:rsid w:val="00ED5F18"/>
    <w:rsid w:val="00ED62AC"/>
    <w:rsid w:val="00ED65D8"/>
    <w:rsid w:val="00ED67D8"/>
    <w:rsid w:val="00ED6A0C"/>
    <w:rsid w:val="00ED6A6B"/>
    <w:rsid w:val="00ED6EDC"/>
    <w:rsid w:val="00ED6FCD"/>
    <w:rsid w:val="00ED7916"/>
    <w:rsid w:val="00EE03AC"/>
    <w:rsid w:val="00EE0609"/>
    <w:rsid w:val="00EE0ACE"/>
    <w:rsid w:val="00EE115F"/>
    <w:rsid w:val="00EE12E1"/>
    <w:rsid w:val="00EE21EC"/>
    <w:rsid w:val="00EE25CE"/>
    <w:rsid w:val="00EE29F8"/>
    <w:rsid w:val="00EE2BCE"/>
    <w:rsid w:val="00EE2CF5"/>
    <w:rsid w:val="00EE2FA5"/>
    <w:rsid w:val="00EE3323"/>
    <w:rsid w:val="00EE3E54"/>
    <w:rsid w:val="00EE41C1"/>
    <w:rsid w:val="00EE45C4"/>
    <w:rsid w:val="00EE47FC"/>
    <w:rsid w:val="00EE47FD"/>
    <w:rsid w:val="00EE489F"/>
    <w:rsid w:val="00EE4B48"/>
    <w:rsid w:val="00EE4E05"/>
    <w:rsid w:val="00EE565F"/>
    <w:rsid w:val="00EE57D1"/>
    <w:rsid w:val="00EE58FC"/>
    <w:rsid w:val="00EE60F6"/>
    <w:rsid w:val="00EE6B67"/>
    <w:rsid w:val="00EE6E64"/>
    <w:rsid w:val="00EE7250"/>
    <w:rsid w:val="00EE7713"/>
    <w:rsid w:val="00EE78D1"/>
    <w:rsid w:val="00EE7919"/>
    <w:rsid w:val="00EE7A30"/>
    <w:rsid w:val="00EF0450"/>
    <w:rsid w:val="00EF0F5D"/>
    <w:rsid w:val="00EF148C"/>
    <w:rsid w:val="00EF1722"/>
    <w:rsid w:val="00EF1886"/>
    <w:rsid w:val="00EF1BB6"/>
    <w:rsid w:val="00EF1D2D"/>
    <w:rsid w:val="00EF217C"/>
    <w:rsid w:val="00EF22B6"/>
    <w:rsid w:val="00EF28D1"/>
    <w:rsid w:val="00EF294A"/>
    <w:rsid w:val="00EF2EA0"/>
    <w:rsid w:val="00EF3599"/>
    <w:rsid w:val="00EF368E"/>
    <w:rsid w:val="00EF385D"/>
    <w:rsid w:val="00EF3FE1"/>
    <w:rsid w:val="00EF4108"/>
    <w:rsid w:val="00EF458D"/>
    <w:rsid w:val="00EF4F1D"/>
    <w:rsid w:val="00EF5483"/>
    <w:rsid w:val="00EF54CD"/>
    <w:rsid w:val="00EF59B6"/>
    <w:rsid w:val="00EF5CC0"/>
    <w:rsid w:val="00EF6E81"/>
    <w:rsid w:val="00EF7259"/>
    <w:rsid w:val="00EF72DC"/>
    <w:rsid w:val="00EF72E5"/>
    <w:rsid w:val="00EF741C"/>
    <w:rsid w:val="00EF76B4"/>
    <w:rsid w:val="00EF7815"/>
    <w:rsid w:val="00F00206"/>
    <w:rsid w:val="00F00575"/>
    <w:rsid w:val="00F00AA1"/>
    <w:rsid w:val="00F01BF1"/>
    <w:rsid w:val="00F01F0F"/>
    <w:rsid w:val="00F02523"/>
    <w:rsid w:val="00F02803"/>
    <w:rsid w:val="00F02E35"/>
    <w:rsid w:val="00F0329E"/>
    <w:rsid w:val="00F034B7"/>
    <w:rsid w:val="00F038D6"/>
    <w:rsid w:val="00F039CD"/>
    <w:rsid w:val="00F0429E"/>
    <w:rsid w:val="00F04C75"/>
    <w:rsid w:val="00F04D61"/>
    <w:rsid w:val="00F04E51"/>
    <w:rsid w:val="00F05517"/>
    <w:rsid w:val="00F0581C"/>
    <w:rsid w:val="00F0581E"/>
    <w:rsid w:val="00F05A61"/>
    <w:rsid w:val="00F05B61"/>
    <w:rsid w:val="00F05BA9"/>
    <w:rsid w:val="00F05E94"/>
    <w:rsid w:val="00F05EA0"/>
    <w:rsid w:val="00F05ED7"/>
    <w:rsid w:val="00F060F3"/>
    <w:rsid w:val="00F064FC"/>
    <w:rsid w:val="00F06762"/>
    <w:rsid w:val="00F06BE8"/>
    <w:rsid w:val="00F06DFC"/>
    <w:rsid w:val="00F0700C"/>
    <w:rsid w:val="00F073DC"/>
    <w:rsid w:val="00F07C33"/>
    <w:rsid w:val="00F07CF5"/>
    <w:rsid w:val="00F103F0"/>
    <w:rsid w:val="00F105AA"/>
    <w:rsid w:val="00F10CCB"/>
    <w:rsid w:val="00F116B3"/>
    <w:rsid w:val="00F11E6B"/>
    <w:rsid w:val="00F12034"/>
    <w:rsid w:val="00F12130"/>
    <w:rsid w:val="00F123E4"/>
    <w:rsid w:val="00F127A6"/>
    <w:rsid w:val="00F13074"/>
    <w:rsid w:val="00F13911"/>
    <w:rsid w:val="00F13AFE"/>
    <w:rsid w:val="00F13D5E"/>
    <w:rsid w:val="00F14C27"/>
    <w:rsid w:val="00F15274"/>
    <w:rsid w:val="00F15901"/>
    <w:rsid w:val="00F15974"/>
    <w:rsid w:val="00F16018"/>
    <w:rsid w:val="00F16085"/>
    <w:rsid w:val="00F1688B"/>
    <w:rsid w:val="00F17849"/>
    <w:rsid w:val="00F17ED9"/>
    <w:rsid w:val="00F200E6"/>
    <w:rsid w:val="00F20125"/>
    <w:rsid w:val="00F210FC"/>
    <w:rsid w:val="00F21240"/>
    <w:rsid w:val="00F213A7"/>
    <w:rsid w:val="00F2178E"/>
    <w:rsid w:val="00F21B11"/>
    <w:rsid w:val="00F21BC5"/>
    <w:rsid w:val="00F21C9B"/>
    <w:rsid w:val="00F21D26"/>
    <w:rsid w:val="00F21DA1"/>
    <w:rsid w:val="00F21F6D"/>
    <w:rsid w:val="00F221EC"/>
    <w:rsid w:val="00F222F0"/>
    <w:rsid w:val="00F226B8"/>
    <w:rsid w:val="00F22CCF"/>
    <w:rsid w:val="00F22F1A"/>
    <w:rsid w:val="00F2307B"/>
    <w:rsid w:val="00F23785"/>
    <w:rsid w:val="00F23918"/>
    <w:rsid w:val="00F23D60"/>
    <w:rsid w:val="00F24062"/>
    <w:rsid w:val="00F24B63"/>
    <w:rsid w:val="00F252B3"/>
    <w:rsid w:val="00F25359"/>
    <w:rsid w:val="00F257F1"/>
    <w:rsid w:val="00F25A31"/>
    <w:rsid w:val="00F25C65"/>
    <w:rsid w:val="00F25C92"/>
    <w:rsid w:val="00F260D9"/>
    <w:rsid w:val="00F26175"/>
    <w:rsid w:val="00F278B9"/>
    <w:rsid w:val="00F27B0C"/>
    <w:rsid w:val="00F27B60"/>
    <w:rsid w:val="00F27BEC"/>
    <w:rsid w:val="00F3068D"/>
    <w:rsid w:val="00F30C39"/>
    <w:rsid w:val="00F30E39"/>
    <w:rsid w:val="00F31F9F"/>
    <w:rsid w:val="00F32563"/>
    <w:rsid w:val="00F3288F"/>
    <w:rsid w:val="00F32A3D"/>
    <w:rsid w:val="00F32B8B"/>
    <w:rsid w:val="00F3325E"/>
    <w:rsid w:val="00F33407"/>
    <w:rsid w:val="00F337D3"/>
    <w:rsid w:val="00F33AE1"/>
    <w:rsid w:val="00F33B89"/>
    <w:rsid w:val="00F34958"/>
    <w:rsid w:val="00F34AFA"/>
    <w:rsid w:val="00F34BAC"/>
    <w:rsid w:val="00F34C68"/>
    <w:rsid w:val="00F351F3"/>
    <w:rsid w:val="00F35937"/>
    <w:rsid w:val="00F36A32"/>
    <w:rsid w:val="00F36DC5"/>
    <w:rsid w:val="00F371A6"/>
    <w:rsid w:val="00F37227"/>
    <w:rsid w:val="00F3753A"/>
    <w:rsid w:val="00F37612"/>
    <w:rsid w:val="00F37993"/>
    <w:rsid w:val="00F379F7"/>
    <w:rsid w:val="00F40E33"/>
    <w:rsid w:val="00F40F52"/>
    <w:rsid w:val="00F41087"/>
    <w:rsid w:val="00F411B2"/>
    <w:rsid w:val="00F411B7"/>
    <w:rsid w:val="00F41B0C"/>
    <w:rsid w:val="00F424BF"/>
    <w:rsid w:val="00F42650"/>
    <w:rsid w:val="00F432DC"/>
    <w:rsid w:val="00F432E4"/>
    <w:rsid w:val="00F436F2"/>
    <w:rsid w:val="00F43ACD"/>
    <w:rsid w:val="00F43E13"/>
    <w:rsid w:val="00F43E8C"/>
    <w:rsid w:val="00F449BB"/>
    <w:rsid w:val="00F44DB5"/>
    <w:rsid w:val="00F44DD0"/>
    <w:rsid w:val="00F44F87"/>
    <w:rsid w:val="00F450DA"/>
    <w:rsid w:val="00F45485"/>
    <w:rsid w:val="00F454D9"/>
    <w:rsid w:val="00F45584"/>
    <w:rsid w:val="00F455E5"/>
    <w:rsid w:val="00F4578A"/>
    <w:rsid w:val="00F45E25"/>
    <w:rsid w:val="00F45E67"/>
    <w:rsid w:val="00F45F8D"/>
    <w:rsid w:val="00F45FB6"/>
    <w:rsid w:val="00F46D7F"/>
    <w:rsid w:val="00F47136"/>
    <w:rsid w:val="00F4733B"/>
    <w:rsid w:val="00F47343"/>
    <w:rsid w:val="00F47520"/>
    <w:rsid w:val="00F47E5E"/>
    <w:rsid w:val="00F502DD"/>
    <w:rsid w:val="00F50756"/>
    <w:rsid w:val="00F50816"/>
    <w:rsid w:val="00F50BC0"/>
    <w:rsid w:val="00F50DEB"/>
    <w:rsid w:val="00F51141"/>
    <w:rsid w:val="00F5115F"/>
    <w:rsid w:val="00F512A8"/>
    <w:rsid w:val="00F5148C"/>
    <w:rsid w:val="00F51BFA"/>
    <w:rsid w:val="00F5252C"/>
    <w:rsid w:val="00F5287A"/>
    <w:rsid w:val="00F52CBF"/>
    <w:rsid w:val="00F531FA"/>
    <w:rsid w:val="00F534F0"/>
    <w:rsid w:val="00F53669"/>
    <w:rsid w:val="00F54C1F"/>
    <w:rsid w:val="00F54E17"/>
    <w:rsid w:val="00F54EC3"/>
    <w:rsid w:val="00F555FA"/>
    <w:rsid w:val="00F55C7E"/>
    <w:rsid w:val="00F55D84"/>
    <w:rsid w:val="00F55F47"/>
    <w:rsid w:val="00F560B5"/>
    <w:rsid w:val="00F56559"/>
    <w:rsid w:val="00F57024"/>
    <w:rsid w:val="00F5731E"/>
    <w:rsid w:val="00F57641"/>
    <w:rsid w:val="00F57B45"/>
    <w:rsid w:val="00F57DCA"/>
    <w:rsid w:val="00F57E0A"/>
    <w:rsid w:val="00F60C25"/>
    <w:rsid w:val="00F616DC"/>
    <w:rsid w:val="00F61994"/>
    <w:rsid w:val="00F61F62"/>
    <w:rsid w:val="00F62331"/>
    <w:rsid w:val="00F62C1E"/>
    <w:rsid w:val="00F62E3E"/>
    <w:rsid w:val="00F6320A"/>
    <w:rsid w:val="00F6379C"/>
    <w:rsid w:val="00F63940"/>
    <w:rsid w:val="00F63FF8"/>
    <w:rsid w:val="00F64512"/>
    <w:rsid w:val="00F6537B"/>
    <w:rsid w:val="00F6540E"/>
    <w:rsid w:val="00F65429"/>
    <w:rsid w:val="00F6542A"/>
    <w:rsid w:val="00F658A4"/>
    <w:rsid w:val="00F66384"/>
    <w:rsid w:val="00F66BB1"/>
    <w:rsid w:val="00F66E31"/>
    <w:rsid w:val="00F673EA"/>
    <w:rsid w:val="00F67A16"/>
    <w:rsid w:val="00F67A54"/>
    <w:rsid w:val="00F67F51"/>
    <w:rsid w:val="00F70155"/>
    <w:rsid w:val="00F7049A"/>
    <w:rsid w:val="00F704A4"/>
    <w:rsid w:val="00F70E4D"/>
    <w:rsid w:val="00F712CD"/>
    <w:rsid w:val="00F716A0"/>
    <w:rsid w:val="00F7228C"/>
    <w:rsid w:val="00F72322"/>
    <w:rsid w:val="00F724FB"/>
    <w:rsid w:val="00F72C6E"/>
    <w:rsid w:val="00F72FF3"/>
    <w:rsid w:val="00F733AF"/>
    <w:rsid w:val="00F73649"/>
    <w:rsid w:val="00F73A67"/>
    <w:rsid w:val="00F73F25"/>
    <w:rsid w:val="00F7470B"/>
    <w:rsid w:val="00F74B68"/>
    <w:rsid w:val="00F74DF1"/>
    <w:rsid w:val="00F751B6"/>
    <w:rsid w:val="00F751E2"/>
    <w:rsid w:val="00F7532C"/>
    <w:rsid w:val="00F75D77"/>
    <w:rsid w:val="00F75EC5"/>
    <w:rsid w:val="00F760DD"/>
    <w:rsid w:val="00F77A70"/>
    <w:rsid w:val="00F77E93"/>
    <w:rsid w:val="00F80505"/>
    <w:rsid w:val="00F80872"/>
    <w:rsid w:val="00F808B4"/>
    <w:rsid w:val="00F808DF"/>
    <w:rsid w:val="00F809CF"/>
    <w:rsid w:val="00F80EC7"/>
    <w:rsid w:val="00F810FB"/>
    <w:rsid w:val="00F81175"/>
    <w:rsid w:val="00F81401"/>
    <w:rsid w:val="00F815A8"/>
    <w:rsid w:val="00F817F2"/>
    <w:rsid w:val="00F81916"/>
    <w:rsid w:val="00F81958"/>
    <w:rsid w:val="00F829D6"/>
    <w:rsid w:val="00F82B09"/>
    <w:rsid w:val="00F82C0A"/>
    <w:rsid w:val="00F83524"/>
    <w:rsid w:val="00F83C72"/>
    <w:rsid w:val="00F83DD7"/>
    <w:rsid w:val="00F84343"/>
    <w:rsid w:val="00F84556"/>
    <w:rsid w:val="00F848D3"/>
    <w:rsid w:val="00F85090"/>
    <w:rsid w:val="00F867EC"/>
    <w:rsid w:val="00F86F26"/>
    <w:rsid w:val="00F86F5A"/>
    <w:rsid w:val="00F900CB"/>
    <w:rsid w:val="00F90154"/>
    <w:rsid w:val="00F904FC"/>
    <w:rsid w:val="00F9068A"/>
    <w:rsid w:val="00F906D2"/>
    <w:rsid w:val="00F907A1"/>
    <w:rsid w:val="00F90B36"/>
    <w:rsid w:val="00F90D2A"/>
    <w:rsid w:val="00F91815"/>
    <w:rsid w:val="00F91B28"/>
    <w:rsid w:val="00F91E6B"/>
    <w:rsid w:val="00F91F1C"/>
    <w:rsid w:val="00F9203E"/>
    <w:rsid w:val="00F92739"/>
    <w:rsid w:val="00F92C05"/>
    <w:rsid w:val="00F92F8B"/>
    <w:rsid w:val="00F935EF"/>
    <w:rsid w:val="00F93739"/>
    <w:rsid w:val="00F939F4"/>
    <w:rsid w:val="00F93ED8"/>
    <w:rsid w:val="00F941E8"/>
    <w:rsid w:val="00F943D1"/>
    <w:rsid w:val="00F94640"/>
    <w:rsid w:val="00F948E6"/>
    <w:rsid w:val="00F94B80"/>
    <w:rsid w:val="00F951A6"/>
    <w:rsid w:val="00F9530A"/>
    <w:rsid w:val="00F95955"/>
    <w:rsid w:val="00F95C24"/>
    <w:rsid w:val="00F95F1F"/>
    <w:rsid w:val="00F96C4A"/>
    <w:rsid w:val="00F96DFF"/>
    <w:rsid w:val="00F96E9E"/>
    <w:rsid w:val="00F979B1"/>
    <w:rsid w:val="00F97C09"/>
    <w:rsid w:val="00F97D31"/>
    <w:rsid w:val="00F97E89"/>
    <w:rsid w:val="00FA0046"/>
    <w:rsid w:val="00FA01E7"/>
    <w:rsid w:val="00FA0375"/>
    <w:rsid w:val="00FA0494"/>
    <w:rsid w:val="00FA0962"/>
    <w:rsid w:val="00FA14EA"/>
    <w:rsid w:val="00FA1558"/>
    <w:rsid w:val="00FA1714"/>
    <w:rsid w:val="00FA173B"/>
    <w:rsid w:val="00FA2272"/>
    <w:rsid w:val="00FA27D0"/>
    <w:rsid w:val="00FA2983"/>
    <w:rsid w:val="00FA2D67"/>
    <w:rsid w:val="00FA374C"/>
    <w:rsid w:val="00FA3907"/>
    <w:rsid w:val="00FA3918"/>
    <w:rsid w:val="00FA3A29"/>
    <w:rsid w:val="00FA43DD"/>
    <w:rsid w:val="00FA4C9E"/>
    <w:rsid w:val="00FA4EC3"/>
    <w:rsid w:val="00FA5555"/>
    <w:rsid w:val="00FA596B"/>
    <w:rsid w:val="00FA5FD7"/>
    <w:rsid w:val="00FA657D"/>
    <w:rsid w:val="00FA7521"/>
    <w:rsid w:val="00FA7C20"/>
    <w:rsid w:val="00FA7C57"/>
    <w:rsid w:val="00FA7CA8"/>
    <w:rsid w:val="00FB02DF"/>
    <w:rsid w:val="00FB0587"/>
    <w:rsid w:val="00FB0BAC"/>
    <w:rsid w:val="00FB1641"/>
    <w:rsid w:val="00FB232B"/>
    <w:rsid w:val="00FB26AF"/>
    <w:rsid w:val="00FB294F"/>
    <w:rsid w:val="00FB2AB0"/>
    <w:rsid w:val="00FB2BAC"/>
    <w:rsid w:val="00FB3C3E"/>
    <w:rsid w:val="00FB4045"/>
    <w:rsid w:val="00FB4088"/>
    <w:rsid w:val="00FB4EC3"/>
    <w:rsid w:val="00FB501C"/>
    <w:rsid w:val="00FB541B"/>
    <w:rsid w:val="00FB5590"/>
    <w:rsid w:val="00FB55C1"/>
    <w:rsid w:val="00FB5D28"/>
    <w:rsid w:val="00FB6049"/>
    <w:rsid w:val="00FB6051"/>
    <w:rsid w:val="00FB6274"/>
    <w:rsid w:val="00FB6467"/>
    <w:rsid w:val="00FB6B77"/>
    <w:rsid w:val="00FB6CAA"/>
    <w:rsid w:val="00FB7C5C"/>
    <w:rsid w:val="00FB7CA1"/>
    <w:rsid w:val="00FB7DD7"/>
    <w:rsid w:val="00FC007F"/>
    <w:rsid w:val="00FC04E6"/>
    <w:rsid w:val="00FC07C1"/>
    <w:rsid w:val="00FC1DBC"/>
    <w:rsid w:val="00FC292C"/>
    <w:rsid w:val="00FC2DFD"/>
    <w:rsid w:val="00FC34B1"/>
    <w:rsid w:val="00FC37BC"/>
    <w:rsid w:val="00FC3812"/>
    <w:rsid w:val="00FC397A"/>
    <w:rsid w:val="00FC3D3C"/>
    <w:rsid w:val="00FC3F3A"/>
    <w:rsid w:val="00FC41EC"/>
    <w:rsid w:val="00FC462B"/>
    <w:rsid w:val="00FC46A9"/>
    <w:rsid w:val="00FC4BDA"/>
    <w:rsid w:val="00FC4C09"/>
    <w:rsid w:val="00FC4E43"/>
    <w:rsid w:val="00FC4E69"/>
    <w:rsid w:val="00FC5087"/>
    <w:rsid w:val="00FC54A4"/>
    <w:rsid w:val="00FC568A"/>
    <w:rsid w:val="00FC57EC"/>
    <w:rsid w:val="00FC5B5A"/>
    <w:rsid w:val="00FC5CE8"/>
    <w:rsid w:val="00FC5CEE"/>
    <w:rsid w:val="00FC5DAF"/>
    <w:rsid w:val="00FC5FDC"/>
    <w:rsid w:val="00FC6209"/>
    <w:rsid w:val="00FC62CD"/>
    <w:rsid w:val="00FC6957"/>
    <w:rsid w:val="00FC6F03"/>
    <w:rsid w:val="00FC732E"/>
    <w:rsid w:val="00FC77C5"/>
    <w:rsid w:val="00FC78E2"/>
    <w:rsid w:val="00FD0472"/>
    <w:rsid w:val="00FD0562"/>
    <w:rsid w:val="00FD05F5"/>
    <w:rsid w:val="00FD0936"/>
    <w:rsid w:val="00FD0BDB"/>
    <w:rsid w:val="00FD11B7"/>
    <w:rsid w:val="00FD1373"/>
    <w:rsid w:val="00FD16D0"/>
    <w:rsid w:val="00FD1A2C"/>
    <w:rsid w:val="00FD1D17"/>
    <w:rsid w:val="00FD2043"/>
    <w:rsid w:val="00FD2578"/>
    <w:rsid w:val="00FD2797"/>
    <w:rsid w:val="00FD2B17"/>
    <w:rsid w:val="00FD2EE7"/>
    <w:rsid w:val="00FD3665"/>
    <w:rsid w:val="00FD3693"/>
    <w:rsid w:val="00FD375F"/>
    <w:rsid w:val="00FD3EA2"/>
    <w:rsid w:val="00FD4029"/>
    <w:rsid w:val="00FD478C"/>
    <w:rsid w:val="00FD488A"/>
    <w:rsid w:val="00FD498A"/>
    <w:rsid w:val="00FD549F"/>
    <w:rsid w:val="00FD603E"/>
    <w:rsid w:val="00FD6D52"/>
    <w:rsid w:val="00FD6FB7"/>
    <w:rsid w:val="00FD7B7B"/>
    <w:rsid w:val="00FE0214"/>
    <w:rsid w:val="00FE08EA"/>
    <w:rsid w:val="00FE0F65"/>
    <w:rsid w:val="00FE1672"/>
    <w:rsid w:val="00FE17C6"/>
    <w:rsid w:val="00FE1C71"/>
    <w:rsid w:val="00FE31E8"/>
    <w:rsid w:val="00FE32AF"/>
    <w:rsid w:val="00FE3478"/>
    <w:rsid w:val="00FE3E50"/>
    <w:rsid w:val="00FE4611"/>
    <w:rsid w:val="00FE47DA"/>
    <w:rsid w:val="00FE4956"/>
    <w:rsid w:val="00FE564C"/>
    <w:rsid w:val="00FE5679"/>
    <w:rsid w:val="00FE5834"/>
    <w:rsid w:val="00FE5C15"/>
    <w:rsid w:val="00FE65A3"/>
    <w:rsid w:val="00FE69D6"/>
    <w:rsid w:val="00FE6B18"/>
    <w:rsid w:val="00FE6E48"/>
    <w:rsid w:val="00FE7F21"/>
    <w:rsid w:val="00FF0176"/>
    <w:rsid w:val="00FF0664"/>
    <w:rsid w:val="00FF0BD4"/>
    <w:rsid w:val="00FF16EF"/>
    <w:rsid w:val="00FF1DA2"/>
    <w:rsid w:val="00FF1E90"/>
    <w:rsid w:val="00FF1F05"/>
    <w:rsid w:val="00FF20A8"/>
    <w:rsid w:val="00FF26CA"/>
    <w:rsid w:val="00FF2781"/>
    <w:rsid w:val="00FF2ABD"/>
    <w:rsid w:val="00FF3194"/>
    <w:rsid w:val="00FF3B0F"/>
    <w:rsid w:val="00FF49C3"/>
    <w:rsid w:val="00FF510D"/>
    <w:rsid w:val="00FF53CF"/>
    <w:rsid w:val="00FF57ED"/>
    <w:rsid w:val="00FF5CEB"/>
    <w:rsid w:val="00FF645B"/>
    <w:rsid w:val="00FF6829"/>
    <w:rsid w:val="00FF70DF"/>
    <w:rsid w:val="00FF7A6C"/>
    <w:rsid w:val="00FF7CAC"/>
    <w:rsid w:val="010DE5FC"/>
    <w:rsid w:val="0124E24D"/>
    <w:rsid w:val="01356581"/>
    <w:rsid w:val="014A6A75"/>
    <w:rsid w:val="01574119"/>
    <w:rsid w:val="015AD424"/>
    <w:rsid w:val="015CAD22"/>
    <w:rsid w:val="015E8CF3"/>
    <w:rsid w:val="016E4862"/>
    <w:rsid w:val="01B3CC1D"/>
    <w:rsid w:val="01BE6424"/>
    <w:rsid w:val="01C1B2FA"/>
    <w:rsid w:val="01CF8B4C"/>
    <w:rsid w:val="01D03BC5"/>
    <w:rsid w:val="01FB8D0E"/>
    <w:rsid w:val="020A79E9"/>
    <w:rsid w:val="0232ED0D"/>
    <w:rsid w:val="023F3534"/>
    <w:rsid w:val="024D24C0"/>
    <w:rsid w:val="02537A5B"/>
    <w:rsid w:val="026900A4"/>
    <w:rsid w:val="026EBD4F"/>
    <w:rsid w:val="02754F94"/>
    <w:rsid w:val="0277CA8C"/>
    <w:rsid w:val="027D7539"/>
    <w:rsid w:val="02991994"/>
    <w:rsid w:val="02AE2D8A"/>
    <w:rsid w:val="02B65008"/>
    <w:rsid w:val="02B84D5B"/>
    <w:rsid w:val="02BA1D66"/>
    <w:rsid w:val="02CBD73C"/>
    <w:rsid w:val="02DF2E43"/>
    <w:rsid w:val="02E5DDE3"/>
    <w:rsid w:val="02ECD0EB"/>
    <w:rsid w:val="02FD05FF"/>
    <w:rsid w:val="031857E9"/>
    <w:rsid w:val="031FC774"/>
    <w:rsid w:val="0339C146"/>
    <w:rsid w:val="033B5685"/>
    <w:rsid w:val="033E91DC"/>
    <w:rsid w:val="0366A846"/>
    <w:rsid w:val="03853F25"/>
    <w:rsid w:val="03891B33"/>
    <w:rsid w:val="038D722C"/>
    <w:rsid w:val="039CF3DF"/>
    <w:rsid w:val="03B99822"/>
    <w:rsid w:val="03C68569"/>
    <w:rsid w:val="03D4D17D"/>
    <w:rsid w:val="03D9CD1A"/>
    <w:rsid w:val="03E75C67"/>
    <w:rsid w:val="040CE2A4"/>
    <w:rsid w:val="0410DA2C"/>
    <w:rsid w:val="04335720"/>
    <w:rsid w:val="043BA1E3"/>
    <w:rsid w:val="043E8762"/>
    <w:rsid w:val="0441212D"/>
    <w:rsid w:val="044ABCF5"/>
    <w:rsid w:val="0451BAC0"/>
    <w:rsid w:val="04613A1E"/>
    <w:rsid w:val="046389D5"/>
    <w:rsid w:val="04681D80"/>
    <w:rsid w:val="046E8726"/>
    <w:rsid w:val="0479DE7F"/>
    <w:rsid w:val="047E9EA8"/>
    <w:rsid w:val="0487A647"/>
    <w:rsid w:val="04892050"/>
    <w:rsid w:val="049DF7A3"/>
    <w:rsid w:val="04B063AA"/>
    <w:rsid w:val="04B51D4C"/>
    <w:rsid w:val="04B70A31"/>
    <w:rsid w:val="04BC87B1"/>
    <w:rsid w:val="04C39FC9"/>
    <w:rsid w:val="04CC1B8C"/>
    <w:rsid w:val="04EB515C"/>
    <w:rsid w:val="050A035F"/>
    <w:rsid w:val="050E905E"/>
    <w:rsid w:val="05281EFF"/>
    <w:rsid w:val="05360C94"/>
    <w:rsid w:val="053EBADC"/>
    <w:rsid w:val="05465777"/>
    <w:rsid w:val="0546D898"/>
    <w:rsid w:val="05487BA1"/>
    <w:rsid w:val="0554158D"/>
    <w:rsid w:val="055490DB"/>
    <w:rsid w:val="05587F63"/>
    <w:rsid w:val="055BA1F6"/>
    <w:rsid w:val="05633399"/>
    <w:rsid w:val="0568D623"/>
    <w:rsid w:val="056C2B28"/>
    <w:rsid w:val="05760209"/>
    <w:rsid w:val="057A4EA9"/>
    <w:rsid w:val="05938AAE"/>
    <w:rsid w:val="05956CD0"/>
    <w:rsid w:val="05972F4D"/>
    <w:rsid w:val="05AB687D"/>
    <w:rsid w:val="05B5BBB7"/>
    <w:rsid w:val="05CA3980"/>
    <w:rsid w:val="05D049CB"/>
    <w:rsid w:val="05D95915"/>
    <w:rsid w:val="05DB3055"/>
    <w:rsid w:val="05EC409F"/>
    <w:rsid w:val="05F25BE8"/>
    <w:rsid w:val="05FC2219"/>
    <w:rsid w:val="061DF5B7"/>
    <w:rsid w:val="061E6594"/>
    <w:rsid w:val="06204B09"/>
    <w:rsid w:val="0626F047"/>
    <w:rsid w:val="0630C24A"/>
    <w:rsid w:val="065A2AFF"/>
    <w:rsid w:val="069432CD"/>
    <w:rsid w:val="06A6FBF7"/>
    <w:rsid w:val="06B38BBB"/>
    <w:rsid w:val="06BE7769"/>
    <w:rsid w:val="06C701EE"/>
    <w:rsid w:val="06CB9DDE"/>
    <w:rsid w:val="06D70EA1"/>
    <w:rsid w:val="06D771D0"/>
    <w:rsid w:val="06E15CC8"/>
    <w:rsid w:val="06E78BF1"/>
    <w:rsid w:val="06EE1B8D"/>
    <w:rsid w:val="06F5F18D"/>
    <w:rsid w:val="0710EC62"/>
    <w:rsid w:val="0727EE9F"/>
    <w:rsid w:val="07285ABB"/>
    <w:rsid w:val="0739AB84"/>
    <w:rsid w:val="074256DD"/>
    <w:rsid w:val="07446EC7"/>
    <w:rsid w:val="074DD3ED"/>
    <w:rsid w:val="074E0946"/>
    <w:rsid w:val="075A57F4"/>
    <w:rsid w:val="07609306"/>
    <w:rsid w:val="078233AB"/>
    <w:rsid w:val="07877D9A"/>
    <w:rsid w:val="07919021"/>
    <w:rsid w:val="0796A938"/>
    <w:rsid w:val="07A6A54C"/>
    <w:rsid w:val="07D5A434"/>
    <w:rsid w:val="07DF9981"/>
    <w:rsid w:val="07E5431A"/>
    <w:rsid w:val="07E6A538"/>
    <w:rsid w:val="07EC4F9A"/>
    <w:rsid w:val="07F32848"/>
    <w:rsid w:val="0807BADB"/>
    <w:rsid w:val="08103C09"/>
    <w:rsid w:val="081CD91E"/>
    <w:rsid w:val="0822EC53"/>
    <w:rsid w:val="0826C3D5"/>
    <w:rsid w:val="08318515"/>
    <w:rsid w:val="08332F8B"/>
    <w:rsid w:val="083B89B6"/>
    <w:rsid w:val="0853A829"/>
    <w:rsid w:val="085889DC"/>
    <w:rsid w:val="0884A3E8"/>
    <w:rsid w:val="0890E37F"/>
    <w:rsid w:val="08A42961"/>
    <w:rsid w:val="08C3C79D"/>
    <w:rsid w:val="08C82E13"/>
    <w:rsid w:val="08D7CAFC"/>
    <w:rsid w:val="08DFD60F"/>
    <w:rsid w:val="08E2EC0D"/>
    <w:rsid w:val="08E63FDF"/>
    <w:rsid w:val="08ECAD7A"/>
    <w:rsid w:val="08ED4FB5"/>
    <w:rsid w:val="08F71005"/>
    <w:rsid w:val="08FC7191"/>
    <w:rsid w:val="090BCC14"/>
    <w:rsid w:val="090C56EB"/>
    <w:rsid w:val="091818E5"/>
    <w:rsid w:val="091E5054"/>
    <w:rsid w:val="092EDF36"/>
    <w:rsid w:val="092F37E9"/>
    <w:rsid w:val="0969B793"/>
    <w:rsid w:val="096F7B13"/>
    <w:rsid w:val="09845D87"/>
    <w:rsid w:val="098B2100"/>
    <w:rsid w:val="098E91ED"/>
    <w:rsid w:val="09D04EB8"/>
    <w:rsid w:val="09D3B228"/>
    <w:rsid w:val="09D8BFB2"/>
    <w:rsid w:val="09FC4307"/>
    <w:rsid w:val="0A0336CE"/>
    <w:rsid w:val="0A40E13F"/>
    <w:rsid w:val="0A646960"/>
    <w:rsid w:val="0A6B761E"/>
    <w:rsid w:val="0A9B969E"/>
    <w:rsid w:val="0A9F4E21"/>
    <w:rsid w:val="0AC236F5"/>
    <w:rsid w:val="0AC4408F"/>
    <w:rsid w:val="0AC971B4"/>
    <w:rsid w:val="0AD887FE"/>
    <w:rsid w:val="0ADD15F8"/>
    <w:rsid w:val="0AEB7DBB"/>
    <w:rsid w:val="0AF8C3ED"/>
    <w:rsid w:val="0B031ED9"/>
    <w:rsid w:val="0B04677D"/>
    <w:rsid w:val="0B04C075"/>
    <w:rsid w:val="0B065515"/>
    <w:rsid w:val="0B08A43A"/>
    <w:rsid w:val="0B12750C"/>
    <w:rsid w:val="0B1ADB39"/>
    <w:rsid w:val="0B34DB3E"/>
    <w:rsid w:val="0B4A0E37"/>
    <w:rsid w:val="0B576066"/>
    <w:rsid w:val="0B709472"/>
    <w:rsid w:val="0B796AC7"/>
    <w:rsid w:val="0B8EDD9C"/>
    <w:rsid w:val="0B929D70"/>
    <w:rsid w:val="0B99485A"/>
    <w:rsid w:val="0BB2D6FA"/>
    <w:rsid w:val="0BC7605F"/>
    <w:rsid w:val="0BCBB044"/>
    <w:rsid w:val="0BD2E5D5"/>
    <w:rsid w:val="0BD470F2"/>
    <w:rsid w:val="0BD6C179"/>
    <w:rsid w:val="0BDF0140"/>
    <w:rsid w:val="0BE0079B"/>
    <w:rsid w:val="0BF1FEA3"/>
    <w:rsid w:val="0BFDA750"/>
    <w:rsid w:val="0BFF43E0"/>
    <w:rsid w:val="0C01F970"/>
    <w:rsid w:val="0C0909DF"/>
    <w:rsid w:val="0C2EF18D"/>
    <w:rsid w:val="0C3242EE"/>
    <w:rsid w:val="0C337598"/>
    <w:rsid w:val="0C34B08E"/>
    <w:rsid w:val="0C542C76"/>
    <w:rsid w:val="0C60CDCD"/>
    <w:rsid w:val="0C6662B7"/>
    <w:rsid w:val="0C805C0F"/>
    <w:rsid w:val="0C84F50B"/>
    <w:rsid w:val="0C877181"/>
    <w:rsid w:val="0C8A2D86"/>
    <w:rsid w:val="0C8BB85A"/>
    <w:rsid w:val="0CA6FF41"/>
    <w:rsid w:val="0CB5F561"/>
    <w:rsid w:val="0CB9186D"/>
    <w:rsid w:val="0CCD4DB2"/>
    <w:rsid w:val="0CD6CBDB"/>
    <w:rsid w:val="0CD81E02"/>
    <w:rsid w:val="0CD97975"/>
    <w:rsid w:val="0CEBE92B"/>
    <w:rsid w:val="0CEF7AF0"/>
    <w:rsid w:val="0D043988"/>
    <w:rsid w:val="0D115310"/>
    <w:rsid w:val="0D118025"/>
    <w:rsid w:val="0D38BC95"/>
    <w:rsid w:val="0D3C70ED"/>
    <w:rsid w:val="0D434543"/>
    <w:rsid w:val="0D510176"/>
    <w:rsid w:val="0D56FA0C"/>
    <w:rsid w:val="0D5F9F65"/>
    <w:rsid w:val="0D6A5727"/>
    <w:rsid w:val="0D71A50D"/>
    <w:rsid w:val="0D74B557"/>
    <w:rsid w:val="0D7571D4"/>
    <w:rsid w:val="0D76352E"/>
    <w:rsid w:val="0D76F22A"/>
    <w:rsid w:val="0D8861CF"/>
    <w:rsid w:val="0D9AB889"/>
    <w:rsid w:val="0D9D43B7"/>
    <w:rsid w:val="0DA301E8"/>
    <w:rsid w:val="0DAD735B"/>
    <w:rsid w:val="0DADD461"/>
    <w:rsid w:val="0DB0D711"/>
    <w:rsid w:val="0DC88D27"/>
    <w:rsid w:val="0DCD50CE"/>
    <w:rsid w:val="0DCEC1F0"/>
    <w:rsid w:val="0DE25709"/>
    <w:rsid w:val="0DF85C94"/>
    <w:rsid w:val="0E2BE27E"/>
    <w:rsid w:val="0E2DC072"/>
    <w:rsid w:val="0E43999F"/>
    <w:rsid w:val="0E741AEE"/>
    <w:rsid w:val="0EA612C7"/>
    <w:rsid w:val="0EC92581"/>
    <w:rsid w:val="0ECB79D7"/>
    <w:rsid w:val="0ECC96DE"/>
    <w:rsid w:val="0ED558B0"/>
    <w:rsid w:val="0EE77C7A"/>
    <w:rsid w:val="0EECBCB5"/>
    <w:rsid w:val="0F1022C8"/>
    <w:rsid w:val="0F29A5E1"/>
    <w:rsid w:val="0F3E08C7"/>
    <w:rsid w:val="0F41BC2D"/>
    <w:rsid w:val="0F5677D9"/>
    <w:rsid w:val="0F7A47AA"/>
    <w:rsid w:val="0F83E335"/>
    <w:rsid w:val="0F99A203"/>
    <w:rsid w:val="0FABD190"/>
    <w:rsid w:val="0FAC60E1"/>
    <w:rsid w:val="0FAC9CC0"/>
    <w:rsid w:val="0FAE5EF1"/>
    <w:rsid w:val="0FC47C6A"/>
    <w:rsid w:val="0FCC9FD2"/>
    <w:rsid w:val="0FD24B04"/>
    <w:rsid w:val="0FE273EA"/>
    <w:rsid w:val="100E80C0"/>
    <w:rsid w:val="1019540C"/>
    <w:rsid w:val="1031C0C3"/>
    <w:rsid w:val="103466E4"/>
    <w:rsid w:val="104966A6"/>
    <w:rsid w:val="10626FF9"/>
    <w:rsid w:val="106349FB"/>
    <w:rsid w:val="106AF9AF"/>
    <w:rsid w:val="106D7F4E"/>
    <w:rsid w:val="106E222D"/>
    <w:rsid w:val="1083E273"/>
    <w:rsid w:val="10846C06"/>
    <w:rsid w:val="1084E061"/>
    <w:rsid w:val="1085E31A"/>
    <w:rsid w:val="1098DAEA"/>
    <w:rsid w:val="109A81F0"/>
    <w:rsid w:val="10A6811E"/>
    <w:rsid w:val="10F638DA"/>
    <w:rsid w:val="10FB5099"/>
    <w:rsid w:val="1102D317"/>
    <w:rsid w:val="1129B483"/>
    <w:rsid w:val="112C68E1"/>
    <w:rsid w:val="11467EA7"/>
    <w:rsid w:val="1147B787"/>
    <w:rsid w:val="116CBC98"/>
    <w:rsid w:val="11907D46"/>
    <w:rsid w:val="1194DC6D"/>
    <w:rsid w:val="1195B5A6"/>
    <w:rsid w:val="119B4E79"/>
    <w:rsid w:val="119DDC92"/>
    <w:rsid w:val="11A841CC"/>
    <w:rsid w:val="11A85DD3"/>
    <w:rsid w:val="11B79798"/>
    <w:rsid w:val="11CC852C"/>
    <w:rsid w:val="11F33B68"/>
    <w:rsid w:val="1202A883"/>
    <w:rsid w:val="123D38C4"/>
    <w:rsid w:val="125E3D7F"/>
    <w:rsid w:val="126A4FC3"/>
    <w:rsid w:val="127DC9A0"/>
    <w:rsid w:val="12942934"/>
    <w:rsid w:val="129BDD5D"/>
    <w:rsid w:val="129E5127"/>
    <w:rsid w:val="129F1A84"/>
    <w:rsid w:val="129FD3AF"/>
    <w:rsid w:val="12A029CD"/>
    <w:rsid w:val="12D38F5F"/>
    <w:rsid w:val="12E0C27A"/>
    <w:rsid w:val="130190C8"/>
    <w:rsid w:val="1305332C"/>
    <w:rsid w:val="130CA961"/>
    <w:rsid w:val="130D06DA"/>
    <w:rsid w:val="130E5751"/>
    <w:rsid w:val="1312EECE"/>
    <w:rsid w:val="1315D25D"/>
    <w:rsid w:val="13219C7F"/>
    <w:rsid w:val="134A8675"/>
    <w:rsid w:val="135418D3"/>
    <w:rsid w:val="138D242C"/>
    <w:rsid w:val="13960B5F"/>
    <w:rsid w:val="139E2EFD"/>
    <w:rsid w:val="13A34019"/>
    <w:rsid w:val="13AFCD48"/>
    <w:rsid w:val="13B0D14A"/>
    <w:rsid w:val="13BB6B57"/>
    <w:rsid w:val="13BB8FCF"/>
    <w:rsid w:val="13C71BAB"/>
    <w:rsid w:val="13DB0E4D"/>
    <w:rsid w:val="13F09F8A"/>
    <w:rsid w:val="13FE03A5"/>
    <w:rsid w:val="140DA737"/>
    <w:rsid w:val="141571C8"/>
    <w:rsid w:val="14159272"/>
    <w:rsid w:val="14270574"/>
    <w:rsid w:val="142DBC79"/>
    <w:rsid w:val="14348000"/>
    <w:rsid w:val="14389513"/>
    <w:rsid w:val="14465F24"/>
    <w:rsid w:val="144CBF77"/>
    <w:rsid w:val="14695ADE"/>
    <w:rsid w:val="148B191C"/>
    <w:rsid w:val="149FA989"/>
    <w:rsid w:val="14A0703C"/>
    <w:rsid w:val="14B8E2EC"/>
    <w:rsid w:val="14BFF188"/>
    <w:rsid w:val="14CC89F5"/>
    <w:rsid w:val="14CE5641"/>
    <w:rsid w:val="14CF19DC"/>
    <w:rsid w:val="14D24F4D"/>
    <w:rsid w:val="14DE0379"/>
    <w:rsid w:val="14E0BA2D"/>
    <w:rsid w:val="14F6B519"/>
    <w:rsid w:val="1501597A"/>
    <w:rsid w:val="150C384F"/>
    <w:rsid w:val="151EC12B"/>
    <w:rsid w:val="15231F43"/>
    <w:rsid w:val="1542AF6F"/>
    <w:rsid w:val="15532835"/>
    <w:rsid w:val="1570B731"/>
    <w:rsid w:val="1586EC76"/>
    <w:rsid w:val="158A8F35"/>
    <w:rsid w:val="15A343EA"/>
    <w:rsid w:val="15A469DE"/>
    <w:rsid w:val="15B132E0"/>
    <w:rsid w:val="15CB52D7"/>
    <w:rsid w:val="15E32BF6"/>
    <w:rsid w:val="15E4DF5B"/>
    <w:rsid w:val="15EEE8CC"/>
    <w:rsid w:val="15F935E8"/>
    <w:rsid w:val="16205EAB"/>
    <w:rsid w:val="1621B519"/>
    <w:rsid w:val="1648505E"/>
    <w:rsid w:val="164B4A9D"/>
    <w:rsid w:val="164F97C0"/>
    <w:rsid w:val="165EEE70"/>
    <w:rsid w:val="165FF796"/>
    <w:rsid w:val="166068DC"/>
    <w:rsid w:val="166FF6B6"/>
    <w:rsid w:val="168502C9"/>
    <w:rsid w:val="1698B479"/>
    <w:rsid w:val="16A1B888"/>
    <w:rsid w:val="16BFC553"/>
    <w:rsid w:val="16DAAFD2"/>
    <w:rsid w:val="16E8DFCB"/>
    <w:rsid w:val="16F14D18"/>
    <w:rsid w:val="1711302B"/>
    <w:rsid w:val="171828E4"/>
    <w:rsid w:val="171858FB"/>
    <w:rsid w:val="17379EDD"/>
    <w:rsid w:val="173C6D2E"/>
    <w:rsid w:val="173F04B3"/>
    <w:rsid w:val="175B07A4"/>
    <w:rsid w:val="176EF64D"/>
    <w:rsid w:val="176F1B4A"/>
    <w:rsid w:val="1773CDD9"/>
    <w:rsid w:val="179AA4E4"/>
    <w:rsid w:val="17A3BAE6"/>
    <w:rsid w:val="17B0E867"/>
    <w:rsid w:val="17B15AB0"/>
    <w:rsid w:val="17BBF42D"/>
    <w:rsid w:val="17D8FC16"/>
    <w:rsid w:val="17EBD95A"/>
    <w:rsid w:val="18138777"/>
    <w:rsid w:val="18217606"/>
    <w:rsid w:val="182C7754"/>
    <w:rsid w:val="1838CAE9"/>
    <w:rsid w:val="183D31F7"/>
    <w:rsid w:val="184DEAEA"/>
    <w:rsid w:val="18545D70"/>
    <w:rsid w:val="1877D359"/>
    <w:rsid w:val="189E5992"/>
    <w:rsid w:val="18A6C6D2"/>
    <w:rsid w:val="18A75070"/>
    <w:rsid w:val="18D0604B"/>
    <w:rsid w:val="18EB72FD"/>
    <w:rsid w:val="1909DCE4"/>
    <w:rsid w:val="190B4D81"/>
    <w:rsid w:val="190D9081"/>
    <w:rsid w:val="19195B45"/>
    <w:rsid w:val="193836E9"/>
    <w:rsid w:val="195CC8A5"/>
    <w:rsid w:val="19685235"/>
    <w:rsid w:val="19761304"/>
    <w:rsid w:val="1983DECD"/>
    <w:rsid w:val="19A0B3CA"/>
    <w:rsid w:val="19AAF44B"/>
    <w:rsid w:val="19ABD99D"/>
    <w:rsid w:val="19B47D11"/>
    <w:rsid w:val="19BB333D"/>
    <w:rsid w:val="19DAB3D5"/>
    <w:rsid w:val="19E82AE6"/>
    <w:rsid w:val="19EFF057"/>
    <w:rsid w:val="1A0515D9"/>
    <w:rsid w:val="1A05E31D"/>
    <w:rsid w:val="1A131C1C"/>
    <w:rsid w:val="1A14CB32"/>
    <w:rsid w:val="1A178285"/>
    <w:rsid w:val="1A1D506A"/>
    <w:rsid w:val="1A30373A"/>
    <w:rsid w:val="1A3DE0D2"/>
    <w:rsid w:val="1A48C7F7"/>
    <w:rsid w:val="1A58182B"/>
    <w:rsid w:val="1A7B26F2"/>
    <w:rsid w:val="1A7FE10C"/>
    <w:rsid w:val="1A912439"/>
    <w:rsid w:val="1A971902"/>
    <w:rsid w:val="1AA147C8"/>
    <w:rsid w:val="1AAFC7C5"/>
    <w:rsid w:val="1AB18B13"/>
    <w:rsid w:val="1AFCB731"/>
    <w:rsid w:val="1B01632F"/>
    <w:rsid w:val="1B09B3DB"/>
    <w:rsid w:val="1B29A0D7"/>
    <w:rsid w:val="1B2B33E3"/>
    <w:rsid w:val="1B35D3F0"/>
    <w:rsid w:val="1B3895C9"/>
    <w:rsid w:val="1B403086"/>
    <w:rsid w:val="1B9B1E91"/>
    <w:rsid w:val="1BAD6235"/>
    <w:rsid w:val="1BB16887"/>
    <w:rsid w:val="1BB32696"/>
    <w:rsid w:val="1BBED10D"/>
    <w:rsid w:val="1BCD4C68"/>
    <w:rsid w:val="1BD28EA2"/>
    <w:rsid w:val="1BD5FF82"/>
    <w:rsid w:val="1BD6E4C6"/>
    <w:rsid w:val="1BDEC944"/>
    <w:rsid w:val="1BEA3E95"/>
    <w:rsid w:val="1BF179AD"/>
    <w:rsid w:val="1C0E0713"/>
    <w:rsid w:val="1C0FB288"/>
    <w:rsid w:val="1C151AD8"/>
    <w:rsid w:val="1C2C29F3"/>
    <w:rsid w:val="1C3AF040"/>
    <w:rsid w:val="1C41604F"/>
    <w:rsid w:val="1C4287AE"/>
    <w:rsid w:val="1C472C6D"/>
    <w:rsid w:val="1C572B81"/>
    <w:rsid w:val="1C676594"/>
    <w:rsid w:val="1C70293E"/>
    <w:rsid w:val="1C7266ED"/>
    <w:rsid w:val="1C79951F"/>
    <w:rsid w:val="1CBC8C84"/>
    <w:rsid w:val="1CBCA385"/>
    <w:rsid w:val="1CC51761"/>
    <w:rsid w:val="1CD86A07"/>
    <w:rsid w:val="1CF3AECA"/>
    <w:rsid w:val="1CF96855"/>
    <w:rsid w:val="1CFCB209"/>
    <w:rsid w:val="1CFCCFE4"/>
    <w:rsid w:val="1D0A986B"/>
    <w:rsid w:val="1D0C3082"/>
    <w:rsid w:val="1D168B64"/>
    <w:rsid w:val="1D1F6CC9"/>
    <w:rsid w:val="1D37A11D"/>
    <w:rsid w:val="1D514689"/>
    <w:rsid w:val="1D671677"/>
    <w:rsid w:val="1DB461D7"/>
    <w:rsid w:val="1DB49DEE"/>
    <w:rsid w:val="1DC8058E"/>
    <w:rsid w:val="1DCAE978"/>
    <w:rsid w:val="1DCBDFA2"/>
    <w:rsid w:val="1DD972AB"/>
    <w:rsid w:val="1DF16F2F"/>
    <w:rsid w:val="1DFCC15A"/>
    <w:rsid w:val="1E025963"/>
    <w:rsid w:val="1E2CAE1A"/>
    <w:rsid w:val="1E4EA613"/>
    <w:rsid w:val="1E4FBEEB"/>
    <w:rsid w:val="1E654D7F"/>
    <w:rsid w:val="1E6BFFEA"/>
    <w:rsid w:val="1E6F73A8"/>
    <w:rsid w:val="1E728C19"/>
    <w:rsid w:val="1E8F1BBF"/>
    <w:rsid w:val="1E9984C5"/>
    <w:rsid w:val="1E99D500"/>
    <w:rsid w:val="1EBBB375"/>
    <w:rsid w:val="1EC1CE26"/>
    <w:rsid w:val="1EC3F799"/>
    <w:rsid w:val="1ED4E4B6"/>
    <w:rsid w:val="1ED530D3"/>
    <w:rsid w:val="1EEA3757"/>
    <w:rsid w:val="1EEFCB4B"/>
    <w:rsid w:val="1EF5F220"/>
    <w:rsid w:val="1EFEABA3"/>
    <w:rsid w:val="1F2D4757"/>
    <w:rsid w:val="1F5C5B07"/>
    <w:rsid w:val="1F654732"/>
    <w:rsid w:val="1F7BCE03"/>
    <w:rsid w:val="1F812A24"/>
    <w:rsid w:val="1F85DDF3"/>
    <w:rsid w:val="1FC22979"/>
    <w:rsid w:val="1FCA45F7"/>
    <w:rsid w:val="1FCFCD4C"/>
    <w:rsid w:val="1FD94BF6"/>
    <w:rsid w:val="1FF0D51E"/>
    <w:rsid w:val="1FF6E2F7"/>
    <w:rsid w:val="2004F0FB"/>
    <w:rsid w:val="20205DE5"/>
    <w:rsid w:val="20459238"/>
    <w:rsid w:val="20541264"/>
    <w:rsid w:val="206D72AE"/>
    <w:rsid w:val="20735544"/>
    <w:rsid w:val="20742748"/>
    <w:rsid w:val="208C5437"/>
    <w:rsid w:val="2090BEBD"/>
    <w:rsid w:val="2097CDE2"/>
    <w:rsid w:val="20AE5D6E"/>
    <w:rsid w:val="20B981C5"/>
    <w:rsid w:val="20BBF797"/>
    <w:rsid w:val="20BCB48F"/>
    <w:rsid w:val="20BFFB84"/>
    <w:rsid w:val="20CCB57E"/>
    <w:rsid w:val="20DEE79D"/>
    <w:rsid w:val="20E1008C"/>
    <w:rsid w:val="20E21057"/>
    <w:rsid w:val="20F0071F"/>
    <w:rsid w:val="21052AB7"/>
    <w:rsid w:val="211568E8"/>
    <w:rsid w:val="211A0CBD"/>
    <w:rsid w:val="212117AE"/>
    <w:rsid w:val="21263D86"/>
    <w:rsid w:val="2137EC7D"/>
    <w:rsid w:val="213C8254"/>
    <w:rsid w:val="2149CD55"/>
    <w:rsid w:val="21664A5C"/>
    <w:rsid w:val="216A85F7"/>
    <w:rsid w:val="216C5ED0"/>
    <w:rsid w:val="218829CC"/>
    <w:rsid w:val="219346A4"/>
    <w:rsid w:val="2195797C"/>
    <w:rsid w:val="2195F43D"/>
    <w:rsid w:val="21BA0B37"/>
    <w:rsid w:val="21E260B7"/>
    <w:rsid w:val="21E28761"/>
    <w:rsid w:val="21F04B96"/>
    <w:rsid w:val="2203039C"/>
    <w:rsid w:val="2212D375"/>
    <w:rsid w:val="2213EA76"/>
    <w:rsid w:val="2216264F"/>
    <w:rsid w:val="22191E19"/>
    <w:rsid w:val="2228556E"/>
    <w:rsid w:val="22511893"/>
    <w:rsid w:val="225C2817"/>
    <w:rsid w:val="229C8BCF"/>
    <w:rsid w:val="22A470C6"/>
    <w:rsid w:val="22DBEF83"/>
    <w:rsid w:val="22E4BE22"/>
    <w:rsid w:val="22F11879"/>
    <w:rsid w:val="22F39FBA"/>
    <w:rsid w:val="230B850A"/>
    <w:rsid w:val="23181253"/>
    <w:rsid w:val="2334E582"/>
    <w:rsid w:val="2344DFF8"/>
    <w:rsid w:val="23537A30"/>
    <w:rsid w:val="23597B99"/>
    <w:rsid w:val="235A3FE0"/>
    <w:rsid w:val="236039D8"/>
    <w:rsid w:val="23755AC4"/>
    <w:rsid w:val="23784DA4"/>
    <w:rsid w:val="239898BC"/>
    <w:rsid w:val="239C721B"/>
    <w:rsid w:val="23AA524A"/>
    <w:rsid w:val="23BBC5DA"/>
    <w:rsid w:val="23BF208E"/>
    <w:rsid w:val="23F8FA25"/>
    <w:rsid w:val="23F94AB2"/>
    <w:rsid w:val="24080F28"/>
    <w:rsid w:val="24116786"/>
    <w:rsid w:val="2433FF4C"/>
    <w:rsid w:val="243644F7"/>
    <w:rsid w:val="24418D49"/>
    <w:rsid w:val="244BD0ED"/>
    <w:rsid w:val="24574E30"/>
    <w:rsid w:val="24664B4D"/>
    <w:rsid w:val="24666848"/>
    <w:rsid w:val="2470C655"/>
    <w:rsid w:val="24925C90"/>
    <w:rsid w:val="249CA1F7"/>
    <w:rsid w:val="24A2BB24"/>
    <w:rsid w:val="24B0ADE9"/>
    <w:rsid w:val="24C0EAB7"/>
    <w:rsid w:val="24C25915"/>
    <w:rsid w:val="24C90E6B"/>
    <w:rsid w:val="24D8DC1A"/>
    <w:rsid w:val="24E3A4D6"/>
    <w:rsid w:val="24E5ADDA"/>
    <w:rsid w:val="24EF938B"/>
    <w:rsid w:val="2504715F"/>
    <w:rsid w:val="250C9C9C"/>
    <w:rsid w:val="251F254F"/>
    <w:rsid w:val="252B938D"/>
    <w:rsid w:val="25378187"/>
    <w:rsid w:val="25410C6D"/>
    <w:rsid w:val="256B450D"/>
    <w:rsid w:val="257062D3"/>
    <w:rsid w:val="25865053"/>
    <w:rsid w:val="25899906"/>
    <w:rsid w:val="25970C4D"/>
    <w:rsid w:val="259A35A7"/>
    <w:rsid w:val="259E6952"/>
    <w:rsid w:val="25A505C0"/>
    <w:rsid w:val="25BF001D"/>
    <w:rsid w:val="25CCFCA7"/>
    <w:rsid w:val="25D960B1"/>
    <w:rsid w:val="25EF8CEC"/>
    <w:rsid w:val="25FB0507"/>
    <w:rsid w:val="25FD124D"/>
    <w:rsid w:val="2611FB89"/>
    <w:rsid w:val="262919BA"/>
    <w:rsid w:val="26326725"/>
    <w:rsid w:val="263501CE"/>
    <w:rsid w:val="2636287E"/>
    <w:rsid w:val="26404A02"/>
    <w:rsid w:val="264121B1"/>
    <w:rsid w:val="2645A41B"/>
    <w:rsid w:val="264AEEE9"/>
    <w:rsid w:val="26559488"/>
    <w:rsid w:val="265B1089"/>
    <w:rsid w:val="2660A812"/>
    <w:rsid w:val="2660AB7A"/>
    <w:rsid w:val="2666EDCE"/>
    <w:rsid w:val="266FCDDD"/>
    <w:rsid w:val="26840538"/>
    <w:rsid w:val="2693FFC1"/>
    <w:rsid w:val="269723E4"/>
    <w:rsid w:val="26997C77"/>
    <w:rsid w:val="26A1ECE0"/>
    <w:rsid w:val="26B157B7"/>
    <w:rsid w:val="26BC8D6F"/>
    <w:rsid w:val="26C26605"/>
    <w:rsid w:val="26CC1D21"/>
    <w:rsid w:val="26CDA4D8"/>
    <w:rsid w:val="26DDE076"/>
    <w:rsid w:val="26E400E3"/>
    <w:rsid w:val="26F21AF6"/>
    <w:rsid w:val="26F40DDB"/>
    <w:rsid w:val="2707F7A8"/>
    <w:rsid w:val="271E230E"/>
    <w:rsid w:val="2722FF2A"/>
    <w:rsid w:val="272D3DDF"/>
    <w:rsid w:val="2742BE02"/>
    <w:rsid w:val="2749C241"/>
    <w:rsid w:val="2754D85A"/>
    <w:rsid w:val="276161BC"/>
    <w:rsid w:val="27806A2D"/>
    <w:rsid w:val="27918317"/>
    <w:rsid w:val="27951BAF"/>
    <w:rsid w:val="27A52BE7"/>
    <w:rsid w:val="27BF0B98"/>
    <w:rsid w:val="27DFAD4C"/>
    <w:rsid w:val="27E06156"/>
    <w:rsid w:val="2810E7DE"/>
    <w:rsid w:val="281A9597"/>
    <w:rsid w:val="281DB38A"/>
    <w:rsid w:val="281F9554"/>
    <w:rsid w:val="28460F2E"/>
    <w:rsid w:val="2871B98B"/>
    <w:rsid w:val="287314EB"/>
    <w:rsid w:val="28836062"/>
    <w:rsid w:val="288AC4CA"/>
    <w:rsid w:val="28A904AA"/>
    <w:rsid w:val="28D4F291"/>
    <w:rsid w:val="2908E2C5"/>
    <w:rsid w:val="2914B7C2"/>
    <w:rsid w:val="291E2091"/>
    <w:rsid w:val="291FBC5A"/>
    <w:rsid w:val="2934EDA7"/>
    <w:rsid w:val="294936BF"/>
    <w:rsid w:val="29547949"/>
    <w:rsid w:val="299D0828"/>
    <w:rsid w:val="29A157FD"/>
    <w:rsid w:val="29A4DBF9"/>
    <w:rsid w:val="29ACF152"/>
    <w:rsid w:val="29B32D54"/>
    <w:rsid w:val="29DFC8CB"/>
    <w:rsid w:val="29F4B001"/>
    <w:rsid w:val="2A00E46A"/>
    <w:rsid w:val="2A044767"/>
    <w:rsid w:val="2A0F0E3F"/>
    <w:rsid w:val="2A348B82"/>
    <w:rsid w:val="2A40F237"/>
    <w:rsid w:val="2A43CB54"/>
    <w:rsid w:val="2A462677"/>
    <w:rsid w:val="2A4B3610"/>
    <w:rsid w:val="2A551B14"/>
    <w:rsid w:val="2A5D1F86"/>
    <w:rsid w:val="2A64F717"/>
    <w:rsid w:val="2A8439C5"/>
    <w:rsid w:val="2A920ADB"/>
    <w:rsid w:val="2A9384DA"/>
    <w:rsid w:val="2ABD97E4"/>
    <w:rsid w:val="2ABF2E73"/>
    <w:rsid w:val="2AEF2FA6"/>
    <w:rsid w:val="2B0555B0"/>
    <w:rsid w:val="2B12E884"/>
    <w:rsid w:val="2B1C0ED0"/>
    <w:rsid w:val="2B34A8E3"/>
    <w:rsid w:val="2B40BA1C"/>
    <w:rsid w:val="2B4497EF"/>
    <w:rsid w:val="2B5AFEF1"/>
    <w:rsid w:val="2B77BAC5"/>
    <w:rsid w:val="2B95D1D9"/>
    <w:rsid w:val="2B980388"/>
    <w:rsid w:val="2BD13242"/>
    <w:rsid w:val="2BD828E1"/>
    <w:rsid w:val="2BE9809F"/>
    <w:rsid w:val="2BFA27FC"/>
    <w:rsid w:val="2BFF414A"/>
    <w:rsid w:val="2C0881FA"/>
    <w:rsid w:val="2C0E2CB5"/>
    <w:rsid w:val="2C176254"/>
    <w:rsid w:val="2C193EF0"/>
    <w:rsid w:val="2C1B66BC"/>
    <w:rsid w:val="2C29055C"/>
    <w:rsid w:val="2C2A23B5"/>
    <w:rsid w:val="2C34E849"/>
    <w:rsid w:val="2C38381F"/>
    <w:rsid w:val="2C433D3F"/>
    <w:rsid w:val="2C4BE3C6"/>
    <w:rsid w:val="2C4C430D"/>
    <w:rsid w:val="2C579EBE"/>
    <w:rsid w:val="2C5F88CD"/>
    <w:rsid w:val="2C660EA7"/>
    <w:rsid w:val="2C75F2C6"/>
    <w:rsid w:val="2C7B0EBB"/>
    <w:rsid w:val="2C8060B3"/>
    <w:rsid w:val="2C9B7DD8"/>
    <w:rsid w:val="2CB80392"/>
    <w:rsid w:val="2CBA4855"/>
    <w:rsid w:val="2CCA9FE7"/>
    <w:rsid w:val="2CDA853A"/>
    <w:rsid w:val="2CEB234C"/>
    <w:rsid w:val="2CF9C54E"/>
    <w:rsid w:val="2D01DDF2"/>
    <w:rsid w:val="2D03021A"/>
    <w:rsid w:val="2D13C59C"/>
    <w:rsid w:val="2D2330FD"/>
    <w:rsid w:val="2D2EC946"/>
    <w:rsid w:val="2D39EEE4"/>
    <w:rsid w:val="2D51877A"/>
    <w:rsid w:val="2D522543"/>
    <w:rsid w:val="2D67D322"/>
    <w:rsid w:val="2D6DD040"/>
    <w:rsid w:val="2D79AA5A"/>
    <w:rsid w:val="2D7A72A8"/>
    <w:rsid w:val="2D802CA8"/>
    <w:rsid w:val="2D9D641B"/>
    <w:rsid w:val="2DA19E50"/>
    <w:rsid w:val="2DA6677E"/>
    <w:rsid w:val="2DBF4C08"/>
    <w:rsid w:val="2DC6DDCC"/>
    <w:rsid w:val="2DCE267F"/>
    <w:rsid w:val="2DE56674"/>
    <w:rsid w:val="2DEC939C"/>
    <w:rsid w:val="2DEEE6F7"/>
    <w:rsid w:val="2DFFA0D7"/>
    <w:rsid w:val="2E0AB53F"/>
    <w:rsid w:val="2E0C40A0"/>
    <w:rsid w:val="2E129B11"/>
    <w:rsid w:val="2E179517"/>
    <w:rsid w:val="2E1A705D"/>
    <w:rsid w:val="2E1EBE08"/>
    <w:rsid w:val="2E324160"/>
    <w:rsid w:val="2E4486C6"/>
    <w:rsid w:val="2E597131"/>
    <w:rsid w:val="2E66F5C1"/>
    <w:rsid w:val="2E72CD4C"/>
    <w:rsid w:val="2E7E2C4E"/>
    <w:rsid w:val="2E8FBC06"/>
    <w:rsid w:val="2E976D05"/>
    <w:rsid w:val="2EACC78D"/>
    <w:rsid w:val="2EC3B3F1"/>
    <w:rsid w:val="2ED7D85E"/>
    <w:rsid w:val="2EE17AD2"/>
    <w:rsid w:val="2EF266F1"/>
    <w:rsid w:val="2EF2AA20"/>
    <w:rsid w:val="2F0D8686"/>
    <w:rsid w:val="2F23AA19"/>
    <w:rsid w:val="2F321014"/>
    <w:rsid w:val="2F3689ED"/>
    <w:rsid w:val="2F38A6BA"/>
    <w:rsid w:val="2F38A79C"/>
    <w:rsid w:val="2F41F75E"/>
    <w:rsid w:val="2F45E131"/>
    <w:rsid w:val="2F4C9BC2"/>
    <w:rsid w:val="2F53E831"/>
    <w:rsid w:val="2F5AC8AD"/>
    <w:rsid w:val="2F6A8CF4"/>
    <w:rsid w:val="2F74A89B"/>
    <w:rsid w:val="2F75E0BC"/>
    <w:rsid w:val="2F7729D3"/>
    <w:rsid w:val="2F814D4F"/>
    <w:rsid w:val="2F89A252"/>
    <w:rsid w:val="2F93AED6"/>
    <w:rsid w:val="2FA69423"/>
    <w:rsid w:val="2FB2EBD0"/>
    <w:rsid w:val="2FBA4FD0"/>
    <w:rsid w:val="2FE8F5D6"/>
    <w:rsid w:val="3026966D"/>
    <w:rsid w:val="302DD1FF"/>
    <w:rsid w:val="303663A3"/>
    <w:rsid w:val="30406337"/>
    <w:rsid w:val="304CD856"/>
    <w:rsid w:val="3054D339"/>
    <w:rsid w:val="3066AD25"/>
    <w:rsid w:val="30704015"/>
    <w:rsid w:val="3073EE12"/>
    <w:rsid w:val="30748447"/>
    <w:rsid w:val="30804934"/>
    <w:rsid w:val="3089EBA7"/>
    <w:rsid w:val="308DF08B"/>
    <w:rsid w:val="30B2BC34"/>
    <w:rsid w:val="30C61954"/>
    <w:rsid w:val="30E22356"/>
    <w:rsid w:val="30EC8B3A"/>
    <w:rsid w:val="30FE942B"/>
    <w:rsid w:val="311B7F16"/>
    <w:rsid w:val="312BB77F"/>
    <w:rsid w:val="313B1F9B"/>
    <w:rsid w:val="314526BB"/>
    <w:rsid w:val="31459F0B"/>
    <w:rsid w:val="31492F7A"/>
    <w:rsid w:val="31610CFF"/>
    <w:rsid w:val="3161C9B4"/>
    <w:rsid w:val="316693C8"/>
    <w:rsid w:val="316FD844"/>
    <w:rsid w:val="3174030A"/>
    <w:rsid w:val="317AB53C"/>
    <w:rsid w:val="317D6DA6"/>
    <w:rsid w:val="318853FC"/>
    <w:rsid w:val="318B717A"/>
    <w:rsid w:val="3191D870"/>
    <w:rsid w:val="31A70CB1"/>
    <w:rsid w:val="31B2D933"/>
    <w:rsid w:val="31B6D4B3"/>
    <w:rsid w:val="31BC4664"/>
    <w:rsid w:val="31C3BEDA"/>
    <w:rsid w:val="31CEDCDD"/>
    <w:rsid w:val="31D77F30"/>
    <w:rsid w:val="31DB5A1B"/>
    <w:rsid w:val="31DBB19B"/>
    <w:rsid w:val="31DDEB63"/>
    <w:rsid w:val="31F8281C"/>
    <w:rsid w:val="320AAE60"/>
    <w:rsid w:val="320E4DF9"/>
    <w:rsid w:val="32264B66"/>
    <w:rsid w:val="323176D7"/>
    <w:rsid w:val="324087C0"/>
    <w:rsid w:val="32420B55"/>
    <w:rsid w:val="32459EC5"/>
    <w:rsid w:val="324C3427"/>
    <w:rsid w:val="324F69BA"/>
    <w:rsid w:val="327F7EE9"/>
    <w:rsid w:val="3284602F"/>
    <w:rsid w:val="32847138"/>
    <w:rsid w:val="32A0F2CC"/>
    <w:rsid w:val="32C2A08A"/>
    <w:rsid w:val="32C3F4B8"/>
    <w:rsid w:val="32CEE21C"/>
    <w:rsid w:val="32DBFDFF"/>
    <w:rsid w:val="32E2CD85"/>
    <w:rsid w:val="32E39671"/>
    <w:rsid w:val="32E55D60"/>
    <w:rsid w:val="32FEBFE9"/>
    <w:rsid w:val="32FEFB0D"/>
    <w:rsid w:val="3306F8C3"/>
    <w:rsid w:val="330E4D43"/>
    <w:rsid w:val="3319D79B"/>
    <w:rsid w:val="3347427E"/>
    <w:rsid w:val="334CF4F9"/>
    <w:rsid w:val="33626E35"/>
    <w:rsid w:val="336445F8"/>
    <w:rsid w:val="336BD79E"/>
    <w:rsid w:val="33874E0F"/>
    <w:rsid w:val="33A36A9A"/>
    <w:rsid w:val="33B2AABB"/>
    <w:rsid w:val="33C37330"/>
    <w:rsid w:val="33D05D20"/>
    <w:rsid w:val="33DABC44"/>
    <w:rsid w:val="33E48D7F"/>
    <w:rsid w:val="33FC528F"/>
    <w:rsid w:val="340871F7"/>
    <w:rsid w:val="341ACBD7"/>
    <w:rsid w:val="34397EB5"/>
    <w:rsid w:val="344215E4"/>
    <w:rsid w:val="344F8598"/>
    <w:rsid w:val="3457FDD1"/>
    <w:rsid w:val="34612081"/>
    <w:rsid w:val="346192B7"/>
    <w:rsid w:val="346D97A6"/>
    <w:rsid w:val="347179C1"/>
    <w:rsid w:val="349A10F1"/>
    <w:rsid w:val="34A37C5A"/>
    <w:rsid w:val="34CB11E0"/>
    <w:rsid w:val="34E3497F"/>
    <w:rsid w:val="34E96E4D"/>
    <w:rsid w:val="34F95BDB"/>
    <w:rsid w:val="34FC4225"/>
    <w:rsid w:val="34FE340C"/>
    <w:rsid w:val="34FEE268"/>
    <w:rsid w:val="3508C89F"/>
    <w:rsid w:val="3508DF35"/>
    <w:rsid w:val="3513C246"/>
    <w:rsid w:val="35359538"/>
    <w:rsid w:val="35360284"/>
    <w:rsid w:val="353BDADD"/>
    <w:rsid w:val="353E534A"/>
    <w:rsid w:val="3546A19C"/>
    <w:rsid w:val="35734842"/>
    <w:rsid w:val="3574E206"/>
    <w:rsid w:val="358BA0C0"/>
    <w:rsid w:val="35960D12"/>
    <w:rsid w:val="35A3C730"/>
    <w:rsid w:val="35BB520A"/>
    <w:rsid w:val="35BE9830"/>
    <w:rsid w:val="35C5EF8D"/>
    <w:rsid w:val="35E215EC"/>
    <w:rsid w:val="35F5F5C8"/>
    <w:rsid w:val="360E6909"/>
    <w:rsid w:val="3614AFBF"/>
    <w:rsid w:val="36189720"/>
    <w:rsid w:val="36402FEE"/>
    <w:rsid w:val="36419B6A"/>
    <w:rsid w:val="3647A95B"/>
    <w:rsid w:val="36510F26"/>
    <w:rsid w:val="3657AE09"/>
    <w:rsid w:val="365939B8"/>
    <w:rsid w:val="3676D3F0"/>
    <w:rsid w:val="36798945"/>
    <w:rsid w:val="367B8CC2"/>
    <w:rsid w:val="36826D7A"/>
    <w:rsid w:val="368B842A"/>
    <w:rsid w:val="36ABDD0B"/>
    <w:rsid w:val="36C2497A"/>
    <w:rsid w:val="36C36D5B"/>
    <w:rsid w:val="36C61107"/>
    <w:rsid w:val="36D2B4DF"/>
    <w:rsid w:val="36D9D4BC"/>
    <w:rsid w:val="370353F6"/>
    <w:rsid w:val="370C0C62"/>
    <w:rsid w:val="3715C1A7"/>
    <w:rsid w:val="3744C8FB"/>
    <w:rsid w:val="3747A967"/>
    <w:rsid w:val="374CCA83"/>
    <w:rsid w:val="3753EC5F"/>
    <w:rsid w:val="375B76A1"/>
    <w:rsid w:val="375BC1C4"/>
    <w:rsid w:val="375CB7D4"/>
    <w:rsid w:val="375E19F0"/>
    <w:rsid w:val="3764D26A"/>
    <w:rsid w:val="3775055B"/>
    <w:rsid w:val="377D3299"/>
    <w:rsid w:val="378D27B9"/>
    <w:rsid w:val="379A10EB"/>
    <w:rsid w:val="37A119EB"/>
    <w:rsid w:val="37A6742D"/>
    <w:rsid w:val="37A8382D"/>
    <w:rsid w:val="37B7003E"/>
    <w:rsid w:val="37C8DEDF"/>
    <w:rsid w:val="37CEA423"/>
    <w:rsid w:val="37D287AE"/>
    <w:rsid w:val="37D3DD3E"/>
    <w:rsid w:val="37DEB738"/>
    <w:rsid w:val="37E452FA"/>
    <w:rsid w:val="37E6F3E1"/>
    <w:rsid w:val="37FABDD4"/>
    <w:rsid w:val="37FAE46A"/>
    <w:rsid w:val="38037B8B"/>
    <w:rsid w:val="38116D64"/>
    <w:rsid w:val="3812D470"/>
    <w:rsid w:val="3815AE98"/>
    <w:rsid w:val="38185C7E"/>
    <w:rsid w:val="3827367A"/>
    <w:rsid w:val="3844EC86"/>
    <w:rsid w:val="384C6863"/>
    <w:rsid w:val="38549C9C"/>
    <w:rsid w:val="3857AF36"/>
    <w:rsid w:val="3858F9F8"/>
    <w:rsid w:val="388A1899"/>
    <w:rsid w:val="38941C15"/>
    <w:rsid w:val="389CCA51"/>
    <w:rsid w:val="38B0368B"/>
    <w:rsid w:val="38B58AC1"/>
    <w:rsid w:val="38C68772"/>
    <w:rsid w:val="38D0CC43"/>
    <w:rsid w:val="38F9F169"/>
    <w:rsid w:val="39039481"/>
    <w:rsid w:val="3905EB36"/>
    <w:rsid w:val="391ADEDE"/>
    <w:rsid w:val="3933787E"/>
    <w:rsid w:val="3934C639"/>
    <w:rsid w:val="39431D40"/>
    <w:rsid w:val="3944F2D2"/>
    <w:rsid w:val="39490C42"/>
    <w:rsid w:val="3950479A"/>
    <w:rsid w:val="395BAA7D"/>
    <w:rsid w:val="397AF3BF"/>
    <w:rsid w:val="397D5666"/>
    <w:rsid w:val="39848FFC"/>
    <w:rsid w:val="39BE25F9"/>
    <w:rsid w:val="39C482CD"/>
    <w:rsid w:val="39DA24FB"/>
    <w:rsid w:val="39EEC399"/>
    <w:rsid w:val="39F219C4"/>
    <w:rsid w:val="39F4E71B"/>
    <w:rsid w:val="39F828A1"/>
    <w:rsid w:val="3A000E0B"/>
    <w:rsid w:val="3A3469DB"/>
    <w:rsid w:val="3A430EBE"/>
    <w:rsid w:val="3A46CEEC"/>
    <w:rsid w:val="3A4E004A"/>
    <w:rsid w:val="3A62D598"/>
    <w:rsid w:val="3A634ACF"/>
    <w:rsid w:val="3A63CA5A"/>
    <w:rsid w:val="3A7EF833"/>
    <w:rsid w:val="3A804FE7"/>
    <w:rsid w:val="3A87CA97"/>
    <w:rsid w:val="3A88980A"/>
    <w:rsid w:val="3A8B05FF"/>
    <w:rsid w:val="3A931D11"/>
    <w:rsid w:val="3A9425AE"/>
    <w:rsid w:val="3AA7862B"/>
    <w:rsid w:val="3AE856C0"/>
    <w:rsid w:val="3AF4A06C"/>
    <w:rsid w:val="3B24ED2B"/>
    <w:rsid w:val="3B2A55C4"/>
    <w:rsid w:val="3B2E5514"/>
    <w:rsid w:val="3B47AE48"/>
    <w:rsid w:val="3B498876"/>
    <w:rsid w:val="3B5F3C5C"/>
    <w:rsid w:val="3B67E04C"/>
    <w:rsid w:val="3B76372A"/>
    <w:rsid w:val="3B7847BD"/>
    <w:rsid w:val="3B98FD97"/>
    <w:rsid w:val="3BB1887D"/>
    <w:rsid w:val="3BB3E8BC"/>
    <w:rsid w:val="3BBD04CD"/>
    <w:rsid w:val="3BDAA1B7"/>
    <w:rsid w:val="3BDD9C2F"/>
    <w:rsid w:val="3BE5E81F"/>
    <w:rsid w:val="3BE70D7E"/>
    <w:rsid w:val="3BEB3F6A"/>
    <w:rsid w:val="3C042E2C"/>
    <w:rsid w:val="3C061125"/>
    <w:rsid w:val="3C177902"/>
    <w:rsid w:val="3C1DFE81"/>
    <w:rsid w:val="3C2530BD"/>
    <w:rsid w:val="3C26193F"/>
    <w:rsid w:val="3C2FCCA8"/>
    <w:rsid w:val="3C301953"/>
    <w:rsid w:val="3C304300"/>
    <w:rsid w:val="3C328258"/>
    <w:rsid w:val="3C454B5A"/>
    <w:rsid w:val="3C4FA98C"/>
    <w:rsid w:val="3C56960E"/>
    <w:rsid w:val="3C711153"/>
    <w:rsid w:val="3C74BFCE"/>
    <w:rsid w:val="3C80D78E"/>
    <w:rsid w:val="3CB0B711"/>
    <w:rsid w:val="3CB76A58"/>
    <w:rsid w:val="3CC507EF"/>
    <w:rsid w:val="3CCE2AFE"/>
    <w:rsid w:val="3CD03D31"/>
    <w:rsid w:val="3CD59951"/>
    <w:rsid w:val="3CD961E3"/>
    <w:rsid w:val="3CF24158"/>
    <w:rsid w:val="3D2E0629"/>
    <w:rsid w:val="3D30C732"/>
    <w:rsid w:val="3D36E301"/>
    <w:rsid w:val="3D4478CA"/>
    <w:rsid w:val="3D496DA8"/>
    <w:rsid w:val="3D4F40CE"/>
    <w:rsid w:val="3D5685B3"/>
    <w:rsid w:val="3D5703A1"/>
    <w:rsid w:val="3D5AF6CC"/>
    <w:rsid w:val="3D68E029"/>
    <w:rsid w:val="3D6EC358"/>
    <w:rsid w:val="3D7108B6"/>
    <w:rsid w:val="3D9BC2E9"/>
    <w:rsid w:val="3DB0CDCC"/>
    <w:rsid w:val="3DBF8134"/>
    <w:rsid w:val="3DCACEEC"/>
    <w:rsid w:val="3DCDA1DF"/>
    <w:rsid w:val="3DFAC5E5"/>
    <w:rsid w:val="3E29F19A"/>
    <w:rsid w:val="3E2A24FF"/>
    <w:rsid w:val="3E328E85"/>
    <w:rsid w:val="3E57C327"/>
    <w:rsid w:val="3E580E3B"/>
    <w:rsid w:val="3E5A1FC4"/>
    <w:rsid w:val="3E68BE21"/>
    <w:rsid w:val="3E6AED09"/>
    <w:rsid w:val="3E6F0840"/>
    <w:rsid w:val="3EB112A0"/>
    <w:rsid w:val="3EC8B341"/>
    <w:rsid w:val="3EF3A590"/>
    <w:rsid w:val="3F08B869"/>
    <w:rsid w:val="3F0B0AF8"/>
    <w:rsid w:val="3F150A03"/>
    <w:rsid w:val="3F188EAD"/>
    <w:rsid w:val="3F1A204C"/>
    <w:rsid w:val="3F2EBF82"/>
    <w:rsid w:val="3F4B7A60"/>
    <w:rsid w:val="3F543AC8"/>
    <w:rsid w:val="3F5A1B58"/>
    <w:rsid w:val="3F6087A3"/>
    <w:rsid w:val="3F721FD1"/>
    <w:rsid w:val="3F766848"/>
    <w:rsid w:val="3F861070"/>
    <w:rsid w:val="3F8F2CE5"/>
    <w:rsid w:val="3FD55064"/>
    <w:rsid w:val="3FEFEAEE"/>
    <w:rsid w:val="3FF24B80"/>
    <w:rsid w:val="400084C8"/>
    <w:rsid w:val="400A96A5"/>
    <w:rsid w:val="4036446B"/>
    <w:rsid w:val="404D8760"/>
    <w:rsid w:val="404F5EBB"/>
    <w:rsid w:val="40563543"/>
    <w:rsid w:val="405C1180"/>
    <w:rsid w:val="405EBFD5"/>
    <w:rsid w:val="406F7789"/>
    <w:rsid w:val="407C4281"/>
    <w:rsid w:val="407F74A2"/>
    <w:rsid w:val="408FA8E5"/>
    <w:rsid w:val="40A5FA0D"/>
    <w:rsid w:val="40A7FE98"/>
    <w:rsid w:val="40C788F9"/>
    <w:rsid w:val="40D6C5D2"/>
    <w:rsid w:val="40F0C1CD"/>
    <w:rsid w:val="410853CC"/>
    <w:rsid w:val="411392AA"/>
    <w:rsid w:val="4119BC24"/>
    <w:rsid w:val="411B03EC"/>
    <w:rsid w:val="411F00D9"/>
    <w:rsid w:val="41252958"/>
    <w:rsid w:val="4133C6E2"/>
    <w:rsid w:val="413B5423"/>
    <w:rsid w:val="413F0347"/>
    <w:rsid w:val="41459302"/>
    <w:rsid w:val="414674C9"/>
    <w:rsid w:val="4155081D"/>
    <w:rsid w:val="41775BE4"/>
    <w:rsid w:val="4191417A"/>
    <w:rsid w:val="419276A9"/>
    <w:rsid w:val="4193E98E"/>
    <w:rsid w:val="41AF4804"/>
    <w:rsid w:val="41DD3AC3"/>
    <w:rsid w:val="41EEF2B2"/>
    <w:rsid w:val="41F3DEAB"/>
    <w:rsid w:val="42195031"/>
    <w:rsid w:val="42623DEA"/>
    <w:rsid w:val="4267EE2C"/>
    <w:rsid w:val="427D24A1"/>
    <w:rsid w:val="429D95B3"/>
    <w:rsid w:val="429EC079"/>
    <w:rsid w:val="42A32C5F"/>
    <w:rsid w:val="42B743DB"/>
    <w:rsid w:val="42D9F164"/>
    <w:rsid w:val="42DA4B05"/>
    <w:rsid w:val="42DE8C3C"/>
    <w:rsid w:val="42E5CA27"/>
    <w:rsid w:val="42EB6236"/>
    <w:rsid w:val="42F9B898"/>
    <w:rsid w:val="42FB891C"/>
    <w:rsid w:val="43032630"/>
    <w:rsid w:val="430FBFB9"/>
    <w:rsid w:val="4327E8DC"/>
    <w:rsid w:val="432AFA53"/>
    <w:rsid w:val="432FBD4A"/>
    <w:rsid w:val="433B77C4"/>
    <w:rsid w:val="435D6AEE"/>
    <w:rsid w:val="43630A82"/>
    <w:rsid w:val="43696BA2"/>
    <w:rsid w:val="436F99DC"/>
    <w:rsid w:val="437686F1"/>
    <w:rsid w:val="437E87B8"/>
    <w:rsid w:val="4384902C"/>
    <w:rsid w:val="438708EE"/>
    <w:rsid w:val="43888A7E"/>
    <w:rsid w:val="4395B527"/>
    <w:rsid w:val="43A92748"/>
    <w:rsid w:val="43AD54DE"/>
    <w:rsid w:val="43D3D8C6"/>
    <w:rsid w:val="43D57B53"/>
    <w:rsid w:val="43E4605C"/>
    <w:rsid w:val="43E74A1D"/>
    <w:rsid w:val="440F60E4"/>
    <w:rsid w:val="4411B63F"/>
    <w:rsid w:val="44154F5E"/>
    <w:rsid w:val="4423CBD8"/>
    <w:rsid w:val="4425A818"/>
    <w:rsid w:val="4430ADCB"/>
    <w:rsid w:val="44363B5F"/>
    <w:rsid w:val="4451019E"/>
    <w:rsid w:val="4454ACB1"/>
    <w:rsid w:val="445CE6AB"/>
    <w:rsid w:val="448D35B3"/>
    <w:rsid w:val="449009A9"/>
    <w:rsid w:val="44949984"/>
    <w:rsid w:val="4496FCEE"/>
    <w:rsid w:val="44A00DA1"/>
    <w:rsid w:val="44B28926"/>
    <w:rsid w:val="44B808B6"/>
    <w:rsid w:val="44CB1FB6"/>
    <w:rsid w:val="44D33F41"/>
    <w:rsid w:val="44DD6B9A"/>
    <w:rsid w:val="44E2B0C0"/>
    <w:rsid w:val="44E84C57"/>
    <w:rsid w:val="44E9342E"/>
    <w:rsid w:val="44EE6809"/>
    <w:rsid w:val="44F6C3A3"/>
    <w:rsid w:val="45329F3C"/>
    <w:rsid w:val="45363B7D"/>
    <w:rsid w:val="453D424D"/>
    <w:rsid w:val="453D8E4E"/>
    <w:rsid w:val="4544BF79"/>
    <w:rsid w:val="455035C4"/>
    <w:rsid w:val="455D6F5C"/>
    <w:rsid w:val="455E1AF3"/>
    <w:rsid w:val="45742F3B"/>
    <w:rsid w:val="457E75D2"/>
    <w:rsid w:val="4586FC50"/>
    <w:rsid w:val="45954C7D"/>
    <w:rsid w:val="45959068"/>
    <w:rsid w:val="45991A10"/>
    <w:rsid w:val="4599D96E"/>
    <w:rsid w:val="45AB9A3F"/>
    <w:rsid w:val="45B39579"/>
    <w:rsid w:val="45C2CCBB"/>
    <w:rsid w:val="45D8B329"/>
    <w:rsid w:val="45E8E42B"/>
    <w:rsid w:val="45EA89B7"/>
    <w:rsid w:val="45ECEFAA"/>
    <w:rsid w:val="4601B55F"/>
    <w:rsid w:val="461D16C7"/>
    <w:rsid w:val="46286E53"/>
    <w:rsid w:val="462914E1"/>
    <w:rsid w:val="4639CA34"/>
    <w:rsid w:val="463BCC6E"/>
    <w:rsid w:val="4644060C"/>
    <w:rsid w:val="4657996E"/>
    <w:rsid w:val="465A64D1"/>
    <w:rsid w:val="4663EAEB"/>
    <w:rsid w:val="466DCEE1"/>
    <w:rsid w:val="466EF7C1"/>
    <w:rsid w:val="467C1C82"/>
    <w:rsid w:val="468C9DDD"/>
    <w:rsid w:val="469BED06"/>
    <w:rsid w:val="46ABE29C"/>
    <w:rsid w:val="46BD8E25"/>
    <w:rsid w:val="46CD8DFC"/>
    <w:rsid w:val="46D7DF0B"/>
    <w:rsid w:val="46D7FCC5"/>
    <w:rsid w:val="46E2CDB6"/>
    <w:rsid w:val="46E9170B"/>
    <w:rsid w:val="46F3DCA4"/>
    <w:rsid w:val="470F7E10"/>
    <w:rsid w:val="4730B28D"/>
    <w:rsid w:val="4734C483"/>
    <w:rsid w:val="47391A97"/>
    <w:rsid w:val="473F94C7"/>
    <w:rsid w:val="474AB58D"/>
    <w:rsid w:val="474B8B21"/>
    <w:rsid w:val="476C1084"/>
    <w:rsid w:val="479D2085"/>
    <w:rsid w:val="47B18B82"/>
    <w:rsid w:val="47B5D5D7"/>
    <w:rsid w:val="47CB96D6"/>
    <w:rsid w:val="47CC44CF"/>
    <w:rsid w:val="47ED6BDA"/>
    <w:rsid w:val="47F7118E"/>
    <w:rsid w:val="48054BE3"/>
    <w:rsid w:val="48119C0B"/>
    <w:rsid w:val="48173301"/>
    <w:rsid w:val="481A924E"/>
    <w:rsid w:val="48279762"/>
    <w:rsid w:val="482A8DB0"/>
    <w:rsid w:val="482B4209"/>
    <w:rsid w:val="483CCCB3"/>
    <w:rsid w:val="4849030A"/>
    <w:rsid w:val="484DF9D4"/>
    <w:rsid w:val="486AE661"/>
    <w:rsid w:val="48835B68"/>
    <w:rsid w:val="48949C13"/>
    <w:rsid w:val="48A357AB"/>
    <w:rsid w:val="48A7DEC3"/>
    <w:rsid w:val="48B8D0F3"/>
    <w:rsid w:val="48C58489"/>
    <w:rsid w:val="48DF4855"/>
    <w:rsid w:val="48EA8B37"/>
    <w:rsid w:val="48EC5776"/>
    <w:rsid w:val="48FC31DB"/>
    <w:rsid w:val="48FC6653"/>
    <w:rsid w:val="49086E48"/>
    <w:rsid w:val="490CA5C5"/>
    <w:rsid w:val="4943A533"/>
    <w:rsid w:val="49648996"/>
    <w:rsid w:val="4976CECC"/>
    <w:rsid w:val="49789CBA"/>
    <w:rsid w:val="497C0FE9"/>
    <w:rsid w:val="4986E028"/>
    <w:rsid w:val="49902280"/>
    <w:rsid w:val="49A9CC9B"/>
    <w:rsid w:val="49AC5F04"/>
    <w:rsid w:val="49B267BD"/>
    <w:rsid w:val="49B50A87"/>
    <w:rsid w:val="49C92EAC"/>
    <w:rsid w:val="49DE763A"/>
    <w:rsid w:val="49EC5D01"/>
    <w:rsid w:val="49EF54CB"/>
    <w:rsid w:val="49F7817D"/>
    <w:rsid w:val="4A06567B"/>
    <w:rsid w:val="4A28D40B"/>
    <w:rsid w:val="4A2A8C03"/>
    <w:rsid w:val="4A386484"/>
    <w:rsid w:val="4A3E65C5"/>
    <w:rsid w:val="4A447F4D"/>
    <w:rsid w:val="4A45E4EF"/>
    <w:rsid w:val="4A668573"/>
    <w:rsid w:val="4A67C947"/>
    <w:rsid w:val="4A78D196"/>
    <w:rsid w:val="4A876A5B"/>
    <w:rsid w:val="4A89A0E0"/>
    <w:rsid w:val="4A90F724"/>
    <w:rsid w:val="4A9214C5"/>
    <w:rsid w:val="4AA1ADF7"/>
    <w:rsid w:val="4AA3EB3E"/>
    <w:rsid w:val="4AA49382"/>
    <w:rsid w:val="4AA7A36F"/>
    <w:rsid w:val="4AB579E8"/>
    <w:rsid w:val="4AC4C2B7"/>
    <w:rsid w:val="4ACB4DC6"/>
    <w:rsid w:val="4ADEBDA0"/>
    <w:rsid w:val="4AE0F798"/>
    <w:rsid w:val="4AFCEFA0"/>
    <w:rsid w:val="4B03B4A3"/>
    <w:rsid w:val="4B0997A8"/>
    <w:rsid w:val="4B2A10FA"/>
    <w:rsid w:val="4B45E9BA"/>
    <w:rsid w:val="4B551500"/>
    <w:rsid w:val="4B61920A"/>
    <w:rsid w:val="4B65908D"/>
    <w:rsid w:val="4B67EC07"/>
    <w:rsid w:val="4B863F3D"/>
    <w:rsid w:val="4B879AA4"/>
    <w:rsid w:val="4B9DAF61"/>
    <w:rsid w:val="4BA4C48A"/>
    <w:rsid w:val="4BA76392"/>
    <w:rsid w:val="4BAEF9A6"/>
    <w:rsid w:val="4BC729BC"/>
    <w:rsid w:val="4BC8F35E"/>
    <w:rsid w:val="4BCDED72"/>
    <w:rsid w:val="4BE45B7D"/>
    <w:rsid w:val="4BE8A8F1"/>
    <w:rsid w:val="4BFAE508"/>
    <w:rsid w:val="4BFEA608"/>
    <w:rsid w:val="4C0E0F0C"/>
    <w:rsid w:val="4C10C9AF"/>
    <w:rsid w:val="4C259CDD"/>
    <w:rsid w:val="4C2B1508"/>
    <w:rsid w:val="4C50369A"/>
    <w:rsid w:val="4C52370A"/>
    <w:rsid w:val="4C6ACE53"/>
    <w:rsid w:val="4C75C986"/>
    <w:rsid w:val="4C835C7F"/>
    <w:rsid w:val="4C9144F8"/>
    <w:rsid w:val="4C9253FC"/>
    <w:rsid w:val="4C958B49"/>
    <w:rsid w:val="4CB34BA3"/>
    <w:rsid w:val="4CBC5509"/>
    <w:rsid w:val="4CC0F71C"/>
    <w:rsid w:val="4CC101CD"/>
    <w:rsid w:val="4CDF5D3B"/>
    <w:rsid w:val="4CE73B39"/>
    <w:rsid w:val="4CF066A8"/>
    <w:rsid w:val="4CF98E21"/>
    <w:rsid w:val="4CFBBEF7"/>
    <w:rsid w:val="4CFBEC7C"/>
    <w:rsid w:val="4D0A09BB"/>
    <w:rsid w:val="4D0A97F5"/>
    <w:rsid w:val="4D1F4A37"/>
    <w:rsid w:val="4D326C3E"/>
    <w:rsid w:val="4D4A0A18"/>
    <w:rsid w:val="4D4ABA7B"/>
    <w:rsid w:val="4D50F060"/>
    <w:rsid w:val="4D5203B7"/>
    <w:rsid w:val="4D5C369B"/>
    <w:rsid w:val="4D61D200"/>
    <w:rsid w:val="4D8809DC"/>
    <w:rsid w:val="4D8A0F76"/>
    <w:rsid w:val="4D8CDA30"/>
    <w:rsid w:val="4D91D171"/>
    <w:rsid w:val="4D95A5D9"/>
    <w:rsid w:val="4DAC716D"/>
    <w:rsid w:val="4DDC39EF"/>
    <w:rsid w:val="4DE489C3"/>
    <w:rsid w:val="4DE91DD1"/>
    <w:rsid w:val="4DEA1571"/>
    <w:rsid w:val="4E03B9A1"/>
    <w:rsid w:val="4E0E4298"/>
    <w:rsid w:val="4E105618"/>
    <w:rsid w:val="4E3743CE"/>
    <w:rsid w:val="4E492BAE"/>
    <w:rsid w:val="4E49B0AA"/>
    <w:rsid w:val="4E552722"/>
    <w:rsid w:val="4E5F0D6B"/>
    <w:rsid w:val="4E6C7451"/>
    <w:rsid w:val="4E728B23"/>
    <w:rsid w:val="4E772F20"/>
    <w:rsid w:val="4E7B42CB"/>
    <w:rsid w:val="4E7F6618"/>
    <w:rsid w:val="4E8C61D6"/>
    <w:rsid w:val="4E90B165"/>
    <w:rsid w:val="4EB4D215"/>
    <w:rsid w:val="4EC52ABC"/>
    <w:rsid w:val="4ECE91A0"/>
    <w:rsid w:val="4EDCFE81"/>
    <w:rsid w:val="4EE67F38"/>
    <w:rsid w:val="4EE8C1FA"/>
    <w:rsid w:val="4EFD82E3"/>
    <w:rsid w:val="4F0329D8"/>
    <w:rsid w:val="4F06ED75"/>
    <w:rsid w:val="4F0E6850"/>
    <w:rsid w:val="4F138D75"/>
    <w:rsid w:val="4F142DCB"/>
    <w:rsid w:val="4F20F4FE"/>
    <w:rsid w:val="4F2835A3"/>
    <w:rsid w:val="4F2B42D6"/>
    <w:rsid w:val="4F2B94B8"/>
    <w:rsid w:val="4F2DB847"/>
    <w:rsid w:val="4F3C90AB"/>
    <w:rsid w:val="4F472AA2"/>
    <w:rsid w:val="4F59ADC1"/>
    <w:rsid w:val="4F754DB0"/>
    <w:rsid w:val="4FBED1E2"/>
    <w:rsid w:val="4FBF0A9A"/>
    <w:rsid w:val="4FEC6E97"/>
    <w:rsid w:val="4FEE3E88"/>
    <w:rsid w:val="5006E871"/>
    <w:rsid w:val="500766A3"/>
    <w:rsid w:val="5008417C"/>
    <w:rsid w:val="50188D61"/>
    <w:rsid w:val="504AC540"/>
    <w:rsid w:val="504CD01B"/>
    <w:rsid w:val="50680D58"/>
    <w:rsid w:val="506B897C"/>
    <w:rsid w:val="5083341B"/>
    <w:rsid w:val="50875A64"/>
    <w:rsid w:val="509D9252"/>
    <w:rsid w:val="50ADC363"/>
    <w:rsid w:val="50C5D88B"/>
    <w:rsid w:val="50CC516B"/>
    <w:rsid w:val="50CEB9C7"/>
    <w:rsid w:val="50D290D0"/>
    <w:rsid w:val="50DD8B93"/>
    <w:rsid w:val="50EE9FAB"/>
    <w:rsid w:val="51056694"/>
    <w:rsid w:val="51155698"/>
    <w:rsid w:val="512DF310"/>
    <w:rsid w:val="514B95BA"/>
    <w:rsid w:val="5169DE19"/>
    <w:rsid w:val="516D37D9"/>
    <w:rsid w:val="516E37B7"/>
    <w:rsid w:val="5174E2C1"/>
    <w:rsid w:val="518881EC"/>
    <w:rsid w:val="51893ABF"/>
    <w:rsid w:val="518E5FB6"/>
    <w:rsid w:val="51C2B92F"/>
    <w:rsid w:val="51CBE13C"/>
    <w:rsid w:val="51D291A2"/>
    <w:rsid w:val="51EDFC91"/>
    <w:rsid w:val="51FBE934"/>
    <w:rsid w:val="51FF2FB9"/>
    <w:rsid w:val="5201DC18"/>
    <w:rsid w:val="520ABC12"/>
    <w:rsid w:val="521BEA5F"/>
    <w:rsid w:val="522AE096"/>
    <w:rsid w:val="52401209"/>
    <w:rsid w:val="524261F2"/>
    <w:rsid w:val="524F1B0C"/>
    <w:rsid w:val="5265A7ED"/>
    <w:rsid w:val="5268E911"/>
    <w:rsid w:val="52832D4D"/>
    <w:rsid w:val="528FBFB0"/>
    <w:rsid w:val="52A0ECF2"/>
    <w:rsid w:val="52CB79AC"/>
    <w:rsid w:val="52DDED00"/>
    <w:rsid w:val="52DDFB62"/>
    <w:rsid w:val="52F76F49"/>
    <w:rsid w:val="530EC0D7"/>
    <w:rsid w:val="5326DBB6"/>
    <w:rsid w:val="532E6B83"/>
    <w:rsid w:val="5330C1EE"/>
    <w:rsid w:val="5343046D"/>
    <w:rsid w:val="5344A41D"/>
    <w:rsid w:val="53468869"/>
    <w:rsid w:val="53543693"/>
    <w:rsid w:val="535EE11D"/>
    <w:rsid w:val="53642595"/>
    <w:rsid w:val="5369DED1"/>
    <w:rsid w:val="536CD6A0"/>
    <w:rsid w:val="53A108EC"/>
    <w:rsid w:val="53A81EED"/>
    <w:rsid w:val="53ACF2C5"/>
    <w:rsid w:val="53BDA55E"/>
    <w:rsid w:val="53C910C9"/>
    <w:rsid w:val="53D028A8"/>
    <w:rsid w:val="53D5718B"/>
    <w:rsid w:val="53D9C1F2"/>
    <w:rsid w:val="53E66909"/>
    <w:rsid w:val="53EC5763"/>
    <w:rsid w:val="53ECA8B4"/>
    <w:rsid w:val="53F61754"/>
    <w:rsid w:val="53F690D5"/>
    <w:rsid w:val="53F8DD23"/>
    <w:rsid w:val="54034186"/>
    <w:rsid w:val="5415D45E"/>
    <w:rsid w:val="5426DED1"/>
    <w:rsid w:val="5427B31E"/>
    <w:rsid w:val="542A38D7"/>
    <w:rsid w:val="54331F76"/>
    <w:rsid w:val="5448B10B"/>
    <w:rsid w:val="544C7524"/>
    <w:rsid w:val="544FF56F"/>
    <w:rsid w:val="54728FEF"/>
    <w:rsid w:val="54768156"/>
    <w:rsid w:val="5479BD8A"/>
    <w:rsid w:val="548B8DBA"/>
    <w:rsid w:val="548CE18F"/>
    <w:rsid w:val="54C2BE5D"/>
    <w:rsid w:val="54D42097"/>
    <w:rsid w:val="54D60906"/>
    <w:rsid w:val="54D676C7"/>
    <w:rsid w:val="54D6E3AE"/>
    <w:rsid w:val="54E425E2"/>
    <w:rsid w:val="54F63193"/>
    <w:rsid w:val="54FBD2C3"/>
    <w:rsid w:val="550D6FC3"/>
    <w:rsid w:val="550F04D3"/>
    <w:rsid w:val="5510994A"/>
    <w:rsid w:val="5514279C"/>
    <w:rsid w:val="551AFC44"/>
    <w:rsid w:val="55216314"/>
    <w:rsid w:val="55375D6B"/>
    <w:rsid w:val="553882DE"/>
    <w:rsid w:val="554A0B2A"/>
    <w:rsid w:val="554C8918"/>
    <w:rsid w:val="55528C7A"/>
    <w:rsid w:val="555317B3"/>
    <w:rsid w:val="558A57C8"/>
    <w:rsid w:val="55A28700"/>
    <w:rsid w:val="55AC6B5A"/>
    <w:rsid w:val="55BC5F79"/>
    <w:rsid w:val="55D311B1"/>
    <w:rsid w:val="55D3291D"/>
    <w:rsid w:val="55E38575"/>
    <w:rsid w:val="55F06F00"/>
    <w:rsid w:val="56057CD5"/>
    <w:rsid w:val="560BB3AF"/>
    <w:rsid w:val="56179172"/>
    <w:rsid w:val="56185CD6"/>
    <w:rsid w:val="561A5783"/>
    <w:rsid w:val="561D7E08"/>
    <w:rsid w:val="56295DE9"/>
    <w:rsid w:val="562A52EC"/>
    <w:rsid w:val="562C57B2"/>
    <w:rsid w:val="5643BF48"/>
    <w:rsid w:val="5652A9DD"/>
    <w:rsid w:val="5685FA88"/>
    <w:rsid w:val="568BA647"/>
    <w:rsid w:val="56A0286B"/>
    <w:rsid w:val="56A40E58"/>
    <w:rsid w:val="56C9E029"/>
    <w:rsid w:val="56D2D9BD"/>
    <w:rsid w:val="56D6D370"/>
    <w:rsid w:val="56D7EB8B"/>
    <w:rsid w:val="56DC568A"/>
    <w:rsid w:val="56E176E4"/>
    <w:rsid w:val="56E4B585"/>
    <w:rsid w:val="56E77A18"/>
    <w:rsid w:val="56F1B8EC"/>
    <w:rsid w:val="56F9E720"/>
    <w:rsid w:val="5706E6D6"/>
    <w:rsid w:val="571E97EF"/>
    <w:rsid w:val="5720C908"/>
    <w:rsid w:val="5726B869"/>
    <w:rsid w:val="572E265E"/>
    <w:rsid w:val="5737B165"/>
    <w:rsid w:val="57590909"/>
    <w:rsid w:val="575E52DE"/>
    <w:rsid w:val="576062CF"/>
    <w:rsid w:val="57826A36"/>
    <w:rsid w:val="578CA64F"/>
    <w:rsid w:val="579B927A"/>
    <w:rsid w:val="579D25B9"/>
    <w:rsid w:val="57A0E457"/>
    <w:rsid w:val="57A40B1C"/>
    <w:rsid w:val="57CBBD1C"/>
    <w:rsid w:val="57EFA944"/>
    <w:rsid w:val="5810B3E2"/>
    <w:rsid w:val="5839B475"/>
    <w:rsid w:val="58439CA8"/>
    <w:rsid w:val="58507F0E"/>
    <w:rsid w:val="58540AFC"/>
    <w:rsid w:val="585CC319"/>
    <w:rsid w:val="58686E6B"/>
    <w:rsid w:val="587AEC0D"/>
    <w:rsid w:val="588930F3"/>
    <w:rsid w:val="58898EB8"/>
    <w:rsid w:val="589FF9A0"/>
    <w:rsid w:val="58A8CAD3"/>
    <w:rsid w:val="58A9C3D3"/>
    <w:rsid w:val="58AE59E5"/>
    <w:rsid w:val="58B61BFF"/>
    <w:rsid w:val="58E31052"/>
    <w:rsid w:val="58FEB81D"/>
    <w:rsid w:val="59041694"/>
    <w:rsid w:val="59100547"/>
    <w:rsid w:val="59142B61"/>
    <w:rsid w:val="592889CC"/>
    <w:rsid w:val="592A1A7A"/>
    <w:rsid w:val="59361E1D"/>
    <w:rsid w:val="593E66ED"/>
    <w:rsid w:val="5951363D"/>
    <w:rsid w:val="5971DB44"/>
    <w:rsid w:val="59823DF8"/>
    <w:rsid w:val="5997DA60"/>
    <w:rsid w:val="59B35AF0"/>
    <w:rsid w:val="59BA5082"/>
    <w:rsid w:val="59BBFB87"/>
    <w:rsid w:val="59C27C83"/>
    <w:rsid w:val="59D66739"/>
    <w:rsid w:val="59DAB5EC"/>
    <w:rsid w:val="59E6F056"/>
    <w:rsid w:val="59E87041"/>
    <w:rsid w:val="5A0336B9"/>
    <w:rsid w:val="5A13C0D2"/>
    <w:rsid w:val="5A18B92B"/>
    <w:rsid w:val="5A1A16DD"/>
    <w:rsid w:val="5A228073"/>
    <w:rsid w:val="5A5BFD6F"/>
    <w:rsid w:val="5A5FB71D"/>
    <w:rsid w:val="5A743132"/>
    <w:rsid w:val="5A7C7F7A"/>
    <w:rsid w:val="5A835D74"/>
    <w:rsid w:val="5A9CB2EA"/>
    <w:rsid w:val="5AAC1ACE"/>
    <w:rsid w:val="5AAD269F"/>
    <w:rsid w:val="5ACE2F4F"/>
    <w:rsid w:val="5ACFD19A"/>
    <w:rsid w:val="5AD2234B"/>
    <w:rsid w:val="5ADB1F46"/>
    <w:rsid w:val="5AED3B6C"/>
    <w:rsid w:val="5B05D5FD"/>
    <w:rsid w:val="5B0BE639"/>
    <w:rsid w:val="5B0BFC91"/>
    <w:rsid w:val="5B0EA3CF"/>
    <w:rsid w:val="5B1730FC"/>
    <w:rsid w:val="5B1CF3F2"/>
    <w:rsid w:val="5B1DB411"/>
    <w:rsid w:val="5B29DBBB"/>
    <w:rsid w:val="5B2D03B3"/>
    <w:rsid w:val="5B4D3DDD"/>
    <w:rsid w:val="5B70FACB"/>
    <w:rsid w:val="5B72D5C7"/>
    <w:rsid w:val="5B72F978"/>
    <w:rsid w:val="5B74A3DA"/>
    <w:rsid w:val="5B76E432"/>
    <w:rsid w:val="5B816945"/>
    <w:rsid w:val="5B83A248"/>
    <w:rsid w:val="5B8BD701"/>
    <w:rsid w:val="5B9CE7DF"/>
    <w:rsid w:val="5BA466C5"/>
    <w:rsid w:val="5BA59753"/>
    <w:rsid w:val="5BB02371"/>
    <w:rsid w:val="5BBF4DE7"/>
    <w:rsid w:val="5BCAD889"/>
    <w:rsid w:val="5BDC4175"/>
    <w:rsid w:val="5BDE5083"/>
    <w:rsid w:val="5BEE5C77"/>
    <w:rsid w:val="5C0E32FE"/>
    <w:rsid w:val="5C11A89D"/>
    <w:rsid w:val="5C1B54A3"/>
    <w:rsid w:val="5C23A3C4"/>
    <w:rsid w:val="5C2FE000"/>
    <w:rsid w:val="5C3EF4D7"/>
    <w:rsid w:val="5C449104"/>
    <w:rsid w:val="5C497A3D"/>
    <w:rsid w:val="5C4C1144"/>
    <w:rsid w:val="5C5461A1"/>
    <w:rsid w:val="5C5800B9"/>
    <w:rsid w:val="5C72D58D"/>
    <w:rsid w:val="5C7D7BEF"/>
    <w:rsid w:val="5C84D15A"/>
    <w:rsid w:val="5C891907"/>
    <w:rsid w:val="5C9252BD"/>
    <w:rsid w:val="5C95E120"/>
    <w:rsid w:val="5CB6BC8F"/>
    <w:rsid w:val="5CBC39C6"/>
    <w:rsid w:val="5CBDB12D"/>
    <w:rsid w:val="5CE83C22"/>
    <w:rsid w:val="5CF3435B"/>
    <w:rsid w:val="5CF53257"/>
    <w:rsid w:val="5D0DD536"/>
    <w:rsid w:val="5D1022F4"/>
    <w:rsid w:val="5D1325C9"/>
    <w:rsid w:val="5D15808B"/>
    <w:rsid w:val="5D163862"/>
    <w:rsid w:val="5D1D7B89"/>
    <w:rsid w:val="5D2CD610"/>
    <w:rsid w:val="5D3CD080"/>
    <w:rsid w:val="5D50A332"/>
    <w:rsid w:val="5D718974"/>
    <w:rsid w:val="5D8E6581"/>
    <w:rsid w:val="5D997903"/>
    <w:rsid w:val="5DAD5305"/>
    <w:rsid w:val="5DB1495F"/>
    <w:rsid w:val="5DC76F67"/>
    <w:rsid w:val="5DD499DA"/>
    <w:rsid w:val="5DE50447"/>
    <w:rsid w:val="5DE9A297"/>
    <w:rsid w:val="5DFD11CC"/>
    <w:rsid w:val="5E06659A"/>
    <w:rsid w:val="5E0E082C"/>
    <w:rsid w:val="5E1F4940"/>
    <w:rsid w:val="5E2099E4"/>
    <w:rsid w:val="5E3FB414"/>
    <w:rsid w:val="5E52DF10"/>
    <w:rsid w:val="5E7D89F7"/>
    <w:rsid w:val="5E87343A"/>
    <w:rsid w:val="5E97EC52"/>
    <w:rsid w:val="5ED2E3CC"/>
    <w:rsid w:val="5ED90F5B"/>
    <w:rsid w:val="5EE266BB"/>
    <w:rsid w:val="5F0395E5"/>
    <w:rsid w:val="5F0B5374"/>
    <w:rsid w:val="5F3ADE0E"/>
    <w:rsid w:val="5F48BB8A"/>
    <w:rsid w:val="5F57658A"/>
    <w:rsid w:val="5F57D9C1"/>
    <w:rsid w:val="5F68869D"/>
    <w:rsid w:val="5F6D70FC"/>
    <w:rsid w:val="5F704DDA"/>
    <w:rsid w:val="5F7B6B12"/>
    <w:rsid w:val="5F8DDB62"/>
    <w:rsid w:val="5F956714"/>
    <w:rsid w:val="5F9AAE7E"/>
    <w:rsid w:val="5FA5B7C2"/>
    <w:rsid w:val="5FC397DB"/>
    <w:rsid w:val="5FDD0BE1"/>
    <w:rsid w:val="5FDF4A91"/>
    <w:rsid w:val="5FF16CB9"/>
    <w:rsid w:val="5FF673B6"/>
    <w:rsid w:val="6005293A"/>
    <w:rsid w:val="600F316A"/>
    <w:rsid w:val="6011364B"/>
    <w:rsid w:val="6013EE14"/>
    <w:rsid w:val="601BC24E"/>
    <w:rsid w:val="601ED863"/>
    <w:rsid w:val="6021E5CF"/>
    <w:rsid w:val="60491C36"/>
    <w:rsid w:val="604C1A98"/>
    <w:rsid w:val="604E7680"/>
    <w:rsid w:val="606A9687"/>
    <w:rsid w:val="606B85AF"/>
    <w:rsid w:val="606B90FB"/>
    <w:rsid w:val="608E88D0"/>
    <w:rsid w:val="609B2E3E"/>
    <w:rsid w:val="60A8C6BC"/>
    <w:rsid w:val="60E6D922"/>
    <w:rsid w:val="60E80280"/>
    <w:rsid w:val="60F9CFAC"/>
    <w:rsid w:val="610A85D5"/>
    <w:rsid w:val="611475B8"/>
    <w:rsid w:val="6133CA75"/>
    <w:rsid w:val="6138B358"/>
    <w:rsid w:val="613B8635"/>
    <w:rsid w:val="613F8BD9"/>
    <w:rsid w:val="61422828"/>
    <w:rsid w:val="6158D820"/>
    <w:rsid w:val="61619DCC"/>
    <w:rsid w:val="6162DD1E"/>
    <w:rsid w:val="616A31A9"/>
    <w:rsid w:val="616E9D9B"/>
    <w:rsid w:val="616FD9AA"/>
    <w:rsid w:val="617D0DDE"/>
    <w:rsid w:val="61861F01"/>
    <w:rsid w:val="618916D1"/>
    <w:rsid w:val="61945FF7"/>
    <w:rsid w:val="61949325"/>
    <w:rsid w:val="619CE635"/>
    <w:rsid w:val="61B87B75"/>
    <w:rsid w:val="61BE3811"/>
    <w:rsid w:val="61C57824"/>
    <w:rsid w:val="61CBE15A"/>
    <w:rsid w:val="6201FFD2"/>
    <w:rsid w:val="621ECFDC"/>
    <w:rsid w:val="624D77F7"/>
    <w:rsid w:val="626A8B46"/>
    <w:rsid w:val="62729E6D"/>
    <w:rsid w:val="62805C59"/>
    <w:rsid w:val="62816E4E"/>
    <w:rsid w:val="628AE651"/>
    <w:rsid w:val="6295B88A"/>
    <w:rsid w:val="629B7DC9"/>
    <w:rsid w:val="629E9747"/>
    <w:rsid w:val="62AA0D93"/>
    <w:rsid w:val="62AB12B9"/>
    <w:rsid w:val="62AB5218"/>
    <w:rsid w:val="62AE593C"/>
    <w:rsid w:val="62B55CCC"/>
    <w:rsid w:val="62B66902"/>
    <w:rsid w:val="62BC4273"/>
    <w:rsid w:val="62BDECDF"/>
    <w:rsid w:val="62C3E2E5"/>
    <w:rsid w:val="62C93EEA"/>
    <w:rsid w:val="62CDD20C"/>
    <w:rsid w:val="62E5E4F6"/>
    <w:rsid w:val="6305D2EF"/>
    <w:rsid w:val="6307F6AD"/>
    <w:rsid w:val="63080065"/>
    <w:rsid w:val="630F933D"/>
    <w:rsid w:val="6310876A"/>
    <w:rsid w:val="63178E1D"/>
    <w:rsid w:val="63224FE3"/>
    <w:rsid w:val="6337E255"/>
    <w:rsid w:val="633E8DF9"/>
    <w:rsid w:val="633FDDD9"/>
    <w:rsid w:val="63403F30"/>
    <w:rsid w:val="634DA080"/>
    <w:rsid w:val="6356B5D1"/>
    <w:rsid w:val="635C2B35"/>
    <w:rsid w:val="6364F796"/>
    <w:rsid w:val="63654099"/>
    <w:rsid w:val="63882A1E"/>
    <w:rsid w:val="63930E2F"/>
    <w:rsid w:val="63A0E01B"/>
    <w:rsid w:val="63A1AD03"/>
    <w:rsid w:val="63A78456"/>
    <w:rsid w:val="63BA4B82"/>
    <w:rsid w:val="63C03810"/>
    <w:rsid w:val="63E38D29"/>
    <w:rsid w:val="63FA79AD"/>
    <w:rsid w:val="6402B165"/>
    <w:rsid w:val="6406BFD8"/>
    <w:rsid w:val="6414AA7C"/>
    <w:rsid w:val="6420D361"/>
    <w:rsid w:val="642509B6"/>
    <w:rsid w:val="642EB45A"/>
    <w:rsid w:val="6435BD7A"/>
    <w:rsid w:val="643651EA"/>
    <w:rsid w:val="643C0622"/>
    <w:rsid w:val="64567B96"/>
    <w:rsid w:val="6462058F"/>
    <w:rsid w:val="646998EE"/>
    <w:rsid w:val="646A0367"/>
    <w:rsid w:val="64785398"/>
    <w:rsid w:val="648580E7"/>
    <w:rsid w:val="648B4290"/>
    <w:rsid w:val="648CC503"/>
    <w:rsid w:val="64939606"/>
    <w:rsid w:val="649E4535"/>
    <w:rsid w:val="649F3BCA"/>
    <w:rsid w:val="64A1EFA3"/>
    <w:rsid w:val="64A7E550"/>
    <w:rsid w:val="64AACCEF"/>
    <w:rsid w:val="64B4F002"/>
    <w:rsid w:val="64B9950C"/>
    <w:rsid w:val="64B9DA05"/>
    <w:rsid w:val="64BB791C"/>
    <w:rsid w:val="64BEAE65"/>
    <w:rsid w:val="64C35996"/>
    <w:rsid w:val="64E48370"/>
    <w:rsid w:val="64EBA795"/>
    <w:rsid w:val="651B700D"/>
    <w:rsid w:val="65211C73"/>
    <w:rsid w:val="653D3B75"/>
    <w:rsid w:val="6541664D"/>
    <w:rsid w:val="6555DDD2"/>
    <w:rsid w:val="65651204"/>
    <w:rsid w:val="65765EC2"/>
    <w:rsid w:val="65787ACC"/>
    <w:rsid w:val="6584CA2E"/>
    <w:rsid w:val="6587F8B4"/>
    <w:rsid w:val="658921DD"/>
    <w:rsid w:val="65966EAB"/>
    <w:rsid w:val="65A0772D"/>
    <w:rsid w:val="65C27FAC"/>
    <w:rsid w:val="65DE0AEA"/>
    <w:rsid w:val="65E09FCD"/>
    <w:rsid w:val="65F5AD40"/>
    <w:rsid w:val="65F887EB"/>
    <w:rsid w:val="6603DED4"/>
    <w:rsid w:val="660CCCA0"/>
    <w:rsid w:val="6614D58C"/>
    <w:rsid w:val="6624CF2E"/>
    <w:rsid w:val="66399E1A"/>
    <w:rsid w:val="664A34EC"/>
    <w:rsid w:val="66612349"/>
    <w:rsid w:val="667C9C6D"/>
    <w:rsid w:val="668C15BF"/>
    <w:rsid w:val="669295D1"/>
    <w:rsid w:val="6699EC55"/>
    <w:rsid w:val="66A572DB"/>
    <w:rsid w:val="66A7F8E6"/>
    <w:rsid w:val="66AEA610"/>
    <w:rsid w:val="670459BA"/>
    <w:rsid w:val="6707CDB5"/>
    <w:rsid w:val="672F8EB1"/>
    <w:rsid w:val="672FC46C"/>
    <w:rsid w:val="674D478B"/>
    <w:rsid w:val="6768FDD6"/>
    <w:rsid w:val="67800428"/>
    <w:rsid w:val="679017EE"/>
    <w:rsid w:val="679572AC"/>
    <w:rsid w:val="679BB895"/>
    <w:rsid w:val="679F4053"/>
    <w:rsid w:val="67AE2556"/>
    <w:rsid w:val="67C96823"/>
    <w:rsid w:val="67C9A5C2"/>
    <w:rsid w:val="67E1AC88"/>
    <w:rsid w:val="67E66033"/>
    <w:rsid w:val="67E7B7E3"/>
    <w:rsid w:val="67EA3338"/>
    <w:rsid w:val="681DA717"/>
    <w:rsid w:val="68218519"/>
    <w:rsid w:val="683B5DC5"/>
    <w:rsid w:val="6857964C"/>
    <w:rsid w:val="6858F553"/>
    <w:rsid w:val="686D0B3B"/>
    <w:rsid w:val="68714131"/>
    <w:rsid w:val="6877F2C2"/>
    <w:rsid w:val="687A8236"/>
    <w:rsid w:val="688B63ED"/>
    <w:rsid w:val="688C148B"/>
    <w:rsid w:val="68A6D78B"/>
    <w:rsid w:val="68B7CBE2"/>
    <w:rsid w:val="68BC4288"/>
    <w:rsid w:val="68CFBEE1"/>
    <w:rsid w:val="68D4E167"/>
    <w:rsid w:val="68D72009"/>
    <w:rsid w:val="68E81398"/>
    <w:rsid w:val="6901C00D"/>
    <w:rsid w:val="6903D5BD"/>
    <w:rsid w:val="690476C3"/>
    <w:rsid w:val="69090E93"/>
    <w:rsid w:val="6917430E"/>
    <w:rsid w:val="6924B98E"/>
    <w:rsid w:val="6924E845"/>
    <w:rsid w:val="6928ACF3"/>
    <w:rsid w:val="69532F35"/>
    <w:rsid w:val="696BDDCE"/>
    <w:rsid w:val="69704575"/>
    <w:rsid w:val="69783DE7"/>
    <w:rsid w:val="698698BC"/>
    <w:rsid w:val="69873B97"/>
    <w:rsid w:val="6993CE2C"/>
    <w:rsid w:val="69ADD794"/>
    <w:rsid w:val="69C41F52"/>
    <w:rsid w:val="69CA0440"/>
    <w:rsid w:val="69CFA461"/>
    <w:rsid w:val="69DE321E"/>
    <w:rsid w:val="69ED6F78"/>
    <w:rsid w:val="69EFA746"/>
    <w:rsid w:val="6A248F95"/>
    <w:rsid w:val="6A350F81"/>
    <w:rsid w:val="6A54ED18"/>
    <w:rsid w:val="6A601A2F"/>
    <w:rsid w:val="6A654760"/>
    <w:rsid w:val="6A69E6EB"/>
    <w:rsid w:val="6A6DAF83"/>
    <w:rsid w:val="6A6F69F0"/>
    <w:rsid w:val="6A7DEE40"/>
    <w:rsid w:val="6A89B6AB"/>
    <w:rsid w:val="6AC1434D"/>
    <w:rsid w:val="6AC25959"/>
    <w:rsid w:val="6AC5655E"/>
    <w:rsid w:val="6AC77EAE"/>
    <w:rsid w:val="6ACFD500"/>
    <w:rsid w:val="6ADFE155"/>
    <w:rsid w:val="6AE10A78"/>
    <w:rsid w:val="6AE539E3"/>
    <w:rsid w:val="6AEF6FEE"/>
    <w:rsid w:val="6AF75C2A"/>
    <w:rsid w:val="6AFC4D47"/>
    <w:rsid w:val="6AFDC796"/>
    <w:rsid w:val="6B08BCE1"/>
    <w:rsid w:val="6B1DBAA4"/>
    <w:rsid w:val="6B22E886"/>
    <w:rsid w:val="6B282F9E"/>
    <w:rsid w:val="6B350C4D"/>
    <w:rsid w:val="6B389E3E"/>
    <w:rsid w:val="6B4D4773"/>
    <w:rsid w:val="6B4FF3ED"/>
    <w:rsid w:val="6B65BEBC"/>
    <w:rsid w:val="6B70AA25"/>
    <w:rsid w:val="6B729055"/>
    <w:rsid w:val="6B750F4F"/>
    <w:rsid w:val="6B75F2F2"/>
    <w:rsid w:val="6B7648DF"/>
    <w:rsid w:val="6B76581B"/>
    <w:rsid w:val="6B7AAA99"/>
    <w:rsid w:val="6B88244C"/>
    <w:rsid w:val="6B9997CF"/>
    <w:rsid w:val="6BA3D45B"/>
    <w:rsid w:val="6BD5D6EF"/>
    <w:rsid w:val="6BFAA9E3"/>
    <w:rsid w:val="6C0A773D"/>
    <w:rsid w:val="6C175145"/>
    <w:rsid w:val="6C1CA453"/>
    <w:rsid w:val="6C2087E9"/>
    <w:rsid w:val="6C2B5E7B"/>
    <w:rsid w:val="6C35456D"/>
    <w:rsid w:val="6C383699"/>
    <w:rsid w:val="6C4ED313"/>
    <w:rsid w:val="6C56AF44"/>
    <w:rsid w:val="6C5FCDF4"/>
    <w:rsid w:val="6C8BEBC6"/>
    <w:rsid w:val="6C8DE3D1"/>
    <w:rsid w:val="6C9A3373"/>
    <w:rsid w:val="6CA34957"/>
    <w:rsid w:val="6CCEF8BB"/>
    <w:rsid w:val="6CD8A8DA"/>
    <w:rsid w:val="6CF10E2D"/>
    <w:rsid w:val="6D027FD5"/>
    <w:rsid w:val="6D0D85EC"/>
    <w:rsid w:val="6D1702EB"/>
    <w:rsid w:val="6D2EAA16"/>
    <w:rsid w:val="6D359A11"/>
    <w:rsid w:val="6D3FBD7B"/>
    <w:rsid w:val="6D66CC9E"/>
    <w:rsid w:val="6D6D61E2"/>
    <w:rsid w:val="6D7C0377"/>
    <w:rsid w:val="6D83A683"/>
    <w:rsid w:val="6D85C018"/>
    <w:rsid w:val="6D98FE29"/>
    <w:rsid w:val="6D9A90DF"/>
    <w:rsid w:val="6DA22CF4"/>
    <w:rsid w:val="6DDAB110"/>
    <w:rsid w:val="6DE26B6A"/>
    <w:rsid w:val="6DEB626F"/>
    <w:rsid w:val="6E1EF37D"/>
    <w:rsid w:val="6E21D065"/>
    <w:rsid w:val="6E3B192F"/>
    <w:rsid w:val="6E40A86E"/>
    <w:rsid w:val="6E504DEE"/>
    <w:rsid w:val="6E5F1BE6"/>
    <w:rsid w:val="6E660F0F"/>
    <w:rsid w:val="6E7884B8"/>
    <w:rsid w:val="6E7FA001"/>
    <w:rsid w:val="6E9352E3"/>
    <w:rsid w:val="6E98F034"/>
    <w:rsid w:val="6E98F34B"/>
    <w:rsid w:val="6E9A654C"/>
    <w:rsid w:val="6E9CDD81"/>
    <w:rsid w:val="6EABF1D7"/>
    <w:rsid w:val="6EB91EFD"/>
    <w:rsid w:val="6EC288A4"/>
    <w:rsid w:val="6EC6827C"/>
    <w:rsid w:val="6EC78152"/>
    <w:rsid w:val="6ECA3277"/>
    <w:rsid w:val="6EE6BFD2"/>
    <w:rsid w:val="6EF1FF30"/>
    <w:rsid w:val="6EFDA59A"/>
    <w:rsid w:val="6F01F916"/>
    <w:rsid w:val="6F2465AB"/>
    <w:rsid w:val="6F2EA608"/>
    <w:rsid w:val="6F36E928"/>
    <w:rsid w:val="6F421162"/>
    <w:rsid w:val="6F4687CB"/>
    <w:rsid w:val="6F508AFA"/>
    <w:rsid w:val="6F5260B8"/>
    <w:rsid w:val="6F573D97"/>
    <w:rsid w:val="6F63A0E3"/>
    <w:rsid w:val="6F73049E"/>
    <w:rsid w:val="6F731FFC"/>
    <w:rsid w:val="6FDE1799"/>
    <w:rsid w:val="70134FA8"/>
    <w:rsid w:val="70465F13"/>
    <w:rsid w:val="7056A54E"/>
    <w:rsid w:val="707A2994"/>
    <w:rsid w:val="7083AC7F"/>
    <w:rsid w:val="70911DF8"/>
    <w:rsid w:val="7095A2CE"/>
    <w:rsid w:val="709762D6"/>
    <w:rsid w:val="70983929"/>
    <w:rsid w:val="70B88B12"/>
    <w:rsid w:val="70CDC915"/>
    <w:rsid w:val="70D1B6D9"/>
    <w:rsid w:val="70E56F4D"/>
    <w:rsid w:val="70E81F0E"/>
    <w:rsid w:val="70F0C69A"/>
    <w:rsid w:val="70FF2E5B"/>
    <w:rsid w:val="7103C922"/>
    <w:rsid w:val="7108EDBA"/>
    <w:rsid w:val="71490C4D"/>
    <w:rsid w:val="7164AB9E"/>
    <w:rsid w:val="7169C1F1"/>
    <w:rsid w:val="716AB65E"/>
    <w:rsid w:val="716FF495"/>
    <w:rsid w:val="7176A88B"/>
    <w:rsid w:val="7177A601"/>
    <w:rsid w:val="717E282B"/>
    <w:rsid w:val="717FF21F"/>
    <w:rsid w:val="7199D532"/>
    <w:rsid w:val="71A7EA05"/>
    <w:rsid w:val="71A96C17"/>
    <w:rsid w:val="71BB24B2"/>
    <w:rsid w:val="71C99873"/>
    <w:rsid w:val="71DB7306"/>
    <w:rsid w:val="71E4CDFB"/>
    <w:rsid w:val="71ED260C"/>
    <w:rsid w:val="72039F6B"/>
    <w:rsid w:val="721CCEB1"/>
    <w:rsid w:val="7226804D"/>
    <w:rsid w:val="7232FBA8"/>
    <w:rsid w:val="7257CB77"/>
    <w:rsid w:val="7264754C"/>
    <w:rsid w:val="7269E4B4"/>
    <w:rsid w:val="7276DB0A"/>
    <w:rsid w:val="7296C5F8"/>
    <w:rsid w:val="72A1C96A"/>
    <w:rsid w:val="72A993F4"/>
    <w:rsid w:val="72AE8BBE"/>
    <w:rsid w:val="72AFE6E6"/>
    <w:rsid w:val="72C04923"/>
    <w:rsid w:val="72C2AC31"/>
    <w:rsid w:val="72CB5F83"/>
    <w:rsid w:val="72D10A70"/>
    <w:rsid w:val="72E3AD59"/>
    <w:rsid w:val="72E609EB"/>
    <w:rsid w:val="72E8A4EB"/>
    <w:rsid w:val="7320F684"/>
    <w:rsid w:val="7323AA28"/>
    <w:rsid w:val="7331EE72"/>
    <w:rsid w:val="733524FA"/>
    <w:rsid w:val="7337332F"/>
    <w:rsid w:val="7339F8ED"/>
    <w:rsid w:val="733B038C"/>
    <w:rsid w:val="7340FAB5"/>
    <w:rsid w:val="7351F9CD"/>
    <w:rsid w:val="73527D6E"/>
    <w:rsid w:val="737080DE"/>
    <w:rsid w:val="7371BBCE"/>
    <w:rsid w:val="7386E889"/>
    <w:rsid w:val="738CA480"/>
    <w:rsid w:val="739226F2"/>
    <w:rsid w:val="739B2E1A"/>
    <w:rsid w:val="73AFFC5A"/>
    <w:rsid w:val="73B1AD32"/>
    <w:rsid w:val="73E59E2E"/>
    <w:rsid w:val="73FBD886"/>
    <w:rsid w:val="7404A416"/>
    <w:rsid w:val="740A3CC6"/>
    <w:rsid w:val="74248A82"/>
    <w:rsid w:val="74256949"/>
    <w:rsid w:val="7429A246"/>
    <w:rsid w:val="74440036"/>
    <w:rsid w:val="745F8BF4"/>
    <w:rsid w:val="746BC37A"/>
    <w:rsid w:val="746C6392"/>
    <w:rsid w:val="7477A0A3"/>
    <w:rsid w:val="7485B05E"/>
    <w:rsid w:val="749565A3"/>
    <w:rsid w:val="74A532C1"/>
    <w:rsid w:val="74A68E61"/>
    <w:rsid w:val="74C4E76E"/>
    <w:rsid w:val="74F3D36C"/>
    <w:rsid w:val="74FE68F5"/>
    <w:rsid w:val="74FEB0E8"/>
    <w:rsid w:val="750BA04F"/>
    <w:rsid w:val="75262E6B"/>
    <w:rsid w:val="752F3F0C"/>
    <w:rsid w:val="7532EE15"/>
    <w:rsid w:val="75347673"/>
    <w:rsid w:val="753CB778"/>
    <w:rsid w:val="753CD155"/>
    <w:rsid w:val="75413298"/>
    <w:rsid w:val="7549859B"/>
    <w:rsid w:val="75516608"/>
    <w:rsid w:val="75659767"/>
    <w:rsid w:val="756D7E8C"/>
    <w:rsid w:val="75768BF7"/>
    <w:rsid w:val="757D938F"/>
    <w:rsid w:val="75816D5A"/>
    <w:rsid w:val="758BBB8D"/>
    <w:rsid w:val="75A09BD8"/>
    <w:rsid w:val="75A64304"/>
    <w:rsid w:val="75B603D3"/>
    <w:rsid w:val="75BCDDDC"/>
    <w:rsid w:val="75C8D842"/>
    <w:rsid w:val="75D92563"/>
    <w:rsid w:val="75DBD274"/>
    <w:rsid w:val="75E03BCB"/>
    <w:rsid w:val="75E83198"/>
    <w:rsid w:val="75F70CE0"/>
    <w:rsid w:val="7619AE77"/>
    <w:rsid w:val="761AD299"/>
    <w:rsid w:val="7652E35A"/>
    <w:rsid w:val="76588A78"/>
    <w:rsid w:val="7659699A"/>
    <w:rsid w:val="765D5139"/>
    <w:rsid w:val="765FEC6D"/>
    <w:rsid w:val="768443C5"/>
    <w:rsid w:val="7685D759"/>
    <w:rsid w:val="768CB7EC"/>
    <w:rsid w:val="769FC467"/>
    <w:rsid w:val="76A3DDBD"/>
    <w:rsid w:val="76A3FC50"/>
    <w:rsid w:val="76A925CA"/>
    <w:rsid w:val="76AD8F65"/>
    <w:rsid w:val="76B9084D"/>
    <w:rsid w:val="76D9E084"/>
    <w:rsid w:val="76E3F4A0"/>
    <w:rsid w:val="76E466B5"/>
    <w:rsid w:val="76EF317B"/>
    <w:rsid w:val="7700D9DD"/>
    <w:rsid w:val="77102030"/>
    <w:rsid w:val="7712CA1A"/>
    <w:rsid w:val="7718CB5A"/>
    <w:rsid w:val="77202AE8"/>
    <w:rsid w:val="77277935"/>
    <w:rsid w:val="77379331"/>
    <w:rsid w:val="773F9DB5"/>
    <w:rsid w:val="77462047"/>
    <w:rsid w:val="77494612"/>
    <w:rsid w:val="7756DE03"/>
    <w:rsid w:val="775892EB"/>
    <w:rsid w:val="7769386E"/>
    <w:rsid w:val="776BB2B0"/>
    <w:rsid w:val="77793D49"/>
    <w:rsid w:val="777A6370"/>
    <w:rsid w:val="7784C252"/>
    <w:rsid w:val="77880E7C"/>
    <w:rsid w:val="779E4DA1"/>
    <w:rsid w:val="779F7538"/>
    <w:rsid w:val="77A537A7"/>
    <w:rsid w:val="77B45483"/>
    <w:rsid w:val="77D53913"/>
    <w:rsid w:val="77E775D7"/>
    <w:rsid w:val="77EA973D"/>
    <w:rsid w:val="77F5F300"/>
    <w:rsid w:val="77F8817D"/>
    <w:rsid w:val="78074177"/>
    <w:rsid w:val="7814BE04"/>
    <w:rsid w:val="78271EDC"/>
    <w:rsid w:val="78310256"/>
    <w:rsid w:val="78379A95"/>
    <w:rsid w:val="78395379"/>
    <w:rsid w:val="784559C7"/>
    <w:rsid w:val="7854B218"/>
    <w:rsid w:val="785737D7"/>
    <w:rsid w:val="78578EE1"/>
    <w:rsid w:val="785856FF"/>
    <w:rsid w:val="786BB514"/>
    <w:rsid w:val="786BEF93"/>
    <w:rsid w:val="788C694B"/>
    <w:rsid w:val="789405AA"/>
    <w:rsid w:val="78A89E13"/>
    <w:rsid w:val="78D2EEF2"/>
    <w:rsid w:val="78EE59FA"/>
    <w:rsid w:val="78F65FE6"/>
    <w:rsid w:val="79035427"/>
    <w:rsid w:val="790A97B3"/>
    <w:rsid w:val="7924F7A5"/>
    <w:rsid w:val="792ECE43"/>
    <w:rsid w:val="7935AE20"/>
    <w:rsid w:val="794D1DD6"/>
    <w:rsid w:val="795F7FC3"/>
    <w:rsid w:val="795FA7D3"/>
    <w:rsid w:val="79667528"/>
    <w:rsid w:val="79673F9B"/>
    <w:rsid w:val="79A69387"/>
    <w:rsid w:val="79B7AF6C"/>
    <w:rsid w:val="79CAE02B"/>
    <w:rsid w:val="79CAE4E9"/>
    <w:rsid w:val="79D0E3CE"/>
    <w:rsid w:val="79E00DDF"/>
    <w:rsid w:val="79E71F06"/>
    <w:rsid w:val="79E8C3A1"/>
    <w:rsid w:val="7A304E2A"/>
    <w:rsid w:val="7A35281C"/>
    <w:rsid w:val="7A471C2C"/>
    <w:rsid w:val="7A48D739"/>
    <w:rsid w:val="7A7BFF6C"/>
    <w:rsid w:val="7A911DA2"/>
    <w:rsid w:val="7AA3F906"/>
    <w:rsid w:val="7AB3F2A5"/>
    <w:rsid w:val="7ABEF83A"/>
    <w:rsid w:val="7AC706A6"/>
    <w:rsid w:val="7ACBAD00"/>
    <w:rsid w:val="7AEF98E7"/>
    <w:rsid w:val="7AF50909"/>
    <w:rsid w:val="7AF82D76"/>
    <w:rsid w:val="7B06EA65"/>
    <w:rsid w:val="7B0D5AFF"/>
    <w:rsid w:val="7B1C40F8"/>
    <w:rsid w:val="7B1D8E8B"/>
    <w:rsid w:val="7B306F7D"/>
    <w:rsid w:val="7B32B565"/>
    <w:rsid w:val="7B35460B"/>
    <w:rsid w:val="7B581119"/>
    <w:rsid w:val="7B62BC6B"/>
    <w:rsid w:val="7B82BAD5"/>
    <w:rsid w:val="7B8E784F"/>
    <w:rsid w:val="7B97A367"/>
    <w:rsid w:val="7BAABE08"/>
    <w:rsid w:val="7BC16668"/>
    <w:rsid w:val="7BC67D5F"/>
    <w:rsid w:val="7BDA9767"/>
    <w:rsid w:val="7BDF400E"/>
    <w:rsid w:val="7BE93F3D"/>
    <w:rsid w:val="7BEF7A70"/>
    <w:rsid w:val="7BF6151C"/>
    <w:rsid w:val="7BF7E862"/>
    <w:rsid w:val="7BF9943C"/>
    <w:rsid w:val="7C175B59"/>
    <w:rsid w:val="7C1B71D4"/>
    <w:rsid w:val="7C405759"/>
    <w:rsid w:val="7C470442"/>
    <w:rsid w:val="7C6395B0"/>
    <w:rsid w:val="7C8588C5"/>
    <w:rsid w:val="7C8E453A"/>
    <w:rsid w:val="7CB08693"/>
    <w:rsid w:val="7CB46306"/>
    <w:rsid w:val="7CB945B7"/>
    <w:rsid w:val="7CC332E5"/>
    <w:rsid w:val="7CD2BAA9"/>
    <w:rsid w:val="7CF3DD77"/>
    <w:rsid w:val="7CF857A3"/>
    <w:rsid w:val="7D1E8267"/>
    <w:rsid w:val="7D25408D"/>
    <w:rsid w:val="7D2B0D77"/>
    <w:rsid w:val="7D772641"/>
    <w:rsid w:val="7D7F6014"/>
    <w:rsid w:val="7D869D89"/>
    <w:rsid w:val="7D8A12E5"/>
    <w:rsid w:val="7D9CC9F0"/>
    <w:rsid w:val="7DB49BAD"/>
    <w:rsid w:val="7DD13F59"/>
    <w:rsid w:val="7DD7AF23"/>
    <w:rsid w:val="7DFEC604"/>
    <w:rsid w:val="7E227AE8"/>
    <w:rsid w:val="7E23B350"/>
    <w:rsid w:val="7E24F9A0"/>
    <w:rsid w:val="7E2591D9"/>
    <w:rsid w:val="7E31CD91"/>
    <w:rsid w:val="7E466866"/>
    <w:rsid w:val="7E4ABC2C"/>
    <w:rsid w:val="7E4D5E8A"/>
    <w:rsid w:val="7E5A388C"/>
    <w:rsid w:val="7E62B940"/>
    <w:rsid w:val="7E665410"/>
    <w:rsid w:val="7E6B5FAB"/>
    <w:rsid w:val="7E837A12"/>
    <w:rsid w:val="7E89E317"/>
    <w:rsid w:val="7E8BDEEB"/>
    <w:rsid w:val="7E939223"/>
    <w:rsid w:val="7E9BCF5F"/>
    <w:rsid w:val="7EA27D89"/>
    <w:rsid w:val="7EE2C734"/>
    <w:rsid w:val="7EFA5072"/>
    <w:rsid w:val="7EFAAAD8"/>
    <w:rsid w:val="7EFE76D4"/>
    <w:rsid w:val="7F01C2C0"/>
    <w:rsid w:val="7F1027C5"/>
    <w:rsid w:val="7F18B8DD"/>
    <w:rsid w:val="7F1E0DB4"/>
    <w:rsid w:val="7F25B093"/>
    <w:rsid w:val="7F430F53"/>
    <w:rsid w:val="7F4C2979"/>
    <w:rsid w:val="7F5749DB"/>
    <w:rsid w:val="7F5F89A7"/>
    <w:rsid w:val="7F64ABFD"/>
    <w:rsid w:val="7F64F8E3"/>
    <w:rsid w:val="7F68CB27"/>
    <w:rsid w:val="7F716281"/>
    <w:rsid w:val="7F8F1309"/>
    <w:rsid w:val="7F8F4127"/>
    <w:rsid w:val="7FA3554F"/>
    <w:rsid w:val="7FA5A6CF"/>
    <w:rsid w:val="7FCB25CF"/>
    <w:rsid w:val="7FCDF425"/>
    <w:rsid w:val="7FCFA65C"/>
    <w:rsid w:val="7FD5E9FD"/>
    <w:rsid w:val="7FDF8F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3EB23320"/>
  <w15:docId w15:val="{217BFEEB-E662-494E-A2FE-6A7EE5DB88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="SimSun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B0740"/>
    <w:pPr>
      <w:spacing w:after="0"/>
      <w:ind w:firstLine="720"/>
    </w:pPr>
    <w:rPr>
      <w:lang w:val="en-GB"/>
    </w:rPr>
  </w:style>
  <w:style w:type="paragraph" w:styleId="Heading1">
    <w:name w:val="heading 1"/>
    <w:basedOn w:val="Normal"/>
    <w:next w:val="Normal"/>
    <w:link w:val="Heading1Char"/>
    <w:uiPriority w:val="9"/>
    <w:qFormat/>
    <w:rsid w:val="08103C09"/>
    <w:pPr>
      <w:ind w:firstLine="0"/>
      <w:jc w:val="center"/>
      <w:outlineLvl w:val="0"/>
    </w:pPr>
    <w:rPr>
      <w:b/>
      <w:bCs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8103C09"/>
    <w:pPr>
      <w:ind w:firstLine="0"/>
      <w:outlineLvl w:val="1"/>
    </w:pPr>
    <w:rPr>
      <w:b/>
      <w:bCs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8103C09"/>
    <w:pPr>
      <w:ind w:firstLine="0"/>
      <w:outlineLvl w:val="2"/>
    </w:pPr>
    <w:rPr>
      <w:b/>
      <w:bCs/>
      <w:i/>
      <w:iCs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8103C09"/>
    <w:pPr>
      <w:ind w:firstLine="0"/>
      <w:outlineLvl w:val="3"/>
    </w:pPr>
    <w:rPr>
      <w:b/>
      <w:bCs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8103C09"/>
    <w:pPr>
      <w:ind w:firstLine="0"/>
      <w:outlineLvl w:val="4"/>
    </w:pPr>
    <w:rPr>
      <w:b/>
      <w:bCs/>
      <w:i/>
      <w:iCs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8103C09"/>
    <w:pPr>
      <w:keepNext/>
      <w:keepLines/>
      <w:spacing w:before="40"/>
      <w:ind w:firstLine="0"/>
      <w:outlineLvl w:val="5"/>
    </w:pPr>
    <w:rPr>
      <w:rFonts w:asciiTheme="majorHAnsi" w:eastAsiaTheme="majorEastAsia" w:hAnsiTheme="majorHAnsi" w:cstheme="majorBidi"/>
      <w:color w:val="1F3763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pPr>
      <w:spacing w:after="0" w:line="240" w:lineRule="auto"/>
    </w:pPr>
  </w:style>
  <w:style w:type="table" w:styleId="TableGrid">
    <w:name w:val="Table Grid"/>
    <w:basedOn w:val="TableNormal"/>
    <w:uiPriority w:val="59"/>
    <w:rsid w:val="00FB4123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styleId="Emphasis">
    <w:name w:val="Emphasis"/>
    <w:basedOn w:val="DefaultParagraphFont"/>
    <w:uiPriority w:val="20"/>
    <w:qFormat/>
    <w:rPr>
      <w:i/>
      <w:iCs/>
    </w:rPr>
  </w:style>
  <w:style w:type="character" w:customStyle="1" w:styleId="HeaderChar">
    <w:name w:val="Header Char"/>
    <w:basedOn w:val="DefaultParagraphFont"/>
    <w:link w:val="Header"/>
    <w:uiPriority w:val="99"/>
    <w:rsid w:val="007D4A2B"/>
  </w:style>
  <w:style w:type="paragraph" w:styleId="Header">
    <w:name w:val="header"/>
    <w:basedOn w:val="Normal"/>
    <w:link w:val="HeaderChar"/>
    <w:uiPriority w:val="99"/>
    <w:unhideWhenUsed/>
    <w:rsid w:val="08103C09"/>
    <w:pPr>
      <w:tabs>
        <w:tab w:val="center" w:pos="4680"/>
        <w:tab w:val="right" w:pos="9360"/>
      </w:tabs>
      <w:ind w:firstLine="0"/>
    </w:pPr>
  </w:style>
  <w:style w:type="character" w:customStyle="1" w:styleId="FooterChar">
    <w:name w:val="Footer Char"/>
    <w:basedOn w:val="DefaultParagraphFont"/>
    <w:link w:val="Footer"/>
    <w:uiPriority w:val="99"/>
    <w:rsid w:val="007D4A2B"/>
  </w:style>
  <w:style w:type="paragraph" w:styleId="Footer">
    <w:name w:val="footer"/>
    <w:basedOn w:val="Normal"/>
    <w:link w:val="FooterChar"/>
    <w:uiPriority w:val="99"/>
    <w:unhideWhenUsed/>
    <w:rsid w:val="08103C09"/>
    <w:pPr>
      <w:tabs>
        <w:tab w:val="center" w:pos="4680"/>
        <w:tab w:val="right" w:pos="9360"/>
      </w:tabs>
      <w:ind w:firstLine="0"/>
    </w:pPr>
  </w:style>
  <w:style w:type="character" w:styleId="CommentReference">
    <w:name w:val="annotation reference"/>
    <w:basedOn w:val="DefaultParagraphFont"/>
    <w:uiPriority w:val="99"/>
    <w:semiHidden/>
    <w:unhideWhenUsed/>
    <w:rsid w:val="00CD7F50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8103C09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CD7F50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CD7F50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CD7F50"/>
    <w:rPr>
      <w:b/>
      <w:bCs/>
      <w:sz w:val="20"/>
      <w:szCs w:val="20"/>
    </w:rPr>
  </w:style>
  <w:style w:type="character" w:styleId="Hyperlink">
    <w:name w:val="Hyperlink"/>
    <w:basedOn w:val="DefaultParagraphFont"/>
    <w:uiPriority w:val="99"/>
    <w:unhideWhenUsed/>
    <w:rPr>
      <w:color w:val="0563C1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8103C09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26C30"/>
    <w:rPr>
      <w:rFonts w:ascii="Segoe UI" w:hAnsi="Segoe UI" w:cs="Segoe UI"/>
      <w:sz w:val="18"/>
      <w:szCs w:val="18"/>
    </w:rPr>
  </w:style>
  <w:style w:type="paragraph" w:styleId="Title">
    <w:name w:val="Title"/>
    <w:basedOn w:val="Normal"/>
    <w:next w:val="Normal"/>
    <w:link w:val="TitleChar"/>
    <w:uiPriority w:val="10"/>
    <w:qFormat/>
    <w:rsid w:val="08103C09"/>
    <w:pPr>
      <w:ind w:firstLine="0"/>
      <w:jc w:val="center"/>
    </w:pPr>
    <w:rPr>
      <w:b/>
      <w:bCs/>
    </w:rPr>
  </w:style>
  <w:style w:type="character" w:customStyle="1" w:styleId="TitleChar">
    <w:name w:val="Title Char"/>
    <w:basedOn w:val="DefaultParagraphFont"/>
    <w:link w:val="Title"/>
    <w:uiPriority w:val="10"/>
    <w:rsid w:val="00530EF3"/>
    <w:rPr>
      <w:b/>
      <w:bCs/>
    </w:rPr>
  </w:style>
  <w:style w:type="character" w:styleId="PlaceholderText">
    <w:name w:val="Placeholder Text"/>
    <w:basedOn w:val="DefaultParagraphFont"/>
    <w:uiPriority w:val="99"/>
    <w:semiHidden/>
    <w:rsid w:val="00FD478C"/>
    <w:rPr>
      <w:color w:val="808080"/>
    </w:rPr>
  </w:style>
  <w:style w:type="paragraph" w:styleId="Subtitle">
    <w:name w:val="Subtitle"/>
    <w:basedOn w:val="Normal"/>
    <w:next w:val="Normal"/>
    <w:link w:val="SubtitleChar"/>
    <w:uiPriority w:val="11"/>
    <w:qFormat/>
    <w:rsid w:val="08103C09"/>
    <w:pPr>
      <w:ind w:firstLine="0"/>
      <w:jc w:val="center"/>
    </w:pPr>
  </w:style>
  <w:style w:type="character" w:customStyle="1" w:styleId="SubtitleChar">
    <w:name w:val="Subtitle Char"/>
    <w:basedOn w:val="DefaultParagraphFont"/>
    <w:link w:val="Subtitle"/>
    <w:uiPriority w:val="11"/>
    <w:rsid w:val="00530EF3"/>
  </w:style>
  <w:style w:type="paragraph" w:customStyle="1" w:styleId="SectionTitle">
    <w:name w:val="Section Title"/>
    <w:basedOn w:val="Normal"/>
    <w:next w:val="Normal"/>
    <w:uiPriority w:val="12"/>
    <w:qFormat/>
    <w:rsid w:val="08103C09"/>
    <w:pPr>
      <w:ind w:firstLine="0"/>
      <w:jc w:val="center"/>
    </w:pPr>
    <w:rPr>
      <w:b/>
      <w:bCs/>
    </w:rPr>
  </w:style>
  <w:style w:type="character" w:styleId="Strong">
    <w:name w:val="Strong"/>
    <w:basedOn w:val="DefaultParagraphFont"/>
    <w:uiPriority w:val="22"/>
    <w:qFormat/>
    <w:rsid w:val="00500997"/>
    <w:rPr>
      <w:b/>
      <w:bCs/>
    </w:rPr>
  </w:style>
  <w:style w:type="character" w:customStyle="1" w:styleId="Heading1Char">
    <w:name w:val="Heading 1 Char"/>
    <w:basedOn w:val="DefaultParagraphFont"/>
    <w:link w:val="Heading1"/>
    <w:uiPriority w:val="9"/>
    <w:rsid w:val="007D4A2B"/>
    <w:rPr>
      <w:b/>
      <w:bCs/>
    </w:rPr>
  </w:style>
  <w:style w:type="character" w:customStyle="1" w:styleId="Heading2Char">
    <w:name w:val="Heading 2 Char"/>
    <w:basedOn w:val="DefaultParagraphFont"/>
    <w:link w:val="Heading2"/>
    <w:uiPriority w:val="9"/>
    <w:rsid w:val="007D4A2B"/>
    <w:rPr>
      <w:b/>
      <w:bCs/>
    </w:rPr>
  </w:style>
  <w:style w:type="character" w:customStyle="1" w:styleId="Heading3Char">
    <w:name w:val="Heading 3 Char"/>
    <w:basedOn w:val="DefaultParagraphFont"/>
    <w:link w:val="Heading3"/>
    <w:uiPriority w:val="9"/>
    <w:rsid w:val="007D4A2B"/>
    <w:rPr>
      <w:b/>
      <w:bCs/>
      <w:i/>
      <w:iCs/>
    </w:rPr>
  </w:style>
  <w:style w:type="character" w:customStyle="1" w:styleId="Heading4Char">
    <w:name w:val="Heading 4 Char"/>
    <w:basedOn w:val="DefaultParagraphFont"/>
    <w:link w:val="Heading4"/>
    <w:uiPriority w:val="9"/>
    <w:rsid w:val="007D4A2B"/>
    <w:rPr>
      <w:b/>
      <w:bCs/>
    </w:rPr>
  </w:style>
  <w:style w:type="character" w:customStyle="1" w:styleId="Heading5Char">
    <w:name w:val="Heading 5 Char"/>
    <w:basedOn w:val="DefaultParagraphFont"/>
    <w:link w:val="Heading5"/>
    <w:uiPriority w:val="9"/>
    <w:rsid w:val="007D4A2B"/>
    <w:rPr>
      <w:b/>
      <w:bCs/>
      <w:i/>
      <w:iCs/>
    </w:rPr>
  </w:style>
  <w:style w:type="paragraph" w:styleId="Quote">
    <w:name w:val="Quote"/>
    <w:basedOn w:val="Normal"/>
    <w:next w:val="Normal"/>
    <w:link w:val="QuoteChar"/>
    <w:uiPriority w:val="29"/>
    <w:qFormat/>
    <w:rsid w:val="08103C09"/>
    <w:pPr>
      <w:ind w:left="720"/>
    </w:pPr>
  </w:style>
  <w:style w:type="character" w:customStyle="1" w:styleId="QuoteChar">
    <w:name w:val="Quote Char"/>
    <w:basedOn w:val="DefaultParagraphFont"/>
    <w:link w:val="Quote"/>
    <w:uiPriority w:val="29"/>
    <w:rsid w:val="002C3BE4"/>
    <w:rPr>
      <w:iCs/>
    </w:rPr>
  </w:style>
  <w:style w:type="paragraph" w:customStyle="1" w:styleId="References">
    <w:name w:val="References"/>
    <w:basedOn w:val="Normal"/>
    <w:uiPriority w:val="29"/>
    <w:qFormat/>
    <w:rsid w:val="08103C09"/>
    <w:pPr>
      <w:ind w:left="720" w:hanging="720"/>
    </w:pPr>
  </w:style>
  <w:style w:type="paragraph" w:styleId="Caption">
    <w:name w:val="caption"/>
    <w:basedOn w:val="Normal"/>
    <w:next w:val="Normal"/>
    <w:uiPriority w:val="35"/>
    <w:qFormat/>
    <w:rsid w:val="08103C09"/>
    <w:pPr>
      <w:ind w:firstLine="0"/>
    </w:pPr>
    <w:rPr>
      <w:i/>
      <w:iCs/>
    </w:rPr>
  </w:style>
  <w:style w:type="paragraph" w:customStyle="1" w:styleId="TableHeading">
    <w:name w:val="Table Heading"/>
    <w:basedOn w:val="Normal"/>
    <w:uiPriority w:val="10"/>
    <w:qFormat/>
    <w:rsid w:val="08103C09"/>
    <w:pPr>
      <w:jc w:val="center"/>
    </w:pPr>
    <w:rPr>
      <w:b/>
      <w:bCs/>
    </w:rPr>
  </w:style>
  <w:style w:type="paragraph" w:customStyle="1" w:styleId="NoIndent">
    <w:name w:val="No Indent"/>
    <w:basedOn w:val="Normal"/>
    <w:uiPriority w:val="1"/>
    <w:qFormat/>
    <w:rsid w:val="08103C09"/>
    <w:pPr>
      <w:ind w:firstLine="0"/>
    </w:pPr>
  </w:style>
  <w:style w:type="paragraph" w:customStyle="1" w:styleId="CaptionCallout">
    <w:name w:val="Caption Callout"/>
    <w:basedOn w:val="Normal"/>
    <w:uiPriority w:val="1"/>
    <w:qFormat/>
    <w:rsid w:val="08103C09"/>
    <w:pPr>
      <w:ind w:firstLine="0"/>
    </w:pPr>
    <w:rPr>
      <w:b/>
      <w:bCs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7D4A2B"/>
    <w:rPr>
      <w:rFonts w:asciiTheme="majorHAnsi" w:eastAsiaTheme="majorEastAsia" w:hAnsiTheme="majorHAnsi" w:cstheme="majorBidi"/>
      <w:color w:val="1F3763" w:themeColor="accent1" w:themeShade="7F"/>
    </w:rPr>
  </w:style>
  <w:style w:type="paragraph" w:styleId="ListParagraph">
    <w:name w:val="List Paragraph"/>
    <w:basedOn w:val="Normal"/>
    <w:uiPriority w:val="34"/>
    <w:qFormat/>
    <w:rsid w:val="08103C09"/>
    <w:pPr>
      <w:ind w:left="720"/>
      <w:contextualSpacing/>
    </w:pPr>
  </w:style>
  <w:style w:type="paragraph" w:customStyle="1" w:styleId="paragraph">
    <w:name w:val="paragraph"/>
    <w:basedOn w:val="Normal"/>
    <w:uiPriority w:val="1"/>
    <w:rsid w:val="08103C09"/>
    <w:pPr>
      <w:spacing w:beforeAutospacing="1" w:afterAutospacing="1"/>
      <w:ind w:firstLine="0"/>
    </w:pPr>
    <w:rPr>
      <w:rFonts w:ascii="Times New Roman" w:eastAsia="Times New Roman" w:hAnsi="Times New Roman" w:cs="Times New Roman"/>
      <w:sz w:val="24"/>
      <w:szCs w:val="24"/>
      <w:lang w:val="en-SG" w:eastAsia="en-SG"/>
    </w:rPr>
  </w:style>
  <w:style w:type="character" w:customStyle="1" w:styleId="eop">
    <w:name w:val="eop"/>
    <w:basedOn w:val="DefaultParagraphFont"/>
    <w:rsid w:val="00373F55"/>
  </w:style>
  <w:style w:type="character" w:customStyle="1" w:styleId="normaltextrun">
    <w:name w:val="normaltextrun"/>
    <w:basedOn w:val="DefaultParagraphFont"/>
    <w:rsid w:val="00373F55"/>
  </w:style>
  <w:style w:type="paragraph" w:styleId="Bibliography">
    <w:name w:val="Bibliography"/>
    <w:basedOn w:val="Normal"/>
    <w:next w:val="Normal"/>
    <w:uiPriority w:val="37"/>
    <w:unhideWhenUsed/>
    <w:rsid w:val="08103C09"/>
    <w:pPr>
      <w:spacing w:line="480" w:lineRule="auto"/>
      <w:ind w:left="720" w:hanging="720"/>
    </w:pPr>
  </w:style>
  <w:style w:type="paragraph" w:styleId="Revision">
    <w:name w:val="Revision"/>
    <w:hidden/>
    <w:uiPriority w:val="99"/>
    <w:semiHidden/>
    <w:rsid w:val="003152E2"/>
    <w:pPr>
      <w:spacing w:after="0" w:line="240" w:lineRule="auto"/>
    </w:pPr>
  </w:style>
  <w:style w:type="character" w:styleId="UnresolvedMention">
    <w:name w:val="Unresolved Mention"/>
    <w:basedOn w:val="DefaultParagraphFont"/>
    <w:uiPriority w:val="99"/>
    <w:semiHidden/>
    <w:unhideWhenUsed/>
    <w:rsid w:val="002970BD"/>
    <w:rPr>
      <w:color w:val="605E5C"/>
      <w:shd w:val="clear" w:color="auto" w:fill="E1DFDD"/>
    </w:rPr>
  </w:style>
  <w:style w:type="paragraph" w:styleId="NormalWeb">
    <w:name w:val="Normal (Web)"/>
    <w:basedOn w:val="Normal"/>
    <w:uiPriority w:val="99"/>
    <w:semiHidden/>
    <w:unhideWhenUsed/>
    <w:rsid w:val="00530C61"/>
    <w:rPr>
      <w:rFonts w:ascii="Times New Roman" w:hAnsi="Times New Roman" w:cs="Times New Roman"/>
      <w:sz w:val="24"/>
      <w:szCs w:val="24"/>
    </w:rPr>
  </w:style>
  <w:style w:type="character" w:styleId="Mention">
    <w:name w:val="Mention"/>
    <w:basedOn w:val="DefaultParagraphFont"/>
    <w:uiPriority w:val="99"/>
    <w:unhideWhenUsed/>
    <w:rsid w:val="00E15518"/>
    <w:rPr>
      <w:color w:val="2B579A"/>
      <w:shd w:val="clear" w:color="auto" w:fill="E1DFDD"/>
    </w:rPr>
  </w:style>
  <w:style w:type="character" w:styleId="LineNumber">
    <w:name w:val="line number"/>
    <w:basedOn w:val="DefaultParagraphFont"/>
    <w:uiPriority w:val="99"/>
    <w:semiHidden/>
    <w:unhideWhenUsed/>
    <w:rsid w:val="00AC678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1712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51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0966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64530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96371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08776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73765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0272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7689375">
      <w:bodyDiv w:val="1"/>
      <w:marLeft w:val="360"/>
      <w:marRight w:val="360"/>
      <w:marTop w:val="360"/>
      <w:marBottom w:val="36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3613005">
      <w:bodyDiv w:val="1"/>
      <w:marLeft w:val="360"/>
      <w:marRight w:val="360"/>
      <w:marTop w:val="360"/>
      <w:marBottom w:val="36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308215">
      <w:bodyDiv w:val="1"/>
      <w:marLeft w:val="360"/>
      <w:marRight w:val="360"/>
      <w:marTop w:val="360"/>
      <w:marBottom w:val="36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728848">
      <w:bodyDiv w:val="1"/>
      <w:marLeft w:val="360"/>
      <w:marRight w:val="360"/>
      <w:marTop w:val="360"/>
      <w:marBottom w:val="36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8759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831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22195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75732720">
      <w:bodyDiv w:val="1"/>
      <w:marLeft w:val="360"/>
      <w:marRight w:val="360"/>
      <w:marTop w:val="360"/>
      <w:marBottom w:val="36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0247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3801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12861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71678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16358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20322051">
      <w:bodyDiv w:val="1"/>
      <w:marLeft w:val="360"/>
      <w:marRight w:val="360"/>
      <w:marTop w:val="360"/>
      <w:marBottom w:val="36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592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14825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75310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87832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2909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6376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86098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59928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encoding w:val="macintosh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microsoft.com/office/2020/10/relationships/intelligence" Target="intelligence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nicole.liaw\AppData\Roaming\Microsoft\Templates\Professional%20APA%20Style%20paper%207th%20edition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f15def34-4f76-46f9-8224-627a246a22f1" xsi:nil="true"/>
    <MediaServiceKeyPoints xmlns="8384ed3b-14e7-49c1-9e9b-93263b829275" xsi:nil="true"/>
    <lcf76f155ced4ddcb4097134ff3c332f xmlns="8384ed3b-14e7-49c1-9e9b-93263b829275">
      <Terms xmlns="http://schemas.microsoft.com/office/infopath/2007/PartnerControls"/>
    </lcf76f155ced4ddcb4097134ff3c332f>
    <SharedWithUsers xmlns="f15def34-4f76-46f9-8224-627a246a22f1">
      <UserInfo>
        <DisplayName>Nicole Liaw</DisplayName>
        <AccountId>42</AccountId>
        <AccountType/>
      </UserInfo>
      <UserInfo>
        <DisplayName>Elizabeth Chia</DisplayName>
        <AccountId>10</AccountId>
        <AccountType/>
      </UserInfo>
      <UserInfo>
        <DisplayName>research intern</DisplayName>
        <AccountId>105</AccountId>
        <AccountType/>
      </UserInfo>
    </SharedWithUsers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B3379F618E8F574297F9A64D67DC3A54" ma:contentTypeVersion="17" ma:contentTypeDescription="Create a new document." ma:contentTypeScope="" ma:versionID="be2c18572c5f8e395cb108693cf932a6">
  <xsd:schema xmlns:xsd="http://www.w3.org/2001/XMLSchema" xmlns:xs="http://www.w3.org/2001/XMLSchema" xmlns:p="http://schemas.microsoft.com/office/2006/metadata/properties" xmlns:ns2="8384ed3b-14e7-49c1-9e9b-93263b829275" xmlns:ns3="f15def34-4f76-46f9-8224-627a246a22f1" targetNamespace="http://schemas.microsoft.com/office/2006/metadata/properties" ma:root="true" ma:fieldsID="2e7a189bfe5b33e15dca92af778a9d65" ns2:_="" ns3:_="">
    <xsd:import namespace="8384ed3b-14e7-49c1-9e9b-93263b829275"/>
    <xsd:import namespace="f15def34-4f76-46f9-8224-627a246a22f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3:SharedWithUsers" minOccurs="0"/>
                <xsd:element ref="ns3:SharedWithDetails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384ed3b-14e7-49c1-9e9b-93263b82927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21" nillable="true" ma:taxonomy="true" ma:internalName="lcf76f155ced4ddcb4097134ff3c332f" ma:taxonomyFieldName="MediaServiceImageTags" ma:displayName="Image Tags" ma:readOnly="false" ma:fieldId="{5cf76f15-5ced-4ddc-b409-7134ff3c332f}" ma:taxonomyMulti="true" ma:sspId="a5ce70f1-4ab9-46b6-9265-736044dd13d3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3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4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15def34-4f76-46f9-8224-627a246a22f1" elementFormDefault="qualified">
    <xsd:import namespace="http://schemas.microsoft.com/office/2006/documentManagement/types"/>
    <xsd:import namespace="http://schemas.microsoft.com/office/infopath/2007/PartnerControls"/>
    <xsd:element name="SharedWithUsers" ma:index="17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8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2" nillable="true" ma:displayName="Taxonomy Catch All Column" ma:hidden="true" ma:list="{41a134b7-c197-4366-a75a-ae83dca1b5f9}" ma:internalName="TaxCatchAll" ma:showField="CatchAllData" ma:web="f15def34-4f76-46f9-8224-627a246a22f1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D686CB8-6245-413C-A355-156513A377FC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C7DCE20C-610A-4626-841D-1F10857B445E}">
  <ds:schemaRefs>
    <ds:schemaRef ds:uri="http://schemas.microsoft.com/office/2006/metadata/properties"/>
    <ds:schemaRef ds:uri="http://schemas.microsoft.com/office/infopath/2007/PartnerControls"/>
    <ds:schemaRef ds:uri="f15def34-4f76-46f9-8224-627a246a22f1"/>
    <ds:schemaRef ds:uri="8384ed3b-14e7-49c1-9e9b-93263b829275"/>
  </ds:schemaRefs>
</ds:datastoreItem>
</file>

<file path=customXml/itemProps3.xml><?xml version="1.0" encoding="utf-8"?>
<ds:datastoreItem xmlns:ds="http://schemas.openxmlformats.org/officeDocument/2006/customXml" ds:itemID="{6D06B315-AB2F-43F3-A5D1-3D2AC589B57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8384ed3b-14e7-49c1-9e9b-93263b829275"/>
    <ds:schemaRef ds:uri="f15def34-4f76-46f9-8224-627a246a22f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B6DA4D97-33AE-437B-B8D5-40F2D34C447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Professional APA Style paper 7th edition.dotx</Template>
  <TotalTime>8321</TotalTime>
  <Pages>6</Pages>
  <Words>440</Words>
  <Characters>2513</Characters>
  <Application>Microsoft Office Word</Application>
  <DocSecurity>0</DocSecurity>
  <Lines>20</Lines>
  <Paragraphs>5</Paragraphs>
  <ScaleCrop>false</ScaleCrop>
  <Company/>
  <LinksUpToDate>false</LinksUpToDate>
  <CharactersWithSpaces>2948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Elizabeth Chia</dc:creator>
  <cp:keywords/>
  <dc:description/>
  <cp:lastModifiedBy>Elizabeth Chia</cp:lastModifiedBy>
  <cp:revision>682</cp:revision>
  <cp:lastPrinted>2026-09-01T16:58:00Z</cp:lastPrinted>
  <dcterms:created xsi:type="dcterms:W3CDTF">2025-08-15T16:53:00Z</dcterms:created>
  <dcterms:modified xsi:type="dcterms:W3CDTF">2026-09-28T06:52:00Z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0x010100B3379F618E8F574297F9A64D67DC3A54</vt:lpwstr>
  </property>
  <property fmtid="{D5CDD505-2E9C-101B-9397-08002B2CF9AE}" pid="3" name="GrammarlyDocumentId">
    <vt:lpwstr>a5c48dff-a6e3-4a4e-b8a5-1e77c2c0a5ba</vt:lpwstr>
  </property>
  <property fmtid="{D5CDD505-2E9C-101B-9397-08002B2CF9AE}" pid="4" name="MediaServiceImageTags">
    <vt:lpwstr/>
  </property>
  <property fmtid="{D5CDD505-2E9C-101B-9397-08002B2CF9AE}" pid="5" name="ZOTERO_PREF_2">
    <vt:lpwstr>lAbbreviations" value="true"/&gt;&lt;pref name="dontAskDelayCitationUpdates" value="true"/&gt;&lt;/prefs&gt;&lt;/data&gt;</vt:lpwstr>
  </property>
  <property fmtid="{D5CDD505-2E9C-101B-9397-08002B2CF9AE}" pid="6" name="ZOTERO_PREF_1">
    <vt:lpwstr>&lt;data data-version="3" zotero-version="9.0.6"&gt;&lt;session id="06k8zzde"/&gt;&lt;style id="http://www.zotero.org/styles/apa" locale="en-US" hasBibliography="1" bibliographyStyleHasBeenSet="1"/&gt;&lt;prefs&gt;&lt;pref name="fieldType" value="Field"/&gt;&lt;pref name="automaticJourna</vt:lpwstr>
  </property>
</Properties>
</file>