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85"/>
        <w:gridCol w:w="1128"/>
        <w:gridCol w:w="1125"/>
        <w:gridCol w:w="1435"/>
      </w:tblGrid>
      <w:tr w:rsidR="0068643A" w:rsidRPr="00EE17D5" w:rsidTr="003F45A7">
        <w:trPr>
          <w:tblHeader/>
          <w:tblCellSpacing w:w="15" w:type="dxa"/>
        </w:trPr>
        <w:tc>
          <w:tcPr>
            <w:tcW w:w="232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6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9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3F45A7">
        <w:trPr>
          <w:tblHeader/>
          <w:tblCellSpacing w:w="15" w:type="dxa"/>
        </w:trPr>
        <w:tc>
          <w:tcPr>
            <w:tcW w:w="232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6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9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0" w:name="Check3"/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D4D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D4D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D4DD2" w:rsidP="002D4DD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      X</w:t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D4D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55B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4-6</w:t>
            </w: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D4D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8B0B47" w:rsidRDefault="00E6149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  <w:r w:rsidRPr="00E61496">
              <w:rPr>
                <w:sz w:val="24"/>
                <w:szCs w:val="24"/>
              </w:rPr>
              <w:t>X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8B0B47" w:rsidRDefault="00E6149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55B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445-449</w:t>
            </w: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B0B4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55B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445-449</w:t>
            </w: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97D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97D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7D67" w:rsidRDefault="0092180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70-74</w:t>
            </w:r>
          </w:p>
          <w:p w:rsidR="0092180A" w:rsidRDefault="0092180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97-100</w:t>
            </w:r>
          </w:p>
          <w:p w:rsidR="0092180A" w:rsidRPr="00FD6E06" w:rsidRDefault="0092180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127-131</w:t>
            </w: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97D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180A" w:rsidRPr="0092180A" w:rsidRDefault="0092180A" w:rsidP="0092180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180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174-176</w:t>
            </w:r>
          </w:p>
          <w:p w:rsidR="00497D67" w:rsidRPr="00497D67" w:rsidRDefault="00497D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97D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7D67" w:rsidRPr="00497D67" w:rsidRDefault="0092180A" w:rsidP="0092180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311</w:t>
            </w: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97D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180A" w:rsidRPr="0092180A" w:rsidRDefault="0092180A" w:rsidP="0092180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180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276</w:t>
            </w:r>
          </w:p>
          <w:p w:rsidR="00497D67" w:rsidRPr="00497D67" w:rsidRDefault="00497D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97D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180A" w:rsidRDefault="0092180A" w:rsidP="0092180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  <w:p w:rsidR="00BE7569" w:rsidRPr="00FD6E06" w:rsidRDefault="00BE756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file.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F45A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92180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180A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180A">
              <w:rPr>
                <w:sz w:val="24"/>
                <w:szCs w:val="24"/>
              </w:rPr>
              <w:instrText xml:space="preserve"> FORMCHECKBOX </w:instrText>
            </w:r>
            <w:r w:rsidR="0092180A" w:rsidRPr="0092180A">
              <w:rPr>
                <w:sz w:val="24"/>
                <w:szCs w:val="24"/>
              </w:rPr>
            </w:r>
            <w:r w:rsidR="0092180A" w:rsidRPr="0092180A">
              <w:rPr>
                <w:sz w:val="24"/>
                <w:szCs w:val="24"/>
              </w:rPr>
              <w:fldChar w:fldCharType="separate"/>
            </w:r>
            <w:r w:rsidRPr="0092180A">
              <w:rPr>
                <w:sz w:val="24"/>
                <w:szCs w:val="24"/>
              </w:rPr>
              <w:fldChar w:fldCharType="end"/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180A" w:rsidRPr="0092180A" w:rsidRDefault="0092180A" w:rsidP="0092180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180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307-310</w:t>
            </w:r>
          </w:p>
          <w:p w:rsidR="003F45A7" w:rsidRPr="0092180A" w:rsidRDefault="003F45A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F45A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92180A" w:rsidRDefault="0092180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305-307</w:t>
            </w: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F45A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180A" w:rsidRPr="003F45A7" w:rsidRDefault="0092180A" w:rsidP="0092180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327-337</w:t>
            </w:r>
          </w:p>
          <w:p w:rsidR="003F45A7" w:rsidRPr="003F45A7" w:rsidRDefault="003F45A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F45A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45A7" w:rsidRPr="0092180A" w:rsidRDefault="0092180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266-274</w:t>
            </w: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F45A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45A7" w:rsidRPr="0092180A" w:rsidRDefault="0092180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318-326</w:t>
            </w: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F45A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92180A" w:rsidRDefault="0092180A" w:rsidP="003F45A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339-351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F45A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F45A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3F45A7">
        <w:trPr>
          <w:tblCellSpacing w:w="15" w:type="dxa"/>
        </w:trPr>
        <w:tc>
          <w:tcPr>
            <w:tcW w:w="232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F45A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3F45A7" w:rsidRPr="00FD6E06" w:rsidTr="003F45A7">
        <w:trPr>
          <w:tblCellSpacing w:w="15" w:type="dxa"/>
        </w:trPr>
        <w:tc>
          <w:tcPr>
            <w:tcW w:w="232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45A7" w:rsidRPr="00FD6E06" w:rsidRDefault="003F45A7" w:rsidP="003F45A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45A7" w:rsidRPr="00FD6E06" w:rsidRDefault="003F45A7" w:rsidP="003F45A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45A7" w:rsidRPr="00FD6E06" w:rsidRDefault="003F45A7" w:rsidP="003F45A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45A7" w:rsidRPr="00FD6E06" w:rsidRDefault="003F45A7" w:rsidP="003F45A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45A7" w:rsidRPr="00FD6E06" w:rsidRDefault="003F45A7" w:rsidP="003F45A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45A7" w:rsidRPr="0092180A" w:rsidRDefault="0092180A" w:rsidP="003F45A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354-361</w:t>
            </w:r>
          </w:p>
        </w:tc>
      </w:tr>
      <w:tr w:rsidR="003F45A7" w:rsidRPr="00FD6E06" w:rsidTr="003F45A7">
        <w:trPr>
          <w:tblCellSpacing w:w="15" w:type="dxa"/>
        </w:trPr>
        <w:tc>
          <w:tcPr>
            <w:tcW w:w="2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45A7" w:rsidRPr="00FD6E06" w:rsidRDefault="003F45A7" w:rsidP="003F45A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45A7" w:rsidRPr="00FD6E06" w:rsidRDefault="003F45A7" w:rsidP="003F45A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45A7" w:rsidRPr="00FD6E06" w:rsidRDefault="003F45A7" w:rsidP="003F45A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45A7" w:rsidRPr="00FD6E06" w:rsidRDefault="003F45A7" w:rsidP="003F45A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45A7" w:rsidRPr="00FD6E06" w:rsidRDefault="003F45A7" w:rsidP="003F45A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45A7" w:rsidRPr="00FD6E06" w:rsidRDefault="003F45A7" w:rsidP="003F45A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3F45A7" w:rsidRPr="00FD6E06" w:rsidTr="003F45A7">
        <w:trPr>
          <w:tblCellSpacing w:w="15" w:type="dxa"/>
        </w:trPr>
        <w:tc>
          <w:tcPr>
            <w:tcW w:w="23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45A7" w:rsidRPr="00FD6E06" w:rsidRDefault="003F45A7" w:rsidP="003F45A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45A7" w:rsidRPr="00FD6E06" w:rsidRDefault="003F45A7" w:rsidP="003F45A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45A7" w:rsidRPr="00FD6E06" w:rsidRDefault="003F45A7" w:rsidP="003F45A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45A7" w:rsidRPr="00FD6E06" w:rsidRDefault="003F45A7" w:rsidP="003F45A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45A7" w:rsidRPr="00FD6E06" w:rsidRDefault="003F45A7" w:rsidP="003F45A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180A">
              <w:rPr>
                <w:sz w:val="24"/>
                <w:szCs w:val="24"/>
              </w:rPr>
            </w:r>
            <w:r w:rsidR="0092180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180A" w:rsidRDefault="0092180A" w:rsidP="0092180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351</w:t>
            </w:r>
          </w:p>
          <w:p w:rsidR="0092180A" w:rsidRPr="00FD6E06" w:rsidRDefault="0092180A" w:rsidP="0092180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246-258</w:t>
            </w:r>
            <w:bookmarkStart w:id="1" w:name="_GoBack"/>
            <w:bookmarkEnd w:id="1"/>
          </w:p>
          <w:p w:rsidR="003F45A7" w:rsidRPr="00FD6E06" w:rsidRDefault="003F45A7" w:rsidP="003F45A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2180A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1E4CA1"/>
    <w:rsid w:val="002253F7"/>
    <w:rsid w:val="002D4DD2"/>
    <w:rsid w:val="003F45A7"/>
    <w:rsid w:val="00474025"/>
    <w:rsid w:val="00497D67"/>
    <w:rsid w:val="00664936"/>
    <w:rsid w:val="0068643A"/>
    <w:rsid w:val="00750A0E"/>
    <w:rsid w:val="007924AC"/>
    <w:rsid w:val="008B0B47"/>
    <w:rsid w:val="0092180A"/>
    <w:rsid w:val="009B20D2"/>
    <w:rsid w:val="00A0782F"/>
    <w:rsid w:val="00B567D4"/>
    <w:rsid w:val="00BB4AE3"/>
    <w:rsid w:val="00BE7569"/>
    <w:rsid w:val="00CA6DD4"/>
    <w:rsid w:val="00D464FA"/>
    <w:rsid w:val="00E155BD"/>
    <w:rsid w:val="00E61496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2C312AB3"/>
  <w15:docId w15:val="{B4613B18-B2B0-41FB-8C21-66AB11F8C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4272721C</Template>
  <TotalTime>11</TotalTime>
  <Pages>3</Pages>
  <Words>787</Words>
  <Characters>4487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Hoverd, Eleanor</cp:lastModifiedBy>
  <cp:revision>3</cp:revision>
  <cp:lastPrinted>2020-08-27T12:34:00Z</cp:lastPrinted>
  <dcterms:created xsi:type="dcterms:W3CDTF">2020-08-27T11:24:00Z</dcterms:created>
  <dcterms:modified xsi:type="dcterms:W3CDTF">2020-08-27T12:55:00Z</dcterms:modified>
</cp:coreProperties>
</file>