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ECA28D" w14:textId="72375C9A" w:rsidR="00B42C37" w:rsidRPr="00E56756" w:rsidRDefault="00041594" w:rsidP="0063348F">
      <w:pPr>
        <w:pStyle w:val="MDPI41tablecaption"/>
        <w:spacing w:line="240" w:lineRule="auto"/>
        <w:ind w:left="0"/>
        <w:jc w:val="left"/>
        <w:rPr>
          <w:rFonts w:ascii="Times New Roman" w:hAnsi="Times New Roman"/>
          <w:sz w:val="24"/>
          <w:szCs w:val="24"/>
        </w:rPr>
      </w:pPr>
      <w:bookmarkStart w:id="0" w:name="_GoBack"/>
      <w:r w:rsidRPr="00E56756">
        <w:rPr>
          <w:rFonts w:ascii="Times New Roman" w:hAnsi="Times New Roman"/>
          <w:b/>
          <w:sz w:val="24"/>
          <w:szCs w:val="24"/>
        </w:rPr>
        <w:t>Table S</w:t>
      </w:r>
      <w:r w:rsidR="00B81DB9" w:rsidRPr="00E56756">
        <w:rPr>
          <w:rFonts w:ascii="Times New Roman" w:hAnsi="Times New Roman"/>
          <w:b/>
          <w:sz w:val="24"/>
          <w:szCs w:val="24"/>
        </w:rPr>
        <w:t>1</w:t>
      </w:r>
      <w:r w:rsidR="0063348F" w:rsidRPr="00E56756">
        <w:rPr>
          <w:rFonts w:ascii="Times New Roman" w:hAnsi="Times New Roman"/>
          <w:b/>
          <w:sz w:val="24"/>
          <w:szCs w:val="24"/>
        </w:rPr>
        <w:t xml:space="preserve">. </w:t>
      </w:r>
      <w:r w:rsidRPr="00E56756">
        <w:rPr>
          <w:rFonts w:ascii="Times New Roman" w:hAnsi="Times New Roman"/>
          <w:sz w:val="24"/>
          <w:szCs w:val="24"/>
        </w:rPr>
        <w:t xml:space="preserve">Factors associated </w:t>
      </w:r>
      <w:r w:rsidRPr="00EF3957">
        <w:rPr>
          <w:rFonts w:ascii="Times New Roman" w:hAnsi="Times New Roman"/>
          <w:sz w:val="24"/>
          <w:szCs w:val="24"/>
        </w:rPr>
        <w:t xml:space="preserve">with low breastfeeding self-efficacy amongst mothers of </w:t>
      </w:r>
      <w:bookmarkEnd w:id="0"/>
      <w:r w:rsidRPr="00EF3957">
        <w:rPr>
          <w:rFonts w:ascii="Times New Roman" w:hAnsi="Times New Roman"/>
          <w:sz w:val="24"/>
          <w:szCs w:val="24"/>
        </w:rPr>
        <w:t>children under six months old</w:t>
      </w:r>
      <w:r w:rsidR="00FF20E8" w:rsidRPr="00EF3957">
        <w:rPr>
          <w:rFonts w:ascii="Times New Roman" w:hAnsi="Times New Roman"/>
          <w:sz w:val="24"/>
          <w:szCs w:val="24"/>
        </w:rPr>
        <w:t>, including specific breast</w:t>
      </w:r>
      <w:r w:rsidR="0015208E" w:rsidRPr="00EF3957">
        <w:rPr>
          <w:rFonts w:ascii="Times New Roman" w:hAnsi="Times New Roman"/>
          <w:sz w:val="24"/>
          <w:szCs w:val="24"/>
        </w:rPr>
        <w:t>f</w:t>
      </w:r>
      <w:r w:rsidR="00FF20E8" w:rsidRPr="00EF3957">
        <w:rPr>
          <w:rFonts w:ascii="Times New Roman" w:hAnsi="Times New Roman"/>
          <w:sz w:val="24"/>
          <w:szCs w:val="24"/>
        </w:rPr>
        <w:t>eeding problems,</w:t>
      </w:r>
      <w:r w:rsidRPr="00EF3957">
        <w:rPr>
          <w:rFonts w:ascii="Times New Roman" w:hAnsi="Times New Roman"/>
          <w:sz w:val="24"/>
          <w:szCs w:val="24"/>
        </w:rPr>
        <w:t xml:space="preserve"> The </w:t>
      </w:r>
      <w:r w:rsidRPr="00EF3957">
        <w:rPr>
          <w:rFonts w:ascii="Times New Roman" w:hAnsi="Times New Roman"/>
          <w:snapToGrid w:val="0"/>
          <w:sz w:val="24"/>
          <w:szCs w:val="24"/>
        </w:rPr>
        <w:t xml:space="preserve">BADUTA </w:t>
      </w:r>
      <w:r w:rsidRPr="00EF3957">
        <w:rPr>
          <w:rFonts w:ascii="Times New Roman" w:hAnsi="Times New Roman"/>
          <w:sz w:val="24"/>
          <w:szCs w:val="24"/>
        </w:rPr>
        <w:t>Study in East Java, Indonesia, 2015-2016</w:t>
      </w:r>
    </w:p>
    <w:tbl>
      <w:tblPr>
        <w:tblW w:w="9808" w:type="dxa"/>
        <w:jc w:val="center"/>
        <w:tblLayout w:type="fixed"/>
        <w:tblLook w:val="04A0" w:firstRow="1" w:lastRow="0" w:firstColumn="1" w:lastColumn="0" w:noHBand="0" w:noVBand="1"/>
      </w:tblPr>
      <w:tblGrid>
        <w:gridCol w:w="3638"/>
        <w:gridCol w:w="615"/>
        <w:gridCol w:w="702"/>
        <w:gridCol w:w="694"/>
        <w:gridCol w:w="9"/>
        <w:gridCol w:w="851"/>
        <w:gridCol w:w="9"/>
        <w:gridCol w:w="257"/>
        <w:gridCol w:w="9"/>
        <w:gridCol w:w="729"/>
        <w:gridCol w:w="677"/>
        <w:gridCol w:w="599"/>
        <w:gridCol w:w="111"/>
        <w:gridCol w:w="739"/>
        <w:gridCol w:w="115"/>
        <w:gridCol w:w="54"/>
      </w:tblGrid>
      <w:tr w:rsidR="00B752EC" w:rsidRPr="00E56756" w14:paraId="02053317" w14:textId="77777777" w:rsidTr="00B752EC">
        <w:trPr>
          <w:tblHeader/>
          <w:jc w:val="center"/>
        </w:trPr>
        <w:tc>
          <w:tcPr>
            <w:tcW w:w="3638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4DC88A3" w14:textId="197B3E91" w:rsidR="0063348F" w:rsidRPr="00E56756" w:rsidRDefault="0063348F" w:rsidP="00EF3957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Variable</w:t>
            </w:r>
          </w:p>
        </w:tc>
        <w:tc>
          <w:tcPr>
            <w:tcW w:w="2871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2CD79" w14:textId="77777777" w:rsidR="0063348F" w:rsidRPr="00E56756" w:rsidRDefault="0063348F" w:rsidP="00EF3957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Univariate</w:t>
            </w:r>
          </w:p>
        </w:tc>
        <w:tc>
          <w:tcPr>
            <w:tcW w:w="266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8954" w14:textId="758B1C3E" w:rsidR="0063348F" w:rsidRPr="00E56756" w:rsidRDefault="0063348F" w:rsidP="00EF3957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033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E245A" w14:textId="77777777" w:rsidR="0063348F" w:rsidRPr="00E56756" w:rsidRDefault="0063348F" w:rsidP="00EF3957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Multivariate</w:t>
            </w:r>
            <w:r w:rsidRPr="00E56756">
              <w:rPr>
                <w:b/>
                <w:bCs/>
                <w:sz w:val="20"/>
                <w:vertAlign w:val="superscript"/>
              </w:rPr>
              <w:t>1</w:t>
            </w:r>
          </w:p>
        </w:tc>
      </w:tr>
      <w:tr w:rsidR="00B752EC" w:rsidRPr="00E56756" w14:paraId="09A07287" w14:textId="77777777" w:rsidTr="00B752EC">
        <w:trPr>
          <w:gridAfter w:val="1"/>
          <w:wAfter w:w="54" w:type="dxa"/>
          <w:tblHeader/>
          <w:jc w:val="center"/>
        </w:trPr>
        <w:tc>
          <w:tcPr>
            <w:tcW w:w="36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C85BB2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695759" w14:textId="77777777" w:rsidR="0063348F" w:rsidRPr="00E56756" w:rsidRDefault="0063348F" w:rsidP="00B752EC">
            <w:pPr>
              <w:autoSpaceDE w:val="0"/>
              <w:autoSpaceDN w:val="0"/>
              <w:adjustRightInd w:val="0"/>
              <w:snapToGrid w:val="0"/>
              <w:spacing w:line="360" w:lineRule="auto"/>
              <w:ind w:right="-280"/>
              <w:jc w:val="left"/>
              <w:rPr>
                <w:b/>
                <w:bCs/>
                <w:sz w:val="20"/>
              </w:rPr>
            </w:pPr>
            <w:proofErr w:type="spellStart"/>
            <w:r w:rsidRPr="00E56756">
              <w:rPr>
                <w:b/>
                <w:bCs/>
                <w:sz w:val="20"/>
              </w:rPr>
              <w:t>aOR</w:t>
            </w:r>
            <w:proofErr w:type="spellEnd"/>
          </w:p>
        </w:tc>
        <w:tc>
          <w:tcPr>
            <w:tcW w:w="14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8CC85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95% CI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AE653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bCs/>
                <w:i/>
                <w:iCs/>
                <w:sz w:val="20"/>
              </w:rPr>
            </w:pPr>
            <w:r w:rsidRPr="00E56756">
              <w:rPr>
                <w:b/>
                <w:bCs/>
                <w:i/>
                <w:iCs/>
                <w:sz w:val="20"/>
              </w:rPr>
              <w:t>p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3007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5373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proofErr w:type="spellStart"/>
            <w:r w:rsidRPr="00E56756">
              <w:rPr>
                <w:b/>
                <w:bCs/>
                <w:sz w:val="20"/>
              </w:rPr>
              <w:t>aOR</w:t>
            </w:r>
            <w:proofErr w:type="spellEnd"/>
          </w:p>
        </w:tc>
        <w:tc>
          <w:tcPr>
            <w:tcW w:w="138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2E62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95% CI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37AF2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bCs/>
                <w:i/>
                <w:iCs/>
                <w:sz w:val="20"/>
              </w:rPr>
            </w:pPr>
            <w:r w:rsidRPr="00E56756">
              <w:rPr>
                <w:b/>
                <w:bCs/>
                <w:i/>
                <w:iCs/>
                <w:sz w:val="20"/>
              </w:rPr>
              <w:t>p</w:t>
            </w:r>
          </w:p>
        </w:tc>
      </w:tr>
      <w:tr w:rsidR="00B752EC" w:rsidRPr="00E56756" w14:paraId="75C4657F" w14:textId="77777777" w:rsidTr="00B752EC">
        <w:trPr>
          <w:gridAfter w:val="2"/>
          <w:wAfter w:w="169" w:type="dxa"/>
          <w:jc w:val="center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6B566BF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b/>
                <w:bCs/>
                <w:sz w:val="20"/>
              </w:rPr>
              <w:t>Contextual and intervention characteristics</w:t>
            </w:r>
            <w:r w:rsidRPr="00E56756">
              <w:rPr>
                <w:sz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D7A165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FB8CA0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F2B12B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27A85F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171720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8312E1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1C2329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21BF64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4E5148A5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6B99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Exposure to intervention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B00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34A9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96B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C65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C5E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01E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11D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9EC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F01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7903D24B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CB4D0" w14:textId="77777777" w:rsidR="0063348F" w:rsidRPr="00E56756" w:rsidRDefault="0063348F" w:rsidP="00EB257E">
            <w:pPr>
              <w:tabs>
                <w:tab w:val="left" w:pos="35"/>
              </w:tabs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Exposed to intervention</w:t>
            </w:r>
            <w:r w:rsidRPr="00E56756">
              <w:rPr>
                <w:sz w:val="20"/>
                <w:vertAlign w:val="superscript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1655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2D1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003A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D7A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65ED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2106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7AF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220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7D1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5AD74A55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784C1" w14:textId="77777777" w:rsidR="0063348F" w:rsidRPr="00E56756" w:rsidRDefault="0063348F" w:rsidP="00EB257E">
            <w:pPr>
              <w:tabs>
                <w:tab w:val="left" w:pos="35"/>
              </w:tabs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Not exposed to intervention</w:t>
            </w:r>
            <w:r w:rsidRPr="00E56756">
              <w:rPr>
                <w:sz w:val="20"/>
                <w:vertAlign w:val="superscript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9D2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1.44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C8F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1.13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DB6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1.83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72F81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0.003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3D3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i/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EFD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35C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57F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E48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31097E5A" w14:textId="77777777" w:rsidTr="00B752EC">
        <w:trPr>
          <w:gridAfter w:val="2"/>
          <w:wAfter w:w="169" w:type="dxa"/>
          <w:jc w:val="center"/>
        </w:trPr>
        <w:tc>
          <w:tcPr>
            <w:tcW w:w="56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B896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b/>
                <w:bCs/>
                <w:sz w:val="20"/>
              </w:rPr>
              <w:t>Number of breastfeeding interventions mothers exposed to</w:t>
            </w:r>
            <w:r w:rsidRPr="00E56756">
              <w:rPr>
                <w:sz w:val="20"/>
              </w:rPr>
              <w:t> 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3FFA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46AF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346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803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1F7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2B4A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32CE5097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11D0F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Three or more interventions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4A489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FEAE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03B2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D9D20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D02E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C62C8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1.00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65FB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010F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831B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B752EC" w:rsidRPr="00E56756" w14:paraId="5617889A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68A05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 xml:space="preserve">Two interventions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C181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1.53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239E" w14:textId="274E1272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0.83</w:t>
            </w:r>
            <w:r w:rsidR="00B42C37" w:rsidRPr="00B752EC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2F40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2.81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95B3" w14:textId="77777777" w:rsidR="0063348F" w:rsidRPr="00B752EC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B752EC">
              <w:rPr>
                <w:i/>
                <w:sz w:val="20"/>
              </w:rPr>
              <w:t>0.175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B9C9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31FB" w14:textId="77777777" w:rsidR="0063348F" w:rsidRPr="00B752EC" w:rsidRDefault="0063348F" w:rsidP="00B752EC">
            <w:pPr>
              <w:autoSpaceDE w:val="0"/>
              <w:autoSpaceDN w:val="0"/>
              <w:adjustRightInd w:val="0"/>
              <w:snapToGrid w:val="0"/>
              <w:spacing w:line="360" w:lineRule="auto"/>
              <w:ind w:right="-300"/>
              <w:jc w:val="left"/>
              <w:rPr>
                <w:sz w:val="20"/>
              </w:rPr>
            </w:pPr>
            <w:r w:rsidRPr="00B752EC">
              <w:rPr>
                <w:sz w:val="20"/>
              </w:rPr>
              <w:t>1.45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3B7A" w14:textId="367A8E51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0.71</w:t>
            </w:r>
            <w:r w:rsidR="00B42C37" w:rsidRPr="00B752EC">
              <w:rPr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BA99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2.95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3C0C" w14:textId="77777777" w:rsidR="0063348F" w:rsidRPr="00B752EC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B752EC">
              <w:rPr>
                <w:i/>
                <w:sz w:val="20"/>
              </w:rPr>
              <w:t>0.302</w:t>
            </w:r>
          </w:p>
        </w:tc>
      </w:tr>
      <w:tr w:rsidR="00B752EC" w:rsidRPr="00E56756" w14:paraId="6773A795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05987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One intervention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78B3A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2.07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4FB39" w14:textId="16B29A76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1.16</w:t>
            </w:r>
            <w:r w:rsidR="00B42C37" w:rsidRPr="00B752EC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69AAA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3.69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473E" w14:textId="77777777" w:rsidR="0063348F" w:rsidRPr="00B752EC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B752EC">
              <w:rPr>
                <w:i/>
                <w:sz w:val="20"/>
              </w:rPr>
              <w:t>0.014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0D68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409A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1.79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040D" w14:textId="0CE716C6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0.97</w:t>
            </w:r>
            <w:r w:rsidR="00B42C37" w:rsidRPr="00B752EC">
              <w:rPr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31B9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3.29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7F96" w14:textId="77777777" w:rsidR="0063348F" w:rsidRPr="00B752EC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B752EC">
              <w:rPr>
                <w:i/>
                <w:sz w:val="20"/>
              </w:rPr>
              <w:t>0.062</w:t>
            </w:r>
          </w:p>
        </w:tc>
      </w:tr>
      <w:tr w:rsidR="00B752EC" w:rsidRPr="00E56756" w14:paraId="693FFAF6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0F657" w14:textId="793E7A0C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No intervention</w:t>
            </w:r>
            <w:r w:rsidR="0021604C" w:rsidRPr="00B752EC">
              <w:rPr>
                <w:sz w:val="20"/>
              </w:rPr>
              <w:t>s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4111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2.42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24BC" w14:textId="5CDC5CF5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1.41</w:t>
            </w:r>
            <w:r w:rsidR="00B42C37" w:rsidRPr="00B752EC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07EE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4.15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01D0" w14:textId="77777777" w:rsidR="0063348F" w:rsidRPr="00B752EC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B752EC">
              <w:rPr>
                <w:i/>
                <w:sz w:val="20"/>
              </w:rPr>
              <w:t>0.001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65EC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FF504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1.82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4B9B" w14:textId="18614F66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1.05</w:t>
            </w:r>
            <w:r w:rsidR="00B42C37" w:rsidRPr="00B752EC">
              <w:rPr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5925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B752EC">
              <w:rPr>
                <w:sz w:val="20"/>
              </w:rPr>
              <w:t>3.13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A021" w14:textId="77777777" w:rsidR="0063348F" w:rsidRPr="00B752EC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B752EC">
              <w:rPr>
                <w:i/>
                <w:sz w:val="20"/>
              </w:rPr>
              <w:t>0.032</w:t>
            </w:r>
          </w:p>
        </w:tc>
      </w:tr>
      <w:tr w:rsidR="00B752EC" w:rsidRPr="00E56756" w14:paraId="37AAF678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B9B90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B752EC">
              <w:rPr>
                <w:b/>
                <w:bCs/>
                <w:sz w:val="20"/>
              </w:rPr>
              <w:t>Period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BC83E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DBFB3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01350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1C35E" w14:textId="77777777" w:rsidR="0063348F" w:rsidRPr="00B752EC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EF25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36456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D27DB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EFCFC" w14:textId="77777777" w:rsidR="0063348F" w:rsidRPr="00B752EC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C3647" w14:textId="77777777" w:rsidR="0063348F" w:rsidRPr="00B752EC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B752EC" w:rsidRPr="00E56756" w14:paraId="61E32A79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4BE27A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Baseline</w:t>
            </w:r>
          </w:p>
        </w:tc>
        <w:tc>
          <w:tcPr>
            <w:tcW w:w="6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AF4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5F13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C4F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E063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0E7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65D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6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999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CD6F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F33C" w14:textId="77777777" w:rsidR="0063348F" w:rsidRPr="00E56756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B752EC" w:rsidRPr="00E56756" w14:paraId="05ABB9B3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E1507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Endline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84C9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EACD3" w14:textId="682FA8A3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0.55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8D33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0.97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0C10DE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0.032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FE27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117C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0.89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9E782" w14:textId="076551FB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0.62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36B9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3B2B7" w14:textId="77777777" w:rsidR="0063348F" w:rsidRPr="00E56756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0.516</w:t>
            </w:r>
          </w:p>
        </w:tc>
      </w:tr>
      <w:tr w:rsidR="00B752EC" w:rsidRPr="00E56756" w14:paraId="5DE361B6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27FFC9B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Household characteristics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AEB3CF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D8E996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29F33A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08D221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162EFB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B93A50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A301F4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32C666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961F43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3380E985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85AA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Household wealth index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9D8A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A97B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A9DF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B1B5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3E5A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E928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5B4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6D8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0A3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78B2FC7E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B667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Poorest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94B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0F91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9B3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F0E6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8709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3AC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9E7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06B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F7D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495117B0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D596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 xml:space="preserve">Poor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A650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3B83C" w14:textId="5506B8B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0.70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89B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1.39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5354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0.948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7E2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7B2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3970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044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AD10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5FD992C2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68C3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Middle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B6B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2096" w14:textId="7DE91699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0.86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2E45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1.75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EE18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0.257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E09E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EAE1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C98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E8A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13A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2441FF34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FF2F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Rich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7F8E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52264" w14:textId="7214EEC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0.93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3A1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1.95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1393A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0.118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2F8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1BA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29C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FE6B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FD1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66AD78EE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E8342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Richest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6645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0.83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4F83C" w14:textId="28194A98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0.52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3F55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1.32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7880F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0.426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B7A8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9113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577D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25FC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1EAE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216920D3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28053A93" w14:textId="10782E3A" w:rsidR="0063348F" w:rsidRPr="00E56756" w:rsidRDefault="0015767F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Mother</w:t>
            </w:r>
            <w:r w:rsidR="00D33ADF">
              <w:rPr>
                <w:b/>
                <w:bCs/>
                <w:sz w:val="20"/>
              </w:rPr>
              <w:t>'</w:t>
            </w:r>
            <w:r w:rsidRPr="00E56756">
              <w:rPr>
                <w:b/>
                <w:bCs/>
                <w:sz w:val="20"/>
              </w:rPr>
              <w:t xml:space="preserve">s </w:t>
            </w:r>
            <w:r w:rsidR="0063348F" w:rsidRPr="00E56756">
              <w:rPr>
                <w:b/>
                <w:bCs/>
                <w:sz w:val="20"/>
              </w:rPr>
              <w:t>characteristics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BA4D36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D4EBA2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048831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8DA258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26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3DDB46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B5DEA5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CF4FF0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DE8721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96D4E7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5C48453A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D0B7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Maternal age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41F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D4D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CA2C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9D5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AFE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31A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892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4AF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8DF3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683F8CF0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4B2C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  <w:u w:val="single"/>
              </w:rPr>
              <w:t>&lt;</w:t>
            </w:r>
            <w:r w:rsidRPr="00E56756">
              <w:rPr>
                <w:sz w:val="20"/>
              </w:rPr>
              <w:t>19 years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AC3D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247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DD2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8AE3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F1F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2218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C92C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8B81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BEAE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23B1EAC8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EB80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20-34 years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7443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0604C" w14:textId="6D4F7E43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0.41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228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1.17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0DA7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0.172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DB3B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F4A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9D3A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721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715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7E2D7FE5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8C70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35+ years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751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0.67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B36B" w14:textId="1DABB066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0.40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F55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1.14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48BE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0.138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87E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F6B8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D063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4E1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156D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515501B5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075E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Maternal education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95D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A6D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17A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DB7B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C7C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75C8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4D60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456A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C819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B752EC" w:rsidRPr="00E56756" w14:paraId="3E93E33D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F53E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University/Academy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5B8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DE2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D654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2DF83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5571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F78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DEB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092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B85A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B752EC" w:rsidRPr="00E56756" w14:paraId="4F8FFB81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1673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Completed senior high school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16A7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1.69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E4DFD" w14:textId="5E9B0DCC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1.19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2DF4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2.39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07CD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0.003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12F4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38B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2.05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E672" w14:textId="61B0531C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1.36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7EE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3.08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3570" w14:textId="77777777" w:rsidR="0063348F" w:rsidRPr="00E56756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0.001</w:t>
            </w:r>
          </w:p>
        </w:tc>
      </w:tr>
      <w:tr w:rsidR="00B752EC" w:rsidRPr="00E56756" w14:paraId="68F84964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05A6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 xml:space="preserve">Completed junior high school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919C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1.94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D003" w14:textId="7D6D35A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1.31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E73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2.86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366B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0.001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764C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1680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2.36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B08F" w14:textId="4471345C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1.48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138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3.78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D0A6" w14:textId="77777777" w:rsidR="0063348F" w:rsidRPr="00E56756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&lt;0.001</w:t>
            </w:r>
          </w:p>
        </w:tc>
      </w:tr>
      <w:tr w:rsidR="00B752EC" w:rsidRPr="00E56756" w14:paraId="3F4E4C9A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4806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No school/incomplete primary/completed primary school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F20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1.73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7744C" w14:textId="048F4344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1.12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5503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2.67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2831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0.014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D45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EC3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1.97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A3B7" w14:textId="45F2896F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1.21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83F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3.21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58F4" w14:textId="77777777" w:rsidR="0063348F" w:rsidRPr="00E56756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0.007</w:t>
            </w:r>
          </w:p>
        </w:tc>
      </w:tr>
      <w:tr w:rsidR="00B752EC" w:rsidRPr="00E56756" w14:paraId="2553176E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D801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Maternal occupation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8E66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C4C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8A5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2FD0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F51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3160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FEE3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39E1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56CFE" w14:textId="77777777" w:rsidR="0063348F" w:rsidRPr="00E56756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B752EC" w:rsidRPr="00E56756" w14:paraId="6AD83019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6918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Housework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AD01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3A8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A12E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BA15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830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B33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9873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45BC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2FB87" w14:textId="77777777" w:rsidR="0063348F" w:rsidRPr="00E56756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B752EC" w:rsidRPr="00E56756" w14:paraId="39358341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A28E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Working outside the house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0805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8293B" w14:textId="07143650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1.06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799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1.81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DEA1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0.018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CBB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6F46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1.68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A49B0" w14:textId="2D744DCA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1.22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C8F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2.31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9861" w14:textId="77777777" w:rsidR="0063348F" w:rsidRPr="00E56756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0.002</w:t>
            </w:r>
          </w:p>
        </w:tc>
      </w:tr>
      <w:tr w:rsidR="00B752EC" w:rsidRPr="00E56756" w14:paraId="235C6029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9201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Number of children still alive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02A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23EF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9D0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5406D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624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041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EF0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C51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483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6C3516A7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1CF0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FF2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5D7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AAB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1EB2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E56B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E82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79CF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DF71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DFAA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6E340B2B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303E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lastRenderedPageBreak/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528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6220" w14:textId="61D91719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0.77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44D1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1.26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EB25E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0.904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846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75D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E1D0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AB2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86F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28E7F4FB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D757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586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B6EA3" w14:textId="6057F651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0.69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1E2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1.52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2C90A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0.920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67E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495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2D1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158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1F2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4552AD7A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ADF94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4+</w:t>
            </w:r>
          </w:p>
        </w:tc>
        <w:tc>
          <w:tcPr>
            <w:tcW w:w="6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2010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1.07</w:t>
            </w:r>
          </w:p>
        </w:tc>
        <w:tc>
          <w:tcPr>
            <w:tcW w:w="7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0FCA" w14:textId="29917245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0.55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777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2.07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348B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0.847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5C5A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C65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479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C20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812B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499C70FB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FD6079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b/>
                <w:bCs/>
                <w:sz w:val="20"/>
              </w:rPr>
              <w:t>Previous live birth</w:t>
            </w:r>
          </w:p>
        </w:tc>
        <w:tc>
          <w:tcPr>
            <w:tcW w:w="6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EE501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83AEE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DA2D0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FF8193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1AB82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184CA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42306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48026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906C6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B752EC" w:rsidRPr="00E56756" w14:paraId="2444AC18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1A72FC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None</w:t>
            </w:r>
          </w:p>
        </w:tc>
        <w:tc>
          <w:tcPr>
            <w:tcW w:w="6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E133B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8A03C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C0567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C102C5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94119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37489E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DB42E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A2658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1E663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B752EC" w:rsidRPr="00E56756" w14:paraId="291FDF0C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8AD33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Any</w:t>
            </w:r>
          </w:p>
        </w:tc>
        <w:tc>
          <w:tcPr>
            <w:tcW w:w="61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D584D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1.01</w:t>
            </w:r>
          </w:p>
        </w:tc>
        <w:tc>
          <w:tcPr>
            <w:tcW w:w="7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557422" w14:textId="4BD989AC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0.82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55224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1.26</w:t>
            </w:r>
          </w:p>
        </w:tc>
        <w:tc>
          <w:tcPr>
            <w:tcW w:w="86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0FF2A7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0.906</w:t>
            </w:r>
          </w:p>
        </w:tc>
        <w:tc>
          <w:tcPr>
            <w:tcW w:w="26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DCBEB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8E633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80961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0B904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ABDBE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B752EC" w:rsidRPr="00E56756" w14:paraId="0BBE4999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46BC96B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Antenatal and delivery care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4BEDDB2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7EFCE1E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4673FF8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6B1E2A4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F485F3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167901F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3B4D43D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1E3134A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60BE9DF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</w:tr>
      <w:tr w:rsidR="00B752EC" w:rsidRPr="00E56756" w14:paraId="3E2151C6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A2FA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Minimum antenatal care visits</w:t>
            </w:r>
            <w:r w:rsidRPr="00E56756">
              <w:rPr>
                <w:bCs/>
                <w:sz w:val="20"/>
                <w:vertAlign w:val="superscript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2CE9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B73A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0CBE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BF90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E12C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53B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3B2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984E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BCF0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B752EC" w:rsidRPr="00E56756" w14:paraId="312E2F0E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AEEC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Completed (4+ visits)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E81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FAE5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46B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52DF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875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054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15A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170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81D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B752EC" w:rsidRPr="00E56756" w14:paraId="0579F919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FF6C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Incomplete (&lt;4 visits)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80E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9F0B" w14:textId="738365B2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0.98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385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1.68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6F84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sz w:val="20"/>
              </w:rPr>
            </w:pPr>
            <w:r w:rsidRPr="00E56756">
              <w:rPr>
                <w:sz w:val="20"/>
              </w:rPr>
              <w:t>0.</w:t>
            </w:r>
            <w:r w:rsidRPr="00E56756">
              <w:rPr>
                <w:i/>
                <w:sz w:val="20"/>
              </w:rPr>
              <w:t>073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1C3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DD7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119F" w14:textId="12E1522E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0.95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D01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1.71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A9B9" w14:textId="77777777" w:rsidR="0063348F" w:rsidRPr="00E56756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0.112</w:t>
            </w:r>
          </w:p>
        </w:tc>
      </w:tr>
      <w:tr w:rsidR="00B752EC" w:rsidRPr="00E56756" w14:paraId="79213DC6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5F43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Mode of delivery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F4C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8D6A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6BA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F10E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637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F193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6C56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788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D684" w14:textId="77777777" w:rsidR="0063348F" w:rsidRPr="00E56756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B752EC" w:rsidRPr="00E56756" w14:paraId="47C8703D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BBB2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Normal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D7E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768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3F0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D02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160B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A35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0719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388C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EDC5" w14:textId="77777777" w:rsidR="0063348F" w:rsidRPr="00E56756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B752EC" w:rsidRPr="00E56756" w14:paraId="588E5F03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6AD8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Caesarean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C87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1.19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2AF88" w14:textId="691A7391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0.96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4C06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1.47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5507B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0.108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D799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855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065DE" w14:textId="36D07F1B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1.06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CFA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1.70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8B4A" w14:textId="77777777" w:rsidR="0063348F" w:rsidRPr="00E56756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0.017</w:t>
            </w:r>
          </w:p>
        </w:tc>
      </w:tr>
      <w:tr w:rsidR="00B752EC" w:rsidRPr="00E56756" w14:paraId="42103B43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FDAB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Birth attendant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69C8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F14F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5588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1D702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248C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1CE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CA3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DEE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F08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012722F3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E4E3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General practitioner/OBGYN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25E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7853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1E1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32E6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7ED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DDD6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4072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2F5E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624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5B6914F7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74802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Midwife/nurse</w:t>
            </w:r>
          </w:p>
        </w:tc>
        <w:tc>
          <w:tcPr>
            <w:tcW w:w="6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EA4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0.95</w:t>
            </w:r>
          </w:p>
        </w:tc>
        <w:tc>
          <w:tcPr>
            <w:tcW w:w="7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6FA1" w14:textId="5F050BA4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0.78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3D7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1.165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FC9A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0.631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970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1F35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C1E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3D7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04E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1B98CAC8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563C0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Traditional birth attendant/family/friend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9620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1.29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3B5EA" w14:textId="5F9C8358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0.54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68B0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3.082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06E27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0.572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E832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9E60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A6E3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3EFF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93CA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129E9C52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4FA814A6" w14:textId="69D145F7" w:rsidR="0063348F" w:rsidRPr="00E56756" w:rsidRDefault="0015767F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Child</w:t>
            </w:r>
            <w:r w:rsidR="00D33ADF">
              <w:rPr>
                <w:b/>
                <w:bCs/>
                <w:sz w:val="20"/>
              </w:rPr>
              <w:t>'</w:t>
            </w:r>
            <w:r w:rsidRPr="00E56756">
              <w:rPr>
                <w:b/>
                <w:bCs/>
                <w:sz w:val="20"/>
              </w:rPr>
              <w:t xml:space="preserve">s </w:t>
            </w:r>
            <w:r w:rsidR="0063348F" w:rsidRPr="00E56756">
              <w:rPr>
                <w:b/>
                <w:bCs/>
                <w:sz w:val="20"/>
              </w:rPr>
              <w:t>characteristics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7E2D14C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2282BC0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0C7553E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0C20B79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E2EBF5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426F570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4469988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220C703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5239E8A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</w:tr>
      <w:tr w:rsidR="00B752EC" w:rsidRPr="00E56756" w14:paraId="03ACD055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FA6D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Sex of the child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16B8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66AC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AA37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CEF6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93C0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0AAD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D85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92EF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82E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0AF449CC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0FC6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Male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1B9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171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BAA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D9F7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435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F8B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50E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928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B69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0F043FFF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FDE8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Female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4BC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1.03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F6190" w14:textId="08330215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0.82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EB67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1.30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AD550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0.791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2EF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59F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C34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82F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C66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5AA61AA5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7DB6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Birth weight from monitoring card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9AA8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F02C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9BBE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A1DDB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80FF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FD9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F81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AF0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42C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2FDBEC9E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90EE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Larger than average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4B8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5359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D13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C21FF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111C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2AB9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EC76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AA8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C595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06F8ABA6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141F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Average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6F0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58A1" w14:textId="27E381B9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0.51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E05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B713B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0.053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8F1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4669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142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0F7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16B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33A822AB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DDBD4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Smaller than average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2E23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0.72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9D7C99" w14:textId="5DF4627C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0.44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1D5E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1.17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783A3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0.183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1EF0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D138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3E0D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6538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03D2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B752EC" w:rsidRPr="00E56756" w14:paraId="5360D10E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5446D7D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Breastfeeding knowledge &amp; experience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3CD3CF5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24C5195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3869D9F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4FDB13B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2906EE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19FAA34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3F579A9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1ED24FA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  <w:hideMark/>
          </w:tcPr>
          <w:p w14:paraId="05456C8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</w:tr>
      <w:tr w:rsidR="00B752EC" w:rsidRPr="00E56756" w14:paraId="1D17C2C2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0DC6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 xml:space="preserve">Ever received any breastfeeding advice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3ED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BE61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709B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BEFD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D06D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B2F2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EF7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5FF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4D90E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B752EC" w:rsidRPr="00E56756" w14:paraId="5A80B4E4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749B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Yes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F48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AAD3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D5B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80F05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137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EEF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28D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23D5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CA8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B752EC" w:rsidRPr="00E56756" w14:paraId="6F5C977D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87CC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No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6972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1.40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D4D5" w14:textId="60C81F82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1.09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D54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1.78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0632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0.007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A7A3D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5A5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1.43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8FD2" w14:textId="2482DB65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1.10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71C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1.86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207A8" w14:textId="77777777" w:rsidR="0063348F" w:rsidRPr="00E56756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0.009</w:t>
            </w:r>
          </w:p>
        </w:tc>
      </w:tr>
      <w:tr w:rsidR="00B752EC" w:rsidRPr="00E56756" w14:paraId="55BE339D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C7FF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Knowledge about breastfeeding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6BDD7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DAC0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DA153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2AEB6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579D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4BE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BCC9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5364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A8F2" w14:textId="77777777" w:rsidR="0063348F" w:rsidRPr="00E56756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sz w:val="20"/>
              </w:rPr>
            </w:pPr>
          </w:p>
        </w:tc>
      </w:tr>
      <w:tr w:rsidR="00B752EC" w:rsidRPr="00E56756" w14:paraId="14C36A7C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CEF6DB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High level</w:t>
            </w:r>
            <w:r w:rsidRPr="00E56756">
              <w:rPr>
                <w:bCs/>
                <w:sz w:val="20"/>
                <w:vertAlign w:val="superscript"/>
              </w:rPr>
              <w:t>5</w:t>
            </w:r>
          </w:p>
        </w:tc>
        <w:tc>
          <w:tcPr>
            <w:tcW w:w="6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1342F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B60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2B46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D227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E0512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57AC0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6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2F149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800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1005" w14:textId="77777777" w:rsidR="0063348F" w:rsidRPr="00E56756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sz w:val="20"/>
              </w:rPr>
            </w:pPr>
          </w:p>
        </w:tc>
      </w:tr>
      <w:tr w:rsidR="00B752EC" w:rsidRPr="00E56756" w14:paraId="00ED8B67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D8C248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Low level</w:t>
            </w:r>
            <w:r w:rsidRPr="00E56756">
              <w:rPr>
                <w:bCs/>
                <w:sz w:val="20"/>
                <w:vertAlign w:val="superscript"/>
              </w:rPr>
              <w:t>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21694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1.58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8FE1E" w14:textId="786DB9EE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1.19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969EA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2.10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710583" w14:textId="77777777" w:rsidR="0063348F" w:rsidRPr="00E56756" w:rsidRDefault="0063348F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0.002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D325C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196A3" w14:textId="40E48723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</w:t>
            </w:r>
            <w:r w:rsidR="00124723" w:rsidRPr="00E56756">
              <w:rPr>
                <w:sz w:val="20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ECD34A" w14:textId="4B2775F3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1.01</w:t>
            </w:r>
            <w:r w:rsidR="00B42C37">
              <w:rPr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2A331" w14:textId="77777777" w:rsidR="0063348F" w:rsidRPr="00E56756" w:rsidRDefault="0063348F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1.81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B3217" w14:textId="76D67197" w:rsidR="0063348F" w:rsidRPr="00E56756" w:rsidRDefault="0063348F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0.045</w:t>
            </w:r>
          </w:p>
        </w:tc>
      </w:tr>
      <w:tr w:rsidR="00B752EC" w:rsidRPr="00E56756" w14:paraId="090F79D1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2D801EE0" w14:textId="42E948F9" w:rsidR="00FF20E8" w:rsidRPr="00E56756" w:rsidRDefault="00FF20E8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Problems with breastfeeding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72D48C0" w14:textId="77777777" w:rsidR="00FF20E8" w:rsidRPr="00E56756" w:rsidRDefault="00FF20E8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F4CAB45" w14:textId="77777777" w:rsidR="00FF20E8" w:rsidRPr="00E56756" w:rsidRDefault="00FF20E8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B532E6B" w14:textId="77777777" w:rsidR="00FF20E8" w:rsidRPr="00E56756" w:rsidRDefault="00FF20E8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112862C4" w14:textId="77777777" w:rsidR="00FF20E8" w:rsidRPr="00E56756" w:rsidRDefault="00FF20E8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b/>
                <w:bCs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561ACE7" w14:textId="77777777" w:rsidR="00FF20E8" w:rsidRPr="00E56756" w:rsidRDefault="00FF20E8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1F33007F" w14:textId="77777777" w:rsidR="00FF20E8" w:rsidRPr="00E56756" w:rsidRDefault="00FF20E8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2A6D52B" w14:textId="77777777" w:rsidR="00FF20E8" w:rsidRPr="00E56756" w:rsidRDefault="00FF20E8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54C7B9B" w14:textId="77777777" w:rsidR="00FF20E8" w:rsidRPr="00E56756" w:rsidRDefault="00FF20E8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722ED0DC" w14:textId="77777777" w:rsidR="00FF20E8" w:rsidRPr="00E56756" w:rsidRDefault="00FF20E8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b/>
                <w:bCs/>
                <w:sz w:val="20"/>
              </w:rPr>
            </w:pPr>
          </w:p>
        </w:tc>
      </w:tr>
      <w:tr w:rsidR="00B752EC" w:rsidRPr="00E56756" w14:paraId="7A2E70B6" w14:textId="77777777" w:rsidTr="00B752EC">
        <w:trPr>
          <w:gridAfter w:val="2"/>
          <w:wAfter w:w="169" w:type="dxa"/>
          <w:jc w:val="center"/>
        </w:trPr>
        <w:tc>
          <w:tcPr>
            <w:tcW w:w="425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E5330" w14:textId="0AA15483" w:rsidR="00950D28" w:rsidRPr="00C95FE2" w:rsidRDefault="00950D28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color w:val="000000" w:themeColor="text1"/>
                <w:sz w:val="20"/>
              </w:rPr>
            </w:pPr>
            <w:r w:rsidRPr="00C95FE2">
              <w:rPr>
                <w:b/>
                <w:bCs/>
                <w:color w:val="000000" w:themeColor="text1"/>
                <w:sz w:val="20"/>
              </w:rPr>
              <w:t>Swollen breast</w:t>
            </w:r>
          </w:p>
        </w:tc>
        <w:tc>
          <w:tcPr>
            <w:tcW w:w="70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4F76" w14:textId="77777777" w:rsidR="00950D28" w:rsidRPr="00C95FE2" w:rsidRDefault="00950D28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0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3D34" w14:textId="77777777" w:rsidR="00950D28" w:rsidRPr="00C95FE2" w:rsidRDefault="00950D28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6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DDD7" w14:textId="77777777" w:rsidR="00950D28" w:rsidRPr="00C95FE2" w:rsidRDefault="00950D28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color w:val="000000" w:themeColor="text1"/>
                <w:sz w:val="20"/>
              </w:rPr>
            </w:pPr>
          </w:p>
        </w:tc>
        <w:tc>
          <w:tcPr>
            <w:tcW w:w="26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254CC" w14:textId="77777777" w:rsidR="00950D28" w:rsidRPr="00C95FE2" w:rsidRDefault="00950D28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2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1232" w14:textId="77777777" w:rsidR="00950D28" w:rsidRPr="00C95FE2" w:rsidRDefault="00950D28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67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B3D8" w14:textId="77777777" w:rsidR="00950D28" w:rsidRPr="00C95FE2" w:rsidRDefault="00950D28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59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61B3" w14:textId="77777777" w:rsidR="00950D28" w:rsidRPr="00C95FE2" w:rsidRDefault="00950D28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5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2F002" w14:textId="77777777" w:rsidR="00950D28" w:rsidRPr="00C95FE2" w:rsidRDefault="00950D28" w:rsidP="00EB257E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</w:tr>
      <w:tr w:rsidR="00B752EC" w:rsidRPr="00E56756" w14:paraId="67EDF195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6FD36" w14:textId="5616B30D" w:rsidR="001C6A16" w:rsidRPr="00C95FE2" w:rsidRDefault="001C6A16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 xml:space="preserve">No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EDA3" w14:textId="5AEA9B70" w:rsidR="001C6A16" w:rsidRPr="00C95FE2" w:rsidRDefault="000A2EA2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6B12" w14:textId="77777777" w:rsidR="001C6A16" w:rsidRPr="00C95FE2" w:rsidRDefault="001C6A16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57C0" w14:textId="77777777" w:rsidR="001C6A16" w:rsidRPr="00C95FE2" w:rsidRDefault="001C6A16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81BCB" w14:textId="77777777" w:rsidR="001C6A16" w:rsidRPr="00C95FE2" w:rsidRDefault="001C6A16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color w:val="000000" w:themeColor="text1"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F19AF" w14:textId="77777777" w:rsidR="001C6A16" w:rsidRPr="00C95FE2" w:rsidRDefault="001C6A16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075F" w14:textId="77777777" w:rsidR="001C6A16" w:rsidRPr="00C95FE2" w:rsidRDefault="001C6A16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1.00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9537" w14:textId="77777777" w:rsidR="001C6A16" w:rsidRPr="00C95FE2" w:rsidRDefault="001C6A16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2051" w14:textId="77777777" w:rsidR="001C6A16" w:rsidRPr="00C95FE2" w:rsidRDefault="001C6A16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AC41" w14:textId="77777777" w:rsidR="001C6A16" w:rsidRPr="00C95FE2" w:rsidRDefault="001C6A16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</w:tr>
      <w:tr w:rsidR="00B752EC" w:rsidRPr="00E56756" w14:paraId="6C7FF830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9D545" w14:textId="3407F482" w:rsidR="001C6A16" w:rsidRPr="00C95FE2" w:rsidRDefault="001C6A16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 xml:space="preserve">Yes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805F" w14:textId="6419016D" w:rsidR="001C6A16" w:rsidRPr="00C95FE2" w:rsidRDefault="005F23DD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2.35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4A138" w14:textId="43E4D753" w:rsidR="001C6A16" w:rsidRPr="00C95FE2" w:rsidRDefault="005F23DD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1.03</w:t>
            </w:r>
            <w:r w:rsidR="00B42C37">
              <w:rPr>
                <w:color w:val="000000" w:themeColor="text1"/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9999E" w14:textId="7EFD2E48" w:rsidR="001C6A16" w:rsidRPr="00C95FE2" w:rsidRDefault="005F23DD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5.37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05B0" w14:textId="00EF9279" w:rsidR="001C6A16" w:rsidRPr="00C95FE2" w:rsidRDefault="005F23DD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color w:val="000000" w:themeColor="text1"/>
                <w:sz w:val="20"/>
              </w:rPr>
            </w:pPr>
            <w:r w:rsidRPr="00C95FE2">
              <w:rPr>
                <w:i/>
                <w:color w:val="000000" w:themeColor="text1"/>
                <w:sz w:val="20"/>
              </w:rPr>
              <w:t>0.043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FFC2" w14:textId="77777777" w:rsidR="001C6A16" w:rsidRPr="00C95FE2" w:rsidRDefault="001C6A16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B8FA" w14:textId="79CB5294" w:rsidR="001C6A16" w:rsidRPr="00C95FE2" w:rsidRDefault="001C6A16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3.</w:t>
            </w:r>
            <w:r w:rsidR="000A2EA2" w:rsidRPr="00C95FE2">
              <w:rPr>
                <w:color w:val="000000" w:themeColor="text1"/>
                <w:sz w:val="20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2045" w14:textId="3D256225" w:rsidR="001C6A16" w:rsidRPr="00C95FE2" w:rsidRDefault="000A2EA2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</w:t>
            </w:r>
            <w:r w:rsidR="001C6A16" w:rsidRPr="00C95FE2">
              <w:rPr>
                <w:color w:val="000000" w:themeColor="text1"/>
                <w:sz w:val="20"/>
              </w:rPr>
              <w:t>.</w:t>
            </w:r>
            <w:r w:rsidRPr="00C95FE2">
              <w:rPr>
                <w:color w:val="000000" w:themeColor="text1"/>
                <w:sz w:val="20"/>
              </w:rPr>
              <w:t>33</w:t>
            </w:r>
            <w:r w:rsidR="00B42C37">
              <w:rPr>
                <w:color w:val="000000" w:themeColor="text1"/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BB8D" w14:textId="036BE5D5" w:rsidR="001C6A16" w:rsidRPr="00C95FE2" w:rsidRDefault="000A2EA2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7.21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FEAD0" w14:textId="0792774F" w:rsidR="001C6A16" w:rsidRPr="00C95FE2" w:rsidRDefault="000A2EA2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color w:val="000000" w:themeColor="text1"/>
                <w:sz w:val="20"/>
              </w:rPr>
            </w:pPr>
            <w:r w:rsidRPr="00C95FE2">
              <w:rPr>
                <w:i/>
                <w:color w:val="000000" w:themeColor="text1"/>
                <w:sz w:val="20"/>
              </w:rPr>
              <w:t>0.009</w:t>
            </w:r>
          </w:p>
        </w:tc>
      </w:tr>
      <w:tr w:rsidR="00B752EC" w:rsidRPr="00E56756" w14:paraId="2A4E00A1" w14:textId="77777777" w:rsidTr="00B752EC">
        <w:trPr>
          <w:gridAfter w:val="2"/>
          <w:wAfter w:w="169" w:type="dxa"/>
          <w:jc w:val="center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DEA20" w14:textId="6A33CB80" w:rsidR="00950D28" w:rsidRPr="00C95FE2" w:rsidRDefault="00950D28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b/>
                <w:color w:val="000000" w:themeColor="text1"/>
                <w:sz w:val="20"/>
              </w:rPr>
              <w:t>Sore nipples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B940F" w14:textId="77777777" w:rsidR="00950D28" w:rsidRPr="00C95FE2" w:rsidRDefault="00950D28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BD366" w14:textId="77777777" w:rsidR="00950D28" w:rsidRPr="00C95FE2" w:rsidRDefault="00950D28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9C2A0" w14:textId="77777777" w:rsidR="00950D28" w:rsidRPr="00C95FE2" w:rsidRDefault="00950D28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color w:val="000000" w:themeColor="text1"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C5468" w14:textId="77777777" w:rsidR="00950D28" w:rsidRPr="00C95FE2" w:rsidRDefault="00950D28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F0347" w14:textId="77777777" w:rsidR="00950D28" w:rsidRPr="00C95FE2" w:rsidRDefault="00950D28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DB168" w14:textId="77777777" w:rsidR="00950D28" w:rsidRPr="00C95FE2" w:rsidRDefault="00950D28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BAADC" w14:textId="77777777" w:rsidR="00950D28" w:rsidRPr="00C95FE2" w:rsidRDefault="00950D28" w:rsidP="001C6A16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6B015" w14:textId="77777777" w:rsidR="00950D28" w:rsidRPr="00C95FE2" w:rsidRDefault="00950D28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color w:val="000000" w:themeColor="text1"/>
                <w:sz w:val="20"/>
              </w:rPr>
            </w:pPr>
          </w:p>
        </w:tc>
      </w:tr>
      <w:tr w:rsidR="00B752EC" w:rsidRPr="00E56756" w14:paraId="4FBEA642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A2507" w14:textId="2F803C5C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 xml:space="preserve">No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B3E0F" w14:textId="755A09F3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887FC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5B3C7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EB2FB" w14:textId="77777777" w:rsidR="000A2EA2" w:rsidRPr="00C95FE2" w:rsidRDefault="000A2EA2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color w:val="000000" w:themeColor="text1"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53148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078C9" w14:textId="337CE1D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1.00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6AADD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58CB8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43DAB" w14:textId="77777777" w:rsidR="000A2EA2" w:rsidRPr="00C95FE2" w:rsidRDefault="000A2EA2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color w:val="000000" w:themeColor="text1"/>
                <w:sz w:val="20"/>
              </w:rPr>
            </w:pPr>
          </w:p>
        </w:tc>
      </w:tr>
      <w:tr w:rsidR="00B752EC" w:rsidRPr="00E56756" w14:paraId="3EC515F8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4AF2D" w14:textId="1E70241E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Yes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11276" w14:textId="7A2FCE30" w:rsidR="000A2EA2" w:rsidRPr="00C95FE2" w:rsidRDefault="005F23DD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0.78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E0CCA" w14:textId="5E32FADC" w:rsidR="000A2EA2" w:rsidRPr="00C95FE2" w:rsidRDefault="005F23DD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0.53</w:t>
            </w:r>
            <w:r w:rsidR="00B42C37">
              <w:rPr>
                <w:color w:val="000000" w:themeColor="text1"/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D65A4" w14:textId="4900FECD" w:rsidR="000A2EA2" w:rsidRPr="00C95FE2" w:rsidRDefault="005F23DD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1.16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130A1" w14:textId="7C422786" w:rsidR="000A2EA2" w:rsidRPr="00C95FE2" w:rsidRDefault="005F23DD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color w:val="000000" w:themeColor="text1"/>
                <w:sz w:val="20"/>
              </w:rPr>
            </w:pPr>
            <w:r w:rsidRPr="00C95FE2">
              <w:rPr>
                <w:i/>
                <w:color w:val="000000" w:themeColor="text1"/>
                <w:sz w:val="20"/>
              </w:rPr>
              <w:t>0.217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3411D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5F150" w14:textId="07DCF1CD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0.79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78CF5" w14:textId="64CEA675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0.50</w:t>
            </w:r>
            <w:r w:rsidR="00B42C37">
              <w:rPr>
                <w:color w:val="000000" w:themeColor="text1"/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79FB8" w14:textId="4727073A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1.24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7347B" w14:textId="424AF122" w:rsidR="000A2EA2" w:rsidRPr="00C95FE2" w:rsidRDefault="000A2EA2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color w:val="000000" w:themeColor="text1"/>
                <w:sz w:val="20"/>
              </w:rPr>
            </w:pPr>
            <w:r w:rsidRPr="00C95FE2">
              <w:rPr>
                <w:i/>
                <w:color w:val="000000" w:themeColor="text1"/>
                <w:sz w:val="20"/>
              </w:rPr>
              <w:t>0.305</w:t>
            </w:r>
          </w:p>
        </w:tc>
      </w:tr>
      <w:tr w:rsidR="00B752EC" w:rsidRPr="00E56756" w14:paraId="771BD4AB" w14:textId="77777777" w:rsidTr="00B752EC">
        <w:trPr>
          <w:gridAfter w:val="2"/>
          <w:wAfter w:w="169" w:type="dxa"/>
          <w:jc w:val="center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0BA27E" w14:textId="6012EA41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b/>
                <w:color w:val="000000" w:themeColor="text1"/>
                <w:sz w:val="20"/>
              </w:rPr>
              <w:lastRenderedPageBreak/>
              <w:t xml:space="preserve">Flat nipples 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597DB" w14:textId="77777777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FB5D3" w14:textId="77777777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F56DC" w14:textId="77777777" w:rsidR="00950D28" w:rsidRPr="00C95FE2" w:rsidRDefault="00950D28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color w:val="000000" w:themeColor="text1"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435D3" w14:textId="77777777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1BBE5" w14:textId="77777777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1E44E" w14:textId="77777777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0734E" w14:textId="77777777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4688D" w14:textId="77777777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color w:val="000000" w:themeColor="text1"/>
                <w:sz w:val="20"/>
              </w:rPr>
            </w:pPr>
          </w:p>
        </w:tc>
      </w:tr>
      <w:tr w:rsidR="00B752EC" w:rsidRPr="00E56756" w14:paraId="1CE49FD1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DCAB7" w14:textId="2A9D347E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 xml:space="preserve">No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6BEDF" w14:textId="1A3CAF8F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55C89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BC059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EE23D" w14:textId="77777777" w:rsidR="000A2EA2" w:rsidRPr="00C95FE2" w:rsidRDefault="000A2EA2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color w:val="000000" w:themeColor="text1"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9F1B7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AABC1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C06BE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B9BFC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C0125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color w:val="000000" w:themeColor="text1"/>
                <w:sz w:val="20"/>
              </w:rPr>
            </w:pPr>
          </w:p>
        </w:tc>
      </w:tr>
      <w:tr w:rsidR="00B752EC" w:rsidRPr="00E56756" w14:paraId="35654220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38F0D" w14:textId="669C556D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 xml:space="preserve">Yes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3D033" w14:textId="27F3FE30" w:rsidR="000A2EA2" w:rsidRPr="00C95FE2" w:rsidRDefault="005F23DD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2.87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6EC5A" w14:textId="0223633F" w:rsidR="000A2EA2" w:rsidRPr="00C95FE2" w:rsidRDefault="005F23DD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1.42</w:t>
            </w:r>
            <w:r w:rsidR="00B42C37">
              <w:rPr>
                <w:color w:val="000000" w:themeColor="text1"/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5F888" w14:textId="47886C4D" w:rsidR="000A2EA2" w:rsidRPr="00C95FE2" w:rsidRDefault="005F23DD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5.81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C7052" w14:textId="2BBD7F36" w:rsidR="000A2EA2" w:rsidRPr="00C95FE2" w:rsidRDefault="005F23DD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color w:val="000000" w:themeColor="text1"/>
                <w:sz w:val="20"/>
              </w:rPr>
            </w:pPr>
            <w:r w:rsidRPr="00C95FE2">
              <w:rPr>
                <w:i/>
                <w:color w:val="000000" w:themeColor="text1"/>
                <w:sz w:val="20"/>
              </w:rPr>
              <w:t>0.004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DB775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3C9C9" w14:textId="3D741D13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2.75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10C66" w14:textId="22A30E54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1.29</w:t>
            </w:r>
            <w:r w:rsidR="00B42C37">
              <w:rPr>
                <w:color w:val="000000" w:themeColor="text1"/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55994" w14:textId="2A13ABF4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5.87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A6945" w14:textId="4FB86E6E" w:rsidR="000A2EA2" w:rsidRPr="00C95FE2" w:rsidRDefault="000A2EA2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color w:val="000000" w:themeColor="text1"/>
                <w:sz w:val="20"/>
              </w:rPr>
            </w:pPr>
            <w:r w:rsidRPr="00C95FE2">
              <w:rPr>
                <w:i/>
                <w:color w:val="000000" w:themeColor="text1"/>
                <w:sz w:val="20"/>
              </w:rPr>
              <w:t>0.009</w:t>
            </w:r>
          </w:p>
        </w:tc>
      </w:tr>
      <w:tr w:rsidR="00B752EC" w:rsidRPr="00E56756" w14:paraId="52B89F52" w14:textId="77777777" w:rsidTr="00B752EC">
        <w:trPr>
          <w:gridAfter w:val="2"/>
          <w:wAfter w:w="169" w:type="dxa"/>
          <w:jc w:val="center"/>
        </w:trPr>
        <w:tc>
          <w:tcPr>
            <w:tcW w:w="56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C3D26" w14:textId="107AD6DE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b/>
                <w:color w:val="000000" w:themeColor="text1"/>
                <w:sz w:val="20"/>
              </w:rPr>
              <w:t xml:space="preserve">Infants refused </w:t>
            </w:r>
            <w:r w:rsidR="007109A6" w:rsidRPr="00C95FE2">
              <w:rPr>
                <w:b/>
                <w:color w:val="000000" w:themeColor="text1"/>
                <w:sz w:val="20"/>
              </w:rPr>
              <w:t>breastfeeds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2A68F" w14:textId="1133E60D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color w:val="000000" w:themeColor="text1"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87ED" w14:textId="0F0D3D1E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76FFA" w14:textId="1B2F157A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C4B4" w14:textId="7230CD6C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A0308" w14:textId="18A47D4E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3B5A" w14:textId="6C944248" w:rsidR="00950D28" w:rsidRPr="00C95FE2" w:rsidRDefault="00950D28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color w:val="000000" w:themeColor="text1"/>
                <w:sz w:val="20"/>
              </w:rPr>
            </w:pPr>
          </w:p>
        </w:tc>
      </w:tr>
      <w:tr w:rsidR="00B752EC" w:rsidRPr="00E56756" w14:paraId="0ABB8BB5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4EC67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 xml:space="preserve">No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DD635" w14:textId="2527B33A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F57DD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AA45C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026A0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color w:val="000000" w:themeColor="text1"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6B3B8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993C1" w14:textId="7857972C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1.00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61AF9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57D5B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6B6B2" w14:textId="77777777" w:rsidR="000A2EA2" w:rsidRPr="00C95FE2" w:rsidRDefault="000A2EA2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color w:val="000000" w:themeColor="text1"/>
                <w:sz w:val="20"/>
              </w:rPr>
            </w:pPr>
          </w:p>
        </w:tc>
      </w:tr>
      <w:tr w:rsidR="00B752EC" w:rsidRPr="00E56756" w14:paraId="4086D463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B5C56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 xml:space="preserve">Yes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225A9" w14:textId="013B7250" w:rsidR="000A2EA2" w:rsidRPr="00C95FE2" w:rsidRDefault="005F23DD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7.18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BB636" w14:textId="646966F6" w:rsidR="000A2EA2" w:rsidRPr="00C95FE2" w:rsidRDefault="005F23DD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2.16</w:t>
            </w:r>
            <w:r w:rsidR="00B42C37">
              <w:rPr>
                <w:color w:val="000000" w:themeColor="text1"/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A0C28" w14:textId="3EBC9C4C" w:rsidR="000A2EA2" w:rsidRPr="00C95FE2" w:rsidRDefault="005F23DD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23.79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152DE" w14:textId="14DEB0B9" w:rsidR="000A2EA2" w:rsidRPr="00C95FE2" w:rsidRDefault="005F23DD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color w:val="000000" w:themeColor="text1"/>
                <w:sz w:val="20"/>
              </w:rPr>
            </w:pPr>
            <w:r w:rsidRPr="00C95FE2">
              <w:rPr>
                <w:i/>
                <w:color w:val="000000" w:themeColor="text1"/>
                <w:sz w:val="20"/>
              </w:rPr>
              <w:t>0.001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4DD8D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427F7" w14:textId="5E9E4662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5.45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DFBFC" w14:textId="3A9FCFEC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1.64</w:t>
            </w:r>
            <w:r w:rsidR="00B42C37">
              <w:rPr>
                <w:color w:val="000000" w:themeColor="text1"/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8B070" w14:textId="08E364F6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18.13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593E1" w14:textId="6589CC44" w:rsidR="000A2EA2" w:rsidRPr="00C95FE2" w:rsidRDefault="000A2EA2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color w:val="000000" w:themeColor="text1"/>
                <w:sz w:val="20"/>
              </w:rPr>
            </w:pPr>
            <w:r w:rsidRPr="00C95FE2">
              <w:rPr>
                <w:i/>
                <w:color w:val="000000" w:themeColor="text1"/>
                <w:sz w:val="20"/>
              </w:rPr>
              <w:t>0.006</w:t>
            </w:r>
          </w:p>
        </w:tc>
      </w:tr>
      <w:tr w:rsidR="00B752EC" w:rsidRPr="00E56756" w14:paraId="12502767" w14:textId="77777777" w:rsidTr="00B752EC">
        <w:trPr>
          <w:gridAfter w:val="2"/>
          <w:wAfter w:w="169" w:type="dxa"/>
          <w:jc w:val="center"/>
        </w:trPr>
        <w:tc>
          <w:tcPr>
            <w:tcW w:w="65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1CD90" w14:textId="70F90523" w:rsidR="00950D28" w:rsidRPr="00C95FE2" w:rsidRDefault="00950D28" w:rsidP="00950D28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b/>
                <w:color w:val="000000" w:themeColor="text1"/>
                <w:sz w:val="20"/>
              </w:rPr>
              <w:t>Perceived breastmilk is not enough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7D219" w14:textId="77777777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3D92F" w14:textId="77777777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F9A38" w14:textId="77777777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C2E63" w14:textId="77777777" w:rsidR="00950D28" w:rsidRPr="00C95FE2" w:rsidRDefault="00950D28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C4FD9" w14:textId="77777777" w:rsidR="00950D28" w:rsidRPr="00C95FE2" w:rsidRDefault="00950D28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color w:val="000000" w:themeColor="text1"/>
                <w:sz w:val="20"/>
              </w:rPr>
            </w:pPr>
          </w:p>
        </w:tc>
      </w:tr>
      <w:tr w:rsidR="00B752EC" w:rsidRPr="00E56756" w14:paraId="085B2237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65958" w14:textId="175B89B1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 xml:space="preserve">No 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E4BDA" w14:textId="7F138D56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1.00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0BD97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62A10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88A57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color w:val="000000" w:themeColor="text1"/>
                <w:sz w:val="20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02657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B9F76" w14:textId="3A1089CC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1.00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15320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EC3A0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3922A" w14:textId="77777777" w:rsidR="000A2EA2" w:rsidRPr="00C95FE2" w:rsidRDefault="000A2EA2" w:rsidP="00D6507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color w:val="000000" w:themeColor="text1"/>
                <w:sz w:val="20"/>
              </w:rPr>
            </w:pPr>
          </w:p>
        </w:tc>
      </w:tr>
      <w:tr w:rsidR="00B752EC" w:rsidRPr="00E56756" w14:paraId="416A0EA1" w14:textId="77777777" w:rsidTr="00B752EC">
        <w:trPr>
          <w:gridAfter w:val="2"/>
          <w:wAfter w:w="169" w:type="dxa"/>
          <w:jc w:val="center"/>
        </w:trPr>
        <w:tc>
          <w:tcPr>
            <w:tcW w:w="3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958D20" w14:textId="1A177EA2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 xml:space="preserve">Yes 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53F46B" w14:textId="4D93422A" w:rsidR="000A2EA2" w:rsidRPr="00C95FE2" w:rsidRDefault="00FF4204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2.75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D48702" w14:textId="1FF8616F" w:rsidR="000A2EA2" w:rsidRPr="00C95FE2" w:rsidRDefault="00FF4204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2.03</w:t>
            </w:r>
            <w:r w:rsidR="00B42C37">
              <w:rPr>
                <w:color w:val="000000" w:themeColor="text1"/>
                <w:sz w:val="20"/>
              </w:rPr>
              <w:t>,</w:t>
            </w:r>
          </w:p>
        </w:tc>
        <w:tc>
          <w:tcPr>
            <w:tcW w:w="7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4C4545" w14:textId="0C0F4A87" w:rsidR="000A2EA2" w:rsidRPr="00C95FE2" w:rsidRDefault="00FF4204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3.74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0A5755" w14:textId="30106658" w:rsidR="000A2EA2" w:rsidRPr="00C95FE2" w:rsidRDefault="00FF4204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color w:val="000000" w:themeColor="text1"/>
                <w:sz w:val="20"/>
              </w:rPr>
            </w:pPr>
            <w:r w:rsidRPr="00C95FE2">
              <w:rPr>
                <w:i/>
                <w:color w:val="000000" w:themeColor="text1"/>
                <w:sz w:val="20"/>
              </w:rPr>
              <w:t>&lt;0.001</w:t>
            </w: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C54E0A" w14:textId="7777777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4FC0B5" w14:textId="0739E6C7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2.80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A0A8F6" w14:textId="02AF69A3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2.04</w:t>
            </w:r>
            <w:r w:rsidR="00B752EC">
              <w:rPr>
                <w:color w:val="000000" w:themeColor="text1"/>
                <w:sz w:val="20"/>
              </w:rPr>
              <w:t>,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7EAA99" w14:textId="5EC2C624" w:rsidR="000A2EA2" w:rsidRPr="00C95FE2" w:rsidRDefault="000A2EA2" w:rsidP="000A2EA2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000000" w:themeColor="text1"/>
                <w:sz w:val="20"/>
              </w:rPr>
            </w:pPr>
            <w:r w:rsidRPr="00C95FE2">
              <w:rPr>
                <w:color w:val="000000" w:themeColor="text1"/>
                <w:sz w:val="20"/>
              </w:rPr>
              <w:t>3.84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63A97E" w14:textId="49BA8337" w:rsidR="000A2EA2" w:rsidRPr="00C95FE2" w:rsidRDefault="000A2EA2" w:rsidP="00A75E3A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color w:val="000000" w:themeColor="text1"/>
                <w:sz w:val="20"/>
              </w:rPr>
            </w:pPr>
            <w:r w:rsidRPr="00C95FE2">
              <w:rPr>
                <w:i/>
                <w:color w:val="000000" w:themeColor="text1"/>
                <w:sz w:val="20"/>
              </w:rPr>
              <w:t>&lt;0.001</w:t>
            </w:r>
          </w:p>
        </w:tc>
      </w:tr>
    </w:tbl>
    <w:p w14:paraId="6F129A53" w14:textId="77777777" w:rsidR="00776402" w:rsidRPr="00E56756" w:rsidRDefault="0063348F" w:rsidP="00776402">
      <w:pPr>
        <w:pStyle w:val="MDPI43tablefooter"/>
        <w:pBdr>
          <w:bottom w:val="single" w:sz="4" w:space="1" w:color="auto"/>
        </w:pBdr>
        <w:spacing w:after="0" w:line="240" w:lineRule="auto"/>
        <w:ind w:left="142" w:right="142"/>
        <w:jc w:val="left"/>
        <w:rPr>
          <w:rFonts w:ascii="Times New Roman" w:hAnsi="Times New Roman"/>
          <w:i/>
          <w:sz w:val="20"/>
          <w:szCs w:val="20"/>
        </w:rPr>
      </w:pPr>
      <w:r w:rsidRPr="00E56756">
        <w:rPr>
          <w:rFonts w:ascii="Times New Roman" w:hAnsi="Times New Roman"/>
          <w:i/>
          <w:sz w:val="20"/>
          <w:szCs w:val="20"/>
        </w:rPr>
        <w:t>Note:</w:t>
      </w:r>
    </w:p>
    <w:p w14:paraId="71190E1B" w14:textId="57800018" w:rsidR="0063348F" w:rsidRPr="00B35233" w:rsidRDefault="0063348F" w:rsidP="00B35233">
      <w:pPr>
        <w:pStyle w:val="MDPI43tablefooter"/>
        <w:pBdr>
          <w:bottom w:val="single" w:sz="4" w:space="1" w:color="auto"/>
        </w:pBdr>
        <w:spacing w:line="240" w:lineRule="auto"/>
        <w:ind w:left="142" w:right="142"/>
        <w:jc w:val="left"/>
        <w:rPr>
          <w:rFonts w:ascii="Times New Roman" w:hAnsi="Times New Roman"/>
          <w:i/>
          <w:sz w:val="20"/>
          <w:szCs w:val="20"/>
        </w:rPr>
      </w:pPr>
      <w:r w:rsidRPr="00E56756">
        <w:rPr>
          <w:rFonts w:ascii="Times New Roman" w:hAnsi="Times New Roman"/>
          <w:i/>
          <w:sz w:val="20"/>
          <w:szCs w:val="20"/>
        </w:rPr>
        <w:t xml:space="preserve"> </w:t>
      </w:r>
      <w:r w:rsidRPr="00E56756">
        <w:rPr>
          <w:rFonts w:ascii="Times New Roman" w:hAnsi="Times New Roman"/>
          <w:i/>
          <w:sz w:val="20"/>
          <w:szCs w:val="20"/>
          <w:vertAlign w:val="superscript"/>
        </w:rPr>
        <w:t>1</w:t>
      </w:r>
      <w:r w:rsidRPr="00E56756">
        <w:rPr>
          <w:rFonts w:ascii="Times New Roman" w:hAnsi="Times New Roman"/>
          <w:i/>
          <w:sz w:val="20"/>
          <w:szCs w:val="20"/>
        </w:rPr>
        <w:t xml:space="preserve">Multivariate logistic regression using the backward elimination method to select significant predictors of low breastfeeding self-efficacy. The variable for the minimum requirement of four antenatal care visits by trimester was selected a priori to be retained in the final model regardless of its significance level. </w:t>
      </w:r>
      <w:r w:rsidRPr="00E56756">
        <w:rPr>
          <w:rFonts w:ascii="Times New Roman" w:hAnsi="Times New Roman"/>
          <w:i/>
          <w:sz w:val="20"/>
          <w:szCs w:val="20"/>
          <w:vertAlign w:val="superscript"/>
        </w:rPr>
        <w:t>2</w:t>
      </w:r>
      <w:r w:rsidR="00D33ADF">
        <w:rPr>
          <w:rFonts w:ascii="Times New Roman" w:hAnsi="Times New Roman"/>
          <w:i/>
          <w:sz w:val="20"/>
          <w:szCs w:val="20"/>
        </w:rPr>
        <w:t>"</w:t>
      </w:r>
      <w:r w:rsidR="0015767F" w:rsidRPr="00E56756">
        <w:rPr>
          <w:rFonts w:ascii="Times New Roman" w:hAnsi="Times New Roman"/>
          <w:i/>
          <w:sz w:val="20"/>
          <w:szCs w:val="20"/>
        </w:rPr>
        <w:t xml:space="preserve"> </w:t>
      </w:r>
      <w:r w:rsidRPr="00E56756">
        <w:rPr>
          <w:rFonts w:ascii="Times New Roman" w:hAnsi="Times New Roman"/>
          <w:i/>
          <w:sz w:val="20"/>
          <w:szCs w:val="20"/>
        </w:rPr>
        <w:t>Exposed to intervention</w:t>
      </w:r>
      <w:r w:rsidR="0015767F" w:rsidRPr="00E56756">
        <w:rPr>
          <w:rFonts w:ascii="Times New Roman" w:hAnsi="Times New Roman"/>
          <w:i/>
          <w:sz w:val="20"/>
          <w:szCs w:val="20"/>
        </w:rPr>
        <w:t>,</w:t>
      </w:r>
      <w:r w:rsidR="00D33ADF">
        <w:rPr>
          <w:rFonts w:ascii="Times New Roman" w:hAnsi="Times New Roman"/>
          <w:i/>
          <w:sz w:val="20"/>
          <w:szCs w:val="20"/>
        </w:rPr>
        <w:t>"</w:t>
      </w:r>
      <w:r w:rsidR="0015767F" w:rsidRPr="00E56756">
        <w:rPr>
          <w:rFonts w:ascii="Times New Roman" w:hAnsi="Times New Roman"/>
          <w:i/>
          <w:sz w:val="20"/>
          <w:szCs w:val="20"/>
        </w:rPr>
        <w:t xml:space="preserve"> </w:t>
      </w:r>
      <w:r w:rsidRPr="00E56756">
        <w:rPr>
          <w:rFonts w:ascii="Times New Roman" w:hAnsi="Times New Roman"/>
          <w:i/>
          <w:sz w:val="20"/>
          <w:szCs w:val="20"/>
        </w:rPr>
        <w:t xml:space="preserve">refers to respondents living in the intervention </w:t>
      </w:r>
      <w:r w:rsidRPr="00C45FC3">
        <w:rPr>
          <w:rFonts w:ascii="Times New Roman" w:hAnsi="Times New Roman"/>
          <w:i/>
          <w:sz w:val="20"/>
          <w:szCs w:val="20"/>
        </w:rPr>
        <w:t xml:space="preserve">sub-districts at the endline survey </w:t>
      </w:r>
      <w:r w:rsidRPr="00C45FC3">
        <w:rPr>
          <w:rFonts w:ascii="Times New Roman" w:hAnsi="Times New Roman"/>
          <w:i/>
          <w:sz w:val="20"/>
          <w:szCs w:val="20"/>
          <w:vertAlign w:val="superscript"/>
        </w:rPr>
        <w:t>3</w:t>
      </w:r>
      <w:r w:rsidRPr="00C45FC3">
        <w:rPr>
          <w:rFonts w:ascii="Times New Roman" w:hAnsi="Times New Roman"/>
          <w:i/>
          <w:sz w:val="20"/>
          <w:szCs w:val="20"/>
        </w:rPr>
        <w:t xml:space="preserve">Not exposed to intervention referred to all respondents from the baseline survey and those living in the control sub-districts at the endline survey. </w:t>
      </w:r>
      <w:r w:rsidRPr="00C45FC3">
        <w:rPr>
          <w:rFonts w:ascii="Times New Roman" w:hAnsi="Times New Roman"/>
          <w:i/>
          <w:sz w:val="20"/>
          <w:szCs w:val="20"/>
          <w:vertAlign w:val="superscript"/>
        </w:rPr>
        <w:t>4</w:t>
      </w:r>
      <w:r w:rsidRPr="00C45FC3">
        <w:rPr>
          <w:rFonts w:ascii="Times New Roman" w:hAnsi="Times New Roman"/>
          <w:i/>
          <w:sz w:val="20"/>
          <w:szCs w:val="20"/>
        </w:rPr>
        <w:t xml:space="preserve">Minimum Antenatal Care refers to the recommendation of at least four antenatal visits, i.e., once in trimester one to three, and twice in trimester three. </w:t>
      </w:r>
      <w:r w:rsidR="00E15E98" w:rsidRPr="00C45FC3">
        <w:rPr>
          <w:rFonts w:ascii="Times New Roman" w:hAnsi="Times New Roman"/>
          <w:i/>
          <w:color w:val="000000" w:themeColor="text1"/>
          <w:szCs w:val="20"/>
          <w:vertAlign w:val="superscript"/>
        </w:rPr>
        <w:t>5</w:t>
      </w:r>
      <w:r w:rsidR="00E15E98" w:rsidRPr="00C45FC3">
        <w:rPr>
          <w:rFonts w:ascii="Times New Roman" w:hAnsi="Times New Roman"/>
          <w:i/>
          <w:color w:val="000000" w:themeColor="text1"/>
          <w:sz w:val="20"/>
          <w:szCs w:val="20"/>
        </w:rPr>
        <w:t>High level of knowledge was mothers whose total knowledge score was greater than, or equal to the median knowledge score value</w:t>
      </w:r>
      <w:r w:rsidR="00E15E98" w:rsidRPr="00C45FC3">
        <w:rPr>
          <w:rFonts w:ascii="Times New Roman" w:hAnsi="Times New Roman"/>
          <w:i/>
          <w:sz w:val="20"/>
          <w:szCs w:val="20"/>
        </w:rPr>
        <w:t xml:space="preserve">. </w:t>
      </w:r>
      <w:r w:rsidR="00E15E98" w:rsidRPr="00C45FC3">
        <w:rPr>
          <w:rFonts w:ascii="Times New Roman" w:hAnsi="Times New Roman"/>
          <w:i/>
          <w:color w:val="000000" w:themeColor="text1"/>
          <w:szCs w:val="20"/>
          <w:vertAlign w:val="superscript"/>
        </w:rPr>
        <w:t>6</w:t>
      </w:r>
      <w:r w:rsidR="00E15E98" w:rsidRPr="00C45FC3">
        <w:rPr>
          <w:rFonts w:ascii="Times New Roman" w:hAnsi="Times New Roman"/>
          <w:i/>
          <w:color w:val="000000" w:themeColor="text1"/>
          <w:sz w:val="20"/>
          <w:szCs w:val="20"/>
        </w:rPr>
        <w:t>Low level of knowledge was mothers whose total knowledge score was less than the median knowledge score value</w:t>
      </w:r>
      <w:r w:rsidR="00E15E98" w:rsidRPr="00C45FC3">
        <w:rPr>
          <w:rFonts w:ascii="Times New Roman" w:hAnsi="Times New Roman"/>
          <w:i/>
          <w:sz w:val="20"/>
          <w:szCs w:val="20"/>
        </w:rPr>
        <w:t>.</w:t>
      </w:r>
    </w:p>
    <w:sectPr w:rsidR="0063348F" w:rsidRPr="00B35233" w:rsidSect="00CB7F90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7" w:right="1019" w:bottom="1077" w:left="1531" w:header="1020" w:footer="850" w:gutter="0"/>
      <w:lnNumType w:countBy="1" w:restart="continuous"/>
      <w:pgNumType w:start="1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2C1FBE" w14:textId="77777777" w:rsidR="00B322E2" w:rsidRDefault="00B322E2">
      <w:pPr>
        <w:spacing w:line="240" w:lineRule="auto"/>
      </w:pPr>
      <w:r>
        <w:separator/>
      </w:r>
    </w:p>
  </w:endnote>
  <w:endnote w:type="continuationSeparator" w:id="0">
    <w:p w14:paraId="7D043210" w14:textId="77777777" w:rsidR="00B322E2" w:rsidRDefault="00B322E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2915B2" w14:textId="77777777" w:rsidR="0015208E" w:rsidRPr="00885BB0" w:rsidRDefault="0015208E" w:rsidP="00C90B3B">
    <w:pPr>
      <w:pStyle w:val="Footer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B3DD6B" w14:textId="52FF99CC" w:rsidR="0015208E" w:rsidRPr="008B308E" w:rsidRDefault="0015208E" w:rsidP="00830F91">
    <w:pPr>
      <w:pStyle w:val="MDPIfooterfirstpage"/>
      <w:spacing w:line="240" w:lineRule="auto"/>
      <w:jc w:val="both"/>
      <w:rPr>
        <w:lang w:val="fr-CH"/>
      </w:rPr>
    </w:pPr>
    <w:r w:rsidRPr="008B308E">
      <w:rPr>
        <w:lang w:val="fr-CH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A9E1C3" w14:textId="77777777" w:rsidR="00B322E2" w:rsidRDefault="00B322E2">
      <w:pPr>
        <w:spacing w:line="240" w:lineRule="auto"/>
      </w:pPr>
      <w:r>
        <w:separator/>
      </w:r>
    </w:p>
  </w:footnote>
  <w:footnote w:type="continuationSeparator" w:id="0">
    <w:p w14:paraId="4A0E4348" w14:textId="77777777" w:rsidR="00B322E2" w:rsidRDefault="00B322E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662188" w14:textId="77777777" w:rsidR="0015208E" w:rsidRDefault="0015208E" w:rsidP="00C90B3B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CD384" w14:textId="22508388" w:rsidR="0015208E" w:rsidRPr="00310EBF" w:rsidRDefault="0015208E" w:rsidP="00830F91">
    <w:pPr>
      <w:tabs>
        <w:tab w:val="right" w:pos="8844"/>
      </w:tabs>
      <w:adjustRightInd w:val="0"/>
      <w:snapToGrid w:val="0"/>
      <w:spacing w:after="240" w:line="240" w:lineRule="auto"/>
      <w:rPr>
        <w:rFonts w:ascii="Palatino Linotype" w:hAnsi="Palatino Linotype"/>
        <w:sz w:val="16"/>
      </w:rPr>
    </w:pPr>
    <w:r>
      <w:rPr>
        <w:rFonts w:ascii="Palatino Linotype" w:hAnsi="Palatino Linotype"/>
        <w:sz w:val="16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24DA62" w14:textId="58622896" w:rsidR="0015208E" w:rsidRDefault="0015208E" w:rsidP="00C90B3B">
    <w:pPr>
      <w:pStyle w:val="MDPIheaderjournallogo"/>
    </w:pPr>
    <w:r w:rsidRPr="00CE1CFD">
      <w:rPr>
        <w:i w:val="0"/>
        <w:noProof/>
        <w:szCs w:val="16"/>
        <w:lang w:val="en-AU" w:eastAsia="en-AU"/>
      </w:rPr>
      <mc:AlternateContent>
        <mc:Choice Requires="wps">
          <w:drawing>
            <wp:anchor distT="45720" distB="45720" distL="114300" distR="114300" simplePos="0" relativeHeight="251657728" behindDoc="1" locked="0" layoutInCell="1" allowOverlap="1" wp14:anchorId="429F7962" wp14:editId="7B00736C">
              <wp:simplePos x="0" y="0"/>
              <wp:positionH relativeFrom="page">
                <wp:posOffset>6029960</wp:posOffset>
              </wp:positionH>
              <wp:positionV relativeFrom="page">
                <wp:posOffset>647700</wp:posOffset>
              </wp:positionV>
              <wp:extent cx="554355" cy="709295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4355" cy="709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E4BCDDF" w14:textId="15874123" w:rsidR="0015208E" w:rsidRDefault="0015208E" w:rsidP="00C90B3B">
                          <w:pPr>
                            <w:pStyle w:val="MDPIheaderjournallogo"/>
                            <w:jc w:val="center"/>
                            <w:rPr>
                              <w:i w:val="0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9F796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74.8pt;margin-top:51pt;width:43.65pt;height:55.85pt;z-index:-251658752;visibility:visible;mso-wrap-style:non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" stroked="f">
              <v:textbox inset="0,0,0,0">
                <w:txbxContent>
                  <w:p w14:paraId="3E4BCDDF" w14:textId="15874123" w:rsidR="0015208E" w:rsidRDefault="0015208E" w:rsidP="00C90B3B">
                    <w:pPr>
                      <w:pStyle w:val="MDPIheaderjournallogo"/>
                      <w:jc w:val="center"/>
                      <w:rPr>
                        <w:i w:val="0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B361C3"/>
    <w:multiLevelType w:val="hybridMultilevel"/>
    <w:tmpl w:val="C8529B80"/>
    <w:lvl w:ilvl="0" w:tplc="4F8400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AE70D5"/>
    <w:multiLevelType w:val="hybridMultilevel"/>
    <w:tmpl w:val="D3143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05051C"/>
    <w:multiLevelType w:val="hybridMultilevel"/>
    <w:tmpl w:val="D6480D34"/>
    <w:lvl w:ilvl="0" w:tplc="CDCEE7DA">
      <w:start w:val="1"/>
      <w:numFmt w:val="decimal"/>
      <w:pStyle w:val="MDPI37itemize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32C56C27"/>
    <w:multiLevelType w:val="multilevel"/>
    <w:tmpl w:val="A7526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9A6535"/>
    <w:multiLevelType w:val="hybridMultilevel"/>
    <w:tmpl w:val="3CB68362"/>
    <w:lvl w:ilvl="0" w:tplc="B2367048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1FB4DD0"/>
    <w:multiLevelType w:val="hybridMultilevel"/>
    <w:tmpl w:val="C840E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6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U3t7Q0NzczMjW2sLRQ0lEKTi0uzszPAykwNK8FAM3y3YQ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ublic Health_new&lt;/Style&gt;&lt;LeftDelim&gt;{&lt;/LeftDelim&gt;&lt;RightDelim&gt;}&lt;/RightDelim&gt;&lt;FontName&gt;Palatino Linotype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ddzw2esbr05xqez5vp5darx2stwvt5xttrz&quot;&gt;BFSE paper_new&lt;record-ids&gt;&lt;item&gt;1&lt;/item&gt;&lt;item&gt;3&lt;/item&gt;&lt;item&gt;4&lt;/item&gt;&lt;item&gt;25&lt;/item&gt;&lt;item&gt;27&lt;/item&gt;&lt;item&gt;30&lt;/item&gt;&lt;item&gt;31&lt;/item&gt;&lt;item&gt;43&lt;/item&gt;&lt;item&gt;44&lt;/item&gt;&lt;item&gt;45&lt;/item&gt;&lt;item&gt;46&lt;/item&gt;&lt;item&gt;47&lt;/item&gt;&lt;item&gt;48&lt;/item&gt;&lt;item&gt;49&lt;/item&gt;&lt;item&gt;51&lt;/item&gt;&lt;item&gt;52&lt;/item&gt;&lt;item&gt;53&lt;/item&gt;&lt;item&gt;54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3&lt;/item&gt;&lt;item&gt;74&lt;/item&gt;&lt;item&gt;76&lt;/item&gt;&lt;item&gt;77&lt;/item&gt;&lt;item&gt;78&lt;/item&gt;&lt;item&gt;80&lt;/item&gt;&lt;item&gt;81&lt;/item&gt;&lt;item&gt;82&lt;/item&gt;&lt;item&gt;83&lt;/item&gt;&lt;item&gt;85&lt;/item&gt;&lt;item&gt;86&lt;/item&gt;&lt;item&gt;93&lt;/item&gt;&lt;item&gt;94&lt;/item&gt;&lt;/record-ids&gt;&lt;/item&gt;&lt;/Libraries&gt;"/>
  </w:docVars>
  <w:rsids>
    <w:rsidRoot w:val="008F67A8"/>
    <w:rsid w:val="00000434"/>
    <w:rsid w:val="00001BD3"/>
    <w:rsid w:val="00007ACA"/>
    <w:rsid w:val="0001347D"/>
    <w:rsid w:val="00013948"/>
    <w:rsid w:val="00015F97"/>
    <w:rsid w:val="0002476E"/>
    <w:rsid w:val="000248F0"/>
    <w:rsid w:val="000330FF"/>
    <w:rsid w:val="00033682"/>
    <w:rsid w:val="00034576"/>
    <w:rsid w:val="0003472B"/>
    <w:rsid w:val="00036857"/>
    <w:rsid w:val="00041594"/>
    <w:rsid w:val="000420FB"/>
    <w:rsid w:val="000421F0"/>
    <w:rsid w:val="00043994"/>
    <w:rsid w:val="00043D6F"/>
    <w:rsid w:val="000450B8"/>
    <w:rsid w:val="00046FCD"/>
    <w:rsid w:val="000471FB"/>
    <w:rsid w:val="00054C05"/>
    <w:rsid w:val="000563C2"/>
    <w:rsid w:val="00057650"/>
    <w:rsid w:val="000618FA"/>
    <w:rsid w:val="00062682"/>
    <w:rsid w:val="0006449E"/>
    <w:rsid w:val="00070240"/>
    <w:rsid w:val="00071047"/>
    <w:rsid w:val="0007322B"/>
    <w:rsid w:val="0007446B"/>
    <w:rsid w:val="000777BF"/>
    <w:rsid w:val="00077998"/>
    <w:rsid w:val="00077A11"/>
    <w:rsid w:val="000802B3"/>
    <w:rsid w:val="00081AA6"/>
    <w:rsid w:val="00083F54"/>
    <w:rsid w:val="000A2EA2"/>
    <w:rsid w:val="000A7A42"/>
    <w:rsid w:val="000B5B8E"/>
    <w:rsid w:val="000B6163"/>
    <w:rsid w:val="000C1F44"/>
    <w:rsid w:val="000D29D6"/>
    <w:rsid w:val="000D3CE5"/>
    <w:rsid w:val="000D4719"/>
    <w:rsid w:val="000E0A6E"/>
    <w:rsid w:val="000E795C"/>
    <w:rsid w:val="000F03E2"/>
    <w:rsid w:val="000F08BB"/>
    <w:rsid w:val="000F4943"/>
    <w:rsid w:val="000F6319"/>
    <w:rsid w:val="000F6545"/>
    <w:rsid w:val="00100D92"/>
    <w:rsid w:val="00102A3D"/>
    <w:rsid w:val="00104CF9"/>
    <w:rsid w:val="00110045"/>
    <w:rsid w:val="001113FF"/>
    <w:rsid w:val="00113044"/>
    <w:rsid w:val="00124723"/>
    <w:rsid w:val="001260FB"/>
    <w:rsid w:val="0013033D"/>
    <w:rsid w:val="00130F29"/>
    <w:rsid w:val="001332BA"/>
    <w:rsid w:val="0013408E"/>
    <w:rsid w:val="00151B7C"/>
    <w:rsid w:val="0015208E"/>
    <w:rsid w:val="00154CE8"/>
    <w:rsid w:val="0015767F"/>
    <w:rsid w:val="00157B4D"/>
    <w:rsid w:val="001744AD"/>
    <w:rsid w:val="0017452A"/>
    <w:rsid w:val="001764E9"/>
    <w:rsid w:val="00184672"/>
    <w:rsid w:val="0019012E"/>
    <w:rsid w:val="00192EF9"/>
    <w:rsid w:val="00197E44"/>
    <w:rsid w:val="001A299A"/>
    <w:rsid w:val="001B0F2E"/>
    <w:rsid w:val="001B17D6"/>
    <w:rsid w:val="001B7421"/>
    <w:rsid w:val="001C3D41"/>
    <w:rsid w:val="001C4653"/>
    <w:rsid w:val="001C6A16"/>
    <w:rsid w:val="001D560A"/>
    <w:rsid w:val="001E2AEB"/>
    <w:rsid w:val="001E4BE2"/>
    <w:rsid w:val="001F1A24"/>
    <w:rsid w:val="001F3352"/>
    <w:rsid w:val="001F56B7"/>
    <w:rsid w:val="00202E01"/>
    <w:rsid w:val="0020525A"/>
    <w:rsid w:val="00205F8C"/>
    <w:rsid w:val="0021329E"/>
    <w:rsid w:val="0021577E"/>
    <w:rsid w:val="0021604C"/>
    <w:rsid w:val="00217849"/>
    <w:rsid w:val="00226BF6"/>
    <w:rsid w:val="002365EF"/>
    <w:rsid w:val="00243607"/>
    <w:rsid w:val="0024449B"/>
    <w:rsid w:val="002462FC"/>
    <w:rsid w:val="002466E4"/>
    <w:rsid w:val="002470C4"/>
    <w:rsid w:val="002549C8"/>
    <w:rsid w:val="00260B7D"/>
    <w:rsid w:val="00262B41"/>
    <w:rsid w:val="00267BFA"/>
    <w:rsid w:val="002708C1"/>
    <w:rsid w:val="00272063"/>
    <w:rsid w:val="0027484B"/>
    <w:rsid w:val="00280800"/>
    <w:rsid w:val="00285141"/>
    <w:rsid w:val="00286C13"/>
    <w:rsid w:val="0029512B"/>
    <w:rsid w:val="002971A9"/>
    <w:rsid w:val="002A1AA2"/>
    <w:rsid w:val="002B1573"/>
    <w:rsid w:val="002B3BDB"/>
    <w:rsid w:val="002C6F68"/>
    <w:rsid w:val="002D12F7"/>
    <w:rsid w:val="002D60E2"/>
    <w:rsid w:val="002E4B03"/>
    <w:rsid w:val="002F7952"/>
    <w:rsid w:val="002F7FB7"/>
    <w:rsid w:val="00304D6F"/>
    <w:rsid w:val="00311D8D"/>
    <w:rsid w:val="00312050"/>
    <w:rsid w:val="003167CA"/>
    <w:rsid w:val="00316CB1"/>
    <w:rsid w:val="00317A80"/>
    <w:rsid w:val="00321997"/>
    <w:rsid w:val="00324A56"/>
    <w:rsid w:val="00326141"/>
    <w:rsid w:val="00331464"/>
    <w:rsid w:val="0033169D"/>
    <w:rsid w:val="0033528E"/>
    <w:rsid w:val="003366B8"/>
    <w:rsid w:val="00340C08"/>
    <w:rsid w:val="00342C8C"/>
    <w:rsid w:val="003443CB"/>
    <w:rsid w:val="00345EF2"/>
    <w:rsid w:val="003473E7"/>
    <w:rsid w:val="003544A7"/>
    <w:rsid w:val="003544C2"/>
    <w:rsid w:val="00355677"/>
    <w:rsid w:val="00363A81"/>
    <w:rsid w:val="003649D9"/>
    <w:rsid w:val="00366D6E"/>
    <w:rsid w:val="00370EEE"/>
    <w:rsid w:val="00375CAF"/>
    <w:rsid w:val="00385941"/>
    <w:rsid w:val="00386EC8"/>
    <w:rsid w:val="003904B5"/>
    <w:rsid w:val="00393227"/>
    <w:rsid w:val="003934AC"/>
    <w:rsid w:val="003A0FAA"/>
    <w:rsid w:val="003A213A"/>
    <w:rsid w:val="003A2A3B"/>
    <w:rsid w:val="003A5365"/>
    <w:rsid w:val="003B0A96"/>
    <w:rsid w:val="003B2F24"/>
    <w:rsid w:val="003B567C"/>
    <w:rsid w:val="003C06C1"/>
    <w:rsid w:val="003C298A"/>
    <w:rsid w:val="003D6D49"/>
    <w:rsid w:val="003D731E"/>
    <w:rsid w:val="003E25DB"/>
    <w:rsid w:val="003E31DB"/>
    <w:rsid w:val="003E4154"/>
    <w:rsid w:val="003E6760"/>
    <w:rsid w:val="003E76C5"/>
    <w:rsid w:val="003F052B"/>
    <w:rsid w:val="003F14EB"/>
    <w:rsid w:val="003F3B99"/>
    <w:rsid w:val="00400954"/>
    <w:rsid w:val="00401D30"/>
    <w:rsid w:val="004051E6"/>
    <w:rsid w:val="0040749F"/>
    <w:rsid w:val="004165FD"/>
    <w:rsid w:val="004170F6"/>
    <w:rsid w:val="004206B5"/>
    <w:rsid w:val="004213AC"/>
    <w:rsid w:val="004218AD"/>
    <w:rsid w:val="00424D2B"/>
    <w:rsid w:val="00424EEC"/>
    <w:rsid w:val="00432563"/>
    <w:rsid w:val="00432E9C"/>
    <w:rsid w:val="00435638"/>
    <w:rsid w:val="00435811"/>
    <w:rsid w:val="0044770D"/>
    <w:rsid w:val="00450253"/>
    <w:rsid w:val="0045475C"/>
    <w:rsid w:val="004557A2"/>
    <w:rsid w:val="00456202"/>
    <w:rsid w:val="00456726"/>
    <w:rsid w:val="004573F0"/>
    <w:rsid w:val="00465B7A"/>
    <w:rsid w:val="004702AD"/>
    <w:rsid w:val="00470C32"/>
    <w:rsid w:val="00474E6C"/>
    <w:rsid w:val="004820D0"/>
    <w:rsid w:val="0048227D"/>
    <w:rsid w:val="0048461A"/>
    <w:rsid w:val="00487328"/>
    <w:rsid w:val="004A00B4"/>
    <w:rsid w:val="004A12D0"/>
    <w:rsid w:val="004A3FD0"/>
    <w:rsid w:val="004A43D1"/>
    <w:rsid w:val="004B307E"/>
    <w:rsid w:val="004B543E"/>
    <w:rsid w:val="004C025E"/>
    <w:rsid w:val="004C3BAD"/>
    <w:rsid w:val="004C7E84"/>
    <w:rsid w:val="004D410C"/>
    <w:rsid w:val="004D669B"/>
    <w:rsid w:val="004D6794"/>
    <w:rsid w:val="004E3C34"/>
    <w:rsid w:val="004E5737"/>
    <w:rsid w:val="004E587E"/>
    <w:rsid w:val="004E704A"/>
    <w:rsid w:val="004F109F"/>
    <w:rsid w:val="00502D7C"/>
    <w:rsid w:val="00503B6B"/>
    <w:rsid w:val="0051307F"/>
    <w:rsid w:val="00513230"/>
    <w:rsid w:val="00515560"/>
    <w:rsid w:val="00516730"/>
    <w:rsid w:val="00525844"/>
    <w:rsid w:val="00531EA9"/>
    <w:rsid w:val="00532E1D"/>
    <w:rsid w:val="00533F1C"/>
    <w:rsid w:val="00542A4A"/>
    <w:rsid w:val="0054515D"/>
    <w:rsid w:val="00546809"/>
    <w:rsid w:val="005469D2"/>
    <w:rsid w:val="0055077B"/>
    <w:rsid w:val="00563A95"/>
    <w:rsid w:val="0056476B"/>
    <w:rsid w:val="00566D9D"/>
    <w:rsid w:val="00566FD0"/>
    <w:rsid w:val="00567CCC"/>
    <w:rsid w:val="0057092E"/>
    <w:rsid w:val="00571DEB"/>
    <w:rsid w:val="0058012D"/>
    <w:rsid w:val="005815B6"/>
    <w:rsid w:val="0058522B"/>
    <w:rsid w:val="00594432"/>
    <w:rsid w:val="005A50D1"/>
    <w:rsid w:val="005A79DF"/>
    <w:rsid w:val="005A7B2B"/>
    <w:rsid w:val="005B10BE"/>
    <w:rsid w:val="005B22CF"/>
    <w:rsid w:val="005B2595"/>
    <w:rsid w:val="005B412B"/>
    <w:rsid w:val="005B706D"/>
    <w:rsid w:val="005B72CE"/>
    <w:rsid w:val="005B740D"/>
    <w:rsid w:val="005C74F1"/>
    <w:rsid w:val="005D225F"/>
    <w:rsid w:val="005D245D"/>
    <w:rsid w:val="005D3517"/>
    <w:rsid w:val="005D48CC"/>
    <w:rsid w:val="005D4CAA"/>
    <w:rsid w:val="005D6806"/>
    <w:rsid w:val="005D690C"/>
    <w:rsid w:val="005E0E4F"/>
    <w:rsid w:val="005E2B1A"/>
    <w:rsid w:val="005F0B7C"/>
    <w:rsid w:val="005F23DD"/>
    <w:rsid w:val="005F3EF0"/>
    <w:rsid w:val="005F7BF9"/>
    <w:rsid w:val="006008D9"/>
    <w:rsid w:val="00601F18"/>
    <w:rsid w:val="006036D5"/>
    <w:rsid w:val="00604406"/>
    <w:rsid w:val="006051DB"/>
    <w:rsid w:val="006069AD"/>
    <w:rsid w:val="00612EEA"/>
    <w:rsid w:val="00621894"/>
    <w:rsid w:val="00621998"/>
    <w:rsid w:val="00622AEB"/>
    <w:rsid w:val="00624299"/>
    <w:rsid w:val="0063023D"/>
    <w:rsid w:val="0063348F"/>
    <w:rsid w:val="00635D33"/>
    <w:rsid w:val="0064687E"/>
    <w:rsid w:val="00652253"/>
    <w:rsid w:val="00654679"/>
    <w:rsid w:val="00654CF3"/>
    <w:rsid w:val="006561DD"/>
    <w:rsid w:val="00657213"/>
    <w:rsid w:val="00657B19"/>
    <w:rsid w:val="00661FF4"/>
    <w:rsid w:val="00662C06"/>
    <w:rsid w:val="006633A7"/>
    <w:rsid w:val="00665479"/>
    <w:rsid w:val="00665ADE"/>
    <w:rsid w:val="00671081"/>
    <w:rsid w:val="006751CD"/>
    <w:rsid w:val="00680B10"/>
    <w:rsid w:val="00684134"/>
    <w:rsid w:val="00686014"/>
    <w:rsid w:val="00692393"/>
    <w:rsid w:val="00694D0D"/>
    <w:rsid w:val="006A0E4A"/>
    <w:rsid w:val="006A234B"/>
    <w:rsid w:val="006B00CE"/>
    <w:rsid w:val="006B0E9D"/>
    <w:rsid w:val="006C6926"/>
    <w:rsid w:val="006D124D"/>
    <w:rsid w:val="006D384D"/>
    <w:rsid w:val="006D4C18"/>
    <w:rsid w:val="006D5B1F"/>
    <w:rsid w:val="006E13AB"/>
    <w:rsid w:val="006E39CD"/>
    <w:rsid w:val="006E43B6"/>
    <w:rsid w:val="006E52E3"/>
    <w:rsid w:val="006E692E"/>
    <w:rsid w:val="006F0279"/>
    <w:rsid w:val="006F0855"/>
    <w:rsid w:val="006F6317"/>
    <w:rsid w:val="007109A6"/>
    <w:rsid w:val="00710C5A"/>
    <w:rsid w:val="00712B74"/>
    <w:rsid w:val="00713A75"/>
    <w:rsid w:val="00714112"/>
    <w:rsid w:val="00721BCF"/>
    <w:rsid w:val="007244A4"/>
    <w:rsid w:val="0072572B"/>
    <w:rsid w:val="00732839"/>
    <w:rsid w:val="007362C6"/>
    <w:rsid w:val="007435FF"/>
    <w:rsid w:val="00747DC1"/>
    <w:rsid w:val="00750DD0"/>
    <w:rsid w:val="007514EF"/>
    <w:rsid w:val="007527D8"/>
    <w:rsid w:val="00754F7A"/>
    <w:rsid w:val="00762595"/>
    <w:rsid w:val="00776402"/>
    <w:rsid w:val="00777982"/>
    <w:rsid w:val="00782200"/>
    <w:rsid w:val="0078222D"/>
    <w:rsid w:val="0078266C"/>
    <w:rsid w:val="00785A4D"/>
    <w:rsid w:val="007926AC"/>
    <w:rsid w:val="00796384"/>
    <w:rsid w:val="00796ED0"/>
    <w:rsid w:val="00797D64"/>
    <w:rsid w:val="007A16F4"/>
    <w:rsid w:val="007A17DF"/>
    <w:rsid w:val="007B0857"/>
    <w:rsid w:val="007B1C25"/>
    <w:rsid w:val="007C299F"/>
    <w:rsid w:val="007C5FBF"/>
    <w:rsid w:val="007C62BE"/>
    <w:rsid w:val="007D5D0D"/>
    <w:rsid w:val="007E3AE9"/>
    <w:rsid w:val="007E5BC9"/>
    <w:rsid w:val="007F5294"/>
    <w:rsid w:val="007F72AF"/>
    <w:rsid w:val="008020BA"/>
    <w:rsid w:val="008052DB"/>
    <w:rsid w:val="00810C92"/>
    <w:rsid w:val="00810F6A"/>
    <w:rsid w:val="00812545"/>
    <w:rsid w:val="0081274B"/>
    <w:rsid w:val="00813722"/>
    <w:rsid w:val="00830A19"/>
    <w:rsid w:val="00830F91"/>
    <w:rsid w:val="008313A9"/>
    <w:rsid w:val="00831BDE"/>
    <w:rsid w:val="0083512B"/>
    <w:rsid w:val="00837576"/>
    <w:rsid w:val="0084006D"/>
    <w:rsid w:val="008427A3"/>
    <w:rsid w:val="00842876"/>
    <w:rsid w:val="0084492F"/>
    <w:rsid w:val="008462E8"/>
    <w:rsid w:val="00850CDD"/>
    <w:rsid w:val="0085121B"/>
    <w:rsid w:val="00857818"/>
    <w:rsid w:val="008632C4"/>
    <w:rsid w:val="00864835"/>
    <w:rsid w:val="0087172B"/>
    <w:rsid w:val="00877B7A"/>
    <w:rsid w:val="008808F2"/>
    <w:rsid w:val="00886460"/>
    <w:rsid w:val="00891137"/>
    <w:rsid w:val="0089223E"/>
    <w:rsid w:val="00892CEE"/>
    <w:rsid w:val="00893D8A"/>
    <w:rsid w:val="008949C9"/>
    <w:rsid w:val="00895A4C"/>
    <w:rsid w:val="00896B77"/>
    <w:rsid w:val="008A4E9E"/>
    <w:rsid w:val="008B3564"/>
    <w:rsid w:val="008B5FC5"/>
    <w:rsid w:val="008B774B"/>
    <w:rsid w:val="008D51FF"/>
    <w:rsid w:val="008D79A6"/>
    <w:rsid w:val="008E0DD3"/>
    <w:rsid w:val="008E199F"/>
    <w:rsid w:val="008E1F89"/>
    <w:rsid w:val="008E4020"/>
    <w:rsid w:val="008E5218"/>
    <w:rsid w:val="008E7160"/>
    <w:rsid w:val="008E7739"/>
    <w:rsid w:val="008E79E0"/>
    <w:rsid w:val="008F0486"/>
    <w:rsid w:val="008F664B"/>
    <w:rsid w:val="008F67A8"/>
    <w:rsid w:val="008F69E6"/>
    <w:rsid w:val="008F73A2"/>
    <w:rsid w:val="008F7FAB"/>
    <w:rsid w:val="009044A9"/>
    <w:rsid w:val="00904FED"/>
    <w:rsid w:val="0091004B"/>
    <w:rsid w:val="0091212E"/>
    <w:rsid w:val="00915BFC"/>
    <w:rsid w:val="00932305"/>
    <w:rsid w:val="00941620"/>
    <w:rsid w:val="0094176D"/>
    <w:rsid w:val="00942CBA"/>
    <w:rsid w:val="0095009D"/>
    <w:rsid w:val="00950D28"/>
    <w:rsid w:val="0095126D"/>
    <w:rsid w:val="00952BE8"/>
    <w:rsid w:val="00952F10"/>
    <w:rsid w:val="00953C41"/>
    <w:rsid w:val="009550A3"/>
    <w:rsid w:val="00956A03"/>
    <w:rsid w:val="00962FED"/>
    <w:rsid w:val="00963267"/>
    <w:rsid w:val="00964473"/>
    <w:rsid w:val="00972ACE"/>
    <w:rsid w:val="00973C73"/>
    <w:rsid w:val="0097753B"/>
    <w:rsid w:val="00981FB7"/>
    <w:rsid w:val="00982B0E"/>
    <w:rsid w:val="00995AF1"/>
    <w:rsid w:val="0099746A"/>
    <w:rsid w:val="00997A4C"/>
    <w:rsid w:val="009A2C20"/>
    <w:rsid w:val="009A38BB"/>
    <w:rsid w:val="009A3AF2"/>
    <w:rsid w:val="009A3CB9"/>
    <w:rsid w:val="009A403E"/>
    <w:rsid w:val="009A6C3C"/>
    <w:rsid w:val="009A77C3"/>
    <w:rsid w:val="009B678E"/>
    <w:rsid w:val="009B682C"/>
    <w:rsid w:val="009C347B"/>
    <w:rsid w:val="009C50EC"/>
    <w:rsid w:val="009C6593"/>
    <w:rsid w:val="009C6F68"/>
    <w:rsid w:val="009D0B9E"/>
    <w:rsid w:val="009D11B7"/>
    <w:rsid w:val="009D31DA"/>
    <w:rsid w:val="009E2ABA"/>
    <w:rsid w:val="009F2622"/>
    <w:rsid w:val="009F70E6"/>
    <w:rsid w:val="009F7B24"/>
    <w:rsid w:val="00A00BD2"/>
    <w:rsid w:val="00A00CC3"/>
    <w:rsid w:val="00A04E4D"/>
    <w:rsid w:val="00A13DF9"/>
    <w:rsid w:val="00A16940"/>
    <w:rsid w:val="00A21A36"/>
    <w:rsid w:val="00A22CA6"/>
    <w:rsid w:val="00A24E34"/>
    <w:rsid w:val="00A253B7"/>
    <w:rsid w:val="00A34233"/>
    <w:rsid w:val="00A40FBF"/>
    <w:rsid w:val="00A43F3C"/>
    <w:rsid w:val="00A450AA"/>
    <w:rsid w:val="00A5452B"/>
    <w:rsid w:val="00A71A5B"/>
    <w:rsid w:val="00A73CDC"/>
    <w:rsid w:val="00A75E3A"/>
    <w:rsid w:val="00A85AEE"/>
    <w:rsid w:val="00A9193B"/>
    <w:rsid w:val="00A95C83"/>
    <w:rsid w:val="00AA05FD"/>
    <w:rsid w:val="00AA2ECA"/>
    <w:rsid w:val="00AA3A8A"/>
    <w:rsid w:val="00AA48AD"/>
    <w:rsid w:val="00AA74A0"/>
    <w:rsid w:val="00AB032B"/>
    <w:rsid w:val="00AB0B45"/>
    <w:rsid w:val="00AB44BE"/>
    <w:rsid w:val="00AC10C4"/>
    <w:rsid w:val="00AC2E6B"/>
    <w:rsid w:val="00AC57B8"/>
    <w:rsid w:val="00AC755C"/>
    <w:rsid w:val="00AC757D"/>
    <w:rsid w:val="00AD41B2"/>
    <w:rsid w:val="00AD70D8"/>
    <w:rsid w:val="00AE2266"/>
    <w:rsid w:val="00AE6C73"/>
    <w:rsid w:val="00AF3A21"/>
    <w:rsid w:val="00AF7742"/>
    <w:rsid w:val="00B07346"/>
    <w:rsid w:val="00B2020D"/>
    <w:rsid w:val="00B242FD"/>
    <w:rsid w:val="00B3026B"/>
    <w:rsid w:val="00B30CE5"/>
    <w:rsid w:val="00B322E2"/>
    <w:rsid w:val="00B35233"/>
    <w:rsid w:val="00B3760B"/>
    <w:rsid w:val="00B42244"/>
    <w:rsid w:val="00B42C37"/>
    <w:rsid w:val="00B571D1"/>
    <w:rsid w:val="00B57244"/>
    <w:rsid w:val="00B57EB8"/>
    <w:rsid w:val="00B62BFB"/>
    <w:rsid w:val="00B6567B"/>
    <w:rsid w:val="00B710F3"/>
    <w:rsid w:val="00B72D02"/>
    <w:rsid w:val="00B73F64"/>
    <w:rsid w:val="00B751BD"/>
    <w:rsid w:val="00B752EC"/>
    <w:rsid w:val="00B81DB9"/>
    <w:rsid w:val="00B841D4"/>
    <w:rsid w:val="00B86450"/>
    <w:rsid w:val="00B86BCC"/>
    <w:rsid w:val="00B86ECA"/>
    <w:rsid w:val="00B919EF"/>
    <w:rsid w:val="00B91D4C"/>
    <w:rsid w:val="00B9399B"/>
    <w:rsid w:val="00B97C0C"/>
    <w:rsid w:val="00BA691F"/>
    <w:rsid w:val="00BA6FB8"/>
    <w:rsid w:val="00BB4D18"/>
    <w:rsid w:val="00BB7329"/>
    <w:rsid w:val="00BC28E6"/>
    <w:rsid w:val="00BC35F9"/>
    <w:rsid w:val="00BC66A9"/>
    <w:rsid w:val="00BC68E7"/>
    <w:rsid w:val="00BD0170"/>
    <w:rsid w:val="00BD2F41"/>
    <w:rsid w:val="00BD3278"/>
    <w:rsid w:val="00BD474F"/>
    <w:rsid w:val="00BE0502"/>
    <w:rsid w:val="00BE05D8"/>
    <w:rsid w:val="00BF2A65"/>
    <w:rsid w:val="00BF3D27"/>
    <w:rsid w:val="00BF3E06"/>
    <w:rsid w:val="00C04CE6"/>
    <w:rsid w:val="00C06047"/>
    <w:rsid w:val="00C11020"/>
    <w:rsid w:val="00C1192A"/>
    <w:rsid w:val="00C125BC"/>
    <w:rsid w:val="00C22577"/>
    <w:rsid w:val="00C31AF5"/>
    <w:rsid w:val="00C341DA"/>
    <w:rsid w:val="00C342A9"/>
    <w:rsid w:val="00C37238"/>
    <w:rsid w:val="00C377D9"/>
    <w:rsid w:val="00C45FC3"/>
    <w:rsid w:val="00C47C07"/>
    <w:rsid w:val="00C57564"/>
    <w:rsid w:val="00C6146F"/>
    <w:rsid w:val="00C61589"/>
    <w:rsid w:val="00C62874"/>
    <w:rsid w:val="00C64435"/>
    <w:rsid w:val="00C658BF"/>
    <w:rsid w:val="00C67758"/>
    <w:rsid w:val="00C72D0C"/>
    <w:rsid w:val="00C76754"/>
    <w:rsid w:val="00C77084"/>
    <w:rsid w:val="00C7774B"/>
    <w:rsid w:val="00C77F48"/>
    <w:rsid w:val="00C81DD1"/>
    <w:rsid w:val="00C81E62"/>
    <w:rsid w:val="00C82A1F"/>
    <w:rsid w:val="00C86505"/>
    <w:rsid w:val="00C876E2"/>
    <w:rsid w:val="00C90AA8"/>
    <w:rsid w:val="00C90B3B"/>
    <w:rsid w:val="00C92CB4"/>
    <w:rsid w:val="00C92FD1"/>
    <w:rsid w:val="00C958D3"/>
    <w:rsid w:val="00C95FE2"/>
    <w:rsid w:val="00CA2879"/>
    <w:rsid w:val="00CA2D59"/>
    <w:rsid w:val="00CA7036"/>
    <w:rsid w:val="00CB1829"/>
    <w:rsid w:val="00CB1BF4"/>
    <w:rsid w:val="00CB4D12"/>
    <w:rsid w:val="00CB532A"/>
    <w:rsid w:val="00CB7F90"/>
    <w:rsid w:val="00CC03C7"/>
    <w:rsid w:val="00CC0501"/>
    <w:rsid w:val="00CC268E"/>
    <w:rsid w:val="00CC5CD8"/>
    <w:rsid w:val="00CD0DC2"/>
    <w:rsid w:val="00CE591F"/>
    <w:rsid w:val="00CF705F"/>
    <w:rsid w:val="00D03FF8"/>
    <w:rsid w:val="00D0792C"/>
    <w:rsid w:val="00D10DB2"/>
    <w:rsid w:val="00D13ED5"/>
    <w:rsid w:val="00D1573E"/>
    <w:rsid w:val="00D2260E"/>
    <w:rsid w:val="00D2413E"/>
    <w:rsid w:val="00D260A0"/>
    <w:rsid w:val="00D26D39"/>
    <w:rsid w:val="00D31AEF"/>
    <w:rsid w:val="00D33ADF"/>
    <w:rsid w:val="00D33DF6"/>
    <w:rsid w:val="00D3501F"/>
    <w:rsid w:val="00D36982"/>
    <w:rsid w:val="00D4060F"/>
    <w:rsid w:val="00D506CA"/>
    <w:rsid w:val="00D54221"/>
    <w:rsid w:val="00D65073"/>
    <w:rsid w:val="00D70B2B"/>
    <w:rsid w:val="00D732CE"/>
    <w:rsid w:val="00D738AA"/>
    <w:rsid w:val="00D74BC7"/>
    <w:rsid w:val="00D76071"/>
    <w:rsid w:val="00D91845"/>
    <w:rsid w:val="00D92537"/>
    <w:rsid w:val="00DA0B35"/>
    <w:rsid w:val="00DA1633"/>
    <w:rsid w:val="00DA6C33"/>
    <w:rsid w:val="00DB253D"/>
    <w:rsid w:val="00DB3041"/>
    <w:rsid w:val="00DB71A4"/>
    <w:rsid w:val="00DD1D1E"/>
    <w:rsid w:val="00DD1D54"/>
    <w:rsid w:val="00DD3F21"/>
    <w:rsid w:val="00DD6065"/>
    <w:rsid w:val="00DD6F21"/>
    <w:rsid w:val="00DE079F"/>
    <w:rsid w:val="00DE2684"/>
    <w:rsid w:val="00DF1CFD"/>
    <w:rsid w:val="00DF503A"/>
    <w:rsid w:val="00DF5399"/>
    <w:rsid w:val="00DF6041"/>
    <w:rsid w:val="00DF6528"/>
    <w:rsid w:val="00E116EC"/>
    <w:rsid w:val="00E1320D"/>
    <w:rsid w:val="00E15E98"/>
    <w:rsid w:val="00E23D9F"/>
    <w:rsid w:val="00E34EE8"/>
    <w:rsid w:val="00E3540F"/>
    <w:rsid w:val="00E355DF"/>
    <w:rsid w:val="00E35A4D"/>
    <w:rsid w:val="00E42588"/>
    <w:rsid w:val="00E45741"/>
    <w:rsid w:val="00E4784E"/>
    <w:rsid w:val="00E51F86"/>
    <w:rsid w:val="00E56756"/>
    <w:rsid w:val="00E6135D"/>
    <w:rsid w:val="00E74109"/>
    <w:rsid w:val="00E80413"/>
    <w:rsid w:val="00E8286F"/>
    <w:rsid w:val="00E90305"/>
    <w:rsid w:val="00E956C9"/>
    <w:rsid w:val="00EA147B"/>
    <w:rsid w:val="00EA4BFE"/>
    <w:rsid w:val="00EB121F"/>
    <w:rsid w:val="00EB257E"/>
    <w:rsid w:val="00EB4EB0"/>
    <w:rsid w:val="00EB7EE0"/>
    <w:rsid w:val="00EC5D9A"/>
    <w:rsid w:val="00EC66F2"/>
    <w:rsid w:val="00EC71B4"/>
    <w:rsid w:val="00EC7FD5"/>
    <w:rsid w:val="00ED0E5B"/>
    <w:rsid w:val="00ED1257"/>
    <w:rsid w:val="00ED1BF0"/>
    <w:rsid w:val="00ED39A4"/>
    <w:rsid w:val="00EE3EC1"/>
    <w:rsid w:val="00EF3957"/>
    <w:rsid w:val="00EF4597"/>
    <w:rsid w:val="00EF6EAE"/>
    <w:rsid w:val="00EF7DE4"/>
    <w:rsid w:val="00F01020"/>
    <w:rsid w:val="00F10CA5"/>
    <w:rsid w:val="00F172CF"/>
    <w:rsid w:val="00F1787D"/>
    <w:rsid w:val="00F22E92"/>
    <w:rsid w:val="00F23902"/>
    <w:rsid w:val="00F243D8"/>
    <w:rsid w:val="00F2661C"/>
    <w:rsid w:val="00F300E3"/>
    <w:rsid w:val="00F363A1"/>
    <w:rsid w:val="00F37F01"/>
    <w:rsid w:val="00F42A16"/>
    <w:rsid w:val="00F42E9C"/>
    <w:rsid w:val="00F43355"/>
    <w:rsid w:val="00F436B3"/>
    <w:rsid w:val="00F479F6"/>
    <w:rsid w:val="00F51BFA"/>
    <w:rsid w:val="00F554FA"/>
    <w:rsid w:val="00F57332"/>
    <w:rsid w:val="00F60103"/>
    <w:rsid w:val="00F617A8"/>
    <w:rsid w:val="00F64BB5"/>
    <w:rsid w:val="00F65AD5"/>
    <w:rsid w:val="00F67FF9"/>
    <w:rsid w:val="00F70FFE"/>
    <w:rsid w:val="00F7219D"/>
    <w:rsid w:val="00F82B22"/>
    <w:rsid w:val="00F83396"/>
    <w:rsid w:val="00F86429"/>
    <w:rsid w:val="00F86D45"/>
    <w:rsid w:val="00F935F4"/>
    <w:rsid w:val="00F93E19"/>
    <w:rsid w:val="00F940E9"/>
    <w:rsid w:val="00F96F1F"/>
    <w:rsid w:val="00FA2125"/>
    <w:rsid w:val="00FA2128"/>
    <w:rsid w:val="00FA2210"/>
    <w:rsid w:val="00FB5F6F"/>
    <w:rsid w:val="00FC16C0"/>
    <w:rsid w:val="00FC1828"/>
    <w:rsid w:val="00FC1BD4"/>
    <w:rsid w:val="00FC3316"/>
    <w:rsid w:val="00FC6058"/>
    <w:rsid w:val="00FC780D"/>
    <w:rsid w:val="00FD1E1B"/>
    <w:rsid w:val="00FE0715"/>
    <w:rsid w:val="00FE6CCF"/>
    <w:rsid w:val="00FF0CC3"/>
    <w:rsid w:val="00FF20E8"/>
    <w:rsid w:val="00FF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48931C"/>
  <w15:chartTrackingRefBased/>
  <w15:docId w15:val="{24D57757-3818-9C4E-804E-739138864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49C8"/>
    <w:pPr>
      <w:spacing w:line="340" w:lineRule="atLeast"/>
      <w:jc w:val="both"/>
    </w:pPr>
    <w:rPr>
      <w:rFonts w:ascii="Times New Roman" w:eastAsia="Times New Roman" w:hAnsi="Times New Roman"/>
      <w:color w:val="000000"/>
      <w:sz w:val="24"/>
      <w:lang w:val="en-US" w:eastAsia="de-DE"/>
    </w:rPr>
  </w:style>
  <w:style w:type="paragraph" w:styleId="Heading2">
    <w:name w:val="heading 2"/>
    <w:basedOn w:val="Normal"/>
    <w:link w:val="Heading2Char"/>
    <w:uiPriority w:val="9"/>
    <w:qFormat/>
    <w:rsid w:val="00C11020"/>
    <w:pPr>
      <w:spacing w:before="100" w:beforeAutospacing="1" w:after="100" w:afterAutospacing="1" w:line="240" w:lineRule="auto"/>
      <w:jc w:val="left"/>
      <w:outlineLvl w:val="1"/>
    </w:pPr>
    <w:rPr>
      <w:b/>
      <w:bCs/>
      <w:color w:val="auto"/>
      <w:sz w:val="36"/>
      <w:szCs w:val="36"/>
      <w:lang w:val="en-ID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3EF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1articletype">
    <w:name w:val="MDPI_1.1_article_type"/>
    <w:basedOn w:val="MDPI31text"/>
    <w:next w:val="MDPI12title"/>
    <w:qFormat/>
    <w:rsid w:val="002549C8"/>
    <w:pPr>
      <w:spacing w:before="240" w:line="240" w:lineRule="auto"/>
      <w:ind w:firstLine="0"/>
      <w:jc w:val="left"/>
    </w:pPr>
    <w:rPr>
      <w:i/>
    </w:rPr>
  </w:style>
  <w:style w:type="paragraph" w:customStyle="1" w:styleId="MDPI12title">
    <w:name w:val="MDPI_1.2_title"/>
    <w:next w:val="MDPI13authornames"/>
    <w:qFormat/>
    <w:rsid w:val="002549C8"/>
    <w:pPr>
      <w:adjustRightInd w:val="0"/>
      <w:snapToGrid w:val="0"/>
      <w:spacing w:after="240" w:line="400" w:lineRule="exact"/>
    </w:pPr>
    <w:rPr>
      <w:rFonts w:ascii="Palatino Linotype" w:eastAsia="Times New Roman" w:hAnsi="Palatino Linotype"/>
      <w:b/>
      <w:snapToGrid w:val="0"/>
      <w:color w:val="000000"/>
      <w:sz w:val="36"/>
      <w:lang w:val="en-US"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rsid w:val="002549C8"/>
    <w:pPr>
      <w:spacing w:after="120"/>
      <w:ind w:firstLine="0"/>
      <w:jc w:val="left"/>
    </w:pPr>
    <w:rPr>
      <w:b/>
      <w:snapToGrid/>
    </w:rPr>
  </w:style>
  <w:style w:type="paragraph" w:customStyle="1" w:styleId="MDPI14history">
    <w:name w:val="MDPI_1.4_history"/>
    <w:basedOn w:val="MDPI62Acknowledgments"/>
    <w:next w:val="Normal"/>
    <w:qFormat/>
    <w:rsid w:val="002549C8"/>
    <w:pPr>
      <w:ind w:left="113"/>
      <w:jc w:val="left"/>
    </w:pPr>
    <w:rPr>
      <w:snapToGrid/>
    </w:rPr>
  </w:style>
  <w:style w:type="paragraph" w:customStyle="1" w:styleId="MDPI16affiliation">
    <w:name w:val="MDPI_1.6_affiliation"/>
    <w:basedOn w:val="MDPI62Acknowledgments"/>
    <w:qFormat/>
    <w:rsid w:val="002549C8"/>
    <w:pPr>
      <w:spacing w:before="0"/>
      <w:ind w:left="311" w:hanging="198"/>
      <w:jc w:val="left"/>
    </w:pPr>
    <w:rPr>
      <w:snapToGrid/>
      <w:szCs w:val="18"/>
    </w:rPr>
  </w:style>
  <w:style w:type="paragraph" w:customStyle="1" w:styleId="MDPI17abstract">
    <w:name w:val="MDPI_1.7_abstract"/>
    <w:basedOn w:val="MDPI31text"/>
    <w:next w:val="MDPI18keywords"/>
    <w:qFormat/>
    <w:rsid w:val="002549C8"/>
    <w:pPr>
      <w:spacing w:before="240"/>
      <w:ind w:left="113" w:firstLine="0"/>
    </w:pPr>
    <w:rPr>
      <w:snapToGrid/>
    </w:rPr>
  </w:style>
  <w:style w:type="paragraph" w:customStyle="1" w:styleId="MDPI18keywords">
    <w:name w:val="MDPI_1.8_keywords"/>
    <w:basedOn w:val="MDPI31text"/>
    <w:next w:val="Normal"/>
    <w:qFormat/>
    <w:rsid w:val="002549C8"/>
    <w:pPr>
      <w:spacing w:before="240"/>
      <w:ind w:left="113" w:firstLine="0"/>
    </w:pPr>
  </w:style>
  <w:style w:type="paragraph" w:customStyle="1" w:styleId="MDPI19line">
    <w:name w:val="MDPI_1.9_line"/>
    <w:basedOn w:val="MDPI31text"/>
    <w:qFormat/>
    <w:rsid w:val="002549C8"/>
    <w:pPr>
      <w:pBdr>
        <w:bottom w:val="single" w:sz="6" w:space="1" w:color="auto"/>
      </w:pBdr>
      <w:ind w:firstLine="0"/>
    </w:pPr>
    <w:rPr>
      <w:snapToGrid/>
      <w:szCs w:val="24"/>
    </w:rPr>
  </w:style>
  <w:style w:type="table" w:customStyle="1" w:styleId="Mdeck5tablebodythreelines">
    <w:name w:val="M_deck_5_table_body_three_lines"/>
    <w:basedOn w:val="TableNormal"/>
    <w:uiPriority w:val="99"/>
    <w:rsid w:val="002549C8"/>
    <w:pPr>
      <w:adjustRightInd w:val="0"/>
      <w:snapToGrid w:val="0"/>
      <w:spacing w:line="300" w:lineRule="exact"/>
      <w:jc w:val="center"/>
    </w:pPr>
    <w:rPr>
      <w:rFonts w:ascii="Times New Roman" w:hAnsi="Times New Roman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59"/>
    <w:rsid w:val="002549C8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2549C8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rsid w:val="002549C8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styleId="Header">
    <w:name w:val="header"/>
    <w:basedOn w:val="Normal"/>
    <w:link w:val="HeaderChar"/>
    <w:uiPriority w:val="99"/>
    <w:rsid w:val="002549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link w:val="Header"/>
    <w:uiPriority w:val="99"/>
    <w:rsid w:val="002549C8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customStyle="1" w:styleId="MDPIheaderjournallogo">
    <w:name w:val="MDPI_header_journal_logo"/>
    <w:qFormat/>
    <w:rsid w:val="002549C8"/>
    <w:pPr>
      <w:adjustRightInd w:val="0"/>
      <w:snapToGrid w:val="0"/>
    </w:pPr>
    <w:rPr>
      <w:rFonts w:ascii="Palatino Linotype" w:eastAsia="Times New Roman" w:hAnsi="Palatino Linotype"/>
      <w:i/>
      <w:color w:val="000000"/>
      <w:sz w:val="24"/>
      <w:szCs w:val="22"/>
      <w:lang w:val="en-US" w:eastAsia="de-CH"/>
    </w:rPr>
  </w:style>
  <w:style w:type="paragraph" w:customStyle="1" w:styleId="MDPI32textnoindent">
    <w:name w:val="MDPI_3.2_text_no_indent"/>
    <w:basedOn w:val="MDPI31text"/>
    <w:qFormat/>
    <w:rsid w:val="002549C8"/>
    <w:pPr>
      <w:ind w:firstLine="0"/>
    </w:pPr>
  </w:style>
  <w:style w:type="paragraph" w:customStyle="1" w:styleId="MDPI33textspaceafter">
    <w:name w:val="MDPI_3.3_text_space_after"/>
    <w:basedOn w:val="MDPI31text"/>
    <w:qFormat/>
    <w:rsid w:val="002549C8"/>
    <w:pPr>
      <w:spacing w:after="240"/>
    </w:pPr>
  </w:style>
  <w:style w:type="paragraph" w:customStyle="1" w:styleId="MDPI35textbeforelist">
    <w:name w:val="MDPI_3.5_text_before_list"/>
    <w:basedOn w:val="MDPI31text"/>
    <w:qFormat/>
    <w:rsid w:val="002549C8"/>
    <w:pPr>
      <w:spacing w:after="120"/>
    </w:pPr>
  </w:style>
  <w:style w:type="paragraph" w:customStyle="1" w:styleId="MDPI36textafterlist">
    <w:name w:val="MDPI_3.6_text_after_list"/>
    <w:basedOn w:val="MDPI31text"/>
    <w:qFormat/>
    <w:rsid w:val="002549C8"/>
    <w:pPr>
      <w:spacing w:before="120"/>
    </w:pPr>
  </w:style>
  <w:style w:type="paragraph" w:customStyle="1" w:styleId="MDPI37itemize">
    <w:name w:val="MDPI_3.7_itemize"/>
    <w:basedOn w:val="MDPI31text"/>
    <w:qFormat/>
    <w:rsid w:val="002549C8"/>
    <w:pPr>
      <w:numPr>
        <w:numId w:val="1"/>
      </w:numPr>
      <w:ind w:left="425" w:hanging="425"/>
    </w:pPr>
  </w:style>
  <w:style w:type="paragraph" w:customStyle="1" w:styleId="MDPI38bullet">
    <w:name w:val="MDPI_3.8_bullet"/>
    <w:basedOn w:val="MDPI31text"/>
    <w:qFormat/>
    <w:rsid w:val="002549C8"/>
    <w:pPr>
      <w:numPr>
        <w:numId w:val="2"/>
      </w:numPr>
      <w:ind w:left="425" w:hanging="425"/>
    </w:pPr>
  </w:style>
  <w:style w:type="paragraph" w:customStyle="1" w:styleId="MDPI39equation">
    <w:name w:val="MDPI_3.9_equation"/>
    <w:basedOn w:val="MDPI31text"/>
    <w:qFormat/>
    <w:rsid w:val="002549C8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2549C8"/>
    <w:pPr>
      <w:spacing w:before="120" w:after="120" w:line="240" w:lineRule="auto"/>
      <w:ind w:firstLine="0"/>
      <w:jc w:val="right"/>
    </w:pPr>
  </w:style>
  <w:style w:type="paragraph" w:customStyle="1" w:styleId="MDPI62Acknowledgments">
    <w:name w:val="MDPI_6.2_Acknowledgments"/>
    <w:qFormat/>
    <w:rsid w:val="002549C8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lang w:val="en-US" w:eastAsia="de-DE" w:bidi="en-US"/>
    </w:rPr>
  </w:style>
  <w:style w:type="paragraph" w:customStyle="1" w:styleId="MDPI41tablecaption">
    <w:name w:val="MDPI_4.1_table_caption"/>
    <w:basedOn w:val="MDPI62Acknowledgments"/>
    <w:qFormat/>
    <w:rsid w:val="002549C8"/>
    <w:pPr>
      <w:spacing w:before="240" w:after="120" w:line="260" w:lineRule="atLeast"/>
      <w:ind w:left="425" w:right="425"/>
    </w:pPr>
    <w:rPr>
      <w:snapToGrid/>
      <w:szCs w:val="22"/>
    </w:rPr>
  </w:style>
  <w:style w:type="paragraph" w:customStyle="1" w:styleId="MDPI42tablebody">
    <w:name w:val="MDPI_4.2_table_body"/>
    <w:qFormat/>
    <w:rsid w:val="008949C9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val="en-US"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2549C8"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rsid w:val="002549C8"/>
    <w:pPr>
      <w:spacing w:after="240" w:line="260" w:lineRule="atLeast"/>
      <w:ind w:left="425" w:right="425"/>
    </w:pPr>
    <w:rPr>
      <w:snapToGrid/>
    </w:rPr>
  </w:style>
  <w:style w:type="paragraph" w:customStyle="1" w:styleId="MDPI52figure">
    <w:name w:val="MDPI_5.2_figure"/>
    <w:qFormat/>
    <w:rsid w:val="002549C8"/>
    <w:pPr>
      <w:jc w:val="center"/>
    </w:pPr>
    <w:rPr>
      <w:rFonts w:ascii="Palatino Linotype" w:eastAsia="Times New Roman" w:hAnsi="Palatino Linotype"/>
      <w:snapToGrid w:val="0"/>
      <w:color w:val="000000"/>
      <w:sz w:val="24"/>
      <w:lang w:val="en-US" w:eastAsia="de-DE" w:bidi="en-US"/>
    </w:rPr>
  </w:style>
  <w:style w:type="paragraph" w:customStyle="1" w:styleId="MDPI61Supplementary">
    <w:name w:val="MDPI_6.1_Supplementary"/>
    <w:basedOn w:val="MDPI62Acknowledgments"/>
    <w:qFormat/>
    <w:rsid w:val="002549C8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2549C8"/>
    <w:rPr>
      <w:rFonts w:eastAsia="SimSun"/>
      <w:color w:val="auto"/>
      <w:lang w:eastAsia="en-US"/>
    </w:rPr>
  </w:style>
  <w:style w:type="paragraph" w:customStyle="1" w:styleId="MDPI64CoI">
    <w:name w:val="MDPI_6.4_CoI"/>
    <w:basedOn w:val="MDPI62Acknowledgments"/>
    <w:qFormat/>
    <w:rsid w:val="002549C8"/>
  </w:style>
  <w:style w:type="paragraph" w:customStyle="1" w:styleId="MDPIfooterfirstpage">
    <w:name w:val="MDPI_footer_firstpage"/>
    <w:basedOn w:val="Normal"/>
    <w:qFormat/>
    <w:rsid w:val="002549C8"/>
    <w:pPr>
      <w:tabs>
        <w:tab w:val="right" w:pos="8845"/>
      </w:tabs>
      <w:adjustRightInd w:val="0"/>
      <w:snapToGrid w:val="0"/>
      <w:spacing w:before="120" w:line="160" w:lineRule="exact"/>
      <w:jc w:val="left"/>
    </w:pPr>
    <w:rPr>
      <w:rFonts w:ascii="Palatino Linotype" w:hAnsi="Palatino Linotype"/>
      <w:color w:val="auto"/>
      <w:sz w:val="16"/>
    </w:rPr>
  </w:style>
  <w:style w:type="paragraph" w:customStyle="1" w:styleId="MDPI31text">
    <w:name w:val="MDPI_3.1_text"/>
    <w:qFormat/>
    <w:rsid w:val="002549C8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val="en-US" w:eastAsia="de-DE" w:bidi="en-US"/>
    </w:rPr>
  </w:style>
  <w:style w:type="paragraph" w:customStyle="1" w:styleId="MDPI23heading3">
    <w:name w:val="MDPI_2.3_heading3"/>
    <w:basedOn w:val="MDPI31text"/>
    <w:qFormat/>
    <w:rsid w:val="002549C8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2549C8"/>
    <w:pPr>
      <w:outlineLvl w:val="0"/>
    </w:pPr>
    <w:rPr>
      <w:b/>
    </w:rPr>
  </w:style>
  <w:style w:type="paragraph" w:customStyle="1" w:styleId="MDPI22heading2">
    <w:name w:val="MDPI_2.2_heading2"/>
    <w:basedOn w:val="Normal"/>
    <w:qFormat/>
    <w:rsid w:val="002549C8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jc w:val="left"/>
      <w:outlineLvl w:val="1"/>
    </w:pPr>
    <w:rPr>
      <w:rFonts w:ascii="Palatino Linotype" w:hAnsi="Palatino Linotype"/>
      <w:i/>
      <w:noProof/>
      <w:snapToGrid w:val="0"/>
      <w:sz w:val="20"/>
      <w:szCs w:val="22"/>
      <w:lang w:bidi="en-US"/>
    </w:rPr>
  </w:style>
  <w:style w:type="paragraph" w:customStyle="1" w:styleId="MDPI71References">
    <w:name w:val="MDPI_7.1_References"/>
    <w:basedOn w:val="MDPI62Acknowledgments"/>
    <w:qFormat/>
    <w:rsid w:val="002549C8"/>
    <w:pPr>
      <w:numPr>
        <w:numId w:val="3"/>
      </w:numPr>
      <w:spacing w:before="0" w:line="260" w:lineRule="atLeast"/>
      <w:ind w:left="425" w:hanging="42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49C8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2549C8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character" w:styleId="LineNumber">
    <w:name w:val="line number"/>
    <w:basedOn w:val="DefaultParagraphFont"/>
    <w:uiPriority w:val="99"/>
    <w:semiHidden/>
    <w:unhideWhenUsed/>
    <w:rsid w:val="002549C8"/>
  </w:style>
  <w:style w:type="table" w:customStyle="1" w:styleId="MDPI41threelinetable">
    <w:name w:val="MDPI_4.1_three_line_table"/>
    <w:basedOn w:val="TableNormal"/>
    <w:uiPriority w:val="99"/>
    <w:rsid w:val="008949C9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Calibri Light" w:hAnsi="Calibri Light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Hyperlink">
    <w:name w:val="Hyperlink"/>
    <w:uiPriority w:val="99"/>
    <w:unhideWhenUsed/>
    <w:rsid w:val="00AF3A21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891137"/>
    <w:rPr>
      <w:color w:val="605E5C"/>
      <w:shd w:val="clear" w:color="auto" w:fill="E1DFDD"/>
    </w:rPr>
  </w:style>
  <w:style w:type="table" w:styleId="PlainTable4">
    <w:name w:val="Plain Table 4"/>
    <w:basedOn w:val="TableNormal"/>
    <w:uiPriority w:val="44"/>
    <w:rsid w:val="008313A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Strong">
    <w:name w:val="Strong"/>
    <w:uiPriority w:val="22"/>
    <w:qFormat/>
    <w:rsid w:val="00621998"/>
  </w:style>
  <w:style w:type="character" w:styleId="CommentReference">
    <w:name w:val="annotation reference"/>
    <w:basedOn w:val="DefaultParagraphFont"/>
    <w:uiPriority w:val="99"/>
    <w:semiHidden/>
    <w:unhideWhenUsed/>
    <w:rsid w:val="00563A9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3A95"/>
    <w:pPr>
      <w:spacing w:line="240" w:lineRule="auto"/>
    </w:pPr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3A95"/>
    <w:rPr>
      <w:rFonts w:ascii="Times New Roman" w:eastAsia="Times New Roman" w:hAnsi="Times New Roman"/>
      <w:color w:val="000000"/>
      <w:sz w:val="24"/>
      <w:szCs w:val="24"/>
      <w:lang w:val="en-US"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3A9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3A95"/>
    <w:rPr>
      <w:rFonts w:ascii="Times New Roman" w:eastAsia="Times New Roman" w:hAnsi="Times New Roman"/>
      <w:b/>
      <w:bCs/>
      <w:color w:val="000000"/>
      <w:sz w:val="24"/>
      <w:szCs w:val="24"/>
      <w:lang w:val="en-US" w:eastAsia="de-DE"/>
    </w:rPr>
  </w:style>
  <w:style w:type="character" w:styleId="FollowedHyperlink">
    <w:name w:val="FollowedHyperlink"/>
    <w:basedOn w:val="DefaultParagraphFont"/>
    <w:uiPriority w:val="99"/>
    <w:semiHidden/>
    <w:unhideWhenUsed/>
    <w:rsid w:val="0087172B"/>
    <w:rPr>
      <w:color w:val="954F72" w:themeColor="followedHyperlink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A147B"/>
    <w:pPr>
      <w:spacing w:line="240" w:lineRule="auto"/>
    </w:pPr>
    <w:rPr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A147B"/>
    <w:rPr>
      <w:rFonts w:ascii="Times New Roman" w:eastAsia="Times New Roman" w:hAnsi="Times New Roman"/>
      <w:color w:val="000000"/>
      <w:sz w:val="24"/>
      <w:szCs w:val="24"/>
      <w:lang w:val="en-US" w:eastAsia="de-DE"/>
    </w:rPr>
  </w:style>
  <w:style w:type="paragraph" w:customStyle="1" w:styleId="EndNoteBibliography">
    <w:name w:val="EndNote Bibliography"/>
    <w:basedOn w:val="Normal"/>
    <w:rsid w:val="00EA147B"/>
    <w:pPr>
      <w:spacing w:after="160" w:line="240" w:lineRule="auto"/>
      <w:jc w:val="left"/>
    </w:pPr>
    <w:rPr>
      <w:rFonts w:ascii="Palatino Linotype" w:eastAsiaTheme="minorHAnsi" w:hAnsi="Palatino Linotype" w:cs="Calibri"/>
      <w:color w:val="auto"/>
      <w:sz w:val="18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F83396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customStyle="1" w:styleId="EndNoteBibliographyTitle">
    <w:name w:val="EndNote Bibliography Title"/>
    <w:basedOn w:val="Normal"/>
    <w:rsid w:val="00C125BC"/>
    <w:pPr>
      <w:jc w:val="center"/>
    </w:pPr>
    <w:rPr>
      <w:rFonts w:ascii="Palatino Linotype" w:hAnsi="Palatino Linotype"/>
      <w:sz w:val="18"/>
      <w:lang w:val="de-DE"/>
    </w:rPr>
  </w:style>
  <w:style w:type="character" w:customStyle="1" w:styleId="UnresolvedMention2">
    <w:name w:val="Unresolved Mention2"/>
    <w:basedOn w:val="DefaultParagraphFont"/>
    <w:uiPriority w:val="99"/>
    <w:rsid w:val="00054C0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47DC1"/>
    <w:pPr>
      <w:spacing w:before="100" w:beforeAutospacing="1" w:after="100" w:afterAutospacing="1" w:line="240" w:lineRule="auto"/>
      <w:jc w:val="left"/>
    </w:pPr>
    <w:rPr>
      <w:rFonts w:eastAsiaTheme="minorEastAsia"/>
      <w:color w:val="auto"/>
      <w:szCs w:val="24"/>
      <w:lang w:eastAsia="en-US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893D8A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C11020"/>
    <w:rPr>
      <w:rFonts w:ascii="Times New Roman" w:eastAsia="Times New Roman" w:hAnsi="Times New Roman"/>
      <w:b/>
      <w:bCs/>
      <w:sz w:val="36"/>
      <w:szCs w:val="36"/>
      <w:lang w:val="en-ID" w:eastAsia="en-US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E8286F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EA4BFE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3EF0"/>
    <w:rPr>
      <w:rFonts w:asciiTheme="majorHAnsi" w:eastAsiaTheme="majorEastAsia" w:hAnsiTheme="majorHAnsi" w:cstheme="majorBidi"/>
      <w:i/>
      <w:iCs/>
      <w:color w:val="2F5496" w:themeColor="accent1" w:themeShade="BF"/>
      <w:sz w:val="24"/>
      <w:lang w:val="en-US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1520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3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7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35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44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3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07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59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74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34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iso-8859-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mdibley\AppData\Local\Temp\nutrients-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89BCAD-4D9D-0341-93FE-4176CB202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C:\Users\mdibley\AppData\Local\Temp\nutrients-template.dot</Template>
  <TotalTime>2</TotalTime>
  <Pages>3</Pages>
  <Words>700</Words>
  <Characters>3992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4683</CharactersWithSpaces>
  <SharedDoc>false</SharedDoc>
  <HLinks>
    <vt:vector size="6" baseType="variant">
      <vt:variant>
        <vt:i4>6094915</vt:i4>
      </vt:variant>
      <vt:variant>
        <vt:i4>0</vt:i4>
      </vt:variant>
      <vt:variant>
        <vt:i4>0</vt:i4>
      </vt:variant>
      <vt:variant>
        <vt:i4>5</vt:i4>
      </vt:variant>
      <vt:variant>
        <vt:lpwstr>http://img.mdpi.org/data/contributor-role-instruction.pdf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Dibley</dc:creator>
  <cp:keywords/>
  <dc:description/>
  <cp:lastModifiedBy>Christiana Titaley</cp:lastModifiedBy>
  <cp:revision>3</cp:revision>
  <cp:lastPrinted>2020-10-06T09:08:00Z</cp:lastPrinted>
  <dcterms:created xsi:type="dcterms:W3CDTF">2020-12-15T11:57:00Z</dcterms:created>
  <dcterms:modified xsi:type="dcterms:W3CDTF">2020-12-15T11:58:00Z</dcterms:modified>
</cp:coreProperties>
</file>