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24ACA" w14:textId="1CE8C08D" w:rsidR="00C2429E" w:rsidRDefault="00592680">
      <w:r>
        <w:rPr>
          <w:noProof/>
        </w:rPr>
        <w:object w:dxaOrig="10860" w:dyaOrig="5120" w14:anchorId="282FA8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72.3pt;height:364.3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8327932" r:id="rId5"/>
        </w:object>
      </w:r>
    </w:p>
    <w:sectPr w:rsidR="00C2429E" w:rsidSect="00296136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136"/>
    <w:rsid w:val="000146C3"/>
    <w:rsid w:val="00017418"/>
    <w:rsid w:val="000418B2"/>
    <w:rsid w:val="0005411E"/>
    <w:rsid w:val="0005697F"/>
    <w:rsid w:val="00070837"/>
    <w:rsid w:val="0007161F"/>
    <w:rsid w:val="00072110"/>
    <w:rsid w:val="000B489D"/>
    <w:rsid w:val="000D0F56"/>
    <w:rsid w:val="000D2E99"/>
    <w:rsid w:val="00101839"/>
    <w:rsid w:val="001049FC"/>
    <w:rsid w:val="0012514F"/>
    <w:rsid w:val="00140787"/>
    <w:rsid w:val="00164EDE"/>
    <w:rsid w:val="001A6515"/>
    <w:rsid w:val="001D148E"/>
    <w:rsid w:val="001D2837"/>
    <w:rsid w:val="00201A31"/>
    <w:rsid w:val="00205F5F"/>
    <w:rsid w:val="00215095"/>
    <w:rsid w:val="0024233F"/>
    <w:rsid w:val="00244AE5"/>
    <w:rsid w:val="002676DA"/>
    <w:rsid w:val="0028300E"/>
    <w:rsid w:val="002901C7"/>
    <w:rsid w:val="00296136"/>
    <w:rsid w:val="002A2CB8"/>
    <w:rsid w:val="002F2DC5"/>
    <w:rsid w:val="002F5954"/>
    <w:rsid w:val="00342E8B"/>
    <w:rsid w:val="00345DC8"/>
    <w:rsid w:val="0036069A"/>
    <w:rsid w:val="003606DD"/>
    <w:rsid w:val="003648DA"/>
    <w:rsid w:val="00393ABE"/>
    <w:rsid w:val="003E40DA"/>
    <w:rsid w:val="00432612"/>
    <w:rsid w:val="00462DC3"/>
    <w:rsid w:val="00487C89"/>
    <w:rsid w:val="00494909"/>
    <w:rsid w:val="004A3832"/>
    <w:rsid w:val="004E03D4"/>
    <w:rsid w:val="0051117D"/>
    <w:rsid w:val="005179B4"/>
    <w:rsid w:val="00563D2E"/>
    <w:rsid w:val="00582245"/>
    <w:rsid w:val="00592680"/>
    <w:rsid w:val="005A31A4"/>
    <w:rsid w:val="005B37D5"/>
    <w:rsid w:val="005C5E25"/>
    <w:rsid w:val="00637D06"/>
    <w:rsid w:val="00696802"/>
    <w:rsid w:val="006C7F99"/>
    <w:rsid w:val="006D59EF"/>
    <w:rsid w:val="006F0C2A"/>
    <w:rsid w:val="00703A69"/>
    <w:rsid w:val="00711A9B"/>
    <w:rsid w:val="007660AA"/>
    <w:rsid w:val="007E4606"/>
    <w:rsid w:val="00803EEE"/>
    <w:rsid w:val="008115A0"/>
    <w:rsid w:val="00860CD3"/>
    <w:rsid w:val="0089234C"/>
    <w:rsid w:val="00893FAA"/>
    <w:rsid w:val="008B13CF"/>
    <w:rsid w:val="008B644F"/>
    <w:rsid w:val="008F353C"/>
    <w:rsid w:val="009139C8"/>
    <w:rsid w:val="00917ACD"/>
    <w:rsid w:val="009314DB"/>
    <w:rsid w:val="0093274E"/>
    <w:rsid w:val="00993EC6"/>
    <w:rsid w:val="00996E77"/>
    <w:rsid w:val="009A0135"/>
    <w:rsid w:val="009A3AEF"/>
    <w:rsid w:val="009C50F7"/>
    <w:rsid w:val="00A004CA"/>
    <w:rsid w:val="00A40D3F"/>
    <w:rsid w:val="00A44B13"/>
    <w:rsid w:val="00A55A7D"/>
    <w:rsid w:val="00A62E85"/>
    <w:rsid w:val="00A752A1"/>
    <w:rsid w:val="00AD4DED"/>
    <w:rsid w:val="00B064A6"/>
    <w:rsid w:val="00B1709F"/>
    <w:rsid w:val="00B379A7"/>
    <w:rsid w:val="00B53601"/>
    <w:rsid w:val="00B57B41"/>
    <w:rsid w:val="00B57E2D"/>
    <w:rsid w:val="00B82CAE"/>
    <w:rsid w:val="00BC6EF5"/>
    <w:rsid w:val="00BF5BC5"/>
    <w:rsid w:val="00BF746C"/>
    <w:rsid w:val="00C216E2"/>
    <w:rsid w:val="00C2429E"/>
    <w:rsid w:val="00C34B7D"/>
    <w:rsid w:val="00C479FC"/>
    <w:rsid w:val="00C500C3"/>
    <w:rsid w:val="00C50134"/>
    <w:rsid w:val="00C628B9"/>
    <w:rsid w:val="00C65521"/>
    <w:rsid w:val="00C67196"/>
    <w:rsid w:val="00C94C25"/>
    <w:rsid w:val="00C9798A"/>
    <w:rsid w:val="00CA15DC"/>
    <w:rsid w:val="00CE0D9C"/>
    <w:rsid w:val="00CE1826"/>
    <w:rsid w:val="00CE3BF3"/>
    <w:rsid w:val="00D14A13"/>
    <w:rsid w:val="00D27E7A"/>
    <w:rsid w:val="00D4297D"/>
    <w:rsid w:val="00D471A2"/>
    <w:rsid w:val="00D47F34"/>
    <w:rsid w:val="00D7550C"/>
    <w:rsid w:val="00DD759A"/>
    <w:rsid w:val="00E11878"/>
    <w:rsid w:val="00E2715A"/>
    <w:rsid w:val="00E34CC9"/>
    <w:rsid w:val="00E453DB"/>
    <w:rsid w:val="00E473AA"/>
    <w:rsid w:val="00E70633"/>
    <w:rsid w:val="00E8309E"/>
    <w:rsid w:val="00E855B8"/>
    <w:rsid w:val="00EC5C38"/>
    <w:rsid w:val="00EF178C"/>
    <w:rsid w:val="00F25D15"/>
    <w:rsid w:val="00F800CA"/>
    <w:rsid w:val="00F80FBE"/>
    <w:rsid w:val="00F90CFA"/>
    <w:rsid w:val="00F92B31"/>
    <w:rsid w:val="00FC6EBF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04E0F9"/>
  <w15:chartTrackingRefBased/>
  <w15:docId w15:val="{121F43B5-503A-AD49-B107-925D1732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kane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 和志</dc:creator>
  <cp:keywords/>
  <dc:description/>
  <cp:lastModifiedBy>坂根 和志</cp:lastModifiedBy>
  <cp:revision>2</cp:revision>
  <dcterms:created xsi:type="dcterms:W3CDTF">2024-05-27T05:26:00Z</dcterms:created>
  <dcterms:modified xsi:type="dcterms:W3CDTF">2024-05-27T06:11:00Z</dcterms:modified>
</cp:coreProperties>
</file>