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lsx" ContentType="application/vnd.openxmlformats-officedocument.spreadsheetml.sheet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82AFB40" w14:textId="1EA7E567" w:rsidR="00C2429E" w:rsidRDefault="00973E4C">
      <w:r>
        <w:rPr>
          <w:noProof/>
        </w:rPr>
        <w:object w:dxaOrig="10860" w:dyaOrig="5120" w14:anchorId="2A186401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" style="width:770.55pt;height:363.45pt;mso-width-percent:0;mso-height-percent:0;mso-width-percent:0;mso-height-percent:0" o:ole="">
            <v:imagedata r:id="rId4" o:title=""/>
          </v:shape>
          <o:OLEObject Type="Embed" ProgID="Excel.Sheet.12" ShapeID="_x0000_i1025" DrawAspect="Content" ObjectID="_1778075346" r:id="rId5"/>
        </w:object>
      </w:r>
    </w:p>
    <w:sectPr w:rsidR="00C2429E" w:rsidSect="007C7509">
      <w:pgSz w:w="16840" w:h="11900" w:orient="landscape"/>
      <w:pgMar w:top="720" w:right="720" w:bottom="720" w:left="720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swiss"/>
    <w:pitch w:val="variable"/>
    <w:sig w:usb0="E00002FF" w:usb1="2AC7FDFF" w:usb2="00000016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6"/>
  <w:bordersDoNotSurroundHeader/>
  <w:bordersDoNotSurroundFooter/>
  <w:proofState w:grammar="clean"/>
  <w:attachedTemplate r:id="rId1"/>
  <w:defaultTabStop w:val="840"/>
  <w:drawingGridHorizontalSpacing w:val="105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C7509"/>
    <w:rsid w:val="000146C3"/>
    <w:rsid w:val="00017418"/>
    <w:rsid w:val="0005411E"/>
    <w:rsid w:val="0005697F"/>
    <w:rsid w:val="00070837"/>
    <w:rsid w:val="0007161F"/>
    <w:rsid w:val="00072110"/>
    <w:rsid w:val="000B489D"/>
    <w:rsid w:val="000D0F56"/>
    <w:rsid w:val="000D2E99"/>
    <w:rsid w:val="00101839"/>
    <w:rsid w:val="001049FC"/>
    <w:rsid w:val="0012514F"/>
    <w:rsid w:val="00140787"/>
    <w:rsid w:val="00164EDE"/>
    <w:rsid w:val="001A6515"/>
    <w:rsid w:val="001D148E"/>
    <w:rsid w:val="001D2837"/>
    <w:rsid w:val="00201A31"/>
    <w:rsid w:val="00205F5F"/>
    <w:rsid w:val="00215095"/>
    <w:rsid w:val="0024233F"/>
    <w:rsid w:val="00244AE5"/>
    <w:rsid w:val="002676DA"/>
    <w:rsid w:val="0028300E"/>
    <w:rsid w:val="002901C7"/>
    <w:rsid w:val="002A2CB8"/>
    <w:rsid w:val="002F2DC5"/>
    <w:rsid w:val="002F5954"/>
    <w:rsid w:val="00342E8B"/>
    <w:rsid w:val="00345DC8"/>
    <w:rsid w:val="0036069A"/>
    <w:rsid w:val="003606DD"/>
    <w:rsid w:val="003648DA"/>
    <w:rsid w:val="00393ABE"/>
    <w:rsid w:val="003E40DA"/>
    <w:rsid w:val="00432612"/>
    <w:rsid w:val="00462DC3"/>
    <w:rsid w:val="00487C89"/>
    <w:rsid w:val="00494909"/>
    <w:rsid w:val="004E03D4"/>
    <w:rsid w:val="0051117D"/>
    <w:rsid w:val="005179B4"/>
    <w:rsid w:val="00563D2E"/>
    <w:rsid w:val="00582245"/>
    <w:rsid w:val="005A31A4"/>
    <w:rsid w:val="005B37D5"/>
    <w:rsid w:val="005C5E25"/>
    <w:rsid w:val="00637D06"/>
    <w:rsid w:val="00696802"/>
    <w:rsid w:val="006C7F99"/>
    <w:rsid w:val="006D59EF"/>
    <w:rsid w:val="006F0C2A"/>
    <w:rsid w:val="00703A69"/>
    <w:rsid w:val="00711A9B"/>
    <w:rsid w:val="007660AA"/>
    <w:rsid w:val="007C7509"/>
    <w:rsid w:val="007E4606"/>
    <w:rsid w:val="00803EEE"/>
    <w:rsid w:val="008115A0"/>
    <w:rsid w:val="00860CD3"/>
    <w:rsid w:val="0089234C"/>
    <w:rsid w:val="00893FAA"/>
    <w:rsid w:val="008B13CF"/>
    <w:rsid w:val="008B644F"/>
    <w:rsid w:val="008F353C"/>
    <w:rsid w:val="009139C8"/>
    <w:rsid w:val="00917ACD"/>
    <w:rsid w:val="009314DB"/>
    <w:rsid w:val="0093274E"/>
    <w:rsid w:val="00973E4C"/>
    <w:rsid w:val="00993EC6"/>
    <w:rsid w:val="00996E77"/>
    <w:rsid w:val="009A0135"/>
    <w:rsid w:val="009A3AEF"/>
    <w:rsid w:val="009C50F7"/>
    <w:rsid w:val="00A004CA"/>
    <w:rsid w:val="00A40D3F"/>
    <w:rsid w:val="00A44B13"/>
    <w:rsid w:val="00A55A7D"/>
    <w:rsid w:val="00A62E85"/>
    <w:rsid w:val="00A752A1"/>
    <w:rsid w:val="00AD4DED"/>
    <w:rsid w:val="00B064A6"/>
    <w:rsid w:val="00B1709F"/>
    <w:rsid w:val="00B379A7"/>
    <w:rsid w:val="00B53601"/>
    <w:rsid w:val="00B57B41"/>
    <w:rsid w:val="00B57E2D"/>
    <w:rsid w:val="00B82CAE"/>
    <w:rsid w:val="00BC6EF5"/>
    <w:rsid w:val="00BF5BC5"/>
    <w:rsid w:val="00BF746C"/>
    <w:rsid w:val="00C216E2"/>
    <w:rsid w:val="00C2429E"/>
    <w:rsid w:val="00C34B7D"/>
    <w:rsid w:val="00C479FC"/>
    <w:rsid w:val="00C500C3"/>
    <w:rsid w:val="00C50134"/>
    <w:rsid w:val="00C628B9"/>
    <w:rsid w:val="00C65521"/>
    <w:rsid w:val="00C67196"/>
    <w:rsid w:val="00C94C25"/>
    <w:rsid w:val="00C9798A"/>
    <w:rsid w:val="00CA15DC"/>
    <w:rsid w:val="00CE0D9C"/>
    <w:rsid w:val="00CE1826"/>
    <w:rsid w:val="00CE3BF3"/>
    <w:rsid w:val="00D14A13"/>
    <w:rsid w:val="00D27E7A"/>
    <w:rsid w:val="00D4297D"/>
    <w:rsid w:val="00D471A2"/>
    <w:rsid w:val="00D47F34"/>
    <w:rsid w:val="00D7550C"/>
    <w:rsid w:val="00DD759A"/>
    <w:rsid w:val="00E11878"/>
    <w:rsid w:val="00E2715A"/>
    <w:rsid w:val="00E34CC9"/>
    <w:rsid w:val="00E453DB"/>
    <w:rsid w:val="00E473AA"/>
    <w:rsid w:val="00E70633"/>
    <w:rsid w:val="00E8309E"/>
    <w:rsid w:val="00E855B8"/>
    <w:rsid w:val="00EC5C38"/>
    <w:rsid w:val="00EF178C"/>
    <w:rsid w:val="00F25D15"/>
    <w:rsid w:val="00F800CA"/>
    <w:rsid w:val="00F80FBE"/>
    <w:rsid w:val="00F90CFA"/>
    <w:rsid w:val="00F92B31"/>
    <w:rsid w:val="00FC6EBF"/>
    <w:rsid w:val="00FD31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16C75184"/>
  <w15:chartTrackingRefBased/>
  <w15:docId w15:val="{B71452F3-98DD-C945-BFF1-28C843FD18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NotRelyOnCSS/>
  <w:doNotOrganizeInFolder/>
  <w:doNotUseLongFileNames/>
  <w:pixelsPerInch w:val="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package" Target="embeddings/Microsoft_Excel_______.xlsx"/><Relationship Id="rId4" Type="http://schemas.openxmlformats.org/officeDocument/2006/relationships/image" Target="media/image1.em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Normal.dotm" TargetMode="Externa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</Words>
  <Characters>24</Characters>
  <Application>Microsoft Office Word</Application>
  <DocSecurity>0</DocSecurity>
  <Lines>1</Lines>
  <Paragraphs>1</Paragraphs>
  <ScaleCrop>false</ScaleCrop>
  <Company/>
  <LinksUpToDate>false</LinksUpToDate>
  <CharactersWithSpaces>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坂根 和志</dc:creator>
  <cp:keywords/>
  <dc:description/>
  <cp:lastModifiedBy>坂根 和志</cp:lastModifiedBy>
  <cp:revision>1</cp:revision>
  <dcterms:created xsi:type="dcterms:W3CDTF">2024-05-24T08:01:00Z</dcterms:created>
  <dcterms:modified xsi:type="dcterms:W3CDTF">2024-05-24T08:02:00Z</dcterms:modified>
</cp:coreProperties>
</file>