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8C8E9" w14:textId="3FA179C6" w:rsidR="00C2429E" w:rsidRDefault="008F3E51">
      <w:r>
        <w:rPr>
          <w:noProof/>
        </w:rPr>
        <w:object w:dxaOrig="10360" w:dyaOrig="6900" w14:anchorId="30C97F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61.15pt;height:507.4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78075294" r:id="rId5"/>
        </w:object>
      </w:r>
    </w:p>
    <w:sectPr w:rsidR="00C2429E" w:rsidSect="00477C9C">
      <w:pgSz w:w="16840" w:h="11900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grammar="clean"/>
  <w:attachedTemplate r:id="rId1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C9C"/>
    <w:rsid w:val="000146C3"/>
    <w:rsid w:val="00017418"/>
    <w:rsid w:val="0005411E"/>
    <w:rsid w:val="0005697F"/>
    <w:rsid w:val="00070837"/>
    <w:rsid w:val="0007161F"/>
    <w:rsid w:val="00072110"/>
    <w:rsid w:val="000B489D"/>
    <w:rsid w:val="000D0F56"/>
    <w:rsid w:val="000D2E99"/>
    <w:rsid w:val="00101839"/>
    <w:rsid w:val="001049FC"/>
    <w:rsid w:val="0012514F"/>
    <w:rsid w:val="00140787"/>
    <w:rsid w:val="00164EDE"/>
    <w:rsid w:val="001A6515"/>
    <w:rsid w:val="001D148E"/>
    <w:rsid w:val="001D2837"/>
    <w:rsid w:val="00201A31"/>
    <w:rsid w:val="00205F5F"/>
    <w:rsid w:val="00215095"/>
    <w:rsid w:val="0024233F"/>
    <w:rsid w:val="00244AE5"/>
    <w:rsid w:val="002676DA"/>
    <w:rsid w:val="0028300E"/>
    <w:rsid w:val="002901C7"/>
    <w:rsid w:val="002A2CB8"/>
    <w:rsid w:val="002F2DC5"/>
    <w:rsid w:val="002F5954"/>
    <w:rsid w:val="00342E8B"/>
    <w:rsid w:val="00345DC8"/>
    <w:rsid w:val="0036069A"/>
    <w:rsid w:val="003606DD"/>
    <w:rsid w:val="003648DA"/>
    <w:rsid w:val="00393ABE"/>
    <w:rsid w:val="003E40DA"/>
    <w:rsid w:val="00432612"/>
    <w:rsid w:val="00462DC3"/>
    <w:rsid w:val="00477C9C"/>
    <w:rsid w:val="00487C89"/>
    <w:rsid w:val="00494909"/>
    <w:rsid w:val="004E03D4"/>
    <w:rsid w:val="0051117D"/>
    <w:rsid w:val="005179B4"/>
    <w:rsid w:val="00563D2E"/>
    <w:rsid w:val="00582245"/>
    <w:rsid w:val="005A31A4"/>
    <w:rsid w:val="005B37D5"/>
    <w:rsid w:val="005C5E25"/>
    <w:rsid w:val="00637D06"/>
    <w:rsid w:val="00696802"/>
    <w:rsid w:val="006C7F99"/>
    <w:rsid w:val="006D59EF"/>
    <w:rsid w:val="006F0C2A"/>
    <w:rsid w:val="00703A69"/>
    <w:rsid w:val="00711A9B"/>
    <w:rsid w:val="007660AA"/>
    <w:rsid w:val="007E4606"/>
    <w:rsid w:val="00803EEE"/>
    <w:rsid w:val="008115A0"/>
    <w:rsid w:val="00860CD3"/>
    <w:rsid w:val="0089234C"/>
    <w:rsid w:val="00893FAA"/>
    <w:rsid w:val="008B13CF"/>
    <w:rsid w:val="008B644F"/>
    <w:rsid w:val="008F353C"/>
    <w:rsid w:val="008F3E51"/>
    <w:rsid w:val="009139C8"/>
    <w:rsid w:val="00917ACD"/>
    <w:rsid w:val="009314DB"/>
    <w:rsid w:val="0093274E"/>
    <w:rsid w:val="00993EC6"/>
    <w:rsid w:val="00996E77"/>
    <w:rsid w:val="009A0135"/>
    <w:rsid w:val="009A3AEF"/>
    <w:rsid w:val="009C50F7"/>
    <w:rsid w:val="00A004CA"/>
    <w:rsid w:val="00A40D3F"/>
    <w:rsid w:val="00A44B13"/>
    <w:rsid w:val="00A55A7D"/>
    <w:rsid w:val="00A62E85"/>
    <w:rsid w:val="00A752A1"/>
    <w:rsid w:val="00AD4DED"/>
    <w:rsid w:val="00B064A6"/>
    <w:rsid w:val="00B1709F"/>
    <w:rsid w:val="00B379A7"/>
    <w:rsid w:val="00B53601"/>
    <w:rsid w:val="00B57B41"/>
    <w:rsid w:val="00B57E2D"/>
    <w:rsid w:val="00B82CAE"/>
    <w:rsid w:val="00BC6EF5"/>
    <w:rsid w:val="00BF5BC5"/>
    <w:rsid w:val="00BF746C"/>
    <w:rsid w:val="00C216E2"/>
    <w:rsid w:val="00C2429E"/>
    <w:rsid w:val="00C34B7D"/>
    <w:rsid w:val="00C479FC"/>
    <w:rsid w:val="00C500C3"/>
    <w:rsid w:val="00C50134"/>
    <w:rsid w:val="00C628B9"/>
    <w:rsid w:val="00C65521"/>
    <w:rsid w:val="00C67196"/>
    <w:rsid w:val="00C94C25"/>
    <w:rsid w:val="00C9798A"/>
    <w:rsid w:val="00CA15DC"/>
    <w:rsid w:val="00CE0D9C"/>
    <w:rsid w:val="00CE1826"/>
    <w:rsid w:val="00CE3BF3"/>
    <w:rsid w:val="00D14A13"/>
    <w:rsid w:val="00D27E7A"/>
    <w:rsid w:val="00D4297D"/>
    <w:rsid w:val="00D471A2"/>
    <w:rsid w:val="00D47F34"/>
    <w:rsid w:val="00D7550C"/>
    <w:rsid w:val="00DD759A"/>
    <w:rsid w:val="00E11878"/>
    <w:rsid w:val="00E2715A"/>
    <w:rsid w:val="00E34CC9"/>
    <w:rsid w:val="00E453DB"/>
    <w:rsid w:val="00E473AA"/>
    <w:rsid w:val="00E70633"/>
    <w:rsid w:val="00E8309E"/>
    <w:rsid w:val="00E855B8"/>
    <w:rsid w:val="00EC5C38"/>
    <w:rsid w:val="00EF178C"/>
    <w:rsid w:val="00F25D15"/>
    <w:rsid w:val="00F800CA"/>
    <w:rsid w:val="00F80FBE"/>
    <w:rsid w:val="00F90CFA"/>
    <w:rsid w:val="00F92B31"/>
    <w:rsid w:val="00FC6EBF"/>
    <w:rsid w:val="00FD3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00C2906"/>
  <w15:chartTrackingRefBased/>
  <w15:docId w15:val="{F3BCD0BC-BC1C-0C4D-813C-636E541BC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______.xlsx"/><Relationship Id="rId4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坂根 和志</dc:creator>
  <cp:keywords/>
  <dc:description/>
  <cp:lastModifiedBy>坂根 和志</cp:lastModifiedBy>
  <cp:revision>1</cp:revision>
  <dcterms:created xsi:type="dcterms:W3CDTF">2024-05-24T08:00:00Z</dcterms:created>
  <dcterms:modified xsi:type="dcterms:W3CDTF">2024-05-24T08:01:00Z</dcterms:modified>
</cp:coreProperties>
</file>