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A1A6D" w14:textId="2FE21D0C" w:rsidR="005A4942" w:rsidRDefault="0099651F" w:rsidP="0099651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9651F">
        <w:rPr>
          <w:rFonts w:ascii="Times New Roman" w:hAnsi="Times New Roman" w:cs="Times New Roman"/>
          <w:sz w:val="20"/>
          <w:szCs w:val="20"/>
        </w:rPr>
        <w:t>Supplement Table 1. Spearman's rank correlation coefficients for SMI and BMI pre- and post- NAC</w:t>
      </w:r>
    </w:p>
    <w:tbl>
      <w:tblPr>
        <w:tblpPr w:leftFromText="180" w:rightFromText="180" w:vertAnchor="text" w:horzAnchor="margin" w:tblpY="207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80"/>
        <w:gridCol w:w="1310"/>
        <w:gridCol w:w="1310"/>
        <w:gridCol w:w="1310"/>
        <w:gridCol w:w="1310"/>
      </w:tblGrid>
      <w:tr w:rsidR="0099651F" w:rsidRPr="0099651F" w14:paraId="76C07DBE" w14:textId="77777777" w:rsidTr="0099651F">
        <w:trPr>
          <w:trHeight w:val="288"/>
        </w:trPr>
        <w:tc>
          <w:tcPr>
            <w:tcW w:w="209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F720" w14:textId="77777777" w:rsidR="0099651F" w:rsidRPr="0099651F" w:rsidRDefault="0099651F" w:rsidP="0099651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16029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Pre- NAC SMI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D83076C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Post- NAC SMI</w:t>
            </w:r>
          </w:p>
        </w:tc>
      </w:tr>
      <w:tr w:rsidR="0099651F" w:rsidRPr="0099651F" w14:paraId="08A84014" w14:textId="77777777" w:rsidTr="0099651F">
        <w:trPr>
          <w:trHeight w:val="309"/>
        </w:trPr>
        <w:tc>
          <w:tcPr>
            <w:tcW w:w="20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4D51D" w14:textId="77777777" w:rsidR="0099651F" w:rsidRPr="0099651F" w:rsidRDefault="0099651F" w:rsidP="0099651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09360" w14:textId="77777777" w:rsidR="0099651F" w:rsidRPr="0099651F" w:rsidRDefault="0099651F" w:rsidP="0099651F">
            <w:pPr>
              <w:widowControl/>
              <w:spacing w:line="480" w:lineRule="auto"/>
              <w:ind w:right="360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   R</w:t>
            </w: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729B8C" w14:textId="77777777" w:rsidR="0099651F" w:rsidRPr="0099651F" w:rsidRDefault="0099651F" w:rsidP="0099651F">
            <w:pPr>
              <w:widowControl/>
              <w:spacing w:line="480" w:lineRule="auto"/>
              <w:ind w:right="360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C62340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R</w:t>
            </w: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431C79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99651F" w:rsidRPr="0099651F" w14:paraId="703A201E" w14:textId="77777777" w:rsidTr="0099651F">
        <w:trPr>
          <w:trHeight w:val="309"/>
        </w:trPr>
        <w:tc>
          <w:tcPr>
            <w:tcW w:w="2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E4F5" w14:textId="77777777" w:rsidR="0099651F" w:rsidRPr="0099651F" w:rsidRDefault="0099651F" w:rsidP="0099651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Pre- NAC BMI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4C7F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D4E2C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FCC401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F821EB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99651F" w:rsidRPr="0099651F" w14:paraId="7C743AF6" w14:textId="77777777" w:rsidTr="0099651F">
        <w:trPr>
          <w:trHeight w:val="268"/>
        </w:trPr>
        <w:tc>
          <w:tcPr>
            <w:tcW w:w="20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F0062" w14:textId="77777777" w:rsidR="0099651F" w:rsidRPr="0099651F" w:rsidRDefault="0099651F" w:rsidP="0099651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Post- NAC BMI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E6F37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52D72FD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A12968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BE37EC" w14:textId="77777777" w:rsidR="0099651F" w:rsidRPr="0099651F" w:rsidRDefault="0099651F" w:rsidP="0099651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65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</w:tbl>
    <w:p w14:paraId="1E11B907" w14:textId="6C0C3A48" w:rsidR="001F681B" w:rsidRPr="0099651F" w:rsidRDefault="007F22BC" w:rsidP="0099651F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651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NAC, </w:t>
      </w:r>
      <w:r w:rsidRPr="0099651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neoadjuvant chemotherapy</w:t>
      </w:r>
      <w:r w:rsidR="001F681B" w:rsidRPr="0099651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; </w:t>
      </w:r>
      <w:r w:rsidRPr="0099651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BMI, body muscle index</w:t>
      </w:r>
      <w:r w:rsidR="001F681B" w:rsidRPr="0099651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; SMI, skeletal muscle index</w:t>
      </w:r>
    </w:p>
    <w:p w14:paraId="435CB396" w14:textId="5786416A" w:rsidR="007F22BC" w:rsidRPr="0099651F" w:rsidRDefault="007F22BC" w:rsidP="0099651F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433D05B" w14:textId="77777777" w:rsidR="009C385D" w:rsidRPr="0099651F" w:rsidRDefault="009C385D" w:rsidP="0099651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85955FF" w14:textId="76414882" w:rsidR="00D1432D" w:rsidRPr="0099651F" w:rsidRDefault="00D1432D" w:rsidP="0099651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D1432D" w:rsidRPr="0099651F" w:rsidSect="00B128B0">
      <w:pgSz w:w="11900" w:h="16840" w:code="9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B5"/>
    <w:rsid w:val="00013357"/>
    <w:rsid w:val="000350CA"/>
    <w:rsid w:val="000A161D"/>
    <w:rsid w:val="001239C0"/>
    <w:rsid w:val="00136B07"/>
    <w:rsid w:val="001F07FD"/>
    <w:rsid w:val="001F681B"/>
    <w:rsid w:val="0021250E"/>
    <w:rsid w:val="00240415"/>
    <w:rsid w:val="00285580"/>
    <w:rsid w:val="002D371B"/>
    <w:rsid w:val="002E5CBB"/>
    <w:rsid w:val="002F39B9"/>
    <w:rsid w:val="00322096"/>
    <w:rsid w:val="003257AA"/>
    <w:rsid w:val="00327C58"/>
    <w:rsid w:val="00343E4B"/>
    <w:rsid w:val="00354710"/>
    <w:rsid w:val="0036396A"/>
    <w:rsid w:val="00372727"/>
    <w:rsid w:val="00382182"/>
    <w:rsid w:val="004010CF"/>
    <w:rsid w:val="004171C0"/>
    <w:rsid w:val="00444E98"/>
    <w:rsid w:val="004517FB"/>
    <w:rsid w:val="00451E68"/>
    <w:rsid w:val="004B595F"/>
    <w:rsid w:val="004C21D8"/>
    <w:rsid w:val="00531DB2"/>
    <w:rsid w:val="00576926"/>
    <w:rsid w:val="005A4942"/>
    <w:rsid w:val="00613897"/>
    <w:rsid w:val="0065638F"/>
    <w:rsid w:val="0069439E"/>
    <w:rsid w:val="006A6D17"/>
    <w:rsid w:val="006B4DD4"/>
    <w:rsid w:val="006F4889"/>
    <w:rsid w:val="00710C46"/>
    <w:rsid w:val="00717B0E"/>
    <w:rsid w:val="00777996"/>
    <w:rsid w:val="007A427E"/>
    <w:rsid w:val="007B1E68"/>
    <w:rsid w:val="007E28A6"/>
    <w:rsid w:val="007F22BC"/>
    <w:rsid w:val="00821748"/>
    <w:rsid w:val="008330AC"/>
    <w:rsid w:val="0085345C"/>
    <w:rsid w:val="00855F4E"/>
    <w:rsid w:val="00856683"/>
    <w:rsid w:val="00865C5F"/>
    <w:rsid w:val="00872326"/>
    <w:rsid w:val="008B1C9B"/>
    <w:rsid w:val="008B3448"/>
    <w:rsid w:val="008B52DB"/>
    <w:rsid w:val="008C5C6B"/>
    <w:rsid w:val="008D484A"/>
    <w:rsid w:val="008D5225"/>
    <w:rsid w:val="00920962"/>
    <w:rsid w:val="0099651F"/>
    <w:rsid w:val="009C385D"/>
    <w:rsid w:val="009D23FA"/>
    <w:rsid w:val="009E3948"/>
    <w:rsid w:val="00B128B0"/>
    <w:rsid w:val="00B52392"/>
    <w:rsid w:val="00B76585"/>
    <w:rsid w:val="00B80AD3"/>
    <w:rsid w:val="00BC4F17"/>
    <w:rsid w:val="00BC56C7"/>
    <w:rsid w:val="00C53905"/>
    <w:rsid w:val="00C7158A"/>
    <w:rsid w:val="00C83F2C"/>
    <w:rsid w:val="00D1432D"/>
    <w:rsid w:val="00D162FD"/>
    <w:rsid w:val="00D509CF"/>
    <w:rsid w:val="00D74749"/>
    <w:rsid w:val="00D766F0"/>
    <w:rsid w:val="00D85521"/>
    <w:rsid w:val="00D858D0"/>
    <w:rsid w:val="00D913C1"/>
    <w:rsid w:val="00DB0DDC"/>
    <w:rsid w:val="00DB5405"/>
    <w:rsid w:val="00DD1D7A"/>
    <w:rsid w:val="00DD354B"/>
    <w:rsid w:val="00DE33C2"/>
    <w:rsid w:val="00DF15A8"/>
    <w:rsid w:val="00E13C92"/>
    <w:rsid w:val="00E14531"/>
    <w:rsid w:val="00E145B4"/>
    <w:rsid w:val="00E163F2"/>
    <w:rsid w:val="00E20061"/>
    <w:rsid w:val="00E22BED"/>
    <w:rsid w:val="00E27AFE"/>
    <w:rsid w:val="00E35B05"/>
    <w:rsid w:val="00E44758"/>
    <w:rsid w:val="00E54D8C"/>
    <w:rsid w:val="00E55797"/>
    <w:rsid w:val="00E942B5"/>
    <w:rsid w:val="00EF5098"/>
    <w:rsid w:val="00F1582C"/>
    <w:rsid w:val="00F165D7"/>
    <w:rsid w:val="00F224F6"/>
    <w:rsid w:val="00F45F5E"/>
    <w:rsid w:val="00F7677A"/>
    <w:rsid w:val="00FB0B5A"/>
    <w:rsid w:val="00FB28D2"/>
    <w:rsid w:val="00FB534B"/>
    <w:rsid w:val="00FF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8D7BE3"/>
  <w15:docId w15:val="{35B1D191-E870-5E4B-AD5D-B587BBBA2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0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1F681B"/>
  </w:style>
  <w:style w:type="paragraph" w:styleId="a4">
    <w:name w:val="Balloon Text"/>
    <w:basedOn w:val="a"/>
    <w:link w:val="a5"/>
    <w:uiPriority w:val="99"/>
    <w:semiHidden/>
    <w:unhideWhenUsed/>
    <w:rsid w:val="0099651F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9965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B671CB-FD6B-4A6A-97F7-C3B7444EF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 裕斗</dc:creator>
  <cp:keywords/>
  <dc:description/>
  <cp:lastModifiedBy>裕斗 前田</cp:lastModifiedBy>
  <cp:revision>4</cp:revision>
  <dcterms:created xsi:type="dcterms:W3CDTF">2024-03-31T02:24:00Z</dcterms:created>
  <dcterms:modified xsi:type="dcterms:W3CDTF">2024-07-22T11:50:00Z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7be18421062c4de7b91244dfd09e555c</vt:lpwstr>
  </property>
  <property fmtid="{D5CDD505-2E9C-101B-9397-08002B2CF9AE}" pid="3" name="DotEnagoUniqueKey">
    <vt:lpwstr>|051a289eebe2044-949c-4416-421f-a1711547289001-e0a43603</vt:lpwstr>
  </property>
  <property fmtid="{D5CDD505-2E9C-101B-9397-08002B2CF9AE}" pid="4" name="GrammarlyDocumentId">
    <vt:lpwstr>db0f291c28643e0dc45f77ab36c66f10b115247273a4e9ddb82dfe7ac1206270</vt:lpwstr>
  </property>
</Properties>
</file>