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B3CB5" w14:textId="77777777" w:rsidR="000914CF" w:rsidRDefault="00000000">
      <w:pPr>
        <w:pStyle w:val="SupplementaryMaterial"/>
        <w:rPr>
          <w:b w:val="0"/>
        </w:rPr>
      </w:pPr>
      <w:r>
        <w:t>Supplementary Material</w:t>
      </w:r>
    </w:p>
    <w:p w14:paraId="19D4C5F8" w14:textId="77777777" w:rsidR="000914CF" w:rsidRDefault="00000000">
      <w:pPr>
        <w:pStyle w:val="Heading1"/>
      </w:pPr>
      <w:r>
        <w:t>Supplementary Data</w:t>
      </w:r>
    </w:p>
    <w:p w14:paraId="12BB893F" w14:textId="77777777" w:rsidR="000914CF" w:rsidRDefault="00000000">
      <w:pPr>
        <w:pStyle w:val="Heading1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 xml:space="preserve">The CHARLS dataset analyzed in the current study is publicly available from the official CHARLS repository at </w:t>
      </w:r>
      <w:hyperlink r:id="rId13" w:tgtFrame="_new" w:history="1">
        <w:r>
          <w:rPr>
            <w:b w:val="0"/>
            <w:bCs/>
          </w:rPr>
          <w:t>http://charls.pku.edu.cn/en</w:t>
        </w:r>
      </w:hyperlink>
      <w:r>
        <w:rPr>
          <w:b w:val="0"/>
          <w:bCs/>
        </w:rPr>
        <w:t>.</w:t>
      </w:r>
    </w:p>
    <w:p w14:paraId="3F8CFAAC" w14:textId="77777777" w:rsidR="000914CF" w:rsidRDefault="000914CF"/>
    <w:sectPr w:rsidR="000914CF">
      <w:headerReference w:type="even" r:id="rId14"/>
      <w:footerReference w:type="even" r:id="rId15"/>
      <w:footerReference w:type="default" r:id="rId16"/>
      <w:headerReference w:type="first" r:id="rId1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2E03C" w14:textId="77777777" w:rsidR="00DF6055" w:rsidRDefault="00DF6055">
      <w:r>
        <w:separator/>
      </w:r>
    </w:p>
  </w:endnote>
  <w:endnote w:type="continuationSeparator" w:id="0">
    <w:p w14:paraId="433816A7" w14:textId="77777777" w:rsidR="00DF6055" w:rsidRDefault="00DF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B520" w14:textId="77777777" w:rsidR="000914CF" w:rsidRDefault="00000000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80B313" wp14:editId="7A62958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D81CC8" w14:textId="77777777" w:rsidR="000914CF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E3A98" w14:textId="77777777" w:rsidR="000914CF" w:rsidRDefault="00000000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10352A" wp14:editId="0FD45850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04CB68C" w14:textId="77777777" w:rsidR="000914CF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19F96" w14:textId="77777777" w:rsidR="00DF6055" w:rsidRDefault="00DF6055">
      <w:pPr>
        <w:spacing w:before="0" w:after="0"/>
      </w:pPr>
      <w:r>
        <w:separator/>
      </w:r>
    </w:p>
  </w:footnote>
  <w:footnote w:type="continuationSeparator" w:id="0">
    <w:p w14:paraId="2665AD9F" w14:textId="77777777" w:rsidR="00DF6055" w:rsidRDefault="00DF605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C5C84" w14:textId="77777777" w:rsidR="000914CF" w:rsidRDefault="00000000"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06B01" w14:textId="77777777" w:rsidR="000914CF" w:rsidRDefault="00000000"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04449916">
    <w:abstractNumId w:val="0"/>
  </w:num>
  <w:num w:numId="2" w16cid:durableId="57825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defaultTabStop w:val="720"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NiNmNlM2M2ZjQyNDZjMTYzZjZkMGU3MGJmZTdjMjkifQ=="/>
    <w:docVar w:name="KSO_WPS_MARK_KEY" w:val="091ede30-210d-4406-99c2-0925da3524c1"/>
  </w:docVars>
  <w:rsids>
    <w:rsidRoot w:val="00803D24"/>
    <w:rsid w:val="0001436A"/>
    <w:rsid w:val="00034304"/>
    <w:rsid w:val="00035434"/>
    <w:rsid w:val="00052A14"/>
    <w:rsid w:val="00077D53"/>
    <w:rsid w:val="000914CF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C31E8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460AD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DF6055"/>
    <w:rsid w:val="00E52377"/>
    <w:rsid w:val="00E64E17"/>
    <w:rsid w:val="00E866C9"/>
    <w:rsid w:val="00EA3D3C"/>
    <w:rsid w:val="00F46900"/>
    <w:rsid w:val="00F61D89"/>
    <w:rsid w:val="07192104"/>
    <w:rsid w:val="1F710ACF"/>
    <w:rsid w:val="6430224D"/>
    <w:rsid w:val="657C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9FA9B"/>
  <w15:docId w15:val="{AE073F38-89B6-4C9C-914D-57A2D5302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 w:after="240"/>
    </w:pPr>
    <w:rPr>
      <w:rFonts w:eastAsiaTheme="minorHAnsi" w:cstheme="minorBidi"/>
      <w:sz w:val="24"/>
      <w:szCs w:val="22"/>
    </w:rPr>
  </w:style>
  <w:style w:type="paragraph" w:styleId="Heading1">
    <w:name w:val="heading 1"/>
    <w:basedOn w:val="ListParagraph"/>
    <w:next w:val="Normal"/>
    <w:link w:val="Heading1Char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Caption">
    <w:name w:val="caption"/>
    <w:basedOn w:val="Normal"/>
    <w:next w:val="NoSpacing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Pr>
      <w:rFonts w:eastAsiaTheme="minorHAnsi" w:cstheme="minorBidi"/>
      <w:sz w:val="24"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844"/>
        <w:tab w:val="right" w:pos="9689"/>
      </w:tabs>
      <w:spacing w:after="0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Title">
    <w:name w:val="Title"/>
    <w:basedOn w:val="Normal"/>
    <w:next w:val="Normal"/>
    <w:link w:val="TitleChar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Subtitle"/>
    <w:next w:val="Normal"/>
    <w:uiPriority w:val="1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BookTitle1">
    <w:name w:val="Book Title1"/>
    <w:basedOn w:val="DefaultParagraphFont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imes New Roman" w:hAnsi="Times New Roman"/>
      <w:b/>
      <w:bCs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hAnsi="Times New Roman"/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hAnsi="Times New Roman"/>
      <w:b/>
      <w:sz w:val="24"/>
    </w:rPr>
  </w:style>
  <w:style w:type="character" w:customStyle="1" w:styleId="IntenseEmphasis1">
    <w:name w:val="Intense Emphasis1"/>
    <w:basedOn w:val="DefaultParagraphFont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SubtleEmphasis1">
    <w:name w:val="Subtle Emphasis1"/>
    <w:basedOn w:val="DefaultParagraphFont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TitleChar">
    <w:name w:val="Title Char"/>
    <w:basedOn w:val="DefaultParagraphFont"/>
    <w:link w:val="Title"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pPr>
      <w:spacing w:after="120"/>
    </w:pPr>
    <w:rPr>
      <w:i/>
    </w:rPr>
  </w:style>
  <w:style w:type="paragraph" w:customStyle="1" w:styleId="Revision1">
    <w:name w:val="Revision1"/>
    <w:hidden/>
    <w:uiPriority w:val="99"/>
    <w:semiHidden/>
    <w:qFormat/>
    <w:rPr>
      <w:rFonts w:eastAsiaTheme="minorHAnsi"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://charls.pku.edu.cn/en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</TotalTime>
  <Pages>1</Pages>
  <Words>35</Words>
  <Characters>202</Characters>
  <Application>Microsoft Office Word</Application>
  <DocSecurity>0</DocSecurity>
  <Lines>1</Lines>
  <Paragraphs>1</Paragraphs>
  <ScaleCrop>false</ScaleCrop>
  <Company>Springer Nature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Trupti Sudge</cp:lastModifiedBy>
  <cp:revision>5</cp:revision>
  <cp:lastPrinted>2013-10-03T12:51:00Z</cp:lastPrinted>
  <dcterms:created xsi:type="dcterms:W3CDTF">2022-11-17T16:58:00Z</dcterms:created>
  <dcterms:modified xsi:type="dcterms:W3CDTF">2025-06-02T09:46:00Z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2052-11.1.0.14036</vt:lpwstr>
  </property>
  <property fmtid="{D5CDD505-2E9C-101B-9397-08002B2CF9AE}" pid="11" name="ICV">
    <vt:lpwstr>E1B23C036ACE499ABFC28A2F872C70FE_12</vt:lpwstr>
  </property>
</Properties>
</file>