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DB4402" w14:textId="77777777" w:rsidR="008A4522" w:rsidRDefault="008A4522" w:rsidP="006E0B73">
      <w:pPr>
        <w:spacing w:after="0" w:line="480" w:lineRule="auto"/>
        <w:jc w:val="center"/>
        <w:rPr>
          <w:rFonts w:cs="Times New Roman"/>
          <w:b/>
          <w:bCs/>
          <w:color w:val="1A1A1A"/>
          <w:szCs w:val="24"/>
        </w:rPr>
      </w:pPr>
    </w:p>
    <w:p w14:paraId="025684F1" w14:textId="3F2F3399" w:rsidR="007D7907" w:rsidRPr="00BE5B7B" w:rsidRDefault="007D7907" w:rsidP="006E0B73">
      <w:pPr>
        <w:spacing w:after="0" w:line="480" w:lineRule="auto"/>
        <w:jc w:val="center"/>
        <w:rPr>
          <w:rFonts w:cs="Times New Roman"/>
          <w:szCs w:val="24"/>
        </w:rPr>
      </w:pPr>
      <w:r w:rsidRPr="00BE5B7B">
        <w:rPr>
          <w:rFonts w:cs="Times New Roman"/>
          <w:b/>
          <w:bCs/>
          <w:color w:val="1A1A1A"/>
          <w:szCs w:val="24"/>
        </w:rPr>
        <w:t xml:space="preserve">Table </w:t>
      </w:r>
      <w:r w:rsidR="006E0B73">
        <w:rPr>
          <w:rFonts w:cs="Times New Roman"/>
          <w:b/>
          <w:bCs/>
          <w:color w:val="1A1A1A"/>
          <w:szCs w:val="24"/>
        </w:rPr>
        <w:t>1</w:t>
      </w:r>
      <w:r w:rsidRPr="00BE5B7B">
        <w:rPr>
          <w:rFonts w:cs="Times New Roman"/>
          <w:b/>
          <w:bCs/>
          <w:color w:val="1A1A1A"/>
          <w:szCs w:val="24"/>
        </w:rPr>
        <w:t xml:space="preserve">-Means comparison to evaluate the effects of </w:t>
      </w:r>
      <w:r w:rsidR="006E0B73">
        <w:rPr>
          <w:rFonts w:cs="Times New Roman"/>
          <w:b/>
          <w:bCs/>
          <w:color w:val="1A1A1A"/>
          <w:szCs w:val="24"/>
        </w:rPr>
        <w:t>treatments</w:t>
      </w:r>
      <w:r w:rsidRPr="00BE5B7B">
        <w:rPr>
          <w:rFonts w:cs="Times New Roman"/>
          <w:b/>
          <w:bCs/>
          <w:color w:val="1A1A1A"/>
          <w:szCs w:val="24"/>
        </w:rPr>
        <w:t xml:space="preserve"> on soil physical and physicochemical properties</w:t>
      </w:r>
    </w:p>
    <w:tbl>
      <w:tblPr>
        <w:tblStyle w:val="LightShading3"/>
        <w:tblW w:w="5000" w:type="pct"/>
        <w:tblLayout w:type="fixed"/>
        <w:tblLook w:val="04A0" w:firstRow="1" w:lastRow="0" w:firstColumn="1" w:lastColumn="0" w:noHBand="0" w:noVBand="1"/>
      </w:tblPr>
      <w:tblGrid>
        <w:gridCol w:w="1953"/>
        <w:gridCol w:w="2867"/>
        <w:gridCol w:w="2835"/>
        <w:gridCol w:w="2551"/>
        <w:gridCol w:w="2754"/>
      </w:tblGrid>
      <w:tr w:rsidR="00521C94" w:rsidRPr="00BE5B7B" w14:paraId="1DAB406E" w14:textId="0AA2A2E4" w:rsidTr="00521C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dxa"/>
            <w:shd w:val="clear" w:color="auto" w:fill="auto"/>
          </w:tcPr>
          <w:p w14:paraId="017EC70A" w14:textId="77777777" w:rsidR="00521C94" w:rsidRPr="00BE5B7B" w:rsidRDefault="00521C94" w:rsidP="00521C94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2867" w:type="dxa"/>
            <w:shd w:val="clear" w:color="auto" w:fill="auto"/>
          </w:tcPr>
          <w:p w14:paraId="1E56CAED" w14:textId="77777777" w:rsidR="00521C94" w:rsidRPr="00BE5B7B" w:rsidRDefault="00521C94" w:rsidP="00521C9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pH</w:t>
            </w:r>
          </w:p>
        </w:tc>
        <w:tc>
          <w:tcPr>
            <w:tcW w:w="2835" w:type="dxa"/>
            <w:shd w:val="clear" w:color="auto" w:fill="auto"/>
          </w:tcPr>
          <w:p w14:paraId="02B3B36D" w14:textId="77777777" w:rsidR="00521C94" w:rsidRPr="00BE5B7B" w:rsidRDefault="00521C94" w:rsidP="00521C9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EC (</w:t>
            </w:r>
            <w:proofErr w:type="spellStart"/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dS</w:t>
            </w:r>
            <w:proofErr w:type="spellEnd"/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/m)</w:t>
            </w:r>
          </w:p>
        </w:tc>
        <w:tc>
          <w:tcPr>
            <w:tcW w:w="2551" w:type="dxa"/>
            <w:shd w:val="clear" w:color="auto" w:fill="auto"/>
          </w:tcPr>
          <w:p w14:paraId="1DCB5C93" w14:textId="54A2FFA0" w:rsidR="00521C94" w:rsidRPr="00BE5B7B" w:rsidRDefault="00521C94" w:rsidP="00521C9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OC%</w:t>
            </w:r>
          </w:p>
        </w:tc>
        <w:tc>
          <w:tcPr>
            <w:tcW w:w="27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C4FAA25" w14:textId="7332DA97" w:rsidR="00521C94" w:rsidRPr="00BE5B7B" w:rsidRDefault="00521C94" w:rsidP="00521C9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F269AA">
              <w:rPr>
                <w:rFonts w:ascii="Times New Roman" w:hAnsi="Times New Roman" w:cs="Times New Roman"/>
                <w:sz w:val="16"/>
                <w:szCs w:val="16"/>
              </w:rPr>
              <w:t>MWD (mm)</w:t>
            </w:r>
          </w:p>
        </w:tc>
      </w:tr>
      <w:tr w:rsidR="00521C94" w:rsidRPr="00BE5B7B" w14:paraId="29E045DC" w14:textId="373F1274" w:rsidTr="00521C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dxa"/>
            <w:tcBorders>
              <w:bottom w:val="single" w:sz="4" w:space="0" w:color="auto"/>
            </w:tcBorders>
            <w:shd w:val="clear" w:color="auto" w:fill="auto"/>
          </w:tcPr>
          <w:p w14:paraId="4DD38B4F" w14:textId="66342AB9" w:rsidR="00521C94" w:rsidRPr="00BE5B7B" w:rsidRDefault="00521C94" w:rsidP="00521C94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2867" w:type="dxa"/>
            <w:tcBorders>
              <w:bottom w:val="single" w:sz="4" w:space="0" w:color="auto"/>
            </w:tcBorders>
            <w:shd w:val="clear" w:color="auto" w:fill="auto"/>
          </w:tcPr>
          <w:p w14:paraId="285C3696" w14:textId="750380FE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7.58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±0.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74A6E90A" w14:textId="0237F8F1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1.3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±0.2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3A214852" w14:textId="4D60E09D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0.23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±0.08</w:t>
            </w:r>
          </w:p>
        </w:tc>
        <w:tc>
          <w:tcPr>
            <w:tcW w:w="275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0F8D768" w14:textId="77777777" w:rsidR="00521C94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0.78</w:t>
            </w:r>
          </w:p>
          <w:p w14:paraId="09B3AAC9" w14:textId="656C70B1" w:rsidR="00521C94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…</w:t>
            </w:r>
          </w:p>
        </w:tc>
      </w:tr>
      <w:tr w:rsidR="00521C94" w:rsidRPr="00BE5B7B" w14:paraId="311F6DCB" w14:textId="4CAB8ECD" w:rsidTr="00521C94">
        <w:trPr>
          <w:trHeight w:hRule="exact"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E4DB1F" w14:textId="5B11C70E" w:rsidR="00521C94" w:rsidRPr="00BE5B7B" w:rsidRDefault="007A507D" w:rsidP="00521C94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Cyanobacteria</w:t>
            </w: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3334C5" w14:textId="4DD95452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6.98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±0.3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7C3219" w14:textId="7E62C886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1.2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±2.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.0</w:t>
            </w:r>
            <w:r w:rsidRPr="005A0F9D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37B4C9" w14:textId="2D27DC28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0.49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±0.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3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9227A3" w14:textId="0C2C342F" w:rsidR="00521C94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0.83</w:t>
            </w:r>
            <w:r w:rsidRPr="00821F5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ns</w:t>
            </w:r>
          </w:p>
        </w:tc>
      </w:tr>
      <w:tr w:rsidR="00521C94" w:rsidRPr="00BE5B7B" w14:paraId="3C2E436A" w14:textId="3E0777E6" w:rsidTr="00521C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C3D85E" w14:textId="540E5BE5" w:rsidR="00521C94" w:rsidRPr="00BE5B7B" w:rsidRDefault="00521C94" w:rsidP="007A507D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CMC</w:t>
            </w: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C348C5" w14:textId="3212B951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7.78±0.2</w:t>
            </w:r>
            <w:r w:rsidRPr="00CC0771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CB76B2" w14:textId="339B480C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0.8±0.1</w:t>
            </w:r>
            <w:r w:rsidRPr="005A0F9D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DB67EA" w14:textId="42EEFFDB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0.41±0.21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8F8ABF" w14:textId="16DAB403" w:rsidR="00521C94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0.95</w:t>
            </w:r>
            <w:r w:rsidRPr="00821F5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ns</w:t>
            </w:r>
          </w:p>
        </w:tc>
      </w:tr>
      <w:tr w:rsidR="00521C94" w:rsidRPr="00BE5B7B" w14:paraId="41B91CE3" w14:textId="00CA9336" w:rsidTr="00521C94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DD1751" w14:textId="7C5E4D2D" w:rsidR="00521C94" w:rsidRPr="00BE5B7B" w:rsidRDefault="00521C94" w:rsidP="007A507D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CMC+</w:t>
            </w:r>
            <w:r w:rsidR="007A507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7A507D">
              <w:rPr>
                <w:rFonts w:ascii="Times New Roman" w:hAnsi="Times New Roman" w:cs="Times New Roman"/>
                <w:sz w:val="16"/>
                <w:szCs w:val="16"/>
              </w:rPr>
              <w:t>yanobacteria</w:t>
            </w: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4EA121" w14:textId="1D7545F7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7.03±0.5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883306" w14:textId="11116E33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1.4±0.13</w:t>
            </w:r>
            <w:r w:rsidRPr="005A0F9D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BBE126" w14:textId="39D6728D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1.19±0.13</w:t>
            </w:r>
            <w:r w:rsidRPr="005A0F9D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7E3F94" w14:textId="5F388EC3" w:rsidR="00521C94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1.06</w:t>
            </w:r>
            <w:r w:rsidRPr="00821F5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ns</w:t>
            </w:r>
          </w:p>
        </w:tc>
      </w:tr>
      <w:tr w:rsidR="00521C94" w:rsidRPr="00BE5B7B" w14:paraId="4A07A621" w14:textId="6459FD1C" w:rsidTr="00521C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95FF23" w14:textId="48C3B680" w:rsidR="00521C94" w:rsidRPr="00BE5B7B" w:rsidRDefault="00521C94" w:rsidP="007A507D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Gua</w:t>
            </w:r>
            <w:proofErr w:type="spellEnd"/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7B56DA" w14:textId="2A1E405C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7.59±0.4</w:t>
            </w:r>
            <w:r w:rsidRPr="00CC0771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BFA6B7" w14:textId="39CBC643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0.9±0.23</w:t>
            </w:r>
            <w:r w:rsidRPr="005A0F9D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20F945" w14:textId="034EED1C" w:rsidR="00521C94" w:rsidRPr="00BE5B7B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0.45±0.31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501993" w14:textId="17C9A71C" w:rsidR="00521C94" w:rsidRDefault="00521C94" w:rsidP="00521C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  <w:r w:rsidRPr="00821F5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ns</w:t>
            </w:r>
          </w:p>
        </w:tc>
      </w:tr>
      <w:tr w:rsidR="00521C94" w:rsidRPr="00BE5B7B" w14:paraId="4E12475E" w14:textId="7AF206A6" w:rsidTr="00521C94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1A161B90" w14:textId="47455EA8" w:rsidR="00521C94" w:rsidRDefault="00521C94" w:rsidP="007A507D">
            <w:pPr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 w:rsidRPr="00CC0771">
              <w:rPr>
                <w:rFonts w:ascii="Times New Roman" w:hAnsi="Times New Roman" w:cs="Times New Roman"/>
                <w:sz w:val="16"/>
                <w:szCs w:val="16"/>
              </w:rPr>
              <w:t>Gua+C</w:t>
            </w:r>
            <w:r w:rsidR="007A507D">
              <w:rPr>
                <w:rFonts w:ascii="Times New Roman" w:hAnsi="Times New Roman" w:cs="Times New Roman"/>
                <w:sz w:val="16"/>
                <w:szCs w:val="16"/>
              </w:rPr>
              <w:t>yanobacteria</w:t>
            </w:r>
            <w:proofErr w:type="spellEnd"/>
          </w:p>
        </w:tc>
        <w:tc>
          <w:tcPr>
            <w:tcW w:w="286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434570CF" w14:textId="0863B21A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7</w:t>
            </w:r>
            <w:r w:rsidRPr="00CC0771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.01±0.3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A05836C" w14:textId="481699F6" w:rsidR="00521C94" w:rsidRPr="005A0F9D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A0F9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1.3±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0.19</w:t>
            </w:r>
            <w:r w:rsidRPr="00597752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44A020AC" w14:textId="7323C7FD" w:rsidR="00521C94" w:rsidRPr="00BE5B7B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A0F9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1.29±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0.09</w:t>
            </w:r>
            <w:r w:rsidRPr="00155398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F5FE06" w14:textId="2E1C8F9A" w:rsidR="00521C94" w:rsidRPr="005A0F9D" w:rsidRDefault="00521C94" w:rsidP="00521C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  <w:r w:rsidRPr="00821F5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ns</w:t>
            </w:r>
          </w:p>
        </w:tc>
      </w:tr>
      <w:tr w:rsidR="00521C94" w:rsidRPr="00BE5B7B" w14:paraId="3410D9BE" w14:textId="451EFF6D" w:rsidTr="00521C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DC435C" w14:textId="0EA058C7" w:rsidR="00521C94" w:rsidRPr="008A4522" w:rsidRDefault="00521C94" w:rsidP="00521C94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MWD</w:t>
            </w:r>
            <w:r w:rsidRPr="00F46CA5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 xml:space="preserve">Mean weight diameter; </w:t>
            </w:r>
            <w:r w:rsidRPr="008A4522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EC: Electrical conductivity; OC: Organic Carbon</w:t>
            </w:r>
            <w:r w:rsidR="001809EC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; </w:t>
            </w:r>
            <w:r w:rsidR="001809E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CMC: </w:t>
            </w:r>
            <w:proofErr w:type="spellStart"/>
            <w:r w:rsidR="001809EC" w:rsidRP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carboxymethyl</w:t>
            </w:r>
            <w:proofErr w:type="spellEnd"/>
            <w:r w:rsidR="001809EC" w:rsidRP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cellulose</w:t>
            </w:r>
            <w:r w:rsidR="001809E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; GUA: </w:t>
            </w:r>
            <w:proofErr w:type="spellStart"/>
            <w:r w:rsidR="001809E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guargum</w:t>
            </w:r>
            <w:proofErr w:type="spellEnd"/>
          </w:p>
        </w:tc>
        <w:tc>
          <w:tcPr>
            <w:tcW w:w="2754" w:type="dxa"/>
            <w:tcBorders>
              <w:top w:val="nil"/>
              <w:bottom w:val="nil"/>
            </w:tcBorders>
            <w:shd w:val="clear" w:color="auto" w:fill="auto"/>
          </w:tcPr>
          <w:p w14:paraId="5139CADE" w14:textId="171F8695" w:rsidR="00521C94" w:rsidRPr="008A4522" w:rsidRDefault="00521C94" w:rsidP="00521C94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noProof/>
                <w:sz w:val="16"/>
                <w:szCs w:val="16"/>
              </w:rPr>
            </w:pPr>
          </w:p>
        </w:tc>
      </w:tr>
      <w:tr w:rsidR="00521C94" w:rsidRPr="00BE5B7B" w14:paraId="1E5B9544" w14:textId="3128916C" w:rsidTr="00521C94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BC216F" w14:textId="2EE456AF" w:rsidR="00521C94" w:rsidRPr="008A4522" w:rsidRDefault="00521C94" w:rsidP="002723BA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a</w:t>
            </w:r>
            <w:r w:rsidRPr="008A4522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: </w:t>
            </w:r>
            <w:r w:rsidR="002723BA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P</w:t>
            </w:r>
            <w:r w:rsidRPr="008A4522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≤0.05;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b</w:t>
            </w:r>
            <w:r w:rsidRPr="008A4522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: </w:t>
            </w:r>
            <w:r w:rsidR="002723BA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P</w:t>
            </w:r>
            <w:r w:rsidRPr="008A4522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≤0.01; ns: not significantly different at </w:t>
            </w:r>
            <w:r w:rsidR="002723BA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P</w:t>
            </w:r>
            <w:r w:rsidRPr="008A4522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&lt;0.05</w:t>
            </w:r>
          </w:p>
        </w:tc>
        <w:tc>
          <w:tcPr>
            <w:tcW w:w="2754" w:type="dxa"/>
            <w:tcBorders>
              <w:top w:val="nil"/>
              <w:bottom w:val="nil"/>
            </w:tcBorders>
            <w:shd w:val="clear" w:color="auto" w:fill="auto"/>
          </w:tcPr>
          <w:p w14:paraId="7C5FAFDA" w14:textId="387A7A06" w:rsidR="00521C94" w:rsidRDefault="0078074E" w:rsidP="00521C94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8A4522">
              <w:rPr>
                <w:rFonts w:cs="Times New Roman"/>
                <w:noProof/>
                <w:sz w:val="16"/>
                <w:szCs w:val="1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EE333D3" wp14:editId="6810A061">
                      <wp:simplePos x="0" y="0"/>
                      <wp:positionH relativeFrom="column">
                        <wp:posOffset>-738505</wp:posOffset>
                      </wp:positionH>
                      <wp:positionV relativeFrom="paragraph">
                        <wp:posOffset>82233</wp:posOffset>
                      </wp:positionV>
                      <wp:extent cx="2472690" cy="489585"/>
                      <wp:effectExtent l="0" t="0" r="22860" b="24765"/>
                      <wp:wrapNone/>
                      <wp:docPr id="114535625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2690" cy="4895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A7380D" w14:textId="18C77B43" w:rsidR="00521C94" w:rsidRPr="0079071E" w:rsidRDefault="00521C94" w:rsidP="00E8430D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79071E">
                                    <w:rPr>
                                      <w:sz w:val="32"/>
                                      <w:szCs w:val="32"/>
                                    </w:rPr>
                                    <w:t>Table.</w:t>
                                  </w:r>
                                  <w:r>
                                    <w:rPr>
                                      <w:sz w:val="32"/>
                                      <w:szCs w:val="32"/>
                                    </w:rPr>
                                    <w:t>1</w:t>
                                  </w:r>
                                  <w:r w:rsidRPr="0079071E">
                                    <w:rPr>
                                      <w:sz w:val="32"/>
                                      <w:szCs w:val="32"/>
                                    </w:rPr>
                                    <w:t>-Page.</w:t>
                                  </w:r>
                                  <w:r>
                                    <w:rPr>
                                      <w:sz w:val="32"/>
                                      <w:szCs w:val="32"/>
                                    </w:rPr>
                                    <w:t>1</w:t>
                                  </w:r>
                                  <w:r w:rsidR="00A82E9A">
                                    <w:rPr>
                                      <w:sz w:val="32"/>
                                      <w:szCs w:val="32"/>
                                    </w:rPr>
                                    <w:t>6</w:t>
                                  </w:r>
                                  <w:r>
                                    <w:rPr>
                                      <w:sz w:val="32"/>
                                      <w:szCs w:val="32"/>
                                    </w:rPr>
                                    <w:t>-Line.</w:t>
                                  </w:r>
                                  <w:r w:rsidR="00C4489A">
                                    <w:rPr>
                                      <w:sz w:val="32"/>
                                      <w:szCs w:val="32"/>
                                    </w:rPr>
                                    <w:t>3</w:t>
                                  </w:r>
                                  <w:r w:rsidR="00E8430D">
                                    <w:rPr>
                                      <w:sz w:val="32"/>
                                      <w:szCs w:val="32"/>
                                    </w:rPr>
                                    <w:t>59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E333D3" id="Rectangle 1" o:spid="_x0000_s1026" style="position:absolute;margin-left:-58.15pt;margin-top:6.5pt;width:194.7pt;height:38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" fillcolor="white [3201]" strokecolor="black [3200]" strokeweight="1pt">
                      <v:textbox>
                        <w:txbxContent>
                          <w:p w14:paraId="05A7380D" w14:textId="18C77B43" w:rsidR="00521C94" w:rsidRPr="0079071E" w:rsidRDefault="00521C94" w:rsidP="00E8430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9071E">
                              <w:rPr>
                                <w:sz w:val="32"/>
                                <w:szCs w:val="32"/>
                              </w:rPr>
                              <w:t>Table.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1</w:t>
                            </w:r>
                            <w:r w:rsidRPr="0079071E">
                              <w:rPr>
                                <w:sz w:val="32"/>
                                <w:szCs w:val="32"/>
                              </w:rPr>
                              <w:t>-Page.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1</w:t>
                            </w:r>
                            <w:r w:rsidR="00A82E9A">
                              <w:rPr>
                                <w:sz w:val="32"/>
                                <w:szCs w:val="32"/>
                              </w:rPr>
                              <w:t>6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-Line.</w:t>
                            </w:r>
                            <w:r w:rsidR="00C4489A">
                              <w:rPr>
                                <w:sz w:val="32"/>
                                <w:szCs w:val="32"/>
                              </w:rPr>
                              <w:t>3</w:t>
                            </w:r>
                            <w:r w:rsidR="00E8430D">
                              <w:rPr>
                                <w:sz w:val="32"/>
                                <w:szCs w:val="32"/>
                              </w:rPr>
                              <w:t>59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6272778C" w14:textId="67C81D41" w:rsidR="00AE1C83" w:rsidRDefault="00AE1C83" w:rsidP="00512ABF">
      <w:pPr>
        <w:pStyle w:val="NormalWeb"/>
        <w:spacing w:before="0" w:beforeAutospacing="0" w:after="0" w:afterAutospacing="0" w:line="480" w:lineRule="auto"/>
        <w:jc w:val="both"/>
      </w:pPr>
    </w:p>
    <w:p w14:paraId="1C2911D1" w14:textId="24950D90" w:rsidR="00A40BF2" w:rsidRDefault="00A40BF2" w:rsidP="00052259">
      <w:pPr>
        <w:pStyle w:val="NormalWeb"/>
        <w:spacing w:before="0" w:beforeAutospacing="0" w:after="0" w:afterAutospacing="0" w:line="480" w:lineRule="auto"/>
        <w:rPr>
          <w:b/>
          <w:bCs/>
        </w:rPr>
      </w:pPr>
    </w:p>
    <w:p w14:paraId="05361FBD" w14:textId="6E8BCFAB" w:rsidR="008A4522" w:rsidRPr="004C0027" w:rsidRDefault="004C0027" w:rsidP="004C0027">
      <w:pPr>
        <w:spacing w:after="0" w:line="480" w:lineRule="auto"/>
        <w:jc w:val="center"/>
        <w:rPr>
          <w:rFonts w:cs="Times New Roman"/>
          <w:b/>
          <w:bCs/>
          <w:color w:val="1A1A1A"/>
          <w:szCs w:val="24"/>
        </w:rPr>
      </w:pPr>
      <w:r w:rsidRPr="004C0027">
        <w:rPr>
          <w:rFonts w:cs="Times New Roman"/>
          <w:b/>
          <w:bCs/>
          <w:color w:val="1A1A1A"/>
          <w:szCs w:val="24"/>
        </w:rPr>
        <w:t xml:space="preserve">Table 2- </w:t>
      </w:r>
      <w:r>
        <w:rPr>
          <w:rFonts w:cs="Times New Roman"/>
          <w:b/>
          <w:bCs/>
          <w:color w:val="1A1A1A"/>
          <w:szCs w:val="24"/>
        </w:rPr>
        <w:t xml:space="preserve">Means </w:t>
      </w:r>
      <w:proofErr w:type="spellStart"/>
      <w:r>
        <w:rPr>
          <w:rFonts w:cs="Times New Roman"/>
          <w:b/>
          <w:bCs/>
          <w:color w:val="1A1A1A"/>
          <w:szCs w:val="24"/>
        </w:rPr>
        <w:t>comparision</w:t>
      </w:r>
      <w:proofErr w:type="spellEnd"/>
      <w:r>
        <w:rPr>
          <w:rFonts w:cs="Times New Roman"/>
          <w:b/>
          <w:bCs/>
          <w:color w:val="1A1A1A"/>
          <w:szCs w:val="24"/>
        </w:rPr>
        <w:t xml:space="preserve"> to assessment the effect of different treatments on sand altering </w:t>
      </w:r>
      <w:r>
        <w:rPr>
          <w:rFonts w:cs="Times New Roman"/>
          <w:b/>
          <w:bCs/>
          <w:color w:val="1A1A1A"/>
        </w:rPr>
        <w:t>PWP</w:t>
      </w:r>
      <w:r w:rsidRPr="004C0027">
        <w:rPr>
          <w:rFonts w:cs="Times New Roman"/>
          <w:b/>
          <w:bCs/>
          <w:color w:val="1A1A1A"/>
        </w:rPr>
        <w:t xml:space="preserve">, </w:t>
      </w:r>
      <w:r>
        <w:rPr>
          <w:rFonts w:cs="Times New Roman"/>
          <w:b/>
          <w:bCs/>
          <w:color w:val="1A1A1A"/>
        </w:rPr>
        <w:t>AWC</w:t>
      </w:r>
      <w:r w:rsidRPr="004C0027">
        <w:rPr>
          <w:rFonts w:cs="Times New Roman"/>
          <w:b/>
          <w:bCs/>
          <w:color w:val="1A1A1A"/>
        </w:rPr>
        <w:t xml:space="preserve">, </w:t>
      </w:r>
      <w:r>
        <w:rPr>
          <w:rFonts w:cs="Times New Roman"/>
          <w:b/>
          <w:bCs/>
          <w:color w:val="1A1A1A"/>
        </w:rPr>
        <w:t>FC</w:t>
      </w:r>
      <w:r w:rsidRPr="004C0027">
        <w:rPr>
          <w:rFonts w:cs="Times New Roman"/>
          <w:b/>
          <w:bCs/>
          <w:color w:val="1A1A1A"/>
        </w:rPr>
        <w:t xml:space="preserve"> </w:t>
      </w:r>
    </w:p>
    <w:tbl>
      <w:tblPr>
        <w:tblStyle w:val="LightShading1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3283"/>
        <w:gridCol w:w="3456"/>
        <w:gridCol w:w="3341"/>
        <w:gridCol w:w="115"/>
        <w:gridCol w:w="2765"/>
      </w:tblGrid>
      <w:tr w:rsidR="00521C94" w:rsidRPr="00BE5B7B" w14:paraId="010EB223" w14:textId="682BEFBC" w:rsidTr="002723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A9A293" w14:textId="77777777" w:rsidR="00521C94" w:rsidRPr="00BE5B7B" w:rsidRDefault="00521C94" w:rsidP="006D09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34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9CEBF5C" w14:textId="2CAEC54F" w:rsidR="00521C94" w:rsidRPr="00BE5B7B" w:rsidRDefault="00521C94" w:rsidP="001D78E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PWP</w:t>
            </w: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45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902415" w14:textId="77777777" w:rsidR="00521C94" w:rsidRPr="00BE5B7B" w:rsidRDefault="00521C94" w:rsidP="006D093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AWC</w:t>
            </w: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 xml:space="preserve"> (%)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AFE8EF6" w14:textId="7C4C6EBB" w:rsidR="00521C94" w:rsidRPr="00BE5B7B" w:rsidRDefault="00521C94" w:rsidP="006D093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FC</w:t>
            </w:r>
            <w:r w:rsidRPr="00BE5B7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(%)</w:t>
            </w:r>
          </w:p>
        </w:tc>
      </w:tr>
      <w:tr w:rsidR="00521C94" w:rsidRPr="00BE5B7B" w14:paraId="3D58E28C" w14:textId="1B11026A" w:rsidTr="00272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D49F30" w14:textId="77777777" w:rsidR="00521C94" w:rsidRPr="00BE5B7B" w:rsidRDefault="00521C94" w:rsidP="006D09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34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EBD04E" w14:textId="77777777" w:rsidR="00521C94" w:rsidRPr="00BE5B7B" w:rsidRDefault="00521C94" w:rsidP="006D09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±0.03</w:t>
            </w:r>
          </w:p>
        </w:tc>
        <w:tc>
          <w:tcPr>
            <w:tcW w:w="345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A2F379" w14:textId="77777777" w:rsidR="00521C94" w:rsidRPr="00BE5B7B" w:rsidRDefault="00521C94" w:rsidP="006D09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0.9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B9AEB7" w14:textId="50851FDE" w:rsidR="00521C94" w:rsidRPr="00BE5B7B" w:rsidRDefault="00521C94" w:rsidP="008A452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1.81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±4.0</w:t>
            </w:r>
          </w:p>
        </w:tc>
      </w:tr>
      <w:tr w:rsidR="00521C94" w:rsidRPr="00BE5B7B" w14:paraId="4EFEA09F" w14:textId="0283E5D2" w:rsidTr="002723BA">
        <w:trPr>
          <w:trHeight w:hRule="exact"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F7F4C5" w14:textId="5BA80BE6" w:rsidR="00521C94" w:rsidRPr="00BE5B7B" w:rsidRDefault="00521C94" w:rsidP="006D09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1809EC">
              <w:rPr>
                <w:rFonts w:ascii="Times New Roman" w:hAnsi="Times New Roman" w:cs="Times New Roman"/>
                <w:sz w:val="16"/>
                <w:szCs w:val="16"/>
              </w:rPr>
              <w:t>yanobacteria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75F039" w14:textId="77777777" w:rsidR="00521C94" w:rsidRPr="00BE5B7B" w:rsidRDefault="00521C94" w:rsidP="006D09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1.29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±0.1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8D9F90" w14:textId="77777777" w:rsidR="00521C94" w:rsidRPr="00BE5B7B" w:rsidRDefault="00521C94" w:rsidP="006D09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1.67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.5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8C58B9" w14:textId="335C08AC" w:rsidR="00521C94" w:rsidRPr="00BE5B7B" w:rsidRDefault="00521C94" w:rsidP="008A452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2.96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±1.2</w:t>
            </w:r>
            <w:r w:rsidRPr="004642E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521C94" w:rsidRPr="00BE5B7B" w14:paraId="1D0789D8" w14:textId="3F990176" w:rsidTr="00272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4DC97" w14:textId="58DD54E3" w:rsidR="00521C94" w:rsidRPr="00BE5B7B" w:rsidRDefault="00521C94" w:rsidP="001809E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CMC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6F44C0" w14:textId="77777777" w:rsidR="00521C94" w:rsidRPr="00BE5B7B" w:rsidRDefault="00521C94" w:rsidP="006D09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1.12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±0.1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AD66EC" w14:textId="77777777" w:rsidR="00521C94" w:rsidRPr="00BE5B7B" w:rsidRDefault="00521C94" w:rsidP="006D09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1.29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41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41613A" w14:textId="7445CAA4" w:rsidR="00521C94" w:rsidRPr="00BE5B7B" w:rsidRDefault="00521C94" w:rsidP="008A452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2.41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 w:rsidRPr="004642E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521C94" w:rsidRPr="00BE5B7B" w14:paraId="01A78736" w14:textId="203D0EB7" w:rsidTr="002723BA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3FE7F4" w14:textId="49317E5E" w:rsidR="00521C94" w:rsidRPr="00BE5B7B" w:rsidRDefault="00521C94" w:rsidP="001809EC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CMC+C</w:t>
            </w:r>
            <w:r w:rsidR="001809EC">
              <w:rPr>
                <w:rFonts w:ascii="Times New Roman" w:hAnsi="Times New Roman" w:cs="Times New Roman"/>
                <w:sz w:val="16"/>
                <w:szCs w:val="16"/>
              </w:rPr>
              <w:t>yanobacteria</w:t>
            </w:r>
            <w:proofErr w:type="spellEnd"/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B2563B" w14:textId="77777777" w:rsidR="00521C94" w:rsidRPr="00BE5B7B" w:rsidRDefault="00521C94" w:rsidP="006D09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1.62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±0.1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A2E010" w14:textId="77777777" w:rsidR="00521C94" w:rsidRPr="00BE5B7B" w:rsidRDefault="00521C94" w:rsidP="006D09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1.89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32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CD2108" w14:textId="686D767A" w:rsidR="00521C94" w:rsidRPr="00BE5B7B" w:rsidRDefault="00521C94" w:rsidP="008A452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3.51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</w:p>
        </w:tc>
      </w:tr>
      <w:tr w:rsidR="00521C94" w:rsidRPr="00BE5B7B" w14:paraId="22FD528B" w14:textId="43C43CBE" w:rsidTr="00272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FAD75F" w14:textId="425A2F0C" w:rsidR="00521C94" w:rsidRPr="00BE5B7B" w:rsidRDefault="001809EC" w:rsidP="006D09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Gua</w:t>
            </w:r>
            <w:proofErr w:type="spellEnd"/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250632" w14:textId="77777777" w:rsidR="00521C94" w:rsidRPr="00BE5B7B" w:rsidRDefault="00521C94" w:rsidP="006D09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1.21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±0.1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6B715C" w14:textId="1642FBD9" w:rsidR="00521C94" w:rsidRPr="00BE5B7B" w:rsidRDefault="00521C94" w:rsidP="00197AB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1.43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24</w:t>
            </w:r>
            <w:r w:rsidR="00197ABB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261BD9" w14:textId="6741C2DF" w:rsidR="00521C94" w:rsidRPr="00BE5B7B" w:rsidRDefault="00521C94" w:rsidP="008A452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2.64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0.33</w:t>
            </w:r>
            <w:r w:rsidRPr="004642E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521C94" w:rsidRPr="00BE5B7B" w14:paraId="41825CDA" w14:textId="762605A9" w:rsidTr="002723BA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545976" w14:textId="278EB867" w:rsidR="00521C94" w:rsidRDefault="001809EC" w:rsidP="006D0932">
            <w:pPr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Gua+</w:t>
            </w:r>
            <w:r w:rsidR="00521C94" w:rsidRPr="00CC0771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yanobacteria</w:t>
            </w:r>
            <w:proofErr w:type="spellEnd"/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F90233" w14:textId="77777777" w:rsidR="00521C94" w:rsidRPr="00BE5B7B" w:rsidRDefault="00521C94" w:rsidP="006D09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D10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1.19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D61B97" w14:textId="77777777" w:rsidR="00521C94" w:rsidRPr="00BE5B7B" w:rsidRDefault="00521C94" w:rsidP="006D09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BD104E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1.53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0</w:t>
            </w:r>
            <w:r w:rsidRPr="00BE5B7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275ED1" w14:textId="54AE4F0F" w:rsidR="00521C94" w:rsidRPr="00BE5B7B" w:rsidRDefault="00521C94" w:rsidP="008A452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4642E8">
              <w:rPr>
                <w:rFonts w:ascii="Times New Roman" w:hAnsi="Times New Roman" w:cs="Times New Roman"/>
                <w:sz w:val="16"/>
                <w:szCs w:val="16"/>
              </w:rPr>
              <w:t>2.72</w:t>
            </w:r>
            <w:r w:rsidRPr="00BE5B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0.42</w:t>
            </w:r>
            <w:r w:rsidRPr="004642E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2723BA" w:rsidRPr="00BE5B7B" w14:paraId="30D23CD5" w14:textId="35C7F78A" w:rsidTr="00FA6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0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DD5355C" w14:textId="42A6A599" w:rsidR="002723BA" w:rsidRPr="00F46CA5" w:rsidRDefault="002723BA" w:rsidP="006D093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PWP: Permanent wilting point; FC: Field capacity; AWC: A</w:t>
            </w:r>
            <w:r w:rsidRPr="00F46CA5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>vailable water capacity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  <w:t xml:space="preserve">;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CMC: </w:t>
            </w:r>
            <w:proofErr w:type="spellStart"/>
            <w:r w:rsidRP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carboxymethyl</w:t>
            </w:r>
            <w:proofErr w:type="spellEnd"/>
            <w:r w:rsidRP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cellulose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; GUA: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guargum</w:t>
            </w:r>
            <w:proofErr w:type="spellEnd"/>
          </w:p>
        </w:tc>
      </w:tr>
      <w:tr w:rsidR="00521C94" w:rsidRPr="00BE5B7B" w14:paraId="3964D0D3" w14:textId="16332BB5" w:rsidTr="002723BA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3C2507" w14:textId="7D1E3763" w:rsidR="00521C94" w:rsidRPr="00F46CA5" w:rsidRDefault="00521C94" w:rsidP="002723BA">
            <w:pPr>
              <w:spacing w:line="480" w:lineRule="auto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B7FC8">
              <w:rPr>
                <w:rFonts w:ascii="Cambria" w:hAnsi="Cambria" w:cs="Times New Roman"/>
                <w:b w:val="0"/>
                <w:bCs w:val="0"/>
                <w:sz w:val="16"/>
                <w:szCs w:val="16"/>
              </w:rPr>
              <w:t xml:space="preserve">*: </w:t>
            </w:r>
            <w:r w:rsidR="002723BA">
              <w:rPr>
                <w:rFonts w:ascii="Cambria" w:hAnsi="Cambria" w:cs="Times New Roman"/>
                <w:b w:val="0"/>
                <w:bCs w:val="0"/>
                <w:i/>
                <w:iCs/>
                <w:sz w:val="16"/>
                <w:szCs w:val="16"/>
              </w:rPr>
              <w:t>P</w:t>
            </w:r>
            <w:r w:rsidRPr="003B7FC8">
              <w:rPr>
                <w:rFonts w:ascii="Times New Roman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≤</w:t>
            </w:r>
            <w:r w:rsidRPr="003B7FC8">
              <w:rPr>
                <w:rFonts w:ascii="Cambria" w:hAnsi="Cambria" w:cs="Times New Roman"/>
                <w:b w:val="0"/>
                <w:bCs w:val="0"/>
                <w:sz w:val="16"/>
                <w:szCs w:val="16"/>
              </w:rPr>
              <w:t xml:space="preserve">0.05; **: </w:t>
            </w:r>
            <w:r w:rsidR="002723BA">
              <w:rPr>
                <w:rFonts w:ascii="Cambria" w:hAnsi="Cambria" w:cs="Times New Roman"/>
                <w:b w:val="0"/>
                <w:bCs w:val="0"/>
                <w:i/>
                <w:iCs/>
                <w:sz w:val="16"/>
                <w:szCs w:val="16"/>
              </w:rPr>
              <w:t>P</w:t>
            </w:r>
            <w:r w:rsidRPr="003B7FC8">
              <w:rPr>
                <w:rFonts w:ascii="Times New Roman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≤</w:t>
            </w:r>
            <w:r w:rsidRPr="003B7FC8">
              <w:rPr>
                <w:rFonts w:ascii="Cambria" w:hAnsi="Cambria" w:cs="Times New Roman"/>
                <w:b w:val="0"/>
                <w:bCs w:val="0"/>
                <w:sz w:val="16"/>
                <w:szCs w:val="16"/>
              </w:rPr>
              <w:t xml:space="preserve">0.01; ns: not significantly different at </w:t>
            </w:r>
            <w:r w:rsidR="002723BA">
              <w:rPr>
                <w:rFonts w:ascii="Cambria" w:hAnsi="Cambria" w:cs="Times New Roman"/>
                <w:b w:val="0"/>
                <w:bCs w:val="0"/>
                <w:i/>
                <w:iCs/>
                <w:sz w:val="16"/>
                <w:szCs w:val="16"/>
              </w:rPr>
              <w:t>P</w:t>
            </w:r>
            <w:r w:rsidRPr="003B7FC8">
              <w:rPr>
                <w:rFonts w:ascii="Times New Roman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&lt;</w:t>
            </w:r>
            <w:r w:rsidRPr="003B7FC8">
              <w:rPr>
                <w:rFonts w:ascii="Cambria" w:hAnsi="Cambria" w:cs="Times New Roman"/>
                <w:b w:val="0"/>
                <w:bCs w:val="0"/>
                <w:sz w:val="16"/>
                <w:szCs w:val="16"/>
              </w:rPr>
              <w:t>0.05</w:t>
            </w:r>
          </w:p>
        </w:tc>
        <w:tc>
          <w:tcPr>
            <w:tcW w:w="2880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658325" w14:textId="77777777" w:rsidR="00521C94" w:rsidRPr="00F46CA5" w:rsidRDefault="00521C94" w:rsidP="0005225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</w:p>
        </w:tc>
      </w:tr>
    </w:tbl>
    <w:p w14:paraId="51DD7129" w14:textId="781A2994" w:rsidR="00A40BF2" w:rsidRDefault="008A4522" w:rsidP="00942CF9">
      <w:pPr>
        <w:pStyle w:val="NormalWeb"/>
        <w:spacing w:before="0" w:beforeAutospacing="0" w:after="0" w:afterAutospacing="0" w:line="480" w:lineRule="auto"/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BA0914" wp14:editId="2C09EA60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2472690" cy="489585"/>
                <wp:effectExtent l="0" t="0" r="22860" b="247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2690" cy="4895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4E15B7" w14:textId="5280D8DF" w:rsidR="008A4522" w:rsidRPr="0079071E" w:rsidRDefault="008A4522" w:rsidP="00E8430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9071E">
                              <w:rPr>
                                <w:sz w:val="32"/>
                                <w:szCs w:val="32"/>
                              </w:rPr>
                              <w:t>Table.</w:t>
                            </w:r>
                            <w:r w:rsidR="004C0027">
                              <w:rPr>
                                <w:sz w:val="32"/>
                                <w:szCs w:val="32"/>
                              </w:rPr>
                              <w:t>2</w:t>
                            </w:r>
                            <w:r w:rsidRPr="0079071E">
                              <w:rPr>
                                <w:sz w:val="32"/>
                                <w:szCs w:val="32"/>
                              </w:rPr>
                              <w:t>-Page.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1</w:t>
                            </w:r>
                            <w:r w:rsidR="00A82E9A">
                              <w:rPr>
                                <w:sz w:val="32"/>
                                <w:szCs w:val="32"/>
                              </w:rPr>
                              <w:t>6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-Line.</w:t>
                            </w:r>
                            <w:r w:rsidR="004C0027">
                              <w:rPr>
                                <w:sz w:val="32"/>
                                <w:szCs w:val="32"/>
                              </w:rPr>
                              <w:t>3</w:t>
                            </w:r>
                            <w:r w:rsidR="00A82E9A">
                              <w:rPr>
                                <w:sz w:val="32"/>
                                <w:szCs w:val="32"/>
                              </w:rPr>
                              <w:t>7</w:t>
                            </w:r>
                            <w:r w:rsidR="00E8430D">
                              <w:rPr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BA0914" id="_x0000_s1027" style="position:absolute;left:0;text-align:left;margin-left:143.5pt;margin-top:.45pt;width:194.7pt;height:38.55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" fillcolor="white [3201]" strokecolor="black [3200]" strokeweight="1pt">
                <v:textbox>
                  <w:txbxContent>
                    <w:p w14:paraId="154E15B7" w14:textId="5280D8DF" w:rsidR="008A4522" w:rsidRPr="0079071E" w:rsidRDefault="008A4522" w:rsidP="00E8430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79071E">
                        <w:rPr>
                          <w:sz w:val="32"/>
                          <w:szCs w:val="32"/>
                        </w:rPr>
                        <w:t>Table.</w:t>
                      </w:r>
                      <w:r w:rsidR="004C0027">
                        <w:rPr>
                          <w:sz w:val="32"/>
                          <w:szCs w:val="32"/>
                        </w:rPr>
                        <w:t>2</w:t>
                      </w:r>
                      <w:r w:rsidRPr="0079071E">
                        <w:rPr>
                          <w:sz w:val="32"/>
                          <w:szCs w:val="32"/>
                        </w:rPr>
                        <w:t>-Page.</w:t>
                      </w:r>
                      <w:r>
                        <w:rPr>
                          <w:sz w:val="32"/>
                          <w:szCs w:val="32"/>
                        </w:rPr>
                        <w:t>1</w:t>
                      </w:r>
                      <w:r w:rsidR="00A82E9A">
                        <w:rPr>
                          <w:sz w:val="32"/>
                          <w:szCs w:val="32"/>
                        </w:rPr>
                        <w:t>6</w:t>
                      </w:r>
                      <w:r>
                        <w:rPr>
                          <w:sz w:val="32"/>
                          <w:szCs w:val="32"/>
                        </w:rPr>
                        <w:t>-Line.</w:t>
                      </w:r>
                      <w:r w:rsidR="004C0027">
                        <w:rPr>
                          <w:sz w:val="32"/>
                          <w:szCs w:val="32"/>
                        </w:rPr>
                        <w:t>3</w:t>
                      </w:r>
                      <w:r w:rsidR="00A82E9A">
                        <w:rPr>
                          <w:sz w:val="32"/>
                          <w:szCs w:val="32"/>
                        </w:rPr>
                        <w:t>7</w:t>
                      </w:r>
                      <w:r w:rsidR="00E8430D">
                        <w:rPr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A3AA761" w14:textId="5734071C" w:rsidR="006E0B73" w:rsidRDefault="006E0B73" w:rsidP="00942CF9">
      <w:pPr>
        <w:pStyle w:val="NormalWeb"/>
        <w:spacing w:before="0" w:beforeAutospacing="0" w:after="0" w:afterAutospacing="0" w:line="480" w:lineRule="auto"/>
        <w:jc w:val="center"/>
        <w:rPr>
          <w:b/>
          <w:bCs/>
        </w:rPr>
      </w:pPr>
    </w:p>
    <w:p w14:paraId="020192F8" w14:textId="22484A9D" w:rsidR="006E0B73" w:rsidRDefault="006E0B73" w:rsidP="00942CF9">
      <w:pPr>
        <w:pStyle w:val="NormalWeb"/>
        <w:spacing w:before="0" w:beforeAutospacing="0" w:after="0" w:afterAutospacing="0" w:line="480" w:lineRule="auto"/>
        <w:jc w:val="center"/>
        <w:rPr>
          <w:b/>
          <w:bCs/>
        </w:rPr>
      </w:pPr>
    </w:p>
    <w:p w14:paraId="0EA840DE" w14:textId="0142669C" w:rsidR="00BC1A89" w:rsidRDefault="00BC1A89" w:rsidP="004C0027">
      <w:pPr>
        <w:spacing w:after="0" w:line="480" w:lineRule="auto"/>
        <w:jc w:val="center"/>
        <w:rPr>
          <w:rFonts w:cs="Times New Roman"/>
          <w:b/>
          <w:bCs/>
          <w:color w:val="1A1A1A"/>
          <w:szCs w:val="24"/>
        </w:rPr>
      </w:pPr>
    </w:p>
    <w:p w14:paraId="4E4FFE20" w14:textId="2DF89FDC" w:rsidR="006E0B73" w:rsidRPr="00BE5B7B" w:rsidRDefault="006E0B73" w:rsidP="004C0027">
      <w:pPr>
        <w:spacing w:after="0" w:line="480" w:lineRule="auto"/>
        <w:jc w:val="center"/>
        <w:rPr>
          <w:rFonts w:cs="Times New Roman"/>
          <w:szCs w:val="24"/>
        </w:rPr>
      </w:pPr>
      <w:r w:rsidRPr="00BE5B7B">
        <w:rPr>
          <w:rFonts w:cs="Times New Roman"/>
          <w:b/>
          <w:bCs/>
          <w:color w:val="1A1A1A"/>
          <w:szCs w:val="24"/>
        </w:rPr>
        <w:t xml:space="preserve">Table </w:t>
      </w:r>
      <w:r w:rsidR="004C0027">
        <w:rPr>
          <w:rFonts w:cs="Times New Roman"/>
          <w:b/>
          <w:bCs/>
          <w:color w:val="1A1A1A"/>
          <w:szCs w:val="24"/>
        </w:rPr>
        <w:t>3</w:t>
      </w:r>
      <w:r w:rsidRPr="00BE5B7B">
        <w:rPr>
          <w:rFonts w:cs="Times New Roman"/>
          <w:b/>
          <w:bCs/>
          <w:color w:val="1A1A1A"/>
          <w:szCs w:val="24"/>
        </w:rPr>
        <w:t xml:space="preserve">-Means comparison to evaluate the effects of </w:t>
      </w:r>
      <w:r>
        <w:rPr>
          <w:rFonts w:cs="Times New Roman"/>
          <w:b/>
          <w:bCs/>
          <w:color w:val="1A1A1A"/>
          <w:szCs w:val="24"/>
        </w:rPr>
        <w:t>treatments</w:t>
      </w:r>
      <w:r w:rsidRPr="00BE5B7B">
        <w:rPr>
          <w:rFonts w:cs="Times New Roman"/>
          <w:b/>
          <w:bCs/>
          <w:color w:val="1A1A1A"/>
          <w:szCs w:val="24"/>
        </w:rPr>
        <w:t xml:space="preserve"> on soil chemical properties</w:t>
      </w:r>
    </w:p>
    <w:tbl>
      <w:tblPr>
        <w:tblStyle w:val="LightShading3"/>
        <w:tblW w:w="15210" w:type="dxa"/>
        <w:jc w:val="center"/>
        <w:tblLayout w:type="fixed"/>
        <w:tblLook w:val="04A0" w:firstRow="1" w:lastRow="0" w:firstColumn="1" w:lastColumn="0" w:noHBand="0" w:noVBand="1"/>
      </w:tblPr>
      <w:tblGrid>
        <w:gridCol w:w="1132"/>
        <w:gridCol w:w="850"/>
        <w:gridCol w:w="993"/>
        <w:gridCol w:w="992"/>
        <w:gridCol w:w="992"/>
        <w:gridCol w:w="992"/>
        <w:gridCol w:w="851"/>
        <w:gridCol w:w="992"/>
        <w:gridCol w:w="936"/>
        <w:gridCol w:w="1080"/>
        <w:gridCol w:w="900"/>
        <w:gridCol w:w="900"/>
        <w:gridCol w:w="990"/>
        <w:gridCol w:w="900"/>
        <w:gridCol w:w="810"/>
        <w:gridCol w:w="900"/>
      </w:tblGrid>
      <w:tr w:rsidR="003A2B2E" w14:paraId="0B8AD4C6" w14:textId="50B321B6" w:rsidTr="003A2B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shd w:val="clear" w:color="auto" w:fill="auto"/>
          </w:tcPr>
          <w:p w14:paraId="501A5711" w14:textId="37A88BA9" w:rsidR="00756D3B" w:rsidRPr="000A0551" w:rsidRDefault="00756D3B" w:rsidP="007303D4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Treatment</w:t>
            </w:r>
          </w:p>
        </w:tc>
        <w:tc>
          <w:tcPr>
            <w:tcW w:w="850" w:type="dxa"/>
            <w:shd w:val="clear" w:color="auto" w:fill="auto"/>
          </w:tcPr>
          <w:p w14:paraId="5B9AE7CF" w14:textId="77777777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  <w:p w14:paraId="12AF64BF" w14:textId="57E3DCCF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(%)</w:t>
            </w:r>
          </w:p>
        </w:tc>
        <w:tc>
          <w:tcPr>
            <w:tcW w:w="993" w:type="dxa"/>
            <w:shd w:val="clear" w:color="auto" w:fill="auto"/>
          </w:tcPr>
          <w:p w14:paraId="6FE8FAA1" w14:textId="77777777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vertAlign w:val="subscript"/>
              </w:rPr>
            </w:pPr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Al</w:t>
            </w:r>
            <w:r w:rsidRPr="0016019A">
              <w:rPr>
                <w:rFonts w:ascii="Times New Roman" w:hAnsi="Times New Roman" w:cs="Times New Roman"/>
                <w:sz w:val="14"/>
                <w:szCs w:val="14"/>
                <w:vertAlign w:val="subscript"/>
              </w:rPr>
              <w:t>2</w:t>
            </w:r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O</w:t>
            </w:r>
            <w:r w:rsidRPr="0016019A">
              <w:rPr>
                <w:rFonts w:ascii="Times New Roman" w:hAnsi="Times New Roman" w:cs="Times New Roman"/>
                <w:sz w:val="14"/>
                <w:szCs w:val="1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  <w:vertAlign w:val="subscript"/>
              </w:rPr>
              <w:t xml:space="preserve"> </w:t>
            </w:r>
          </w:p>
          <w:p w14:paraId="6DB8B6D2" w14:textId="3F6A6672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(%)</w:t>
            </w:r>
          </w:p>
        </w:tc>
        <w:tc>
          <w:tcPr>
            <w:tcW w:w="992" w:type="dxa"/>
            <w:shd w:val="clear" w:color="auto" w:fill="auto"/>
          </w:tcPr>
          <w:p w14:paraId="6EBACC7F" w14:textId="77777777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BaO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14:paraId="624A8269" w14:textId="468EC8D1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(%)</w:t>
            </w:r>
          </w:p>
        </w:tc>
        <w:tc>
          <w:tcPr>
            <w:tcW w:w="992" w:type="dxa"/>
            <w:shd w:val="clear" w:color="auto" w:fill="auto"/>
          </w:tcPr>
          <w:p w14:paraId="6B508DB2" w14:textId="77777777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CaO</w:t>
            </w:r>
            <w:proofErr w:type="spellEnd"/>
          </w:p>
          <w:p w14:paraId="5F79D42E" w14:textId="10D8E186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16019A">
              <w:rPr>
                <w:rFonts w:ascii="Times New Roman" w:hAnsi="Times New Roman" w:cs="Times New Roman"/>
                <w:sz w:val="14"/>
                <w:szCs w:val="14"/>
              </w:rPr>
              <w:t>(%)</w:t>
            </w:r>
          </w:p>
        </w:tc>
        <w:tc>
          <w:tcPr>
            <w:tcW w:w="992" w:type="dxa"/>
            <w:shd w:val="clear" w:color="auto" w:fill="auto"/>
          </w:tcPr>
          <w:p w14:paraId="2A5B6FB3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Fe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2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O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3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 xml:space="preserve"> </w:t>
            </w:r>
          </w:p>
          <w:p w14:paraId="5FCDC0FA" w14:textId="5F71C33A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851" w:type="dxa"/>
            <w:shd w:val="clear" w:color="auto" w:fill="auto"/>
          </w:tcPr>
          <w:p w14:paraId="4061FC1C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K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2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 xml:space="preserve">O </w:t>
            </w:r>
          </w:p>
          <w:p w14:paraId="73710F9C" w14:textId="515EE41D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992" w:type="dxa"/>
            <w:shd w:val="clear" w:color="auto" w:fill="auto"/>
          </w:tcPr>
          <w:p w14:paraId="78951A5A" w14:textId="77777777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proofErr w:type="spellStart"/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MgO</w:t>
            </w:r>
            <w:proofErr w:type="spellEnd"/>
          </w:p>
          <w:p w14:paraId="5370B6E0" w14:textId="66D0F00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936" w:type="dxa"/>
            <w:shd w:val="clear" w:color="auto" w:fill="auto"/>
          </w:tcPr>
          <w:p w14:paraId="28C83FD2" w14:textId="77777777" w:rsidR="00756D3B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</w:pPr>
            <w:r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MnO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 xml:space="preserve">2 </w:t>
            </w:r>
          </w:p>
          <w:p w14:paraId="26249C19" w14:textId="6F5847D2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1080" w:type="dxa"/>
            <w:shd w:val="clear" w:color="auto" w:fill="auto"/>
          </w:tcPr>
          <w:p w14:paraId="528950A8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Na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2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 xml:space="preserve">O </w:t>
            </w:r>
          </w:p>
          <w:p w14:paraId="6585340F" w14:textId="22592FBE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900" w:type="dxa"/>
            <w:shd w:val="clear" w:color="auto" w:fill="auto"/>
          </w:tcPr>
          <w:p w14:paraId="763B37AE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P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2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O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5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 xml:space="preserve"> </w:t>
            </w:r>
          </w:p>
          <w:p w14:paraId="422B2081" w14:textId="7CF5A155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900" w:type="dxa"/>
            <w:shd w:val="clear" w:color="auto" w:fill="auto"/>
          </w:tcPr>
          <w:p w14:paraId="5A174BCE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SO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3</w:t>
            </w:r>
          </w:p>
          <w:p w14:paraId="485128C8" w14:textId="58D40D83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990" w:type="dxa"/>
            <w:shd w:val="clear" w:color="auto" w:fill="auto"/>
          </w:tcPr>
          <w:p w14:paraId="5DA4FB20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proofErr w:type="spellStart"/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SrO</w:t>
            </w:r>
            <w:proofErr w:type="spellEnd"/>
          </w:p>
          <w:p w14:paraId="74EB00AE" w14:textId="4AC40948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900" w:type="dxa"/>
            <w:shd w:val="clear" w:color="auto" w:fill="auto"/>
          </w:tcPr>
          <w:p w14:paraId="1CBDD1A7" w14:textId="65805641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TiO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>2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 xml:space="preserve"> </w:t>
            </w:r>
          </w:p>
          <w:p w14:paraId="07934D11" w14:textId="2C24D9A1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810" w:type="dxa"/>
            <w:shd w:val="clear" w:color="auto" w:fill="auto"/>
          </w:tcPr>
          <w:p w14:paraId="68559E86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proofErr w:type="spellStart"/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ZnO</w:t>
            </w:r>
            <w:proofErr w:type="spellEnd"/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 xml:space="preserve"> </w:t>
            </w:r>
          </w:p>
          <w:p w14:paraId="0A5E1CC5" w14:textId="37202C70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  <w:tc>
          <w:tcPr>
            <w:tcW w:w="900" w:type="dxa"/>
            <w:shd w:val="clear" w:color="auto" w:fill="auto"/>
          </w:tcPr>
          <w:p w14:paraId="40F7CC3D" w14:textId="77777777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SiO</w:t>
            </w: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  <w:vertAlign w:val="subscript"/>
              </w:rPr>
              <w:t xml:space="preserve">2 </w:t>
            </w:r>
          </w:p>
          <w:p w14:paraId="032118D7" w14:textId="60D0AFDE" w:rsidR="00756D3B" w:rsidRPr="00AF4132" w:rsidRDefault="00756D3B" w:rsidP="007303D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</w:pPr>
            <w:r w:rsidRPr="00AF4132">
              <w:rPr>
                <w:rFonts w:ascii="Times New Rom B" w:hAnsi="Times New Rom B" w:cs="Times New Roman"/>
                <w:b w:val="0"/>
                <w:bCs w:val="0"/>
                <w:sz w:val="14"/>
                <w:szCs w:val="14"/>
              </w:rPr>
              <w:t>(%)</w:t>
            </w:r>
          </w:p>
        </w:tc>
      </w:tr>
      <w:tr w:rsidR="003A2B2E" w:rsidRPr="00BD2C4A" w14:paraId="1BE70B97" w14:textId="27C29BCA" w:rsidTr="003A2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145837" w14:textId="4C027770" w:rsidR="00756D3B" w:rsidRPr="000A0551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 xml:space="preserve">Control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117696" w14:textId="2829BBAE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0.02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.0.0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FF3D5A" w14:textId="59BFC335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11.24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E1458A" w14:textId="71824AEA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0.05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35A08B" w14:textId="51EE14AB" w:rsidR="00756D3B" w:rsidRPr="004E0A57" w:rsidRDefault="00756D3B" w:rsidP="00A17C5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14.5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5CB889" w14:textId="7E918A4D" w:rsidR="00756D3B" w:rsidRPr="004E0A57" w:rsidRDefault="00756D3B" w:rsidP="00281EE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4.6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20108C" w14:textId="15CB1715" w:rsidR="00756D3B" w:rsidRPr="004E0A57" w:rsidRDefault="00756D3B" w:rsidP="00B76AB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1.54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1.0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27AE36" w14:textId="6428B621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5.42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0.2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534847" w14:textId="183B2433" w:rsidR="00756D3B" w:rsidRPr="004E0A57" w:rsidRDefault="00B3232B" w:rsidP="0025264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0.12</w:t>
            </w:r>
            <w:r w:rsidR="007173B8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173B8">
              <w:rPr>
                <w:rFonts w:cs="Times New Roman"/>
                <w:sz w:val="14"/>
                <w:szCs w:val="14"/>
              </w:rPr>
              <w:t>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088C9C" w14:textId="6BE9208A" w:rsidR="00756D3B" w:rsidRPr="003A2B2E" w:rsidRDefault="00252643" w:rsidP="005300A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2.</w:t>
            </w:r>
            <w:r w:rsidR="005300A4" w:rsidRPr="003A2B2E">
              <w:rPr>
                <w:rFonts w:cs="Times New Roman"/>
                <w:sz w:val="14"/>
                <w:szCs w:val="14"/>
              </w:rPr>
              <w:t>8</w:t>
            </w:r>
            <w:r w:rsidRPr="003A2B2E">
              <w:rPr>
                <w:rFonts w:cs="Calibri"/>
                <w:sz w:val="14"/>
                <w:szCs w:val="14"/>
              </w:rPr>
              <w:t>±</w:t>
            </w:r>
            <w:r w:rsidR="002A154B" w:rsidRPr="003A2B2E">
              <w:rPr>
                <w:rFonts w:cs="Calibri"/>
                <w:sz w:val="14"/>
                <w:szCs w:val="14"/>
              </w:rPr>
              <w:t>0.23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06F4B7" w14:textId="4DCCDFF0" w:rsidR="00756D3B" w:rsidRPr="003A2B2E" w:rsidRDefault="002A154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0.14</w:t>
            </w:r>
            <w:r w:rsidR="00AB1C3F" w:rsidRPr="003A2B2E">
              <w:rPr>
                <w:rFonts w:cs="Calibri"/>
                <w:sz w:val="14"/>
                <w:szCs w:val="14"/>
              </w:rPr>
              <w:t>±0.02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1D14A8" w14:textId="183196EF" w:rsidR="00756D3B" w:rsidRPr="004E0A57" w:rsidRDefault="00AB1C3F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4.25</w:t>
            </w:r>
            <w:r>
              <w:rPr>
                <w:rFonts w:cs="Calibri"/>
                <w:sz w:val="14"/>
                <w:szCs w:val="14"/>
              </w:rPr>
              <w:t>±0.21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FD50B5" w14:textId="0DF30DDC" w:rsidR="00756D3B" w:rsidRPr="004E0A57" w:rsidRDefault="0079318A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0.07</w:t>
            </w:r>
            <w:r w:rsidR="000E5800">
              <w:rPr>
                <w:rFonts w:cs="Calibri"/>
                <w:sz w:val="14"/>
                <w:szCs w:val="14"/>
              </w:rPr>
              <w:t>±0.02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6A3ABE" w14:textId="548226B0" w:rsidR="00756D3B" w:rsidRPr="004E0A57" w:rsidRDefault="00EF21B7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0.5</w:t>
            </w:r>
            <w:r w:rsidR="008B501E" w:rsidRPr="00EF21B7">
              <w:rPr>
                <w:rFonts w:cs="Times New Roman"/>
                <w:sz w:val="14"/>
                <w:szCs w:val="14"/>
                <w:rtl/>
              </w:rPr>
              <w:t>±</w:t>
            </w:r>
            <w:r w:rsidR="008B501E" w:rsidRPr="00EF21B7">
              <w:rPr>
                <w:rFonts w:cs="Times New Roman"/>
                <w:sz w:val="14"/>
                <w:szCs w:val="14"/>
              </w:rPr>
              <w:t>0.</w:t>
            </w:r>
            <w:r w:rsidR="008B501E">
              <w:rPr>
                <w:rFonts w:cs="Calibri"/>
                <w:sz w:val="14"/>
                <w:szCs w:val="14"/>
              </w:rPr>
              <w:t>0.28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95EFB5" w14:textId="4FAB2595" w:rsidR="00756D3B" w:rsidRPr="004E0A57" w:rsidRDefault="000E5800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0.01</w:t>
            </w:r>
            <w:r>
              <w:rPr>
                <w:rFonts w:cs="Calibri"/>
                <w:sz w:val="14"/>
                <w:szCs w:val="14"/>
              </w:rPr>
              <w:t>±0.0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DF6A40" w14:textId="5CDE2217" w:rsidR="00756D3B" w:rsidRPr="004E0A57" w:rsidRDefault="008B501E" w:rsidP="000351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45.03</w:t>
            </w:r>
            <w:r w:rsidR="000351E8">
              <w:rPr>
                <w:rFonts w:cs="Calibri"/>
                <w:sz w:val="14"/>
                <w:szCs w:val="14"/>
              </w:rPr>
              <w:t>±2.4</w:t>
            </w:r>
          </w:p>
        </w:tc>
      </w:tr>
      <w:tr w:rsidR="003A2B2E" w:rsidRPr="00BD2C4A" w14:paraId="5C202359" w14:textId="68FC103C" w:rsidTr="003A2B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A5E99F" w14:textId="3AFA1F86" w:rsidR="00756D3B" w:rsidRPr="000A0551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C</w:t>
            </w:r>
            <w:r w:rsidR="006662C2">
              <w:rPr>
                <w:rFonts w:ascii="Times New Roman" w:hAnsi="Times New Roman" w:cs="Times New Roman"/>
                <w:sz w:val="14"/>
                <w:szCs w:val="14"/>
              </w:rPr>
              <w:t>yanobacteria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B4641E" w14:textId="41C61580" w:rsidR="00756D3B" w:rsidRPr="004E0A57" w:rsidRDefault="00756D3B" w:rsidP="00851E0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0.05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</w:t>
            </w:r>
            <w:r w:rsidR="00851E00">
              <w:rPr>
                <w:rFonts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719894" w14:textId="0F87C002" w:rsidR="00756D3B" w:rsidRPr="004E0A57" w:rsidRDefault="00756D3B" w:rsidP="0025264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5.15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0.31</w:t>
            </w:r>
            <w:r w:rsidR="00252643">
              <w:rPr>
                <w:rFonts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F7631E" w14:textId="0754F6A0" w:rsidR="00756D3B" w:rsidRPr="004E0A57" w:rsidRDefault="00756D3B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0.09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0.03</w:t>
            </w:r>
            <w:r w:rsidR="006E3EB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A271AD" w14:textId="09A2A252" w:rsidR="00756D3B" w:rsidRPr="004E0A57" w:rsidRDefault="00756D3B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0.16</w:t>
            </w:r>
            <w:r w:rsidRPr="00A17C54">
              <w:rPr>
                <w:rFonts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EFFCBF" w14:textId="79E6EC78" w:rsidR="00756D3B" w:rsidRPr="004E0A57" w:rsidRDefault="00756D3B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4.43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0.15</w:t>
            </w:r>
            <w:r w:rsidRPr="004442E0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C011D0" w14:textId="227AAC8B" w:rsidR="00756D3B" w:rsidRPr="004E0A57" w:rsidRDefault="00756D3B" w:rsidP="00B76AB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1.2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0.09</w:t>
            </w:r>
            <w:r w:rsidRPr="00B76AB9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783E17" w14:textId="7B4AB942" w:rsidR="00756D3B" w:rsidRPr="004E0A57" w:rsidRDefault="00230E3B" w:rsidP="00230E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</w:t>
            </w:r>
            <w:r w:rsidR="00756D3B">
              <w:rPr>
                <w:rFonts w:cs="Times New Roman"/>
                <w:sz w:val="14"/>
                <w:szCs w:val="14"/>
              </w:rPr>
              <w:t>.21</w:t>
            </w:r>
            <w:r w:rsidR="00756D3B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56D3B">
              <w:rPr>
                <w:rFonts w:cs="Times New Roman"/>
                <w:sz w:val="14"/>
                <w:szCs w:val="14"/>
              </w:rPr>
              <w:t>0.11</w:t>
            </w:r>
            <w:r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F2D6EB" w14:textId="207968B6" w:rsidR="00756D3B" w:rsidRPr="004E0A57" w:rsidRDefault="00B3232B" w:rsidP="00230E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0.09</w:t>
            </w:r>
            <w:r w:rsidR="007173B8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173B8">
              <w:rPr>
                <w:rFonts w:cs="Times New Roman"/>
                <w:sz w:val="14"/>
                <w:szCs w:val="14"/>
              </w:rPr>
              <w:t>0.1</w:t>
            </w:r>
            <w:r w:rsidR="00230E3B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2BB1B0" w14:textId="0201AA2B" w:rsidR="00756D3B" w:rsidRPr="003A2B2E" w:rsidRDefault="00252643" w:rsidP="005300A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2.</w:t>
            </w:r>
            <w:r w:rsidR="005300A4" w:rsidRPr="003A2B2E">
              <w:rPr>
                <w:rFonts w:cs="Times New Roman"/>
                <w:sz w:val="14"/>
                <w:szCs w:val="14"/>
              </w:rPr>
              <w:t>3</w:t>
            </w:r>
            <w:r w:rsidRPr="003A2B2E">
              <w:rPr>
                <w:rFonts w:cs="Calibri"/>
                <w:sz w:val="14"/>
                <w:szCs w:val="14"/>
              </w:rPr>
              <w:t>±</w:t>
            </w:r>
            <w:r w:rsidR="002A154B" w:rsidRPr="003A2B2E">
              <w:rPr>
                <w:rFonts w:cs="Calibri"/>
                <w:sz w:val="14"/>
                <w:szCs w:val="14"/>
              </w:rPr>
              <w:t>0.14</w:t>
            </w:r>
            <w:r w:rsidR="002A154B"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C8F3E" w14:textId="7D2E0ECD" w:rsidR="00756D3B" w:rsidRPr="003A2B2E" w:rsidRDefault="00AB1C3F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0.17</w:t>
            </w:r>
            <w:r w:rsidRPr="003A2B2E">
              <w:rPr>
                <w:rFonts w:cs="Calibri"/>
                <w:sz w:val="14"/>
                <w:szCs w:val="14"/>
              </w:rPr>
              <w:t>±0.1</w:t>
            </w:r>
            <w:r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C2C3F" w14:textId="4DFBFBFA" w:rsidR="00756D3B" w:rsidRPr="004E0A57" w:rsidRDefault="00402E07" w:rsidP="002172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2</w:t>
            </w:r>
            <w:r w:rsidR="00AB1C3F">
              <w:rPr>
                <w:rFonts w:cs="Times New Roman"/>
                <w:sz w:val="14"/>
                <w:szCs w:val="14"/>
              </w:rPr>
              <w:t>.78</w:t>
            </w:r>
            <w:r w:rsidR="00AB1C3F">
              <w:rPr>
                <w:rFonts w:cs="Calibri"/>
                <w:sz w:val="14"/>
                <w:szCs w:val="14"/>
              </w:rPr>
              <w:t>±0.14</w:t>
            </w:r>
            <w:r w:rsidR="00217213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6E5920" w14:textId="67DE9E4E" w:rsidR="00756D3B" w:rsidRPr="004E0A57" w:rsidRDefault="000E5800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0.04</w:t>
            </w:r>
            <w:r>
              <w:rPr>
                <w:rFonts w:cs="Calibri"/>
                <w:sz w:val="14"/>
                <w:szCs w:val="14"/>
              </w:rPr>
              <w:t>±0.02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DE20B9" w14:textId="19055DBA" w:rsidR="00756D3B" w:rsidRPr="004E0A57" w:rsidRDefault="00EF21B7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0.23</w:t>
            </w:r>
            <w:r w:rsidR="008B501E">
              <w:rPr>
                <w:rFonts w:cs="Calibri"/>
                <w:sz w:val="14"/>
                <w:szCs w:val="14"/>
                <w:rtl/>
              </w:rPr>
              <w:t>±</w:t>
            </w:r>
            <w:r w:rsidR="008B501E">
              <w:rPr>
                <w:rFonts w:cs="Calibri"/>
                <w:sz w:val="14"/>
                <w:szCs w:val="14"/>
              </w:rPr>
              <w:t>0.16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4343F3" w14:textId="5386859B" w:rsidR="00756D3B" w:rsidRPr="004E0A57" w:rsidRDefault="000E5800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0.01</w:t>
            </w:r>
            <w:r>
              <w:rPr>
                <w:rFonts w:cs="Calibri"/>
                <w:sz w:val="14"/>
                <w:szCs w:val="14"/>
              </w:rPr>
              <w:t>±0.0</w:t>
            </w:r>
            <w:r w:rsidRPr="000E5800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07B8B9" w14:textId="77323720" w:rsidR="00756D3B" w:rsidRPr="004E0A57" w:rsidRDefault="008B501E" w:rsidP="000351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53.40</w:t>
            </w:r>
            <w:r w:rsidR="000351E8">
              <w:rPr>
                <w:rFonts w:cs="Calibri"/>
                <w:sz w:val="14"/>
                <w:szCs w:val="14"/>
              </w:rPr>
              <w:t>±4.8</w:t>
            </w:r>
            <w:r w:rsidR="000351E8" w:rsidRPr="000351E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</w:tr>
      <w:tr w:rsidR="003A2B2E" w:rsidRPr="00BD2C4A" w14:paraId="0E29F4ED" w14:textId="28464C67" w:rsidTr="003A2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A7DB12" w14:textId="2985A821" w:rsidR="00756D3B" w:rsidRPr="000A0551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CMC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F907C4" w14:textId="13E68A1C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0.02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</w:t>
            </w:r>
            <w:r w:rsidRPr="004E0A57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ABBC67" w14:textId="3F5A15EC" w:rsidR="00756D3B" w:rsidRPr="004E0A57" w:rsidRDefault="00756D3B" w:rsidP="0025264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7.23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0.45</w:t>
            </w:r>
            <w:r w:rsidR="00252643">
              <w:rPr>
                <w:rFonts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6778DB" w14:textId="20367C06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0.05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0.03</w:t>
            </w:r>
            <w:r w:rsidRPr="004E0A57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9467AA" w14:textId="60F48EB6" w:rsidR="00756D3B" w:rsidRPr="004E0A57" w:rsidRDefault="00CD601F" w:rsidP="00A17C5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14.34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1.2</w:t>
            </w:r>
            <w:r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59B321" w14:textId="6E782BBB" w:rsidR="00756D3B" w:rsidRPr="004E0A57" w:rsidRDefault="00756D3B" w:rsidP="00B323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2.8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0.31</w:t>
            </w:r>
            <w:r w:rsidR="00B3232B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39F90A" w14:textId="2A8507E7" w:rsidR="00756D3B" w:rsidRPr="004E0A57" w:rsidRDefault="00756D3B" w:rsidP="00B76AB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1.1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0.2</w:t>
            </w:r>
            <w:r w:rsidRPr="00B76AB9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13DECE" w14:textId="3FF1DB19" w:rsidR="00756D3B" w:rsidRPr="004E0A57" w:rsidRDefault="00230E3B" w:rsidP="00230E3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</w:t>
            </w:r>
            <w:r w:rsidR="00756D3B">
              <w:rPr>
                <w:rFonts w:cs="Times New Roman"/>
                <w:sz w:val="14"/>
                <w:szCs w:val="14"/>
              </w:rPr>
              <w:t>.33</w:t>
            </w:r>
            <w:r w:rsidR="00756D3B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56D3B">
              <w:rPr>
                <w:rFonts w:cs="Times New Roman"/>
                <w:sz w:val="14"/>
                <w:szCs w:val="14"/>
              </w:rPr>
              <w:t>0.16</w:t>
            </w:r>
            <w:r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576D70" w14:textId="11F888C1" w:rsidR="00756D3B" w:rsidRPr="004E0A57" w:rsidRDefault="00B3232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0.11</w:t>
            </w:r>
            <w:r w:rsidR="007173B8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173B8">
              <w:rPr>
                <w:rFonts w:cs="Times New Roman"/>
                <w:sz w:val="14"/>
                <w:szCs w:val="14"/>
              </w:rPr>
              <w:t>0.23</w:t>
            </w:r>
            <w:r w:rsidR="007173B8" w:rsidRPr="007173B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0E2B0B" w14:textId="7207FCF7" w:rsidR="00756D3B" w:rsidRPr="003A2B2E" w:rsidRDefault="00252643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1.83</w:t>
            </w:r>
            <w:r w:rsidRPr="003A2B2E">
              <w:rPr>
                <w:rFonts w:cs="Calibri"/>
                <w:sz w:val="14"/>
                <w:szCs w:val="14"/>
              </w:rPr>
              <w:t>±</w:t>
            </w:r>
            <w:r w:rsidR="002A154B" w:rsidRPr="003A2B2E">
              <w:rPr>
                <w:rFonts w:cs="Calibri"/>
                <w:sz w:val="14"/>
                <w:szCs w:val="14"/>
              </w:rPr>
              <w:t>0.17</w:t>
            </w:r>
            <w:r w:rsidR="002A154B"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96182A" w14:textId="198C4514" w:rsidR="00756D3B" w:rsidRPr="003A2B2E" w:rsidRDefault="002A154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0.1</w:t>
            </w:r>
            <w:r w:rsidR="00AB1C3F" w:rsidRPr="003A2B2E">
              <w:rPr>
                <w:rFonts w:ascii="Times New Roman" w:hAnsi="Times New Roman" w:cs="Times New Roman"/>
                <w:sz w:val="14"/>
                <w:szCs w:val="14"/>
              </w:rPr>
              <w:t>±0.05</w:t>
            </w:r>
            <w:r w:rsidR="00AB1C3F" w:rsidRPr="003A2B2E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221909" w14:textId="35BA447A" w:rsidR="00756D3B" w:rsidRPr="004E0A57" w:rsidRDefault="00AB1C3F" w:rsidP="005300A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3.</w:t>
            </w:r>
            <w:r w:rsidR="005300A4">
              <w:rPr>
                <w:rFonts w:cs="Times New Roman"/>
                <w:sz w:val="14"/>
                <w:szCs w:val="14"/>
              </w:rPr>
              <w:t>3</w:t>
            </w:r>
            <w:r>
              <w:rPr>
                <w:rFonts w:cs="Calibri"/>
                <w:sz w:val="14"/>
                <w:szCs w:val="14"/>
              </w:rPr>
              <w:t>±0.15</w:t>
            </w:r>
            <w:r w:rsidRPr="00AB1C3F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B2AEB3" w14:textId="69DDC03C" w:rsidR="00756D3B" w:rsidRPr="004E0A57" w:rsidRDefault="000E5800" w:rsidP="006E3EB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0.03</w:t>
            </w:r>
            <w:r>
              <w:rPr>
                <w:rFonts w:cs="Calibri"/>
                <w:sz w:val="14"/>
                <w:szCs w:val="14"/>
              </w:rPr>
              <w:t>±0.02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62B0FC" w14:textId="6C551F62" w:rsidR="00756D3B" w:rsidRPr="004E0A57" w:rsidRDefault="00EF21B7" w:rsidP="00EF21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0.4</w:t>
            </w:r>
            <w:r w:rsidR="008B501E">
              <w:rPr>
                <w:rFonts w:cs="Calibri"/>
                <w:sz w:val="14"/>
                <w:szCs w:val="14"/>
                <w:rtl/>
              </w:rPr>
              <w:t>±</w:t>
            </w:r>
            <w:r w:rsidR="008B501E">
              <w:rPr>
                <w:rFonts w:cs="Calibri"/>
                <w:sz w:val="14"/>
                <w:szCs w:val="14"/>
              </w:rPr>
              <w:t>0.11</w:t>
            </w:r>
            <w:r w:rsidR="008B501E" w:rsidRPr="008B501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DA0522" w14:textId="4B539E1A" w:rsidR="00756D3B" w:rsidRPr="004E0A57" w:rsidRDefault="000E5800" w:rsidP="006E3EB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0.03</w:t>
            </w:r>
            <w:r>
              <w:rPr>
                <w:rFonts w:cs="Calibri"/>
                <w:sz w:val="14"/>
                <w:szCs w:val="14"/>
              </w:rPr>
              <w:t>±0.0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EDD1ED" w14:textId="14400CF9" w:rsidR="00756D3B" w:rsidRPr="004E0A57" w:rsidRDefault="008B501E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66.21</w:t>
            </w:r>
            <w:r w:rsidR="000351E8">
              <w:rPr>
                <w:rFonts w:cs="Calibri"/>
                <w:sz w:val="14"/>
                <w:szCs w:val="14"/>
              </w:rPr>
              <w:t>±2.5</w:t>
            </w:r>
            <w:r w:rsidR="000351E8" w:rsidRPr="000351E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</w:tr>
      <w:tr w:rsidR="003A2B2E" w:rsidRPr="00BD2C4A" w14:paraId="3CEEEEDD" w14:textId="5D9B4803" w:rsidTr="003A2B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3ED46A" w14:textId="77777777" w:rsidR="006662C2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CMC+</w:t>
            </w:r>
          </w:p>
          <w:p w14:paraId="657BE47A" w14:textId="59FC14A9" w:rsidR="00756D3B" w:rsidRPr="000A0551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C</w:t>
            </w:r>
            <w:r w:rsidR="006662C2">
              <w:rPr>
                <w:rFonts w:ascii="Times New Roman" w:hAnsi="Times New Roman" w:cs="Times New Roman"/>
                <w:sz w:val="14"/>
                <w:szCs w:val="14"/>
              </w:rPr>
              <w:t>yanobacteria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A5F0B3" w14:textId="16DCC149" w:rsidR="00756D3B" w:rsidRPr="004E0A57" w:rsidRDefault="00756D3B" w:rsidP="0025264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</w:t>
            </w:r>
            <w:r w:rsidR="003523C9">
              <w:rPr>
                <w:rFonts w:cs="Times New Roman"/>
                <w:sz w:val="14"/>
                <w:szCs w:val="14"/>
              </w:rPr>
              <w:t>6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</w:t>
            </w:r>
            <w:r w:rsidR="00252643">
              <w:rPr>
                <w:rFonts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10039B" w14:textId="060F68FB" w:rsidR="00756D3B" w:rsidRPr="004E0A57" w:rsidRDefault="00756D3B" w:rsidP="0025264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5.52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0.12</w:t>
            </w:r>
            <w:r w:rsidR="00252643">
              <w:rPr>
                <w:rFonts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671F76" w14:textId="4E776493" w:rsidR="00756D3B" w:rsidRPr="004E0A57" w:rsidRDefault="00756D3B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0.09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0.01</w:t>
            </w:r>
            <w:r w:rsidR="006E3EB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2EB6A7" w14:textId="2113B403" w:rsidR="00756D3B" w:rsidRPr="004E0A57" w:rsidRDefault="00CD601F" w:rsidP="004442E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5.63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0.3</w:t>
            </w:r>
            <w:r w:rsidRPr="00A17C54">
              <w:rPr>
                <w:rFonts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21F4C4" w14:textId="7D406F18" w:rsidR="00756D3B" w:rsidRPr="004E0A57" w:rsidRDefault="00756D3B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3.2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0.16</w:t>
            </w:r>
            <w:r w:rsidRPr="004442E0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B7E3B7" w14:textId="16512A3B" w:rsidR="00756D3B" w:rsidRPr="004E0A57" w:rsidRDefault="00756D3B" w:rsidP="00B76AB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1.5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0.21</w:t>
            </w:r>
            <w:r w:rsidRPr="00B76AB9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A79529" w14:textId="7B7073C0" w:rsidR="00756D3B" w:rsidRPr="004E0A57" w:rsidRDefault="00230E3B" w:rsidP="00230E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</w:t>
            </w:r>
            <w:r w:rsidR="00756D3B">
              <w:rPr>
                <w:rFonts w:cs="Times New Roman"/>
                <w:sz w:val="14"/>
                <w:szCs w:val="14"/>
              </w:rPr>
              <w:t>.</w:t>
            </w:r>
            <w:r>
              <w:rPr>
                <w:rFonts w:cs="Times New Roman"/>
                <w:sz w:val="14"/>
                <w:szCs w:val="14"/>
              </w:rPr>
              <w:t>5</w:t>
            </w:r>
            <w:r w:rsidR="00756D3B">
              <w:rPr>
                <w:rFonts w:cs="Times New Roman"/>
                <w:sz w:val="14"/>
                <w:szCs w:val="14"/>
              </w:rPr>
              <w:t>1</w:t>
            </w:r>
            <w:r w:rsidR="00756D3B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56D3B">
              <w:rPr>
                <w:rFonts w:cs="Times New Roman"/>
                <w:sz w:val="14"/>
                <w:szCs w:val="14"/>
              </w:rPr>
              <w:t>0.14</w:t>
            </w:r>
            <w:r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1209C8" w14:textId="6DE0FE7E" w:rsidR="00756D3B" w:rsidRPr="004E0A57" w:rsidRDefault="00B3232B" w:rsidP="0025264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0.2</w:t>
            </w:r>
            <w:r w:rsidR="007173B8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173B8">
              <w:rPr>
                <w:rFonts w:cs="Times New Roman"/>
                <w:sz w:val="14"/>
                <w:szCs w:val="14"/>
              </w:rPr>
              <w:t>0.15</w:t>
            </w:r>
            <w:r w:rsidR="00252643">
              <w:rPr>
                <w:rFonts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0E06DC" w14:textId="5B048B39" w:rsidR="00756D3B" w:rsidRPr="003A2B2E" w:rsidRDefault="00252643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2.24</w:t>
            </w:r>
            <w:r w:rsidRPr="003A2B2E">
              <w:rPr>
                <w:rFonts w:cs="Calibri"/>
                <w:sz w:val="14"/>
                <w:szCs w:val="14"/>
              </w:rPr>
              <w:t>±</w:t>
            </w:r>
            <w:r w:rsidR="002A154B" w:rsidRPr="003A2B2E">
              <w:rPr>
                <w:rFonts w:cs="Calibri"/>
                <w:sz w:val="14"/>
                <w:szCs w:val="14"/>
              </w:rPr>
              <w:t>0.21</w:t>
            </w:r>
            <w:r w:rsidR="002A154B"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2A1184" w14:textId="3ABC54A6" w:rsidR="00756D3B" w:rsidRPr="003A2B2E" w:rsidRDefault="00AB1C3F" w:rsidP="00AB1C3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0.17</w:t>
            </w:r>
            <w:r w:rsidRPr="003A2B2E">
              <w:rPr>
                <w:rFonts w:cs="Calibri"/>
                <w:sz w:val="14"/>
                <w:szCs w:val="14"/>
              </w:rPr>
              <w:t>±0.2</w:t>
            </w:r>
            <w:r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EF6F8" w14:textId="4BBE1F6B" w:rsidR="00756D3B" w:rsidRPr="004E0A57" w:rsidRDefault="00AB1C3F" w:rsidP="005300A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3.6</w:t>
            </w:r>
            <w:r>
              <w:rPr>
                <w:rFonts w:cs="Calibri"/>
                <w:sz w:val="14"/>
                <w:szCs w:val="14"/>
              </w:rPr>
              <w:t>±0.17</w:t>
            </w:r>
            <w:r w:rsidRPr="00AB1C3F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C2C393" w14:textId="2BA7DCCB" w:rsidR="00756D3B" w:rsidRPr="004E0A57" w:rsidRDefault="000E5800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0.04</w:t>
            </w:r>
            <w:r>
              <w:rPr>
                <w:rFonts w:cs="Calibri"/>
                <w:sz w:val="14"/>
                <w:szCs w:val="14"/>
              </w:rPr>
              <w:t>±0.015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2A2A44" w14:textId="40070DA6" w:rsidR="00756D3B" w:rsidRPr="004E0A57" w:rsidRDefault="00EF21B7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0.3</w:t>
            </w:r>
            <w:r w:rsidR="008B501E">
              <w:rPr>
                <w:rFonts w:cs="Calibri"/>
                <w:sz w:val="14"/>
                <w:szCs w:val="14"/>
                <w:rtl/>
              </w:rPr>
              <w:t>±</w:t>
            </w:r>
            <w:r w:rsidR="008B501E">
              <w:rPr>
                <w:rFonts w:cs="Calibri"/>
                <w:sz w:val="14"/>
                <w:szCs w:val="14"/>
              </w:rPr>
              <w:t>0.21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223A78" w14:textId="4CFE28DD" w:rsidR="00756D3B" w:rsidRPr="004E0A57" w:rsidRDefault="000E5800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0.01</w:t>
            </w:r>
            <w:r>
              <w:rPr>
                <w:rFonts w:cs="Calibri"/>
                <w:sz w:val="14"/>
                <w:szCs w:val="14"/>
              </w:rPr>
              <w:t>±0.0</w:t>
            </w:r>
            <w:r w:rsidRPr="000E5800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268FE8" w14:textId="05066DBC" w:rsidR="00756D3B" w:rsidRPr="004E0A57" w:rsidRDefault="008B501E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55.48</w:t>
            </w:r>
            <w:r w:rsidR="000351E8">
              <w:rPr>
                <w:rFonts w:cs="Calibri"/>
                <w:sz w:val="14"/>
                <w:szCs w:val="14"/>
              </w:rPr>
              <w:t>±3.7</w:t>
            </w:r>
            <w:r w:rsidR="000351E8" w:rsidRPr="000351E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</w:tr>
      <w:tr w:rsidR="003A2B2E" w:rsidRPr="00BD2C4A" w14:paraId="7649553D" w14:textId="476B7193" w:rsidTr="003A2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C5B502" w14:textId="46C66BA1" w:rsidR="00756D3B" w:rsidRPr="000A0551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GUA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4E5C11" w14:textId="11486E3A" w:rsidR="00756D3B" w:rsidRPr="004E0A57" w:rsidRDefault="00756D3B" w:rsidP="0025264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0.03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</w:t>
            </w:r>
            <w:r w:rsidR="00252643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A2ED278" w14:textId="77ED2674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6.04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0.19</w:t>
            </w:r>
            <w:r w:rsidRPr="00085508">
              <w:rPr>
                <w:rFonts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4CF45A" w14:textId="7F4D6B1A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0.05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0.03</w:t>
            </w:r>
            <w:r w:rsidRPr="004E0A57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46E15C" w14:textId="31649D76" w:rsidR="00756D3B" w:rsidRPr="004E0A57" w:rsidRDefault="00CD601F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12.71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1.5</w:t>
            </w:r>
            <w:r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4056E5" w14:textId="1FB960D9" w:rsidR="00756D3B" w:rsidRPr="004E0A57" w:rsidRDefault="00756D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3.6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0.2</w:t>
            </w:r>
            <w:r w:rsidRPr="004442E0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526C2E" w14:textId="1A2E325E" w:rsidR="00756D3B" w:rsidRPr="004E0A57" w:rsidRDefault="00756D3B" w:rsidP="00B76AB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1.2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0.31</w:t>
            </w:r>
            <w:r w:rsidRPr="00B76AB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0CE425" w14:textId="78D7A4E7" w:rsidR="00756D3B" w:rsidRPr="004E0A57" w:rsidRDefault="00230E3B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4</w:t>
            </w:r>
            <w:r w:rsidR="00756D3B">
              <w:rPr>
                <w:rFonts w:cs="Times New Roman"/>
                <w:sz w:val="14"/>
                <w:szCs w:val="14"/>
              </w:rPr>
              <w:t>.73</w:t>
            </w:r>
            <w:r w:rsidR="00756D3B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56D3B">
              <w:rPr>
                <w:rFonts w:cs="Times New Roman"/>
                <w:sz w:val="14"/>
                <w:szCs w:val="14"/>
              </w:rPr>
              <w:t>0.23</w:t>
            </w:r>
            <w:r w:rsidR="00756D3B" w:rsidRPr="00756D3B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994B8F" w14:textId="4747ED38" w:rsidR="00756D3B" w:rsidRPr="004E0A57" w:rsidRDefault="007173B8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0.07</w:t>
            </w:r>
            <w:r w:rsidRPr="007173B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F4B159" w14:textId="43EC5035" w:rsidR="00756D3B" w:rsidRPr="003A2B2E" w:rsidRDefault="00252643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2.21</w:t>
            </w:r>
            <w:r w:rsidRPr="003A2B2E">
              <w:rPr>
                <w:rFonts w:cs="Calibri"/>
                <w:sz w:val="14"/>
                <w:szCs w:val="14"/>
              </w:rPr>
              <w:t>±</w:t>
            </w:r>
            <w:r w:rsidR="002A154B" w:rsidRPr="003A2B2E">
              <w:rPr>
                <w:rFonts w:cs="Calibri"/>
                <w:sz w:val="14"/>
                <w:szCs w:val="14"/>
              </w:rPr>
              <w:t>0.13</w:t>
            </w:r>
            <w:r w:rsidR="002A154B"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447BAB" w14:textId="2D547C83" w:rsidR="00756D3B" w:rsidRPr="003A2B2E" w:rsidRDefault="00AB1C3F" w:rsidP="00AB1C3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0.13</w:t>
            </w:r>
            <w:r w:rsidRPr="003A2B2E">
              <w:rPr>
                <w:rFonts w:cs="Calibri"/>
                <w:sz w:val="14"/>
                <w:szCs w:val="14"/>
              </w:rPr>
              <w:t>±0.1</w:t>
            </w:r>
            <w:r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B892B6" w14:textId="2FC160C9" w:rsidR="00756D3B" w:rsidRPr="004E0A57" w:rsidRDefault="00AB1C3F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3.89</w:t>
            </w:r>
            <w:r>
              <w:rPr>
                <w:rFonts w:cs="Calibri"/>
                <w:sz w:val="14"/>
                <w:szCs w:val="14"/>
              </w:rPr>
              <w:t>±0.09</w:t>
            </w:r>
            <w:r w:rsidRPr="00AB1C3F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18019" w14:textId="71D3BAEB" w:rsidR="00756D3B" w:rsidRPr="004E0A57" w:rsidRDefault="000E5800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0.05</w:t>
            </w:r>
            <w:r>
              <w:rPr>
                <w:rFonts w:cs="Calibri"/>
                <w:sz w:val="14"/>
                <w:szCs w:val="14"/>
              </w:rPr>
              <w:t>±0.03</w:t>
            </w:r>
            <w:r w:rsidRPr="000E5800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AC899D" w14:textId="7115DF7D" w:rsidR="00756D3B" w:rsidRPr="004E0A57" w:rsidRDefault="00EF21B7" w:rsidP="006E3EB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0.43</w:t>
            </w:r>
            <w:r w:rsidR="008B501E">
              <w:rPr>
                <w:rFonts w:cs="Calibri"/>
                <w:sz w:val="14"/>
                <w:szCs w:val="14"/>
                <w:rtl/>
              </w:rPr>
              <w:t>±</w:t>
            </w:r>
            <w:r w:rsidR="008B501E">
              <w:rPr>
                <w:rFonts w:cs="Calibri"/>
                <w:sz w:val="14"/>
                <w:szCs w:val="14"/>
              </w:rPr>
              <w:t>0.1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365ACC" w14:textId="54458B6C" w:rsidR="00756D3B" w:rsidRPr="004E0A57" w:rsidRDefault="000E5800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0.01</w:t>
            </w:r>
            <w:r>
              <w:rPr>
                <w:rFonts w:cs="Calibri"/>
                <w:sz w:val="14"/>
                <w:szCs w:val="14"/>
              </w:rPr>
              <w:t>±0.0</w:t>
            </w:r>
            <w:r w:rsidRPr="000E5800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F0FA60" w14:textId="3CEF8A9E" w:rsidR="00756D3B" w:rsidRPr="004E0A57" w:rsidRDefault="008B501E" w:rsidP="0004774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57.94</w:t>
            </w:r>
            <w:r w:rsidR="000351E8">
              <w:rPr>
                <w:rFonts w:cs="Calibri"/>
                <w:sz w:val="14"/>
                <w:szCs w:val="14"/>
              </w:rPr>
              <w:t>±2.6</w:t>
            </w:r>
            <w:r w:rsidR="000351E8" w:rsidRPr="000351E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</w:tr>
      <w:tr w:rsidR="003A2B2E" w:rsidRPr="00BD2C4A" w14:paraId="60B67FB2" w14:textId="5AC23D3E" w:rsidTr="003A2B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318FDA" w14:textId="77777777" w:rsidR="006662C2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GUA+</w:t>
            </w:r>
          </w:p>
          <w:p w14:paraId="1BE183E1" w14:textId="629E0676" w:rsidR="00756D3B" w:rsidRPr="000A0551" w:rsidRDefault="00756D3B" w:rsidP="00047746">
            <w:pPr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0A0551">
              <w:rPr>
                <w:rFonts w:ascii="Times New Roman" w:hAnsi="Times New Roman" w:cs="Times New Roman"/>
                <w:sz w:val="14"/>
                <w:szCs w:val="14"/>
              </w:rPr>
              <w:t>C</w:t>
            </w:r>
            <w:r w:rsidR="006662C2">
              <w:rPr>
                <w:rFonts w:ascii="Times New Roman" w:hAnsi="Times New Roman" w:cs="Times New Roman"/>
                <w:sz w:val="14"/>
                <w:szCs w:val="14"/>
              </w:rPr>
              <w:t>yanobacteria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580AC1" w14:textId="3356D965" w:rsidR="00756D3B" w:rsidRPr="004E0A57" w:rsidRDefault="00756D3B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0.05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0.0</w:t>
            </w:r>
            <w:r w:rsidR="006E3EB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AA18939" w14:textId="5FE918AA" w:rsidR="00756D3B" w:rsidRPr="004E0A57" w:rsidRDefault="00756D3B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6.29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0.33</w:t>
            </w:r>
            <w:r w:rsidRPr="00085508">
              <w:rPr>
                <w:rFonts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1A13F8" w14:textId="277989D0" w:rsidR="00756D3B" w:rsidRPr="004E0A57" w:rsidRDefault="00756D3B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4E0A57">
              <w:rPr>
                <w:rFonts w:cs="Times New Roman"/>
                <w:sz w:val="14"/>
                <w:szCs w:val="14"/>
              </w:rPr>
              <w:t>0.1</w:t>
            </w:r>
            <w:r w:rsidRPr="004E0A57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Pr="004E0A57">
              <w:rPr>
                <w:rFonts w:cs="Times New Roman"/>
                <w:sz w:val="14"/>
                <w:szCs w:val="14"/>
              </w:rPr>
              <w:t>0.15</w:t>
            </w:r>
            <w:r w:rsidR="006E3EB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7CD6C8" w14:textId="7BF98591" w:rsidR="00756D3B" w:rsidRPr="004E0A57" w:rsidRDefault="00CD601F" w:rsidP="004442E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9.34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0.8</w:t>
            </w:r>
            <w:r w:rsidRPr="00A17C54">
              <w:rPr>
                <w:rFonts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48674A" w14:textId="17B2244F" w:rsidR="00756D3B" w:rsidRPr="004E0A57" w:rsidRDefault="00756D3B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3.5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0.33</w:t>
            </w:r>
            <w:r w:rsidRPr="004442E0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AF30F0" w14:textId="4AD2D891" w:rsidR="00756D3B" w:rsidRPr="004E0A57" w:rsidRDefault="00756D3B" w:rsidP="00B76AB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1.22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0. 4</w:t>
            </w:r>
            <w:r w:rsidRPr="00B76AB9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F543BA" w14:textId="6052F42B" w:rsidR="00756D3B" w:rsidRPr="004E0A57" w:rsidRDefault="00230E3B" w:rsidP="00230E3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3</w:t>
            </w:r>
            <w:r w:rsidR="00756D3B">
              <w:rPr>
                <w:rFonts w:cs="Times New Roman"/>
                <w:sz w:val="14"/>
                <w:szCs w:val="14"/>
              </w:rPr>
              <w:t>.</w:t>
            </w:r>
            <w:r>
              <w:rPr>
                <w:rFonts w:cs="Times New Roman"/>
                <w:sz w:val="14"/>
                <w:szCs w:val="14"/>
              </w:rPr>
              <w:t>6</w:t>
            </w:r>
            <w:r w:rsidR="00756D3B">
              <w:rPr>
                <w:rFonts w:cs="Times New Roman"/>
                <w:sz w:val="14"/>
                <w:szCs w:val="14"/>
              </w:rPr>
              <w:t>1</w:t>
            </w:r>
            <w:r w:rsidR="00756D3B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756D3B">
              <w:rPr>
                <w:rFonts w:cs="Times New Roman"/>
                <w:sz w:val="14"/>
                <w:szCs w:val="14"/>
              </w:rPr>
              <w:t>0.1</w:t>
            </w:r>
            <w:r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33F690" w14:textId="257E8EB8" w:rsidR="00756D3B" w:rsidRPr="004E0A57" w:rsidRDefault="007173B8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0.18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>
              <w:rPr>
                <w:rFonts w:cs="Times New Roman"/>
                <w:sz w:val="14"/>
                <w:szCs w:val="14"/>
              </w:rPr>
              <w:t>0.1</w:t>
            </w:r>
            <w:r w:rsidRPr="007173B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86AA6F" w14:textId="7D2A63E4" w:rsidR="00756D3B" w:rsidRPr="003A2B2E" w:rsidRDefault="00252643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2.63</w:t>
            </w:r>
            <w:r w:rsidRPr="003A2B2E">
              <w:rPr>
                <w:rFonts w:cs="Calibri"/>
                <w:sz w:val="14"/>
                <w:szCs w:val="14"/>
              </w:rPr>
              <w:t>±</w:t>
            </w:r>
            <w:r w:rsidR="002A154B" w:rsidRPr="003A2B2E">
              <w:rPr>
                <w:rFonts w:cs="Calibri"/>
                <w:sz w:val="14"/>
                <w:szCs w:val="14"/>
              </w:rPr>
              <w:t>0.14</w:t>
            </w:r>
            <w:r w:rsidR="002A154B"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45400A" w14:textId="1E930E4A" w:rsidR="00756D3B" w:rsidRPr="003A2B2E" w:rsidRDefault="00AB1C3F" w:rsidP="00AB1C3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 w:rsidRPr="003A2B2E">
              <w:rPr>
                <w:rFonts w:cs="Times New Roman"/>
                <w:sz w:val="14"/>
                <w:szCs w:val="14"/>
              </w:rPr>
              <w:t>0.19</w:t>
            </w:r>
            <w:r w:rsidRPr="003A2B2E">
              <w:rPr>
                <w:rFonts w:cs="Calibri"/>
                <w:sz w:val="14"/>
                <w:szCs w:val="14"/>
              </w:rPr>
              <w:t>±0. 1</w:t>
            </w:r>
            <w:r w:rsidRPr="003A2B2E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D12525" w14:textId="0FC635C0" w:rsidR="00756D3B" w:rsidRPr="004E0A57" w:rsidRDefault="00AB1C3F" w:rsidP="007931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1.26</w:t>
            </w:r>
            <w:r>
              <w:rPr>
                <w:rFonts w:cs="Calibri"/>
                <w:sz w:val="14"/>
                <w:szCs w:val="14"/>
              </w:rPr>
              <w:t>±</w:t>
            </w:r>
            <w:r w:rsidR="0079318A">
              <w:rPr>
                <w:rFonts w:cs="Calibri"/>
                <w:sz w:val="14"/>
                <w:szCs w:val="14"/>
              </w:rPr>
              <w:t>0.07</w:t>
            </w:r>
            <w:r w:rsidR="0079318A" w:rsidRPr="0079318A">
              <w:rPr>
                <w:rFonts w:cs="Calibri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F77227" w14:textId="7DC491E4" w:rsidR="00756D3B" w:rsidRPr="004E0A57" w:rsidRDefault="000E5800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0.06</w:t>
            </w:r>
            <w:r>
              <w:rPr>
                <w:rFonts w:cs="Calibri"/>
                <w:sz w:val="14"/>
                <w:szCs w:val="14"/>
              </w:rPr>
              <w:t>±0.03</w:t>
            </w:r>
            <w:r w:rsidRPr="000E5800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D4C479" w14:textId="2F1D39FC" w:rsidR="00756D3B" w:rsidRPr="004E0A57" w:rsidRDefault="00EF21B7" w:rsidP="006E3EB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0.3</w:t>
            </w:r>
            <w:r w:rsidR="008B501E">
              <w:rPr>
                <w:rFonts w:cs="Calibri"/>
                <w:sz w:val="14"/>
                <w:szCs w:val="14"/>
                <w:rtl/>
              </w:rPr>
              <w:t>±</w:t>
            </w:r>
            <w:r w:rsidR="008B501E">
              <w:rPr>
                <w:rFonts w:cs="Calibri"/>
                <w:sz w:val="14"/>
                <w:szCs w:val="14"/>
              </w:rPr>
              <w:t>0.13</w:t>
            </w:r>
            <w:r w:rsidR="006E3EB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331D53" w14:textId="4F57F0A6" w:rsidR="00756D3B" w:rsidRPr="004E0A57" w:rsidRDefault="000E5800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0.01</w:t>
            </w:r>
            <w:r>
              <w:rPr>
                <w:rFonts w:cs="Calibri"/>
                <w:sz w:val="14"/>
                <w:szCs w:val="14"/>
              </w:rPr>
              <w:t>±</w:t>
            </w:r>
            <w:r w:rsidR="00661118">
              <w:rPr>
                <w:rFonts w:cs="Calibri"/>
                <w:sz w:val="14"/>
                <w:szCs w:val="14"/>
              </w:rPr>
              <w:t>0.0</w:t>
            </w:r>
            <w:r w:rsidR="00661118" w:rsidRPr="00661118">
              <w:rPr>
                <w:rFonts w:cs="Calibri"/>
                <w:sz w:val="14"/>
                <w:szCs w:val="14"/>
                <w:vertAlign w:val="superscript"/>
              </w:rPr>
              <w:t>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B463D7" w14:textId="71029ADD" w:rsidR="00756D3B" w:rsidRPr="004E0A57" w:rsidRDefault="008B501E" w:rsidP="0004774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>62.49</w:t>
            </w:r>
            <w:r w:rsidR="000351E8">
              <w:rPr>
                <w:rFonts w:cs="Calibri"/>
                <w:sz w:val="14"/>
                <w:szCs w:val="14"/>
              </w:rPr>
              <w:t>±</w:t>
            </w:r>
            <w:r w:rsidR="000351E8">
              <w:rPr>
                <w:rFonts w:cs="Times New Roman"/>
                <w:sz w:val="14"/>
                <w:szCs w:val="14"/>
              </w:rPr>
              <w:t>4.2</w:t>
            </w:r>
            <w:r w:rsidR="000351E8" w:rsidRPr="000351E8">
              <w:rPr>
                <w:rFonts w:cs="Times New Roman"/>
                <w:sz w:val="14"/>
                <w:szCs w:val="14"/>
                <w:vertAlign w:val="superscript"/>
              </w:rPr>
              <w:t>ns</w:t>
            </w:r>
          </w:p>
        </w:tc>
      </w:tr>
      <w:tr w:rsidR="00756D3B" w:rsidRPr="00BD2C4A" w14:paraId="336AED1E" w14:textId="77777777" w:rsidTr="003A2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10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667387" w14:textId="6220DA05" w:rsidR="00756D3B" w:rsidRPr="00756D3B" w:rsidRDefault="00756D3B" w:rsidP="002723BA">
            <w:pPr>
              <w:spacing w:line="480" w:lineRule="auto"/>
              <w:jc w:val="left"/>
              <w:rPr>
                <w:rFonts w:cs="Times New Roman"/>
                <w:sz w:val="14"/>
                <w:szCs w:val="14"/>
              </w:rPr>
            </w:pPr>
            <w:r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>a</w:t>
            </w:r>
            <w:r w:rsidRPr="00756D3B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 xml:space="preserve">: </w:t>
            </w:r>
            <w:r w:rsidR="002723BA">
              <w:rPr>
                <w:rFonts w:ascii="Cambria" w:hAnsi="Cambria" w:cs="Times New Roman"/>
                <w:b w:val="0"/>
                <w:bCs w:val="0"/>
                <w:i/>
                <w:iCs/>
                <w:sz w:val="14"/>
                <w:szCs w:val="14"/>
              </w:rPr>
              <w:t>P</w:t>
            </w:r>
            <w:r w:rsidRPr="00756D3B">
              <w:rPr>
                <w:rFonts w:ascii="Times New Roman" w:hAnsi="Times New Roman" w:cs="Times New Roman"/>
                <w:b w:val="0"/>
                <w:bCs w:val="0"/>
                <w:i/>
                <w:iCs/>
                <w:sz w:val="14"/>
                <w:szCs w:val="14"/>
              </w:rPr>
              <w:t>≤</w:t>
            </w:r>
            <w:r w:rsidRPr="00756D3B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 xml:space="preserve">0.05; </w:t>
            </w:r>
            <w:r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>b</w:t>
            </w:r>
            <w:r w:rsidRPr="00756D3B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 xml:space="preserve">: </w:t>
            </w:r>
            <w:r w:rsidR="002723BA">
              <w:rPr>
                <w:rFonts w:ascii="Cambria" w:hAnsi="Cambria" w:cs="Times New Roman"/>
                <w:b w:val="0"/>
                <w:bCs w:val="0"/>
                <w:i/>
                <w:iCs/>
                <w:sz w:val="14"/>
                <w:szCs w:val="14"/>
              </w:rPr>
              <w:t>P</w:t>
            </w:r>
            <w:r w:rsidRPr="00756D3B">
              <w:rPr>
                <w:rFonts w:ascii="Times New Roman" w:hAnsi="Times New Roman" w:cs="Times New Roman"/>
                <w:b w:val="0"/>
                <w:bCs w:val="0"/>
                <w:i/>
                <w:iCs/>
                <w:sz w:val="14"/>
                <w:szCs w:val="14"/>
              </w:rPr>
              <w:t>≤</w:t>
            </w:r>
            <w:r w:rsidRPr="00756D3B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 xml:space="preserve">0.01; ns: not significantly different at </w:t>
            </w:r>
            <w:r w:rsidR="002723BA">
              <w:rPr>
                <w:rFonts w:ascii="Cambria" w:hAnsi="Cambria" w:cs="Times New Roman"/>
                <w:b w:val="0"/>
                <w:bCs w:val="0"/>
                <w:i/>
                <w:iCs/>
                <w:sz w:val="14"/>
                <w:szCs w:val="14"/>
              </w:rPr>
              <w:t>P</w:t>
            </w:r>
            <w:r w:rsidRPr="00756D3B">
              <w:rPr>
                <w:rFonts w:ascii="Times New Roman" w:hAnsi="Times New Roman" w:cs="Times New Roman"/>
                <w:b w:val="0"/>
                <w:bCs w:val="0"/>
                <w:i/>
                <w:iCs/>
                <w:sz w:val="14"/>
                <w:szCs w:val="14"/>
              </w:rPr>
              <w:t>&lt;</w:t>
            </w:r>
            <w:r w:rsidRPr="00756D3B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>0.05</w:t>
            </w:r>
            <w:r w:rsidR="002723BA">
              <w:rPr>
                <w:rFonts w:cs="Times New Roman"/>
                <w:sz w:val="14"/>
                <w:szCs w:val="14"/>
              </w:rPr>
              <w:t xml:space="preserve">; </w:t>
            </w:r>
            <w:r w:rsid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CMC: </w:t>
            </w:r>
            <w:proofErr w:type="spellStart"/>
            <w:r w:rsidR="002723BA" w:rsidRPr="002723BA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>carboxymeth</w:t>
            </w:r>
            <w:r w:rsidR="006662C2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>yl</w:t>
            </w:r>
            <w:proofErr w:type="spellEnd"/>
            <w:r w:rsidR="006662C2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 xml:space="preserve"> cellulose; </w:t>
            </w:r>
            <w:r w:rsidR="002723BA" w:rsidRPr="002723BA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 xml:space="preserve">GUA: </w:t>
            </w:r>
            <w:proofErr w:type="spellStart"/>
            <w:r w:rsidR="002723BA" w:rsidRPr="002723BA">
              <w:rPr>
                <w:rFonts w:ascii="Cambria" w:hAnsi="Cambria" w:cs="Times New Roman"/>
                <w:b w:val="0"/>
                <w:bCs w:val="0"/>
                <w:sz w:val="14"/>
                <w:szCs w:val="14"/>
              </w:rPr>
              <w:t>guargum</w:t>
            </w:r>
            <w:proofErr w:type="spellEnd"/>
          </w:p>
        </w:tc>
      </w:tr>
    </w:tbl>
    <w:p w14:paraId="48440400" w14:textId="1568DCE4" w:rsidR="007303D4" w:rsidRPr="00BE5B7B" w:rsidRDefault="00BC1A89" w:rsidP="00B07110">
      <w:pPr>
        <w:spacing w:after="0" w:line="480" w:lineRule="auto"/>
        <w:jc w:val="center"/>
        <w:rPr>
          <w:rFonts w:cs="Times New Roman"/>
          <w:b/>
          <w:bCs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BAF942" wp14:editId="29734696">
                <wp:simplePos x="0" y="0"/>
                <wp:positionH relativeFrom="column">
                  <wp:posOffset>5768884</wp:posOffset>
                </wp:positionH>
                <wp:positionV relativeFrom="paragraph">
                  <wp:posOffset>225153</wp:posOffset>
                </wp:positionV>
                <wp:extent cx="2449830" cy="489857"/>
                <wp:effectExtent l="0" t="0" r="26670" b="24765"/>
                <wp:wrapNone/>
                <wp:docPr id="111700214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9830" cy="4898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3378F" w14:textId="6A05EE39" w:rsidR="00BC1A89" w:rsidRPr="0079071E" w:rsidRDefault="00BC1A89" w:rsidP="00E8430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9071E">
                              <w:rPr>
                                <w:sz w:val="32"/>
                                <w:szCs w:val="32"/>
                              </w:rPr>
                              <w:t>Table.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3</w:t>
                            </w:r>
                            <w:r w:rsidRPr="0079071E">
                              <w:rPr>
                                <w:sz w:val="32"/>
                                <w:szCs w:val="32"/>
                              </w:rPr>
                              <w:t>-Page.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1</w:t>
                            </w:r>
                            <w:r w:rsidR="00E12353">
                              <w:rPr>
                                <w:sz w:val="32"/>
                                <w:szCs w:val="32"/>
                              </w:rPr>
                              <w:t>7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-Line.</w:t>
                            </w:r>
                            <w:r w:rsidR="00E12353">
                              <w:rPr>
                                <w:sz w:val="32"/>
                                <w:szCs w:val="32"/>
                              </w:rPr>
                              <w:t>39</w:t>
                            </w:r>
                            <w:r w:rsidR="00E8430D">
                              <w:rPr>
                                <w:sz w:val="32"/>
                                <w:szCs w:val="32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AF942" id="_x0000_s1028" style="position:absolute;left:0;text-align:left;margin-left:454.25pt;margin-top:17.75pt;width:192.9pt;height:38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" fillcolor="white [3201]" strokecolor="black [3200]" strokeweight="1pt">
                <v:textbox>
                  <w:txbxContent>
                    <w:p w14:paraId="4A63378F" w14:textId="6A05EE39" w:rsidR="00BC1A89" w:rsidRPr="0079071E" w:rsidRDefault="00BC1A89" w:rsidP="00E8430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79071E">
                        <w:rPr>
                          <w:sz w:val="32"/>
                          <w:szCs w:val="32"/>
                        </w:rPr>
                        <w:t>Table.</w:t>
                      </w:r>
                      <w:r>
                        <w:rPr>
                          <w:sz w:val="32"/>
                          <w:szCs w:val="32"/>
                        </w:rPr>
                        <w:t>3</w:t>
                      </w:r>
                      <w:r w:rsidRPr="0079071E">
                        <w:rPr>
                          <w:sz w:val="32"/>
                          <w:szCs w:val="32"/>
                        </w:rPr>
                        <w:t>-Page.</w:t>
                      </w:r>
                      <w:r>
                        <w:rPr>
                          <w:sz w:val="32"/>
                          <w:szCs w:val="32"/>
                        </w:rPr>
                        <w:t>1</w:t>
                      </w:r>
                      <w:r w:rsidR="00E12353">
                        <w:rPr>
                          <w:sz w:val="32"/>
                          <w:szCs w:val="32"/>
                        </w:rPr>
                        <w:t>7</w:t>
                      </w:r>
                      <w:r>
                        <w:rPr>
                          <w:sz w:val="32"/>
                          <w:szCs w:val="32"/>
                        </w:rPr>
                        <w:t>-Line.</w:t>
                      </w:r>
                      <w:r w:rsidR="00E12353">
                        <w:rPr>
                          <w:sz w:val="32"/>
                          <w:szCs w:val="32"/>
                        </w:rPr>
                        <w:t>39</w:t>
                      </w:r>
                      <w:r w:rsidR="00E8430D">
                        <w:rPr>
                          <w:sz w:val="32"/>
                          <w:szCs w:val="32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1798B828" w14:textId="145B80CC" w:rsidR="00701BF6" w:rsidRDefault="00701BF6" w:rsidP="00B14676">
      <w:pPr>
        <w:spacing w:after="0" w:line="480" w:lineRule="auto"/>
        <w:rPr>
          <w:rFonts w:cs="Times New Roman"/>
          <w:color w:val="0070C0"/>
          <w:sz w:val="20"/>
          <w:szCs w:val="20"/>
        </w:rPr>
      </w:pPr>
    </w:p>
    <w:p w14:paraId="1DA6AB8B" w14:textId="6A5D6254" w:rsidR="00701BF6" w:rsidRDefault="00701BF6" w:rsidP="00701BF6">
      <w:pPr>
        <w:rPr>
          <w:rFonts w:cs="Times New Roman"/>
          <w:sz w:val="20"/>
          <w:szCs w:val="20"/>
        </w:rPr>
      </w:pPr>
    </w:p>
    <w:p w14:paraId="18EF9907" w14:textId="3ACE58EA" w:rsidR="0079071E" w:rsidRDefault="0079071E" w:rsidP="00701BF6">
      <w:pPr>
        <w:rPr>
          <w:rFonts w:cs="Times New Roman"/>
          <w:sz w:val="20"/>
          <w:szCs w:val="20"/>
        </w:rPr>
      </w:pPr>
    </w:p>
    <w:p w14:paraId="1935EBC4" w14:textId="59C657B9" w:rsidR="00701BF6" w:rsidRDefault="00701BF6" w:rsidP="00701BF6">
      <w:pPr>
        <w:rPr>
          <w:rFonts w:cs="Times New Roman"/>
          <w:sz w:val="20"/>
          <w:szCs w:val="20"/>
        </w:rPr>
      </w:pPr>
    </w:p>
    <w:p w14:paraId="2920310B" w14:textId="4EEB16BA" w:rsidR="00B606F4" w:rsidRDefault="00B606F4" w:rsidP="00701BF6">
      <w:pPr>
        <w:rPr>
          <w:rFonts w:cs="Times New Roman"/>
          <w:sz w:val="20"/>
          <w:szCs w:val="20"/>
        </w:rPr>
      </w:pPr>
    </w:p>
    <w:p w14:paraId="7F5FDD72" w14:textId="7794A8DE" w:rsidR="006E0B73" w:rsidRDefault="006E0B73" w:rsidP="00701BF6">
      <w:pPr>
        <w:rPr>
          <w:rFonts w:cs="Times New Roman"/>
          <w:sz w:val="20"/>
          <w:szCs w:val="20"/>
        </w:rPr>
      </w:pPr>
    </w:p>
    <w:p w14:paraId="148A0895" w14:textId="75B270D7" w:rsidR="006E0B73" w:rsidRDefault="006E0B73" w:rsidP="00701BF6">
      <w:pPr>
        <w:rPr>
          <w:rFonts w:cs="Times New Roman"/>
          <w:sz w:val="20"/>
          <w:szCs w:val="20"/>
        </w:rPr>
      </w:pPr>
    </w:p>
    <w:p w14:paraId="2DA81705" w14:textId="3CEA1766" w:rsidR="006E0B73" w:rsidRDefault="006E0B73" w:rsidP="00701BF6">
      <w:pPr>
        <w:rPr>
          <w:rFonts w:cs="Times New Roman"/>
          <w:sz w:val="20"/>
          <w:szCs w:val="20"/>
        </w:rPr>
      </w:pPr>
    </w:p>
    <w:p w14:paraId="0D93D049" w14:textId="4CDBDB4A" w:rsidR="006E0B73" w:rsidRDefault="006E0B73" w:rsidP="00701BF6">
      <w:pPr>
        <w:rPr>
          <w:rFonts w:cs="Times New Roman"/>
          <w:sz w:val="20"/>
          <w:szCs w:val="20"/>
        </w:rPr>
      </w:pPr>
    </w:p>
    <w:p w14:paraId="70235D97" w14:textId="36E69615" w:rsidR="006E0B73" w:rsidRPr="00081AE6" w:rsidRDefault="006E0B73" w:rsidP="006E5DF2">
      <w:pPr>
        <w:spacing w:after="0" w:line="480" w:lineRule="auto"/>
        <w:jc w:val="center"/>
        <w:rPr>
          <w:rFonts w:cs="Times New Roman"/>
          <w:szCs w:val="24"/>
        </w:rPr>
      </w:pPr>
      <w:r w:rsidRPr="00081AE6">
        <w:rPr>
          <w:rFonts w:cs="Times New Roman"/>
          <w:b/>
          <w:bCs/>
          <w:color w:val="1A1A1A"/>
          <w:szCs w:val="24"/>
        </w:rPr>
        <w:t xml:space="preserve">Table </w:t>
      </w:r>
      <w:r w:rsidR="006E5DF2" w:rsidRPr="00081AE6">
        <w:rPr>
          <w:rFonts w:cs="Times New Roman"/>
          <w:b/>
          <w:bCs/>
          <w:color w:val="1A1A1A"/>
          <w:szCs w:val="24"/>
        </w:rPr>
        <w:t>4</w:t>
      </w:r>
      <w:r w:rsidRPr="00081AE6">
        <w:rPr>
          <w:rFonts w:cs="Times New Roman"/>
          <w:b/>
          <w:bCs/>
          <w:color w:val="1A1A1A"/>
          <w:szCs w:val="24"/>
        </w:rPr>
        <w:t xml:space="preserve">-Means comparison </w:t>
      </w:r>
      <w:r w:rsidR="002723BA" w:rsidRPr="00081AE6">
        <w:rPr>
          <w:rFonts w:cs="Times New Roman"/>
          <w:b/>
          <w:bCs/>
          <w:color w:val="1A1A1A"/>
          <w:szCs w:val="24"/>
        </w:rPr>
        <w:t xml:space="preserve">of mass flux estimated from the </w:t>
      </w:r>
      <w:proofErr w:type="spellStart"/>
      <w:r w:rsidR="002723BA" w:rsidRPr="00081AE6">
        <w:rPr>
          <w:rFonts w:cs="Times New Roman"/>
          <w:b/>
          <w:bCs/>
          <w:color w:val="1A1A1A"/>
          <w:szCs w:val="24"/>
        </w:rPr>
        <w:t>suface</w:t>
      </w:r>
      <w:proofErr w:type="spellEnd"/>
      <w:r w:rsidR="002723BA" w:rsidRPr="00081AE6">
        <w:rPr>
          <w:rFonts w:cs="Times New Roman"/>
          <w:b/>
          <w:bCs/>
          <w:color w:val="1A1A1A"/>
          <w:szCs w:val="24"/>
        </w:rPr>
        <w:t xml:space="preserve"> of different treatments </w:t>
      </w:r>
    </w:p>
    <w:tbl>
      <w:tblPr>
        <w:tblStyle w:val="LightShading3"/>
        <w:tblW w:w="4429" w:type="pct"/>
        <w:jc w:val="center"/>
        <w:tblLayout w:type="fixed"/>
        <w:tblLook w:val="04A0" w:firstRow="1" w:lastRow="0" w:firstColumn="1" w:lastColumn="0" w:noHBand="0" w:noVBand="1"/>
      </w:tblPr>
      <w:tblGrid>
        <w:gridCol w:w="1478"/>
        <w:gridCol w:w="1479"/>
        <w:gridCol w:w="1706"/>
        <w:gridCol w:w="1705"/>
        <w:gridCol w:w="1704"/>
        <w:gridCol w:w="1704"/>
        <w:gridCol w:w="1704"/>
      </w:tblGrid>
      <w:tr w:rsidR="00603E26" w:rsidRPr="00254FF0" w14:paraId="70371113" w14:textId="75AECE08" w:rsidTr="00B60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" w:type="dxa"/>
            <w:shd w:val="clear" w:color="auto" w:fill="auto"/>
            <w:vAlign w:val="bottom"/>
          </w:tcPr>
          <w:p w14:paraId="1AC879F8" w14:textId="48F6DFA0" w:rsidR="00603E26" w:rsidRPr="00254FF0" w:rsidRDefault="00603E26" w:rsidP="00F9723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Wind velocity (m.</w:t>
            </w:r>
            <w:r w:rsidR="00F9723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79" w:type="dxa"/>
            <w:shd w:val="clear" w:color="auto" w:fill="auto"/>
          </w:tcPr>
          <w:p w14:paraId="45A6B9BD" w14:textId="032A5377" w:rsidR="00603E26" w:rsidRPr="00254FF0" w:rsidRDefault="00603E26" w:rsidP="00603E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  <w:p w14:paraId="36DD6DC4" w14:textId="6EF060A6" w:rsidR="00603E26" w:rsidRPr="00254FF0" w:rsidRDefault="00603E26" w:rsidP="00603E26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254FF0">
              <w:rPr>
                <w:rFonts w:ascii="Times New Roman" w:hAnsi="Times New Roman"/>
                <w:b w:val="0"/>
                <w:bCs w:val="0"/>
                <w:color w:val="000000" w:themeColor="text1"/>
                <w:sz w:val="18"/>
                <w:szCs w:val="18"/>
              </w:rPr>
              <w:t>(kg.m</w:t>
            </w:r>
            <w:r w:rsidRPr="00254FF0">
              <w:rPr>
                <w:rFonts w:ascii="Times New Roman" w:hAnsi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254FF0">
              <w:rPr>
                <w:rFonts w:ascii="Times New Roman" w:hAnsi="Times New Roman"/>
                <w:b w:val="0"/>
                <w:bCs w:val="0"/>
                <w:color w:val="000000" w:themeColor="text1"/>
                <w:sz w:val="18"/>
                <w:szCs w:val="18"/>
              </w:rPr>
              <w:t>.min</w:t>
            </w:r>
            <w:r w:rsidRPr="00254FF0">
              <w:rPr>
                <w:rFonts w:ascii="Times New Roman" w:hAnsi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254FF0">
              <w:rPr>
                <w:rFonts w:ascii="Times New Roman" w:hAnsi="Times New Roman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6" w:type="dxa"/>
            <w:shd w:val="clear" w:color="auto" w:fill="auto"/>
          </w:tcPr>
          <w:p w14:paraId="617044FE" w14:textId="1517620E" w:rsidR="00603E26" w:rsidRPr="00254FF0" w:rsidRDefault="006D122D" w:rsidP="00603E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Cyanobacteria</w:t>
            </w:r>
          </w:p>
          <w:p w14:paraId="1E26220F" w14:textId="2B13B305" w:rsidR="00603E26" w:rsidRPr="00254FF0" w:rsidRDefault="00603E26" w:rsidP="00603E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(kg.m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.min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5" w:type="dxa"/>
            <w:shd w:val="clear" w:color="auto" w:fill="auto"/>
          </w:tcPr>
          <w:p w14:paraId="7360C752" w14:textId="3D196AAF" w:rsidR="00603E26" w:rsidRPr="00254FF0" w:rsidRDefault="00603E26" w:rsidP="006D122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CMC</w:t>
            </w:r>
          </w:p>
          <w:p w14:paraId="5A5DFD35" w14:textId="62CB8CBF" w:rsidR="00603E26" w:rsidRPr="00254FF0" w:rsidRDefault="00603E26" w:rsidP="00603E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(kg.m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.min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4" w:type="dxa"/>
            <w:shd w:val="clear" w:color="auto" w:fill="auto"/>
          </w:tcPr>
          <w:p w14:paraId="00525D40" w14:textId="72D0081C" w:rsidR="006D122D" w:rsidRDefault="00603E26" w:rsidP="006D122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CMC</w:t>
            </w:r>
            <w:r w:rsidR="006D12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14:paraId="71EF6E33" w14:textId="52D63F97" w:rsidR="00603E26" w:rsidRPr="00254FF0" w:rsidRDefault="00603E26" w:rsidP="006D122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6D122D">
              <w:rPr>
                <w:rFonts w:ascii="Times New Roman" w:hAnsi="Times New Roman" w:cs="Times New Roman"/>
                <w:sz w:val="18"/>
                <w:szCs w:val="18"/>
              </w:rPr>
              <w:t>yanobacteria</w:t>
            </w:r>
          </w:p>
          <w:p w14:paraId="28225D09" w14:textId="09638827" w:rsidR="00603E26" w:rsidRPr="00254FF0" w:rsidRDefault="00603E26" w:rsidP="00603E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(kg.m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.min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4" w:type="dxa"/>
            <w:shd w:val="clear" w:color="auto" w:fill="auto"/>
          </w:tcPr>
          <w:p w14:paraId="7817AE40" w14:textId="55C9C6E8" w:rsidR="006D122D" w:rsidRDefault="00603E26" w:rsidP="006D122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Gua</w:t>
            </w:r>
            <w:proofErr w:type="spellEnd"/>
          </w:p>
          <w:p w14:paraId="0C9155B2" w14:textId="5A9E1BBB" w:rsidR="00603E26" w:rsidRPr="00254FF0" w:rsidRDefault="006D122D" w:rsidP="006D122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r w:rsidR="00603E26"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(kg.m</w:t>
            </w:r>
            <w:r w:rsidR="00603E26"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="00603E26"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.min</w:t>
            </w:r>
            <w:r w:rsidR="00603E26"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="00603E26"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4" w:type="dxa"/>
            <w:shd w:val="clear" w:color="auto" w:fill="auto"/>
          </w:tcPr>
          <w:p w14:paraId="1F9BD78D" w14:textId="5567360A" w:rsidR="006D122D" w:rsidRDefault="00603E26" w:rsidP="006D122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Gua</w:t>
            </w:r>
            <w:proofErr w:type="spellEnd"/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14:paraId="2EB1CB68" w14:textId="66A94D90" w:rsidR="00603E26" w:rsidRPr="00254FF0" w:rsidRDefault="006D122D" w:rsidP="006D122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yanobacteria</w:t>
            </w:r>
          </w:p>
          <w:p w14:paraId="4E230224" w14:textId="75D51956" w:rsidR="00603E26" w:rsidRPr="00254FF0" w:rsidRDefault="00603E26" w:rsidP="00603E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(kg.m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-2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.min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254FF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</w:tr>
      <w:tr w:rsidR="00603E26" w:rsidRPr="00254FF0" w14:paraId="1E55491B" w14:textId="3015F506" w:rsidTr="00B6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96E6A3" w14:textId="4CFFE338" w:rsidR="00603E26" w:rsidRPr="00937CB9" w:rsidRDefault="00603E26" w:rsidP="00701BF6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37CB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11.49 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1AC1E0" w14:textId="4C1A86BC" w:rsidR="00603E26" w:rsidRPr="00254FF0" w:rsidRDefault="00603E26" w:rsidP="00B606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0.51±.0.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8C6CDE" w14:textId="30AFB1D0" w:rsidR="00603E26" w:rsidRPr="00254FF0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±0.2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3946DB" w14:textId="5F455865" w:rsidR="00603E26" w:rsidRPr="00254FF0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±0.02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5BC7C5" w14:textId="2CE6036B" w:rsidR="00603E26" w:rsidRPr="00254FF0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±0.01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ED1A37" w14:textId="7A264400" w:rsidR="00603E26" w:rsidRPr="00254FF0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±0.02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65A7C4" w14:textId="297485B2" w:rsidR="00603E26" w:rsidRPr="00BB6614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B6614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0.01</w:t>
            </w:r>
            <w:r w:rsidR="00B606F4" w:rsidRPr="00BB6614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±0.0</w:t>
            </w:r>
            <w:r w:rsidR="00B606F4" w:rsidRPr="00BB6614"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b</w:t>
            </w:r>
          </w:p>
        </w:tc>
      </w:tr>
      <w:tr w:rsidR="00603E26" w:rsidRPr="00254FF0" w14:paraId="45173E4B" w14:textId="37E1FA12" w:rsidTr="00B606F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E242DC" w14:textId="4B75C6F4" w:rsidR="00603E26" w:rsidRPr="00937CB9" w:rsidRDefault="00603E26" w:rsidP="00A332DD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37CB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19.66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2BD8A6" w14:textId="29D91652" w:rsidR="00603E26" w:rsidRPr="00254FF0" w:rsidRDefault="00D12818" w:rsidP="00B606F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3.75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233344" w14:textId="71C6645B" w:rsidR="00603E26" w:rsidRPr="00254FF0" w:rsidRDefault="00D12818" w:rsidP="00A332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±0.31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72A52C" w14:textId="1B67CB50" w:rsidR="00603E26" w:rsidRPr="00254FF0" w:rsidRDefault="00D12818" w:rsidP="00A332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±0.03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C912A3" w14:textId="5965908A" w:rsidR="00603E26" w:rsidRPr="00254FF0" w:rsidRDefault="00D12818" w:rsidP="00A332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±0.03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ABF72A" w14:textId="42A26585" w:rsidR="00603E26" w:rsidRPr="00254FF0" w:rsidRDefault="00D12818" w:rsidP="00D128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±0.02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4365A5" w14:textId="027992E3" w:rsidR="00603E26" w:rsidRPr="00254FF0" w:rsidRDefault="00D12818" w:rsidP="00D1281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±0.0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603E26" w:rsidRPr="00254FF0" w14:paraId="7DC89880" w14:textId="7B9F545D" w:rsidTr="00B6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BD8C01" w14:textId="0B493553" w:rsidR="00603E26" w:rsidRPr="00937CB9" w:rsidRDefault="00603E26" w:rsidP="00A332DD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37CB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27.2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B0C427" w14:textId="2F917B31" w:rsidR="00603E26" w:rsidRPr="00254FF0" w:rsidRDefault="00D12818" w:rsidP="00B606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6.68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±0.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61D213" w14:textId="72041C36" w:rsidR="00603E26" w:rsidRPr="00254FF0" w:rsidRDefault="00D12818" w:rsidP="00B606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±0.45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C50ECC" w14:textId="031A7894" w:rsidR="00603E26" w:rsidRPr="00254FF0" w:rsidRDefault="00D12818" w:rsidP="00B606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  <w:r w:rsidR="00603E26" w:rsidRPr="00254FF0">
              <w:rPr>
                <w:rFonts w:ascii="Times New Roman" w:hAnsi="Times New Roman" w:cs="Times New Roman"/>
                <w:sz w:val="18"/>
                <w:szCs w:val="18"/>
              </w:rPr>
              <w:t>±0.03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16913D" w14:textId="4A14E5C4" w:rsidR="00603E26" w:rsidRPr="00254FF0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2.28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±0.14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3061C1" w14:textId="58D1954C" w:rsidR="00603E26" w:rsidRPr="00254FF0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±0.08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746381" w14:textId="0393543F" w:rsidR="00603E26" w:rsidRPr="00254FF0" w:rsidRDefault="00D12818" w:rsidP="00A332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</w:rPr>
              <w:t>±0.2</w:t>
            </w:r>
            <w:r w:rsidR="00B606F4" w:rsidRPr="00254FF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606F4" w:rsidRPr="00254FF0" w14:paraId="78D7A5E8" w14:textId="77777777" w:rsidTr="00A332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8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93029A" w14:textId="5E5C35CA" w:rsidR="00B606F4" w:rsidRPr="00254FF0" w:rsidRDefault="00B606F4" w:rsidP="002723BA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54FF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a: </w:t>
            </w:r>
            <w:r w:rsidR="002723BA"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P</w:t>
            </w:r>
            <w:r w:rsidRPr="00254FF0"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≤</w:t>
            </w:r>
            <w:r w:rsidRPr="00254FF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0.05; b: </w:t>
            </w:r>
            <w:r w:rsidR="002723BA"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P</w:t>
            </w:r>
            <w:r w:rsidRPr="00254FF0"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≤</w:t>
            </w:r>
            <w:r w:rsidRPr="00254FF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0.01; ns: not significantly different at </w:t>
            </w:r>
            <w:r w:rsidR="004C0027"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P</w:t>
            </w:r>
            <w:r w:rsidRPr="00254FF0"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&lt;</w:t>
            </w:r>
            <w:r w:rsidRPr="00254FF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0.05</w:t>
            </w:r>
            <w:r w:rsid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; CMC: </w:t>
            </w:r>
            <w:proofErr w:type="spellStart"/>
            <w:r w:rsidR="002723BA" w:rsidRP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carboxymethyl</w:t>
            </w:r>
            <w:proofErr w:type="spellEnd"/>
            <w:r w:rsidR="002723BA" w:rsidRP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cellulose</w:t>
            </w:r>
            <w:r w:rsidR="00C66AA1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; </w:t>
            </w:r>
            <w:r w:rsid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GUA: </w:t>
            </w:r>
            <w:proofErr w:type="spellStart"/>
            <w:r w:rsidR="002723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guargum</w:t>
            </w:r>
            <w:proofErr w:type="spellEnd"/>
          </w:p>
        </w:tc>
      </w:tr>
    </w:tbl>
    <w:p w14:paraId="2940173E" w14:textId="50FD8E3B" w:rsidR="00701BF6" w:rsidRDefault="00701BF6" w:rsidP="00701BF6">
      <w:pPr>
        <w:rPr>
          <w:rFonts w:cs="Times New Roman"/>
          <w:sz w:val="20"/>
          <w:szCs w:val="20"/>
        </w:rPr>
      </w:pPr>
    </w:p>
    <w:p w14:paraId="256D0705" w14:textId="599FEDB4" w:rsidR="004C0027" w:rsidRDefault="00BC1A89" w:rsidP="00701BF6">
      <w:pPr>
        <w:rPr>
          <w:rFonts w:cs="Times New Roman"/>
          <w:sz w:val="20"/>
          <w:szCs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4E28447" wp14:editId="0D2B652F">
                <wp:simplePos x="0" y="0"/>
                <wp:positionH relativeFrom="column">
                  <wp:posOffset>5246733</wp:posOffset>
                </wp:positionH>
                <wp:positionV relativeFrom="paragraph">
                  <wp:posOffset>3991</wp:posOffset>
                </wp:positionV>
                <wp:extent cx="2449830" cy="505914"/>
                <wp:effectExtent l="0" t="0" r="26670" b="27940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9830" cy="50591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BEAA1" w14:textId="32F560B8" w:rsidR="004C0027" w:rsidRPr="0079071E" w:rsidRDefault="004C0027" w:rsidP="00E8430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9071E">
                              <w:rPr>
                                <w:sz w:val="32"/>
                                <w:szCs w:val="32"/>
                              </w:rPr>
                              <w:t>Table.</w:t>
                            </w:r>
                            <w:r w:rsidR="006E5DF2">
                              <w:rPr>
                                <w:sz w:val="32"/>
                                <w:szCs w:val="32"/>
                              </w:rPr>
                              <w:t>4</w:t>
                            </w:r>
                            <w:r w:rsidRPr="0079071E">
                              <w:rPr>
                                <w:sz w:val="32"/>
                                <w:szCs w:val="32"/>
                              </w:rPr>
                              <w:t>-Page.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1</w:t>
                            </w:r>
                            <w:r w:rsidR="00E8430D">
                              <w:rPr>
                                <w:sz w:val="32"/>
                                <w:szCs w:val="32"/>
                              </w:rPr>
                              <w:t>8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-Line.</w:t>
                            </w:r>
                            <w:r w:rsidR="00E12353">
                              <w:rPr>
                                <w:sz w:val="32"/>
                                <w:szCs w:val="32"/>
                              </w:rPr>
                              <w:t>40</w:t>
                            </w:r>
                            <w:r w:rsidR="00E8430D">
                              <w:rPr>
                                <w:sz w:val="32"/>
                                <w:szCs w:val="32"/>
                              </w:rPr>
                              <w:t>2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E28447" id="_x0000_s1029" style="position:absolute;left:0;text-align:left;margin-left:413.15pt;margin-top:.3pt;width:192.9pt;height:39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" fillcolor="white [3201]" strokecolor="black [3200]" strokeweight="1pt">
                <v:textbox>
                  <w:txbxContent>
                    <w:p w14:paraId="55CBEAA1" w14:textId="32F560B8" w:rsidR="004C0027" w:rsidRPr="0079071E" w:rsidRDefault="004C0027" w:rsidP="00E8430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79071E">
                        <w:rPr>
                          <w:sz w:val="32"/>
                          <w:szCs w:val="32"/>
                        </w:rPr>
                        <w:t>Table.</w:t>
                      </w:r>
                      <w:r w:rsidR="006E5DF2">
                        <w:rPr>
                          <w:sz w:val="32"/>
                          <w:szCs w:val="32"/>
                        </w:rPr>
                        <w:t>4</w:t>
                      </w:r>
                      <w:r w:rsidRPr="0079071E">
                        <w:rPr>
                          <w:sz w:val="32"/>
                          <w:szCs w:val="32"/>
                        </w:rPr>
                        <w:t>-Page.</w:t>
                      </w:r>
                      <w:r>
                        <w:rPr>
                          <w:sz w:val="32"/>
                          <w:szCs w:val="32"/>
                        </w:rPr>
                        <w:t>1</w:t>
                      </w:r>
                      <w:r w:rsidR="00E8430D">
                        <w:rPr>
                          <w:sz w:val="32"/>
                          <w:szCs w:val="32"/>
                        </w:rPr>
                        <w:t>8</w:t>
                      </w:r>
                      <w:r>
                        <w:rPr>
                          <w:sz w:val="32"/>
                          <w:szCs w:val="32"/>
                        </w:rPr>
                        <w:t>-Line.</w:t>
                      </w:r>
                      <w:r w:rsidR="00E12353">
                        <w:rPr>
                          <w:sz w:val="32"/>
                          <w:szCs w:val="32"/>
                        </w:rPr>
                        <w:t>40</w:t>
                      </w:r>
                      <w:r w:rsidR="00E8430D">
                        <w:rPr>
                          <w:sz w:val="32"/>
                          <w:szCs w:val="32"/>
                        </w:rPr>
                        <w:t>2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</w:p>
    <w:p w14:paraId="47E5CBE5" w14:textId="2D981B0E" w:rsidR="004C0027" w:rsidRPr="00701BF6" w:rsidRDefault="004C0027" w:rsidP="00701BF6">
      <w:pPr>
        <w:rPr>
          <w:rFonts w:cs="Times New Roman"/>
          <w:sz w:val="20"/>
          <w:szCs w:val="20"/>
        </w:rPr>
      </w:pPr>
    </w:p>
    <w:sectPr w:rsidR="004C0027" w:rsidRPr="00701BF6" w:rsidSect="000378E4">
      <w:footerReference w:type="default" r:id="rId8"/>
      <w:pgSz w:w="15840" w:h="12240" w:orient="landscape"/>
      <w:pgMar w:top="1440" w:right="1440" w:bottom="1440" w:left="1440" w:header="900" w:footer="501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85494E" w14:textId="77777777" w:rsidR="00A332DD" w:rsidRDefault="00A332DD" w:rsidP="004E321D">
      <w:r>
        <w:separator/>
      </w:r>
    </w:p>
  </w:endnote>
  <w:endnote w:type="continuationSeparator" w:id="0">
    <w:p w14:paraId="2AA2C4E3" w14:textId="77777777" w:rsidR="00A332DD" w:rsidRDefault="00A332DD" w:rsidP="004E3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 B">
    <w:altName w:val="Times New Roman"/>
    <w:charset w:val="00"/>
    <w:family w:val="auto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DC8D3E" w14:textId="77777777" w:rsidR="00A332DD" w:rsidRPr="00B37C77" w:rsidRDefault="00A332DD" w:rsidP="00B37C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4FB7F3" w14:textId="77777777" w:rsidR="00A332DD" w:rsidRDefault="00A332DD" w:rsidP="004E321D">
      <w:r>
        <w:separator/>
      </w:r>
    </w:p>
  </w:footnote>
  <w:footnote w:type="continuationSeparator" w:id="0">
    <w:p w14:paraId="614CDF31" w14:textId="77777777" w:rsidR="00A332DD" w:rsidRDefault="00A332DD" w:rsidP="004E3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60C5"/>
    <w:multiLevelType w:val="hybridMultilevel"/>
    <w:tmpl w:val="2A3CC2A8"/>
    <w:lvl w:ilvl="0" w:tplc="58540D8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17EF8"/>
    <w:multiLevelType w:val="multilevel"/>
    <w:tmpl w:val="795C2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EC7477"/>
    <w:multiLevelType w:val="hybridMultilevel"/>
    <w:tmpl w:val="E5465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E7888"/>
    <w:multiLevelType w:val="hybridMultilevel"/>
    <w:tmpl w:val="DDF0EA80"/>
    <w:lvl w:ilvl="0" w:tplc="CDBC64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B726E8"/>
    <w:multiLevelType w:val="hybridMultilevel"/>
    <w:tmpl w:val="D08AF08E"/>
    <w:lvl w:ilvl="0" w:tplc="8534C04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070455D3"/>
    <w:multiLevelType w:val="hybridMultilevel"/>
    <w:tmpl w:val="D28CE208"/>
    <w:lvl w:ilvl="0" w:tplc="344494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B6393C"/>
    <w:multiLevelType w:val="hybridMultilevel"/>
    <w:tmpl w:val="2C703274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9E7AE3"/>
    <w:multiLevelType w:val="hybridMultilevel"/>
    <w:tmpl w:val="E0BAD634"/>
    <w:lvl w:ilvl="0" w:tplc="0EAEA612">
      <w:start w:val="1"/>
      <w:numFmt w:val="decimal"/>
      <w:lvlText w:val="%1."/>
      <w:lvlJc w:val="left"/>
      <w:pPr>
        <w:ind w:left="720" w:hanging="360"/>
      </w:pPr>
      <w:rPr>
        <w:rFonts w:hint="default"/>
        <w:color w:val="4472C4" w:themeColor="accent1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CA1F82"/>
    <w:multiLevelType w:val="multilevel"/>
    <w:tmpl w:val="0706D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DD0BAB"/>
    <w:multiLevelType w:val="hybridMultilevel"/>
    <w:tmpl w:val="48BCD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337184"/>
    <w:multiLevelType w:val="hybridMultilevel"/>
    <w:tmpl w:val="71E0F97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415752"/>
    <w:multiLevelType w:val="hybridMultilevel"/>
    <w:tmpl w:val="0A687718"/>
    <w:lvl w:ilvl="0" w:tplc="16F8A5EE">
      <w:numFmt w:val="bullet"/>
      <w:lvlText w:val=""/>
      <w:lvlJc w:val="left"/>
      <w:pPr>
        <w:ind w:left="720" w:hanging="360"/>
      </w:pPr>
      <w:rPr>
        <w:rFonts w:ascii="Symbol" w:eastAsiaTheme="minorHAnsi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241FD"/>
    <w:multiLevelType w:val="hybridMultilevel"/>
    <w:tmpl w:val="B4B638D6"/>
    <w:lvl w:ilvl="0" w:tplc="6EA88F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BB2D09"/>
    <w:multiLevelType w:val="hybridMultilevel"/>
    <w:tmpl w:val="E75A2E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5E25C3"/>
    <w:multiLevelType w:val="hybridMultilevel"/>
    <w:tmpl w:val="366E9CD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8A4E95"/>
    <w:multiLevelType w:val="hybridMultilevel"/>
    <w:tmpl w:val="B2166DE6"/>
    <w:lvl w:ilvl="0" w:tplc="30B8895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7C38E9"/>
    <w:multiLevelType w:val="hybridMultilevel"/>
    <w:tmpl w:val="9558C9CA"/>
    <w:lvl w:ilvl="0" w:tplc="AE1AAB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EB6E21"/>
    <w:multiLevelType w:val="hybridMultilevel"/>
    <w:tmpl w:val="77EAC7E0"/>
    <w:lvl w:ilvl="0" w:tplc="AACC094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79342C"/>
    <w:multiLevelType w:val="multilevel"/>
    <w:tmpl w:val="8B62D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740CBD"/>
    <w:multiLevelType w:val="multilevel"/>
    <w:tmpl w:val="A448D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73E522C"/>
    <w:multiLevelType w:val="hybridMultilevel"/>
    <w:tmpl w:val="FD7C2642"/>
    <w:lvl w:ilvl="0" w:tplc="B78043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797DAD"/>
    <w:multiLevelType w:val="hybridMultilevel"/>
    <w:tmpl w:val="65AA8612"/>
    <w:lvl w:ilvl="0" w:tplc="5B8EE9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F52242"/>
    <w:multiLevelType w:val="hybridMultilevel"/>
    <w:tmpl w:val="9B5CC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3F531A"/>
    <w:multiLevelType w:val="hybridMultilevel"/>
    <w:tmpl w:val="87CAB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E731F"/>
    <w:multiLevelType w:val="hybridMultilevel"/>
    <w:tmpl w:val="E3D86B40"/>
    <w:lvl w:ilvl="0" w:tplc="2EA832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5E4631"/>
    <w:multiLevelType w:val="hybridMultilevel"/>
    <w:tmpl w:val="681A41D4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7B567B"/>
    <w:multiLevelType w:val="hybridMultilevel"/>
    <w:tmpl w:val="16F87C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A94FD9"/>
    <w:multiLevelType w:val="hybridMultilevel"/>
    <w:tmpl w:val="D3DE91EC"/>
    <w:lvl w:ilvl="0" w:tplc="F2DEF2F8">
      <w:numFmt w:val="bullet"/>
      <w:lvlText w:val=""/>
      <w:lvlJc w:val="left"/>
      <w:pPr>
        <w:ind w:left="720" w:hanging="360"/>
      </w:pPr>
      <w:rPr>
        <w:rFonts w:ascii="Symbol" w:eastAsiaTheme="minorHAnsi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017780"/>
    <w:multiLevelType w:val="hybridMultilevel"/>
    <w:tmpl w:val="4DCE3BE6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A317C3"/>
    <w:multiLevelType w:val="hybridMultilevel"/>
    <w:tmpl w:val="C81213C6"/>
    <w:lvl w:ilvl="0" w:tplc="6DE6710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116F41"/>
    <w:multiLevelType w:val="hybridMultilevel"/>
    <w:tmpl w:val="9DC4C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EB6D2B"/>
    <w:multiLevelType w:val="hybridMultilevel"/>
    <w:tmpl w:val="C876F3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6252B2"/>
    <w:multiLevelType w:val="hybridMultilevel"/>
    <w:tmpl w:val="C57A9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724799"/>
    <w:multiLevelType w:val="hybridMultilevel"/>
    <w:tmpl w:val="EAAA2352"/>
    <w:lvl w:ilvl="0" w:tplc="E07C9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645821"/>
    <w:multiLevelType w:val="hybridMultilevel"/>
    <w:tmpl w:val="CC4E4C1C"/>
    <w:lvl w:ilvl="0" w:tplc="2D300A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1D62DC"/>
    <w:multiLevelType w:val="hybridMultilevel"/>
    <w:tmpl w:val="FA121F30"/>
    <w:lvl w:ilvl="0" w:tplc="60CC0F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841062"/>
    <w:multiLevelType w:val="hybridMultilevel"/>
    <w:tmpl w:val="C8026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C13771"/>
    <w:multiLevelType w:val="hybridMultilevel"/>
    <w:tmpl w:val="0AE2D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7E0F0E"/>
    <w:multiLevelType w:val="hybridMultilevel"/>
    <w:tmpl w:val="DC867910"/>
    <w:lvl w:ilvl="0" w:tplc="9998F0E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7"/>
  </w:num>
  <w:num w:numId="3">
    <w:abstractNumId w:val="31"/>
  </w:num>
  <w:num w:numId="4">
    <w:abstractNumId w:val="23"/>
  </w:num>
  <w:num w:numId="5">
    <w:abstractNumId w:val="13"/>
  </w:num>
  <w:num w:numId="6">
    <w:abstractNumId w:val="30"/>
  </w:num>
  <w:num w:numId="7">
    <w:abstractNumId w:val="16"/>
  </w:num>
  <w:num w:numId="8">
    <w:abstractNumId w:val="8"/>
  </w:num>
  <w:num w:numId="9">
    <w:abstractNumId w:val="35"/>
  </w:num>
  <w:num w:numId="10">
    <w:abstractNumId w:val="5"/>
  </w:num>
  <w:num w:numId="11">
    <w:abstractNumId w:val="21"/>
  </w:num>
  <w:num w:numId="12">
    <w:abstractNumId w:val="4"/>
  </w:num>
  <w:num w:numId="13">
    <w:abstractNumId w:val="24"/>
  </w:num>
  <w:num w:numId="14">
    <w:abstractNumId w:val="32"/>
  </w:num>
  <w:num w:numId="15">
    <w:abstractNumId w:val="20"/>
  </w:num>
  <w:num w:numId="16">
    <w:abstractNumId w:val="29"/>
  </w:num>
  <w:num w:numId="17">
    <w:abstractNumId w:val="33"/>
  </w:num>
  <w:num w:numId="18">
    <w:abstractNumId w:val="34"/>
  </w:num>
  <w:num w:numId="19">
    <w:abstractNumId w:val="14"/>
  </w:num>
  <w:num w:numId="20">
    <w:abstractNumId w:val="10"/>
  </w:num>
  <w:num w:numId="21">
    <w:abstractNumId w:val="26"/>
  </w:num>
  <w:num w:numId="22">
    <w:abstractNumId w:val="37"/>
  </w:num>
  <w:num w:numId="23">
    <w:abstractNumId w:val="9"/>
  </w:num>
  <w:num w:numId="24">
    <w:abstractNumId w:val="0"/>
  </w:num>
  <w:num w:numId="25">
    <w:abstractNumId w:val="12"/>
  </w:num>
  <w:num w:numId="26">
    <w:abstractNumId w:val="3"/>
  </w:num>
  <w:num w:numId="27">
    <w:abstractNumId w:val="11"/>
  </w:num>
  <w:num w:numId="28">
    <w:abstractNumId w:val="27"/>
  </w:num>
  <w:num w:numId="29">
    <w:abstractNumId w:val="18"/>
  </w:num>
  <w:num w:numId="30">
    <w:abstractNumId w:val="22"/>
  </w:num>
  <w:num w:numId="31">
    <w:abstractNumId w:val="2"/>
  </w:num>
  <w:num w:numId="32">
    <w:abstractNumId w:val="19"/>
  </w:num>
  <w:num w:numId="33">
    <w:abstractNumId w:val="1"/>
  </w:num>
  <w:num w:numId="34">
    <w:abstractNumId w:val="17"/>
  </w:num>
  <w:num w:numId="35">
    <w:abstractNumId w:val="38"/>
  </w:num>
  <w:num w:numId="36">
    <w:abstractNumId w:val="15"/>
  </w:num>
  <w:num w:numId="37">
    <w:abstractNumId w:val="25"/>
  </w:num>
  <w:num w:numId="38">
    <w:abstractNumId w:val="28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hideSpellingErrors/>
  <w:hideGrammaticalErrors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en-US" w:vendorID="64" w:dllVersion="131078" w:nlCheck="1" w:checkStyle="0"/>
  <w:proofState w:spelling="clean" w:grammar="clean"/>
  <w:attachedTemplate r:id="rId1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yNDc1NLM0MDI3sjBW0lEKTi0uzszPAykwrAUAXVUflCwAAAA="/>
  </w:docVars>
  <w:rsids>
    <w:rsidRoot w:val="001F2DAF"/>
    <w:rsid w:val="00000385"/>
    <w:rsid w:val="00000612"/>
    <w:rsid w:val="00000664"/>
    <w:rsid w:val="00001692"/>
    <w:rsid w:val="000022D6"/>
    <w:rsid w:val="00002401"/>
    <w:rsid w:val="00002613"/>
    <w:rsid w:val="00003B2F"/>
    <w:rsid w:val="00003E94"/>
    <w:rsid w:val="0000430C"/>
    <w:rsid w:val="00004358"/>
    <w:rsid w:val="000045B4"/>
    <w:rsid w:val="00004856"/>
    <w:rsid w:val="00004BE5"/>
    <w:rsid w:val="00006BCD"/>
    <w:rsid w:val="00006EFD"/>
    <w:rsid w:val="00006FB9"/>
    <w:rsid w:val="000076AC"/>
    <w:rsid w:val="00007ACB"/>
    <w:rsid w:val="00010D81"/>
    <w:rsid w:val="00010E71"/>
    <w:rsid w:val="000112AD"/>
    <w:rsid w:val="000120B0"/>
    <w:rsid w:val="00013872"/>
    <w:rsid w:val="00014C33"/>
    <w:rsid w:val="00020AB8"/>
    <w:rsid w:val="00021284"/>
    <w:rsid w:val="00022377"/>
    <w:rsid w:val="00022E5F"/>
    <w:rsid w:val="00024521"/>
    <w:rsid w:val="00024BE9"/>
    <w:rsid w:val="0002608C"/>
    <w:rsid w:val="0002685D"/>
    <w:rsid w:val="0002692D"/>
    <w:rsid w:val="00027105"/>
    <w:rsid w:val="000279A2"/>
    <w:rsid w:val="00027CB3"/>
    <w:rsid w:val="00031991"/>
    <w:rsid w:val="00031D2D"/>
    <w:rsid w:val="000324AD"/>
    <w:rsid w:val="00033C19"/>
    <w:rsid w:val="00033CBE"/>
    <w:rsid w:val="00034A62"/>
    <w:rsid w:val="000351E8"/>
    <w:rsid w:val="000368B5"/>
    <w:rsid w:val="000378E4"/>
    <w:rsid w:val="00040B7B"/>
    <w:rsid w:val="00041116"/>
    <w:rsid w:val="00041937"/>
    <w:rsid w:val="00043D3D"/>
    <w:rsid w:val="00044A2E"/>
    <w:rsid w:val="00044F4B"/>
    <w:rsid w:val="00044F78"/>
    <w:rsid w:val="00046B64"/>
    <w:rsid w:val="000470DF"/>
    <w:rsid w:val="00047746"/>
    <w:rsid w:val="000478FE"/>
    <w:rsid w:val="00050033"/>
    <w:rsid w:val="000501AD"/>
    <w:rsid w:val="00050695"/>
    <w:rsid w:val="000507E6"/>
    <w:rsid w:val="00050A38"/>
    <w:rsid w:val="00052259"/>
    <w:rsid w:val="00052C15"/>
    <w:rsid w:val="00052FEC"/>
    <w:rsid w:val="00053404"/>
    <w:rsid w:val="0005340D"/>
    <w:rsid w:val="000534E3"/>
    <w:rsid w:val="00053738"/>
    <w:rsid w:val="0005380E"/>
    <w:rsid w:val="00055041"/>
    <w:rsid w:val="00057C5A"/>
    <w:rsid w:val="00057E3A"/>
    <w:rsid w:val="000611DE"/>
    <w:rsid w:val="000622DC"/>
    <w:rsid w:val="0006347C"/>
    <w:rsid w:val="00064860"/>
    <w:rsid w:val="0006527A"/>
    <w:rsid w:val="000658D4"/>
    <w:rsid w:val="00065A62"/>
    <w:rsid w:val="00065D6F"/>
    <w:rsid w:val="00066ACD"/>
    <w:rsid w:val="00071909"/>
    <w:rsid w:val="0007215B"/>
    <w:rsid w:val="00073073"/>
    <w:rsid w:val="000730C5"/>
    <w:rsid w:val="00073560"/>
    <w:rsid w:val="0007397F"/>
    <w:rsid w:val="00073CE7"/>
    <w:rsid w:val="00073F7B"/>
    <w:rsid w:val="00074564"/>
    <w:rsid w:val="00074D41"/>
    <w:rsid w:val="000751B3"/>
    <w:rsid w:val="000752BE"/>
    <w:rsid w:val="00075884"/>
    <w:rsid w:val="000769A0"/>
    <w:rsid w:val="000776C8"/>
    <w:rsid w:val="0008019B"/>
    <w:rsid w:val="00080353"/>
    <w:rsid w:val="00080F22"/>
    <w:rsid w:val="000810DD"/>
    <w:rsid w:val="00081AE6"/>
    <w:rsid w:val="0008224A"/>
    <w:rsid w:val="00082369"/>
    <w:rsid w:val="00083435"/>
    <w:rsid w:val="000836DE"/>
    <w:rsid w:val="00083D12"/>
    <w:rsid w:val="00084BCA"/>
    <w:rsid w:val="00085508"/>
    <w:rsid w:val="000856EE"/>
    <w:rsid w:val="0008582D"/>
    <w:rsid w:val="00086DB0"/>
    <w:rsid w:val="00090185"/>
    <w:rsid w:val="0009037C"/>
    <w:rsid w:val="0009052B"/>
    <w:rsid w:val="000908A3"/>
    <w:rsid w:val="00090B55"/>
    <w:rsid w:val="000912C3"/>
    <w:rsid w:val="00092471"/>
    <w:rsid w:val="00092AA0"/>
    <w:rsid w:val="000930C0"/>
    <w:rsid w:val="0009387B"/>
    <w:rsid w:val="000939F8"/>
    <w:rsid w:val="00094B3D"/>
    <w:rsid w:val="00096A64"/>
    <w:rsid w:val="0009714E"/>
    <w:rsid w:val="00097E16"/>
    <w:rsid w:val="000A0551"/>
    <w:rsid w:val="000A05AB"/>
    <w:rsid w:val="000A05F6"/>
    <w:rsid w:val="000A0A87"/>
    <w:rsid w:val="000A1726"/>
    <w:rsid w:val="000A1F6E"/>
    <w:rsid w:val="000A2E88"/>
    <w:rsid w:val="000A334D"/>
    <w:rsid w:val="000A34CF"/>
    <w:rsid w:val="000A3736"/>
    <w:rsid w:val="000A54FC"/>
    <w:rsid w:val="000A571E"/>
    <w:rsid w:val="000A6629"/>
    <w:rsid w:val="000A6D98"/>
    <w:rsid w:val="000A6E90"/>
    <w:rsid w:val="000A705C"/>
    <w:rsid w:val="000B08CF"/>
    <w:rsid w:val="000B0B85"/>
    <w:rsid w:val="000B0D73"/>
    <w:rsid w:val="000B0EE9"/>
    <w:rsid w:val="000B12E8"/>
    <w:rsid w:val="000B217F"/>
    <w:rsid w:val="000B21A0"/>
    <w:rsid w:val="000B2622"/>
    <w:rsid w:val="000B2914"/>
    <w:rsid w:val="000B2DE3"/>
    <w:rsid w:val="000B35C5"/>
    <w:rsid w:val="000B4C0E"/>
    <w:rsid w:val="000B5650"/>
    <w:rsid w:val="000B7086"/>
    <w:rsid w:val="000B7579"/>
    <w:rsid w:val="000C03A3"/>
    <w:rsid w:val="000C03E9"/>
    <w:rsid w:val="000C0761"/>
    <w:rsid w:val="000C07F9"/>
    <w:rsid w:val="000C1058"/>
    <w:rsid w:val="000C1CA7"/>
    <w:rsid w:val="000C1FC3"/>
    <w:rsid w:val="000C26AE"/>
    <w:rsid w:val="000C2709"/>
    <w:rsid w:val="000C2CD8"/>
    <w:rsid w:val="000C336F"/>
    <w:rsid w:val="000C5987"/>
    <w:rsid w:val="000C5D22"/>
    <w:rsid w:val="000C656E"/>
    <w:rsid w:val="000C68D4"/>
    <w:rsid w:val="000C7615"/>
    <w:rsid w:val="000C7E1B"/>
    <w:rsid w:val="000D045C"/>
    <w:rsid w:val="000D127D"/>
    <w:rsid w:val="000D1ED3"/>
    <w:rsid w:val="000D2291"/>
    <w:rsid w:val="000D2824"/>
    <w:rsid w:val="000D2933"/>
    <w:rsid w:val="000D2B5B"/>
    <w:rsid w:val="000D2DEB"/>
    <w:rsid w:val="000D3C01"/>
    <w:rsid w:val="000D48CD"/>
    <w:rsid w:val="000D48F7"/>
    <w:rsid w:val="000D55E6"/>
    <w:rsid w:val="000D6834"/>
    <w:rsid w:val="000D76F8"/>
    <w:rsid w:val="000E026C"/>
    <w:rsid w:val="000E0DE3"/>
    <w:rsid w:val="000E160C"/>
    <w:rsid w:val="000E3E73"/>
    <w:rsid w:val="000E4348"/>
    <w:rsid w:val="000E4E39"/>
    <w:rsid w:val="000E5800"/>
    <w:rsid w:val="000E5C39"/>
    <w:rsid w:val="000E5D89"/>
    <w:rsid w:val="000E6653"/>
    <w:rsid w:val="000F03AB"/>
    <w:rsid w:val="000F0A7C"/>
    <w:rsid w:val="000F0BE9"/>
    <w:rsid w:val="000F2ED5"/>
    <w:rsid w:val="000F42EA"/>
    <w:rsid w:val="000F44F5"/>
    <w:rsid w:val="000F493C"/>
    <w:rsid w:val="000F57F7"/>
    <w:rsid w:val="000F5CD8"/>
    <w:rsid w:val="000F6CA2"/>
    <w:rsid w:val="000F6D56"/>
    <w:rsid w:val="000F7B37"/>
    <w:rsid w:val="00100FB9"/>
    <w:rsid w:val="00102CA2"/>
    <w:rsid w:val="00102CB3"/>
    <w:rsid w:val="00103DC8"/>
    <w:rsid w:val="00104255"/>
    <w:rsid w:val="00105058"/>
    <w:rsid w:val="00105297"/>
    <w:rsid w:val="00105B54"/>
    <w:rsid w:val="00106E7B"/>
    <w:rsid w:val="00107555"/>
    <w:rsid w:val="00111563"/>
    <w:rsid w:val="001127C0"/>
    <w:rsid w:val="001134ED"/>
    <w:rsid w:val="001146D1"/>
    <w:rsid w:val="0011557D"/>
    <w:rsid w:val="001156DD"/>
    <w:rsid w:val="00115C2B"/>
    <w:rsid w:val="00115CE1"/>
    <w:rsid w:val="00115D1B"/>
    <w:rsid w:val="001171A3"/>
    <w:rsid w:val="00120A9E"/>
    <w:rsid w:val="00120FC4"/>
    <w:rsid w:val="001216B9"/>
    <w:rsid w:val="0012328D"/>
    <w:rsid w:val="00123C06"/>
    <w:rsid w:val="001250D1"/>
    <w:rsid w:val="00125BCB"/>
    <w:rsid w:val="00126515"/>
    <w:rsid w:val="0012688F"/>
    <w:rsid w:val="00127367"/>
    <w:rsid w:val="00127854"/>
    <w:rsid w:val="001309CC"/>
    <w:rsid w:val="00130DC9"/>
    <w:rsid w:val="0013124B"/>
    <w:rsid w:val="00131D5D"/>
    <w:rsid w:val="00131DB6"/>
    <w:rsid w:val="001321F9"/>
    <w:rsid w:val="001330BF"/>
    <w:rsid w:val="00134529"/>
    <w:rsid w:val="001358CC"/>
    <w:rsid w:val="00136706"/>
    <w:rsid w:val="0013678E"/>
    <w:rsid w:val="00136CBF"/>
    <w:rsid w:val="00137467"/>
    <w:rsid w:val="0014138E"/>
    <w:rsid w:val="00141DE3"/>
    <w:rsid w:val="00141DF3"/>
    <w:rsid w:val="0014437D"/>
    <w:rsid w:val="001453DA"/>
    <w:rsid w:val="00145798"/>
    <w:rsid w:val="001459AB"/>
    <w:rsid w:val="00146040"/>
    <w:rsid w:val="0014754D"/>
    <w:rsid w:val="00147630"/>
    <w:rsid w:val="00147CFC"/>
    <w:rsid w:val="00151837"/>
    <w:rsid w:val="00151F00"/>
    <w:rsid w:val="00153EDC"/>
    <w:rsid w:val="0015418C"/>
    <w:rsid w:val="0015460A"/>
    <w:rsid w:val="00154FCD"/>
    <w:rsid w:val="00155010"/>
    <w:rsid w:val="00155398"/>
    <w:rsid w:val="00155DCF"/>
    <w:rsid w:val="0015703D"/>
    <w:rsid w:val="00157076"/>
    <w:rsid w:val="00157813"/>
    <w:rsid w:val="00157DB9"/>
    <w:rsid w:val="0016019A"/>
    <w:rsid w:val="001603D4"/>
    <w:rsid w:val="00161327"/>
    <w:rsid w:val="00162208"/>
    <w:rsid w:val="0016221D"/>
    <w:rsid w:val="00162990"/>
    <w:rsid w:val="0016376A"/>
    <w:rsid w:val="0016378F"/>
    <w:rsid w:val="00163B87"/>
    <w:rsid w:val="00163E4D"/>
    <w:rsid w:val="00164A98"/>
    <w:rsid w:val="0016502A"/>
    <w:rsid w:val="00165516"/>
    <w:rsid w:val="001657E4"/>
    <w:rsid w:val="00166934"/>
    <w:rsid w:val="00166FB0"/>
    <w:rsid w:val="00167944"/>
    <w:rsid w:val="00170269"/>
    <w:rsid w:val="001706F2"/>
    <w:rsid w:val="00171D06"/>
    <w:rsid w:val="001722BE"/>
    <w:rsid w:val="001726AF"/>
    <w:rsid w:val="001748B4"/>
    <w:rsid w:val="00174FD1"/>
    <w:rsid w:val="00174FDF"/>
    <w:rsid w:val="0017563F"/>
    <w:rsid w:val="001762B0"/>
    <w:rsid w:val="00177421"/>
    <w:rsid w:val="001776A3"/>
    <w:rsid w:val="00177A77"/>
    <w:rsid w:val="00177CDF"/>
    <w:rsid w:val="001809EC"/>
    <w:rsid w:val="00181DE8"/>
    <w:rsid w:val="00183071"/>
    <w:rsid w:val="00183647"/>
    <w:rsid w:val="00183776"/>
    <w:rsid w:val="0018382A"/>
    <w:rsid w:val="00183E7F"/>
    <w:rsid w:val="0018629B"/>
    <w:rsid w:val="00186B5E"/>
    <w:rsid w:val="00186C85"/>
    <w:rsid w:val="00190231"/>
    <w:rsid w:val="00190479"/>
    <w:rsid w:val="00190B72"/>
    <w:rsid w:val="00190CBD"/>
    <w:rsid w:val="00191DA5"/>
    <w:rsid w:val="00193E25"/>
    <w:rsid w:val="00195A44"/>
    <w:rsid w:val="001978D4"/>
    <w:rsid w:val="00197ABB"/>
    <w:rsid w:val="00197F67"/>
    <w:rsid w:val="001A1701"/>
    <w:rsid w:val="001A3086"/>
    <w:rsid w:val="001A4107"/>
    <w:rsid w:val="001A4BEF"/>
    <w:rsid w:val="001A6FEA"/>
    <w:rsid w:val="001A7DBC"/>
    <w:rsid w:val="001B099B"/>
    <w:rsid w:val="001B19DB"/>
    <w:rsid w:val="001B1E57"/>
    <w:rsid w:val="001B27C2"/>
    <w:rsid w:val="001B2AF0"/>
    <w:rsid w:val="001B2CD0"/>
    <w:rsid w:val="001B3176"/>
    <w:rsid w:val="001B4CB4"/>
    <w:rsid w:val="001B528D"/>
    <w:rsid w:val="001B7956"/>
    <w:rsid w:val="001C0A5F"/>
    <w:rsid w:val="001C0B33"/>
    <w:rsid w:val="001C14EA"/>
    <w:rsid w:val="001C166E"/>
    <w:rsid w:val="001C24A7"/>
    <w:rsid w:val="001C3814"/>
    <w:rsid w:val="001C3DDF"/>
    <w:rsid w:val="001C54F5"/>
    <w:rsid w:val="001C67C4"/>
    <w:rsid w:val="001C6A74"/>
    <w:rsid w:val="001C76F7"/>
    <w:rsid w:val="001C7ED7"/>
    <w:rsid w:val="001C7FD5"/>
    <w:rsid w:val="001D0638"/>
    <w:rsid w:val="001D18B3"/>
    <w:rsid w:val="001D2CB9"/>
    <w:rsid w:val="001D4060"/>
    <w:rsid w:val="001D420C"/>
    <w:rsid w:val="001D47A0"/>
    <w:rsid w:val="001D4AB7"/>
    <w:rsid w:val="001D50EB"/>
    <w:rsid w:val="001D5252"/>
    <w:rsid w:val="001D5C34"/>
    <w:rsid w:val="001D5E22"/>
    <w:rsid w:val="001D68EA"/>
    <w:rsid w:val="001D69C0"/>
    <w:rsid w:val="001D7012"/>
    <w:rsid w:val="001D78E2"/>
    <w:rsid w:val="001E02CE"/>
    <w:rsid w:val="001E0B33"/>
    <w:rsid w:val="001E1525"/>
    <w:rsid w:val="001E22B9"/>
    <w:rsid w:val="001E2934"/>
    <w:rsid w:val="001E3208"/>
    <w:rsid w:val="001E46AD"/>
    <w:rsid w:val="001E52DE"/>
    <w:rsid w:val="001E5643"/>
    <w:rsid w:val="001E5929"/>
    <w:rsid w:val="001E63DB"/>
    <w:rsid w:val="001E6BA4"/>
    <w:rsid w:val="001E76CE"/>
    <w:rsid w:val="001E7D8D"/>
    <w:rsid w:val="001F05F4"/>
    <w:rsid w:val="001F0638"/>
    <w:rsid w:val="001F09B1"/>
    <w:rsid w:val="001F10F8"/>
    <w:rsid w:val="001F1497"/>
    <w:rsid w:val="001F194D"/>
    <w:rsid w:val="001F1EEC"/>
    <w:rsid w:val="001F2DAF"/>
    <w:rsid w:val="001F3603"/>
    <w:rsid w:val="001F37EF"/>
    <w:rsid w:val="001F4B58"/>
    <w:rsid w:val="001F4FBB"/>
    <w:rsid w:val="001F5678"/>
    <w:rsid w:val="001F56AE"/>
    <w:rsid w:val="001F59AF"/>
    <w:rsid w:val="001F5A47"/>
    <w:rsid w:val="001F5D4E"/>
    <w:rsid w:val="001F5D56"/>
    <w:rsid w:val="001F60C0"/>
    <w:rsid w:val="001F67AF"/>
    <w:rsid w:val="001F744C"/>
    <w:rsid w:val="001F79A0"/>
    <w:rsid w:val="00200F8E"/>
    <w:rsid w:val="0020109A"/>
    <w:rsid w:val="0020160B"/>
    <w:rsid w:val="00202C05"/>
    <w:rsid w:val="002034D2"/>
    <w:rsid w:val="0020381D"/>
    <w:rsid w:val="00203C97"/>
    <w:rsid w:val="00204415"/>
    <w:rsid w:val="00204EEE"/>
    <w:rsid w:val="002053A3"/>
    <w:rsid w:val="0020690C"/>
    <w:rsid w:val="0020704A"/>
    <w:rsid w:val="00210B4A"/>
    <w:rsid w:val="00210EB1"/>
    <w:rsid w:val="002111C7"/>
    <w:rsid w:val="0021144F"/>
    <w:rsid w:val="00212631"/>
    <w:rsid w:val="00212AF6"/>
    <w:rsid w:val="00212CCF"/>
    <w:rsid w:val="00212FEB"/>
    <w:rsid w:val="0021536C"/>
    <w:rsid w:val="00215AFD"/>
    <w:rsid w:val="00215FAE"/>
    <w:rsid w:val="002161B2"/>
    <w:rsid w:val="00216860"/>
    <w:rsid w:val="00217213"/>
    <w:rsid w:val="00220542"/>
    <w:rsid w:val="00220A7B"/>
    <w:rsid w:val="002210E1"/>
    <w:rsid w:val="00221EDD"/>
    <w:rsid w:val="002222D6"/>
    <w:rsid w:val="0022230E"/>
    <w:rsid w:val="002240E3"/>
    <w:rsid w:val="00224420"/>
    <w:rsid w:val="00224D29"/>
    <w:rsid w:val="00226232"/>
    <w:rsid w:val="002266BB"/>
    <w:rsid w:val="00227723"/>
    <w:rsid w:val="00230B73"/>
    <w:rsid w:val="00230D09"/>
    <w:rsid w:val="00230E3B"/>
    <w:rsid w:val="00232DB5"/>
    <w:rsid w:val="0023363D"/>
    <w:rsid w:val="0023364C"/>
    <w:rsid w:val="002339B9"/>
    <w:rsid w:val="00235321"/>
    <w:rsid w:val="00235643"/>
    <w:rsid w:val="00236E31"/>
    <w:rsid w:val="002373F6"/>
    <w:rsid w:val="00237894"/>
    <w:rsid w:val="00237C33"/>
    <w:rsid w:val="0024018B"/>
    <w:rsid w:val="00240411"/>
    <w:rsid w:val="00240A00"/>
    <w:rsid w:val="00240BCA"/>
    <w:rsid w:val="00241A1B"/>
    <w:rsid w:val="00242116"/>
    <w:rsid w:val="00242B36"/>
    <w:rsid w:val="00242E62"/>
    <w:rsid w:val="002432EC"/>
    <w:rsid w:val="00243B8F"/>
    <w:rsid w:val="002446A7"/>
    <w:rsid w:val="002448F0"/>
    <w:rsid w:val="002450A8"/>
    <w:rsid w:val="00246667"/>
    <w:rsid w:val="0024683B"/>
    <w:rsid w:val="00246CD9"/>
    <w:rsid w:val="00247551"/>
    <w:rsid w:val="00252643"/>
    <w:rsid w:val="00253059"/>
    <w:rsid w:val="002532A9"/>
    <w:rsid w:val="00253786"/>
    <w:rsid w:val="00253832"/>
    <w:rsid w:val="00254702"/>
    <w:rsid w:val="00254C8B"/>
    <w:rsid w:val="00254FF0"/>
    <w:rsid w:val="00255514"/>
    <w:rsid w:val="00256543"/>
    <w:rsid w:val="00256B79"/>
    <w:rsid w:val="00257909"/>
    <w:rsid w:val="002600A6"/>
    <w:rsid w:val="002604E8"/>
    <w:rsid w:val="00261602"/>
    <w:rsid w:val="00262786"/>
    <w:rsid w:val="00262A42"/>
    <w:rsid w:val="00262FB2"/>
    <w:rsid w:val="002657C8"/>
    <w:rsid w:val="00265DB1"/>
    <w:rsid w:val="00265F04"/>
    <w:rsid w:val="00266638"/>
    <w:rsid w:val="00266C88"/>
    <w:rsid w:val="0026715A"/>
    <w:rsid w:val="002675E5"/>
    <w:rsid w:val="00267869"/>
    <w:rsid w:val="00267B7B"/>
    <w:rsid w:val="00267EDD"/>
    <w:rsid w:val="002704C6"/>
    <w:rsid w:val="00270C80"/>
    <w:rsid w:val="0027127A"/>
    <w:rsid w:val="00271A62"/>
    <w:rsid w:val="00271F78"/>
    <w:rsid w:val="00272109"/>
    <w:rsid w:val="002723BA"/>
    <w:rsid w:val="002740F8"/>
    <w:rsid w:val="0027471B"/>
    <w:rsid w:val="00274FFC"/>
    <w:rsid w:val="002755D6"/>
    <w:rsid w:val="00275FCB"/>
    <w:rsid w:val="00276A17"/>
    <w:rsid w:val="00276E03"/>
    <w:rsid w:val="00277FF9"/>
    <w:rsid w:val="00280A9A"/>
    <w:rsid w:val="002819FC"/>
    <w:rsid w:val="00281EE6"/>
    <w:rsid w:val="00282613"/>
    <w:rsid w:val="0028410B"/>
    <w:rsid w:val="002844BF"/>
    <w:rsid w:val="00284549"/>
    <w:rsid w:val="00284BA6"/>
    <w:rsid w:val="00284D68"/>
    <w:rsid w:val="00285560"/>
    <w:rsid w:val="0028558B"/>
    <w:rsid w:val="002856E0"/>
    <w:rsid w:val="00286139"/>
    <w:rsid w:val="00286D96"/>
    <w:rsid w:val="00287ABB"/>
    <w:rsid w:val="00290B38"/>
    <w:rsid w:val="00290D08"/>
    <w:rsid w:val="0029196C"/>
    <w:rsid w:val="00291A75"/>
    <w:rsid w:val="0029290B"/>
    <w:rsid w:val="00293CDF"/>
    <w:rsid w:val="002940C6"/>
    <w:rsid w:val="0029465E"/>
    <w:rsid w:val="00294FE2"/>
    <w:rsid w:val="0029500F"/>
    <w:rsid w:val="00295BD2"/>
    <w:rsid w:val="00295D10"/>
    <w:rsid w:val="00295D64"/>
    <w:rsid w:val="00296597"/>
    <w:rsid w:val="00296F28"/>
    <w:rsid w:val="002A106A"/>
    <w:rsid w:val="002A154B"/>
    <w:rsid w:val="002A1D84"/>
    <w:rsid w:val="002A2034"/>
    <w:rsid w:val="002A2068"/>
    <w:rsid w:val="002A207E"/>
    <w:rsid w:val="002A2160"/>
    <w:rsid w:val="002A29A0"/>
    <w:rsid w:val="002A4464"/>
    <w:rsid w:val="002A4B20"/>
    <w:rsid w:val="002A4BE2"/>
    <w:rsid w:val="002A4F9D"/>
    <w:rsid w:val="002A50F9"/>
    <w:rsid w:val="002A5515"/>
    <w:rsid w:val="002A63AC"/>
    <w:rsid w:val="002A6971"/>
    <w:rsid w:val="002A70B0"/>
    <w:rsid w:val="002A75A7"/>
    <w:rsid w:val="002A7BBA"/>
    <w:rsid w:val="002B05A8"/>
    <w:rsid w:val="002B068F"/>
    <w:rsid w:val="002B090F"/>
    <w:rsid w:val="002B129E"/>
    <w:rsid w:val="002B17A2"/>
    <w:rsid w:val="002B447F"/>
    <w:rsid w:val="002B4CC1"/>
    <w:rsid w:val="002B5E7A"/>
    <w:rsid w:val="002B6F75"/>
    <w:rsid w:val="002B703A"/>
    <w:rsid w:val="002B79B2"/>
    <w:rsid w:val="002B7A34"/>
    <w:rsid w:val="002C175A"/>
    <w:rsid w:val="002C1982"/>
    <w:rsid w:val="002C1C52"/>
    <w:rsid w:val="002C2B81"/>
    <w:rsid w:val="002C451B"/>
    <w:rsid w:val="002C4B19"/>
    <w:rsid w:val="002C5958"/>
    <w:rsid w:val="002C630B"/>
    <w:rsid w:val="002C63FB"/>
    <w:rsid w:val="002C669C"/>
    <w:rsid w:val="002C7591"/>
    <w:rsid w:val="002C7828"/>
    <w:rsid w:val="002C796E"/>
    <w:rsid w:val="002C7EAC"/>
    <w:rsid w:val="002D0508"/>
    <w:rsid w:val="002D0738"/>
    <w:rsid w:val="002D079E"/>
    <w:rsid w:val="002D10D3"/>
    <w:rsid w:val="002D17AC"/>
    <w:rsid w:val="002D1A05"/>
    <w:rsid w:val="002D1D77"/>
    <w:rsid w:val="002D2136"/>
    <w:rsid w:val="002D527B"/>
    <w:rsid w:val="002D52C8"/>
    <w:rsid w:val="002D58F0"/>
    <w:rsid w:val="002D5B19"/>
    <w:rsid w:val="002D5B6A"/>
    <w:rsid w:val="002D6CAA"/>
    <w:rsid w:val="002D7822"/>
    <w:rsid w:val="002E1704"/>
    <w:rsid w:val="002E1C15"/>
    <w:rsid w:val="002E3BF1"/>
    <w:rsid w:val="002E3D58"/>
    <w:rsid w:val="002E4044"/>
    <w:rsid w:val="002E6034"/>
    <w:rsid w:val="002E7248"/>
    <w:rsid w:val="002E7C32"/>
    <w:rsid w:val="002F0301"/>
    <w:rsid w:val="002F07D3"/>
    <w:rsid w:val="002F0CC2"/>
    <w:rsid w:val="002F0FC5"/>
    <w:rsid w:val="002F1A0F"/>
    <w:rsid w:val="002F200D"/>
    <w:rsid w:val="002F2321"/>
    <w:rsid w:val="002F28FE"/>
    <w:rsid w:val="002F34A8"/>
    <w:rsid w:val="002F34E7"/>
    <w:rsid w:val="002F3776"/>
    <w:rsid w:val="002F40AD"/>
    <w:rsid w:val="002F49D7"/>
    <w:rsid w:val="002F5010"/>
    <w:rsid w:val="002F5E17"/>
    <w:rsid w:val="002F7190"/>
    <w:rsid w:val="002F7A4A"/>
    <w:rsid w:val="002F7E9C"/>
    <w:rsid w:val="00300785"/>
    <w:rsid w:val="00300E5A"/>
    <w:rsid w:val="00301A04"/>
    <w:rsid w:val="00301C73"/>
    <w:rsid w:val="00302CA4"/>
    <w:rsid w:val="003036C1"/>
    <w:rsid w:val="00303900"/>
    <w:rsid w:val="00303BFA"/>
    <w:rsid w:val="0030416E"/>
    <w:rsid w:val="00305136"/>
    <w:rsid w:val="0030679F"/>
    <w:rsid w:val="003076AD"/>
    <w:rsid w:val="00307A3A"/>
    <w:rsid w:val="00307C13"/>
    <w:rsid w:val="0031247F"/>
    <w:rsid w:val="0031260D"/>
    <w:rsid w:val="003154C2"/>
    <w:rsid w:val="00316A7F"/>
    <w:rsid w:val="0031714D"/>
    <w:rsid w:val="003172F8"/>
    <w:rsid w:val="0031793F"/>
    <w:rsid w:val="003179AD"/>
    <w:rsid w:val="00317A33"/>
    <w:rsid w:val="003202E5"/>
    <w:rsid w:val="003203C5"/>
    <w:rsid w:val="00322D11"/>
    <w:rsid w:val="00323B68"/>
    <w:rsid w:val="00323C06"/>
    <w:rsid w:val="00324206"/>
    <w:rsid w:val="003245B6"/>
    <w:rsid w:val="00324A5B"/>
    <w:rsid w:val="00325C3F"/>
    <w:rsid w:val="00325D6E"/>
    <w:rsid w:val="00327144"/>
    <w:rsid w:val="00327262"/>
    <w:rsid w:val="00327D57"/>
    <w:rsid w:val="00327D8E"/>
    <w:rsid w:val="00327E39"/>
    <w:rsid w:val="00331771"/>
    <w:rsid w:val="0033227F"/>
    <w:rsid w:val="0033290F"/>
    <w:rsid w:val="0033487E"/>
    <w:rsid w:val="00335534"/>
    <w:rsid w:val="003357A5"/>
    <w:rsid w:val="003357EA"/>
    <w:rsid w:val="00336542"/>
    <w:rsid w:val="00336917"/>
    <w:rsid w:val="00336FF2"/>
    <w:rsid w:val="003403CE"/>
    <w:rsid w:val="00340618"/>
    <w:rsid w:val="003406A5"/>
    <w:rsid w:val="003409D8"/>
    <w:rsid w:val="003412AF"/>
    <w:rsid w:val="00342108"/>
    <w:rsid w:val="00342F72"/>
    <w:rsid w:val="00344123"/>
    <w:rsid w:val="0034535B"/>
    <w:rsid w:val="0034730F"/>
    <w:rsid w:val="003515EF"/>
    <w:rsid w:val="00351B7B"/>
    <w:rsid w:val="003523C9"/>
    <w:rsid w:val="0035318E"/>
    <w:rsid w:val="0035320A"/>
    <w:rsid w:val="00354296"/>
    <w:rsid w:val="0035450E"/>
    <w:rsid w:val="00354821"/>
    <w:rsid w:val="00356787"/>
    <w:rsid w:val="003571D1"/>
    <w:rsid w:val="00360781"/>
    <w:rsid w:val="00360936"/>
    <w:rsid w:val="00362CF8"/>
    <w:rsid w:val="003648D6"/>
    <w:rsid w:val="00365A35"/>
    <w:rsid w:val="003662DA"/>
    <w:rsid w:val="003666AC"/>
    <w:rsid w:val="003669B9"/>
    <w:rsid w:val="00366FBB"/>
    <w:rsid w:val="00367EC4"/>
    <w:rsid w:val="00370310"/>
    <w:rsid w:val="00370961"/>
    <w:rsid w:val="00371698"/>
    <w:rsid w:val="00371AFA"/>
    <w:rsid w:val="003722D9"/>
    <w:rsid w:val="00373E8E"/>
    <w:rsid w:val="003741ED"/>
    <w:rsid w:val="00374BEF"/>
    <w:rsid w:val="00375201"/>
    <w:rsid w:val="003776FA"/>
    <w:rsid w:val="0037799D"/>
    <w:rsid w:val="00380942"/>
    <w:rsid w:val="003817CD"/>
    <w:rsid w:val="00381E83"/>
    <w:rsid w:val="00382AF1"/>
    <w:rsid w:val="00382E39"/>
    <w:rsid w:val="00383081"/>
    <w:rsid w:val="00383576"/>
    <w:rsid w:val="00383CB4"/>
    <w:rsid w:val="0038460A"/>
    <w:rsid w:val="00384B29"/>
    <w:rsid w:val="00384F05"/>
    <w:rsid w:val="003851E5"/>
    <w:rsid w:val="00385D75"/>
    <w:rsid w:val="00387ED2"/>
    <w:rsid w:val="003912F3"/>
    <w:rsid w:val="003922D9"/>
    <w:rsid w:val="00392E4D"/>
    <w:rsid w:val="0039420B"/>
    <w:rsid w:val="00395452"/>
    <w:rsid w:val="003A058A"/>
    <w:rsid w:val="003A1484"/>
    <w:rsid w:val="003A2B2E"/>
    <w:rsid w:val="003A44EA"/>
    <w:rsid w:val="003A462C"/>
    <w:rsid w:val="003A4FB3"/>
    <w:rsid w:val="003A6436"/>
    <w:rsid w:val="003A699B"/>
    <w:rsid w:val="003A6A8B"/>
    <w:rsid w:val="003A6AAC"/>
    <w:rsid w:val="003A7043"/>
    <w:rsid w:val="003A7238"/>
    <w:rsid w:val="003A75A9"/>
    <w:rsid w:val="003A7712"/>
    <w:rsid w:val="003B0A81"/>
    <w:rsid w:val="003B0D6E"/>
    <w:rsid w:val="003B147D"/>
    <w:rsid w:val="003B1C76"/>
    <w:rsid w:val="003B363A"/>
    <w:rsid w:val="003B376F"/>
    <w:rsid w:val="003B3EB0"/>
    <w:rsid w:val="003B3F55"/>
    <w:rsid w:val="003B4A62"/>
    <w:rsid w:val="003B4FB7"/>
    <w:rsid w:val="003B5523"/>
    <w:rsid w:val="003B577A"/>
    <w:rsid w:val="003B58D8"/>
    <w:rsid w:val="003B5C41"/>
    <w:rsid w:val="003B742A"/>
    <w:rsid w:val="003B7763"/>
    <w:rsid w:val="003B776B"/>
    <w:rsid w:val="003B7FC8"/>
    <w:rsid w:val="003C2028"/>
    <w:rsid w:val="003C2C44"/>
    <w:rsid w:val="003C2E9B"/>
    <w:rsid w:val="003C3C15"/>
    <w:rsid w:val="003C4222"/>
    <w:rsid w:val="003C4DF2"/>
    <w:rsid w:val="003C5387"/>
    <w:rsid w:val="003C63A7"/>
    <w:rsid w:val="003C65D2"/>
    <w:rsid w:val="003C7C9B"/>
    <w:rsid w:val="003D19C1"/>
    <w:rsid w:val="003D4246"/>
    <w:rsid w:val="003D4AE9"/>
    <w:rsid w:val="003D5D3C"/>
    <w:rsid w:val="003D5E1B"/>
    <w:rsid w:val="003D5F23"/>
    <w:rsid w:val="003D6C5D"/>
    <w:rsid w:val="003D7876"/>
    <w:rsid w:val="003D7F59"/>
    <w:rsid w:val="003E1050"/>
    <w:rsid w:val="003E16E3"/>
    <w:rsid w:val="003E1CC6"/>
    <w:rsid w:val="003E2059"/>
    <w:rsid w:val="003E3E3C"/>
    <w:rsid w:val="003E4581"/>
    <w:rsid w:val="003E4853"/>
    <w:rsid w:val="003E4FD0"/>
    <w:rsid w:val="003E53FF"/>
    <w:rsid w:val="003E55EA"/>
    <w:rsid w:val="003E5EBF"/>
    <w:rsid w:val="003E5FE3"/>
    <w:rsid w:val="003F17C9"/>
    <w:rsid w:val="003F2C0F"/>
    <w:rsid w:val="003F38E1"/>
    <w:rsid w:val="003F50A2"/>
    <w:rsid w:val="003F632D"/>
    <w:rsid w:val="003F637D"/>
    <w:rsid w:val="003F6CB9"/>
    <w:rsid w:val="003F7BAF"/>
    <w:rsid w:val="003F7C09"/>
    <w:rsid w:val="003F7DA8"/>
    <w:rsid w:val="0040064C"/>
    <w:rsid w:val="0040175A"/>
    <w:rsid w:val="00402E07"/>
    <w:rsid w:val="00402F69"/>
    <w:rsid w:val="00403145"/>
    <w:rsid w:val="004038FE"/>
    <w:rsid w:val="00403969"/>
    <w:rsid w:val="00404A2B"/>
    <w:rsid w:val="004050B1"/>
    <w:rsid w:val="004058A0"/>
    <w:rsid w:val="00405AAF"/>
    <w:rsid w:val="00405B90"/>
    <w:rsid w:val="0040709B"/>
    <w:rsid w:val="00407E4E"/>
    <w:rsid w:val="00411D45"/>
    <w:rsid w:val="00411F5F"/>
    <w:rsid w:val="00414243"/>
    <w:rsid w:val="00414C1D"/>
    <w:rsid w:val="00415CE8"/>
    <w:rsid w:val="00415D90"/>
    <w:rsid w:val="00416189"/>
    <w:rsid w:val="0041671C"/>
    <w:rsid w:val="004173C4"/>
    <w:rsid w:val="004206B1"/>
    <w:rsid w:val="00420D46"/>
    <w:rsid w:val="00420D55"/>
    <w:rsid w:val="004217C2"/>
    <w:rsid w:val="00423109"/>
    <w:rsid w:val="00423BBC"/>
    <w:rsid w:val="00423E36"/>
    <w:rsid w:val="00424896"/>
    <w:rsid w:val="00424A41"/>
    <w:rsid w:val="00424C00"/>
    <w:rsid w:val="00424FFD"/>
    <w:rsid w:val="00425C54"/>
    <w:rsid w:val="004264A3"/>
    <w:rsid w:val="00427CF9"/>
    <w:rsid w:val="00430152"/>
    <w:rsid w:val="00431070"/>
    <w:rsid w:val="004310CD"/>
    <w:rsid w:val="00431279"/>
    <w:rsid w:val="00433084"/>
    <w:rsid w:val="00433C1A"/>
    <w:rsid w:val="0043436F"/>
    <w:rsid w:val="00434ED9"/>
    <w:rsid w:val="0043647A"/>
    <w:rsid w:val="0043668F"/>
    <w:rsid w:val="00437EC0"/>
    <w:rsid w:val="00440EA0"/>
    <w:rsid w:val="004412DB"/>
    <w:rsid w:val="004414DA"/>
    <w:rsid w:val="00441A25"/>
    <w:rsid w:val="00443065"/>
    <w:rsid w:val="0044367A"/>
    <w:rsid w:val="004442E0"/>
    <w:rsid w:val="00444D48"/>
    <w:rsid w:val="00444D9F"/>
    <w:rsid w:val="004460BC"/>
    <w:rsid w:val="00446E5E"/>
    <w:rsid w:val="0044734D"/>
    <w:rsid w:val="00447648"/>
    <w:rsid w:val="0045255D"/>
    <w:rsid w:val="0045306D"/>
    <w:rsid w:val="004533A0"/>
    <w:rsid w:val="00453B4E"/>
    <w:rsid w:val="0045444C"/>
    <w:rsid w:val="00454D43"/>
    <w:rsid w:val="00454F68"/>
    <w:rsid w:val="004553AF"/>
    <w:rsid w:val="00455ACA"/>
    <w:rsid w:val="00455E96"/>
    <w:rsid w:val="00456180"/>
    <w:rsid w:val="004562A4"/>
    <w:rsid w:val="00456583"/>
    <w:rsid w:val="00456FE9"/>
    <w:rsid w:val="00457FC5"/>
    <w:rsid w:val="00460312"/>
    <w:rsid w:val="004607F8"/>
    <w:rsid w:val="00460930"/>
    <w:rsid w:val="00463575"/>
    <w:rsid w:val="00463D66"/>
    <w:rsid w:val="004641CD"/>
    <w:rsid w:val="004642E8"/>
    <w:rsid w:val="004644BA"/>
    <w:rsid w:val="00464D76"/>
    <w:rsid w:val="00465415"/>
    <w:rsid w:val="00465623"/>
    <w:rsid w:val="00466138"/>
    <w:rsid w:val="00466143"/>
    <w:rsid w:val="00466B9F"/>
    <w:rsid w:val="00467D9E"/>
    <w:rsid w:val="00471D6D"/>
    <w:rsid w:val="004720AD"/>
    <w:rsid w:val="0047227E"/>
    <w:rsid w:val="00472747"/>
    <w:rsid w:val="004740D3"/>
    <w:rsid w:val="00474929"/>
    <w:rsid w:val="0047492A"/>
    <w:rsid w:val="004769C0"/>
    <w:rsid w:val="00476C63"/>
    <w:rsid w:val="00476F10"/>
    <w:rsid w:val="00477C17"/>
    <w:rsid w:val="00477E68"/>
    <w:rsid w:val="00477F73"/>
    <w:rsid w:val="004801AB"/>
    <w:rsid w:val="00480472"/>
    <w:rsid w:val="00480B7F"/>
    <w:rsid w:val="00481558"/>
    <w:rsid w:val="004818D2"/>
    <w:rsid w:val="00481B59"/>
    <w:rsid w:val="00482076"/>
    <w:rsid w:val="004831E4"/>
    <w:rsid w:val="00484C32"/>
    <w:rsid w:val="004851E7"/>
    <w:rsid w:val="00485998"/>
    <w:rsid w:val="004864BB"/>
    <w:rsid w:val="00486CF1"/>
    <w:rsid w:val="00487163"/>
    <w:rsid w:val="004902E2"/>
    <w:rsid w:val="00490319"/>
    <w:rsid w:val="00490743"/>
    <w:rsid w:val="00490B62"/>
    <w:rsid w:val="0049150D"/>
    <w:rsid w:val="00491BBA"/>
    <w:rsid w:val="0049214A"/>
    <w:rsid w:val="00492248"/>
    <w:rsid w:val="0049290C"/>
    <w:rsid w:val="004930E1"/>
    <w:rsid w:val="004932E9"/>
    <w:rsid w:val="004949AE"/>
    <w:rsid w:val="00494D89"/>
    <w:rsid w:val="00496807"/>
    <w:rsid w:val="004974EA"/>
    <w:rsid w:val="0049788F"/>
    <w:rsid w:val="004A180D"/>
    <w:rsid w:val="004A19E4"/>
    <w:rsid w:val="004A2061"/>
    <w:rsid w:val="004A275A"/>
    <w:rsid w:val="004A302F"/>
    <w:rsid w:val="004A354C"/>
    <w:rsid w:val="004A3679"/>
    <w:rsid w:val="004A4481"/>
    <w:rsid w:val="004A4766"/>
    <w:rsid w:val="004A4EC1"/>
    <w:rsid w:val="004A571A"/>
    <w:rsid w:val="004A60D8"/>
    <w:rsid w:val="004A6515"/>
    <w:rsid w:val="004A65A9"/>
    <w:rsid w:val="004A71CB"/>
    <w:rsid w:val="004A7257"/>
    <w:rsid w:val="004A7354"/>
    <w:rsid w:val="004B08E0"/>
    <w:rsid w:val="004B098E"/>
    <w:rsid w:val="004B14A4"/>
    <w:rsid w:val="004B2A81"/>
    <w:rsid w:val="004B2ACA"/>
    <w:rsid w:val="004B50D7"/>
    <w:rsid w:val="004B6086"/>
    <w:rsid w:val="004B656A"/>
    <w:rsid w:val="004B6F06"/>
    <w:rsid w:val="004B6F59"/>
    <w:rsid w:val="004B7B5B"/>
    <w:rsid w:val="004C0027"/>
    <w:rsid w:val="004C02D9"/>
    <w:rsid w:val="004C0E57"/>
    <w:rsid w:val="004C1C2F"/>
    <w:rsid w:val="004C23ED"/>
    <w:rsid w:val="004C2499"/>
    <w:rsid w:val="004C2E2C"/>
    <w:rsid w:val="004C30BC"/>
    <w:rsid w:val="004C37DB"/>
    <w:rsid w:val="004C521B"/>
    <w:rsid w:val="004C52F4"/>
    <w:rsid w:val="004C5651"/>
    <w:rsid w:val="004C59D4"/>
    <w:rsid w:val="004C5B00"/>
    <w:rsid w:val="004C6196"/>
    <w:rsid w:val="004C66C7"/>
    <w:rsid w:val="004C7E48"/>
    <w:rsid w:val="004D01BB"/>
    <w:rsid w:val="004D0859"/>
    <w:rsid w:val="004D0C69"/>
    <w:rsid w:val="004D1D72"/>
    <w:rsid w:val="004D25A0"/>
    <w:rsid w:val="004D2EC4"/>
    <w:rsid w:val="004D30C3"/>
    <w:rsid w:val="004D3134"/>
    <w:rsid w:val="004D34D6"/>
    <w:rsid w:val="004D3A82"/>
    <w:rsid w:val="004D4379"/>
    <w:rsid w:val="004D4767"/>
    <w:rsid w:val="004D5635"/>
    <w:rsid w:val="004D7FD9"/>
    <w:rsid w:val="004E0A57"/>
    <w:rsid w:val="004E143B"/>
    <w:rsid w:val="004E2220"/>
    <w:rsid w:val="004E321D"/>
    <w:rsid w:val="004E34DF"/>
    <w:rsid w:val="004E353D"/>
    <w:rsid w:val="004E3633"/>
    <w:rsid w:val="004E3997"/>
    <w:rsid w:val="004E4551"/>
    <w:rsid w:val="004E45E8"/>
    <w:rsid w:val="004E5890"/>
    <w:rsid w:val="004E5BDB"/>
    <w:rsid w:val="004E67B2"/>
    <w:rsid w:val="004E7E7F"/>
    <w:rsid w:val="004F0ADE"/>
    <w:rsid w:val="004F2DC2"/>
    <w:rsid w:val="004F3C70"/>
    <w:rsid w:val="004F4D2C"/>
    <w:rsid w:val="004F59EC"/>
    <w:rsid w:val="004F7294"/>
    <w:rsid w:val="004F7B4F"/>
    <w:rsid w:val="00500868"/>
    <w:rsid w:val="00501CDF"/>
    <w:rsid w:val="005024F0"/>
    <w:rsid w:val="00502BD9"/>
    <w:rsid w:val="00502DE6"/>
    <w:rsid w:val="0050374A"/>
    <w:rsid w:val="00505368"/>
    <w:rsid w:val="00505DB3"/>
    <w:rsid w:val="0050651F"/>
    <w:rsid w:val="00506E6B"/>
    <w:rsid w:val="0050774D"/>
    <w:rsid w:val="00510E54"/>
    <w:rsid w:val="005110DF"/>
    <w:rsid w:val="00511AC9"/>
    <w:rsid w:val="00511C50"/>
    <w:rsid w:val="00511E63"/>
    <w:rsid w:val="00512827"/>
    <w:rsid w:val="005129B5"/>
    <w:rsid w:val="00512ABF"/>
    <w:rsid w:val="00513196"/>
    <w:rsid w:val="005137E4"/>
    <w:rsid w:val="005144B9"/>
    <w:rsid w:val="00514CAD"/>
    <w:rsid w:val="0051565A"/>
    <w:rsid w:val="00515B55"/>
    <w:rsid w:val="00517D09"/>
    <w:rsid w:val="0052046C"/>
    <w:rsid w:val="00521C94"/>
    <w:rsid w:val="00522EDB"/>
    <w:rsid w:val="00523675"/>
    <w:rsid w:val="00524176"/>
    <w:rsid w:val="00524789"/>
    <w:rsid w:val="00526A21"/>
    <w:rsid w:val="005300A4"/>
    <w:rsid w:val="00530351"/>
    <w:rsid w:val="00531F39"/>
    <w:rsid w:val="00531FB2"/>
    <w:rsid w:val="005322AC"/>
    <w:rsid w:val="005324BD"/>
    <w:rsid w:val="005324F8"/>
    <w:rsid w:val="00533A36"/>
    <w:rsid w:val="00533F89"/>
    <w:rsid w:val="00534410"/>
    <w:rsid w:val="005345A8"/>
    <w:rsid w:val="00534772"/>
    <w:rsid w:val="00534C5D"/>
    <w:rsid w:val="00534FD8"/>
    <w:rsid w:val="00535218"/>
    <w:rsid w:val="005358C5"/>
    <w:rsid w:val="00535EA8"/>
    <w:rsid w:val="00536CB5"/>
    <w:rsid w:val="0053712D"/>
    <w:rsid w:val="00537841"/>
    <w:rsid w:val="00540A39"/>
    <w:rsid w:val="00540ACD"/>
    <w:rsid w:val="00541F75"/>
    <w:rsid w:val="00542BE7"/>
    <w:rsid w:val="005430EB"/>
    <w:rsid w:val="00543508"/>
    <w:rsid w:val="005435F6"/>
    <w:rsid w:val="00545E5D"/>
    <w:rsid w:val="00547133"/>
    <w:rsid w:val="00547B44"/>
    <w:rsid w:val="00547D84"/>
    <w:rsid w:val="0055032B"/>
    <w:rsid w:val="00550469"/>
    <w:rsid w:val="0055047B"/>
    <w:rsid w:val="005515C3"/>
    <w:rsid w:val="00552557"/>
    <w:rsid w:val="00552CE3"/>
    <w:rsid w:val="0055351C"/>
    <w:rsid w:val="005538D6"/>
    <w:rsid w:val="00553D87"/>
    <w:rsid w:val="005545B9"/>
    <w:rsid w:val="00556764"/>
    <w:rsid w:val="00556ACC"/>
    <w:rsid w:val="00557353"/>
    <w:rsid w:val="00557417"/>
    <w:rsid w:val="00561704"/>
    <w:rsid w:val="00561C57"/>
    <w:rsid w:val="00562577"/>
    <w:rsid w:val="00563301"/>
    <w:rsid w:val="005635D6"/>
    <w:rsid w:val="0056379E"/>
    <w:rsid w:val="00563889"/>
    <w:rsid w:val="00563FCD"/>
    <w:rsid w:val="00564004"/>
    <w:rsid w:val="00564252"/>
    <w:rsid w:val="00567298"/>
    <w:rsid w:val="00567F00"/>
    <w:rsid w:val="00570990"/>
    <w:rsid w:val="005717E3"/>
    <w:rsid w:val="005725B1"/>
    <w:rsid w:val="005730CD"/>
    <w:rsid w:val="0057377E"/>
    <w:rsid w:val="00573BD5"/>
    <w:rsid w:val="00573CB5"/>
    <w:rsid w:val="00574F06"/>
    <w:rsid w:val="00576607"/>
    <w:rsid w:val="00580080"/>
    <w:rsid w:val="00580200"/>
    <w:rsid w:val="00581799"/>
    <w:rsid w:val="0058179C"/>
    <w:rsid w:val="005819C5"/>
    <w:rsid w:val="005819FB"/>
    <w:rsid w:val="005822B8"/>
    <w:rsid w:val="0058252E"/>
    <w:rsid w:val="00582ADB"/>
    <w:rsid w:val="00582C14"/>
    <w:rsid w:val="00583806"/>
    <w:rsid w:val="0058491E"/>
    <w:rsid w:val="00584FC6"/>
    <w:rsid w:val="0058619D"/>
    <w:rsid w:val="005864A0"/>
    <w:rsid w:val="00586F08"/>
    <w:rsid w:val="00587A97"/>
    <w:rsid w:val="00587F48"/>
    <w:rsid w:val="0059011E"/>
    <w:rsid w:val="0059027B"/>
    <w:rsid w:val="00590A3D"/>
    <w:rsid w:val="00591A64"/>
    <w:rsid w:val="005923AF"/>
    <w:rsid w:val="005925D2"/>
    <w:rsid w:val="00593BF5"/>
    <w:rsid w:val="00595A01"/>
    <w:rsid w:val="005969B4"/>
    <w:rsid w:val="005971FA"/>
    <w:rsid w:val="00597752"/>
    <w:rsid w:val="005A0580"/>
    <w:rsid w:val="005A0B0C"/>
    <w:rsid w:val="005A0F9D"/>
    <w:rsid w:val="005A138F"/>
    <w:rsid w:val="005A2D9A"/>
    <w:rsid w:val="005A2FBF"/>
    <w:rsid w:val="005A4175"/>
    <w:rsid w:val="005A4D48"/>
    <w:rsid w:val="005A546B"/>
    <w:rsid w:val="005A5E52"/>
    <w:rsid w:val="005A627B"/>
    <w:rsid w:val="005A6656"/>
    <w:rsid w:val="005A72CB"/>
    <w:rsid w:val="005A7677"/>
    <w:rsid w:val="005A7C5A"/>
    <w:rsid w:val="005B1255"/>
    <w:rsid w:val="005B1DC9"/>
    <w:rsid w:val="005B257E"/>
    <w:rsid w:val="005B2894"/>
    <w:rsid w:val="005B3D31"/>
    <w:rsid w:val="005B3F05"/>
    <w:rsid w:val="005B3F35"/>
    <w:rsid w:val="005B4E82"/>
    <w:rsid w:val="005B50D3"/>
    <w:rsid w:val="005B5252"/>
    <w:rsid w:val="005B5E28"/>
    <w:rsid w:val="005B60EF"/>
    <w:rsid w:val="005B7118"/>
    <w:rsid w:val="005B7637"/>
    <w:rsid w:val="005B7FA4"/>
    <w:rsid w:val="005C1F8A"/>
    <w:rsid w:val="005C1FCB"/>
    <w:rsid w:val="005C2093"/>
    <w:rsid w:val="005C37CA"/>
    <w:rsid w:val="005C3D17"/>
    <w:rsid w:val="005C4D85"/>
    <w:rsid w:val="005C511B"/>
    <w:rsid w:val="005C516B"/>
    <w:rsid w:val="005C5198"/>
    <w:rsid w:val="005C620B"/>
    <w:rsid w:val="005C6336"/>
    <w:rsid w:val="005C6D9C"/>
    <w:rsid w:val="005C70D1"/>
    <w:rsid w:val="005C7295"/>
    <w:rsid w:val="005C7741"/>
    <w:rsid w:val="005D0278"/>
    <w:rsid w:val="005D06A0"/>
    <w:rsid w:val="005D1505"/>
    <w:rsid w:val="005D1BCB"/>
    <w:rsid w:val="005D1D3C"/>
    <w:rsid w:val="005D1DBA"/>
    <w:rsid w:val="005D25B9"/>
    <w:rsid w:val="005D26ED"/>
    <w:rsid w:val="005D2BD2"/>
    <w:rsid w:val="005D4443"/>
    <w:rsid w:val="005D456B"/>
    <w:rsid w:val="005D4965"/>
    <w:rsid w:val="005D5700"/>
    <w:rsid w:val="005D6035"/>
    <w:rsid w:val="005D61B1"/>
    <w:rsid w:val="005D6A82"/>
    <w:rsid w:val="005D72F1"/>
    <w:rsid w:val="005D7620"/>
    <w:rsid w:val="005E01B1"/>
    <w:rsid w:val="005E078F"/>
    <w:rsid w:val="005E1677"/>
    <w:rsid w:val="005E172D"/>
    <w:rsid w:val="005E175F"/>
    <w:rsid w:val="005E1A30"/>
    <w:rsid w:val="005E1D26"/>
    <w:rsid w:val="005E1E74"/>
    <w:rsid w:val="005E2701"/>
    <w:rsid w:val="005E29C3"/>
    <w:rsid w:val="005E3FC5"/>
    <w:rsid w:val="005E4594"/>
    <w:rsid w:val="005E49C0"/>
    <w:rsid w:val="005E55BB"/>
    <w:rsid w:val="005E5BF1"/>
    <w:rsid w:val="005E76C5"/>
    <w:rsid w:val="005F076D"/>
    <w:rsid w:val="005F1576"/>
    <w:rsid w:val="005F2558"/>
    <w:rsid w:val="005F2B07"/>
    <w:rsid w:val="005F2B1F"/>
    <w:rsid w:val="005F49E6"/>
    <w:rsid w:val="005F5644"/>
    <w:rsid w:val="005F65CE"/>
    <w:rsid w:val="005F6966"/>
    <w:rsid w:val="005F6F28"/>
    <w:rsid w:val="005F770D"/>
    <w:rsid w:val="0060085F"/>
    <w:rsid w:val="006016B5"/>
    <w:rsid w:val="006018E9"/>
    <w:rsid w:val="006021A1"/>
    <w:rsid w:val="00603194"/>
    <w:rsid w:val="00603E26"/>
    <w:rsid w:val="00604039"/>
    <w:rsid w:val="006043D6"/>
    <w:rsid w:val="006059ED"/>
    <w:rsid w:val="00606230"/>
    <w:rsid w:val="00606875"/>
    <w:rsid w:val="00607C50"/>
    <w:rsid w:val="0061025D"/>
    <w:rsid w:val="00610785"/>
    <w:rsid w:val="00610897"/>
    <w:rsid w:val="00610D97"/>
    <w:rsid w:val="0061144D"/>
    <w:rsid w:val="006119FF"/>
    <w:rsid w:val="00613AC5"/>
    <w:rsid w:val="00613FF3"/>
    <w:rsid w:val="00614456"/>
    <w:rsid w:val="006148CE"/>
    <w:rsid w:val="00614B8C"/>
    <w:rsid w:val="00615207"/>
    <w:rsid w:val="00615985"/>
    <w:rsid w:val="00615B5F"/>
    <w:rsid w:val="00617B24"/>
    <w:rsid w:val="0062079D"/>
    <w:rsid w:val="00620851"/>
    <w:rsid w:val="006217FD"/>
    <w:rsid w:val="00621891"/>
    <w:rsid w:val="00621A9A"/>
    <w:rsid w:val="006227E5"/>
    <w:rsid w:val="00623195"/>
    <w:rsid w:val="00623481"/>
    <w:rsid w:val="006248F4"/>
    <w:rsid w:val="00626B51"/>
    <w:rsid w:val="00627E7A"/>
    <w:rsid w:val="0063036B"/>
    <w:rsid w:val="00631879"/>
    <w:rsid w:val="00631CF0"/>
    <w:rsid w:val="00632ACA"/>
    <w:rsid w:val="00633532"/>
    <w:rsid w:val="00633714"/>
    <w:rsid w:val="0063380C"/>
    <w:rsid w:val="00633B40"/>
    <w:rsid w:val="00633CC4"/>
    <w:rsid w:val="00634486"/>
    <w:rsid w:val="006346DD"/>
    <w:rsid w:val="00634718"/>
    <w:rsid w:val="006354D5"/>
    <w:rsid w:val="00635922"/>
    <w:rsid w:val="00635C4A"/>
    <w:rsid w:val="00635CB0"/>
    <w:rsid w:val="00636641"/>
    <w:rsid w:val="00637061"/>
    <w:rsid w:val="00637738"/>
    <w:rsid w:val="006378C5"/>
    <w:rsid w:val="0064082E"/>
    <w:rsid w:val="00641329"/>
    <w:rsid w:val="00641990"/>
    <w:rsid w:val="0064284C"/>
    <w:rsid w:val="006442EC"/>
    <w:rsid w:val="006452B1"/>
    <w:rsid w:val="0064560E"/>
    <w:rsid w:val="006477CA"/>
    <w:rsid w:val="00650287"/>
    <w:rsid w:val="0065092E"/>
    <w:rsid w:val="006509E0"/>
    <w:rsid w:val="00650BCD"/>
    <w:rsid w:val="00650EAF"/>
    <w:rsid w:val="00651422"/>
    <w:rsid w:val="00651DF0"/>
    <w:rsid w:val="006524C8"/>
    <w:rsid w:val="006536B7"/>
    <w:rsid w:val="0065402A"/>
    <w:rsid w:val="00654442"/>
    <w:rsid w:val="0065474F"/>
    <w:rsid w:val="00654FA9"/>
    <w:rsid w:val="00656C39"/>
    <w:rsid w:val="006577FA"/>
    <w:rsid w:val="00660853"/>
    <w:rsid w:val="0066098F"/>
    <w:rsid w:val="00660FD5"/>
    <w:rsid w:val="00661118"/>
    <w:rsid w:val="00661BA3"/>
    <w:rsid w:val="00661D11"/>
    <w:rsid w:val="006621FF"/>
    <w:rsid w:val="006635DB"/>
    <w:rsid w:val="0066374F"/>
    <w:rsid w:val="00664D9A"/>
    <w:rsid w:val="00665C14"/>
    <w:rsid w:val="006660AC"/>
    <w:rsid w:val="006662C2"/>
    <w:rsid w:val="00666462"/>
    <w:rsid w:val="006669AC"/>
    <w:rsid w:val="00666A40"/>
    <w:rsid w:val="00666A8C"/>
    <w:rsid w:val="00666BA5"/>
    <w:rsid w:val="00666CA3"/>
    <w:rsid w:val="00666EA6"/>
    <w:rsid w:val="00667085"/>
    <w:rsid w:val="006670DA"/>
    <w:rsid w:val="00667453"/>
    <w:rsid w:val="0066767B"/>
    <w:rsid w:val="00667DC5"/>
    <w:rsid w:val="00667F5B"/>
    <w:rsid w:val="00670FDE"/>
    <w:rsid w:val="00672088"/>
    <w:rsid w:val="006721FE"/>
    <w:rsid w:val="00672CE6"/>
    <w:rsid w:val="00673248"/>
    <w:rsid w:val="0067329C"/>
    <w:rsid w:val="00674E8F"/>
    <w:rsid w:val="006755F3"/>
    <w:rsid w:val="00675F72"/>
    <w:rsid w:val="00676B82"/>
    <w:rsid w:val="00680D55"/>
    <w:rsid w:val="00680FC5"/>
    <w:rsid w:val="006819F7"/>
    <w:rsid w:val="00681B13"/>
    <w:rsid w:val="00682017"/>
    <w:rsid w:val="0068228D"/>
    <w:rsid w:val="006826F5"/>
    <w:rsid w:val="00682C3B"/>
    <w:rsid w:val="00683ECB"/>
    <w:rsid w:val="00684106"/>
    <w:rsid w:val="00684D12"/>
    <w:rsid w:val="006857D0"/>
    <w:rsid w:val="00685C40"/>
    <w:rsid w:val="00687BB4"/>
    <w:rsid w:val="00687E98"/>
    <w:rsid w:val="006906A9"/>
    <w:rsid w:val="00690BB1"/>
    <w:rsid w:val="006933B4"/>
    <w:rsid w:val="006969FB"/>
    <w:rsid w:val="00696FEA"/>
    <w:rsid w:val="006971A3"/>
    <w:rsid w:val="006971F8"/>
    <w:rsid w:val="00697E81"/>
    <w:rsid w:val="006A07B9"/>
    <w:rsid w:val="006A1E17"/>
    <w:rsid w:val="006A1E6F"/>
    <w:rsid w:val="006A1FD6"/>
    <w:rsid w:val="006A2ACD"/>
    <w:rsid w:val="006A371E"/>
    <w:rsid w:val="006A3B04"/>
    <w:rsid w:val="006A3F89"/>
    <w:rsid w:val="006A55E5"/>
    <w:rsid w:val="006A6488"/>
    <w:rsid w:val="006A64FF"/>
    <w:rsid w:val="006A68C6"/>
    <w:rsid w:val="006A782B"/>
    <w:rsid w:val="006A7C4A"/>
    <w:rsid w:val="006B0261"/>
    <w:rsid w:val="006B0352"/>
    <w:rsid w:val="006B1A4D"/>
    <w:rsid w:val="006B25FD"/>
    <w:rsid w:val="006B2702"/>
    <w:rsid w:val="006B3940"/>
    <w:rsid w:val="006B437B"/>
    <w:rsid w:val="006B4493"/>
    <w:rsid w:val="006B4BD2"/>
    <w:rsid w:val="006B4D94"/>
    <w:rsid w:val="006B52D0"/>
    <w:rsid w:val="006B5535"/>
    <w:rsid w:val="006B66C5"/>
    <w:rsid w:val="006B7348"/>
    <w:rsid w:val="006B7445"/>
    <w:rsid w:val="006B786E"/>
    <w:rsid w:val="006C0C98"/>
    <w:rsid w:val="006C27EE"/>
    <w:rsid w:val="006C2AB9"/>
    <w:rsid w:val="006C3E59"/>
    <w:rsid w:val="006C42AD"/>
    <w:rsid w:val="006C497C"/>
    <w:rsid w:val="006C4E4A"/>
    <w:rsid w:val="006C5751"/>
    <w:rsid w:val="006C5B8F"/>
    <w:rsid w:val="006C6B58"/>
    <w:rsid w:val="006C6E05"/>
    <w:rsid w:val="006C71C2"/>
    <w:rsid w:val="006D0523"/>
    <w:rsid w:val="006D10CF"/>
    <w:rsid w:val="006D122D"/>
    <w:rsid w:val="006D28F8"/>
    <w:rsid w:val="006D2A8B"/>
    <w:rsid w:val="006D3473"/>
    <w:rsid w:val="006D3F17"/>
    <w:rsid w:val="006D485D"/>
    <w:rsid w:val="006D4BE0"/>
    <w:rsid w:val="006D4E90"/>
    <w:rsid w:val="006D53BF"/>
    <w:rsid w:val="006D54E4"/>
    <w:rsid w:val="006D6E8E"/>
    <w:rsid w:val="006E0503"/>
    <w:rsid w:val="006E089D"/>
    <w:rsid w:val="006E0B73"/>
    <w:rsid w:val="006E0CBE"/>
    <w:rsid w:val="006E2378"/>
    <w:rsid w:val="006E2642"/>
    <w:rsid w:val="006E2BC6"/>
    <w:rsid w:val="006E3EB8"/>
    <w:rsid w:val="006E4139"/>
    <w:rsid w:val="006E4E97"/>
    <w:rsid w:val="006E5DF2"/>
    <w:rsid w:val="006E74CF"/>
    <w:rsid w:val="006F0929"/>
    <w:rsid w:val="006F1833"/>
    <w:rsid w:val="006F2A5C"/>
    <w:rsid w:val="006F2DEE"/>
    <w:rsid w:val="006F2F1B"/>
    <w:rsid w:val="006F3663"/>
    <w:rsid w:val="006F3A7D"/>
    <w:rsid w:val="006F4103"/>
    <w:rsid w:val="006F4B49"/>
    <w:rsid w:val="006F554E"/>
    <w:rsid w:val="006F5AB0"/>
    <w:rsid w:val="0070007A"/>
    <w:rsid w:val="00700780"/>
    <w:rsid w:val="00701061"/>
    <w:rsid w:val="007018A6"/>
    <w:rsid w:val="00701999"/>
    <w:rsid w:val="00701BF6"/>
    <w:rsid w:val="00701FA9"/>
    <w:rsid w:val="007021BE"/>
    <w:rsid w:val="00703D01"/>
    <w:rsid w:val="00703D91"/>
    <w:rsid w:val="00704481"/>
    <w:rsid w:val="007060F4"/>
    <w:rsid w:val="00706D83"/>
    <w:rsid w:val="00710E6A"/>
    <w:rsid w:val="00712006"/>
    <w:rsid w:val="00713FAC"/>
    <w:rsid w:val="00714046"/>
    <w:rsid w:val="00715501"/>
    <w:rsid w:val="00716464"/>
    <w:rsid w:val="007173B8"/>
    <w:rsid w:val="00717AF8"/>
    <w:rsid w:val="00717BCC"/>
    <w:rsid w:val="00720A66"/>
    <w:rsid w:val="00720C20"/>
    <w:rsid w:val="00721745"/>
    <w:rsid w:val="007218A3"/>
    <w:rsid w:val="007220CA"/>
    <w:rsid w:val="00722516"/>
    <w:rsid w:val="007231DC"/>
    <w:rsid w:val="0072539E"/>
    <w:rsid w:val="00725AA9"/>
    <w:rsid w:val="00725AC2"/>
    <w:rsid w:val="00726D5E"/>
    <w:rsid w:val="007301FD"/>
    <w:rsid w:val="007303D4"/>
    <w:rsid w:val="00730CCF"/>
    <w:rsid w:val="007314F0"/>
    <w:rsid w:val="00731BEC"/>
    <w:rsid w:val="00732130"/>
    <w:rsid w:val="00732D07"/>
    <w:rsid w:val="00732E70"/>
    <w:rsid w:val="00733722"/>
    <w:rsid w:val="00734DE4"/>
    <w:rsid w:val="00735929"/>
    <w:rsid w:val="00735ACD"/>
    <w:rsid w:val="00735CC0"/>
    <w:rsid w:val="00736269"/>
    <w:rsid w:val="0073634E"/>
    <w:rsid w:val="0074013B"/>
    <w:rsid w:val="007410E7"/>
    <w:rsid w:val="00741D7C"/>
    <w:rsid w:val="00741DDE"/>
    <w:rsid w:val="00741F1A"/>
    <w:rsid w:val="00742669"/>
    <w:rsid w:val="00742E9E"/>
    <w:rsid w:val="00743009"/>
    <w:rsid w:val="0074455F"/>
    <w:rsid w:val="00744CCA"/>
    <w:rsid w:val="00745AEB"/>
    <w:rsid w:val="00746502"/>
    <w:rsid w:val="00746F93"/>
    <w:rsid w:val="00747AE1"/>
    <w:rsid w:val="007512EE"/>
    <w:rsid w:val="00751A84"/>
    <w:rsid w:val="00752821"/>
    <w:rsid w:val="00752B24"/>
    <w:rsid w:val="00752D1F"/>
    <w:rsid w:val="0075347C"/>
    <w:rsid w:val="00753D31"/>
    <w:rsid w:val="00753F0E"/>
    <w:rsid w:val="00754E17"/>
    <w:rsid w:val="00756BB7"/>
    <w:rsid w:val="00756D3B"/>
    <w:rsid w:val="0075784C"/>
    <w:rsid w:val="00757F5B"/>
    <w:rsid w:val="007605B5"/>
    <w:rsid w:val="00760A31"/>
    <w:rsid w:val="00761BD0"/>
    <w:rsid w:val="00761FA0"/>
    <w:rsid w:val="007621BE"/>
    <w:rsid w:val="00762578"/>
    <w:rsid w:val="0076271B"/>
    <w:rsid w:val="00762A55"/>
    <w:rsid w:val="00765110"/>
    <w:rsid w:val="007664AA"/>
    <w:rsid w:val="007702B4"/>
    <w:rsid w:val="00770421"/>
    <w:rsid w:val="0077066F"/>
    <w:rsid w:val="007716C6"/>
    <w:rsid w:val="00771BCF"/>
    <w:rsid w:val="00771C19"/>
    <w:rsid w:val="00773386"/>
    <w:rsid w:val="00773A4B"/>
    <w:rsid w:val="00773F9B"/>
    <w:rsid w:val="00774647"/>
    <w:rsid w:val="0077515F"/>
    <w:rsid w:val="00775874"/>
    <w:rsid w:val="00775AA8"/>
    <w:rsid w:val="007763C7"/>
    <w:rsid w:val="0078074E"/>
    <w:rsid w:val="007816C3"/>
    <w:rsid w:val="0078245B"/>
    <w:rsid w:val="007825E9"/>
    <w:rsid w:val="00782B89"/>
    <w:rsid w:val="00782EB5"/>
    <w:rsid w:val="00785123"/>
    <w:rsid w:val="0078637F"/>
    <w:rsid w:val="00786DAB"/>
    <w:rsid w:val="007879CF"/>
    <w:rsid w:val="00790611"/>
    <w:rsid w:val="007906BA"/>
    <w:rsid w:val="0079071E"/>
    <w:rsid w:val="00791C84"/>
    <w:rsid w:val="00791CD6"/>
    <w:rsid w:val="00792440"/>
    <w:rsid w:val="0079268D"/>
    <w:rsid w:val="0079318A"/>
    <w:rsid w:val="0079374C"/>
    <w:rsid w:val="007938D9"/>
    <w:rsid w:val="0079393B"/>
    <w:rsid w:val="00793C1E"/>
    <w:rsid w:val="0079421C"/>
    <w:rsid w:val="00794C6B"/>
    <w:rsid w:val="007956FB"/>
    <w:rsid w:val="00795E6A"/>
    <w:rsid w:val="0079617E"/>
    <w:rsid w:val="007964FD"/>
    <w:rsid w:val="007968F4"/>
    <w:rsid w:val="00797549"/>
    <w:rsid w:val="007976E5"/>
    <w:rsid w:val="00797A9C"/>
    <w:rsid w:val="00797EA2"/>
    <w:rsid w:val="00797FD4"/>
    <w:rsid w:val="007A0147"/>
    <w:rsid w:val="007A1054"/>
    <w:rsid w:val="007A2F68"/>
    <w:rsid w:val="007A3D93"/>
    <w:rsid w:val="007A4A3B"/>
    <w:rsid w:val="007A507D"/>
    <w:rsid w:val="007A5AF1"/>
    <w:rsid w:val="007A6F7C"/>
    <w:rsid w:val="007A7CE3"/>
    <w:rsid w:val="007A7DDD"/>
    <w:rsid w:val="007B169A"/>
    <w:rsid w:val="007B19B9"/>
    <w:rsid w:val="007B1DFB"/>
    <w:rsid w:val="007B2166"/>
    <w:rsid w:val="007B2329"/>
    <w:rsid w:val="007B2A13"/>
    <w:rsid w:val="007B38D5"/>
    <w:rsid w:val="007B39FA"/>
    <w:rsid w:val="007B3FEE"/>
    <w:rsid w:val="007B46D5"/>
    <w:rsid w:val="007B49E7"/>
    <w:rsid w:val="007B52A4"/>
    <w:rsid w:val="007B59AE"/>
    <w:rsid w:val="007B60D1"/>
    <w:rsid w:val="007B678F"/>
    <w:rsid w:val="007B698C"/>
    <w:rsid w:val="007B767B"/>
    <w:rsid w:val="007C1EB3"/>
    <w:rsid w:val="007C26DD"/>
    <w:rsid w:val="007C342C"/>
    <w:rsid w:val="007C38DB"/>
    <w:rsid w:val="007C3C70"/>
    <w:rsid w:val="007C44A0"/>
    <w:rsid w:val="007C45CB"/>
    <w:rsid w:val="007C4A27"/>
    <w:rsid w:val="007C4C9C"/>
    <w:rsid w:val="007C5019"/>
    <w:rsid w:val="007C7424"/>
    <w:rsid w:val="007D10EE"/>
    <w:rsid w:val="007D111C"/>
    <w:rsid w:val="007D1C8D"/>
    <w:rsid w:val="007D3B3E"/>
    <w:rsid w:val="007D3EAD"/>
    <w:rsid w:val="007D5F15"/>
    <w:rsid w:val="007D5FCE"/>
    <w:rsid w:val="007D6B6B"/>
    <w:rsid w:val="007D6BD5"/>
    <w:rsid w:val="007D6F35"/>
    <w:rsid w:val="007D7907"/>
    <w:rsid w:val="007E1400"/>
    <w:rsid w:val="007E183B"/>
    <w:rsid w:val="007E1C6F"/>
    <w:rsid w:val="007E2C29"/>
    <w:rsid w:val="007E3082"/>
    <w:rsid w:val="007E4C96"/>
    <w:rsid w:val="007E4DB3"/>
    <w:rsid w:val="007E4E6F"/>
    <w:rsid w:val="007E4F17"/>
    <w:rsid w:val="007E5237"/>
    <w:rsid w:val="007E5BE3"/>
    <w:rsid w:val="007E6A18"/>
    <w:rsid w:val="007E6AC4"/>
    <w:rsid w:val="007E7732"/>
    <w:rsid w:val="007E7D3A"/>
    <w:rsid w:val="007F004F"/>
    <w:rsid w:val="007F0787"/>
    <w:rsid w:val="007F1B9A"/>
    <w:rsid w:val="007F32B0"/>
    <w:rsid w:val="007F3478"/>
    <w:rsid w:val="007F4227"/>
    <w:rsid w:val="007F4537"/>
    <w:rsid w:val="007F6305"/>
    <w:rsid w:val="007F6751"/>
    <w:rsid w:val="007F6D72"/>
    <w:rsid w:val="007F6D81"/>
    <w:rsid w:val="007F705E"/>
    <w:rsid w:val="007F70AE"/>
    <w:rsid w:val="007F7C0B"/>
    <w:rsid w:val="00801976"/>
    <w:rsid w:val="00802B81"/>
    <w:rsid w:val="00804796"/>
    <w:rsid w:val="0080549D"/>
    <w:rsid w:val="0080611C"/>
    <w:rsid w:val="00807916"/>
    <w:rsid w:val="00810A62"/>
    <w:rsid w:val="00810B73"/>
    <w:rsid w:val="00810EB4"/>
    <w:rsid w:val="00811006"/>
    <w:rsid w:val="00811FCA"/>
    <w:rsid w:val="008135A6"/>
    <w:rsid w:val="008135B0"/>
    <w:rsid w:val="00813FF4"/>
    <w:rsid w:val="00814437"/>
    <w:rsid w:val="008149F1"/>
    <w:rsid w:val="00816C2D"/>
    <w:rsid w:val="00817E9D"/>
    <w:rsid w:val="00820AD9"/>
    <w:rsid w:val="00820C87"/>
    <w:rsid w:val="00821382"/>
    <w:rsid w:val="00821F50"/>
    <w:rsid w:val="008239A3"/>
    <w:rsid w:val="00823B4A"/>
    <w:rsid w:val="00824DCE"/>
    <w:rsid w:val="00825DFD"/>
    <w:rsid w:val="0082615D"/>
    <w:rsid w:val="00826329"/>
    <w:rsid w:val="00826EB8"/>
    <w:rsid w:val="008271B6"/>
    <w:rsid w:val="00827D6F"/>
    <w:rsid w:val="0083014D"/>
    <w:rsid w:val="008309CA"/>
    <w:rsid w:val="008311C4"/>
    <w:rsid w:val="00833056"/>
    <w:rsid w:val="00833A1C"/>
    <w:rsid w:val="008344E7"/>
    <w:rsid w:val="008347B5"/>
    <w:rsid w:val="00834E24"/>
    <w:rsid w:val="00835A96"/>
    <w:rsid w:val="008361F0"/>
    <w:rsid w:val="00836210"/>
    <w:rsid w:val="008376EA"/>
    <w:rsid w:val="00837A69"/>
    <w:rsid w:val="0084061F"/>
    <w:rsid w:val="00840E05"/>
    <w:rsid w:val="0084124A"/>
    <w:rsid w:val="00841373"/>
    <w:rsid w:val="00841ED8"/>
    <w:rsid w:val="008433E5"/>
    <w:rsid w:val="0084397E"/>
    <w:rsid w:val="00844345"/>
    <w:rsid w:val="0084597F"/>
    <w:rsid w:val="00846970"/>
    <w:rsid w:val="00846D39"/>
    <w:rsid w:val="008472E4"/>
    <w:rsid w:val="00850A81"/>
    <w:rsid w:val="00851337"/>
    <w:rsid w:val="0085158F"/>
    <w:rsid w:val="008515A1"/>
    <w:rsid w:val="00851E00"/>
    <w:rsid w:val="008525D2"/>
    <w:rsid w:val="00853208"/>
    <w:rsid w:val="008532CC"/>
    <w:rsid w:val="00853D2C"/>
    <w:rsid w:val="00853F96"/>
    <w:rsid w:val="00855726"/>
    <w:rsid w:val="00855B2E"/>
    <w:rsid w:val="008560E2"/>
    <w:rsid w:val="00856A66"/>
    <w:rsid w:val="00856B19"/>
    <w:rsid w:val="00856B66"/>
    <w:rsid w:val="0086030F"/>
    <w:rsid w:val="00860721"/>
    <w:rsid w:val="008615CD"/>
    <w:rsid w:val="00861AA3"/>
    <w:rsid w:val="00861BDB"/>
    <w:rsid w:val="00861DA5"/>
    <w:rsid w:val="00861F21"/>
    <w:rsid w:val="00862ECB"/>
    <w:rsid w:val="008658BD"/>
    <w:rsid w:val="00865B1F"/>
    <w:rsid w:val="00865B58"/>
    <w:rsid w:val="0086764A"/>
    <w:rsid w:val="00867A8C"/>
    <w:rsid w:val="00867F7D"/>
    <w:rsid w:val="00871FA3"/>
    <w:rsid w:val="00872717"/>
    <w:rsid w:val="008729E9"/>
    <w:rsid w:val="0087312B"/>
    <w:rsid w:val="00874042"/>
    <w:rsid w:val="008746EF"/>
    <w:rsid w:val="00875319"/>
    <w:rsid w:val="008757A1"/>
    <w:rsid w:val="00875E51"/>
    <w:rsid w:val="00876124"/>
    <w:rsid w:val="008763E8"/>
    <w:rsid w:val="00876630"/>
    <w:rsid w:val="00876990"/>
    <w:rsid w:val="008771B3"/>
    <w:rsid w:val="0087725D"/>
    <w:rsid w:val="00880B32"/>
    <w:rsid w:val="00881529"/>
    <w:rsid w:val="00881C8F"/>
    <w:rsid w:val="00882164"/>
    <w:rsid w:val="00882FEE"/>
    <w:rsid w:val="008830FB"/>
    <w:rsid w:val="008837E9"/>
    <w:rsid w:val="00883FB4"/>
    <w:rsid w:val="00884426"/>
    <w:rsid w:val="0088535C"/>
    <w:rsid w:val="008858BC"/>
    <w:rsid w:val="00885C57"/>
    <w:rsid w:val="008866E4"/>
    <w:rsid w:val="00886B9D"/>
    <w:rsid w:val="00886EAD"/>
    <w:rsid w:val="008871FB"/>
    <w:rsid w:val="00890F4E"/>
    <w:rsid w:val="00891C18"/>
    <w:rsid w:val="0089246C"/>
    <w:rsid w:val="008926A4"/>
    <w:rsid w:val="00893CE1"/>
    <w:rsid w:val="00893F3A"/>
    <w:rsid w:val="008940BB"/>
    <w:rsid w:val="008942F5"/>
    <w:rsid w:val="008943E8"/>
    <w:rsid w:val="00895069"/>
    <w:rsid w:val="00895170"/>
    <w:rsid w:val="00895B80"/>
    <w:rsid w:val="00895E86"/>
    <w:rsid w:val="00896A3F"/>
    <w:rsid w:val="008A1CD3"/>
    <w:rsid w:val="008A24E1"/>
    <w:rsid w:val="008A2A03"/>
    <w:rsid w:val="008A2A38"/>
    <w:rsid w:val="008A3158"/>
    <w:rsid w:val="008A4522"/>
    <w:rsid w:val="008A4B75"/>
    <w:rsid w:val="008A4E02"/>
    <w:rsid w:val="008A5089"/>
    <w:rsid w:val="008A5199"/>
    <w:rsid w:val="008A53EA"/>
    <w:rsid w:val="008A5A6C"/>
    <w:rsid w:val="008A7288"/>
    <w:rsid w:val="008A74D5"/>
    <w:rsid w:val="008A7DBE"/>
    <w:rsid w:val="008A7DEA"/>
    <w:rsid w:val="008B0773"/>
    <w:rsid w:val="008B0D31"/>
    <w:rsid w:val="008B3555"/>
    <w:rsid w:val="008B501E"/>
    <w:rsid w:val="008B5084"/>
    <w:rsid w:val="008B567B"/>
    <w:rsid w:val="008B67AF"/>
    <w:rsid w:val="008B67BB"/>
    <w:rsid w:val="008B7186"/>
    <w:rsid w:val="008C0340"/>
    <w:rsid w:val="008C13CB"/>
    <w:rsid w:val="008C1995"/>
    <w:rsid w:val="008C1B49"/>
    <w:rsid w:val="008C20CE"/>
    <w:rsid w:val="008C24AC"/>
    <w:rsid w:val="008C2555"/>
    <w:rsid w:val="008C3C5B"/>
    <w:rsid w:val="008C3F8C"/>
    <w:rsid w:val="008C40C7"/>
    <w:rsid w:val="008C455C"/>
    <w:rsid w:val="008C53ED"/>
    <w:rsid w:val="008C54D2"/>
    <w:rsid w:val="008C55DE"/>
    <w:rsid w:val="008C59ED"/>
    <w:rsid w:val="008C5FFC"/>
    <w:rsid w:val="008D27FE"/>
    <w:rsid w:val="008D2DBF"/>
    <w:rsid w:val="008D30E6"/>
    <w:rsid w:val="008D3570"/>
    <w:rsid w:val="008D431C"/>
    <w:rsid w:val="008D46B3"/>
    <w:rsid w:val="008D4E29"/>
    <w:rsid w:val="008D4EE5"/>
    <w:rsid w:val="008D56FC"/>
    <w:rsid w:val="008D5B37"/>
    <w:rsid w:val="008D6366"/>
    <w:rsid w:val="008D6E09"/>
    <w:rsid w:val="008D70A5"/>
    <w:rsid w:val="008D7554"/>
    <w:rsid w:val="008D7E2C"/>
    <w:rsid w:val="008E040A"/>
    <w:rsid w:val="008E3324"/>
    <w:rsid w:val="008E3924"/>
    <w:rsid w:val="008E42DF"/>
    <w:rsid w:val="008E6BC1"/>
    <w:rsid w:val="008E6E69"/>
    <w:rsid w:val="008E7D34"/>
    <w:rsid w:val="008E7FBD"/>
    <w:rsid w:val="008F02E4"/>
    <w:rsid w:val="008F0650"/>
    <w:rsid w:val="008F0BBF"/>
    <w:rsid w:val="008F1805"/>
    <w:rsid w:val="008F1C3E"/>
    <w:rsid w:val="008F279F"/>
    <w:rsid w:val="008F303E"/>
    <w:rsid w:val="008F3081"/>
    <w:rsid w:val="008F30EB"/>
    <w:rsid w:val="008F3A02"/>
    <w:rsid w:val="008F4CA8"/>
    <w:rsid w:val="008F4CE6"/>
    <w:rsid w:val="008F5086"/>
    <w:rsid w:val="008F69EF"/>
    <w:rsid w:val="008F6C13"/>
    <w:rsid w:val="008F7AAE"/>
    <w:rsid w:val="00900CDE"/>
    <w:rsid w:val="00900CF0"/>
    <w:rsid w:val="00901F2D"/>
    <w:rsid w:val="00902228"/>
    <w:rsid w:val="00902560"/>
    <w:rsid w:val="009029AF"/>
    <w:rsid w:val="009031D1"/>
    <w:rsid w:val="00903893"/>
    <w:rsid w:val="009038BA"/>
    <w:rsid w:val="00903DDE"/>
    <w:rsid w:val="009046D7"/>
    <w:rsid w:val="00904DD3"/>
    <w:rsid w:val="00905F51"/>
    <w:rsid w:val="0090614E"/>
    <w:rsid w:val="009061BF"/>
    <w:rsid w:val="0090700F"/>
    <w:rsid w:val="009070BF"/>
    <w:rsid w:val="00907A9F"/>
    <w:rsid w:val="0091019F"/>
    <w:rsid w:val="0091025D"/>
    <w:rsid w:val="00910A9A"/>
    <w:rsid w:val="00911A37"/>
    <w:rsid w:val="00912506"/>
    <w:rsid w:val="00912D05"/>
    <w:rsid w:val="00913D60"/>
    <w:rsid w:val="00913DBD"/>
    <w:rsid w:val="00913FA8"/>
    <w:rsid w:val="00915086"/>
    <w:rsid w:val="00916B32"/>
    <w:rsid w:val="00916B3E"/>
    <w:rsid w:val="00917455"/>
    <w:rsid w:val="009174A0"/>
    <w:rsid w:val="00920D41"/>
    <w:rsid w:val="00921D94"/>
    <w:rsid w:val="009228D2"/>
    <w:rsid w:val="00923979"/>
    <w:rsid w:val="009241C4"/>
    <w:rsid w:val="00924611"/>
    <w:rsid w:val="009246C0"/>
    <w:rsid w:val="00924800"/>
    <w:rsid w:val="00924C35"/>
    <w:rsid w:val="00925B58"/>
    <w:rsid w:val="00925C10"/>
    <w:rsid w:val="009263C5"/>
    <w:rsid w:val="00926802"/>
    <w:rsid w:val="00927111"/>
    <w:rsid w:val="00927B61"/>
    <w:rsid w:val="00927C85"/>
    <w:rsid w:val="00930103"/>
    <w:rsid w:val="00931BA9"/>
    <w:rsid w:val="00932535"/>
    <w:rsid w:val="009327FA"/>
    <w:rsid w:val="00932AFC"/>
    <w:rsid w:val="00932E14"/>
    <w:rsid w:val="00933195"/>
    <w:rsid w:val="0093325C"/>
    <w:rsid w:val="00934BE2"/>
    <w:rsid w:val="0093501B"/>
    <w:rsid w:val="00935BCB"/>
    <w:rsid w:val="00936012"/>
    <w:rsid w:val="0093644B"/>
    <w:rsid w:val="009368A1"/>
    <w:rsid w:val="00937098"/>
    <w:rsid w:val="00937183"/>
    <w:rsid w:val="00937953"/>
    <w:rsid w:val="00937CB9"/>
    <w:rsid w:val="00940085"/>
    <w:rsid w:val="00940A1F"/>
    <w:rsid w:val="00941051"/>
    <w:rsid w:val="00941424"/>
    <w:rsid w:val="00941456"/>
    <w:rsid w:val="00941BA1"/>
    <w:rsid w:val="00941F67"/>
    <w:rsid w:val="009421EC"/>
    <w:rsid w:val="0094281C"/>
    <w:rsid w:val="00942CF9"/>
    <w:rsid w:val="00942F6A"/>
    <w:rsid w:val="00943872"/>
    <w:rsid w:val="00943F08"/>
    <w:rsid w:val="00944E1B"/>
    <w:rsid w:val="0094550C"/>
    <w:rsid w:val="00947506"/>
    <w:rsid w:val="009503A8"/>
    <w:rsid w:val="009503E6"/>
    <w:rsid w:val="00950454"/>
    <w:rsid w:val="00950FCA"/>
    <w:rsid w:val="0095198B"/>
    <w:rsid w:val="009534E5"/>
    <w:rsid w:val="00953DC0"/>
    <w:rsid w:val="0095472D"/>
    <w:rsid w:val="00956102"/>
    <w:rsid w:val="00956456"/>
    <w:rsid w:val="00961EDA"/>
    <w:rsid w:val="00962AB1"/>
    <w:rsid w:val="00962BAB"/>
    <w:rsid w:val="00963209"/>
    <w:rsid w:val="00963AA4"/>
    <w:rsid w:val="009660F4"/>
    <w:rsid w:val="0096682B"/>
    <w:rsid w:val="00967B80"/>
    <w:rsid w:val="009707D9"/>
    <w:rsid w:val="00970E29"/>
    <w:rsid w:val="00970F74"/>
    <w:rsid w:val="009720CD"/>
    <w:rsid w:val="00972BD0"/>
    <w:rsid w:val="009749B1"/>
    <w:rsid w:val="009756D8"/>
    <w:rsid w:val="00976AE4"/>
    <w:rsid w:val="00976EF4"/>
    <w:rsid w:val="00980014"/>
    <w:rsid w:val="0098008B"/>
    <w:rsid w:val="009803EF"/>
    <w:rsid w:val="00981253"/>
    <w:rsid w:val="00981BE0"/>
    <w:rsid w:val="00983EDC"/>
    <w:rsid w:val="00984706"/>
    <w:rsid w:val="00986C78"/>
    <w:rsid w:val="0098734E"/>
    <w:rsid w:val="00987370"/>
    <w:rsid w:val="00987E1D"/>
    <w:rsid w:val="00987E40"/>
    <w:rsid w:val="00987EF8"/>
    <w:rsid w:val="00990753"/>
    <w:rsid w:val="00990759"/>
    <w:rsid w:val="00991AC9"/>
    <w:rsid w:val="00991CCF"/>
    <w:rsid w:val="00991FD0"/>
    <w:rsid w:val="00992F74"/>
    <w:rsid w:val="00992FD8"/>
    <w:rsid w:val="009934D4"/>
    <w:rsid w:val="00993C59"/>
    <w:rsid w:val="009940CB"/>
    <w:rsid w:val="0099489F"/>
    <w:rsid w:val="0099529A"/>
    <w:rsid w:val="009955B5"/>
    <w:rsid w:val="0099760A"/>
    <w:rsid w:val="009A0644"/>
    <w:rsid w:val="009A11D1"/>
    <w:rsid w:val="009A1467"/>
    <w:rsid w:val="009A16C0"/>
    <w:rsid w:val="009A1F47"/>
    <w:rsid w:val="009A2769"/>
    <w:rsid w:val="009A2CA6"/>
    <w:rsid w:val="009A3B0F"/>
    <w:rsid w:val="009A418D"/>
    <w:rsid w:val="009A41E7"/>
    <w:rsid w:val="009A42DE"/>
    <w:rsid w:val="009A49F0"/>
    <w:rsid w:val="009A52B1"/>
    <w:rsid w:val="009A5ADF"/>
    <w:rsid w:val="009A6E76"/>
    <w:rsid w:val="009B0C00"/>
    <w:rsid w:val="009B162D"/>
    <w:rsid w:val="009B1832"/>
    <w:rsid w:val="009B1EA2"/>
    <w:rsid w:val="009B2561"/>
    <w:rsid w:val="009B38E5"/>
    <w:rsid w:val="009B547B"/>
    <w:rsid w:val="009B5501"/>
    <w:rsid w:val="009B66EC"/>
    <w:rsid w:val="009B69F1"/>
    <w:rsid w:val="009B69FE"/>
    <w:rsid w:val="009B6B78"/>
    <w:rsid w:val="009C014A"/>
    <w:rsid w:val="009C0A1C"/>
    <w:rsid w:val="009C0FAA"/>
    <w:rsid w:val="009C1CF5"/>
    <w:rsid w:val="009C1D26"/>
    <w:rsid w:val="009C255A"/>
    <w:rsid w:val="009C322C"/>
    <w:rsid w:val="009C34E4"/>
    <w:rsid w:val="009C3856"/>
    <w:rsid w:val="009C40BE"/>
    <w:rsid w:val="009C4F6F"/>
    <w:rsid w:val="009C5379"/>
    <w:rsid w:val="009C56DA"/>
    <w:rsid w:val="009C5887"/>
    <w:rsid w:val="009C5BE8"/>
    <w:rsid w:val="009C6471"/>
    <w:rsid w:val="009C6811"/>
    <w:rsid w:val="009C7252"/>
    <w:rsid w:val="009C76A3"/>
    <w:rsid w:val="009D0152"/>
    <w:rsid w:val="009D03A1"/>
    <w:rsid w:val="009D0AFF"/>
    <w:rsid w:val="009D0BD6"/>
    <w:rsid w:val="009D14EF"/>
    <w:rsid w:val="009D32FB"/>
    <w:rsid w:val="009D38A1"/>
    <w:rsid w:val="009D44AF"/>
    <w:rsid w:val="009D4CB3"/>
    <w:rsid w:val="009D4E90"/>
    <w:rsid w:val="009D57BB"/>
    <w:rsid w:val="009D5F7C"/>
    <w:rsid w:val="009D7691"/>
    <w:rsid w:val="009D772D"/>
    <w:rsid w:val="009D7DB0"/>
    <w:rsid w:val="009D7E9C"/>
    <w:rsid w:val="009E0317"/>
    <w:rsid w:val="009E03F3"/>
    <w:rsid w:val="009E0CDC"/>
    <w:rsid w:val="009E1499"/>
    <w:rsid w:val="009E1C9B"/>
    <w:rsid w:val="009E2434"/>
    <w:rsid w:val="009E26FA"/>
    <w:rsid w:val="009E3B29"/>
    <w:rsid w:val="009E3CFD"/>
    <w:rsid w:val="009E4661"/>
    <w:rsid w:val="009E4866"/>
    <w:rsid w:val="009E7624"/>
    <w:rsid w:val="009F1CA0"/>
    <w:rsid w:val="009F2634"/>
    <w:rsid w:val="009F4893"/>
    <w:rsid w:val="009F4E2E"/>
    <w:rsid w:val="009F6520"/>
    <w:rsid w:val="009F6A8D"/>
    <w:rsid w:val="009F6CF6"/>
    <w:rsid w:val="009F7394"/>
    <w:rsid w:val="00A00D78"/>
    <w:rsid w:val="00A01692"/>
    <w:rsid w:val="00A01836"/>
    <w:rsid w:val="00A01A67"/>
    <w:rsid w:val="00A01E4A"/>
    <w:rsid w:val="00A021DF"/>
    <w:rsid w:val="00A024FA"/>
    <w:rsid w:val="00A03039"/>
    <w:rsid w:val="00A03BC6"/>
    <w:rsid w:val="00A043C3"/>
    <w:rsid w:val="00A0527B"/>
    <w:rsid w:val="00A07829"/>
    <w:rsid w:val="00A10118"/>
    <w:rsid w:val="00A10785"/>
    <w:rsid w:val="00A10E6F"/>
    <w:rsid w:val="00A11E2F"/>
    <w:rsid w:val="00A125D4"/>
    <w:rsid w:val="00A13092"/>
    <w:rsid w:val="00A13712"/>
    <w:rsid w:val="00A13D83"/>
    <w:rsid w:val="00A15037"/>
    <w:rsid w:val="00A15A3B"/>
    <w:rsid w:val="00A15EEF"/>
    <w:rsid w:val="00A1608F"/>
    <w:rsid w:val="00A16796"/>
    <w:rsid w:val="00A16A78"/>
    <w:rsid w:val="00A17C54"/>
    <w:rsid w:val="00A201CA"/>
    <w:rsid w:val="00A204F1"/>
    <w:rsid w:val="00A207CB"/>
    <w:rsid w:val="00A214BC"/>
    <w:rsid w:val="00A2158C"/>
    <w:rsid w:val="00A22230"/>
    <w:rsid w:val="00A236C8"/>
    <w:rsid w:val="00A2370D"/>
    <w:rsid w:val="00A23962"/>
    <w:rsid w:val="00A24587"/>
    <w:rsid w:val="00A25E27"/>
    <w:rsid w:val="00A2688A"/>
    <w:rsid w:val="00A26D58"/>
    <w:rsid w:val="00A277DA"/>
    <w:rsid w:val="00A311E1"/>
    <w:rsid w:val="00A33145"/>
    <w:rsid w:val="00A332DD"/>
    <w:rsid w:val="00A3379F"/>
    <w:rsid w:val="00A33A3D"/>
    <w:rsid w:val="00A34094"/>
    <w:rsid w:val="00A341D6"/>
    <w:rsid w:val="00A34CBC"/>
    <w:rsid w:val="00A35827"/>
    <w:rsid w:val="00A35977"/>
    <w:rsid w:val="00A37A55"/>
    <w:rsid w:val="00A40377"/>
    <w:rsid w:val="00A40BF2"/>
    <w:rsid w:val="00A40D32"/>
    <w:rsid w:val="00A42BC4"/>
    <w:rsid w:val="00A43C8A"/>
    <w:rsid w:val="00A44BF6"/>
    <w:rsid w:val="00A45431"/>
    <w:rsid w:val="00A45624"/>
    <w:rsid w:val="00A46B5D"/>
    <w:rsid w:val="00A479D3"/>
    <w:rsid w:val="00A5054D"/>
    <w:rsid w:val="00A511D1"/>
    <w:rsid w:val="00A53851"/>
    <w:rsid w:val="00A53EC9"/>
    <w:rsid w:val="00A53F2B"/>
    <w:rsid w:val="00A54114"/>
    <w:rsid w:val="00A54338"/>
    <w:rsid w:val="00A552C8"/>
    <w:rsid w:val="00A56FB5"/>
    <w:rsid w:val="00A571BC"/>
    <w:rsid w:val="00A5726B"/>
    <w:rsid w:val="00A606AF"/>
    <w:rsid w:val="00A60C3A"/>
    <w:rsid w:val="00A623CB"/>
    <w:rsid w:val="00A649A1"/>
    <w:rsid w:val="00A6578D"/>
    <w:rsid w:val="00A65C6E"/>
    <w:rsid w:val="00A66D60"/>
    <w:rsid w:val="00A67333"/>
    <w:rsid w:val="00A6742A"/>
    <w:rsid w:val="00A70A4C"/>
    <w:rsid w:val="00A720A9"/>
    <w:rsid w:val="00A7229A"/>
    <w:rsid w:val="00A72435"/>
    <w:rsid w:val="00A724DE"/>
    <w:rsid w:val="00A7253E"/>
    <w:rsid w:val="00A735DE"/>
    <w:rsid w:val="00A7430B"/>
    <w:rsid w:val="00A751DB"/>
    <w:rsid w:val="00A755C8"/>
    <w:rsid w:val="00A7592F"/>
    <w:rsid w:val="00A76F25"/>
    <w:rsid w:val="00A76FDF"/>
    <w:rsid w:val="00A777A0"/>
    <w:rsid w:val="00A77B56"/>
    <w:rsid w:val="00A77D9B"/>
    <w:rsid w:val="00A81497"/>
    <w:rsid w:val="00A81542"/>
    <w:rsid w:val="00A821E5"/>
    <w:rsid w:val="00A822A2"/>
    <w:rsid w:val="00A823E3"/>
    <w:rsid w:val="00A82E69"/>
    <w:rsid w:val="00A82E9A"/>
    <w:rsid w:val="00A839DA"/>
    <w:rsid w:val="00A8415A"/>
    <w:rsid w:val="00A866F3"/>
    <w:rsid w:val="00A87774"/>
    <w:rsid w:val="00A877B0"/>
    <w:rsid w:val="00A87D68"/>
    <w:rsid w:val="00A87E10"/>
    <w:rsid w:val="00A90C00"/>
    <w:rsid w:val="00A91724"/>
    <w:rsid w:val="00A9200E"/>
    <w:rsid w:val="00A922F3"/>
    <w:rsid w:val="00A928D4"/>
    <w:rsid w:val="00A9395C"/>
    <w:rsid w:val="00A93BE8"/>
    <w:rsid w:val="00A94129"/>
    <w:rsid w:val="00A9463D"/>
    <w:rsid w:val="00A94D2C"/>
    <w:rsid w:val="00A954F6"/>
    <w:rsid w:val="00A95574"/>
    <w:rsid w:val="00A95B7D"/>
    <w:rsid w:val="00A9681B"/>
    <w:rsid w:val="00A96939"/>
    <w:rsid w:val="00A969B2"/>
    <w:rsid w:val="00A96BF5"/>
    <w:rsid w:val="00AA0502"/>
    <w:rsid w:val="00AA078D"/>
    <w:rsid w:val="00AA1965"/>
    <w:rsid w:val="00AA1999"/>
    <w:rsid w:val="00AA1C20"/>
    <w:rsid w:val="00AA1C2F"/>
    <w:rsid w:val="00AA1C5B"/>
    <w:rsid w:val="00AA1DDD"/>
    <w:rsid w:val="00AA2FA4"/>
    <w:rsid w:val="00AA39F4"/>
    <w:rsid w:val="00AA3D9E"/>
    <w:rsid w:val="00AA4708"/>
    <w:rsid w:val="00AA531C"/>
    <w:rsid w:val="00AA5A0E"/>
    <w:rsid w:val="00AA5D00"/>
    <w:rsid w:val="00AA5F43"/>
    <w:rsid w:val="00AA6DF0"/>
    <w:rsid w:val="00AA6EF0"/>
    <w:rsid w:val="00AA770B"/>
    <w:rsid w:val="00AB0C71"/>
    <w:rsid w:val="00AB15D3"/>
    <w:rsid w:val="00AB15D8"/>
    <w:rsid w:val="00AB1C3F"/>
    <w:rsid w:val="00AB1C80"/>
    <w:rsid w:val="00AB26BC"/>
    <w:rsid w:val="00AB2B3B"/>
    <w:rsid w:val="00AB2B72"/>
    <w:rsid w:val="00AB31FE"/>
    <w:rsid w:val="00AB3647"/>
    <w:rsid w:val="00AB3B5F"/>
    <w:rsid w:val="00AB3CB5"/>
    <w:rsid w:val="00AB5141"/>
    <w:rsid w:val="00AB599D"/>
    <w:rsid w:val="00AB5B8A"/>
    <w:rsid w:val="00AB7D4F"/>
    <w:rsid w:val="00AB7E5F"/>
    <w:rsid w:val="00AB7FC7"/>
    <w:rsid w:val="00AC0882"/>
    <w:rsid w:val="00AC0DFD"/>
    <w:rsid w:val="00AC0E8D"/>
    <w:rsid w:val="00AC303F"/>
    <w:rsid w:val="00AC3AE7"/>
    <w:rsid w:val="00AC3FFB"/>
    <w:rsid w:val="00AC46B5"/>
    <w:rsid w:val="00AC5F9C"/>
    <w:rsid w:val="00AC7265"/>
    <w:rsid w:val="00AC73B6"/>
    <w:rsid w:val="00AC7AFB"/>
    <w:rsid w:val="00AD0737"/>
    <w:rsid w:val="00AD09DE"/>
    <w:rsid w:val="00AD120B"/>
    <w:rsid w:val="00AD189B"/>
    <w:rsid w:val="00AD1A24"/>
    <w:rsid w:val="00AD2BAE"/>
    <w:rsid w:val="00AD2FB5"/>
    <w:rsid w:val="00AD3691"/>
    <w:rsid w:val="00AD3A8F"/>
    <w:rsid w:val="00AD4946"/>
    <w:rsid w:val="00AD6384"/>
    <w:rsid w:val="00AD6A0D"/>
    <w:rsid w:val="00AD6C66"/>
    <w:rsid w:val="00AD6CC1"/>
    <w:rsid w:val="00AE04DD"/>
    <w:rsid w:val="00AE12F9"/>
    <w:rsid w:val="00AE165E"/>
    <w:rsid w:val="00AE1C83"/>
    <w:rsid w:val="00AE1DBA"/>
    <w:rsid w:val="00AE3DD4"/>
    <w:rsid w:val="00AE480D"/>
    <w:rsid w:val="00AE5137"/>
    <w:rsid w:val="00AE5B2B"/>
    <w:rsid w:val="00AE5CCA"/>
    <w:rsid w:val="00AE6B05"/>
    <w:rsid w:val="00AE6D1D"/>
    <w:rsid w:val="00AF031B"/>
    <w:rsid w:val="00AF084E"/>
    <w:rsid w:val="00AF2418"/>
    <w:rsid w:val="00AF340A"/>
    <w:rsid w:val="00AF37BD"/>
    <w:rsid w:val="00AF3924"/>
    <w:rsid w:val="00AF3C59"/>
    <w:rsid w:val="00AF3D65"/>
    <w:rsid w:val="00AF3F57"/>
    <w:rsid w:val="00AF4132"/>
    <w:rsid w:val="00AF5103"/>
    <w:rsid w:val="00AF5B18"/>
    <w:rsid w:val="00AF629A"/>
    <w:rsid w:val="00AF6462"/>
    <w:rsid w:val="00AF66E7"/>
    <w:rsid w:val="00AF67C1"/>
    <w:rsid w:val="00AF7E84"/>
    <w:rsid w:val="00AF7FB1"/>
    <w:rsid w:val="00B00E7E"/>
    <w:rsid w:val="00B01CD4"/>
    <w:rsid w:val="00B01E95"/>
    <w:rsid w:val="00B0245F"/>
    <w:rsid w:val="00B02540"/>
    <w:rsid w:val="00B02C7E"/>
    <w:rsid w:val="00B02DCC"/>
    <w:rsid w:val="00B033A3"/>
    <w:rsid w:val="00B04371"/>
    <w:rsid w:val="00B058DB"/>
    <w:rsid w:val="00B05BBE"/>
    <w:rsid w:val="00B06001"/>
    <w:rsid w:val="00B0623B"/>
    <w:rsid w:val="00B069CC"/>
    <w:rsid w:val="00B07110"/>
    <w:rsid w:val="00B079CE"/>
    <w:rsid w:val="00B11684"/>
    <w:rsid w:val="00B124FB"/>
    <w:rsid w:val="00B12E94"/>
    <w:rsid w:val="00B13AE4"/>
    <w:rsid w:val="00B13C83"/>
    <w:rsid w:val="00B13F33"/>
    <w:rsid w:val="00B14454"/>
    <w:rsid w:val="00B145C5"/>
    <w:rsid w:val="00B14676"/>
    <w:rsid w:val="00B16340"/>
    <w:rsid w:val="00B1635A"/>
    <w:rsid w:val="00B16549"/>
    <w:rsid w:val="00B16605"/>
    <w:rsid w:val="00B17232"/>
    <w:rsid w:val="00B201F5"/>
    <w:rsid w:val="00B2154A"/>
    <w:rsid w:val="00B21569"/>
    <w:rsid w:val="00B21761"/>
    <w:rsid w:val="00B22348"/>
    <w:rsid w:val="00B22586"/>
    <w:rsid w:val="00B22D9D"/>
    <w:rsid w:val="00B23AA7"/>
    <w:rsid w:val="00B23BCA"/>
    <w:rsid w:val="00B24907"/>
    <w:rsid w:val="00B24922"/>
    <w:rsid w:val="00B25F10"/>
    <w:rsid w:val="00B27E69"/>
    <w:rsid w:val="00B301C4"/>
    <w:rsid w:val="00B3232B"/>
    <w:rsid w:val="00B33276"/>
    <w:rsid w:val="00B336D5"/>
    <w:rsid w:val="00B348E7"/>
    <w:rsid w:val="00B35B00"/>
    <w:rsid w:val="00B35DB7"/>
    <w:rsid w:val="00B35DF8"/>
    <w:rsid w:val="00B36548"/>
    <w:rsid w:val="00B36578"/>
    <w:rsid w:val="00B36D32"/>
    <w:rsid w:val="00B371D7"/>
    <w:rsid w:val="00B37436"/>
    <w:rsid w:val="00B37C77"/>
    <w:rsid w:val="00B408C6"/>
    <w:rsid w:val="00B40EC2"/>
    <w:rsid w:val="00B41F05"/>
    <w:rsid w:val="00B42491"/>
    <w:rsid w:val="00B42A06"/>
    <w:rsid w:val="00B4586D"/>
    <w:rsid w:val="00B459CB"/>
    <w:rsid w:val="00B46024"/>
    <w:rsid w:val="00B46B9A"/>
    <w:rsid w:val="00B46BC2"/>
    <w:rsid w:val="00B47128"/>
    <w:rsid w:val="00B47B30"/>
    <w:rsid w:val="00B504A4"/>
    <w:rsid w:val="00B50575"/>
    <w:rsid w:val="00B50C59"/>
    <w:rsid w:val="00B512FC"/>
    <w:rsid w:val="00B51FB6"/>
    <w:rsid w:val="00B5215B"/>
    <w:rsid w:val="00B5228A"/>
    <w:rsid w:val="00B523F3"/>
    <w:rsid w:val="00B5253E"/>
    <w:rsid w:val="00B530B2"/>
    <w:rsid w:val="00B53370"/>
    <w:rsid w:val="00B539D9"/>
    <w:rsid w:val="00B54BBE"/>
    <w:rsid w:val="00B55A7B"/>
    <w:rsid w:val="00B56C27"/>
    <w:rsid w:val="00B571CE"/>
    <w:rsid w:val="00B57656"/>
    <w:rsid w:val="00B57F1B"/>
    <w:rsid w:val="00B606F4"/>
    <w:rsid w:val="00B61CBE"/>
    <w:rsid w:val="00B62CB4"/>
    <w:rsid w:val="00B66B73"/>
    <w:rsid w:val="00B66E6D"/>
    <w:rsid w:val="00B6719E"/>
    <w:rsid w:val="00B67556"/>
    <w:rsid w:val="00B67A61"/>
    <w:rsid w:val="00B7029D"/>
    <w:rsid w:val="00B703D9"/>
    <w:rsid w:val="00B704F1"/>
    <w:rsid w:val="00B70881"/>
    <w:rsid w:val="00B70F6E"/>
    <w:rsid w:val="00B7169E"/>
    <w:rsid w:val="00B7190E"/>
    <w:rsid w:val="00B73368"/>
    <w:rsid w:val="00B74125"/>
    <w:rsid w:val="00B743C5"/>
    <w:rsid w:val="00B743D6"/>
    <w:rsid w:val="00B744FD"/>
    <w:rsid w:val="00B756D9"/>
    <w:rsid w:val="00B76AB9"/>
    <w:rsid w:val="00B778D1"/>
    <w:rsid w:val="00B778E3"/>
    <w:rsid w:val="00B77B82"/>
    <w:rsid w:val="00B77DDC"/>
    <w:rsid w:val="00B77F0F"/>
    <w:rsid w:val="00B80037"/>
    <w:rsid w:val="00B80613"/>
    <w:rsid w:val="00B80A11"/>
    <w:rsid w:val="00B81D76"/>
    <w:rsid w:val="00B8299B"/>
    <w:rsid w:val="00B82C7C"/>
    <w:rsid w:val="00B82D52"/>
    <w:rsid w:val="00B83460"/>
    <w:rsid w:val="00B83CFD"/>
    <w:rsid w:val="00B83D8B"/>
    <w:rsid w:val="00B841FB"/>
    <w:rsid w:val="00B847BA"/>
    <w:rsid w:val="00B86219"/>
    <w:rsid w:val="00B8630E"/>
    <w:rsid w:val="00B865DC"/>
    <w:rsid w:val="00B866F4"/>
    <w:rsid w:val="00B90638"/>
    <w:rsid w:val="00B9228F"/>
    <w:rsid w:val="00B92733"/>
    <w:rsid w:val="00B92BA5"/>
    <w:rsid w:val="00B92EAC"/>
    <w:rsid w:val="00B937BD"/>
    <w:rsid w:val="00B93AF9"/>
    <w:rsid w:val="00B9462B"/>
    <w:rsid w:val="00B947C0"/>
    <w:rsid w:val="00B94E81"/>
    <w:rsid w:val="00B967CD"/>
    <w:rsid w:val="00B96CF5"/>
    <w:rsid w:val="00B97F28"/>
    <w:rsid w:val="00BA005F"/>
    <w:rsid w:val="00BA14D2"/>
    <w:rsid w:val="00BA15B8"/>
    <w:rsid w:val="00BA1B83"/>
    <w:rsid w:val="00BA3508"/>
    <w:rsid w:val="00BA3E41"/>
    <w:rsid w:val="00BA42C1"/>
    <w:rsid w:val="00BA4507"/>
    <w:rsid w:val="00BA55D5"/>
    <w:rsid w:val="00BA76B0"/>
    <w:rsid w:val="00BB05CD"/>
    <w:rsid w:val="00BB0A89"/>
    <w:rsid w:val="00BB0FE1"/>
    <w:rsid w:val="00BB20D2"/>
    <w:rsid w:val="00BB2689"/>
    <w:rsid w:val="00BB270A"/>
    <w:rsid w:val="00BB2BFF"/>
    <w:rsid w:val="00BB3A0D"/>
    <w:rsid w:val="00BB3BC7"/>
    <w:rsid w:val="00BB48A7"/>
    <w:rsid w:val="00BB5A01"/>
    <w:rsid w:val="00BB5D06"/>
    <w:rsid w:val="00BB613A"/>
    <w:rsid w:val="00BB6373"/>
    <w:rsid w:val="00BB6614"/>
    <w:rsid w:val="00BB6789"/>
    <w:rsid w:val="00BB68D7"/>
    <w:rsid w:val="00BB7791"/>
    <w:rsid w:val="00BC074F"/>
    <w:rsid w:val="00BC121C"/>
    <w:rsid w:val="00BC1768"/>
    <w:rsid w:val="00BC1A89"/>
    <w:rsid w:val="00BC346D"/>
    <w:rsid w:val="00BC3C96"/>
    <w:rsid w:val="00BC5142"/>
    <w:rsid w:val="00BC6124"/>
    <w:rsid w:val="00BC6688"/>
    <w:rsid w:val="00BC7BF9"/>
    <w:rsid w:val="00BC7E1F"/>
    <w:rsid w:val="00BD104E"/>
    <w:rsid w:val="00BD1AB0"/>
    <w:rsid w:val="00BD1E91"/>
    <w:rsid w:val="00BD2C4A"/>
    <w:rsid w:val="00BD3429"/>
    <w:rsid w:val="00BD513C"/>
    <w:rsid w:val="00BD53E6"/>
    <w:rsid w:val="00BD5613"/>
    <w:rsid w:val="00BD6539"/>
    <w:rsid w:val="00BD6A5F"/>
    <w:rsid w:val="00BD6D01"/>
    <w:rsid w:val="00BD7433"/>
    <w:rsid w:val="00BD7D20"/>
    <w:rsid w:val="00BE0085"/>
    <w:rsid w:val="00BE02E0"/>
    <w:rsid w:val="00BE0FB3"/>
    <w:rsid w:val="00BE0FE0"/>
    <w:rsid w:val="00BE196A"/>
    <w:rsid w:val="00BE19D3"/>
    <w:rsid w:val="00BE1ACD"/>
    <w:rsid w:val="00BE1D7C"/>
    <w:rsid w:val="00BE3D22"/>
    <w:rsid w:val="00BE421E"/>
    <w:rsid w:val="00BE4BBF"/>
    <w:rsid w:val="00BE4EE7"/>
    <w:rsid w:val="00BE5B7B"/>
    <w:rsid w:val="00BE5EAC"/>
    <w:rsid w:val="00BE75F4"/>
    <w:rsid w:val="00BE7737"/>
    <w:rsid w:val="00BE786E"/>
    <w:rsid w:val="00BE7FF2"/>
    <w:rsid w:val="00BF0245"/>
    <w:rsid w:val="00BF05F7"/>
    <w:rsid w:val="00BF09A0"/>
    <w:rsid w:val="00BF0A80"/>
    <w:rsid w:val="00BF1ACC"/>
    <w:rsid w:val="00BF27FC"/>
    <w:rsid w:val="00BF37A5"/>
    <w:rsid w:val="00BF3F9A"/>
    <w:rsid w:val="00BF4BA3"/>
    <w:rsid w:val="00BF4D60"/>
    <w:rsid w:val="00BF5719"/>
    <w:rsid w:val="00BF5AA0"/>
    <w:rsid w:val="00BF64D0"/>
    <w:rsid w:val="00BF6ABE"/>
    <w:rsid w:val="00BF7038"/>
    <w:rsid w:val="00BF7979"/>
    <w:rsid w:val="00C0092F"/>
    <w:rsid w:val="00C016CE"/>
    <w:rsid w:val="00C025D8"/>
    <w:rsid w:val="00C026A0"/>
    <w:rsid w:val="00C02B06"/>
    <w:rsid w:val="00C034AB"/>
    <w:rsid w:val="00C037F4"/>
    <w:rsid w:val="00C03CCC"/>
    <w:rsid w:val="00C03F1B"/>
    <w:rsid w:val="00C04F05"/>
    <w:rsid w:val="00C058A0"/>
    <w:rsid w:val="00C06535"/>
    <w:rsid w:val="00C06585"/>
    <w:rsid w:val="00C06AB0"/>
    <w:rsid w:val="00C06EA0"/>
    <w:rsid w:val="00C07252"/>
    <w:rsid w:val="00C07F73"/>
    <w:rsid w:val="00C10A86"/>
    <w:rsid w:val="00C10D51"/>
    <w:rsid w:val="00C10F17"/>
    <w:rsid w:val="00C1104D"/>
    <w:rsid w:val="00C110DB"/>
    <w:rsid w:val="00C11194"/>
    <w:rsid w:val="00C12486"/>
    <w:rsid w:val="00C128B0"/>
    <w:rsid w:val="00C12AAA"/>
    <w:rsid w:val="00C13889"/>
    <w:rsid w:val="00C151BA"/>
    <w:rsid w:val="00C15726"/>
    <w:rsid w:val="00C15873"/>
    <w:rsid w:val="00C1743E"/>
    <w:rsid w:val="00C17A2F"/>
    <w:rsid w:val="00C221AA"/>
    <w:rsid w:val="00C22AEB"/>
    <w:rsid w:val="00C248E5"/>
    <w:rsid w:val="00C259BB"/>
    <w:rsid w:val="00C25FDD"/>
    <w:rsid w:val="00C26110"/>
    <w:rsid w:val="00C27595"/>
    <w:rsid w:val="00C27A0A"/>
    <w:rsid w:val="00C30DB1"/>
    <w:rsid w:val="00C310F5"/>
    <w:rsid w:val="00C3117D"/>
    <w:rsid w:val="00C31246"/>
    <w:rsid w:val="00C32AA4"/>
    <w:rsid w:val="00C32D92"/>
    <w:rsid w:val="00C32F07"/>
    <w:rsid w:val="00C33226"/>
    <w:rsid w:val="00C3491D"/>
    <w:rsid w:val="00C34B24"/>
    <w:rsid w:val="00C35E6C"/>
    <w:rsid w:val="00C40581"/>
    <w:rsid w:val="00C418AF"/>
    <w:rsid w:val="00C4344C"/>
    <w:rsid w:val="00C43C59"/>
    <w:rsid w:val="00C43D81"/>
    <w:rsid w:val="00C43ED2"/>
    <w:rsid w:val="00C4489A"/>
    <w:rsid w:val="00C44BDD"/>
    <w:rsid w:val="00C4558E"/>
    <w:rsid w:val="00C465B2"/>
    <w:rsid w:val="00C469C1"/>
    <w:rsid w:val="00C46D56"/>
    <w:rsid w:val="00C478F4"/>
    <w:rsid w:val="00C47CDB"/>
    <w:rsid w:val="00C507CA"/>
    <w:rsid w:val="00C50ABA"/>
    <w:rsid w:val="00C517B8"/>
    <w:rsid w:val="00C527C2"/>
    <w:rsid w:val="00C53BE1"/>
    <w:rsid w:val="00C54600"/>
    <w:rsid w:val="00C552DA"/>
    <w:rsid w:val="00C55E6F"/>
    <w:rsid w:val="00C55F61"/>
    <w:rsid w:val="00C5615B"/>
    <w:rsid w:val="00C565A4"/>
    <w:rsid w:val="00C57E24"/>
    <w:rsid w:val="00C601AB"/>
    <w:rsid w:val="00C60FB4"/>
    <w:rsid w:val="00C610A9"/>
    <w:rsid w:val="00C613F8"/>
    <w:rsid w:val="00C616B4"/>
    <w:rsid w:val="00C61C83"/>
    <w:rsid w:val="00C621D0"/>
    <w:rsid w:val="00C63BB8"/>
    <w:rsid w:val="00C642C2"/>
    <w:rsid w:val="00C64720"/>
    <w:rsid w:val="00C6546C"/>
    <w:rsid w:val="00C662BD"/>
    <w:rsid w:val="00C662CB"/>
    <w:rsid w:val="00C66AA1"/>
    <w:rsid w:val="00C670B6"/>
    <w:rsid w:val="00C70509"/>
    <w:rsid w:val="00C708B2"/>
    <w:rsid w:val="00C70B8F"/>
    <w:rsid w:val="00C72660"/>
    <w:rsid w:val="00C727E1"/>
    <w:rsid w:val="00C72996"/>
    <w:rsid w:val="00C72DD6"/>
    <w:rsid w:val="00C73024"/>
    <w:rsid w:val="00C735B1"/>
    <w:rsid w:val="00C73F7A"/>
    <w:rsid w:val="00C7510A"/>
    <w:rsid w:val="00C7525C"/>
    <w:rsid w:val="00C778FB"/>
    <w:rsid w:val="00C77ABA"/>
    <w:rsid w:val="00C77B5A"/>
    <w:rsid w:val="00C82DB8"/>
    <w:rsid w:val="00C83652"/>
    <w:rsid w:val="00C83FF8"/>
    <w:rsid w:val="00C8435C"/>
    <w:rsid w:val="00C84E1A"/>
    <w:rsid w:val="00C858B2"/>
    <w:rsid w:val="00C90AC1"/>
    <w:rsid w:val="00C91189"/>
    <w:rsid w:val="00C91763"/>
    <w:rsid w:val="00C919F0"/>
    <w:rsid w:val="00C91F7C"/>
    <w:rsid w:val="00C92154"/>
    <w:rsid w:val="00C925B3"/>
    <w:rsid w:val="00C93C5E"/>
    <w:rsid w:val="00C944A6"/>
    <w:rsid w:val="00C94AF3"/>
    <w:rsid w:val="00C94E24"/>
    <w:rsid w:val="00C96012"/>
    <w:rsid w:val="00C971D3"/>
    <w:rsid w:val="00C974A4"/>
    <w:rsid w:val="00C9772F"/>
    <w:rsid w:val="00C97B67"/>
    <w:rsid w:val="00CA0C2B"/>
    <w:rsid w:val="00CA0DE7"/>
    <w:rsid w:val="00CA1283"/>
    <w:rsid w:val="00CA1577"/>
    <w:rsid w:val="00CA201D"/>
    <w:rsid w:val="00CA2251"/>
    <w:rsid w:val="00CA3433"/>
    <w:rsid w:val="00CA371A"/>
    <w:rsid w:val="00CA3B42"/>
    <w:rsid w:val="00CA499E"/>
    <w:rsid w:val="00CA56B9"/>
    <w:rsid w:val="00CA5CB2"/>
    <w:rsid w:val="00CA6072"/>
    <w:rsid w:val="00CA60C4"/>
    <w:rsid w:val="00CA7281"/>
    <w:rsid w:val="00CB0E8E"/>
    <w:rsid w:val="00CB10F1"/>
    <w:rsid w:val="00CB1DED"/>
    <w:rsid w:val="00CB4294"/>
    <w:rsid w:val="00CB46AA"/>
    <w:rsid w:val="00CB4DF4"/>
    <w:rsid w:val="00CB5A2F"/>
    <w:rsid w:val="00CB5DC1"/>
    <w:rsid w:val="00CC0360"/>
    <w:rsid w:val="00CC0655"/>
    <w:rsid w:val="00CC0741"/>
    <w:rsid w:val="00CC0771"/>
    <w:rsid w:val="00CC07DD"/>
    <w:rsid w:val="00CC0DC2"/>
    <w:rsid w:val="00CC14E6"/>
    <w:rsid w:val="00CC17A2"/>
    <w:rsid w:val="00CC213B"/>
    <w:rsid w:val="00CC2C02"/>
    <w:rsid w:val="00CC3BB7"/>
    <w:rsid w:val="00CC3BEC"/>
    <w:rsid w:val="00CC3EFD"/>
    <w:rsid w:val="00CC4E99"/>
    <w:rsid w:val="00CC5606"/>
    <w:rsid w:val="00CC5A6E"/>
    <w:rsid w:val="00CC5DCE"/>
    <w:rsid w:val="00CD0B86"/>
    <w:rsid w:val="00CD0F80"/>
    <w:rsid w:val="00CD0F9D"/>
    <w:rsid w:val="00CD2176"/>
    <w:rsid w:val="00CD4F10"/>
    <w:rsid w:val="00CD5441"/>
    <w:rsid w:val="00CD5689"/>
    <w:rsid w:val="00CD5B5E"/>
    <w:rsid w:val="00CD5D01"/>
    <w:rsid w:val="00CD601F"/>
    <w:rsid w:val="00CE092A"/>
    <w:rsid w:val="00CE122A"/>
    <w:rsid w:val="00CE1392"/>
    <w:rsid w:val="00CE3073"/>
    <w:rsid w:val="00CE3E23"/>
    <w:rsid w:val="00CE464A"/>
    <w:rsid w:val="00CF0E0A"/>
    <w:rsid w:val="00CF1F60"/>
    <w:rsid w:val="00CF2CB6"/>
    <w:rsid w:val="00CF3BCA"/>
    <w:rsid w:val="00CF3DFE"/>
    <w:rsid w:val="00CF4151"/>
    <w:rsid w:val="00CF4218"/>
    <w:rsid w:val="00CF4892"/>
    <w:rsid w:val="00CF5B7E"/>
    <w:rsid w:val="00CF615D"/>
    <w:rsid w:val="00CF69A6"/>
    <w:rsid w:val="00CF6AD3"/>
    <w:rsid w:val="00CF6D29"/>
    <w:rsid w:val="00CF6EA4"/>
    <w:rsid w:val="00CF7062"/>
    <w:rsid w:val="00CF7E29"/>
    <w:rsid w:val="00D03778"/>
    <w:rsid w:val="00D03DBE"/>
    <w:rsid w:val="00D0496C"/>
    <w:rsid w:val="00D04E26"/>
    <w:rsid w:val="00D04EDF"/>
    <w:rsid w:val="00D06C51"/>
    <w:rsid w:val="00D06DD3"/>
    <w:rsid w:val="00D0718A"/>
    <w:rsid w:val="00D07BA5"/>
    <w:rsid w:val="00D07BD9"/>
    <w:rsid w:val="00D10286"/>
    <w:rsid w:val="00D103BC"/>
    <w:rsid w:val="00D11BB1"/>
    <w:rsid w:val="00D12441"/>
    <w:rsid w:val="00D12818"/>
    <w:rsid w:val="00D14583"/>
    <w:rsid w:val="00D152A4"/>
    <w:rsid w:val="00D153F4"/>
    <w:rsid w:val="00D15622"/>
    <w:rsid w:val="00D164EE"/>
    <w:rsid w:val="00D16E30"/>
    <w:rsid w:val="00D17C80"/>
    <w:rsid w:val="00D208A2"/>
    <w:rsid w:val="00D208E4"/>
    <w:rsid w:val="00D215B0"/>
    <w:rsid w:val="00D21B67"/>
    <w:rsid w:val="00D223B0"/>
    <w:rsid w:val="00D235EF"/>
    <w:rsid w:val="00D23E0D"/>
    <w:rsid w:val="00D24584"/>
    <w:rsid w:val="00D252E9"/>
    <w:rsid w:val="00D26842"/>
    <w:rsid w:val="00D269F4"/>
    <w:rsid w:val="00D31F8C"/>
    <w:rsid w:val="00D3401A"/>
    <w:rsid w:val="00D37139"/>
    <w:rsid w:val="00D371E6"/>
    <w:rsid w:val="00D41015"/>
    <w:rsid w:val="00D426F0"/>
    <w:rsid w:val="00D42D4F"/>
    <w:rsid w:val="00D4315B"/>
    <w:rsid w:val="00D4330D"/>
    <w:rsid w:val="00D446F2"/>
    <w:rsid w:val="00D44940"/>
    <w:rsid w:val="00D450B5"/>
    <w:rsid w:val="00D4727F"/>
    <w:rsid w:val="00D504F8"/>
    <w:rsid w:val="00D51975"/>
    <w:rsid w:val="00D52275"/>
    <w:rsid w:val="00D5240B"/>
    <w:rsid w:val="00D542DD"/>
    <w:rsid w:val="00D54FE1"/>
    <w:rsid w:val="00D553A9"/>
    <w:rsid w:val="00D55A70"/>
    <w:rsid w:val="00D55B0C"/>
    <w:rsid w:val="00D55C01"/>
    <w:rsid w:val="00D565CF"/>
    <w:rsid w:val="00D57AED"/>
    <w:rsid w:val="00D601AE"/>
    <w:rsid w:val="00D61385"/>
    <w:rsid w:val="00D6281D"/>
    <w:rsid w:val="00D63071"/>
    <w:rsid w:val="00D63122"/>
    <w:rsid w:val="00D6464B"/>
    <w:rsid w:val="00D6551D"/>
    <w:rsid w:val="00D65AC0"/>
    <w:rsid w:val="00D65D48"/>
    <w:rsid w:val="00D6604E"/>
    <w:rsid w:val="00D66242"/>
    <w:rsid w:val="00D668DA"/>
    <w:rsid w:val="00D66CF7"/>
    <w:rsid w:val="00D67E4A"/>
    <w:rsid w:val="00D71814"/>
    <w:rsid w:val="00D71860"/>
    <w:rsid w:val="00D729FD"/>
    <w:rsid w:val="00D746F6"/>
    <w:rsid w:val="00D7602E"/>
    <w:rsid w:val="00D76907"/>
    <w:rsid w:val="00D76BB2"/>
    <w:rsid w:val="00D775E5"/>
    <w:rsid w:val="00D77877"/>
    <w:rsid w:val="00D80397"/>
    <w:rsid w:val="00D82196"/>
    <w:rsid w:val="00D82608"/>
    <w:rsid w:val="00D82D04"/>
    <w:rsid w:val="00D8322A"/>
    <w:rsid w:val="00D84414"/>
    <w:rsid w:val="00D85B96"/>
    <w:rsid w:val="00D86064"/>
    <w:rsid w:val="00D86408"/>
    <w:rsid w:val="00D878E1"/>
    <w:rsid w:val="00D87D21"/>
    <w:rsid w:val="00D91374"/>
    <w:rsid w:val="00D939BC"/>
    <w:rsid w:val="00D95698"/>
    <w:rsid w:val="00D96216"/>
    <w:rsid w:val="00D96658"/>
    <w:rsid w:val="00D976AA"/>
    <w:rsid w:val="00D97F8F"/>
    <w:rsid w:val="00DA1D12"/>
    <w:rsid w:val="00DA26AB"/>
    <w:rsid w:val="00DA2948"/>
    <w:rsid w:val="00DA3EE5"/>
    <w:rsid w:val="00DA46DE"/>
    <w:rsid w:val="00DA4BA8"/>
    <w:rsid w:val="00DA5914"/>
    <w:rsid w:val="00DA644A"/>
    <w:rsid w:val="00DA698E"/>
    <w:rsid w:val="00DA6C85"/>
    <w:rsid w:val="00DA7614"/>
    <w:rsid w:val="00DB062F"/>
    <w:rsid w:val="00DB0668"/>
    <w:rsid w:val="00DB0E20"/>
    <w:rsid w:val="00DB12D0"/>
    <w:rsid w:val="00DB13F0"/>
    <w:rsid w:val="00DB14D5"/>
    <w:rsid w:val="00DB2ADB"/>
    <w:rsid w:val="00DB3040"/>
    <w:rsid w:val="00DB311B"/>
    <w:rsid w:val="00DB332C"/>
    <w:rsid w:val="00DB3FA8"/>
    <w:rsid w:val="00DB582C"/>
    <w:rsid w:val="00DB5B34"/>
    <w:rsid w:val="00DB6377"/>
    <w:rsid w:val="00DB73E4"/>
    <w:rsid w:val="00DB7C26"/>
    <w:rsid w:val="00DB7D93"/>
    <w:rsid w:val="00DC1F80"/>
    <w:rsid w:val="00DC2145"/>
    <w:rsid w:val="00DC2498"/>
    <w:rsid w:val="00DC269A"/>
    <w:rsid w:val="00DC4A45"/>
    <w:rsid w:val="00DC4F1A"/>
    <w:rsid w:val="00DC6521"/>
    <w:rsid w:val="00DC667A"/>
    <w:rsid w:val="00DC7044"/>
    <w:rsid w:val="00DD042C"/>
    <w:rsid w:val="00DD1AA0"/>
    <w:rsid w:val="00DD203B"/>
    <w:rsid w:val="00DD2598"/>
    <w:rsid w:val="00DD4A0C"/>
    <w:rsid w:val="00DD500A"/>
    <w:rsid w:val="00DD6D14"/>
    <w:rsid w:val="00DD6D62"/>
    <w:rsid w:val="00DD7A7A"/>
    <w:rsid w:val="00DD7C4D"/>
    <w:rsid w:val="00DD7CDA"/>
    <w:rsid w:val="00DE0505"/>
    <w:rsid w:val="00DE1FBC"/>
    <w:rsid w:val="00DE2827"/>
    <w:rsid w:val="00DE2F29"/>
    <w:rsid w:val="00DE305E"/>
    <w:rsid w:val="00DE3388"/>
    <w:rsid w:val="00DE3502"/>
    <w:rsid w:val="00DE376D"/>
    <w:rsid w:val="00DE51A4"/>
    <w:rsid w:val="00DE5219"/>
    <w:rsid w:val="00DE521F"/>
    <w:rsid w:val="00DE5B0B"/>
    <w:rsid w:val="00DE5CB9"/>
    <w:rsid w:val="00DE5E4A"/>
    <w:rsid w:val="00DE619A"/>
    <w:rsid w:val="00DE67E2"/>
    <w:rsid w:val="00DE6AFF"/>
    <w:rsid w:val="00DE70CB"/>
    <w:rsid w:val="00DE7824"/>
    <w:rsid w:val="00DF0F32"/>
    <w:rsid w:val="00DF2196"/>
    <w:rsid w:val="00DF318F"/>
    <w:rsid w:val="00DF49C7"/>
    <w:rsid w:val="00DF4D72"/>
    <w:rsid w:val="00DF5342"/>
    <w:rsid w:val="00DF69B6"/>
    <w:rsid w:val="00DF6D76"/>
    <w:rsid w:val="00DF7698"/>
    <w:rsid w:val="00DF7C74"/>
    <w:rsid w:val="00E0018B"/>
    <w:rsid w:val="00E004D6"/>
    <w:rsid w:val="00E021FC"/>
    <w:rsid w:val="00E042F0"/>
    <w:rsid w:val="00E0502B"/>
    <w:rsid w:val="00E052D9"/>
    <w:rsid w:val="00E07E38"/>
    <w:rsid w:val="00E10795"/>
    <w:rsid w:val="00E121D8"/>
    <w:rsid w:val="00E12353"/>
    <w:rsid w:val="00E1259C"/>
    <w:rsid w:val="00E128BE"/>
    <w:rsid w:val="00E133FF"/>
    <w:rsid w:val="00E13579"/>
    <w:rsid w:val="00E13706"/>
    <w:rsid w:val="00E13BE5"/>
    <w:rsid w:val="00E154BA"/>
    <w:rsid w:val="00E1593B"/>
    <w:rsid w:val="00E159D1"/>
    <w:rsid w:val="00E15F3E"/>
    <w:rsid w:val="00E1604F"/>
    <w:rsid w:val="00E16858"/>
    <w:rsid w:val="00E16B4E"/>
    <w:rsid w:val="00E173CE"/>
    <w:rsid w:val="00E21FA2"/>
    <w:rsid w:val="00E22ADA"/>
    <w:rsid w:val="00E22B85"/>
    <w:rsid w:val="00E2355C"/>
    <w:rsid w:val="00E24033"/>
    <w:rsid w:val="00E2520C"/>
    <w:rsid w:val="00E25D6A"/>
    <w:rsid w:val="00E2608B"/>
    <w:rsid w:val="00E27754"/>
    <w:rsid w:val="00E27943"/>
    <w:rsid w:val="00E27F54"/>
    <w:rsid w:val="00E3031D"/>
    <w:rsid w:val="00E3076F"/>
    <w:rsid w:val="00E31373"/>
    <w:rsid w:val="00E31501"/>
    <w:rsid w:val="00E315AF"/>
    <w:rsid w:val="00E319C5"/>
    <w:rsid w:val="00E32250"/>
    <w:rsid w:val="00E32E22"/>
    <w:rsid w:val="00E35183"/>
    <w:rsid w:val="00E356F1"/>
    <w:rsid w:val="00E35E3D"/>
    <w:rsid w:val="00E36074"/>
    <w:rsid w:val="00E369D5"/>
    <w:rsid w:val="00E36B4A"/>
    <w:rsid w:val="00E37116"/>
    <w:rsid w:val="00E376DD"/>
    <w:rsid w:val="00E37FF7"/>
    <w:rsid w:val="00E402EC"/>
    <w:rsid w:val="00E43197"/>
    <w:rsid w:val="00E437E5"/>
    <w:rsid w:val="00E43BDF"/>
    <w:rsid w:val="00E44F5A"/>
    <w:rsid w:val="00E47033"/>
    <w:rsid w:val="00E50614"/>
    <w:rsid w:val="00E51546"/>
    <w:rsid w:val="00E52A20"/>
    <w:rsid w:val="00E52B1D"/>
    <w:rsid w:val="00E53607"/>
    <w:rsid w:val="00E53611"/>
    <w:rsid w:val="00E5434E"/>
    <w:rsid w:val="00E547EA"/>
    <w:rsid w:val="00E552B9"/>
    <w:rsid w:val="00E57673"/>
    <w:rsid w:val="00E57BA0"/>
    <w:rsid w:val="00E57BB0"/>
    <w:rsid w:val="00E57DAC"/>
    <w:rsid w:val="00E57FB0"/>
    <w:rsid w:val="00E61306"/>
    <w:rsid w:val="00E6235B"/>
    <w:rsid w:val="00E639F1"/>
    <w:rsid w:val="00E64090"/>
    <w:rsid w:val="00E64C64"/>
    <w:rsid w:val="00E64D9C"/>
    <w:rsid w:val="00E66FB0"/>
    <w:rsid w:val="00E70372"/>
    <w:rsid w:val="00E703D7"/>
    <w:rsid w:val="00E73A79"/>
    <w:rsid w:val="00E73BB7"/>
    <w:rsid w:val="00E73E64"/>
    <w:rsid w:val="00E74400"/>
    <w:rsid w:val="00E74BEB"/>
    <w:rsid w:val="00E75581"/>
    <w:rsid w:val="00E75A2D"/>
    <w:rsid w:val="00E76139"/>
    <w:rsid w:val="00E764F7"/>
    <w:rsid w:val="00E76831"/>
    <w:rsid w:val="00E7722F"/>
    <w:rsid w:val="00E774DA"/>
    <w:rsid w:val="00E77802"/>
    <w:rsid w:val="00E77D73"/>
    <w:rsid w:val="00E80371"/>
    <w:rsid w:val="00E806CE"/>
    <w:rsid w:val="00E82516"/>
    <w:rsid w:val="00E83026"/>
    <w:rsid w:val="00E832D1"/>
    <w:rsid w:val="00E83C78"/>
    <w:rsid w:val="00E84148"/>
    <w:rsid w:val="00E8429D"/>
    <w:rsid w:val="00E8430D"/>
    <w:rsid w:val="00E843B9"/>
    <w:rsid w:val="00E8468F"/>
    <w:rsid w:val="00E8577D"/>
    <w:rsid w:val="00E85D5A"/>
    <w:rsid w:val="00E86B9B"/>
    <w:rsid w:val="00E873C9"/>
    <w:rsid w:val="00E905FF"/>
    <w:rsid w:val="00E90E0E"/>
    <w:rsid w:val="00E91018"/>
    <w:rsid w:val="00E9118E"/>
    <w:rsid w:val="00E91B16"/>
    <w:rsid w:val="00E923FB"/>
    <w:rsid w:val="00E92634"/>
    <w:rsid w:val="00E9282B"/>
    <w:rsid w:val="00E92B19"/>
    <w:rsid w:val="00E944DE"/>
    <w:rsid w:val="00E94BA0"/>
    <w:rsid w:val="00E953B5"/>
    <w:rsid w:val="00E97345"/>
    <w:rsid w:val="00EA0150"/>
    <w:rsid w:val="00EA0CA4"/>
    <w:rsid w:val="00EA0E31"/>
    <w:rsid w:val="00EA104A"/>
    <w:rsid w:val="00EA1322"/>
    <w:rsid w:val="00EA23F6"/>
    <w:rsid w:val="00EA38D2"/>
    <w:rsid w:val="00EA442F"/>
    <w:rsid w:val="00EA4CDA"/>
    <w:rsid w:val="00EA5C64"/>
    <w:rsid w:val="00EA5CED"/>
    <w:rsid w:val="00EA605E"/>
    <w:rsid w:val="00EB1156"/>
    <w:rsid w:val="00EB193B"/>
    <w:rsid w:val="00EB1BBF"/>
    <w:rsid w:val="00EB218C"/>
    <w:rsid w:val="00EB2DED"/>
    <w:rsid w:val="00EB32F8"/>
    <w:rsid w:val="00EB427A"/>
    <w:rsid w:val="00EB591C"/>
    <w:rsid w:val="00EB7DF0"/>
    <w:rsid w:val="00EC0214"/>
    <w:rsid w:val="00EC2281"/>
    <w:rsid w:val="00EC2938"/>
    <w:rsid w:val="00EC2B80"/>
    <w:rsid w:val="00EC31A7"/>
    <w:rsid w:val="00EC33C3"/>
    <w:rsid w:val="00EC48BD"/>
    <w:rsid w:val="00EC6147"/>
    <w:rsid w:val="00EC6722"/>
    <w:rsid w:val="00EC7F17"/>
    <w:rsid w:val="00EC7FED"/>
    <w:rsid w:val="00ED0C0E"/>
    <w:rsid w:val="00ED1395"/>
    <w:rsid w:val="00ED13DA"/>
    <w:rsid w:val="00ED28E4"/>
    <w:rsid w:val="00ED3D02"/>
    <w:rsid w:val="00ED45DF"/>
    <w:rsid w:val="00ED4C9E"/>
    <w:rsid w:val="00ED52FF"/>
    <w:rsid w:val="00ED55F2"/>
    <w:rsid w:val="00ED697F"/>
    <w:rsid w:val="00ED69C9"/>
    <w:rsid w:val="00ED6E32"/>
    <w:rsid w:val="00ED753F"/>
    <w:rsid w:val="00EE1A38"/>
    <w:rsid w:val="00EE1BFC"/>
    <w:rsid w:val="00EE1E1F"/>
    <w:rsid w:val="00EE35CF"/>
    <w:rsid w:val="00EE3AB6"/>
    <w:rsid w:val="00EE44B3"/>
    <w:rsid w:val="00EE473F"/>
    <w:rsid w:val="00EE48EF"/>
    <w:rsid w:val="00EE4D3E"/>
    <w:rsid w:val="00EE4FC4"/>
    <w:rsid w:val="00EE5FB8"/>
    <w:rsid w:val="00EE78FA"/>
    <w:rsid w:val="00EF132F"/>
    <w:rsid w:val="00EF19DA"/>
    <w:rsid w:val="00EF1A1F"/>
    <w:rsid w:val="00EF1AF5"/>
    <w:rsid w:val="00EF1FD6"/>
    <w:rsid w:val="00EF21B3"/>
    <w:rsid w:val="00EF21B7"/>
    <w:rsid w:val="00EF26AE"/>
    <w:rsid w:val="00EF3FA2"/>
    <w:rsid w:val="00EF4A48"/>
    <w:rsid w:val="00EF4D62"/>
    <w:rsid w:val="00EF4EDD"/>
    <w:rsid w:val="00EF5088"/>
    <w:rsid w:val="00EF5829"/>
    <w:rsid w:val="00EF5B82"/>
    <w:rsid w:val="00EF710B"/>
    <w:rsid w:val="00EF723B"/>
    <w:rsid w:val="00F00186"/>
    <w:rsid w:val="00F007C3"/>
    <w:rsid w:val="00F01A87"/>
    <w:rsid w:val="00F02231"/>
    <w:rsid w:val="00F0247A"/>
    <w:rsid w:val="00F03017"/>
    <w:rsid w:val="00F03468"/>
    <w:rsid w:val="00F036BA"/>
    <w:rsid w:val="00F03890"/>
    <w:rsid w:val="00F03E3C"/>
    <w:rsid w:val="00F04233"/>
    <w:rsid w:val="00F0449C"/>
    <w:rsid w:val="00F051DE"/>
    <w:rsid w:val="00F06668"/>
    <w:rsid w:val="00F071A5"/>
    <w:rsid w:val="00F079D9"/>
    <w:rsid w:val="00F10F0A"/>
    <w:rsid w:val="00F112EA"/>
    <w:rsid w:val="00F118BD"/>
    <w:rsid w:val="00F138FD"/>
    <w:rsid w:val="00F13BA4"/>
    <w:rsid w:val="00F13CF2"/>
    <w:rsid w:val="00F13EAA"/>
    <w:rsid w:val="00F14F42"/>
    <w:rsid w:val="00F15C28"/>
    <w:rsid w:val="00F15CC2"/>
    <w:rsid w:val="00F15DB1"/>
    <w:rsid w:val="00F1755E"/>
    <w:rsid w:val="00F17F40"/>
    <w:rsid w:val="00F20CD4"/>
    <w:rsid w:val="00F213CE"/>
    <w:rsid w:val="00F2205D"/>
    <w:rsid w:val="00F23BDE"/>
    <w:rsid w:val="00F2536C"/>
    <w:rsid w:val="00F26221"/>
    <w:rsid w:val="00F2623B"/>
    <w:rsid w:val="00F269AA"/>
    <w:rsid w:val="00F26E99"/>
    <w:rsid w:val="00F2793D"/>
    <w:rsid w:val="00F3022A"/>
    <w:rsid w:val="00F30353"/>
    <w:rsid w:val="00F314FE"/>
    <w:rsid w:val="00F31BBB"/>
    <w:rsid w:val="00F31EFC"/>
    <w:rsid w:val="00F321D9"/>
    <w:rsid w:val="00F32974"/>
    <w:rsid w:val="00F34303"/>
    <w:rsid w:val="00F358ED"/>
    <w:rsid w:val="00F36076"/>
    <w:rsid w:val="00F37426"/>
    <w:rsid w:val="00F37B6A"/>
    <w:rsid w:val="00F37EAE"/>
    <w:rsid w:val="00F40B88"/>
    <w:rsid w:val="00F40F43"/>
    <w:rsid w:val="00F42AB9"/>
    <w:rsid w:val="00F43185"/>
    <w:rsid w:val="00F440B9"/>
    <w:rsid w:val="00F4507A"/>
    <w:rsid w:val="00F4653C"/>
    <w:rsid w:val="00F46CA5"/>
    <w:rsid w:val="00F47CA9"/>
    <w:rsid w:val="00F5123F"/>
    <w:rsid w:val="00F537B9"/>
    <w:rsid w:val="00F549B9"/>
    <w:rsid w:val="00F54EEE"/>
    <w:rsid w:val="00F552D1"/>
    <w:rsid w:val="00F55CC3"/>
    <w:rsid w:val="00F5666E"/>
    <w:rsid w:val="00F60B09"/>
    <w:rsid w:val="00F61DE5"/>
    <w:rsid w:val="00F63A54"/>
    <w:rsid w:val="00F65492"/>
    <w:rsid w:val="00F654D1"/>
    <w:rsid w:val="00F65B92"/>
    <w:rsid w:val="00F65BD9"/>
    <w:rsid w:val="00F66239"/>
    <w:rsid w:val="00F66DCD"/>
    <w:rsid w:val="00F66EFE"/>
    <w:rsid w:val="00F672EB"/>
    <w:rsid w:val="00F67477"/>
    <w:rsid w:val="00F67771"/>
    <w:rsid w:val="00F67BFC"/>
    <w:rsid w:val="00F7140A"/>
    <w:rsid w:val="00F72B1B"/>
    <w:rsid w:val="00F72F6A"/>
    <w:rsid w:val="00F75855"/>
    <w:rsid w:val="00F75C60"/>
    <w:rsid w:val="00F77407"/>
    <w:rsid w:val="00F774DE"/>
    <w:rsid w:val="00F80891"/>
    <w:rsid w:val="00F81895"/>
    <w:rsid w:val="00F829C4"/>
    <w:rsid w:val="00F84435"/>
    <w:rsid w:val="00F8495C"/>
    <w:rsid w:val="00F86810"/>
    <w:rsid w:val="00F87F2F"/>
    <w:rsid w:val="00F9008D"/>
    <w:rsid w:val="00F90406"/>
    <w:rsid w:val="00F90734"/>
    <w:rsid w:val="00F91116"/>
    <w:rsid w:val="00F912A1"/>
    <w:rsid w:val="00F92EC1"/>
    <w:rsid w:val="00F93082"/>
    <w:rsid w:val="00F94C0F"/>
    <w:rsid w:val="00F951B3"/>
    <w:rsid w:val="00F97236"/>
    <w:rsid w:val="00FA0D4A"/>
    <w:rsid w:val="00FA2475"/>
    <w:rsid w:val="00FA3910"/>
    <w:rsid w:val="00FA3C5D"/>
    <w:rsid w:val="00FA472A"/>
    <w:rsid w:val="00FA5119"/>
    <w:rsid w:val="00FA5957"/>
    <w:rsid w:val="00FA6196"/>
    <w:rsid w:val="00FA70D2"/>
    <w:rsid w:val="00FA7121"/>
    <w:rsid w:val="00FA7641"/>
    <w:rsid w:val="00FA7F8C"/>
    <w:rsid w:val="00FB02DA"/>
    <w:rsid w:val="00FB05AD"/>
    <w:rsid w:val="00FB0B0C"/>
    <w:rsid w:val="00FB188B"/>
    <w:rsid w:val="00FB2D40"/>
    <w:rsid w:val="00FB3571"/>
    <w:rsid w:val="00FB3E0C"/>
    <w:rsid w:val="00FB414C"/>
    <w:rsid w:val="00FB4AAB"/>
    <w:rsid w:val="00FB6B2D"/>
    <w:rsid w:val="00FB6B78"/>
    <w:rsid w:val="00FB75A1"/>
    <w:rsid w:val="00FC030A"/>
    <w:rsid w:val="00FC21FB"/>
    <w:rsid w:val="00FC3127"/>
    <w:rsid w:val="00FC3185"/>
    <w:rsid w:val="00FC399D"/>
    <w:rsid w:val="00FC3AE6"/>
    <w:rsid w:val="00FC4AE1"/>
    <w:rsid w:val="00FC5410"/>
    <w:rsid w:val="00FC5DB1"/>
    <w:rsid w:val="00FC62E9"/>
    <w:rsid w:val="00FC674A"/>
    <w:rsid w:val="00FC72EC"/>
    <w:rsid w:val="00FC740C"/>
    <w:rsid w:val="00FD01AB"/>
    <w:rsid w:val="00FD08DC"/>
    <w:rsid w:val="00FD0AB3"/>
    <w:rsid w:val="00FD0ACA"/>
    <w:rsid w:val="00FD156C"/>
    <w:rsid w:val="00FD1948"/>
    <w:rsid w:val="00FD2925"/>
    <w:rsid w:val="00FD2E65"/>
    <w:rsid w:val="00FD36C6"/>
    <w:rsid w:val="00FD39D6"/>
    <w:rsid w:val="00FD3C6A"/>
    <w:rsid w:val="00FD3E84"/>
    <w:rsid w:val="00FD42EA"/>
    <w:rsid w:val="00FD487A"/>
    <w:rsid w:val="00FD4A24"/>
    <w:rsid w:val="00FD4FCD"/>
    <w:rsid w:val="00FD614A"/>
    <w:rsid w:val="00FE1152"/>
    <w:rsid w:val="00FE1874"/>
    <w:rsid w:val="00FE2BE1"/>
    <w:rsid w:val="00FE2DEE"/>
    <w:rsid w:val="00FE2EB9"/>
    <w:rsid w:val="00FE36D5"/>
    <w:rsid w:val="00FE3E39"/>
    <w:rsid w:val="00FE40FF"/>
    <w:rsid w:val="00FE4E91"/>
    <w:rsid w:val="00FE4EEE"/>
    <w:rsid w:val="00FE540F"/>
    <w:rsid w:val="00FE672E"/>
    <w:rsid w:val="00FE768C"/>
    <w:rsid w:val="00FE78E9"/>
    <w:rsid w:val="00FF0580"/>
    <w:rsid w:val="00FF0BE6"/>
    <w:rsid w:val="00FF16E7"/>
    <w:rsid w:val="00FF27DB"/>
    <w:rsid w:val="00FF31C7"/>
    <w:rsid w:val="00FF3874"/>
    <w:rsid w:val="00FF45FB"/>
    <w:rsid w:val="00FF6CDF"/>
    <w:rsid w:val="00FF6DBB"/>
    <w:rsid w:val="00FF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47D4EA"/>
  <w15:chartTrackingRefBased/>
  <w15:docId w15:val="{4718FC5D-11EE-4BE8-A51D-197FA47AF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B Nazanin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1D0"/>
    <w:pPr>
      <w:jc w:val="both"/>
    </w:pPr>
    <w:rPr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4896"/>
    <w:pPr>
      <w:keepNext/>
      <w:keepLines/>
      <w:bidi/>
      <w:spacing w:before="240" w:after="0"/>
      <w:outlineLvl w:val="0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Heading2">
    <w:name w:val="heading 2"/>
    <w:basedOn w:val="NoSpacing"/>
    <w:next w:val="Normal"/>
    <w:link w:val="Heading2Char"/>
    <w:uiPriority w:val="9"/>
    <w:unhideWhenUsed/>
    <w:qFormat/>
    <w:rsid w:val="00424896"/>
    <w:pPr>
      <w:bidi/>
      <w:jc w:val="both"/>
      <w:outlineLvl w:val="1"/>
    </w:pPr>
    <w:rPr>
      <w:rFonts w:cstheme="majorHAnsi"/>
      <w:b/>
      <w:bCs/>
      <w:sz w:val="32"/>
      <w:szCs w:val="32"/>
      <w:lang w:bidi="fa-IR"/>
    </w:rPr>
  </w:style>
  <w:style w:type="paragraph" w:styleId="Heading3">
    <w:name w:val="heading 3"/>
    <w:basedOn w:val="NoSpacing"/>
    <w:next w:val="Normal"/>
    <w:link w:val="Heading3Char"/>
    <w:uiPriority w:val="9"/>
    <w:unhideWhenUsed/>
    <w:qFormat/>
    <w:rsid w:val="00424896"/>
    <w:pPr>
      <w:bidi/>
      <w:jc w:val="both"/>
      <w:outlineLvl w:val="2"/>
    </w:pPr>
    <w:rPr>
      <w:rFonts w:cstheme="majorHAnsi"/>
      <w:b/>
      <w:bCs/>
      <w:sz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25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252E"/>
  </w:style>
  <w:style w:type="paragraph" w:styleId="NoSpacing">
    <w:name w:val="No Spacing"/>
    <w:uiPriority w:val="1"/>
    <w:qFormat/>
    <w:rsid w:val="0058252E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825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252E"/>
  </w:style>
  <w:style w:type="paragraph" w:styleId="Title">
    <w:name w:val="Title"/>
    <w:basedOn w:val="Normal"/>
    <w:next w:val="Normal"/>
    <w:link w:val="TitleChar"/>
    <w:uiPriority w:val="10"/>
    <w:qFormat/>
    <w:rsid w:val="00A755C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5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24896"/>
    <w:rPr>
      <w:rFonts w:asciiTheme="majorHAnsi" w:eastAsiaTheme="majorEastAsia" w:hAnsiTheme="majorHAnsi" w:cstheme="majorBidi"/>
      <w:b/>
      <w:bCs/>
      <w:sz w:val="36"/>
      <w:szCs w:val="36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424896"/>
    <w:rPr>
      <w:rFonts w:cstheme="majorHAnsi"/>
      <w:b/>
      <w:bCs/>
      <w:sz w:val="32"/>
      <w:szCs w:val="32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61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1B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4058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058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17F40"/>
    <w:rPr>
      <w:b/>
      <w:bCs/>
    </w:rPr>
  </w:style>
  <w:style w:type="table" w:styleId="TableGridLight">
    <w:name w:val="Grid Table Light"/>
    <w:basedOn w:val="TableNormal"/>
    <w:uiPriority w:val="40"/>
    <w:rsid w:val="00A40D3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A40D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40D3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3">
    <w:name w:val="Grid Table 3"/>
    <w:basedOn w:val="TableNormal"/>
    <w:uiPriority w:val="48"/>
    <w:rsid w:val="00A40D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PlainTable3">
    <w:name w:val="Plain Table 3"/>
    <w:basedOn w:val="TableNormal"/>
    <w:uiPriority w:val="43"/>
    <w:rsid w:val="001374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C1388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424896"/>
    <w:rPr>
      <w:rFonts w:cstheme="majorHAnsi"/>
      <w:b/>
      <w:bCs/>
      <w:sz w:val="28"/>
      <w:szCs w:val="28"/>
      <w:lang w:bidi="fa-IR"/>
    </w:rPr>
  </w:style>
  <w:style w:type="table" w:styleId="GridTable1Light">
    <w:name w:val="Grid Table 1 Light"/>
    <w:basedOn w:val="TableNormal"/>
    <w:uiPriority w:val="46"/>
    <w:rsid w:val="0016693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166934"/>
    <w:pPr>
      <w:bidi/>
      <w:spacing w:after="0"/>
      <w:jc w:val="center"/>
    </w:pPr>
    <w:rPr>
      <w:b/>
      <w:b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66934"/>
    <w:rPr>
      <w:rFonts w:ascii="Times New Roman" w:hAnsi="Times New Roman" w:cs="B Nazanin"/>
      <w:b/>
      <w:bCs/>
      <w:sz w:val="24"/>
      <w:szCs w:val="24"/>
      <w:lang w:bidi="fa-IR"/>
    </w:rPr>
  </w:style>
  <w:style w:type="paragraph" w:customStyle="1" w:styleId="Captionn">
    <w:name w:val="Captionn"/>
    <w:basedOn w:val="Subtitle"/>
    <w:link w:val="CaptionnChar"/>
    <w:qFormat/>
    <w:rsid w:val="00166934"/>
  </w:style>
  <w:style w:type="character" w:customStyle="1" w:styleId="CaptionnChar">
    <w:name w:val="Captionn Char"/>
    <w:basedOn w:val="SubtitleChar"/>
    <w:link w:val="Captionn"/>
    <w:rsid w:val="00166934"/>
    <w:rPr>
      <w:rFonts w:ascii="Times New Roman" w:hAnsi="Times New Roman" w:cs="B Nazanin"/>
      <w:b/>
      <w:bCs/>
      <w:sz w:val="24"/>
      <w:szCs w:val="24"/>
      <w:lang w:bidi="fa-IR"/>
    </w:rPr>
  </w:style>
  <w:style w:type="paragraph" w:customStyle="1" w:styleId="Style1">
    <w:name w:val="Style1"/>
    <w:basedOn w:val="Normal"/>
    <w:autoRedefine/>
    <w:qFormat/>
    <w:rsid w:val="0038460A"/>
    <w:pPr>
      <w:bidi/>
    </w:pPr>
  </w:style>
  <w:style w:type="paragraph" w:styleId="ListParagraph">
    <w:name w:val="List Paragraph"/>
    <w:basedOn w:val="Normal"/>
    <w:uiPriority w:val="34"/>
    <w:qFormat/>
    <w:rsid w:val="007A6F7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F2DAF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E338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E3388"/>
    <w:rPr>
      <w:sz w:val="20"/>
      <w:szCs w:val="20"/>
      <w:lang w:bidi="fa-IR"/>
    </w:rPr>
  </w:style>
  <w:style w:type="character" w:styleId="FootnoteReference">
    <w:name w:val="footnote reference"/>
    <w:basedOn w:val="DefaultParagraphFont"/>
    <w:uiPriority w:val="99"/>
    <w:semiHidden/>
    <w:unhideWhenUsed/>
    <w:rsid w:val="00DE3388"/>
    <w:rPr>
      <w:vertAlign w:val="superscript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77D73"/>
    <w:rPr>
      <w:color w:val="605E5C"/>
      <w:shd w:val="clear" w:color="auto" w:fill="E1DFDD"/>
    </w:rPr>
  </w:style>
  <w:style w:type="table" w:customStyle="1" w:styleId="LightShading1">
    <w:name w:val="Light Shading1"/>
    <w:basedOn w:val="TableNormal"/>
    <w:uiPriority w:val="60"/>
    <w:rsid w:val="007D7907"/>
    <w:pPr>
      <w:spacing w:after="0" w:line="240" w:lineRule="auto"/>
    </w:pPr>
    <w:rPr>
      <w:rFonts w:asciiTheme="minorHAnsi" w:hAnsiTheme="minorHAnsi" w:cstheme="minorBidi"/>
      <w:color w:val="000000" w:themeColor="text1" w:themeShade="BF"/>
      <w:sz w:val="22"/>
      <w:szCs w:val="22"/>
      <w:lang w:bidi="fa-I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3">
    <w:name w:val="Light Shading3"/>
    <w:basedOn w:val="TableNormal"/>
    <w:uiPriority w:val="60"/>
    <w:rsid w:val="00B40EC2"/>
    <w:pPr>
      <w:spacing w:after="0" w:line="240" w:lineRule="auto"/>
    </w:pPr>
    <w:rPr>
      <w:rFonts w:ascii="Calibri" w:eastAsia="SimSun" w:hAnsi="Calibri" w:cs="Arial"/>
      <w:color w:val="000000" w:themeColor="text1" w:themeShade="BF"/>
      <w:sz w:val="20"/>
      <w:szCs w:val="20"/>
      <w:lang w:bidi="fa-I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2">
    <w:name w:val="Light Shading2"/>
    <w:basedOn w:val="TableNormal"/>
    <w:uiPriority w:val="60"/>
    <w:rsid w:val="009E7624"/>
    <w:pPr>
      <w:spacing w:after="0" w:line="240" w:lineRule="auto"/>
    </w:pPr>
    <w:rPr>
      <w:rFonts w:ascii="Calibri" w:eastAsia="Calibri" w:hAnsi="Calibri" w:cs="Arial"/>
      <w:color w:val="000000" w:themeColor="text1" w:themeShade="BF"/>
      <w:sz w:val="20"/>
      <w:szCs w:val="20"/>
      <w:lang w:bidi="fa-I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366FBB"/>
    <w:pPr>
      <w:spacing w:after="0" w:line="240" w:lineRule="auto"/>
    </w:pPr>
    <w:rPr>
      <w:lang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EE78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78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78FA"/>
    <w:rPr>
      <w:sz w:val="20"/>
      <w:szCs w:val="20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78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78FA"/>
    <w:rPr>
      <w:b/>
      <w:bCs/>
      <w:sz w:val="20"/>
      <w:szCs w:val="20"/>
      <w:lang w:bidi="fa-IR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A7430B"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rsid w:val="001C3DDF"/>
  </w:style>
  <w:style w:type="table" w:customStyle="1" w:styleId="PlainTable21">
    <w:name w:val="Plain Table 21"/>
    <w:basedOn w:val="TableNormal"/>
    <w:next w:val="PlainTable2"/>
    <w:uiPriority w:val="42"/>
    <w:rsid w:val="0083014D"/>
    <w:pPr>
      <w:spacing w:after="0" w:line="240" w:lineRule="auto"/>
    </w:pPr>
    <w:rPr>
      <w:rFonts w:ascii="Calibri" w:hAnsi="Calibri" w:cs="Arial"/>
      <w:sz w:val="22"/>
      <w:szCs w:val="22"/>
      <w:lang w:bidi="fa-I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F07D3"/>
  </w:style>
  <w:style w:type="character" w:customStyle="1" w:styleId="hgkelc">
    <w:name w:val="hgkelc"/>
    <w:basedOn w:val="DefaultParagraphFont"/>
    <w:rsid w:val="00F46CA5"/>
  </w:style>
  <w:style w:type="character" w:customStyle="1" w:styleId="rynqvb">
    <w:name w:val="rynqvb"/>
    <w:basedOn w:val="DefaultParagraphFont"/>
    <w:rsid w:val="004C0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7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81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1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8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1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7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3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3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13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69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9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32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35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0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48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1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1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9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0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56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7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79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5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9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4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9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8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53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9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7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8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9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7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82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5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0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7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4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0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8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0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3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74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3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21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92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4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5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36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9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9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38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38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0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40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90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44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00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42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3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2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4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5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0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6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5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10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5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3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1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8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2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3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3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1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21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99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47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14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6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3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8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39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3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7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4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0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8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4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1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9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4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17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72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6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92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31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75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65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6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6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53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91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8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1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2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4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0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17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2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56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3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3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74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2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03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548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76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4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975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7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67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7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95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39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1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00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7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66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5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31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1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20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9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20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7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32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26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087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58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34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6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8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0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3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5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6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9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1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2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53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68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5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6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2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42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8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513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17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9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63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7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03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6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53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0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9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5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30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6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66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94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8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43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7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4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54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63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07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7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32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66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7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4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6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7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73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09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60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2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1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70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17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6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5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58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7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1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43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52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3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4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42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9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0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37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4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9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4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5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81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97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00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1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2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29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5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10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47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32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0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2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3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9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33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5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2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23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2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8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80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4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7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0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14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0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8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42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9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2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4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79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05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50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4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52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1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6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0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5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6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3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94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26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0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75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73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8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8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76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8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8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26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2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4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77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9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35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93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9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1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4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9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91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76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7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74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68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1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2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0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5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57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87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50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8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5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0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9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1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24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4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3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4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63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8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9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4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36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7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38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6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51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9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4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548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53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1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90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0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86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0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36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0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0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60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2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0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93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7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1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03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3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2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4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4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5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1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9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2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0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0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4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0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09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4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83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5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3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4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73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3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9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97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6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36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89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3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89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51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0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1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9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0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0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7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10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0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3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1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67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7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79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7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65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2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8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9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79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53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5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65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3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4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80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1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63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9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92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0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9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44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3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2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0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5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2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4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8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95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3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55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0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7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9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9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0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76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5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52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27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6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35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40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7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70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37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8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2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204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47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4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56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8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9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56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8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4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7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4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0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3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2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2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93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9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8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0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25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6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8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57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66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46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2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4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2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6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0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9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96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0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0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24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7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12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1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8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16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97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49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3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70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69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14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67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4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9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7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844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68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87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7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5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82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0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1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74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8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39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1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0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2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6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16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92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87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0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8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3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69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8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6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56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3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3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2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1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1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1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18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2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5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3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26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45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2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51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1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2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5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82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18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00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5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9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7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83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3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2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17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2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7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6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4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24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6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7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16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5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2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83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8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6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77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4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0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73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4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21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60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1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1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42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7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82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2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5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6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74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43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1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8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8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0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1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16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10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4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5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0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9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7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86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4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4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16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0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7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21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5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8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09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1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4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1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2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4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1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7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5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8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0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62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4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9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62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45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2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3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1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0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74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59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2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45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6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0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6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9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1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86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2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2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6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2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2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9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2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1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1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66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8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63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33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66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2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3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22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3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2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8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42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8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71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8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9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6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35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8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9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15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0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46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2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42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47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7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5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2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6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82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3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9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2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8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2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05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99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0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38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45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7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8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97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ood\Desktop\HP\TarjomicTranslation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B nazanin"/>
        <a:ea typeface=""/>
        <a:cs typeface="B nazanin"/>
      </a:majorFont>
      <a:minorFont>
        <a:latin typeface="B nazanin"/>
        <a:ea typeface=""/>
        <a:cs typeface="B nazani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1C04E-1EED-40CD-A35E-52775AC7C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TarjomicTranslationTemplate</Template>
  <TotalTime>1733</TotalTime>
  <Pages>3</Pages>
  <Words>487</Words>
  <Characters>2780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admin</cp:lastModifiedBy>
  <cp:revision>86</cp:revision>
  <dcterms:created xsi:type="dcterms:W3CDTF">2023-12-11T11:35:00Z</dcterms:created>
  <dcterms:modified xsi:type="dcterms:W3CDTF">2025-05-06T05:09:00Z</dcterms:modified>
</cp:coreProperties>
</file>